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0085" w:rsidP="00BA0085">
      <w:pPr>
        <w:pStyle w:val="TitleCommittee0"/>
      </w:pPr>
      <w:bookmarkStart w:id="0" w:name="Panel1"/>
      <w:r>
        <w:t>Built Environment Committee</w:t>
      </w:r>
    </w:p>
    <w:p w:rsidR="00BA0085" w:rsidP="00BA0085">
      <w:pPr>
        <w:pStyle w:val="TitleInquiry0"/>
      </w:pPr>
      <w:r>
        <w:t>C</w:t>
      </w:r>
      <w:r>
        <w:t>orrected oral evidence: Public transport in towns and cities</w:t>
      </w:r>
    </w:p>
    <w:p w:rsidR="00BA0085" w:rsidP="00BA0085">
      <w:pPr>
        <w:pStyle w:val="Para"/>
      </w:pPr>
      <w:r>
        <w:t>Tuesday 1 February 2022</w:t>
      </w:r>
    </w:p>
    <w:p w:rsidR="00BA0085" w:rsidP="00BA0085">
      <w:pPr>
        <w:pStyle w:val="Para"/>
      </w:pPr>
      <w:r>
        <w:t>10 am</w:t>
      </w:r>
    </w:p>
    <w:p w:rsidR="00BA0085" w:rsidP="00BA0085">
      <w:pPr>
        <w:pStyle w:val="Para"/>
      </w:pPr>
    </w:p>
    <w:p w:rsidR="00BA0085" w:rsidP="00BA0085">
      <w:r>
        <w:fldChar w:fldCharType="begin"/>
      </w:r>
      <w:r>
        <w:instrText xml:space="preserve"> HYPERLINK "https://parliamentlive.tv/event/index/b8b45c46-8457-4ce5-8eec-8b0745cc7456" </w:instrText>
      </w:r>
      <w:r>
        <w:fldChar w:fldCharType="separate"/>
      </w:r>
      <w:r w:rsidRPr="00370183">
        <w:rPr>
          <w:rStyle w:val="Hyperlink"/>
        </w:rPr>
        <w:t>Watch the meeting</w:t>
      </w:r>
      <w:r>
        <w:fldChar w:fldCharType="end"/>
      </w:r>
    </w:p>
    <w:p w:rsidR="00BA0085" w:rsidP="00BA0085">
      <w:r>
        <w:t>Members present: Baroness Neville-Rolfe (The Chair); Baroness Bakewell; Lord Berkeley; Lord Best; Lord Carrington of Fulham; Baroness Cohen of Pimlico; Lord Grocott; Lord Haselhurst; The Earl of Lytton; Lord Moylan; Lord Stunell; Baroness Thornhill.</w:t>
      </w:r>
    </w:p>
    <w:p w:rsidR="00BA0085" w:rsidP="00BA0085">
      <w:pPr>
        <w:pStyle w:val="Para"/>
        <w:tabs>
          <w:tab w:val="center" w:pos="4536"/>
          <w:tab w:val="right" w:pos="8931"/>
        </w:tabs>
      </w:pPr>
      <w:r>
        <w:t>Evidence Session No. 1</w:t>
      </w:r>
      <w:r>
        <w:tab/>
        <w:t>Virtual Proceeding</w:t>
      </w:r>
      <w:r>
        <w:tab/>
      </w:r>
      <w:r w:rsidRPr="00156A60">
        <w:t xml:space="preserve">Questions </w:t>
      </w:r>
      <w:r>
        <w:t xml:space="preserve">1 – </w:t>
      </w:r>
      <w:r w:rsidR="00225965">
        <w:t>10</w:t>
      </w:r>
      <w:r>
        <w:t xml:space="preserve"> </w:t>
      </w:r>
    </w:p>
    <w:p w:rsidR="00BA0085" w:rsidP="00BA0085">
      <w:pPr>
        <w:pStyle w:val="TitleWitnesses0"/>
      </w:pPr>
    </w:p>
    <w:p w:rsidR="00BA0085" w:rsidP="00BA0085">
      <w:pPr>
        <w:pStyle w:val="TitleWitnesses0"/>
      </w:pPr>
      <w:r>
        <w:t>Witnesses</w:t>
      </w:r>
    </w:p>
    <w:p w:rsidR="00BA0085" w:rsidP="00BA0085">
      <w:pPr>
        <w:pStyle w:val="Para"/>
      </w:pPr>
      <w:r>
        <w:fldChar w:fldCharType="begin"/>
      </w:r>
      <w:r>
        <w:instrText xml:space="preserve"> HYPERLINK \l "Panel1" </w:instrText>
      </w:r>
      <w:r>
        <w:fldChar w:fldCharType="separate"/>
      </w:r>
      <w:r w:rsidRPr="00E05757">
        <w:rPr>
          <w:rStyle w:val="Hyperlink"/>
        </w:rPr>
        <w:t>I</w:t>
      </w:r>
      <w:r>
        <w:fldChar w:fldCharType="end"/>
      </w:r>
      <w:r>
        <w:t>: Stephen Joseph OBE, Visiting Professor at the University of Hertfordshire and independent transport policy consultant; Professor Greg Marsden, Professor of Transport Governance, Institute for Transport Studies, University of Leeds.</w:t>
      </w:r>
    </w:p>
    <w:p w:rsidR="00BA0085" w:rsidP="00BA0085">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BA0085" w:rsidRPr="0048257A" w:rsidP="00BA0085">
      <w:pPr>
        <w:pStyle w:val="TitleWitnesses0"/>
        <w:rPr>
          <w:rFonts w:eastAsia="Times New Roman"/>
          <w:szCs w:val="20"/>
        </w:rPr>
      </w:pPr>
      <w:r>
        <w:t>Examination of witnesses</w:t>
      </w:r>
    </w:p>
    <w:p w:rsidR="00BA0085" w:rsidRPr="001C19C8" w:rsidP="00BA0085">
      <w:pPr>
        <w:pStyle w:val="Para"/>
      </w:pPr>
      <w:r>
        <w:t>Professor Stephen Joseph OBE and Professor Greg Marsden.</w:t>
      </w:r>
    </w:p>
    <w:p w:rsidR="00BA0085" w:rsidP="00BA0085">
      <w:pPr>
        <w:pStyle w:val="Question"/>
      </w:pPr>
      <w:r w:rsidRPr="00FA024C">
        <w:rPr>
          <w:b/>
        </w:rPr>
        <w:t>The Chair:</w:t>
      </w:r>
      <w:r>
        <w:t xml:space="preserve"> </w:t>
      </w:r>
      <w:r w:rsidRPr="00531D94">
        <w:t>Welcome to the House of Lords Built Environment Committee</w:t>
      </w:r>
      <w:r>
        <w:t>’</w:t>
      </w:r>
      <w:r w:rsidRPr="00531D94">
        <w:t>s first public evidence session as part of our inquiry into public transport in towns and cities.</w:t>
      </w:r>
      <w:r>
        <w:t xml:space="preserve"> </w:t>
      </w:r>
      <w:r w:rsidRPr="00531D94">
        <w:t>Our inquiry will consider the impact of technological and digital developments on travel behaviours, future trends in public transport innovation</w:t>
      </w:r>
      <w:r>
        <w:t>,</w:t>
      </w:r>
      <w:r w:rsidRPr="00531D94">
        <w:t xml:space="preserve"> and how public policy should be shaped in the light of these trends, including the recovery from Covid.</w:t>
      </w:r>
      <w:r>
        <w:t xml:space="preserve"> </w:t>
      </w:r>
      <w:r w:rsidRPr="00531D94">
        <w:t>We are also interested in connectivity across types of transport</w:t>
      </w:r>
      <w:r>
        <w:t>,</w:t>
      </w:r>
      <w:r w:rsidRPr="00531D94">
        <w:t xml:space="preserve"> and better integration through data and innovation.</w:t>
      </w:r>
      <w:r>
        <w:t xml:space="preserve"> </w:t>
      </w:r>
      <w:r w:rsidRPr="00531D94">
        <w:t>We will make recommendations to the Government later this year.</w:t>
      </w:r>
      <w:r>
        <w:t xml:space="preserve"> </w:t>
      </w:r>
    </w:p>
    <w:p w:rsidR="00BA0085" w:rsidP="00BA0085">
      <w:pPr>
        <w:pStyle w:val="QuestionCont"/>
      </w:pPr>
      <w:r w:rsidRPr="00531D94">
        <w:t>Our witnesses this morning are Stephen Joseph OBE, visiting professor at the University of Hertfordshire</w:t>
      </w:r>
      <w:r>
        <w:t xml:space="preserve"> and</w:t>
      </w:r>
      <w:r w:rsidRPr="00531D94">
        <w:t xml:space="preserve"> independent transport policy consultant, </w:t>
      </w:r>
      <w:r>
        <w:t xml:space="preserve">and </w:t>
      </w:r>
      <w:r w:rsidRPr="00531D94">
        <w:t>Professor Greg Marsden, professor of transport governance, Institute for Transport Studies, University of Leeds. You are most welcome.</w:t>
      </w:r>
      <w:r>
        <w:t xml:space="preserve"> </w:t>
      </w:r>
    </w:p>
    <w:p w:rsidR="00BA0085" w:rsidP="00BA0085">
      <w:pPr>
        <w:pStyle w:val="QuestionCont"/>
      </w:pPr>
      <w:r w:rsidRPr="00531D94">
        <w:t xml:space="preserve">Our session is being broadcast on </w:t>
      </w:r>
      <w:r>
        <w:t>p</w:t>
      </w:r>
      <w:r w:rsidRPr="00531D94">
        <w:t>arliament</w:t>
      </w:r>
      <w:r>
        <w:t>l</w:t>
      </w:r>
      <w:r w:rsidRPr="00531D94">
        <w:t>ive</w:t>
      </w:r>
      <w:r>
        <w:t>.</w:t>
      </w:r>
      <w:r w:rsidRPr="00531D94">
        <w:t>tv</w:t>
      </w:r>
      <w:r>
        <w:t>. A</w:t>
      </w:r>
      <w:r w:rsidRPr="00531D94">
        <w:t xml:space="preserve"> full transcript is being taken and it will be made available to you to make any corrections </w:t>
      </w:r>
      <w:r w:rsidR="000B3AD3">
        <w:t xml:space="preserve">to </w:t>
      </w:r>
      <w:r w:rsidRPr="00531D94">
        <w:t>shortly after the session. Please could Members and witnesses keep their answers and responses brief</w:t>
      </w:r>
      <w:r>
        <w:t>,</w:t>
      </w:r>
      <w:r w:rsidRPr="00531D94">
        <w:t xml:space="preserve"> as we have a lot to cover this morning</w:t>
      </w:r>
      <w:r>
        <w:t>?</w:t>
      </w:r>
      <w:r w:rsidRPr="00531D94">
        <w:t xml:space="preserve"> </w:t>
      </w:r>
    </w:p>
    <w:p w:rsidR="00BA0085" w:rsidP="00BA0085">
      <w:pPr>
        <w:pStyle w:val="QuestionCont"/>
      </w:pPr>
      <w:r w:rsidRPr="00531D94">
        <w:t xml:space="preserve">I would like to kick off </w:t>
      </w:r>
      <w:r>
        <w:t xml:space="preserve">with </w:t>
      </w:r>
      <w:r w:rsidRPr="00531D94">
        <w:t>the first question</w:t>
      </w:r>
      <w:r>
        <w:t>, which is a general one,</w:t>
      </w:r>
      <w:r w:rsidRPr="00531D94">
        <w:t xml:space="preserve"> to Professor Joseph</w:t>
      </w:r>
      <w:r>
        <w:t>. W</w:t>
      </w:r>
      <w:r w:rsidRPr="00531D94">
        <w:t>hat influences public transport travel patterns in towns and cities?</w:t>
      </w:r>
      <w:r>
        <w:t xml:space="preserve"> </w:t>
      </w:r>
    </w:p>
    <w:p w:rsidR="00BA0085" w:rsidP="00BA0085">
      <w:pPr>
        <w:pStyle w:val="Answer"/>
      </w:pPr>
      <w:r w:rsidRPr="000F0FC4">
        <w:rPr>
          <w:b/>
          <w:i/>
        </w:rPr>
        <w:t>Professor Stephen Joseph:</w:t>
      </w:r>
      <w:r>
        <w:t xml:space="preserve"> </w:t>
      </w:r>
      <w:r w:rsidR="000B3AD3">
        <w:t>W</w:t>
      </w:r>
      <w:r w:rsidRPr="00531D94">
        <w:t xml:space="preserve">e could miss this, </w:t>
      </w:r>
      <w:r w:rsidR="000B3AD3">
        <w:t xml:space="preserve">so </w:t>
      </w:r>
      <w:r>
        <w:t xml:space="preserve">it is worth </w:t>
      </w:r>
      <w:r w:rsidRPr="00531D94">
        <w:t xml:space="preserve">saying </w:t>
      </w:r>
      <w:r>
        <w:t xml:space="preserve">first </w:t>
      </w:r>
      <w:r w:rsidRPr="00531D94">
        <w:t xml:space="preserve">that public transport has wider benefits in cities and generally than just </w:t>
      </w:r>
      <w:r>
        <w:t>for</w:t>
      </w:r>
      <w:r w:rsidRPr="00531D94">
        <w:t xml:space="preserve"> users.</w:t>
      </w:r>
      <w:r>
        <w:t xml:space="preserve"> </w:t>
      </w:r>
      <w:r w:rsidRPr="00531D94">
        <w:t xml:space="preserve">We need good public transport to help congestion, to widen labour markets, to reduce air pollution, </w:t>
      </w:r>
      <w:r>
        <w:t xml:space="preserve">and to </w:t>
      </w:r>
      <w:r w:rsidRPr="00531D94">
        <w:t>address safety and other issues</w:t>
      </w:r>
      <w:r>
        <w:t>. T</w:t>
      </w:r>
      <w:r w:rsidRPr="00531D94">
        <w:t xml:space="preserve">hese wider benefits are not sometimes recognised in </w:t>
      </w:r>
      <w:r>
        <w:t>g</w:t>
      </w:r>
      <w:r w:rsidRPr="00531D94">
        <w:t>overnment as they are in other countries. It is worth saying that</w:t>
      </w:r>
      <w:r w:rsidR="00A80242">
        <w:t>,</w:t>
      </w:r>
      <w:r w:rsidRPr="00531D94">
        <w:t xml:space="preserve"> because </w:t>
      </w:r>
      <w:r>
        <w:t>it</w:t>
      </w:r>
      <w:r w:rsidRPr="00531D94">
        <w:t xml:space="preserve"> means that we end up with higher costs and worse services than we find in cities in other countries.</w:t>
      </w:r>
      <w:r>
        <w:t xml:space="preserve"> </w:t>
      </w:r>
    </w:p>
    <w:p w:rsidR="00BA0085" w:rsidP="00BA0085">
      <w:pPr>
        <w:pStyle w:val="Answer"/>
      </w:pPr>
      <w:r w:rsidRPr="00531D94">
        <w:t>What influences public transport patterns?</w:t>
      </w:r>
      <w:r>
        <w:t xml:space="preserve"> </w:t>
      </w:r>
      <w:r w:rsidRPr="00531D94">
        <w:t>I would say</w:t>
      </w:r>
      <w:r>
        <w:t>,</w:t>
      </w:r>
      <w:r w:rsidRPr="00531D94">
        <w:t xml:space="preserve"> first</w:t>
      </w:r>
      <w:r>
        <w:t>,</w:t>
      </w:r>
      <w:r w:rsidRPr="00531D94">
        <w:t xml:space="preserve"> land use patterns.</w:t>
      </w:r>
      <w:r>
        <w:t xml:space="preserve"> </w:t>
      </w:r>
      <w:r w:rsidRPr="00531D94">
        <w:t xml:space="preserve">Denser cities or denser urban form tend to have better public transport because </w:t>
      </w:r>
      <w:r>
        <w:t>it</w:t>
      </w:r>
      <w:r w:rsidRPr="00531D94">
        <w:t xml:space="preserve"> make</w:t>
      </w:r>
      <w:r>
        <w:t>s</w:t>
      </w:r>
      <w:r w:rsidRPr="00531D94">
        <w:t xml:space="preserve"> it more commercial as opposed to more car</w:t>
      </w:r>
      <w:r>
        <w:t>-</w:t>
      </w:r>
      <w:r w:rsidRPr="00531D94">
        <w:t>based</w:t>
      </w:r>
      <w:r>
        <w:t>,</w:t>
      </w:r>
      <w:r w:rsidRPr="00531D94">
        <w:t xml:space="preserve"> lower</w:t>
      </w:r>
      <w:r>
        <w:t>-</w:t>
      </w:r>
      <w:r w:rsidRPr="00531D94">
        <w:t>density development.</w:t>
      </w:r>
      <w:r>
        <w:t xml:space="preserve"> </w:t>
      </w:r>
      <w:r w:rsidRPr="00531D94">
        <w:t>I should also mention at th</w:t>
      </w:r>
      <w:r>
        <w:t>is</w:t>
      </w:r>
      <w:r w:rsidRPr="00531D94">
        <w:t xml:space="preserve"> point </w:t>
      </w:r>
      <w:r>
        <w:t xml:space="preserve">that </w:t>
      </w:r>
      <w:r w:rsidRPr="00531D94">
        <w:t xml:space="preserve">I am </w:t>
      </w:r>
      <w:r>
        <w:t xml:space="preserve">an </w:t>
      </w:r>
      <w:r w:rsidRPr="00531D94">
        <w:t>adviser to a group called Transport for New Homes</w:t>
      </w:r>
      <w:r>
        <w:t>,</w:t>
      </w:r>
      <w:r w:rsidRPr="00531D94">
        <w:t xml:space="preserve"> which has looked at urban extensions and found that</w:t>
      </w:r>
      <w:r>
        <w:t>,</w:t>
      </w:r>
      <w:r w:rsidRPr="00531D94">
        <w:t xml:space="preserve"> in practice</w:t>
      </w:r>
      <w:r>
        <w:t>,</w:t>
      </w:r>
      <w:r w:rsidRPr="00531D94">
        <w:t xml:space="preserve"> a lot of new urban hous</w:t>
      </w:r>
      <w:r>
        <w:t>ing—</w:t>
      </w:r>
      <w:r w:rsidRPr="00531D94">
        <w:t xml:space="preserve">and obviously this relates to </w:t>
      </w:r>
      <w:r>
        <w:t xml:space="preserve">the </w:t>
      </w:r>
      <w:r w:rsidRPr="00531D94">
        <w:t>Committee</w:t>
      </w:r>
      <w:r>
        <w:t>’</w:t>
      </w:r>
      <w:r w:rsidRPr="00531D94">
        <w:t>s last inquiry</w:t>
      </w:r>
      <w:r>
        <w:t>—</w:t>
      </w:r>
      <w:r w:rsidRPr="00531D94">
        <w:t>has been built in ways that are very car dependent.</w:t>
      </w:r>
      <w:r>
        <w:t xml:space="preserve"> </w:t>
      </w:r>
      <w:r w:rsidRPr="00531D94">
        <w:t xml:space="preserve">In fact, the project has another report coming out next week </w:t>
      </w:r>
      <w:r>
        <w:t>that</w:t>
      </w:r>
      <w:r w:rsidRPr="00531D94">
        <w:t xml:space="preserve"> has gone back to look at some of those extensions.</w:t>
      </w:r>
    </w:p>
    <w:p w:rsidR="00BA0085" w:rsidP="00BA0085">
      <w:pPr>
        <w:pStyle w:val="Answer"/>
      </w:pPr>
      <w:r w:rsidRPr="00531D94">
        <w:t>Land use patterns are critical</w:t>
      </w:r>
      <w:r>
        <w:t xml:space="preserve">, as is the cost of public transport, particularly versus the cost of cars and car parking. There is the frequency and quality of public transport, journey times, and reliability of public transport, </w:t>
      </w:r>
      <w:r>
        <w:t>particularly as opposed to cars. A lot of this is dependent on action by local and central government, especially funding and investment.</w:t>
      </w:r>
    </w:p>
    <w:p w:rsidR="00BA0085" w:rsidP="00BA0085">
      <w:pPr>
        <w:pStyle w:val="Remark"/>
      </w:pPr>
      <w:r w:rsidRPr="008E1767">
        <w:rPr>
          <w:b/>
        </w:rPr>
        <w:t>The Chair:</w:t>
      </w:r>
      <w:r>
        <w:t xml:space="preserve"> Excellent</w:t>
      </w:r>
      <w:r w:rsidR="00887E95">
        <w:t>,</w:t>
      </w:r>
      <w:r>
        <w:t xml:space="preserve"> thank you.</w:t>
      </w:r>
    </w:p>
    <w:p w:rsidR="00BA0085" w:rsidP="00BA0085">
      <w:pPr>
        <w:pStyle w:val="Answer"/>
      </w:pPr>
      <w:r w:rsidRPr="000F0FC4">
        <w:rPr>
          <w:b/>
          <w:i/>
        </w:rPr>
        <w:t>Professor Greg Marsden:</w:t>
      </w:r>
      <w:r>
        <w:t xml:space="preserve"> </w:t>
      </w:r>
      <w:r w:rsidRPr="00531D94">
        <w:t>Stephen has covered a lot of the relevant points there.</w:t>
      </w:r>
      <w:r>
        <w:t xml:space="preserve"> </w:t>
      </w:r>
      <w:r w:rsidRPr="00531D94">
        <w:t>I would like to underline the fact that we often get drawn into thinking about how public transport is performing</w:t>
      </w:r>
      <w:r>
        <w:t>,</w:t>
      </w:r>
      <w:r w:rsidRPr="00531D94">
        <w:t xml:space="preserve"> but, as Stephen said</w:t>
      </w:r>
      <w:r>
        <w:t>,</w:t>
      </w:r>
      <w:r w:rsidRPr="00531D94">
        <w:t xml:space="preserve"> it is its relative position </w:t>
      </w:r>
      <w:r>
        <w:t xml:space="preserve">compared </w:t>
      </w:r>
      <w:r w:rsidRPr="00531D94">
        <w:t>to using the car or using the bike, for example, that really matters</w:t>
      </w:r>
      <w:r>
        <w:t>—</w:t>
      </w:r>
      <w:r w:rsidRPr="00531D94">
        <w:t>in particular</w:t>
      </w:r>
      <w:r>
        <w:t>,</w:t>
      </w:r>
      <w:r w:rsidRPr="00531D94">
        <w:t xml:space="preserve"> journey time and cost.</w:t>
      </w:r>
      <w:r>
        <w:t xml:space="preserve"> </w:t>
      </w:r>
      <w:r w:rsidRPr="00531D94">
        <w:t>We have seen over the last decade a continued widening of the gap between the cost of driving and the cost of bus travel</w:t>
      </w:r>
      <w:r>
        <w:t xml:space="preserve">, </w:t>
      </w:r>
      <w:r w:rsidRPr="00531D94">
        <w:t>with bus travel going up above the cost of living</w:t>
      </w:r>
      <w:r>
        <w:t>,</w:t>
      </w:r>
      <w:r w:rsidRPr="00531D94">
        <w:t xml:space="preserve"> while the cost of motoring has been below </w:t>
      </w:r>
      <w:r>
        <w:t>it</w:t>
      </w:r>
      <w:r w:rsidRPr="00531D94">
        <w:t>.</w:t>
      </w:r>
      <w:r>
        <w:t xml:space="preserve"> </w:t>
      </w:r>
      <w:r w:rsidRPr="00531D94">
        <w:t>As we look ahead to electrification of the car fleet, we know that</w:t>
      </w:r>
      <w:r>
        <w:t>,</w:t>
      </w:r>
      <w:r w:rsidRPr="00531D94">
        <w:t xml:space="preserve"> unless there is a change to the tax regime</w:t>
      </w:r>
      <w:r>
        <w:t>,</w:t>
      </w:r>
      <w:r w:rsidRPr="00531D94">
        <w:t xml:space="preserve"> it is going to get cheaper and cheaper to drive a car. </w:t>
      </w:r>
      <w:r>
        <w:t>T</w:t>
      </w:r>
      <w:r w:rsidRPr="00531D94">
        <w:t xml:space="preserve">his widening cost gap is a real risk to all forms of public transport. </w:t>
      </w:r>
    </w:p>
    <w:p w:rsidR="00BA0085" w:rsidRPr="00531D94" w:rsidP="00BA0085">
      <w:pPr>
        <w:pStyle w:val="Answer"/>
      </w:pPr>
      <w:r>
        <w:t>T</w:t>
      </w:r>
      <w:r w:rsidRPr="00531D94">
        <w:t>he only thing I would add to Stephen</w:t>
      </w:r>
      <w:r>
        <w:t>’</w:t>
      </w:r>
      <w:r w:rsidRPr="00531D94">
        <w:t xml:space="preserve">s list is safety. </w:t>
      </w:r>
      <w:r>
        <w:t>S</w:t>
      </w:r>
      <w:r w:rsidRPr="00531D94">
        <w:t xml:space="preserve">ome work done by London TravelWatch </w:t>
      </w:r>
      <w:r>
        <w:t xml:space="preserve">was </w:t>
      </w:r>
      <w:r w:rsidRPr="00531D94">
        <w:t>published recently</w:t>
      </w:r>
      <w:r>
        <w:t>, which showed that a</w:t>
      </w:r>
      <w:r w:rsidRPr="00531D94">
        <w:t xml:space="preserve">lmost 40% of disabled transport users </w:t>
      </w:r>
      <w:r>
        <w:t xml:space="preserve">have </w:t>
      </w:r>
      <w:r w:rsidRPr="00531D94">
        <w:t>experienc</w:t>
      </w:r>
      <w:r>
        <w:t>ed</w:t>
      </w:r>
      <w:r w:rsidRPr="00531D94">
        <w:t xml:space="preserve"> a hate crime or harassment over the last three years</w:t>
      </w:r>
      <w:r>
        <w:t>, and</w:t>
      </w:r>
      <w:r w:rsidRPr="00531D94">
        <w:t xml:space="preserve"> nearly one in four women </w:t>
      </w:r>
      <w:r>
        <w:t>ha</w:t>
      </w:r>
      <w:r w:rsidR="00887E95">
        <w:t>s</w:t>
      </w:r>
      <w:r>
        <w:t xml:space="preserve"> </w:t>
      </w:r>
      <w:r w:rsidRPr="00531D94">
        <w:t>experienc</w:t>
      </w:r>
      <w:r>
        <w:t>ed</w:t>
      </w:r>
      <w:r w:rsidRPr="00531D94">
        <w:t xml:space="preserve"> unwanted sexual behaviour in the </w:t>
      </w:r>
      <w:r>
        <w:t>p</w:t>
      </w:r>
      <w:r w:rsidRPr="00531D94">
        <w:t>ast three years</w:t>
      </w:r>
      <w:r>
        <w:t>. Its</w:t>
      </w:r>
      <w:r w:rsidRPr="00531D94">
        <w:t xml:space="preserve"> data suggests </w:t>
      </w:r>
      <w:r>
        <w:t xml:space="preserve">that </w:t>
      </w:r>
      <w:r w:rsidRPr="00531D94">
        <w:t>over 70% of people who have felt unsafe have stopped travelling at certain times of the day</w:t>
      </w:r>
      <w:r>
        <w:t>, so</w:t>
      </w:r>
      <w:r w:rsidRPr="00531D94">
        <w:t xml:space="preserve"> we still do </w:t>
      </w:r>
      <w:r>
        <w:t>not have</w:t>
      </w:r>
      <w:r w:rsidRPr="00531D94">
        <w:t xml:space="preserve"> an inclusive and safe network for everyone. </w:t>
      </w:r>
    </w:p>
    <w:p w:rsidR="00BA0085" w:rsidP="00BA0085">
      <w:pPr>
        <w:pStyle w:val="Remark"/>
      </w:pPr>
      <w:r w:rsidRPr="006F21E4">
        <w:rPr>
          <w:b/>
        </w:rPr>
        <w:t>The Chair:</w:t>
      </w:r>
      <w:r w:rsidRPr="00531D94">
        <w:t xml:space="preserve"> Is that </w:t>
      </w:r>
      <w:r>
        <w:t xml:space="preserve">truer </w:t>
      </w:r>
      <w:r w:rsidRPr="00531D94">
        <w:t>in some cities than others, as a general conclusion?</w:t>
      </w:r>
      <w:r>
        <w:t xml:space="preserve"> </w:t>
      </w:r>
    </w:p>
    <w:p w:rsidR="00BA0085" w:rsidP="00BA0085">
      <w:pPr>
        <w:pStyle w:val="Answer"/>
      </w:pPr>
      <w:r w:rsidRPr="00E12C83">
        <w:rPr>
          <w:b/>
          <w:i/>
        </w:rPr>
        <w:t>Professor Greg Marsden:</w:t>
      </w:r>
      <w:r>
        <w:t xml:space="preserve"> I</w:t>
      </w:r>
      <w:r w:rsidRPr="00531D94">
        <w:t>t is not well researched.</w:t>
      </w:r>
      <w:r>
        <w:t xml:space="preserve"> M</w:t>
      </w:r>
      <w:r w:rsidRPr="00531D94">
        <w:t xml:space="preserve">ore evidence </w:t>
      </w:r>
      <w:r>
        <w:t xml:space="preserve">is </w:t>
      </w:r>
      <w:r w:rsidRPr="00531D94">
        <w:t>required to know how that varies from place to place.</w:t>
      </w:r>
      <w:r>
        <w:t xml:space="preserve"> </w:t>
      </w:r>
      <w:r w:rsidRPr="00531D94">
        <w:t>I am sure there will be police statistics on that.</w:t>
      </w:r>
      <w:r>
        <w:t xml:space="preserve"> </w:t>
      </w:r>
      <w:r w:rsidRPr="00531D94">
        <w:t>It is not my specialist are</w:t>
      </w:r>
      <w:r>
        <w:t xml:space="preserve">a. </w:t>
      </w:r>
    </w:p>
    <w:p w:rsidR="00BA0085" w:rsidP="00BA0085">
      <w:pPr>
        <w:pStyle w:val="Remark"/>
      </w:pPr>
      <w:r w:rsidRPr="00980359">
        <w:rPr>
          <w:b/>
        </w:rPr>
        <w:t>Lord Grocott:</w:t>
      </w:r>
      <w:r>
        <w:t xml:space="preserve"> </w:t>
      </w:r>
      <w:r w:rsidRPr="00531D94">
        <w:t>On the evidence on commuting patterns</w:t>
      </w:r>
      <w:r>
        <w:t>,</w:t>
      </w:r>
      <w:r w:rsidRPr="00531D94">
        <w:t xml:space="preserve"> I have seen various different estimates</w:t>
      </w:r>
      <w:r>
        <w:t>,</w:t>
      </w:r>
      <w:r w:rsidRPr="00531D94">
        <w:t xml:space="preserve"> but the figures I have in front of me </w:t>
      </w:r>
      <w:r>
        <w:t>show</w:t>
      </w:r>
      <w:r w:rsidRPr="00531D94">
        <w:t xml:space="preserve"> commuting patterns </w:t>
      </w:r>
      <w:r>
        <w:t>of</w:t>
      </w:r>
      <w:r w:rsidRPr="00531D94">
        <w:t xml:space="preserve"> roughly 68% </w:t>
      </w:r>
      <w:r>
        <w:t xml:space="preserve">by </w:t>
      </w:r>
      <w:r w:rsidRPr="00531D94">
        <w:t>car,</w:t>
      </w:r>
      <w:r>
        <w:t xml:space="preserve"> </w:t>
      </w:r>
      <w:r w:rsidRPr="00531D94">
        <w:t xml:space="preserve">10% </w:t>
      </w:r>
      <w:r>
        <w:t xml:space="preserve">by </w:t>
      </w:r>
      <w:r w:rsidRPr="00531D94">
        <w:t xml:space="preserve">rail or light rail, 7% </w:t>
      </w:r>
      <w:r>
        <w:t xml:space="preserve">by </w:t>
      </w:r>
      <w:r w:rsidRPr="00531D94">
        <w:t>bus, 10% walking, and presumably the remainder cycle or use scooters</w:t>
      </w:r>
      <w:r>
        <w:t>,</w:t>
      </w:r>
      <w:r w:rsidRPr="00531D94">
        <w:t xml:space="preserve"> or whatever else. </w:t>
      </w:r>
      <w:r>
        <w:t xml:space="preserve">Although it is </w:t>
      </w:r>
      <w:r w:rsidRPr="00531D94">
        <w:t>not universally supporte</w:t>
      </w:r>
      <w:r>
        <w:t xml:space="preserve">d, given that most Governments </w:t>
      </w:r>
      <w:r w:rsidRPr="00531D94">
        <w:t>have wanted to see people use the car less and use public transport more, I would like to know</w:t>
      </w:r>
      <w:r>
        <w:t>,</w:t>
      </w:r>
      <w:r w:rsidRPr="00531D94">
        <w:t xml:space="preserve"> first, </w:t>
      </w:r>
      <w:r w:rsidR="00B73BC7">
        <w:t>whether</w:t>
      </w:r>
      <w:r>
        <w:t xml:space="preserve"> </w:t>
      </w:r>
      <w:r w:rsidRPr="00531D94">
        <w:t>the balance that I have just described is not a good balance</w:t>
      </w:r>
      <w:r>
        <w:t xml:space="preserve"> and</w:t>
      </w:r>
      <w:r w:rsidRPr="00531D94">
        <w:t xml:space="preserve"> what </w:t>
      </w:r>
      <w:r>
        <w:t xml:space="preserve">a </w:t>
      </w:r>
      <w:r w:rsidRPr="00531D94">
        <w:t xml:space="preserve">realistic balance </w:t>
      </w:r>
      <w:r w:rsidRPr="00531D94" w:rsidR="00B73BC7">
        <w:t xml:space="preserve">is </w:t>
      </w:r>
      <w:r w:rsidRPr="00531D94">
        <w:t>between the various forms of commuting that our experts think is feasible</w:t>
      </w:r>
      <w:r>
        <w:t>.</w:t>
      </w:r>
      <w:r w:rsidRPr="00531D94">
        <w:t xml:space="preserve"> </w:t>
      </w:r>
      <w:r>
        <w:t>S</w:t>
      </w:r>
      <w:r w:rsidRPr="00531D94">
        <w:t>econdly</w:t>
      </w:r>
      <w:r>
        <w:t>,</w:t>
      </w:r>
      <w:r w:rsidRPr="00531D94">
        <w:t xml:space="preserve"> what success or otherwise have cities and towns had in what seems to be </w:t>
      </w:r>
      <w:r>
        <w:t>this</w:t>
      </w:r>
      <w:r w:rsidRPr="00531D94">
        <w:t xml:space="preserve"> common objective of reducing overall car use in cities and increasing public transport? I would </w:t>
      </w:r>
      <w:r w:rsidR="00B73BC7">
        <w:t xml:space="preserve">also </w:t>
      </w:r>
      <w:r w:rsidRPr="00531D94">
        <w:t xml:space="preserve">like examples of </w:t>
      </w:r>
      <w:r w:rsidR="00B73BC7">
        <w:t>success</w:t>
      </w:r>
      <w:r w:rsidRPr="00531D94">
        <w:t>.</w:t>
      </w:r>
      <w:r>
        <w:t xml:space="preserve"> </w:t>
      </w:r>
    </w:p>
    <w:p w:rsidR="00BA0085" w:rsidP="00BA0085">
      <w:pPr>
        <w:pStyle w:val="Answer"/>
      </w:pPr>
      <w:r w:rsidRPr="00BE3177">
        <w:rPr>
          <w:b/>
          <w:i/>
        </w:rPr>
        <w:t>Professor Stephen Joseph:</w:t>
      </w:r>
      <w:r>
        <w:t xml:space="preserve"> </w:t>
      </w:r>
      <w:r w:rsidRPr="00531D94">
        <w:t>First, those are national averages</w:t>
      </w:r>
      <w:r>
        <w:t>.</w:t>
      </w:r>
      <w:r w:rsidRPr="00531D94">
        <w:t xml:space="preserve"> </w:t>
      </w:r>
      <w:r>
        <w:t>T</w:t>
      </w:r>
      <w:r w:rsidRPr="00531D94">
        <w:t>his committee is looking at towns and cities</w:t>
      </w:r>
      <w:r w:rsidR="006E10D1">
        <w:t>. I</w:t>
      </w:r>
      <w:r w:rsidRPr="00531D94">
        <w:t>n some towns and cities the figure for public transport is</w:t>
      </w:r>
      <w:r>
        <w:t xml:space="preserve"> </w:t>
      </w:r>
      <w:r w:rsidRPr="00531D94">
        <w:t>much higher</w:t>
      </w:r>
      <w:r>
        <w:t>. W</w:t>
      </w:r>
      <w:r w:rsidRPr="00531D94">
        <w:t>e will have to use pre</w:t>
      </w:r>
      <w:r>
        <w:t>-</w:t>
      </w:r>
      <w:r w:rsidRPr="00531D94">
        <w:t>Covid figures for at least some of the answers to these questions</w:t>
      </w:r>
      <w:r>
        <w:t>,</w:t>
      </w:r>
      <w:r w:rsidRPr="00531D94">
        <w:t xml:space="preserve"> simply because a lot of the stats are not available yet</w:t>
      </w:r>
      <w:r>
        <w:t>, but w</w:t>
      </w:r>
      <w:r w:rsidRPr="00531D94">
        <w:t xml:space="preserve">e can come </w:t>
      </w:r>
      <w:r>
        <w:t xml:space="preserve">to </w:t>
      </w:r>
      <w:r w:rsidRPr="00531D94">
        <w:t>the Covid issue later.</w:t>
      </w:r>
      <w:r>
        <w:t xml:space="preserve"> </w:t>
      </w:r>
    </w:p>
    <w:p w:rsidR="00BA0085" w:rsidP="00BA0085">
      <w:pPr>
        <w:pStyle w:val="Answer"/>
      </w:pPr>
      <w:r>
        <w:t>F</w:t>
      </w:r>
      <w:r w:rsidRPr="00531D94">
        <w:t>or example,</w:t>
      </w:r>
      <w:r>
        <w:t xml:space="preserve"> </w:t>
      </w:r>
      <w:r w:rsidRPr="00531D94">
        <w:t>for trips going into Birmingham in the peak hour in 2019, rail was outperforming car on its own and public transport was way outperforming car.</w:t>
      </w:r>
      <w:r>
        <w:t xml:space="preserve"> </w:t>
      </w:r>
      <w:r w:rsidRPr="00531D94">
        <w:t xml:space="preserve">As Lord Moylan </w:t>
      </w:r>
      <w:r>
        <w:t xml:space="preserve">will </w:t>
      </w:r>
      <w:r w:rsidRPr="00531D94">
        <w:t>know, in London we have seen a complete turn</w:t>
      </w:r>
      <w:r>
        <w:t>a</w:t>
      </w:r>
      <w:r w:rsidRPr="00531D94">
        <w:t>round in use, from a position where overall car trips were something of the order of</w:t>
      </w:r>
      <w:r w:rsidR="009076E6">
        <w:t xml:space="preserve"> </w:t>
      </w:r>
      <w:r w:rsidRPr="00531D94">
        <w:t>60% in 1992</w:t>
      </w:r>
      <w:r>
        <w:t>,</w:t>
      </w:r>
      <w:r w:rsidRPr="00531D94">
        <w:t xml:space="preserve"> and pre</w:t>
      </w:r>
      <w:r>
        <w:t>-</w:t>
      </w:r>
      <w:r w:rsidRPr="00531D94">
        <w:t>Covid public transport overall trips, not just commuting</w:t>
      </w:r>
      <w:r>
        <w:t>,</w:t>
      </w:r>
      <w:r w:rsidRPr="00531D94">
        <w:t xml:space="preserve"> w</w:t>
      </w:r>
      <w:r>
        <w:t>ere</w:t>
      </w:r>
      <w:r w:rsidRPr="00531D94">
        <w:t xml:space="preserve"> around 60%. There have been other smaller cities where we have seen significant success in public transport</w:t>
      </w:r>
      <w:r>
        <w:t xml:space="preserve">. </w:t>
      </w:r>
      <w:r w:rsidRPr="00531D94">
        <w:t>Nottingham, which has a tram system and a workplace parking levy that has funded high</w:t>
      </w:r>
      <w:r>
        <w:t>-</w:t>
      </w:r>
      <w:r w:rsidRPr="00531D94">
        <w:t>quality public transport, has some of the highest</w:t>
      </w:r>
      <w:r>
        <w:t xml:space="preserve"> </w:t>
      </w:r>
      <w:r w:rsidRPr="00531D94">
        <w:t xml:space="preserve">public transport </w:t>
      </w:r>
      <w:r>
        <w:t xml:space="preserve">use </w:t>
      </w:r>
      <w:r w:rsidRPr="00531D94">
        <w:t>outside London</w:t>
      </w:r>
      <w:r>
        <w:t>,</w:t>
      </w:r>
      <w:r w:rsidRPr="00531D94">
        <w:t xml:space="preserve"> and there have been other cities such as Brighton and Edinburgh</w:t>
      </w:r>
      <w:r>
        <w:t xml:space="preserve"> </w:t>
      </w:r>
      <w:r w:rsidRPr="00531D94">
        <w:t>where there has been high public transport use.</w:t>
      </w:r>
      <w:r>
        <w:t xml:space="preserve"> </w:t>
      </w:r>
    </w:p>
    <w:p w:rsidR="00BA0085" w:rsidP="00BA0085">
      <w:pPr>
        <w:pStyle w:val="Answer"/>
      </w:pPr>
      <w:r w:rsidRPr="00531D94">
        <w:t>I would return to what my fellow witness said. Some of this is down to what you do with cars</w:t>
      </w:r>
      <w:r>
        <w:t xml:space="preserve">. </w:t>
      </w:r>
      <w:r w:rsidRPr="00531D94">
        <w:t>Manchester, for example, because it has had relatively plentiful and free or cheap city centre parking</w:t>
      </w:r>
      <w:r>
        <w:t xml:space="preserve">, </w:t>
      </w:r>
      <w:r w:rsidRPr="00531D94">
        <w:t>has struggled to get its public transport mode share increased</w:t>
      </w:r>
      <w:r>
        <w:t>.</w:t>
      </w:r>
      <w:r w:rsidRPr="00531D94">
        <w:t xml:space="preserve"> </w:t>
      </w:r>
      <w:r>
        <w:t>U</w:t>
      </w:r>
      <w:r w:rsidRPr="00531D94">
        <w:t>ntil recently it has not had significant bus priority</w:t>
      </w:r>
      <w:r>
        <w:t>,</w:t>
      </w:r>
      <w:r w:rsidRPr="00531D94">
        <w:t xml:space="preserve"> although it has had trams of course</w:t>
      </w:r>
      <w:r>
        <w:t>. I</w:t>
      </w:r>
      <w:r w:rsidRPr="00531D94">
        <w:t>t depends</w:t>
      </w:r>
      <w:r w:rsidR="00E73566">
        <w:t xml:space="preserve"> on</w:t>
      </w:r>
      <w:r w:rsidRPr="00531D94">
        <w:t xml:space="preserve"> what else you do. It is not just what you do with buses and so on.</w:t>
      </w:r>
      <w:r>
        <w:t xml:space="preserve"> </w:t>
      </w:r>
      <w:r w:rsidRPr="00531D94">
        <w:t xml:space="preserve">There are examples of successful cities, but you could argue that it is partly what else is </w:t>
      </w:r>
      <w:r>
        <w:t>done</w:t>
      </w:r>
      <w:r w:rsidRPr="00531D94">
        <w:t xml:space="preserve">. Oxford and Cambridge have always had high cycling </w:t>
      </w:r>
      <w:r>
        <w:t xml:space="preserve">and </w:t>
      </w:r>
      <w:r w:rsidRPr="00531D94">
        <w:t>public transport use as well, Oxford particularly.</w:t>
      </w:r>
      <w:r>
        <w:t xml:space="preserve"> </w:t>
      </w:r>
      <w:r w:rsidRPr="00531D94">
        <w:t xml:space="preserve">It has had what is </w:t>
      </w:r>
      <w:r>
        <w:t>c</w:t>
      </w:r>
      <w:r w:rsidRPr="00531D94">
        <w:t>alle</w:t>
      </w:r>
      <w:r>
        <w:t>d</w:t>
      </w:r>
      <w:r w:rsidRPr="00531D94">
        <w:t xml:space="preserve"> a balanced transport policy since the 1970s and that has led to significant bus</w:t>
      </w:r>
      <w:r>
        <w:t xml:space="preserve"> use</w:t>
      </w:r>
      <w:r w:rsidRPr="00531D94">
        <w:t>.</w:t>
      </w:r>
      <w:r>
        <w:t xml:space="preserve"> </w:t>
      </w:r>
    </w:p>
    <w:p w:rsidR="00BA0085" w:rsidP="00BA0085">
      <w:pPr>
        <w:pStyle w:val="Remark"/>
      </w:pPr>
      <w:r w:rsidRPr="005E1243">
        <w:rPr>
          <w:b/>
        </w:rPr>
        <w:t>Lord Grocott:</w:t>
      </w:r>
      <w:r>
        <w:t xml:space="preserve"> </w:t>
      </w:r>
      <w:r w:rsidRPr="00531D94">
        <w:t>A lot of those statistics would be very helpful to the committee</w:t>
      </w:r>
      <w:r>
        <w:t>,</w:t>
      </w:r>
      <w:r w:rsidRPr="00531D94">
        <w:t xml:space="preserve"> I am sure. If you have some more detail that you </w:t>
      </w:r>
      <w:r>
        <w:t xml:space="preserve">can </w:t>
      </w:r>
      <w:r w:rsidRPr="00531D94">
        <w:t>supply to us of the balance in different towns and cities for which the information is available</w:t>
      </w:r>
      <w:r>
        <w:t xml:space="preserve">, </w:t>
      </w:r>
      <w:r w:rsidRPr="00531D94">
        <w:t>that would be very helpful to the committee.</w:t>
      </w:r>
      <w:r>
        <w:t xml:space="preserve"> </w:t>
      </w:r>
    </w:p>
    <w:p w:rsidR="00BA0085" w:rsidRPr="00531D94" w:rsidP="00BA0085">
      <w:pPr>
        <w:pStyle w:val="Answer"/>
      </w:pPr>
      <w:r w:rsidRPr="005E1243">
        <w:rPr>
          <w:b/>
          <w:i/>
        </w:rPr>
        <w:t>Professor Stephen Joseph:</w:t>
      </w:r>
      <w:r>
        <w:t xml:space="preserve"> </w:t>
      </w:r>
      <w:r w:rsidRPr="00531D94">
        <w:t>Certainly</w:t>
      </w:r>
      <w:r>
        <w:t xml:space="preserve">. </w:t>
      </w:r>
    </w:p>
    <w:p w:rsidR="00BA0085" w:rsidP="00BA0085">
      <w:pPr>
        <w:pStyle w:val="Answer"/>
      </w:pPr>
      <w:r w:rsidRPr="005E1243">
        <w:rPr>
          <w:b/>
          <w:i/>
        </w:rPr>
        <w:t>Professor Greg Marsden:</w:t>
      </w:r>
      <w:r>
        <w:t xml:space="preserve"> </w:t>
      </w:r>
      <w:r w:rsidRPr="00531D94">
        <w:t xml:space="preserve">Just to add to that, in many European cities you would expect a car mode share of around </w:t>
      </w:r>
      <w:r>
        <w:t>one-</w:t>
      </w:r>
      <w:r w:rsidRPr="00531D94">
        <w:t xml:space="preserve">third perhaps, certainly for </w:t>
      </w:r>
      <w:r>
        <w:t xml:space="preserve">the </w:t>
      </w:r>
      <w:r w:rsidRPr="00531D94">
        <w:t>central city rather than the wider city region</w:t>
      </w:r>
      <w:r>
        <w:t xml:space="preserve">. </w:t>
      </w:r>
      <w:r w:rsidR="00677FA3">
        <w:t>It</w:t>
      </w:r>
      <w:r w:rsidRPr="00531D94">
        <w:t xml:space="preserve"> becomes more difficult to service as many commute trips by public transport further out from the city centres.</w:t>
      </w:r>
      <w:r>
        <w:t xml:space="preserve"> </w:t>
      </w:r>
    </w:p>
    <w:p w:rsidR="00BA0085" w:rsidP="00BA0085">
      <w:pPr>
        <w:pStyle w:val="Answer"/>
      </w:pPr>
      <w:r>
        <w:t>B</w:t>
      </w:r>
      <w:r w:rsidRPr="00531D94">
        <w:t xml:space="preserve">efore </w:t>
      </w:r>
      <w:r w:rsidR="00677FA3">
        <w:t>Covid,</w:t>
      </w:r>
      <w:r w:rsidRPr="00531D94">
        <w:t xml:space="preserve"> </w:t>
      </w:r>
      <w:r>
        <w:t xml:space="preserve">we </w:t>
      </w:r>
      <w:r w:rsidR="00677FA3">
        <w:t>saw</w:t>
      </w:r>
      <w:r>
        <w:t xml:space="preserve"> </w:t>
      </w:r>
      <w:r w:rsidRPr="00531D94">
        <w:t>10% to 20% increases in bus use in networks such as Reading and Bristol</w:t>
      </w:r>
      <w:r>
        <w:t>,</w:t>
      </w:r>
      <w:r w:rsidRPr="00531D94">
        <w:t xml:space="preserve"> so we know that delivering growth in bus</w:t>
      </w:r>
      <w:r>
        <w:t>es</w:t>
      </w:r>
      <w:r w:rsidRPr="00531D94">
        <w:t xml:space="preserve"> can be done</w:t>
      </w:r>
      <w:r>
        <w:t xml:space="preserve">, </w:t>
      </w:r>
      <w:r w:rsidRPr="00531D94">
        <w:t>even though</w:t>
      </w:r>
      <w:r>
        <w:t>,</w:t>
      </w:r>
      <w:r w:rsidRPr="00531D94">
        <w:t xml:space="preserve"> as I said before</w:t>
      </w:r>
      <w:r>
        <w:t xml:space="preserve">, </w:t>
      </w:r>
      <w:r w:rsidRPr="00531D94">
        <w:t>car driving is getting relatively cheaper</w:t>
      </w:r>
      <w:r>
        <w:t>. W</w:t>
      </w:r>
      <w:r w:rsidRPr="00531D94">
        <w:t>hat goes on in the town centre and how free and easy parking is, as Stephen said, really matters.</w:t>
      </w:r>
      <w:r>
        <w:t xml:space="preserve"> </w:t>
      </w:r>
    </w:p>
    <w:p w:rsidR="00BA0085" w:rsidP="00BA0085">
      <w:pPr>
        <w:pStyle w:val="Answer"/>
      </w:pPr>
      <w:r>
        <w:t>O</w:t>
      </w:r>
      <w:r w:rsidRPr="00531D94">
        <w:t>ne question</w:t>
      </w:r>
      <w:r>
        <w:t xml:space="preserve"> is</w:t>
      </w:r>
      <w:r w:rsidRPr="00531D94">
        <w:t xml:space="preserve"> what we need public transport to be doing for us</w:t>
      </w:r>
      <w:r>
        <w:t>.</w:t>
      </w:r>
      <w:r w:rsidRPr="00531D94">
        <w:t xml:space="preserve"> If you l</w:t>
      </w:r>
      <w:r>
        <w:t>ook at</w:t>
      </w:r>
      <w:r w:rsidRPr="00531D94">
        <w:t xml:space="preserve"> </w:t>
      </w:r>
      <w:r>
        <w:t>the</w:t>
      </w:r>
      <w:r w:rsidRPr="00531D94">
        <w:t xml:space="preserve"> climate emergency analysis</w:t>
      </w:r>
      <w:r>
        <w:t>,</w:t>
      </w:r>
      <w:r w:rsidRPr="00531D94">
        <w:t xml:space="preserve"> a city </w:t>
      </w:r>
      <w:r>
        <w:t>such as</w:t>
      </w:r>
      <w:r w:rsidRPr="00531D94">
        <w:t xml:space="preserve"> Leeds is still falling well short of what it needs to do</w:t>
      </w:r>
      <w:r>
        <w:t>,</w:t>
      </w:r>
      <w:r w:rsidRPr="00531D94">
        <w:t xml:space="preserve"> but it is anticipating a growth of 130% in bus use</w:t>
      </w:r>
      <w:r>
        <w:t>,</w:t>
      </w:r>
      <w:r w:rsidRPr="00531D94">
        <w:t xml:space="preserve"> so more than </w:t>
      </w:r>
      <w:r w:rsidR="00C32B1D">
        <w:t>a</w:t>
      </w:r>
      <w:r w:rsidRPr="00531D94" w:rsidR="00C32B1D">
        <w:t xml:space="preserve"> </w:t>
      </w:r>
      <w:r w:rsidRPr="00531D94">
        <w:t>doubling against the declining trend</w:t>
      </w:r>
      <w:r>
        <w:t>,</w:t>
      </w:r>
      <w:r w:rsidRPr="00531D94">
        <w:t xml:space="preserve"> and it still does not meet its climate objectives with that kind of level </w:t>
      </w:r>
      <w:r>
        <w:t>of</w:t>
      </w:r>
      <w:r w:rsidRPr="00531D94">
        <w:t xml:space="preserve"> shift. As the carbon constraint becomes more apparent</w:t>
      </w:r>
      <w:r>
        <w:t>, it is</w:t>
      </w:r>
      <w:r w:rsidRPr="00531D94">
        <w:t xml:space="preserve"> clear </w:t>
      </w:r>
      <w:r w:rsidR="00C32B1D">
        <w:t xml:space="preserve">that </w:t>
      </w:r>
      <w:r w:rsidRPr="00531D94">
        <w:t xml:space="preserve">we </w:t>
      </w:r>
      <w:r>
        <w:t xml:space="preserve">will </w:t>
      </w:r>
      <w:r w:rsidRPr="00531D94">
        <w:t>need to do something very different to support growth in public transport. The kinds of numbers that we have seen for Reading and Bristol are great</w:t>
      </w:r>
      <w:r>
        <w:t>,</w:t>
      </w:r>
      <w:r w:rsidRPr="00531D94">
        <w:t xml:space="preserve"> but </w:t>
      </w:r>
      <w:r w:rsidRPr="00531D94">
        <w:t xml:space="preserve">we need to </w:t>
      </w:r>
      <w:r w:rsidR="00C32B1D">
        <w:t>go</w:t>
      </w:r>
      <w:r w:rsidRPr="00531D94">
        <w:t xml:space="preserve"> much faster than that in many more places if we are to be on track.</w:t>
      </w:r>
      <w:r>
        <w:t xml:space="preserve"> </w:t>
      </w:r>
    </w:p>
    <w:p w:rsidR="00BA0085" w:rsidRPr="00531D94" w:rsidP="00BA0085">
      <w:pPr>
        <w:pStyle w:val="Remark"/>
      </w:pPr>
      <w:r w:rsidRPr="005E1243">
        <w:rPr>
          <w:b/>
        </w:rPr>
        <w:t>Lord Grocott:</w:t>
      </w:r>
      <w:r>
        <w:t xml:space="preserve"> </w:t>
      </w:r>
      <w:r w:rsidRPr="00531D94">
        <w:t xml:space="preserve">A similar </w:t>
      </w:r>
      <w:r>
        <w:t>call</w:t>
      </w:r>
      <w:r w:rsidRPr="00531D94">
        <w:t xml:space="preserve"> for more evidence would be any international comparisons in the light of what we have just heard. </w:t>
      </w:r>
      <w:r>
        <w:t>It</w:t>
      </w:r>
      <w:r w:rsidRPr="00531D94">
        <w:t xml:space="preserve"> would be helpful to the </w:t>
      </w:r>
      <w:r>
        <w:t>c</w:t>
      </w:r>
      <w:r w:rsidRPr="00531D94">
        <w:t>ommittee</w:t>
      </w:r>
      <w:r>
        <w:t>,</w:t>
      </w:r>
      <w:r w:rsidRPr="00531D94">
        <w:t xml:space="preserve"> I am sure, if you have those statistics. </w:t>
      </w:r>
    </w:p>
    <w:p w:rsidR="00BA0085" w:rsidP="00BA0085">
      <w:pPr>
        <w:pStyle w:val="Answer"/>
      </w:pPr>
      <w:r w:rsidRPr="005E1243">
        <w:rPr>
          <w:b/>
          <w:i/>
        </w:rPr>
        <w:t>Professor Greg Marsden:</w:t>
      </w:r>
      <w:r>
        <w:t xml:space="preserve"> </w:t>
      </w:r>
      <w:r w:rsidRPr="00531D94">
        <w:t>I will be able to send some through</w:t>
      </w:r>
      <w:r>
        <w:t xml:space="preserve">. </w:t>
      </w:r>
    </w:p>
    <w:p w:rsidR="00BA0085" w:rsidP="00BA0085">
      <w:pPr>
        <w:pStyle w:val="Remark"/>
      </w:pPr>
      <w:r w:rsidRPr="005E1243">
        <w:rPr>
          <w:b/>
        </w:rPr>
        <w:t>Lord Grocott:</w:t>
      </w:r>
      <w:r>
        <w:t xml:space="preserve"> Thank you very much. </w:t>
      </w:r>
    </w:p>
    <w:p w:rsidR="00BA0085" w:rsidP="00BA0085">
      <w:pPr>
        <w:pStyle w:val="Remark"/>
      </w:pPr>
      <w:r w:rsidRPr="003C52DB">
        <w:rPr>
          <w:b/>
        </w:rPr>
        <w:t>The Chair:</w:t>
      </w:r>
      <w:r>
        <w:t xml:space="preserve"> </w:t>
      </w:r>
      <w:r w:rsidRPr="00531D94">
        <w:t>That will be very helpful.</w:t>
      </w:r>
      <w:r>
        <w:t xml:space="preserve"> </w:t>
      </w:r>
      <w:r w:rsidRPr="00531D94">
        <w:t>We are also interested in what the consumer</w:t>
      </w:r>
      <w:r>
        <w:t>—</w:t>
      </w:r>
      <w:r w:rsidRPr="00531D94">
        <w:t>the traveller and driver</w:t>
      </w:r>
      <w:r>
        <w:t>—</w:t>
      </w:r>
      <w:r w:rsidRPr="00531D94">
        <w:t>thinks. Clearly climate change is important</w:t>
      </w:r>
      <w:r>
        <w:t>,</w:t>
      </w:r>
      <w:r w:rsidRPr="00531D94">
        <w:t xml:space="preserve"> but so </w:t>
      </w:r>
      <w:r>
        <w:t xml:space="preserve">are the </w:t>
      </w:r>
      <w:r w:rsidRPr="00531D94">
        <w:t>attitudes of citizens.</w:t>
      </w:r>
      <w:r>
        <w:t xml:space="preserve"> </w:t>
      </w:r>
    </w:p>
    <w:p w:rsidR="00BA0085" w:rsidP="00BB1391">
      <w:pPr>
        <w:pStyle w:val="Question"/>
      </w:pPr>
      <w:r w:rsidRPr="00980359">
        <w:rPr>
          <w:b/>
        </w:rPr>
        <w:t>Baroness Bakewell:</w:t>
      </w:r>
      <w:r>
        <w:t xml:space="preserve"> </w:t>
      </w:r>
      <w:r w:rsidRPr="00531D94">
        <w:t>I am interested</w:t>
      </w:r>
      <w:r>
        <w:t>, first,</w:t>
      </w:r>
      <w:r w:rsidRPr="00531D94">
        <w:t xml:space="preserve"> in the relationship between the cost of living and public transport use. How much are you able to say </w:t>
      </w:r>
      <w:r>
        <w:t xml:space="preserve">that </w:t>
      </w:r>
      <w:r w:rsidRPr="00531D94">
        <w:t>taxation policy and things like the congestion charge shape the use of public transport</w:t>
      </w:r>
      <w:r>
        <w:t xml:space="preserve">? </w:t>
      </w:r>
    </w:p>
    <w:p w:rsidR="00BA0085" w:rsidP="00BA0085">
      <w:pPr>
        <w:pStyle w:val="Remark"/>
      </w:pPr>
      <w:r w:rsidRPr="00531D94">
        <w:t>I am also interested in the demographics and whether</w:t>
      </w:r>
      <w:r>
        <w:t xml:space="preserve"> the policies of</w:t>
      </w:r>
      <w:r w:rsidRPr="00531D94">
        <w:t xml:space="preserve"> cities with an ag</w:t>
      </w:r>
      <w:r>
        <w:t>e</w:t>
      </w:r>
      <w:r w:rsidRPr="00531D94">
        <w:t>ing population, retirement cities such as Cheltenham and Bath</w:t>
      </w:r>
      <w:r>
        <w:t>,</w:t>
      </w:r>
      <w:r w:rsidRPr="00531D94">
        <w:t xml:space="preserve"> are adapted for old people to use public transport, which is often difficult</w:t>
      </w:r>
      <w:r w:rsidR="006B5C1C">
        <w:t>. E</w:t>
      </w:r>
      <w:r w:rsidRPr="00531D94">
        <w:t xml:space="preserve">ven </w:t>
      </w:r>
      <w:r w:rsidR="006B5C1C">
        <w:t>reaching</w:t>
      </w:r>
      <w:r w:rsidRPr="00531D94">
        <w:t xml:space="preserve"> a bus stop can take some doing if you are quite creaky.</w:t>
      </w:r>
      <w:r>
        <w:t xml:space="preserve"> </w:t>
      </w:r>
    </w:p>
    <w:p w:rsidR="00BA0085" w:rsidP="00BA0085">
      <w:pPr>
        <w:pStyle w:val="Answer"/>
      </w:pPr>
      <w:r w:rsidRPr="003C52DB">
        <w:rPr>
          <w:b/>
          <w:i/>
        </w:rPr>
        <w:t>Professor Stephen Joseph:</w:t>
      </w:r>
      <w:r>
        <w:t xml:space="preserve"> </w:t>
      </w:r>
      <w:r w:rsidRPr="00531D94">
        <w:t>First, you asked about the cost of living and public transport and taxation.</w:t>
      </w:r>
      <w:r>
        <w:t xml:space="preserve"> </w:t>
      </w:r>
      <w:r w:rsidRPr="00531D94">
        <w:t>Greg Marsden has already outlined the national trends on that</w:t>
      </w:r>
      <w:r>
        <w:t xml:space="preserve">, </w:t>
      </w:r>
      <w:r w:rsidRPr="00531D94">
        <w:t xml:space="preserve">and </w:t>
      </w:r>
      <w:r>
        <w:t>w</w:t>
      </w:r>
      <w:r w:rsidRPr="00531D94">
        <w:t>e can send you th</w:t>
      </w:r>
      <w:r>
        <w:t>ose</w:t>
      </w:r>
      <w:r w:rsidRPr="00531D94">
        <w:t>.</w:t>
      </w:r>
      <w:r>
        <w:t xml:space="preserve"> </w:t>
      </w:r>
      <w:r w:rsidRPr="00531D94">
        <w:t xml:space="preserve">Broadly speaking, the cost </w:t>
      </w:r>
      <w:r>
        <w:t xml:space="preserve">of </w:t>
      </w:r>
      <w:r w:rsidRPr="00531D94">
        <w:t>bus travel has gone</w:t>
      </w:r>
      <w:r>
        <w:t xml:space="preserve"> </w:t>
      </w:r>
      <w:r w:rsidRPr="00531D94">
        <w:t>above the cost of living</w:t>
      </w:r>
      <w:r>
        <w:t>,</w:t>
      </w:r>
      <w:r w:rsidRPr="00531D94">
        <w:t xml:space="preserve"> </w:t>
      </w:r>
      <w:r w:rsidR="006B5C1C">
        <w:t>which</w:t>
      </w:r>
      <w:r w:rsidRPr="00531D94">
        <w:t xml:space="preserve"> has made it expensive. </w:t>
      </w:r>
    </w:p>
    <w:p w:rsidR="00BA0085" w:rsidP="00BA0085">
      <w:pPr>
        <w:pStyle w:val="Answer"/>
      </w:pPr>
      <w:r w:rsidRPr="00531D94">
        <w:t xml:space="preserve">There is one other factor </w:t>
      </w:r>
      <w:r>
        <w:t>that</w:t>
      </w:r>
      <w:r w:rsidRPr="00531D94">
        <w:t xml:space="preserve"> makes it expen</w:t>
      </w:r>
      <w:r>
        <w:t>sive. M</w:t>
      </w:r>
      <w:r w:rsidRPr="00531D94">
        <w:t>ulti</w:t>
      </w:r>
      <w:r>
        <w:t>-</w:t>
      </w:r>
      <w:r w:rsidRPr="00531D94">
        <w:t>operator tickets are treated outside London</w:t>
      </w:r>
      <w:r w:rsidRPr="00E50BBD" w:rsidR="00E50BBD">
        <w:t xml:space="preserve"> </w:t>
      </w:r>
      <w:r w:rsidR="00E50BBD">
        <w:t xml:space="preserve">as </w:t>
      </w:r>
      <w:r w:rsidRPr="00531D94" w:rsidR="00E50BBD">
        <w:t>a premium product</w:t>
      </w:r>
      <w:r w:rsidRPr="00531D94">
        <w:t xml:space="preserve"> because of the way bus deregulation and the Competition Act</w:t>
      </w:r>
      <w:r>
        <w:t>s</w:t>
      </w:r>
      <w:r w:rsidRPr="00531D94">
        <w:t xml:space="preserve"> work. That is not because the bus operators are being wicked or mean. It is because</w:t>
      </w:r>
      <w:r>
        <w:t>,</w:t>
      </w:r>
      <w:r w:rsidRPr="00531D94">
        <w:t xml:space="preserve"> if they agree to have a reduced fare across different operators</w:t>
      </w:r>
      <w:r>
        <w:t>,</w:t>
      </w:r>
      <w:r w:rsidRPr="00531D94">
        <w:t xml:space="preserve"> </w:t>
      </w:r>
      <w:r w:rsidR="004C4B0C">
        <w:t>that</w:t>
      </w:r>
      <w:r w:rsidRPr="00531D94">
        <w:t xml:space="preserve"> is treated as a cartel by the Competition Acts</w:t>
      </w:r>
      <w:r>
        <w:t>. I</w:t>
      </w:r>
      <w:r w:rsidRPr="00531D94">
        <w:t>t is difficult for cities with more than one bus operator to have a multi</w:t>
      </w:r>
      <w:r>
        <w:t>-</w:t>
      </w:r>
      <w:r w:rsidRPr="00531D94">
        <w:t>operator ticket, yet for poorer people, who may want to get from a housing estate on one side of the city to a business park on the other</w:t>
      </w:r>
      <w:r>
        <w:t>,</w:t>
      </w:r>
      <w:r w:rsidRPr="00531D94">
        <w:t xml:space="preserve"> it is precisely being able to get on different buses run by different operators that matters</w:t>
      </w:r>
      <w:r>
        <w:t>,</w:t>
      </w:r>
      <w:r w:rsidRPr="00531D94">
        <w:t xml:space="preserve"> so they are</w:t>
      </w:r>
      <w:r>
        <w:t>,</w:t>
      </w:r>
      <w:r w:rsidRPr="00531D94">
        <w:t xml:space="preserve"> in effect</w:t>
      </w:r>
      <w:r>
        <w:t>,</w:t>
      </w:r>
      <w:r w:rsidRPr="00531D94">
        <w:t xml:space="preserve"> being charged more for those kind</w:t>
      </w:r>
      <w:r>
        <w:t>s</w:t>
      </w:r>
      <w:r w:rsidRPr="00531D94">
        <w:t xml:space="preserve"> of journeys. </w:t>
      </w:r>
      <w:r>
        <w:t>T</w:t>
      </w:r>
      <w:r w:rsidRPr="00531D94">
        <w:t>he multi</w:t>
      </w:r>
      <w:r>
        <w:t>-</w:t>
      </w:r>
      <w:r w:rsidRPr="00531D94">
        <w:t>operator</w:t>
      </w:r>
      <w:r>
        <w:t xml:space="preserve"> ticket</w:t>
      </w:r>
      <w:r w:rsidR="004C4B0C">
        <w:t xml:space="preserve">, and </w:t>
      </w:r>
      <w:r w:rsidRPr="00531D94">
        <w:t>multi</w:t>
      </w:r>
      <w:r>
        <w:t>-</w:t>
      </w:r>
      <w:r w:rsidRPr="00531D94">
        <w:t xml:space="preserve">modal </w:t>
      </w:r>
      <w:r w:rsidR="004C4B0C">
        <w:t xml:space="preserve">ticket, </w:t>
      </w:r>
      <w:r w:rsidRPr="00531D94">
        <w:t>really matters here.</w:t>
      </w:r>
    </w:p>
    <w:p w:rsidR="00BA0085" w:rsidRPr="00531D94" w:rsidP="00BA0085">
      <w:pPr>
        <w:pStyle w:val="Answer"/>
      </w:pPr>
      <w:r>
        <w:t>Y</w:t>
      </w:r>
      <w:r w:rsidRPr="00531D94">
        <w:t>ou asked about the congestion charge</w:t>
      </w:r>
      <w:r>
        <w:t>. T</w:t>
      </w:r>
      <w:r w:rsidRPr="00531D94">
        <w:t xml:space="preserve">here is good evidence, </w:t>
      </w:r>
      <w:r w:rsidR="0067216A">
        <w:t xml:space="preserve">and </w:t>
      </w:r>
      <w:r w:rsidRPr="00531D94">
        <w:t xml:space="preserve">international evidence, </w:t>
      </w:r>
      <w:r>
        <w:t xml:space="preserve">that </w:t>
      </w:r>
      <w:r w:rsidRPr="00531D94">
        <w:t>where charges have been introduced it leads to higher use of public transport</w:t>
      </w:r>
      <w:r>
        <w:t>,</w:t>
      </w:r>
      <w:r w:rsidRPr="00531D94">
        <w:t xml:space="preserve"> but it also depends </w:t>
      </w:r>
      <w:r w:rsidR="00E73566">
        <w:t xml:space="preserve">on </w:t>
      </w:r>
      <w:r w:rsidRPr="00531D94">
        <w:t>what the revenue from those charges go</w:t>
      </w:r>
      <w:r>
        <w:t>es</w:t>
      </w:r>
      <w:r w:rsidRPr="00531D94">
        <w:t xml:space="preserve"> into. I mentioned Nottingham.</w:t>
      </w:r>
      <w:r>
        <w:t xml:space="preserve"> </w:t>
      </w:r>
      <w:r w:rsidRPr="00531D94">
        <w:t xml:space="preserve">The way in which the congestion charge and </w:t>
      </w:r>
      <w:r>
        <w:t xml:space="preserve">the </w:t>
      </w:r>
      <w:r w:rsidRPr="00531D94">
        <w:t xml:space="preserve">workplace parking levy legislation has been set up means </w:t>
      </w:r>
      <w:r>
        <w:t xml:space="preserve">that </w:t>
      </w:r>
      <w:r w:rsidRPr="00531D94">
        <w:t>the money is hypothecated to transpor</w:t>
      </w:r>
      <w:r>
        <w:t>t</w:t>
      </w:r>
      <w:r w:rsidR="0067216A">
        <w:t xml:space="preserve">. It </w:t>
      </w:r>
      <w:r>
        <w:t xml:space="preserve">has to be. </w:t>
      </w:r>
      <w:r w:rsidRPr="00531D94">
        <w:t xml:space="preserve">Nottingham </w:t>
      </w:r>
      <w:r>
        <w:t xml:space="preserve">had </w:t>
      </w:r>
      <w:r w:rsidRPr="00531D94">
        <w:t xml:space="preserve">to put </w:t>
      </w:r>
      <w:r>
        <w:t>the money</w:t>
      </w:r>
      <w:r w:rsidRPr="00531D94">
        <w:t xml:space="preserve"> into transport and, as I said, </w:t>
      </w:r>
      <w:r w:rsidR="0067216A">
        <w:t>it</w:t>
      </w:r>
      <w:r w:rsidRPr="00531D94" w:rsidR="0067216A">
        <w:t xml:space="preserve"> put it into </w:t>
      </w:r>
      <w:r w:rsidRPr="00531D94">
        <w:t xml:space="preserve">extra extensions to </w:t>
      </w:r>
      <w:r>
        <w:t>its</w:t>
      </w:r>
      <w:r w:rsidRPr="00531D94">
        <w:t xml:space="preserve"> tram network and extensions to </w:t>
      </w:r>
      <w:r>
        <w:t xml:space="preserve">its </w:t>
      </w:r>
      <w:r w:rsidRPr="00531D94">
        <w:t xml:space="preserve">bus network. </w:t>
      </w:r>
      <w:r>
        <w:t>T</w:t>
      </w:r>
      <w:r w:rsidRPr="00531D94">
        <w:t>hat</w:t>
      </w:r>
      <w:r>
        <w:t>, I think,</w:t>
      </w:r>
      <w:r w:rsidRPr="00531D94">
        <w:t xml:space="preserve"> matters.</w:t>
      </w:r>
    </w:p>
    <w:p w:rsidR="00BA0085" w:rsidP="00BA0085">
      <w:pPr>
        <w:pStyle w:val="Answer"/>
      </w:pPr>
      <w:r w:rsidRPr="00531D94">
        <w:t>The demographics point is really interesting. It is partly skewed by the existence of the free bus pass</w:t>
      </w:r>
      <w:r>
        <w:t>,</w:t>
      </w:r>
      <w:r w:rsidRPr="00531D94">
        <w:t xml:space="preserve"> which means that it is free for older people to use the bus, and that means that there is more use of public transport than there otherwise would be. </w:t>
      </w:r>
    </w:p>
    <w:p w:rsidR="00BA0085" w:rsidP="00BA0085">
      <w:pPr>
        <w:pStyle w:val="Answer"/>
      </w:pPr>
      <w:r>
        <w:t>Y</w:t>
      </w:r>
      <w:r w:rsidRPr="00531D94">
        <w:t>our point about access to bus stops is well made</w:t>
      </w:r>
      <w:r>
        <w:t>,</w:t>
      </w:r>
      <w:r w:rsidRPr="00531D94">
        <w:t xml:space="preserve"> and the general accessibility of public transport.</w:t>
      </w:r>
      <w:r>
        <w:t xml:space="preserve"> B</w:t>
      </w:r>
      <w:r w:rsidRPr="00531D94">
        <w:t>uses have improved. They are now flat floor and there are requirements that make it easier, but it is not universally the case</w:t>
      </w:r>
      <w:r>
        <w:t>,</w:t>
      </w:r>
      <w:r w:rsidRPr="00531D94">
        <w:t xml:space="preserve"> and getting to the bus stop and getting from the bus stop on to the bus is sometimes difficult.</w:t>
      </w:r>
      <w:r>
        <w:t xml:space="preserve"> </w:t>
      </w:r>
    </w:p>
    <w:p w:rsidR="00BA0085" w:rsidP="00BA0085">
      <w:pPr>
        <w:pStyle w:val="Answer"/>
      </w:pPr>
      <w:r>
        <w:t>T</w:t>
      </w:r>
      <w:r w:rsidRPr="00531D94">
        <w:t xml:space="preserve">he point to make about all this, and about rail services, is that it really is not rocket science to make public transport much more accessible and easier to use by people with any kind </w:t>
      </w:r>
      <w:r>
        <w:t xml:space="preserve">of </w:t>
      </w:r>
      <w:r w:rsidRPr="00531D94">
        <w:t>mobility difficulty.</w:t>
      </w:r>
      <w:r>
        <w:t xml:space="preserve"> </w:t>
      </w:r>
    </w:p>
    <w:p w:rsidR="00BA0085" w:rsidP="00BA0085">
      <w:pPr>
        <w:pStyle w:val="Remark"/>
      </w:pPr>
      <w:r w:rsidRPr="003C52DB">
        <w:rPr>
          <w:b/>
        </w:rPr>
        <w:t>Baroness Bakewell:</w:t>
      </w:r>
      <w:r>
        <w:t xml:space="preserve"> </w:t>
      </w:r>
      <w:r w:rsidRPr="00531D94">
        <w:t xml:space="preserve">I have a bus pass and I have seen people with pushchairs wrangling with people in wheelchairs for the small amount of space allowed for such accommodation. It </w:t>
      </w:r>
      <w:r w:rsidR="00A4430D">
        <w:t xml:space="preserve">is </w:t>
      </w:r>
      <w:r w:rsidRPr="00531D94">
        <w:t>just not enough sometimes</w:t>
      </w:r>
      <w:r>
        <w:t>.</w:t>
      </w:r>
    </w:p>
    <w:p w:rsidR="00BA0085" w:rsidP="00BA0085">
      <w:pPr>
        <w:pStyle w:val="Answer"/>
      </w:pPr>
      <w:r w:rsidRPr="003C52DB">
        <w:rPr>
          <w:b/>
          <w:i/>
        </w:rPr>
        <w:t>Professor Stephen Joseph:</w:t>
      </w:r>
      <w:r>
        <w:t xml:space="preserve"> </w:t>
      </w:r>
      <w:r w:rsidRPr="00531D94">
        <w:t>That is true.</w:t>
      </w:r>
      <w:r>
        <w:t xml:space="preserve"> T</w:t>
      </w:r>
      <w:r w:rsidRPr="00531D94">
        <w:t xml:space="preserve">hat argument went </w:t>
      </w:r>
      <w:r>
        <w:t>as</w:t>
      </w:r>
      <w:r w:rsidRPr="00531D94">
        <w:t xml:space="preserve"> far as the Supreme Court</w:t>
      </w:r>
      <w:r w:rsidR="0002746B">
        <w:t xml:space="preserve"> when</w:t>
      </w:r>
      <w:r w:rsidRPr="00531D94">
        <w:t xml:space="preserve"> somebody</w:t>
      </w:r>
      <w:r>
        <w:t xml:space="preserve"> </w:t>
      </w:r>
      <w:r w:rsidRPr="00531D94">
        <w:t xml:space="preserve">in a wheelchair was denied entrance to </w:t>
      </w:r>
      <w:r>
        <w:t>a</w:t>
      </w:r>
      <w:r w:rsidRPr="00531D94">
        <w:t xml:space="preserve"> bus because the pushchairs were already taking up the space. It is a really important issue and it depends on how you design the buses and trains. </w:t>
      </w:r>
    </w:p>
    <w:p w:rsidR="00BA0085" w:rsidP="00BA0085">
      <w:pPr>
        <w:pStyle w:val="Answer"/>
      </w:pPr>
      <w:r>
        <w:t>O</w:t>
      </w:r>
      <w:r w:rsidRPr="00531D94">
        <w:t>ne o</w:t>
      </w:r>
      <w:r>
        <w:t>ther</w:t>
      </w:r>
      <w:r w:rsidRPr="00531D94">
        <w:t xml:space="preserve"> point</w:t>
      </w:r>
      <w:r>
        <w:t xml:space="preserve"> worth making, which</w:t>
      </w:r>
      <w:r w:rsidRPr="00531D94">
        <w:t xml:space="preserve"> I am sure you will come to in the rest of your inquiry</w:t>
      </w:r>
      <w:r>
        <w:t>,</w:t>
      </w:r>
      <w:r w:rsidRPr="00531D94">
        <w:t xml:space="preserve"> </w:t>
      </w:r>
      <w:r>
        <w:t xml:space="preserve">is </w:t>
      </w:r>
      <w:r w:rsidRPr="00531D94">
        <w:t xml:space="preserve">about the involvement of local authorities in local rail services. </w:t>
      </w:r>
      <w:r w:rsidR="0002746B">
        <w:t>We have seen</w:t>
      </w:r>
      <w:r w:rsidRPr="00531D94">
        <w:t xml:space="preserve"> good evidence</w:t>
      </w:r>
      <w:r w:rsidR="0002746B">
        <w:t>—</w:t>
      </w:r>
      <w:r w:rsidRPr="00531D94">
        <w:t xml:space="preserve">Lord Moylan </w:t>
      </w:r>
      <w:r>
        <w:t xml:space="preserve">will </w:t>
      </w:r>
      <w:r w:rsidRPr="00531D94">
        <w:t>definitely know about this</w:t>
      </w:r>
      <w:r w:rsidR="0002746B">
        <w:t>—of</w:t>
      </w:r>
      <w:r w:rsidRPr="00531D94">
        <w:t xml:space="preserve"> </w:t>
      </w:r>
      <w:r>
        <w:t>a</w:t>
      </w:r>
      <w:r w:rsidRPr="00531D94">
        <w:t xml:space="preserve"> transfer of local rail services from </w:t>
      </w:r>
      <w:r>
        <w:t xml:space="preserve">the </w:t>
      </w:r>
      <w:r w:rsidRPr="00531D94">
        <w:t xml:space="preserve">national </w:t>
      </w:r>
      <w:r>
        <w:t>go</w:t>
      </w:r>
      <w:r w:rsidRPr="00531D94">
        <w:t>vernment to local authorities, notably the London Overground service in London and Merseyrail services in Merseyside</w:t>
      </w:r>
      <w:r>
        <w:t>. I</w:t>
      </w:r>
      <w:r w:rsidRPr="00531D94">
        <w:t>n both those cases there has been a push by the relevant transport authori</w:t>
      </w:r>
      <w:r>
        <w:t>ti</w:t>
      </w:r>
      <w:r w:rsidRPr="00531D94">
        <w:t>es</w:t>
      </w:r>
      <w:r>
        <w:t>—</w:t>
      </w:r>
      <w:r w:rsidRPr="00531D94">
        <w:t>Transport for London in London and Merseytravel in Merseyside</w:t>
      </w:r>
      <w:r>
        <w:t>—</w:t>
      </w:r>
      <w:r w:rsidRPr="00531D94">
        <w:t>to pro</w:t>
      </w:r>
      <w:r>
        <w:t>m</w:t>
      </w:r>
      <w:r w:rsidRPr="00531D94">
        <w:t xml:space="preserve">ote accessibility and to put in access to old Victorian railway stations. </w:t>
      </w:r>
      <w:r>
        <w:t>T</w:t>
      </w:r>
      <w:r w:rsidRPr="00531D94">
        <w:t>hat has not happened as much where they are still run by central government through franchises and so on. Merseytravel</w:t>
      </w:r>
      <w:r>
        <w:t>,</w:t>
      </w:r>
      <w:r w:rsidRPr="00531D94">
        <w:t xml:space="preserve"> in particular</w:t>
      </w:r>
      <w:r>
        <w:t>,</w:t>
      </w:r>
      <w:r w:rsidRPr="00531D94">
        <w:t xml:space="preserve"> has done </w:t>
      </w:r>
      <w:r>
        <w:t xml:space="preserve">an </w:t>
      </w:r>
      <w:r w:rsidRPr="00531D94">
        <w:t>enormous amount in that area.</w:t>
      </w:r>
      <w:r>
        <w:t xml:space="preserve"> </w:t>
      </w:r>
    </w:p>
    <w:p w:rsidR="00BA0085" w:rsidP="00BA0085">
      <w:pPr>
        <w:pStyle w:val="Answer"/>
      </w:pPr>
      <w:r w:rsidRPr="00531D94">
        <w:t>I think there is a case about the devolution of local rail services.</w:t>
      </w:r>
      <w:r>
        <w:t xml:space="preserve"> </w:t>
      </w:r>
      <w:r w:rsidRPr="00531D94">
        <w:t xml:space="preserve">I have been </w:t>
      </w:r>
      <w:r>
        <w:t xml:space="preserve">advising </w:t>
      </w:r>
      <w:r w:rsidRPr="00531D94">
        <w:t xml:space="preserve">the Urban Transport Group and others on this, and there is good evidence that where there is local </w:t>
      </w:r>
      <w:r>
        <w:t xml:space="preserve">transport </w:t>
      </w:r>
      <w:r w:rsidRPr="00531D94">
        <w:t>involvement in local rail services you get better outcomes.</w:t>
      </w:r>
      <w:r>
        <w:t xml:space="preserve"> </w:t>
      </w:r>
      <w:r w:rsidRPr="00531D94">
        <w:t xml:space="preserve">Members who remember the </w:t>
      </w:r>
      <w:r>
        <w:t>N</w:t>
      </w:r>
      <w:r w:rsidRPr="00531D94">
        <w:t xml:space="preserve">orth London </w:t>
      </w:r>
      <w:r>
        <w:t>l</w:t>
      </w:r>
      <w:r w:rsidRPr="00531D94">
        <w:t>ine when it was run as part of Silverlink</w:t>
      </w:r>
      <w:r>
        <w:t>—</w:t>
      </w:r>
      <w:r w:rsidRPr="00531D94">
        <w:t>now it is part of London Overground</w:t>
      </w:r>
      <w:r>
        <w:t>—</w:t>
      </w:r>
      <w:r w:rsidRPr="00531D94">
        <w:t>will know just how big a difference having local involvement makes.</w:t>
      </w:r>
      <w:r>
        <w:t xml:space="preserve"> </w:t>
      </w:r>
      <w:r w:rsidRPr="00531D94">
        <w:t>It is not just about money</w:t>
      </w:r>
      <w:r>
        <w:t>; it</w:t>
      </w:r>
      <w:r w:rsidRPr="00531D94">
        <w:t xml:space="preserve"> is about actually having somebody paying attention to those services, accessibility and having staff on stations.</w:t>
      </w:r>
      <w:r>
        <w:t xml:space="preserve"> </w:t>
      </w:r>
      <w:r w:rsidRPr="00531D94">
        <w:t xml:space="preserve">Both those networks have station staff from first to last train, which is not the case in a lot of other </w:t>
      </w:r>
      <w:r>
        <w:t>N</w:t>
      </w:r>
      <w:r w:rsidRPr="00531D94">
        <w:t xml:space="preserve">ational </w:t>
      </w:r>
      <w:r>
        <w:t>R</w:t>
      </w:r>
      <w:r w:rsidRPr="00531D94">
        <w:t>ail services</w:t>
      </w:r>
      <w:r>
        <w:t>, a</w:t>
      </w:r>
      <w:r w:rsidRPr="00531D94">
        <w:t>nd that has made the services and the stations feel safer too.</w:t>
      </w:r>
      <w:r>
        <w:t xml:space="preserve"> </w:t>
      </w:r>
    </w:p>
    <w:p w:rsidR="00BA0085" w:rsidP="00BA0085">
      <w:pPr>
        <w:pStyle w:val="Remark"/>
      </w:pPr>
      <w:r w:rsidRPr="00240ABF">
        <w:rPr>
          <w:b/>
        </w:rPr>
        <w:t>Baroness Bakewell:</w:t>
      </w:r>
      <w:r>
        <w:t xml:space="preserve"> </w:t>
      </w:r>
      <w:r w:rsidRPr="00531D94">
        <w:t>Professor Marsden, do you think we are in for a lot of adjustments of the finances to shape the use of public transport by the public</w:t>
      </w:r>
      <w:r w:rsidR="00494C20">
        <w:t xml:space="preserve"> such as the </w:t>
      </w:r>
      <w:r w:rsidRPr="00531D94">
        <w:t xml:space="preserve">use of things like congestion charges? </w:t>
      </w:r>
    </w:p>
    <w:p w:rsidR="00BA0085" w:rsidP="00BA0085">
      <w:pPr>
        <w:pStyle w:val="Answer"/>
      </w:pPr>
      <w:r w:rsidRPr="00240ABF">
        <w:rPr>
          <w:b/>
          <w:i/>
        </w:rPr>
        <w:t>Professor Greg Marsden:</w:t>
      </w:r>
      <w:r>
        <w:t xml:space="preserve"> It depends whether we decide to address the falling fuel duty revenue. T</w:t>
      </w:r>
      <w:r w:rsidRPr="00531D94">
        <w:t>here are other ways of filling th</w:t>
      </w:r>
      <w:r>
        <w:t>at</w:t>
      </w:r>
      <w:r w:rsidRPr="00531D94">
        <w:t xml:space="preserve"> shortfall through other changes in the taxation system</w:t>
      </w:r>
      <w:r>
        <w:t>.</w:t>
      </w:r>
      <w:r w:rsidRPr="00531D94">
        <w:t xml:space="preserve"> </w:t>
      </w:r>
      <w:r>
        <w:t>I</w:t>
      </w:r>
      <w:r w:rsidRPr="00531D94">
        <w:t>t does not have to be done through the transport system, but if we decide not to do it through the transport system</w:t>
      </w:r>
      <w:r>
        <w:t>,</w:t>
      </w:r>
      <w:r w:rsidRPr="00531D94">
        <w:t xml:space="preserve"> any discussion about a long</w:t>
      </w:r>
      <w:r>
        <w:t>-</w:t>
      </w:r>
      <w:r w:rsidRPr="00531D94">
        <w:t>term large shift towards public transport is pie in the sky. Why would people who invest in an electric vehicle that is get</w:t>
      </w:r>
      <w:r>
        <w:t>ting</w:t>
      </w:r>
      <w:r w:rsidRPr="00531D94">
        <w:t xml:space="preserve"> cheaper decide that suddenly they want to </w:t>
      </w:r>
      <w:r w:rsidR="00077BE8">
        <w:t>make</w:t>
      </w:r>
      <w:r w:rsidRPr="00531D94">
        <w:t xml:space="preserve"> more journeys by public transport</w:t>
      </w:r>
      <w:r>
        <w:t xml:space="preserve">? </w:t>
      </w:r>
      <w:r w:rsidRPr="00531D94">
        <w:t>It would be hugely expensive to the taxpayer to try to redress that balance by making public transport fares cheap while also allowing the cost of motoring to fall. I</w:t>
      </w:r>
      <w:r>
        <w:t>t</w:t>
      </w:r>
      <w:r w:rsidRPr="00531D94">
        <w:t xml:space="preserve"> is about finding th</w:t>
      </w:r>
      <w:r>
        <w:t>e</w:t>
      </w:r>
      <w:r w:rsidRPr="00531D94">
        <w:t xml:space="preserve"> right balance between what we expect motorists to pay and how much we think a reasonable public transport service costs to operate.</w:t>
      </w:r>
      <w:r>
        <w:t xml:space="preserve"> </w:t>
      </w:r>
    </w:p>
    <w:p w:rsidR="00BA0085" w:rsidP="00BA0085">
      <w:pPr>
        <w:pStyle w:val="Answer"/>
      </w:pPr>
      <w:r>
        <w:t>T</w:t>
      </w:r>
      <w:r w:rsidRPr="00531D94">
        <w:t xml:space="preserve">hose things are quite different </w:t>
      </w:r>
      <w:r>
        <w:t xml:space="preserve">as </w:t>
      </w:r>
      <w:r w:rsidRPr="00531D94">
        <w:t>between bus and rail</w:t>
      </w:r>
      <w:r>
        <w:t>. I</w:t>
      </w:r>
      <w:r w:rsidRPr="00531D94">
        <w:t>f you look at the target market</w:t>
      </w:r>
      <w:r>
        <w:t>, t</w:t>
      </w:r>
      <w:r w:rsidRPr="00531D94">
        <w:t>hree times as many trips are made by the wors</w:t>
      </w:r>
      <w:r>
        <w:t>t-</w:t>
      </w:r>
      <w:r w:rsidRPr="00531D94">
        <w:t>off group in societ</w:t>
      </w:r>
      <w:r>
        <w:t>y.</w:t>
      </w:r>
      <w:r w:rsidRPr="00531D94">
        <w:t xml:space="preserve"> </w:t>
      </w:r>
      <w:r>
        <w:t>T</w:t>
      </w:r>
      <w:r w:rsidRPr="00531D94">
        <w:t xml:space="preserve">he poorest 20% of households make three times as many trips </w:t>
      </w:r>
      <w:r w:rsidRPr="00531D94" w:rsidR="00151BB4">
        <w:t xml:space="preserve">on bus </w:t>
      </w:r>
      <w:r w:rsidRPr="00531D94">
        <w:t>as the richest 20% of households, but on rail it is completely flipped.</w:t>
      </w:r>
      <w:r>
        <w:t xml:space="preserve"> </w:t>
      </w:r>
      <w:r w:rsidRPr="00531D94">
        <w:t>If you are in the richest income group</w:t>
      </w:r>
      <w:r>
        <w:t xml:space="preserve">, </w:t>
      </w:r>
      <w:r w:rsidRPr="00531D94">
        <w:t>you make five times as many trips by rail as you do if you are in the poorest income group. They are very different price point questions that we are addressing. At the moment we are just allowing those trends to continue to diverge without any form of intervention. I find it very difficult to see how we will deliver significant public transport growth at scale across the country.</w:t>
      </w:r>
      <w:r>
        <w:t xml:space="preserve"> </w:t>
      </w:r>
    </w:p>
    <w:p w:rsidR="00BA0085" w:rsidP="00BA0085">
      <w:pPr>
        <w:pStyle w:val="Remark"/>
      </w:pPr>
      <w:r w:rsidRPr="00240ABF">
        <w:rPr>
          <w:b/>
        </w:rPr>
        <w:t>Baroness Bakewell:</w:t>
      </w:r>
      <w:r>
        <w:t xml:space="preserve"> </w:t>
      </w:r>
      <w:r w:rsidRPr="00531D94">
        <w:t xml:space="preserve">What about lifting the freeze on fuel duty </w:t>
      </w:r>
      <w:r>
        <w:t xml:space="preserve">to </w:t>
      </w:r>
      <w:r w:rsidRPr="00531D94">
        <w:t>driv</w:t>
      </w:r>
      <w:r>
        <w:t>e</w:t>
      </w:r>
      <w:r w:rsidRPr="00531D94">
        <w:t xml:space="preserve"> car</w:t>
      </w:r>
      <w:r>
        <w:t xml:space="preserve"> drivers</w:t>
      </w:r>
      <w:r w:rsidRPr="00531D94">
        <w:t xml:space="preserve"> on to public transport</w:t>
      </w:r>
      <w:r>
        <w:t>?</w:t>
      </w:r>
      <w:r w:rsidRPr="00531D94">
        <w:t xml:space="preserve"> </w:t>
      </w:r>
    </w:p>
    <w:p w:rsidR="00BA0085" w:rsidP="00BA0085">
      <w:pPr>
        <w:pStyle w:val="Answer"/>
      </w:pPr>
      <w:r w:rsidRPr="00240ABF">
        <w:rPr>
          <w:b/>
          <w:i/>
        </w:rPr>
        <w:t>Professor Greg Marsden:</w:t>
      </w:r>
      <w:r>
        <w:t xml:space="preserve"> </w:t>
      </w:r>
      <w:r w:rsidRPr="00531D94">
        <w:t xml:space="preserve">That might be useful in the short run, but we also have to </w:t>
      </w:r>
      <w:r>
        <w:t xml:space="preserve">remember that </w:t>
      </w:r>
      <w:r w:rsidRPr="00531D94">
        <w:t>the people who are most likely to be adopting electric vehicle</w:t>
      </w:r>
      <w:r>
        <w:t>s</w:t>
      </w:r>
      <w:r w:rsidRPr="00531D94">
        <w:t xml:space="preserve"> will again be the people who are purchasing new cars</w:t>
      </w:r>
      <w:r>
        <w:t>,</w:t>
      </w:r>
      <w:r w:rsidRPr="00531D94">
        <w:t xml:space="preserve"> so they are more likely to be in the higher</w:t>
      </w:r>
      <w:r>
        <w:t>-</w:t>
      </w:r>
      <w:r w:rsidRPr="00531D94">
        <w:t>income groups.</w:t>
      </w:r>
      <w:r>
        <w:t xml:space="preserve"> </w:t>
      </w:r>
      <w:r w:rsidRPr="00531D94">
        <w:t xml:space="preserve">They will be the ones </w:t>
      </w:r>
      <w:r>
        <w:t>who</w:t>
      </w:r>
      <w:r w:rsidRPr="00531D94">
        <w:t xml:space="preserve"> benefit from the lower costs of motoring and</w:t>
      </w:r>
      <w:r>
        <w:t>,</w:t>
      </w:r>
      <w:r w:rsidRPr="00531D94">
        <w:t xml:space="preserve"> over time</w:t>
      </w:r>
      <w:r>
        <w:t>,</w:t>
      </w:r>
      <w:r w:rsidRPr="00531D94">
        <w:t xml:space="preserve"> the group that is left paying ever</w:t>
      </w:r>
      <w:r>
        <w:t>-</w:t>
      </w:r>
      <w:r w:rsidRPr="00531D94">
        <w:t xml:space="preserve">higher fuel duty will </w:t>
      </w:r>
      <w:r>
        <w:t xml:space="preserve">again </w:t>
      </w:r>
      <w:r w:rsidRPr="00531D94">
        <w:t>be th</w:t>
      </w:r>
      <w:r>
        <w:t xml:space="preserve">ose </w:t>
      </w:r>
      <w:r w:rsidR="00235CD1">
        <w:t>who</w:t>
      </w:r>
      <w:r>
        <w:t xml:space="preserve"> are</w:t>
      </w:r>
      <w:r w:rsidRPr="00531D94">
        <w:t xml:space="preserve"> wors</w:t>
      </w:r>
      <w:r>
        <w:t>t</w:t>
      </w:r>
      <w:r w:rsidRPr="00531D94">
        <w:t xml:space="preserve"> off. </w:t>
      </w:r>
      <w:r>
        <w:t>I</w:t>
      </w:r>
      <w:r w:rsidRPr="00531D94">
        <w:t>n the short run it is potentially helpful</w:t>
      </w:r>
      <w:r>
        <w:t>,</w:t>
      </w:r>
      <w:r w:rsidRPr="00531D94">
        <w:t xml:space="preserve"> but there is a need for </w:t>
      </w:r>
      <w:r>
        <w:t xml:space="preserve">a bigger and </w:t>
      </w:r>
      <w:r w:rsidRPr="00531D94">
        <w:t>wider solution to it.</w:t>
      </w:r>
      <w:r>
        <w:t xml:space="preserve"> </w:t>
      </w:r>
    </w:p>
    <w:p w:rsidR="00BA0085" w:rsidP="00BA0085">
      <w:pPr>
        <w:pStyle w:val="Answer"/>
      </w:pPr>
      <w:r w:rsidRPr="00240ABF">
        <w:rPr>
          <w:b/>
          <w:i/>
        </w:rPr>
        <w:t>Professor Stephen Joseph:</w:t>
      </w:r>
      <w:r>
        <w:t xml:space="preserve"> I</w:t>
      </w:r>
      <w:r w:rsidRPr="00531D94">
        <w:t>f the Government</w:t>
      </w:r>
      <w:r>
        <w:t>’</w:t>
      </w:r>
      <w:r w:rsidRPr="00531D94">
        <w:t>s target of phasing out internal combustion engines is met</w:t>
      </w:r>
      <w:r>
        <w:t>,</w:t>
      </w:r>
      <w:r w:rsidRPr="00531D94">
        <w:t xml:space="preserve"> the Treasury is looking at a £28 billion</w:t>
      </w:r>
      <w:r w:rsidR="00235CD1">
        <w:t xml:space="preserve"> </w:t>
      </w:r>
      <w:r w:rsidRPr="00531D94">
        <w:t xml:space="preserve">hole in its finances that it gets from fuel and vehicle duties. There are weasel words in things </w:t>
      </w:r>
      <w:r w:rsidR="00235CD1">
        <w:t>like</w:t>
      </w:r>
      <w:r w:rsidRPr="00531D94">
        <w:t xml:space="preserve"> the transport decarbonisation plan and the net</w:t>
      </w:r>
      <w:r>
        <w:t>-</w:t>
      </w:r>
      <w:r w:rsidRPr="00531D94">
        <w:t xml:space="preserve">zero plan </w:t>
      </w:r>
      <w:r>
        <w:t>that</w:t>
      </w:r>
      <w:r w:rsidRPr="00531D94">
        <w:t xml:space="preserve"> say the Treasury will seek to make up this revenue, which I think is code for some kind of pay</w:t>
      </w:r>
      <w:r>
        <w:t>-</w:t>
      </w:r>
      <w:r w:rsidRPr="00531D94">
        <w:t>per</w:t>
      </w:r>
      <w:r>
        <w:t>-</w:t>
      </w:r>
      <w:r w:rsidRPr="00531D94">
        <w:t>mile road charging system</w:t>
      </w:r>
      <w:r>
        <w:t>,</w:t>
      </w:r>
      <w:r w:rsidRPr="00531D94">
        <w:t xml:space="preserve"> but no Government</w:t>
      </w:r>
      <w:r>
        <w:t xml:space="preserve"> have</w:t>
      </w:r>
      <w:r w:rsidRPr="00531D94">
        <w:t xml:space="preserve"> yet </w:t>
      </w:r>
      <w:r>
        <w:t>c</w:t>
      </w:r>
      <w:r w:rsidRPr="00531D94">
        <w:t xml:space="preserve">ome forward and said that </w:t>
      </w:r>
      <w:r>
        <w:t xml:space="preserve">that </w:t>
      </w:r>
      <w:r w:rsidRPr="00531D94">
        <w:t xml:space="preserve">is what </w:t>
      </w:r>
      <w:r>
        <w:t>they</w:t>
      </w:r>
      <w:r w:rsidRPr="00531D94">
        <w:t xml:space="preserve"> want to do.</w:t>
      </w:r>
      <w:r>
        <w:t xml:space="preserve"> </w:t>
      </w:r>
    </w:p>
    <w:p w:rsidR="00BA0085" w:rsidP="00BA0085">
      <w:pPr>
        <w:pStyle w:val="Question"/>
      </w:pPr>
      <w:r w:rsidRPr="002D0BFB">
        <w:rPr>
          <w:b/>
        </w:rPr>
        <w:t>Baroness Cohen of Pimlico:</w:t>
      </w:r>
      <w:r>
        <w:t xml:space="preserve"> </w:t>
      </w:r>
      <w:r w:rsidRPr="00531D94">
        <w:t xml:space="preserve">I </w:t>
      </w:r>
      <w:r w:rsidR="00235CD1">
        <w:t>will</w:t>
      </w:r>
      <w:r w:rsidRPr="00531D94">
        <w:t xml:space="preserve"> ask about </w:t>
      </w:r>
      <w:r>
        <w:t xml:space="preserve">a </w:t>
      </w:r>
      <w:r w:rsidRPr="00531D94">
        <w:t xml:space="preserve">third of </w:t>
      </w:r>
      <w:r w:rsidR="00235CD1">
        <w:t xml:space="preserve">this </w:t>
      </w:r>
      <w:r w:rsidRPr="00531D94">
        <w:t>question</w:t>
      </w:r>
      <w:r w:rsidR="00235CD1">
        <w:t>,</w:t>
      </w:r>
      <w:r w:rsidRPr="00531D94">
        <w:t xml:space="preserve"> because other people wish to address different bits of it.</w:t>
      </w:r>
      <w:r>
        <w:t xml:space="preserve"> </w:t>
      </w:r>
      <w:r w:rsidRPr="00531D94">
        <w:t xml:space="preserve">I am very interested in the idea of how public transport travel patterns </w:t>
      </w:r>
      <w:r>
        <w:t xml:space="preserve">might </w:t>
      </w:r>
      <w:r w:rsidRPr="00531D94">
        <w:t>shift in the next 10 years.</w:t>
      </w:r>
      <w:r>
        <w:t xml:space="preserve"> </w:t>
      </w:r>
      <w:r w:rsidRPr="00531D94">
        <w:t>What impact could digitalisation and the Covid</w:t>
      </w:r>
      <w:r>
        <w:t>-</w:t>
      </w:r>
      <w:r w:rsidRPr="00531D94">
        <w:t>19 pandemic have in the long term?</w:t>
      </w:r>
      <w:r>
        <w:t xml:space="preserve"> </w:t>
      </w:r>
      <w:r w:rsidRPr="00531D94">
        <w:t xml:space="preserve">I do not know if anybody has any futuristic work on that, but it is interesting. </w:t>
      </w:r>
    </w:p>
    <w:p w:rsidR="00BA0085" w:rsidP="00BA0085">
      <w:pPr>
        <w:pStyle w:val="Answer"/>
      </w:pPr>
      <w:r w:rsidRPr="002D0BFB">
        <w:rPr>
          <w:b/>
          <w:i/>
        </w:rPr>
        <w:t>Professor Greg Marsden:</w:t>
      </w:r>
      <w:r>
        <w:t xml:space="preserve"> </w:t>
      </w:r>
      <w:r w:rsidRPr="00531D94">
        <w:t xml:space="preserve">I have been working with colleagues at the </w:t>
      </w:r>
      <w:r>
        <w:t>U</w:t>
      </w:r>
      <w:r w:rsidRPr="00531D94">
        <w:t>niversity of Leeds and the University of Stirling.</w:t>
      </w:r>
      <w:r>
        <w:t xml:space="preserve"> </w:t>
      </w:r>
      <w:r w:rsidRPr="00531D94">
        <w:t xml:space="preserve">We have been doing a longitudinal tracking of how people have been adapting their travel patterns during the pandemic. </w:t>
      </w:r>
      <w:r>
        <w:t>T</w:t>
      </w:r>
      <w:r w:rsidRPr="00531D94">
        <w:t>his is a significant issue for public transport</w:t>
      </w:r>
      <w:r>
        <w:t>,</w:t>
      </w:r>
      <w:r w:rsidRPr="00531D94">
        <w:t xml:space="preserve"> and, again, it is quite different if we look at bus and rail.</w:t>
      </w:r>
      <w:r>
        <w:t xml:space="preserve"> </w:t>
      </w:r>
      <w:r w:rsidRPr="00531D94">
        <w:t>Pre</w:t>
      </w:r>
      <w:r>
        <w:t>-</w:t>
      </w:r>
      <w:r w:rsidRPr="00531D94">
        <w:t>pandemic about a quarter of bus use was commuting</w:t>
      </w:r>
      <w:r>
        <w:t>,</w:t>
      </w:r>
      <w:r w:rsidRPr="00531D94">
        <w:t xml:space="preserve"> whereas on rail it is almost a half.</w:t>
      </w:r>
      <w:r>
        <w:t xml:space="preserve"> </w:t>
      </w:r>
      <w:r w:rsidRPr="00531D94">
        <w:t>Then you have a lot of business journeys</w:t>
      </w:r>
      <w:r>
        <w:t xml:space="preserve"> also</w:t>
      </w:r>
      <w:r w:rsidRPr="00531D94">
        <w:t xml:space="preserve"> on rail.</w:t>
      </w:r>
      <w:r>
        <w:t xml:space="preserve"> </w:t>
      </w:r>
      <w:r w:rsidRPr="00531D94">
        <w:t>That is why we have seen so much more of an impact on rail patronage than we have on bus patronage.</w:t>
      </w:r>
    </w:p>
    <w:p w:rsidR="00BA0085" w:rsidP="00BA0085">
      <w:pPr>
        <w:pStyle w:val="Answer"/>
      </w:pPr>
      <w:r w:rsidRPr="00531D94">
        <w:t>About 45% of people were able to work from home some or all of the time</w:t>
      </w:r>
      <w:r>
        <w:t xml:space="preserve">. A </w:t>
      </w:r>
      <w:r w:rsidRPr="00531D94">
        <w:t xml:space="preserve">lot </w:t>
      </w:r>
      <w:r>
        <w:t xml:space="preserve">of </w:t>
      </w:r>
      <w:r w:rsidRPr="00531D94">
        <w:t xml:space="preserve">those roles were roles </w:t>
      </w:r>
      <w:r>
        <w:t>that</w:t>
      </w:r>
      <w:r w:rsidRPr="00531D94">
        <w:t xml:space="preserve"> </w:t>
      </w:r>
      <w:r>
        <w:t xml:space="preserve">people </w:t>
      </w:r>
      <w:r w:rsidRPr="00531D94">
        <w:t>had been told could not be worked from home</w:t>
      </w:r>
      <w:r w:rsidR="00C85C36">
        <w:t>,</w:t>
      </w:r>
      <w:r>
        <w:t xml:space="preserve"> and</w:t>
      </w:r>
      <w:r w:rsidRPr="00531D94">
        <w:t xml:space="preserve"> then they were told they had to be worked from home.</w:t>
      </w:r>
      <w:r>
        <w:t xml:space="preserve"> </w:t>
      </w:r>
      <w:r w:rsidRPr="00531D94">
        <w:t>I do not think we can put the genie back in the bottle on this</w:t>
      </w:r>
      <w:r>
        <w:t xml:space="preserve"> and that </w:t>
      </w:r>
      <w:r w:rsidR="00C85C36">
        <w:t xml:space="preserve">it </w:t>
      </w:r>
      <w:r>
        <w:t xml:space="preserve">is </w:t>
      </w:r>
      <w:r w:rsidRPr="00531D94">
        <w:t xml:space="preserve">a permanent shift to the way in which work is organised. </w:t>
      </w:r>
    </w:p>
    <w:p w:rsidR="00C85C36" w:rsidP="00BA0085">
      <w:pPr>
        <w:pStyle w:val="Answer"/>
      </w:pPr>
      <w:r w:rsidRPr="00531D94">
        <w:t xml:space="preserve">The question is </w:t>
      </w:r>
      <w:r>
        <w:t xml:space="preserve">about </w:t>
      </w:r>
      <w:r w:rsidRPr="00531D94">
        <w:t>the blend of home</w:t>
      </w:r>
      <w:r>
        <w:t xml:space="preserve"> </w:t>
      </w:r>
      <w:r w:rsidRPr="00531D94">
        <w:t>working and office</w:t>
      </w:r>
      <w:r>
        <w:t xml:space="preserve"> </w:t>
      </w:r>
      <w:r w:rsidRPr="00531D94">
        <w:t>working.</w:t>
      </w:r>
      <w:r>
        <w:t xml:space="preserve"> </w:t>
      </w:r>
      <w:r>
        <w:t xml:space="preserve">For very few </w:t>
      </w:r>
      <w:r w:rsidRPr="00531D94">
        <w:t>of the people who have been working from home</w:t>
      </w:r>
      <w:r w:rsidRPr="00531D94">
        <w:t xml:space="preserve"> is it completely one or the other.</w:t>
      </w:r>
      <w:r>
        <w:t xml:space="preserve"> </w:t>
      </w:r>
      <w:r w:rsidRPr="00531D94">
        <w:t xml:space="preserve">We know </w:t>
      </w:r>
      <w:r>
        <w:t>that</w:t>
      </w:r>
      <w:r w:rsidRPr="00531D94">
        <w:t xml:space="preserve"> 55% of the population never worked from home at all</w:t>
      </w:r>
      <w:r>
        <w:t xml:space="preserve">. </w:t>
      </w:r>
    </w:p>
    <w:p w:rsidR="00A3679A" w:rsidP="00BA0085">
      <w:pPr>
        <w:pStyle w:val="Answer"/>
      </w:pPr>
      <w:r>
        <w:t xml:space="preserve">For </w:t>
      </w:r>
      <w:r w:rsidRPr="00531D94">
        <w:t>people who could work from home</w:t>
      </w:r>
      <w:r>
        <w:t>,</w:t>
      </w:r>
      <w:r w:rsidRPr="00531D94">
        <w:t xml:space="preserve"> the question is what that blend </w:t>
      </w:r>
      <w:r>
        <w:t xml:space="preserve">will </w:t>
      </w:r>
      <w:r w:rsidRPr="00531D94">
        <w:t xml:space="preserve">be in the future and how that </w:t>
      </w:r>
      <w:r>
        <w:t xml:space="preserve">is </w:t>
      </w:r>
      <w:r w:rsidRPr="00531D94">
        <w:t>managed.</w:t>
      </w:r>
      <w:r>
        <w:t xml:space="preserve"> </w:t>
      </w:r>
      <w:r w:rsidRPr="00531D94">
        <w:t xml:space="preserve">If we imagine that people would go back to work perhaps half the time that they have been working from home, will they do that evenly spread across the week, in which case the public transport system can adapt its scale and still provide services </w:t>
      </w:r>
      <w:r>
        <w:t xml:space="preserve">that </w:t>
      </w:r>
      <w:r w:rsidRPr="00531D94">
        <w:t>work under the financial model and assumptions we have had to date, or will it be quite peaky?</w:t>
      </w:r>
      <w:r>
        <w:t xml:space="preserve"> </w:t>
      </w:r>
    </w:p>
    <w:p w:rsidR="00BA0085" w:rsidP="00BA0085">
      <w:pPr>
        <w:pStyle w:val="Answer"/>
      </w:pPr>
      <w:r>
        <w:t>W</w:t>
      </w:r>
      <w:r w:rsidRPr="00531D94">
        <w:t>hat if there is a big peak on a Wednesday and a Thursday</w:t>
      </w:r>
      <w:r>
        <w:t>,</w:t>
      </w:r>
      <w:r w:rsidRPr="00531D94">
        <w:t xml:space="preserve"> but we have lower demand at other times during the week? We will struggle to be able to </w:t>
      </w:r>
      <w:r>
        <w:t xml:space="preserve">afford to </w:t>
      </w:r>
      <w:r w:rsidRPr="00531D94">
        <w:t>provide the level of service for that peak.</w:t>
      </w:r>
      <w:r>
        <w:t xml:space="preserve"> T</w:t>
      </w:r>
      <w:r w:rsidRPr="00531D94">
        <w:t>here is a question to be worked through between local governments</w:t>
      </w:r>
      <w:r w:rsidR="00560C50">
        <w:t>,</w:t>
      </w:r>
      <w:r w:rsidRPr="00531D94">
        <w:t xml:space="preserve"> businesses and national </w:t>
      </w:r>
      <w:r>
        <w:t>g</w:t>
      </w:r>
      <w:r w:rsidRPr="00531D94">
        <w:t xml:space="preserve">overnment about what we want the future shape of work to look like. It all feels </w:t>
      </w:r>
      <w:r>
        <w:t xml:space="preserve">like </w:t>
      </w:r>
      <w:r w:rsidRPr="00531D94">
        <w:t>a very black and white debate to me at the moment</w:t>
      </w:r>
      <w:r>
        <w:t>:</w:t>
      </w:r>
      <w:r w:rsidRPr="00531D94">
        <w:t xml:space="preserve"> let us get people back into the office or back into cities.</w:t>
      </w:r>
      <w:r>
        <w:t xml:space="preserve"> </w:t>
      </w:r>
      <w:r w:rsidRPr="00531D94">
        <w:t xml:space="preserve">That </w:t>
      </w:r>
      <w:r w:rsidR="00560C50">
        <w:t xml:space="preserve">will not </w:t>
      </w:r>
      <w:r w:rsidRPr="00531D94">
        <w:t xml:space="preserve">happen and we need to think about how we </w:t>
      </w:r>
      <w:r w:rsidR="004B11DB">
        <w:t>will</w:t>
      </w:r>
      <w:r w:rsidRPr="00531D94">
        <w:t xml:space="preserve"> manage that.</w:t>
      </w:r>
      <w:r>
        <w:t xml:space="preserve"> </w:t>
      </w:r>
    </w:p>
    <w:p w:rsidR="00BA0085" w:rsidP="00BA0085">
      <w:pPr>
        <w:pStyle w:val="Answer"/>
      </w:pPr>
      <w:r>
        <w:t>As I say, i</w:t>
      </w:r>
      <w:r w:rsidRPr="00531D94">
        <w:t xml:space="preserve">t </w:t>
      </w:r>
      <w:r>
        <w:t>will</w:t>
      </w:r>
      <w:r w:rsidRPr="00531D94">
        <w:t xml:space="preserve"> be much more of a significant issue for rail than it is for bus</w:t>
      </w:r>
      <w:r w:rsidR="00560C50">
        <w:t>,</w:t>
      </w:r>
      <w:r w:rsidRPr="00531D94">
        <w:t xml:space="preserve"> because the commute market is </w:t>
      </w:r>
      <w:r>
        <w:t>that</w:t>
      </w:r>
      <w:r w:rsidRPr="00531D94">
        <w:t xml:space="preserve"> much smaller for bus</w:t>
      </w:r>
      <w:r>
        <w:t>,</w:t>
      </w:r>
      <w:r w:rsidRPr="00531D94">
        <w:t xml:space="preserve"> and fewer of the bus commuters are in the kinds of jobs </w:t>
      </w:r>
      <w:r>
        <w:t xml:space="preserve">that </w:t>
      </w:r>
      <w:r w:rsidRPr="00531D94">
        <w:t xml:space="preserve">are likely to continue to be worked from home more. It is definitely </w:t>
      </w:r>
      <w:r>
        <w:t xml:space="preserve">a </w:t>
      </w:r>
      <w:r w:rsidRPr="00531D94">
        <w:t xml:space="preserve">more significant issue for rail. </w:t>
      </w:r>
    </w:p>
    <w:p w:rsidR="00BA0085" w:rsidP="00BA0085">
      <w:pPr>
        <w:pStyle w:val="Answer"/>
      </w:pPr>
      <w:r w:rsidRPr="00531D94">
        <w:t>There is also shopping</w:t>
      </w:r>
      <w:r>
        <w:t>,</w:t>
      </w:r>
      <w:r w:rsidRPr="00531D94">
        <w:t xml:space="preserve"> which has changed, and that is not going back. That is more significant for bus.</w:t>
      </w:r>
      <w:r>
        <w:t xml:space="preserve"> </w:t>
      </w:r>
      <w:r w:rsidRPr="00531D94">
        <w:t xml:space="preserve">Around a quarter of trips </w:t>
      </w:r>
      <w:r>
        <w:t xml:space="preserve">on the bus are </w:t>
      </w:r>
      <w:r w:rsidRPr="00531D94">
        <w:t>for shopping.</w:t>
      </w:r>
      <w:r>
        <w:t xml:space="preserve"> </w:t>
      </w:r>
      <w:r w:rsidRPr="00531D94">
        <w:t>People have been shopping less frequently and the city centre itself is changing, so that is a risk.</w:t>
      </w:r>
      <w:r>
        <w:t xml:space="preserve"> </w:t>
      </w:r>
    </w:p>
    <w:p w:rsidR="00BA0085" w:rsidP="00BA0085">
      <w:pPr>
        <w:pStyle w:val="Answer"/>
      </w:pPr>
      <w:r>
        <w:t>T</w:t>
      </w:r>
      <w:r w:rsidRPr="00531D94">
        <w:t>here are those behavioural questions</w:t>
      </w:r>
      <w:r>
        <w:t>,</w:t>
      </w:r>
      <w:r w:rsidRPr="00531D94">
        <w:t xml:space="preserve"> but </w:t>
      </w:r>
      <w:r>
        <w:t>how is</w:t>
      </w:r>
      <w:r w:rsidRPr="00531D94">
        <w:t xml:space="preserve"> supply going</w:t>
      </w:r>
      <w:r>
        <w:t xml:space="preserve"> to </w:t>
      </w:r>
      <w:r w:rsidRPr="00531D94">
        <w:t>adjust</w:t>
      </w:r>
      <w:r>
        <w:t>?</w:t>
      </w:r>
      <w:r w:rsidRPr="00531D94">
        <w:t xml:space="preserve"> </w:t>
      </w:r>
      <w:r>
        <w:t>T</w:t>
      </w:r>
      <w:r w:rsidRPr="00531D94">
        <w:t>hat is a massive question for next year</w:t>
      </w:r>
      <w:r>
        <w:t>,</w:t>
      </w:r>
      <w:r w:rsidRPr="00531D94">
        <w:t xml:space="preserve"> which will actually define how this will play out over time</w:t>
      </w:r>
      <w:r>
        <w:t>. A</w:t>
      </w:r>
      <w:r w:rsidRPr="00531D94">
        <w:t xml:space="preserve">t the moment we </w:t>
      </w:r>
      <w:r>
        <w:t>are</w:t>
      </w:r>
      <w:r w:rsidRPr="00531D94">
        <w:t xml:space="preserve"> back to about 7</w:t>
      </w:r>
      <w:r>
        <w:t>5</w:t>
      </w:r>
      <w:r w:rsidRPr="00531D94">
        <w:t>% of bus use.</w:t>
      </w:r>
      <w:r>
        <w:t xml:space="preserve"> </w:t>
      </w:r>
      <w:r w:rsidRPr="00531D94">
        <w:t xml:space="preserve">We </w:t>
      </w:r>
      <w:r>
        <w:t>had</w:t>
      </w:r>
      <w:r w:rsidRPr="00531D94">
        <w:t xml:space="preserve"> just over 65%</w:t>
      </w:r>
      <w:r>
        <w:t>, I think,</w:t>
      </w:r>
      <w:r w:rsidRPr="00531D94">
        <w:t xml:space="preserve"> of rail use back in October/November.</w:t>
      </w:r>
      <w:r>
        <w:t xml:space="preserve"> </w:t>
      </w:r>
      <w:r w:rsidRPr="00531D94">
        <w:t>Offices were not fully open then.</w:t>
      </w:r>
      <w:r>
        <w:t xml:space="preserve"> </w:t>
      </w:r>
      <w:r w:rsidRPr="00531D94">
        <w:t>But even a 10% or 20% dip below pre</w:t>
      </w:r>
      <w:r>
        <w:t>-</w:t>
      </w:r>
      <w:r w:rsidRPr="00531D94">
        <w:t>pandemic levels come March</w:t>
      </w:r>
      <w:r>
        <w:t>,</w:t>
      </w:r>
      <w:r w:rsidRPr="00531D94">
        <w:t xml:space="preserve"> as </w:t>
      </w:r>
      <w:r>
        <w:t>the</w:t>
      </w:r>
      <w:r w:rsidRPr="00531D94">
        <w:t xml:space="preserve"> funding support begins to be withdrawn</w:t>
      </w:r>
      <w:r>
        <w:t xml:space="preserve">, could </w:t>
      </w:r>
      <w:r w:rsidRPr="00531D94">
        <w:t>lead to quite significant rounds of service cuts. Stephen has some early estimates of what that might be. Once we start taking services away</w:t>
      </w:r>
      <w:r>
        <w:t>,</w:t>
      </w:r>
      <w:r w:rsidRPr="00531D94">
        <w:t xml:space="preserve"> we will end up in a negative spiral</w:t>
      </w:r>
      <w:r>
        <w:t>,</w:t>
      </w:r>
      <w:r w:rsidRPr="00531D94">
        <w:t xml:space="preserve"> where it will become more difficult to attract people back to public transport</w:t>
      </w:r>
      <w:r>
        <w:t>,</w:t>
      </w:r>
      <w:r w:rsidRPr="00531D94">
        <w:t xml:space="preserve"> so we could end up </w:t>
      </w:r>
      <w:r w:rsidRPr="00531D94" w:rsidR="00614070">
        <w:t xml:space="preserve">very quickly </w:t>
      </w:r>
      <w:r w:rsidRPr="00531D94">
        <w:t>with a much smaller network than we have had before.</w:t>
      </w:r>
      <w:r>
        <w:t xml:space="preserve"> </w:t>
      </w:r>
      <w:r w:rsidRPr="00531D94">
        <w:t xml:space="preserve">The impacts of Covid on travel behaviour will be a downward spiral </w:t>
      </w:r>
      <w:r>
        <w:t>that</w:t>
      </w:r>
      <w:r w:rsidRPr="00531D94">
        <w:t xml:space="preserve"> will be hard to work our way out of. </w:t>
      </w:r>
    </w:p>
    <w:p w:rsidR="00BA0085" w:rsidP="00BA0085">
      <w:pPr>
        <w:pStyle w:val="Answer"/>
      </w:pPr>
      <w:r w:rsidRPr="005624FB">
        <w:rPr>
          <w:b/>
          <w:i/>
        </w:rPr>
        <w:t>Professor Stephen Joseph:</w:t>
      </w:r>
      <w:r>
        <w:t xml:space="preserve"> </w:t>
      </w:r>
      <w:r w:rsidRPr="00531D94">
        <w:t>I would echo what Greg has just said.</w:t>
      </w:r>
      <w:r>
        <w:t xml:space="preserve"> </w:t>
      </w:r>
      <w:r w:rsidRPr="00531D94">
        <w:t>The problem is that</w:t>
      </w:r>
      <w:r>
        <w:t>,</w:t>
      </w:r>
      <w:r w:rsidRPr="00531D94">
        <w:t xml:space="preserve"> although patronage has not come back for either bus or rail to pre</w:t>
      </w:r>
      <w:r>
        <w:t>-</w:t>
      </w:r>
      <w:r w:rsidRPr="00531D94">
        <w:t>pandemic levels, Covid funding for bus and rail is being withdrawn.</w:t>
      </w:r>
      <w:r>
        <w:t xml:space="preserve"> </w:t>
      </w:r>
      <w:r w:rsidRPr="00531D94">
        <w:t>As a result</w:t>
      </w:r>
      <w:r>
        <w:t>,</w:t>
      </w:r>
      <w:r w:rsidRPr="00531D94">
        <w:t xml:space="preserve"> there are estimates of anything between 15% and 20% cuts in commercial services in places such as Newcastle</w:t>
      </w:r>
      <w:r>
        <w:t>,</w:t>
      </w:r>
      <w:r w:rsidRPr="00531D94">
        <w:t xml:space="preserve"> Leeds and Sheffield.</w:t>
      </w:r>
      <w:r>
        <w:t xml:space="preserve"> </w:t>
      </w:r>
      <w:r w:rsidRPr="00531D94">
        <w:t xml:space="preserve">When I say estimates, these are the operators saying that without further support they </w:t>
      </w:r>
      <w:r w:rsidR="00413F6A">
        <w:t>will just</w:t>
      </w:r>
      <w:r w:rsidRPr="00531D94">
        <w:t xml:space="preserve"> have to cut back on services</w:t>
      </w:r>
      <w:r>
        <w:t>,</w:t>
      </w:r>
      <w:r w:rsidRPr="00531D94">
        <w:t xml:space="preserve"> and because they have to give notice of service cuts they cannot rely on a last</w:t>
      </w:r>
      <w:r>
        <w:t>-</w:t>
      </w:r>
      <w:r w:rsidRPr="00531D94">
        <w:t>minute change of heart by the Treasury with more money coming their way. They have to give notice now for March</w:t>
      </w:r>
      <w:r>
        <w:t>. W</w:t>
      </w:r>
      <w:r w:rsidRPr="00531D94">
        <w:t xml:space="preserve">e are seeing </w:t>
      </w:r>
      <w:r>
        <w:t xml:space="preserve">this </w:t>
      </w:r>
      <w:r w:rsidRPr="00531D94">
        <w:t>in local papers</w:t>
      </w:r>
      <w:r>
        <w:t>. T</w:t>
      </w:r>
      <w:r w:rsidRPr="00531D94">
        <w:t>he Go</w:t>
      </w:r>
      <w:r>
        <w:t>-A</w:t>
      </w:r>
      <w:r w:rsidRPr="00531D94">
        <w:t>head operation in Newcastle was talking about a 17% cut. We have seen estimates from elsewhere in local papers</w:t>
      </w:r>
      <w:r>
        <w:t xml:space="preserve"> that</w:t>
      </w:r>
      <w:r w:rsidRPr="00531D94">
        <w:t xml:space="preserve"> </w:t>
      </w:r>
      <w:r>
        <w:t>l</w:t>
      </w:r>
      <w:r w:rsidRPr="00531D94">
        <w:t>ocal transport authorities</w:t>
      </w:r>
      <w:r>
        <w:t xml:space="preserve"> </w:t>
      </w:r>
      <w:r w:rsidR="004B11DB">
        <w:t>will</w:t>
      </w:r>
      <w:r w:rsidRPr="00531D94">
        <w:t xml:space="preserve"> find it difficult to find </w:t>
      </w:r>
      <w:r>
        <w:t xml:space="preserve">the </w:t>
      </w:r>
      <w:r w:rsidRPr="00531D94">
        <w:t>funding to support commercial services that have been withdrawn.</w:t>
      </w:r>
    </w:p>
    <w:p w:rsidR="00BA0085" w:rsidP="00BA0085">
      <w:pPr>
        <w:pStyle w:val="Answer"/>
      </w:pPr>
      <w:r>
        <w:t>O</w:t>
      </w:r>
      <w:r w:rsidRPr="00531D94">
        <w:t xml:space="preserve">n </w:t>
      </w:r>
      <w:r>
        <w:t xml:space="preserve">the </w:t>
      </w:r>
      <w:r w:rsidRPr="00531D94">
        <w:t>railways, Greg is right</w:t>
      </w:r>
      <w:r>
        <w:t>.</w:t>
      </w:r>
      <w:r w:rsidRPr="00531D94">
        <w:t xml:space="preserve"> </w:t>
      </w:r>
      <w:r>
        <w:t>T</w:t>
      </w:r>
      <w:r w:rsidRPr="00531D94">
        <w:t>here is a problem with the los</w:t>
      </w:r>
      <w:r>
        <w:t>s to</w:t>
      </w:r>
      <w:r w:rsidRPr="00531D94">
        <w:t xml:space="preserve"> commuting.</w:t>
      </w:r>
      <w:r>
        <w:t xml:space="preserve"> </w:t>
      </w:r>
      <w:r w:rsidRPr="00531D94">
        <w:t>I was talking to somebody yesterday in the rail freight wor</w:t>
      </w:r>
      <w:r>
        <w:t>l</w:t>
      </w:r>
      <w:r w:rsidRPr="00531D94">
        <w:t>d</w:t>
      </w:r>
      <w:r>
        <w:t>—</w:t>
      </w:r>
      <w:r w:rsidRPr="00531D94">
        <w:t>Lord Berkeley will know about this</w:t>
      </w:r>
      <w:r>
        <w:t>—</w:t>
      </w:r>
      <w:r w:rsidRPr="00531D94">
        <w:t xml:space="preserve">who likened </w:t>
      </w:r>
      <w:r>
        <w:t xml:space="preserve">the </w:t>
      </w:r>
      <w:r w:rsidRPr="00531D94">
        <w:t>disappearance of five</w:t>
      </w:r>
      <w:r>
        <w:t>-</w:t>
      </w:r>
      <w:r w:rsidRPr="00531D94">
        <w:t>day</w:t>
      </w:r>
      <w:r>
        <w:t>-</w:t>
      </w:r>
      <w:r w:rsidRPr="00531D94">
        <w:t>a</w:t>
      </w:r>
      <w:r>
        <w:t>-</w:t>
      </w:r>
      <w:r w:rsidRPr="00531D94">
        <w:t xml:space="preserve">week season ticket holders to the disappearance of coal from the </w:t>
      </w:r>
      <w:r>
        <w:t>rail</w:t>
      </w:r>
      <w:r w:rsidRPr="00531D94">
        <w:t xml:space="preserve"> freight world.</w:t>
      </w:r>
      <w:r>
        <w:t xml:space="preserve"> </w:t>
      </w:r>
      <w:r w:rsidRPr="00531D94">
        <w:t>That was the core market for rail freight</w:t>
      </w:r>
      <w:r w:rsidR="00CC6F2F">
        <w:t>,</w:t>
      </w:r>
      <w:r w:rsidRPr="00531D94">
        <w:t xml:space="preserve"> and the rail freight operators have had to find other markets</w:t>
      </w:r>
      <w:r>
        <w:t>,</w:t>
      </w:r>
      <w:r w:rsidRPr="00531D94">
        <w:t xml:space="preserve"> which they have been able to</w:t>
      </w:r>
      <w:r>
        <w:t xml:space="preserve"> do. I</w:t>
      </w:r>
      <w:r w:rsidRPr="00531D94">
        <w:t>n t</w:t>
      </w:r>
      <w:r>
        <w:t xml:space="preserve">he same </w:t>
      </w:r>
      <w:r w:rsidRPr="00531D94">
        <w:t>way</w:t>
      </w:r>
      <w:r>
        <w:t>,</w:t>
      </w:r>
      <w:r w:rsidRPr="00531D94">
        <w:t xml:space="preserve"> </w:t>
      </w:r>
      <w:r>
        <w:t xml:space="preserve">the </w:t>
      </w:r>
      <w:r w:rsidRPr="00531D94">
        <w:t xml:space="preserve">railways </w:t>
      </w:r>
      <w:r w:rsidR="004B11DB">
        <w:t>will</w:t>
      </w:r>
      <w:r w:rsidRPr="00531D94">
        <w:t xml:space="preserve"> have to find other markets.</w:t>
      </w:r>
    </w:p>
    <w:p w:rsidR="00BA0085" w:rsidP="00BA0085">
      <w:pPr>
        <w:pStyle w:val="Answer"/>
      </w:pPr>
      <w:r>
        <w:t>W</w:t>
      </w:r>
      <w:r w:rsidRPr="00531D94">
        <w:t>hat we are seeing at the moment</w:t>
      </w:r>
      <w:r>
        <w:t>,</w:t>
      </w:r>
      <w:r w:rsidRPr="00531D94">
        <w:t xml:space="preserve"> which is quite interesting</w:t>
      </w:r>
      <w:r>
        <w:t>,</w:t>
      </w:r>
      <w:r w:rsidRPr="00531D94">
        <w:t xml:space="preserve"> is a leisure</w:t>
      </w:r>
      <w:r>
        <w:t>-</w:t>
      </w:r>
      <w:r w:rsidRPr="00531D94">
        <w:t xml:space="preserve">led recovery on road and </w:t>
      </w:r>
      <w:r>
        <w:t xml:space="preserve">on </w:t>
      </w:r>
      <w:r w:rsidRPr="00531D94">
        <w:t>public transport</w:t>
      </w:r>
      <w:r>
        <w:t>,</w:t>
      </w:r>
      <w:r w:rsidRPr="00531D94">
        <w:t xml:space="preserve"> and some public transport is busy at off</w:t>
      </w:r>
      <w:r>
        <w:t>-</w:t>
      </w:r>
      <w:r w:rsidRPr="00531D94">
        <w:t>peak times.</w:t>
      </w:r>
      <w:r>
        <w:t xml:space="preserve"> </w:t>
      </w:r>
      <w:r w:rsidRPr="00531D94">
        <w:t xml:space="preserve">I am told </w:t>
      </w:r>
      <w:r w:rsidR="00CC6F2F">
        <w:t xml:space="preserve">that </w:t>
      </w:r>
      <w:r w:rsidRPr="00531D94">
        <w:t xml:space="preserve">the Tyne </w:t>
      </w:r>
      <w:r>
        <w:t xml:space="preserve">and </w:t>
      </w:r>
      <w:r w:rsidRPr="00531D94">
        <w:t xml:space="preserve">Wear </w:t>
      </w:r>
      <w:r>
        <w:t>M</w:t>
      </w:r>
      <w:r w:rsidRPr="00531D94">
        <w:t>etro is a</w:t>
      </w:r>
      <w:r>
        <w:t>t</w:t>
      </w:r>
      <w:r w:rsidRPr="00531D94">
        <w:t xml:space="preserve"> well over 100% of its pre</w:t>
      </w:r>
      <w:r>
        <w:t>-</w:t>
      </w:r>
      <w:r w:rsidRPr="00531D94">
        <w:t xml:space="preserve">Covid levels </w:t>
      </w:r>
      <w:r>
        <w:t xml:space="preserve">at </w:t>
      </w:r>
      <w:r w:rsidRPr="00531D94">
        <w:t>weekend</w:t>
      </w:r>
      <w:r>
        <w:t>s</w:t>
      </w:r>
      <w:r w:rsidRPr="00531D94">
        <w:t>.</w:t>
      </w:r>
      <w:r>
        <w:t xml:space="preserve"> </w:t>
      </w:r>
      <w:r w:rsidRPr="00531D94">
        <w:t>Some bus operators with promotions such as £1 travel after 7 pm have been able to grow public transport patronage in off</w:t>
      </w:r>
      <w:r>
        <w:t>-</w:t>
      </w:r>
      <w:r w:rsidRPr="00531D94">
        <w:t>peak times back to nearly pre</w:t>
      </w:r>
      <w:r>
        <w:t>-</w:t>
      </w:r>
      <w:r w:rsidRPr="00531D94">
        <w:t>pandemic levels at those times, but peak travel is disappearing</w:t>
      </w:r>
      <w:r>
        <w:t>.</w:t>
      </w:r>
    </w:p>
    <w:p w:rsidR="00BA0085" w:rsidP="00BA0085">
      <w:pPr>
        <w:pStyle w:val="Answer"/>
      </w:pPr>
      <w:r w:rsidRPr="00531D94">
        <w:t>The Treasury, I believe</w:t>
      </w:r>
      <w:r>
        <w:t>,</w:t>
      </w:r>
      <w:r w:rsidRPr="00531D94">
        <w:t xml:space="preserve"> is demanding 10% cuts in rail budgets in the year after April.</w:t>
      </w:r>
      <w:r>
        <w:t xml:space="preserve"> </w:t>
      </w:r>
      <w:r w:rsidRPr="00531D94">
        <w:t xml:space="preserve">One seasoned rail operator was quoted at the weekend as saying this means that whole fleets of trains </w:t>
      </w:r>
      <w:r w:rsidR="004B11DB">
        <w:t>will</w:t>
      </w:r>
      <w:r w:rsidRPr="00531D94">
        <w:t xml:space="preserve"> have to be withdrawn</w:t>
      </w:r>
      <w:r w:rsidR="001C6C12">
        <w:t>,</w:t>
      </w:r>
      <w:r w:rsidRPr="00531D94">
        <w:t xml:space="preserve"> because that is where you can get the economies quickly</w:t>
      </w:r>
      <w:r>
        <w:t>.</w:t>
      </w:r>
      <w:r w:rsidRPr="00531D94">
        <w:t xml:space="preserve"> </w:t>
      </w:r>
      <w:r>
        <w:t>H</w:t>
      </w:r>
      <w:r w:rsidRPr="00531D94">
        <w:t>e also made the point that</w:t>
      </w:r>
      <w:r>
        <w:t>,</w:t>
      </w:r>
      <w:r w:rsidRPr="00531D94">
        <w:t xml:space="preserve"> once those have gone</w:t>
      </w:r>
      <w:r>
        <w:t>,</w:t>
      </w:r>
      <w:r w:rsidRPr="00531D94">
        <w:t xml:space="preserve"> it is much more difficult if patronage does come back to provide the trains to </w:t>
      </w:r>
      <w:r>
        <w:t>service</w:t>
      </w:r>
      <w:r w:rsidRPr="00531D94">
        <w:t xml:space="preserve"> it. </w:t>
      </w:r>
      <w:r>
        <w:t>That</w:t>
      </w:r>
      <w:r w:rsidRPr="00531D94">
        <w:t xml:space="preserve"> is a long way of saying</w:t>
      </w:r>
      <w:r>
        <w:t>,</w:t>
      </w:r>
      <w:r w:rsidRPr="00531D94">
        <w:t xml:space="preserve"> </w:t>
      </w:r>
      <w:r>
        <w:t xml:space="preserve">in answer to </w:t>
      </w:r>
      <w:r w:rsidRPr="00531D94">
        <w:t xml:space="preserve">how public transport patterns </w:t>
      </w:r>
      <w:r>
        <w:t xml:space="preserve">might </w:t>
      </w:r>
      <w:r w:rsidRPr="00531D94">
        <w:t>shift in the next 10 years</w:t>
      </w:r>
      <w:r>
        <w:t>, that s</w:t>
      </w:r>
      <w:r w:rsidRPr="00531D94">
        <w:t xml:space="preserve">ome of it depends </w:t>
      </w:r>
      <w:r>
        <w:t xml:space="preserve">on </w:t>
      </w:r>
      <w:r w:rsidRPr="00531D94">
        <w:t>what we do in the next year.</w:t>
      </w:r>
      <w:r>
        <w:t xml:space="preserve"> </w:t>
      </w:r>
    </w:p>
    <w:p w:rsidR="00FE42FA" w:rsidP="00BA0085">
      <w:pPr>
        <w:pStyle w:val="Answer"/>
      </w:pPr>
      <w:r w:rsidRPr="00531D94">
        <w:t>The longer</w:t>
      </w:r>
      <w:r>
        <w:t>-</w:t>
      </w:r>
      <w:r w:rsidRPr="00531D94">
        <w:t>term trends are, as I have said, about land use planning.</w:t>
      </w:r>
      <w:r>
        <w:t xml:space="preserve"> </w:t>
      </w:r>
      <w:r w:rsidRPr="00531D94">
        <w:t xml:space="preserve">If we end up with what Transport for New Homes is calling </w:t>
      </w:r>
      <w:r>
        <w:t>“</w:t>
      </w:r>
      <w:r w:rsidRPr="00531D94">
        <w:t>cowpat</w:t>
      </w:r>
      <w:r>
        <w:t>”</w:t>
      </w:r>
      <w:r w:rsidRPr="00531D94">
        <w:t xml:space="preserve"> </w:t>
      </w:r>
      <w:r w:rsidRPr="00531D94">
        <w:t>developments</w:t>
      </w:r>
      <w:r>
        <w:t xml:space="preserve"> </w:t>
      </w:r>
      <w:r w:rsidRPr="00531D94">
        <w:t>plopped in the middle of the country</w:t>
      </w:r>
      <w:r>
        <w:t>side,</w:t>
      </w:r>
      <w:r w:rsidRPr="00531D94">
        <w:t xml:space="preserve"> which </w:t>
      </w:r>
      <w:r>
        <w:t>have to</w:t>
      </w:r>
      <w:r w:rsidRPr="00531D94">
        <w:t xml:space="preserve"> be driven to and cannot be served easily by public transport, we will have much less public </w:t>
      </w:r>
      <w:r w:rsidR="009F7C85">
        <w:t xml:space="preserve">transport </w:t>
      </w:r>
      <w:r w:rsidRPr="00531D94">
        <w:t xml:space="preserve">use. </w:t>
      </w:r>
    </w:p>
    <w:p w:rsidR="00BA0085" w:rsidP="00BA0085">
      <w:pPr>
        <w:pStyle w:val="Answer"/>
      </w:pPr>
      <w:r>
        <w:t xml:space="preserve">With regard to funding for transport, a </w:t>
      </w:r>
      <w:r w:rsidRPr="00531D94">
        <w:t xml:space="preserve">lot of money </w:t>
      </w:r>
      <w:r>
        <w:t xml:space="preserve">is </w:t>
      </w:r>
      <w:r w:rsidRPr="00531D94">
        <w:t>going on intra</w:t>
      </w:r>
      <w:r>
        <w:t>-</w:t>
      </w:r>
      <w:r w:rsidRPr="00531D94">
        <w:t>urban roads</w:t>
      </w:r>
      <w:r>
        <w:t>. B</w:t>
      </w:r>
      <w:r w:rsidRPr="00531D94">
        <w:t xml:space="preserve">us services and rail are getting less funding, </w:t>
      </w:r>
      <w:r w:rsidR="00FE42FA">
        <w:t>which</w:t>
      </w:r>
      <w:r w:rsidRPr="00531D94">
        <w:t xml:space="preserve"> will change the balance again.</w:t>
      </w:r>
      <w:r>
        <w:t xml:space="preserve"> </w:t>
      </w:r>
      <w:r w:rsidRPr="00531D94">
        <w:t>Transport outside London has not had long</w:t>
      </w:r>
      <w:r>
        <w:t>-</w:t>
      </w:r>
      <w:r w:rsidRPr="00531D94">
        <w:t>term funding. Lee</w:t>
      </w:r>
      <w:r>
        <w:t>d</w:t>
      </w:r>
      <w:r w:rsidRPr="00531D94">
        <w:t>s is on its fourth or fifth attempt to get a light rail network</w:t>
      </w:r>
      <w:r>
        <w:t>. C</w:t>
      </w:r>
      <w:r w:rsidRPr="00531D94">
        <w:t xml:space="preserve">ities </w:t>
      </w:r>
      <w:r>
        <w:t>like</w:t>
      </w:r>
      <w:r w:rsidRPr="00531D94">
        <w:t xml:space="preserve"> that have not had long</w:t>
      </w:r>
      <w:r>
        <w:t>-</w:t>
      </w:r>
      <w:r w:rsidRPr="00531D94">
        <w:t>term certain</w:t>
      </w:r>
      <w:r>
        <w:t>t</w:t>
      </w:r>
      <w:r w:rsidRPr="00531D94">
        <w:t>y.</w:t>
      </w:r>
      <w:r>
        <w:t xml:space="preserve"> </w:t>
      </w:r>
      <w:r w:rsidRPr="00531D94">
        <w:t>Long</w:t>
      </w:r>
      <w:r>
        <w:t>-</w:t>
      </w:r>
      <w:r w:rsidRPr="00531D94">
        <w:t>term funding, land use planning, co</w:t>
      </w:r>
      <w:r>
        <w:t>-</w:t>
      </w:r>
      <w:r w:rsidRPr="00531D94">
        <w:t>ordinated urban networks and response to wider societal changes such as ageing population and e</w:t>
      </w:r>
      <w:r>
        <w:t>-</w:t>
      </w:r>
      <w:r w:rsidRPr="00531D94">
        <w:t xml:space="preserve">commerce </w:t>
      </w:r>
      <w:r w:rsidR="004B11DB">
        <w:t>will</w:t>
      </w:r>
      <w:r w:rsidRPr="00531D94">
        <w:t xml:space="preserve"> determine what happens to public transport over the next 10 years</w:t>
      </w:r>
      <w:r>
        <w:t>.</w:t>
      </w:r>
    </w:p>
    <w:p w:rsidR="00BA0085" w:rsidP="005D02B2">
      <w:pPr>
        <w:pStyle w:val="Question"/>
      </w:pPr>
      <w:r w:rsidRPr="006866C6">
        <w:rPr>
          <w:b/>
        </w:rPr>
        <w:t>Lord Stunell:</w:t>
      </w:r>
      <w:r>
        <w:t xml:space="preserve"> </w:t>
      </w:r>
      <w:r w:rsidR="005D02B2">
        <w:t>This</w:t>
      </w:r>
      <w:r w:rsidRPr="00531D94">
        <w:t xml:space="preserve"> is fascinating. </w:t>
      </w:r>
      <w:r w:rsidR="005D02B2">
        <w:t>Are</w:t>
      </w:r>
      <w:r w:rsidRPr="00531D94">
        <w:t xml:space="preserve"> we just trying to pump life into a completely dead body? Public transport outside London has been under pressure for many years</w:t>
      </w:r>
      <w:r>
        <w:t>,</w:t>
      </w:r>
      <w:r w:rsidRPr="00531D94">
        <w:t xml:space="preserve"> and we have seen an accelerated version of the trends </w:t>
      </w:r>
      <w:r>
        <w:t>that</w:t>
      </w:r>
      <w:r w:rsidRPr="00531D94">
        <w:t xml:space="preserve"> </w:t>
      </w:r>
      <w:r>
        <w:t>we</w:t>
      </w:r>
      <w:r w:rsidRPr="00531D94">
        <w:t>re already in place.</w:t>
      </w:r>
      <w:r>
        <w:t xml:space="preserve"> </w:t>
      </w:r>
      <w:r w:rsidRPr="00531D94">
        <w:t>You have painted an extremely bleak picture.</w:t>
      </w:r>
      <w:r>
        <w:t xml:space="preserve"> </w:t>
      </w:r>
      <w:r w:rsidRPr="00531D94">
        <w:t>You have really described ways in which the old body might be brought back to life.</w:t>
      </w:r>
      <w:r>
        <w:t xml:space="preserve"> </w:t>
      </w:r>
      <w:r w:rsidRPr="00531D94">
        <w:t xml:space="preserve">Should </w:t>
      </w:r>
      <w:r>
        <w:t xml:space="preserve">we </w:t>
      </w:r>
      <w:r w:rsidRPr="00531D94">
        <w:t>be looking at a completely different or quite a transformed pattern</w:t>
      </w:r>
      <w:r>
        <w:t>,</w:t>
      </w:r>
      <w:r w:rsidRPr="00531D94">
        <w:t xml:space="preserve"> where perhaps a few Turkish d</w:t>
      </w:r>
      <w:r>
        <w:t>olmuses</w:t>
      </w:r>
      <w:r w:rsidRPr="00531D94">
        <w:t xml:space="preserve"> come into use or Uberisation is given more of a leg forward</w:t>
      </w:r>
      <w:r>
        <w:t>,</w:t>
      </w:r>
      <w:r w:rsidRPr="00531D94">
        <w:t xml:space="preserve"> or scooterisation?</w:t>
      </w:r>
      <w:r>
        <w:t xml:space="preserve"> </w:t>
      </w:r>
      <w:r w:rsidRPr="00531D94">
        <w:t xml:space="preserve">Are we pursuing the wrong sort of public transport or the wrong sort of support to get people around the country in the ways they want to go? </w:t>
      </w:r>
      <w:r>
        <w:t>Maybe</w:t>
      </w:r>
      <w:r w:rsidRPr="00531D94">
        <w:t xml:space="preserve"> I could come to Professor Marsden</w:t>
      </w:r>
      <w:r w:rsidR="001A11FE">
        <w:t>,</w:t>
      </w:r>
      <w:r w:rsidRPr="00531D94">
        <w:t xml:space="preserve"> because you seem to present the most apocalyptic picture of where we are at the moment. </w:t>
      </w:r>
    </w:p>
    <w:p w:rsidR="00BA0085" w:rsidP="00BA0085">
      <w:pPr>
        <w:pStyle w:val="Answer"/>
      </w:pPr>
      <w:r w:rsidRPr="00CC0BF8">
        <w:rPr>
          <w:b/>
          <w:i/>
        </w:rPr>
        <w:t>Professor Greg Marsden:</w:t>
      </w:r>
      <w:r>
        <w:t xml:space="preserve"> </w:t>
      </w:r>
      <w:r w:rsidRPr="00531D94">
        <w:t xml:space="preserve">I </w:t>
      </w:r>
      <w:r>
        <w:t xml:space="preserve">just </w:t>
      </w:r>
      <w:r w:rsidRPr="00531D94">
        <w:t>think it is important to be realistic.</w:t>
      </w:r>
      <w:r>
        <w:t xml:space="preserve"> Maybe</w:t>
      </w:r>
      <w:r w:rsidRPr="00531D94">
        <w:t xml:space="preserve"> it is the diet we are feeding our public transport system</w:t>
      </w:r>
      <w:r>
        <w:t xml:space="preserve">. </w:t>
      </w:r>
      <w:r w:rsidRPr="00531D94">
        <w:t>I see</w:t>
      </w:r>
      <w:r>
        <w:t xml:space="preserve"> </w:t>
      </w:r>
      <w:r w:rsidRPr="00531D94">
        <w:t xml:space="preserve">much stronger </w:t>
      </w:r>
      <w:r>
        <w:t xml:space="preserve">and </w:t>
      </w:r>
      <w:r w:rsidRPr="00531D94">
        <w:t>more vibrant public transport systems in other cities in Europe</w:t>
      </w:r>
      <w:r>
        <w:t xml:space="preserve">, so I </w:t>
      </w:r>
      <w:r w:rsidRPr="00531D94">
        <w:t xml:space="preserve">do not think you can simply say that </w:t>
      </w:r>
      <w:r>
        <w:t xml:space="preserve">the </w:t>
      </w:r>
      <w:r w:rsidRPr="00531D94">
        <w:t>model is dead.</w:t>
      </w:r>
      <w:r>
        <w:t xml:space="preserve"> </w:t>
      </w:r>
      <w:r w:rsidRPr="00531D94">
        <w:t xml:space="preserve">One reason why mass public transport is so important is </w:t>
      </w:r>
      <w:r w:rsidR="001A11FE">
        <w:t>because</w:t>
      </w:r>
      <w:r>
        <w:t xml:space="preserve"> </w:t>
      </w:r>
      <w:r w:rsidRPr="00531D94">
        <w:t>it would be very difficult to service the demand</w:t>
      </w:r>
      <w:r>
        <w:t>.</w:t>
      </w:r>
      <w:r w:rsidRPr="00531D94">
        <w:t xml:space="preserve"> </w:t>
      </w:r>
      <w:r>
        <w:t>E</w:t>
      </w:r>
      <w:r w:rsidRPr="00531D94">
        <w:t xml:space="preserve">ven </w:t>
      </w:r>
      <w:r>
        <w:t xml:space="preserve">with </w:t>
      </w:r>
      <w:r w:rsidRPr="00531D94">
        <w:t>a 10% reduced level, if you took that out of mass transit and tried to put it in any other form of car or minivan</w:t>
      </w:r>
      <w:r>
        <w:t>-</w:t>
      </w:r>
      <w:r w:rsidRPr="00531D94">
        <w:t>based system</w:t>
      </w:r>
      <w:r>
        <w:t xml:space="preserve">, </w:t>
      </w:r>
      <w:r w:rsidRPr="00531D94">
        <w:t>you would find it very difficult.</w:t>
      </w:r>
      <w:r>
        <w:t xml:space="preserve"> </w:t>
      </w:r>
    </w:p>
    <w:p w:rsidR="00BA0085" w:rsidP="00BA0085">
      <w:pPr>
        <w:pStyle w:val="Answer"/>
      </w:pPr>
      <w:r w:rsidRPr="00531D94">
        <w:t xml:space="preserve">The </w:t>
      </w:r>
      <w:r w:rsidR="001A11FE">
        <w:t xml:space="preserve">OECD </w:t>
      </w:r>
      <w:r w:rsidRPr="00531D94">
        <w:t>International Transport Forum has looked at different combinations of public transport systems</w:t>
      </w:r>
      <w:r>
        <w:t>,</w:t>
      </w:r>
      <w:r w:rsidRPr="00531D94">
        <w:t xml:space="preserve"> including on</w:t>
      </w:r>
      <w:r>
        <w:t>-</w:t>
      </w:r>
      <w:r w:rsidRPr="00531D94">
        <w:t>demand services at the door or at the end of your street</w:t>
      </w:r>
      <w:r>
        <w:t>,</w:t>
      </w:r>
      <w:r w:rsidRPr="00531D94">
        <w:t xml:space="preserve"> and so on. </w:t>
      </w:r>
      <w:r>
        <w:t>It thinks</w:t>
      </w:r>
      <w:r w:rsidRPr="00531D94">
        <w:t xml:space="preserve"> that if we were able to deliver that kind of service</w:t>
      </w:r>
      <w:r w:rsidR="000C31D1">
        <w:t>,</w:t>
      </w:r>
      <w:r w:rsidRPr="00531D94">
        <w:t xml:space="preserve"> </w:t>
      </w:r>
      <w:r>
        <w:t xml:space="preserve">we </w:t>
      </w:r>
      <w:r w:rsidRPr="00531D94">
        <w:t xml:space="preserve">could get similar levels of accessibility to the car, but </w:t>
      </w:r>
      <w:r>
        <w:t xml:space="preserve">it </w:t>
      </w:r>
      <w:r w:rsidRPr="00531D94">
        <w:t>come</w:t>
      </w:r>
      <w:r>
        <w:t>s</w:t>
      </w:r>
      <w:r w:rsidRPr="00531D94">
        <w:t xml:space="preserve"> back to the fact that the service works better if you have mainline public transport </w:t>
      </w:r>
      <w:r>
        <w:t>that</w:t>
      </w:r>
      <w:r w:rsidRPr="00531D94">
        <w:t xml:space="preserve"> th</w:t>
      </w:r>
      <w:r>
        <w:t>o</w:t>
      </w:r>
      <w:r w:rsidRPr="00531D94">
        <w:t>se services can connect to.</w:t>
      </w:r>
      <w:r>
        <w:t xml:space="preserve"> </w:t>
      </w:r>
    </w:p>
    <w:p w:rsidR="00BA0085" w:rsidP="00BA0085">
      <w:pPr>
        <w:pStyle w:val="Answer"/>
      </w:pPr>
      <w:r>
        <w:t>Y</w:t>
      </w:r>
      <w:r w:rsidRPr="00531D94">
        <w:t xml:space="preserve">ou are right to ask </w:t>
      </w:r>
      <w:r w:rsidR="000C31D1">
        <w:t>whether we are</w:t>
      </w:r>
      <w:r w:rsidRPr="00531D94">
        <w:t xml:space="preserve"> simply trying to put back what we have now</w:t>
      </w:r>
      <w:r>
        <w:t>,</w:t>
      </w:r>
      <w:r w:rsidRPr="00531D94">
        <w:t xml:space="preserve"> which has been on a slightly declining trend in most places for some time</w:t>
      </w:r>
      <w:r>
        <w:t>,</w:t>
      </w:r>
      <w:r w:rsidRPr="00531D94">
        <w:t xml:space="preserve"> or should we be re</w:t>
      </w:r>
      <w:r>
        <w:t>-</w:t>
      </w:r>
      <w:r w:rsidRPr="00531D94">
        <w:t>thinking it?</w:t>
      </w:r>
      <w:r>
        <w:t xml:space="preserve"> R</w:t>
      </w:r>
      <w:r w:rsidRPr="00531D94">
        <w:t>e</w:t>
      </w:r>
      <w:r>
        <w:t>-</w:t>
      </w:r>
      <w:r w:rsidRPr="00531D94">
        <w:t>thinking it means looking at how we can get more people to access and interchange</w:t>
      </w:r>
      <w:r>
        <w:t xml:space="preserve"> </w:t>
      </w:r>
      <w:r w:rsidR="00B842A4">
        <w:t xml:space="preserve">more </w:t>
      </w:r>
      <w:r w:rsidRPr="00531D94" w:rsidR="00B842A4">
        <w:t xml:space="preserve">easily </w:t>
      </w:r>
      <w:r w:rsidRPr="00531D94">
        <w:t>with public transport</w:t>
      </w:r>
      <w:r>
        <w:t xml:space="preserve">. They are </w:t>
      </w:r>
      <w:r w:rsidRPr="00531D94">
        <w:t xml:space="preserve">definitely things </w:t>
      </w:r>
      <w:r w:rsidR="00B842A4">
        <w:t>like</w:t>
      </w:r>
      <w:r w:rsidRPr="00531D94">
        <w:t xml:space="preserve"> e</w:t>
      </w:r>
      <w:r>
        <w:t>-</w:t>
      </w:r>
      <w:r w:rsidRPr="00531D94">
        <w:t>scooters and what are called mobility hubs</w:t>
      </w:r>
      <w:r>
        <w:t>,</w:t>
      </w:r>
      <w:r w:rsidRPr="00531D94">
        <w:t xml:space="preserve"> where you have the opportunity to pick up and drop off car club vehicles, park your bike safely and securely</w:t>
      </w:r>
      <w:r>
        <w:t>,</w:t>
      </w:r>
      <w:r w:rsidRPr="00531D94">
        <w:t xml:space="preserve"> or access </w:t>
      </w:r>
      <w:r>
        <w:t>e-</w:t>
      </w:r>
      <w:r w:rsidRPr="00531D94">
        <w:t>scooters</w:t>
      </w:r>
      <w:r>
        <w:t xml:space="preserve">. There are facilities there. There are </w:t>
      </w:r>
      <w:r w:rsidRPr="00531D94">
        <w:t xml:space="preserve">shops and other things </w:t>
      </w:r>
      <w:r>
        <w:t xml:space="preserve">that </w:t>
      </w:r>
      <w:r w:rsidRPr="00531D94">
        <w:t>you can do</w:t>
      </w:r>
      <w:r>
        <w:t xml:space="preserve"> at these hubs</w:t>
      </w:r>
      <w:r w:rsidRPr="00531D94">
        <w:t>. There are some really terrible</w:t>
      </w:r>
      <w:r>
        <w:t>,</w:t>
      </w:r>
      <w:r w:rsidRPr="00531D94">
        <w:t xml:space="preserve"> bleak bus stop </w:t>
      </w:r>
      <w:r w:rsidRPr="00531D94">
        <w:t xml:space="preserve">interchanges </w:t>
      </w:r>
      <w:r>
        <w:t xml:space="preserve">that </w:t>
      </w:r>
      <w:r w:rsidRPr="00531D94">
        <w:t>I can think of in Leeds</w:t>
      </w:r>
      <w:r w:rsidR="00B842A4">
        <w:t>,</w:t>
      </w:r>
      <w:r w:rsidRPr="00531D94">
        <w:t xml:space="preserve"> </w:t>
      </w:r>
      <w:r>
        <w:t xml:space="preserve">where </w:t>
      </w:r>
      <w:r w:rsidRPr="00531D94">
        <w:t xml:space="preserve">lots of this could go on but does not because we have never planned for it. </w:t>
      </w:r>
      <w:r>
        <w:t>T</w:t>
      </w:r>
      <w:r w:rsidRPr="00531D94">
        <w:t xml:space="preserve">here are some really exciting opportunities to </w:t>
      </w:r>
      <w:r w:rsidR="00B842A4">
        <w:t>enable</w:t>
      </w:r>
      <w:r w:rsidRPr="00531D94">
        <w:t xml:space="preserve"> more people to access public transport easily that would deliver really good journey times for them. </w:t>
      </w:r>
      <w:r>
        <w:t>Y</w:t>
      </w:r>
      <w:r w:rsidRPr="00531D94">
        <w:t>ou are right</w:t>
      </w:r>
      <w:r>
        <w:t xml:space="preserve"> that </w:t>
      </w:r>
      <w:r w:rsidRPr="00531D94">
        <w:t xml:space="preserve">we have to look at slightly different models, but we cannot do </w:t>
      </w:r>
      <w:r w:rsidR="00B842A4">
        <w:t xml:space="preserve">that </w:t>
      </w:r>
      <w:r w:rsidRPr="00531D94">
        <w:t>without a strong core mainline public transport network.</w:t>
      </w:r>
      <w:r>
        <w:t xml:space="preserve"> </w:t>
      </w:r>
    </w:p>
    <w:p w:rsidR="00BA0085" w:rsidP="00BA0085">
      <w:pPr>
        <w:pStyle w:val="Answer"/>
      </w:pPr>
      <w:r w:rsidRPr="00B04292">
        <w:rPr>
          <w:b/>
          <w:i/>
        </w:rPr>
        <w:t>Professor Stephen Joseph:</w:t>
      </w:r>
      <w:r>
        <w:t xml:space="preserve"> </w:t>
      </w:r>
      <w:r w:rsidRPr="00531D94">
        <w:t>Before Covid, rail patronage had been going up. It definitely was not a declining industry</w:t>
      </w:r>
      <w:r>
        <w:t>. W</w:t>
      </w:r>
      <w:r w:rsidRPr="00531D94">
        <w:t>e need that.</w:t>
      </w:r>
      <w:r>
        <w:t xml:space="preserve"> </w:t>
      </w:r>
    </w:p>
    <w:p w:rsidR="00BA0085" w:rsidP="00BA0085">
      <w:pPr>
        <w:pStyle w:val="Answer"/>
      </w:pPr>
      <w:r w:rsidRPr="00531D94">
        <w:t>I would echo Greg</w:t>
      </w:r>
      <w:r>
        <w:t>’</w:t>
      </w:r>
      <w:r w:rsidRPr="00531D94">
        <w:t>s point</w:t>
      </w:r>
      <w:r w:rsidR="00B842A4">
        <w:t xml:space="preserve"> that we can</w:t>
      </w:r>
      <w:r w:rsidRPr="00531D94">
        <w:t xml:space="preserve"> go down </w:t>
      </w:r>
      <w:r>
        <w:t>the</w:t>
      </w:r>
      <w:r w:rsidRPr="00531D94">
        <w:t xml:space="preserve"> American route of having very low</w:t>
      </w:r>
      <w:r>
        <w:t>-</w:t>
      </w:r>
      <w:r w:rsidRPr="00531D94">
        <w:t xml:space="preserve">density developments, places that are very difficult to serve by public transport, </w:t>
      </w:r>
      <w:r w:rsidR="00B842A4">
        <w:t>only</w:t>
      </w:r>
      <w:r w:rsidRPr="00531D94">
        <w:t xml:space="preserve"> with demand</w:t>
      </w:r>
      <w:r>
        <w:t>-</w:t>
      </w:r>
      <w:r w:rsidRPr="00531D94">
        <w:t>responsive services.</w:t>
      </w:r>
      <w:r>
        <w:t xml:space="preserve"> </w:t>
      </w:r>
      <w:r w:rsidRPr="00531D94">
        <w:t xml:space="preserve">I </w:t>
      </w:r>
      <w:r>
        <w:t xml:space="preserve">do </w:t>
      </w:r>
      <w:r w:rsidRPr="00531D94">
        <w:t>think there is a role for demand</w:t>
      </w:r>
      <w:r>
        <w:t>-</w:t>
      </w:r>
      <w:r w:rsidRPr="00531D94">
        <w:t>responsive services.</w:t>
      </w:r>
      <w:r>
        <w:t xml:space="preserve"> </w:t>
      </w:r>
      <w:r w:rsidRPr="00531D94">
        <w:t>Baroness Thornhill will know that in Watford she and her successor have made a demand</w:t>
      </w:r>
      <w:r>
        <w:t>-</w:t>
      </w:r>
      <w:r w:rsidRPr="00531D94">
        <w:t>responsive service work</w:t>
      </w:r>
      <w:r>
        <w:t>,</w:t>
      </w:r>
      <w:r w:rsidRPr="00531D94">
        <w:t xml:space="preserve"> but </w:t>
      </w:r>
      <w:r>
        <w:t xml:space="preserve">it is </w:t>
      </w:r>
      <w:r w:rsidRPr="00531D94">
        <w:t>as an adjunct and supplement to fixed</w:t>
      </w:r>
      <w:r>
        <w:t>-</w:t>
      </w:r>
      <w:r w:rsidRPr="00531D94">
        <w:t>route services</w:t>
      </w:r>
      <w:r>
        <w:t xml:space="preserve"> and</w:t>
      </w:r>
      <w:r w:rsidRPr="00531D94">
        <w:t xml:space="preserve"> not a replacement for it. </w:t>
      </w:r>
      <w:r>
        <w:t>T</w:t>
      </w:r>
      <w:r w:rsidRPr="00531D94">
        <w:t xml:space="preserve">hat is the kind of thing we need to be looking at. </w:t>
      </w:r>
    </w:p>
    <w:p w:rsidR="00BA0085" w:rsidP="00BA0085">
      <w:pPr>
        <w:pStyle w:val="Answer"/>
      </w:pPr>
      <w:r w:rsidRPr="00531D94">
        <w:t>The land use planning point is really important.</w:t>
      </w:r>
      <w:r>
        <w:t xml:space="preserve"> </w:t>
      </w:r>
      <w:r w:rsidRPr="00531D94">
        <w:t xml:space="preserve">It depends </w:t>
      </w:r>
      <w:r w:rsidR="0085041C">
        <w:t xml:space="preserve">on </w:t>
      </w:r>
      <w:r w:rsidRPr="00531D94">
        <w:t>what kind of housing and commercial development we have</w:t>
      </w:r>
      <w:r>
        <w:t>. I</w:t>
      </w:r>
      <w:r w:rsidRPr="00531D94">
        <w:t xml:space="preserve">f we go down the route </w:t>
      </w:r>
      <w:r w:rsidR="0085041C">
        <w:t>of</w:t>
      </w:r>
      <w:r w:rsidRPr="00531D94">
        <w:t xml:space="preserve"> the </w:t>
      </w:r>
      <w:r>
        <w:t>p</w:t>
      </w:r>
      <w:r w:rsidRPr="00531D94">
        <w:t>ast few years of low</w:t>
      </w:r>
      <w:r>
        <w:t>-</w:t>
      </w:r>
      <w:r w:rsidRPr="00531D94">
        <w:t>density</w:t>
      </w:r>
      <w:r>
        <w:t>,</w:t>
      </w:r>
      <w:r w:rsidRPr="00531D94">
        <w:t xml:space="preserve"> car</w:t>
      </w:r>
      <w:r>
        <w:t>-</w:t>
      </w:r>
      <w:r w:rsidRPr="00531D94">
        <w:t>based development, it will be much more difficult to serve by public transport.</w:t>
      </w:r>
      <w:r>
        <w:t xml:space="preserve"> </w:t>
      </w:r>
      <w:r w:rsidRPr="00531D94">
        <w:t xml:space="preserve">If we have the kinds of things that the Office </w:t>
      </w:r>
      <w:r>
        <w:t>for</w:t>
      </w:r>
      <w:r w:rsidRPr="00531D94">
        <w:t xml:space="preserve"> Place and Create </w:t>
      </w:r>
      <w:r>
        <w:t>S</w:t>
      </w:r>
      <w:r w:rsidRPr="00531D94">
        <w:t xml:space="preserve">treets </w:t>
      </w:r>
      <w:r w:rsidR="0085041C">
        <w:t>are</w:t>
      </w:r>
      <w:r w:rsidRPr="00531D94">
        <w:t xml:space="preserve"> talking</w:t>
      </w:r>
      <w:r>
        <w:t xml:space="preserve"> about—</w:t>
      </w:r>
      <w:r w:rsidRPr="00531D94">
        <w:t>a gentle density around high</w:t>
      </w:r>
      <w:r>
        <w:t>-</w:t>
      </w:r>
      <w:r w:rsidRPr="00531D94">
        <w:t>quality public transport</w:t>
      </w:r>
      <w:r>
        <w:t>—</w:t>
      </w:r>
      <w:r w:rsidRPr="00531D94">
        <w:t xml:space="preserve">it is not a dead body. </w:t>
      </w:r>
    </w:p>
    <w:p w:rsidR="00BA0085" w:rsidP="00BA0085">
      <w:pPr>
        <w:pStyle w:val="Answer"/>
      </w:pPr>
      <w:r>
        <w:t>I</w:t>
      </w:r>
      <w:r w:rsidRPr="00531D94">
        <w:t>t is worth look</w:t>
      </w:r>
      <w:r>
        <w:t>ing</w:t>
      </w:r>
      <w:r w:rsidRPr="00531D94">
        <w:t xml:space="preserve"> at international comparisons.</w:t>
      </w:r>
      <w:r>
        <w:t xml:space="preserve"> </w:t>
      </w:r>
      <w:r w:rsidRPr="00531D94">
        <w:t>Switzerland, one of the richest countries on earth, has very high public transport use because it has made it possible to do</w:t>
      </w:r>
      <w:r>
        <w:t>,</w:t>
      </w:r>
      <w:r w:rsidRPr="00531D94">
        <w:t xml:space="preserve"> because it planned around it</w:t>
      </w:r>
      <w:r>
        <w:t>,</w:t>
      </w:r>
      <w:r w:rsidRPr="00531D94">
        <w:t xml:space="preserve"> and because it all interconnects.</w:t>
      </w:r>
      <w:r>
        <w:t xml:space="preserve"> </w:t>
      </w:r>
      <w:r w:rsidRPr="00531D94">
        <w:t>Other countries are making public transport cheaper</w:t>
      </w:r>
      <w:r>
        <w:t>, or</w:t>
      </w:r>
      <w:r w:rsidRPr="00531D94">
        <w:t xml:space="preserve"> in some cities and countries free</w:t>
      </w:r>
      <w:r>
        <w:t>,</w:t>
      </w:r>
      <w:r w:rsidRPr="00531D94">
        <w:t xml:space="preserve"> as a way of tackling the climate emergency and attracting people out of cars.</w:t>
      </w:r>
      <w:r>
        <w:t xml:space="preserve"> </w:t>
      </w:r>
    </w:p>
    <w:p w:rsidR="00BA0085" w:rsidP="00BA0085">
      <w:pPr>
        <w:pStyle w:val="Remark"/>
      </w:pPr>
      <w:r w:rsidRPr="007021F5">
        <w:rPr>
          <w:b/>
        </w:rPr>
        <w:t>Lord Stunell:</w:t>
      </w:r>
      <w:r>
        <w:t xml:space="preserve"> </w:t>
      </w:r>
      <w:r w:rsidRPr="00531D94">
        <w:t xml:space="preserve">Your point about rising rail patronage </w:t>
      </w:r>
      <w:r>
        <w:t>will be</w:t>
      </w:r>
      <w:r w:rsidRPr="00531D94">
        <w:t xml:space="preserve"> more or less completely neutralised by what has been described by both our witnesses as the change in work style with people working from home.</w:t>
      </w:r>
      <w:r>
        <w:t xml:space="preserve"> </w:t>
      </w:r>
      <w:r w:rsidRPr="00531D94">
        <w:t>The peak com</w:t>
      </w:r>
      <w:r>
        <w:t>mut</w:t>
      </w:r>
      <w:r w:rsidRPr="00531D94">
        <w:t>er business in the south</w:t>
      </w:r>
      <w:r>
        <w:t>-</w:t>
      </w:r>
      <w:r w:rsidRPr="00531D94">
        <w:t xml:space="preserve">east </w:t>
      </w:r>
      <w:r>
        <w:t xml:space="preserve">will never </w:t>
      </w:r>
      <w:r w:rsidRPr="00531D94">
        <w:t>go back to what it has been or was in 2019</w:t>
      </w:r>
      <w:r>
        <w:t xml:space="preserve">, </w:t>
      </w:r>
      <w:r w:rsidRPr="00531D94">
        <w:t>or am I missing something?</w:t>
      </w:r>
      <w:r>
        <w:t xml:space="preserve"> </w:t>
      </w:r>
    </w:p>
    <w:p w:rsidR="00BA0085" w:rsidP="00BA0085">
      <w:pPr>
        <w:pStyle w:val="Answer"/>
      </w:pPr>
      <w:r w:rsidRPr="007021F5">
        <w:rPr>
          <w:b/>
          <w:i/>
        </w:rPr>
        <w:t>Professor Stephen Joseph:</w:t>
      </w:r>
      <w:r>
        <w:t xml:space="preserve"> Y</w:t>
      </w:r>
      <w:r w:rsidRPr="00531D94">
        <w:t>ou are right</w:t>
      </w:r>
      <w:r>
        <w:t>,</w:t>
      </w:r>
      <w:r w:rsidRPr="00531D94">
        <w:t xml:space="preserve"> but that does not mean</w:t>
      </w:r>
      <w:r>
        <w:t xml:space="preserve"> that</w:t>
      </w:r>
      <w:r w:rsidRPr="00531D94">
        <w:t xml:space="preserve"> we give it up, concrete over the railways and replace them with Ubers.</w:t>
      </w:r>
      <w:r>
        <w:t xml:space="preserve"> </w:t>
      </w:r>
      <w:r w:rsidRPr="00531D94">
        <w:t>We cannot do that</w:t>
      </w:r>
      <w:r>
        <w:t xml:space="preserve">. </w:t>
      </w:r>
      <w:r w:rsidRPr="00531D94">
        <w:t xml:space="preserve">London will not survive if we do not </w:t>
      </w:r>
      <w:r>
        <w:t>get</w:t>
      </w:r>
      <w:r w:rsidRPr="00531D94">
        <w:t xml:space="preserve"> a lot of fixed</w:t>
      </w:r>
      <w:r>
        <w:t>-</w:t>
      </w:r>
      <w:r w:rsidRPr="00531D94">
        <w:t xml:space="preserve">route public transport back. </w:t>
      </w:r>
    </w:p>
    <w:p w:rsidR="00BA0085" w:rsidP="00BA0085">
      <w:pPr>
        <w:pStyle w:val="Answer"/>
      </w:pPr>
      <w:r>
        <w:t>W</w:t>
      </w:r>
      <w:r w:rsidRPr="00531D94">
        <w:t xml:space="preserve">e are </w:t>
      </w:r>
      <w:r>
        <w:t xml:space="preserve">also </w:t>
      </w:r>
      <w:r w:rsidRPr="00531D94">
        <w:t xml:space="preserve">seeing the opportunity </w:t>
      </w:r>
      <w:r>
        <w:t>to</w:t>
      </w:r>
      <w:r w:rsidRPr="00531D94">
        <w:t xml:space="preserve"> strengthen suburban centres in London and other cities</w:t>
      </w:r>
      <w:r>
        <w:t>,</w:t>
      </w:r>
      <w:r w:rsidRPr="00531D94">
        <w:t xml:space="preserve"> and provid</w:t>
      </w:r>
      <w:r>
        <w:t>e</w:t>
      </w:r>
      <w:r w:rsidRPr="00531D94">
        <w:t xml:space="preserve"> good public transport to those</w:t>
      </w:r>
      <w:r>
        <w:t>,</w:t>
      </w:r>
      <w:r w:rsidRPr="00531D94">
        <w:t xml:space="preserve"> because if people are going to be working from home they will be able to access their more local town centres</w:t>
      </w:r>
      <w:r>
        <w:t xml:space="preserve">. So </w:t>
      </w:r>
      <w:r w:rsidRPr="00531D94">
        <w:t>providing more</w:t>
      </w:r>
      <w:r>
        <w:t xml:space="preserve"> services—more</w:t>
      </w:r>
      <w:r w:rsidRPr="00531D94">
        <w:t xml:space="preserve"> orbital bus services in London, for example</w:t>
      </w:r>
      <w:r>
        <w:t>—</w:t>
      </w:r>
      <w:r w:rsidRPr="00531D94">
        <w:t>will help that. I agree with Gr</w:t>
      </w:r>
      <w:r>
        <w:t>e</w:t>
      </w:r>
      <w:r w:rsidRPr="00531D94">
        <w:t>g that we need to re</w:t>
      </w:r>
      <w:r>
        <w:t>-</w:t>
      </w:r>
      <w:r w:rsidRPr="00531D94">
        <w:t>think public transport, but I do not think we need to get rid of it.</w:t>
      </w:r>
      <w:r>
        <w:t xml:space="preserve"> </w:t>
      </w:r>
      <w:r w:rsidRPr="00531D94">
        <w:t xml:space="preserve">There have been </w:t>
      </w:r>
      <w:r>
        <w:t>N</w:t>
      </w:r>
      <w:r w:rsidRPr="00531D94">
        <w:t xml:space="preserve">orth American models where whole bus </w:t>
      </w:r>
      <w:r w:rsidRPr="00531D94">
        <w:t>networks have been replaced with Ubers and it fundamentally has not worked</w:t>
      </w:r>
      <w:r w:rsidR="00580663">
        <w:t>,</w:t>
      </w:r>
      <w:r w:rsidRPr="00531D94">
        <w:t xml:space="preserve"> and it has not worked in </w:t>
      </w:r>
      <w:r>
        <w:t>f</w:t>
      </w:r>
      <w:r w:rsidRPr="00531D94">
        <w:t xml:space="preserve">inancial terms either. </w:t>
      </w:r>
    </w:p>
    <w:p w:rsidR="00BA0085" w:rsidRPr="00BB1575" w:rsidP="00BA0085">
      <w:pPr>
        <w:pStyle w:val="Answer"/>
      </w:pPr>
      <w:r w:rsidRPr="005675EE">
        <w:rPr>
          <w:b/>
          <w:i/>
        </w:rPr>
        <w:t>Professor Greg Marsden:</w:t>
      </w:r>
      <w:r>
        <w:t xml:space="preserve"> To</w:t>
      </w:r>
      <w:r w:rsidRPr="00531D94">
        <w:t xml:space="preserve"> provid</w:t>
      </w:r>
      <w:r>
        <w:t>e</w:t>
      </w:r>
      <w:r w:rsidRPr="00531D94">
        <w:t xml:space="preserve"> for the peak, for example in </w:t>
      </w:r>
      <w:r w:rsidRPr="002E173C">
        <w:t>Southeastern,</w:t>
      </w:r>
      <w:r>
        <w:t xml:space="preserve"> it </w:t>
      </w:r>
      <w:r w:rsidRPr="00531D94">
        <w:t>is hugely expensive to add an additional train into already crowded networks</w:t>
      </w:r>
      <w:r>
        <w:t>. On</w:t>
      </w:r>
      <w:r w:rsidRPr="00531D94">
        <w:t>e thing we ought to do with Covid is look at the extent to which we can manage the peak in different ways.</w:t>
      </w:r>
      <w:r>
        <w:t xml:space="preserve"> </w:t>
      </w:r>
      <w:r w:rsidRPr="00531D94">
        <w:t xml:space="preserve">We have </w:t>
      </w:r>
      <w:r>
        <w:t xml:space="preserve">just </w:t>
      </w:r>
      <w:r w:rsidRPr="00531D94">
        <w:t>found that people are more flexible.</w:t>
      </w:r>
      <w:r>
        <w:t xml:space="preserve"> We could have d</w:t>
      </w:r>
      <w:r w:rsidRPr="00531D94">
        <w:t xml:space="preserve">ifferent ticketing </w:t>
      </w:r>
      <w:r>
        <w:t xml:space="preserve">and </w:t>
      </w:r>
      <w:r w:rsidRPr="00531D94">
        <w:t>different pricing to move people out of the peak.</w:t>
      </w:r>
      <w:r>
        <w:t xml:space="preserve"> </w:t>
      </w:r>
      <w:r w:rsidRPr="00531D94">
        <w:t>Can we run the rail service in a way that supports people</w:t>
      </w:r>
      <w:r>
        <w:t>’</w:t>
      </w:r>
      <w:r w:rsidRPr="00531D94">
        <w:t>s commuting patterns but without having the same cost base that we have had before</w:t>
      </w:r>
      <w:r>
        <w:t>?</w:t>
      </w:r>
      <w:r w:rsidRPr="00531D94">
        <w:t xml:space="preserve"> </w:t>
      </w:r>
      <w:r>
        <w:t>T</w:t>
      </w:r>
      <w:r w:rsidRPr="00531D94">
        <w:t>here are opportunities to use the flexibility in how people can travel to re</w:t>
      </w:r>
      <w:r>
        <w:t>-</w:t>
      </w:r>
      <w:r w:rsidRPr="00531D94">
        <w:t>think how we provide services</w:t>
      </w:r>
      <w:r>
        <w:t>,</w:t>
      </w:r>
      <w:r w:rsidRPr="00531D94">
        <w:t xml:space="preserve"> and I hope the whole industry strategic review that is going on really takes that on board. </w:t>
      </w:r>
    </w:p>
    <w:p w:rsidR="00BA0085" w:rsidP="00BA0085">
      <w:pPr>
        <w:pStyle w:val="Answer"/>
      </w:pPr>
      <w:r w:rsidRPr="00CA30F5">
        <w:rPr>
          <w:b/>
          <w:i/>
        </w:rPr>
        <w:t>Professor Stephen Joseph:</w:t>
      </w:r>
      <w:r>
        <w:t xml:space="preserve"> </w:t>
      </w:r>
      <w:r w:rsidRPr="00BB1575">
        <w:t xml:space="preserve">I should have said </w:t>
      </w:r>
      <w:r>
        <w:t xml:space="preserve">that the </w:t>
      </w:r>
      <w:r w:rsidRPr="00BB1575">
        <w:t>one thing the entire rail industry is absolutely united on</w:t>
      </w:r>
      <w:r>
        <w:t xml:space="preserve">, </w:t>
      </w:r>
      <w:r w:rsidRPr="00BB1575">
        <w:t>and which the Government</w:t>
      </w:r>
      <w:r>
        <w:t>,</w:t>
      </w:r>
      <w:r w:rsidRPr="00BB1575">
        <w:t xml:space="preserve"> and particularly the Treasury</w:t>
      </w:r>
      <w:r>
        <w:t>,</w:t>
      </w:r>
      <w:r w:rsidRPr="00BB1575">
        <w:t xml:space="preserve"> have refused to do anything about seriously</w:t>
      </w:r>
      <w:r>
        <w:t>,</w:t>
      </w:r>
      <w:r w:rsidRPr="00BB1575">
        <w:t xml:space="preserve"> is flexible season tickets</w:t>
      </w:r>
      <w:r>
        <w:t>,</w:t>
      </w:r>
      <w:r w:rsidRPr="00BB1575">
        <w:t xml:space="preserve"> so that people can travel cheaply three days a week rather than five days a week.</w:t>
      </w:r>
      <w:r>
        <w:t xml:space="preserve"> </w:t>
      </w:r>
    </w:p>
    <w:p w:rsidR="00BA0085" w:rsidP="00BA0085">
      <w:pPr>
        <w:pStyle w:val="Remark"/>
      </w:pPr>
      <w:r w:rsidRPr="00CA30F5">
        <w:rPr>
          <w:b/>
        </w:rPr>
        <w:t>The Chair:</w:t>
      </w:r>
      <w:r>
        <w:t xml:space="preserve"> Thank you for that. </w:t>
      </w:r>
      <w:r w:rsidRPr="00BB1575">
        <w:t xml:space="preserve">We have written to the </w:t>
      </w:r>
      <w:r w:rsidR="00580663">
        <w:t>tr</w:t>
      </w:r>
      <w:r w:rsidRPr="00BB1575" w:rsidR="00580663">
        <w:t>ansport department</w:t>
      </w:r>
      <w:r w:rsidRPr="00BB1575">
        <w:t xml:space="preserve"> on that very point, you will be glad to know.</w:t>
      </w:r>
      <w:r>
        <w:t xml:space="preserve"> </w:t>
      </w:r>
    </w:p>
    <w:p w:rsidR="00BA0085" w:rsidP="00BA0085">
      <w:pPr>
        <w:pStyle w:val="Remark"/>
      </w:pPr>
      <w:r w:rsidRPr="00FB52B7">
        <w:rPr>
          <w:b/>
        </w:rPr>
        <w:t>Lord Haselhurst:</w:t>
      </w:r>
      <w:r>
        <w:t xml:space="preserve"> I have always believed that the invention of t</w:t>
      </w:r>
      <w:r w:rsidRPr="00BB1575">
        <w:t xml:space="preserve">he motor car </w:t>
      </w:r>
      <w:r>
        <w:t xml:space="preserve">was the </w:t>
      </w:r>
      <w:r w:rsidRPr="00BB1575">
        <w:t>great liberat</w:t>
      </w:r>
      <w:r>
        <w:t>o</w:t>
      </w:r>
      <w:r w:rsidRPr="00BB1575">
        <w:t xml:space="preserve">r </w:t>
      </w:r>
      <w:r>
        <w:t xml:space="preserve">for many people, </w:t>
      </w:r>
      <w:r w:rsidRPr="00BB1575">
        <w:t xml:space="preserve">and for many people </w:t>
      </w:r>
      <w:r>
        <w:t xml:space="preserve">it still is, </w:t>
      </w:r>
      <w:r w:rsidRPr="00BB1575">
        <w:t>in the sense that you can respond very quickly to the demands of your family</w:t>
      </w:r>
      <w:r w:rsidR="00657E42">
        <w:t>—</w:t>
      </w:r>
      <w:r>
        <w:t>“C</w:t>
      </w:r>
      <w:r w:rsidRPr="00BB1575">
        <w:t>an we go to the zoo today, daddy</w:t>
      </w:r>
      <w:r>
        <w:t>?”</w:t>
      </w:r>
      <w:r w:rsidRPr="00BB1575">
        <w:t>, or whatever it may be</w:t>
      </w:r>
      <w:r>
        <w:t>.</w:t>
      </w:r>
      <w:r w:rsidRPr="00BB1575">
        <w:t xml:space="preserve"> </w:t>
      </w:r>
      <w:r>
        <w:t>There is</w:t>
      </w:r>
      <w:r w:rsidRPr="00BB1575">
        <w:t xml:space="preserve"> the ability to do that without </w:t>
      </w:r>
      <w:r>
        <w:t xml:space="preserve">thinking that you </w:t>
      </w:r>
      <w:r w:rsidRPr="00BB1575">
        <w:t xml:space="preserve">need to plan an overnight stay somewhere because </w:t>
      </w:r>
      <w:r>
        <w:t xml:space="preserve">the </w:t>
      </w:r>
      <w:r w:rsidRPr="00BB1575">
        <w:t>public transport links are not convenient for that activity, and many others.</w:t>
      </w:r>
      <w:r>
        <w:t xml:space="preserve"> </w:t>
      </w:r>
    </w:p>
    <w:p w:rsidR="00BA0085" w:rsidP="00BA0085">
      <w:pPr>
        <w:pStyle w:val="Remark"/>
      </w:pPr>
      <w:r w:rsidRPr="00BB1575">
        <w:t xml:space="preserve">I am also a firm believer that human beings are gregarious animals and that </w:t>
      </w:r>
      <w:r w:rsidR="00164D0D">
        <w:t>although</w:t>
      </w:r>
      <w:r w:rsidRPr="00BB1575">
        <w:t xml:space="preserve"> some things can be done from home, the interaction with colleagues and their ideas, and so on</w:t>
      </w:r>
      <w:r>
        <w:t>,</w:t>
      </w:r>
      <w:r w:rsidRPr="00BB1575">
        <w:t xml:space="preserve"> </w:t>
      </w:r>
      <w:r w:rsidR="00164D0D">
        <w:t>depends</w:t>
      </w:r>
      <w:r w:rsidRPr="00BB1575">
        <w:t xml:space="preserve"> on the fact </w:t>
      </w:r>
      <w:r>
        <w:t xml:space="preserve">that </w:t>
      </w:r>
      <w:r w:rsidRPr="00BB1575">
        <w:t xml:space="preserve">you can be in their company and create relationships </w:t>
      </w:r>
      <w:r>
        <w:t>of that kind that</w:t>
      </w:r>
      <w:r w:rsidRPr="00BB1575">
        <w:t xml:space="preserve"> perhaps in the end </w:t>
      </w:r>
      <w:r>
        <w:t xml:space="preserve">are </w:t>
      </w:r>
      <w:r w:rsidRPr="00BB1575">
        <w:t xml:space="preserve">more productive. </w:t>
      </w:r>
    </w:p>
    <w:p w:rsidR="00BA0085" w:rsidP="00BA0085">
      <w:pPr>
        <w:pStyle w:val="Remark"/>
      </w:pPr>
      <w:r>
        <w:t>T</w:t>
      </w:r>
      <w:r w:rsidRPr="00BB1575">
        <w:t>he other problem</w:t>
      </w:r>
      <w:r>
        <w:t>,</w:t>
      </w:r>
      <w:r w:rsidRPr="00BB1575">
        <w:t xml:space="preserve"> as I see it</w:t>
      </w:r>
      <w:r>
        <w:t>,</w:t>
      </w:r>
      <w:r w:rsidRPr="00BB1575">
        <w:t xml:space="preserve"> is that if we are going to have efficient public transport that really serves </w:t>
      </w:r>
      <w:r>
        <w:t>its</w:t>
      </w:r>
      <w:r w:rsidRPr="00BB1575">
        <w:t xml:space="preserve"> purpose</w:t>
      </w:r>
      <w:r>
        <w:t xml:space="preserve">, </w:t>
      </w:r>
      <w:r w:rsidRPr="00BB1575">
        <w:t xml:space="preserve">it has to be linked to housing development and </w:t>
      </w:r>
      <w:r>
        <w:t xml:space="preserve">to </w:t>
      </w:r>
      <w:r w:rsidRPr="00BB1575">
        <w:t>the local government structure.</w:t>
      </w:r>
      <w:r>
        <w:t xml:space="preserve"> </w:t>
      </w:r>
      <w:r w:rsidRPr="00BB1575">
        <w:t>If you build a new city or new town or develop a city region</w:t>
      </w:r>
      <w:r>
        <w:t>,</w:t>
      </w:r>
      <w:r w:rsidRPr="00BB1575">
        <w:t xml:space="preserve"> you will pack people in there</w:t>
      </w:r>
      <w:r>
        <w:t>,</w:t>
      </w:r>
      <w:r w:rsidRPr="00BB1575">
        <w:t xml:space="preserve"> hopefully in decent housing and so on</w:t>
      </w:r>
      <w:r>
        <w:t>,</w:t>
      </w:r>
      <w:r w:rsidRPr="00BB1575">
        <w:t xml:space="preserve"> </w:t>
      </w:r>
      <w:r>
        <w:t>but</w:t>
      </w:r>
      <w:r w:rsidRPr="00BB1575">
        <w:t xml:space="preserve"> then you need and can afford certain links to other places.</w:t>
      </w:r>
      <w:r>
        <w:t xml:space="preserve"> W</w:t>
      </w:r>
      <w:r w:rsidRPr="00BB1575">
        <w:t xml:space="preserve">e have to face up to the fact that </w:t>
      </w:r>
      <w:r>
        <w:t xml:space="preserve">the idea that </w:t>
      </w:r>
      <w:r w:rsidRPr="00BB1575">
        <w:t>fuel duty must be controlled very severely</w:t>
      </w:r>
      <w:r>
        <w:t xml:space="preserve"> </w:t>
      </w:r>
      <w:r w:rsidRPr="00BB1575">
        <w:t xml:space="preserve">goes against the need to see a shift between </w:t>
      </w:r>
      <w:r>
        <w:t xml:space="preserve">the </w:t>
      </w:r>
      <w:r w:rsidRPr="00BB1575">
        <w:t xml:space="preserve">private ability to get into your car and go somewhere spontaneously and the fact that you really want people to travel by public transport. </w:t>
      </w:r>
    </w:p>
    <w:p w:rsidR="00BA0085" w:rsidP="00BA0085">
      <w:pPr>
        <w:pStyle w:val="Remark"/>
      </w:pPr>
      <w:r w:rsidRPr="00BB1575">
        <w:t>Crossrail</w:t>
      </w:r>
      <w:r>
        <w:t xml:space="preserve">, which </w:t>
      </w:r>
      <w:r w:rsidRPr="00BB1575">
        <w:t xml:space="preserve">I strongly </w:t>
      </w:r>
      <w:r>
        <w:t>believe</w:t>
      </w:r>
      <w:r w:rsidRPr="00BB1575">
        <w:t xml:space="preserve"> in</w:t>
      </w:r>
      <w:r>
        <w:t>,</w:t>
      </w:r>
      <w:r w:rsidRPr="00BB1575">
        <w:t xml:space="preserve"> </w:t>
      </w:r>
      <w:r>
        <w:t>is</w:t>
      </w:r>
      <w:r w:rsidRPr="00BB1575">
        <w:t xml:space="preserve"> cost</w:t>
      </w:r>
      <w:r>
        <w:t>ing</w:t>
      </w:r>
      <w:r w:rsidRPr="00BB1575">
        <w:t xml:space="preserve"> a </w:t>
      </w:r>
      <w:r>
        <w:t xml:space="preserve">heck of a </w:t>
      </w:r>
      <w:r w:rsidRPr="00BB1575">
        <w:t xml:space="preserve">lot </w:t>
      </w:r>
      <w:r>
        <w:t xml:space="preserve">of </w:t>
      </w:r>
      <w:r w:rsidRPr="00BB1575">
        <w:t>money</w:t>
      </w:r>
      <w:r>
        <w:t>,</w:t>
      </w:r>
      <w:r w:rsidRPr="00BB1575">
        <w:t xml:space="preserve"> but Crossrail </w:t>
      </w:r>
      <w:r>
        <w:t>2,</w:t>
      </w:r>
      <w:r w:rsidRPr="00BB1575">
        <w:t xml:space="preserve"> which is also important to the development of a city region like London</w:t>
      </w:r>
      <w:r>
        <w:t>,</w:t>
      </w:r>
      <w:r w:rsidRPr="00BB1575">
        <w:t xml:space="preserve"> is judged too expensive</w:t>
      </w:r>
      <w:r>
        <w:t>. W</w:t>
      </w:r>
      <w:r w:rsidRPr="00BB1575">
        <w:t xml:space="preserve">e do not have the money for </w:t>
      </w:r>
      <w:r>
        <w:t>that,</w:t>
      </w:r>
      <w:r w:rsidRPr="00BB1575">
        <w:t xml:space="preserve"> </w:t>
      </w:r>
      <w:r w:rsidRPr="00BB1575">
        <w:t xml:space="preserve">but we </w:t>
      </w:r>
      <w:r>
        <w:t>a</w:t>
      </w:r>
      <w:r w:rsidRPr="00BB1575">
        <w:t>re still making it easy for people to get into their motor cars</w:t>
      </w:r>
      <w:r>
        <w:t>. W</w:t>
      </w:r>
      <w:r w:rsidRPr="00BB1575">
        <w:t>e must not charge them more</w:t>
      </w:r>
      <w:r>
        <w:t xml:space="preserve"> and we must not </w:t>
      </w:r>
      <w:r w:rsidRPr="00BB1575">
        <w:t xml:space="preserve">deter them from that. </w:t>
      </w:r>
      <w:r>
        <w:t>W</w:t>
      </w:r>
      <w:r w:rsidRPr="00BB1575">
        <w:t>e ought to make it more difficult for people to afford to be making lots and lots of car journeys</w:t>
      </w:r>
      <w:r>
        <w:t>,</w:t>
      </w:r>
      <w:r w:rsidRPr="00BB1575">
        <w:t xml:space="preserve"> but it is very difficult politically to do so. </w:t>
      </w:r>
    </w:p>
    <w:p w:rsidR="00BA0085" w:rsidP="00BA0085">
      <w:pPr>
        <w:pStyle w:val="Remark"/>
      </w:pPr>
      <w:r w:rsidRPr="00BB1575">
        <w:t xml:space="preserve">We should also remember that older people are using their cars or maintaining </w:t>
      </w:r>
      <w:r>
        <w:t xml:space="preserve">the </w:t>
      </w:r>
      <w:r w:rsidRPr="00BB1575">
        <w:t xml:space="preserve">use of </w:t>
      </w:r>
      <w:r>
        <w:t>a</w:t>
      </w:r>
      <w:r w:rsidRPr="00BB1575">
        <w:t xml:space="preserve"> car much longer than they used to</w:t>
      </w:r>
      <w:r>
        <w:t>—</w:t>
      </w:r>
      <w:r w:rsidRPr="00BB1575">
        <w:t>75 is the new 65</w:t>
      </w:r>
      <w:r>
        <w:t>,</w:t>
      </w:r>
      <w:r w:rsidRPr="00BB1575">
        <w:t xml:space="preserve"> or whatever it may be</w:t>
      </w:r>
      <w:r>
        <w:t>—a</w:t>
      </w:r>
      <w:r w:rsidRPr="00BB1575">
        <w:t xml:space="preserve">lthough there is some counterbalancing at the moment </w:t>
      </w:r>
      <w:r>
        <w:t xml:space="preserve">in that </w:t>
      </w:r>
      <w:r w:rsidRPr="00BB1575">
        <w:t>young people are not</w:t>
      </w:r>
      <w:r>
        <w:t xml:space="preserve"> obt</w:t>
      </w:r>
      <w:r w:rsidRPr="00BB1575">
        <w:t>aining licence</w:t>
      </w:r>
      <w:r>
        <w:t>s.</w:t>
      </w:r>
      <w:r w:rsidRPr="00BB1575">
        <w:t xml:space="preserve"> </w:t>
      </w:r>
      <w:r>
        <w:t>T</w:t>
      </w:r>
      <w:r w:rsidRPr="00BB1575">
        <w:t>hey still somehow manage to get themselves into large</w:t>
      </w:r>
      <w:r>
        <w:t>,</w:t>
      </w:r>
      <w:r w:rsidRPr="00BB1575">
        <w:t xml:space="preserve"> crowded place for raves and big concerts and so on</w:t>
      </w:r>
      <w:r>
        <w:t>, so y</w:t>
      </w:r>
      <w:r w:rsidRPr="00BB1575">
        <w:t xml:space="preserve">ou would think </w:t>
      </w:r>
      <w:r>
        <w:t xml:space="preserve">that </w:t>
      </w:r>
      <w:r w:rsidRPr="00BB1575">
        <w:t>this require</w:t>
      </w:r>
      <w:r w:rsidR="002B1A16">
        <w:t>s</w:t>
      </w:r>
      <w:r w:rsidRPr="00BB1575">
        <w:t xml:space="preserve"> a public transport system the use of which should be encouraged as much as we can. </w:t>
      </w:r>
    </w:p>
    <w:p w:rsidR="00BA0085" w:rsidP="00BA0085">
      <w:pPr>
        <w:pStyle w:val="Remark"/>
      </w:pPr>
      <w:r w:rsidRPr="00BB1575">
        <w:t xml:space="preserve">Are there any other developments that we can look ahead 10 years to see </w:t>
      </w:r>
      <w:r>
        <w:t xml:space="preserve">for </w:t>
      </w:r>
      <w:r w:rsidRPr="00BB1575">
        <w:t>making journ</w:t>
      </w:r>
      <w:r>
        <w:t>ey</w:t>
      </w:r>
      <w:r w:rsidRPr="00BB1575">
        <w:t>s between A and B faster by new inv</w:t>
      </w:r>
      <w:r>
        <w:t>en</w:t>
      </w:r>
      <w:r w:rsidRPr="00BB1575">
        <w:t>tions that can achieve that? Is that the way our thinking should turn</w:t>
      </w:r>
      <w:r>
        <w:t>, so as to</w:t>
      </w:r>
      <w:r w:rsidRPr="00BB1575">
        <w:t xml:space="preserve"> plan housing development in a way </w:t>
      </w:r>
      <w:r>
        <w:t>that</w:t>
      </w:r>
      <w:r w:rsidRPr="00BB1575">
        <w:t xml:space="preserve"> underpins transport policy</w:t>
      </w:r>
      <w:r>
        <w:t xml:space="preserve">? </w:t>
      </w:r>
      <w:r w:rsidRPr="00BB1575">
        <w:t>At the moment the two things seem to be very separate.</w:t>
      </w:r>
      <w:r>
        <w:t xml:space="preserve"> </w:t>
      </w:r>
    </w:p>
    <w:p w:rsidR="00BA0085" w:rsidP="00BA0085">
      <w:pPr>
        <w:pStyle w:val="Answer"/>
      </w:pPr>
      <w:r w:rsidRPr="00CA30F5">
        <w:rPr>
          <w:b/>
          <w:i/>
        </w:rPr>
        <w:t>Professor Stephen Joseph:</w:t>
      </w:r>
      <w:r>
        <w:t xml:space="preserve"> I have already m</w:t>
      </w:r>
      <w:r w:rsidRPr="00BB1575">
        <w:t>entioned the link to Transport for New Homes</w:t>
      </w:r>
      <w:r>
        <w:t>. T</w:t>
      </w:r>
      <w:r w:rsidRPr="00BB1575">
        <w:t xml:space="preserve">hat is a research project </w:t>
      </w:r>
      <w:r>
        <w:t>that has done what</w:t>
      </w:r>
      <w:r w:rsidRPr="00BB1575">
        <w:t xml:space="preserve"> nobody else has done</w:t>
      </w:r>
      <w:r>
        <w:t>,</w:t>
      </w:r>
      <w:r w:rsidRPr="00BB1575">
        <w:t xml:space="preserve"> in or out </w:t>
      </w:r>
      <w:r>
        <w:t>of g</w:t>
      </w:r>
      <w:r w:rsidRPr="00BB1575">
        <w:t>overnment</w:t>
      </w:r>
      <w:r>
        <w:t xml:space="preserve">, which is </w:t>
      </w:r>
      <w:r w:rsidRPr="00BB1575">
        <w:t xml:space="preserve">to look at what is being built out there and see what the transport consequences are. In 2018 it looked at 20 urban extensions and found </w:t>
      </w:r>
      <w:r>
        <w:t xml:space="preserve">that, </w:t>
      </w:r>
      <w:r w:rsidRPr="00BB1575">
        <w:t>in many cases</w:t>
      </w:r>
      <w:r>
        <w:t>,</w:t>
      </w:r>
      <w:r w:rsidRPr="00BB1575">
        <w:t xml:space="preserve"> they were being built completely without any link to transport. One of the people involved in </w:t>
      </w:r>
      <w:r>
        <w:t>T</w:t>
      </w:r>
      <w:r w:rsidRPr="00BB1575">
        <w:t xml:space="preserve">ransport for New Homes said </w:t>
      </w:r>
      <w:r w:rsidR="00E42434">
        <w:t xml:space="preserve">that </w:t>
      </w:r>
      <w:r w:rsidRPr="00BB1575">
        <w:t xml:space="preserve">she went to a public inquiry where the issue of transport was raised and the inspector said, </w:t>
      </w:r>
      <w:r>
        <w:t>“</w:t>
      </w:r>
      <w:r w:rsidRPr="00BB1575">
        <w:t>Well</w:t>
      </w:r>
      <w:r>
        <w:t>,</w:t>
      </w:r>
      <w:r w:rsidRPr="00BB1575">
        <w:t xml:space="preserve"> I think we</w:t>
      </w:r>
      <w:r>
        <w:t>’</w:t>
      </w:r>
      <w:r w:rsidRPr="00BB1575">
        <w:t>ll consider that along with bats right at the end</w:t>
      </w:r>
      <w:r>
        <w:t>”.</w:t>
      </w:r>
      <w:r w:rsidRPr="00BB1575">
        <w:t xml:space="preserve"> </w:t>
      </w:r>
    </w:p>
    <w:p w:rsidR="00BA0085" w:rsidP="00BA0085">
      <w:pPr>
        <w:pStyle w:val="Answer"/>
      </w:pPr>
      <w:r w:rsidRPr="00BB1575">
        <w:t>There is a disconnect</w:t>
      </w:r>
      <w:r>
        <w:t>,</w:t>
      </w:r>
      <w:r w:rsidRPr="00BB1575">
        <w:t xml:space="preserve"> and it is a disconnect in </w:t>
      </w:r>
      <w:r>
        <w:t>g</w:t>
      </w:r>
      <w:r w:rsidRPr="00BB1575">
        <w:t>overnment</w:t>
      </w:r>
      <w:r>
        <w:t>,</w:t>
      </w:r>
      <w:r w:rsidRPr="00BB1575">
        <w:t xml:space="preserve"> between transport and planning. In practice</w:t>
      </w:r>
      <w:r>
        <w:t>,</w:t>
      </w:r>
      <w:r w:rsidRPr="00BB1575">
        <w:t xml:space="preserve"> that means that</w:t>
      </w:r>
      <w:r>
        <w:t>,</w:t>
      </w:r>
      <w:r w:rsidRPr="00BB1575">
        <w:t xml:space="preserve"> although you see garden communities with lovely master plans</w:t>
      </w:r>
      <w:r>
        <w:t>, y</w:t>
      </w:r>
      <w:r w:rsidRPr="00BB1575">
        <w:t xml:space="preserve">ou actually end up with bypasses and road connections. The problem is </w:t>
      </w:r>
      <w:r>
        <w:t xml:space="preserve">that, </w:t>
      </w:r>
      <w:r w:rsidRPr="00BB1575">
        <w:t>although they might work in a transport impact assessment to deal with the immediate traffic that is forecast to come off a very car</w:t>
      </w:r>
      <w:r>
        <w:t>-</w:t>
      </w:r>
      <w:r w:rsidRPr="00BB1575">
        <w:t>based development</w:t>
      </w:r>
      <w:r>
        <w:t>,</w:t>
      </w:r>
      <w:r w:rsidRPr="00BB1575">
        <w:t xml:space="preserve"> all it does is congest the surrounding road network.</w:t>
      </w:r>
      <w:r>
        <w:t xml:space="preserve"> </w:t>
      </w:r>
    </w:p>
    <w:p w:rsidR="00BA0085" w:rsidRPr="00BB1575" w:rsidP="00BA0085">
      <w:pPr>
        <w:pStyle w:val="Answer"/>
      </w:pPr>
      <w:r w:rsidRPr="00BB1575">
        <w:t>This is an English issue</w:t>
      </w:r>
      <w:r w:rsidR="00A754BD">
        <w:t>,</w:t>
      </w:r>
      <w:r w:rsidRPr="00BB1575">
        <w:t xml:space="preserve"> because Wales and Scotland now have different transport planning policies </w:t>
      </w:r>
      <w:r>
        <w:t>that</w:t>
      </w:r>
      <w:r w:rsidRPr="00BB1575">
        <w:t xml:space="preserve"> are locating development around railway station</w:t>
      </w:r>
      <w:r>
        <w:t>s,</w:t>
      </w:r>
      <w:r w:rsidRPr="00BB1575">
        <w:t xml:space="preserve"> in the way that your committee</w:t>
      </w:r>
      <w:r>
        <w:t>’</w:t>
      </w:r>
      <w:r w:rsidRPr="00BB1575">
        <w:t>s previous report talked about.</w:t>
      </w:r>
      <w:r>
        <w:t xml:space="preserve"> </w:t>
      </w:r>
      <w:r w:rsidRPr="00BB1575">
        <w:t xml:space="preserve">If you go on the Borders </w:t>
      </w:r>
      <w:r>
        <w:t>R</w:t>
      </w:r>
      <w:r w:rsidRPr="00BB1575">
        <w:t>ailway</w:t>
      </w:r>
      <w:r>
        <w:t>,</w:t>
      </w:r>
      <w:r w:rsidRPr="00BB1575">
        <w:t xml:space="preserve"> you will see a station called Sh</w:t>
      </w:r>
      <w:r>
        <w:t>aw</w:t>
      </w:r>
      <w:r w:rsidRPr="00BB1575">
        <w:t>fair</w:t>
      </w:r>
      <w:r>
        <w:t>,</w:t>
      </w:r>
      <w:r w:rsidRPr="00BB1575">
        <w:t xml:space="preserve"> which was built to allow for a new community to be built</w:t>
      </w:r>
      <w:r>
        <w:t>—</w:t>
      </w:r>
      <w:r w:rsidRPr="00BB1575">
        <w:t>to allow for commuting into Edinburgh, for example.</w:t>
      </w:r>
      <w:r>
        <w:t xml:space="preserve"> </w:t>
      </w:r>
      <w:r w:rsidRPr="00BB1575">
        <w:t>There is an issue about the integration of planning and transport</w:t>
      </w:r>
      <w:r>
        <w:t>. T</w:t>
      </w:r>
      <w:r w:rsidRPr="00BB1575">
        <w:t xml:space="preserve">he </w:t>
      </w:r>
      <w:r>
        <w:t>N</w:t>
      </w:r>
      <w:r w:rsidRPr="00BB1575">
        <w:t xml:space="preserve">ational </w:t>
      </w:r>
      <w:r>
        <w:t>P</w:t>
      </w:r>
      <w:r w:rsidRPr="00BB1575">
        <w:t xml:space="preserve">lanning </w:t>
      </w:r>
      <w:r>
        <w:t>P</w:t>
      </w:r>
      <w:r w:rsidRPr="00BB1575">
        <w:t xml:space="preserve">olicy </w:t>
      </w:r>
      <w:r>
        <w:t>F</w:t>
      </w:r>
      <w:r w:rsidRPr="00BB1575">
        <w:t>ramework does not cover that adequately</w:t>
      </w:r>
      <w:r>
        <w:t>,</w:t>
      </w:r>
      <w:r w:rsidRPr="00BB1575">
        <w:t xml:space="preserve"> and it needs to be revised. </w:t>
      </w:r>
    </w:p>
    <w:p w:rsidR="00BA0085" w:rsidP="00BA0085">
      <w:pPr>
        <w:pStyle w:val="Answer"/>
      </w:pPr>
      <w:r w:rsidRPr="00FF1CE4">
        <w:rPr>
          <w:b/>
          <w:i/>
        </w:rPr>
        <w:t>Professor Greg Marsden:</w:t>
      </w:r>
      <w:r>
        <w:t xml:space="preserve"> I would </w:t>
      </w:r>
      <w:r w:rsidRPr="00BB1575">
        <w:t xml:space="preserve">take a slightly different point </w:t>
      </w:r>
      <w:r>
        <w:t>from</w:t>
      </w:r>
      <w:r w:rsidRPr="00BB1575">
        <w:t xml:space="preserve"> Stephen.</w:t>
      </w:r>
      <w:r>
        <w:t xml:space="preserve"> As regards </w:t>
      </w:r>
      <w:r w:rsidRPr="00BB1575">
        <w:t>new infrastructure systems</w:t>
      </w:r>
      <w:r>
        <w:t>,</w:t>
      </w:r>
      <w:r w:rsidRPr="00BB1575">
        <w:t xml:space="preserve"> if we do not already have it in the advanced planning stage</w:t>
      </w:r>
      <w:r>
        <w:t>,</w:t>
      </w:r>
      <w:r w:rsidRPr="00BB1575">
        <w:t xml:space="preserve"> it is very unlikely </w:t>
      </w:r>
      <w:r>
        <w:t xml:space="preserve">that </w:t>
      </w:r>
      <w:r w:rsidRPr="00BB1575">
        <w:t xml:space="preserve">we </w:t>
      </w:r>
      <w:r w:rsidR="004B11DB">
        <w:t>will</w:t>
      </w:r>
      <w:r w:rsidRPr="00BB1575">
        <w:t xml:space="preserve"> see it delivered in our cities in the next decade. We could do worse than funding the things </w:t>
      </w:r>
      <w:r>
        <w:t xml:space="preserve">that are </w:t>
      </w:r>
      <w:r w:rsidRPr="00BB1575">
        <w:t xml:space="preserve">already out there and under discussion. </w:t>
      </w:r>
    </w:p>
    <w:p w:rsidR="00BA0085" w:rsidP="00BA0085">
      <w:pPr>
        <w:pStyle w:val="Answer"/>
      </w:pPr>
      <w:r>
        <w:t>T</w:t>
      </w:r>
      <w:r w:rsidRPr="00BB1575">
        <w:t>here are some new technological developments. Whether every corridor will have a tram</w:t>
      </w:r>
      <w:r>
        <w:t>,</w:t>
      </w:r>
      <w:r w:rsidRPr="00BB1575">
        <w:t xml:space="preserve"> or whether </w:t>
      </w:r>
      <w:r>
        <w:t xml:space="preserve">there are </w:t>
      </w:r>
      <w:r w:rsidRPr="00BB1575">
        <w:t>some new light electric or light tram</w:t>
      </w:r>
      <w:r>
        <w:t>-</w:t>
      </w:r>
      <w:r w:rsidRPr="00BB1575">
        <w:t>type vehicles, those technologies could come along in the next decade</w:t>
      </w:r>
      <w:r>
        <w:t>, and we could see a l</w:t>
      </w:r>
      <w:r w:rsidRPr="00BB1575">
        <w:t xml:space="preserve">owering </w:t>
      </w:r>
      <w:r>
        <w:t>of the</w:t>
      </w:r>
      <w:r w:rsidRPr="00BB1575">
        <w:t xml:space="preserve"> cost of providing new high</w:t>
      </w:r>
      <w:r>
        <w:t>-</w:t>
      </w:r>
      <w:r w:rsidRPr="00BB1575">
        <w:t>quality public transport corridors.</w:t>
      </w:r>
      <w:r>
        <w:t xml:space="preserve"> </w:t>
      </w:r>
      <w:r w:rsidRPr="00BB1575">
        <w:t>But what we have in front of us is a situation where local authorities</w:t>
      </w:r>
      <w:r>
        <w:t>,</w:t>
      </w:r>
      <w:r w:rsidRPr="00BB1575">
        <w:t xml:space="preserve"> in order to get close to their climate objectives</w:t>
      </w:r>
      <w:r>
        <w:t>,</w:t>
      </w:r>
      <w:r w:rsidRPr="00BB1575">
        <w:t xml:space="preserve"> need to see an increase in</w:t>
      </w:r>
      <w:r>
        <w:t xml:space="preserve"> </w:t>
      </w:r>
      <w:r w:rsidRPr="00BB1575">
        <w:t xml:space="preserve">public transport against the difficult trends </w:t>
      </w:r>
      <w:r>
        <w:t>that</w:t>
      </w:r>
      <w:r w:rsidRPr="00BB1575">
        <w:t xml:space="preserve"> I have pointed to before. The things that we can do quickly are </w:t>
      </w:r>
      <w:r w:rsidR="00901132">
        <w:t xml:space="preserve">to </w:t>
      </w:r>
      <w:r w:rsidRPr="00BB1575">
        <w:t>reallocate road space</w:t>
      </w:r>
      <w:r>
        <w:t>, to both</w:t>
      </w:r>
      <w:r w:rsidRPr="00BB1575">
        <w:t xml:space="preserve"> public transport </w:t>
      </w:r>
      <w:r>
        <w:t xml:space="preserve">and </w:t>
      </w:r>
      <w:r w:rsidRPr="00BB1575">
        <w:t xml:space="preserve">cycling, and </w:t>
      </w:r>
      <w:r w:rsidR="00901132">
        <w:t xml:space="preserve">to </w:t>
      </w:r>
      <w:r w:rsidRPr="00BB1575">
        <w:t>deal with fares and the relative cost of driving</w:t>
      </w:r>
      <w:r>
        <w:t xml:space="preserve">. </w:t>
      </w:r>
    </w:p>
    <w:p w:rsidR="00BA0085" w:rsidP="00BA0085">
      <w:pPr>
        <w:pStyle w:val="Answer"/>
      </w:pPr>
      <w:r w:rsidRPr="00BB1575">
        <w:t>Stephen mentioned Switzerland.</w:t>
      </w:r>
      <w:r>
        <w:t xml:space="preserve"> </w:t>
      </w:r>
      <w:r w:rsidRPr="00BB1575">
        <w:t xml:space="preserve">Another </w:t>
      </w:r>
      <w:r>
        <w:t xml:space="preserve">interesting </w:t>
      </w:r>
      <w:r w:rsidRPr="00BB1575">
        <w:t xml:space="preserve">example </w:t>
      </w:r>
      <w:r>
        <w:t xml:space="preserve">is that </w:t>
      </w:r>
      <w:r w:rsidRPr="00BB1575">
        <w:t>what started</w:t>
      </w:r>
      <w:r>
        <w:t xml:space="preserve"> </w:t>
      </w:r>
      <w:r w:rsidRPr="00BB1575">
        <w:t xml:space="preserve">in Vienna as a </w:t>
      </w:r>
      <w:r>
        <w:t>€</w:t>
      </w:r>
      <w:r w:rsidRPr="00BB1575">
        <w:t>365 all</w:t>
      </w:r>
      <w:r>
        <w:t>-</w:t>
      </w:r>
      <w:r w:rsidRPr="00BB1575">
        <w:t>year</w:t>
      </w:r>
      <w:r>
        <w:t>-</w:t>
      </w:r>
      <w:r w:rsidRPr="00BB1575">
        <w:t>round public transport pass</w:t>
      </w:r>
      <w:r>
        <w:t xml:space="preserve"> </w:t>
      </w:r>
      <w:r w:rsidRPr="00BB1575">
        <w:t>is now valid for the whole of Austria</w:t>
      </w:r>
      <w:r>
        <w:t>, which is €</w:t>
      </w:r>
      <w:r w:rsidRPr="00BB1575">
        <w:t>1 a day. It becomes more affordable as a policy if so many more people take it up. There is a trade</w:t>
      </w:r>
      <w:r>
        <w:t>-</w:t>
      </w:r>
      <w:r w:rsidRPr="00BB1575">
        <w:t>off between bringing down the cost of a</w:t>
      </w:r>
      <w:r>
        <w:t>ccess</w:t>
      </w:r>
      <w:r w:rsidRPr="00BB1575">
        <w:t xml:space="preserve"> to public transport and more people getting involved in the system</w:t>
      </w:r>
      <w:r>
        <w:t>,</w:t>
      </w:r>
      <w:r w:rsidRPr="00BB1575">
        <w:t xml:space="preserve"> and therefore that makes the services more supportable.</w:t>
      </w:r>
      <w:r>
        <w:t xml:space="preserve"> My point is that t</w:t>
      </w:r>
      <w:r w:rsidRPr="00BB1575">
        <w:t xml:space="preserve">here are not </w:t>
      </w:r>
      <w:r>
        <w:t>so many</w:t>
      </w:r>
      <w:r w:rsidRPr="00BB1575">
        <w:t xml:space="preserve"> levers </w:t>
      </w:r>
      <w:r w:rsidR="003E143A">
        <w:t xml:space="preserve">that </w:t>
      </w:r>
      <w:r w:rsidRPr="00BB1575">
        <w:t>we can pull quickly in the next decade</w:t>
      </w:r>
      <w:r>
        <w:t xml:space="preserve">. </w:t>
      </w:r>
      <w:r w:rsidRPr="00BB1575">
        <w:t xml:space="preserve">Road space reallocation, fares and the </w:t>
      </w:r>
      <w:r>
        <w:t xml:space="preserve">relative </w:t>
      </w:r>
      <w:r w:rsidRPr="00BB1575">
        <w:t>cost</w:t>
      </w:r>
      <w:r>
        <w:t>s</w:t>
      </w:r>
      <w:r w:rsidRPr="00BB1575">
        <w:t xml:space="preserve"> of driving into city centres are three</w:t>
      </w:r>
      <w:r>
        <w:t xml:space="preserve"> that I think</w:t>
      </w:r>
      <w:r w:rsidRPr="00BB1575">
        <w:t xml:space="preserve"> we can.</w:t>
      </w:r>
      <w:r>
        <w:t xml:space="preserve"> </w:t>
      </w:r>
    </w:p>
    <w:p w:rsidR="00BA0085" w:rsidP="00901132">
      <w:pPr>
        <w:pStyle w:val="Question"/>
      </w:pPr>
      <w:r w:rsidRPr="00C52654">
        <w:rPr>
          <w:b/>
        </w:rPr>
        <w:t>Lord Moylan:</w:t>
      </w:r>
      <w:r>
        <w:t xml:space="preserve"> </w:t>
      </w:r>
      <w:r w:rsidRPr="00BB1575">
        <w:t>It is very interesting evidence</w:t>
      </w:r>
      <w:r>
        <w:t>,</w:t>
      </w:r>
      <w:r w:rsidRPr="00BB1575">
        <w:t xml:space="preserve"> although I must say it is very focused on an assumption that public transport is a public good that needs to be promoted and forced on people.</w:t>
      </w:r>
      <w:r>
        <w:t xml:space="preserve"> </w:t>
      </w:r>
      <w:r w:rsidRPr="00BB1575">
        <w:t>I will come back to that later when we have our discussions.</w:t>
      </w:r>
      <w:r>
        <w:t xml:space="preserve"> </w:t>
      </w:r>
    </w:p>
    <w:p w:rsidR="00BA0085" w:rsidP="00BA0085">
      <w:pPr>
        <w:pStyle w:val="Remark"/>
      </w:pPr>
      <w:r w:rsidRPr="00BB1575">
        <w:t>In that regard, I fully appreciate the advantages of building new homes near existing public transport infrastructure.</w:t>
      </w:r>
      <w:r>
        <w:t xml:space="preserve"> </w:t>
      </w:r>
      <w:r w:rsidRPr="00BB1575">
        <w:t>Personally</w:t>
      </w:r>
      <w:r>
        <w:t>,</w:t>
      </w:r>
      <w:r w:rsidRPr="00BB1575">
        <w:t xml:space="preserve"> I am a great supporter of gentle</w:t>
      </w:r>
      <w:r>
        <w:t>—</w:t>
      </w:r>
      <w:r w:rsidRPr="00BB1575">
        <w:t>or</w:t>
      </w:r>
      <w:r>
        <w:t>,</w:t>
      </w:r>
      <w:r w:rsidRPr="00BB1575">
        <w:t xml:space="preserve"> even occasionally</w:t>
      </w:r>
      <w:r>
        <w:t>,</w:t>
      </w:r>
      <w:r w:rsidRPr="00BB1575">
        <w:t xml:space="preserve"> ungentle</w:t>
      </w:r>
      <w:r>
        <w:t>—</w:t>
      </w:r>
      <w:r w:rsidRPr="00BB1575">
        <w:t>density</w:t>
      </w:r>
      <w:r>
        <w:t>,</w:t>
      </w:r>
      <w:r w:rsidRPr="00BB1575">
        <w:t xml:space="preserve"> but the fact is </w:t>
      </w:r>
      <w:r>
        <w:t xml:space="preserve">that </w:t>
      </w:r>
      <w:r w:rsidRPr="00BB1575">
        <w:t>people do not want to live in flats.</w:t>
      </w:r>
      <w:r>
        <w:t xml:space="preserve"> </w:t>
      </w:r>
      <w:r w:rsidRPr="00BB1575">
        <w:t>I live perfectly happ</w:t>
      </w:r>
      <w:r>
        <w:t>ily</w:t>
      </w:r>
      <w:r w:rsidRPr="00BB1575">
        <w:t xml:space="preserve"> in a flat in Kensin</w:t>
      </w:r>
      <w:r>
        <w:t>g</w:t>
      </w:r>
      <w:r w:rsidRPr="00BB1575">
        <w:t>ton</w:t>
      </w:r>
      <w:r>
        <w:t>,</w:t>
      </w:r>
      <w:r w:rsidRPr="00BB1575">
        <w:t xml:space="preserve"> but most people want to have a house</w:t>
      </w:r>
      <w:r>
        <w:t>,</w:t>
      </w:r>
      <w:r w:rsidRPr="00BB1575">
        <w:t xml:space="preserve"> and they want to have a house in what is a recognisabl</w:t>
      </w:r>
      <w:r>
        <w:t>y</w:t>
      </w:r>
      <w:r w:rsidRPr="00BB1575">
        <w:t xml:space="preserve"> suburban context.</w:t>
      </w:r>
      <w:r>
        <w:t xml:space="preserve"> </w:t>
      </w:r>
      <w:r w:rsidRPr="00BB1575">
        <w:t>That is what drives the market and is what people generally go for.</w:t>
      </w:r>
      <w:r>
        <w:t xml:space="preserve"> </w:t>
      </w:r>
    </w:p>
    <w:p w:rsidR="00BA0085" w:rsidP="00BA0085">
      <w:pPr>
        <w:pStyle w:val="Remark"/>
      </w:pPr>
      <w:r w:rsidRPr="00BB1575">
        <w:t xml:space="preserve">We all know, and I think Stephen would agree with this, </w:t>
      </w:r>
      <w:r>
        <w:t xml:space="preserve">that </w:t>
      </w:r>
      <w:r w:rsidRPr="00BB1575">
        <w:t>for a public transport service to be attractive</w:t>
      </w:r>
      <w:r>
        <w:t>,</w:t>
      </w:r>
      <w:r w:rsidRPr="00BB1575">
        <w:t xml:space="preserve"> and to be the first choice, it needs to offer something close to </w:t>
      </w:r>
      <w:r>
        <w:t xml:space="preserve">a </w:t>
      </w:r>
      <w:r w:rsidRPr="00BB1575">
        <w:t>10</w:t>
      </w:r>
      <w:r>
        <w:t>-</w:t>
      </w:r>
      <w:r w:rsidRPr="00BB1575">
        <w:t xml:space="preserve">minute service. If you have to start looking at timetables, or if you have to wait much longer than 10 minutes, using public transport is an act of last resort rather than first resort, if you see what </w:t>
      </w:r>
      <w:r>
        <w:t>I</w:t>
      </w:r>
      <w:r w:rsidRPr="00BB1575">
        <w:t xml:space="preserve"> mean. Providing that sort of service to suburban developments i</w:t>
      </w:r>
      <w:r>
        <w:t>s</w:t>
      </w:r>
      <w:r w:rsidRPr="00BB1575">
        <w:t xml:space="preserve"> difficult and expensive. I am on the board of the Ebbsfleet </w:t>
      </w:r>
      <w:r>
        <w:t>D</w:t>
      </w:r>
      <w:r w:rsidRPr="00BB1575">
        <w:t xml:space="preserve">evelopment </w:t>
      </w:r>
      <w:r>
        <w:t>C</w:t>
      </w:r>
      <w:r w:rsidRPr="00BB1575">
        <w:t>orporation where homes are being built</w:t>
      </w:r>
      <w:r>
        <w:t>,</w:t>
      </w:r>
      <w:r w:rsidRPr="00BB1575">
        <w:t xml:space="preserve"> essentially suburban in character</w:t>
      </w:r>
      <w:r>
        <w:t>,</w:t>
      </w:r>
      <w:r w:rsidRPr="00BB1575">
        <w:t xml:space="preserve"> and a fast</w:t>
      </w:r>
      <w:r>
        <w:t>-</w:t>
      </w:r>
      <w:r w:rsidRPr="00BB1575">
        <w:t>track bus service is being provided by Kent Coun</w:t>
      </w:r>
      <w:r>
        <w:t>ty Council</w:t>
      </w:r>
      <w:r w:rsidRPr="00BB1575">
        <w:t xml:space="preserve"> as the local transport authority, but it is expensive and, of course, it only links certain places</w:t>
      </w:r>
      <w:r>
        <w:t>.</w:t>
      </w:r>
    </w:p>
    <w:p w:rsidR="00BA0085" w:rsidP="00BA0085">
      <w:pPr>
        <w:pStyle w:val="Remark"/>
      </w:pPr>
      <w:r w:rsidRPr="00BB1575">
        <w:t>In that context</w:t>
      </w:r>
      <w:r>
        <w:t>,</w:t>
      </w:r>
      <w:r w:rsidRPr="00BB1575">
        <w:t xml:space="preserve"> I want to come back to </w:t>
      </w:r>
      <w:r>
        <w:t>this</w:t>
      </w:r>
      <w:r w:rsidRPr="00BB1575">
        <w:t xml:space="preserve"> whole assumption that public transport is so special a public good that not only do people need to be force</w:t>
      </w:r>
      <w:r>
        <w:t>d</w:t>
      </w:r>
      <w:r w:rsidRPr="00BB1575">
        <w:t xml:space="preserve"> on to it</w:t>
      </w:r>
      <w:r>
        <w:t xml:space="preserve"> but</w:t>
      </w:r>
      <w:r w:rsidRPr="00BB1575">
        <w:t xml:space="preserve"> it also merits very large amounts of subsidy</w:t>
      </w:r>
      <w:r>
        <w:t>;</w:t>
      </w:r>
      <w:r w:rsidRPr="00BB1575">
        <w:t xml:space="preserve"> </w:t>
      </w:r>
      <w:r>
        <w:t>that</w:t>
      </w:r>
      <w:r w:rsidRPr="00BB1575">
        <w:t xml:space="preserve"> it is justified to say </w:t>
      </w:r>
      <w:r>
        <w:t xml:space="preserve">that </w:t>
      </w:r>
      <w:r w:rsidRPr="00BB1575">
        <w:t>the user does not need to pay or does not need to pay very much</w:t>
      </w:r>
      <w:r>
        <w:t>;</w:t>
      </w:r>
      <w:r w:rsidRPr="00BB1575">
        <w:t xml:space="preserve"> that fares should go down, which is what I am hearing, or be </w:t>
      </w:r>
      <w:r w:rsidRPr="00BB1575">
        <w:t>held steady</w:t>
      </w:r>
      <w:r>
        <w:t>,</w:t>
      </w:r>
      <w:r w:rsidRPr="00BB1575">
        <w:t xml:space="preserve"> or whatever</w:t>
      </w:r>
      <w:r>
        <w:t>;</w:t>
      </w:r>
      <w:r w:rsidRPr="00BB1575">
        <w:t xml:space="preserve"> and that subsid</w:t>
      </w:r>
      <w:r>
        <w:t>ies</w:t>
      </w:r>
      <w:r w:rsidRPr="00BB1575">
        <w:t xml:space="preserve"> should therefore rise. Where is the equity in this</w:t>
      </w:r>
      <w:r>
        <w:t>? Why should p</w:t>
      </w:r>
      <w:r w:rsidRPr="00BB1575">
        <w:t>eople who do not use or do not have access to public transport</w:t>
      </w:r>
      <w:r>
        <w:t>,</w:t>
      </w:r>
      <w:r w:rsidRPr="00BB1575">
        <w:t xml:space="preserve"> or people in rural areas who probably get very little</w:t>
      </w:r>
      <w:r>
        <w:t>,</w:t>
      </w:r>
      <w:r w:rsidRPr="00BB1575">
        <w:t xml:space="preserve"> be subsidising through their taxes people</w:t>
      </w:r>
      <w:r>
        <w:t>,</w:t>
      </w:r>
      <w:r w:rsidRPr="00BB1575">
        <w:t xml:space="preserve"> say</w:t>
      </w:r>
      <w:r>
        <w:t>,</w:t>
      </w:r>
      <w:r w:rsidRPr="00BB1575">
        <w:t xml:space="preserve"> in London</w:t>
      </w:r>
      <w:r>
        <w:t>,</w:t>
      </w:r>
      <w:r w:rsidRPr="00BB1575">
        <w:t xml:space="preserve"> or even other cities</w:t>
      </w:r>
      <w:r>
        <w:t>,</w:t>
      </w:r>
      <w:r w:rsidRPr="00BB1575">
        <w:t xml:space="preserve"> who are using public transport and getting great personal benefits from it but are not paying anything close to the cost?</w:t>
      </w:r>
      <w:r>
        <w:t xml:space="preserve"> </w:t>
      </w:r>
    </w:p>
    <w:p w:rsidR="00BA0085" w:rsidP="00BA0085">
      <w:pPr>
        <w:pStyle w:val="Remark"/>
      </w:pPr>
      <w:r w:rsidRPr="00462266">
        <w:t>I will just clarify that this is as far as London is concerned, and I am talking about pre-Covid of course</w:t>
      </w:r>
      <w:r>
        <w:t xml:space="preserve">. </w:t>
      </w:r>
      <w:r>
        <w:t xml:space="preserve">It is </w:t>
      </w:r>
      <w:r w:rsidRPr="00BB1575">
        <w:t xml:space="preserve">generally not the case for the </w:t>
      </w:r>
      <w:r>
        <w:t>U</w:t>
      </w:r>
      <w:r w:rsidRPr="00BB1575">
        <w:t>nderground</w:t>
      </w:r>
      <w:r>
        <w:t>,</w:t>
      </w:r>
      <w:r w:rsidRPr="00BB1575">
        <w:t xml:space="preserve"> which sort of washes its face</w:t>
      </w:r>
      <w:r>
        <w:t>,</w:t>
      </w:r>
      <w:r w:rsidRPr="00BB1575">
        <w:t xml:space="preserve"> but buses have been very heavily subsidise</w:t>
      </w:r>
      <w:r>
        <w:t>d</w:t>
      </w:r>
      <w:r w:rsidR="00DC0A7E">
        <w:t>,</w:t>
      </w:r>
      <w:r w:rsidRPr="00BB1575">
        <w:t xml:space="preserve"> and </w:t>
      </w:r>
      <w:r>
        <w:t xml:space="preserve">the </w:t>
      </w:r>
      <w:r w:rsidRPr="00BB1575">
        <w:t>subsidy has gone up and up precisely as the current mayor has held fares flat.</w:t>
      </w:r>
      <w:r>
        <w:t xml:space="preserve"> </w:t>
      </w:r>
      <w:r w:rsidRPr="00BB1575">
        <w:t>Where is the equity in that</w:t>
      </w:r>
      <w:r>
        <w:t>,</w:t>
      </w:r>
      <w:r w:rsidRPr="00BB1575">
        <w:t xml:space="preserve"> and where is the political justification?</w:t>
      </w:r>
      <w:r>
        <w:t xml:space="preserve"> </w:t>
      </w:r>
    </w:p>
    <w:p w:rsidR="00BA0085" w:rsidP="00BA0085">
      <w:pPr>
        <w:pStyle w:val="Answer"/>
      </w:pPr>
      <w:r w:rsidRPr="00492130">
        <w:rPr>
          <w:b/>
          <w:i/>
        </w:rPr>
        <w:t>Professor Stephen Joseph:</w:t>
      </w:r>
      <w:r>
        <w:t xml:space="preserve"> </w:t>
      </w:r>
      <w:r w:rsidRPr="00BB1575">
        <w:t xml:space="preserve">First, </w:t>
      </w:r>
      <w:r>
        <w:t>you asked whether</w:t>
      </w:r>
      <w:r w:rsidRPr="00BB1575">
        <w:t xml:space="preserve"> public transport </w:t>
      </w:r>
      <w:r>
        <w:t xml:space="preserve">is </w:t>
      </w:r>
      <w:r w:rsidRPr="00BB1575">
        <w:t>a public good</w:t>
      </w:r>
      <w:r>
        <w:t>.</w:t>
      </w:r>
      <w:r w:rsidRPr="00BB1575">
        <w:t xml:space="preserve"> </w:t>
      </w:r>
      <w:r>
        <w:t>M</w:t>
      </w:r>
      <w:r w:rsidRPr="00BB1575">
        <w:t>y argument is that there are various ways</w:t>
      </w:r>
      <w:r>
        <w:t xml:space="preserve"> in which it is</w:t>
      </w:r>
      <w:r w:rsidRPr="00BB1575">
        <w:t>, as I started this session by saying, and it is a public good for non</w:t>
      </w:r>
      <w:r>
        <w:t>-</w:t>
      </w:r>
      <w:r w:rsidRPr="00BB1575">
        <w:t xml:space="preserve">users as well as for users. </w:t>
      </w:r>
    </w:p>
    <w:p w:rsidR="00BA0085" w:rsidP="00BA0085">
      <w:pPr>
        <w:pStyle w:val="Remark"/>
      </w:pPr>
      <w:r w:rsidRPr="00492130">
        <w:rPr>
          <w:b/>
        </w:rPr>
        <w:t>Lord Moylan:</w:t>
      </w:r>
      <w:r>
        <w:t xml:space="preserve"> </w:t>
      </w:r>
      <w:r w:rsidRPr="00BB1575">
        <w:t xml:space="preserve">That is true of lots of activities that are not subsidised. </w:t>
      </w:r>
    </w:p>
    <w:p w:rsidR="00BA0085" w:rsidP="00BA0085">
      <w:pPr>
        <w:pStyle w:val="Answer"/>
      </w:pPr>
      <w:r w:rsidRPr="00B5553E">
        <w:rPr>
          <w:b/>
          <w:i/>
        </w:rPr>
        <w:t>Professor Stephen Joseph:</w:t>
      </w:r>
      <w:r>
        <w:t xml:space="preserve"> Of course it is. </w:t>
      </w:r>
    </w:p>
    <w:p w:rsidR="00BA0085" w:rsidP="00BA0085">
      <w:pPr>
        <w:pStyle w:val="Remark"/>
      </w:pPr>
      <w:r w:rsidRPr="00B5553E">
        <w:rPr>
          <w:b/>
        </w:rPr>
        <w:t>Lord Moylan:</w:t>
      </w:r>
      <w:r>
        <w:t xml:space="preserve"> </w:t>
      </w:r>
      <w:r w:rsidRPr="00BB1575">
        <w:t xml:space="preserve">It is a public good for me that people are running businesses out there </w:t>
      </w:r>
      <w:r>
        <w:t>that</w:t>
      </w:r>
      <w:r w:rsidRPr="00BB1575">
        <w:t xml:space="preserve"> I </w:t>
      </w:r>
      <w:r>
        <w:t xml:space="preserve">might </w:t>
      </w:r>
      <w:r w:rsidRPr="00BB1575">
        <w:t>never actually interact with but which are creating jobs and prosperity and so on</w:t>
      </w:r>
      <w:r>
        <w:t xml:space="preserve">. </w:t>
      </w:r>
    </w:p>
    <w:p w:rsidR="00BA0085" w:rsidP="00BA0085">
      <w:pPr>
        <w:pStyle w:val="Answer"/>
      </w:pPr>
      <w:r w:rsidRPr="00492130">
        <w:rPr>
          <w:b/>
          <w:i/>
        </w:rPr>
        <w:t>Professor Stephen Joseph:</w:t>
      </w:r>
      <w:r>
        <w:t xml:space="preserve"> T</w:t>
      </w:r>
      <w:r w:rsidRPr="00BB1575">
        <w:t xml:space="preserve">he problem with transport is </w:t>
      </w:r>
      <w:r>
        <w:t xml:space="preserve">that, because </w:t>
      </w:r>
      <w:r w:rsidRPr="00BB1575">
        <w:t xml:space="preserve">we do not charge for road space by </w:t>
      </w:r>
      <w:r>
        <w:t xml:space="preserve">the mile so </w:t>
      </w:r>
      <w:r w:rsidRPr="00BB1575">
        <w:t>it is not a proper business, it does not work like that.</w:t>
      </w:r>
      <w:r>
        <w:t xml:space="preserve"> </w:t>
      </w:r>
      <w:r w:rsidRPr="00BB1575">
        <w:t>Transport has so many externalities</w:t>
      </w:r>
      <w:r>
        <w:t>—</w:t>
      </w:r>
      <w:r w:rsidRPr="00BB1575">
        <w:t>things that are not counted in what the user pays for road use</w:t>
      </w:r>
      <w:r>
        <w:t xml:space="preserve">. It is </w:t>
      </w:r>
      <w:r w:rsidRPr="00BB1575">
        <w:t>particularly to do with congestion.</w:t>
      </w:r>
      <w:r>
        <w:t xml:space="preserve"> </w:t>
      </w:r>
      <w:r w:rsidRPr="00BB1575">
        <w:t xml:space="preserve">We can come back to other things </w:t>
      </w:r>
      <w:r>
        <w:t xml:space="preserve">that </w:t>
      </w:r>
      <w:r w:rsidRPr="00BB1575">
        <w:t>Lord Moylan might not want us to talk about</w:t>
      </w:r>
      <w:r>
        <w:t xml:space="preserve">. </w:t>
      </w:r>
      <w:r w:rsidRPr="00BB1575">
        <w:t>I do not know what he thinks about air pollution</w:t>
      </w:r>
      <w:r>
        <w:t xml:space="preserve"> or</w:t>
      </w:r>
      <w:r w:rsidRPr="00BB1575">
        <w:t xml:space="preserve"> climate change. These are externalities </w:t>
      </w:r>
      <w:r>
        <w:t>that</w:t>
      </w:r>
      <w:r w:rsidRPr="00BB1575">
        <w:t xml:space="preserve"> are not paid for at the moment</w:t>
      </w:r>
      <w:r>
        <w:t>,</w:t>
      </w:r>
      <w:r w:rsidRPr="00BB1575">
        <w:t xml:space="preserve"> but congestion </w:t>
      </w:r>
      <w:r>
        <w:t xml:space="preserve">is something that </w:t>
      </w:r>
      <w:r w:rsidRPr="00BB1575">
        <w:t>affects people</w:t>
      </w:r>
      <w:r>
        <w:t>,</w:t>
      </w:r>
      <w:r w:rsidRPr="00BB1575">
        <w:t xml:space="preserve"> and if we decide not to subsidise public transport in cities, and leave it </w:t>
      </w:r>
      <w:r>
        <w:t xml:space="preserve">to </w:t>
      </w:r>
      <w:r w:rsidRPr="00BB1575">
        <w:t>whatever the market can afford to provide, we will be condemning these cities to jamming up. It is not possible to provide enough road space for everybody to drive where they like</w:t>
      </w:r>
      <w:r>
        <w:t>,</w:t>
      </w:r>
      <w:r w:rsidRPr="00BB1575">
        <w:t xml:space="preserve"> when they like</w:t>
      </w:r>
      <w:r>
        <w:t>,</w:t>
      </w:r>
      <w:r w:rsidRPr="00BB1575">
        <w:t xml:space="preserve"> as fast as they like</w:t>
      </w:r>
      <w:r>
        <w:t>,</w:t>
      </w:r>
      <w:r w:rsidRPr="00BB1575">
        <w:t xml:space="preserve"> </w:t>
      </w:r>
      <w:r>
        <w:t>at</w:t>
      </w:r>
      <w:r w:rsidRPr="00BB1575">
        <w:t xml:space="preserve"> American or below levels of motoring taxation.</w:t>
      </w:r>
      <w:r>
        <w:t xml:space="preserve"> </w:t>
      </w:r>
      <w:r w:rsidRPr="00BB1575">
        <w:t>The</w:t>
      </w:r>
      <w:r>
        <w:t xml:space="preserve"> </w:t>
      </w:r>
      <w:r w:rsidRPr="00BB1575">
        <w:t>Americans have tried this</w:t>
      </w:r>
      <w:r>
        <w:t>, but</w:t>
      </w:r>
      <w:r w:rsidRPr="00BB1575">
        <w:t xml:space="preserve"> some cities, even Los Angeles</w:t>
      </w:r>
      <w:r>
        <w:t xml:space="preserve">, are </w:t>
      </w:r>
      <w:r w:rsidRPr="00BB1575">
        <w:t xml:space="preserve">moving away from this because </w:t>
      </w:r>
      <w:r>
        <w:t xml:space="preserve">they have </w:t>
      </w:r>
      <w:r w:rsidRPr="00BB1575">
        <w:t xml:space="preserve">discovered </w:t>
      </w:r>
      <w:r w:rsidR="00E92416">
        <w:t xml:space="preserve">that </w:t>
      </w:r>
      <w:r w:rsidRPr="00BB1575">
        <w:t xml:space="preserve">it </w:t>
      </w:r>
      <w:r>
        <w:t>does</w:t>
      </w:r>
      <w:r w:rsidRPr="00BB1575">
        <w:t xml:space="preserve"> not wor</w:t>
      </w:r>
      <w:r>
        <w:t xml:space="preserve">k. </w:t>
      </w:r>
    </w:p>
    <w:p w:rsidR="00BA0085" w:rsidP="00BA0085">
      <w:pPr>
        <w:pStyle w:val="Remark"/>
      </w:pPr>
      <w:r w:rsidRPr="00C816D4">
        <w:rPr>
          <w:b/>
        </w:rPr>
        <w:t>Lord Moylan:</w:t>
      </w:r>
      <w:r>
        <w:t xml:space="preserve"> </w:t>
      </w:r>
      <w:r w:rsidRPr="00BB1575">
        <w:t>Stephen, that is not quite what I am suggesting</w:t>
      </w:r>
      <w:r>
        <w:t>.</w:t>
      </w:r>
    </w:p>
    <w:p w:rsidR="00BA0085" w:rsidP="00BA0085">
      <w:pPr>
        <w:pStyle w:val="Answer"/>
      </w:pPr>
      <w:r w:rsidRPr="00C816D4">
        <w:rPr>
          <w:b/>
          <w:i/>
        </w:rPr>
        <w:t>Professor Stephen Joseph:</w:t>
      </w:r>
      <w:r>
        <w:t xml:space="preserve"> </w:t>
      </w:r>
      <w:r w:rsidRPr="00BB1575">
        <w:t>Right</w:t>
      </w:r>
      <w:r>
        <w:t xml:space="preserve">. </w:t>
      </w:r>
    </w:p>
    <w:p w:rsidR="00BA0085" w:rsidP="00BA0085">
      <w:pPr>
        <w:pStyle w:val="Remark"/>
      </w:pPr>
      <w:r w:rsidRPr="00C816D4">
        <w:rPr>
          <w:b/>
        </w:rPr>
        <w:t>Lord Moylan:</w:t>
      </w:r>
      <w:r>
        <w:t xml:space="preserve"> T</w:t>
      </w:r>
      <w:r w:rsidRPr="00BB1575">
        <w:t>ake London as an example. I am not saying abolish T</w:t>
      </w:r>
      <w:r>
        <w:t>f</w:t>
      </w:r>
      <w:r w:rsidRPr="00BB1575">
        <w:t>L or change th</w:t>
      </w:r>
      <w:r>
        <w:t>e</w:t>
      </w:r>
      <w:r w:rsidRPr="00BB1575">
        <w:t xml:space="preserve"> system</w:t>
      </w:r>
      <w:r>
        <w:t>.</w:t>
      </w:r>
      <w:r w:rsidRPr="00BB1575">
        <w:t xml:space="preserve"> I fully accept </w:t>
      </w:r>
      <w:r>
        <w:t xml:space="preserve">that </w:t>
      </w:r>
      <w:r w:rsidRPr="00BB1575">
        <w:t>London is wholly dependent</w:t>
      </w:r>
      <w:r>
        <w:t xml:space="preserve"> on and</w:t>
      </w:r>
      <w:r w:rsidRPr="00BB1575">
        <w:t xml:space="preserve"> has been built around </w:t>
      </w:r>
      <w:r>
        <w:t xml:space="preserve">its </w:t>
      </w:r>
      <w:r w:rsidRPr="00BB1575">
        <w:t>fixed transport infrastructure</w:t>
      </w:r>
      <w:r>
        <w:t>;</w:t>
      </w:r>
      <w:r w:rsidRPr="00BB1575">
        <w:t xml:space="preserve"> it needs that to work</w:t>
      </w:r>
      <w:r>
        <w:t xml:space="preserve">. </w:t>
      </w:r>
      <w:r w:rsidR="000F0291">
        <w:t>I am simply asking</w:t>
      </w:r>
      <w:r w:rsidRPr="00BB1575">
        <w:t xml:space="preserve"> why the fares should be subsidised</w:t>
      </w:r>
      <w:r w:rsidR="000F0291">
        <w:t>.</w:t>
      </w:r>
      <w:r>
        <w:t xml:space="preserve"> </w:t>
      </w:r>
      <w:r w:rsidRPr="00BB1575">
        <w:t>I am making an assumption about climate change and air pollution.</w:t>
      </w:r>
      <w:r>
        <w:t xml:space="preserve"> </w:t>
      </w:r>
      <w:r w:rsidRPr="00BB1575">
        <w:t xml:space="preserve">I am assuming for this purpose that air pollution </w:t>
      </w:r>
      <w:r>
        <w:t xml:space="preserve">will </w:t>
      </w:r>
      <w:r w:rsidRPr="00BB1575">
        <w:t xml:space="preserve">vanish as a result of electric cars and so </w:t>
      </w:r>
      <w:r w:rsidRPr="00BB1575">
        <w:t>on over a 10</w:t>
      </w:r>
      <w:r>
        <w:t>-</w:t>
      </w:r>
      <w:r w:rsidRPr="00BB1575">
        <w:t>year period</w:t>
      </w:r>
      <w:r>
        <w:t>.</w:t>
      </w:r>
      <w:r w:rsidRPr="00BB1575">
        <w:t xml:space="preserve"> </w:t>
      </w:r>
      <w:r>
        <w:t>T</w:t>
      </w:r>
      <w:r w:rsidRPr="00BB1575">
        <w:t>hat is a heroic assumption</w:t>
      </w:r>
      <w:r>
        <w:t xml:space="preserve"> perhaps,</w:t>
      </w:r>
      <w:r w:rsidRPr="00BB1575">
        <w:t xml:space="preserve"> but let us make that assumption and deal with it.</w:t>
      </w:r>
      <w:r>
        <w:t xml:space="preserve"> </w:t>
      </w:r>
      <w:r w:rsidRPr="00BB1575">
        <w:t>The question is</w:t>
      </w:r>
      <w:r>
        <w:t>:</w:t>
      </w:r>
      <w:r w:rsidRPr="00BB1575">
        <w:t xml:space="preserve"> why the subsidy</w:t>
      </w:r>
      <w:r w:rsidR="000F0291">
        <w:t>? W</w:t>
      </w:r>
      <w:r w:rsidRPr="00BB1575">
        <w:t xml:space="preserve">hy should people </w:t>
      </w:r>
      <w:r>
        <w:t xml:space="preserve">not </w:t>
      </w:r>
      <w:r w:rsidRPr="00BB1575">
        <w:t>pay their way?</w:t>
      </w:r>
      <w:r>
        <w:t xml:space="preserve"> </w:t>
      </w:r>
    </w:p>
    <w:p w:rsidR="00BA0085" w:rsidP="00BA0085">
      <w:pPr>
        <w:pStyle w:val="Answer"/>
      </w:pPr>
      <w:r w:rsidRPr="00C816D4">
        <w:rPr>
          <w:b/>
          <w:i/>
        </w:rPr>
        <w:t>Professor Stephen Joseph:</w:t>
      </w:r>
      <w:r>
        <w:t xml:space="preserve"> </w:t>
      </w:r>
      <w:r w:rsidRPr="00BB1575">
        <w:t>If you apply that to roads as well I would not object to that.</w:t>
      </w:r>
      <w:r>
        <w:t xml:space="preserve"> </w:t>
      </w:r>
      <w:r w:rsidRPr="00BB1575">
        <w:t>At the mo</w:t>
      </w:r>
      <w:r>
        <w:t>me</w:t>
      </w:r>
      <w:r w:rsidRPr="00BB1575">
        <w:t>nt we provide subsidy to motorists</w:t>
      </w:r>
      <w:r>
        <w:t xml:space="preserve">. I mentioned </w:t>
      </w:r>
      <w:r w:rsidRPr="00BB1575">
        <w:t xml:space="preserve">free </w:t>
      </w:r>
      <w:r>
        <w:t>or</w:t>
      </w:r>
      <w:r w:rsidRPr="00BB1575">
        <w:t xml:space="preserve"> cheap </w:t>
      </w:r>
      <w:r>
        <w:t>park</w:t>
      </w:r>
      <w:r w:rsidRPr="00BB1575">
        <w:t xml:space="preserve">ing in the centre </w:t>
      </w:r>
      <w:r>
        <w:t xml:space="preserve">of </w:t>
      </w:r>
      <w:r w:rsidRPr="00BB1575">
        <w:t>Manchester</w:t>
      </w:r>
      <w:r>
        <w:t>. W</w:t>
      </w:r>
      <w:r w:rsidRPr="00BB1575">
        <w:t>e pro</w:t>
      </w:r>
      <w:r>
        <w:t>vid</w:t>
      </w:r>
      <w:r w:rsidRPr="00BB1575">
        <w:t>e a lot of funding where parking is very cheap or free and</w:t>
      </w:r>
      <w:r>
        <w:t xml:space="preserve"> </w:t>
      </w:r>
      <w:r w:rsidRPr="00BB1575">
        <w:t>the road</w:t>
      </w:r>
      <w:r>
        <w:t xml:space="preserve"> </w:t>
      </w:r>
      <w:r w:rsidRPr="00BB1575">
        <w:t xml:space="preserve">space </w:t>
      </w:r>
      <w:r>
        <w:t xml:space="preserve">is not. If it were </w:t>
      </w:r>
      <w:r w:rsidRPr="00BB1575">
        <w:t>occupied by a building</w:t>
      </w:r>
      <w:r w:rsidR="000F0291">
        <w:t>,</w:t>
      </w:r>
      <w:r w:rsidRPr="00BB1575">
        <w:t xml:space="preserve"> </w:t>
      </w:r>
      <w:r>
        <w:t xml:space="preserve">it </w:t>
      </w:r>
      <w:r w:rsidRPr="00BB1575">
        <w:t xml:space="preserve">would cost a lot more. You have to look at these things. When you </w:t>
      </w:r>
      <w:r w:rsidR="000F0291">
        <w:t>talk about</w:t>
      </w:r>
      <w:r w:rsidRPr="00BB1575">
        <w:t xml:space="preserve"> forcing people to use public transport</w:t>
      </w:r>
      <w:r>
        <w:t>,</w:t>
      </w:r>
      <w:r w:rsidRPr="00BB1575">
        <w:t xml:space="preserve"> </w:t>
      </w:r>
      <w:r>
        <w:t xml:space="preserve">I </w:t>
      </w:r>
      <w:r w:rsidRPr="00BB1575">
        <w:t>feel</w:t>
      </w:r>
      <w:r>
        <w:t xml:space="preserve"> </w:t>
      </w:r>
      <w:r w:rsidR="000F0291">
        <w:t xml:space="preserve">that </w:t>
      </w:r>
      <w:r w:rsidRPr="00BB1575">
        <w:t>what we are doing is</w:t>
      </w:r>
      <w:r>
        <w:t>—</w:t>
      </w:r>
      <w:r w:rsidRPr="00BB1575">
        <w:t xml:space="preserve"> </w:t>
      </w:r>
    </w:p>
    <w:p w:rsidR="00BA0085" w:rsidRPr="00BB1575" w:rsidP="00BA0085">
      <w:pPr>
        <w:pStyle w:val="Remark"/>
      </w:pPr>
      <w:r w:rsidRPr="00C816D4">
        <w:rPr>
          <w:b/>
        </w:rPr>
        <w:t>Lord Moylan:</w:t>
      </w:r>
      <w:r>
        <w:t xml:space="preserve"> </w:t>
      </w:r>
      <w:r w:rsidRPr="00BB1575">
        <w:t>You ar</w:t>
      </w:r>
      <w:r>
        <w:t>e</w:t>
      </w:r>
      <w:r w:rsidRPr="00BB1575">
        <w:t xml:space="preserve"> taking</w:t>
      </w:r>
      <w:r>
        <w:t xml:space="preserve"> </w:t>
      </w:r>
      <w:r w:rsidRPr="00BB1575">
        <w:t>road space away</w:t>
      </w:r>
      <w:r w:rsidR="000F0291">
        <w:t>. N</w:t>
      </w:r>
      <w:r w:rsidRPr="00BB1575">
        <w:t xml:space="preserve">ot you but your colleagues are explicitly calling for road space to be taken away. </w:t>
      </w:r>
    </w:p>
    <w:p w:rsidR="00BA0085" w:rsidP="00BA0085">
      <w:pPr>
        <w:pStyle w:val="Answer"/>
      </w:pPr>
      <w:r w:rsidRPr="00C816D4">
        <w:rPr>
          <w:b/>
          <w:i/>
        </w:rPr>
        <w:t>Professor Stephen Joseph:</w:t>
      </w:r>
      <w:r w:rsidRPr="00BB1575">
        <w:t xml:space="preserve"> You cannot provide an attractive bus service unless it has some priority over the rest of the traffic. I</w:t>
      </w:r>
      <w:r w:rsidR="000F0291">
        <w:t>t</w:t>
      </w:r>
      <w:r w:rsidRPr="00BB1575">
        <w:t xml:space="preserve"> is worth moving this away.</w:t>
      </w:r>
      <w:r>
        <w:t xml:space="preserve"> T</w:t>
      </w:r>
      <w:r w:rsidRPr="00BB1575">
        <w:t xml:space="preserve">he point about public transport as a public good, as I said earlier and as my colleague has said, is accepted in other countries and other cities </w:t>
      </w:r>
      <w:r>
        <w:t>that</w:t>
      </w:r>
      <w:r w:rsidRPr="00BB1575">
        <w:t xml:space="preserve"> work well.</w:t>
      </w:r>
      <w:r>
        <w:t xml:space="preserve"> </w:t>
      </w:r>
    </w:p>
    <w:p w:rsidR="00BA0085" w:rsidRPr="00BB1575" w:rsidP="00BA0085">
      <w:pPr>
        <w:pStyle w:val="Answer"/>
      </w:pPr>
      <w:r>
        <w:t>May</w:t>
      </w:r>
      <w:r w:rsidRPr="00BB1575">
        <w:t xml:space="preserve"> I just make a point about the economy?</w:t>
      </w:r>
      <w:r>
        <w:t xml:space="preserve"> </w:t>
      </w:r>
      <w:r w:rsidRPr="00BB1575">
        <w:t>One reason for having high</w:t>
      </w:r>
      <w:r>
        <w:t>-</w:t>
      </w:r>
      <w:r w:rsidRPr="00BB1575">
        <w:t xml:space="preserve">quality bus services in particular is that it widens labour markets and promotes what economists call </w:t>
      </w:r>
      <w:r>
        <w:t>agglomeration—</w:t>
      </w:r>
      <w:r w:rsidRPr="00BB1575">
        <w:t>people getting together.</w:t>
      </w:r>
      <w:r>
        <w:t xml:space="preserve"> </w:t>
      </w:r>
      <w:r w:rsidRPr="00BB1575">
        <w:t xml:space="preserve">There was some recent work done </w:t>
      </w:r>
      <w:r>
        <w:t xml:space="preserve">on </w:t>
      </w:r>
      <w:r w:rsidRPr="00BB1575">
        <w:t>impro</w:t>
      </w:r>
      <w:r>
        <w:t>v</w:t>
      </w:r>
      <w:r w:rsidRPr="00BB1575">
        <w:t>ing public transport</w:t>
      </w:r>
      <w:r>
        <w:t xml:space="preserve">. </w:t>
      </w:r>
      <w:r w:rsidRPr="00BB1575">
        <w:t>I do not think we disagree about some of this.</w:t>
      </w:r>
      <w:r>
        <w:t xml:space="preserve"> </w:t>
      </w:r>
      <w:r w:rsidRPr="00BB1575">
        <w:t xml:space="preserve">I am just saying that there is an issue going forward about </w:t>
      </w:r>
      <w:r>
        <w:t xml:space="preserve">the </w:t>
      </w:r>
      <w:r w:rsidRPr="00BB1575">
        <w:t>relative costs of public and private transport</w:t>
      </w:r>
      <w:r>
        <w:t>. I</w:t>
      </w:r>
      <w:r w:rsidRPr="00BB1575">
        <w:t>f we are going to ta</w:t>
      </w:r>
      <w:r>
        <w:t>ke</w:t>
      </w:r>
      <w:r w:rsidRPr="00BB1575">
        <w:t xml:space="preserve"> the climate emergency seriously</w:t>
      </w:r>
      <w:r>
        <w:t>,</w:t>
      </w:r>
      <w:r w:rsidRPr="00BB1575">
        <w:t xml:space="preserve"> we will need to address both sides of that equation</w:t>
      </w:r>
      <w:r>
        <w:t>. M</w:t>
      </w:r>
      <w:r w:rsidRPr="00BB1575">
        <w:t>y colleague has already mentioned what some other countries are already doing in th</w:t>
      </w:r>
      <w:r>
        <w:t>at</w:t>
      </w:r>
      <w:r w:rsidRPr="00BB1575">
        <w:t xml:space="preserve"> respect, and that is about making it more attractive for people to use public transport relative to private transport.</w:t>
      </w:r>
      <w:r>
        <w:t xml:space="preserve"> </w:t>
      </w:r>
    </w:p>
    <w:p w:rsidR="00BA0085" w:rsidP="00BA0085">
      <w:pPr>
        <w:pStyle w:val="Answer"/>
      </w:pPr>
      <w:r w:rsidRPr="00C816D4">
        <w:rPr>
          <w:b/>
          <w:i/>
        </w:rPr>
        <w:t>Professor Greg Marsden:</w:t>
      </w:r>
      <w:r>
        <w:t xml:space="preserve"> </w:t>
      </w:r>
      <w:r w:rsidRPr="00BB1575">
        <w:t>Obviously the issue of road space reallocations has taken your interest.</w:t>
      </w:r>
      <w:r>
        <w:t xml:space="preserve"> </w:t>
      </w:r>
      <w:r w:rsidRPr="00BB1575">
        <w:t xml:space="preserve">The arguments here are about how </w:t>
      </w:r>
      <w:r>
        <w:t xml:space="preserve">we </w:t>
      </w:r>
      <w:r w:rsidRPr="00BB1575">
        <w:t>can move people more efficiently into our towns and city.</w:t>
      </w:r>
      <w:r>
        <w:t xml:space="preserve"> </w:t>
      </w:r>
      <w:r w:rsidRPr="00BB1575">
        <w:t xml:space="preserve">I would not advance an argument </w:t>
      </w:r>
      <w:r>
        <w:t>for b</w:t>
      </w:r>
      <w:r w:rsidRPr="00BB1575">
        <w:t xml:space="preserve">us lanes </w:t>
      </w:r>
      <w:r>
        <w:t xml:space="preserve">that are </w:t>
      </w:r>
      <w:r w:rsidRPr="00BB1575">
        <w:t>used by buses with no one on them.</w:t>
      </w:r>
      <w:r>
        <w:t xml:space="preserve"> </w:t>
      </w:r>
      <w:r w:rsidR="003B40AC">
        <w:t>A</w:t>
      </w:r>
      <w:r w:rsidRPr="00BB1575">
        <w:t>llocating road space to cyclists and public transport makes sense</w:t>
      </w:r>
      <w:r w:rsidR="003B40AC">
        <w:t xml:space="preserve">, because </w:t>
      </w:r>
      <w:r>
        <w:t xml:space="preserve">in </w:t>
      </w:r>
      <w:r w:rsidRPr="00BB1575">
        <w:t>those corridors you can get more people into your city centres as a result.</w:t>
      </w:r>
      <w:r>
        <w:t xml:space="preserve"> Y</w:t>
      </w:r>
      <w:r w:rsidRPr="00BB1575">
        <w:t>ou have to look at those sorts of things on a case</w:t>
      </w:r>
      <w:r>
        <w:t>-</w:t>
      </w:r>
      <w:r w:rsidRPr="00BB1575">
        <w:t>by</w:t>
      </w:r>
      <w:r>
        <w:t>-</w:t>
      </w:r>
      <w:r w:rsidRPr="00BB1575">
        <w:t>case basis.</w:t>
      </w:r>
      <w:r>
        <w:t xml:space="preserve"> </w:t>
      </w:r>
    </w:p>
    <w:p w:rsidR="00BA0085" w:rsidRPr="00BB1575" w:rsidP="00BA0085">
      <w:pPr>
        <w:pStyle w:val="Remark"/>
      </w:pPr>
      <w:r w:rsidRPr="00CD65BD">
        <w:rPr>
          <w:b/>
        </w:rPr>
        <w:t>Lord Moylan:</w:t>
      </w:r>
      <w:r>
        <w:t xml:space="preserve"> May I come to that? T</w:t>
      </w:r>
      <w:r w:rsidRPr="00BB1575">
        <w:t>his is not a criticism</w:t>
      </w:r>
      <w:r w:rsidR="000F0291">
        <w:t>,</w:t>
      </w:r>
      <w:r w:rsidRPr="00BB1575">
        <w:t xml:space="preserve"> because this is exactly how the terms are framed</w:t>
      </w:r>
      <w:r>
        <w:t>,</w:t>
      </w:r>
      <w:r w:rsidRPr="00BB1575">
        <w:t xml:space="preserve"> </w:t>
      </w:r>
      <w:r>
        <w:t xml:space="preserve">but we have spoken so far </w:t>
      </w:r>
      <w:r w:rsidRPr="00BB1575">
        <w:t>as if the solutions for cities are the same from one city to another. I happen to think that the solutions for London</w:t>
      </w:r>
      <w:r>
        <w:t>,</w:t>
      </w:r>
      <w:r w:rsidRPr="00BB1575">
        <w:t xml:space="preserve"> or the way to deal with London</w:t>
      </w:r>
      <w:r>
        <w:t>,</w:t>
      </w:r>
      <w:r w:rsidRPr="00BB1575">
        <w:t xml:space="preserve"> are potentially very different from how you deal with much smaller cities. </w:t>
      </w:r>
      <w:r w:rsidR="003B40AC">
        <w:t>Interestingly</w:t>
      </w:r>
      <w:r>
        <w:t xml:space="preserve">, </w:t>
      </w:r>
      <w:r w:rsidRPr="00BB1575">
        <w:t xml:space="preserve">when people </w:t>
      </w:r>
      <w:r>
        <w:t>ask</w:t>
      </w:r>
      <w:r w:rsidRPr="00BB1575">
        <w:t xml:space="preserve"> why Leeds </w:t>
      </w:r>
      <w:r>
        <w:t xml:space="preserve">or Manchester, or wherever these comparisons are made, do not </w:t>
      </w:r>
      <w:r w:rsidRPr="00BB1575">
        <w:t xml:space="preserve">have the same transport services as London, </w:t>
      </w:r>
      <w:r>
        <w:t>the answer is</w:t>
      </w:r>
      <w:r w:rsidRPr="00BB1575">
        <w:t xml:space="preserve"> </w:t>
      </w:r>
      <w:r>
        <w:t xml:space="preserve">that </w:t>
      </w:r>
      <w:r w:rsidRPr="00BB1575">
        <w:t>London is built differently</w:t>
      </w:r>
      <w:r w:rsidR="003B40AC">
        <w:t xml:space="preserve">; </w:t>
      </w:r>
      <w:r>
        <w:t xml:space="preserve">it is </w:t>
      </w:r>
      <w:r w:rsidRPr="00BB1575">
        <w:t>dense</w:t>
      </w:r>
      <w:r>
        <w:t xml:space="preserve">r, it is a </w:t>
      </w:r>
      <w:r w:rsidRPr="00BB1575">
        <w:t xml:space="preserve">higher </w:t>
      </w:r>
      <w:r>
        <w:t>ag</w:t>
      </w:r>
      <w:r w:rsidRPr="00BB1575">
        <w:t>glom</w:t>
      </w:r>
      <w:r>
        <w:t>e</w:t>
      </w:r>
      <w:r w:rsidRPr="00BB1575">
        <w:t xml:space="preserve">ration and </w:t>
      </w:r>
      <w:r>
        <w:t xml:space="preserve">it has </w:t>
      </w:r>
      <w:r w:rsidRPr="00BB1575">
        <w:t>a pre</w:t>
      </w:r>
      <w:r>
        <w:t>-</w:t>
      </w:r>
      <w:r w:rsidRPr="00BB1575">
        <w:t>existing inherited network</w:t>
      </w:r>
      <w:r>
        <w:t xml:space="preserve">. There are </w:t>
      </w:r>
      <w:r w:rsidRPr="00BB1575">
        <w:t xml:space="preserve">all sorts of reasons </w:t>
      </w:r>
      <w:r w:rsidR="003B40AC">
        <w:t>why</w:t>
      </w:r>
      <w:r w:rsidRPr="00BB1575">
        <w:t xml:space="preserve"> it has developed.</w:t>
      </w:r>
      <w:r>
        <w:t xml:space="preserve"> </w:t>
      </w:r>
      <w:r w:rsidRPr="00BB1575">
        <w:t xml:space="preserve">Are you willing to accept </w:t>
      </w:r>
      <w:r>
        <w:t xml:space="preserve">that </w:t>
      </w:r>
      <w:r w:rsidRPr="00BB1575">
        <w:t>these solutions need to be differentiated according to location?</w:t>
      </w:r>
      <w:r>
        <w:t xml:space="preserve"> </w:t>
      </w:r>
    </w:p>
    <w:p w:rsidR="00692F32" w:rsidP="00BA0085">
      <w:pPr>
        <w:pStyle w:val="Answer"/>
      </w:pPr>
      <w:r w:rsidRPr="00C816D4">
        <w:rPr>
          <w:b/>
          <w:i/>
        </w:rPr>
        <w:t>Professor Greg Marsden:</w:t>
      </w:r>
      <w:r>
        <w:t xml:space="preserve"> </w:t>
      </w:r>
      <w:r w:rsidRPr="00BB1575">
        <w:t xml:space="preserve">I have never advanced an argument that </w:t>
      </w:r>
      <w:r>
        <w:t xml:space="preserve">that </w:t>
      </w:r>
      <w:r w:rsidRPr="00BB1575">
        <w:t>would not be the case.</w:t>
      </w:r>
      <w:r>
        <w:t xml:space="preserve"> Y</w:t>
      </w:r>
      <w:r w:rsidRPr="00BB1575">
        <w:t>ou have to look</w:t>
      </w:r>
      <w:r>
        <w:t xml:space="preserve"> at</w:t>
      </w:r>
      <w:r w:rsidRPr="00BB1575">
        <w:t xml:space="preserve"> the geography of different places to work out what makes sense. The</w:t>
      </w:r>
      <w:r>
        <w:t xml:space="preserve"> </w:t>
      </w:r>
      <w:r w:rsidRPr="00BB1575">
        <w:t xml:space="preserve">structure of </w:t>
      </w:r>
      <w:r>
        <w:t>G</w:t>
      </w:r>
      <w:r w:rsidRPr="00BB1575">
        <w:t xml:space="preserve">reater Manchester compared to the structure of </w:t>
      </w:r>
      <w:r>
        <w:t>W</w:t>
      </w:r>
      <w:r w:rsidRPr="00BB1575">
        <w:t>est Yorkshire is quite different</w:t>
      </w:r>
      <w:r>
        <w:t>. W</w:t>
      </w:r>
      <w:r w:rsidRPr="00BB1575">
        <w:t xml:space="preserve">e will </w:t>
      </w:r>
      <w:r w:rsidR="000D04A8">
        <w:t>look</w:t>
      </w:r>
      <w:r w:rsidRPr="00BB1575">
        <w:t xml:space="preserve"> at different kinds of solut</w:t>
      </w:r>
      <w:r>
        <w:t>ion</w:t>
      </w:r>
      <w:r w:rsidRPr="00BB1575">
        <w:t>s for different corridors.</w:t>
      </w:r>
      <w:r>
        <w:t xml:space="preserve"> </w:t>
      </w:r>
      <w:r w:rsidRPr="00BB1575">
        <w:t xml:space="preserve">We probably will not have the same type of tram network in </w:t>
      </w:r>
      <w:r>
        <w:t>W</w:t>
      </w:r>
      <w:r w:rsidRPr="00BB1575">
        <w:t xml:space="preserve">est Yorkshire as </w:t>
      </w:r>
      <w:r>
        <w:t>in G</w:t>
      </w:r>
      <w:r w:rsidRPr="00BB1575">
        <w:t xml:space="preserve">reater </w:t>
      </w:r>
      <w:r>
        <w:t>M</w:t>
      </w:r>
      <w:r w:rsidRPr="00BB1575">
        <w:t>anchester</w:t>
      </w:r>
      <w:r w:rsidR="009A7B12">
        <w:t>,</w:t>
      </w:r>
      <w:r w:rsidRPr="00BB1575">
        <w:t xml:space="preserve"> because </w:t>
      </w:r>
      <w:r>
        <w:t>it has</w:t>
      </w:r>
      <w:r w:rsidRPr="00BB1575">
        <w:t xml:space="preserve"> begun that work by converting rail lines.</w:t>
      </w:r>
      <w:r>
        <w:t xml:space="preserve"> </w:t>
      </w:r>
      <w:r w:rsidRPr="00BB1575">
        <w:t xml:space="preserve">We would not </w:t>
      </w:r>
      <w:r>
        <w:t>start</w:t>
      </w:r>
      <w:r w:rsidRPr="00BB1575">
        <w:t xml:space="preserve"> from that position in </w:t>
      </w:r>
      <w:r>
        <w:t>W</w:t>
      </w:r>
      <w:r w:rsidRPr="00BB1575">
        <w:t>est Yorkshire</w:t>
      </w:r>
      <w:r>
        <w:t>,</w:t>
      </w:r>
      <w:r w:rsidRPr="00BB1575">
        <w:t xml:space="preserve"> so we would </w:t>
      </w:r>
      <w:r>
        <w:t>build</w:t>
      </w:r>
      <w:r w:rsidRPr="00BB1575">
        <w:t xml:space="preserve"> out a different </w:t>
      </w:r>
      <w:r>
        <w:t xml:space="preserve">kind of </w:t>
      </w:r>
      <w:r w:rsidRPr="00BB1575">
        <w:t>solution.</w:t>
      </w:r>
      <w:r>
        <w:t xml:space="preserve"> </w:t>
      </w:r>
    </w:p>
    <w:p w:rsidR="00BA0085" w:rsidP="00BA0085">
      <w:pPr>
        <w:pStyle w:val="Answer"/>
      </w:pPr>
      <w:r w:rsidRPr="00BB1575">
        <w:t>Every city has a different blend</w:t>
      </w:r>
      <w:r>
        <w:t>. S</w:t>
      </w:r>
      <w:r w:rsidRPr="00BB1575">
        <w:t>ome cities might be better suited to cycling, for example</w:t>
      </w:r>
      <w:r>
        <w:t xml:space="preserve">. Some might be better suited to </w:t>
      </w:r>
      <w:r w:rsidRPr="00BB1575">
        <w:t>park</w:t>
      </w:r>
      <w:r>
        <w:t>-</w:t>
      </w:r>
      <w:r w:rsidRPr="00BB1575">
        <w:t>and</w:t>
      </w:r>
      <w:r>
        <w:t>-</w:t>
      </w:r>
      <w:r w:rsidRPr="00BB1575">
        <w:t xml:space="preserve">ride </w:t>
      </w:r>
      <w:r>
        <w:t xml:space="preserve">and </w:t>
      </w:r>
      <w:r w:rsidRPr="00BB1575">
        <w:t>services on the edge of the city with buses</w:t>
      </w:r>
      <w:r>
        <w:t xml:space="preserve">, </w:t>
      </w:r>
      <w:r w:rsidR="00ED5294">
        <w:t>so</w:t>
      </w:r>
      <w:r>
        <w:t xml:space="preserve"> w</w:t>
      </w:r>
      <w:r w:rsidRPr="00BB1575">
        <w:t xml:space="preserve">e should not think </w:t>
      </w:r>
      <w:r w:rsidR="00ED5294">
        <w:t xml:space="preserve">that </w:t>
      </w:r>
      <w:r w:rsidRPr="00BB1575">
        <w:t>we have to have high</w:t>
      </w:r>
      <w:r>
        <w:t>-</w:t>
      </w:r>
      <w:r w:rsidRPr="00BB1575">
        <w:t>cost infrastructure</w:t>
      </w:r>
      <w:r>
        <w:t>. B</w:t>
      </w:r>
      <w:r w:rsidRPr="00BB1575">
        <w:t>ut for corridors where there is a big demand</w:t>
      </w:r>
      <w:r w:rsidR="00ED5294">
        <w:t>,</w:t>
      </w:r>
      <w:r w:rsidRPr="00BB1575">
        <w:t xml:space="preserve"> we will </w:t>
      </w:r>
      <w:r w:rsidR="00ED5294">
        <w:t>look</w:t>
      </w:r>
      <w:r w:rsidRPr="00BB1575">
        <w:t xml:space="preserve"> more at </w:t>
      </w:r>
      <w:r>
        <w:t xml:space="preserve">a kind of </w:t>
      </w:r>
      <w:r w:rsidRPr="00BB1575">
        <w:t xml:space="preserve">tram solution. </w:t>
      </w:r>
      <w:r>
        <w:t>T</w:t>
      </w:r>
      <w:r w:rsidRPr="00BB1575">
        <w:t>hose things ought to be looked at differently between different locations</w:t>
      </w:r>
      <w:r>
        <w:t>,</w:t>
      </w:r>
      <w:r w:rsidRPr="00BB1575">
        <w:t xml:space="preserve"> for sure.</w:t>
      </w:r>
    </w:p>
    <w:p w:rsidR="00BA0085" w:rsidP="00BA0085">
      <w:pPr>
        <w:pStyle w:val="Answer"/>
      </w:pPr>
      <w:r w:rsidRPr="00BB1575">
        <w:t xml:space="preserve">I start my policy analysis </w:t>
      </w:r>
      <w:r>
        <w:t>by</w:t>
      </w:r>
      <w:r w:rsidRPr="00BB1575">
        <w:t xml:space="preserve"> saying</w:t>
      </w:r>
      <w:r>
        <w:t>, “W</w:t>
      </w:r>
      <w:r w:rsidRPr="00BB1575">
        <w:t xml:space="preserve">hat </w:t>
      </w:r>
      <w:r>
        <w:t>are we</w:t>
      </w:r>
      <w:r w:rsidRPr="00BB1575">
        <w:t xml:space="preserve"> actually trying to achieve here with our transport system</w:t>
      </w:r>
      <w:r>
        <w:t xml:space="preserve">?” </w:t>
      </w:r>
      <w:r w:rsidRPr="00BB1575">
        <w:t>At the moment</w:t>
      </w:r>
      <w:r>
        <w:t>,</w:t>
      </w:r>
      <w:r w:rsidRPr="00BB1575">
        <w:t xml:space="preserve"> the </w:t>
      </w:r>
      <w:r>
        <w:t>No. 1</w:t>
      </w:r>
      <w:r w:rsidRPr="00BB1575">
        <w:t xml:space="preserve"> issue </w:t>
      </w:r>
      <w:r>
        <w:t>that</w:t>
      </w:r>
      <w:r w:rsidRPr="00BB1575">
        <w:t xml:space="preserve"> we are grappling with is how </w:t>
      </w:r>
      <w:r>
        <w:t xml:space="preserve">we </w:t>
      </w:r>
      <w:r w:rsidRPr="00BB1575">
        <w:t>will get to our decarbonisation target</w:t>
      </w:r>
      <w:r>
        <w:t xml:space="preserve">s. It </w:t>
      </w:r>
      <w:r w:rsidRPr="00BB1575">
        <w:t>is not what happens in 2050; it is the budge</w:t>
      </w:r>
      <w:r>
        <w:t>t</w:t>
      </w:r>
      <w:r w:rsidRPr="00BB1575">
        <w:t xml:space="preserve"> </w:t>
      </w:r>
      <w:r>
        <w:t xml:space="preserve">that </w:t>
      </w:r>
      <w:r w:rsidRPr="00BB1575">
        <w:t>we have between now and 2050</w:t>
      </w:r>
      <w:r>
        <w:t>. I</w:t>
      </w:r>
      <w:r w:rsidRPr="00BB1575">
        <w:t>t means urgent action in the next five to 10 years at the very latest.</w:t>
      </w:r>
      <w:r>
        <w:t xml:space="preserve"> </w:t>
      </w:r>
      <w:r w:rsidRPr="00BB1575">
        <w:t>If we have not made a big reduction in our emissions by then</w:t>
      </w:r>
      <w:r>
        <w:t>,</w:t>
      </w:r>
      <w:r w:rsidRPr="00BB1575">
        <w:t xml:space="preserve"> we have already blown our budget.</w:t>
      </w:r>
      <w:r>
        <w:t xml:space="preserve"> </w:t>
      </w:r>
    </w:p>
    <w:p w:rsidR="00BA0085" w:rsidP="00BA0085">
      <w:pPr>
        <w:pStyle w:val="Answer"/>
      </w:pPr>
      <w:r w:rsidRPr="00BB1575">
        <w:t xml:space="preserve">There are very few tools </w:t>
      </w:r>
      <w:r>
        <w:t xml:space="preserve">that </w:t>
      </w:r>
      <w:r w:rsidRPr="00BB1575">
        <w:t>we can apply to deliver that.</w:t>
      </w:r>
      <w:r>
        <w:t xml:space="preserve"> </w:t>
      </w:r>
      <w:r w:rsidRPr="00BB1575">
        <w:t>Technology is coming along</w:t>
      </w:r>
      <w:r w:rsidR="000B3078">
        <w:t>,</w:t>
      </w:r>
      <w:r w:rsidRPr="00BB1575">
        <w:t xml:space="preserve"> but it will happen</w:t>
      </w:r>
      <w:r>
        <w:t xml:space="preserve"> as</w:t>
      </w:r>
      <w:r w:rsidRPr="00BB1575">
        <w:t xml:space="preserve"> people replace their cars</w:t>
      </w:r>
      <w:r>
        <w:t>. W</w:t>
      </w:r>
      <w:r w:rsidRPr="00BB1575">
        <w:t>e do</w:t>
      </w:r>
      <w:r>
        <w:t xml:space="preserve"> </w:t>
      </w:r>
      <w:r w:rsidRPr="00BB1575">
        <w:t>not have enough electric car factories at the moment</w:t>
      </w:r>
      <w:r>
        <w:t>, but b</w:t>
      </w:r>
      <w:r w:rsidRPr="00BB1575">
        <w:t>y the end of the decade</w:t>
      </w:r>
      <w:r>
        <w:t>,</w:t>
      </w:r>
      <w:r w:rsidRPr="00BB1575">
        <w:t xml:space="preserve"> </w:t>
      </w:r>
      <w:r>
        <w:t xml:space="preserve">if </w:t>
      </w:r>
      <w:r w:rsidRPr="00BB1575">
        <w:t>30% to 35</w:t>
      </w:r>
      <w:r>
        <w:t>%</w:t>
      </w:r>
      <w:r w:rsidRPr="00BB1575">
        <w:t xml:space="preserve"> of cars on the road are all electric</w:t>
      </w:r>
      <w:r>
        <w:t>,</w:t>
      </w:r>
      <w:r w:rsidRPr="00BB1575">
        <w:t xml:space="preserve"> that will </w:t>
      </w:r>
      <w:r>
        <w:t>have been</w:t>
      </w:r>
      <w:r w:rsidRPr="00BB1575">
        <w:t xml:space="preserve"> a great achievement</w:t>
      </w:r>
      <w:r>
        <w:t xml:space="preserve">, but </w:t>
      </w:r>
      <w:r w:rsidRPr="00BB1575">
        <w:t>it will not have decarbonised the transport system.</w:t>
      </w:r>
      <w:r>
        <w:t xml:space="preserve"> </w:t>
      </w:r>
      <w:r w:rsidRPr="00BB1575">
        <w:t>Unless there is an alternative solution out there</w:t>
      </w:r>
      <w:r>
        <w:t>,</w:t>
      </w:r>
      <w:r w:rsidRPr="00BB1575">
        <w:t xml:space="preserve"> substantial behaviour change </w:t>
      </w:r>
      <w:r>
        <w:t>will</w:t>
      </w:r>
      <w:r w:rsidRPr="00BB1575">
        <w:t xml:space="preserve"> be necessary.</w:t>
      </w:r>
      <w:r>
        <w:t xml:space="preserve"> </w:t>
      </w:r>
      <w:r w:rsidRPr="00BB1575">
        <w:t>That falls into the category</w:t>
      </w:r>
      <w:r>
        <w:t>, and</w:t>
      </w:r>
      <w:r w:rsidRPr="00BB1575">
        <w:t xml:space="preserve"> we might have a slight disagreement on how to frame it</w:t>
      </w:r>
      <w:r>
        <w:t xml:space="preserve">, </w:t>
      </w:r>
      <w:r w:rsidRPr="00BB1575">
        <w:t>essentially</w:t>
      </w:r>
      <w:r w:rsidR="000B3078">
        <w:t xml:space="preserve"> of</w:t>
      </w:r>
      <w:r>
        <w:t xml:space="preserve"> </w:t>
      </w:r>
      <w:r w:rsidRPr="00BB1575">
        <w:t>having to make some journ</w:t>
      </w:r>
      <w:r>
        <w:t>ey</w:t>
      </w:r>
      <w:r w:rsidRPr="00BB1575">
        <w:t>s that were made by car by other means</w:t>
      </w:r>
      <w:r>
        <w:t>—</w:t>
      </w:r>
      <w:r w:rsidRPr="00BB1575">
        <w:t>public transport or active travel</w:t>
      </w:r>
      <w:r>
        <w:t>—</w:t>
      </w:r>
      <w:r w:rsidRPr="00BB1575">
        <w:t xml:space="preserve">or we are not serious about </w:t>
      </w:r>
      <w:r w:rsidR="000B3078">
        <w:t>our</w:t>
      </w:r>
      <w:r w:rsidRPr="00BB1575">
        <w:t xml:space="preserve"> climate change targets.</w:t>
      </w:r>
      <w:r>
        <w:t xml:space="preserve"> </w:t>
      </w:r>
      <w:r w:rsidRPr="00BB1575">
        <w:t>That is a perfectly valid policy position to take</w:t>
      </w:r>
      <w:r>
        <w:t>,</w:t>
      </w:r>
      <w:r w:rsidRPr="00BB1575">
        <w:t xml:space="preserve"> but what I want to communicate to the committee is </w:t>
      </w:r>
      <w:r>
        <w:t xml:space="preserve">that </w:t>
      </w:r>
      <w:r w:rsidRPr="00BB1575">
        <w:t>you cannot have both things.</w:t>
      </w:r>
      <w:r>
        <w:t xml:space="preserve"> </w:t>
      </w:r>
      <w:r w:rsidRPr="00BB1575">
        <w:t>You cannot have an ambitious climate target and then say</w:t>
      </w:r>
      <w:r>
        <w:t>, “B</w:t>
      </w:r>
      <w:r w:rsidRPr="00BB1575">
        <w:t>ut we</w:t>
      </w:r>
      <w:r w:rsidR="004971BF">
        <w:t>’re</w:t>
      </w:r>
      <w:r w:rsidRPr="00BB1575">
        <w:t xml:space="preserve"> not going to</w:t>
      </w:r>
      <w:r>
        <w:t xml:space="preserve"> </w:t>
      </w:r>
      <w:r w:rsidRPr="00BB1575">
        <w:t>provide the support for the public transport services that are necessary to deliver that</w:t>
      </w:r>
      <w:r>
        <w:t>”</w:t>
      </w:r>
      <w:r w:rsidRPr="00BB1575">
        <w:t>.</w:t>
      </w:r>
      <w:r>
        <w:t xml:space="preserve">  </w:t>
      </w:r>
    </w:p>
    <w:p w:rsidR="00BA0085" w:rsidP="00BA0085">
      <w:pPr>
        <w:pStyle w:val="Remark"/>
      </w:pPr>
      <w:r w:rsidRPr="00F0459B">
        <w:rPr>
          <w:b/>
        </w:rPr>
        <w:t>Lord Moylan:</w:t>
      </w:r>
      <w:r>
        <w:t xml:space="preserve"> I think public transport should be addressed in those terms—carbonisation.</w:t>
      </w:r>
    </w:p>
    <w:p w:rsidR="00BA0085" w:rsidP="009A7B12">
      <w:pPr>
        <w:pStyle w:val="Question"/>
      </w:pPr>
      <w:r w:rsidRPr="00613D4B">
        <w:rPr>
          <w:b/>
        </w:rPr>
        <w:t>Lord Best:</w:t>
      </w:r>
      <w:r>
        <w:t xml:space="preserve"> M</w:t>
      </w:r>
      <w:r w:rsidRPr="00BB1575">
        <w:t>ichael Gove has been telling us what some of the levelling</w:t>
      </w:r>
      <w:r>
        <w:t>-</w:t>
      </w:r>
      <w:r w:rsidRPr="00BB1575">
        <w:t xml:space="preserve">up agenda will </w:t>
      </w:r>
      <w:r>
        <w:t>look</w:t>
      </w:r>
      <w:r w:rsidRPr="00BB1575">
        <w:t xml:space="preserve"> like. We </w:t>
      </w:r>
      <w:r w:rsidR="004B11DB">
        <w:t>will</w:t>
      </w:r>
      <w:r w:rsidRPr="00BB1575">
        <w:t xml:space="preserve"> see billions </w:t>
      </w:r>
      <w:r>
        <w:t xml:space="preserve">of </w:t>
      </w:r>
      <w:r w:rsidRPr="00BB1575">
        <w:t>pound</w:t>
      </w:r>
      <w:r>
        <w:t>s</w:t>
      </w:r>
      <w:r w:rsidRPr="00BB1575">
        <w:t xml:space="preserve"> spent on the development of big brownfield sites in urban areas</w:t>
      </w:r>
      <w:r>
        <w:t>,</w:t>
      </w:r>
      <w:r w:rsidRPr="00BB1575">
        <w:t xml:space="preserve"> so there is a real opportunity to do something differently.</w:t>
      </w:r>
      <w:r>
        <w:t xml:space="preserve"> </w:t>
      </w:r>
      <w:r w:rsidR="00241ACF">
        <w:t>These</w:t>
      </w:r>
      <w:r w:rsidRPr="00BB1575">
        <w:t xml:space="preserve"> big sites </w:t>
      </w:r>
      <w:r w:rsidR="00241ACF">
        <w:t xml:space="preserve">will be </w:t>
      </w:r>
      <w:r w:rsidRPr="00BB1575">
        <w:t>developed.</w:t>
      </w:r>
      <w:r>
        <w:t xml:space="preserve"> </w:t>
      </w:r>
      <w:r w:rsidRPr="00BB1575">
        <w:t xml:space="preserve">Professor Joseph has been talking around the edges of how important this link </w:t>
      </w:r>
      <w:r>
        <w:t xml:space="preserve">is </w:t>
      </w:r>
      <w:r w:rsidRPr="00BB1575">
        <w:t xml:space="preserve">between </w:t>
      </w:r>
      <w:r>
        <w:t xml:space="preserve">the </w:t>
      </w:r>
      <w:r w:rsidRPr="00BB1575">
        <w:t xml:space="preserve">housing we build </w:t>
      </w:r>
      <w:r>
        <w:t xml:space="preserve">and the </w:t>
      </w:r>
      <w:r w:rsidRPr="00BB1575">
        <w:t xml:space="preserve">transport that goes with </w:t>
      </w:r>
      <w:r>
        <w:t>it</w:t>
      </w:r>
      <w:r w:rsidRPr="00BB1575">
        <w:t>.</w:t>
      </w:r>
      <w:r>
        <w:t xml:space="preserve"> </w:t>
      </w:r>
    </w:p>
    <w:p w:rsidR="00BA0085" w:rsidP="00BA0085">
      <w:pPr>
        <w:pStyle w:val="Remark"/>
      </w:pPr>
      <w:r>
        <w:t>D</w:t>
      </w:r>
      <w:r w:rsidRPr="00BB1575">
        <w:t xml:space="preserve">rilling down to what that means for real, what three or four requirements </w:t>
      </w:r>
      <w:r w:rsidRPr="00BB1575">
        <w:t xml:space="preserve">should </w:t>
      </w:r>
      <w:r w:rsidR="00F930EE">
        <w:t xml:space="preserve">we </w:t>
      </w:r>
      <w:r w:rsidRPr="00BB1575">
        <w:t>place on the developers of th</w:t>
      </w:r>
      <w:r>
        <w:t>e</w:t>
      </w:r>
      <w:r w:rsidRPr="00BB1575">
        <w:t>se big sites</w:t>
      </w:r>
      <w:r>
        <w:t>, where</w:t>
      </w:r>
      <w:r w:rsidRPr="00BB1575">
        <w:t xml:space="preserve"> </w:t>
      </w:r>
      <w:r>
        <w:t>we</w:t>
      </w:r>
      <w:r w:rsidRPr="00BB1575">
        <w:t xml:space="preserve"> </w:t>
      </w:r>
      <w:r w:rsidR="004B11DB">
        <w:t>will</w:t>
      </w:r>
      <w:r w:rsidRPr="00BB1575">
        <w:t xml:space="preserve"> be putting in some serious money in the future</w:t>
      </w:r>
      <w:r>
        <w:t>,</w:t>
      </w:r>
      <w:r w:rsidRPr="00BB1575">
        <w:t xml:space="preserve"> </w:t>
      </w:r>
      <w:r w:rsidR="005F4DDA">
        <w:t xml:space="preserve">so that </w:t>
      </w:r>
      <w:r>
        <w:t xml:space="preserve">we can </w:t>
      </w:r>
      <w:r w:rsidRPr="00BB1575">
        <w:t>have something better than we had in the past</w:t>
      </w:r>
      <w:r>
        <w:t xml:space="preserve">? </w:t>
      </w:r>
      <w:r w:rsidR="00FB033D">
        <w:t xml:space="preserve">If we are attracting </w:t>
      </w:r>
      <w:r w:rsidRPr="00BB1575">
        <w:t>Persimmon</w:t>
      </w:r>
      <w:r>
        <w:t>,</w:t>
      </w:r>
      <w:r w:rsidRPr="00BB1575">
        <w:t xml:space="preserve"> Taylor Wimpey</w:t>
      </w:r>
      <w:r>
        <w:t xml:space="preserve"> and Redrow—</w:t>
      </w:r>
      <w:r w:rsidRPr="00BB1575">
        <w:t>the usual gang</w:t>
      </w:r>
      <w:r>
        <w:t>—</w:t>
      </w:r>
      <w:r w:rsidR="00FB033D">
        <w:t xml:space="preserve">in </w:t>
      </w:r>
      <w:r>
        <w:t>with our levelling-up agenda t</w:t>
      </w:r>
      <w:r w:rsidRPr="00BB1575">
        <w:t>o regenerate the city centres and city areas</w:t>
      </w:r>
      <w:r>
        <w:t>,</w:t>
      </w:r>
      <w:r w:rsidRPr="00BB1575">
        <w:t xml:space="preserve"> what are </w:t>
      </w:r>
      <w:r>
        <w:t xml:space="preserve">the </w:t>
      </w:r>
      <w:r w:rsidRPr="00BB1575">
        <w:t xml:space="preserve">three or four requirements that </w:t>
      </w:r>
      <w:r w:rsidR="00FB033D">
        <w:t xml:space="preserve">we </w:t>
      </w:r>
      <w:r w:rsidRPr="00BB1575">
        <w:t>as planners</w:t>
      </w:r>
      <w:r>
        <w:t>, as</w:t>
      </w:r>
      <w:r w:rsidRPr="00BB1575">
        <w:t xml:space="preserve"> local government</w:t>
      </w:r>
      <w:r>
        <w:t>,</w:t>
      </w:r>
      <w:r w:rsidRPr="00BB1575">
        <w:t xml:space="preserve"> as combined authorities</w:t>
      </w:r>
      <w:r w:rsidRPr="00FB033D" w:rsidR="00FB033D">
        <w:t xml:space="preserve"> </w:t>
      </w:r>
      <w:r w:rsidRPr="00BB1575" w:rsidR="00FB033D">
        <w:t>need to place on developers</w:t>
      </w:r>
      <w:r>
        <w:t>? W</w:t>
      </w:r>
      <w:r w:rsidRPr="00BB1575">
        <w:t xml:space="preserve">hat should we make developers </w:t>
      </w:r>
      <w:r w:rsidR="005F4DDA">
        <w:t xml:space="preserve">do that they </w:t>
      </w:r>
      <w:r w:rsidRPr="00BB1575">
        <w:t xml:space="preserve">have the power and capacity to do </w:t>
      </w:r>
      <w:r>
        <w:t>that</w:t>
      </w:r>
      <w:r w:rsidRPr="00BB1575">
        <w:t xml:space="preserve"> would make a significant difference in the developments </w:t>
      </w:r>
      <w:r>
        <w:t>on which</w:t>
      </w:r>
      <w:r w:rsidRPr="00BB1575">
        <w:t xml:space="preserve"> we are now going to spend an awful lot </w:t>
      </w:r>
      <w:r>
        <w:t>of</w:t>
      </w:r>
      <w:r w:rsidRPr="00BB1575">
        <w:t xml:space="preserve"> money</w:t>
      </w:r>
      <w:r>
        <w:t>?</w:t>
      </w:r>
    </w:p>
    <w:p w:rsidR="00BA0085" w:rsidP="00BA0085">
      <w:pPr>
        <w:pStyle w:val="Answer"/>
      </w:pPr>
      <w:r w:rsidRPr="008E6928">
        <w:rPr>
          <w:b/>
          <w:i/>
        </w:rPr>
        <w:t>Professor Stephen Joseph:</w:t>
      </w:r>
      <w:r>
        <w:t xml:space="preserve"> A Tr</w:t>
      </w:r>
      <w:r w:rsidRPr="00BB1575">
        <w:t xml:space="preserve">ansport for New Homes checklist </w:t>
      </w:r>
      <w:r>
        <w:t>sets out</w:t>
      </w:r>
      <w:r w:rsidRPr="00BB1575">
        <w:t xml:space="preserve"> the sort</w:t>
      </w:r>
      <w:r>
        <w:t>s</w:t>
      </w:r>
      <w:r w:rsidRPr="00BB1575">
        <w:t xml:space="preserve"> of thing</w:t>
      </w:r>
      <w:r>
        <w:t>s</w:t>
      </w:r>
      <w:r w:rsidRPr="00BB1575">
        <w:t xml:space="preserve"> </w:t>
      </w:r>
      <w:r>
        <w:t xml:space="preserve">that </w:t>
      </w:r>
      <w:r w:rsidRPr="00BB1575">
        <w:t>they might want to put in.</w:t>
      </w:r>
      <w:r>
        <w:t xml:space="preserve"> </w:t>
      </w:r>
      <w:r w:rsidRPr="00BB1575">
        <w:t>Location</w:t>
      </w:r>
      <w:r>
        <w:t>,</w:t>
      </w:r>
      <w:r w:rsidRPr="00BB1575">
        <w:t xml:space="preserve"> as you have said</w:t>
      </w:r>
      <w:r>
        <w:t xml:space="preserve">, </w:t>
      </w:r>
      <w:r w:rsidRPr="00BB1575">
        <w:t>is key</w:t>
      </w:r>
      <w:r>
        <w:t>,</w:t>
      </w:r>
      <w:r w:rsidRPr="00BB1575">
        <w:t xml:space="preserve"> but I think this is built around high</w:t>
      </w:r>
      <w:r>
        <w:t>-q</w:t>
      </w:r>
      <w:r w:rsidRPr="00BB1575">
        <w:t>uality public transport.</w:t>
      </w:r>
      <w:r>
        <w:t xml:space="preserve"> </w:t>
      </w:r>
      <w:r w:rsidRPr="00BB1575">
        <w:t>The Stage</w:t>
      </w:r>
      <w:r>
        <w:t>c</w:t>
      </w:r>
      <w:r w:rsidRPr="00BB1575">
        <w:t xml:space="preserve">oach </w:t>
      </w:r>
      <w:r>
        <w:t>G</w:t>
      </w:r>
      <w:r w:rsidRPr="00BB1575">
        <w:t xml:space="preserve">roup has produced guidelines on urban development and how you build </w:t>
      </w:r>
      <w:r>
        <w:t>it</w:t>
      </w:r>
      <w:r w:rsidRPr="00BB1575">
        <w:t xml:space="preserve"> around buses.</w:t>
      </w:r>
      <w:r>
        <w:t xml:space="preserve"> </w:t>
      </w:r>
      <w:r w:rsidRPr="00BB1575">
        <w:t>You could follow that.</w:t>
      </w:r>
      <w:r>
        <w:t xml:space="preserve"> </w:t>
      </w:r>
      <w:r w:rsidRPr="00BB1575">
        <w:t>If you have enough patronage</w:t>
      </w:r>
      <w:r>
        <w:t>,</w:t>
      </w:r>
      <w:r w:rsidRPr="00BB1575">
        <w:t xml:space="preserve"> which gentle or even less gentle density gives you</w:t>
      </w:r>
      <w:r>
        <w:t>,</w:t>
      </w:r>
      <w:r w:rsidRPr="00BB1575">
        <w:t xml:space="preserve"> you can build trams around that</w:t>
      </w:r>
      <w:r>
        <w:t>,</w:t>
      </w:r>
      <w:r w:rsidRPr="00BB1575">
        <w:t xml:space="preserve"> but you should put in bus services and</w:t>
      </w:r>
      <w:r>
        <w:t xml:space="preserve"> you should</w:t>
      </w:r>
      <w:r w:rsidRPr="00BB1575">
        <w:t xml:space="preserve"> put in local facilities that people can walk and cycle to. It w</w:t>
      </w:r>
      <w:r>
        <w:t>ould</w:t>
      </w:r>
      <w:r w:rsidRPr="00BB1575">
        <w:t xml:space="preserve"> be quite good in some of these developments if we put in pave</w:t>
      </w:r>
      <w:r>
        <w:t>m</w:t>
      </w:r>
      <w:r w:rsidRPr="00BB1575">
        <w:t xml:space="preserve">ents. One thing Transport for New Homes has found is that some developments are going </w:t>
      </w:r>
      <w:r>
        <w:t xml:space="preserve">ahead </w:t>
      </w:r>
      <w:r w:rsidRPr="00BB1575">
        <w:t>without any pavements at all</w:t>
      </w:r>
      <w:r>
        <w:t>,</w:t>
      </w:r>
      <w:r w:rsidRPr="00BB1575">
        <w:t xml:space="preserve"> particularly those linking the develop</w:t>
      </w:r>
      <w:r>
        <w:t>m</w:t>
      </w:r>
      <w:r w:rsidRPr="00BB1575">
        <w:t>ent with the surrounding area.</w:t>
      </w:r>
      <w:r>
        <w:t xml:space="preserve"> </w:t>
      </w:r>
    </w:p>
    <w:p w:rsidR="00BA0085" w:rsidRPr="00BB1575" w:rsidP="00BA0085">
      <w:pPr>
        <w:pStyle w:val="Answer"/>
      </w:pPr>
      <w:r w:rsidRPr="00BB1575">
        <w:t>Good practice looks like Poundbury.</w:t>
      </w:r>
      <w:r>
        <w:t xml:space="preserve"> </w:t>
      </w:r>
      <w:r w:rsidRPr="00BB1575">
        <w:t>I know this is widely criticised in some quarters, but Poundbury works from a transport point of view. Something like 31% of people walk to work around Poundbury</w:t>
      </w:r>
      <w:r w:rsidR="00165A97">
        <w:t>,</w:t>
      </w:r>
      <w:r w:rsidRPr="00BB1575">
        <w:t xml:space="preserve"> because </w:t>
      </w:r>
      <w:r>
        <w:t>it has been</w:t>
      </w:r>
      <w:r w:rsidRPr="00BB1575">
        <w:t xml:space="preserve"> linked </w:t>
      </w:r>
      <w:r>
        <w:t xml:space="preserve">well </w:t>
      </w:r>
      <w:r w:rsidRPr="00BB1575">
        <w:t xml:space="preserve">to </w:t>
      </w:r>
      <w:r>
        <w:t>D</w:t>
      </w:r>
      <w:r w:rsidRPr="00BB1575">
        <w:t>orchester.</w:t>
      </w:r>
      <w:r>
        <w:t xml:space="preserve"> </w:t>
      </w:r>
      <w:r w:rsidRPr="00BB1575">
        <w:t>Kidbrook</w:t>
      </w:r>
      <w:r>
        <w:t>e</w:t>
      </w:r>
      <w:r w:rsidRPr="00BB1575">
        <w:t xml:space="preserve"> in south</w:t>
      </w:r>
      <w:r>
        <w:t>-</w:t>
      </w:r>
      <w:r w:rsidRPr="00BB1575">
        <w:t>east London also works well</w:t>
      </w:r>
      <w:r w:rsidR="00165A97">
        <w:t>,</w:t>
      </w:r>
      <w:r w:rsidRPr="00BB1575">
        <w:t xml:space="preserve"> because </w:t>
      </w:r>
      <w:r>
        <w:t>it has</w:t>
      </w:r>
      <w:r w:rsidRPr="00BB1575">
        <w:t xml:space="preserve"> </w:t>
      </w:r>
      <w:r>
        <w:t>adjusted</w:t>
      </w:r>
      <w:r w:rsidRPr="00BB1575">
        <w:t xml:space="preserve"> the railway station and so on.</w:t>
      </w:r>
      <w:r>
        <w:t xml:space="preserve"> </w:t>
      </w:r>
      <w:r w:rsidRPr="00BB1575">
        <w:t>It is about hig</w:t>
      </w:r>
      <w:r>
        <w:t>h-</w:t>
      </w:r>
      <w:r w:rsidRPr="00BB1575">
        <w:t xml:space="preserve">quality public transport, good local facilities and good facilities for pedestrians and cyclists as a centrepiece for </w:t>
      </w:r>
      <w:r>
        <w:t xml:space="preserve">the </w:t>
      </w:r>
      <w:r w:rsidRPr="00BB1575">
        <w:t>development.</w:t>
      </w:r>
      <w:r>
        <w:t xml:space="preserve"> </w:t>
      </w:r>
    </w:p>
    <w:p w:rsidR="00BA0085" w:rsidRPr="00BB1575" w:rsidP="00BA0085">
      <w:pPr>
        <w:pStyle w:val="Answer"/>
      </w:pPr>
      <w:r w:rsidRPr="00682FA1">
        <w:rPr>
          <w:b/>
          <w:i/>
        </w:rPr>
        <w:t>Professor Greg Marsden:</w:t>
      </w:r>
      <w:r w:rsidRPr="00BB1575">
        <w:t xml:space="preserve"> I will pass on this </w:t>
      </w:r>
      <w:r>
        <w:t xml:space="preserve">one </w:t>
      </w:r>
      <w:r w:rsidRPr="00BB1575">
        <w:t>in the interests of time.</w:t>
      </w:r>
      <w:r>
        <w:t xml:space="preserve"> </w:t>
      </w:r>
      <w:r w:rsidRPr="00BB1575">
        <w:t xml:space="preserve">Stephen is the expert here. </w:t>
      </w:r>
    </w:p>
    <w:p w:rsidR="00BA0085" w:rsidP="00BA0085">
      <w:pPr>
        <w:pStyle w:val="Remark"/>
      </w:pPr>
      <w:r w:rsidRPr="00682FA1">
        <w:rPr>
          <w:b/>
        </w:rPr>
        <w:t>Lord Best:</w:t>
      </w:r>
      <w:r>
        <w:t xml:space="preserve"> </w:t>
      </w:r>
      <w:r w:rsidRPr="00BB1575">
        <w:t>I did not quite extract from Stephen what the developer can be required to do.</w:t>
      </w:r>
      <w:r>
        <w:t xml:space="preserve"> </w:t>
      </w:r>
      <w:r w:rsidRPr="00BB1575">
        <w:t>It is all very well saying</w:t>
      </w:r>
      <w:r>
        <w:t>,</w:t>
      </w:r>
      <w:r w:rsidRPr="00BB1575">
        <w:t xml:space="preserve"> </w:t>
      </w:r>
      <w:r>
        <w:t>“P</w:t>
      </w:r>
      <w:r w:rsidRPr="00BB1575">
        <w:t>ut in bus services</w:t>
      </w:r>
      <w:r>
        <w:t>”,</w:t>
      </w:r>
      <w:r w:rsidRPr="00BB1575">
        <w:t xml:space="preserve"> but Persimmon cannot put in bus services.</w:t>
      </w:r>
      <w:r>
        <w:t xml:space="preserve"> </w:t>
      </w:r>
      <w:r w:rsidRPr="00BB1575">
        <w:t xml:space="preserve">What can the developer </w:t>
      </w:r>
      <w:r>
        <w:t>do? They are the people who will</w:t>
      </w:r>
      <w:r w:rsidRPr="00BB1575">
        <w:t xml:space="preserve"> create these new </w:t>
      </w:r>
      <w:r>
        <w:t>settle</w:t>
      </w:r>
      <w:r w:rsidRPr="00BB1575">
        <w:t>ments</w:t>
      </w:r>
      <w:r>
        <w:t xml:space="preserve">. </w:t>
      </w:r>
    </w:p>
    <w:p w:rsidR="00BA0085" w:rsidRPr="00BB1575" w:rsidP="00BA0085">
      <w:pPr>
        <w:pStyle w:val="Answer"/>
      </w:pPr>
      <w:r w:rsidRPr="00682FA1">
        <w:rPr>
          <w:b/>
          <w:i/>
        </w:rPr>
        <w:t>Professor Stephen Joseph:</w:t>
      </w:r>
      <w:r>
        <w:t xml:space="preserve"> </w:t>
      </w:r>
      <w:r w:rsidRPr="00BB1575">
        <w:t>Deve</w:t>
      </w:r>
      <w:r>
        <w:t>lope</w:t>
      </w:r>
      <w:r w:rsidRPr="00BB1575">
        <w:t>rs can put in bus services</w:t>
      </w:r>
      <w:r w:rsidR="00165A97">
        <w:t>—</w:t>
      </w:r>
      <w:r w:rsidRPr="00BB1575">
        <w:t>and they h</w:t>
      </w:r>
      <w:r>
        <w:t>ave,</w:t>
      </w:r>
      <w:r w:rsidRPr="00BB1575">
        <w:t xml:space="preserve"> ac</w:t>
      </w:r>
      <w:r>
        <w:t>tu</w:t>
      </w:r>
      <w:r w:rsidRPr="00BB1575">
        <w:t>ally</w:t>
      </w:r>
      <w:r w:rsidR="00165A97">
        <w:t>—</w:t>
      </w:r>
      <w:r w:rsidRPr="00BB1575">
        <w:t>and they have paid for this</w:t>
      </w:r>
      <w:r>
        <w:t>, but i</w:t>
      </w:r>
      <w:r w:rsidRPr="00BB1575">
        <w:t>t has not worked as well as it might.</w:t>
      </w:r>
      <w:r>
        <w:t xml:space="preserve"> </w:t>
      </w:r>
      <w:r w:rsidRPr="00BB1575">
        <w:t>In some cases</w:t>
      </w:r>
      <w:r>
        <w:t>,</w:t>
      </w:r>
      <w:r w:rsidRPr="00BB1575">
        <w:t xml:space="preserve"> there are models in cities where the developer has contributed to what the Americans would call trans</w:t>
      </w:r>
      <w:r>
        <w:t xml:space="preserve">it-oriented </w:t>
      </w:r>
      <w:r w:rsidRPr="00BB1575">
        <w:t>development.</w:t>
      </w:r>
      <w:r>
        <w:t xml:space="preserve"> </w:t>
      </w:r>
      <w:r w:rsidRPr="00BB1575">
        <w:t>There is a development west of Leeds, the name of which has just gone out of my head but Greg may know it, where a new railway station has been the centrepiece for the new development and the developer</w:t>
      </w:r>
      <w:r>
        <w:t>s</w:t>
      </w:r>
      <w:r w:rsidRPr="00BB1575">
        <w:t xml:space="preserve"> contributed to </w:t>
      </w:r>
      <w:r>
        <w:t>it</w:t>
      </w:r>
      <w:r w:rsidRPr="00BB1575">
        <w:t>.</w:t>
      </w:r>
      <w:r>
        <w:t xml:space="preserve"> </w:t>
      </w:r>
      <w:r w:rsidRPr="00BB1575">
        <w:t xml:space="preserve">I have forgotten </w:t>
      </w:r>
      <w:r>
        <w:t xml:space="preserve">the </w:t>
      </w:r>
      <w:r w:rsidRPr="00BB1575">
        <w:t>name of</w:t>
      </w:r>
      <w:r>
        <w:t xml:space="preserve"> it.</w:t>
      </w:r>
      <w:r w:rsidRPr="00BB1575">
        <w:t xml:space="preserve"> </w:t>
      </w:r>
    </w:p>
    <w:p w:rsidR="00BA0085" w:rsidP="00BA0085">
      <w:pPr>
        <w:pStyle w:val="Answer"/>
      </w:pPr>
      <w:r w:rsidRPr="00682FA1">
        <w:rPr>
          <w:b/>
          <w:i/>
        </w:rPr>
        <w:t>Professor Greg Marsden:</w:t>
      </w:r>
      <w:r>
        <w:t xml:space="preserve"> </w:t>
      </w:r>
      <w:r w:rsidRPr="00BB1575">
        <w:t>Kirkstall Forge</w:t>
      </w:r>
      <w:r>
        <w:t xml:space="preserve">. </w:t>
      </w:r>
    </w:p>
    <w:p w:rsidR="00BA0085" w:rsidP="00BA0085">
      <w:pPr>
        <w:pStyle w:val="Answer"/>
      </w:pPr>
      <w:r w:rsidRPr="000836CC">
        <w:rPr>
          <w:b/>
          <w:i/>
        </w:rPr>
        <w:t>Professor Stephen Joseph:</w:t>
      </w:r>
      <w:r>
        <w:t xml:space="preserve"> </w:t>
      </w:r>
      <w:r w:rsidRPr="00BB1575">
        <w:t>That is the one.</w:t>
      </w:r>
      <w:r>
        <w:t xml:space="preserve"> </w:t>
      </w:r>
      <w:r w:rsidRPr="00BB1575">
        <w:t xml:space="preserve">There is an opportunity to do land </w:t>
      </w:r>
      <w:r>
        <w:t xml:space="preserve">value </w:t>
      </w:r>
      <w:r w:rsidRPr="00BB1575">
        <w:t>capture</w:t>
      </w:r>
      <w:r>
        <w:t>.</w:t>
      </w:r>
      <w:r w:rsidRPr="00BB1575">
        <w:t xml:space="preserve"> </w:t>
      </w:r>
      <w:r>
        <w:t>That</w:t>
      </w:r>
      <w:r w:rsidRPr="00BB1575">
        <w:t xml:space="preserve"> is about getting </w:t>
      </w:r>
      <w:r>
        <w:t xml:space="preserve">the </w:t>
      </w:r>
      <w:r w:rsidRPr="00BB1575">
        <w:t>landowners as well as the developers to pay</w:t>
      </w:r>
      <w:r>
        <w:t>. T</w:t>
      </w:r>
      <w:r w:rsidRPr="00BB1575">
        <w:t>hat has now been worked through for the re</w:t>
      </w:r>
      <w:r>
        <w:t>o</w:t>
      </w:r>
      <w:r w:rsidRPr="00BB1575">
        <w:t xml:space="preserve">pening of the railway line into </w:t>
      </w:r>
      <w:r>
        <w:t>N</w:t>
      </w:r>
      <w:r w:rsidRPr="00BB1575">
        <w:t>ort</w:t>
      </w:r>
      <w:r>
        <w:t>h</w:t>
      </w:r>
      <w:r w:rsidRPr="00BB1575">
        <w:t xml:space="preserve">umberland </w:t>
      </w:r>
      <w:r>
        <w:t>from</w:t>
      </w:r>
      <w:r w:rsidRPr="00BB1575">
        <w:t xml:space="preserve"> Newcastle to Ashington where a land </w:t>
      </w:r>
      <w:r>
        <w:t>value</w:t>
      </w:r>
      <w:r w:rsidRPr="00BB1575">
        <w:t xml:space="preserve"> capture scheme has been implemented</w:t>
      </w:r>
      <w:r>
        <w:t>,</w:t>
      </w:r>
      <w:r w:rsidRPr="00BB1575">
        <w:t xml:space="preserve"> where it becomes a charge on the</w:t>
      </w:r>
      <w:r>
        <w:t xml:space="preserve"> </w:t>
      </w:r>
      <w:r w:rsidRPr="00BB1575">
        <w:t>landowner rather than just expecting the developer to pay</w:t>
      </w:r>
      <w:r>
        <w:t>, o</w:t>
      </w:r>
      <w:r w:rsidRPr="00BB1575">
        <w:t>n the grounds that the</w:t>
      </w:r>
      <w:r>
        <w:t xml:space="preserve"> </w:t>
      </w:r>
      <w:r w:rsidRPr="00BB1575">
        <w:t>landowner</w:t>
      </w:r>
      <w:r>
        <w:t>s</w:t>
      </w:r>
      <w:r w:rsidRPr="00BB1575">
        <w:t xml:space="preserve"> </w:t>
      </w:r>
      <w:r>
        <w:t xml:space="preserve">are the people who </w:t>
      </w:r>
      <w:r w:rsidRPr="00BB1575">
        <w:t>benefit from having a high</w:t>
      </w:r>
      <w:r>
        <w:t>-</w:t>
      </w:r>
      <w:r w:rsidRPr="00BB1575">
        <w:t>quality rail service.</w:t>
      </w:r>
      <w:r>
        <w:t xml:space="preserve"> </w:t>
      </w:r>
      <w:r w:rsidRPr="00BB1575">
        <w:t xml:space="preserve">There are examples </w:t>
      </w:r>
      <w:r w:rsidR="00193F31">
        <w:t>there that</w:t>
      </w:r>
      <w:r w:rsidRPr="00BB1575">
        <w:t xml:space="preserve"> are worth looking at.</w:t>
      </w:r>
      <w:r>
        <w:t xml:space="preserve"> </w:t>
      </w:r>
      <w:r w:rsidRPr="00BB1575">
        <w:t>I think developers should contribute to public transport</w:t>
      </w:r>
      <w:r>
        <w:t>,</w:t>
      </w:r>
      <w:r w:rsidRPr="00BB1575">
        <w:t xml:space="preserve"> as well as </w:t>
      </w:r>
      <w:r>
        <w:t>making sure</w:t>
      </w:r>
      <w:r w:rsidRPr="00BB1575">
        <w:t xml:space="preserve"> </w:t>
      </w:r>
      <w:r>
        <w:t xml:space="preserve">that </w:t>
      </w:r>
      <w:r w:rsidRPr="00BB1575">
        <w:t>the local services and facilities are there and are there to start with</w:t>
      </w:r>
      <w:r>
        <w:t>,</w:t>
      </w:r>
      <w:r w:rsidRPr="00BB1575">
        <w:t xml:space="preserve"> rather than in phase </w:t>
      </w:r>
      <w:r>
        <w:t>4</w:t>
      </w:r>
      <w:r w:rsidRPr="00BB1575">
        <w:t>.</w:t>
      </w:r>
      <w:r>
        <w:t xml:space="preserve"> </w:t>
      </w:r>
    </w:p>
    <w:p w:rsidR="00BA0085" w:rsidP="00BA0085">
      <w:pPr>
        <w:pStyle w:val="Remark"/>
      </w:pPr>
      <w:r w:rsidRPr="000836CC">
        <w:rPr>
          <w:b/>
        </w:rPr>
        <w:t>The Chair:</w:t>
      </w:r>
      <w:r>
        <w:t xml:space="preserve"> </w:t>
      </w:r>
      <w:r w:rsidRPr="00BB1575">
        <w:t>I would add that when I was a developer at Tesco we provided a lot of bus services</w:t>
      </w:r>
      <w:r>
        <w:t>,</w:t>
      </w:r>
      <w:r w:rsidRPr="00BB1575">
        <w:t xml:space="preserve"> funnily enough</w:t>
      </w:r>
      <w:r>
        <w:t>.</w:t>
      </w:r>
      <w:r w:rsidRPr="00BB1575">
        <w:t xml:space="preserve"> </w:t>
      </w:r>
      <w:r>
        <w:t>I</w:t>
      </w:r>
      <w:r w:rsidRPr="00BB1575">
        <w:t>t would be interesting to see if they still exist</w:t>
      </w:r>
      <w:r>
        <w:t>. T</w:t>
      </w:r>
      <w:r w:rsidRPr="00BB1575">
        <w:t>hat was part of the development plan that made the development</w:t>
      </w:r>
      <w:r>
        <w:t>,</w:t>
      </w:r>
      <w:r w:rsidRPr="00BB1575">
        <w:t xml:space="preserve"> which was normally housing and supermarkets</w:t>
      </w:r>
      <w:r>
        <w:t>,</w:t>
      </w:r>
      <w:r w:rsidRPr="00BB1575">
        <w:t xml:space="preserve"> more attractive to the local planning authority. </w:t>
      </w:r>
    </w:p>
    <w:p w:rsidR="00BA0085" w:rsidP="00BA0085">
      <w:pPr>
        <w:pStyle w:val="Remark"/>
      </w:pPr>
      <w:r w:rsidRPr="0092051C">
        <w:rPr>
          <w:b/>
        </w:rPr>
        <w:t>Lord Best:</w:t>
      </w:r>
      <w:r>
        <w:t xml:space="preserve"> </w:t>
      </w:r>
      <w:r w:rsidRPr="00BB1575">
        <w:t>Well done</w:t>
      </w:r>
      <w:r>
        <w:t>,</w:t>
      </w:r>
      <w:r w:rsidRPr="00BB1575">
        <w:t xml:space="preserve"> Tesco.</w:t>
      </w:r>
      <w:r>
        <w:t xml:space="preserve"> </w:t>
      </w:r>
      <w:r w:rsidRPr="00BB1575">
        <w:t xml:space="preserve">Professor Marsden may know the development in York of </w:t>
      </w:r>
      <w:r>
        <w:t>D</w:t>
      </w:r>
      <w:r w:rsidRPr="00BB1575">
        <w:t>er</w:t>
      </w:r>
      <w:r>
        <w:t>went</w:t>
      </w:r>
      <w:r w:rsidRPr="00BB1575">
        <w:t>horpe</w:t>
      </w:r>
      <w:r>
        <w:t>, which is the Joseph Rowntree location. We</w:t>
      </w:r>
      <w:r w:rsidRPr="00BB1575">
        <w:t xml:space="preserve"> have been building 550 new homes there.</w:t>
      </w:r>
      <w:r>
        <w:t xml:space="preserve"> </w:t>
      </w:r>
      <w:r w:rsidRPr="00BB1575">
        <w:t>That makes quite a good case study for both of you</w:t>
      </w:r>
      <w:r w:rsidR="00FB490A">
        <w:t>,</w:t>
      </w:r>
      <w:r w:rsidRPr="00BB1575">
        <w:t xml:space="preserve"> if</w:t>
      </w:r>
      <w:r>
        <w:t xml:space="preserve"> you want to see people who</w:t>
      </w:r>
      <w:r w:rsidRPr="00BB1575">
        <w:t xml:space="preserve"> are trying really hard to get it right but finding it </w:t>
      </w:r>
      <w:r>
        <w:t xml:space="preserve">pretty </w:t>
      </w:r>
      <w:r w:rsidRPr="00BB1575">
        <w:t>diff</w:t>
      </w:r>
      <w:r>
        <w:t>icul</w:t>
      </w:r>
      <w:r w:rsidRPr="00BB1575">
        <w:t>t.</w:t>
      </w:r>
      <w:r>
        <w:t xml:space="preserve"> </w:t>
      </w:r>
    </w:p>
    <w:p w:rsidR="00BA0085" w:rsidP="00BA0085">
      <w:pPr>
        <w:pStyle w:val="Answer"/>
      </w:pPr>
      <w:r w:rsidRPr="008977EA">
        <w:rPr>
          <w:b/>
          <w:i/>
        </w:rPr>
        <w:t>Professor Stephen Joseph:</w:t>
      </w:r>
      <w:r>
        <w:t xml:space="preserve"> </w:t>
      </w:r>
      <w:r w:rsidRPr="00BB1575">
        <w:t>Der</w:t>
      </w:r>
      <w:r>
        <w:t>went</w:t>
      </w:r>
      <w:r w:rsidRPr="00BB1575">
        <w:t>horp</w:t>
      </w:r>
      <w:r>
        <w:t>e</w:t>
      </w:r>
      <w:r w:rsidRPr="00BB1575">
        <w:t xml:space="preserve"> is mentioned in the forthcoming Transport for New Homes </w:t>
      </w:r>
      <w:r>
        <w:t xml:space="preserve">report </w:t>
      </w:r>
      <w:r w:rsidRPr="00BB1575">
        <w:t>as an example of good practice.</w:t>
      </w:r>
      <w:r>
        <w:t xml:space="preserve"> </w:t>
      </w:r>
    </w:p>
    <w:p w:rsidR="00FB490A" w:rsidP="00FB490A">
      <w:pPr>
        <w:pStyle w:val="Remark"/>
      </w:pPr>
      <w:r w:rsidRPr="008977EA">
        <w:rPr>
          <w:b/>
        </w:rPr>
        <w:t>The Chair:</w:t>
      </w:r>
      <w:r>
        <w:t xml:space="preserve"> </w:t>
      </w:r>
      <w:r w:rsidRPr="00BB1575">
        <w:t>We like good practice and we have boxes in our report</w:t>
      </w:r>
      <w:r>
        <w:t>, so</w:t>
      </w:r>
      <w:r w:rsidRPr="00BB1575">
        <w:t xml:space="preserve"> we would like some details of that, please.</w:t>
      </w:r>
      <w:r>
        <w:t xml:space="preserve"> </w:t>
      </w:r>
    </w:p>
    <w:p w:rsidR="00BA0085" w:rsidP="00FB490A">
      <w:pPr>
        <w:pStyle w:val="Question"/>
      </w:pPr>
      <w:r w:rsidRPr="008977EA">
        <w:rPr>
          <w:b/>
        </w:rPr>
        <w:t>The Earl of Lytton:</w:t>
      </w:r>
      <w:r>
        <w:t xml:space="preserve"> </w:t>
      </w:r>
      <w:r w:rsidRPr="00BB1575">
        <w:t>In our paperwork for this meeting our attention was drawn to mobility as a service</w:t>
      </w:r>
      <w:r>
        <w:t>.</w:t>
      </w:r>
      <w:r w:rsidRPr="00BB1575">
        <w:t xml:space="preserve"> I see this as part of optimising transport use of all sorts across many modes</w:t>
      </w:r>
      <w:r>
        <w:t>. C</w:t>
      </w:r>
      <w:r w:rsidRPr="00BB1575">
        <w:t xml:space="preserve">ould </w:t>
      </w:r>
      <w:r>
        <w:t xml:space="preserve">both </w:t>
      </w:r>
      <w:r w:rsidRPr="00BB1575">
        <w:t xml:space="preserve">our expert professors tell us a little bit about what </w:t>
      </w:r>
      <w:r>
        <w:t>they</w:t>
      </w:r>
      <w:r w:rsidRPr="00BB1575">
        <w:t xml:space="preserve"> see as the technical and administrative barriers </w:t>
      </w:r>
      <w:r>
        <w:t>and</w:t>
      </w:r>
      <w:r w:rsidRPr="00BB1575">
        <w:t xml:space="preserve"> the operational considerations to innovative things </w:t>
      </w:r>
      <w:r>
        <w:t>such as</w:t>
      </w:r>
      <w:r w:rsidRPr="00BB1575">
        <w:t xml:space="preserve"> MaaS</w:t>
      </w:r>
      <w:r>
        <w:t>,</w:t>
      </w:r>
      <w:r w:rsidRPr="00BB1575">
        <w:t xml:space="preserve"> and whether in fact you can superimpose this on an existing situation</w:t>
      </w:r>
      <w:r>
        <w:t>, or</w:t>
      </w:r>
      <w:r w:rsidRPr="00BB1575">
        <w:t xml:space="preserve"> whe</w:t>
      </w:r>
      <w:r>
        <w:t>ther</w:t>
      </w:r>
      <w:r w:rsidRPr="00BB1575">
        <w:t xml:space="preserve"> you </w:t>
      </w:r>
      <w:r>
        <w:t xml:space="preserve">almost </w:t>
      </w:r>
      <w:r w:rsidRPr="00BB1575">
        <w:t>have to be rather radical and start de novo</w:t>
      </w:r>
      <w:r>
        <w:t xml:space="preserve">? In particular, </w:t>
      </w:r>
      <w:r w:rsidR="002A2DD9">
        <w:t>does it work</w:t>
      </w:r>
      <w:r w:rsidRPr="00BB1575">
        <w:t xml:space="preserve"> for the public transport system</w:t>
      </w:r>
      <w:r>
        <w:t>,</w:t>
      </w:r>
      <w:r w:rsidRPr="00BB1575">
        <w:t xml:space="preserve"> or </w:t>
      </w:r>
      <w:r>
        <w:t xml:space="preserve">does it have </w:t>
      </w:r>
      <w:r w:rsidRPr="00BB1575">
        <w:t xml:space="preserve">wider implications for </w:t>
      </w:r>
      <w:r>
        <w:t>all of us</w:t>
      </w:r>
      <w:r w:rsidRPr="00BB1575">
        <w:t xml:space="preserve"> who use roads and services of one sort or another</w:t>
      </w:r>
      <w:r>
        <w:t xml:space="preserve">? </w:t>
      </w:r>
      <w:r w:rsidRPr="00BB1575">
        <w:t>Perhaps I could kick off with Professor Marsden</w:t>
      </w:r>
      <w:r>
        <w:t>,</w:t>
      </w:r>
      <w:r w:rsidRPr="00BB1575">
        <w:t xml:space="preserve"> who is probably nearer this particular pitch.</w:t>
      </w:r>
      <w:r>
        <w:t xml:space="preserve"> </w:t>
      </w:r>
    </w:p>
    <w:p w:rsidR="00BA0085" w:rsidP="00BA0085">
      <w:pPr>
        <w:pStyle w:val="Answer"/>
      </w:pPr>
      <w:r w:rsidRPr="008977EA">
        <w:rPr>
          <w:b/>
          <w:i/>
        </w:rPr>
        <w:t>Professor Greg Marsden:</w:t>
      </w:r>
      <w:r>
        <w:t xml:space="preserve"> Tha</w:t>
      </w:r>
      <w:r w:rsidRPr="00BB1575">
        <w:t>t is an excellent question</w:t>
      </w:r>
      <w:r>
        <w:t>. T</w:t>
      </w:r>
      <w:r w:rsidRPr="00BB1575">
        <w:t xml:space="preserve">here are lots </w:t>
      </w:r>
      <w:r>
        <w:t xml:space="preserve">of </w:t>
      </w:r>
      <w:r w:rsidRPr="00BB1575">
        <w:t>different visions for what Maa</w:t>
      </w:r>
      <w:r>
        <w:t>S</w:t>
      </w:r>
      <w:r w:rsidRPr="00BB1575">
        <w:t xml:space="preserve"> may be.</w:t>
      </w:r>
      <w:r>
        <w:t xml:space="preserve"> </w:t>
      </w:r>
      <w:r w:rsidRPr="00BB1575">
        <w:t>At its broadest</w:t>
      </w:r>
      <w:r>
        <w:t>,</w:t>
      </w:r>
      <w:r w:rsidRPr="00BB1575">
        <w:t xml:space="preserve"> it is definitely about all forms of transport, so you </w:t>
      </w:r>
      <w:r>
        <w:t xml:space="preserve">will </w:t>
      </w:r>
      <w:r w:rsidRPr="00BB1575">
        <w:t>have the ability to access car club vehicles, hire cars, bus, rail, e</w:t>
      </w:r>
      <w:r>
        <w:t>-</w:t>
      </w:r>
      <w:r w:rsidRPr="00BB1575">
        <w:t>scooters</w:t>
      </w:r>
      <w:r>
        <w:t>,</w:t>
      </w:r>
      <w:r w:rsidRPr="00BB1575">
        <w:t xml:space="preserve"> and potentially other non</w:t>
      </w:r>
      <w:r>
        <w:t>-</w:t>
      </w:r>
      <w:r w:rsidRPr="00BB1575">
        <w:t>transport services that become part of the package.</w:t>
      </w:r>
      <w:r>
        <w:t xml:space="preserve"> </w:t>
      </w:r>
      <w:r w:rsidRPr="00BB1575">
        <w:t>It is an appealing vision.</w:t>
      </w:r>
      <w:r>
        <w:t xml:space="preserve"> </w:t>
      </w:r>
      <w:r w:rsidRPr="00BB1575">
        <w:t>In some senses</w:t>
      </w:r>
      <w:r>
        <w:t>,</w:t>
      </w:r>
      <w:r w:rsidRPr="00BB1575">
        <w:t xml:space="preserve"> it is a bit like an Oyster card </w:t>
      </w:r>
      <w:r w:rsidR="00C8751A">
        <w:t>on</w:t>
      </w:r>
      <w:r w:rsidRPr="00BB1575">
        <w:t xml:space="preserve"> steroids</w:t>
      </w:r>
      <w:r>
        <w:t>.</w:t>
      </w:r>
      <w:r w:rsidRPr="00BB1575">
        <w:t xml:space="preserve"> </w:t>
      </w:r>
    </w:p>
    <w:p w:rsidR="00BA0085" w:rsidP="00BA0085">
      <w:pPr>
        <w:pStyle w:val="Answer"/>
      </w:pPr>
      <w:r>
        <w:t>A</w:t>
      </w:r>
      <w:r w:rsidRPr="00BB1575">
        <w:t>s you move outside London</w:t>
      </w:r>
      <w:r>
        <w:t>,</w:t>
      </w:r>
      <w:r w:rsidRPr="00BB1575">
        <w:t xml:space="preserve"> and indeed aspects of the mobility system within London, </w:t>
      </w:r>
      <w:r>
        <w:t xml:space="preserve">the issue is </w:t>
      </w:r>
      <w:r w:rsidRPr="00BB1575">
        <w:t>the regulatory barriers</w:t>
      </w:r>
      <w:r>
        <w:t>. A</w:t>
      </w:r>
      <w:r w:rsidRPr="00BB1575">
        <w:t xml:space="preserve">s Stephen mentioned </w:t>
      </w:r>
      <w:r w:rsidRPr="00BB1575">
        <w:t>earlier, multi</w:t>
      </w:r>
      <w:r>
        <w:t>-</w:t>
      </w:r>
      <w:r w:rsidRPr="00BB1575">
        <w:t xml:space="preserve">operator tickets are more expensive than </w:t>
      </w:r>
      <w:r>
        <w:t xml:space="preserve">those for </w:t>
      </w:r>
      <w:r w:rsidRPr="00BB1575">
        <w:t>individual operators</w:t>
      </w:r>
      <w:r>
        <w:t>. Y</w:t>
      </w:r>
      <w:r w:rsidRPr="00BB1575">
        <w:t>ou still have to deal with the fact that we have a model where there is a Competition Act</w:t>
      </w:r>
      <w:r>
        <w:t>,</w:t>
      </w:r>
      <w:r w:rsidRPr="00BB1575">
        <w:t xml:space="preserve"> and collaboration between operators is challenging</w:t>
      </w:r>
      <w:r>
        <w:t>. It is about who will</w:t>
      </w:r>
      <w:r w:rsidRPr="00BB1575">
        <w:t xml:space="preserve"> broker </w:t>
      </w:r>
      <w:r>
        <w:t>a</w:t>
      </w:r>
      <w:r w:rsidRPr="00BB1575">
        <w:t xml:space="preserve"> really good value offer for the users. </w:t>
      </w:r>
    </w:p>
    <w:p w:rsidR="00BA0085" w:rsidP="00BA0085">
      <w:pPr>
        <w:pStyle w:val="Answer"/>
      </w:pPr>
      <w:r w:rsidRPr="00BB1575">
        <w:t>We have very different regulation</w:t>
      </w:r>
      <w:r>
        <w:t>s</w:t>
      </w:r>
      <w:r w:rsidRPr="00BB1575">
        <w:t xml:space="preserve"> for vehicle</w:t>
      </w:r>
      <w:r>
        <w:t>s</w:t>
      </w:r>
      <w:r w:rsidRPr="00BB1575">
        <w:t xml:space="preserve"> that carry fewer than nine people </w:t>
      </w:r>
      <w:r>
        <w:t>from</w:t>
      </w:r>
      <w:r w:rsidRPr="00BB1575">
        <w:t xml:space="preserve"> those that carry more than nine people.</w:t>
      </w:r>
      <w:r>
        <w:t xml:space="preserve"> </w:t>
      </w:r>
      <w:r w:rsidRPr="00BB1575">
        <w:t>We treat them differently in terms of how we regulate the services</w:t>
      </w:r>
      <w:r>
        <w:t>,</w:t>
      </w:r>
      <w:r w:rsidRPr="00BB1575">
        <w:t xml:space="preserve"> and</w:t>
      </w:r>
      <w:r>
        <w:t xml:space="preserve"> </w:t>
      </w:r>
      <w:r w:rsidRPr="00BB1575">
        <w:t xml:space="preserve">we do not </w:t>
      </w:r>
      <w:r>
        <w:t xml:space="preserve">typically </w:t>
      </w:r>
      <w:r w:rsidRPr="00BB1575">
        <w:t>get involved in subsidising taxis</w:t>
      </w:r>
      <w:r>
        <w:t>,</w:t>
      </w:r>
      <w:r w:rsidRPr="00BB1575">
        <w:t xml:space="preserve"> except for things like access to school and so on</w:t>
      </w:r>
      <w:r>
        <w:t>,</w:t>
      </w:r>
      <w:r w:rsidRPr="00BB1575">
        <w:t xml:space="preserve"> but what if we wanted more of those services to be feeder services into a Maa</w:t>
      </w:r>
      <w:r>
        <w:t>S</w:t>
      </w:r>
      <w:r w:rsidRPr="00BB1575">
        <w:t xml:space="preserve"> system? Public authorities might have to start to move into spaces they have not previously operated in, in the interests of getting </w:t>
      </w:r>
      <w:r>
        <w:t>good</w:t>
      </w:r>
      <w:r w:rsidRPr="00BB1575">
        <w:t xml:space="preserve"> value for the public purse as well as a better offer </w:t>
      </w:r>
      <w:r>
        <w:t>for</w:t>
      </w:r>
      <w:r w:rsidRPr="00BB1575">
        <w:t xml:space="preserve"> the user. There are some old regulatory boundaries </w:t>
      </w:r>
      <w:r>
        <w:t>that</w:t>
      </w:r>
      <w:r w:rsidRPr="00BB1575">
        <w:t xml:space="preserve"> sit there. I know the department has consulted on these challenges</w:t>
      </w:r>
      <w:r w:rsidR="003D74BD">
        <w:t>,</w:t>
      </w:r>
      <w:r w:rsidRPr="00BB1575">
        <w:t xml:space="preserve"> but I do not think we have </w:t>
      </w:r>
      <w:r>
        <w:t xml:space="preserve">yet </w:t>
      </w:r>
      <w:r w:rsidRPr="00BB1575">
        <w:t xml:space="preserve">seen </w:t>
      </w:r>
      <w:r>
        <w:t>that</w:t>
      </w:r>
      <w:r w:rsidRPr="00BB1575">
        <w:t xml:space="preserve"> move forward. </w:t>
      </w:r>
    </w:p>
    <w:p w:rsidR="00BA0085" w:rsidP="00BA0085">
      <w:pPr>
        <w:pStyle w:val="Answer"/>
      </w:pPr>
      <w:r w:rsidRPr="00BB1575">
        <w:t xml:space="preserve">The </w:t>
      </w:r>
      <w:r>
        <w:t>places</w:t>
      </w:r>
      <w:r w:rsidRPr="00BB1575">
        <w:t xml:space="preserve"> </w:t>
      </w:r>
      <w:r>
        <w:t>where</w:t>
      </w:r>
      <w:r w:rsidRPr="00BB1575">
        <w:t xml:space="preserve"> we see</w:t>
      </w:r>
      <w:r>
        <w:t xml:space="preserve"> this</w:t>
      </w:r>
      <w:r w:rsidRPr="00BB1575">
        <w:t xml:space="preserve"> happening are places </w:t>
      </w:r>
      <w:r>
        <w:t>that</w:t>
      </w:r>
      <w:r w:rsidRPr="00BB1575">
        <w:t xml:space="preserve"> are working round the problems</w:t>
      </w:r>
      <w:r>
        <w:t xml:space="preserve">. </w:t>
      </w:r>
      <w:r w:rsidRPr="00BB1575">
        <w:t xml:space="preserve">Birmingham has done </w:t>
      </w:r>
      <w:r>
        <w:t xml:space="preserve">some </w:t>
      </w:r>
      <w:r w:rsidRPr="00BB1575">
        <w:t xml:space="preserve">great work on providing an integrated payment platform </w:t>
      </w:r>
      <w:r>
        <w:t>that</w:t>
      </w:r>
      <w:r w:rsidRPr="00BB1575">
        <w:t xml:space="preserve"> </w:t>
      </w:r>
      <w:r>
        <w:t>it</w:t>
      </w:r>
      <w:r w:rsidRPr="00BB1575">
        <w:t xml:space="preserve"> allow</w:t>
      </w:r>
      <w:r>
        <w:t>s</w:t>
      </w:r>
      <w:r w:rsidRPr="00BB1575">
        <w:t xml:space="preserve"> </w:t>
      </w:r>
      <w:r>
        <w:t>o</w:t>
      </w:r>
      <w:r w:rsidRPr="00BB1575">
        <w:t>the</w:t>
      </w:r>
      <w:r>
        <w:t>r</w:t>
      </w:r>
      <w:r w:rsidRPr="00BB1575">
        <w:t xml:space="preserve"> services to connect into.</w:t>
      </w:r>
      <w:r>
        <w:t xml:space="preserve"> </w:t>
      </w:r>
      <w:r w:rsidRPr="00BB1575">
        <w:t xml:space="preserve">Companies </w:t>
      </w:r>
      <w:r>
        <w:t>such as</w:t>
      </w:r>
      <w:r w:rsidRPr="00BB1575">
        <w:t xml:space="preserve"> Enterprise and Stagecoach </w:t>
      </w:r>
      <w:r>
        <w:t xml:space="preserve">are </w:t>
      </w:r>
      <w:r w:rsidRPr="00BB1575">
        <w:t>putting together</w:t>
      </w:r>
      <w:r>
        <w:t xml:space="preserve"> packages. T</w:t>
      </w:r>
      <w:r w:rsidRPr="00BB1575">
        <w:t>here is a rural one in the Highlands, for example</w:t>
      </w:r>
      <w:r>
        <w:t>,</w:t>
      </w:r>
      <w:r w:rsidRPr="00BB1575">
        <w:t xml:space="preserve"> trying to put together these service offers for people. I</w:t>
      </w:r>
      <w:r w:rsidR="003D74BD">
        <w:t xml:space="preserve">t is all </w:t>
      </w:r>
      <w:r w:rsidRPr="00BB1575">
        <w:t xml:space="preserve">bit more difficult than </w:t>
      </w:r>
      <w:r>
        <w:t xml:space="preserve">it </w:t>
      </w:r>
      <w:r w:rsidRPr="00BB1575">
        <w:t>needs to be. If we started with the idea of Maa</w:t>
      </w:r>
      <w:r>
        <w:t>S,</w:t>
      </w:r>
      <w:r w:rsidRPr="00BB1575">
        <w:t xml:space="preserve"> we would not have the regulations in place that have built</w:t>
      </w:r>
      <w:r>
        <w:t xml:space="preserve"> </w:t>
      </w:r>
      <w:r w:rsidRPr="00BB1575">
        <w:t>up over time for the different modes</w:t>
      </w:r>
      <w:r>
        <w:t xml:space="preserve">. </w:t>
      </w:r>
    </w:p>
    <w:p w:rsidR="00BA0085" w:rsidP="00BA0085">
      <w:pPr>
        <w:pStyle w:val="Answer"/>
      </w:pPr>
      <w:r w:rsidRPr="00BB1575">
        <w:t>I</w:t>
      </w:r>
      <w:r w:rsidR="003D74BD">
        <w:t>t</w:t>
      </w:r>
      <w:r w:rsidRPr="00BB1575">
        <w:t xml:space="preserve"> is time for a revisit</w:t>
      </w:r>
      <w:r>
        <w:t>. I</w:t>
      </w:r>
      <w:r w:rsidRPr="00BB1575">
        <w:t>f we want local governments to really take hold of managing an integrated</w:t>
      </w:r>
      <w:r>
        <w:t>,</w:t>
      </w:r>
      <w:r w:rsidRPr="00BB1575">
        <w:t xml:space="preserve"> safe and affordable offer for all these different services</w:t>
      </w:r>
      <w:r>
        <w:t>,</w:t>
      </w:r>
      <w:r w:rsidRPr="00BB1575">
        <w:t xml:space="preserve"> that is definitely a step beyond their role currently.</w:t>
      </w:r>
      <w:r>
        <w:t xml:space="preserve"> </w:t>
      </w:r>
      <w:r w:rsidRPr="00BB1575">
        <w:t xml:space="preserve">I know from work with Swedish colleagues that a lot of </w:t>
      </w:r>
      <w:r>
        <w:t xml:space="preserve">the </w:t>
      </w:r>
      <w:r w:rsidRPr="00BB1575">
        <w:t xml:space="preserve">authorities have decided </w:t>
      </w:r>
      <w:r>
        <w:t>that</w:t>
      </w:r>
      <w:r w:rsidRPr="00BB1575">
        <w:t xml:space="preserve"> </w:t>
      </w:r>
      <w:r>
        <w:t xml:space="preserve">that </w:t>
      </w:r>
      <w:r w:rsidRPr="00BB1575">
        <w:t>is beyond their public remit</w:t>
      </w:r>
      <w:r>
        <w:t xml:space="preserve">, </w:t>
      </w:r>
      <w:r w:rsidR="00F47A27">
        <w:t>so</w:t>
      </w:r>
      <w:r w:rsidRPr="00BB1575">
        <w:t xml:space="preserve"> they are stepping back from it </w:t>
      </w:r>
      <w:r>
        <w:t>and,</w:t>
      </w:r>
      <w:r w:rsidRPr="00BB1575">
        <w:t xml:space="preserve"> i</w:t>
      </w:r>
      <w:r>
        <w:t>n</w:t>
      </w:r>
      <w:r w:rsidRPr="00BB1575">
        <w:t xml:space="preserve"> that case</w:t>
      </w:r>
      <w:r>
        <w:t>,</w:t>
      </w:r>
      <w:r w:rsidRPr="00BB1575">
        <w:t xml:space="preserve"> </w:t>
      </w:r>
      <w:r>
        <w:t xml:space="preserve">simply </w:t>
      </w:r>
      <w:r w:rsidRPr="00BB1575">
        <w:t>providing access to public transport tickets through shared platforms.</w:t>
      </w:r>
      <w:r>
        <w:t xml:space="preserve"> I</w:t>
      </w:r>
      <w:r w:rsidRPr="00BB1575">
        <w:t>t could develop in a number of different ways</w:t>
      </w:r>
      <w:r>
        <w:t>,</w:t>
      </w:r>
      <w:r w:rsidRPr="00BB1575">
        <w:t xml:space="preserve"> but if we want to be ambitious about it</w:t>
      </w:r>
      <w:r w:rsidR="00F47A27">
        <w:t>,</w:t>
      </w:r>
      <w:r w:rsidRPr="00BB1575">
        <w:t xml:space="preserve"> we have to make some interventions.</w:t>
      </w:r>
      <w:r>
        <w:t xml:space="preserve"> </w:t>
      </w:r>
    </w:p>
    <w:p w:rsidR="00BA0085" w:rsidP="00BA0085">
      <w:pPr>
        <w:pStyle w:val="Answer"/>
      </w:pPr>
      <w:r w:rsidRPr="00021F53">
        <w:rPr>
          <w:b/>
          <w:i/>
        </w:rPr>
        <w:t>Professor Stephen Joseph:</w:t>
      </w:r>
      <w:r>
        <w:t xml:space="preserve"> </w:t>
      </w:r>
      <w:r w:rsidRPr="00BB1575">
        <w:t>I would simply suggest that the committe</w:t>
      </w:r>
      <w:r>
        <w:t>e</w:t>
      </w:r>
      <w:r w:rsidRPr="00BB1575">
        <w:t xml:space="preserve"> ask</w:t>
      </w:r>
      <w:r>
        <w:t>s</w:t>
      </w:r>
      <w:r w:rsidRPr="00BB1575">
        <w:t xml:space="preserve"> </w:t>
      </w:r>
      <w:r>
        <w:t xml:space="preserve">Transport for </w:t>
      </w:r>
      <w:r w:rsidRPr="00BB1575">
        <w:t>West Midlands</w:t>
      </w:r>
      <w:r>
        <w:t xml:space="preserve"> </w:t>
      </w:r>
      <w:r w:rsidRPr="00BB1575">
        <w:t>to give evidence on its future mobility zone work around Warwick</w:t>
      </w:r>
      <w:r w:rsidR="00213242">
        <w:t>,</w:t>
      </w:r>
      <w:r w:rsidRPr="00BB1575">
        <w:t xml:space="preserve"> because it has had some success in joining up a very wide range of existing forms of transport</w:t>
      </w:r>
      <w:r>
        <w:t>,</w:t>
      </w:r>
      <w:r w:rsidRPr="00BB1575">
        <w:t xml:space="preserve"> including car clubs, demand</w:t>
      </w:r>
      <w:r>
        <w:t>-</w:t>
      </w:r>
      <w:r w:rsidRPr="00BB1575">
        <w:t>responsive transport, fixed</w:t>
      </w:r>
      <w:r>
        <w:t>-</w:t>
      </w:r>
      <w:r w:rsidRPr="00BB1575">
        <w:t>route transport, rail and e</w:t>
      </w:r>
      <w:r>
        <w:t>-</w:t>
      </w:r>
      <w:r w:rsidRPr="00BB1575">
        <w:t>scooters</w:t>
      </w:r>
      <w:r>
        <w:t>—t</w:t>
      </w:r>
      <w:r w:rsidRPr="00BB1575">
        <w:t>hey are part of that experiment as well</w:t>
      </w:r>
      <w:r>
        <w:t>—</w:t>
      </w:r>
      <w:r w:rsidRPr="00BB1575">
        <w:t>to see what happens</w:t>
      </w:r>
      <w:r>
        <w:t xml:space="preserve"> if</w:t>
      </w:r>
      <w:r w:rsidRPr="00BB1575">
        <w:t xml:space="preserve"> you give people access to a very wide range of different forms of transport</w:t>
      </w:r>
      <w:r>
        <w:t>.</w:t>
      </w:r>
      <w:r w:rsidRPr="00BB1575">
        <w:t xml:space="preserve"> </w:t>
      </w:r>
      <w:r>
        <w:t>I</w:t>
      </w:r>
      <w:r w:rsidRPr="00BB1575">
        <w:t xml:space="preserve">t would be worth looking at that. </w:t>
      </w:r>
    </w:p>
    <w:p w:rsidR="00BA0085" w:rsidP="00BA0085">
      <w:pPr>
        <w:pStyle w:val="Answer"/>
      </w:pPr>
      <w:r w:rsidRPr="00BB1575">
        <w:t>One other technical development I would mention is very light rail</w:t>
      </w:r>
      <w:r>
        <w:t>. T</w:t>
      </w:r>
      <w:r w:rsidRPr="00BB1575">
        <w:t xml:space="preserve">here is a lot </w:t>
      </w:r>
      <w:r>
        <w:t xml:space="preserve">of </w:t>
      </w:r>
      <w:r w:rsidRPr="00BB1575">
        <w:t>development of new technologies to make light rail cheaper an</w:t>
      </w:r>
      <w:r>
        <w:t xml:space="preserve">d </w:t>
      </w:r>
      <w:r w:rsidRPr="00BB1575">
        <w:t>easier to install.</w:t>
      </w:r>
      <w:r>
        <w:t xml:space="preserve"> </w:t>
      </w:r>
      <w:r w:rsidRPr="00BB1575">
        <w:t>Coventry is about to move in that direction</w:t>
      </w:r>
      <w:r>
        <w:t>, so t</w:t>
      </w:r>
      <w:r w:rsidRPr="00BB1575">
        <w:t xml:space="preserve">hat is another technical move in the </w:t>
      </w:r>
      <w:r>
        <w:t xml:space="preserve">right </w:t>
      </w:r>
      <w:r w:rsidRPr="00BB1575">
        <w:t>direction</w:t>
      </w:r>
      <w:r>
        <w:t>.</w:t>
      </w:r>
      <w:r w:rsidRPr="00BB1575">
        <w:t xml:space="preserve"> Greg has already mentioned mobility hubs as a way of bringing these things together.</w:t>
      </w:r>
    </w:p>
    <w:p w:rsidR="00BA0085" w:rsidP="00BA0085">
      <w:pPr>
        <w:pStyle w:val="Remark"/>
      </w:pPr>
      <w:r w:rsidRPr="00021F53">
        <w:rPr>
          <w:b/>
        </w:rPr>
        <w:t>The Chair:</w:t>
      </w:r>
      <w:r>
        <w:t xml:space="preserve"> Thank you for that. </w:t>
      </w:r>
      <w:r w:rsidRPr="00BB1575">
        <w:t xml:space="preserve">We will ask those people to give evidence of yet more good examples. </w:t>
      </w:r>
    </w:p>
    <w:p w:rsidR="00BA0085" w:rsidP="00BA0085">
      <w:pPr>
        <w:pStyle w:val="Question"/>
      </w:pPr>
      <w:r w:rsidRPr="00021F53">
        <w:rPr>
          <w:b/>
        </w:rPr>
        <w:t>Baroness Thornhill:</w:t>
      </w:r>
      <w:r>
        <w:t xml:space="preserve"> That segues b</w:t>
      </w:r>
      <w:r w:rsidRPr="00BB1575">
        <w:t xml:space="preserve">eautifully into my question </w:t>
      </w:r>
      <w:r>
        <w:t xml:space="preserve">to </w:t>
      </w:r>
      <w:r w:rsidRPr="00BB1575">
        <w:t>both of you</w:t>
      </w:r>
      <w:r w:rsidR="00213242">
        <w:t xml:space="preserve"> about </w:t>
      </w:r>
      <w:r w:rsidRPr="00BB1575" w:rsidR="00213242">
        <w:t>mayoral leadership and more devolved powers</w:t>
      </w:r>
      <w:r w:rsidRPr="00BB1575">
        <w:t>, which I really want to get on the record.</w:t>
      </w:r>
      <w:r>
        <w:t xml:space="preserve"> </w:t>
      </w:r>
      <w:r w:rsidRPr="00BB1575">
        <w:t xml:space="preserve">All these wonderful examples </w:t>
      </w:r>
      <w:r w:rsidR="00213242">
        <w:t xml:space="preserve">that </w:t>
      </w:r>
      <w:r w:rsidRPr="00BB1575">
        <w:t xml:space="preserve">you are giving us of things that are happening are </w:t>
      </w:r>
      <w:r w:rsidR="00213242">
        <w:t>about</w:t>
      </w:r>
      <w:r w:rsidRPr="00BB1575">
        <w:t xml:space="preserve"> political will and political leadership. </w:t>
      </w:r>
      <w:r>
        <w:t>I</w:t>
      </w:r>
      <w:r w:rsidRPr="00BB1575">
        <w:t>n my period of office</w:t>
      </w:r>
      <w:r w:rsidR="00213242">
        <w:t>,</w:t>
      </w:r>
      <w:r w:rsidRPr="00BB1575">
        <w:t xml:space="preserve"> </w:t>
      </w:r>
      <w:r>
        <w:t xml:space="preserve">I felt that </w:t>
      </w:r>
      <w:r w:rsidRPr="00BB1575">
        <w:t xml:space="preserve">high density </w:t>
      </w:r>
      <w:r>
        <w:t>living wa</w:t>
      </w:r>
      <w:r w:rsidRPr="00BB1575">
        <w:t>s not popular</w:t>
      </w:r>
      <w:r>
        <w:t>—f</w:t>
      </w:r>
      <w:r w:rsidRPr="00BB1575">
        <w:t>ar from i</w:t>
      </w:r>
      <w:r>
        <w:t>t; i</w:t>
      </w:r>
      <w:r w:rsidRPr="00BB1575">
        <w:t>t is politically suicidal sometime</w:t>
      </w:r>
      <w:r>
        <w:t>s. W</w:t>
      </w:r>
      <w:r w:rsidRPr="00BB1575">
        <w:t>e are</w:t>
      </w:r>
      <w:r>
        <w:t>,</w:t>
      </w:r>
      <w:r w:rsidRPr="00BB1575">
        <w:t xml:space="preserve"> as Lord Moylan has said</w:t>
      </w:r>
      <w:r>
        <w:t>,</w:t>
      </w:r>
      <w:r w:rsidRPr="00BB1575">
        <w:t xml:space="preserve"> wedded to our cars</w:t>
      </w:r>
      <w:r>
        <w:t xml:space="preserve">, </w:t>
      </w:r>
      <w:r w:rsidRPr="00BB1575">
        <w:t xml:space="preserve">so it </w:t>
      </w:r>
      <w:r w:rsidR="00213242">
        <w:t>takes</w:t>
      </w:r>
      <w:r w:rsidRPr="00BB1575">
        <w:t xml:space="preserve"> a special political will. </w:t>
      </w:r>
    </w:p>
    <w:p w:rsidR="00BA0085" w:rsidRPr="00BB1575" w:rsidP="00BA0085">
      <w:pPr>
        <w:pStyle w:val="Question"/>
        <w:numPr>
          <w:ilvl w:val="0"/>
          <w:numId w:val="0"/>
        </w:numPr>
        <w:ind w:left="794"/>
      </w:pPr>
      <w:r>
        <w:t>In</w:t>
      </w:r>
      <w:r>
        <w:t xml:space="preserve"> </w:t>
      </w:r>
      <w:r w:rsidRPr="00BB1575">
        <w:t>your opinion</w:t>
      </w:r>
      <w:r>
        <w:t>,</w:t>
      </w:r>
      <w:r w:rsidRPr="00BB1575">
        <w:t xml:space="preserve"> is public policy going in the right direction for giving combined authorities, mayors</w:t>
      </w:r>
      <w:r>
        <w:t>,</w:t>
      </w:r>
      <w:r w:rsidRPr="00BB1575">
        <w:t xml:space="preserve"> or local authorit</w:t>
      </w:r>
      <w:r>
        <w:t>ies</w:t>
      </w:r>
      <w:r w:rsidRPr="00BB1575">
        <w:t xml:space="preserve"> in general</w:t>
      </w:r>
      <w:r>
        <w:t>,</w:t>
      </w:r>
      <w:r w:rsidRPr="00BB1575">
        <w:t xml:space="preserve"> more of the right powers</w:t>
      </w:r>
      <w:r>
        <w:t xml:space="preserve">? </w:t>
      </w:r>
      <w:r w:rsidRPr="00BB1575">
        <w:t xml:space="preserve">Do you feel </w:t>
      </w:r>
      <w:r>
        <w:t xml:space="preserve">that </w:t>
      </w:r>
      <w:r w:rsidRPr="00BB1575">
        <w:t xml:space="preserve">we </w:t>
      </w:r>
      <w:r>
        <w:t xml:space="preserve">now have </w:t>
      </w:r>
      <w:r w:rsidRPr="00BB1575">
        <w:t xml:space="preserve">a critical mass of case studies to persuade </w:t>
      </w:r>
      <w:r>
        <w:t>g</w:t>
      </w:r>
      <w:r w:rsidRPr="00BB1575">
        <w:t>overnment that this is the right way to go</w:t>
      </w:r>
      <w:r>
        <w:t xml:space="preserve">—as </w:t>
      </w:r>
      <w:r w:rsidRPr="00BB1575">
        <w:t>one of my colleagues said earlier</w:t>
      </w:r>
      <w:r>
        <w:t xml:space="preserve">, </w:t>
      </w:r>
      <w:r w:rsidRPr="00BB1575">
        <w:t>Leeds is not London</w:t>
      </w:r>
      <w:r>
        <w:t>—</w:t>
      </w:r>
      <w:r w:rsidRPr="00BB1575">
        <w:t xml:space="preserve">to allow difference and differentiation </w:t>
      </w:r>
      <w:r>
        <w:t>in</w:t>
      </w:r>
      <w:r w:rsidRPr="00BB1575">
        <w:t xml:space="preserve"> responding to </w:t>
      </w:r>
      <w:r>
        <w:t>particular</w:t>
      </w:r>
      <w:r w:rsidRPr="00BB1575">
        <w:t xml:space="preserve"> circumstances, but taking people with us?</w:t>
      </w:r>
      <w:r>
        <w:t xml:space="preserve"> </w:t>
      </w:r>
    </w:p>
    <w:p w:rsidR="00BA0085" w:rsidP="00BA0085">
      <w:pPr>
        <w:pStyle w:val="Answer"/>
      </w:pPr>
      <w:r w:rsidRPr="00021F53">
        <w:rPr>
          <w:b/>
          <w:i/>
        </w:rPr>
        <w:t>Professor Stephen Joseph:</w:t>
      </w:r>
      <w:r>
        <w:t xml:space="preserve"> I</w:t>
      </w:r>
      <w:r w:rsidRPr="00BB1575">
        <w:t xml:space="preserve"> think there is good evidence of this.</w:t>
      </w:r>
      <w:r>
        <w:t xml:space="preserve"> </w:t>
      </w:r>
      <w:r w:rsidRPr="00BB1575">
        <w:t xml:space="preserve">I </w:t>
      </w:r>
      <w:r>
        <w:t xml:space="preserve">have </w:t>
      </w:r>
      <w:r w:rsidRPr="00BB1575">
        <w:t xml:space="preserve">already mentioned some </w:t>
      </w:r>
      <w:r>
        <w:t xml:space="preserve">in relation </w:t>
      </w:r>
      <w:r w:rsidRPr="00BB1575">
        <w:t>to local rail.</w:t>
      </w:r>
      <w:r>
        <w:t xml:space="preserve"> </w:t>
      </w:r>
      <w:r w:rsidRPr="00BB1575">
        <w:t xml:space="preserve">I hope the committee will ask the </w:t>
      </w:r>
      <w:r>
        <w:t>U</w:t>
      </w:r>
      <w:r w:rsidRPr="00BB1575">
        <w:t xml:space="preserve">rban </w:t>
      </w:r>
      <w:r>
        <w:t>T</w:t>
      </w:r>
      <w:r w:rsidRPr="00BB1575">
        <w:t>ransport Group to give evidence</w:t>
      </w:r>
      <w:r w:rsidR="00A80084">
        <w:t>,</w:t>
      </w:r>
      <w:r w:rsidRPr="00BB1575">
        <w:t xml:space="preserve"> because </w:t>
      </w:r>
      <w:r>
        <w:t>it has</w:t>
      </w:r>
      <w:r w:rsidRPr="00BB1575">
        <w:t xml:space="preserve"> stacks of evidence on </w:t>
      </w:r>
      <w:r>
        <w:t>transport i</w:t>
      </w:r>
      <w:r w:rsidRPr="00BB1575">
        <w:t>nitiatives taken b</w:t>
      </w:r>
      <w:r>
        <w:t>y</w:t>
      </w:r>
      <w:r w:rsidRPr="00BB1575">
        <w:t xml:space="preserve"> mayoral and combined authorities </w:t>
      </w:r>
      <w:r>
        <w:t xml:space="preserve">that have </w:t>
      </w:r>
      <w:r w:rsidRPr="00BB1575">
        <w:t>made a difference.</w:t>
      </w:r>
      <w:r>
        <w:t xml:space="preserve"> </w:t>
      </w:r>
    </w:p>
    <w:p w:rsidR="00BA0085" w:rsidRPr="00BB1575" w:rsidP="00BA0085">
      <w:pPr>
        <w:pStyle w:val="Answer"/>
      </w:pPr>
      <w:r w:rsidRPr="00BB1575">
        <w:t xml:space="preserve">In answer </w:t>
      </w:r>
      <w:r>
        <w:t>to the question whether</w:t>
      </w:r>
      <w:r w:rsidRPr="00BB1575">
        <w:t xml:space="preserve"> we </w:t>
      </w:r>
      <w:r>
        <w:t xml:space="preserve">are </w:t>
      </w:r>
      <w:r w:rsidRPr="00BB1575">
        <w:t>going in the right direction</w:t>
      </w:r>
      <w:r>
        <w:t xml:space="preserve">, </w:t>
      </w:r>
      <w:r w:rsidRPr="00BB1575">
        <w:t>we will have to wait to see what the levelli</w:t>
      </w:r>
      <w:r>
        <w:t>ng-</w:t>
      </w:r>
      <w:r w:rsidRPr="00BB1575">
        <w:t>up White Paper says</w:t>
      </w:r>
      <w:r w:rsidR="00A80084">
        <w:t>,</w:t>
      </w:r>
      <w:r w:rsidRPr="00BB1575">
        <w:t xml:space="preserve"> because that </w:t>
      </w:r>
      <w:r w:rsidR="00A80084">
        <w:t>will</w:t>
      </w:r>
      <w:r w:rsidRPr="00BB1575">
        <w:t xml:space="preserve"> set out some of this.</w:t>
      </w:r>
      <w:r>
        <w:t xml:space="preserve"> </w:t>
      </w:r>
      <w:r w:rsidRPr="00BB1575">
        <w:t xml:space="preserve">I think there is good evidence </w:t>
      </w:r>
      <w:r>
        <w:t xml:space="preserve">that, </w:t>
      </w:r>
      <w:r w:rsidRPr="00BB1575">
        <w:t>where local authorities and combined authorities have</w:t>
      </w:r>
      <w:r>
        <w:t xml:space="preserve"> done this,</w:t>
      </w:r>
      <w:r w:rsidRPr="00BB1575">
        <w:t xml:space="preserve"> some say they often manage to do the right thing and make things work for public transport in towns and cities.</w:t>
      </w:r>
      <w:r>
        <w:t xml:space="preserve"> </w:t>
      </w:r>
      <w:r w:rsidRPr="00BB1575">
        <w:t>We have a very centralised system in this country</w:t>
      </w:r>
      <w:r>
        <w:t>,</w:t>
      </w:r>
      <w:r w:rsidRPr="00BB1575">
        <w:t xml:space="preserve"> and where it has been devolved it has worked. </w:t>
      </w:r>
    </w:p>
    <w:p w:rsidR="00BA0085" w:rsidP="00BA0085">
      <w:pPr>
        <w:pStyle w:val="Answer"/>
      </w:pPr>
      <w:r w:rsidRPr="00021F53">
        <w:rPr>
          <w:b/>
          <w:i/>
        </w:rPr>
        <w:t>Professor Greg Marsden:</w:t>
      </w:r>
      <w:r>
        <w:t xml:space="preserve"> </w:t>
      </w:r>
      <w:r w:rsidRPr="00BB1575">
        <w:t>Another good example</w:t>
      </w:r>
      <w:r>
        <w:t>,</w:t>
      </w:r>
      <w:r w:rsidRPr="00BB1575">
        <w:t xml:space="preserve"> which is not a mayoral combined authority</w:t>
      </w:r>
      <w:r>
        <w:t>,</w:t>
      </w:r>
      <w:r w:rsidRPr="00BB1575">
        <w:t xml:space="preserve"> is Nottingham</w:t>
      </w:r>
      <w:r>
        <w:t>.</w:t>
      </w:r>
      <w:r w:rsidRPr="00BB1575">
        <w:t xml:space="preserve"> </w:t>
      </w:r>
      <w:r>
        <w:t>T</w:t>
      </w:r>
      <w:r w:rsidRPr="00BB1575">
        <w:t>hat has had a stable political situation for a number of years</w:t>
      </w:r>
      <w:r>
        <w:t>,</w:t>
      </w:r>
      <w:r w:rsidRPr="00BB1575">
        <w:t xml:space="preserve"> </w:t>
      </w:r>
      <w:r>
        <w:t xml:space="preserve">which </w:t>
      </w:r>
      <w:r w:rsidRPr="00BB1575">
        <w:t xml:space="preserve">has enabled </w:t>
      </w:r>
      <w:r>
        <w:t>it</w:t>
      </w:r>
      <w:r w:rsidRPr="00BB1575">
        <w:t xml:space="preserve"> to deliver a workplace parking levy, the only place in the country </w:t>
      </w:r>
      <w:r>
        <w:t xml:space="preserve">that has </w:t>
      </w:r>
      <w:r w:rsidRPr="00BB1575">
        <w:t xml:space="preserve">that, plus the ability to connect that to </w:t>
      </w:r>
      <w:r>
        <w:t>its</w:t>
      </w:r>
      <w:r w:rsidRPr="00BB1575">
        <w:t xml:space="preserve"> tram network. </w:t>
      </w:r>
      <w:r>
        <w:t>It</w:t>
      </w:r>
      <w:r w:rsidRPr="00BB1575">
        <w:t xml:space="preserve"> also ha</w:t>
      </w:r>
      <w:r>
        <w:t>s</w:t>
      </w:r>
      <w:r w:rsidRPr="00BB1575">
        <w:t xml:space="preserve"> a municipal bus company</w:t>
      </w:r>
      <w:r>
        <w:t>,</w:t>
      </w:r>
      <w:r w:rsidRPr="00BB1575">
        <w:t xml:space="preserve"> so there are some circumstances there. I</w:t>
      </w:r>
      <w:r w:rsidR="008B206A">
        <w:t>t</w:t>
      </w:r>
      <w:r w:rsidRPr="00BB1575">
        <w:t xml:space="preserve"> is a good example of a city</w:t>
      </w:r>
      <w:r>
        <w:t>-</w:t>
      </w:r>
      <w:r w:rsidRPr="00BB1575">
        <w:t>led transport strategy</w:t>
      </w:r>
      <w:r w:rsidR="008B206A">
        <w:t>,</w:t>
      </w:r>
      <w:r w:rsidRPr="00BB1575">
        <w:t xml:space="preserve"> which shows </w:t>
      </w:r>
      <w:r>
        <w:t xml:space="preserve">that </w:t>
      </w:r>
      <w:r w:rsidRPr="00BB1575">
        <w:t>cities can deliver high</w:t>
      </w:r>
      <w:r>
        <w:t>-</w:t>
      </w:r>
      <w:r w:rsidRPr="00BB1575">
        <w:t xml:space="preserve">quality services. </w:t>
      </w:r>
    </w:p>
    <w:p w:rsidR="00BA0085" w:rsidP="00BA0085">
      <w:pPr>
        <w:pStyle w:val="Answer"/>
      </w:pPr>
      <w:r>
        <w:t>To me, f</w:t>
      </w:r>
      <w:r w:rsidRPr="00BB1575">
        <w:t>unding is critical.</w:t>
      </w:r>
      <w:r>
        <w:t xml:space="preserve"> F</w:t>
      </w:r>
      <w:r w:rsidRPr="00BB1575">
        <w:t>or example</w:t>
      </w:r>
      <w:r>
        <w:t>,</w:t>
      </w:r>
      <w:r w:rsidRPr="00BB1575">
        <w:t xml:space="preserve"> </w:t>
      </w:r>
      <w:r>
        <w:t>W</w:t>
      </w:r>
      <w:r w:rsidRPr="00BB1575">
        <w:t xml:space="preserve">est Yorkshire </w:t>
      </w:r>
      <w:r>
        <w:t>C</w:t>
      </w:r>
      <w:r w:rsidRPr="00BB1575">
        <w:t xml:space="preserve">ombined </w:t>
      </w:r>
      <w:r>
        <w:t>A</w:t>
      </w:r>
      <w:r w:rsidRPr="00BB1575">
        <w:t xml:space="preserve">uthority </w:t>
      </w:r>
      <w:r>
        <w:t xml:space="preserve">has </w:t>
      </w:r>
      <w:r w:rsidRPr="00BB1575">
        <w:t>suffered terribly over the years from national winds of change about whether trams are popular or not popular</w:t>
      </w:r>
      <w:r>
        <w:t>. W</w:t>
      </w:r>
      <w:r w:rsidRPr="00BB1575">
        <w:t xml:space="preserve">e have a commitment now to begin the development of </w:t>
      </w:r>
      <w:r>
        <w:t>a</w:t>
      </w:r>
      <w:r w:rsidRPr="00BB1575">
        <w:t xml:space="preserve"> Maa</w:t>
      </w:r>
      <w:r>
        <w:t>S</w:t>
      </w:r>
      <w:r w:rsidRPr="00BB1575">
        <w:t xml:space="preserve"> transit network</w:t>
      </w:r>
      <w:r>
        <w:t>,</w:t>
      </w:r>
      <w:r w:rsidRPr="00BB1575">
        <w:t xml:space="preserve"> but it is </w:t>
      </w:r>
      <w:r>
        <w:t>£</w:t>
      </w:r>
      <w:r w:rsidRPr="00BB1575">
        <w:t>200 million</w:t>
      </w:r>
      <w:r>
        <w:t xml:space="preserve">-worth </w:t>
      </w:r>
      <w:r w:rsidRPr="00BB1575">
        <w:t>of commitment</w:t>
      </w:r>
      <w:r>
        <w:t xml:space="preserve">, </w:t>
      </w:r>
      <w:r w:rsidRPr="00BB1575">
        <w:t>which is not insignificant but is not going to build a huge network</w:t>
      </w:r>
      <w:r>
        <w:t>. T</w:t>
      </w:r>
      <w:r w:rsidRPr="00BB1575">
        <w:t>he question is</w:t>
      </w:r>
      <w:r>
        <w:t>:</w:t>
      </w:r>
      <w:r w:rsidRPr="00BB1575">
        <w:t xml:space="preserve"> what </w:t>
      </w:r>
      <w:r>
        <w:t>will happen in</w:t>
      </w:r>
      <w:r w:rsidRPr="00BB1575">
        <w:t xml:space="preserve"> the long term</w:t>
      </w:r>
      <w:r>
        <w:t xml:space="preserve">? </w:t>
      </w:r>
      <w:r w:rsidRPr="00BB1575">
        <w:t>To build a network for a city region is a long</w:t>
      </w:r>
      <w:r>
        <w:t>-</w:t>
      </w:r>
      <w:r w:rsidRPr="00BB1575">
        <w:t>term commitment</w:t>
      </w:r>
      <w:r>
        <w:t>,</w:t>
      </w:r>
      <w:r w:rsidRPr="00BB1575">
        <w:t xml:space="preserve"> and the stability of knowing that funding is coming would allow it to be done in a different way. I think the powers are encouraging</w:t>
      </w:r>
      <w:r>
        <w:t>, and t</w:t>
      </w:r>
      <w:r w:rsidRPr="00BB1575">
        <w:t>he longer</w:t>
      </w:r>
      <w:r>
        <w:t>-</w:t>
      </w:r>
      <w:r w:rsidRPr="00BB1575">
        <w:t>term funding settlements that come with that have been welcome</w:t>
      </w:r>
      <w:r>
        <w:t xml:space="preserve">, </w:t>
      </w:r>
      <w:r w:rsidRPr="00BB1575">
        <w:t>but there is more still to do.</w:t>
      </w:r>
      <w:r>
        <w:t xml:space="preserve"> </w:t>
      </w:r>
    </w:p>
    <w:p w:rsidR="00BA0085" w:rsidP="00BA0085">
      <w:pPr>
        <w:pStyle w:val="Answer"/>
      </w:pPr>
      <w:r w:rsidRPr="00021F53">
        <w:rPr>
          <w:b/>
          <w:i/>
        </w:rPr>
        <w:t>Professor Stephen Joseph:</w:t>
      </w:r>
      <w:r>
        <w:t xml:space="preserve"> </w:t>
      </w:r>
      <w:r w:rsidRPr="00BB1575">
        <w:t>Cities in other countries have more local revenue</w:t>
      </w:r>
      <w:r>
        <w:t>-</w:t>
      </w:r>
      <w:r w:rsidRPr="00BB1575">
        <w:t>raising that they can do.</w:t>
      </w:r>
      <w:r>
        <w:t xml:space="preserve"> </w:t>
      </w:r>
      <w:r w:rsidRPr="00BB1575">
        <w:t>There is an employers</w:t>
      </w:r>
      <w:r>
        <w:t>’</w:t>
      </w:r>
      <w:r w:rsidRPr="00BB1575">
        <w:t xml:space="preserve"> payroll tax in France that can be activated by cities</w:t>
      </w:r>
      <w:r>
        <w:t>, which</w:t>
      </w:r>
      <w:r w:rsidRPr="00BB1575">
        <w:t xml:space="preserve"> has paid for a lot of public transport improvements there</w:t>
      </w:r>
      <w:r>
        <w:t>.</w:t>
      </w:r>
      <w:r w:rsidRPr="00BB1575">
        <w:t xml:space="preserve"> </w:t>
      </w:r>
      <w:r>
        <w:t>T</w:t>
      </w:r>
      <w:r w:rsidRPr="00BB1575">
        <w:t xml:space="preserve">here are local sales taxes in German states </w:t>
      </w:r>
      <w:r>
        <w:t>that</w:t>
      </w:r>
      <w:r w:rsidRPr="00BB1575">
        <w:t xml:space="preserve"> have paid for good public transport there.</w:t>
      </w:r>
      <w:r>
        <w:t xml:space="preserve"> </w:t>
      </w:r>
      <w:r w:rsidRPr="00BB1575">
        <w:t>Apart from thing</w:t>
      </w:r>
      <w:r>
        <w:t>s such as</w:t>
      </w:r>
      <w:r w:rsidRPr="00BB1575">
        <w:t xml:space="preserve"> the wor</w:t>
      </w:r>
      <w:r>
        <w:t>k</w:t>
      </w:r>
      <w:r w:rsidRPr="00BB1575">
        <w:t>place parking levy</w:t>
      </w:r>
      <w:r>
        <w:t>,</w:t>
      </w:r>
      <w:r w:rsidRPr="00BB1575">
        <w:t xml:space="preserve"> we do not have things like that here.</w:t>
      </w:r>
      <w:r>
        <w:t xml:space="preserve"> </w:t>
      </w:r>
    </w:p>
    <w:p w:rsidR="00BA0085" w:rsidP="00BA0085">
      <w:pPr>
        <w:pStyle w:val="Remark"/>
      </w:pPr>
      <w:r w:rsidRPr="00021F53">
        <w:rPr>
          <w:b/>
        </w:rPr>
        <w:t>Baroness Thornhill:</w:t>
      </w:r>
      <w:r>
        <w:t xml:space="preserve"> It is a</w:t>
      </w:r>
      <w:r w:rsidRPr="00BB1575">
        <w:t>lways a robust discussion when discussing any fiscal devolution.</w:t>
      </w:r>
      <w:r>
        <w:t xml:space="preserve"> </w:t>
      </w:r>
      <w:r w:rsidRPr="00BB1575">
        <w:t>Thank you</w:t>
      </w:r>
      <w:r>
        <w:t xml:space="preserve"> very much</w:t>
      </w:r>
      <w:r w:rsidRPr="00BB1575">
        <w:t>.</w:t>
      </w:r>
      <w:r>
        <w:t xml:space="preserve"> </w:t>
      </w:r>
    </w:p>
    <w:p w:rsidR="00BA0085" w:rsidRPr="00BB1575" w:rsidP="00BA0085">
      <w:pPr>
        <w:pStyle w:val="Question"/>
      </w:pPr>
      <w:r w:rsidRPr="00021F53">
        <w:rPr>
          <w:b/>
        </w:rPr>
        <w:t>Lord Carrington of Fulham:</w:t>
      </w:r>
      <w:r>
        <w:t xml:space="preserve"> It is</w:t>
      </w:r>
      <w:r w:rsidRPr="00BB1575">
        <w:t xml:space="preserve"> a fascinating discussion. One thing that I find is missing from all this is the role of commercial traffic on the roads.</w:t>
      </w:r>
      <w:r>
        <w:t xml:space="preserve"> W</w:t>
      </w:r>
      <w:r w:rsidRPr="00BB1575">
        <w:t>e are talking about the use</w:t>
      </w:r>
      <w:r>
        <w:t xml:space="preserve"> of</w:t>
      </w:r>
      <w:r w:rsidRPr="00BB1575">
        <w:t xml:space="preserve"> public transport as though the only people who need to get about on roads are commuters, leisure people and people using their own types of vehicle</w:t>
      </w:r>
      <w:r>
        <w:t>,</w:t>
      </w:r>
      <w:r w:rsidRPr="00BB1575">
        <w:t xml:space="preserve"> </w:t>
      </w:r>
      <w:r>
        <w:t>such as</w:t>
      </w:r>
      <w:r w:rsidRPr="00BB1575">
        <w:t xml:space="preserve"> a car or a bicycle or whatever. As we constrain parking in city centres</w:t>
      </w:r>
      <w:r>
        <w:t>,</w:t>
      </w:r>
      <w:r w:rsidRPr="00BB1575">
        <w:t xml:space="preserve"> and as we constrain </w:t>
      </w:r>
      <w:r>
        <w:t xml:space="preserve">the </w:t>
      </w:r>
      <w:r w:rsidRPr="00BB1575">
        <w:t>use of roads</w:t>
      </w:r>
      <w:r>
        <w:t>,</w:t>
      </w:r>
      <w:r w:rsidRPr="00BB1575">
        <w:t xml:space="preserve"> we also constrain the ability of essential services</w:t>
      </w:r>
      <w:r>
        <w:t>,</w:t>
      </w:r>
      <w:r w:rsidRPr="00BB1575">
        <w:t xml:space="preserve"> such as builders, decorators, plumbers</w:t>
      </w:r>
      <w:r>
        <w:t>,</w:t>
      </w:r>
      <w:r w:rsidRPr="00BB1575">
        <w:t xml:space="preserve"> delivery people and so on</w:t>
      </w:r>
      <w:r>
        <w:t>,</w:t>
      </w:r>
      <w:r w:rsidRPr="00BB1575">
        <w:t xml:space="preserve"> to get in and out of city centres. We run into the danger of doing what</w:t>
      </w:r>
      <w:r>
        <w:t>,</w:t>
      </w:r>
      <w:r w:rsidRPr="00BB1575">
        <w:t xml:space="preserve"> sadly</w:t>
      </w:r>
      <w:r>
        <w:t>,</w:t>
      </w:r>
      <w:r w:rsidRPr="00BB1575">
        <w:t xml:space="preserve"> a number of</w:t>
      </w:r>
      <w:r>
        <w:t xml:space="preserve"> </w:t>
      </w:r>
      <w:r w:rsidRPr="00BB1575">
        <w:t>American cities did</w:t>
      </w:r>
      <w:r>
        <w:t>,</w:t>
      </w:r>
      <w:r w:rsidRPr="00BB1575">
        <w:t xml:space="preserve"> w</w:t>
      </w:r>
      <w:r>
        <w:t>h</w:t>
      </w:r>
      <w:r w:rsidRPr="00BB1575">
        <w:t>ich is completely hollow out their city centres altogether</w:t>
      </w:r>
      <w:r w:rsidR="00F40C51">
        <w:t>,</w:t>
      </w:r>
      <w:r w:rsidRPr="00BB1575">
        <w:t xml:space="preserve"> because t</w:t>
      </w:r>
      <w:r>
        <w:t>hey</w:t>
      </w:r>
      <w:r w:rsidRPr="00BB1575">
        <w:t xml:space="preserve"> made it impossible to get there</w:t>
      </w:r>
      <w:r>
        <w:t>,</w:t>
      </w:r>
      <w:r w:rsidRPr="00BB1575">
        <w:t xml:space="preserve"> people stopped going </w:t>
      </w:r>
      <w:r>
        <w:t xml:space="preserve">there </w:t>
      </w:r>
      <w:r w:rsidRPr="00BB1575">
        <w:t>and the city centres just collapsed.</w:t>
      </w:r>
      <w:r>
        <w:t xml:space="preserve"> </w:t>
      </w:r>
      <w:r w:rsidRPr="00BB1575">
        <w:t>How do we balance all this</w:t>
      </w:r>
      <w:r>
        <w:t>,</w:t>
      </w:r>
      <w:r w:rsidRPr="00BB1575">
        <w:t xml:space="preserve"> given that we cannot build more roads in urban areas</w:t>
      </w:r>
      <w:r>
        <w:t>?</w:t>
      </w:r>
      <w:r w:rsidRPr="00BB1575">
        <w:t xml:space="preserve"> </w:t>
      </w:r>
    </w:p>
    <w:p w:rsidR="00BA0085" w:rsidP="00BA0085">
      <w:pPr>
        <w:pStyle w:val="Answer"/>
      </w:pPr>
      <w:r w:rsidRPr="00FE13F2">
        <w:rPr>
          <w:b/>
          <w:i/>
        </w:rPr>
        <w:t>Professor Greg Marsden:</w:t>
      </w:r>
      <w:r w:rsidRPr="00BB1575">
        <w:t xml:space="preserve"> </w:t>
      </w:r>
      <w:r>
        <w:t xml:space="preserve">You </w:t>
      </w:r>
      <w:r w:rsidR="00F40C51">
        <w:t>raise</w:t>
      </w:r>
      <w:r w:rsidRPr="00BB1575">
        <w:t xml:space="preserve"> a </w:t>
      </w:r>
      <w:r>
        <w:t>really</w:t>
      </w:r>
      <w:r w:rsidRPr="00BB1575">
        <w:t xml:space="preserve"> good point. Road space is a scarce asset, particularly in city centres.</w:t>
      </w:r>
      <w:r>
        <w:t xml:space="preserve"> </w:t>
      </w:r>
      <w:r w:rsidRPr="00BB1575">
        <w:t xml:space="preserve">I do not think there is enough expertise in local government </w:t>
      </w:r>
      <w:r w:rsidR="00B5144C">
        <w:t>on</w:t>
      </w:r>
      <w:r w:rsidRPr="00BB1575">
        <w:t xml:space="preserve"> freight movements</w:t>
      </w:r>
      <w:r>
        <w:t>,</w:t>
      </w:r>
      <w:r w:rsidRPr="00BB1575">
        <w:t xml:space="preserve"> partly because they go over long distances and local authorities feel </w:t>
      </w:r>
      <w:r w:rsidR="00B5144C">
        <w:t xml:space="preserve">that </w:t>
      </w:r>
      <w:r w:rsidRPr="00BB1575">
        <w:t xml:space="preserve">they have </w:t>
      </w:r>
      <w:r>
        <w:t xml:space="preserve">limited tools </w:t>
      </w:r>
      <w:r w:rsidRPr="00BB1575">
        <w:t>to manage that.</w:t>
      </w:r>
      <w:r>
        <w:t xml:space="preserve"> </w:t>
      </w:r>
      <w:r w:rsidR="00B5144C">
        <w:t>The</w:t>
      </w:r>
      <w:r w:rsidRPr="00BB1575">
        <w:t xml:space="preserve"> provision of space</w:t>
      </w:r>
      <w:r>
        <w:t xml:space="preserve"> is crucial. I</w:t>
      </w:r>
      <w:r w:rsidRPr="00BB1575">
        <w:t>ncreasingly</w:t>
      </w:r>
      <w:r>
        <w:t>,</w:t>
      </w:r>
      <w:r w:rsidRPr="00BB1575">
        <w:t xml:space="preserve"> we can do that in intelligent ways</w:t>
      </w:r>
      <w:r>
        <w:t>. W</w:t>
      </w:r>
      <w:r w:rsidRPr="00BB1575">
        <w:t xml:space="preserve">e can have sensors at the roadside </w:t>
      </w:r>
      <w:r>
        <w:t>that</w:t>
      </w:r>
      <w:r w:rsidRPr="00BB1575">
        <w:t xml:space="preserve"> can indicate whe</w:t>
      </w:r>
      <w:r>
        <w:t>ther</w:t>
      </w:r>
      <w:r w:rsidRPr="00BB1575">
        <w:t xml:space="preserve"> spaces </w:t>
      </w:r>
      <w:r>
        <w:t xml:space="preserve">are </w:t>
      </w:r>
      <w:r w:rsidRPr="00BB1575">
        <w:t>available</w:t>
      </w:r>
      <w:r w:rsidR="00B5144C">
        <w:t>. P</w:t>
      </w:r>
      <w:r w:rsidRPr="00BB1575">
        <w:t>re</w:t>
      </w:r>
      <w:r>
        <w:t>-</w:t>
      </w:r>
      <w:r w:rsidRPr="00BB1575">
        <w:t>booking schemes and trials</w:t>
      </w:r>
      <w:r>
        <w:t xml:space="preserve"> are also available. W</w:t>
      </w:r>
      <w:r w:rsidRPr="00BB1575">
        <w:t>e have to provide enough space for goods vehicles, deliveries</w:t>
      </w:r>
      <w:r>
        <w:t xml:space="preserve"> and</w:t>
      </w:r>
      <w:r w:rsidRPr="00BB1575">
        <w:t xml:space="preserve"> servicing</w:t>
      </w:r>
      <w:r>
        <w:t>—</w:t>
      </w:r>
      <w:r w:rsidRPr="00BB1575">
        <w:t>all the things you mention</w:t>
      </w:r>
      <w:r>
        <w:t>—</w:t>
      </w:r>
      <w:r w:rsidRPr="00BB1575">
        <w:t xml:space="preserve">because the consequence of not doing that is </w:t>
      </w:r>
      <w:r>
        <w:t xml:space="preserve">that </w:t>
      </w:r>
      <w:r w:rsidRPr="00BB1575">
        <w:t>we end up with people making their own solution</w:t>
      </w:r>
      <w:r>
        <w:t>,</w:t>
      </w:r>
      <w:r w:rsidRPr="00BB1575">
        <w:t xml:space="preserve"> which tends to block the road</w:t>
      </w:r>
      <w:r>
        <w:t>s</w:t>
      </w:r>
      <w:r w:rsidRPr="00BB1575">
        <w:t xml:space="preserve"> for </w:t>
      </w:r>
      <w:r>
        <w:t xml:space="preserve">the </w:t>
      </w:r>
      <w:r w:rsidRPr="00BB1575">
        <w:t>other users anyway</w:t>
      </w:r>
      <w:r>
        <w:t xml:space="preserve"> and</w:t>
      </w:r>
      <w:r w:rsidRPr="00BB1575">
        <w:t xml:space="preserve"> we end up losing the benefits of </w:t>
      </w:r>
      <w:r w:rsidR="00B5144C">
        <w:t>managing</w:t>
      </w:r>
      <w:r w:rsidRPr="00BB1575">
        <w:t xml:space="preserve"> the system.</w:t>
      </w:r>
      <w:r>
        <w:t xml:space="preserve"> </w:t>
      </w:r>
    </w:p>
    <w:p w:rsidR="00BA0085" w:rsidP="00BA0085">
      <w:pPr>
        <w:pStyle w:val="Answer"/>
      </w:pPr>
      <w:r>
        <w:t>I</w:t>
      </w:r>
      <w:r w:rsidRPr="00BB1575">
        <w:t>t is a really great point</w:t>
      </w:r>
      <w:r>
        <w:t xml:space="preserve"> that </w:t>
      </w:r>
      <w:r w:rsidRPr="00BB1575">
        <w:t xml:space="preserve">we need to </w:t>
      </w:r>
      <w:r>
        <w:t xml:space="preserve">make </w:t>
      </w:r>
      <w:r w:rsidRPr="00BB1575">
        <w:t xml:space="preserve">sure we have adequate provision for the kinds of needs </w:t>
      </w:r>
      <w:r>
        <w:t xml:space="preserve">that </w:t>
      </w:r>
      <w:r w:rsidRPr="00BB1575">
        <w:t>we have in our city centres.</w:t>
      </w:r>
      <w:r>
        <w:t xml:space="preserve"> </w:t>
      </w:r>
      <w:r w:rsidRPr="00BB1575">
        <w:t>Freight does not have a vote</w:t>
      </w:r>
      <w:r>
        <w:t>,</w:t>
      </w:r>
      <w:r w:rsidRPr="00BB1575">
        <w:t xml:space="preserve"> but it should have an important voice in how that</w:t>
      </w:r>
      <w:r>
        <w:t xml:space="preserve"> is</w:t>
      </w:r>
      <w:r w:rsidRPr="00BB1575">
        <w:t xml:space="preserve"> all organised.</w:t>
      </w:r>
      <w:r>
        <w:t xml:space="preserve"> </w:t>
      </w:r>
    </w:p>
    <w:p w:rsidR="00BA0085" w:rsidP="00BA0085">
      <w:pPr>
        <w:pStyle w:val="Answer"/>
      </w:pPr>
      <w:r w:rsidRPr="00FE13F2">
        <w:rPr>
          <w:b/>
          <w:i/>
        </w:rPr>
        <w:t>Professor Stephen Joseph:</w:t>
      </w:r>
      <w:r>
        <w:t xml:space="preserve"> </w:t>
      </w:r>
      <w:r w:rsidRPr="00BB1575">
        <w:t>I would r</w:t>
      </w:r>
      <w:r>
        <w:t>e</w:t>
      </w:r>
      <w:r w:rsidRPr="00BB1575">
        <w:t xml:space="preserve">fer the committee to a report from the Urban </w:t>
      </w:r>
      <w:r>
        <w:t>T</w:t>
      </w:r>
      <w:r w:rsidRPr="00BB1575">
        <w:t xml:space="preserve">ransport Group called </w:t>
      </w:r>
      <w:r w:rsidRPr="00BA3D83">
        <w:rPr>
          <w:i/>
          <w:iCs/>
        </w:rPr>
        <w:t>Delivering the Goods</w:t>
      </w:r>
      <w:r w:rsidRPr="00BB1575">
        <w:t xml:space="preserve">, which has </w:t>
      </w:r>
      <w:r>
        <w:t>j</w:t>
      </w:r>
      <w:r w:rsidRPr="00BB1575">
        <w:t>ust come out as a revised edition.</w:t>
      </w:r>
      <w:r>
        <w:t xml:space="preserve"> </w:t>
      </w:r>
      <w:r w:rsidRPr="00BB1575">
        <w:t>I</w:t>
      </w:r>
      <w:r>
        <w:t>n fact, I</w:t>
      </w:r>
      <w:r w:rsidRPr="00BB1575">
        <w:t xml:space="preserve"> took part in a webinar about it the other week</w:t>
      </w:r>
      <w:r>
        <w:t>. T</w:t>
      </w:r>
      <w:r w:rsidRPr="00BB1575">
        <w:t>he recording is still up there.</w:t>
      </w:r>
      <w:r>
        <w:t xml:space="preserve"> </w:t>
      </w:r>
    </w:p>
    <w:p w:rsidR="00BA0085" w:rsidP="00BA0085">
      <w:pPr>
        <w:pStyle w:val="Answer"/>
      </w:pPr>
      <w:r w:rsidRPr="00BB1575">
        <w:t xml:space="preserve">What Lord </w:t>
      </w:r>
      <w:r>
        <w:t>C</w:t>
      </w:r>
      <w:r w:rsidRPr="00BB1575">
        <w:t>arrington is talking about is builders and essential services</w:t>
      </w:r>
      <w:r>
        <w:t>,</w:t>
      </w:r>
      <w:r w:rsidRPr="00BB1575">
        <w:t xml:space="preserve"> </w:t>
      </w:r>
      <w:r>
        <w:t>which</w:t>
      </w:r>
      <w:r w:rsidRPr="00BB1575">
        <w:t xml:space="preserve"> is different from other forms of goods traffic on the road </w:t>
      </w:r>
      <w:r>
        <w:t>such as</w:t>
      </w:r>
      <w:r w:rsidRPr="00BB1575">
        <w:t xml:space="preserve"> deliveries and waste</w:t>
      </w:r>
      <w:r>
        <w:t xml:space="preserve">. </w:t>
      </w:r>
      <w:r w:rsidRPr="00BB1575">
        <w:t>Lord Moylan will know of an experiment done around</w:t>
      </w:r>
      <w:r>
        <w:t>, I think,</w:t>
      </w:r>
      <w:r w:rsidRPr="00BB1575">
        <w:t xml:space="preserve"> Bond Street where they managed</w:t>
      </w:r>
      <w:r>
        <w:t>,</w:t>
      </w:r>
      <w:r w:rsidRPr="00BB1575">
        <w:t xml:space="preserve"> just </w:t>
      </w:r>
      <w:r>
        <w:t xml:space="preserve">by </w:t>
      </w:r>
      <w:r w:rsidRPr="00BB1575">
        <w:t>co</w:t>
      </w:r>
      <w:r>
        <w:t>-</w:t>
      </w:r>
      <w:r w:rsidRPr="00BB1575">
        <w:t>op</w:t>
      </w:r>
      <w:r>
        <w:t>e</w:t>
      </w:r>
      <w:r w:rsidRPr="00BB1575">
        <w:t>ration between the people involved</w:t>
      </w:r>
      <w:r>
        <w:t>,</w:t>
      </w:r>
      <w:r w:rsidRPr="00BB1575">
        <w:t xml:space="preserve"> </w:t>
      </w:r>
      <w:r>
        <w:t xml:space="preserve">to </w:t>
      </w:r>
      <w:r w:rsidRPr="00BB1575">
        <w:t xml:space="preserve">shrink the number of those providing waste </w:t>
      </w:r>
      <w:r w:rsidRPr="00BB1575">
        <w:t>collection services down to four and therefore reduce the number of goods movements.</w:t>
      </w:r>
      <w:r>
        <w:t xml:space="preserve"> </w:t>
      </w:r>
      <w:r w:rsidRPr="00BB1575">
        <w:t>I know that has been talked about</w:t>
      </w:r>
      <w:r>
        <w:t>. I</w:t>
      </w:r>
      <w:r w:rsidRPr="00BB1575">
        <w:t>t is in the Gover</w:t>
      </w:r>
      <w:r>
        <w:t>n</w:t>
      </w:r>
      <w:r w:rsidRPr="00BB1575">
        <w:t>ment</w:t>
      </w:r>
      <w:r>
        <w:t>’</w:t>
      </w:r>
      <w:r w:rsidRPr="00BB1575">
        <w:t xml:space="preserve">s </w:t>
      </w:r>
      <w:r>
        <w:t>g</w:t>
      </w:r>
      <w:r w:rsidRPr="00BB1575">
        <w:t xml:space="preserve">ear </w:t>
      </w:r>
      <w:r>
        <w:t>c</w:t>
      </w:r>
      <w:r w:rsidRPr="00BB1575">
        <w:t>hange document and might have wider impacts.</w:t>
      </w:r>
      <w:r>
        <w:t xml:space="preserve"> </w:t>
      </w:r>
    </w:p>
    <w:p w:rsidR="00BA0085" w:rsidP="00BA0085">
      <w:pPr>
        <w:pStyle w:val="Remark"/>
      </w:pPr>
      <w:r w:rsidRPr="00BB1575">
        <w:t>I should mention e</w:t>
      </w:r>
      <w:r>
        <w:t>-</w:t>
      </w:r>
      <w:r w:rsidRPr="00BB1575">
        <w:t>cargo</w:t>
      </w:r>
      <w:r>
        <w:t xml:space="preserve"> </w:t>
      </w:r>
      <w:r w:rsidRPr="00BB1575">
        <w:t>bikes</w:t>
      </w:r>
      <w:r>
        <w:t>,</w:t>
      </w:r>
      <w:r w:rsidRPr="00BB1575">
        <w:t xml:space="preserve"> which ha</w:t>
      </w:r>
      <w:r>
        <w:t>ve</w:t>
      </w:r>
      <w:r w:rsidRPr="00BB1575">
        <w:t xml:space="preserve"> taken off with very little public support but commercially ha</w:t>
      </w:r>
      <w:r>
        <w:t>ve</w:t>
      </w:r>
      <w:r w:rsidRPr="00BB1575">
        <w:t xml:space="preserve"> been very successful.</w:t>
      </w:r>
      <w:r>
        <w:t xml:space="preserve"> </w:t>
      </w:r>
      <w:r w:rsidRPr="00BB1575">
        <w:t>I talked to a group in London</w:t>
      </w:r>
      <w:r>
        <w:t>,</w:t>
      </w:r>
      <w:r w:rsidRPr="00BB1575">
        <w:t xml:space="preserve"> Pedal</w:t>
      </w:r>
      <w:r>
        <w:t xml:space="preserve"> M</w:t>
      </w:r>
      <w:r w:rsidRPr="00BB1575">
        <w:t>e</w:t>
      </w:r>
      <w:r>
        <w:t>,</w:t>
      </w:r>
      <w:r w:rsidRPr="00BB1575">
        <w:t xml:space="preserve"> </w:t>
      </w:r>
      <w:r>
        <w:t>that</w:t>
      </w:r>
      <w:r w:rsidRPr="00BB1575">
        <w:t xml:space="preserve"> run</w:t>
      </w:r>
      <w:r>
        <w:t>s</w:t>
      </w:r>
      <w:r w:rsidRPr="00BB1575">
        <w:t xml:space="preserve"> a cargo</w:t>
      </w:r>
      <w:r>
        <w:t xml:space="preserve"> </w:t>
      </w:r>
      <w:r w:rsidRPr="00BB1575">
        <w:t>bike servic</w:t>
      </w:r>
      <w:r>
        <w:t xml:space="preserve">e. It </w:t>
      </w:r>
      <w:r w:rsidRPr="00BB1575">
        <w:t xml:space="preserve">would argue that </w:t>
      </w:r>
      <w:r>
        <w:t>it</w:t>
      </w:r>
      <w:r w:rsidRPr="00BB1575">
        <w:t xml:space="preserve"> can deliver quite a lot of stuff</w:t>
      </w:r>
      <w:r>
        <w:t>,</w:t>
      </w:r>
      <w:r w:rsidRPr="00BB1575">
        <w:t xml:space="preserve"> although </w:t>
      </w:r>
      <w:r>
        <w:t>it</w:t>
      </w:r>
      <w:r w:rsidRPr="00BB1575">
        <w:t xml:space="preserve"> say</w:t>
      </w:r>
      <w:r>
        <w:t>s</w:t>
      </w:r>
      <w:r w:rsidRPr="00BB1575">
        <w:t xml:space="preserve"> </w:t>
      </w:r>
      <w:r>
        <w:t xml:space="preserve">that </w:t>
      </w:r>
      <w:r w:rsidRPr="00BB1575">
        <w:t xml:space="preserve">concrete and building materials would be outside </w:t>
      </w:r>
      <w:r>
        <w:t>its</w:t>
      </w:r>
      <w:r w:rsidRPr="00BB1575">
        <w:t xml:space="preserve"> remit</w:t>
      </w:r>
      <w:r>
        <w:t>. T</w:t>
      </w:r>
      <w:r w:rsidRPr="00BB1575">
        <w:t>hat is about the sort</w:t>
      </w:r>
      <w:r>
        <w:t>s</w:t>
      </w:r>
      <w:r w:rsidRPr="00BB1575">
        <w:t xml:space="preserve"> of things that can be done in London.</w:t>
      </w:r>
      <w:r>
        <w:t xml:space="preserve"> </w:t>
      </w:r>
      <w:r w:rsidRPr="00BB1575">
        <w:t>We are moving away from public transport here</w:t>
      </w:r>
      <w:r>
        <w:t>,</w:t>
      </w:r>
      <w:r w:rsidRPr="00BB1575">
        <w:t xml:space="preserve"> but I think it is a good supplement.</w:t>
      </w:r>
      <w:r>
        <w:t xml:space="preserve"> S</w:t>
      </w:r>
      <w:r w:rsidRPr="00BB1575">
        <w:t xml:space="preserve">ome cities </w:t>
      </w:r>
      <w:r>
        <w:t>have</w:t>
      </w:r>
      <w:r w:rsidRPr="00BB1575">
        <w:t xml:space="preserve"> experiment</w:t>
      </w:r>
      <w:r>
        <w:t>ed</w:t>
      </w:r>
      <w:r w:rsidRPr="00BB1575">
        <w:t xml:space="preserve"> with cargo </w:t>
      </w:r>
      <w:r>
        <w:t xml:space="preserve">trams </w:t>
      </w:r>
      <w:r w:rsidRPr="00BB1575">
        <w:t xml:space="preserve">where they put goods trams on </w:t>
      </w:r>
      <w:r>
        <w:t>their</w:t>
      </w:r>
      <w:r w:rsidRPr="00BB1575">
        <w:t xml:space="preserve"> tram network.</w:t>
      </w:r>
      <w:r>
        <w:t xml:space="preserve"> </w:t>
      </w:r>
      <w:r w:rsidRPr="00BB1575">
        <w:t>I think Amsterdam has that.</w:t>
      </w:r>
      <w:r>
        <w:t xml:space="preserve"> </w:t>
      </w:r>
    </w:p>
    <w:p w:rsidR="00BA0085" w:rsidP="00BA0085">
      <w:pPr>
        <w:pStyle w:val="Remark"/>
      </w:pPr>
      <w:r w:rsidRPr="004C56F0">
        <w:rPr>
          <w:b/>
        </w:rPr>
        <w:t>Lord Carrington of Fulham:</w:t>
      </w:r>
      <w:r>
        <w:t xml:space="preserve"> </w:t>
      </w:r>
      <w:r w:rsidRPr="00BB1575">
        <w:t>My experience</w:t>
      </w:r>
      <w:r>
        <w:t>,</w:t>
      </w:r>
      <w:r w:rsidRPr="00BB1575">
        <w:t xml:space="preserve"> I have to say</w:t>
      </w:r>
      <w:r>
        <w:t>,</w:t>
      </w:r>
      <w:r w:rsidRPr="00BB1575">
        <w:t xml:space="preserve"> is very much London</w:t>
      </w:r>
      <w:r>
        <w:t>-</w:t>
      </w:r>
      <w:r w:rsidRPr="00BB1575">
        <w:t>oriented.</w:t>
      </w:r>
      <w:r>
        <w:t xml:space="preserve"> </w:t>
      </w:r>
      <w:r w:rsidRPr="00BB1575">
        <w:t xml:space="preserve">One of the impacts of the push in London towards bicycle lanes, for instance, has been that it has congested the road network and made it very much more difficult for people in </w:t>
      </w:r>
      <w:r>
        <w:t>v</w:t>
      </w:r>
      <w:r w:rsidRPr="00BB1575">
        <w:t xml:space="preserve">ehicles, whether </w:t>
      </w:r>
      <w:r>
        <w:t xml:space="preserve">it is </w:t>
      </w:r>
      <w:r w:rsidRPr="00BB1575">
        <w:t>public transport</w:t>
      </w:r>
      <w:r>
        <w:t>,</w:t>
      </w:r>
      <w:r w:rsidRPr="00BB1575">
        <w:t xml:space="preserve"> builders</w:t>
      </w:r>
      <w:r>
        <w:t>,</w:t>
      </w:r>
      <w:r w:rsidRPr="00BB1575">
        <w:t xml:space="preserve"> or whatever </w:t>
      </w:r>
      <w:r>
        <w:t>they are,</w:t>
      </w:r>
      <w:r w:rsidRPr="00BB1575">
        <w:t xml:space="preserve"> to get from one place to another, with bicycle lanes</w:t>
      </w:r>
      <w:r>
        <w:t>, which</w:t>
      </w:r>
      <w:r w:rsidRPr="00BB1575">
        <w:t xml:space="preserve"> are used very largely by commuters or for leisure purposes.</w:t>
      </w:r>
      <w:r>
        <w:t xml:space="preserve"> </w:t>
      </w:r>
      <w:r w:rsidRPr="00BB1575">
        <w:t>Is there an issue here about the economic priority of getting economic regeneration in city centres as against people just being able to move around because they are commuting or because they are doing leisure activities</w:t>
      </w:r>
      <w:r>
        <w:t>?</w:t>
      </w:r>
    </w:p>
    <w:p w:rsidR="00BA0085" w:rsidP="00BA0085">
      <w:pPr>
        <w:pStyle w:val="Answer"/>
      </w:pPr>
      <w:r w:rsidRPr="00FE13F2">
        <w:rPr>
          <w:b/>
          <w:i/>
        </w:rPr>
        <w:t>Professor Greg Marsden:</w:t>
      </w:r>
      <w:r>
        <w:t xml:space="preserve"> P</w:t>
      </w:r>
      <w:r w:rsidRPr="00BB1575">
        <w:t>robably the hardest thing about transport</w:t>
      </w:r>
      <w:r>
        <w:t xml:space="preserve"> is that</w:t>
      </w:r>
      <w:r w:rsidRPr="00BB1575">
        <w:t xml:space="preserve"> there are so many different reasons </w:t>
      </w:r>
      <w:r>
        <w:t xml:space="preserve">why </w:t>
      </w:r>
      <w:r w:rsidRPr="00BB1575">
        <w:t>people are travelling</w:t>
      </w:r>
      <w:r w:rsidR="00684BA0">
        <w:t>,</w:t>
      </w:r>
      <w:r w:rsidRPr="00BB1575">
        <w:t xml:space="preserve"> and we are providing our services to a very diverse set</w:t>
      </w:r>
      <w:r>
        <w:t xml:space="preserve"> </w:t>
      </w:r>
      <w:r w:rsidRPr="00BB1575">
        <w:t>of needs.</w:t>
      </w:r>
      <w:r>
        <w:t xml:space="preserve"> </w:t>
      </w:r>
      <w:r w:rsidRPr="00BB1575">
        <w:t>It is extremely hard to get that balance right.</w:t>
      </w:r>
      <w:r>
        <w:t xml:space="preserve"> </w:t>
      </w:r>
      <w:r w:rsidRPr="00BB1575">
        <w:t>I think that has to be done on a case</w:t>
      </w:r>
      <w:r>
        <w:t>-</w:t>
      </w:r>
      <w:r w:rsidRPr="00BB1575">
        <w:t>by</w:t>
      </w:r>
      <w:r>
        <w:t>-</w:t>
      </w:r>
      <w:r w:rsidRPr="00BB1575">
        <w:t>case basis</w:t>
      </w:r>
      <w:r>
        <w:t>, as w</w:t>
      </w:r>
      <w:r w:rsidRPr="00BB1575">
        <w:t>e were talking about earlier</w:t>
      </w:r>
      <w:r>
        <w:t>, which</w:t>
      </w:r>
      <w:r w:rsidRPr="00BB1575">
        <w:t xml:space="preserve"> fits with the geography of th</w:t>
      </w:r>
      <w:r>
        <w:t>e</w:t>
      </w:r>
      <w:r w:rsidRPr="00BB1575">
        <w:t xml:space="preserve"> place and </w:t>
      </w:r>
      <w:r>
        <w:t xml:space="preserve">how </w:t>
      </w:r>
      <w:r w:rsidRPr="00BB1575">
        <w:t>the economy of th</w:t>
      </w:r>
      <w:r>
        <w:t>e</w:t>
      </w:r>
      <w:r w:rsidRPr="00BB1575">
        <w:t xml:space="preserve"> place works.</w:t>
      </w:r>
      <w:r>
        <w:t xml:space="preserve"> </w:t>
      </w:r>
      <w:r w:rsidRPr="00BB1575">
        <w:t>It is a great question</w:t>
      </w:r>
      <w:r w:rsidR="00684BA0">
        <w:t>,</w:t>
      </w:r>
      <w:r w:rsidRPr="00BB1575">
        <w:t xml:space="preserve"> but it is probably a several</w:t>
      </w:r>
      <w:r>
        <w:t>-</w:t>
      </w:r>
      <w:r w:rsidRPr="00BB1575">
        <w:t>hour debate</w:t>
      </w:r>
      <w:r>
        <w:t xml:space="preserve">. </w:t>
      </w:r>
    </w:p>
    <w:p w:rsidR="00BA0085" w:rsidP="00BA0085">
      <w:pPr>
        <w:pStyle w:val="Remark"/>
      </w:pPr>
      <w:r w:rsidRPr="001C767D">
        <w:rPr>
          <w:b/>
        </w:rPr>
        <w:t>The Chair:</w:t>
      </w:r>
      <w:r>
        <w:t xml:space="preserve"> </w:t>
      </w:r>
      <w:r w:rsidRPr="00BB1575">
        <w:t xml:space="preserve">Any research findings you have </w:t>
      </w:r>
      <w:r w:rsidR="00684BA0">
        <w:t>on t</w:t>
      </w:r>
      <w:r w:rsidRPr="00BB1575" w:rsidR="00684BA0">
        <w:t xml:space="preserve">hings like bike lanes </w:t>
      </w:r>
      <w:r w:rsidRPr="00BB1575">
        <w:t>would be helpful to the committee.</w:t>
      </w:r>
      <w:r>
        <w:t xml:space="preserve"> </w:t>
      </w:r>
      <w:r w:rsidRPr="00BB1575">
        <w:t>I agree t</w:t>
      </w:r>
      <w:r w:rsidR="00684BA0">
        <w:t>hat</w:t>
      </w:r>
      <w:r w:rsidRPr="00BB1575">
        <w:t xml:space="preserve"> cargo bikes are interesting</w:t>
      </w:r>
      <w:r>
        <w:t>,</w:t>
      </w:r>
      <w:r w:rsidRPr="00BB1575">
        <w:t xml:space="preserve"> but bike lanes are quite underused in parts</w:t>
      </w:r>
      <w:r>
        <w:t xml:space="preserve"> of</w:t>
      </w:r>
      <w:r w:rsidRPr="00BB1575">
        <w:t xml:space="preserve"> London. If there is research </w:t>
      </w:r>
      <w:r w:rsidR="00684BA0">
        <w:t>on</w:t>
      </w:r>
      <w:r w:rsidRPr="00BB1575">
        <w:t xml:space="preserve"> what is happening with these new forms</w:t>
      </w:r>
      <w:r>
        <w:t>,</w:t>
      </w:r>
      <w:r w:rsidRPr="00BB1575">
        <w:t xml:space="preserve"> it would be very useful to know.</w:t>
      </w:r>
      <w:r>
        <w:t xml:space="preserve"> </w:t>
      </w:r>
    </w:p>
    <w:p w:rsidR="00BA0085" w:rsidP="00BA0085">
      <w:pPr>
        <w:pStyle w:val="Remark"/>
      </w:pPr>
      <w:r w:rsidRPr="0092051C">
        <w:rPr>
          <w:b/>
        </w:rPr>
        <w:t>Lord Grocott:</w:t>
      </w:r>
      <w:r>
        <w:t xml:space="preserve"> And t</w:t>
      </w:r>
      <w:r w:rsidRPr="00BB1575">
        <w:t>he cost of the</w:t>
      </w:r>
      <w:r>
        <w:t>ir</w:t>
      </w:r>
      <w:r w:rsidRPr="00BB1575">
        <w:t xml:space="preserve"> provision</w:t>
      </w:r>
      <w:r>
        <w:t>.</w:t>
      </w:r>
      <w:r w:rsidRPr="00BB1575">
        <w:t xml:space="preserve"> I would like to </w:t>
      </w:r>
      <w:r w:rsidR="00684BA0">
        <w:t>have</w:t>
      </w:r>
      <w:r w:rsidRPr="00BB1575">
        <w:t xml:space="preserve"> some answers to that in respect of bike lanes.</w:t>
      </w:r>
      <w:r>
        <w:t xml:space="preserve"> </w:t>
      </w:r>
      <w:r w:rsidRPr="00BB1575">
        <w:t>This is just anecdotal as far as I am concerned</w:t>
      </w:r>
      <w:r>
        <w:t>,</w:t>
      </w:r>
      <w:r w:rsidRPr="00BB1575">
        <w:t xml:space="preserve"> but they seem to be empty for large chunks of the day, </w:t>
      </w:r>
      <w:r>
        <w:t xml:space="preserve">and </w:t>
      </w:r>
      <w:r w:rsidRPr="00BB1575">
        <w:t>buses</w:t>
      </w:r>
      <w:r>
        <w:t>, cars, delivery vans and everything else</w:t>
      </w:r>
      <w:r w:rsidRPr="00BB1575">
        <w:t xml:space="preserve"> </w:t>
      </w:r>
      <w:r>
        <w:t xml:space="preserve">are </w:t>
      </w:r>
      <w:r w:rsidRPr="00BB1575">
        <w:t>slow</w:t>
      </w:r>
      <w:r>
        <w:t>ed</w:t>
      </w:r>
      <w:r w:rsidRPr="00BB1575">
        <w:t xml:space="preserve"> down</w:t>
      </w:r>
      <w:r>
        <w:t>. I</w:t>
      </w:r>
      <w:r w:rsidRPr="00BB1575">
        <w:t>t has not been cost</w:t>
      </w:r>
      <w:r>
        <w:t>-</w:t>
      </w:r>
      <w:r w:rsidRPr="00BB1575">
        <w:t>free.</w:t>
      </w:r>
      <w:r>
        <w:t xml:space="preserve"> As far as I can make out, it has</w:t>
      </w:r>
      <w:r w:rsidRPr="00BB1575">
        <w:t xml:space="preserve"> been </w:t>
      </w:r>
      <w:r w:rsidR="00684BA0">
        <w:t xml:space="preserve">a </w:t>
      </w:r>
      <w:r w:rsidRPr="00BB1575">
        <w:t>very expensive investment with public money to provide all these cycle lanes.</w:t>
      </w:r>
      <w:r>
        <w:t xml:space="preserve"> </w:t>
      </w:r>
    </w:p>
    <w:p w:rsidR="00BA0085" w:rsidP="00BA0085">
      <w:pPr>
        <w:pStyle w:val="Answer"/>
      </w:pPr>
      <w:r w:rsidRPr="001C767D">
        <w:rPr>
          <w:b/>
          <w:i/>
        </w:rPr>
        <w:t>Professor Greg Marsden:</w:t>
      </w:r>
      <w:r>
        <w:t xml:space="preserve"> </w:t>
      </w:r>
      <w:r w:rsidRPr="00BB1575">
        <w:t>I am certainly happy to provide some evidence on the use of cycle lanes and the benefits of networks of cycle lanes</w:t>
      </w:r>
      <w:r>
        <w:t>. W</w:t>
      </w:r>
      <w:r w:rsidRPr="00BB1575">
        <w:t xml:space="preserve">e are still at an early stage in many of our cities </w:t>
      </w:r>
      <w:r>
        <w:t>of</w:t>
      </w:r>
      <w:r w:rsidRPr="00BB1575">
        <w:t xml:space="preserve"> having a high</w:t>
      </w:r>
      <w:r>
        <w:t>-</w:t>
      </w:r>
      <w:r w:rsidRPr="00BB1575">
        <w:t>quality network.</w:t>
      </w:r>
      <w:r>
        <w:t xml:space="preserve"> </w:t>
      </w:r>
      <w:r w:rsidRPr="00BB1575">
        <w:t xml:space="preserve">The first </w:t>
      </w:r>
      <w:r w:rsidR="00306174">
        <w:t>benefit</w:t>
      </w:r>
      <w:r>
        <w:t xml:space="preserve"> </w:t>
      </w:r>
      <w:r w:rsidRPr="00BB1575">
        <w:t>you see might not be the usage you will get in five or eight years</w:t>
      </w:r>
      <w:r>
        <w:t>’</w:t>
      </w:r>
      <w:r w:rsidRPr="00BB1575">
        <w:t xml:space="preserve"> time as you build up a wider network</w:t>
      </w:r>
      <w:r>
        <w:t xml:space="preserve">. There </w:t>
      </w:r>
      <w:r w:rsidRPr="00BB1575">
        <w:t>are some great example</w:t>
      </w:r>
      <w:r>
        <w:t>s</w:t>
      </w:r>
      <w:r w:rsidRPr="00BB1575">
        <w:t xml:space="preserve"> </w:t>
      </w:r>
      <w:r>
        <w:t xml:space="preserve">in </w:t>
      </w:r>
      <w:r w:rsidRPr="00BB1575">
        <w:t xml:space="preserve">European cities </w:t>
      </w:r>
      <w:r>
        <w:t>that</w:t>
      </w:r>
      <w:r w:rsidRPr="00BB1575">
        <w:t xml:space="preserve"> have high</w:t>
      </w:r>
      <w:r>
        <w:t>-</w:t>
      </w:r>
      <w:r w:rsidRPr="00BB1575">
        <w:t>quality networks.</w:t>
      </w:r>
      <w:r>
        <w:t xml:space="preserve"> </w:t>
      </w:r>
      <w:r w:rsidRPr="00BB1575">
        <w:t>I will certainly find that evidence.</w:t>
      </w:r>
    </w:p>
    <w:p w:rsidR="00BA0085" w:rsidP="00BA0085">
      <w:pPr>
        <w:pStyle w:val="Remark"/>
      </w:pPr>
      <w:r w:rsidRPr="001C767D">
        <w:rPr>
          <w:b/>
        </w:rPr>
        <w:t>The Chair:</w:t>
      </w:r>
      <w:r>
        <w:t xml:space="preserve"> </w:t>
      </w:r>
      <w:r w:rsidRPr="00BB1575">
        <w:t>We would like evidence from abroad</w:t>
      </w:r>
      <w:r>
        <w:t xml:space="preserve">; </w:t>
      </w:r>
      <w:r w:rsidRPr="00BB1575">
        <w:t>and</w:t>
      </w:r>
      <w:r>
        <w:t>,</w:t>
      </w:r>
      <w:r w:rsidRPr="00BB1575">
        <w:t xml:space="preserve"> as things happen in the UK</w:t>
      </w:r>
      <w:r>
        <w:t>,</w:t>
      </w:r>
      <w:r w:rsidRPr="00BB1575">
        <w:t xml:space="preserve"> </w:t>
      </w:r>
      <w:r w:rsidR="00306174">
        <w:t xml:space="preserve">it would be helpful to know </w:t>
      </w:r>
      <w:r w:rsidRPr="00BB1575">
        <w:t>how people</w:t>
      </w:r>
      <w:r>
        <w:t xml:space="preserve"> are </w:t>
      </w:r>
      <w:r w:rsidRPr="00BB1575">
        <w:t>adapting</w:t>
      </w:r>
      <w:r w:rsidR="00306174">
        <w:t>,</w:t>
      </w:r>
      <w:r w:rsidRPr="00BB1575">
        <w:t xml:space="preserve"> </w:t>
      </w:r>
      <w:r>
        <w:t>and whether they are</w:t>
      </w:r>
      <w:r w:rsidRPr="00BB1575">
        <w:t xml:space="preserve"> adapting as we had hoped.</w:t>
      </w:r>
    </w:p>
    <w:p w:rsidR="00BA0085" w:rsidP="00BA0085">
      <w:pPr>
        <w:pStyle w:val="Question"/>
      </w:pPr>
      <w:r w:rsidRPr="001C767D">
        <w:rPr>
          <w:b/>
        </w:rPr>
        <w:t>Lord Berkeley:</w:t>
      </w:r>
      <w:r>
        <w:t xml:space="preserve"> </w:t>
      </w:r>
      <w:r w:rsidRPr="00BB1575">
        <w:t xml:space="preserve">Stephen and Greg, </w:t>
      </w:r>
      <w:r>
        <w:t xml:space="preserve">it is </w:t>
      </w:r>
      <w:r w:rsidRPr="00BB1575">
        <w:t>very interesting evidence, and thank you very much for that. It has been dominated, I think</w:t>
      </w:r>
      <w:r>
        <w:t>,</w:t>
      </w:r>
      <w:r w:rsidRPr="00BB1575">
        <w:t xml:space="preserve"> by how </w:t>
      </w:r>
      <w:r>
        <w:t xml:space="preserve">we </w:t>
      </w:r>
      <w:r w:rsidRPr="00BB1575">
        <w:t xml:space="preserve">can carry on using our own personal cars and still vaguely comply with road space challenges and decarbonisation. </w:t>
      </w:r>
    </w:p>
    <w:p w:rsidR="00BA0085" w:rsidRPr="00BB1575" w:rsidP="00BA0085">
      <w:pPr>
        <w:pStyle w:val="QuestionCont"/>
      </w:pPr>
      <w:r w:rsidRPr="00BB1575">
        <w:t>Greg, I have been in conversation with your colleague</w:t>
      </w:r>
      <w:r>
        <w:t>,</w:t>
      </w:r>
      <w:r w:rsidRPr="00BB1575">
        <w:t xml:space="preserve"> Dr </w:t>
      </w:r>
      <w:r>
        <w:t>J</w:t>
      </w:r>
      <w:r w:rsidRPr="00BB1575">
        <w:t>illian Anabl</w:t>
      </w:r>
      <w:r>
        <w:t>e,</w:t>
      </w:r>
      <w:r w:rsidRPr="00BB1575">
        <w:t xml:space="preserve"> over </w:t>
      </w:r>
      <w:r>
        <w:t xml:space="preserve">the </w:t>
      </w:r>
      <w:r w:rsidRPr="00BB1575">
        <w:t>years</w:t>
      </w:r>
      <w:r>
        <w:t>,</w:t>
      </w:r>
      <w:r w:rsidRPr="00BB1575">
        <w:t xml:space="preserve"> who has made some very interesting comments about widespread personal vehicle ownership not appear</w:t>
      </w:r>
      <w:r>
        <w:t>ing</w:t>
      </w:r>
      <w:r w:rsidRPr="00BB1575">
        <w:t xml:space="preserve"> to be compatible </w:t>
      </w:r>
      <w:r>
        <w:t xml:space="preserve">with </w:t>
      </w:r>
      <w:r w:rsidRPr="00BB1575">
        <w:t>significant decarbonisation. You may want to come back to the committee on that</w:t>
      </w:r>
      <w:r>
        <w:t>.</w:t>
      </w:r>
      <w:r w:rsidRPr="00BB1575">
        <w:t xml:space="preserve"> I would like to hear from you about the demand for movement and how that might be reduced or provided in some other ways, be it the development you have talked about</w:t>
      </w:r>
      <w:r>
        <w:t xml:space="preserve">, </w:t>
      </w:r>
      <w:r w:rsidRPr="00BB1575">
        <w:t>fewer journeys, shorter journeys, car sharing</w:t>
      </w:r>
      <w:r>
        <w:t xml:space="preserve">—which </w:t>
      </w:r>
      <w:r w:rsidRPr="00BB1575">
        <w:t>we have not talked about</w:t>
      </w:r>
      <w:r>
        <w:t>—</w:t>
      </w:r>
      <w:r w:rsidRPr="00BB1575">
        <w:t xml:space="preserve">and, of course, how they </w:t>
      </w:r>
      <w:r>
        <w:t xml:space="preserve">all </w:t>
      </w:r>
      <w:r w:rsidRPr="00BB1575">
        <w:t>fit into a congested road space</w:t>
      </w:r>
      <w:r>
        <w:t>.</w:t>
      </w:r>
      <w:r w:rsidRPr="00BB1575">
        <w:t xml:space="preserve"> </w:t>
      </w:r>
      <w:r>
        <w:t>C</w:t>
      </w:r>
      <w:r w:rsidRPr="00BB1575">
        <w:t>ertainly</w:t>
      </w:r>
      <w:r>
        <w:t>,</w:t>
      </w:r>
      <w:r w:rsidRPr="00BB1575">
        <w:t xml:space="preserve"> as a </w:t>
      </w:r>
      <w:r>
        <w:t>keen</w:t>
      </w:r>
      <w:r w:rsidRPr="00BB1575">
        <w:t xml:space="preserve"> cyclist in London</w:t>
      </w:r>
      <w:r>
        <w:t>,</w:t>
      </w:r>
      <w:r w:rsidRPr="00BB1575">
        <w:t xml:space="preserve"> I get frightened sometimes by the number of cyclists </w:t>
      </w:r>
      <w:r>
        <w:t xml:space="preserve">on the roads who are </w:t>
      </w:r>
      <w:r w:rsidRPr="00BB1575">
        <w:t>going two ways in different directions.</w:t>
      </w:r>
      <w:r>
        <w:t xml:space="preserve"> </w:t>
      </w:r>
      <w:r w:rsidRPr="00BB1575">
        <w:t>It is a slightly different thing</w:t>
      </w:r>
      <w:r>
        <w:t>,</w:t>
      </w:r>
      <w:r w:rsidRPr="00BB1575">
        <w:t xml:space="preserve"> but at least it is decarbonised</w:t>
      </w:r>
      <w:r>
        <w:t>,</w:t>
      </w:r>
      <w:r w:rsidRPr="00BB1575">
        <w:t xml:space="preserve"> and I think we have to keep an eye on the decarbonisation agenda and how that is developed. It would be lovely to hear </w:t>
      </w:r>
      <w:r>
        <w:t xml:space="preserve">from </w:t>
      </w:r>
      <w:r w:rsidRPr="00BB1575">
        <w:t>both of you</w:t>
      </w:r>
      <w:r>
        <w:t>,</w:t>
      </w:r>
      <w:r w:rsidRPr="00BB1575">
        <w:t xml:space="preserve"> if there is time.</w:t>
      </w:r>
      <w:r>
        <w:t xml:space="preserve"> </w:t>
      </w:r>
    </w:p>
    <w:p w:rsidR="00BA0085" w:rsidP="00BA0085">
      <w:pPr>
        <w:pStyle w:val="Answer"/>
      </w:pPr>
      <w:r w:rsidRPr="001C767D">
        <w:rPr>
          <w:b/>
          <w:i/>
        </w:rPr>
        <w:t>Professor Greg Marsden:</w:t>
      </w:r>
      <w:r>
        <w:t xml:space="preserve"> </w:t>
      </w:r>
      <w:r w:rsidRPr="00BB1575">
        <w:t>Thank you for that</w:t>
      </w:r>
      <w:r>
        <w:t>,</w:t>
      </w:r>
      <w:r w:rsidRPr="00BB1575">
        <w:t xml:space="preserve"> Lord Berkeley.</w:t>
      </w:r>
      <w:r>
        <w:t xml:space="preserve"> </w:t>
      </w:r>
      <w:r w:rsidRPr="00BB1575">
        <w:t xml:space="preserve">I </w:t>
      </w:r>
      <w:r>
        <w:t xml:space="preserve">will make </w:t>
      </w:r>
      <w:r w:rsidRPr="00BB1575">
        <w:t>one observation</w:t>
      </w:r>
      <w:r>
        <w:t>—</w:t>
      </w:r>
      <w:r w:rsidRPr="00BB1575">
        <w:t>and I will certainly pass the evidence forward to the committee</w:t>
      </w:r>
      <w:r>
        <w:t>—that, p</w:t>
      </w:r>
      <w:r w:rsidRPr="00BB1575">
        <w:t>er head of population</w:t>
      </w:r>
      <w:r>
        <w:t>,</w:t>
      </w:r>
      <w:r w:rsidRPr="00BB1575">
        <w:t xml:space="preserve"> people have been driving less since 2002</w:t>
      </w:r>
      <w:r>
        <w:t xml:space="preserve"> right the way through to</w:t>
      </w:r>
      <w:r w:rsidRPr="00BB1575">
        <w:t xml:space="preserve"> at least 2018</w:t>
      </w:r>
      <w:r>
        <w:t>,</w:t>
      </w:r>
      <w:r w:rsidRPr="00BB1575">
        <w:t xml:space="preserve"> when I last looked at the data. T</w:t>
      </w:r>
      <w:r>
        <w:t>here are t</w:t>
      </w:r>
      <w:r w:rsidRPr="00BB1575">
        <w:t xml:space="preserve">rends </w:t>
      </w:r>
      <w:r>
        <w:t>such as</w:t>
      </w:r>
      <w:r w:rsidRPr="00BB1575">
        <w:t xml:space="preserve"> urbanisation and younger people taking up cars less early in their lifetime.</w:t>
      </w:r>
      <w:r>
        <w:t xml:space="preserve"> </w:t>
      </w:r>
      <w:r w:rsidRPr="00BB1575">
        <w:t>We have been on a trend of reduc</w:t>
      </w:r>
      <w:r>
        <w:t>ing</w:t>
      </w:r>
      <w:r w:rsidRPr="00BB1575">
        <w:t xml:space="preserve"> driving over time.</w:t>
      </w:r>
      <w:r>
        <w:t xml:space="preserve"> </w:t>
      </w:r>
      <w:r w:rsidRPr="00BB1575">
        <w:t>Obviously, the networks still look busy to everyone out there because we have had some areas of population growth</w:t>
      </w:r>
      <w:r>
        <w:t>,</w:t>
      </w:r>
      <w:r w:rsidRPr="00BB1575">
        <w:t xml:space="preserve"> and </w:t>
      </w:r>
      <w:r>
        <w:t>they are</w:t>
      </w:r>
      <w:r w:rsidRPr="00BB1575">
        <w:t xml:space="preserve"> really busy anyway</w:t>
      </w:r>
      <w:r>
        <w:t>, but t</w:t>
      </w:r>
      <w:r w:rsidRPr="00BB1575">
        <w:t>he possibility of people driving less is a reality already.</w:t>
      </w:r>
      <w:r>
        <w:t xml:space="preserve"> </w:t>
      </w:r>
    </w:p>
    <w:p w:rsidR="00BA0085" w:rsidP="00BA0085">
      <w:pPr>
        <w:pStyle w:val="Answer"/>
      </w:pPr>
      <w:r>
        <w:t>Y</w:t>
      </w:r>
      <w:r w:rsidRPr="00BB1575">
        <w:t>ou made the point about how much movement there is in cars.</w:t>
      </w:r>
      <w:r>
        <w:t xml:space="preserve"> </w:t>
      </w:r>
      <w:r w:rsidRPr="00BB1575">
        <w:t>The average occupancy of a car in the morning peak is 1.2 and the average occupancy of a car across the whole day is 1.6. Again, if we want to do things quickly</w:t>
      </w:r>
      <w:r>
        <w:t xml:space="preserve">, there is an </w:t>
      </w:r>
      <w:r w:rsidRPr="00BB1575">
        <w:t xml:space="preserve">awful lot of mobility out there </w:t>
      </w:r>
      <w:r>
        <w:t xml:space="preserve">that </w:t>
      </w:r>
      <w:r w:rsidRPr="00BB1575">
        <w:t>we could use more efficiently</w:t>
      </w:r>
      <w:r>
        <w:t>,</w:t>
      </w:r>
      <w:r w:rsidRPr="00BB1575">
        <w:t xml:space="preserve"> certainly </w:t>
      </w:r>
      <w:r>
        <w:t xml:space="preserve">with </w:t>
      </w:r>
      <w:r w:rsidRPr="00BB1575">
        <w:t>in</w:t>
      </w:r>
      <w:r>
        <w:t>novations in shared mobility or</w:t>
      </w:r>
      <w:r w:rsidRPr="00BB1575">
        <w:t xml:space="preserve"> shared public transport</w:t>
      </w:r>
      <w:r>
        <w:t>. W</w:t>
      </w:r>
      <w:r w:rsidRPr="00BB1575">
        <w:t xml:space="preserve">hether </w:t>
      </w:r>
      <w:r>
        <w:t xml:space="preserve">they are </w:t>
      </w:r>
      <w:r w:rsidRPr="00BB1575">
        <w:t xml:space="preserve">organised by businesses </w:t>
      </w:r>
      <w:r>
        <w:t>that</w:t>
      </w:r>
      <w:r w:rsidRPr="00BB1575">
        <w:t xml:space="preserve"> are interested i</w:t>
      </w:r>
      <w:r>
        <w:t>n</w:t>
      </w:r>
      <w:r w:rsidRPr="00BB1575">
        <w:t xml:space="preserve"> getting their workers </w:t>
      </w:r>
      <w:r>
        <w:t>to work</w:t>
      </w:r>
      <w:r w:rsidRPr="00BB1575">
        <w:t xml:space="preserve"> or whether through social clubs or on platforms that people choose to share through, there is a massive opportunity to still have access to all the things that we need today but to do it in a very different way. </w:t>
      </w:r>
    </w:p>
    <w:p w:rsidR="00BA0085" w:rsidP="00BA0085">
      <w:pPr>
        <w:pStyle w:val="Answer"/>
      </w:pPr>
      <w:r w:rsidRPr="00BB1575">
        <w:t>My view on the climate change agenda is that the science does the numbers about the scale of the challenge.</w:t>
      </w:r>
      <w:r>
        <w:t xml:space="preserve"> </w:t>
      </w:r>
      <w:r w:rsidRPr="00BB1575">
        <w:t xml:space="preserve">The </w:t>
      </w:r>
      <w:r w:rsidR="00C43D90">
        <w:t>issue</w:t>
      </w:r>
      <w:r w:rsidRPr="00BB1575">
        <w:t xml:space="preserve"> we then face is </w:t>
      </w:r>
      <w:r>
        <w:t xml:space="preserve">that, </w:t>
      </w:r>
      <w:r w:rsidRPr="00BB1575">
        <w:t>if we are in</w:t>
      </w:r>
      <w:r>
        <w:t>t</w:t>
      </w:r>
      <w:r w:rsidRPr="00BB1575">
        <w:t>ending to commit to that</w:t>
      </w:r>
      <w:r>
        <w:t>,</w:t>
      </w:r>
      <w:r w:rsidRPr="00BB1575">
        <w:t xml:space="preserve"> we </w:t>
      </w:r>
      <w:r>
        <w:t xml:space="preserve">have </w:t>
      </w:r>
      <w:r w:rsidRPr="00BB1575">
        <w:t>some</w:t>
      </w:r>
      <w:r>
        <w:t xml:space="preserve"> </w:t>
      </w:r>
      <w:r w:rsidRPr="00BB1575">
        <w:t>options.</w:t>
      </w:r>
      <w:r>
        <w:t xml:space="preserve"> </w:t>
      </w:r>
      <w:r w:rsidRPr="00BB1575">
        <w:t xml:space="preserve">None of them </w:t>
      </w:r>
      <w:r>
        <w:t>is</w:t>
      </w:r>
      <w:r w:rsidRPr="00BB1575">
        <w:t xml:space="preserve"> </w:t>
      </w:r>
      <w:r>
        <w:t xml:space="preserve">an </w:t>
      </w:r>
      <w:r w:rsidRPr="00BB1575">
        <w:t>easy choice.</w:t>
      </w:r>
      <w:r>
        <w:t xml:space="preserve"> </w:t>
      </w:r>
      <w:r w:rsidRPr="00BB1575">
        <w:t>The question is</w:t>
      </w:r>
      <w:r>
        <w:t>:</w:t>
      </w:r>
      <w:r w:rsidRPr="00BB1575">
        <w:t xml:space="preserve"> what balance, what package</w:t>
      </w:r>
      <w:r>
        <w:t>,</w:t>
      </w:r>
      <w:r w:rsidRPr="00BB1575">
        <w:t xml:space="preserve"> are we going to put together</w:t>
      </w:r>
      <w:r>
        <w:t>?</w:t>
      </w:r>
      <w:r w:rsidRPr="00BB1575">
        <w:t xml:space="preserve"> I certainly think there are opportunities in the share</w:t>
      </w:r>
      <w:r>
        <w:t>d</w:t>
      </w:r>
      <w:r w:rsidRPr="00BB1575">
        <w:t xml:space="preserve"> mobility space </w:t>
      </w:r>
      <w:r>
        <w:t>that</w:t>
      </w:r>
      <w:r w:rsidRPr="00BB1575">
        <w:t xml:space="preserve"> sit somewhere between public transport and private </w:t>
      </w:r>
      <w:r w:rsidRPr="00BB1575">
        <w:t>transport</w:t>
      </w:r>
      <w:r>
        <w:t>,</w:t>
      </w:r>
      <w:r w:rsidRPr="00BB1575">
        <w:t xml:space="preserve"> so it is probably within the remit of this inquiry</w:t>
      </w:r>
      <w:r>
        <w:t>. T</w:t>
      </w:r>
      <w:r w:rsidRPr="00BB1575">
        <w:t>here are huge opportunities there.</w:t>
      </w:r>
    </w:p>
    <w:p w:rsidR="00BA0085" w:rsidP="00BA0085">
      <w:pPr>
        <w:pStyle w:val="Answer"/>
      </w:pPr>
      <w:r w:rsidRPr="001C767D">
        <w:rPr>
          <w:b/>
          <w:i/>
        </w:rPr>
        <w:t>Professor Stephen Joseph:</w:t>
      </w:r>
      <w:r>
        <w:t xml:space="preserve"> </w:t>
      </w:r>
      <w:r w:rsidRPr="00BB1575">
        <w:t>There are definitely opportunities in the shared transport space.</w:t>
      </w:r>
      <w:r>
        <w:t xml:space="preserve"> </w:t>
      </w:r>
      <w:r w:rsidRPr="00BB1575">
        <w:t>I have mentioned the organisation Lift</w:t>
      </w:r>
      <w:r>
        <w:t>s</w:t>
      </w:r>
      <w:r w:rsidRPr="00BB1575">
        <w:t>hare</w:t>
      </w:r>
      <w:r>
        <w:t>,</w:t>
      </w:r>
      <w:r w:rsidRPr="00BB1575">
        <w:t xml:space="preserve"> which has done a lot on this</w:t>
      </w:r>
      <w:r>
        <w:t>,</w:t>
      </w:r>
      <w:r w:rsidRPr="00BB1575">
        <w:t xml:space="preserve"> and particularly on the concept of mobility </w:t>
      </w:r>
      <w:r w:rsidR="005D39AE">
        <w:t xml:space="preserve">plans with </w:t>
      </w:r>
      <w:r w:rsidRPr="00BB1575">
        <w:t xml:space="preserve"> </w:t>
      </w:r>
      <w:r>
        <w:t>M</w:t>
      </w:r>
      <w:r w:rsidRPr="00BB1575">
        <w:t>obilityways, which</w:t>
      </w:r>
      <w:r>
        <w:t xml:space="preserve">, </w:t>
      </w:r>
      <w:r w:rsidRPr="00BB1575">
        <w:t>essentially</w:t>
      </w:r>
      <w:r>
        <w:t>, is</w:t>
      </w:r>
      <w:r w:rsidRPr="00BB1575">
        <w:t xml:space="preserve"> working with employers to </w:t>
      </w:r>
      <w:r>
        <w:t>achieve</w:t>
      </w:r>
      <w:r w:rsidRPr="00BB1575">
        <w:t xml:space="preserve"> zero</w:t>
      </w:r>
      <w:r>
        <w:t>-</w:t>
      </w:r>
      <w:r w:rsidRPr="00BB1575">
        <w:t>carbon commuting</w:t>
      </w:r>
      <w:r>
        <w:t xml:space="preserve">. </w:t>
      </w:r>
      <w:r w:rsidRPr="00BB1575">
        <w:t>Some of that is just about working out where employees are coming from into</w:t>
      </w:r>
      <w:r>
        <w:t>, say,</w:t>
      </w:r>
      <w:r w:rsidRPr="00BB1575">
        <w:t xml:space="preserve"> hospital</w:t>
      </w:r>
      <w:r>
        <w:t>s,</w:t>
      </w:r>
      <w:r w:rsidRPr="00BB1575">
        <w:t xml:space="preserve"> and reshaping bus services a bit to serve them.</w:t>
      </w:r>
      <w:r>
        <w:t xml:space="preserve"> </w:t>
      </w:r>
      <w:r w:rsidRPr="00BB1575">
        <w:t xml:space="preserve">Some of </w:t>
      </w:r>
      <w:r>
        <w:t>it is</w:t>
      </w:r>
      <w:r w:rsidRPr="00BB1575">
        <w:t xml:space="preserve"> about more car sharing and so on. </w:t>
      </w:r>
      <w:r>
        <w:t>T</w:t>
      </w:r>
      <w:r w:rsidRPr="00BB1575">
        <w:t>here are opportunities to do this.</w:t>
      </w:r>
      <w:r>
        <w:t xml:space="preserve"> </w:t>
      </w:r>
    </w:p>
    <w:p w:rsidR="00BA0085" w:rsidP="00BA0085">
      <w:pPr>
        <w:pStyle w:val="Answer"/>
      </w:pPr>
      <w:r w:rsidRPr="00BB1575">
        <w:t xml:space="preserve">There </w:t>
      </w:r>
      <w:r>
        <w:t xml:space="preserve">is also a concept that </w:t>
      </w:r>
      <w:r w:rsidRPr="00BB1575">
        <w:t>we have not mentioned so far of 15</w:t>
      </w:r>
      <w:r>
        <w:t>-</w:t>
      </w:r>
      <w:r w:rsidRPr="00BB1575">
        <w:t>minute cities</w:t>
      </w:r>
      <w:r>
        <w:t>,</w:t>
      </w:r>
      <w:r w:rsidRPr="00BB1575">
        <w:t xml:space="preserve"> which a number of European countries have adopted</w:t>
      </w:r>
      <w:r>
        <w:t>.</w:t>
      </w:r>
      <w:r w:rsidRPr="00BB1575">
        <w:t xml:space="preserve"> </w:t>
      </w:r>
      <w:r>
        <w:t>T</w:t>
      </w:r>
      <w:r w:rsidRPr="00BB1575">
        <w:t xml:space="preserve">he idea </w:t>
      </w:r>
      <w:r>
        <w:t>is that</w:t>
      </w:r>
      <w:r w:rsidRPr="00BB1575">
        <w:t xml:space="preserve"> you </w:t>
      </w:r>
      <w:r>
        <w:t>are</w:t>
      </w:r>
      <w:r w:rsidRPr="00BB1575">
        <w:t xml:space="preserve"> able to get to the things you need to get to within a 15</w:t>
      </w:r>
      <w:r>
        <w:t>-</w:t>
      </w:r>
      <w:r w:rsidRPr="00BB1575">
        <w:t>minute walk or cycle from your house.</w:t>
      </w:r>
      <w:r>
        <w:t xml:space="preserve"> </w:t>
      </w:r>
      <w:r w:rsidRPr="00BB1575">
        <w:t>That goes back to the discussion we were having about land use.</w:t>
      </w:r>
      <w:r>
        <w:t xml:space="preserve"> T</w:t>
      </w:r>
      <w:r w:rsidRPr="00BB1575">
        <w:t>hat concept of 15</w:t>
      </w:r>
      <w:r>
        <w:t>-</w:t>
      </w:r>
      <w:r w:rsidRPr="00BB1575">
        <w:t>minut</w:t>
      </w:r>
      <w:r>
        <w:t>e</w:t>
      </w:r>
      <w:r w:rsidRPr="00BB1575">
        <w:t xml:space="preserve"> cities</w:t>
      </w:r>
      <w:r>
        <w:t>,</w:t>
      </w:r>
      <w:r w:rsidRPr="00BB1575">
        <w:t xml:space="preserve"> which the Government </w:t>
      </w:r>
      <w:r>
        <w:t xml:space="preserve">have </w:t>
      </w:r>
      <w:r w:rsidRPr="00BB1575">
        <w:t>me</w:t>
      </w:r>
      <w:r>
        <w:t>n</w:t>
      </w:r>
      <w:r w:rsidRPr="00BB1575">
        <w:t>tioned in one or two documents</w:t>
      </w:r>
      <w:r>
        <w:t>,</w:t>
      </w:r>
      <w:r w:rsidRPr="00BB1575">
        <w:t xml:space="preserve"> is worth thinking about because it will provide support for public transport.</w:t>
      </w:r>
    </w:p>
    <w:p w:rsidR="00BA0085" w:rsidP="00BA0085">
      <w:pPr>
        <w:pStyle w:val="Answer"/>
      </w:pPr>
      <w:r>
        <w:t>W</w:t>
      </w:r>
      <w:r w:rsidRPr="00BB1575">
        <w:t>e have talked about</w:t>
      </w:r>
      <w:r>
        <w:t xml:space="preserve"> </w:t>
      </w:r>
      <w:r w:rsidRPr="00BB1575">
        <w:t>innovation and mobility as a service and so on</w:t>
      </w:r>
      <w:r>
        <w:t xml:space="preserve">, but </w:t>
      </w:r>
      <w:r w:rsidRPr="00BB1575">
        <w:t xml:space="preserve">as a final </w:t>
      </w:r>
      <w:r>
        <w:t>p</w:t>
      </w:r>
      <w:r w:rsidRPr="00BB1575">
        <w:t>oint</w:t>
      </w:r>
      <w:r>
        <w:t xml:space="preserve"> I would comment that </w:t>
      </w:r>
      <w:r w:rsidRPr="00BB1575">
        <w:t>some of th</w:t>
      </w:r>
      <w:r>
        <w:t xml:space="preserve">is </w:t>
      </w:r>
      <w:r w:rsidRPr="00BB1575">
        <w:t>is about getting the basics right, providing high</w:t>
      </w:r>
      <w:r>
        <w:t>-</w:t>
      </w:r>
      <w:r w:rsidRPr="00BB1575">
        <w:t>quality</w:t>
      </w:r>
      <w:r>
        <w:t>,</w:t>
      </w:r>
      <w:r w:rsidRPr="00BB1575">
        <w:t xml:space="preserve"> high</w:t>
      </w:r>
      <w:r>
        <w:t>-</w:t>
      </w:r>
      <w:r w:rsidRPr="00BB1575">
        <w:t>frequency services</w:t>
      </w:r>
      <w:r>
        <w:t>,</w:t>
      </w:r>
      <w:r w:rsidRPr="00BB1575">
        <w:t xml:space="preserve"> with attractive fares, good information and promotion to get people back into using them, allied with schemes </w:t>
      </w:r>
      <w:r>
        <w:t xml:space="preserve">that </w:t>
      </w:r>
      <w:r w:rsidRPr="00BB1575">
        <w:t>give buses and trams</w:t>
      </w:r>
      <w:r>
        <w:t xml:space="preserve">, in particular, </w:t>
      </w:r>
      <w:r w:rsidRPr="00BB1575">
        <w:t>priority over other forms of transport</w:t>
      </w:r>
      <w:r>
        <w:t xml:space="preserve">, and </w:t>
      </w:r>
      <w:r w:rsidRPr="00BB1575">
        <w:t>better bus stop infrastructure</w:t>
      </w:r>
      <w:r>
        <w:t>,</w:t>
      </w:r>
      <w:r w:rsidRPr="00BB1575">
        <w:t xml:space="preserve"> as opposed to some</w:t>
      </w:r>
      <w:r>
        <w:t xml:space="preserve"> of</w:t>
      </w:r>
      <w:r w:rsidRPr="00BB1575">
        <w:t xml:space="preserve"> the rather windswept and poor services we have at the moment.</w:t>
      </w:r>
      <w:r>
        <w:t xml:space="preserve"> </w:t>
      </w:r>
      <w:r w:rsidRPr="00BB1575">
        <w:t xml:space="preserve">Some of the things that are being funded through the </w:t>
      </w:r>
      <w:r>
        <w:t>t</w:t>
      </w:r>
      <w:r w:rsidRPr="00BB1575">
        <w:t>rans</w:t>
      </w:r>
      <w:r>
        <w:t>forming new</w:t>
      </w:r>
      <w:r w:rsidRPr="00BB1575">
        <w:t xml:space="preserve"> </w:t>
      </w:r>
      <w:r>
        <w:t>c</w:t>
      </w:r>
      <w:r w:rsidRPr="00BB1575">
        <w:t xml:space="preserve">ities </w:t>
      </w:r>
      <w:r>
        <w:t>f</w:t>
      </w:r>
      <w:r w:rsidRPr="00BB1575">
        <w:t xml:space="preserve">und and the </w:t>
      </w:r>
      <w:r>
        <w:t>c</w:t>
      </w:r>
      <w:r w:rsidRPr="00BB1575">
        <w:t xml:space="preserve">ity </w:t>
      </w:r>
      <w:r>
        <w:t>r</w:t>
      </w:r>
      <w:r w:rsidRPr="00BB1575">
        <w:t xml:space="preserve">egions </w:t>
      </w:r>
      <w:r>
        <w:t>s</w:t>
      </w:r>
      <w:r w:rsidRPr="00BB1575">
        <w:t>ustainable transport fu</w:t>
      </w:r>
      <w:r>
        <w:t>n</w:t>
      </w:r>
      <w:r w:rsidRPr="00BB1575">
        <w:t>ding will take us in that direction.</w:t>
      </w:r>
      <w:r>
        <w:t xml:space="preserve"> </w:t>
      </w:r>
      <w:r w:rsidRPr="00BB1575">
        <w:t xml:space="preserve">Certainly I know </w:t>
      </w:r>
      <w:r>
        <w:t>that L</w:t>
      </w:r>
      <w:r w:rsidRPr="00BB1575">
        <w:t xml:space="preserve">iverpool and Leeds are working on what </w:t>
      </w:r>
      <w:r>
        <w:t>one might</w:t>
      </w:r>
      <w:r w:rsidRPr="00BB1575">
        <w:t xml:space="preserve"> call super</w:t>
      </w:r>
      <w:r w:rsidR="001F2F42">
        <w:t>-</w:t>
      </w:r>
      <w:r w:rsidRPr="00BB1575">
        <w:t xml:space="preserve">bus networks on some of their routes to upgrade them significantly. </w:t>
      </w:r>
    </w:p>
    <w:p w:rsidR="00BA0085" w:rsidP="00BA0085">
      <w:pPr>
        <w:pStyle w:val="Answer"/>
      </w:pPr>
      <w:r w:rsidRPr="00BB1575">
        <w:t>I return to the point we have made before</w:t>
      </w:r>
      <w:r>
        <w:t>,</w:t>
      </w:r>
      <w:r w:rsidRPr="00BB1575">
        <w:t xml:space="preserve"> which is that the decisions </w:t>
      </w:r>
      <w:r>
        <w:t>that</w:t>
      </w:r>
      <w:r w:rsidRPr="00BB1575">
        <w:t xml:space="preserve"> are made</w:t>
      </w:r>
      <w:r>
        <w:t>,</w:t>
      </w:r>
      <w:r w:rsidRPr="00BB1575">
        <w:t xml:space="preserve"> particularly by the Treasury</w:t>
      </w:r>
      <w:r>
        <w:t>,</w:t>
      </w:r>
      <w:r w:rsidRPr="00BB1575">
        <w:t xml:space="preserve"> in the next year or so will determine what happens here</w:t>
      </w:r>
      <w:r>
        <w:t>,</w:t>
      </w:r>
      <w:r w:rsidRPr="00BB1575">
        <w:t xml:space="preserve"> and we need to make sure that we do not destroy the capacity for improving and increasing the use of public transport in the future. </w:t>
      </w:r>
    </w:p>
    <w:p w:rsidR="00FA2FF3" w:rsidRPr="00BB63DD" w:rsidP="00BA0085">
      <w:pPr>
        <w:pStyle w:val="Remark"/>
      </w:pPr>
      <w:r w:rsidRPr="00A51690">
        <w:rPr>
          <w:b/>
        </w:rPr>
        <w:t>The Chair:</w:t>
      </w:r>
      <w:r>
        <w:t xml:space="preserve"> </w:t>
      </w:r>
      <w:r w:rsidRPr="00BB1575">
        <w:t>I think we are timed out</w:t>
      </w:r>
      <w:r>
        <w:t xml:space="preserve">. </w:t>
      </w:r>
      <w:r w:rsidRPr="00BB1575">
        <w:t>I would like to thank you</w:t>
      </w:r>
      <w:r>
        <w:t>,</w:t>
      </w:r>
      <w:r w:rsidRPr="00BB1575">
        <w:t xml:space="preserve"> Prof</w:t>
      </w:r>
      <w:r>
        <w:t>e</w:t>
      </w:r>
      <w:r w:rsidRPr="00BB1575">
        <w:t>ssor Joseph and Professor Marsden</w:t>
      </w:r>
      <w:r>
        <w:t>,</w:t>
      </w:r>
      <w:r w:rsidRPr="00BB1575">
        <w:t xml:space="preserve"> for your evidence.</w:t>
      </w:r>
      <w:r>
        <w:t xml:space="preserve"> </w:t>
      </w:r>
      <w:r w:rsidRPr="00BB1575">
        <w:t>It is extremely interesting and</w:t>
      </w:r>
      <w:r>
        <w:t xml:space="preserve"> has</w:t>
      </w:r>
      <w:r w:rsidRPr="00BB1575">
        <w:t xml:space="preserve"> got us off on a very good foo</w:t>
      </w:r>
      <w:r>
        <w:t>t</w:t>
      </w:r>
      <w:r w:rsidRPr="00BB1575">
        <w:t xml:space="preserve">ing. </w:t>
      </w:r>
      <w:r w:rsidR="00622FCD">
        <w:t>Thank you very much indeed.</w:t>
      </w:r>
      <w:r w:rsidRPr="00BB1575">
        <w:t xml:space="preserve"> </w:t>
      </w:r>
      <w:bookmarkEnd w:id="0"/>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A0085"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A008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94824C8"/>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008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0" ma:contentTypeDescription="Create a new document." ma:contentTypeScope="" ma:versionID="f63daec76c33a2921dbfb86932ef862d">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1682da07e0f8d14346653d7cb1a1b1b"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48</Value>
      <Value>5</Value>
      <Value>32</Value>
      <Value>2</Value>
      <Value>23</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Public transport in towns and cities</TermName>
          <TermId xmlns="http://schemas.microsoft.com/office/infopath/2007/PartnerControls">cee6b591-d4a7-4594-b09f-902dd5e864ea</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2022-02-01T00:00:00+00:00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JRFZP62N7HVT-2044078101-225</_dlc_DocId>
    <_dlc_DocIdUrl xmlns="70d2f4a9-7027-4c8b-acc6-1861eab93b19">
      <Url>https://hopuk.sharepoint.com/sites/hlc-builtenviro/_layouts/15/DocIdRedir.aspx?ID=JRFZP62N7HVT-2044078101-225</Url>
      <Description>JRFZP62N7HVT-2044078101-225</Description>
    </_dlc_DocIdUrl>
  </documentManagement>
</p:properties>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customXml/itemProps2.xml><?xml version="1.0" encoding="utf-8"?>
<ds:datastoreItem xmlns:ds="http://schemas.openxmlformats.org/officeDocument/2006/customXml" ds:itemID="{2D78421E-D796-4AE2-AEED-047F25970BEA}">
  <ds:schemaRefs>
    <ds:schemaRef ds:uri="http://schemas.microsoft.com/sharepoint/v3/contenttype/forms"/>
  </ds:schemaRefs>
</ds:datastoreItem>
</file>

<file path=customXml/itemProps3.xml><?xml version="1.0" encoding="utf-8"?>
<ds:datastoreItem xmlns:ds="http://schemas.openxmlformats.org/officeDocument/2006/customXml" ds:itemID="{CABD79FD-44BD-4D6C-B0C1-1C784E92F06F}">
  <ds:schemaRefs>
    <ds:schemaRef ds:uri="http://schemas.microsoft.com/sharepoint/events"/>
  </ds:schemaRefs>
</ds:datastoreItem>
</file>

<file path=customXml/itemProps4.xml><?xml version="1.0" encoding="utf-8"?>
<ds:datastoreItem xmlns:ds="http://schemas.openxmlformats.org/officeDocument/2006/customXml" ds:itemID="{64E7F122-6A6B-4CA8-BC6F-DA0EDCF43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4032E7-B89C-4B29-ABD2-513B47E02C11}">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