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4CD0" w:rsidRPr="00AA387F" w:rsidP="00902D30">
      <w:pPr>
        <w:pStyle w:val="TitleCommittee0"/>
      </w:pPr>
      <w:sdt>
        <w:sdtPr>
          <w:alias w:val="CommitteeName"/>
          <w:tag w:val="CommitteeName"/>
          <w:id w:val="1869951332"/>
          <w:placeholder>
            <w:docPart w:val="E2918757E1B1487D9C12950888B93845"/>
          </w:placeholder>
          <w:richText/>
        </w:sdtPr>
        <w:sdtContent>
          <w:r w:rsidRPr="00AA387F">
            <w:t>Northern Ireland</w:t>
          </w:r>
          <w:r w:rsidRPr="00AA387F" w:rsidR="00E512D6">
            <w:t xml:space="preserve"> Affairs</w:t>
          </w:r>
          <w:r w:rsidRPr="00AA387F">
            <w:t xml:space="preserve"> Committee</w:t>
          </w:r>
        </w:sdtContent>
      </w:sdt>
    </w:p>
    <w:p w:rsidR="00374CD0" w:rsidRPr="00AA387F" w:rsidP="00902D30">
      <w:pPr>
        <w:pStyle w:val="TitleInquiry0"/>
      </w:pPr>
      <w:r w:rsidRPr="00AA387F">
        <w:t xml:space="preserve">Oral evidence: </w:t>
      </w:r>
      <w:sdt>
        <w:sdtPr>
          <w:alias w:val="InquiryName"/>
          <w:tag w:val="InquiryName"/>
          <w:id w:val="377371847"/>
          <w:placeholder>
            <w:docPart w:val="E2918757E1B1487D9C12950888B93845"/>
          </w:placeholder>
          <w:richText/>
        </w:sdtPr>
        <w:sdtContent>
          <w:r w:rsidRPr="00AA387F">
            <w:t>Investment in Northern Ireland</w:t>
          </w:r>
        </w:sdtContent>
      </w:sdt>
      <w:r w:rsidRPr="00AA387F">
        <w:t xml:space="preserve">, HC </w:t>
      </w:r>
      <w:r w:rsidRPr="00AA387F" w:rsidR="00C54016">
        <w:t>792</w:t>
      </w:r>
    </w:p>
    <w:sdt>
      <w:sdtPr>
        <w:alias w:val="SittingDate"/>
        <w:tag w:val="SittingDate"/>
        <w:id w:val="-1160222926"/>
        <w:placeholder>
          <w:docPart w:val="E2918757E1B1487D9C12950888B93845"/>
        </w:placeholder>
        <w:richText/>
      </w:sdtPr>
      <w:sdtContent>
        <w:p w:rsidR="00374CD0" w:rsidRPr="00AA387F" w:rsidP="00902D30">
          <w:pPr>
            <w:pStyle w:val="Para"/>
          </w:pPr>
          <w:r w:rsidRPr="00AA387F">
            <w:t xml:space="preserve">Wednesday </w:t>
          </w:r>
          <w:r w:rsidR="00247246">
            <w:t xml:space="preserve">2 February </w:t>
          </w:r>
          <w:r w:rsidRPr="00AA387F">
            <w:t>2022</w:t>
          </w:r>
        </w:p>
      </w:sdtContent>
    </w:sdt>
    <w:p w:rsidR="00374CD0" w:rsidRPr="00AA387F" w:rsidP="00902D30">
      <w:pPr>
        <w:pStyle w:val="Para"/>
      </w:pPr>
      <w:r w:rsidRPr="00AA387F">
        <w:t xml:space="preserve">Ordered by the House of </w:t>
      </w:r>
      <w:sdt>
        <w:sdtPr>
          <w:alias w:val="House"/>
          <w:tag w:val="House"/>
          <w:id w:val="809213435"/>
          <w:placeholder>
            <w:docPart w:val="E2918757E1B1487D9C12950888B93845"/>
          </w:placeholder>
          <w:richText/>
        </w:sdtPr>
        <w:sdtContent>
          <w:r w:rsidRPr="00AA387F">
            <w:t>Commons</w:t>
          </w:r>
        </w:sdtContent>
      </w:sdt>
      <w:r w:rsidRPr="00AA387F">
        <w:t xml:space="preserve"> to be published on </w:t>
      </w:r>
      <w:r w:rsidR="00247246">
        <w:t xml:space="preserve">2 February </w:t>
      </w:r>
      <w:r w:rsidRPr="00AA387F">
        <w:t>2022</w:t>
      </w:r>
      <w:r w:rsidRPr="00AA387F" w:rsidR="008053F8">
        <w:t>.</w:t>
      </w:r>
    </w:p>
    <w:p w:rsidR="00374CD0" w:rsidRPr="00AA387F" w:rsidP="00902D30">
      <w:sdt>
        <w:sdtPr>
          <w:alias w:val="VideoHyperlink"/>
          <w:tag w:val="VideoHyperlink"/>
          <w:id w:val="703995351"/>
          <w:placeholder>
            <w:docPart w:val="E2918757E1B1487D9C12950888B93845"/>
          </w:placeholder>
          <w:richText/>
        </w:sdtPr>
        <w:sdtContent>
          <w:r>
            <w:fldChar w:fldCharType="begin"/>
          </w:r>
          <w:r>
            <w:instrText xml:space="preserve"> HYPERLINK "https://parliamentlive.tv/event/index/5c3628f5-23fe-4809-82a7-481a2508e895" </w:instrText>
          </w:r>
          <w:r>
            <w:fldChar w:fldCharType="separate"/>
          </w:r>
          <w:r w:rsidRPr="00AE4196">
            <w:rPr>
              <w:rStyle w:val="Hyperlink"/>
            </w:rPr>
            <w:t>Watch th</w:t>
          </w:r>
          <w:r w:rsidRPr="00AE4196">
            <w:rPr>
              <w:rStyle w:val="Hyperlink"/>
            </w:rPr>
            <w:t>e</w:t>
          </w:r>
          <w:r w:rsidRPr="00AE4196">
            <w:rPr>
              <w:rStyle w:val="Hyperlink"/>
            </w:rPr>
            <w:t xml:space="preserve"> meeting</w:t>
          </w:r>
          <w:r>
            <w:fldChar w:fldCharType="end"/>
          </w:r>
        </w:sdtContent>
      </w:sdt>
    </w:p>
    <w:p w:rsidR="00374CD0" w:rsidRPr="00023B90" w:rsidP="00902D30">
      <w:r w:rsidRPr="00AA387F">
        <w:t xml:space="preserve">Members present: </w:t>
      </w:r>
      <w:sdt>
        <w:sdtPr>
          <w:alias w:val="MembersPresent"/>
          <w:tag w:val="MembersPresent"/>
          <w:id w:val="366340316"/>
          <w:placeholder>
            <w:docPart w:val="E2918757E1B1487D9C12950888B93845"/>
          </w:placeholder>
          <w:richText/>
        </w:sdtPr>
        <w:sdtContent>
          <w:r w:rsidRPr="00023B90" w:rsidR="001A7560">
            <w:t>Simon Hoare (Chair); Scott Benton; Mr Gregory Campbell; Stephen Farry; Claire Hanna</w:t>
          </w:r>
          <w:r w:rsidRPr="00023B90" w:rsidR="00247246">
            <w:rPr>
              <w:rFonts w:cs="Times New Roman"/>
            </w:rPr>
            <w:t>.</w:t>
          </w:r>
        </w:sdtContent>
      </w:sdt>
    </w:p>
    <w:p w:rsidR="00374CD0" w:rsidRPr="00023B90" w:rsidP="00902D30">
      <w:pPr>
        <w:pStyle w:val="ParaCentre"/>
      </w:pPr>
      <w:r w:rsidRPr="00023B90">
        <w:t xml:space="preserve">Questions </w:t>
      </w:r>
      <w:sdt>
        <w:sdtPr>
          <w:alias w:val="QuestionNumbers"/>
          <w:tag w:val="QuestionNumbers"/>
          <w:id w:val="-1223666168"/>
          <w:placeholder>
            <w:docPart w:val="E2918757E1B1487D9C12950888B93845"/>
          </w:placeholder>
          <w:richText/>
        </w:sdtPr>
        <w:sdtContent>
          <w:r w:rsidRPr="00023B90" w:rsidR="00247246">
            <w:t>9</w:t>
          </w:r>
          <w:r w:rsidRPr="00023B90" w:rsidR="001A7560">
            <w:t xml:space="preserve">2 </w:t>
          </w:r>
          <w:r w:rsidRPr="00023B90" w:rsidR="00873A1D">
            <w:t>-</w:t>
          </w:r>
          <w:r w:rsidRPr="00023B90" w:rsidR="008053F8">
            <w:t xml:space="preserve"> </w:t>
          </w:r>
          <w:r w:rsidRPr="00023B90" w:rsidR="001A789F">
            <w:t>12</w:t>
          </w:r>
          <w:r w:rsidR="00694146">
            <w:t>2</w:t>
          </w:r>
        </w:sdtContent>
      </w:sdt>
    </w:p>
    <w:p w:rsidR="00374CD0" w:rsidRPr="00023B90" w:rsidP="00902D30">
      <w:pPr>
        <w:pStyle w:val="TitleWitnesses0"/>
      </w:pPr>
      <w:r w:rsidRPr="00023B90">
        <w:t>Witnesses</w:t>
      </w:r>
    </w:p>
    <w:sdt>
      <w:sdtPr>
        <w:alias w:val="WitnessSet"/>
        <w:tag w:val="WitnessSet"/>
        <w:id w:val="-368373484"/>
        <w:placeholder>
          <w:docPart w:val="E9EDE4A8644C4E599F4E4FC6364F4F14"/>
        </w:placeholder>
        <w:richText/>
      </w:sdtPr>
      <w:sdtContent>
        <w:p w:rsidR="00374CD0" w:rsidRPr="00AA387F" w:rsidP="00FC364E">
          <w:pPr>
            <w:pStyle w:val="Para"/>
          </w:pPr>
          <w:r w:rsidRPr="00023B90">
            <w:t xml:space="preserve">I. </w:t>
          </w:r>
          <w:r w:rsidRPr="00023B90" w:rsidR="00CE7157">
            <w:t xml:space="preserve">Mark Huddleston, Joint CEO, Makers Alliance; </w:t>
          </w:r>
          <w:r w:rsidRPr="00023B90" w:rsidR="00247246">
            <w:t>Peter Cunningham, CEO, Camlin Group.</w:t>
          </w:r>
        </w:p>
      </w:sdtContent>
    </w:sdt>
    <w:p w:rsidR="00374CD0" w:rsidRPr="00AA387F" w:rsidP="00902D30">
      <w:pPr>
        <w:pStyle w:val="Para"/>
      </w:pPr>
    </w:p>
    <w:p w:rsidR="00374CD0" w:rsidRPr="00AA387F" w:rsidP="00902D30">
      <w:pPr>
        <w:pStyle w:val="Para"/>
      </w:pPr>
      <w:r w:rsidRPr="00AA387F">
        <w:t>Written evidence from witnesses:</w:t>
      </w:r>
    </w:p>
    <w:p w:rsidR="00AE4196" w:rsidP="00902D30">
      <w:pPr>
        <w:pStyle w:val="Witnesssubmission"/>
      </w:pPr>
      <w:r w:rsidRPr="00AA387F">
        <w:t>–</w:t>
      </w:r>
      <w:r>
        <w:t xml:space="preserve"> Peter Cunningham, CEO, Camlin Group – </w:t>
      </w:r>
      <w:r>
        <w:fldChar w:fldCharType="begin"/>
      </w:r>
      <w:r>
        <w:instrText xml:space="preserve"> HYPERLINK "https://committees.parliament.uk/writtenevidence/41710/html/" </w:instrText>
      </w:r>
      <w:r>
        <w:fldChar w:fldCharType="separate"/>
      </w:r>
      <w:r w:rsidRPr="00AE4196">
        <w:rPr>
          <w:rStyle w:val="Hyperlink"/>
        </w:rPr>
        <w:t>INI0</w:t>
      </w:r>
      <w:r w:rsidRPr="00AE4196">
        <w:rPr>
          <w:rStyle w:val="Hyperlink"/>
        </w:rPr>
        <w:t>0</w:t>
      </w:r>
      <w:r w:rsidRPr="00AE4196">
        <w:rPr>
          <w:rStyle w:val="Hyperlink"/>
        </w:rPr>
        <w:t>04</w:t>
      </w:r>
      <w:r>
        <w:fldChar w:fldCharType="end"/>
      </w:r>
      <w:r w:rsidRPr="00AA387F" w:rsidR="00374CD0">
        <w:t xml:space="preserve"> </w:t>
      </w:r>
    </w:p>
    <w:p w:rsidR="00AE4196" w:rsidP="00902D30">
      <w:pPr>
        <w:pStyle w:val="Witnesssubmission"/>
      </w:pPr>
      <w:r w:rsidRPr="00AA387F">
        <w:t>–</w:t>
      </w:r>
      <w:r>
        <w:t xml:space="preserve"> </w:t>
      </w:r>
      <w:r w:rsidRPr="00AE4196">
        <w:t>Mark Huddleston</w:t>
      </w:r>
      <w:r>
        <w:t xml:space="preserve">, Joint CEO, Makers Alliance – </w:t>
      </w:r>
      <w:r>
        <w:fldChar w:fldCharType="begin"/>
      </w:r>
      <w:r>
        <w:instrText xml:space="preserve"> HYPERLINK "https://committees.parliament.uk/writtenevidence/42636/html/" </w:instrText>
      </w:r>
      <w:r>
        <w:fldChar w:fldCharType="separate"/>
      </w:r>
      <w:r w:rsidRPr="00AE4196">
        <w:rPr>
          <w:rStyle w:val="Hyperlink"/>
        </w:rPr>
        <w:t>INI0</w:t>
      </w:r>
      <w:r w:rsidRPr="00AE4196">
        <w:rPr>
          <w:rStyle w:val="Hyperlink"/>
        </w:rPr>
        <w:t>0</w:t>
      </w:r>
      <w:r w:rsidRPr="00AE4196">
        <w:rPr>
          <w:rStyle w:val="Hyperlink"/>
        </w:rPr>
        <w:t>30</w:t>
      </w:r>
      <w:r>
        <w:fldChar w:fldCharType="end"/>
      </w:r>
    </w:p>
    <w:p w:rsidR="00AE4196" w:rsidP="00902D30">
      <w:pPr>
        <w:pStyle w:val="Witnesssubmission"/>
      </w:pPr>
      <w:r>
        <w:tab/>
      </w:r>
    </w:p>
    <w:p w:rsidR="00374CD0" w:rsidRPr="00AA387F" w:rsidP="00902D30">
      <w:pPr>
        <w:pStyle w:val="Witnesssubmission"/>
      </w:pPr>
    </w:p>
    <w:p w:rsidR="00374CD0" w:rsidRPr="00AA387F" w:rsidP="00902D30">
      <w:pPr>
        <w:rPr>
          <w:rFonts w:eastAsia="Times New Roman"/>
          <w:szCs w:val="20"/>
        </w:rPr>
      </w:pPr>
      <w:r w:rsidRPr="00AA387F">
        <w:br w:type="page"/>
      </w:r>
    </w:p>
    <w:p w:rsidR="00374CD0" w:rsidRPr="00AA387F" w:rsidP="00374CD0">
      <w:pPr>
        <w:pStyle w:val="TitleWitnesses0"/>
      </w:pPr>
      <w:r w:rsidRPr="00AA387F">
        <w:t>Examination of witnesses</w:t>
      </w:r>
    </w:p>
    <w:p w:rsidR="00374CD0" w:rsidRPr="00AA387F" w:rsidP="00374CD0">
      <w:pPr>
        <w:pStyle w:val="TitleWitnesses0"/>
        <w:jc w:val="left"/>
        <w:rPr>
          <w:sz w:val="22"/>
        </w:rPr>
      </w:pPr>
      <w:r w:rsidRPr="00AA387F">
        <w:rPr>
          <w:sz w:val="22"/>
        </w:rPr>
        <w:t xml:space="preserve">Witnesses: </w:t>
      </w:r>
      <w:r w:rsidRPr="00247246" w:rsidR="00247246">
        <w:rPr>
          <w:sz w:val="22"/>
        </w:rPr>
        <w:t>Mark Huddleston</w:t>
      </w:r>
      <w:r w:rsidRPr="00CE7157" w:rsidR="00CE7157">
        <w:rPr>
          <w:sz w:val="22"/>
        </w:rPr>
        <w:t xml:space="preserve"> </w:t>
      </w:r>
      <w:r w:rsidR="00CE7157">
        <w:rPr>
          <w:sz w:val="22"/>
        </w:rPr>
        <w:t xml:space="preserve">and </w:t>
      </w:r>
      <w:r w:rsidRPr="00247246" w:rsidR="00CE7157">
        <w:rPr>
          <w:sz w:val="22"/>
        </w:rPr>
        <w:t>Peter Cunningham</w:t>
      </w:r>
      <w:r w:rsidRPr="00AA387F">
        <w:rPr>
          <w:sz w:val="22"/>
        </w:rPr>
        <w:t>.</w:t>
      </w:r>
    </w:p>
    <w:p w:rsidR="007B4824" w:rsidP="001A7560">
      <w:pPr>
        <w:pStyle w:val="Question"/>
      </w:pPr>
      <w:sdt>
        <w:sdtPr>
          <w:alias w:val="Member"/>
          <w:tag w:val="&lt;Member mnisId='4494' dodsId='72275'&gt;"/>
          <w:id w:val="-304002669"/>
          <w:placeholder>
            <w:docPart w:val="DefaultPlaceholder_-1854013440"/>
          </w:placeholder>
          <w:richText/>
        </w:sdtPr>
        <w:sdtContent>
          <w:r w:rsidRPr="00AA387F" w:rsidR="00C54016">
            <w:rPr>
              <w:b/>
            </w:rPr>
            <w:t>Chair:</w:t>
          </w:r>
        </w:sdtContent>
      </w:sdt>
      <w:r w:rsidRPr="00AA387F" w:rsidR="00C54016">
        <w:t xml:space="preserve"> </w:t>
      </w:r>
      <w:r w:rsidRPr="00AA387F" w:rsidR="00A4501C">
        <w:t>Good morning</w:t>
      </w:r>
      <w:r>
        <w:t>, colleague</w:t>
      </w:r>
      <w:r w:rsidR="00F438AF">
        <w:t>s</w:t>
      </w:r>
      <w:r>
        <w:t>, and good morning to our witnesses, Mark Huddleston and Peter Cunningham. Thank you for joining us this morning, gentlemen, for our inquiry into investment into Northern Ireland. You are both very welcome, and we are grateful to you for finding the time to join us.</w:t>
      </w:r>
    </w:p>
    <w:p w:rsidR="00247246" w:rsidRPr="00AA387F" w:rsidP="007B4824">
      <w:pPr>
        <w:pStyle w:val="Question"/>
        <w:numPr>
          <w:ilvl w:val="0"/>
          <w:numId w:val="0"/>
        </w:numPr>
        <w:ind w:left="794"/>
      </w:pPr>
      <w:r>
        <w:t>I thought it might be useful for the record</w:t>
      </w:r>
      <w:r w:rsidR="003337F6">
        <w:t xml:space="preserve">, </w:t>
      </w:r>
      <w:r>
        <w:t>Mr Cunningham</w:t>
      </w:r>
      <w:r w:rsidR="003337F6">
        <w:t xml:space="preserve">, </w:t>
      </w:r>
      <w:r>
        <w:t>if you could tell us a little bit about what the Camlin Group is all about</w:t>
      </w:r>
      <w:r w:rsidR="00FF4F03">
        <w:t>;</w:t>
      </w:r>
      <w:r>
        <w:t xml:space="preserve"> Mr Huddleston, I will </w:t>
      </w:r>
      <w:r w:rsidR="00F30BFE">
        <w:t xml:space="preserve">also </w:t>
      </w:r>
      <w:r>
        <w:t>ask you what the Makers Alliance is all about</w:t>
      </w:r>
      <w:r w:rsidR="00F30BFE">
        <w:t xml:space="preserve">, </w:t>
      </w:r>
      <w:r w:rsidR="00FA143C">
        <w:t>and t</w:t>
      </w:r>
      <w:r>
        <w:t xml:space="preserve">hen we will turn to the tender and soft questioning of the Committee to both of you. </w:t>
      </w:r>
    </w:p>
    <w:p w:rsidR="00247246" w:rsidP="008A432D">
      <w:pPr>
        <w:pStyle w:val="Answer"/>
      </w:pPr>
      <w:sdt>
        <w:sdtPr>
          <w:alias w:val="Witness"/>
          <w:id w:val="-1273621147"/>
          <w:placeholder>
            <w:docPart w:val="DefaultPlaceholder_-1854013440"/>
          </w:placeholder>
          <w:richText/>
        </w:sdtPr>
        <w:sdtContent>
          <w:r w:rsidRPr="00AA387F" w:rsidR="00496C15">
            <w:rPr>
              <w:b/>
              <w:i/>
            </w:rPr>
            <w:t>P</w:t>
          </w:r>
          <w:r>
            <w:rPr>
              <w:b/>
              <w:i/>
            </w:rPr>
            <w:t>eter Cunningham</w:t>
          </w:r>
          <w:r w:rsidRPr="00AA387F" w:rsidR="00496C15">
            <w:rPr>
              <w:b/>
              <w:i/>
            </w:rPr>
            <w:t>:</w:t>
          </w:r>
          <w:r w:rsidRPr="00AA387F" w:rsidR="008A432D">
            <w:rPr>
              <w:b/>
            </w:rPr>
            <w:t xml:space="preserve"> </w:t>
          </w:r>
        </w:sdtContent>
      </w:sdt>
      <w:r w:rsidR="007B4824">
        <w:t xml:space="preserve">I am Peter Cunningham, the CEO of the Camlin Group. We are a business that is based in Northern Ireland. We have approximately 480 people, 200 of </w:t>
      </w:r>
      <w:r w:rsidR="006E4082">
        <w:t>whom</w:t>
      </w:r>
      <w:r w:rsidR="007B4824">
        <w:t xml:space="preserve"> are in Northern Ireland. The rest are spread around 21 offices in 17 cities across the globe. We have technical centres in Lisburn, two in Italy, two in Poland, one now in Serbia and then </w:t>
      </w:r>
      <w:r w:rsidR="00FA143C">
        <w:t xml:space="preserve">we have </w:t>
      </w:r>
      <w:r w:rsidR="007B4824">
        <w:t xml:space="preserve">technical and support offices in Chicago in the US, </w:t>
      </w:r>
      <w:r w:rsidRPr="007B4824" w:rsidR="007B4824">
        <w:t xml:space="preserve">São </w:t>
      </w:r>
      <w:r w:rsidR="007B4824">
        <w:t>Pa</w:t>
      </w:r>
      <w:r w:rsidR="006E4082">
        <w:t>u</w:t>
      </w:r>
      <w:r w:rsidR="007B4824">
        <w:t>lo, Shanghai, Sydney, Dubai and Stuttgart.</w:t>
      </w:r>
    </w:p>
    <w:p w:rsidR="007B4824" w:rsidP="008A432D">
      <w:pPr>
        <w:pStyle w:val="Answer"/>
      </w:pPr>
      <w:r>
        <w:t>Our main business areas are focused on energy and rail</w:t>
      </w:r>
      <w:r w:rsidR="004C0717">
        <w:t>—</w:t>
      </w:r>
      <w:r>
        <w:t>the electrification of rail</w:t>
      </w:r>
      <w:r w:rsidR="004C0717">
        <w:t>,</w:t>
      </w:r>
      <w:r w:rsidR="00FA143C">
        <w:t xml:space="preserve"> the </w:t>
      </w:r>
      <w:r>
        <w:t>network and energy restoration problems. Our main focus at the moment</w:t>
      </w:r>
      <w:r w:rsidR="004C0717">
        <w:t xml:space="preserve"> is</w:t>
      </w:r>
      <w:r>
        <w:t xml:space="preserve"> net zero, the green agenda and how we </w:t>
      </w:r>
      <w:r w:rsidR="00FA143C">
        <w:t xml:space="preserve">can </w:t>
      </w:r>
      <w:r>
        <w:t xml:space="preserve">help the networks become more efficient. </w:t>
      </w:r>
    </w:p>
    <w:p w:rsidR="00942322" w:rsidP="008A432D">
      <w:pPr>
        <w:pStyle w:val="Answer"/>
      </w:pPr>
      <w:sdt>
        <w:sdtPr>
          <w:alias w:val="Witness"/>
          <w:id w:val="96376522"/>
          <w:placeholder>
            <w:docPart w:val="1DBFDE744E4C4923A646FB629621EBDC"/>
          </w:placeholder>
          <w:richText/>
        </w:sdtPr>
        <w:sdtContent>
          <w:r w:rsidR="00247246">
            <w:rPr>
              <w:b/>
              <w:i/>
            </w:rPr>
            <w:t>Mark Huddleston</w:t>
          </w:r>
          <w:r w:rsidRPr="00AA387F" w:rsidR="00247246">
            <w:rPr>
              <w:b/>
              <w:i/>
            </w:rPr>
            <w:t>:</w:t>
          </w:r>
          <w:r w:rsidRPr="00AA387F" w:rsidR="00247246">
            <w:rPr>
              <w:b/>
            </w:rPr>
            <w:t xml:space="preserve"> </w:t>
          </w:r>
        </w:sdtContent>
      </w:sdt>
      <w:r w:rsidR="007B4824">
        <w:t xml:space="preserve">The Makers Alliance is just over six months old. It was created out of activity by Queen’s University Belfast, </w:t>
      </w:r>
      <w:r w:rsidR="001428D5">
        <w:t>I</w:t>
      </w:r>
      <w:r w:rsidR="007B4824">
        <w:t>nvest</w:t>
      </w:r>
      <w:r w:rsidR="001428D5">
        <w:t xml:space="preserve"> </w:t>
      </w:r>
      <w:r w:rsidR="007B4824">
        <w:t xml:space="preserve">NI and </w:t>
      </w:r>
      <w:r w:rsidR="001428D5">
        <w:t>Manufacturing NI during the pandemic.</w:t>
      </w:r>
    </w:p>
    <w:p w:rsidR="001428D5" w:rsidP="008A432D">
      <w:pPr>
        <w:pStyle w:val="Answer"/>
        <w:rPr>
          <w:rFonts w:cs="Times New Roman"/>
        </w:rPr>
      </w:pPr>
      <w:r>
        <w:t xml:space="preserve">We have been tasked with three key purposes. </w:t>
      </w:r>
      <w:r w:rsidR="007705BE">
        <w:t>The first</w:t>
      </w:r>
      <w:r w:rsidR="00FC2BEE">
        <w:t xml:space="preserve"> </w:t>
      </w:r>
      <w:r>
        <w:t>is to develop east</w:t>
      </w:r>
      <w:r w:rsidR="00873A1D">
        <w:t>-</w:t>
      </w:r>
      <w:r>
        <w:t>west connectivity</w:t>
      </w:r>
      <w:r w:rsidR="00FA143C">
        <w:t xml:space="preserve">, particularly </w:t>
      </w:r>
      <w:r>
        <w:t>between the manufactur</w:t>
      </w:r>
      <w:r w:rsidR="00FC2BEE">
        <w:t>ing</w:t>
      </w:r>
      <w:r>
        <w:t xml:space="preserve"> community in Northern Ireland and the </w:t>
      </w:r>
      <w:r w:rsidR="00FC2BEE">
        <w:t xml:space="preserve">catapult network </w:t>
      </w:r>
      <w:r>
        <w:t>across the rest of UK. There has been activity on that, and I know you heard about that a couple of weeks ago.</w:t>
      </w:r>
      <w:r w:rsidR="00942322">
        <w:t xml:space="preserve"> </w:t>
      </w:r>
      <w:r w:rsidR="007705BE">
        <w:t>The second</w:t>
      </w:r>
      <w:r>
        <w:t xml:space="preserve">, </w:t>
      </w:r>
      <w:r w:rsidR="007705BE">
        <w:t xml:space="preserve">on </w:t>
      </w:r>
      <w:r>
        <w:t>city deal</w:t>
      </w:r>
      <w:r w:rsidR="007705BE">
        <w:t xml:space="preserve"> impact, is to</w:t>
      </w:r>
      <w:r>
        <w:t xml:space="preserve"> provid</w:t>
      </w:r>
      <w:r w:rsidR="007705BE">
        <w:t>e</w:t>
      </w:r>
      <w:r>
        <w:t xml:space="preserve"> advice and support to the </w:t>
      </w:r>
      <w:r w:rsidR="00F30BFE">
        <w:t xml:space="preserve">permanent secretary </w:t>
      </w:r>
      <w:r>
        <w:t>and his team in the Department for the Economy around how city deals can support manufacturing and answer the needs of business.</w:t>
      </w:r>
      <w:r w:rsidR="00942322">
        <w:t xml:space="preserve"> </w:t>
      </w:r>
      <w:r w:rsidR="007705BE">
        <w:t>The last</w:t>
      </w:r>
      <w:r w:rsidR="00FA143C">
        <w:t>,</w:t>
      </w:r>
      <w:r w:rsidRPr="00FA143C" w:rsidR="00FA143C">
        <w:rPr>
          <w:rFonts w:cs="Times New Roman"/>
        </w:rPr>
        <w:t xml:space="preserve"> </w:t>
      </w:r>
      <w:r w:rsidR="007705BE">
        <w:rPr>
          <w:rFonts w:cs="Times New Roman"/>
        </w:rPr>
        <w:t>particularly for</w:t>
      </w:r>
      <w:r w:rsidR="00942322">
        <w:t xml:space="preserve"> </w:t>
      </w:r>
      <w:r>
        <w:t xml:space="preserve">Mark Nodder, who is my joint chief executive and </w:t>
      </w:r>
      <w:r w:rsidR="00FA143C">
        <w:t xml:space="preserve">the </w:t>
      </w:r>
      <w:r>
        <w:t>former CEO and chair of Wrightbus in</w:t>
      </w:r>
      <w:r>
        <w:rPr>
          <w:rFonts w:cs="Times New Roman"/>
        </w:rPr>
        <w:t xml:space="preserve"> Ballymena</w:t>
      </w:r>
      <w:r w:rsidR="007705BE">
        <w:rPr>
          <w:rFonts w:cs="Times New Roman"/>
        </w:rPr>
        <w:t>, is</w:t>
      </w:r>
      <w:r w:rsidR="00FA143C">
        <w:rPr>
          <w:rFonts w:cs="Times New Roman"/>
        </w:rPr>
        <w:t xml:space="preserve"> </w:t>
      </w:r>
      <w:r w:rsidR="007705BE">
        <w:rPr>
          <w:rFonts w:cs="Times New Roman"/>
        </w:rPr>
        <w:t>the</w:t>
      </w:r>
      <w:r w:rsidR="00942322">
        <w:rPr>
          <w:rFonts w:cs="Times New Roman"/>
        </w:rPr>
        <w:t xml:space="preserve"> </w:t>
      </w:r>
      <w:r>
        <w:rPr>
          <w:rFonts w:cs="Times New Roman"/>
        </w:rPr>
        <w:t>future road</w:t>
      </w:r>
      <w:r w:rsidR="000D0C18">
        <w:rPr>
          <w:rFonts w:cs="Times New Roman"/>
        </w:rPr>
        <w:t xml:space="preserve"> </w:t>
      </w:r>
      <w:r>
        <w:rPr>
          <w:rFonts w:cs="Times New Roman"/>
        </w:rPr>
        <w:t>map for the sector in Northern Ireland</w:t>
      </w:r>
      <w:r w:rsidR="00723DC0">
        <w:rPr>
          <w:rFonts w:cs="Times New Roman"/>
        </w:rPr>
        <w:t>,</w:t>
      </w:r>
      <w:r>
        <w:rPr>
          <w:rFonts w:cs="Times New Roman"/>
        </w:rPr>
        <w:t xml:space="preserve"> align</w:t>
      </w:r>
      <w:r w:rsidR="00723DC0">
        <w:rPr>
          <w:rFonts w:cs="Times New Roman"/>
        </w:rPr>
        <w:t>ed</w:t>
      </w:r>
      <w:r>
        <w:rPr>
          <w:rFonts w:cs="Times New Roman"/>
        </w:rPr>
        <w:t xml:space="preserve"> to the 10X strategy of the Department for the Economy. </w:t>
      </w:r>
    </w:p>
    <w:p w:rsidR="00942322" w:rsidP="00942322">
      <w:pPr>
        <w:pStyle w:val="Question"/>
      </w:pPr>
      <w:sdt>
        <w:sdtPr>
          <w:alias w:val="Member"/>
          <w:tag w:val="&lt;Member mnisId='4025' dodsId='41721'&gt;"/>
          <w:id w:val="696040718"/>
          <w:placeholder>
            <w:docPart w:val="86DA94A643EC4D0DBAD5594205183548"/>
          </w:placeholder>
          <w:richText/>
        </w:sdtPr>
        <w:sdtContent>
          <w:r>
            <w:rPr>
              <w:b/>
            </w:rPr>
            <w:t>Claire Hanna</w:t>
          </w:r>
          <w:r w:rsidRPr="00942322">
            <w:rPr>
              <w:b/>
            </w:rPr>
            <w:t>:</w:t>
          </w:r>
        </w:sdtContent>
      </w:sdt>
      <w:r>
        <w:t xml:space="preserve"> Thank you very much </w:t>
      </w:r>
      <w:r w:rsidR="00723DC0">
        <w:t>to</w:t>
      </w:r>
      <w:r>
        <w:t xml:space="preserve"> both of our witnesses for joining us. I just want to set the scene. What are the most important economic challenges and opportunities facing Northern Ireland now? Is our economic strategy, such as it is, focusing on the right priorities? </w:t>
      </w:r>
    </w:p>
    <w:p w:rsidR="00942322" w:rsidP="008A432D">
      <w:pPr>
        <w:pStyle w:val="Answer"/>
      </w:pPr>
      <w:sdt>
        <w:sdtPr>
          <w:alias w:val="Witness"/>
          <w:id w:val="-873310048"/>
          <w:placeholder>
            <w:docPart w:val="0A173F3CF536429B9D1E12B68E21CA9E"/>
          </w:placeholder>
          <w:richText/>
        </w:sdtPr>
        <w:sdtContent>
          <w:r w:rsidRPr="00496A11">
            <w:rPr>
              <w:b/>
              <w:i/>
            </w:rPr>
            <w:t>Mark Huddleston:</w:t>
          </w:r>
          <w:r w:rsidRPr="00496A11">
            <w:rPr>
              <w:b/>
            </w:rPr>
            <w:t xml:space="preserve"> </w:t>
          </w:r>
        </w:sdtContent>
      </w:sdt>
      <w:r>
        <w:t xml:space="preserve">That is a broad question. We have to look at the structural issues that we have had for a long time in the Northern Ireland economy, which we have tried to address in various ways but </w:t>
      </w:r>
      <w:r w:rsidR="000D0C18">
        <w:t xml:space="preserve">where we </w:t>
      </w:r>
      <w:r w:rsidR="000D0C18">
        <w:t xml:space="preserve">have </w:t>
      </w:r>
      <w:r>
        <w:t>not had the impact that we maybe could have.</w:t>
      </w:r>
      <w:r w:rsidR="00FA143C">
        <w:t xml:space="preserve"> </w:t>
      </w:r>
      <w:r>
        <w:t>We have longstanding productivity and competitiveness issues. If you look at the recent UU Economic Policy Centre report</w:t>
      </w:r>
      <w:r w:rsidR="00FA143C">
        <w:t xml:space="preserve">, </w:t>
      </w:r>
      <w:r>
        <w:t>the competitiveness of the Northern Ireland economy is slipping and going backwards. It has been for a number of decades</w:t>
      </w:r>
      <w:r w:rsidR="00FA143C">
        <w:t xml:space="preserve"> now</w:t>
      </w:r>
      <w:r>
        <w:t xml:space="preserve">. We now see the Baltic nations and other small economies of a similar nature becoming more competitive than </w:t>
      </w:r>
      <w:r w:rsidR="00A14C79">
        <w:t>we are</w:t>
      </w:r>
      <w:r>
        <w:t xml:space="preserve">. </w:t>
      </w:r>
    </w:p>
    <w:p w:rsidR="00942322" w:rsidP="00942322">
      <w:pPr>
        <w:pStyle w:val="Answer"/>
      </w:pPr>
      <w:r>
        <w:t xml:space="preserve">There </w:t>
      </w:r>
      <w:r w:rsidR="00A14C79">
        <w:t>have</w:t>
      </w:r>
      <w:r>
        <w:t xml:space="preserve"> been a range of investment issues. The scale and the size of the region means that</w:t>
      </w:r>
      <w:r w:rsidR="00D009A2">
        <w:t xml:space="preserve">, while we attract FDI, </w:t>
      </w:r>
      <w:r>
        <w:t xml:space="preserve">Northern Ireland </w:t>
      </w:r>
      <w:r w:rsidR="00D009A2">
        <w:t xml:space="preserve">often </w:t>
      </w:r>
      <w:r>
        <w:t>struggles to attract</w:t>
      </w:r>
      <w:r w:rsidR="00D009A2">
        <w:t xml:space="preserve"> financial investment</w:t>
      </w:r>
      <w:r w:rsidR="00674651">
        <w:t xml:space="preserve"> to be able</w:t>
      </w:r>
      <w:r w:rsidR="00D009A2">
        <w:t xml:space="preserve"> to grow businesses. I know from personal experience that, unless you are working with the traditional banking system and traditional means of lending, it can often be very difficult to grow, particularly because in the Northern Ireland economy, as we know, </w:t>
      </w:r>
      <w:r w:rsidR="00FA143C">
        <w:t xml:space="preserve">there are many </w:t>
      </w:r>
      <w:r w:rsidR="00D009A2">
        <w:t>family</w:t>
      </w:r>
      <w:r w:rsidR="00873A1D">
        <w:t>-</w:t>
      </w:r>
      <w:r w:rsidR="00D009A2">
        <w:t xml:space="preserve">based businesses and SMEs. Trying to grow that and deliver that outside of that conservative view of financing can be a challenge. </w:t>
      </w:r>
    </w:p>
    <w:p w:rsidR="00942322" w:rsidP="008A432D">
      <w:pPr>
        <w:pStyle w:val="Answer"/>
      </w:pPr>
      <w:r>
        <w:t>We have struggled around the key enablers</w:t>
      </w:r>
      <w:r w:rsidR="00273AEA">
        <w:t>, such as</w:t>
      </w:r>
      <w:r>
        <w:t xml:space="preserve"> skills, innovation and infrastructure. I appreciate that there is work going on around infrastructure at the moment. There is significantly more to do there. The digital investment that is happening in Northern Ireland is really welcome for the manufacturing community, but we have a lot more to do around innovation and skills.</w:t>
      </w:r>
      <w:r w:rsidR="00FA143C">
        <w:t xml:space="preserve"> </w:t>
      </w:r>
      <w:r>
        <w:t xml:space="preserve">There was a report from the Department for the Economy two years </w:t>
      </w:r>
      <w:r w:rsidR="00F538A2">
        <w:t>about</w:t>
      </w:r>
      <w:r>
        <w:t xml:space="preserve"> innovation and skills</w:t>
      </w:r>
      <w:r w:rsidR="00F538A2">
        <w:t>,</w:t>
      </w:r>
      <w:r>
        <w:t xml:space="preserve"> and how they needed to mesh and join together. The failure to deliver on that side in terms of policy and outcomes is hindering growth from the manufacturing perspective. </w:t>
      </w:r>
    </w:p>
    <w:p w:rsidR="00942322" w:rsidP="00974C13">
      <w:pPr>
        <w:pStyle w:val="Question"/>
      </w:pPr>
      <w:sdt>
        <w:sdtPr>
          <w:alias w:val="Member"/>
          <w:tag w:val="&lt;Member mnisId='4025' dodsId='41721'&gt;"/>
          <w:id w:val="-1767460076"/>
          <w:placeholder>
            <w:docPart w:val="F678DDC6EA9746A68BFA6AF1A192C944"/>
          </w:placeholder>
          <w:richText/>
        </w:sdtPr>
        <w:sdtContent>
          <w:r w:rsidR="00D009A2">
            <w:rPr>
              <w:b/>
            </w:rPr>
            <w:t>Claire Hanna</w:t>
          </w:r>
          <w:r w:rsidRPr="00942322" w:rsidR="00D009A2">
            <w:rPr>
              <w:b/>
            </w:rPr>
            <w:t>:</w:t>
          </w:r>
        </w:sdtContent>
      </w:sdt>
      <w:r w:rsidR="00D009A2">
        <w:t xml:space="preserve"> How involved are you and those you represent able to be in the development of that strategy? Is there enough engagement with the relevant sectors? Are there opportunities to shape it?</w:t>
      </w:r>
    </w:p>
    <w:p w:rsidR="008D6CC3" w:rsidP="008A432D">
      <w:pPr>
        <w:pStyle w:val="Answer"/>
      </w:pPr>
      <w:sdt>
        <w:sdtPr>
          <w:alias w:val="Witness"/>
          <w:id w:val="1486976240"/>
          <w:placeholder>
            <w:docPart w:val="D52E287A0E9342CC9F31636FD232C829"/>
          </w:placeholder>
          <w:richText/>
        </w:sdtPr>
        <w:sdtContent>
          <w:r w:rsidRPr="00496A11" w:rsidR="00D009A2">
            <w:rPr>
              <w:b/>
              <w:i/>
            </w:rPr>
            <w:t>Mark Huddleston:</w:t>
          </w:r>
          <w:r w:rsidRPr="00496A11" w:rsidR="00D009A2">
            <w:rPr>
              <w:b/>
            </w:rPr>
            <w:t xml:space="preserve"> </w:t>
          </w:r>
        </w:sdtContent>
      </w:sdt>
      <w:r w:rsidR="00D009A2">
        <w:t xml:space="preserve">There can always be more. </w:t>
      </w:r>
      <w:r w:rsidR="00974C13">
        <w:t xml:space="preserve">There is a raft of competing interests. Manufacturing represents 24% or 25% of the top 100 companies in Northern Ireland, 214,000 </w:t>
      </w:r>
      <w:r w:rsidR="0085204F">
        <w:t xml:space="preserve">jobs </w:t>
      </w:r>
      <w:r w:rsidR="00974C13">
        <w:t xml:space="preserve">and £6 billion in exports. It is a key part of </w:t>
      </w:r>
      <w:r>
        <w:t>growth. If you look at recent McKinsey reports from the US on how they are looking to rebuild the US economy post</w:t>
      </w:r>
      <w:r w:rsidR="000D0C18">
        <w:t xml:space="preserve"> </w:t>
      </w:r>
      <w:r>
        <w:t xml:space="preserve">pandemic, having a strong manufacturing sector is </w:t>
      </w:r>
      <w:r w:rsidR="00F92CF0">
        <w:t>vital</w:t>
      </w:r>
      <w:r>
        <w:t xml:space="preserve">. </w:t>
      </w:r>
    </w:p>
    <w:p w:rsidR="00D009A2" w:rsidP="008A432D">
      <w:pPr>
        <w:pStyle w:val="Answer"/>
      </w:pPr>
      <w:r>
        <w:t xml:space="preserve">Could more </w:t>
      </w:r>
      <w:r w:rsidR="00D4591D">
        <w:t xml:space="preserve">be </w:t>
      </w:r>
      <w:r>
        <w:t>done? Yes. Mark and I welcome the fact that we have been given the task of writing a strategy or, as the Department is asking us to call it, a road</w:t>
      </w:r>
      <w:r w:rsidR="000D0C18">
        <w:t xml:space="preserve"> </w:t>
      </w:r>
      <w:r>
        <w:t xml:space="preserve">map for the sector. We are working very closely with the key partners. The panel is chaired by Sir Michael Ryan from Spirit, which used to be Shorts. </w:t>
      </w:r>
      <w:r w:rsidR="00566835">
        <w:t xml:space="preserve">We have a group of around 16 industrialists working with us. We hope to publish the draft of our strategy before purdah and make sure that, from a Northern Ireland Assembly perspective, the Assembly, the Economy Committee and the Minister buy in to what we are saying. </w:t>
      </w:r>
    </w:p>
    <w:p w:rsidR="00566835" w:rsidP="00566835">
      <w:pPr>
        <w:pStyle w:val="Question"/>
      </w:pPr>
      <w:sdt>
        <w:sdtPr>
          <w:alias w:val="Member"/>
          <w:tag w:val="&lt;Member mnisId='4025' dodsId='41721'&gt;"/>
          <w:id w:val="-2104180027"/>
          <w:placeholder>
            <w:docPart w:val="D7A5B5E9B7A64FEB83924F0B1A0A9DBC"/>
          </w:placeholder>
          <w:richText/>
        </w:sdtPr>
        <w:sdtContent>
          <w:r>
            <w:rPr>
              <w:b/>
            </w:rPr>
            <w:t>Claire Hanna</w:t>
          </w:r>
          <w:r w:rsidRPr="00942322">
            <w:rPr>
              <w:b/>
            </w:rPr>
            <w:t>:</w:t>
          </w:r>
        </w:sdtContent>
      </w:sdt>
      <w:r>
        <w:t xml:space="preserve"> It is getting better, by the sounds of things. Peter, I have similar questions for you. What are the key challenges and opportunities? Is the strategy the correct one? To what extent are you able to feed in and shape it?</w:t>
      </w:r>
    </w:p>
    <w:p w:rsidR="00566835" w:rsidP="008A432D">
      <w:pPr>
        <w:pStyle w:val="Answer"/>
        <w:rPr>
          <w:bCs/>
        </w:rPr>
      </w:pPr>
      <w:sdt>
        <w:sdtPr>
          <w:rPr>
            <w:b/>
          </w:rPr>
          <w:alias w:val="Witness"/>
          <w:id w:val="322238826"/>
          <w:placeholder>
            <w:docPart w:val="06701BCBD3EE4EAEA779F0CB2959BB23"/>
          </w:placeholder>
          <w:richText/>
        </w:sdtPr>
        <w:sdtContent>
          <w:r w:rsidRPr="00566835">
            <w:rPr>
              <w:b/>
              <w:i/>
            </w:rPr>
            <w:t>Peter Cunningham:</w:t>
          </w:r>
          <w:r w:rsidRPr="00566835">
            <w:rPr>
              <w:b/>
            </w:rPr>
            <w:t xml:space="preserve"> </w:t>
          </w:r>
        </w:sdtContent>
      </w:sdt>
      <w:r>
        <w:rPr>
          <w:bCs/>
        </w:rPr>
        <w:t>In an answer, it is not the right strategy. This is something that I feel very passionate about. We are a business that is based on data and analytics. That is what our business is centred on and what we offer to our clients across the globe. That is what is really funding our growth.</w:t>
      </w:r>
    </w:p>
    <w:p w:rsidR="00566835" w:rsidP="008A432D">
      <w:pPr>
        <w:pStyle w:val="Answer"/>
      </w:pPr>
      <w:r>
        <w:rPr>
          <w:bCs/>
        </w:rPr>
        <w:t xml:space="preserve">When you look at the data and the statistics, the Northern Ireland </w:t>
      </w:r>
      <w:r w:rsidR="00486FFB">
        <w:rPr>
          <w:bCs/>
        </w:rPr>
        <w:t xml:space="preserve">Statistics and </w:t>
      </w:r>
      <w:r>
        <w:rPr>
          <w:bCs/>
        </w:rPr>
        <w:t xml:space="preserve">Research Agency issued a report on 10 June last year </w:t>
      </w:r>
      <w:r w:rsidR="00D4591D">
        <w:rPr>
          <w:bCs/>
        </w:rPr>
        <w:t xml:space="preserve">authored </w:t>
      </w:r>
      <w:r>
        <w:rPr>
          <w:bCs/>
        </w:rPr>
        <w:t xml:space="preserve">by Neil Mulhern. That report, which I have a copy of here and I am happy to send through later on, is quite stark reading. </w:t>
      </w:r>
      <w:r w:rsidR="00486FFB">
        <w:rPr>
          <w:bCs/>
        </w:rPr>
        <w:t xml:space="preserve">It </w:t>
      </w:r>
      <w:r>
        <w:rPr>
          <w:bCs/>
        </w:rPr>
        <w:t xml:space="preserve">says that, when you look at the data, pull it apart and take it away, Northern Ireland is a </w:t>
      </w:r>
      <w:r w:rsidR="00D4591D">
        <w:rPr>
          <w:bCs/>
        </w:rPr>
        <w:t xml:space="preserve">completely </w:t>
      </w:r>
      <w:r>
        <w:rPr>
          <w:bCs/>
        </w:rPr>
        <w:t>inward</w:t>
      </w:r>
      <w:r w:rsidR="00873A1D">
        <w:rPr>
          <w:bCs/>
        </w:rPr>
        <w:t>-</w:t>
      </w:r>
      <w:r w:rsidR="00370742">
        <w:rPr>
          <w:bCs/>
        </w:rPr>
        <w:t>looking</w:t>
      </w:r>
      <w:r>
        <w:rPr>
          <w:bCs/>
        </w:rPr>
        <w:t xml:space="preserve"> economy. </w:t>
      </w:r>
      <w:r w:rsidR="00370742">
        <w:rPr>
          <w:bCs/>
        </w:rPr>
        <w:t>The strategy we have, the incentives we have and the job numbers and the targets we are setting are completely incorrect.</w:t>
      </w:r>
      <w:r w:rsidR="00D4591D">
        <w:rPr>
          <w:bCs/>
        </w:rPr>
        <w:t xml:space="preserve"> </w:t>
      </w:r>
      <w:r w:rsidR="00370742">
        <w:t xml:space="preserve">The strategy around foreign direct investment and the jobs and so forth that we are trying to create </w:t>
      </w:r>
      <w:r w:rsidR="000D0C18">
        <w:t>is</w:t>
      </w:r>
      <w:r w:rsidR="00370742">
        <w:t xml:space="preserve"> not only damaging but creating an ever</w:t>
      </w:r>
      <w:r w:rsidR="00873A1D">
        <w:t>-</w:t>
      </w:r>
      <w:r w:rsidR="00370742">
        <w:t>decreasing circle. There are businesses like ours, which are technical and fundamentally export businesses</w:t>
      </w:r>
      <w:r w:rsidR="000D0C18">
        <w:t>; w</w:t>
      </w:r>
      <w:r w:rsidR="006D26A9">
        <w:t xml:space="preserve">e </w:t>
      </w:r>
      <w:r w:rsidR="00370742">
        <w:t>have technical centres in Italy, Poland and now one</w:t>
      </w:r>
      <w:r w:rsidR="00131794">
        <w:t xml:space="preserve"> opening</w:t>
      </w:r>
      <w:r w:rsidR="00370742">
        <w:t xml:space="preserve"> in Serbia, yet on our </w:t>
      </w:r>
      <w:r w:rsidR="00D4591D">
        <w:t xml:space="preserve">own </w:t>
      </w:r>
      <w:r w:rsidR="00370742">
        <w:t xml:space="preserve">doorstep </w:t>
      </w:r>
      <w:r w:rsidR="00D4591D">
        <w:t xml:space="preserve">in Northern Ireland </w:t>
      </w:r>
      <w:r w:rsidR="00370742">
        <w:t xml:space="preserve">we cannot get people. </w:t>
      </w:r>
    </w:p>
    <w:p w:rsidR="00C870B6" w:rsidP="008A432D">
      <w:pPr>
        <w:pStyle w:val="Answer"/>
      </w:pPr>
      <w:r>
        <w:t xml:space="preserve">There </w:t>
      </w:r>
      <w:r w:rsidR="00370742">
        <w:t>is a simple way out of this. If the objective of this Committee is to try somehow to wean Northern Ireland off the block grant</w:t>
      </w:r>
      <w:r>
        <w:t>, which</w:t>
      </w:r>
      <w:r w:rsidR="00370742">
        <w:t xml:space="preserve"> is like Novocaine to Northern Ireland</w:t>
      </w:r>
      <w:r>
        <w:t>, and</w:t>
      </w:r>
      <w:r w:rsidR="00370742">
        <w:t xml:space="preserve"> make Northern Ireland self</w:t>
      </w:r>
      <w:r w:rsidR="00873A1D">
        <w:t>-</w:t>
      </w:r>
      <w:r w:rsidR="00370742">
        <w:t xml:space="preserve">sufficient over the next 10, 20 or 30 years, the only </w:t>
      </w:r>
      <w:r>
        <w:t xml:space="preserve">answer </w:t>
      </w:r>
      <w:r w:rsidR="00370742">
        <w:t xml:space="preserve">is to manufacture and export our way out of this. To do that, </w:t>
      </w:r>
      <w:r w:rsidR="0061137A">
        <w:t xml:space="preserve">I have a number of notes and ideas about </w:t>
      </w:r>
      <w:r w:rsidR="00370742">
        <w:t>job creation and the types of jobs that are being created</w:t>
      </w:r>
      <w:r w:rsidR="00D4591D">
        <w:t>,</w:t>
      </w:r>
      <w:r w:rsidR="00370742">
        <w:t xml:space="preserve"> together with the people </w:t>
      </w:r>
      <w:r>
        <w:t xml:space="preserve">who are </w:t>
      </w:r>
      <w:r w:rsidR="00370742">
        <w:t>coming out of universities and so forth</w:t>
      </w:r>
      <w:r w:rsidR="0061137A">
        <w:t>,</w:t>
      </w:r>
      <w:r w:rsidR="00370742">
        <w:t xml:space="preserve"> and </w:t>
      </w:r>
      <w:r>
        <w:t xml:space="preserve">the </w:t>
      </w:r>
      <w:r w:rsidR="00370742">
        <w:t xml:space="preserve">incentives. </w:t>
      </w:r>
    </w:p>
    <w:p w:rsidR="00C870B6" w:rsidP="008A432D">
      <w:pPr>
        <w:pStyle w:val="Answer"/>
      </w:pPr>
      <w:r>
        <w:t>T</w:t>
      </w:r>
      <w:r w:rsidR="00370742">
        <w:t>o answer your question</w:t>
      </w:r>
      <w:r>
        <w:t>—I can articulate this a little more, if you would like—the strategy is not correct at all</w:t>
      </w:r>
      <w:r w:rsidR="0037537B">
        <w:t xml:space="preserve"> and </w:t>
      </w:r>
      <w:r>
        <w:t>need</w:t>
      </w:r>
      <w:r w:rsidR="0037537B">
        <w:t>s</w:t>
      </w:r>
      <w:r>
        <w:t xml:space="preserve"> </w:t>
      </w:r>
      <w:r w:rsidR="00184A71">
        <w:t xml:space="preserve">a </w:t>
      </w:r>
      <w:r>
        <w:t xml:space="preserve">rethink. The comforting thing is that no more money </w:t>
      </w:r>
      <w:r w:rsidR="0037537B">
        <w:t xml:space="preserve">is </w:t>
      </w:r>
      <w:r>
        <w:t>required</w:t>
      </w:r>
      <w:r w:rsidR="0037537B">
        <w:t>;</w:t>
      </w:r>
      <w:r>
        <w:t xml:space="preserve"> </w:t>
      </w:r>
      <w:r w:rsidR="0037537B">
        <w:t xml:space="preserve">if </w:t>
      </w:r>
      <w:r>
        <w:t>anything, less money is required</w:t>
      </w:r>
      <w:r w:rsidR="00881E9A">
        <w:t xml:space="preserve">. Presented </w:t>
      </w:r>
      <w:r>
        <w:t xml:space="preserve">in a better way, it could be much more effective. We have an opportunity here, but that statistics report is quite stark about the lack of manufacturing and </w:t>
      </w:r>
      <w:r w:rsidR="00D4591D">
        <w:t xml:space="preserve">the </w:t>
      </w:r>
      <w:r>
        <w:t>foreign direct investment</w:t>
      </w:r>
      <w:r w:rsidR="0032036C">
        <w:t>, whereby</w:t>
      </w:r>
      <w:r>
        <w:t xml:space="preserve"> </w:t>
      </w:r>
      <w:r w:rsidR="0032036C">
        <w:t xml:space="preserve">our </w:t>
      </w:r>
      <w:r>
        <w:t>best technical staff are being hoove</w:t>
      </w:r>
      <w:r w:rsidR="0032036C">
        <w:t>re</w:t>
      </w:r>
      <w:r>
        <w:t xml:space="preserve">d up by IT businesses, banks and fintech companies that provide no further jobs apart from the jobs they create themselves. </w:t>
      </w:r>
    </w:p>
    <w:p w:rsidR="00C870B6" w:rsidP="00C870B6">
      <w:pPr>
        <w:pStyle w:val="Remark"/>
      </w:pPr>
      <w:sdt>
        <w:sdtPr>
          <w:alias w:val="Member"/>
          <w:tag w:val="&lt;Member mnisId='4025' dodsId='41721'&gt;"/>
          <w:id w:val="-498353010"/>
          <w:placeholder>
            <w:docPart w:val="FCBEB7B59AA14434932E9CC58A05839C"/>
          </w:placeholder>
          <w:richText/>
        </w:sdtPr>
        <w:sdtContent>
          <w:r>
            <w:rPr>
              <w:b/>
            </w:rPr>
            <w:t>Claire Hanna:</w:t>
          </w:r>
        </w:sdtContent>
      </w:sdt>
      <w:r>
        <w:t xml:space="preserve"> I hope you </w:t>
      </w:r>
      <w:r w:rsidRPr="00C870B6">
        <w:t>will</w:t>
      </w:r>
      <w:r>
        <w:t xml:space="preserve"> share that with us. </w:t>
      </w:r>
    </w:p>
    <w:p w:rsidR="00C870B6" w:rsidRPr="00C870B6" w:rsidP="00C870B6">
      <w:pPr>
        <w:pStyle w:val="Remark"/>
      </w:pPr>
      <w:sdt>
        <w:sdtPr>
          <w:rPr>
            <w:b/>
          </w:rPr>
          <w:alias w:val="Member"/>
          <w:tag w:val="&lt;Member mnisId='1524' dodsId='35914'&gt;"/>
          <w:id w:val="-1004667193"/>
          <w:placeholder>
            <w:docPart w:val="37850598788D431AA8DCB7992B2CC647"/>
          </w:placeholder>
          <w:richText/>
        </w:sdtPr>
        <w:sdtContent>
          <w:r w:rsidRPr="00C870B6">
            <w:rPr>
              <w:b/>
            </w:rPr>
            <w:t>Chair:</w:t>
          </w:r>
        </w:sdtContent>
      </w:sdt>
      <w:r w:rsidRPr="00C870B6">
        <w:t xml:space="preserve"> It would be helpful, yes. </w:t>
      </w:r>
    </w:p>
    <w:p w:rsidR="00C870B6" w:rsidP="00CF15E7">
      <w:pPr>
        <w:pStyle w:val="Question"/>
      </w:pPr>
      <w:sdt>
        <w:sdtPr>
          <w:alias w:val="Member"/>
          <w:tag w:val="&lt;Member mnisId='4025' dodsId='41721'&gt;"/>
          <w:id w:val="839431720"/>
          <w:placeholder>
            <w:docPart w:val="76874B1F750942DA917E638789A269C9"/>
          </w:placeholder>
          <w:richText/>
        </w:sdtPr>
        <w:sdtContent>
          <w:r>
            <w:rPr>
              <w:b/>
            </w:rPr>
            <w:t>Claire Hanna:</w:t>
          </w:r>
        </w:sdtContent>
      </w:sdt>
      <w:r>
        <w:t xml:space="preserve"> I know colleagues will pick up on some of those threads. That is certainly a big vision in terms of weaning Northern Ireland off the block grant in total. How responsive have Government, locally and nationally, been to the type of feedback that people like you are trying to give? Do you feel you have opportunities to improve that strategy?</w:t>
      </w:r>
    </w:p>
    <w:p w:rsidR="00370742" w:rsidP="008A432D">
      <w:pPr>
        <w:pStyle w:val="Answer"/>
        <w:rPr>
          <w:rFonts w:cs="Times New Roman"/>
        </w:rPr>
      </w:pPr>
      <w:sdt>
        <w:sdtPr>
          <w:alias w:val="Witness"/>
          <w:id w:val="-903221771"/>
          <w:placeholder>
            <w:docPart w:val="1237E6044454457591D787A1A384F3BD"/>
          </w:placeholder>
          <w:richText/>
        </w:sdtPr>
        <w:sdtContent>
          <w:r w:rsidRPr="00504E99" w:rsidR="00C870B6">
            <w:rPr>
              <w:b/>
              <w:i/>
            </w:rPr>
            <w:t>Peter Cunningham:</w:t>
          </w:r>
          <w:r w:rsidRPr="00504E99" w:rsidR="00C870B6">
            <w:rPr>
              <w:b/>
            </w:rPr>
            <w:t xml:space="preserve"> </w:t>
          </w:r>
        </w:sdtContent>
      </w:sdt>
      <w:r w:rsidR="00C870B6">
        <w:t xml:space="preserve">From my perspective, as the CEO of the Camlin Group, I follow in my father’s footsteps. My father was a very courageous </w:t>
      </w:r>
      <w:r w:rsidR="00C870B6">
        <w:t>man. He set a number of businesses up</w:t>
      </w:r>
      <w:r w:rsidR="000D0C18">
        <w:t>,</w:t>
      </w:r>
      <w:r w:rsidR="00C870B6">
        <w:t xml:space="preserve"> founded on exporting around the world when the world was a much bigger </w:t>
      </w:r>
      <w:r w:rsidRPr="004F75DA" w:rsidR="00C870B6">
        <w:t xml:space="preserve">place. For us, we see what can be done in corners of the world. In Northern Ireland, people </w:t>
      </w:r>
      <w:r w:rsidRPr="004F75DA" w:rsidR="00CF15E7">
        <w:rPr>
          <w:rFonts w:cs="Times New Roman"/>
        </w:rPr>
        <w:t>present very well; we have a very high standard of education. There</w:t>
      </w:r>
      <w:r w:rsidR="00CF15E7">
        <w:rPr>
          <w:rFonts w:cs="Times New Roman"/>
        </w:rPr>
        <w:t xml:space="preserve"> are great opportunities right in front of us. Yet we see</w:t>
      </w:r>
      <w:r w:rsidR="00116559">
        <w:rPr>
          <w:rFonts w:cs="Times New Roman"/>
        </w:rPr>
        <w:t>m</w:t>
      </w:r>
      <w:r w:rsidR="00CF15E7">
        <w:rPr>
          <w:rFonts w:cs="Times New Roman"/>
        </w:rPr>
        <w:t xml:space="preserve"> to take those opportunities and somehow lose them in basic statistics and in trying to create jobs in the wrong area</w:t>
      </w:r>
      <w:r w:rsidR="00116559">
        <w:rPr>
          <w:rFonts w:cs="Times New Roman"/>
        </w:rPr>
        <w:t>s</w:t>
      </w:r>
      <w:r w:rsidR="00CF15E7">
        <w:rPr>
          <w:rFonts w:cs="Times New Roman"/>
        </w:rPr>
        <w:t xml:space="preserve">. </w:t>
      </w:r>
    </w:p>
    <w:p w:rsidR="00CF15E7" w:rsidP="008A432D">
      <w:pPr>
        <w:pStyle w:val="Answer"/>
      </w:pPr>
      <w:r>
        <w:t xml:space="preserve">I have some clear thoughts on how we could have some united and cohesive thinking here that could be much more impactful and would dramatically turn around the need for the continuation of this block grant, which in some ways does a lot of damage. </w:t>
      </w:r>
    </w:p>
    <w:p w:rsidR="00CF15E7" w:rsidP="00CF15E7">
      <w:pPr>
        <w:pStyle w:val="Question"/>
      </w:pPr>
      <w:sdt>
        <w:sdtPr>
          <w:alias w:val="Member"/>
          <w:tag w:val="&lt;Member mnisId='1524' dodsId='35914'&gt;"/>
          <w:id w:val="1662199570"/>
          <w:placeholder>
            <w:docPart w:val="EBFACD4E1EBB4B2AA0DDDAFF1A958ECD"/>
          </w:placeholder>
          <w:richText/>
        </w:sdtPr>
        <w:sdtContent>
          <w:r w:rsidRPr="003B4BEC">
            <w:rPr>
              <w:b/>
            </w:rPr>
            <w:t>Chair:</w:t>
          </w:r>
        </w:sdtContent>
      </w:sdt>
      <w:r>
        <w:t xml:space="preserve"> Mr Cunningham, when you said “areas”</w:t>
      </w:r>
      <w:r w:rsidR="00116559">
        <w:t>,</w:t>
      </w:r>
      <w:r>
        <w:t xml:space="preserve"> are you talking geographically, sectorally or </w:t>
      </w:r>
      <w:r w:rsidR="006148DB">
        <w:t>possibly both</w:t>
      </w:r>
      <w:r>
        <w:t>?</w:t>
      </w:r>
    </w:p>
    <w:p w:rsidR="002F2773" w:rsidP="00116559">
      <w:pPr>
        <w:pStyle w:val="Answer"/>
      </w:pPr>
      <w:sdt>
        <w:sdtPr>
          <w:alias w:val="Witness"/>
          <w:id w:val="-318192597"/>
          <w:placeholder>
            <w:docPart w:val="3D09C909461C42FC8B846D5568272FEB"/>
          </w:placeholder>
          <w:richText/>
        </w:sdtPr>
        <w:sdtContent>
          <w:r w:rsidRPr="00504E99" w:rsidR="00CF15E7">
            <w:rPr>
              <w:b/>
              <w:i/>
            </w:rPr>
            <w:t>Peter Cunningham:</w:t>
          </w:r>
          <w:r w:rsidRPr="00504E99" w:rsidR="00CF15E7">
            <w:rPr>
              <w:b/>
            </w:rPr>
            <w:t xml:space="preserve"> </w:t>
          </w:r>
        </w:sdtContent>
      </w:sdt>
      <w:r w:rsidR="00CF15E7">
        <w:t>I suppose I would like to start with a statement that might trigger some debate.</w:t>
      </w:r>
      <w:r w:rsidR="00116559">
        <w:t xml:space="preserve"> </w:t>
      </w:r>
      <w:r w:rsidR="00CF15E7">
        <w:t>We have a conversation in Northern Ireland that is almost unique to this country. Being a child who was brought up through the Troubles and so forth, I can maybe give you some insight from inside the fishbowl. We have a very strong education system that</w:t>
      </w:r>
      <w:r w:rsidR="003277C9">
        <w:t xml:space="preserve">, if you go right back, comes </w:t>
      </w:r>
      <w:r w:rsidR="00CF15E7">
        <w:t>from a whole range of socio</w:t>
      </w:r>
      <w:r>
        <w:t>-</w:t>
      </w:r>
      <w:r w:rsidR="00CF15E7">
        <w:t>demographic history and religious issues</w:t>
      </w:r>
      <w:r w:rsidR="003277C9">
        <w:t xml:space="preserve">. Ultimately, we produce a very high calibre of students </w:t>
      </w:r>
      <w:r w:rsidR="00D4591D">
        <w:t xml:space="preserve">from </w:t>
      </w:r>
      <w:r w:rsidR="003277C9">
        <w:t>our top schools. They can compete with anyone across the UK and</w:t>
      </w:r>
      <w:r w:rsidR="00116559">
        <w:t>,</w:t>
      </w:r>
      <w:r w:rsidR="003277C9">
        <w:t xml:space="preserve"> indeed</w:t>
      </w:r>
      <w:r w:rsidR="00116559">
        <w:t>,</w:t>
      </w:r>
      <w:r w:rsidR="003277C9">
        <w:t xml:space="preserve"> across the world. </w:t>
      </w:r>
    </w:p>
    <w:p w:rsidR="003277C9" w:rsidP="00116559">
      <w:pPr>
        <w:pStyle w:val="Answer"/>
      </w:pPr>
      <w:r>
        <w:t>The most important conversation that happens in Northern Ireland is between a 16 year</w:t>
      </w:r>
      <w:r w:rsidR="00873A1D">
        <w:t>-</w:t>
      </w:r>
      <w:r>
        <w:t xml:space="preserve">old and their parents. </w:t>
      </w:r>
      <w:r w:rsidR="00116559">
        <w:t xml:space="preserve">Almost </w:t>
      </w:r>
      <w:r>
        <w:t xml:space="preserve">unilaterally, if you go to any school in Northern Ireland, over 60% to 70% of the best pupils will be looking to do either medicine, law or in some cases accountancy. That is what they are being incentivised to do by their schools, their parents and our system over here. We lose the best of our students into those areas. There is a whole range of reasons for that. The next level of people are then fighting to get into engineering, but the universities are not set up to take them because of things like the </w:t>
      </w:r>
      <w:r w:rsidRPr="003277C9">
        <w:t>MaSN cap</w:t>
      </w:r>
      <w:r>
        <w:t xml:space="preserve">. </w:t>
      </w:r>
    </w:p>
    <w:p w:rsidR="00FA6912" w:rsidP="008A432D">
      <w:pPr>
        <w:pStyle w:val="Answer"/>
      </w:pPr>
      <w:r>
        <w:t>On t</w:t>
      </w:r>
      <w:r w:rsidR="003277C9">
        <w:t>he other side of it</w:t>
      </w:r>
      <w:r>
        <w:t xml:space="preserve">, we </w:t>
      </w:r>
      <w:r w:rsidR="00903B49">
        <w:t xml:space="preserve">incentivise businesses through </w:t>
      </w:r>
      <w:r>
        <w:t xml:space="preserve">foreign direct investment to come to Northern Ireland. </w:t>
      </w:r>
      <w:r w:rsidR="00503665">
        <w:t xml:space="preserve">The </w:t>
      </w:r>
      <w:r>
        <w:t>people</w:t>
      </w:r>
      <w:r w:rsidR="00503665">
        <w:t xml:space="preserve"> who are left, when they</w:t>
      </w:r>
      <w:r>
        <w:t xml:space="preserve"> </w:t>
      </w:r>
      <w:r w:rsidR="003277C9">
        <w:t xml:space="preserve">come out of universities, </w:t>
      </w:r>
      <w:r>
        <w:t xml:space="preserve">take up </w:t>
      </w:r>
      <w:r w:rsidR="003277C9">
        <w:t>IT jobs, fintech jobs and so forth</w:t>
      </w:r>
      <w:r w:rsidR="00503665">
        <w:t>,</w:t>
      </w:r>
      <w:r>
        <w:t xml:space="preserve"> </w:t>
      </w:r>
      <w:r w:rsidR="00503665">
        <w:t>which</w:t>
      </w:r>
      <w:r>
        <w:t xml:space="preserve"> </w:t>
      </w:r>
      <w:r w:rsidR="003277C9">
        <w:t>offer them premium salaries.</w:t>
      </w:r>
      <w:r>
        <w:t xml:space="preserve"> I</w:t>
      </w:r>
      <w:r w:rsidR="003277C9">
        <w:t>ndigenous manufacturing businesses then have to look outside Northern Ireland to places like Serbia, Poland and Italy to get their engineering done</w:t>
      </w:r>
      <w:r w:rsidR="002F2773">
        <w:t xml:space="preserve">, </w:t>
      </w:r>
      <w:r w:rsidR="003277C9">
        <w:t xml:space="preserve">when there is a wealth of talent in Northern Ireland. </w:t>
      </w:r>
      <w:r>
        <w:t>We should be incentivising young people. The problem is that in Northern Ireland</w:t>
      </w:r>
      <w:r w:rsidR="00546EE6">
        <w:t>,</w:t>
      </w:r>
      <w:r>
        <w:t xml:space="preserve"> </w:t>
      </w:r>
      <w:r>
        <w:t xml:space="preserve">people are incentivised to </w:t>
      </w:r>
      <w:r w:rsidR="00546EE6">
        <w:t xml:space="preserve">take jobs as </w:t>
      </w:r>
      <w:r>
        <w:t>doctors, lawyers and accountants because they earn more money. You do not ea</w:t>
      </w:r>
      <w:r w:rsidR="00546EE6">
        <w:t>rn</w:t>
      </w:r>
      <w:r>
        <w:t xml:space="preserve"> as much when you are a young engineer.</w:t>
      </w:r>
    </w:p>
    <w:p w:rsidR="00FA6912" w:rsidP="008A432D">
      <w:pPr>
        <w:pStyle w:val="Answer"/>
      </w:pPr>
      <w:r>
        <w:t>One of the ideas that I have is that there should be personal income tax breaks for young engineers going into manufacturing jobs in Northern Ireland at indigenous businesses.</w:t>
      </w:r>
      <w:r>
        <w:t xml:space="preserve"> </w:t>
      </w:r>
      <w:r>
        <w:t xml:space="preserve">Their parents will then incentivise them not to take these jobs. </w:t>
      </w:r>
      <w:r w:rsidR="009F586D">
        <w:t xml:space="preserve">They </w:t>
      </w:r>
      <w:r>
        <w:t xml:space="preserve">can say, “If you stay in Northern Ireland in a </w:t>
      </w:r>
      <w:r>
        <w:t xml:space="preserve">manufacturing job that exports outside Northern Ireland and helps reduce dependency on the block grant, you pay no personal income tax or a reduced level for a </w:t>
      </w:r>
      <w:r w:rsidR="009F586D">
        <w:t>substantial period</w:t>
      </w:r>
      <w:r w:rsidR="002F2773">
        <w:t>.</w:t>
      </w:r>
      <w:r w:rsidR="009F586D">
        <w:t xml:space="preserve">” That would incentivise people to stay in Northern Ireland and to stay in the economy. </w:t>
      </w:r>
    </w:p>
    <w:p w:rsidR="00287CBA" w:rsidP="008A432D">
      <w:pPr>
        <w:pStyle w:val="Answer"/>
      </w:pPr>
      <w:r>
        <w:t xml:space="preserve">One of the biggest problems that we have in Northern Ireland is that people leave. Our best engineers leave. They get poached and they travel. We actively push over 30% of our young people across the water outside of the university system here, because of the way it is set up. </w:t>
      </w:r>
    </w:p>
    <w:p w:rsidR="00287CBA" w:rsidP="009F586D">
      <w:pPr>
        <w:pStyle w:val="Question"/>
      </w:pPr>
      <w:sdt>
        <w:sdtPr>
          <w:alias w:val="Member"/>
          <w:tag w:val="&lt;Member mnisId='1524' dodsId='35914'&gt;"/>
          <w:id w:val="1589420706"/>
          <w:placeholder>
            <w:docPart w:val="F7F69631F5724155BF902995CA5B4D0B"/>
          </w:placeholder>
          <w:richText/>
        </w:sdtPr>
        <w:sdtContent>
          <w:r w:rsidRPr="003B4BEC" w:rsidR="009F586D">
            <w:rPr>
              <w:b/>
            </w:rPr>
            <w:t>Chair:</w:t>
          </w:r>
        </w:sdtContent>
      </w:sdt>
      <w:r w:rsidR="009F586D">
        <w:t xml:space="preserve"> Can we just pause there? The diaspora from the island of Ireland has been commented on for many decades. It has been a theme coming through in this inquiry. Mr Huddleston, what are your thoughts on trying to retain young talent</w:t>
      </w:r>
      <w:r w:rsidR="008325BA">
        <w:t>,</w:t>
      </w:r>
      <w:r w:rsidR="009F586D">
        <w:t xml:space="preserve"> who sometimes go through Northern Irish universities but very often will go to universities in GB and never come back?</w:t>
      </w:r>
    </w:p>
    <w:p w:rsidR="00FA6912" w:rsidP="009F586D">
      <w:pPr>
        <w:pStyle w:val="Answer"/>
        <w:rPr>
          <w:rFonts w:cs="Times New Roman"/>
        </w:rPr>
      </w:pPr>
      <w:sdt>
        <w:sdtPr>
          <w:alias w:val="Witness"/>
          <w:id w:val="1250928773"/>
          <w:placeholder>
            <w:docPart w:val="FD0C8D66561141A68C5000E57FDEA677"/>
          </w:placeholder>
          <w:richText/>
        </w:sdtPr>
        <w:sdtContent>
          <w:r w:rsidRPr="00496A11" w:rsidR="009F586D">
            <w:rPr>
              <w:b/>
              <w:i/>
            </w:rPr>
            <w:t>Mark Huddleston:</w:t>
          </w:r>
          <w:r w:rsidRPr="00496A11" w:rsidR="009F586D">
            <w:rPr>
              <w:b/>
            </w:rPr>
            <w:t xml:space="preserve"> </w:t>
          </w:r>
        </w:sdtContent>
      </w:sdt>
      <w:r w:rsidR="009F586D">
        <w:t xml:space="preserve">When I first became </w:t>
      </w:r>
      <w:r w:rsidR="006577B3">
        <w:t xml:space="preserve">skills commissioner </w:t>
      </w:r>
      <w:r w:rsidR="009F586D">
        <w:t>for Northern Ireland</w:t>
      </w:r>
      <w:r w:rsidR="009F586D">
        <w:rPr>
          <w:rFonts w:cs="Times New Roman"/>
        </w:rPr>
        <w:t xml:space="preserve"> back in 2015, working with the Member for North Down when he was </w:t>
      </w:r>
      <w:r w:rsidR="000653EF">
        <w:rPr>
          <w:rFonts w:cs="Times New Roman"/>
        </w:rPr>
        <w:t>DEL</w:t>
      </w:r>
      <w:r w:rsidR="009F586D">
        <w:rPr>
          <w:rFonts w:cs="Times New Roman"/>
        </w:rPr>
        <w:t xml:space="preserve"> Minister, </w:t>
      </w:r>
      <w:r w:rsidR="006577B3">
        <w:rPr>
          <w:rFonts w:cs="Times New Roman"/>
        </w:rPr>
        <w:t xml:space="preserve">I </w:t>
      </w:r>
      <w:r w:rsidR="008325BA">
        <w:rPr>
          <w:rFonts w:cs="Times New Roman"/>
        </w:rPr>
        <w:t>and my predecessor</w:t>
      </w:r>
      <w:r w:rsidR="002F2773">
        <w:rPr>
          <w:rFonts w:cs="Times New Roman"/>
        </w:rPr>
        <w:t>,</w:t>
      </w:r>
      <w:r w:rsidR="008325BA">
        <w:rPr>
          <w:rFonts w:cs="Times New Roman"/>
        </w:rPr>
        <w:t xml:space="preserve"> Bill McGinnis, </w:t>
      </w:r>
      <w:r w:rsidR="006577B3">
        <w:rPr>
          <w:rFonts w:cs="Times New Roman"/>
        </w:rPr>
        <w:t>who was an adviser to the Executive</w:t>
      </w:r>
      <w:r w:rsidR="008325BA">
        <w:rPr>
          <w:rFonts w:cs="Times New Roman"/>
        </w:rPr>
        <w:t xml:space="preserve"> as well</w:t>
      </w:r>
      <w:r w:rsidR="006577B3">
        <w:rPr>
          <w:rFonts w:cs="Times New Roman"/>
        </w:rPr>
        <w:t xml:space="preserve"> </w:t>
      </w:r>
      <w:r w:rsidR="008325BA">
        <w:rPr>
          <w:rFonts w:cs="Times New Roman"/>
        </w:rPr>
        <w:t>and whom I had met</w:t>
      </w:r>
      <w:r w:rsidRPr="002C3001" w:rsidR="002C3001">
        <w:rPr>
          <w:rFonts w:cs="Times New Roman"/>
        </w:rPr>
        <w:t xml:space="preserve"> </w:t>
      </w:r>
      <w:r w:rsidR="002C3001">
        <w:rPr>
          <w:rFonts w:cs="Times New Roman"/>
        </w:rPr>
        <w:t>several times before</w:t>
      </w:r>
      <w:r>
        <w:rPr>
          <w:rFonts w:cs="Times New Roman"/>
        </w:rPr>
        <w:t xml:space="preserve">, </w:t>
      </w:r>
      <w:r w:rsidR="006577B3">
        <w:rPr>
          <w:rFonts w:cs="Times New Roman"/>
        </w:rPr>
        <w:t xml:space="preserve">talked about this challenge. </w:t>
      </w:r>
      <w:r w:rsidR="000C5925">
        <w:rPr>
          <w:rFonts w:cs="Times New Roman"/>
        </w:rPr>
        <w:t>A</w:t>
      </w:r>
      <w:r w:rsidR="006577B3">
        <w:rPr>
          <w:rFonts w:cs="Times New Roman"/>
        </w:rPr>
        <w:t>s a manufacturer myself</w:t>
      </w:r>
      <w:r w:rsidR="000C5925">
        <w:rPr>
          <w:rFonts w:cs="Times New Roman"/>
        </w:rPr>
        <w:t xml:space="preserve"> </w:t>
      </w:r>
      <w:r w:rsidR="002C3001">
        <w:rPr>
          <w:rFonts w:cs="Times New Roman"/>
        </w:rPr>
        <w:t>in</w:t>
      </w:r>
      <w:r>
        <w:rPr>
          <w:rFonts w:cs="Times New Roman"/>
        </w:rPr>
        <w:t xml:space="preserve"> </w:t>
      </w:r>
      <w:r w:rsidR="006577B3">
        <w:rPr>
          <w:rFonts w:cs="Times New Roman"/>
        </w:rPr>
        <w:t>a family</w:t>
      </w:r>
      <w:r w:rsidR="000C5925">
        <w:rPr>
          <w:rFonts w:cs="Times New Roman"/>
        </w:rPr>
        <w:t xml:space="preserve"> </w:t>
      </w:r>
      <w:r w:rsidR="006577B3">
        <w:rPr>
          <w:rFonts w:cs="Times New Roman"/>
        </w:rPr>
        <w:t>SME</w:t>
      </w:r>
      <w:r w:rsidR="002C3001">
        <w:rPr>
          <w:rFonts w:cs="Times New Roman"/>
        </w:rPr>
        <w:t xml:space="preserve"> business, which had</w:t>
      </w:r>
      <w:r w:rsidR="000C5925">
        <w:rPr>
          <w:rFonts w:cs="Times New Roman"/>
        </w:rPr>
        <w:t xml:space="preserve"> </w:t>
      </w:r>
      <w:r w:rsidR="006577B3">
        <w:rPr>
          <w:rFonts w:cs="Times New Roman"/>
        </w:rPr>
        <w:t>done similar things to what Peter just outlined</w:t>
      </w:r>
      <w:r w:rsidR="002C3001">
        <w:rPr>
          <w:rFonts w:cs="Times New Roman"/>
        </w:rPr>
        <w:t>—</w:t>
      </w:r>
      <w:r w:rsidR="006577B3">
        <w:rPr>
          <w:rFonts w:cs="Times New Roman"/>
        </w:rPr>
        <w:t xml:space="preserve">built a business in Northern Ireland but then </w:t>
      </w:r>
      <w:r w:rsidR="00961DB1">
        <w:rPr>
          <w:rFonts w:cs="Times New Roman"/>
        </w:rPr>
        <w:t>grown</w:t>
      </w:r>
      <w:r w:rsidR="000C5925">
        <w:rPr>
          <w:rFonts w:cs="Times New Roman"/>
        </w:rPr>
        <w:t xml:space="preserve"> </w:t>
      </w:r>
      <w:r w:rsidR="006577B3">
        <w:rPr>
          <w:rFonts w:cs="Times New Roman"/>
        </w:rPr>
        <w:t xml:space="preserve">it </w:t>
      </w:r>
      <w:r w:rsidR="000C5925">
        <w:rPr>
          <w:rFonts w:cs="Times New Roman"/>
        </w:rPr>
        <w:t xml:space="preserve">here </w:t>
      </w:r>
      <w:r w:rsidR="006577B3">
        <w:rPr>
          <w:rFonts w:cs="Times New Roman"/>
        </w:rPr>
        <w:t xml:space="preserve">on the </w:t>
      </w:r>
      <w:r w:rsidR="00961DB1">
        <w:rPr>
          <w:rFonts w:cs="Times New Roman"/>
        </w:rPr>
        <w:t xml:space="preserve">UK </w:t>
      </w:r>
      <w:r w:rsidR="006577B3">
        <w:rPr>
          <w:rFonts w:cs="Times New Roman"/>
        </w:rPr>
        <w:t>mainland and in Poland</w:t>
      </w:r>
      <w:r w:rsidR="000C5925">
        <w:rPr>
          <w:rFonts w:cs="Times New Roman"/>
        </w:rPr>
        <w:t>—</w:t>
      </w:r>
      <w:r w:rsidR="006577B3">
        <w:rPr>
          <w:rFonts w:cs="Times New Roman"/>
        </w:rPr>
        <w:t xml:space="preserve">the challenge </w:t>
      </w:r>
      <w:r w:rsidR="00684027">
        <w:rPr>
          <w:rFonts w:cs="Times New Roman"/>
        </w:rPr>
        <w:t>I</w:t>
      </w:r>
      <w:r w:rsidR="006577B3">
        <w:rPr>
          <w:rFonts w:cs="Times New Roman"/>
        </w:rPr>
        <w:t xml:space="preserve"> had was that manufacturing was not at the level </w:t>
      </w:r>
      <w:r w:rsidR="000C5925">
        <w:rPr>
          <w:rFonts w:cs="Times New Roman"/>
        </w:rPr>
        <w:t xml:space="preserve">that </w:t>
      </w:r>
      <w:r w:rsidR="006577B3">
        <w:rPr>
          <w:rFonts w:cs="Times New Roman"/>
        </w:rPr>
        <w:t>it is at today in Northern Ireland.</w:t>
      </w:r>
    </w:p>
    <w:p w:rsidR="006577B3" w:rsidP="009F586D">
      <w:pPr>
        <w:pStyle w:val="Answer"/>
      </w:pPr>
      <w:r>
        <w:rPr>
          <w:rFonts w:cs="Times New Roman"/>
        </w:rPr>
        <w:t>Over the last decade, manufacturing has been quite good in Northern Ireland in terms of growth, but we now have all the issues that Peter has alluded to.</w:t>
      </w:r>
      <w:r w:rsidR="000C5925">
        <w:rPr>
          <w:rFonts w:cs="Times New Roman"/>
        </w:rPr>
        <w:t xml:space="preserve"> </w:t>
      </w:r>
      <w:r>
        <w:t xml:space="preserve">We have </w:t>
      </w:r>
      <w:r w:rsidR="000C5925">
        <w:t>good work being generated by the manufacturing sector now, which maybe was not there to the same extent a decade ago.</w:t>
      </w:r>
      <w:r w:rsidR="00FA6912">
        <w:t xml:space="preserve"> </w:t>
      </w:r>
      <w:r w:rsidR="000C5925">
        <w:t>We now have a position where our school system, as Peter has alluded to, is set up for an academic pathway. Working with Stephen and others, we have tried to address that. That has failed miserably. In the last decade, we have not turned the dial there at all. We have built some of the best FE colleges in the UK in Northern Ireland, but we have not filled them with resource. We have put capital resource in, as we are doing now with the city deals</w:t>
      </w:r>
      <w:r w:rsidR="00FA6912">
        <w:t>, and w</w:t>
      </w:r>
      <w:r w:rsidR="000C5925">
        <w:t>e are putting fantastic facilities together</w:t>
      </w:r>
      <w:r w:rsidR="00FA6912">
        <w:t>. W</w:t>
      </w:r>
      <w:r w:rsidR="000C5925">
        <w:t xml:space="preserve">e have to sustain them with people. People are what make those buildings come to life and deliver. </w:t>
      </w:r>
    </w:p>
    <w:p w:rsidR="000C5925" w:rsidP="009F586D">
      <w:pPr>
        <w:pStyle w:val="Answer"/>
      </w:pPr>
      <w:r>
        <w:t xml:space="preserve">Our school system, as has been alluded to, delivers some of the best academic outcomes in the UK. If you do not achieve those academic outcomes, the word “failure” is automatically attached to you. At 16, we are failing around 30% to 35% of our young people, who do not get an A* to C GCSE. We have been </w:t>
      </w:r>
      <w:r w:rsidR="00FA6912">
        <w:t xml:space="preserve">trying for </w:t>
      </w:r>
      <w:r>
        <w:t xml:space="preserve">two decades to deliver </w:t>
      </w:r>
      <w:r w:rsidR="00FA6912">
        <w:t xml:space="preserve">a </w:t>
      </w:r>
      <w:r>
        <w:t>14</w:t>
      </w:r>
      <w:r w:rsidR="00FA6912">
        <w:t xml:space="preserve"> to </w:t>
      </w:r>
      <w:r>
        <w:t xml:space="preserve">19 strategy through successive Ministers in the Department </w:t>
      </w:r>
      <w:r w:rsidR="008D524B">
        <w:t>of</w:t>
      </w:r>
      <w:r>
        <w:t xml:space="preserve"> Education. We have been failing to engage properly with the Department for the Economy or its predecessor in DEL, the Department for Employment and Learning. </w:t>
      </w:r>
    </w:p>
    <w:p w:rsidR="009F586D" w:rsidP="000653EF">
      <w:pPr>
        <w:pStyle w:val="Question"/>
      </w:pPr>
      <w:sdt>
        <w:sdtPr>
          <w:alias w:val="Member"/>
          <w:tag w:val="&lt;Member mnisId='1524' dodsId='35914'&gt;"/>
          <w:id w:val="1793553125"/>
          <w:placeholder>
            <w:docPart w:val="0A24E6ED4EA84F9EA7F01CC8EDBFFEB0"/>
          </w:placeholder>
          <w:richText/>
        </w:sdtPr>
        <w:sdtContent>
          <w:r w:rsidRPr="003B4BEC" w:rsidR="000653EF">
            <w:rPr>
              <w:b/>
            </w:rPr>
            <w:t>Chair:</w:t>
          </w:r>
        </w:sdtContent>
      </w:sdt>
      <w:r w:rsidR="000653EF">
        <w:t xml:space="preserve"> Why are we failing to engage properly? What has been the hurdle?</w:t>
      </w:r>
    </w:p>
    <w:p w:rsidR="009F586D" w:rsidP="008A432D">
      <w:pPr>
        <w:pStyle w:val="Answer"/>
      </w:pPr>
      <w:sdt>
        <w:sdtPr>
          <w:alias w:val="Witness"/>
          <w:id w:val="-1968272423"/>
          <w:placeholder>
            <w:docPart w:val="3A0CFB173F2543C5A3986C502C37968A"/>
          </w:placeholder>
          <w:richText/>
        </w:sdtPr>
        <w:sdtContent>
          <w:r w:rsidRPr="00496A11" w:rsidR="000653EF">
            <w:rPr>
              <w:b/>
              <w:i/>
            </w:rPr>
            <w:t>Mark Huddleston:</w:t>
          </w:r>
          <w:r w:rsidRPr="00496A11" w:rsidR="000653EF">
            <w:rPr>
              <w:b/>
            </w:rPr>
            <w:t xml:space="preserve"> </w:t>
          </w:r>
        </w:sdtContent>
      </w:sdt>
      <w:r w:rsidR="000653EF">
        <w:t xml:space="preserve">It is </w:t>
      </w:r>
      <w:r w:rsidR="008D524B">
        <w:t xml:space="preserve">about </w:t>
      </w:r>
      <w:r w:rsidR="000653EF">
        <w:t>institutional bias</w:t>
      </w:r>
      <w:r w:rsidR="008D524B">
        <w:t xml:space="preserve"> and </w:t>
      </w:r>
      <w:r w:rsidR="000653EF">
        <w:t xml:space="preserve">where the funding goes. </w:t>
      </w:r>
    </w:p>
    <w:p w:rsidR="000653EF" w:rsidP="000653EF">
      <w:pPr>
        <w:pStyle w:val="Remark"/>
      </w:pPr>
      <w:sdt>
        <w:sdtPr>
          <w:alias w:val="Member"/>
          <w:tag w:val="&lt;Member mnisId='1524' dodsId='35914'&gt;"/>
          <w:id w:val="150791709"/>
          <w:placeholder>
            <w:docPart w:val="4EDEB44820E64D18926C4BDA43DFA656"/>
          </w:placeholder>
          <w:richText/>
        </w:sdtPr>
        <w:sdtContent>
          <w:r w:rsidRPr="003B4BEC">
            <w:rPr>
              <w:b/>
            </w:rPr>
            <w:t>Chair:</w:t>
          </w:r>
        </w:sdtContent>
      </w:sdt>
      <w:r>
        <w:t xml:space="preserve"> Whose?</w:t>
      </w:r>
    </w:p>
    <w:p w:rsidR="000653EF" w:rsidP="008A432D">
      <w:pPr>
        <w:pStyle w:val="Answer"/>
      </w:pPr>
      <w:sdt>
        <w:sdtPr>
          <w:alias w:val="Witness"/>
          <w:id w:val="1573385255"/>
          <w:placeholder>
            <w:docPart w:val="4CD7E2E3362E4FAF9D21A05FD73815DD"/>
          </w:placeholder>
          <w:richText/>
        </w:sdtPr>
        <w:sdtContent>
          <w:r w:rsidRPr="00496A11">
            <w:rPr>
              <w:b/>
              <w:i/>
            </w:rPr>
            <w:t>Mark Huddleston:</w:t>
          </w:r>
          <w:r w:rsidRPr="00496A11">
            <w:rPr>
              <w:b/>
            </w:rPr>
            <w:t xml:space="preserve"> </w:t>
          </w:r>
        </w:sdtContent>
      </w:sdt>
      <w:r w:rsidR="008D524B">
        <w:t xml:space="preserve">The </w:t>
      </w:r>
      <w:r>
        <w:t>schools’</w:t>
      </w:r>
      <w:r w:rsidR="008D524B">
        <w:t xml:space="preserve">. </w:t>
      </w:r>
    </w:p>
    <w:p w:rsidR="000653EF" w:rsidP="00A83983">
      <w:pPr>
        <w:pStyle w:val="Question"/>
        <w:numPr>
          <w:ilvl w:val="0"/>
          <w:numId w:val="0"/>
        </w:numPr>
        <w:ind w:left="794"/>
      </w:pPr>
      <w:sdt>
        <w:sdtPr>
          <w:alias w:val="Member"/>
          <w:tag w:val="&lt;Member mnisId='1524' dodsId='35914'&gt;"/>
          <w:id w:val="-192384117"/>
          <w:placeholder>
            <w:docPart w:val="6037A236BE2D45DF9E88408A0A841EF6"/>
          </w:placeholder>
          <w:richText/>
        </w:sdtPr>
        <w:sdtContent>
          <w:r w:rsidRPr="003B4BEC">
            <w:rPr>
              <w:b/>
            </w:rPr>
            <w:t>Chair:</w:t>
          </w:r>
        </w:sdtContent>
      </w:sdt>
      <w:r>
        <w:t xml:space="preserve"> </w:t>
      </w:r>
      <w:r w:rsidR="00A83983">
        <w:t xml:space="preserve">The </w:t>
      </w:r>
      <w:r>
        <w:t>schools</w:t>
      </w:r>
      <w:r w:rsidR="00A83983">
        <w:t>’</w:t>
      </w:r>
      <w:r>
        <w:t xml:space="preserve"> bias?</w:t>
      </w:r>
    </w:p>
    <w:p w:rsidR="000653EF" w:rsidP="008A432D">
      <w:pPr>
        <w:pStyle w:val="Answer"/>
      </w:pPr>
      <w:sdt>
        <w:sdtPr>
          <w:alias w:val="Witness"/>
          <w:id w:val="-1229061873"/>
          <w:placeholder>
            <w:docPart w:val="671861F963EB4C528668EE82956B303D"/>
          </w:placeholder>
          <w:richText/>
        </w:sdtPr>
        <w:sdtContent>
          <w:r w:rsidRPr="00496A11">
            <w:rPr>
              <w:b/>
              <w:i/>
            </w:rPr>
            <w:t>Mark Huddleston:</w:t>
          </w:r>
          <w:r w:rsidRPr="00496A11">
            <w:rPr>
              <w:b/>
            </w:rPr>
            <w:t xml:space="preserve"> </w:t>
          </w:r>
        </w:sdtContent>
      </w:sdt>
      <w:r>
        <w:t>Yes. The schools are incentivised to retain the young people. There is significant funding. We do not have a sixth</w:t>
      </w:r>
      <w:r w:rsidR="00873A1D">
        <w:t>-</w:t>
      </w:r>
      <w:r>
        <w:t xml:space="preserve">form college strategy or policy in Northern Ireland, as exists across the rest of the UK. Colleges cannot deliver in a meaningful way at levels 3, 4 and 5, which the skills barometer for Northern Ireland has repeatedly </w:t>
      </w:r>
      <w:r w:rsidR="009A7427">
        <w:t xml:space="preserve">articulated </w:t>
      </w:r>
      <w:r>
        <w:t>is the key gap</w:t>
      </w:r>
      <w:r w:rsidR="00FE47EC">
        <w:t>. That is what is going to drive Peter’s business</w:t>
      </w:r>
      <w:r w:rsidR="0003735F">
        <w:t xml:space="preserve"> </w:t>
      </w:r>
      <w:r w:rsidR="00AC3BB8">
        <w:t>and</w:t>
      </w:r>
      <w:r w:rsidR="0003735F">
        <w:t xml:space="preserve"> </w:t>
      </w:r>
      <w:r w:rsidR="00FE47EC">
        <w:t>our business: when you have technicians coming through who then become graduates or you develop them within your own business.</w:t>
      </w:r>
    </w:p>
    <w:p w:rsidR="00FE47EC" w:rsidP="008A432D">
      <w:pPr>
        <w:pStyle w:val="Answer"/>
      </w:pPr>
      <w:r>
        <w:t xml:space="preserve">We have a talent pool there that is being failed, and then we have another talent pool, as Peter alluded to, that leaves. We now need to get the message to that talent pool that there is good work in </w:t>
      </w:r>
      <w:r w:rsidRPr="00FE3B70">
        <w:t>Northern Ireland</w:t>
      </w:r>
      <w:r w:rsidR="00BA5358">
        <w:t>—</w:t>
      </w:r>
      <w:r w:rsidRPr="00FE3B70">
        <w:t>there is work that is going to deliver and pay.</w:t>
      </w:r>
      <w:r w:rsidRPr="00FE3B70" w:rsidR="00FE3B70">
        <w:t xml:space="preserve"> </w:t>
      </w:r>
      <w:r w:rsidRPr="00FE3B70" w:rsidR="00024439">
        <w:t xml:space="preserve">To </w:t>
      </w:r>
      <w:r w:rsidRPr="00FE3B70">
        <w:t>go back to the start</w:t>
      </w:r>
      <w:r w:rsidRPr="00FE3B70" w:rsidR="00FE3B70">
        <w:rPr>
          <w:rFonts w:cs="Times New Roman"/>
        </w:rPr>
        <w:t>,</w:t>
      </w:r>
      <w:r w:rsidRPr="00FE3B70">
        <w:rPr>
          <w:rFonts w:cs="Times New Roman"/>
        </w:rPr>
        <w:t xml:space="preserve"> </w:t>
      </w:r>
      <w:r w:rsidRPr="00FE3B70" w:rsidR="00024439">
        <w:rPr>
          <w:rFonts w:cs="Times New Roman"/>
        </w:rPr>
        <w:t>when I was</w:t>
      </w:r>
      <w:r w:rsidRPr="00FE3B70" w:rsidR="00024439">
        <w:t xml:space="preserve"> having those early discussions </w:t>
      </w:r>
      <w:r w:rsidRPr="00FE3B70">
        <w:t>with</w:t>
      </w:r>
      <w:r>
        <w:t xml:space="preserve"> Bill McGinnis</w:t>
      </w:r>
      <w:r w:rsidR="00024439">
        <w:t>,</w:t>
      </w:r>
      <w:r>
        <w:t xml:space="preserve"> we were looking at engineering jobs that were maybe paying £25,000 or £30,000. A graduate joining Jaguar Land Rover in Liverpool was earning £40,000 to £45,000. If you </w:t>
      </w:r>
      <w:r w:rsidR="00052B56">
        <w:t>graduated</w:t>
      </w:r>
      <w:r>
        <w:t xml:space="preserve"> from John </w:t>
      </w:r>
      <w:r w:rsidR="00052B56">
        <w:t>Moores</w:t>
      </w:r>
      <w:r>
        <w:t xml:space="preserve"> or Liverpool Hope, which was a fairly standard route for engineers leaving Northern Ireland, you tended to migrate to the very local business rather than come back home again. </w:t>
      </w:r>
    </w:p>
    <w:p w:rsidR="00BA5358" w:rsidP="008A432D">
      <w:pPr>
        <w:pStyle w:val="Answer"/>
      </w:pPr>
      <w:r>
        <w:t>We now have jobs and we have opportunity across manufacturing. Whether it is Almac in life sciences or Seagate up in the north</w:t>
      </w:r>
      <w:r w:rsidR="00873A1D">
        <w:t>-</w:t>
      </w:r>
      <w:r>
        <w:t xml:space="preserve">west, there are opportunities right the way through Northern Ireland. Wrightbus has rebuilt and is looking </w:t>
      </w:r>
      <w:r w:rsidR="00F70FA4">
        <w:t>to fill</w:t>
      </w:r>
      <w:r>
        <w:t xml:space="preserve"> hundreds of jobs. We have thousands of job vacancies in the sector, which could be filled by graduates or by those coming through from an apprenticeship or another vocational route. We basically say, “It is academic or </w:t>
      </w:r>
      <w:r>
        <w:t>nothing.</w:t>
      </w:r>
      <w:r>
        <w:t xml:space="preserve">” </w:t>
      </w:r>
    </w:p>
    <w:p w:rsidR="000653EF" w:rsidP="008A432D">
      <w:pPr>
        <w:pStyle w:val="Answer"/>
      </w:pPr>
      <w:r>
        <w:t>T</w:t>
      </w:r>
      <w:r w:rsidR="00052B56">
        <w:t>he disinvestment over the last decade in skills and vocational training that would support the businesses that we are working with or the likes of the Camlin Group has been in the region of 30%. We have seen a real</w:t>
      </w:r>
      <w:r w:rsidR="00873A1D">
        <w:t>-</w:t>
      </w:r>
      <w:r w:rsidR="00052B56">
        <w:t xml:space="preserve">terms drop from about £100 million to about £60 million in skills investment in the last decade. </w:t>
      </w:r>
    </w:p>
    <w:p w:rsidR="00052B56" w:rsidP="00052B56">
      <w:pPr>
        <w:pStyle w:val="Question"/>
      </w:pPr>
      <w:sdt>
        <w:sdtPr>
          <w:alias w:val="Member"/>
          <w:tag w:val="&lt;Member mnisId='1524' dodsId='35914'&gt;"/>
          <w:id w:val="-1222893414"/>
          <w:placeholder>
            <w:docPart w:val="0E61CA6FF90C491FA87A2A788D3F72B4"/>
          </w:placeholder>
          <w:richText/>
        </w:sdtPr>
        <w:sdtContent>
          <w:r w:rsidRPr="003B4BEC">
            <w:rPr>
              <w:b/>
            </w:rPr>
            <w:t>Chair:</w:t>
          </w:r>
        </w:sdtContent>
      </w:sdt>
      <w:r>
        <w:t xml:space="preserve"> On FE colleges, which I have always been convinced play such a vital part in the development of local and sub</w:t>
      </w:r>
      <w:r w:rsidR="00BA5358">
        <w:t>-</w:t>
      </w:r>
      <w:r>
        <w:t>regional economies, we have seen a decade of under</w:t>
      </w:r>
      <w:r w:rsidR="00BA5358">
        <w:t>-</w:t>
      </w:r>
      <w:r>
        <w:t>investment</w:t>
      </w:r>
      <w:r w:rsidR="00C30E67">
        <w:t xml:space="preserve">, but </w:t>
      </w:r>
      <w:r>
        <w:t xml:space="preserve">now more funds </w:t>
      </w:r>
      <w:r w:rsidR="00C30E67">
        <w:t xml:space="preserve">are </w:t>
      </w:r>
      <w:r>
        <w:t xml:space="preserve">going into FEs. Certainly, they are reporting back </w:t>
      </w:r>
      <w:r w:rsidR="00293457">
        <w:t xml:space="preserve">on the </w:t>
      </w:r>
      <w:r>
        <w:t>investment. Is that being felt in the FE sector in Northern Ireland or not yet?</w:t>
      </w:r>
    </w:p>
    <w:p w:rsidR="00A00F83" w:rsidP="00A00F83">
      <w:pPr>
        <w:pStyle w:val="Answer"/>
      </w:pPr>
      <w:sdt>
        <w:sdtPr>
          <w:alias w:val="Witness"/>
          <w:id w:val="-642957673"/>
          <w:placeholder>
            <w:docPart w:val="17D39491FCBC4778A2C32E06DDCBE48E"/>
          </w:placeholder>
          <w:richText/>
        </w:sdtPr>
        <w:sdtContent>
          <w:r w:rsidRPr="00496A11" w:rsidR="00052B56">
            <w:rPr>
              <w:b/>
              <w:i/>
            </w:rPr>
            <w:t>Mark Huddleston:</w:t>
          </w:r>
          <w:r w:rsidRPr="00496A11" w:rsidR="00052B56">
            <w:rPr>
              <w:b/>
            </w:rPr>
            <w:t xml:space="preserve"> </w:t>
          </w:r>
        </w:sdtContent>
      </w:sdt>
      <w:r w:rsidR="00DC52C1">
        <w:t>No, it is the reverse. In Northern Ireland</w:t>
      </w:r>
      <w:r w:rsidR="008343E0">
        <w:t>,</w:t>
      </w:r>
      <w:r w:rsidR="00DC52C1">
        <w:t xml:space="preserve"> we have seen and still see significant capital investment in facilities. We are seeing </w:t>
      </w:r>
      <w:r>
        <w:t xml:space="preserve">the </w:t>
      </w:r>
      <w:r w:rsidR="00DC52C1">
        <w:t>resource to utilise and sustain those facilities</w:t>
      </w:r>
      <w:r>
        <w:t xml:space="preserve"> diminishing. The current </w:t>
      </w:r>
      <w:r>
        <w:t xml:space="preserve">budget that is out for consultation from the Executive </w:t>
      </w:r>
      <w:r w:rsidR="00BB6F6E">
        <w:t>brings about</w:t>
      </w:r>
      <w:r>
        <w:t xml:space="preserve"> further disinvestment</w:t>
      </w:r>
      <w:r w:rsidR="00BB6F6E">
        <w:t>,</w:t>
      </w:r>
      <w:r>
        <w:t xml:space="preserve"> to the extent that the Department for the Economy </w:t>
      </w:r>
      <w:r w:rsidR="002D15D4">
        <w:t>is</w:t>
      </w:r>
      <w:r>
        <w:t xml:space="preserve"> saying</w:t>
      </w:r>
      <w:r w:rsidR="002D15D4">
        <w:t xml:space="preserve">, </w:t>
      </w:r>
      <w:r>
        <w:t>and business agrees</w:t>
      </w:r>
      <w:r w:rsidR="002D15D4">
        <w:t xml:space="preserve">, </w:t>
      </w:r>
      <w:r>
        <w:t>that we will probably see a failure within the FE system over the next number of years.</w:t>
      </w:r>
    </w:p>
    <w:p w:rsidR="00840F9D" w:rsidP="008A432D">
      <w:pPr>
        <w:pStyle w:val="Answer"/>
      </w:pPr>
      <w:r>
        <w:t>Numbers are dropping in the FE sector, because schools are retaining young people. That is partly a result of the pandemic and centre</w:t>
      </w:r>
      <w:r w:rsidR="00873A1D">
        <w:t>-</w:t>
      </w:r>
      <w:r>
        <w:t>assessed grading, but also a result of the fact that what defines FE in Northern Ireland is being eroded in terms of the vocational offering</w:t>
      </w:r>
      <w:r w:rsidR="00C30E67">
        <w:t xml:space="preserve"> and the </w:t>
      </w:r>
      <w:r>
        <w:t xml:space="preserve">qualifications issues </w:t>
      </w:r>
      <w:r w:rsidR="00C30E67">
        <w:t xml:space="preserve">caused by </w:t>
      </w:r>
      <w:r>
        <w:t>the changing qualifications landscape across the UK</w:t>
      </w:r>
      <w:r>
        <w:t>. F</w:t>
      </w:r>
      <w:r>
        <w:t xml:space="preserve">urther devolution and what is coming out from the </w:t>
      </w:r>
      <w:r w:rsidR="00BF419F">
        <w:t xml:space="preserve">White Paper </w:t>
      </w:r>
      <w:r>
        <w:t xml:space="preserve">on levelling up today </w:t>
      </w:r>
      <w:r>
        <w:t xml:space="preserve">will </w:t>
      </w:r>
      <w:r>
        <w:t>create a further challenge for Northern Ireland as a sub</w:t>
      </w:r>
      <w:r w:rsidR="00BA5358">
        <w:t>-</w:t>
      </w:r>
      <w:r>
        <w:t>region within the UK.</w:t>
      </w:r>
      <w:r>
        <w:t xml:space="preserve"> </w:t>
      </w:r>
      <w:r>
        <w:t xml:space="preserve">As all that has proliferated, we have tried to work closely with the devolved </w:t>
      </w:r>
      <w:r w:rsidR="005E7EF5">
        <w:t xml:space="preserve">Administrations </w:t>
      </w:r>
      <w:r>
        <w:t>in Scotland and Wales around things like national occupational standards.</w:t>
      </w:r>
    </w:p>
    <w:p w:rsidR="000653EF" w:rsidP="008A432D">
      <w:pPr>
        <w:pStyle w:val="Answer"/>
      </w:pPr>
      <w:r>
        <w:t>While FE in Northern Ireland has some of the best estate, it is under</w:t>
      </w:r>
      <w:r w:rsidR="00BA5358">
        <w:t>-</w:t>
      </w:r>
      <w:r>
        <w:t>resourced</w:t>
      </w:r>
      <w:r w:rsidR="00840F9D">
        <w:t>. W</w:t>
      </w:r>
      <w:r>
        <w:t xml:space="preserve">e are now going into another round of industrial disputes with lecturers and staff. From a business perspective, </w:t>
      </w:r>
      <w:r w:rsidR="00840F9D">
        <w:t xml:space="preserve">we are a </w:t>
      </w:r>
      <w:r>
        <w:t xml:space="preserve">manufacturer that </w:t>
      </w:r>
      <w:r w:rsidR="00840F9D">
        <w:t xml:space="preserve">partnered </w:t>
      </w:r>
      <w:r>
        <w:t>with our local college, South Eastern Regional College</w:t>
      </w:r>
      <w:r w:rsidR="00840F9D">
        <w:rPr>
          <w:rFonts w:cs="Times New Roman"/>
        </w:rPr>
        <w:t>,</w:t>
      </w:r>
      <w:r>
        <w:rPr>
          <w:rFonts w:cs="Times New Roman"/>
        </w:rPr>
        <w:t xml:space="preserve"> over the years when I</w:t>
      </w:r>
      <w:r w:rsidR="00840F9D">
        <w:rPr>
          <w:rFonts w:cs="Times New Roman"/>
        </w:rPr>
        <w:t xml:space="preserve"> </w:t>
      </w:r>
      <w:r>
        <w:rPr>
          <w:rFonts w:cs="Times New Roman"/>
        </w:rPr>
        <w:t>was an employer</w:t>
      </w:r>
      <w:r w:rsidR="00840F9D">
        <w:rPr>
          <w:rFonts w:cs="Times New Roman"/>
        </w:rPr>
        <w:t>. W</w:t>
      </w:r>
      <w:r>
        <w:rPr>
          <w:rFonts w:cs="Times New Roman"/>
        </w:rPr>
        <w:t xml:space="preserve">e </w:t>
      </w:r>
      <w:r w:rsidR="00840F9D">
        <w:rPr>
          <w:rFonts w:cs="Times New Roman"/>
        </w:rPr>
        <w:t xml:space="preserve">see a </w:t>
      </w:r>
      <w:r>
        <w:rPr>
          <w:rFonts w:cs="Times New Roman"/>
        </w:rPr>
        <w:t xml:space="preserve">massive advantage from a college that </w:t>
      </w:r>
      <w:r w:rsidR="00840F9D">
        <w:rPr>
          <w:rFonts w:cs="Times New Roman"/>
        </w:rPr>
        <w:t xml:space="preserve">is </w:t>
      </w:r>
      <w:r>
        <w:rPr>
          <w:rFonts w:cs="Times New Roman"/>
        </w:rPr>
        <w:t>well funded and well structured</w:t>
      </w:r>
      <w:r w:rsidR="00840F9D">
        <w:rPr>
          <w:rFonts w:cs="Times New Roman"/>
        </w:rPr>
        <w:t>, but t</w:t>
      </w:r>
      <w:r>
        <w:rPr>
          <w:rFonts w:cs="Times New Roman"/>
        </w:rPr>
        <w:t xml:space="preserve">hat is diminishing. The return that colleges are now offering is diminishing, which will undermine the opportunity for growth. </w:t>
      </w:r>
    </w:p>
    <w:p w:rsidR="009F586D" w:rsidP="00840F9D">
      <w:pPr>
        <w:pStyle w:val="Question"/>
      </w:pPr>
      <w:sdt>
        <w:sdtPr>
          <w:alias w:val="Member"/>
          <w:tag w:val="&lt;Member mnisId='1524' dodsId='35914'&gt;"/>
          <w:id w:val="-1870515535"/>
          <w:placeholder>
            <w:docPart w:val="2BEAEA074F164E30BFAB48D51B350FD1"/>
          </w:placeholder>
          <w:richText/>
        </w:sdtPr>
        <w:sdtContent>
          <w:r w:rsidRPr="003B4BEC" w:rsidR="00840F9D">
            <w:rPr>
              <w:b/>
            </w:rPr>
            <w:t>Chair:</w:t>
          </w:r>
        </w:sdtContent>
      </w:sdt>
      <w:r w:rsidR="00840F9D">
        <w:t xml:space="preserve"> I am going to guess that the answer to this question will be a very straightforward yes from both of you gentlemen, but would you share my assessment and analysis that no local or sub</w:t>
      </w:r>
      <w:r w:rsidR="00BA5358">
        <w:t>-</w:t>
      </w:r>
      <w:r w:rsidR="00840F9D">
        <w:t xml:space="preserve">regional economy that has any aspiration to be successful can in any way achieve that success without a vibrant and flourishing FE sector? Mr Cunningham is nodding. </w:t>
      </w:r>
    </w:p>
    <w:p w:rsidR="00840F9D" w:rsidP="008A432D">
      <w:pPr>
        <w:pStyle w:val="Answer"/>
      </w:pPr>
      <w:sdt>
        <w:sdtPr>
          <w:alias w:val="Witness"/>
          <w:id w:val="-1976748184"/>
          <w:placeholder>
            <w:docPart w:val="112392C96E7C4D649DF093B8EFBBB5F5"/>
          </w:placeholder>
          <w:richText/>
        </w:sdtPr>
        <w:sdtContent>
          <w:r w:rsidRPr="00504E99">
            <w:rPr>
              <w:b/>
              <w:i/>
            </w:rPr>
            <w:t>Peter Cunningham:</w:t>
          </w:r>
          <w:r w:rsidRPr="00504E99">
            <w:rPr>
              <w:b/>
            </w:rPr>
            <w:t xml:space="preserve"> </w:t>
          </w:r>
        </w:sdtContent>
      </w:sdt>
      <w:r>
        <w:t>Yes, I completely agree</w:t>
      </w:r>
      <w:r w:rsidR="00BA3B44">
        <w:t>,</w:t>
      </w:r>
      <w:r>
        <w:t xml:space="preserve"> 100%.</w:t>
      </w:r>
    </w:p>
    <w:p w:rsidR="00840F9D" w:rsidP="008A432D">
      <w:pPr>
        <w:pStyle w:val="Answer"/>
      </w:pPr>
      <w:sdt>
        <w:sdtPr>
          <w:alias w:val="Witness"/>
          <w:id w:val="-1904365054"/>
          <w:placeholder>
            <w:docPart w:val="941EA85DEE964604A955B8C85167B502"/>
          </w:placeholder>
          <w:richText/>
        </w:sdtPr>
        <w:sdtContent>
          <w:r w:rsidRPr="00496A11">
            <w:rPr>
              <w:b/>
              <w:i/>
            </w:rPr>
            <w:t>Mark Huddleston:</w:t>
          </w:r>
          <w:r w:rsidRPr="00496A11">
            <w:rPr>
              <w:b/>
            </w:rPr>
            <w:t xml:space="preserve"> </w:t>
          </w:r>
        </w:sdtContent>
      </w:sdt>
      <w:r>
        <w:t xml:space="preserve">I agree entirely. There is a fantastic opportunity there. The Commission on the College of the Future, which the Member for North Down was a commissioner for, highlighted the opportunity for change there. I know the Department is very keen to look at some of those changes. That could assist in funding. Peter is right: it is not a lack of funding; it is the proliferation of funding and using it in the right places. </w:t>
      </w:r>
      <w:r w:rsidR="00BA3B44">
        <w:t xml:space="preserve">That </w:t>
      </w:r>
      <w:r>
        <w:t xml:space="preserve">is not helped by the fact that the apprenticeship levy in Northern Ireland is a straight tax on skills and business growth in Northern Ireland. </w:t>
      </w:r>
    </w:p>
    <w:p w:rsidR="00840F9D" w:rsidP="00252E53">
      <w:pPr>
        <w:pStyle w:val="Remark"/>
      </w:pPr>
      <w:sdt>
        <w:sdtPr>
          <w:alias w:val="Member"/>
          <w:tag w:val="&lt;Member mnisId='1524' dodsId='35914'&gt;"/>
          <w:id w:val="-1961034107"/>
          <w:placeholder>
            <w:docPart w:val="2950EF476B9C46B7970CBA462CEF6232"/>
          </w:placeholder>
          <w:richText/>
        </w:sdtPr>
        <w:sdtContent>
          <w:r w:rsidRPr="003B4BEC">
            <w:rPr>
              <w:b/>
            </w:rPr>
            <w:t>Chair:</w:t>
          </w:r>
        </w:sdtContent>
      </w:sdt>
      <w:r>
        <w:t xml:space="preserve"> This is not for here, but</w:t>
      </w:r>
      <w:r w:rsidR="00252E53">
        <w:t xml:space="preserve">, on </w:t>
      </w:r>
      <w:r>
        <w:t xml:space="preserve">that point </w:t>
      </w:r>
      <w:r w:rsidR="00252E53">
        <w:t xml:space="preserve">about </w:t>
      </w:r>
      <w:r>
        <w:t>FE, the funding stream and schools wanting to maintain their budget</w:t>
      </w:r>
      <w:r w:rsidR="00252E53">
        <w:t>s</w:t>
      </w:r>
      <w:r>
        <w:t xml:space="preserve">, one of the high schools in my constituency has effectively teamed up with an FE college in a neighbouring constituency of </w:t>
      </w:r>
      <w:r w:rsidR="00252E53">
        <w:t>Yeovil. T</w:t>
      </w:r>
      <w:r>
        <w:t xml:space="preserve">his is Gillingham School and </w:t>
      </w:r>
      <w:r w:rsidR="00252E53">
        <w:t>Yeovil</w:t>
      </w:r>
      <w:r>
        <w:t xml:space="preserve"> College. They do a little bit of </w:t>
      </w:r>
      <w:r w:rsidR="00252E53">
        <w:t>an income share, I suppose. Nobody wins and nobody totally loses. What they do get is a much better educational outcome for the young people in their collective charges. If you want to contact my office, I can put you in contact with them. There is a model that works and may help.</w:t>
      </w:r>
    </w:p>
    <w:p w:rsidR="001872C2" w:rsidRPr="001872C2" w:rsidP="00BA5358">
      <w:pPr>
        <w:pStyle w:val="Question"/>
      </w:pPr>
      <w:sdt>
        <w:sdtPr>
          <w:rPr>
            <w:b/>
            <w:bCs/>
          </w:rPr>
          <w:alias w:val="Member"/>
          <w:tag w:val="&lt;Member mnisId='4025' dodsId='41721'&gt;"/>
          <w:id w:val="-1797509531"/>
          <w:placeholder>
            <w:docPart w:val="A2ACA5BB126145F58726FA49DE5F5226"/>
          </w:placeholder>
          <w:richText/>
        </w:sdtPr>
        <w:sdtEndPr>
          <w:rPr>
            <w:b w:val="0"/>
            <w:bCs w:val="0"/>
          </w:rPr>
        </w:sdtEndPr>
        <w:sdtContent>
          <w:r w:rsidRPr="00BA5358" w:rsidR="00252E53">
            <w:rPr>
              <w:b/>
              <w:bCs/>
            </w:rPr>
            <w:t xml:space="preserve">Mr </w:t>
          </w:r>
          <w:r w:rsidRPr="00BA5358" w:rsidR="00D220E8">
            <w:rPr>
              <w:b/>
            </w:rPr>
            <w:t>Campbell</w:t>
          </w:r>
          <w:r w:rsidRPr="00BA5358" w:rsidR="00D220E8">
            <w:rPr>
              <w:b/>
              <w:bCs/>
            </w:rPr>
            <w:t>:</w:t>
          </w:r>
        </w:sdtContent>
      </w:sdt>
      <w:r w:rsidR="00252E53">
        <w:t xml:space="preserve"> Welcome to both our witnesses. Both of you have given us a fascinating insight. Looking at Northern Ireland now, it is part of the UK; we have left the EU</w:t>
      </w:r>
      <w:r w:rsidR="00564B1E">
        <w:t>.</w:t>
      </w:r>
      <w:r w:rsidR="00252E53">
        <w:t xml:space="preserve"> </w:t>
      </w:r>
      <w:r w:rsidR="00564B1E">
        <w:t xml:space="preserve">We </w:t>
      </w:r>
      <w:r w:rsidR="00252E53">
        <w:t>have the difficulties with the protocol.</w:t>
      </w:r>
      <w:r w:rsidR="00645D31">
        <w:t xml:space="preserve"> </w:t>
      </w:r>
      <w:r w:rsidR="00040234">
        <w:t xml:space="preserve">If we are putting forward </w:t>
      </w:r>
      <w:r>
        <w:t xml:space="preserve">propositions about the change that needs to come about, </w:t>
      </w:r>
      <w:r w:rsidR="00040234">
        <w:t>as I take it both of you are</w:t>
      </w:r>
      <w:r w:rsidR="00645D31">
        <w:t xml:space="preserve">, </w:t>
      </w:r>
      <w:r w:rsidR="0043532B">
        <w:t xml:space="preserve">and looking ahead </w:t>
      </w:r>
      <w:r w:rsidR="00645D31">
        <w:t xml:space="preserve">to </w:t>
      </w:r>
      <w:r>
        <w:t>a post</w:t>
      </w:r>
      <w:r w:rsidR="00873A1D">
        <w:t>-</w:t>
      </w:r>
      <w:r>
        <w:t>protocol era</w:t>
      </w:r>
      <w:r w:rsidR="00040234">
        <w:t xml:space="preserve"> from a year ago</w:t>
      </w:r>
      <w:r w:rsidR="00BA5358">
        <w:t xml:space="preserve">—for example, at </w:t>
      </w:r>
      <w:r>
        <w:t>the significant broadband roll</w:t>
      </w:r>
      <w:r w:rsidR="00873A1D">
        <w:t>-</w:t>
      </w:r>
      <w:r>
        <w:t>out</w:t>
      </w:r>
      <w:r w:rsidR="00BA5358">
        <w:t xml:space="preserve"> </w:t>
      </w:r>
      <w:r>
        <w:t>that is going on at the moment in Northern Ireland</w:t>
      </w:r>
      <w:r w:rsidR="00BA5358">
        <w:t xml:space="preserve">, which </w:t>
      </w:r>
      <w:r>
        <w:t xml:space="preserve">seems to be considerably greater than </w:t>
      </w:r>
      <w:r w:rsidR="00040234">
        <w:t xml:space="preserve">in </w:t>
      </w:r>
      <w:r>
        <w:t>the rest of the UK</w:t>
      </w:r>
      <w:r w:rsidR="00BA5358">
        <w:t>—d</w:t>
      </w:r>
      <w:r w:rsidRPr="001872C2">
        <w:t xml:space="preserve">o you have any options </w:t>
      </w:r>
      <w:r w:rsidR="00040234">
        <w:t>or</w:t>
      </w:r>
      <w:r w:rsidRPr="001872C2">
        <w:t xml:space="preserve"> possibilities </w:t>
      </w:r>
      <w:r w:rsidR="00BA5358">
        <w:t xml:space="preserve">in terms of </w:t>
      </w:r>
      <w:r w:rsidRPr="001872C2">
        <w:t>the opportunities that lie ahead? We have the north</w:t>
      </w:r>
      <w:r w:rsidR="00873A1D">
        <w:t>-</w:t>
      </w:r>
      <w:r w:rsidRPr="001872C2">
        <w:t>south and east</w:t>
      </w:r>
      <w:r w:rsidR="00873A1D">
        <w:t>-</w:t>
      </w:r>
      <w:r w:rsidRPr="001872C2">
        <w:t>west relationships</w:t>
      </w:r>
      <w:r>
        <w:t xml:space="preserve">, if we can get them right in terms of the trade and export issues, as Mr Cunningham talked about. </w:t>
      </w:r>
      <w:r w:rsidR="00455322">
        <w:t xml:space="preserve">Allying </w:t>
      </w:r>
      <w:r>
        <w:t>the greater broadband penetration that we have with the opportunities that we have, where are we missing trick</w:t>
      </w:r>
      <w:r w:rsidR="00645D31">
        <w:t>s</w:t>
      </w:r>
      <w:r>
        <w:t xml:space="preserve">? Where could we be doing a lot better? </w:t>
      </w:r>
    </w:p>
    <w:p w:rsidR="008E772D" w:rsidP="008E772D">
      <w:pPr>
        <w:pStyle w:val="Answer"/>
      </w:pPr>
      <w:sdt>
        <w:sdtPr>
          <w:alias w:val="Witness"/>
          <w:id w:val="1251774374"/>
          <w:placeholder>
            <w:docPart w:val="4B4D7862A27D4843B8A37077E4FB6617"/>
          </w:placeholder>
          <w:richText/>
        </w:sdtPr>
        <w:sdtContent>
          <w:r w:rsidRPr="00504E99" w:rsidR="00040234">
            <w:rPr>
              <w:b/>
              <w:i/>
            </w:rPr>
            <w:t>Peter Cunningham:</w:t>
          </w:r>
          <w:r w:rsidRPr="00504E99" w:rsidR="00040234">
            <w:rPr>
              <w:b/>
            </w:rPr>
            <w:t xml:space="preserve"> </w:t>
          </w:r>
        </w:sdtContent>
      </w:sdt>
      <w:r w:rsidR="00645D31">
        <w:t xml:space="preserve">That is actually a very good point. </w:t>
      </w:r>
      <w:r w:rsidR="00947553">
        <w:t xml:space="preserve">We have had quite a bit of chat about that internally over the last little while. There are a number of opportunities in Northern Ireland that do not really reside anywhere else in the UK, because we have a number of </w:t>
      </w:r>
      <w:r w:rsidR="00C30E67">
        <w:t>factors</w:t>
      </w:r>
      <w:r w:rsidR="00947553">
        <w:t xml:space="preserve"> that work to our advantage. </w:t>
      </w:r>
      <w:r w:rsidR="001466B9">
        <w:t xml:space="preserve">First, </w:t>
      </w:r>
      <w:r w:rsidR="00947553">
        <w:t xml:space="preserve">Northern Ireland has a low population density, which in some regards is </w:t>
      </w:r>
      <w:r w:rsidR="00BA5358">
        <w:t xml:space="preserve">a </w:t>
      </w:r>
      <w:r w:rsidR="00947553">
        <w:t xml:space="preserve">good thing. </w:t>
      </w:r>
      <w:r w:rsidR="001466B9">
        <w:t xml:space="preserve">Secondly, </w:t>
      </w:r>
      <w:r w:rsidR="00947553">
        <w:t>we have a very high amount of renewables on the electricity network that we have. Together with the new broadband roll</w:t>
      </w:r>
      <w:r w:rsidR="00873A1D">
        <w:t>-</w:t>
      </w:r>
      <w:r w:rsidR="00947553">
        <w:t xml:space="preserve">out, as you have mentioned, and the opportunity that </w:t>
      </w:r>
      <w:r w:rsidR="00BA5358">
        <w:t xml:space="preserve">that </w:t>
      </w:r>
      <w:r w:rsidR="00947553">
        <w:t>creates, I strongly believe that there is an opportunity to do something around net zero and the green agenda in Northern Ireland</w:t>
      </w:r>
      <w:r w:rsidR="000303FC">
        <w:t xml:space="preserve">. </w:t>
      </w:r>
    </w:p>
    <w:p w:rsidR="00623838" w:rsidP="008E772D">
      <w:pPr>
        <w:pStyle w:val="Answer"/>
      </w:pPr>
      <w:r>
        <w:t xml:space="preserve">Consider the amount of data and the sensorising of the electricity network that is going to be required around the world. With </w:t>
      </w:r>
      <w:r w:rsidR="00947553">
        <w:t>30% of the world’s CO</w:t>
      </w:r>
      <w:r w:rsidRPr="00BA5358" w:rsidR="00947553">
        <w:rPr>
          <w:vertAlign w:val="subscript"/>
        </w:rPr>
        <w:t>2</w:t>
      </w:r>
      <w:r w:rsidR="00947553">
        <w:t xml:space="preserve"> created </w:t>
      </w:r>
      <w:r w:rsidR="000303FC">
        <w:t xml:space="preserve">through </w:t>
      </w:r>
      <w:r w:rsidR="00947553">
        <w:t xml:space="preserve">the generation, transmission and distribution of </w:t>
      </w:r>
      <w:r w:rsidR="000303FC">
        <w:t>electricity</w:t>
      </w:r>
      <w:r>
        <w:t>,</w:t>
      </w:r>
      <w:r w:rsidR="000303FC">
        <w:t xml:space="preserve"> </w:t>
      </w:r>
      <w:r>
        <w:t xml:space="preserve">it </w:t>
      </w:r>
      <w:r w:rsidR="000303FC">
        <w:t>is the biggest problem of our time. The data required to solve that problem needs the appropriate broadband.</w:t>
      </w:r>
      <w:r w:rsidR="00C30E67">
        <w:t xml:space="preserve"> </w:t>
      </w:r>
      <w:r w:rsidR="000303FC">
        <w:t>One of the major opportunities that I see is for us to become united here. The low population density, the amount of renewables that we have in the network and the new roll</w:t>
      </w:r>
      <w:r w:rsidR="00873A1D">
        <w:t>-</w:t>
      </w:r>
      <w:r w:rsidR="000303FC">
        <w:t>out allow us to sensorise the network in Northern Ireland</w:t>
      </w:r>
      <w:r>
        <w:t>,</w:t>
      </w:r>
      <w:r w:rsidR="000303FC">
        <w:t xml:space="preserve"> </w:t>
      </w:r>
      <w:r>
        <w:t xml:space="preserve">to </w:t>
      </w:r>
      <w:r w:rsidR="000303FC">
        <w:t>become a showcase</w:t>
      </w:r>
      <w:r>
        <w:t>, and</w:t>
      </w:r>
      <w:r w:rsidR="000303FC">
        <w:t xml:space="preserve"> to create a range of products and services behind that. </w:t>
      </w:r>
    </w:p>
    <w:p w:rsidR="00C124B8" w:rsidP="008E772D">
      <w:pPr>
        <w:pStyle w:val="Answer"/>
      </w:pPr>
      <w:r>
        <w:t>Northern Ireland can be the best in the world in this area in a very short space of time</w:t>
      </w:r>
      <w:r w:rsidR="00BB6439">
        <w:t>.</w:t>
      </w:r>
      <w:r>
        <w:t xml:space="preserve"> </w:t>
      </w:r>
      <w:r w:rsidR="00BB6439">
        <w:t xml:space="preserve">On </w:t>
      </w:r>
      <w:r>
        <w:t xml:space="preserve">the back of that, </w:t>
      </w:r>
      <w:r w:rsidR="00BB6439">
        <w:t xml:space="preserve">it can </w:t>
      </w:r>
      <w:r>
        <w:t>create thousands of jobs and create products that can then be exported to the networks in the rest of the world. The roll</w:t>
      </w:r>
      <w:r w:rsidR="00873A1D">
        <w:t>-</w:t>
      </w:r>
      <w:r>
        <w:t>out of broadband is fundamental</w:t>
      </w:r>
      <w:r w:rsidR="008D27DF">
        <w:t>,</w:t>
      </w:r>
      <w:r>
        <w:t xml:space="preserve"> </w:t>
      </w:r>
      <w:r w:rsidR="008D27DF">
        <w:t>given</w:t>
      </w:r>
      <w:r>
        <w:t xml:space="preserve"> the amount of data that will required. It will be a real anchor point for that. That is an opportunity that resonates very much with what we do</w:t>
      </w:r>
      <w:r w:rsidR="00D15356">
        <w:t xml:space="preserve"> and where we are at</w:t>
      </w:r>
      <w:r>
        <w:t>.</w:t>
      </w:r>
    </w:p>
    <w:p w:rsidR="00C124B8" w:rsidP="008A432D">
      <w:pPr>
        <w:pStyle w:val="Answer"/>
      </w:pPr>
      <w:r>
        <w:t xml:space="preserve">If I take that slightly further, the role of data, AI and machine learning is an opportunity in Northern Ireland as well. Outside of the energy sector, the biggest problem we have, </w:t>
      </w:r>
      <w:r w:rsidR="00C30E67">
        <w:t>as</w:t>
      </w:r>
      <w:r>
        <w:t xml:space="preserve"> I said at the start, is the fundamental incentivisation of the people here. We incentiv</w:t>
      </w:r>
      <w:r>
        <w:t xml:space="preserve">ise </w:t>
      </w:r>
      <w:r>
        <w:t>foreign direct investment to come in and hoover up those jobs</w:t>
      </w:r>
      <w:r w:rsidR="00234BE7">
        <w:t>, rather than</w:t>
      </w:r>
      <w:r>
        <w:t xml:space="preserve"> creating manufacturing jobs. In effect, for a company like </w:t>
      </w:r>
      <w:r w:rsidR="00234BE7">
        <w:t xml:space="preserve">ours, it makes no sense </w:t>
      </w:r>
      <w:r>
        <w:t xml:space="preserve">to do it in Northern Ireland. It makes far more sense to do it in places like Serbia, </w:t>
      </w:r>
      <w:r>
        <w:t>Italy and Poland</w:t>
      </w:r>
      <w:r>
        <w:t xml:space="preserve">. </w:t>
      </w:r>
      <w:r w:rsidR="00D35862">
        <w:t xml:space="preserve">The </w:t>
      </w:r>
      <w:r>
        <w:t>moment we train people up to do this</w:t>
      </w:r>
      <w:r w:rsidR="00CA71C4">
        <w:t xml:space="preserve">, </w:t>
      </w:r>
      <w:r>
        <w:t xml:space="preserve">we know that foreign direct investment companies are going to come in, take subsidies and pay premiums for the people we have. Given the way it is set up right now, it </w:t>
      </w:r>
      <w:r w:rsidR="009330ED">
        <w:t>would be</w:t>
      </w:r>
      <w:r>
        <w:t xml:space="preserve"> crazy for the chief executive of a private business or anybody like me to think that you could do something like this here and then expand and export rapidly out of Northern Ireland. </w:t>
      </w:r>
    </w:p>
    <w:p w:rsidR="00C124B8" w:rsidP="008A432D">
      <w:pPr>
        <w:pStyle w:val="Answer"/>
      </w:pPr>
      <w:sdt>
        <w:sdtPr>
          <w:alias w:val="Witness"/>
          <w:id w:val="-773783274"/>
          <w:placeholder>
            <w:docPart w:val="C6187BF313DF434BB8B780FFC8738F8C"/>
          </w:placeholder>
          <w:richText/>
        </w:sdtPr>
        <w:sdtContent>
          <w:r w:rsidRPr="00496A11">
            <w:rPr>
              <w:b/>
              <w:i/>
            </w:rPr>
            <w:t>Mark Huddleston:</w:t>
          </w:r>
          <w:r w:rsidRPr="00496A11">
            <w:rPr>
              <w:b/>
            </w:rPr>
            <w:t xml:space="preserve"> </w:t>
          </w:r>
        </w:sdtContent>
      </w:sdt>
      <w:r>
        <w:t>The need to grow our export capability in Northern Ireland is essential if we are going to get close to the ambition. I agree with Peter’s ambition that we should be at least neutral or try to become a net provider to the UK economy. To deliver that, the infrastructure roll</w:t>
      </w:r>
      <w:r w:rsidR="00873A1D">
        <w:t>-</w:t>
      </w:r>
      <w:r>
        <w:t xml:space="preserve">out in terms of digitisation is vital and to be welcomed. It is creating opportunity across Northern Ireland. </w:t>
      </w:r>
    </w:p>
    <w:p w:rsidR="00C124B8" w:rsidP="008A432D">
      <w:pPr>
        <w:pStyle w:val="Answer"/>
      </w:pPr>
      <w:r>
        <w:t xml:space="preserve">It creates a potential in terms of remote access to skills across the </w:t>
      </w:r>
      <w:r w:rsidR="00BA5358">
        <w:t>P</w:t>
      </w:r>
      <w:r>
        <w:t xml:space="preserve">rovince rather than being focused on having to be in a particular place to do a particular activity. We are seeing the benefit of that already. UU </w:t>
      </w:r>
      <w:r w:rsidR="004B0E64">
        <w:t xml:space="preserve">at </w:t>
      </w:r>
      <w:r>
        <w:t xml:space="preserve">Magee and the engineering team there have recently </w:t>
      </w:r>
      <w:r w:rsidR="004B0E64">
        <w:t>won a significant project from UKRI around data capture and using the data from manufacturing to improve productivity across SMEs within the UK, with the initial test</w:t>
      </w:r>
      <w:r w:rsidR="00A82663">
        <w:t xml:space="preserve"> </w:t>
      </w:r>
      <w:r w:rsidR="004B0E64">
        <w:t>bed being in Northern Ireland. The digital infrastructure that we are now creating has been part of that success. We now need to use that to try to understand how manufacturers can become more productive and competitive</w:t>
      </w:r>
      <w:r w:rsidR="000333C7">
        <w:t>,</w:t>
      </w:r>
      <w:r w:rsidR="004B0E64">
        <w:t xml:space="preserve"> and deliver value not just on the island or across the British Isles but globally. </w:t>
      </w:r>
    </w:p>
    <w:p w:rsidR="004B0E64" w:rsidP="008A432D">
      <w:pPr>
        <w:pStyle w:val="Answer"/>
      </w:pPr>
      <w:r>
        <w:t xml:space="preserve">We have seen the benefit of that. My background is aerospace and defence. I look at the work we did. We never talked about it significantly because of the defence element, but 30% of the Lynx helicopter was produced on the </w:t>
      </w:r>
      <w:r w:rsidR="000333C7">
        <w:t>Ards</w:t>
      </w:r>
      <w:r>
        <w:t xml:space="preserve"> peninsula. Currently around 40% of an Airbus wing is produced there as well. A lot of that was to do with the fact that we invested in </w:t>
      </w:r>
      <w:r w:rsidR="00F92CF0">
        <w:t xml:space="preserve">our </w:t>
      </w:r>
      <w:r>
        <w:t>digital infrastructure early</w:t>
      </w:r>
      <w:r w:rsidR="00F92CF0">
        <w:t xml:space="preserve"> and saw</w:t>
      </w:r>
      <w:r>
        <w:t xml:space="preserve"> the benefits of that. The roll</w:t>
      </w:r>
      <w:r w:rsidR="00873A1D">
        <w:t>-</w:t>
      </w:r>
      <w:r>
        <w:t xml:space="preserve">out of that across Northern Ireland is </w:t>
      </w:r>
      <w:r w:rsidR="00F92CF0">
        <w:t>vital</w:t>
      </w:r>
      <w:r>
        <w:t xml:space="preserve">. </w:t>
      </w:r>
    </w:p>
    <w:p w:rsidR="004B0E64" w:rsidP="008A432D">
      <w:pPr>
        <w:pStyle w:val="Answer"/>
      </w:pPr>
      <w:r>
        <w:t xml:space="preserve">Beyond that, to build on the 10X vision, we are going to have to see a substantial change in how the institutions work together in Northern Ireland. It is a small place. We have two physical universities plus the Open University. We have six FE colleges plus </w:t>
      </w:r>
      <w:r w:rsidR="00CA71C4">
        <w:t>CAFRE</w:t>
      </w:r>
      <w:r>
        <w:t>. They need to come together in a more cohesive way to deliver for business. If we are going to see the opportunities met, we have to ensure that the likes of what UU Magee has won, what has happened with the nanotech corridor between Dublin and the north</w:t>
      </w:r>
      <w:r w:rsidR="00873A1D">
        <w:t>-</w:t>
      </w:r>
      <w:r>
        <w:t>west</w:t>
      </w:r>
      <w:r w:rsidR="00F92CF0">
        <w:t>,</w:t>
      </w:r>
      <w:r>
        <w:t xml:space="preserve"> and what we see </w:t>
      </w:r>
      <w:r w:rsidR="000F53AC">
        <w:t>with the</w:t>
      </w:r>
      <w:r>
        <w:t xml:space="preserve"> life sciences growth </w:t>
      </w:r>
      <w:r w:rsidR="00F92CF0">
        <w:t>in manufacturing with</w:t>
      </w:r>
      <w:r>
        <w:t>in Northern Ireland at the moment</w:t>
      </w:r>
      <w:r w:rsidR="00F92CF0">
        <w:t>, is</w:t>
      </w:r>
      <w:r w:rsidRPr="00F92CF0" w:rsidR="00F92CF0">
        <w:t xml:space="preserve"> </w:t>
      </w:r>
      <w:r w:rsidR="00F92CF0">
        <w:t>delivered</w:t>
      </w:r>
      <w:r>
        <w:t>.</w:t>
      </w:r>
    </w:p>
    <w:p w:rsidR="00747389" w:rsidP="008A432D">
      <w:pPr>
        <w:pStyle w:val="Answer"/>
      </w:pPr>
      <w:r>
        <w:t xml:space="preserve">If we look at what is challenging that, it is institutional procrastination, to be blunt about it. We have a significant </w:t>
      </w:r>
      <w:r w:rsidR="00F92CF0">
        <w:t>number</w:t>
      </w:r>
      <w:r>
        <w:t xml:space="preserve"> of projects from the city and growth deals that are taking </w:t>
      </w:r>
      <w:r>
        <w:t>far too long to deliver. We need to deliver those now. Process has taken over from outcome.</w:t>
      </w:r>
    </w:p>
    <w:p w:rsidR="004B0E64" w:rsidP="008A432D">
      <w:pPr>
        <w:pStyle w:val="Answer"/>
      </w:pPr>
      <w:r>
        <w:t>More specifically</w:t>
      </w:r>
      <w:r w:rsidR="008A7DAE">
        <w:t>,</w:t>
      </w:r>
      <w:r>
        <w:t xml:space="preserve"> </w:t>
      </w:r>
      <w:r w:rsidR="008A7DAE">
        <w:t xml:space="preserve">to take </w:t>
      </w:r>
      <w:r>
        <w:t xml:space="preserve">the manufacturing sector, we talked about the lack of R&amp;D and innovation investment in Northern Ireland. </w:t>
      </w:r>
      <w:r w:rsidR="00A82663">
        <w:t>One</w:t>
      </w:r>
      <w:r>
        <w:t xml:space="preserve"> of our key </w:t>
      </w:r>
      <w:r>
        <w:t xml:space="preserve">manufacturing companies at the moment, </w:t>
      </w:r>
      <w:r w:rsidRPr="00747389">
        <w:t>Thompson Aero Seating</w:t>
      </w:r>
      <w:r>
        <w:t xml:space="preserve"> in Portadown, is endeavouring to make a significant investment into innovation and R&amp;D. They are looking to grow their innovation and R&amp;D facility in Banbridge and are struggling to find institutional support for that. That is heavily underwritten by their owners, AVIC Cabin Systems from China. They have asked for some support for the rest of the money. It is going to provide </w:t>
      </w:r>
      <w:r w:rsidRPr="00E70D94">
        <w:rPr>
          <w:rFonts w:cstheme="minorHAnsi"/>
        </w:rPr>
        <w:t>long</w:t>
      </w:r>
      <w:r w:rsidR="00873A1D">
        <w:rPr>
          <w:rFonts w:cstheme="minorHAnsi"/>
        </w:rPr>
        <w:t>-</w:t>
      </w:r>
      <w:r w:rsidRPr="00E70D94">
        <w:rPr>
          <w:rFonts w:cstheme="minorHAnsi"/>
        </w:rPr>
        <w:t>term</w:t>
      </w:r>
      <w:r>
        <w:t xml:space="preserve"> jobs, good work and all of those things Peter just alluded</w:t>
      </w:r>
      <w:r w:rsidR="002A504A">
        <w:t xml:space="preserve"> to</w:t>
      </w:r>
      <w:r>
        <w:t>. We are struggling to find a way forward. Those are the types of things that are frustrating manufacturing and that are going to deliver over the next decade for businesses.</w:t>
      </w:r>
    </w:p>
    <w:p w:rsidR="004B0E64" w:rsidP="008A432D">
      <w:pPr>
        <w:pStyle w:val="Answer"/>
      </w:pPr>
      <w:sdt>
        <w:sdtPr>
          <w:alias w:val="Witness"/>
          <w:id w:val="-107125291"/>
          <w:placeholder>
            <w:docPart w:val="AA0178C6C2A44D34963E0520E908B917"/>
          </w:placeholder>
          <w:richText/>
        </w:sdtPr>
        <w:sdtContent>
          <w:r w:rsidRPr="00504E99" w:rsidR="000C3D6A">
            <w:rPr>
              <w:b/>
              <w:i/>
            </w:rPr>
            <w:t>Peter Cunningham:</w:t>
          </w:r>
          <w:r w:rsidRPr="00504E99" w:rsidR="000C3D6A">
            <w:rPr>
              <w:b/>
            </w:rPr>
            <w:t xml:space="preserve"> </w:t>
          </w:r>
        </w:sdtContent>
      </w:sdt>
      <w:r w:rsidR="00D816E5">
        <w:t xml:space="preserve">I agree with everything Mark has said there. You touched on universities. To support what Mark has said, the way the universities are set up here is fundamentally incorrect. The MaSN cap in terms of Queen’s and so forth really does restrict the young people coming out of Northern Ireland. There is a cap on the number of students; there is a cap on the fees they pay. They are actively encouraged to bring in foreign students from China and so forth, who then all leave the moment they are educated. We then actively push over 30% to 40% of our students across the water, most of whom do not come back. </w:t>
      </w:r>
    </w:p>
    <w:p w:rsidR="00D816E5" w:rsidP="008A432D">
      <w:pPr>
        <w:pStyle w:val="Answer"/>
      </w:pPr>
      <w:r>
        <w:t xml:space="preserve">The entry level to Queen’s, for example, is very high. We miss a lot of the people who could come out of university </w:t>
      </w:r>
      <w:r w:rsidR="00CA71C4">
        <w:t xml:space="preserve">and go </w:t>
      </w:r>
      <w:r>
        <w:t xml:space="preserve">into the system. To do </w:t>
      </w:r>
      <w:r w:rsidR="00CA71C4">
        <w:t>that</w:t>
      </w:r>
      <w:r>
        <w:t>, we have to look not just at the type of students but at how the universities are funded, incentivised and</w:t>
      </w:r>
      <w:r w:rsidR="00A82663">
        <w:t>,</w:t>
      </w:r>
      <w:r>
        <w:t xml:space="preserve"> fundamentally</w:t>
      </w:r>
      <w:r w:rsidR="00A82663">
        <w:t>,</w:t>
      </w:r>
      <w:r>
        <w:t xml:space="preserve"> run. We are not getting the numbers of students out. Those students who are coming out are not the ones who want to stay in Northern Ireland. </w:t>
      </w:r>
    </w:p>
    <w:p w:rsidR="00D816E5" w:rsidP="00D816E5">
      <w:pPr>
        <w:pStyle w:val="Question"/>
      </w:pPr>
      <w:sdt>
        <w:sdtPr>
          <w:alias w:val="Member"/>
          <w:tag w:val="&lt;Member mnisId='1524' dodsId='35914'&gt;"/>
          <w:id w:val="1807506323"/>
          <w:placeholder>
            <w:docPart w:val="4D99431BD47A43828CB9AC475A46021B"/>
          </w:placeholder>
          <w:richText/>
        </w:sdtPr>
        <w:sdtContent>
          <w:r w:rsidRPr="003B4BEC">
            <w:rPr>
              <w:b/>
            </w:rPr>
            <w:t>Chair:</w:t>
          </w:r>
        </w:sdtContent>
      </w:sdt>
      <w:r>
        <w:t xml:space="preserve"> Mr Huddleston, you referenced—I took a note of it—"institutional procrastination”. Why? Who benefits from institutional procrastination?</w:t>
      </w:r>
    </w:p>
    <w:p w:rsidR="00D816E5" w:rsidRPr="00D816E5" w:rsidP="008A432D">
      <w:pPr>
        <w:pStyle w:val="Answer"/>
        <w:rPr>
          <w:bCs/>
        </w:rPr>
      </w:pPr>
      <w:sdt>
        <w:sdtPr>
          <w:rPr>
            <w:b/>
          </w:rPr>
          <w:alias w:val="Witness"/>
          <w:id w:val="1091427615"/>
          <w:placeholder>
            <w:docPart w:val="E589984FC17F41A992E38ACD1504E9A0"/>
          </w:placeholder>
          <w:richText/>
        </w:sdtPr>
        <w:sdtContent>
          <w:r w:rsidRPr="00D816E5">
            <w:rPr>
              <w:b/>
              <w:i/>
            </w:rPr>
            <w:t>Mark Huddleston:</w:t>
          </w:r>
          <w:r w:rsidRPr="00D816E5">
            <w:rPr>
              <w:b/>
            </w:rPr>
            <w:t xml:space="preserve"> </w:t>
          </w:r>
        </w:sdtContent>
      </w:sdt>
      <w:r w:rsidRPr="00D816E5">
        <w:rPr>
          <w:bCs/>
        </w:rPr>
        <w:t>Nobody benefits from it.</w:t>
      </w:r>
      <w:r>
        <w:rPr>
          <w:b/>
        </w:rPr>
        <w:t xml:space="preserve"> </w:t>
      </w:r>
    </w:p>
    <w:p w:rsidR="00747389" w:rsidP="00D816E5">
      <w:pPr>
        <w:pStyle w:val="Question"/>
      </w:pPr>
      <w:sdt>
        <w:sdtPr>
          <w:alias w:val="Member"/>
          <w:tag w:val="&lt;Member mnisId='1524' dodsId='35914'&gt;"/>
          <w:id w:val="-72122767"/>
          <w:placeholder>
            <w:docPart w:val="E22655F9489243AD95AF75738A4FCA92"/>
          </w:placeholder>
          <w:richText/>
        </w:sdtPr>
        <w:sdtContent>
          <w:r w:rsidRPr="003B4BEC" w:rsidR="00D816E5">
            <w:rPr>
              <w:b/>
            </w:rPr>
            <w:t>Chair:</w:t>
          </w:r>
        </w:sdtContent>
      </w:sdt>
      <w:r w:rsidR="00D816E5">
        <w:t xml:space="preserve"> To what do you ascribe the procrastination of the institutions?</w:t>
      </w:r>
    </w:p>
    <w:p w:rsidR="00D816E5" w:rsidP="008A432D">
      <w:pPr>
        <w:pStyle w:val="Answer"/>
      </w:pPr>
      <w:sdt>
        <w:sdtPr>
          <w:alias w:val="Witness"/>
          <w:id w:val="194981277"/>
          <w:placeholder>
            <w:docPart w:val="1C7A7DFFD0D04121904848BC85F28611"/>
          </w:placeholder>
          <w:richText/>
        </w:sdtPr>
        <w:sdtContent>
          <w:r w:rsidRPr="00496A11">
            <w:rPr>
              <w:b/>
              <w:i/>
            </w:rPr>
            <w:t>Mark Huddleston:</w:t>
          </w:r>
          <w:r w:rsidRPr="00496A11">
            <w:rPr>
              <w:b/>
            </w:rPr>
            <w:t xml:space="preserve"> </w:t>
          </w:r>
        </w:sdtContent>
      </w:sdt>
      <w:r>
        <w:t xml:space="preserve">Bluntly, there is a </w:t>
      </w:r>
      <w:r w:rsidRPr="00AE757E">
        <w:rPr>
          <w:rFonts w:cstheme="minorHAnsi"/>
        </w:rPr>
        <w:t>public</w:t>
      </w:r>
      <w:r w:rsidR="00EB0C51">
        <w:rPr>
          <w:rFonts w:cstheme="minorHAnsi"/>
        </w:rPr>
        <w:t xml:space="preserve"> </w:t>
      </w:r>
      <w:r w:rsidRPr="00AE757E">
        <w:rPr>
          <w:rFonts w:cstheme="minorHAnsi"/>
        </w:rPr>
        <w:t>sector</w:t>
      </w:r>
      <w:r>
        <w:t xml:space="preserve"> fear that they are going to end up on </w:t>
      </w:r>
      <w:r w:rsidR="001A51CD">
        <w:t>“T</w:t>
      </w:r>
      <w:r>
        <w:t xml:space="preserve">he Nolan </w:t>
      </w:r>
      <w:r w:rsidR="001A51CD">
        <w:t>S</w:t>
      </w:r>
      <w:r>
        <w:t>how</w:t>
      </w:r>
      <w:r w:rsidR="001A51CD">
        <w:t>”</w:t>
      </w:r>
      <w:r>
        <w:t xml:space="preserve"> at </w:t>
      </w:r>
      <w:r w:rsidR="00EB0C51">
        <w:t>9</w:t>
      </w:r>
      <w:r>
        <w:t xml:space="preserve"> o'clock on a Monday morning for doing something that has a wee bit of risk attached to it. </w:t>
      </w:r>
      <w:r w:rsidR="001A51CD">
        <w:t>There is a deep frustration within manufacturing and within the business community as a whole—</w:t>
      </w:r>
    </w:p>
    <w:p w:rsidR="001A51CD" w:rsidRPr="001A51CD" w:rsidP="001A51CD">
      <w:pPr>
        <w:pStyle w:val="Question"/>
      </w:pPr>
      <w:sdt>
        <w:sdtPr>
          <w:rPr>
            <w:b/>
          </w:rPr>
          <w:alias w:val="Member"/>
          <w:tag w:val="&lt;Member mnisId='1524' dodsId='35914'&gt;"/>
          <w:id w:val="312529904"/>
          <w:placeholder>
            <w:docPart w:val="4B4F0188A10F4AD885854772EB33B192"/>
          </w:placeholder>
          <w:richText/>
        </w:sdtPr>
        <w:sdtContent>
          <w:r w:rsidRPr="001A51CD">
            <w:rPr>
              <w:b/>
            </w:rPr>
            <w:t>Chair:</w:t>
          </w:r>
        </w:sdtContent>
      </w:sdt>
      <w:r w:rsidRPr="001A51CD">
        <w:rPr>
          <w:b/>
        </w:rPr>
        <w:t xml:space="preserve"> </w:t>
      </w:r>
      <w:r w:rsidRPr="001A51CD">
        <w:t>People are just risk</w:t>
      </w:r>
      <w:r w:rsidR="00A82663">
        <w:t>-</w:t>
      </w:r>
      <w:r w:rsidRPr="001A51CD">
        <w:t xml:space="preserve">averse, afraid to move the initiative on, take ownership of something and drive something forward. </w:t>
      </w:r>
    </w:p>
    <w:p w:rsidR="00D816E5" w:rsidP="008A432D">
      <w:pPr>
        <w:pStyle w:val="Answer"/>
      </w:pPr>
      <w:sdt>
        <w:sdtPr>
          <w:alias w:val="Witness"/>
          <w:id w:val="1492362822"/>
          <w:placeholder>
            <w:docPart w:val="13B9550949054F05A3C31EBAAFA489D9"/>
          </w:placeholder>
          <w:richText/>
        </w:sdtPr>
        <w:sdtContent>
          <w:r w:rsidRPr="00496A11" w:rsidR="001A51CD">
            <w:rPr>
              <w:b/>
              <w:i/>
            </w:rPr>
            <w:t>Mark Huddleston:</w:t>
          </w:r>
          <w:r w:rsidRPr="00496A11" w:rsidR="001A51CD">
            <w:rPr>
              <w:b/>
            </w:rPr>
            <w:t xml:space="preserve"> </w:t>
          </w:r>
        </w:sdtContent>
      </w:sdt>
      <w:r w:rsidR="001A51CD">
        <w:t>Yes. In business sometimes we fail—</w:t>
      </w:r>
    </w:p>
    <w:p w:rsidR="001A51CD" w:rsidP="001A51CD">
      <w:pPr>
        <w:pStyle w:val="Remark"/>
      </w:pPr>
      <w:sdt>
        <w:sdtPr>
          <w:alias w:val="Member"/>
          <w:tag w:val="&lt;Member mnisId='1524' dodsId='35914'&gt;"/>
          <w:id w:val="997544813"/>
          <w:placeholder>
            <w:docPart w:val="45C601D5713246D09242ECA28B2CA5AA"/>
          </w:placeholder>
          <w:richText/>
        </w:sdtPr>
        <w:sdtContent>
          <w:r w:rsidRPr="003B4BEC">
            <w:rPr>
              <w:b/>
            </w:rPr>
            <w:t>Chair:</w:t>
          </w:r>
        </w:sdtContent>
      </w:sdt>
      <w:r>
        <w:t xml:space="preserve"> </w:t>
      </w:r>
      <w:r w:rsidR="00200E35">
        <w:t xml:space="preserve">That </w:t>
      </w:r>
      <w:r>
        <w:t xml:space="preserve">is just because of Mr Nolan. </w:t>
      </w:r>
    </w:p>
    <w:p w:rsidR="001A51CD" w:rsidP="008A432D">
      <w:pPr>
        <w:pStyle w:val="Answer"/>
      </w:pPr>
      <w:sdt>
        <w:sdtPr>
          <w:alias w:val="Witness"/>
          <w:id w:val="-1254424567"/>
          <w:placeholder>
            <w:docPart w:val="B6227B8B85134873ABA5C7D37B92988D"/>
          </w:placeholder>
          <w:richText/>
        </w:sdtPr>
        <w:sdtContent>
          <w:r w:rsidRPr="00496A11">
            <w:rPr>
              <w:b/>
              <w:i/>
            </w:rPr>
            <w:t>Mark Huddleston:</w:t>
          </w:r>
          <w:r w:rsidRPr="00496A11">
            <w:rPr>
              <w:b/>
            </w:rPr>
            <w:t xml:space="preserve"> </w:t>
          </w:r>
        </w:sdtContent>
      </w:sdt>
      <w:r>
        <w:t xml:space="preserve">That is an easy and blunt way of putting it, but there is an institutional challenge within our </w:t>
      </w:r>
      <w:r w:rsidR="00A82663">
        <w:t xml:space="preserve">civil service </w:t>
      </w:r>
      <w:r>
        <w:t>and the public sector</w:t>
      </w:r>
      <w:r w:rsidR="00200E35">
        <w:t>,</w:t>
      </w:r>
      <w:r>
        <w:t xml:space="preserve"> </w:t>
      </w:r>
      <w:r w:rsidR="00200E35">
        <w:t>in</w:t>
      </w:r>
      <w:r w:rsidR="0059646E">
        <w:t xml:space="preserve"> that</w:t>
      </w:r>
      <w:r>
        <w:t xml:space="preserve"> we look to protect institutions. This goes back to why we are looking to develop east</w:t>
      </w:r>
      <w:r w:rsidR="00873A1D">
        <w:t>-</w:t>
      </w:r>
      <w:r>
        <w:t xml:space="preserve">west connectivity. I know colleagues were here a couple </w:t>
      </w:r>
      <w:r>
        <w:t xml:space="preserve">of weeks ago and talked about the lack of catapult engagement in Northern Ireland. We seem to protect ourselves. I have worked closely with, for instance, Be </w:t>
      </w:r>
      <w:r w:rsidR="00762C21">
        <w:t>T</w:t>
      </w:r>
      <w:r>
        <w:t xml:space="preserve">he Business here in the UK. We cannot get </w:t>
      </w:r>
      <w:r w:rsidR="00762C21">
        <w:t xml:space="preserve">Be The Business to be supported to develop and to grow connections in Northern Ireland. </w:t>
      </w:r>
    </w:p>
    <w:p w:rsidR="00C70101" w:rsidP="008A432D">
      <w:pPr>
        <w:pStyle w:val="Answer"/>
      </w:pPr>
      <w:r>
        <w:t>My experience as a business owner in the north</w:t>
      </w:r>
      <w:r w:rsidR="00873A1D">
        <w:t>-</w:t>
      </w:r>
      <w:r>
        <w:t>west of England has been around the Liverpool and Manchester regions</w:t>
      </w:r>
      <w:r w:rsidR="00C32281">
        <w:t>, where</w:t>
      </w:r>
      <w:r>
        <w:t xml:space="preserve"> </w:t>
      </w:r>
      <w:r w:rsidR="00C32281">
        <w:t xml:space="preserve">business </w:t>
      </w:r>
      <w:r>
        <w:t>leadership work</w:t>
      </w:r>
      <w:r w:rsidR="00C32281">
        <w:t>s</w:t>
      </w:r>
      <w:r>
        <w:t xml:space="preserve"> in conjunction with metro </w:t>
      </w:r>
      <w:r w:rsidR="00A82663">
        <w:t>M</w:t>
      </w:r>
      <w:r>
        <w:t xml:space="preserve">ayors to deliver outcomes. We see that in the </w:t>
      </w:r>
      <w:r w:rsidR="00C32281">
        <w:t xml:space="preserve">White Paper </w:t>
      </w:r>
      <w:r>
        <w:t>on levelling up that is coming out today.</w:t>
      </w:r>
      <w:r>
        <w:t xml:space="preserve"> We have failed to engage properly and </w:t>
      </w:r>
      <w:r w:rsidR="0059646E">
        <w:t xml:space="preserve">to </w:t>
      </w:r>
      <w:r>
        <w:t>take that opportunity. As Peter said, we are very insular. We look inward. We are more worried about what is happening in a neighbouring local council area than about what is happening in Manchester, Liverpool, Glasgow</w:t>
      </w:r>
      <w:r w:rsidR="00C32281">
        <w:t>,</w:t>
      </w:r>
      <w:r>
        <w:t xml:space="preserve"> Cardiff</w:t>
      </w:r>
      <w:r w:rsidRPr="00C32281" w:rsidR="00C32281">
        <w:t xml:space="preserve"> </w:t>
      </w:r>
      <w:r w:rsidR="00C32281">
        <w:t>or Dublin</w:t>
      </w:r>
      <w:r>
        <w:t>. We do not look at the bigger picture.</w:t>
      </w:r>
      <w:r w:rsidR="00A82663">
        <w:t xml:space="preserve"> </w:t>
      </w:r>
      <w:r>
        <w:t>Is the Belfast</w:t>
      </w:r>
      <w:r w:rsidR="00873A1D">
        <w:t>-</w:t>
      </w:r>
      <w:r>
        <w:t xml:space="preserve">Dublin economic corridor a risk? Yes, potentially. Is it an opportunity? Yes. </w:t>
      </w:r>
    </w:p>
    <w:p w:rsidR="00C70101" w:rsidP="0059646E">
      <w:pPr>
        <w:pStyle w:val="Question"/>
      </w:pPr>
      <w:sdt>
        <w:sdtPr>
          <w:alias w:val="Member"/>
          <w:tag w:val="&lt;Member mnisId='1524' dodsId='35914'&gt;"/>
          <w:id w:val="-848177362"/>
          <w:placeholder>
            <w:docPart w:val="8E1DBC5CBF5C45F0A0EC02B8FF778221"/>
          </w:placeholder>
          <w:richText/>
        </w:sdtPr>
        <w:sdtContent>
          <w:r w:rsidRPr="003B4BEC">
            <w:rPr>
              <w:b/>
            </w:rPr>
            <w:t>Chair:</w:t>
          </w:r>
        </w:sdtContent>
      </w:sdt>
      <w:r>
        <w:t xml:space="preserve"> Both of you have spoken powerfully about that, and it is an </w:t>
      </w:r>
      <w:r w:rsidR="00C32281">
        <w:t>observation</w:t>
      </w:r>
      <w:r>
        <w:t xml:space="preserve"> that we have heard</w:t>
      </w:r>
      <w:r w:rsidR="00C32281">
        <w:t>,</w:t>
      </w:r>
      <w:r>
        <w:t xml:space="preserve"> albeit in a different inquiry. The reservoir of skills, if you will, to instigate projects, drive them forward and deliver them is</w:t>
      </w:r>
      <w:r w:rsidR="001A7560">
        <w:t xml:space="preserve"> constrained </w:t>
      </w:r>
      <w:r>
        <w:t>by definition because of the geography</w:t>
      </w:r>
      <w:r w:rsidR="001A7560">
        <w:t>. There are people in GB who have great experience of driving these things forward and working in very close partnership with academia and business. Is enough</w:t>
      </w:r>
      <w:r w:rsidR="00A41F62">
        <w:t xml:space="preserve"> being done to</w:t>
      </w:r>
      <w:r w:rsidR="001A7560">
        <w:t xml:space="preserve"> reach out to them, bring them over to Northern Ireland, second them into the </w:t>
      </w:r>
      <w:r w:rsidR="00A82663">
        <w:t xml:space="preserve">civil service, </w:t>
      </w:r>
      <w:r w:rsidR="00A41F62">
        <w:t xml:space="preserve">host </w:t>
      </w:r>
      <w:r w:rsidR="001A7560">
        <w:t>webinars and all the rest of it</w:t>
      </w:r>
      <w:r w:rsidR="00A41F62">
        <w:t xml:space="preserve">, </w:t>
      </w:r>
      <w:r w:rsidR="001A7560">
        <w:t xml:space="preserve">to try to pick a wider variety of brains? That may act as a way of breaking this deadlock </w:t>
      </w:r>
      <w:r w:rsidR="00B06660">
        <w:t>of</w:t>
      </w:r>
      <w:r w:rsidR="001A7560">
        <w:t xml:space="preserve"> your institutional procrastination. Is there enough of that going on, if any?</w:t>
      </w:r>
    </w:p>
    <w:p w:rsidR="001A7560" w:rsidP="001A7560">
      <w:pPr>
        <w:pStyle w:val="Answer"/>
      </w:pPr>
      <w:sdt>
        <w:sdtPr>
          <w:alias w:val="Witness"/>
          <w:id w:val="1507241855"/>
          <w:placeholder>
            <w:docPart w:val="ED42270E9DB14BA7B3B9D7B5B462CAFA"/>
          </w:placeholder>
          <w:richText/>
        </w:sdtPr>
        <w:sdtContent>
          <w:r w:rsidRPr="0081165D">
            <w:rPr>
              <w:b/>
              <w:i/>
            </w:rPr>
            <w:t>Mark Huddleston:</w:t>
          </w:r>
          <w:r w:rsidRPr="00637086">
            <w:rPr>
              <w:b/>
            </w:rPr>
            <w:t xml:space="preserve"> </w:t>
          </w:r>
        </w:sdtContent>
      </w:sdt>
      <w:r>
        <w:t>In my experience, no. In the work that Mark Nodder and I are doing with the Makers Alliance, we appreciate that</w:t>
      </w:r>
      <w:r w:rsidR="001A08F1">
        <w:t>,</w:t>
      </w:r>
      <w:r>
        <w:t xml:space="preserve"> for the first time, alongside what has been done around health innovation, the Department for the Economy and others have reached out and said, “We need to talk to industry directly and get industry input</w:t>
      </w:r>
      <w:r w:rsidR="00A82663">
        <w:t>.</w:t>
      </w:r>
      <w:r>
        <w:t>”</w:t>
      </w:r>
      <w:r w:rsidR="0059646E">
        <w:t xml:space="preserve"> </w:t>
      </w:r>
      <w:r>
        <w:t>However, even in our work and our activity, that has been frustrated by proliferation. We have nine Departments; we have 11 district councils. We are constantly trying to marry up the moving feast of sub</w:t>
      </w:r>
      <w:r w:rsidR="00A82663">
        <w:t>-</w:t>
      </w:r>
      <w:r>
        <w:t>regional needs against the overall place. We are a small region; we are a small place within the island and within the UK. We need to do something that is quicker</w:t>
      </w:r>
      <w:r w:rsidR="00897F83">
        <w:t xml:space="preserve"> and </w:t>
      </w:r>
      <w:r>
        <w:t>slicker</w:t>
      </w:r>
      <w:r w:rsidR="00897F83">
        <w:t>,</w:t>
      </w:r>
      <w:r>
        <w:t xml:space="preserve"> and </w:t>
      </w:r>
      <w:r w:rsidR="00897F83">
        <w:t xml:space="preserve">that </w:t>
      </w:r>
      <w:r>
        <w:t xml:space="preserve">accepts that we do not know it all and we have to reach out. </w:t>
      </w:r>
    </w:p>
    <w:p w:rsidR="001A7560" w:rsidP="001A7560">
      <w:pPr>
        <w:pStyle w:val="Answer"/>
      </w:pPr>
      <w:r>
        <w:t xml:space="preserve">The city and growth deals were created at a time when there was no Executive. The universities stepped in. The universities are </w:t>
      </w:r>
      <w:r w:rsidR="003C555D">
        <w:t>frustrated</w:t>
      </w:r>
      <w:r>
        <w:t xml:space="preserve"> that the Executive </w:t>
      </w:r>
      <w:r w:rsidR="00897F83">
        <w:t>are</w:t>
      </w:r>
      <w:r>
        <w:t xml:space="preserve"> now looking to manage the whole thing </w:t>
      </w:r>
      <w:r w:rsidRPr="006021F7">
        <w:t xml:space="preserve">and governance is becoming an issue. For us as manufacturers sitting outside, the delivery of the Advanced Manufacturing Innovation Centre, </w:t>
      </w:r>
      <w:r w:rsidRPr="006021F7" w:rsidR="006021F7">
        <w:rPr>
          <w:rFonts w:cs="Times New Roman"/>
        </w:rPr>
        <w:t>CIDRA</w:t>
      </w:r>
      <w:r w:rsidRPr="006021F7">
        <w:rPr>
          <w:rFonts w:cs="Times New Roman"/>
        </w:rPr>
        <w:t xml:space="preserve"> i</w:t>
      </w:r>
      <w:r w:rsidRPr="006021F7">
        <w:t>n the north</w:t>
      </w:r>
      <w:r w:rsidR="00873A1D">
        <w:t>-</w:t>
      </w:r>
      <w:r w:rsidRPr="006021F7">
        <w:t xml:space="preserve">west or the </w:t>
      </w:r>
      <w:r w:rsidRPr="006021F7" w:rsidR="00897F83">
        <w:t>innovation centre</w:t>
      </w:r>
      <w:r w:rsidRPr="006021F7">
        <w:t xml:space="preserve"> in Ballymena</w:t>
      </w:r>
      <w:r w:rsidRPr="006021F7" w:rsidR="003C555D">
        <w:t xml:space="preserve"> </w:t>
      </w:r>
      <w:r w:rsidRPr="006021F7" w:rsidR="0059646E">
        <w:t>is</w:t>
      </w:r>
      <w:r w:rsidRPr="006021F7" w:rsidR="003C555D">
        <w:t xml:space="preserve"> now being frustrated by</w:t>
      </w:r>
      <w:r w:rsidR="003C555D">
        <w:t xml:space="preserve"> the fact that we have to go through a very slow process to get Department of Finance sign</w:t>
      </w:r>
      <w:r w:rsidR="00873A1D">
        <w:t>-</w:t>
      </w:r>
      <w:r w:rsidR="003C555D">
        <w:t>off at the end and get an o</w:t>
      </w:r>
      <w:r>
        <w:t>utcome that delivers for business</w:t>
      </w:r>
      <w:r w:rsidR="003C555D">
        <w:t>.</w:t>
      </w:r>
    </w:p>
    <w:p w:rsidR="001A7560" w:rsidP="001A7560">
      <w:pPr>
        <w:pStyle w:val="Question"/>
        <w:numPr>
          <w:ilvl w:val="0"/>
          <w:numId w:val="9"/>
        </w:numPr>
      </w:pPr>
      <w:sdt>
        <w:sdtPr>
          <w:alias w:val="Member"/>
          <w:tag w:val="&lt;Member mnisId='4031' dodsId='35872'&gt;"/>
          <w:id w:val="658968761"/>
          <w:placeholder>
            <w:docPart w:val="ED42270E9DB14BA7B3B9D7B5B462CAFA"/>
          </w:placeholder>
          <w:richText/>
        </w:sdtPr>
        <w:sdtContent>
          <w:r w:rsidRPr="00637086">
            <w:rPr>
              <w:b/>
            </w:rPr>
            <w:t>Chair:</w:t>
          </w:r>
        </w:sdtContent>
      </w:sdt>
      <w:r>
        <w:t xml:space="preserve"> </w:t>
      </w:r>
      <w:r w:rsidR="003C555D">
        <w:t>W</w:t>
      </w:r>
      <w:r>
        <w:t xml:space="preserve">e may be surprised by </w:t>
      </w:r>
      <w:r w:rsidR="003C555D">
        <w:t xml:space="preserve">the </w:t>
      </w:r>
      <w:r>
        <w:t>answer to this question</w:t>
      </w:r>
      <w:r w:rsidR="003C555D">
        <w:t xml:space="preserve">, but, picking up on something you just said then, between </w:t>
      </w:r>
      <w:r>
        <w:t xml:space="preserve">Stormont standing or </w:t>
      </w:r>
      <w:r>
        <w:t>Stormont collapse</w:t>
      </w:r>
      <w:r w:rsidR="003C555D">
        <w:t xml:space="preserve">d, which is better for business and for addressing the issues you are talking about? It would </w:t>
      </w:r>
      <w:r>
        <w:t xml:space="preserve">seem to me </w:t>
      </w:r>
      <w:r w:rsidR="003C555D">
        <w:t xml:space="preserve">that </w:t>
      </w:r>
      <w:r>
        <w:t>you see Stormont</w:t>
      </w:r>
      <w:r w:rsidR="003C555D">
        <w:t xml:space="preserve"> as an impediment to progress. </w:t>
      </w:r>
    </w:p>
    <w:p w:rsidR="003C555D" w:rsidP="001A7560">
      <w:pPr>
        <w:pStyle w:val="Answer"/>
      </w:pPr>
      <w:sdt>
        <w:sdtPr>
          <w:alias w:val="Witness"/>
          <w:id w:val="-1261359911"/>
          <w:placeholder>
            <w:docPart w:val="ED42270E9DB14BA7B3B9D7B5B462CAFA"/>
          </w:placeholder>
          <w:richText/>
        </w:sdtPr>
        <w:sdtContent>
          <w:r w:rsidRPr="0081165D" w:rsidR="001A7560">
            <w:rPr>
              <w:b/>
              <w:i/>
            </w:rPr>
            <w:t>Mark Huddleston:</w:t>
          </w:r>
          <w:r w:rsidRPr="005627BC" w:rsidR="001A7560">
            <w:rPr>
              <w:b/>
            </w:rPr>
            <w:t xml:space="preserve"> </w:t>
          </w:r>
        </w:sdtContent>
      </w:sdt>
      <w:r>
        <w:t>I will answer first and then I will let Peter speak. I</w:t>
      </w:r>
      <w:r w:rsidR="001A7560">
        <w:t>t is not</w:t>
      </w:r>
      <w:r>
        <w:t xml:space="preserve"> </w:t>
      </w:r>
      <w:r w:rsidR="006021F7">
        <w:t xml:space="preserve">so </w:t>
      </w:r>
      <w:r>
        <w:t>much Stormont</w:t>
      </w:r>
      <w:r w:rsidR="006021F7">
        <w:t>,</w:t>
      </w:r>
      <w:r>
        <w:t xml:space="preserve"> </w:t>
      </w:r>
      <w:r w:rsidR="006021F7">
        <w:t>as in</w:t>
      </w:r>
      <w:r>
        <w:t xml:space="preserve"> the Assembly</w:t>
      </w:r>
      <w:r w:rsidR="006021F7">
        <w:t>,</w:t>
      </w:r>
      <w:r>
        <w:t xml:space="preserve"> as the process </w:t>
      </w:r>
      <w:r w:rsidRPr="006021F7">
        <w:t>being set above the outcome</w:t>
      </w:r>
      <w:r w:rsidR="006021F7">
        <w:t xml:space="preserve">, and where </w:t>
      </w:r>
      <w:r w:rsidRPr="006021F7" w:rsidR="006021F7">
        <w:rPr>
          <w:rFonts w:cs="Times New Roman"/>
        </w:rPr>
        <w:t xml:space="preserve">business </w:t>
      </w:r>
      <w:r w:rsidRPr="006021F7">
        <w:rPr>
          <w:rFonts w:cs="Times New Roman"/>
        </w:rPr>
        <w:t>is being put</w:t>
      </w:r>
      <w:r>
        <w:rPr>
          <w:rFonts w:cs="Times New Roman"/>
        </w:rPr>
        <w:t xml:space="preserve"> by the public sector and those who are supporting that.</w:t>
      </w:r>
    </w:p>
    <w:p w:rsidR="001A7560" w:rsidRPr="003008CE" w:rsidP="00DD60EB">
      <w:pPr>
        <w:pStyle w:val="Answer"/>
      </w:pPr>
      <w:r>
        <w:t>W</w:t>
      </w:r>
      <w:r>
        <w:t>hy do we have to wait</w:t>
      </w:r>
      <w:r>
        <w:t xml:space="preserve">? What is the issue with pulling the </w:t>
      </w:r>
      <w:r w:rsidR="00C23B92">
        <w:t xml:space="preserve">catapult network </w:t>
      </w:r>
      <w:r>
        <w:t>into Northern Ireland and saying, “We have these city deals around advanced manufacturing and other elements of innovation</w:t>
      </w:r>
      <w:r w:rsidR="00393355">
        <w:t>;</w:t>
      </w:r>
      <w:r w:rsidR="00580894">
        <w:t xml:space="preserve"> </w:t>
      </w:r>
      <w:r>
        <w:t>w</w:t>
      </w:r>
      <w:r>
        <w:t xml:space="preserve">e need your support in delivering </w:t>
      </w:r>
      <w:r w:rsidR="00580894">
        <w:t>them</w:t>
      </w:r>
      <w:r w:rsidR="00A82663">
        <w:t>. W</w:t>
      </w:r>
      <w:r w:rsidR="00580894">
        <w:t xml:space="preserve">e </w:t>
      </w:r>
      <w:r>
        <w:t>are not asking you to run them for us</w:t>
      </w:r>
      <w:r w:rsidR="00580894">
        <w:t xml:space="preserve">, but </w:t>
      </w:r>
      <w:r>
        <w:t>to work in partner</w:t>
      </w:r>
      <w:r w:rsidR="00965CD2">
        <w:t>ship</w:t>
      </w:r>
      <w:r>
        <w:t xml:space="preserve"> with us to deliver </w:t>
      </w:r>
      <w:r w:rsidR="00580894">
        <w:t>them</w:t>
      </w:r>
      <w:r w:rsidR="00A82663">
        <w:t>,</w:t>
      </w:r>
      <w:r>
        <w:t>”</w:t>
      </w:r>
      <w:r w:rsidR="00580894">
        <w:t xml:space="preserve"> </w:t>
      </w:r>
      <w:r>
        <w:t xml:space="preserve">without all the bureaucracy </w:t>
      </w:r>
      <w:r>
        <w:t xml:space="preserve">that </w:t>
      </w:r>
      <w:r>
        <w:t>we are going through</w:t>
      </w:r>
      <w:r>
        <w:t xml:space="preserve"> and without the multiple business cases leading to a final business case leading to ministeria</w:t>
      </w:r>
      <w:r w:rsidR="00BB26DF">
        <w:t>l sign</w:t>
      </w:r>
      <w:r w:rsidR="00873A1D">
        <w:t>-</w:t>
      </w:r>
      <w:r w:rsidR="00BB26DF">
        <w:t xml:space="preserve">offs at </w:t>
      </w:r>
      <w:r>
        <w:t>different levels</w:t>
      </w:r>
      <w:r w:rsidR="00580894">
        <w:t>?</w:t>
      </w:r>
      <w:r w:rsidR="00BB26DF">
        <w:t xml:space="preserve"> That is the process that has been outlined</w:t>
      </w:r>
      <w:r w:rsidR="00DD60EB">
        <w:t xml:space="preserve">. </w:t>
      </w:r>
      <w:r w:rsidR="00393355">
        <w:t xml:space="preserve">How the money flows </w:t>
      </w:r>
      <w:r w:rsidR="00DD60EB">
        <w:t>is a challenge</w:t>
      </w:r>
      <w:r w:rsidR="00393355">
        <w:t>:</w:t>
      </w:r>
      <w:r w:rsidR="00DD60EB">
        <w:t xml:space="preserve"> Treasury, DLUHC, </w:t>
      </w:r>
      <w:r w:rsidR="00A82663">
        <w:t>F</w:t>
      </w:r>
      <w:r w:rsidR="00067A20">
        <w:t>inance</w:t>
      </w:r>
      <w:r w:rsidR="00DD60EB">
        <w:t xml:space="preserve">, </w:t>
      </w:r>
      <w:r w:rsidR="00A82663">
        <w:t>E</w:t>
      </w:r>
      <w:r w:rsidR="00067A20">
        <w:t xml:space="preserve">conomy </w:t>
      </w:r>
      <w:r w:rsidR="00DD60EB">
        <w:t xml:space="preserve">and then into the universities. It is a </w:t>
      </w:r>
      <w:r>
        <w:t xml:space="preserve">long, long </w:t>
      </w:r>
      <w:r w:rsidR="00DD60EB">
        <w:t xml:space="preserve">chain. We </w:t>
      </w:r>
      <w:r w:rsidR="00B019FA">
        <w:t>can</w:t>
      </w:r>
      <w:r w:rsidR="00DD60EB">
        <w:t xml:space="preserve"> do better than that. You would not tolerate that in business. </w:t>
      </w:r>
    </w:p>
    <w:p w:rsidR="001A7560" w:rsidP="001A7560">
      <w:pPr>
        <w:pStyle w:val="Answer"/>
      </w:pPr>
      <w:sdt>
        <w:sdtPr>
          <w:alias w:val="Witness"/>
          <w:id w:val="-1285499200"/>
          <w:placeholder>
            <w:docPart w:val="ED42270E9DB14BA7B3B9D7B5B462CAFA"/>
          </w:placeholder>
          <w:richText/>
        </w:sdtPr>
        <w:sdtContent>
          <w:r w:rsidRPr="0081165D">
            <w:rPr>
              <w:b/>
              <w:i/>
            </w:rPr>
            <w:t>Peter Cunningham:</w:t>
          </w:r>
          <w:r w:rsidRPr="005627BC">
            <w:rPr>
              <w:b/>
            </w:rPr>
            <w:t xml:space="preserve"> </w:t>
          </w:r>
        </w:sdtContent>
      </w:sdt>
      <w:r w:rsidR="00DD60EB">
        <w:t xml:space="preserve">Mark has answered </w:t>
      </w:r>
      <w:r w:rsidR="00B019FA">
        <w:t>this</w:t>
      </w:r>
      <w:r w:rsidR="00DD60EB">
        <w:t xml:space="preserve"> well. F</w:t>
      </w:r>
      <w:r>
        <w:t>rom my position</w:t>
      </w:r>
      <w:r w:rsidR="00DD60EB">
        <w:t xml:space="preserve">, </w:t>
      </w:r>
      <w:r w:rsidR="000126A4">
        <w:t xml:space="preserve">on </w:t>
      </w:r>
      <w:r>
        <w:t>Stormont versus Westminster</w:t>
      </w:r>
      <w:r w:rsidR="00DD60EB">
        <w:t xml:space="preserve"> and stuff like that, I will respectfully decline to comment on that particular point. </w:t>
      </w:r>
    </w:p>
    <w:p w:rsidR="001A7560" w:rsidP="001A7560">
      <w:pPr>
        <w:pStyle w:val="Question"/>
        <w:numPr>
          <w:ilvl w:val="0"/>
          <w:numId w:val="9"/>
        </w:numPr>
      </w:pPr>
      <w:sdt>
        <w:sdtPr>
          <w:alias w:val="Member"/>
          <w:tag w:val="&lt;Member mnisId='4031' dodsId='35872'&gt;"/>
          <w:id w:val="88897170"/>
          <w:placeholder>
            <w:docPart w:val="ED42270E9DB14BA7B3B9D7B5B462CAFA"/>
          </w:placeholder>
          <w:richText/>
        </w:sdtPr>
        <w:sdtContent>
          <w:r w:rsidRPr="003008CE">
            <w:rPr>
              <w:b/>
            </w:rPr>
            <w:t>Chair:</w:t>
          </w:r>
        </w:sdtContent>
      </w:sdt>
      <w:r>
        <w:t xml:space="preserve"> </w:t>
      </w:r>
      <w:r w:rsidR="00DD60EB">
        <w:t xml:space="preserve">My question was not </w:t>
      </w:r>
      <w:r w:rsidR="00D73D7C">
        <w:t xml:space="preserve">about </w:t>
      </w:r>
      <w:r>
        <w:t xml:space="preserve">Stormont versus Westminster. </w:t>
      </w:r>
      <w:r w:rsidR="00DD60EB">
        <w:t xml:space="preserve">It was whether Stormont functioning or Stormont in hibernation was better for business. </w:t>
      </w:r>
      <w:r>
        <w:t>Mr Huddleston seemed to be implying that</w:t>
      </w:r>
      <w:r w:rsidR="00DD60EB">
        <w:t xml:space="preserve"> in actual fact more got done when Stormont was not there</w:t>
      </w:r>
      <w:r>
        <w:t xml:space="preserve">. </w:t>
      </w:r>
      <w:r w:rsidR="00DD60EB">
        <w:t>Secondly, he started to speak about how, w</w:t>
      </w:r>
      <w:r>
        <w:t>hen Stormont gets back up and running</w:t>
      </w:r>
      <w:r w:rsidR="00DD60EB">
        <w:t>, it retakes ownership of some things over which it has competence and then r</w:t>
      </w:r>
      <w:r>
        <w:t>ewrites things</w:t>
      </w:r>
      <w:r w:rsidR="00DD60EB">
        <w:t>, and therefore progress that was timetabled is not made as p</w:t>
      </w:r>
      <w:r>
        <w:t>eople review</w:t>
      </w:r>
      <w:r w:rsidR="00DD60EB">
        <w:t xml:space="preserve"> terms of reference and the like. That seemed to be what he was saying. </w:t>
      </w:r>
    </w:p>
    <w:p w:rsidR="00E50C84" w:rsidP="00A13F80">
      <w:pPr>
        <w:pStyle w:val="Answer"/>
      </w:pPr>
      <w:sdt>
        <w:sdtPr>
          <w:alias w:val="Witness"/>
          <w:id w:val="528913751"/>
          <w:placeholder>
            <w:docPart w:val="ED42270E9DB14BA7B3B9D7B5B462CAFA"/>
          </w:placeholder>
          <w:richText/>
        </w:sdtPr>
        <w:sdtContent>
          <w:r w:rsidRPr="0081165D" w:rsidR="001A7560">
            <w:rPr>
              <w:b/>
              <w:i/>
            </w:rPr>
            <w:t>Peter Cunningham:</w:t>
          </w:r>
          <w:r w:rsidRPr="003008CE" w:rsidR="001A7560">
            <w:rPr>
              <w:b/>
            </w:rPr>
            <w:t xml:space="preserve"> </w:t>
          </w:r>
        </w:sdtContent>
      </w:sdt>
      <w:r w:rsidR="00DD60EB">
        <w:t xml:space="preserve">Yes, </w:t>
      </w:r>
      <w:r w:rsidR="001A7560">
        <w:t xml:space="preserve">100%. </w:t>
      </w:r>
      <w:r w:rsidR="00DD60EB">
        <w:t xml:space="preserve">Again, </w:t>
      </w:r>
      <w:r w:rsidR="00A13F80">
        <w:t xml:space="preserve">I will slightly sidestep </w:t>
      </w:r>
      <w:r w:rsidR="00DD60EB">
        <w:t>Stormont and its involvement</w:t>
      </w:r>
      <w:r w:rsidR="00A13F80">
        <w:t>,</w:t>
      </w:r>
      <w:r w:rsidR="00DD60EB">
        <w:t xml:space="preserve"> and so forth</w:t>
      </w:r>
      <w:r w:rsidR="001A7560">
        <w:t xml:space="preserve">. </w:t>
      </w:r>
      <w:r w:rsidR="00DD60EB">
        <w:t>There are p</w:t>
      </w:r>
      <w:r w:rsidR="001A7560">
        <w:t xml:space="preserve">eople </w:t>
      </w:r>
      <w:r w:rsidR="0059646E">
        <w:t xml:space="preserve">who are </w:t>
      </w:r>
      <w:r w:rsidR="001A7560">
        <w:t>better placed to comment</w:t>
      </w:r>
      <w:r w:rsidRPr="0059646E" w:rsidR="0059646E">
        <w:t xml:space="preserve"> </w:t>
      </w:r>
      <w:r w:rsidR="0059646E">
        <w:t xml:space="preserve">than </w:t>
      </w:r>
      <w:r w:rsidR="00A13F80">
        <w:t>I</w:t>
      </w:r>
      <w:r w:rsidR="001A7560">
        <w:t>.</w:t>
      </w:r>
      <w:r w:rsidR="00A13F80">
        <w:t xml:space="preserve"> </w:t>
      </w:r>
      <w:r w:rsidR="00DD60EB">
        <w:t>However, there is a real situation at the r</w:t>
      </w:r>
      <w:r w:rsidR="001A7560">
        <w:t xml:space="preserve">oot of </w:t>
      </w:r>
      <w:r w:rsidR="00DD60EB">
        <w:t xml:space="preserve">the </w:t>
      </w:r>
      <w:r w:rsidR="001A7560">
        <w:t>problem</w:t>
      </w:r>
      <w:r w:rsidR="00DD60EB">
        <w:t xml:space="preserve"> in Northern Ireland</w:t>
      </w:r>
      <w:r w:rsidR="001A7560">
        <w:t xml:space="preserve">. </w:t>
      </w:r>
      <w:r w:rsidR="00DD60EB">
        <w:t xml:space="preserve">Northern Ireland has a very </w:t>
      </w:r>
      <w:r w:rsidR="001A7560">
        <w:t xml:space="preserve">high percentage of </w:t>
      </w:r>
      <w:r w:rsidR="00DD60EB">
        <w:t xml:space="preserve">its </w:t>
      </w:r>
      <w:r w:rsidR="001A7560">
        <w:t xml:space="preserve">population in </w:t>
      </w:r>
      <w:r w:rsidR="00DD60EB">
        <w:t xml:space="preserve">the </w:t>
      </w:r>
      <w:r w:rsidR="00A82663">
        <w:t>civil servic</w:t>
      </w:r>
      <w:r w:rsidR="00EB447A">
        <w:t>e,</w:t>
      </w:r>
      <w:r w:rsidR="00DD60EB">
        <w:t xml:space="preserve"> much higher than anywhere else in the UK. When you take in the number of </w:t>
      </w:r>
      <w:r w:rsidR="00EB447A">
        <w:t xml:space="preserve">associated </w:t>
      </w:r>
      <w:r w:rsidR="00DD60EB">
        <w:t xml:space="preserve">companies </w:t>
      </w:r>
      <w:r>
        <w:t xml:space="preserve">that derive over </w:t>
      </w:r>
      <w:r w:rsidR="00DD60EB">
        <w:t xml:space="preserve">80% of their income from the </w:t>
      </w:r>
      <w:r w:rsidR="00A82663">
        <w:t>civil service</w:t>
      </w:r>
      <w:r>
        <w:t>—</w:t>
      </w:r>
      <w:r w:rsidR="004F6C22">
        <w:t xml:space="preserve">most are </w:t>
      </w:r>
      <w:r w:rsidR="00A35D14">
        <w:t xml:space="preserve">not directly </w:t>
      </w:r>
      <w:r w:rsidR="00322837">
        <w:t xml:space="preserve">employed, </w:t>
      </w:r>
      <w:r w:rsidR="00A35D14">
        <w:t xml:space="preserve">but </w:t>
      </w:r>
      <w:r w:rsidR="004F6C22">
        <w:t xml:space="preserve">indirectly </w:t>
      </w:r>
      <w:r w:rsidR="001A7560">
        <w:t>employed</w:t>
      </w:r>
      <w:r>
        <w:t>—</w:t>
      </w:r>
      <w:r w:rsidR="00DD60EB">
        <w:t xml:space="preserve">it is a staggering amount. </w:t>
      </w:r>
      <w:r>
        <w:t>I have some s</w:t>
      </w:r>
      <w:r w:rsidR="001A7560">
        <w:t xml:space="preserve">tatistics </w:t>
      </w:r>
      <w:r>
        <w:t xml:space="preserve">here, which are </w:t>
      </w:r>
      <w:r w:rsidR="001A7560">
        <w:t xml:space="preserve">in </w:t>
      </w:r>
      <w:r w:rsidR="00A82663">
        <w:t xml:space="preserve">the </w:t>
      </w:r>
      <w:r w:rsidR="001A7560">
        <w:t>report</w:t>
      </w:r>
      <w:r w:rsidR="00A82663">
        <w:t xml:space="preserve"> I have here</w:t>
      </w:r>
      <w:r w:rsidR="00322837">
        <w:t>:</w:t>
      </w:r>
      <w:r w:rsidR="001A7560">
        <w:t xml:space="preserve"> 89% of business</w:t>
      </w:r>
      <w:r w:rsidR="00322837">
        <w:t>es</w:t>
      </w:r>
      <w:r w:rsidR="001A7560">
        <w:t xml:space="preserve"> </w:t>
      </w:r>
      <w:r w:rsidR="00B77C0C">
        <w:t>are</w:t>
      </w:r>
      <w:r>
        <w:t xml:space="preserve"> </w:t>
      </w:r>
      <w:r w:rsidR="00873A1D">
        <w:t>microbusiness</w:t>
      </w:r>
      <w:r w:rsidR="001A7560">
        <w:t>es</w:t>
      </w:r>
      <w:r>
        <w:t xml:space="preserve">, </w:t>
      </w:r>
      <w:r w:rsidR="00322837">
        <w:t>with</w:t>
      </w:r>
      <w:r w:rsidR="00B77C0C">
        <w:t xml:space="preserve"> </w:t>
      </w:r>
      <w:r>
        <w:t>less than 10 people. There is s</w:t>
      </w:r>
      <w:r w:rsidR="001A7560">
        <w:t xml:space="preserve">uch a small </w:t>
      </w:r>
      <w:r w:rsidR="00322837">
        <w:t>number of them</w:t>
      </w:r>
      <w:r w:rsidR="001A7560">
        <w:t xml:space="preserve"> that manufacture. </w:t>
      </w:r>
    </w:p>
    <w:p w:rsidR="00E50C84" w:rsidP="00DD60EB">
      <w:pPr>
        <w:pStyle w:val="Answer"/>
      </w:pPr>
      <w:r>
        <w:t>T</w:t>
      </w:r>
      <w:r w:rsidR="001A7560">
        <w:t xml:space="preserve">he very root of the problem </w:t>
      </w:r>
      <w:r>
        <w:t xml:space="preserve">in Northern Ireland </w:t>
      </w:r>
      <w:r w:rsidR="001A7560">
        <w:t>is risk. Business is about risk</w:t>
      </w:r>
      <w:r>
        <w:t xml:space="preserve">; business is </w:t>
      </w:r>
      <w:r w:rsidR="001A7560">
        <w:t xml:space="preserve">about failure. </w:t>
      </w:r>
      <w:r>
        <w:t xml:space="preserve">Our business is not built on success; our business is built </w:t>
      </w:r>
      <w:r w:rsidR="001A7560">
        <w:t>on failure</w:t>
      </w:r>
      <w:r w:rsidR="00322837">
        <w:t>:</w:t>
      </w:r>
      <w:r>
        <w:t xml:space="preserve"> the failures we have had, understanding why we failed and having the ability to get back up again. One of the things </w:t>
      </w:r>
      <w:r>
        <w:t xml:space="preserve">that I am most proud of is that my </w:t>
      </w:r>
      <w:r w:rsidR="001A7560">
        <w:t>father</w:t>
      </w:r>
      <w:r>
        <w:t xml:space="preserve"> made mistakes, but he was able to get back up again and so forth. </w:t>
      </w:r>
      <w:r w:rsidR="001A7560">
        <w:t>That is how businesses are made.</w:t>
      </w:r>
    </w:p>
    <w:p w:rsidR="001A7560" w:rsidP="00DD60EB">
      <w:pPr>
        <w:pStyle w:val="Answer"/>
      </w:pPr>
      <w:r>
        <w:t>In Northern Ireland, w</w:t>
      </w:r>
      <w:r>
        <w:t>e have a fundamenta</w:t>
      </w:r>
      <w:r w:rsidRPr="00E102F8">
        <w:t xml:space="preserve">l problem. </w:t>
      </w:r>
      <w:r w:rsidRPr="00E102F8" w:rsidR="001114F5">
        <w:t>For e</w:t>
      </w:r>
      <w:r w:rsidRPr="00E102F8">
        <w:t xml:space="preserve">very decision that </w:t>
      </w:r>
      <w:r w:rsidRPr="00E102F8">
        <w:t xml:space="preserve">needs </w:t>
      </w:r>
      <w:r w:rsidRPr="00E102F8">
        <w:t>to be made</w:t>
      </w:r>
      <w:r w:rsidRPr="00E102F8">
        <w:t xml:space="preserve"> in manufacturing</w:t>
      </w:r>
      <w:r w:rsidR="00A43819">
        <w:t>,</w:t>
      </w:r>
      <w:r w:rsidRPr="00E102F8">
        <w:t xml:space="preserve"> or </w:t>
      </w:r>
      <w:r w:rsidRPr="00E102F8" w:rsidR="00E102F8">
        <w:rPr>
          <w:rFonts w:cs="Times New Roman"/>
        </w:rPr>
        <w:t>any</w:t>
      </w:r>
      <w:r w:rsidRPr="00E102F8" w:rsidR="001114F5">
        <w:rPr>
          <w:rFonts w:cs="Times New Roman"/>
        </w:rPr>
        <w:t xml:space="preserve">thing </w:t>
      </w:r>
      <w:r w:rsidRPr="00E102F8">
        <w:t xml:space="preserve">else that </w:t>
      </w:r>
      <w:r w:rsidRPr="00E102F8" w:rsidR="00E102F8">
        <w:t>requires it</w:t>
      </w:r>
      <w:r w:rsidR="001114F5">
        <w:t xml:space="preserve">, </w:t>
      </w:r>
      <w:r>
        <w:t>an almost insurmountable amount of bureaucracy has to be overcome</w:t>
      </w:r>
      <w:r w:rsidR="00864D48">
        <w:t xml:space="preserve">. People </w:t>
      </w:r>
      <w:r w:rsidR="001114F5">
        <w:t xml:space="preserve">in certain positions need to have every point justified to make sure you must not fail. The cost of failure in Northern Ireland is far too high. The bar is too high. </w:t>
      </w:r>
      <w:r>
        <w:t xml:space="preserve">Businesses like ours </w:t>
      </w:r>
      <w:r w:rsidR="001114F5">
        <w:t>fail</w:t>
      </w:r>
      <w:r>
        <w:t xml:space="preserve"> every day. Risk </w:t>
      </w:r>
      <w:r w:rsidR="001114F5">
        <w:t xml:space="preserve">is part of business. Risk is associated with growth, </w:t>
      </w:r>
      <w:r w:rsidR="00D44D27">
        <w:t>but it</w:t>
      </w:r>
      <w:r w:rsidR="001114F5">
        <w:t xml:space="preserve"> </w:t>
      </w:r>
      <w:r>
        <w:t>is actively discouraged.</w:t>
      </w:r>
    </w:p>
    <w:p w:rsidR="00747514" w:rsidP="00694146">
      <w:pPr>
        <w:pStyle w:val="Question"/>
        <w:numPr>
          <w:ilvl w:val="0"/>
          <w:numId w:val="9"/>
        </w:numPr>
      </w:pPr>
      <w:sdt>
        <w:sdtPr>
          <w:alias w:val="Member"/>
          <w:tag w:val="&lt;Member mnisId='4793' dodsId=''&gt;"/>
          <w:id w:val="1037013174"/>
          <w:placeholder>
            <w:docPart w:val="ED42270E9DB14BA7B3B9D7B5B462CAFA"/>
          </w:placeholder>
          <w:richText/>
        </w:sdtPr>
        <w:sdtContent>
          <w:r w:rsidRPr="00747514" w:rsidR="001A7560">
            <w:rPr>
              <w:b/>
            </w:rPr>
            <w:t>Scott Benton:</w:t>
          </w:r>
        </w:sdtContent>
      </w:sdt>
      <w:r w:rsidR="001A7560">
        <w:t xml:space="preserve"> </w:t>
      </w:r>
      <w:r w:rsidR="001114F5">
        <w:t xml:space="preserve">The UK </w:t>
      </w:r>
      <w:r w:rsidR="000E3B4A">
        <w:t xml:space="preserve">Government </w:t>
      </w:r>
      <w:r w:rsidR="001114F5">
        <w:t xml:space="preserve">have introduced a plethora of </w:t>
      </w:r>
      <w:r w:rsidR="000E3B4A">
        <w:t>new</w:t>
      </w:r>
      <w:r w:rsidR="001114F5">
        <w:t xml:space="preserve"> funding streams. We have </w:t>
      </w:r>
      <w:r w:rsidR="000E3B4A">
        <w:t>the levelling</w:t>
      </w:r>
      <w:r w:rsidR="00873A1D">
        <w:t>-</w:t>
      </w:r>
      <w:r w:rsidR="000E3B4A">
        <w:t>up fund, the community renewal fund, the shared prosperity fund et</w:t>
      </w:r>
      <w:r w:rsidR="00694146">
        <w:t>c</w:t>
      </w:r>
      <w:r w:rsidR="001114F5">
        <w:t xml:space="preserve">. </w:t>
      </w:r>
      <w:r w:rsidR="001A7560">
        <w:t>In the main</w:t>
      </w:r>
      <w:r w:rsidR="001114F5">
        <w:t xml:space="preserve">, those schemes are </w:t>
      </w:r>
      <w:r w:rsidR="001A7560">
        <w:t>administered by</w:t>
      </w:r>
      <w:r w:rsidR="001114F5">
        <w:t xml:space="preserve"> the UK Government directly rather than involving any local decision</w:t>
      </w:r>
      <w:r w:rsidR="00694146">
        <w:t xml:space="preserve"> </w:t>
      </w:r>
      <w:r w:rsidR="001114F5">
        <w:t xml:space="preserve">makers in Northern Ireland. </w:t>
      </w:r>
    </w:p>
    <w:p w:rsidR="001A7560" w:rsidP="001114F5">
      <w:pPr>
        <w:pStyle w:val="Question"/>
        <w:numPr>
          <w:ilvl w:val="0"/>
          <w:numId w:val="0"/>
        </w:numPr>
        <w:ind w:left="794"/>
      </w:pPr>
      <w:r>
        <w:t xml:space="preserve">I have </w:t>
      </w:r>
      <w:r>
        <w:t>two questions</w:t>
      </w:r>
      <w:r>
        <w:t xml:space="preserve"> following on from that</w:t>
      </w:r>
      <w:r w:rsidR="00747514">
        <w:t xml:space="preserve"> and </w:t>
      </w:r>
      <w:r>
        <w:t xml:space="preserve">I will </w:t>
      </w:r>
      <w:r>
        <w:t>ask Mr Huddleston</w:t>
      </w:r>
      <w:r>
        <w:t xml:space="preserve"> to come in</w:t>
      </w:r>
      <w:r w:rsidRPr="00694146" w:rsidR="00694146">
        <w:t xml:space="preserve"> </w:t>
      </w:r>
      <w:r w:rsidR="00694146">
        <w:t>first</w:t>
      </w:r>
      <w:r>
        <w:t>.</w:t>
      </w:r>
      <w:r w:rsidR="00747514">
        <w:t xml:space="preserve"> First,</w:t>
      </w:r>
      <w:r>
        <w:t xml:space="preserve"> </w:t>
      </w:r>
      <w:r w:rsidR="00747514">
        <w:t xml:space="preserve">how </w:t>
      </w:r>
      <w:r>
        <w:t>successful</w:t>
      </w:r>
      <w:r>
        <w:t xml:space="preserve">ly have those </w:t>
      </w:r>
      <w:r>
        <w:t>different funding streams</w:t>
      </w:r>
      <w:r>
        <w:t xml:space="preserve"> been administered? Secondly, do those adhere to or align with the </w:t>
      </w:r>
      <w:r>
        <w:t xml:space="preserve">strategic </w:t>
      </w:r>
      <w:r>
        <w:t xml:space="preserve">economic </w:t>
      </w:r>
      <w:r>
        <w:t xml:space="preserve">objectives </w:t>
      </w:r>
      <w:r>
        <w:t>of the Northern Ireland Assembly?</w:t>
      </w:r>
      <w:r w:rsidR="00747514">
        <w:t xml:space="preserve"> </w:t>
      </w:r>
    </w:p>
    <w:p w:rsidR="001114F5" w:rsidP="001A7560">
      <w:pPr>
        <w:pStyle w:val="Answer"/>
      </w:pPr>
      <w:sdt>
        <w:sdtPr>
          <w:alias w:val="Witness"/>
          <w:id w:val="108175477"/>
          <w:placeholder>
            <w:docPart w:val="ED42270E9DB14BA7B3B9D7B5B462CAFA"/>
          </w:placeholder>
          <w:richText/>
        </w:sdtPr>
        <w:sdtContent>
          <w:r w:rsidRPr="0081165D" w:rsidR="001A7560">
            <w:rPr>
              <w:b/>
              <w:i/>
            </w:rPr>
            <w:t>Mark Huddleston:</w:t>
          </w:r>
          <w:r w:rsidRPr="003008CE" w:rsidR="001A7560">
            <w:rPr>
              <w:b/>
            </w:rPr>
            <w:t xml:space="preserve"> </w:t>
          </w:r>
        </w:sdtContent>
      </w:sdt>
      <w:r>
        <w:t>T</w:t>
      </w:r>
      <w:r w:rsidR="001A7560">
        <w:t xml:space="preserve">he funding for some businesses </w:t>
      </w:r>
      <w:r>
        <w:t xml:space="preserve">in Northern Ireland has </w:t>
      </w:r>
      <w:r w:rsidR="001A7560">
        <w:t xml:space="preserve">been very good. </w:t>
      </w:r>
      <w:r w:rsidR="00701D48">
        <w:t xml:space="preserve">I would </w:t>
      </w:r>
      <w:r>
        <w:t>go back to Peter’s point</w:t>
      </w:r>
      <w:r w:rsidR="00701D48">
        <w:t>:</w:t>
      </w:r>
      <w:r>
        <w:t xml:space="preserve"> we are a </w:t>
      </w:r>
      <w:r w:rsidR="00873A1D">
        <w:t>microbusiness</w:t>
      </w:r>
      <w:r>
        <w:t xml:space="preserve"> </w:t>
      </w:r>
      <w:r w:rsidR="001A7560">
        <w:t xml:space="preserve">economy. </w:t>
      </w:r>
      <w:r>
        <w:t xml:space="preserve">It can be quite challenging. Even some of those </w:t>
      </w:r>
      <w:r w:rsidR="00873A1D">
        <w:t>microbusiness</w:t>
      </w:r>
      <w:r>
        <w:t>es have been very good at engaging with BEIS, UKRI and others around the funding streams that are available</w:t>
      </w:r>
      <w:r w:rsidR="00873A1D">
        <w:t xml:space="preserve">, as well as </w:t>
      </w:r>
      <w:r>
        <w:t xml:space="preserve">with the </w:t>
      </w:r>
      <w:r w:rsidR="00873A1D">
        <w:t>catapult network</w:t>
      </w:r>
      <w:r>
        <w:t xml:space="preserve">. </w:t>
      </w:r>
    </w:p>
    <w:p w:rsidR="00C94F4C" w:rsidP="001A7560">
      <w:pPr>
        <w:pStyle w:val="Answer"/>
      </w:pPr>
      <w:r>
        <w:t xml:space="preserve">We had only 13 applications to the </w:t>
      </w:r>
      <w:r w:rsidR="00873A1D">
        <w:t>community renewal fund</w:t>
      </w:r>
      <w:r w:rsidR="001114F5">
        <w:t xml:space="preserve"> from Northern Ireland</w:t>
      </w:r>
      <w:r w:rsidR="00AE5AA9">
        <w:t>,</w:t>
      </w:r>
      <w:r w:rsidR="001114F5">
        <w:t xml:space="preserve"> </w:t>
      </w:r>
      <w:r w:rsidR="00AE5AA9">
        <w:t>of which</w:t>
      </w:r>
      <w:r w:rsidR="00873A1D">
        <w:t xml:space="preserve"> </w:t>
      </w:r>
      <w:r w:rsidR="001114F5">
        <w:t xml:space="preserve">11 were successful. None </w:t>
      </w:r>
      <w:r w:rsidR="000D739A">
        <w:t>was</w:t>
      </w:r>
      <w:r w:rsidR="001114F5">
        <w:t xml:space="preserve"> </w:t>
      </w:r>
      <w:r w:rsidR="00701D48">
        <w:t>linked</w:t>
      </w:r>
      <w:r w:rsidR="001114F5">
        <w:t xml:space="preserve"> to business outcomes; they were to do with direct community renewal. </w:t>
      </w:r>
      <w:r>
        <w:t>Yet we believe</w:t>
      </w:r>
      <w:r w:rsidR="00AE5AA9">
        <w:t>,</w:t>
      </w:r>
      <w:r w:rsidR="001114F5">
        <w:t xml:space="preserve"> and we have been articulating to the councils, as manufacturers, that community renewal also involves good work and developing the capability of our business community. </w:t>
      </w:r>
      <w:r w:rsidR="00AE5AA9">
        <w:t xml:space="preserve">We </w:t>
      </w:r>
      <w:r>
        <w:t xml:space="preserve">have a very </w:t>
      </w:r>
      <w:r w:rsidR="001114F5">
        <w:t xml:space="preserve">proliferated </w:t>
      </w:r>
      <w:r>
        <w:t>response</w:t>
      </w:r>
      <w:r w:rsidR="001114F5">
        <w:t xml:space="preserve"> in terms of who is acquiring what funding at the moment</w:t>
      </w:r>
      <w:r>
        <w:t>.</w:t>
      </w:r>
      <w:r>
        <w:t xml:space="preserve"> The </w:t>
      </w:r>
      <w:r w:rsidR="00FE6D6B">
        <w:t>shared prosperity fund</w:t>
      </w:r>
      <w:r w:rsidR="001114F5">
        <w:t xml:space="preserve"> </w:t>
      </w:r>
      <w:r>
        <w:t xml:space="preserve">is </w:t>
      </w:r>
      <w:r w:rsidR="001114F5">
        <w:t xml:space="preserve">still </w:t>
      </w:r>
      <w:r>
        <w:t xml:space="preserve">vague </w:t>
      </w:r>
      <w:r>
        <w:t xml:space="preserve">to Northern Ireland </w:t>
      </w:r>
      <w:r>
        <w:t xml:space="preserve">in </w:t>
      </w:r>
      <w:r w:rsidR="00694146">
        <w:t xml:space="preserve">terms of </w:t>
      </w:r>
      <w:r>
        <w:t xml:space="preserve">what </w:t>
      </w:r>
      <w:r w:rsidR="00694146">
        <w:t xml:space="preserve">it </w:t>
      </w:r>
      <w:r>
        <w:t>will or will not deliver</w:t>
      </w:r>
      <w:r>
        <w:t xml:space="preserve">. Whether today’s </w:t>
      </w:r>
      <w:r w:rsidR="00FE6D6B">
        <w:t>White Paper</w:t>
      </w:r>
      <w:r>
        <w:t xml:space="preserve"> </w:t>
      </w:r>
      <w:r>
        <w:t xml:space="preserve">helps </w:t>
      </w:r>
      <w:r>
        <w:t xml:space="preserve">that understanding </w:t>
      </w:r>
      <w:r>
        <w:t>I do not know.</w:t>
      </w:r>
    </w:p>
    <w:p w:rsidR="00ED5434" w:rsidP="001A7560">
      <w:pPr>
        <w:pStyle w:val="Answer"/>
      </w:pPr>
      <w:r>
        <w:t>We lack a strong underpinning policy that then engages ac</w:t>
      </w:r>
      <w:r w:rsidR="001A7560">
        <w:t>ross the UK</w:t>
      </w:r>
      <w:r>
        <w:t xml:space="preserve"> an</w:t>
      </w:r>
      <w:r w:rsidR="00FE6D6B">
        <w:t>d</w:t>
      </w:r>
      <w:r>
        <w:t xml:space="preserve"> potential</w:t>
      </w:r>
      <w:r w:rsidR="00FE6D6B">
        <w:t>ly</w:t>
      </w:r>
      <w:r>
        <w:t xml:space="preserve"> </w:t>
      </w:r>
      <w:r w:rsidR="001A7560">
        <w:t xml:space="preserve">across </w:t>
      </w:r>
      <w:r>
        <w:t>the island</w:t>
      </w:r>
      <w:r w:rsidR="001A7560">
        <w:t xml:space="preserve">. </w:t>
      </w:r>
      <w:r>
        <w:t xml:space="preserve">We also have the </w:t>
      </w:r>
      <w:r w:rsidR="00FE6D6B">
        <w:t>all</w:t>
      </w:r>
      <w:r w:rsidR="00873A1D">
        <w:t>-</w:t>
      </w:r>
      <w:r>
        <w:t xml:space="preserve">Ireland </w:t>
      </w:r>
      <w:r w:rsidR="00FE6D6B">
        <w:t xml:space="preserve">fund </w:t>
      </w:r>
      <w:r>
        <w:t xml:space="preserve">that the Taoiseach is running </w:t>
      </w:r>
      <w:r w:rsidR="001A7560">
        <w:t xml:space="preserve">out of </w:t>
      </w:r>
      <w:r>
        <w:t xml:space="preserve">Dublin </w:t>
      </w:r>
      <w:r w:rsidR="001A7560">
        <w:t xml:space="preserve">as well. </w:t>
      </w:r>
      <w:r>
        <w:t>We have a number of avenues that could potentially act as a win</w:t>
      </w:r>
      <w:r w:rsidR="00873A1D">
        <w:t>-</w:t>
      </w:r>
      <w:r>
        <w:t>win</w:t>
      </w:r>
      <w:r w:rsidR="009D4418">
        <w:t xml:space="preserve"> for Northern Ireland</w:t>
      </w:r>
      <w:r>
        <w:t>.</w:t>
      </w:r>
      <w:r w:rsidR="00701D48">
        <w:t xml:space="preserve"> </w:t>
      </w:r>
      <w:r>
        <w:t xml:space="preserve">I look back to Andy Haldane’s paper last year about the </w:t>
      </w:r>
      <w:r w:rsidR="001A7560">
        <w:t xml:space="preserve">Industrial </w:t>
      </w:r>
      <w:r>
        <w:t>Strategy Council</w:t>
      </w:r>
      <w:r w:rsidR="001A7560">
        <w:t xml:space="preserve">. </w:t>
      </w:r>
      <w:r w:rsidR="005A2360">
        <w:t>To</w:t>
      </w:r>
      <w:r>
        <w:t xml:space="preserve"> the earlier questions about where we need to co</w:t>
      </w:r>
      <w:r w:rsidR="00873A1D">
        <w:t>-</w:t>
      </w:r>
      <w:r>
        <w:t xml:space="preserve">ordinate </w:t>
      </w:r>
      <w:r w:rsidR="001A7560">
        <w:t>our response</w:t>
      </w:r>
      <w:r w:rsidR="005A2360">
        <w:t>,</w:t>
      </w:r>
      <w:r w:rsidR="001A7560">
        <w:t xml:space="preserve"> </w:t>
      </w:r>
      <w:r w:rsidR="005A2360">
        <w:t xml:space="preserve">we </w:t>
      </w:r>
      <w:r>
        <w:t xml:space="preserve">have an issue about the scale and </w:t>
      </w:r>
      <w:r>
        <w:t xml:space="preserve">longevity of investments. We are seeing </w:t>
      </w:r>
      <w:r w:rsidR="001A7560">
        <w:t>pots of money appear and then disappear</w:t>
      </w:r>
      <w:r>
        <w:t xml:space="preserve"> or be changed. The initial feeling</w:t>
      </w:r>
      <w:r w:rsidRPr="00ED5434">
        <w:t xml:space="preserve"> </w:t>
      </w:r>
      <w:r>
        <w:t>about the levelling</w:t>
      </w:r>
      <w:r w:rsidR="008C0F72">
        <w:t>-</w:t>
      </w:r>
      <w:r>
        <w:t xml:space="preserve">up </w:t>
      </w:r>
      <w:r w:rsidR="00FE6D6B">
        <w:t>White Paper</w:t>
      </w:r>
      <w:r>
        <w:t>—</w:t>
      </w:r>
      <w:r w:rsidR="001A7560">
        <w:t>I agree with those who have commented already</w:t>
      </w:r>
      <w:r>
        <w:t xml:space="preserve"> on the initial pieces of it—is that it is a good start, but </w:t>
      </w:r>
      <w:r>
        <w:t xml:space="preserve">it is well short of </w:t>
      </w:r>
      <w:r w:rsidR="001A7560">
        <w:t xml:space="preserve">funds. </w:t>
      </w:r>
      <w:r>
        <w:t xml:space="preserve">There is not the level of money </w:t>
      </w:r>
      <w:r w:rsidR="008C0F72">
        <w:t xml:space="preserve">needed </w:t>
      </w:r>
      <w:r>
        <w:t xml:space="preserve">to support the regions. </w:t>
      </w:r>
    </w:p>
    <w:p w:rsidR="00ED5434" w:rsidP="001A7560">
      <w:pPr>
        <w:pStyle w:val="Answer"/>
      </w:pPr>
      <w:r>
        <w:t xml:space="preserve">I also concur with Peter’s point </w:t>
      </w:r>
      <w:r>
        <w:t>that</w:t>
      </w:r>
      <w:r w:rsidR="005E2CD6">
        <w:t>,</w:t>
      </w:r>
      <w:r>
        <w:t xml:space="preserve"> in Northern Ireland</w:t>
      </w:r>
      <w:r w:rsidR="005E2CD6">
        <w:t>,</w:t>
      </w:r>
      <w:r>
        <w:t xml:space="preserve"> we have a level of funding that is so heavily proliferated that we are </w:t>
      </w:r>
      <w:r>
        <w:t xml:space="preserve">not getting the best value for it. </w:t>
      </w:r>
      <w:r>
        <w:t xml:space="preserve">If the </w:t>
      </w:r>
      <w:r w:rsidR="00694146">
        <w:t xml:space="preserve">audit office </w:t>
      </w:r>
      <w:r w:rsidR="005E2CD6">
        <w:t>or</w:t>
      </w:r>
      <w:r>
        <w:t xml:space="preserve"> others were to look at it, I am sure they would say we are w</w:t>
      </w:r>
      <w:r>
        <w:t>asting funds</w:t>
      </w:r>
      <w:r>
        <w:t xml:space="preserve"> rather than actually delivering</w:t>
      </w:r>
      <w:r>
        <w:t xml:space="preserve">. We are very </w:t>
      </w:r>
      <w:r>
        <w:t xml:space="preserve">poor </w:t>
      </w:r>
      <w:r>
        <w:t xml:space="preserve">at collaborating in Northern Ireland. </w:t>
      </w:r>
      <w:r>
        <w:t>If somebody has a bright green tractor, the farmer in the next field wants a bright red tractor. It is the same in manufacturing. W</w:t>
      </w:r>
      <w:r>
        <w:t>e need to work</w:t>
      </w:r>
      <w:r>
        <w:t xml:space="preserve"> more closely together as a sector</w:t>
      </w:r>
      <w:r>
        <w:t>.</w:t>
      </w:r>
    </w:p>
    <w:p w:rsidR="009627C0" w:rsidP="001A7560">
      <w:pPr>
        <w:pStyle w:val="Answer"/>
      </w:pPr>
      <w:r>
        <w:t xml:space="preserve">Northern Ireland is an attractive place to live. </w:t>
      </w:r>
      <w:r>
        <w:t xml:space="preserve">We have pretty much cracked that: it is a good place to live. </w:t>
      </w:r>
      <w:r w:rsidR="005E2CD6">
        <w:t>On</w:t>
      </w:r>
      <w:r>
        <w:t xml:space="preserve"> universities, we have touched on the MaSN. That has an equal impact on FE as it has on HE. Our universities are strong, but can they be stronger in terms of the spin</w:t>
      </w:r>
      <w:r w:rsidR="00873A1D">
        <w:t>-</w:t>
      </w:r>
      <w:r>
        <w:t xml:space="preserve">out activity, what happens there and how they use the funding that is available to them? Yes, potentially. </w:t>
      </w:r>
    </w:p>
    <w:p w:rsidR="009627C0" w:rsidP="001A7560">
      <w:pPr>
        <w:pStyle w:val="Answer"/>
      </w:pPr>
      <w:r>
        <w:t>We have talked about digital infrastructure. That has been well funded, but our transport infrastructure is still well short in terms of road and rail infrastructure, if we compare that to the north</w:t>
      </w:r>
      <w:r w:rsidR="00E17514">
        <w:noBreakHyphen/>
      </w:r>
      <w:r>
        <w:t xml:space="preserve">west of England or the Glasgow city region. </w:t>
      </w:r>
      <w:r w:rsidR="00D17E0C">
        <w:t xml:space="preserve">We </w:t>
      </w:r>
      <w:r>
        <w:t xml:space="preserve">are a </w:t>
      </w:r>
      <w:r w:rsidR="001A7560">
        <w:t>more dispersed population</w:t>
      </w:r>
      <w:r>
        <w:t>,</w:t>
      </w:r>
      <w:r w:rsidR="00D17E0C">
        <w:t xml:space="preserve"> so</w:t>
      </w:r>
      <w:r>
        <w:t xml:space="preserve"> our road and rail infrastructure should be much stronger. We have also failed miserably on the skills front. </w:t>
      </w:r>
    </w:p>
    <w:p w:rsidR="001A7560" w:rsidP="001A7560">
      <w:pPr>
        <w:pStyle w:val="Answer"/>
      </w:pPr>
      <w:r>
        <w:t xml:space="preserve">If we are looking for </w:t>
      </w:r>
      <w:r w:rsidR="009627C0">
        <w:t xml:space="preserve">a </w:t>
      </w:r>
      <w:r>
        <w:t xml:space="preserve">strategy and </w:t>
      </w:r>
      <w:r w:rsidR="009627C0">
        <w:t xml:space="preserve">a </w:t>
      </w:r>
      <w:r>
        <w:t xml:space="preserve">policy, we need to build </w:t>
      </w:r>
      <w:r w:rsidR="009627C0">
        <w:t xml:space="preserve">it </w:t>
      </w:r>
      <w:r>
        <w:t>around those six points</w:t>
      </w:r>
      <w:r w:rsidR="009627C0">
        <w:t xml:space="preserve">. We need to engage more widely with the UK activity and influence it. We need to </w:t>
      </w:r>
      <w:r>
        <w:t>spend more time</w:t>
      </w:r>
      <w:r w:rsidR="009627C0">
        <w:t xml:space="preserve"> being aware that a </w:t>
      </w:r>
      <w:r>
        <w:t>single voice</w:t>
      </w:r>
      <w:r w:rsidR="009627C0">
        <w:t xml:space="preserve">, as has </w:t>
      </w:r>
      <w:r>
        <w:t xml:space="preserve">come from </w:t>
      </w:r>
      <w:r w:rsidR="009627C0">
        <w:t xml:space="preserve">Steve Rotheram, </w:t>
      </w:r>
      <w:r>
        <w:t>Andy Burnham</w:t>
      </w:r>
      <w:r w:rsidR="009627C0">
        <w:t xml:space="preserve"> or </w:t>
      </w:r>
      <w:r>
        <w:t xml:space="preserve">Andy </w:t>
      </w:r>
      <w:r w:rsidR="009627C0">
        <w:t>S</w:t>
      </w:r>
      <w:r>
        <w:t>treet</w:t>
      </w:r>
      <w:r w:rsidR="009627C0">
        <w:t xml:space="preserve">, has produced </w:t>
      </w:r>
      <w:r>
        <w:t>a lot more</w:t>
      </w:r>
      <w:r w:rsidR="009627C0">
        <w:t xml:space="preserve"> </w:t>
      </w:r>
      <w:r w:rsidR="006E1D65">
        <w:t>of what is in</w:t>
      </w:r>
      <w:r w:rsidR="009627C0">
        <w:t xml:space="preserve"> the </w:t>
      </w:r>
      <w:r w:rsidR="00FE6D6B">
        <w:t>White Paper</w:t>
      </w:r>
      <w:r w:rsidR="009627C0">
        <w:t xml:space="preserve"> than </w:t>
      </w:r>
      <w:r w:rsidR="006E1D65">
        <w:t>has come</w:t>
      </w:r>
      <w:r w:rsidR="009627C0">
        <w:t xml:space="preserve"> out of the proliferated response from the Executive and Northern Ireland. Business is losing out as a result of that, and therefore </w:t>
      </w:r>
      <w:r w:rsidR="00FF32E8">
        <w:t xml:space="preserve">our </w:t>
      </w:r>
      <w:r w:rsidR="009627C0">
        <w:t>communities are losing out in Northern Ireland.</w:t>
      </w:r>
    </w:p>
    <w:p w:rsidR="001A7560" w:rsidP="001A7560">
      <w:pPr>
        <w:pStyle w:val="Question"/>
        <w:numPr>
          <w:ilvl w:val="0"/>
          <w:numId w:val="9"/>
        </w:numPr>
      </w:pPr>
      <w:sdt>
        <w:sdtPr>
          <w:alias w:val="Member"/>
          <w:tag w:val="&lt;Member mnisId='4793' dodsId=''&gt;"/>
          <w:id w:val="1406878637"/>
          <w:placeholder>
            <w:docPart w:val="ED42270E9DB14BA7B3B9D7B5B462CAFA"/>
          </w:placeholder>
          <w:richText/>
        </w:sdtPr>
        <w:sdtContent>
          <w:r w:rsidRPr="00E62AF5">
            <w:rPr>
              <w:b/>
            </w:rPr>
            <w:t>Scott Benton:</w:t>
          </w:r>
        </w:sdtContent>
      </w:sdt>
      <w:r w:rsidR="009627C0">
        <w:t xml:space="preserve"> I will </w:t>
      </w:r>
      <w:r>
        <w:t xml:space="preserve">come back </w:t>
      </w:r>
      <w:r w:rsidR="009627C0">
        <w:t xml:space="preserve">to you </w:t>
      </w:r>
      <w:r>
        <w:t xml:space="preserve">on </w:t>
      </w:r>
      <w:r w:rsidR="009627C0">
        <w:t xml:space="preserve">a couple of those points </w:t>
      </w:r>
      <w:r>
        <w:t>in a second.</w:t>
      </w:r>
      <w:r w:rsidR="009627C0">
        <w:t xml:space="preserve"> Mr Cunningham, do you have anything to add more broadly in terms of the dis</w:t>
      </w:r>
      <w:r w:rsidR="006A6E62">
        <w:t>bu</w:t>
      </w:r>
      <w:r w:rsidR="009627C0">
        <w:t>rs</w:t>
      </w:r>
      <w:r w:rsidR="006A6E62">
        <w:t>ement</w:t>
      </w:r>
      <w:r w:rsidR="009627C0">
        <w:t xml:space="preserve"> of funding and whether the key strategic objectives of the Executive in Northern Ireland are being met by those UK Government funding pots?</w:t>
      </w:r>
    </w:p>
    <w:p w:rsidR="001361AB" w:rsidP="001A7560">
      <w:pPr>
        <w:pStyle w:val="Answer"/>
      </w:pPr>
      <w:sdt>
        <w:sdtPr>
          <w:alias w:val="Witness"/>
          <w:id w:val="-1477750980"/>
          <w:placeholder>
            <w:docPart w:val="ED42270E9DB14BA7B3B9D7B5B462CAFA"/>
          </w:placeholder>
          <w:richText/>
        </w:sdtPr>
        <w:sdtContent>
          <w:r w:rsidRPr="0081165D" w:rsidR="001A7560">
            <w:rPr>
              <w:b/>
              <w:i/>
            </w:rPr>
            <w:t>Peter Cunningham:</w:t>
          </w:r>
          <w:r w:rsidRPr="00E62AF5" w:rsidR="001A7560">
            <w:rPr>
              <w:b/>
            </w:rPr>
            <w:t xml:space="preserve"> </w:t>
          </w:r>
        </w:sdtContent>
      </w:sdt>
      <w:r w:rsidR="001A7560">
        <w:t xml:space="preserve">I do not have much more to add. </w:t>
      </w:r>
      <w:r w:rsidR="009627C0">
        <w:t xml:space="preserve">Mark answered the question very articulately. </w:t>
      </w:r>
      <w:r w:rsidR="001A7560">
        <w:t xml:space="preserve">Going back to </w:t>
      </w:r>
      <w:r w:rsidR="009627C0">
        <w:t xml:space="preserve">my previous point about </w:t>
      </w:r>
      <w:r w:rsidR="001A7560">
        <w:t>risk</w:t>
      </w:r>
      <w:r>
        <w:t>, t</w:t>
      </w:r>
      <w:r w:rsidRPr="009627C0" w:rsidR="009627C0">
        <w:rPr>
          <w:bCs/>
          <w:iCs/>
        </w:rPr>
        <w:t xml:space="preserve">he Northern Ireland Statistics and Research Agency report </w:t>
      </w:r>
      <w:r w:rsidR="009627C0">
        <w:rPr>
          <w:bCs/>
          <w:iCs/>
        </w:rPr>
        <w:t>that I r</w:t>
      </w:r>
      <w:r w:rsidR="001A7560">
        <w:t xml:space="preserve">eferred </w:t>
      </w:r>
      <w:r w:rsidR="009627C0">
        <w:t xml:space="preserve">to </w:t>
      </w:r>
      <w:r w:rsidR="001A7560">
        <w:t>earlier</w:t>
      </w:r>
      <w:r w:rsidR="009627C0">
        <w:t xml:space="preserve"> clearly states that</w:t>
      </w:r>
      <w:r>
        <w:t>,</w:t>
      </w:r>
      <w:r w:rsidR="009627C0">
        <w:t xml:space="preserve"> o</w:t>
      </w:r>
      <w:r w:rsidR="001A7560">
        <w:t>verwhelmingly</w:t>
      </w:r>
      <w:r>
        <w:t xml:space="preserve">, </w:t>
      </w:r>
      <w:r w:rsidR="00326E91">
        <w:t>too few</w:t>
      </w:r>
      <w:r>
        <w:t xml:space="preserve"> </w:t>
      </w:r>
      <w:r w:rsidR="001A7560">
        <w:t>companies are prepared to export</w:t>
      </w:r>
      <w:r>
        <w:t>. Ultimately, it is an inward</w:t>
      </w:r>
      <w:r w:rsidR="00873A1D">
        <w:t>-</w:t>
      </w:r>
      <w:r>
        <w:t xml:space="preserve">looking economy. The reason for that is the </w:t>
      </w:r>
      <w:r w:rsidR="001A7560">
        <w:t xml:space="preserve">lack of appetite </w:t>
      </w:r>
      <w:r>
        <w:t xml:space="preserve">for </w:t>
      </w:r>
      <w:r w:rsidR="001A7560">
        <w:t>risk.</w:t>
      </w:r>
    </w:p>
    <w:p w:rsidR="001361AB" w:rsidP="001A7560">
      <w:pPr>
        <w:pStyle w:val="Answer"/>
      </w:pPr>
      <w:r>
        <w:t xml:space="preserve">What we are looking for is a funding mechanism that allows </w:t>
      </w:r>
      <w:r>
        <w:t>businesses</w:t>
      </w:r>
      <w:r>
        <w:t xml:space="preserve"> to take risk</w:t>
      </w:r>
      <w:r>
        <w:t>s</w:t>
      </w:r>
      <w:r>
        <w:t xml:space="preserve">. </w:t>
      </w:r>
      <w:r>
        <w:t>As the CEO of a business that is spread around the globe,</w:t>
      </w:r>
      <w:r w:rsidR="00326E91">
        <w:t xml:space="preserve"> I can tell you that,</w:t>
      </w:r>
      <w:r>
        <w:t xml:space="preserve"> if we were</w:t>
      </w:r>
      <w:r>
        <w:t xml:space="preserve"> to encourage exporting </w:t>
      </w:r>
      <w:r>
        <w:t xml:space="preserve">from </w:t>
      </w:r>
      <w:r w:rsidRPr="00F77EC8">
        <w:t>Northern Ireland</w:t>
      </w:r>
      <w:r>
        <w:t xml:space="preserve"> </w:t>
      </w:r>
      <w:r w:rsidR="00D62BEC">
        <w:t>with</w:t>
      </w:r>
      <w:r>
        <w:t xml:space="preserve"> </w:t>
      </w:r>
      <w:r>
        <w:t xml:space="preserve">manufacturing jobs based in Northern Ireland, the </w:t>
      </w:r>
      <w:r>
        <w:t xml:space="preserve">processes and </w:t>
      </w:r>
      <w:r>
        <w:t xml:space="preserve">the </w:t>
      </w:r>
      <w:r>
        <w:t xml:space="preserve">funding mechanisms </w:t>
      </w:r>
      <w:r>
        <w:t xml:space="preserve">that we have </w:t>
      </w:r>
      <w:r w:rsidR="00326E91">
        <w:t xml:space="preserve">had </w:t>
      </w:r>
      <w:r>
        <w:t xml:space="preserve">to date </w:t>
      </w:r>
      <w:r>
        <w:t>are not sufficient</w:t>
      </w:r>
      <w:r w:rsidR="00D62BEC">
        <w:t>,</w:t>
      </w:r>
      <w:r>
        <w:t xml:space="preserve"> or </w:t>
      </w:r>
      <w:r>
        <w:t>anything like it</w:t>
      </w:r>
      <w:r w:rsidR="00D62BEC">
        <w:t>,</w:t>
      </w:r>
      <w:r>
        <w:t xml:space="preserve"> to overcome th</w:t>
      </w:r>
      <w:r>
        <w:t>e</w:t>
      </w:r>
      <w:r>
        <w:t xml:space="preserve"> </w:t>
      </w:r>
      <w:r>
        <w:t>i</w:t>
      </w:r>
      <w:r>
        <w:t xml:space="preserve">nertia </w:t>
      </w:r>
      <w:r>
        <w:t xml:space="preserve">that </w:t>
      </w:r>
      <w:r>
        <w:t>is there</w:t>
      </w:r>
      <w:r>
        <w:t xml:space="preserve"> and </w:t>
      </w:r>
      <w:r w:rsidR="00326E91">
        <w:t xml:space="preserve">for us </w:t>
      </w:r>
      <w:r>
        <w:t>t</w:t>
      </w:r>
      <w:r>
        <w:t>o take those chances and risks</w:t>
      </w:r>
      <w:r w:rsidR="00D62BEC">
        <w:t xml:space="preserve">, which allow us to create products for export. </w:t>
      </w:r>
    </w:p>
    <w:p w:rsidR="001A7560" w:rsidP="001A7560">
      <w:pPr>
        <w:pStyle w:val="Answer"/>
      </w:pPr>
      <w:r>
        <w:t xml:space="preserve">For </w:t>
      </w:r>
      <w:r>
        <w:t>smaller businesses than ours</w:t>
      </w:r>
      <w:r w:rsidR="00D62BEC">
        <w:t xml:space="preserve">, we see this all the time in our </w:t>
      </w:r>
      <w:r>
        <w:t xml:space="preserve">supply chain. </w:t>
      </w:r>
      <w:r w:rsidR="00D62BEC">
        <w:t xml:space="preserve">There are some very, very good businesses. </w:t>
      </w:r>
      <w:r>
        <w:t xml:space="preserve">We have a lot of talented businesses around us. </w:t>
      </w:r>
      <w:r w:rsidR="00D62BEC">
        <w:t>Whenever we approach them and say, “We have an opportunity to do this</w:t>
      </w:r>
      <w:r w:rsidR="00694146">
        <w:t>,</w:t>
      </w:r>
      <w:r w:rsidR="00D62BEC">
        <w:t xml:space="preserve">” almost unanimously they say, “Why would I do that?” </w:t>
      </w:r>
      <w:r>
        <w:t>It comes down to cash</w:t>
      </w:r>
      <w:r w:rsidR="00694146">
        <w:t xml:space="preserve"> </w:t>
      </w:r>
      <w:r>
        <w:t xml:space="preserve">flow. </w:t>
      </w:r>
      <w:r w:rsidR="00D62BEC">
        <w:t>For p</w:t>
      </w:r>
      <w:r>
        <w:t xml:space="preserve">eople who live </w:t>
      </w:r>
      <w:r w:rsidR="00D62BEC">
        <w:t xml:space="preserve">in </w:t>
      </w:r>
      <w:r>
        <w:t>this world</w:t>
      </w:r>
      <w:r w:rsidR="00D62BEC">
        <w:t xml:space="preserve">, first and foremost it is about cash and paying the bills. </w:t>
      </w:r>
      <w:r>
        <w:t>The way the</w:t>
      </w:r>
      <w:r w:rsidR="00D62BEC">
        <w:t>se things are set</w:t>
      </w:r>
      <w:r>
        <w:t xml:space="preserve"> up</w:t>
      </w:r>
      <w:r w:rsidR="00D62BEC">
        <w:t xml:space="preserve"> at the moment does not really take that into account</w:t>
      </w:r>
      <w:r>
        <w:t>. The payment profile almost work</w:t>
      </w:r>
      <w:r w:rsidR="00D62BEC">
        <w:t>s</w:t>
      </w:r>
      <w:r>
        <w:t xml:space="preserve"> against </w:t>
      </w:r>
      <w:r w:rsidR="00D62BEC">
        <w:t xml:space="preserve">the </w:t>
      </w:r>
      <w:r>
        <w:t>risk profile</w:t>
      </w:r>
      <w:r w:rsidR="00A40EC4">
        <w:t>. W</w:t>
      </w:r>
      <w:r>
        <w:t>hy take the risk</w:t>
      </w:r>
      <w:r w:rsidR="00D62BEC">
        <w:t xml:space="preserve"> when you might get the money </w:t>
      </w:r>
      <w:r w:rsidR="00A40EC4">
        <w:t>after</w:t>
      </w:r>
      <w:r w:rsidR="00D62BEC">
        <w:t xml:space="preserve"> a period of time but </w:t>
      </w:r>
      <w:r w:rsidR="00A40EC4">
        <w:t xml:space="preserve">the </w:t>
      </w:r>
      <w:r w:rsidR="00D62BEC">
        <w:t>actual working cash is required up</w:t>
      </w:r>
      <w:r w:rsidR="00694146">
        <w:t xml:space="preserve"> </w:t>
      </w:r>
      <w:r w:rsidR="00D62BEC">
        <w:t>front</w:t>
      </w:r>
      <w:r w:rsidR="00A40EC4">
        <w:t xml:space="preserve">? </w:t>
      </w:r>
      <w:r w:rsidR="00D62BEC">
        <w:t xml:space="preserve">From my perspective, the mechanics of it are just </w:t>
      </w:r>
      <w:r>
        <w:t>not set up correctly</w:t>
      </w:r>
      <w:r w:rsidR="00D62BEC">
        <w:t xml:space="preserve"> at all. </w:t>
      </w:r>
    </w:p>
    <w:p w:rsidR="00A40EC4" w:rsidP="001A7560">
      <w:pPr>
        <w:pStyle w:val="Question"/>
        <w:numPr>
          <w:ilvl w:val="0"/>
          <w:numId w:val="9"/>
        </w:numPr>
      </w:pPr>
      <w:sdt>
        <w:sdtPr>
          <w:alias w:val="Member"/>
          <w:tag w:val="&lt;Member mnisId='4793' dodsId=''&gt;"/>
          <w:id w:val="-390736151"/>
          <w:placeholder>
            <w:docPart w:val="ED42270E9DB14BA7B3B9D7B5B462CAFA"/>
          </w:placeholder>
          <w:richText/>
        </w:sdtPr>
        <w:sdtContent>
          <w:r w:rsidRPr="00E62AF5" w:rsidR="001A7560">
            <w:rPr>
              <w:b/>
            </w:rPr>
            <w:t>Scott Benton:</w:t>
          </w:r>
        </w:sdtContent>
      </w:sdt>
      <w:r w:rsidR="001A7560">
        <w:t xml:space="preserve"> </w:t>
      </w:r>
      <w:r>
        <w:t>Turning to the c</w:t>
      </w:r>
      <w:r w:rsidR="001A7560">
        <w:t xml:space="preserve">ity </w:t>
      </w:r>
      <w:r>
        <w:t>d</w:t>
      </w:r>
      <w:r w:rsidR="001A7560">
        <w:t>eals specifically</w:t>
      </w:r>
      <w:r>
        <w:t>, I have t</w:t>
      </w:r>
      <w:r w:rsidR="001A7560">
        <w:t xml:space="preserve">wo points. </w:t>
      </w:r>
      <w:r>
        <w:t>In your previous answer, Mr Huddleston, you spoke about the s</w:t>
      </w:r>
      <w:r w:rsidR="001A7560">
        <w:t xml:space="preserve">kills agenda being </w:t>
      </w:r>
      <w:r>
        <w:t xml:space="preserve">absolutely </w:t>
      </w:r>
      <w:r w:rsidR="001A7560">
        <w:t xml:space="preserve">essential. Skills </w:t>
      </w:r>
      <w:r>
        <w:t xml:space="preserve">are very much </w:t>
      </w:r>
      <w:r w:rsidR="001A7560">
        <w:t>embedded</w:t>
      </w:r>
      <w:r>
        <w:t xml:space="preserve"> into what the city deals are trying to achieve, along with innovation, employability </w:t>
      </w:r>
      <w:r w:rsidR="00694146">
        <w:t>etc</w:t>
      </w:r>
      <w:r>
        <w:t>. I have t</w:t>
      </w:r>
      <w:r w:rsidR="001A7560">
        <w:t>wo sub</w:t>
      </w:r>
      <w:r w:rsidR="00873A1D">
        <w:t>-</w:t>
      </w:r>
      <w:r w:rsidR="001A7560">
        <w:t>questions</w:t>
      </w:r>
      <w:r>
        <w:t xml:space="preserve">, </w:t>
      </w:r>
      <w:r w:rsidR="001A7560">
        <w:t>really.</w:t>
      </w:r>
    </w:p>
    <w:p w:rsidR="001A7560" w:rsidP="00A40EC4">
      <w:pPr>
        <w:pStyle w:val="Question"/>
        <w:numPr>
          <w:ilvl w:val="0"/>
          <w:numId w:val="0"/>
        </w:numPr>
        <w:ind w:left="794"/>
      </w:pPr>
      <w:r>
        <w:t>First, h</w:t>
      </w:r>
      <w:r>
        <w:t xml:space="preserve">ow effective </w:t>
      </w:r>
      <w:r>
        <w:t xml:space="preserve">will the city deals </w:t>
      </w:r>
      <w:r>
        <w:t xml:space="preserve">be </w:t>
      </w:r>
      <w:r>
        <w:t xml:space="preserve">in </w:t>
      </w:r>
      <w:r>
        <w:t>encouraging local investment</w:t>
      </w:r>
      <w:r>
        <w:t xml:space="preserve">? </w:t>
      </w:r>
      <w:r>
        <w:t xml:space="preserve">Secondly, </w:t>
      </w:r>
      <w:r>
        <w:t xml:space="preserve">are </w:t>
      </w:r>
      <w:r w:rsidR="00FB0C0F">
        <w:t xml:space="preserve">the </w:t>
      </w:r>
      <w:r>
        <w:t xml:space="preserve">city deals there to </w:t>
      </w:r>
      <w:r>
        <w:t>match the needs of industry</w:t>
      </w:r>
      <w:r>
        <w:t xml:space="preserve"> in terms of the skills agenda and to plug those gaps particularly? </w:t>
      </w:r>
      <w:r>
        <w:t xml:space="preserve">How </w:t>
      </w:r>
      <w:r>
        <w:t xml:space="preserve">can </w:t>
      </w:r>
      <w:r>
        <w:t xml:space="preserve">you see </w:t>
      </w:r>
      <w:r>
        <w:t xml:space="preserve">the city deals </w:t>
      </w:r>
      <w:r>
        <w:t xml:space="preserve">supplementing </w:t>
      </w:r>
      <w:r>
        <w:t xml:space="preserve">the deliverability of the </w:t>
      </w:r>
      <w:r>
        <w:t xml:space="preserve">skills agenda and </w:t>
      </w:r>
      <w:r>
        <w:t>plug</w:t>
      </w:r>
      <w:r w:rsidR="007155EA">
        <w:t>g</w:t>
      </w:r>
      <w:r w:rsidR="00694146">
        <w:t>i</w:t>
      </w:r>
      <w:r>
        <w:t>n</w:t>
      </w:r>
      <w:r w:rsidR="00694146">
        <w:t>g</w:t>
      </w:r>
      <w:r>
        <w:t xml:space="preserve"> </w:t>
      </w:r>
      <w:r>
        <w:t>those gaps</w:t>
      </w:r>
      <w:r>
        <w:t>?</w:t>
      </w:r>
    </w:p>
    <w:p w:rsidR="00A40EC4" w:rsidP="001A7560">
      <w:pPr>
        <w:pStyle w:val="Answer"/>
      </w:pPr>
      <w:sdt>
        <w:sdtPr>
          <w:alias w:val="Witness"/>
          <w:id w:val="60842314"/>
          <w:placeholder>
            <w:docPart w:val="ED42270E9DB14BA7B3B9D7B5B462CAFA"/>
          </w:placeholder>
          <w:richText/>
        </w:sdtPr>
        <w:sdtContent>
          <w:r w:rsidRPr="0081165D" w:rsidR="001A7560">
            <w:rPr>
              <w:b/>
              <w:i/>
            </w:rPr>
            <w:t>Mark Huddleston:</w:t>
          </w:r>
          <w:r w:rsidRPr="00E62AF5" w:rsidR="001A7560">
            <w:rPr>
              <w:b/>
            </w:rPr>
            <w:t xml:space="preserve"> </w:t>
          </w:r>
        </w:sdtContent>
      </w:sdt>
      <w:r>
        <w:t xml:space="preserve">From the work my colleague Mark Nodder and </w:t>
      </w:r>
      <w:r w:rsidR="00956233">
        <w:t>I</w:t>
      </w:r>
      <w:r>
        <w:t xml:space="preserve"> have done so far </w:t>
      </w:r>
      <w:r w:rsidR="001D0F82">
        <w:t>on</w:t>
      </w:r>
      <w:r>
        <w:t xml:space="preserve"> c</w:t>
      </w:r>
      <w:r w:rsidR="001A7560">
        <w:t xml:space="preserve">ity </w:t>
      </w:r>
      <w:r>
        <w:t>d</w:t>
      </w:r>
      <w:r w:rsidR="001A7560">
        <w:t>eals</w:t>
      </w:r>
      <w:r>
        <w:t>, we see them as a great opportunity. We have already g</w:t>
      </w:r>
      <w:r w:rsidR="001A7560">
        <w:t xml:space="preserve">iven </w:t>
      </w:r>
      <w:r>
        <w:t xml:space="preserve">that </w:t>
      </w:r>
      <w:r w:rsidR="001A7560">
        <w:t>feedback</w:t>
      </w:r>
      <w:r>
        <w:t xml:space="preserve"> on a number of the projects and opportunities, and we are actively engaged in supporting those</w:t>
      </w:r>
      <w:r w:rsidR="001A7560">
        <w:t>.</w:t>
      </w:r>
      <w:r w:rsidR="00FB0C0F">
        <w:t xml:space="preserve"> </w:t>
      </w:r>
      <w:r>
        <w:t xml:space="preserve">We </w:t>
      </w:r>
      <w:r w:rsidR="001A7560">
        <w:t xml:space="preserve">also </w:t>
      </w:r>
      <w:r>
        <w:t xml:space="preserve">see </w:t>
      </w:r>
      <w:r w:rsidR="001A7560">
        <w:t xml:space="preserve">significant gaps. </w:t>
      </w:r>
      <w:r>
        <w:t>The first is around the governance of those and how we are going to manage them</w:t>
      </w:r>
      <w:r w:rsidR="001D0F82">
        <w:t>,</w:t>
      </w:r>
      <w:r>
        <w:t xml:space="preserve"> to</w:t>
      </w:r>
      <w:r w:rsidR="001A7560">
        <w:t xml:space="preserve"> answer both </w:t>
      </w:r>
      <w:r>
        <w:t xml:space="preserve">of the </w:t>
      </w:r>
      <w:r w:rsidR="001A7560">
        <w:t>questions you raise</w:t>
      </w:r>
      <w:r>
        <w:t xml:space="preserve"> there</w:t>
      </w:r>
      <w:r w:rsidR="001A7560">
        <w:t xml:space="preserve">. Do they </w:t>
      </w:r>
      <w:r>
        <w:t xml:space="preserve">deliver the needs of industry? Are they properly listening and engaged with the </w:t>
      </w:r>
      <w:r w:rsidR="001A7560">
        <w:t>needs of industry</w:t>
      </w:r>
      <w:r>
        <w:t xml:space="preserve"> across Northern Ireland, not just in the element of the city region that they are looking at? </w:t>
      </w:r>
    </w:p>
    <w:p w:rsidR="00A40EC4" w:rsidP="001A7560">
      <w:pPr>
        <w:pStyle w:val="Answer"/>
      </w:pPr>
      <w:r>
        <w:t>We have</w:t>
      </w:r>
      <w:r>
        <w:t>—</w:t>
      </w:r>
      <w:r>
        <w:t>again</w:t>
      </w:r>
      <w:r>
        <w:t xml:space="preserve">, this is a </w:t>
      </w:r>
      <w:r>
        <w:t>failure</w:t>
      </w:r>
      <w:r>
        <w:t>—</w:t>
      </w:r>
      <w:r>
        <w:t>four</w:t>
      </w:r>
      <w:r>
        <w:t xml:space="preserve"> or </w:t>
      </w:r>
      <w:r>
        <w:t xml:space="preserve">potentially five </w:t>
      </w:r>
      <w:r>
        <w:t xml:space="preserve">city region deals </w:t>
      </w:r>
      <w:r>
        <w:t xml:space="preserve">for Northern Ireland. We </w:t>
      </w:r>
      <w:r>
        <w:t xml:space="preserve">really </w:t>
      </w:r>
      <w:r>
        <w:t>only need</w:t>
      </w:r>
      <w:r>
        <w:t>ed one for the whole of the region.</w:t>
      </w:r>
      <w:r>
        <w:t xml:space="preserve"> </w:t>
      </w:r>
      <w:r>
        <w:t xml:space="preserve">The politics or anything else behind that does not really matter. We </w:t>
      </w:r>
      <w:r>
        <w:t xml:space="preserve">now have </w:t>
      </w:r>
      <w:r w:rsidR="001D0F82">
        <w:t>them</w:t>
      </w:r>
      <w:r>
        <w:t>, so we have to live with them</w:t>
      </w:r>
      <w:r>
        <w:t>.</w:t>
      </w:r>
      <w:r w:rsidR="001647DA">
        <w:t xml:space="preserve"> </w:t>
      </w:r>
      <w:r>
        <w:t xml:space="preserve">How do we build between </w:t>
      </w:r>
      <w:r>
        <w:t xml:space="preserve">the </w:t>
      </w:r>
      <w:r>
        <w:t xml:space="preserve">dichotomy of universities that </w:t>
      </w:r>
      <w:r>
        <w:t xml:space="preserve">are really focused on </w:t>
      </w:r>
      <w:r>
        <w:t>research</w:t>
      </w:r>
      <w:r>
        <w:t xml:space="preserve"> at TRL 1, 2 and 3 and businesses that genuinely want to be working at levels 7, 8 and 9</w:t>
      </w:r>
      <w:r w:rsidR="004A5247">
        <w:t>, while</w:t>
      </w:r>
      <w:r>
        <w:t xml:space="preserve"> find</w:t>
      </w:r>
      <w:r w:rsidR="004A5247">
        <w:t>ing</w:t>
      </w:r>
      <w:r>
        <w:t xml:space="preserve"> a way of meeting in the middle around </w:t>
      </w:r>
      <w:r w:rsidR="001647DA">
        <w:t>innovation</w:t>
      </w:r>
      <w:r>
        <w:t xml:space="preserve"> at levels 4, 5 and 6</w:t>
      </w:r>
      <w:r w:rsidR="004A5247">
        <w:t>?</w:t>
      </w:r>
      <w:r>
        <w:t xml:space="preserve"> </w:t>
      </w:r>
    </w:p>
    <w:p w:rsidR="00B77C0C" w:rsidP="001A7560">
      <w:pPr>
        <w:pStyle w:val="Answer"/>
      </w:pPr>
      <w:r>
        <w:t>There is a lot of work still to be done</w:t>
      </w:r>
      <w:r w:rsidR="001647DA">
        <w:t xml:space="preserve"> there</w:t>
      </w:r>
      <w:r>
        <w:t xml:space="preserve">. </w:t>
      </w:r>
      <w:r w:rsidR="001647DA">
        <w:t>We have l</w:t>
      </w:r>
      <w:r>
        <w:t xml:space="preserve">essons </w:t>
      </w:r>
      <w:r w:rsidR="001647DA">
        <w:t xml:space="preserve">to learn in Northern Ireland. We have the Northern Ireland Advanced Composites and Engineering Centre in </w:t>
      </w:r>
      <w:r>
        <w:t>Belfast</w:t>
      </w:r>
      <w:r w:rsidR="001647DA">
        <w:t xml:space="preserve"> at</w:t>
      </w:r>
      <w:r>
        <w:t xml:space="preserve"> Queen</w:t>
      </w:r>
      <w:r w:rsidR="001647DA">
        <w:t>’</w:t>
      </w:r>
      <w:r>
        <w:t xml:space="preserve">s </w:t>
      </w:r>
      <w:r w:rsidR="001647DA">
        <w:t xml:space="preserve">Island, which has elements of </w:t>
      </w:r>
      <w:r w:rsidR="001647DA">
        <w:t>great success in it</w:t>
      </w:r>
      <w:r w:rsidR="00694146">
        <w:t>,</w:t>
      </w:r>
      <w:r w:rsidR="001647DA">
        <w:t xml:space="preserve"> such as the A220 wing, but it has </w:t>
      </w:r>
      <w:r>
        <w:t>sat empty for quite a period of time</w:t>
      </w:r>
      <w:r w:rsidR="001647DA">
        <w:t xml:space="preserve"> in terms of its broader application across the opportunities around composites. </w:t>
      </w:r>
      <w:r>
        <w:t xml:space="preserve">There is a lot of work </w:t>
      </w:r>
      <w:r w:rsidR="001647DA">
        <w:t xml:space="preserve">being done </w:t>
      </w:r>
      <w:r>
        <w:t>to re</w:t>
      </w:r>
      <w:r w:rsidR="00873A1D">
        <w:t>-</w:t>
      </w:r>
      <w:r>
        <w:t>energise that.</w:t>
      </w:r>
      <w:r w:rsidR="00FB0C0F">
        <w:t xml:space="preserve"> </w:t>
      </w:r>
      <w:r w:rsidR="001647DA">
        <w:t>What is important is that it is now linking with the National Composites C</w:t>
      </w:r>
      <w:r>
        <w:t>entre in Bristol.</w:t>
      </w:r>
      <w:r w:rsidR="001647DA">
        <w:t xml:space="preserve"> We now see </w:t>
      </w:r>
      <w:r w:rsidR="00233F86">
        <w:t>it</w:t>
      </w:r>
      <w:r w:rsidR="007414DA">
        <w:t xml:space="preserve"> engaging with </w:t>
      </w:r>
      <w:r w:rsidR="002211D6">
        <w:t xml:space="preserve">the </w:t>
      </w:r>
      <w:r w:rsidR="00873A1D">
        <w:t>catapult network</w:t>
      </w:r>
      <w:r w:rsidRPr="002211D6" w:rsidR="002211D6">
        <w:t xml:space="preserve"> </w:t>
      </w:r>
      <w:r>
        <w:t xml:space="preserve">and partnering with the NCC </w:t>
      </w:r>
      <w:r w:rsidR="002211D6">
        <w:t>through the High Value Manufacturing Catapult</w:t>
      </w:r>
      <w:r>
        <w:t>.</w:t>
      </w:r>
      <w:r w:rsidR="002211D6">
        <w:t xml:space="preserve"> That is going to be how we </w:t>
      </w:r>
      <w:r>
        <w:t xml:space="preserve">make these other projects successful: by linking them and engaging them </w:t>
      </w:r>
      <w:r>
        <w:t xml:space="preserve">with those other activities across the UK so </w:t>
      </w:r>
      <w:r>
        <w:t xml:space="preserve">they are </w:t>
      </w:r>
      <w:r>
        <w:t>not stand</w:t>
      </w:r>
      <w:r w:rsidR="00694146">
        <w:t>-</w:t>
      </w:r>
      <w:r>
        <w:t>alone</w:t>
      </w:r>
      <w:r>
        <w:t xml:space="preserve"> institution</w:t>
      </w:r>
      <w:r w:rsidR="00671908">
        <w:t>s</w:t>
      </w:r>
      <w:r>
        <w:t>.</w:t>
      </w:r>
    </w:p>
    <w:p w:rsidR="00B77C0C" w:rsidP="001A7560">
      <w:pPr>
        <w:pStyle w:val="Answer"/>
      </w:pPr>
      <w:r>
        <w:t xml:space="preserve">To </w:t>
      </w:r>
      <w:r w:rsidR="001A7560">
        <w:t xml:space="preserve">answer </w:t>
      </w:r>
      <w:r>
        <w:t xml:space="preserve">the </w:t>
      </w:r>
      <w:r w:rsidR="001A7560">
        <w:t>skills part</w:t>
      </w:r>
      <w:r>
        <w:t>, that is probably the most difficult piece. All the city deal projects talk about the importance of skills and how we build them. First, w</w:t>
      </w:r>
      <w:r w:rsidR="001A7560">
        <w:t xml:space="preserve">e have to </w:t>
      </w:r>
      <w:r>
        <w:t xml:space="preserve">create a </w:t>
      </w:r>
      <w:r w:rsidR="001A7560">
        <w:t>pipeline</w:t>
      </w:r>
      <w:r>
        <w:t xml:space="preserve"> that delivers, but, as Peter has kept articulating, we have to deliver the skills that the industry actually needs</w:t>
      </w:r>
      <w:r w:rsidR="00E90E56">
        <w:t>,</w:t>
      </w:r>
      <w:r>
        <w:t xml:space="preserve"> and not just research activity and associated support</w:t>
      </w:r>
      <w:r w:rsidR="001A7560">
        <w:t xml:space="preserve">. How do we </w:t>
      </w:r>
      <w:r>
        <w:t xml:space="preserve">strike the balance </w:t>
      </w:r>
      <w:r w:rsidR="001A7560">
        <w:t>between having a lot of academics doing academic research</w:t>
      </w:r>
      <w:r>
        <w:t xml:space="preserve"> and the applied elements of that?</w:t>
      </w:r>
      <w:r w:rsidR="001A7560">
        <w:t xml:space="preserve"> </w:t>
      </w:r>
      <w:r>
        <w:t>There is a</w:t>
      </w:r>
      <w:r w:rsidR="001A7560">
        <w:t xml:space="preserve"> long way to go</w:t>
      </w:r>
      <w:r>
        <w:t xml:space="preserve"> on that</w:t>
      </w:r>
      <w:r w:rsidR="001A7560">
        <w:t xml:space="preserve">. </w:t>
      </w:r>
      <w:r>
        <w:t>If we do not get that right, these will become white elephants. There will be s</w:t>
      </w:r>
      <w:r w:rsidR="001A7560">
        <w:t>ignificant investment</w:t>
      </w:r>
      <w:r>
        <w:t xml:space="preserve">, but </w:t>
      </w:r>
      <w:r w:rsidR="001A7560">
        <w:t>when Treasury comes looking for its return</w:t>
      </w:r>
      <w:r>
        <w:t xml:space="preserve">, which is what Peter has rightly articulated, </w:t>
      </w:r>
      <w:r w:rsidR="001A7560">
        <w:t>it will not be there</w:t>
      </w:r>
      <w:r>
        <w:t xml:space="preserve">, and therefore other activities will struggle to progress. </w:t>
      </w:r>
      <w:r w:rsidR="001A7560">
        <w:t xml:space="preserve">We have a lot of work to do. We can do </w:t>
      </w:r>
      <w:r>
        <w:t xml:space="preserve">it </w:t>
      </w:r>
      <w:r w:rsidR="001A7560">
        <w:t>if we get regional co</w:t>
      </w:r>
      <w:r w:rsidR="00873A1D">
        <w:t>-</w:t>
      </w:r>
      <w:r w:rsidR="001A7560">
        <w:t>ordination</w:t>
      </w:r>
      <w:r>
        <w:t>, work together as an entity rather than as individuals</w:t>
      </w:r>
      <w:r w:rsidR="00582491">
        <w:t>,</w:t>
      </w:r>
      <w:r>
        <w:t xml:space="preserve"> and start to build some cohesive thinking.</w:t>
      </w:r>
    </w:p>
    <w:p w:rsidR="001A7560" w:rsidP="00B77C0C">
      <w:pPr>
        <w:pStyle w:val="Answer"/>
      </w:pPr>
      <w:r>
        <w:t xml:space="preserve">A strong programme for </w:t>
      </w:r>
      <w:r w:rsidR="00694146">
        <w:t>G</w:t>
      </w:r>
      <w:r w:rsidR="00486FA6">
        <w:t xml:space="preserve">overnment </w:t>
      </w:r>
      <w:r w:rsidR="00FB0C0F">
        <w:t>and</w:t>
      </w:r>
      <w:r w:rsidR="00B77C0C">
        <w:t xml:space="preserve"> a link to some strong policy decisions by the new Executive would help that. We have to assume that we get political stability coming out of the </w:t>
      </w:r>
      <w:r w:rsidR="00486FA6">
        <w:t xml:space="preserve">Assembly </w:t>
      </w:r>
      <w:r w:rsidR="00B77C0C">
        <w:t xml:space="preserve">election. Otherwise, business is going to </w:t>
      </w:r>
      <w:r>
        <w:t>have to bypass</w:t>
      </w:r>
      <w:r w:rsidR="00B77C0C">
        <w:t xml:space="preserve"> the Northern Ireland structures and work directly with the catapults and try to find a way of engaging</w:t>
      </w:r>
      <w:r>
        <w:t xml:space="preserve">. </w:t>
      </w:r>
      <w:r w:rsidR="00B77C0C">
        <w:t>That is difficult to do because, as Peter has alluded to, we are a s</w:t>
      </w:r>
      <w:r>
        <w:t>mall micro</w:t>
      </w:r>
      <w:r w:rsidR="00B77C0C">
        <w:t xml:space="preserve">economy. For a lot of businesses, that is a challenge. </w:t>
      </w:r>
    </w:p>
    <w:p w:rsidR="001A7560" w:rsidP="00AE7499">
      <w:pPr>
        <w:pStyle w:val="Question"/>
        <w:numPr>
          <w:ilvl w:val="0"/>
          <w:numId w:val="0"/>
        </w:numPr>
        <w:ind w:left="794"/>
      </w:pPr>
      <w:sdt>
        <w:sdtPr>
          <w:alias w:val="Member"/>
          <w:tag w:val="&lt;Member mnisId='4793' dodsId=''&gt;"/>
          <w:id w:val="1093746652"/>
          <w:placeholder>
            <w:docPart w:val="ED42270E9DB14BA7B3B9D7B5B462CAFA"/>
          </w:placeholder>
          <w:richText/>
        </w:sdtPr>
        <w:sdtContent>
          <w:r w:rsidRPr="00E62AF5">
            <w:rPr>
              <w:b/>
            </w:rPr>
            <w:t>Scott Benton:</w:t>
          </w:r>
        </w:sdtContent>
      </w:sdt>
      <w:r>
        <w:t xml:space="preserve"> </w:t>
      </w:r>
      <w:r w:rsidR="00AE7499">
        <w:t xml:space="preserve">Thank you. </w:t>
      </w:r>
      <w:r w:rsidR="00B77C0C">
        <w:t xml:space="preserve">That is </w:t>
      </w:r>
      <w:r>
        <w:t>very helpful</w:t>
      </w:r>
      <w:r w:rsidR="00B77C0C">
        <w:t>. Mr Cunningham, do you have anything to add in relation to that?</w:t>
      </w:r>
    </w:p>
    <w:p w:rsidR="00B075C8" w:rsidP="00B075C8">
      <w:pPr>
        <w:pStyle w:val="Answer"/>
      </w:pPr>
      <w:sdt>
        <w:sdtPr>
          <w:alias w:val="Witness"/>
          <w:id w:val="784863097"/>
          <w:placeholder>
            <w:docPart w:val="ED42270E9DB14BA7B3B9D7B5B462CAFA"/>
          </w:placeholder>
          <w:richText/>
        </w:sdtPr>
        <w:sdtContent>
          <w:r w:rsidRPr="0081165D" w:rsidR="001A7560">
            <w:rPr>
              <w:b/>
              <w:i/>
            </w:rPr>
            <w:t>Peter Cunningham:</w:t>
          </w:r>
          <w:r w:rsidRPr="00E62AF5" w:rsidR="001A7560">
            <w:rPr>
              <w:b/>
            </w:rPr>
            <w:t xml:space="preserve"> </w:t>
          </w:r>
        </w:sdtContent>
      </w:sdt>
      <w:r w:rsidR="00B81722">
        <w:t xml:space="preserve">No, </w:t>
      </w:r>
      <w:r w:rsidR="00AE7499">
        <w:t xml:space="preserve">not </w:t>
      </w:r>
      <w:r w:rsidR="001A7560">
        <w:t xml:space="preserve">much. Mark </w:t>
      </w:r>
      <w:r w:rsidR="00B81722">
        <w:t xml:space="preserve">has </w:t>
      </w:r>
      <w:r w:rsidR="001A7560">
        <w:t xml:space="preserve">answered </w:t>
      </w:r>
      <w:r w:rsidR="00B81722">
        <w:t xml:space="preserve">that </w:t>
      </w:r>
      <w:r w:rsidR="001A7560">
        <w:t xml:space="preserve">very well. </w:t>
      </w:r>
      <w:r w:rsidR="00B81722">
        <w:t>Again, as an example of how we have gone around the system, we are w</w:t>
      </w:r>
      <w:r w:rsidR="001A7560">
        <w:t xml:space="preserve">orking </w:t>
      </w:r>
      <w:r w:rsidR="00B81722">
        <w:t>very closely</w:t>
      </w:r>
      <w:r w:rsidR="00694146">
        <w:t xml:space="preserve"> </w:t>
      </w:r>
      <w:r w:rsidR="00B81722">
        <w:t>with NIE N</w:t>
      </w:r>
      <w:r w:rsidR="001A7560">
        <w:t>etworks.</w:t>
      </w:r>
      <w:r>
        <w:t xml:space="preserve"> They have had a </w:t>
      </w:r>
      <w:r w:rsidR="006148DB">
        <w:t>skills gap</w:t>
      </w:r>
      <w:r>
        <w:t xml:space="preserve"> that they are trying to fill, so we are </w:t>
      </w:r>
      <w:r w:rsidR="001A7560">
        <w:t xml:space="preserve">working very closely together. </w:t>
      </w:r>
      <w:r>
        <w:t xml:space="preserve">We are trying, between us, to identify a number of the </w:t>
      </w:r>
      <w:r w:rsidR="001A7560">
        <w:t>skillset gaps that are there.</w:t>
      </w:r>
      <w:r>
        <w:t xml:space="preserve"> The two companies are working together to look at this and ask, “How can we best work together </w:t>
      </w:r>
      <w:r w:rsidR="001A7560">
        <w:t xml:space="preserve">to </w:t>
      </w:r>
      <w:r>
        <w:t xml:space="preserve">try to </w:t>
      </w:r>
      <w:r w:rsidR="001A7560">
        <w:t>meet the requirements</w:t>
      </w:r>
      <w:r>
        <w:t xml:space="preserve"> there?”</w:t>
      </w:r>
    </w:p>
    <w:p w:rsidR="00CE409A" w:rsidP="00B075C8">
      <w:pPr>
        <w:pStyle w:val="Answer"/>
      </w:pPr>
      <w:r>
        <w:t>T</w:t>
      </w:r>
      <w:r w:rsidR="001A7560">
        <w:t xml:space="preserve">hat is almost independent of any other </w:t>
      </w:r>
      <w:r>
        <w:t xml:space="preserve">external </w:t>
      </w:r>
      <w:r w:rsidR="00A42A93">
        <w:t>force</w:t>
      </w:r>
      <w:r w:rsidR="001A7560">
        <w:t xml:space="preserve">. </w:t>
      </w:r>
      <w:r>
        <w:t xml:space="preserve">The boss of NIE and </w:t>
      </w:r>
      <w:r w:rsidR="00A42A93">
        <w:t>I</w:t>
      </w:r>
      <w:r>
        <w:t xml:space="preserve"> are work</w:t>
      </w:r>
      <w:r w:rsidR="004F45BF">
        <w:t>ing</w:t>
      </w:r>
      <w:r>
        <w:t xml:space="preserve"> together and </w:t>
      </w:r>
      <w:r w:rsidR="00821F18">
        <w:t>say</w:t>
      </w:r>
      <w:r w:rsidR="004F45BF">
        <w:t>ing</w:t>
      </w:r>
      <w:r w:rsidR="00821F18">
        <w:t xml:space="preserve">, “Let us </w:t>
      </w:r>
      <w:r w:rsidR="004F45BF">
        <w:t xml:space="preserve">try to </w:t>
      </w:r>
      <w:r>
        <w:t>identify four or five different skillsets</w:t>
      </w:r>
      <w:r w:rsidR="00694146">
        <w:t>.</w:t>
      </w:r>
      <w:r w:rsidR="00821F18">
        <w:t>”</w:t>
      </w:r>
      <w:r>
        <w:t xml:space="preserve"> </w:t>
      </w:r>
      <w:r w:rsidR="001A7560">
        <w:t xml:space="preserve">There are massive gaps </w:t>
      </w:r>
      <w:r>
        <w:t xml:space="preserve">here </w:t>
      </w:r>
      <w:r w:rsidR="001A7560">
        <w:t>that need to be filled. The lack of co</w:t>
      </w:r>
      <w:r w:rsidR="00873A1D">
        <w:t>-</w:t>
      </w:r>
      <w:r w:rsidR="001A7560">
        <w:t xml:space="preserve">ordinated thinking </w:t>
      </w:r>
      <w:r>
        <w:t xml:space="preserve">outside of the business area </w:t>
      </w:r>
      <w:r w:rsidR="001A7560">
        <w:t xml:space="preserve">means we </w:t>
      </w:r>
      <w:r>
        <w:t xml:space="preserve">almost have to jump in </w:t>
      </w:r>
      <w:r w:rsidR="001A7560">
        <w:t>ahead and solve the problem ourselves.</w:t>
      </w:r>
      <w:r>
        <w:t xml:space="preserve"> We are s</w:t>
      </w:r>
      <w:r w:rsidR="001A7560">
        <w:t>eeing that right across Northern Ireland.</w:t>
      </w:r>
    </w:p>
    <w:p w:rsidR="00CE409A" w:rsidP="00B075C8">
      <w:pPr>
        <w:pStyle w:val="Answer"/>
      </w:pPr>
      <w:r>
        <w:t>Having travelled to China and</w:t>
      </w:r>
      <w:r>
        <w:t xml:space="preserve"> places like that for the majority of my working life</w:t>
      </w:r>
      <w:r>
        <w:t xml:space="preserve">, </w:t>
      </w:r>
      <w:r>
        <w:t xml:space="preserve">you </w:t>
      </w:r>
      <w:r>
        <w:t xml:space="preserve">witness parts of the world where they </w:t>
      </w:r>
      <w:r>
        <w:t xml:space="preserve">get </w:t>
      </w:r>
      <w:r>
        <w:t xml:space="preserve">united </w:t>
      </w:r>
      <w:r>
        <w:t xml:space="preserve">around a certain common goal </w:t>
      </w:r>
      <w:r>
        <w:t xml:space="preserve">and </w:t>
      </w:r>
      <w:r>
        <w:t xml:space="preserve">you </w:t>
      </w:r>
      <w:r>
        <w:t>see the things that can be done.</w:t>
      </w:r>
      <w:r>
        <w:t xml:space="preserve"> Give</w:t>
      </w:r>
      <w:r w:rsidRPr="00171B68">
        <w:t xml:space="preserve">n </w:t>
      </w:r>
      <w:r w:rsidR="002C74EB">
        <w:t>Northern Ireland’s</w:t>
      </w:r>
      <w:r w:rsidRPr="00171B68">
        <w:t xml:space="preserve"> l</w:t>
      </w:r>
      <w:r w:rsidRPr="00171B68">
        <w:t xml:space="preserve">ow population density and </w:t>
      </w:r>
      <w:r w:rsidRPr="00171B68">
        <w:t xml:space="preserve">its </w:t>
      </w:r>
      <w:r w:rsidRPr="00171B68">
        <w:rPr>
          <w:rFonts w:cs="Times New Roman"/>
        </w:rPr>
        <w:t>high</w:t>
      </w:r>
      <w:r w:rsidRPr="00171B68" w:rsidR="00171B68">
        <w:rPr>
          <w:rFonts w:cs="Times New Roman"/>
        </w:rPr>
        <w:noBreakHyphen/>
        <w:t>quality</w:t>
      </w:r>
      <w:r w:rsidRPr="00171B68">
        <w:rPr>
          <w:rFonts w:cs="Times New Roman"/>
        </w:rPr>
        <w:t xml:space="preserve"> </w:t>
      </w:r>
      <w:r w:rsidRPr="00171B68">
        <w:t>education system, we have the opportunity</w:t>
      </w:r>
      <w:r>
        <w:t xml:space="preserve"> to do some</w:t>
      </w:r>
      <w:r>
        <w:t xml:space="preserve"> </w:t>
      </w:r>
      <w:r>
        <w:t>thing</w:t>
      </w:r>
      <w:r>
        <w:t>s</w:t>
      </w:r>
      <w:r>
        <w:t xml:space="preserve"> really</w:t>
      </w:r>
      <w:r>
        <w:t xml:space="preserve">, really </w:t>
      </w:r>
      <w:r>
        <w:t xml:space="preserve">well, </w:t>
      </w:r>
      <w:r>
        <w:t xml:space="preserve">if we get focused and we get the right level of funding and </w:t>
      </w:r>
      <w:r w:rsidR="006C450A">
        <w:t xml:space="preserve">Government </w:t>
      </w:r>
      <w:r>
        <w:t xml:space="preserve">support. </w:t>
      </w:r>
      <w:r w:rsidR="006C450A">
        <w:t>Importantly</w:t>
      </w:r>
      <w:r>
        <w:t xml:space="preserve">, </w:t>
      </w:r>
      <w:r>
        <w:t>we cannot be good at everything. We have to choose what Northern Irelan</w:t>
      </w:r>
      <w:r>
        <w:t xml:space="preserve">d should try to be </w:t>
      </w:r>
      <w:r>
        <w:t>good at</w:t>
      </w:r>
      <w:r>
        <w:t xml:space="preserve"> and what products and services we should be manufacturing around. </w:t>
      </w:r>
    </w:p>
    <w:p w:rsidR="001A7560" w:rsidP="00B075C8">
      <w:pPr>
        <w:pStyle w:val="Answer"/>
      </w:pPr>
      <w:r>
        <w:t>When you see a</w:t>
      </w:r>
      <w:r>
        <w:t>reas of the globe that ha</w:t>
      </w:r>
      <w:r>
        <w:t xml:space="preserve">ve really been </w:t>
      </w:r>
      <w:r>
        <w:t>transformed</w:t>
      </w:r>
      <w:r>
        <w:t>—I could name five or six of them—</w:t>
      </w:r>
      <w:r w:rsidR="006C450A">
        <w:t>where</w:t>
      </w:r>
      <w:r>
        <w:t xml:space="preserve"> the </w:t>
      </w:r>
      <w:r>
        <w:t>Government</w:t>
      </w:r>
      <w:r>
        <w:t xml:space="preserve">, </w:t>
      </w:r>
      <w:r>
        <w:t>business</w:t>
      </w:r>
      <w:r>
        <w:t xml:space="preserve"> and the a</w:t>
      </w:r>
      <w:r>
        <w:t xml:space="preserve">ppetite for capital </w:t>
      </w:r>
      <w:r>
        <w:t xml:space="preserve">have </w:t>
      </w:r>
      <w:r>
        <w:t>been brought together</w:t>
      </w:r>
      <w:r w:rsidR="006C450A">
        <w:t>,</w:t>
      </w:r>
      <w:r>
        <w:t xml:space="preserve"> </w:t>
      </w:r>
      <w:r w:rsidR="006C450A">
        <w:t xml:space="preserve">all </w:t>
      </w:r>
      <w:r>
        <w:t xml:space="preserve">of a sudden it is </w:t>
      </w:r>
      <w:r>
        <w:t xml:space="preserve">transformational. </w:t>
      </w:r>
      <w:r w:rsidR="00AC1299">
        <w:t>I believe that Northern Ireland has the opportunity. T</w:t>
      </w:r>
      <w:r>
        <w:t xml:space="preserve">he funding </w:t>
      </w:r>
      <w:r w:rsidR="00AC1299">
        <w:t>is already there. We just need to make sure we have a united vision and strategy that is joined up</w:t>
      </w:r>
      <w:r>
        <w:t xml:space="preserve">. </w:t>
      </w:r>
      <w:r w:rsidR="00AC1299">
        <w:t xml:space="preserve">We also have to remember that </w:t>
      </w:r>
      <w:r>
        <w:t>we cannot be good at everything.</w:t>
      </w:r>
      <w:r w:rsidR="00FB0C0F">
        <w:t xml:space="preserve"> </w:t>
      </w:r>
      <w:r w:rsidR="00CA281D">
        <w:t xml:space="preserve">We </w:t>
      </w:r>
      <w:r w:rsidR="00AC1299">
        <w:t>need to identify</w:t>
      </w:r>
      <w:r w:rsidR="00CA281D">
        <w:t>,</w:t>
      </w:r>
      <w:r w:rsidR="00AC1299">
        <w:t xml:space="preserve"> </w:t>
      </w:r>
      <w:r w:rsidR="00CA281D">
        <w:t xml:space="preserve">first of all, </w:t>
      </w:r>
      <w:r w:rsidR="00AC1299">
        <w:t xml:space="preserve">what we want to be good at, and then the skills gaps to get us there. Let us fund it properly and let us </w:t>
      </w:r>
      <w:r>
        <w:t>not be afraid to take the risks</w:t>
      </w:r>
      <w:r w:rsidR="00AC1299">
        <w:t xml:space="preserve">, </w:t>
      </w:r>
      <w:r>
        <w:t>because you learn</w:t>
      </w:r>
      <w:r w:rsidR="00AC1299">
        <w:t xml:space="preserve"> the most from failing and getting back up again</w:t>
      </w:r>
      <w:r>
        <w:t xml:space="preserve">. </w:t>
      </w:r>
      <w:r w:rsidR="00AC1299">
        <w:t>In Northern Ireland, we are f</w:t>
      </w:r>
      <w:r>
        <w:t xml:space="preserve">undamentally afraid to </w:t>
      </w:r>
      <w:r w:rsidR="00AC1299">
        <w:t>fail.</w:t>
      </w:r>
    </w:p>
    <w:p w:rsidR="001A7560" w:rsidP="001A7560">
      <w:pPr>
        <w:pStyle w:val="Question"/>
        <w:numPr>
          <w:ilvl w:val="0"/>
          <w:numId w:val="9"/>
        </w:numPr>
      </w:pPr>
      <w:sdt>
        <w:sdtPr>
          <w:alias w:val="Member"/>
          <w:tag w:val="&lt;Member mnisId='4031' dodsId='35872'&gt;"/>
          <w:id w:val="1019822716"/>
          <w:placeholder>
            <w:docPart w:val="ED42270E9DB14BA7B3B9D7B5B462CAFA"/>
          </w:placeholder>
          <w:richText/>
        </w:sdtPr>
        <w:sdtContent>
          <w:r w:rsidRPr="00E62AF5">
            <w:rPr>
              <w:b/>
            </w:rPr>
            <w:t>Chair:</w:t>
          </w:r>
        </w:sdtContent>
      </w:sdt>
      <w:r>
        <w:t xml:space="preserve"> </w:t>
      </w:r>
      <w:r w:rsidR="00B83833">
        <w:t>C</w:t>
      </w:r>
      <w:r>
        <w:t xml:space="preserve">an we </w:t>
      </w:r>
      <w:r w:rsidR="00B83833">
        <w:t>turn to foreign direct investment, gentlemen? You have spoken a lot about growing home</w:t>
      </w:r>
      <w:r w:rsidR="00873A1D">
        <w:t>-</w:t>
      </w:r>
      <w:r w:rsidR="00B83833">
        <w:t xml:space="preserve">grown businesses and so forth. Very often focus will go on to FDI. I wonder </w:t>
      </w:r>
      <w:r w:rsidR="0060263E">
        <w:t>if</w:t>
      </w:r>
      <w:r w:rsidR="00B83833">
        <w:t xml:space="preserve"> you could talk about what you would like to see with regards to the b</w:t>
      </w:r>
      <w:r>
        <w:t>alance of emphasis</w:t>
      </w:r>
      <w:r w:rsidR="00B83833">
        <w:t xml:space="preserve"> in meeting that twin challenge of growing what exists currently </w:t>
      </w:r>
      <w:r w:rsidR="00BE3023">
        <w:t>while</w:t>
      </w:r>
      <w:r w:rsidR="00B83833">
        <w:t xml:space="preserve"> t</w:t>
      </w:r>
      <w:r>
        <w:t xml:space="preserve">rying to attract inward investment. What </w:t>
      </w:r>
      <w:r w:rsidR="00B83833">
        <w:t xml:space="preserve">might </w:t>
      </w:r>
      <w:r w:rsidR="00BE3023">
        <w:t xml:space="preserve">be </w:t>
      </w:r>
      <w:r w:rsidR="00B83833">
        <w:t xml:space="preserve">the </w:t>
      </w:r>
      <w:r>
        <w:t xml:space="preserve">two or three key messages </w:t>
      </w:r>
      <w:r w:rsidR="00B83833">
        <w:t>to foreign inward investors to attract them to Northern Ireland?</w:t>
      </w:r>
    </w:p>
    <w:p w:rsidR="00B83833" w:rsidP="00FB0C0F">
      <w:pPr>
        <w:pStyle w:val="Answer"/>
      </w:pPr>
      <w:sdt>
        <w:sdtPr>
          <w:alias w:val="Witness"/>
          <w:id w:val="-282571868"/>
          <w:placeholder>
            <w:docPart w:val="ED42270E9DB14BA7B3B9D7B5B462CAFA"/>
          </w:placeholder>
          <w:richText/>
        </w:sdtPr>
        <w:sdtContent>
          <w:r w:rsidRPr="0081165D" w:rsidR="001A7560">
            <w:rPr>
              <w:b/>
              <w:i/>
            </w:rPr>
            <w:t>Peter Cunningham:</w:t>
          </w:r>
          <w:r w:rsidRPr="00E62AF5" w:rsidR="001A7560">
            <w:rPr>
              <w:b/>
            </w:rPr>
            <w:t xml:space="preserve"> </w:t>
          </w:r>
        </w:sdtContent>
      </w:sdt>
      <w:r>
        <w:t xml:space="preserve">Maybe </w:t>
      </w:r>
      <w:r w:rsidR="001A7560">
        <w:t>I could answer</w:t>
      </w:r>
      <w:r>
        <w:t xml:space="preserve"> this one. When you go around the world getting companies to invest in Northern Ireland, </w:t>
      </w:r>
      <w:r w:rsidR="001A7560">
        <w:t xml:space="preserve">Northern Ireland has a </w:t>
      </w:r>
      <w:r>
        <w:t xml:space="preserve">chequered </w:t>
      </w:r>
      <w:r w:rsidR="001A7560">
        <w:t>history.</w:t>
      </w:r>
      <w:r>
        <w:t xml:space="preserve"> Being, as I say, a child of the Troubles and growing up beside one of the biggest army barracks in Northern Ireland, the history of Northern Ireland carries all sorts of connotations with it. </w:t>
      </w:r>
    </w:p>
    <w:p w:rsidR="002B1F6A" w:rsidP="001A7560">
      <w:pPr>
        <w:pStyle w:val="Answer"/>
      </w:pPr>
      <w:r>
        <w:t xml:space="preserve">The </w:t>
      </w:r>
      <w:r w:rsidR="00B83833">
        <w:t>fact</w:t>
      </w:r>
      <w:r>
        <w:t xml:space="preserve"> is that</w:t>
      </w:r>
      <w:r w:rsidR="00B83833">
        <w:t xml:space="preserve"> Northern Ireland </w:t>
      </w:r>
      <w:r w:rsidR="001A7560">
        <w:t xml:space="preserve">is a very nice place to live. </w:t>
      </w:r>
      <w:r w:rsidR="00B83833">
        <w:t xml:space="preserve">It is our home; I love it. Mark is the same. </w:t>
      </w:r>
      <w:r w:rsidR="001A7560">
        <w:t xml:space="preserve">It is a great place. We have </w:t>
      </w:r>
      <w:r w:rsidR="00B83833">
        <w:t xml:space="preserve">lovely </w:t>
      </w:r>
      <w:r w:rsidR="001A7560">
        <w:t>countryside</w:t>
      </w:r>
      <w:r w:rsidR="00B83833">
        <w:t>; the schools are free or very cheap</w:t>
      </w:r>
      <w:r w:rsidR="0035668D">
        <w:t>;</w:t>
      </w:r>
      <w:r w:rsidR="00B83833">
        <w:t xml:space="preserve"> we provide a very good education system. </w:t>
      </w:r>
      <w:r w:rsidR="001A7560">
        <w:t>When people come</w:t>
      </w:r>
      <w:r w:rsidRPr="00FD30DF" w:rsidR="00FD30DF">
        <w:t xml:space="preserve"> </w:t>
      </w:r>
      <w:r w:rsidR="00FD30DF">
        <w:t>and see it</w:t>
      </w:r>
      <w:r w:rsidR="001A7560">
        <w:t xml:space="preserve">, </w:t>
      </w:r>
      <w:r w:rsidR="00FD30DF">
        <w:t xml:space="preserve">they </w:t>
      </w:r>
      <w:r w:rsidR="001A7560">
        <w:t xml:space="preserve">like it. </w:t>
      </w:r>
      <w:r w:rsidR="00B83833">
        <w:t>The p</w:t>
      </w:r>
      <w:r w:rsidR="001A7560">
        <w:t>eople are pleasant</w:t>
      </w:r>
      <w:r w:rsidR="00B83833">
        <w:t xml:space="preserve"> and so forth</w:t>
      </w:r>
      <w:r w:rsidR="001A7560">
        <w:t>. It is not actually a difficult place to sell</w:t>
      </w:r>
      <w:r w:rsidR="00B83833">
        <w:t>, for a start, w</w:t>
      </w:r>
      <w:r w:rsidR="001A7560">
        <w:t xml:space="preserve">hen people get over </w:t>
      </w:r>
      <w:r w:rsidR="002A3B4A">
        <w:t>t</w:t>
      </w:r>
      <w:r w:rsidR="001A7560">
        <w:t>here</w:t>
      </w:r>
      <w:r w:rsidR="00B83833">
        <w:t xml:space="preserve">. </w:t>
      </w:r>
      <w:r w:rsidR="002A3B4A">
        <w:t xml:space="preserve">They </w:t>
      </w:r>
      <w:r w:rsidR="00B83833">
        <w:t xml:space="preserve">also </w:t>
      </w:r>
      <w:r w:rsidR="001A7560">
        <w:t>enjoy the traditional craic</w:t>
      </w:r>
      <w:r w:rsidR="00B83833">
        <w:t xml:space="preserve">. </w:t>
      </w:r>
      <w:r w:rsidR="00DC64E7">
        <w:t xml:space="preserve">Foreign businesses </w:t>
      </w:r>
      <w:r>
        <w:t xml:space="preserve">and people like being in Northern Ireland. That is a really </w:t>
      </w:r>
      <w:r w:rsidR="001A7560">
        <w:t>positive thing.</w:t>
      </w:r>
    </w:p>
    <w:p w:rsidR="002B1F6A" w:rsidP="001A7560">
      <w:pPr>
        <w:pStyle w:val="Answer"/>
      </w:pPr>
      <w:r>
        <w:t xml:space="preserve">It </w:t>
      </w:r>
      <w:r w:rsidR="001A7560">
        <w:t xml:space="preserve">is good for </w:t>
      </w:r>
      <w:r w:rsidRPr="00B83833" w:rsidR="001A7560">
        <w:rPr>
          <w:bCs/>
          <w:iCs/>
        </w:rPr>
        <w:t>Northern Ireland</w:t>
      </w:r>
      <w:r w:rsidR="001A7560">
        <w:t xml:space="preserve"> to have banner companies coming in. </w:t>
      </w:r>
      <w:r>
        <w:t xml:space="preserve">It is great for companies like </w:t>
      </w:r>
      <w:r>
        <w:t>ours</w:t>
      </w:r>
      <w:r>
        <w:t xml:space="preserve">, because you learn from them; </w:t>
      </w:r>
      <w:r w:rsidR="001A7560">
        <w:t>you feed off them</w:t>
      </w:r>
      <w:r>
        <w:t xml:space="preserve">; you get skillsets; you do collaborations and so forth. I very much encourage that, but they </w:t>
      </w:r>
      <w:r w:rsidR="001A7560">
        <w:t>must be the correct type</w:t>
      </w:r>
      <w:r>
        <w:t xml:space="preserve">s </w:t>
      </w:r>
      <w:r w:rsidR="001A7560">
        <w:t>of businesses. We cannot just be targeting</w:t>
      </w:r>
      <w:r>
        <w:t xml:space="preserve"> the foreign direct investment strategies around</w:t>
      </w:r>
      <w:r w:rsidR="001A7560">
        <w:t xml:space="preserve"> trying to get </w:t>
      </w:r>
      <w:r w:rsidR="00805276">
        <w:t xml:space="preserve">jobs in </w:t>
      </w:r>
      <w:r w:rsidR="001A7560">
        <w:t>IT</w:t>
      </w:r>
      <w:r>
        <w:t>, the banking sector or law firms and so forth. T</w:t>
      </w:r>
      <w:r w:rsidR="001A7560">
        <w:t xml:space="preserve">hey </w:t>
      </w:r>
      <w:r w:rsidR="001A7560">
        <w:t xml:space="preserve">are </w:t>
      </w:r>
      <w:r>
        <w:t xml:space="preserve">prepared to </w:t>
      </w:r>
      <w:r w:rsidR="001A7560">
        <w:t>pay a premium to suck up our best talent</w:t>
      </w:r>
      <w:r>
        <w:t>, but they do not create any further wealth.</w:t>
      </w:r>
    </w:p>
    <w:p w:rsidR="002B1F6A" w:rsidP="002B1F6A">
      <w:pPr>
        <w:pStyle w:val="Answer"/>
      </w:pPr>
      <w:r>
        <w:t xml:space="preserve">In manufacturing jobs, </w:t>
      </w:r>
      <w:r w:rsidR="00101129">
        <w:t xml:space="preserve">for every engineer who works in an engineering business that creates products, </w:t>
      </w:r>
      <w:r w:rsidR="003C712C">
        <w:t xml:space="preserve">up to 10 other people </w:t>
      </w:r>
      <w:r w:rsidR="00101129">
        <w:t>have jobs</w:t>
      </w:r>
      <w:r w:rsidR="001A7560">
        <w:t xml:space="preserve">. </w:t>
      </w:r>
      <w:r w:rsidR="00190927">
        <w:t xml:space="preserve">We </w:t>
      </w:r>
      <w:r w:rsidR="001A7560">
        <w:t>have to understand</w:t>
      </w:r>
      <w:r>
        <w:t xml:space="preserve"> that </w:t>
      </w:r>
      <w:r w:rsidR="00900989">
        <w:t>a</w:t>
      </w:r>
      <w:r>
        <w:t xml:space="preserve"> </w:t>
      </w:r>
      <w:r w:rsidR="00900989">
        <w:t>manufacturing engineering job</w:t>
      </w:r>
      <w:r>
        <w:t xml:space="preserve">, whether it is </w:t>
      </w:r>
      <w:r w:rsidR="00083E0C">
        <w:t>through</w:t>
      </w:r>
      <w:r>
        <w:t xml:space="preserve"> foreign direct investment or </w:t>
      </w:r>
      <w:r w:rsidR="00083E0C">
        <w:t>in</w:t>
      </w:r>
      <w:r>
        <w:t xml:space="preserve"> an indigenous business, is v</w:t>
      </w:r>
      <w:r w:rsidR="001A7560">
        <w:t>ery different to an IT job that has no manufacturing associated with it.</w:t>
      </w:r>
      <w:r>
        <w:t xml:space="preserve"> If Northern Ireland can </w:t>
      </w:r>
      <w:r w:rsidR="004326A6">
        <w:t xml:space="preserve">separate </w:t>
      </w:r>
      <w:r>
        <w:t xml:space="preserve">those two things </w:t>
      </w:r>
      <w:r w:rsidR="001A7560">
        <w:t xml:space="preserve">out and incentivise </w:t>
      </w:r>
      <w:r>
        <w:t xml:space="preserve">companies </w:t>
      </w:r>
      <w:r w:rsidR="001A7560">
        <w:t>correctly</w:t>
      </w:r>
      <w:r>
        <w:t xml:space="preserve">, it would </w:t>
      </w:r>
      <w:r w:rsidR="001A7560">
        <w:t>have a marked effect</w:t>
      </w:r>
      <w:r>
        <w:t xml:space="preserve"> on Northern Ireland in a very quick fashion</w:t>
      </w:r>
      <w:r w:rsidR="001A7560">
        <w:t>.</w:t>
      </w:r>
      <w:r>
        <w:t xml:space="preserve"> </w:t>
      </w:r>
    </w:p>
    <w:p w:rsidR="002B1F6A" w:rsidP="002B1F6A">
      <w:pPr>
        <w:pStyle w:val="Answer"/>
      </w:pPr>
      <w:r>
        <w:t xml:space="preserve">I </w:t>
      </w:r>
      <w:r>
        <w:t xml:space="preserve">have </w:t>
      </w:r>
      <w:r>
        <w:t xml:space="preserve">spent a lot of time in </w:t>
      </w:r>
      <w:r>
        <w:t xml:space="preserve">the </w:t>
      </w:r>
      <w:r>
        <w:t xml:space="preserve">US </w:t>
      </w:r>
      <w:r>
        <w:t xml:space="preserve">over the </w:t>
      </w:r>
      <w:r>
        <w:t xml:space="preserve">last few years. </w:t>
      </w:r>
      <w:r>
        <w:t>Northern Ireland is h</w:t>
      </w:r>
      <w:r>
        <w:t xml:space="preserve">eld in very high regard. </w:t>
      </w:r>
      <w:r>
        <w:t>Our people are very good at business over there. When people in the US come over here, they enjoy doing business in Northern Ireland. It comes down to one word: t</w:t>
      </w:r>
      <w:r>
        <w:t>rust. People in Northern Irelan</w:t>
      </w:r>
      <w:r>
        <w:t xml:space="preserve">d who </w:t>
      </w:r>
      <w:r>
        <w:t>do business</w:t>
      </w:r>
      <w:r>
        <w:t xml:space="preserve"> have a h</w:t>
      </w:r>
      <w:r>
        <w:t>igh work ethic</w:t>
      </w:r>
      <w:r>
        <w:t>; they are easy to trust; the businesses are tr</w:t>
      </w:r>
      <w:r>
        <w:t xml:space="preserve">ustworthy. </w:t>
      </w:r>
      <w:r>
        <w:t>W</w:t>
      </w:r>
      <w:r>
        <w:t>e are made for export.</w:t>
      </w:r>
      <w:r>
        <w:t xml:space="preserve"> We need a mixture of foreign direct investment t</w:t>
      </w:r>
      <w:r>
        <w:t>argeted at the right companies</w:t>
      </w:r>
      <w:r>
        <w:t xml:space="preserve"> and the right jobs</w:t>
      </w:r>
      <w:r w:rsidR="002957DE">
        <w:t xml:space="preserve">, </w:t>
      </w:r>
      <w:r w:rsidR="00DB367F">
        <w:t xml:space="preserve">working together </w:t>
      </w:r>
      <w:r>
        <w:t>with indigenous businesses</w:t>
      </w:r>
      <w:r w:rsidR="002957DE">
        <w:t xml:space="preserve"> </w:t>
      </w:r>
      <w:r>
        <w:t>with the right level of capital</w:t>
      </w:r>
      <w:r w:rsidR="002957DE">
        <w:t xml:space="preserve"> and the </w:t>
      </w:r>
      <w:r>
        <w:t>right risk profile</w:t>
      </w:r>
      <w:r w:rsidR="00B85F18">
        <w:t>,</w:t>
      </w:r>
      <w:r w:rsidR="002957DE">
        <w:t xml:space="preserve"> </w:t>
      </w:r>
      <w:r w:rsidR="00B85F18">
        <w:t xml:space="preserve">and </w:t>
      </w:r>
      <w:r>
        <w:t>with the u</w:t>
      </w:r>
      <w:r>
        <w:t>niversities</w:t>
      </w:r>
      <w:r w:rsidR="002957DE">
        <w:t xml:space="preserve"> </w:t>
      </w:r>
      <w:r>
        <w:t>set up in the correct way</w:t>
      </w:r>
      <w:r w:rsidR="002957DE">
        <w:t xml:space="preserve"> </w:t>
      </w:r>
      <w:r>
        <w:t>to fund the skills</w:t>
      </w:r>
      <w:r>
        <w:t xml:space="preserve"> gap</w:t>
      </w:r>
      <w:r>
        <w:t>s that have been</w:t>
      </w:r>
      <w:r>
        <w:t xml:space="preserve"> identified.</w:t>
      </w:r>
    </w:p>
    <w:p w:rsidR="001A7560" w:rsidP="002B1F6A">
      <w:pPr>
        <w:pStyle w:val="Answer"/>
      </w:pPr>
      <w:r>
        <w:t>Strangely enough</w:t>
      </w:r>
      <w:r w:rsidR="002B1F6A">
        <w:t>, I</w:t>
      </w:r>
      <w:r>
        <w:t xml:space="preserve"> do not believe it is that difficult</w:t>
      </w:r>
      <w:r w:rsidR="007D7FC6">
        <w:t>. I do believe it needs a lot of courage, cohesive thinking and a united vision. If you look at the data, I do not believe it is that difficult, strangely.</w:t>
      </w:r>
    </w:p>
    <w:p w:rsidR="007D7FC6" w:rsidP="001A7560">
      <w:pPr>
        <w:pStyle w:val="Answer"/>
      </w:pPr>
      <w:sdt>
        <w:sdtPr>
          <w:alias w:val="Witness"/>
          <w:id w:val="-773704903"/>
          <w:placeholder>
            <w:docPart w:val="ED42270E9DB14BA7B3B9D7B5B462CAFA"/>
          </w:placeholder>
          <w:richText/>
        </w:sdtPr>
        <w:sdtContent>
          <w:r w:rsidRPr="0081165D" w:rsidR="001A7560">
            <w:rPr>
              <w:b/>
              <w:i/>
            </w:rPr>
            <w:t>Mark Huddleston:</w:t>
          </w:r>
          <w:r w:rsidRPr="00FF399C" w:rsidR="001A7560">
            <w:rPr>
              <w:b/>
            </w:rPr>
            <w:t xml:space="preserve"> </w:t>
          </w:r>
        </w:sdtContent>
      </w:sdt>
      <w:r>
        <w:t>T</w:t>
      </w:r>
      <w:r w:rsidR="001A7560">
        <w:t>here is a conundrum</w:t>
      </w:r>
      <w:r>
        <w:t xml:space="preserve"> here</w:t>
      </w:r>
      <w:r w:rsidR="001A7560">
        <w:t xml:space="preserve">. </w:t>
      </w:r>
      <w:r>
        <w:t>FDI has delivered. Having those b</w:t>
      </w:r>
      <w:r w:rsidR="001A7560">
        <w:t>anner companies</w:t>
      </w:r>
      <w:r>
        <w:t xml:space="preserve"> is interesting to Northern Ireland and has </w:t>
      </w:r>
      <w:r w:rsidR="00EB0496">
        <w:t xml:space="preserve">certainly </w:t>
      </w:r>
      <w:r>
        <w:t xml:space="preserve">played </w:t>
      </w:r>
      <w:r w:rsidR="001A7560">
        <w:t>its part</w:t>
      </w:r>
      <w:r>
        <w:t xml:space="preserve"> in </w:t>
      </w:r>
      <w:r w:rsidR="00EB0496">
        <w:t xml:space="preserve">the rejuvenation of </w:t>
      </w:r>
      <w:r>
        <w:t xml:space="preserve">areas like the </w:t>
      </w:r>
      <w:r w:rsidR="001B652D">
        <w:t>Titanic</w:t>
      </w:r>
      <w:r>
        <w:t xml:space="preserve"> Quarter in Belfast. </w:t>
      </w:r>
      <w:r w:rsidR="001A7560">
        <w:t xml:space="preserve">However, </w:t>
      </w:r>
      <w:r>
        <w:t xml:space="preserve">it has had an </w:t>
      </w:r>
      <w:r w:rsidR="001A7560">
        <w:t>indirect consequence</w:t>
      </w:r>
      <w:r>
        <w:t xml:space="preserve">, </w:t>
      </w:r>
      <w:r w:rsidR="00EB0496">
        <w:t>as</w:t>
      </w:r>
      <w:r>
        <w:t xml:space="preserve"> Peter has articulated, for our indigenous businesses. That is now </w:t>
      </w:r>
      <w:r w:rsidR="001A7560">
        <w:t xml:space="preserve">undermining </w:t>
      </w:r>
      <w:r w:rsidR="001B652D">
        <w:t>our</w:t>
      </w:r>
      <w:r w:rsidR="001A7560">
        <w:t xml:space="preserve"> opportunit</w:t>
      </w:r>
      <w:r w:rsidR="001B652D">
        <w:t>ies</w:t>
      </w:r>
      <w:r w:rsidR="001A7560">
        <w:t xml:space="preserve"> for growth and how we scale.</w:t>
      </w:r>
    </w:p>
    <w:p w:rsidR="007D7FC6" w:rsidP="001A7560">
      <w:pPr>
        <w:pStyle w:val="Answer"/>
      </w:pPr>
      <w:r>
        <w:t xml:space="preserve">As indigenous businesses, we need to invest in our leadership. </w:t>
      </w:r>
      <w:r w:rsidR="001A7560">
        <w:t xml:space="preserve">Not every leader is as articulate </w:t>
      </w:r>
      <w:r>
        <w:t xml:space="preserve">or as </w:t>
      </w:r>
      <w:r w:rsidR="001A7560">
        <w:t xml:space="preserve">visionary as Peter. I have been fortunate. </w:t>
      </w:r>
      <w:r>
        <w:t>I believe my father was one of those people who had a vision and delivered in terms of manufacturing for Northern Ireland. He was o</w:t>
      </w:r>
      <w:r w:rsidR="001A7560">
        <w:t>utward</w:t>
      </w:r>
      <w:r w:rsidR="00F471C4">
        <w:t>-</w:t>
      </w:r>
      <w:r w:rsidR="001A7560">
        <w:t xml:space="preserve">looking and </w:t>
      </w:r>
      <w:r>
        <w:t xml:space="preserve">he </w:t>
      </w:r>
      <w:r w:rsidR="001A7560">
        <w:t>recognised that export was the way forward</w:t>
      </w:r>
      <w:r>
        <w:t xml:space="preserve"> there. We had to, because aerospace is a g</w:t>
      </w:r>
      <w:r w:rsidR="001A7560">
        <w:t>enuinely global</w:t>
      </w:r>
      <w:r>
        <w:t xml:space="preserve"> sector</w:t>
      </w:r>
      <w:r w:rsidR="001A7560">
        <w:t xml:space="preserve">. </w:t>
      </w:r>
    </w:p>
    <w:p w:rsidR="001B652D" w:rsidP="001A7560">
      <w:pPr>
        <w:pStyle w:val="Answer"/>
      </w:pPr>
      <w:r>
        <w:t>However, t</w:t>
      </w:r>
      <w:r w:rsidR="001A7560">
        <w:t xml:space="preserve">o address the issue of </w:t>
      </w:r>
      <w:r>
        <w:t xml:space="preserve">how we move forward around </w:t>
      </w:r>
      <w:r w:rsidR="001A7560">
        <w:t xml:space="preserve">FDI, FDI plays its part in a number of ways. </w:t>
      </w:r>
      <w:r>
        <w:t xml:space="preserve">We need to strike a balance now. This goes to the heart of the future programme for </w:t>
      </w:r>
      <w:r w:rsidR="00F471C4">
        <w:t>G</w:t>
      </w:r>
      <w:r w:rsidR="00454C41">
        <w:t xml:space="preserve">overnment </w:t>
      </w:r>
      <w:r>
        <w:t xml:space="preserve">and the lack of underpinning policy. </w:t>
      </w:r>
      <w:r w:rsidR="001A7560">
        <w:t xml:space="preserve">What is the policy? Is </w:t>
      </w:r>
      <w:r w:rsidR="004E0468">
        <w:t>it</w:t>
      </w:r>
      <w:r w:rsidR="001A7560">
        <w:t xml:space="preserve"> </w:t>
      </w:r>
      <w:r>
        <w:t xml:space="preserve">about </w:t>
      </w:r>
      <w:r w:rsidR="001A7560">
        <w:t xml:space="preserve">job announcements or </w:t>
      </w:r>
      <w:r>
        <w:t xml:space="preserve">about </w:t>
      </w:r>
      <w:r w:rsidR="001A7560">
        <w:t xml:space="preserve">delivering good work? </w:t>
      </w:r>
      <w:r>
        <w:t xml:space="preserve">Whether we look at that in terms of what is deemed to be fair work in </w:t>
      </w:r>
      <w:r w:rsidR="001A7560">
        <w:t>Scotland</w:t>
      </w:r>
      <w:r>
        <w:t xml:space="preserve"> or </w:t>
      </w:r>
      <w:r w:rsidR="001A7560">
        <w:t xml:space="preserve">what is being done </w:t>
      </w:r>
      <w:r>
        <w:t xml:space="preserve">around </w:t>
      </w:r>
      <w:r w:rsidR="001A7560">
        <w:t xml:space="preserve">levelling </w:t>
      </w:r>
      <w:r>
        <w:t xml:space="preserve">across </w:t>
      </w:r>
      <w:r w:rsidR="001A7560">
        <w:t>the UK</w:t>
      </w:r>
      <w:r>
        <w:t xml:space="preserve">, as a place, as Northern Ireland, we need to </w:t>
      </w:r>
      <w:r w:rsidR="004E0468">
        <w:t>ask</w:t>
      </w:r>
      <w:r>
        <w:t>, “</w:t>
      </w:r>
      <w:r w:rsidR="001A7560">
        <w:t>What is it that we actually value</w:t>
      </w:r>
      <w:r>
        <w:t xml:space="preserve">? What </w:t>
      </w:r>
      <w:r w:rsidR="004E0468">
        <w:t>do</w:t>
      </w:r>
      <w:r>
        <w:t xml:space="preserve"> we value in terms of our communities, social inclusion, social mobility and delivering </w:t>
      </w:r>
      <w:r w:rsidR="001A7560">
        <w:t>for the people</w:t>
      </w:r>
      <w:r>
        <w:t xml:space="preserve">?” It is wrong to create this false </w:t>
      </w:r>
      <w:r w:rsidR="001A7560">
        <w:t xml:space="preserve">pretence </w:t>
      </w:r>
      <w:r>
        <w:t xml:space="preserve">that lots of jobs coming from FDI is going to create </w:t>
      </w:r>
      <w:r w:rsidRPr="00E70D94">
        <w:rPr>
          <w:rFonts w:cstheme="minorHAnsi"/>
        </w:rPr>
        <w:t>long</w:t>
      </w:r>
      <w:r w:rsidR="00873A1D">
        <w:rPr>
          <w:rFonts w:cstheme="minorHAnsi"/>
        </w:rPr>
        <w:t>-</w:t>
      </w:r>
      <w:r w:rsidRPr="00E70D94">
        <w:rPr>
          <w:rFonts w:cstheme="minorHAnsi"/>
        </w:rPr>
        <w:t>term</w:t>
      </w:r>
      <w:r>
        <w:t xml:space="preserve"> wealth</w:t>
      </w:r>
      <w:r w:rsidR="0045095B">
        <w:t xml:space="preserve">, because </w:t>
      </w:r>
      <w:r w:rsidR="004E0468">
        <w:t>i</w:t>
      </w:r>
      <w:r w:rsidR="0045095B">
        <w:t>t is not</w:t>
      </w:r>
      <w:r>
        <w:t xml:space="preserve">. </w:t>
      </w:r>
      <w:r w:rsidR="0045095B">
        <w:t xml:space="preserve">There is going to be a level of </w:t>
      </w:r>
      <w:r w:rsidR="0045095B">
        <w:t xml:space="preserve">portability with that </w:t>
      </w:r>
      <w:r w:rsidR="004E0468">
        <w:t>investment</w:t>
      </w:r>
      <w:r w:rsidR="0045095B">
        <w:t xml:space="preserve">, which is not seen particularly within the manufacturing sector. </w:t>
      </w:r>
    </w:p>
    <w:p w:rsidR="0045095B" w:rsidP="001A7560">
      <w:pPr>
        <w:pStyle w:val="Answer"/>
      </w:pPr>
      <w:r>
        <w:t>A lot of our manufacturing sector is indigenous</w:t>
      </w:r>
      <w:r>
        <w:t xml:space="preserve">; it does not come from FDI. </w:t>
      </w:r>
      <w:r w:rsidR="00FF0708">
        <w:t>Where</w:t>
      </w:r>
      <w:r>
        <w:t xml:space="preserve"> we have had FDI in manufacturing, on the whole it has </w:t>
      </w:r>
      <w:r>
        <w:t>left Northern Irelan</w:t>
      </w:r>
      <w:r>
        <w:t xml:space="preserve">d. There are </w:t>
      </w:r>
      <w:r>
        <w:t>a few exceptions</w:t>
      </w:r>
      <w:r>
        <w:t xml:space="preserve"> such as </w:t>
      </w:r>
      <w:r>
        <w:t>Seagate</w:t>
      </w:r>
      <w:r>
        <w:t xml:space="preserve">, but Michelin and </w:t>
      </w:r>
      <w:r>
        <w:t>Gallagher</w:t>
      </w:r>
      <w:r>
        <w:t xml:space="preserve"> </w:t>
      </w:r>
      <w:r w:rsidR="00FF0708">
        <w:t>have</w:t>
      </w:r>
      <w:r>
        <w:t xml:space="preserve"> left Northern Ireland</w:t>
      </w:r>
      <w:r>
        <w:t>.</w:t>
      </w:r>
      <w:r>
        <w:t xml:space="preserve"> We have seen the likes of Bombardier sell to Spirit. We have moved from being an o</w:t>
      </w:r>
      <w:r>
        <w:t xml:space="preserve">riginal </w:t>
      </w:r>
      <w:r>
        <w:t xml:space="preserve">equipment </w:t>
      </w:r>
      <w:r>
        <w:t>manufacturer</w:t>
      </w:r>
      <w:r>
        <w:t xml:space="preserve"> of aircraft to being a k</w:t>
      </w:r>
      <w:r>
        <w:t xml:space="preserve">ey supplier </w:t>
      </w:r>
      <w:r>
        <w:t xml:space="preserve">within the </w:t>
      </w:r>
      <w:r>
        <w:t>aircraft supply chain.</w:t>
      </w:r>
    </w:p>
    <w:p w:rsidR="0045095B" w:rsidP="001A7560">
      <w:pPr>
        <w:pStyle w:val="Answer"/>
      </w:pPr>
      <w:r>
        <w:t>How do we move forward</w:t>
      </w:r>
      <w:r>
        <w:t xml:space="preserve">? As Peter has articulated, it is going to require some change in thinking. How do we help our indigenous businesses grow? </w:t>
      </w:r>
      <w:r>
        <w:t xml:space="preserve">How do we create </w:t>
      </w:r>
      <w:r>
        <w:t xml:space="preserve">the </w:t>
      </w:r>
      <w:r>
        <w:t>ambition</w:t>
      </w:r>
      <w:r>
        <w:t xml:space="preserve"> for those 10 to 20</w:t>
      </w:r>
      <w:r w:rsidR="00873A1D">
        <w:t>-</w:t>
      </w:r>
      <w:r>
        <w:t xml:space="preserve">person </w:t>
      </w:r>
      <w:r w:rsidR="00873A1D">
        <w:t>microbusiness</w:t>
      </w:r>
      <w:r>
        <w:t xml:space="preserve">es to grow to </w:t>
      </w:r>
      <w:r>
        <w:t>50 to 100 people</w:t>
      </w:r>
      <w:r>
        <w:t xml:space="preserve"> and deliver an export? </w:t>
      </w:r>
      <w:r>
        <w:t xml:space="preserve">We are going to have to consider how our local businesses are </w:t>
      </w:r>
      <w:r>
        <w:t xml:space="preserve">actively </w:t>
      </w:r>
      <w:r>
        <w:t>supported to grow</w:t>
      </w:r>
      <w:r>
        <w:t xml:space="preserve"> and potentially do what the likes of Kainos, Almac and others have done, which is to </w:t>
      </w:r>
      <w:r>
        <w:t>bring talent in</w:t>
      </w:r>
      <w:r>
        <w:t xml:space="preserve"> by acquiring other facilities and growing </w:t>
      </w:r>
      <w:r>
        <w:t>as a global network.</w:t>
      </w:r>
    </w:p>
    <w:p w:rsidR="006F0C42" w:rsidP="001A7560">
      <w:pPr>
        <w:pStyle w:val="Answer"/>
      </w:pPr>
      <w:r>
        <w:t xml:space="preserve">It cannot be just about </w:t>
      </w:r>
      <w:r w:rsidR="0045095B">
        <w:t xml:space="preserve">creating </w:t>
      </w:r>
      <w:r>
        <w:t xml:space="preserve">jobs and </w:t>
      </w:r>
      <w:r w:rsidR="0095120D">
        <w:t xml:space="preserve">it </w:t>
      </w:r>
      <w:r>
        <w:t xml:space="preserve">cannot </w:t>
      </w:r>
      <w:r w:rsidR="0095120D">
        <w:t xml:space="preserve">just </w:t>
      </w:r>
      <w:r>
        <w:t xml:space="preserve">be about one </w:t>
      </w:r>
      <w:r w:rsidR="0095120D">
        <w:t xml:space="preserve">particular </w:t>
      </w:r>
      <w:r>
        <w:t xml:space="preserve">sector. </w:t>
      </w:r>
      <w:r w:rsidR="0095120D">
        <w:t xml:space="preserve">Peter is right: we cannot be good at </w:t>
      </w:r>
      <w:r>
        <w:t xml:space="preserve">everything. </w:t>
      </w:r>
      <w:r w:rsidR="0095120D">
        <w:t>We have to focus on certain activities. We have a long history in agri</w:t>
      </w:r>
      <w:r w:rsidR="00873A1D">
        <w:t>-</w:t>
      </w:r>
      <w:r w:rsidR="0095120D">
        <w:t>tech and agri</w:t>
      </w:r>
      <w:r w:rsidR="00873A1D">
        <w:t>-</w:t>
      </w:r>
      <w:r w:rsidR="0095120D">
        <w:t>food, which is closely linked to manufacturing. Moy Park would be a key agri</w:t>
      </w:r>
      <w:r w:rsidR="00873A1D">
        <w:t>-</w:t>
      </w:r>
      <w:r w:rsidR="0095120D">
        <w:t xml:space="preserve">food business. </w:t>
      </w:r>
      <w:r>
        <w:t>It is also a manufacturer</w:t>
      </w:r>
      <w:r w:rsidR="0095120D">
        <w:t xml:space="preserve">; it just happens to manufacture chicken products. </w:t>
      </w:r>
      <w:r>
        <w:t xml:space="preserve">How do we ensure those businesses, </w:t>
      </w:r>
      <w:r w:rsidR="0095120D">
        <w:t xml:space="preserve">which </w:t>
      </w:r>
      <w:r>
        <w:t xml:space="preserve">have a long history </w:t>
      </w:r>
      <w:r w:rsidR="0095120D">
        <w:t xml:space="preserve">and deep roots </w:t>
      </w:r>
      <w:r>
        <w:t>in Northern Ireland, are sustained</w:t>
      </w:r>
      <w:r w:rsidR="0095120D">
        <w:t>?</w:t>
      </w:r>
      <w:r>
        <w:t xml:space="preserve"> </w:t>
      </w:r>
      <w:r w:rsidR="0095120D">
        <w:t xml:space="preserve">Those are the businesses that reach deep into their communities. The impact of Moy Park withdrawing </w:t>
      </w:r>
      <w:r w:rsidR="00FF0708">
        <w:t xml:space="preserve">activity </w:t>
      </w:r>
      <w:r w:rsidR="0095120D">
        <w:t xml:space="preserve">from Ballymena, </w:t>
      </w:r>
      <w:r w:rsidRPr="00BB10CB" w:rsidR="0095120D">
        <w:t>Ballymoney and around that area is deep and hard</w:t>
      </w:r>
      <w:r w:rsidRPr="00BB10CB" w:rsidR="00BB10CB">
        <w:t>, and the same with</w:t>
      </w:r>
      <w:r w:rsidRPr="00BB10CB" w:rsidR="0095120D">
        <w:t xml:space="preserve"> the loss of Michelin and Gallagher from that area. Business in </w:t>
      </w:r>
      <w:r w:rsidRPr="00BB10CB" w:rsidR="00BB10CB">
        <w:t>mid-</w:t>
      </w:r>
      <w:r w:rsidRPr="00BB10CB" w:rsidR="0095120D">
        <w:t xml:space="preserve">Ulster, for instance around the </w:t>
      </w:r>
      <w:r w:rsidRPr="00BB10CB" w:rsidR="00BB10CB">
        <w:t>crushing and screening</w:t>
      </w:r>
      <w:r w:rsidRPr="00BB10CB" w:rsidR="0095120D">
        <w:rPr>
          <w:rFonts w:cs="Times New Roman"/>
        </w:rPr>
        <w:t xml:space="preserve"> industry</w:t>
      </w:r>
      <w:r w:rsidRPr="00BB10CB" w:rsidR="00BB10CB">
        <w:rPr>
          <w:rFonts w:cs="Times New Roman"/>
        </w:rPr>
        <w:t>,</w:t>
      </w:r>
      <w:r w:rsidRPr="00BB10CB" w:rsidR="0095120D">
        <w:rPr>
          <w:rFonts w:cs="Times New Roman"/>
        </w:rPr>
        <w:t xml:space="preserve"> is growing. That activity is blossoming. We now need</w:t>
      </w:r>
      <w:r w:rsidR="0095120D">
        <w:rPr>
          <w:rFonts w:cs="Times New Roman"/>
        </w:rPr>
        <w:t xml:space="preserve"> to ensure that those businesses can continue to grow </w:t>
      </w:r>
      <w:r>
        <w:rPr>
          <w:rFonts w:cs="Times New Roman"/>
        </w:rPr>
        <w:t xml:space="preserve">without </w:t>
      </w:r>
      <w:r w:rsidR="00BB10CB">
        <w:rPr>
          <w:rFonts w:cs="Times New Roman"/>
        </w:rPr>
        <w:t xml:space="preserve">seeing </w:t>
      </w:r>
      <w:r>
        <w:rPr>
          <w:rFonts w:cs="Times New Roman"/>
        </w:rPr>
        <w:t xml:space="preserve">a disparity in support between </w:t>
      </w:r>
      <w:r>
        <w:t>what is happening</w:t>
      </w:r>
      <w:r>
        <w:t xml:space="preserve"> in </w:t>
      </w:r>
      <w:r w:rsidR="00BB10CB">
        <w:t>mid-</w:t>
      </w:r>
      <w:r>
        <w:t>Ulster</w:t>
      </w:r>
      <w:r>
        <w:t xml:space="preserve"> </w:t>
      </w:r>
      <w:r w:rsidR="00BB10CB">
        <w:t xml:space="preserve">and </w:t>
      </w:r>
      <w:r>
        <w:t>what is happening, say, around Belfast with the digital and tech sector.</w:t>
      </w:r>
      <w:r w:rsidR="009810B7">
        <w:t xml:space="preserve"> </w:t>
      </w:r>
    </w:p>
    <w:p w:rsidR="006F0C42" w:rsidP="001A7560">
      <w:pPr>
        <w:pStyle w:val="Answer"/>
      </w:pPr>
      <w:r>
        <w:t>We have to find a way for both to co</w:t>
      </w:r>
      <w:r w:rsidR="00F471C4">
        <w:t>-</w:t>
      </w:r>
      <w:r>
        <w:t xml:space="preserve">exist. The way we are going to do that is by changing our </w:t>
      </w:r>
      <w:r w:rsidR="001A7560">
        <w:t>education and skills system</w:t>
      </w:r>
      <w:r>
        <w:t xml:space="preserve"> to ensure we retain our people and bring people through. W</w:t>
      </w:r>
      <w:r w:rsidR="001A7560">
        <w:t xml:space="preserve">e </w:t>
      </w:r>
      <w:r>
        <w:t xml:space="preserve">continue to </w:t>
      </w:r>
      <w:r w:rsidR="001A7560">
        <w:t>lose people</w:t>
      </w:r>
      <w:r>
        <w:t xml:space="preserve"> from Northern Ireland</w:t>
      </w:r>
      <w:r w:rsidR="009810B7">
        <w:t>,</w:t>
      </w:r>
      <w:r>
        <w:t xml:space="preserve"> </w:t>
      </w:r>
      <w:r w:rsidR="00BB10CB">
        <w:t xml:space="preserve">but </w:t>
      </w:r>
      <w:r w:rsidR="009810B7">
        <w:t xml:space="preserve">we </w:t>
      </w:r>
      <w:r w:rsidR="00BB10CB">
        <w:t>also</w:t>
      </w:r>
      <w:r>
        <w:t xml:space="preserve"> </w:t>
      </w:r>
      <w:r w:rsidR="009810B7">
        <w:t xml:space="preserve">continue </w:t>
      </w:r>
      <w:r>
        <w:t xml:space="preserve">to fail </w:t>
      </w:r>
      <w:r w:rsidR="00BB10CB">
        <w:t xml:space="preserve">an </w:t>
      </w:r>
      <w:r>
        <w:t xml:space="preserve">element of our community </w:t>
      </w:r>
      <w:r w:rsidR="00BB10CB">
        <w:t>and add people to the</w:t>
      </w:r>
      <w:r>
        <w:t xml:space="preserve"> </w:t>
      </w:r>
      <w:r w:rsidR="001A7560">
        <w:t>long</w:t>
      </w:r>
      <w:r w:rsidR="00873A1D">
        <w:t>-</w:t>
      </w:r>
      <w:r w:rsidR="001A7560">
        <w:t>term unemployed</w:t>
      </w:r>
      <w:r>
        <w:t xml:space="preserve"> and NEET. We </w:t>
      </w:r>
      <w:r w:rsidR="00DE2CD5">
        <w:t>have failed to</w:t>
      </w:r>
      <w:r>
        <w:t xml:space="preserve"> properly </w:t>
      </w:r>
      <w:r w:rsidR="001A7560">
        <w:t xml:space="preserve">engage with </w:t>
      </w:r>
      <w:r>
        <w:t>our neuro</w:t>
      </w:r>
      <w:r w:rsidR="001A7560">
        <w:t>diverse community</w:t>
      </w:r>
      <w:r>
        <w:t xml:space="preserve"> and, particularly, to get them into the tech sector and engineering, where they are highly creative. </w:t>
      </w:r>
      <w:r w:rsidR="00DE2CD5">
        <w:t xml:space="preserve">The fact that </w:t>
      </w:r>
      <w:r w:rsidR="001A7560">
        <w:t>70% of deaf</w:t>
      </w:r>
      <w:r>
        <w:t xml:space="preserve"> </w:t>
      </w:r>
      <w:r w:rsidR="001A7560">
        <w:t>people in Northern Ireland end up long</w:t>
      </w:r>
      <w:r w:rsidR="00873A1D">
        <w:t>-</w:t>
      </w:r>
      <w:r w:rsidR="001A7560">
        <w:t>term unemployed</w:t>
      </w:r>
      <w:r w:rsidR="00DE2CD5">
        <w:t xml:space="preserve"> </w:t>
      </w:r>
      <w:r>
        <w:t xml:space="preserve">is a damning statistic about where we are as a place. </w:t>
      </w:r>
    </w:p>
    <w:p w:rsidR="003C712C" w:rsidP="001A7560">
      <w:pPr>
        <w:pStyle w:val="Answer"/>
      </w:pPr>
      <w:r>
        <w:t xml:space="preserve">To a point that Peter raised earlier, there is real opportunity for FDI and local business to engage </w:t>
      </w:r>
      <w:r w:rsidR="00BD1C0B">
        <w:t xml:space="preserve">properly </w:t>
      </w:r>
      <w:r w:rsidR="00DE2CD5">
        <w:t>in</w:t>
      </w:r>
      <w:r w:rsidR="00BD1C0B">
        <w:t xml:space="preserve"> something like decarbonisation. </w:t>
      </w:r>
      <w:r w:rsidR="001A7560">
        <w:t xml:space="preserve">The opportunity there is huge. </w:t>
      </w:r>
      <w:r w:rsidR="00BD1C0B">
        <w:t xml:space="preserve">That is where we can benefit from the </w:t>
      </w:r>
      <w:r w:rsidR="00873A1D">
        <w:t xml:space="preserve">catapult </w:t>
      </w:r>
      <w:r w:rsidR="00873A1D">
        <w:t>network</w:t>
      </w:r>
      <w:r w:rsidR="00BD1C0B">
        <w:t xml:space="preserve"> and wider UK activity</w:t>
      </w:r>
      <w:r w:rsidR="00C63DC0">
        <w:t>,</w:t>
      </w:r>
      <w:r w:rsidR="00BD1C0B">
        <w:t xml:space="preserve"> as well as the l</w:t>
      </w:r>
      <w:r w:rsidR="001A7560">
        <w:t>ocal strengths</w:t>
      </w:r>
      <w:r w:rsidR="00BD1C0B">
        <w:t xml:space="preserve"> of companies like Balcas in Enniskillen, Catagen in Belfast </w:t>
      </w:r>
      <w:r w:rsidR="001A7560">
        <w:t>and others</w:t>
      </w:r>
      <w:r w:rsidR="00BD1C0B">
        <w:t xml:space="preserve"> that are working in that area already</w:t>
      </w:r>
      <w:r w:rsidR="001A7560">
        <w:t>.</w:t>
      </w:r>
      <w:r>
        <w:t xml:space="preserve"> </w:t>
      </w:r>
      <w:r w:rsidR="00C63DC0">
        <w:t xml:space="preserve">How do we </w:t>
      </w:r>
      <w:r w:rsidR="001A7560">
        <w:t>bring offshore renewa</w:t>
      </w:r>
      <w:r w:rsidR="00BD1C0B">
        <w:t>bles, energy systems and the connected places network together to help in terms of public good and the outcome around EV and other opportunities there</w:t>
      </w:r>
      <w:r w:rsidR="00C63DC0">
        <w:t>?</w:t>
      </w:r>
      <w:r w:rsidR="00BD1C0B">
        <w:t xml:space="preserve"> </w:t>
      </w:r>
      <w:r w:rsidR="001A7560">
        <w:t xml:space="preserve">The </w:t>
      </w:r>
      <w:r w:rsidR="00BD1C0B">
        <w:t>Compound Semiconductor Applications Catapult and the High</w:t>
      </w:r>
      <w:r w:rsidR="007155EA">
        <w:t xml:space="preserve"> </w:t>
      </w:r>
      <w:r w:rsidR="00BD1C0B">
        <w:t>Value Manufacturing Catapult will help tech scale up in Northern Ireland.</w:t>
      </w:r>
    </w:p>
    <w:p w:rsidR="001A7560" w:rsidRPr="00FF399C" w:rsidP="001A7560">
      <w:pPr>
        <w:pStyle w:val="Answer"/>
      </w:pPr>
      <w:r>
        <w:t>The UK is probably not short of them as a whole, but w</w:t>
      </w:r>
      <w:r>
        <w:t xml:space="preserve">e have </w:t>
      </w:r>
      <w:r>
        <w:t xml:space="preserve">three </w:t>
      </w:r>
      <w:r>
        <w:t>natural resources</w:t>
      </w:r>
      <w:r w:rsidRPr="00F471C4" w:rsidR="00F471C4">
        <w:t xml:space="preserve"> </w:t>
      </w:r>
      <w:r w:rsidR="00F471C4">
        <w:t>in abundance in Northern Ireland</w:t>
      </w:r>
      <w:r>
        <w:t xml:space="preserve">: </w:t>
      </w:r>
      <w:r>
        <w:t>wind, water</w:t>
      </w:r>
      <w:r>
        <w:t xml:space="preserve"> and </w:t>
      </w:r>
      <w:r>
        <w:t>wood. Let us use them properly</w:t>
      </w:r>
      <w:r>
        <w:t>. We have one of the largest renewables businesses in terms of wind generation, which cannot get planning and approval to build enough onshore or offshore renewables opportunities in Northern Ireland. We can be completely self</w:t>
      </w:r>
      <w:r w:rsidR="00873A1D">
        <w:t>-</w:t>
      </w:r>
      <w:r>
        <w:t xml:space="preserve">sustaining in terms of electricity production, if we have the right way forward there. </w:t>
      </w:r>
    </w:p>
    <w:p w:rsidR="001A7560" w:rsidP="00A03D5C">
      <w:pPr>
        <w:pStyle w:val="Question"/>
        <w:numPr>
          <w:ilvl w:val="0"/>
          <w:numId w:val="9"/>
        </w:numPr>
      </w:pPr>
      <w:sdt>
        <w:sdtPr>
          <w:alias w:val="Member"/>
          <w:tag w:val="&lt;Member mnisId='4827' dodsId=''&gt;"/>
          <w:id w:val="1803807857"/>
          <w:placeholder>
            <w:docPart w:val="ED42270E9DB14BA7B3B9D7B5B462CAFA"/>
          </w:placeholder>
          <w:richText/>
        </w:sdtPr>
        <w:sdtContent>
          <w:r w:rsidRPr="00D15D7D">
            <w:rPr>
              <w:b/>
            </w:rPr>
            <w:t>Claire Hanna:</w:t>
          </w:r>
        </w:sdtContent>
      </w:sdt>
      <w:r>
        <w:t xml:space="preserve"> </w:t>
      </w:r>
      <w:r w:rsidR="00BD1C0B">
        <w:t xml:space="preserve">In terms of foreign direct investment, </w:t>
      </w:r>
      <w:r w:rsidR="00F471C4">
        <w:t>it appears, at</w:t>
      </w:r>
      <w:r w:rsidR="00BD1C0B">
        <w:t xml:space="preserve"> the non</w:t>
      </w:r>
      <w:r w:rsidR="00873A1D">
        <w:t>-</w:t>
      </w:r>
      <w:r w:rsidR="00BD1C0B">
        <w:t>expert level</w:t>
      </w:r>
      <w:r w:rsidR="00F471C4">
        <w:t xml:space="preserve">, </w:t>
      </w:r>
      <w:r w:rsidR="00BD1C0B">
        <w:t>that the south has been getting it right for decades</w:t>
      </w:r>
      <w:r w:rsidR="002225ED">
        <w:t>,</w:t>
      </w:r>
      <w:r w:rsidR="00BD1C0B">
        <w:t xml:space="preserve"> in terms of </w:t>
      </w:r>
      <w:r w:rsidR="002225ED">
        <w:t xml:space="preserve">both </w:t>
      </w:r>
      <w:r w:rsidR="00BD1C0B">
        <w:t xml:space="preserve">attracting the jobs and then the investment in skills and infrastructure. Somebody </w:t>
      </w:r>
      <w:r>
        <w:t>described th</w:t>
      </w:r>
      <w:r w:rsidR="00BD1C0B">
        <w:t>at</w:t>
      </w:r>
      <w:r>
        <w:t xml:space="preserve"> concept</w:t>
      </w:r>
      <w:r w:rsidR="00BD1C0B">
        <w:t xml:space="preserve"> of overspill catalysing </w:t>
      </w:r>
      <w:r w:rsidR="00A03D5C">
        <w:t xml:space="preserve">indigenous development and harnessing the knowledge and </w:t>
      </w:r>
      <w:r>
        <w:t>so on that is coming in to grow business</w:t>
      </w:r>
      <w:r w:rsidR="00A03D5C">
        <w:t xml:space="preserve"> locally</w:t>
      </w:r>
      <w:r>
        <w:t xml:space="preserve">. How best </w:t>
      </w:r>
      <w:r w:rsidR="00A03D5C">
        <w:t xml:space="preserve">should we try to </w:t>
      </w:r>
      <w:r>
        <w:t>replicate that</w:t>
      </w:r>
      <w:r w:rsidR="00A03D5C">
        <w:t xml:space="preserve"> in terms of making the best of what </w:t>
      </w:r>
      <w:r>
        <w:t>is on offer</w:t>
      </w:r>
      <w:r w:rsidR="002225ED">
        <w:t>,</w:t>
      </w:r>
      <w:r>
        <w:t xml:space="preserve"> </w:t>
      </w:r>
      <w:r w:rsidR="00A03D5C">
        <w:t xml:space="preserve">while </w:t>
      </w:r>
      <w:r>
        <w:t>avail</w:t>
      </w:r>
      <w:r w:rsidR="00A03D5C">
        <w:t xml:space="preserve">ing </w:t>
      </w:r>
      <w:r w:rsidR="00F471C4">
        <w:t xml:space="preserve">ourselves </w:t>
      </w:r>
      <w:r>
        <w:t xml:space="preserve">of </w:t>
      </w:r>
      <w:r w:rsidR="00A03D5C">
        <w:t xml:space="preserve">the </w:t>
      </w:r>
      <w:r>
        <w:t>opportunities</w:t>
      </w:r>
      <w:r w:rsidR="00A03D5C">
        <w:t xml:space="preserve"> for the north</w:t>
      </w:r>
      <w:r w:rsidR="00873A1D">
        <w:t>-</w:t>
      </w:r>
      <w:r w:rsidR="00A03D5C">
        <w:t>south and all</w:t>
      </w:r>
      <w:r w:rsidR="00873A1D">
        <w:t>-</w:t>
      </w:r>
      <w:r w:rsidR="00A03D5C">
        <w:t xml:space="preserve">Ireland economy to try to </w:t>
      </w:r>
      <w:r>
        <w:t xml:space="preserve">tap into what </w:t>
      </w:r>
      <w:r w:rsidR="00A03D5C">
        <w:t xml:space="preserve">is already successfully and sustainably </w:t>
      </w:r>
      <w:r>
        <w:t>happening</w:t>
      </w:r>
      <w:r w:rsidR="00A03D5C">
        <w:t>?</w:t>
      </w:r>
    </w:p>
    <w:p w:rsidR="00A03D5C" w:rsidP="001A7560">
      <w:pPr>
        <w:pStyle w:val="Answer"/>
      </w:pPr>
      <w:sdt>
        <w:sdtPr>
          <w:alias w:val="Witness"/>
          <w:id w:val="-897058083"/>
          <w:placeholder>
            <w:docPart w:val="ED42270E9DB14BA7B3B9D7B5B462CAFA"/>
          </w:placeholder>
          <w:richText/>
        </w:sdtPr>
        <w:sdtContent>
          <w:r w:rsidRPr="0081165D" w:rsidR="001A7560">
            <w:rPr>
              <w:b/>
              <w:i/>
            </w:rPr>
            <w:t>Mark Huddleston:</w:t>
          </w:r>
          <w:r w:rsidRPr="00D15D7D" w:rsidR="001A7560">
            <w:rPr>
              <w:b/>
            </w:rPr>
            <w:t xml:space="preserve"> </w:t>
          </w:r>
        </w:sdtContent>
      </w:sdt>
      <w:r>
        <w:t xml:space="preserve">The investment in our nearest neighbour has been predominantly </w:t>
      </w:r>
      <w:r w:rsidR="001A7560">
        <w:t xml:space="preserve">outside of manufacturing. </w:t>
      </w:r>
      <w:r>
        <w:t xml:space="preserve">There is a lot of activity happening at the moment to try to </w:t>
      </w:r>
      <w:r w:rsidR="001A7560">
        <w:t xml:space="preserve">address that. </w:t>
      </w:r>
      <w:r>
        <w:t xml:space="preserve">We could see spillover. </w:t>
      </w:r>
      <w:r w:rsidR="001A7560">
        <w:t>It is frustrating</w:t>
      </w:r>
      <w:r>
        <w:t xml:space="preserve">, for instance, that our largest life sciences manufacturing business, Almac, has </w:t>
      </w:r>
      <w:r w:rsidR="001A7560">
        <w:t xml:space="preserve">to find a lot of </w:t>
      </w:r>
      <w:r>
        <w:t xml:space="preserve">its </w:t>
      </w:r>
      <w:r w:rsidR="001A7560">
        <w:t>technicians in Galway</w:t>
      </w:r>
      <w:r>
        <w:t xml:space="preserve"> rather than being able to use Southern Regional College to deliver those. </w:t>
      </w:r>
    </w:p>
    <w:p w:rsidR="00A03D5C" w:rsidP="001A7560">
      <w:pPr>
        <w:pStyle w:val="Answer"/>
      </w:pPr>
      <w:r>
        <w:t xml:space="preserve">There are </w:t>
      </w:r>
      <w:r>
        <w:t xml:space="preserve">a couple of </w:t>
      </w:r>
      <w:r>
        <w:t>key lessons to learn. One is the co</w:t>
      </w:r>
      <w:r w:rsidR="00873A1D">
        <w:t>-</w:t>
      </w:r>
      <w:r>
        <w:t>ordinati</w:t>
      </w:r>
      <w:r>
        <w:t>on</w:t>
      </w:r>
      <w:r>
        <w:t xml:space="preserve"> of funding</w:t>
      </w:r>
      <w:r>
        <w:t xml:space="preserve"> and the collaboration in the funding structures in the south, and I would say the </w:t>
      </w:r>
      <w:r>
        <w:t xml:space="preserve">same </w:t>
      </w:r>
      <w:r>
        <w:t xml:space="preserve">about </w:t>
      </w:r>
      <w:r>
        <w:t xml:space="preserve">Scotland. That plays a lot to </w:t>
      </w:r>
      <w:r>
        <w:t xml:space="preserve">the </w:t>
      </w:r>
      <w:r>
        <w:t>political will</w:t>
      </w:r>
      <w:r>
        <w:t xml:space="preserve"> in terms of how that is applied</w:t>
      </w:r>
      <w:r>
        <w:t xml:space="preserve">. </w:t>
      </w:r>
      <w:r>
        <w:t xml:space="preserve">The second thing is the nature and the </w:t>
      </w:r>
      <w:r>
        <w:t xml:space="preserve">longevity of </w:t>
      </w:r>
      <w:r>
        <w:t xml:space="preserve">the </w:t>
      </w:r>
      <w:r>
        <w:t xml:space="preserve">activity. </w:t>
      </w:r>
      <w:r>
        <w:t xml:space="preserve">It is not about a cycle of pilot programmes and initiatives that either fall over or are not delivering </w:t>
      </w:r>
      <w:r>
        <w:t>on business needs</w:t>
      </w:r>
      <w:r>
        <w:t xml:space="preserve"> </w:t>
      </w:r>
      <w:r w:rsidR="000B01B1">
        <w:t>and hearing the voice</w:t>
      </w:r>
      <w:r>
        <w:t xml:space="preserve"> </w:t>
      </w:r>
      <w:r w:rsidR="000B01B1">
        <w:t xml:space="preserve">of </w:t>
      </w:r>
      <w:r>
        <w:t xml:space="preserve">business. </w:t>
      </w:r>
    </w:p>
    <w:p w:rsidR="004C2F1D" w:rsidP="001A7560">
      <w:pPr>
        <w:pStyle w:val="Answer"/>
      </w:pPr>
      <w:r>
        <w:t>If I t</w:t>
      </w:r>
      <w:r w:rsidR="001A7560">
        <w:t xml:space="preserve">ake off my </w:t>
      </w:r>
      <w:r>
        <w:t xml:space="preserve">Makers Alliance hat and put on my </w:t>
      </w:r>
      <w:r w:rsidR="001A7560">
        <w:t xml:space="preserve">Northern Ireland </w:t>
      </w:r>
      <w:r>
        <w:t>S</w:t>
      </w:r>
      <w:r w:rsidR="001A7560">
        <w:t>kills Council hat</w:t>
      </w:r>
      <w:r>
        <w:t xml:space="preserve">, </w:t>
      </w:r>
      <w:r w:rsidR="006913C7">
        <w:t xml:space="preserve">I am the </w:t>
      </w:r>
      <w:r>
        <w:t>vice</w:t>
      </w:r>
      <w:r w:rsidR="00873A1D">
        <w:t>-</w:t>
      </w:r>
      <w:r>
        <w:t>chair of the Northern Ireland Skills Council</w:t>
      </w:r>
      <w:r w:rsidR="006913C7">
        <w:t xml:space="preserve">. </w:t>
      </w:r>
      <w:r w:rsidR="000B01B1">
        <w:t xml:space="preserve">I and </w:t>
      </w:r>
      <w:r w:rsidR="001A7560">
        <w:t xml:space="preserve">Jackie </w:t>
      </w:r>
      <w:r>
        <w:t>Henry</w:t>
      </w:r>
      <w:r w:rsidR="006913C7">
        <w:t xml:space="preserve">, </w:t>
      </w:r>
      <w:r>
        <w:t>a senior partner in the UK in Deloitte</w:t>
      </w:r>
      <w:r w:rsidR="006913C7">
        <w:t xml:space="preserve"> </w:t>
      </w:r>
      <w:r>
        <w:t xml:space="preserve">who </w:t>
      </w:r>
      <w:r w:rsidR="001A7560">
        <w:t>chairs that body</w:t>
      </w:r>
      <w:r w:rsidR="006913C7">
        <w:t>, have met with Paul Healy, the c</w:t>
      </w:r>
      <w:r w:rsidR="001A7560">
        <w:t>hief executive of Skill</w:t>
      </w:r>
      <w:r w:rsidR="006913C7">
        <w:t>n</w:t>
      </w:r>
      <w:r w:rsidR="001A7560">
        <w:t>et</w:t>
      </w:r>
      <w:r w:rsidR="006913C7">
        <w:t xml:space="preserve"> in the south</w:t>
      </w:r>
      <w:r w:rsidR="000B01B1">
        <w:t>,</w:t>
      </w:r>
      <w:r w:rsidR="006913C7">
        <w:t xml:space="preserve"> and </w:t>
      </w:r>
      <w:r w:rsidR="00F471C4">
        <w:t xml:space="preserve">have </w:t>
      </w:r>
      <w:r w:rsidR="006913C7">
        <w:t>spent a lot of time looking at how the Irish National Skills Council, Skillnet and its p</w:t>
      </w:r>
      <w:r w:rsidR="001A7560">
        <w:t>artners across the island deliver skills</w:t>
      </w:r>
      <w:r w:rsidR="006913C7">
        <w:t xml:space="preserve"> for the Republic of Ireland</w:t>
      </w:r>
      <w:r w:rsidR="001A7560">
        <w:t xml:space="preserve">. </w:t>
      </w:r>
      <w:r w:rsidR="006913C7">
        <w:t>That has been done over a 25</w:t>
      </w:r>
      <w:r w:rsidR="00873A1D">
        <w:t>-</w:t>
      </w:r>
      <w:r w:rsidR="006913C7">
        <w:t>year period.</w:t>
      </w:r>
      <w:r>
        <w:t xml:space="preserve"> </w:t>
      </w:r>
      <w:r w:rsidR="006913C7">
        <w:t xml:space="preserve">Skillnet </w:t>
      </w:r>
      <w:r>
        <w:t>was</w:t>
      </w:r>
      <w:r w:rsidR="006913C7">
        <w:t xml:space="preserve"> created in 1998</w:t>
      </w:r>
      <w:r w:rsidRPr="004C2F1D">
        <w:t xml:space="preserve"> </w:t>
      </w:r>
      <w:r>
        <w:t>as an answer to the Celtic Tiger</w:t>
      </w:r>
      <w:r w:rsidR="006913C7">
        <w:t>.</w:t>
      </w:r>
      <w:r>
        <w:t xml:space="preserve"> There is a surplus in the </w:t>
      </w:r>
      <w:r w:rsidR="001A7560">
        <w:t xml:space="preserve">Irish </w:t>
      </w:r>
      <w:r w:rsidR="000B01B1">
        <w:t>skills fund</w:t>
      </w:r>
      <w:r>
        <w:t xml:space="preserve">, which is </w:t>
      </w:r>
      <w:r w:rsidR="001A7560">
        <w:t xml:space="preserve">roughly equivalent to </w:t>
      </w:r>
      <w:r w:rsidR="00F471C4">
        <w:t xml:space="preserve">the </w:t>
      </w:r>
      <w:r w:rsidR="001A7560">
        <w:t>apprenticeship levy.</w:t>
      </w:r>
      <w:r>
        <w:t xml:space="preserve"> The organisation is well funded; it is able to deliver on skills. </w:t>
      </w:r>
      <w:r w:rsidR="001A7560">
        <w:t>Yes, it has evolved</w:t>
      </w:r>
      <w:r w:rsidR="000B01B1">
        <w:t xml:space="preserve"> </w:t>
      </w:r>
      <w:r w:rsidR="000B01B1">
        <w:t>and</w:t>
      </w:r>
      <w:r w:rsidR="001A7560">
        <w:t xml:space="preserve"> it is not perfect</w:t>
      </w:r>
      <w:r w:rsidR="000B01B1">
        <w:t>, but it has</w:t>
      </w:r>
      <w:r>
        <w:t xml:space="preserve"> taken a consistent approach for 25 years</w:t>
      </w:r>
      <w:r w:rsidR="00F471C4">
        <w:t>, where w</w:t>
      </w:r>
      <w:r>
        <w:t>e have seen bits of things done</w:t>
      </w:r>
      <w:r w:rsidR="000B01B1">
        <w:t>,</w:t>
      </w:r>
      <w:r>
        <w:t xml:space="preserve"> and elements of activity happen and then </w:t>
      </w:r>
      <w:r w:rsidR="001A7560">
        <w:t xml:space="preserve">drop off. </w:t>
      </w:r>
      <w:r>
        <w:t xml:space="preserve">We have failed to do that. </w:t>
      </w:r>
    </w:p>
    <w:p w:rsidR="001A7560" w:rsidP="001A7560">
      <w:pPr>
        <w:pStyle w:val="Answer"/>
      </w:pPr>
      <w:r w:rsidRPr="000B01B1">
        <w:t>It is the s</w:t>
      </w:r>
      <w:r w:rsidRPr="000B01B1">
        <w:t>ame in Scotland</w:t>
      </w:r>
      <w:r w:rsidRPr="000B01B1">
        <w:t xml:space="preserve"> with Skills Development Scotland</w:t>
      </w:r>
      <w:r w:rsidRPr="000B01B1">
        <w:t xml:space="preserve">. </w:t>
      </w:r>
      <w:r w:rsidRPr="000B01B1">
        <w:t xml:space="preserve">We sit </w:t>
      </w:r>
      <w:r w:rsidRPr="000B01B1" w:rsidR="000B01B1">
        <w:rPr>
          <w:rFonts w:cs="Times New Roman"/>
        </w:rPr>
        <w:t>as this odd bod where we</w:t>
      </w:r>
      <w:r w:rsidRPr="000B01B1">
        <w:rPr>
          <w:rFonts w:cs="Times New Roman"/>
        </w:rPr>
        <w:t xml:space="preserve"> keep trying an initiative; we keep trying a programme. </w:t>
      </w:r>
      <w:r w:rsidRPr="000B01B1">
        <w:t>We need something that</w:t>
      </w:r>
      <w:r>
        <w:t xml:space="preserve">, as </w:t>
      </w:r>
      <w:r>
        <w:t>P</w:t>
      </w:r>
      <w:r>
        <w:t>eter said, we can coalesce around</w:t>
      </w:r>
      <w:r>
        <w:t xml:space="preserve"> and say, “That is what we are going to do</w:t>
      </w:r>
      <w:r w:rsidR="00F471C4">
        <w:t>,</w:t>
      </w:r>
      <w:r>
        <w:t xml:space="preserve">” and then deliver it. </w:t>
      </w:r>
    </w:p>
    <w:p w:rsidR="004C2F1D" w:rsidP="001A7560">
      <w:pPr>
        <w:pStyle w:val="Answer"/>
      </w:pPr>
      <w:sdt>
        <w:sdtPr>
          <w:alias w:val="Witness"/>
          <w:id w:val="1301817180"/>
          <w:placeholder>
            <w:docPart w:val="ED42270E9DB14BA7B3B9D7B5B462CAFA"/>
          </w:placeholder>
          <w:richText/>
        </w:sdtPr>
        <w:sdtContent>
          <w:r w:rsidRPr="0081165D" w:rsidR="001A7560">
            <w:rPr>
              <w:b/>
              <w:i/>
            </w:rPr>
            <w:t>Peter Cunningham:</w:t>
          </w:r>
          <w:r w:rsidRPr="00D15D7D" w:rsidR="001A7560">
            <w:rPr>
              <w:b/>
            </w:rPr>
            <w:t xml:space="preserve"> </w:t>
          </w:r>
        </w:sdtContent>
      </w:sdt>
      <w:r>
        <w:t>M</w:t>
      </w:r>
      <w:r w:rsidR="001A7560">
        <w:t xml:space="preserve">ark has answered that very well. </w:t>
      </w:r>
      <w:r>
        <w:t xml:space="preserve">From my perspective, the strange thing is that Invest </w:t>
      </w:r>
      <w:r w:rsidR="000B01B1">
        <w:t>Northern Ireland</w:t>
      </w:r>
      <w:r>
        <w:t xml:space="preserve">, as a Government body, has </w:t>
      </w:r>
      <w:r w:rsidR="001A7560">
        <w:t>some tremendous people work</w:t>
      </w:r>
      <w:r>
        <w:t>ing</w:t>
      </w:r>
      <w:r w:rsidR="001A7560">
        <w:t xml:space="preserve"> there. </w:t>
      </w:r>
      <w:r w:rsidR="000B01B1">
        <w:t xml:space="preserve">For </w:t>
      </w:r>
      <w:r>
        <w:t xml:space="preserve">example, </w:t>
      </w:r>
      <w:r w:rsidR="001A7560">
        <w:t>Ste</w:t>
      </w:r>
      <w:r>
        <w:t>ve</w:t>
      </w:r>
      <w:r w:rsidR="00F471C4">
        <w:t>n</w:t>
      </w:r>
      <w:r>
        <w:t xml:space="preserve"> </w:t>
      </w:r>
      <w:r w:rsidR="001A7560">
        <w:t>Harper</w:t>
      </w:r>
      <w:r>
        <w:t>, who sells Northern Irelan</w:t>
      </w:r>
      <w:r w:rsidR="003C712C">
        <w:t>d</w:t>
      </w:r>
      <w:r>
        <w:t xml:space="preserve"> to foreign direct investors, </w:t>
      </w:r>
      <w:r w:rsidR="001A7560">
        <w:t>does a fantastic job</w:t>
      </w:r>
      <w:r>
        <w:t xml:space="preserve">. He </w:t>
      </w:r>
      <w:r w:rsidR="001A7560">
        <w:t xml:space="preserve">is excellent at putting Northern Ireland’s best foot forward. He and his team should be celebrated for that. </w:t>
      </w:r>
    </w:p>
    <w:p w:rsidR="004C2F1D" w:rsidP="001A7560">
      <w:pPr>
        <w:pStyle w:val="Answer"/>
      </w:pPr>
      <w:r>
        <w:t>As for</w:t>
      </w:r>
      <w:r>
        <w:t xml:space="preserve"> the way the south </w:t>
      </w:r>
      <w:r w:rsidR="006148DB">
        <w:t>does</w:t>
      </w:r>
      <w:r>
        <w:t xml:space="preserve"> it, I have been in the US and </w:t>
      </w:r>
      <w:r w:rsidR="001A7560">
        <w:t xml:space="preserve">witnessed the full force of </w:t>
      </w:r>
      <w:r>
        <w:t>the idea</w:t>
      </w:r>
      <w:r>
        <w:rPr>
          <w:rFonts w:cs="Times New Roman"/>
        </w:rPr>
        <w:t xml:space="preserve"> </w:t>
      </w:r>
      <w:r w:rsidR="001A7560">
        <w:t>down south. They almost remove all the hurdles</w:t>
      </w:r>
      <w:r>
        <w:t xml:space="preserve"> once they have identified a target. They </w:t>
      </w:r>
      <w:r w:rsidR="001A7560">
        <w:t xml:space="preserve">understand which companies </w:t>
      </w:r>
      <w:r>
        <w:t xml:space="preserve">they </w:t>
      </w:r>
      <w:r w:rsidR="001A7560">
        <w:t xml:space="preserve">want to </w:t>
      </w:r>
      <w:r>
        <w:t>go after. They use p</w:t>
      </w:r>
      <w:r w:rsidR="001A7560">
        <w:t>olitical will</w:t>
      </w:r>
      <w:r>
        <w:t xml:space="preserve"> in the US</w:t>
      </w:r>
      <w:r w:rsidR="001A7560">
        <w:t>.</w:t>
      </w:r>
      <w:r>
        <w:t xml:space="preserve"> When they find a company, they identify </w:t>
      </w:r>
      <w:r>
        <w:rPr>
          <w:rFonts w:cs="Times New Roman"/>
        </w:rPr>
        <w:t>all the hurdles that could perhaps be put up in front of them</w:t>
      </w:r>
      <w:r>
        <w:rPr>
          <w:rFonts w:cs="Times New Roman"/>
        </w:rPr>
        <w:t>,</w:t>
      </w:r>
      <w:r>
        <w:rPr>
          <w:rFonts w:cs="Times New Roman"/>
        </w:rPr>
        <w:t xml:space="preserve"> and they take </w:t>
      </w:r>
      <w:r w:rsidR="001A7560">
        <w:t>time</w:t>
      </w:r>
      <w:r>
        <w:t xml:space="preserve"> and thought to knock those down in advance.</w:t>
      </w:r>
    </w:p>
    <w:p w:rsidR="00A26253" w:rsidP="001A7560">
      <w:pPr>
        <w:pStyle w:val="Answer"/>
      </w:pPr>
      <w:r>
        <w:t xml:space="preserve">The difference is </w:t>
      </w:r>
      <w:r>
        <w:t xml:space="preserve">that </w:t>
      </w:r>
      <w:r>
        <w:t>they are very clear about the impact</w:t>
      </w:r>
      <w:r>
        <w:t xml:space="preserve"> of the certain type of jobs that they are going after here</w:t>
      </w:r>
      <w:r>
        <w:t xml:space="preserve">. </w:t>
      </w:r>
      <w:r>
        <w:t>Perhaps i</w:t>
      </w:r>
      <w:r>
        <w:t xml:space="preserve">n our case, it </w:t>
      </w:r>
      <w:r>
        <w:t xml:space="preserve">is not quite at the </w:t>
      </w:r>
      <w:r>
        <w:t>point</w:t>
      </w:r>
      <w:r>
        <w:t xml:space="preserve"> when any job will do, but it is about getting jobs in. If there </w:t>
      </w:r>
      <w:r w:rsidR="004637F6">
        <w:t>were</w:t>
      </w:r>
      <w:r>
        <w:t xml:space="preserve"> a more </w:t>
      </w:r>
      <w:r>
        <w:t>focused approach</w:t>
      </w:r>
      <w:r>
        <w:t xml:space="preserve"> perhaps </w:t>
      </w:r>
      <w:r w:rsidR="004637F6">
        <w:t xml:space="preserve">on </w:t>
      </w:r>
      <w:r>
        <w:t>fewer businesses</w:t>
      </w:r>
      <w:r w:rsidR="000B01B1">
        <w:t>,</w:t>
      </w:r>
      <w:r>
        <w:t xml:space="preserve"> and if the same resource could be spent on targeting those businesses in a more creative way and knocking </w:t>
      </w:r>
      <w:r>
        <w:t>down the hurdles</w:t>
      </w:r>
      <w:r>
        <w:t xml:space="preserve"> properly, t</w:t>
      </w:r>
      <w:r>
        <w:t>hey would come</w:t>
      </w:r>
      <w:r>
        <w:t xml:space="preserve">. The right businesses would come with manufacturing and so forth, which would </w:t>
      </w:r>
      <w:r w:rsidR="000B01B1">
        <w:t>better</w:t>
      </w:r>
      <w:r>
        <w:t xml:space="preserve"> support </w:t>
      </w:r>
      <w:r>
        <w:t xml:space="preserve">the Northern Irish </w:t>
      </w:r>
      <w:r>
        <w:t>economy.</w:t>
      </w:r>
    </w:p>
    <w:p w:rsidR="001A7560" w:rsidP="001A7560">
      <w:pPr>
        <w:pStyle w:val="Answer"/>
      </w:pPr>
      <w:r>
        <w:t>A</w:t>
      </w:r>
      <w:r>
        <w:t>s a group of people</w:t>
      </w:r>
      <w:r>
        <w:t xml:space="preserve"> in Northern Ireland, we </w:t>
      </w:r>
      <w:r>
        <w:t>have to identify</w:t>
      </w:r>
      <w:r>
        <w:t xml:space="preserve">, first of all, </w:t>
      </w:r>
      <w:r>
        <w:t xml:space="preserve">what type of economy </w:t>
      </w:r>
      <w:r>
        <w:t xml:space="preserve">we </w:t>
      </w:r>
      <w:r>
        <w:t>want to become</w:t>
      </w:r>
      <w:r>
        <w:t xml:space="preserve"> and </w:t>
      </w:r>
      <w:r>
        <w:t xml:space="preserve">what type of businesses </w:t>
      </w:r>
      <w:r>
        <w:t xml:space="preserve">we </w:t>
      </w:r>
      <w:r>
        <w:t xml:space="preserve">want, and </w:t>
      </w:r>
      <w:r>
        <w:t xml:space="preserve">then have a clear </w:t>
      </w:r>
      <w:r>
        <w:t xml:space="preserve">focus on those. </w:t>
      </w:r>
      <w:r w:rsidR="004637F6">
        <w:t>G</w:t>
      </w:r>
      <w:r>
        <w:t xml:space="preserve">oing back, we cannot be good at everything. If it fits into our vision, let us approach these companies in the right way. </w:t>
      </w:r>
      <w:r w:rsidR="004637F6">
        <w:t xml:space="preserve">Again, </w:t>
      </w:r>
      <w:r>
        <w:t>Northern Ireland is made for business. People see that</w:t>
      </w:r>
      <w:r>
        <w:t xml:space="preserve"> when they come to Northern Ireland. </w:t>
      </w:r>
      <w:r>
        <w:t xml:space="preserve">They like it. </w:t>
      </w:r>
      <w:r>
        <w:t xml:space="preserve">They like the people; they like staying here. </w:t>
      </w:r>
      <w:r>
        <w:t>Apart from the weather, which is</w:t>
      </w:r>
      <w:r>
        <w:t xml:space="preserve"> the only thing we cannot do anything about, </w:t>
      </w:r>
      <w:r>
        <w:t>it is a nice place.</w:t>
      </w:r>
      <w:r>
        <w:t xml:space="preserve"> People see that and </w:t>
      </w:r>
      <w:r w:rsidR="00BF3EE3">
        <w:t>they</w:t>
      </w:r>
      <w:r>
        <w:t xml:space="preserve"> want to stay in Northern Ireland when they come. </w:t>
      </w:r>
    </w:p>
    <w:p w:rsidR="001A7560" w:rsidP="00A26253">
      <w:pPr>
        <w:pStyle w:val="Remark"/>
      </w:pPr>
      <w:sdt>
        <w:sdtPr>
          <w:alias w:val="Member"/>
          <w:tag w:val="&lt;Member mnisId='4827' dodsId=''&gt;"/>
          <w:id w:val="873811243"/>
          <w:placeholder>
            <w:docPart w:val="ED42270E9DB14BA7B3B9D7B5B462CAFA"/>
          </w:placeholder>
          <w:richText/>
        </w:sdtPr>
        <w:sdtContent>
          <w:r w:rsidRPr="001D47E3">
            <w:rPr>
              <w:b/>
            </w:rPr>
            <w:t>Claire Hanna:</w:t>
          </w:r>
        </w:sdtContent>
      </w:sdt>
      <w:r>
        <w:t xml:space="preserve"> </w:t>
      </w:r>
      <w:r w:rsidR="00A26253">
        <w:t>T</w:t>
      </w:r>
      <w:r>
        <w:t>hanks</w:t>
      </w:r>
      <w:r w:rsidR="00A26253">
        <w:t xml:space="preserve"> a million</w:t>
      </w:r>
      <w:r>
        <w:t>. That is really interesting.</w:t>
      </w:r>
    </w:p>
    <w:p w:rsidR="001A7560" w:rsidP="001A7560">
      <w:pPr>
        <w:pStyle w:val="Question"/>
        <w:numPr>
          <w:ilvl w:val="0"/>
          <w:numId w:val="9"/>
        </w:numPr>
      </w:pPr>
      <w:sdt>
        <w:sdtPr>
          <w:alias w:val="Member"/>
          <w:tag w:val="&lt;Member mnisId='4031' dodsId='35872'&gt;"/>
          <w:id w:val="-969671421"/>
          <w:placeholder>
            <w:docPart w:val="ED42270E9DB14BA7B3B9D7B5B462CAFA"/>
          </w:placeholder>
          <w:richText/>
        </w:sdtPr>
        <w:sdtContent>
          <w:r w:rsidRPr="001D47E3">
            <w:rPr>
              <w:b/>
            </w:rPr>
            <w:t>Chair:</w:t>
          </w:r>
        </w:sdtContent>
      </w:sdt>
      <w:r>
        <w:t xml:space="preserve"> </w:t>
      </w:r>
      <w:r w:rsidR="00A26253">
        <w:t xml:space="preserve">Gentlemen, could I ask for a word or two on </w:t>
      </w:r>
      <w:r>
        <w:t xml:space="preserve">any interactions </w:t>
      </w:r>
      <w:r w:rsidR="00A26253">
        <w:t xml:space="preserve">you have had </w:t>
      </w:r>
      <w:r>
        <w:t xml:space="preserve">with </w:t>
      </w:r>
      <w:r w:rsidR="00A26253">
        <w:t xml:space="preserve">the Department for International Trade? I am keen to see </w:t>
      </w:r>
      <w:r w:rsidR="00BF3EE3">
        <w:t>if</w:t>
      </w:r>
      <w:r w:rsidR="00A26253">
        <w:t xml:space="preserve"> they have been trying to understand the g</w:t>
      </w:r>
      <w:r>
        <w:t>ranular needs</w:t>
      </w:r>
      <w:r w:rsidR="00A26253">
        <w:t xml:space="preserve"> of business, the potential to export and so forth</w:t>
      </w:r>
      <w:r>
        <w:t>. If you have not had any</w:t>
      </w:r>
      <w:r w:rsidR="00A26253">
        <w:t>, just say you have not had any</w:t>
      </w:r>
      <w:r w:rsidR="000A3AAB">
        <w:t>.</w:t>
      </w:r>
      <w:r w:rsidR="004637F6">
        <w:t xml:space="preserve"> </w:t>
      </w:r>
    </w:p>
    <w:p w:rsidR="006476DB" w:rsidRPr="006476DB" w:rsidP="006476DB">
      <w:pPr>
        <w:pStyle w:val="QuestionCont"/>
        <w:rPr>
          <w:bCs/>
        </w:rPr>
      </w:pPr>
      <w:sdt>
        <w:sdtPr>
          <w:rPr>
            <w:b/>
          </w:rPr>
          <w:alias w:val="Witness"/>
          <w:id w:val="-1574124138"/>
          <w:placeholder>
            <w:docPart w:val="F9FBA3A1F0174FA38B657A8B1D15E036"/>
          </w:placeholder>
          <w:richText/>
        </w:sdtPr>
        <w:sdtContent>
          <w:r w:rsidRPr="006476DB">
            <w:rPr>
              <w:b/>
              <w:i/>
            </w:rPr>
            <w:t>Peter Cunningham:</w:t>
          </w:r>
          <w:r w:rsidRPr="006476DB">
            <w:rPr>
              <w:b/>
            </w:rPr>
            <w:t xml:space="preserve"> </w:t>
          </w:r>
        </w:sdtContent>
      </w:sdt>
      <w:r w:rsidRPr="006476DB">
        <w:rPr>
          <w:bCs/>
        </w:rPr>
        <w:t>No, not really, from my side.</w:t>
      </w:r>
    </w:p>
    <w:p w:rsidR="00307FA1" w:rsidP="001A7560">
      <w:pPr>
        <w:pStyle w:val="Answer"/>
      </w:pPr>
      <w:sdt>
        <w:sdtPr>
          <w:alias w:val="Witness"/>
          <w:id w:val="-1089457390"/>
          <w:placeholder>
            <w:docPart w:val="ED42270E9DB14BA7B3B9D7B5B462CAFA"/>
          </w:placeholder>
          <w:richText/>
        </w:sdtPr>
        <w:sdtContent>
          <w:r w:rsidRPr="0081165D" w:rsidR="001A7560">
            <w:rPr>
              <w:b/>
              <w:i/>
            </w:rPr>
            <w:t>Mark Huddleston:</w:t>
          </w:r>
          <w:r w:rsidRPr="001D47E3" w:rsidR="001A7560">
            <w:rPr>
              <w:b/>
            </w:rPr>
            <w:t xml:space="preserve"> </w:t>
          </w:r>
        </w:sdtContent>
      </w:sdt>
      <w:r w:rsidR="006476DB">
        <w:t xml:space="preserve">I have had </w:t>
      </w:r>
      <w:r w:rsidR="001A7560">
        <w:t xml:space="preserve">experience </w:t>
      </w:r>
      <w:r w:rsidR="006476DB">
        <w:t xml:space="preserve">directly with them </w:t>
      </w:r>
      <w:r w:rsidR="001A7560">
        <w:t>in the past</w:t>
      </w:r>
      <w:r w:rsidR="006476DB">
        <w:t xml:space="preserve"> from an aerospace perspective. They were very useful</w:t>
      </w:r>
      <w:r w:rsidR="002D064A">
        <w:t>.</w:t>
      </w:r>
      <w:r w:rsidR="006476DB">
        <w:t xml:space="preserve"> </w:t>
      </w:r>
      <w:r w:rsidR="002D064A">
        <w:t xml:space="preserve">When I was in business, at </w:t>
      </w:r>
      <w:r w:rsidR="006476DB">
        <w:t xml:space="preserve">times the engagement between Invest NI and them </w:t>
      </w:r>
      <w:r w:rsidR="002D064A">
        <w:t>was</w:t>
      </w:r>
      <w:r w:rsidR="006476DB">
        <w:t xml:space="preserve"> v</w:t>
      </w:r>
      <w:r w:rsidR="001A7560">
        <w:t>ery useful</w:t>
      </w:r>
      <w:r w:rsidR="006476DB">
        <w:t>.</w:t>
      </w:r>
      <w:r w:rsidR="001A7560">
        <w:t xml:space="preserve"> </w:t>
      </w:r>
      <w:r w:rsidR="006476DB">
        <w:t>Certainly from our perspective in manufacturing, t</w:t>
      </w:r>
      <w:r w:rsidR="001A7560">
        <w:t xml:space="preserve">he establishment of a team in Belfast is welcome as long as </w:t>
      </w:r>
      <w:r w:rsidR="006476DB">
        <w:t xml:space="preserve">it is done with </w:t>
      </w:r>
      <w:r w:rsidR="001A7560">
        <w:t xml:space="preserve">a collaborative approach between </w:t>
      </w:r>
      <w:r w:rsidR="006476DB">
        <w:t xml:space="preserve">the various </w:t>
      </w:r>
      <w:r w:rsidR="001A7560">
        <w:t xml:space="preserve">entities and </w:t>
      </w:r>
      <w:r>
        <w:t xml:space="preserve">we have </w:t>
      </w:r>
      <w:r w:rsidR="001A7560">
        <w:t xml:space="preserve">the right connectivity. </w:t>
      </w:r>
    </w:p>
    <w:p w:rsidR="00307FA1" w:rsidP="001A7560">
      <w:pPr>
        <w:pStyle w:val="Answer"/>
      </w:pPr>
      <w:r>
        <w:t xml:space="preserve">As Peter rightly alluded to, Steve Harper and his team have done a fantastic job based on what they have been tasked with. The current review of the activities of Invest NI is a welcome opportunity to consider how we shape that going forward. </w:t>
      </w:r>
    </w:p>
    <w:p w:rsidR="001A7560" w:rsidP="001A7560">
      <w:pPr>
        <w:pStyle w:val="Question"/>
        <w:numPr>
          <w:ilvl w:val="0"/>
          <w:numId w:val="9"/>
        </w:numPr>
      </w:pPr>
      <w:sdt>
        <w:sdtPr>
          <w:alias w:val="Member"/>
          <w:tag w:val="&lt;Member mnisId='4031' dodsId='35872'&gt;"/>
          <w:id w:val="2050646926"/>
          <w:placeholder>
            <w:docPart w:val="ED42270E9DB14BA7B3B9D7B5B462CAFA"/>
          </w:placeholder>
          <w:richText/>
        </w:sdtPr>
        <w:sdtContent>
          <w:r w:rsidRPr="001D47E3">
            <w:rPr>
              <w:b/>
            </w:rPr>
            <w:t>Chair:</w:t>
          </w:r>
        </w:sdtContent>
      </w:sdt>
      <w:r>
        <w:t xml:space="preserve"> </w:t>
      </w:r>
      <w:r w:rsidR="00307FA1">
        <w:t xml:space="preserve">We </w:t>
      </w:r>
      <w:r>
        <w:t>should not be unduly anxious</w:t>
      </w:r>
      <w:r w:rsidR="00307FA1">
        <w:t xml:space="preserve"> about that process that is in hand. </w:t>
      </w:r>
    </w:p>
    <w:p w:rsidR="001A7560" w:rsidP="001A7560">
      <w:pPr>
        <w:pStyle w:val="Answer"/>
      </w:pPr>
      <w:sdt>
        <w:sdtPr>
          <w:alias w:val="Witness"/>
          <w:id w:val="-1979450912"/>
          <w:placeholder>
            <w:docPart w:val="ED42270E9DB14BA7B3B9D7B5B462CAFA"/>
          </w:placeholder>
          <w:richText/>
        </w:sdtPr>
        <w:sdtContent>
          <w:r w:rsidRPr="0081165D">
            <w:rPr>
              <w:b/>
              <w:i/>
            </w:rPr>
            <w:t>Mark Huddleston:</w:t>
          </w:r>
          <w:r w:rsidRPr="001D47E3">
            <w:rPr>
              <w:b/>
            </w:rPr>
            <w:t xml:space="preserve"> </w:t>
          </w:r>
        </w:sdtContent>
      </w:sdt>
      <w:r w:rsidR="00307FA1">
        <w:t>N</w:t>
      </w:r>
      <w:r>
        <w:t>o, in my view.</w:t>
      </w:r>
    </w:p>
    <w:p w:rsidR="001A7560" w:rsidP="00307FA1">
      <w:pPr>
        <w:pStyle w:val="Remark"/>
      </w:pPr>
      <w:sdt>
        <w:sdtPr>
          <w:alias w:val="Member"/>
          <w:tag w:val="&lt;Member mnisId='4856' dodsId=''&gt;"/>
          <w:id w:val="-492096314"/>
          <w:placeholder>
            <w:docPart w:val="ED42270E9DB14BA7B3B9D7B5B462CAFA"/>
          </w:placeholder>
          <w:richText/>
        </w:sdtPr>
        <w:sdtContent>
          <w:r w:rsidRPr="001D47E3">
            <w:rPr>
              <w:b/>
            </w:rPr>
            <w:t>Stephen Farry:</w:t>
          </w:r>
        </w:sdtContent>
      </w:sdt>
      <w:r>
        <w:t xml:space="preserve"> </w:t>
      </w:r>
      <w:r w:rsidR="00307FA1">
        <w:t xml:space="preserve">Good morning to both of our witnesses. I was scheduled to ask about skills and education, but they have been threaded through most of the answers so far, which is probably fairly </w:t>
      </w:r>
      <w:r>
        <w:t>inevitable</w:t>
      </w:r>
      <w:r w:rsidR="00307FA1">
        <w:t>.</w:t>
      </w:r>
    </w:p>
    <w:p w:rsidR="001A7560" w:rsidP="00307FA1">
      <w:pPr>
        <w:pStyle w:val="Remark"/>
      </w:pPr>
      <w:sdt>
        <w:sdtPr>
          <w:alias w:val="Member"/>
          <w:tag w:val="&lt;Member mnisId='4031' dodsId='35872'&gt;"/>
          <w:id w:val="-466662905"/>
          <w:placeholder>
            <w:docPart w:val="ED42270E9DB14BA7B3B9D7B5B462CAFA"/>
          </w:placeholder>
          <w:richText/>
        </w:sdtPr>
        <w:sdtContent>
          <w:r w:rsidRPr="001D47E3">
            <w:rPr>
              <w:b/>
            </w:rPr>
            <w:t>Chair:</w:t>
          </w:r>
        </w:sdtContent>
      </w:sdt>
      <w:r>
        <w:t xml:space="preserve"> </w:t>
      </w:r>
      <w:r w:rsidR="00307FA1">
        <w:t xml:space="preserve">The floor is yours, Stephen. You can ask what you like. </w:t>
      </w:r>
    </w:p>
    <w:p w:rsidR="001A7560" w:rsidRPr="001D47E3" w:rsidP="001A7560">
      <w:pPr>
        <w:pStyle w:val="Question"/>
        <w:numPr>
          <w:ilvl w:val="0"/>
          <w:numId w:val="9"/>
        </w:numPr>
      </w:pPr>
      <w:sdt>
        <w:sdtPr>
          <w:alias w:val="Member"/>
          <w:tag w:val="&lt;Member mnisId='4856' dodsId=''&gt;"/>
          <w:id w:val="-958947693"/>
          <w:placeholder>
            <w:docPart w:val="ED42270E9DB14BA7B3B9D7B5B462CAFA"/>
          </w:placeholder>
          <w:richText/>
        </w:sdtPr>
        <w:sdtContent>
          <w:r w:rsidRPr="001D47E3">
            <w:rPr>
              <w:b/>
            </w:rPr>
            <w:t>Stephen Farry:</w:t>
          </w:r>
        </w:sdtContent>
      </w:sdt>
      <w:r>
        <w:t xml:space="preserve"> </w:t>
      </w:r>
      <w:r w:rsidR="00307FA1">
        <w:t xml:space="preserve">I am still going to do that. Just for the official record, I </w:t>
      </w:r>
      <w:r w:rsidR="004A387D">
        <w:t xml:space="preserve">will </w:t>
      </w:r>
      <w:r w:rsidR="00307FA1">
        <w:t xml:space="preserve">make transparent that I appointed Mr Huddleston as the Northern Ireland commissioner on UK Commission for Employment and Skills back in 2015. It is not really a declarable interest as such, but I put that on the </w:t>
      </w:r>
      <w:r>
        <w:t>record</w:t>
      </w:r>
      <w:r w:rsidR="00307FA1">
        <w:t xml:space="preserve"> anyway</w:t>
      </w:r>
      <w:r>
        <w:t>.</w:t>
      </w:r>
    </w:p>
    <w:p w:rsidR="001A7560" w:rsidP="003C712C">
      <w:pPr>
        <w:pStyle w:val="QuestionCont"/>
      </w:pPr>
      <w:r>
        <w:t xml:space="preserve">I will frame my question in this way. To collate what both witnesses have said so far on </w:t>
      </w:r>
      <w:r>
        <w:t xml:space="preserve">skills </w:t>
      </w:r>
      <w:r>
        <w:t xml:space="preserve">and education, can you give us a sense of what you see as the top three skills challenges at present facing </w:t>
      </w:r>
      <w:r>
        <w:t>Northern Ireland</w:t>
      </w:r>
      <w:r w:rsidR="00FF4C30">
        <w:t xml:space="preserve">? </w:t>
      </w:r>
      <w:r w:rsidR="008F579E">
        <w:t xml:space="preserve">Then </w:t>
      </w:r>
      <w:r>
        <w:t xml:space="preserve">turn to </w:t>
      </w:r>
      <w:r w:rsidR="00FF4C30">
        <w:t xml:space="preserve">the </w:t>
      </w:r>
      <w:r>
        <w:t xml:space="preserve">top three </w:t>
      </w:r>
      <w:r w:rsidR="00FF4C30">
        <w:t xml:space="preserve">immediate or </w:t>
      </w:r>
      <w:r w:rsidRPr="00CC2F70" w:rsidR="00FF4C30">
        <w:rPr>
          <w:rFonts w:cstheme="minorHAnsi"/>
        </w:rPr>
        <w:t>short</w:t>
      </w:r>
      <w:r w:rsidR="00873A1D">
        <w:rPr>
          <w:rFonts w:cstheme="minorHAnsi"/>
        </w:rPr>
        <w:t>-</w:t>
      </w:r>
      <w:r w:rsidRPr="00CC2F70" w:rsidR="00FF4C30">
        <w:rPr>
          <w:rFonts w:cstheme="minorHAnsi"/>
        </w:rPr>
        <w:t>term</w:t>
      </w:r>
      <w:r w:rsidR="00FF4C30">
        <w:t xml:space="preserve"> </w:t>
      </w:r>
      <w:r>
        <w:t xml:space="preserve">interventions </w:t>
      </w:r>
      <w:r w:rsidR="00FF4C30">
        <w:t xml:space="preserve">that we </w:t>
      </w:r>
      <w:r>
        <w:t xml:space="preserve">could do to </w:t>
      </w:r>
      <w:r w:rsidR="00FF4C30">
        <w:t xml:space="preserve">try to </w:t>
      </w:r>
      <w:r>
        <w:t>turn things around</w:t>
      </w:r>
      <w:r w:rsidR="00FF4C30">
        <w:t xml:space="preserve"> and the three </w:t>
      </w:r>
      <w:r w:rsidRPr="00D4415F" w:rsidR="00FF4C30">
        <w:rPr>
          <w:rFonts w:cs="Times New Roman"/>
        </w:rPr>
        <w:t>longer</w:t>
      </w:r>
      <w:r w:rsidR="00873A1D">
        <w:rPr>
          <w:rFonts w:cs="Times New Roman"/>
        </w:rPr>
        <w:t>-</w:t>
      </w:r>
      <w:r w:rsidRPr="00D4415F" w:rsidR="00FF4C30">
        <w:rPr>
          <w:rFonts w:cs="Times New Roman"/>
        </w:rPr>
        <w:t>term</w:t>
      </w:r>
      <w:r w:rsidR="00FF4C30">
        <w:t xml:space="preserve"> things that need to happen on skills. Naturally enough, I will turn to </w:t>
      </w:r>
      <w:r>
        <w:t>Mr Huddleston first</w:t>
      </w:r>
      <w:r w:rsidR="00FF4C30">
        <w:t>.</w:t>
      </w:r>
    </w:p>
    <w:p w:rsidR="00FF4C30" w:rsidP="001A7560">
      <w:pPr>
        <w:pStyle w:val="Answer"/>
      </w:pPr>
      <w:sdt>
        <w:sdtPr>
          <w:alias w:val="Witness"/>
          <w:id w:val="-79600737"/>
          <w:placeholder>
            <w:docPart w:val="ED42270E9DB14BA7B3B9D7B5B462CAFA"/>
          </w:placeholder>
          <w:richText/>
        </w:sdtPr>
        <w:sdtContent>
          <w:r w:rsidRPr="0081165D" w:rsidR="001A7560">
            <w:rPr>
              <w:b/>
              <w:i/>
            </w:rPr>
            <w:t>Mark Huddleston:</w:t>
          </w:r>
          <w:r w:rsidRPr="001D47E3" w:rsidR="001A7560">
            <w:rPr>
              <w:b/>
            </w:rPr>
            <w:t xml:space="preserve"> </w:t>
          </w:r>
        </w:sdtContent>
      </w:sdt>
      <w:r w:rsidR="0095641A">
        <w:t xml:space="preserve">The </w:t>
      </w:r>
      <w:r>
        <w:t xml:space="preserve">biggest challenge at the moment is the </w:t>
      </w:r>
      <w:r w:rsidR="001A7560">
        <w:t xml:space="preserve">proliferation of activity. </w:t>
      </w:r>
      <w:r>
        <w:t>We h</w:t>
      </w:r>
      <w:r w:rsidR="001A7560">
        <w:t xml:space="preserve">ave an opportunity </w:t>
      </w:r>
      <w:r>
        <w:t xml:space="preserve">through the new skills strategy that the Department for the Economy has developed to </w:t>
      </w:r>
      <w:r w:rsidR="001A7560">
        <w:t xml:space="preserve">address that. </w:t>
      </w:r>
      <w:r>
        <w:t>The OECD report that led to that skills strategy e</w:t>
      </w:r>
      <w:r w:rsidR="001A7560">
        <w:t>mphasises that</w:t>
      </w:r>
      <w:r>
        <w:t xml:space="preserve"> and highlights the fact that governance is one of the three key challenges</w:t>
      </w:r>
      <w:r w:rsidR="001A7560">
        <w:t>.</w:t>
      </w:r>
      <w:r>
        <w:t xml:space="preserve"> </w:t>
      </w:r>
      <w:r w:rsidR="001A7560">
        <w:t xml:space="preserve">The strategy itself talks about </w:t>
      </w:r>
      <w:r>
        <w:t>three interesting pieces: lifelong learning, skills imbalances and the digital spine. A</w:t>
      </w:r>
      <w:r w:rsidR="001A7560">
        <w:t>rguably</w:t>
      </w:r>
      <w:r>
        <w:t xml:space="preserve">, </w:t>
      </w:r>
      <w:r w:rsidR="001A7560">
        <w:t xml:space="preserve">all </w:t>
      </w:r>
      <w:r>
        <w:t xml:space="preserve">of those </w:t>
      </w:r>
      <w:r w:rsidR="001A7560">
        <w:t>have a place.</w:t>
      </w:r>
    </w:p>
    <w:p w:rsidR="00FF4C30" w:rsidP="001A7560">
      <w:pPr>
        <w:pStyle w:val="Answer"/>
      </w:pPr>
      <w:r>
        <w:t>If there is something i</w:t>
      </w:r>
      <w:r w:rsidR="00726909">
        <w:t>n</w:t>
      </w:r>
      <w:r>
        <w:t xml:space="preserve"> the longer term, that lifelong learning piece is critical because of where the economy is going. </w:t>
      </w:r>
      <w:r w:rsidR="00110950">
        <w:t xml:space="preserve">How do </w:t>
      </w:r>
      <w:r>
        <w:t xml:space="preserve">we </w:t>
      </w:r>
      <w:r w:rsidR="001A7560">
        <w:t>continue to reskill</w:t>
      </w:r>
      <w:r>
        <w:t xml:space="preserve"> and develop the capability of our people so it is not about an outcome at GCSE, A</w:t>
      </w:r>
      <w:r w:rsidR="00110950">
        <w:t xml:space="preserve">-level </w:t>
      </w:r>
      <w:r>
        <w:t>or some form o</w:t>
      </w:r>
      <w:r w:rsidR="00110950">
        <w:t>f</w:t>
      </w:r>
      <w:r>
        <w:t xml:space="preserve"> tertiary education</w:t>
      </w:r>
      <w:r w:rsidR="00110950">
        <w:t>, but</w:t>
      </w:r>
      <w:r w:rsidR="00500AAB">
        <w:t xml:space="preserve"> about consistently supporting people to grow and develop their capabilities over time</w:t>
      </w:r>
      <w:r w:rsidR="00110950">
        <w:t>?</w:t>
      </w:r>
      <w:r w:rsidR="00500AAB">
        <w:t xml:space="preserve"> </w:t>
      </w:r>
    </w:p>
    <w:p w:rsidR="00500AAB" w:rsidP="00500AAB">
      <w:pPr>
        <w:pStyle w:val="Answer"/>
      </w:pPr>
      <w:r>
        <w:t>In terms of immediate interventions, t</w:t>
      </w:r>
      <w:r w:rsidR="001A7560">
        <w:t xml:space="preserve">here is a range of things. </w:t>
      </w:r>
      <w:r>
        <w:t xml:space="preserve">Particularly for the manufacturing sector, we need to develop those </w:t>
      </w:r>
      <w:r w:rsidR="001A7560">
        <w:t>level 3, 4</w:t>
      </w:r>
      <w:r>
        <w:t xml:space="preserve"> and</w:t>
      </w:r>
      <w:r w:rsidR="001A7560">
        <w:t xml:space="preserve"> 5 </w:t>
      </w:r>
      <w:r w:rsidR="001A7560">
        <w:t>qualifications</w:t>
      </w:r>
      <w:r>
        <w:t xml:space="preserve"> and support young people into that place</w:t>
      </w:r>
      <w:r w:rsidR="001A7560">
        <w:t xml:space="preserve">. </w:t>
      </w:r>
      <w:r>
        <w:t>Careers advice in Northern Ireland is broken and h</w:t>
      </w:r>
      <w:r w:rsidR="001A7560">
        <w:t xml:space="preserve">as been for quite some time. </w:t>
      </w:r>
      <w:r>
        <w:t xml:space="preserve">That could be said across the UK. With FDI, when you bring people here and show them the businesses, they are blown away. </w:t>
      </w:r>
      <w:r w:rsidR="001A7560">
        <w:t>The same applies to manufacturing</w:t>
      </w:r>
      <w:r>
        <w:t xml:space="preserve">. When you give people the opportunity to have experiential learning in the workplace, it </w:t>
      </w:r>
      <w:r w:rsidR="001A7560">
        <w:t>change</w:t>
      </w:r>
      <w:r>
        <w:t>s</w:t>
      </w:r>
      <w:r w:rsidR="001A7560">
        <w:t xml:space="preserve"> their view</w:t>
      </w:r>
      <w:r>
        <w:t xml:space="preserve"> of what can happen and what the opportunities are within manufacturing.</w:t>
      </w:r>
      <w:r w:rsidR="003C712C">
        <w:t xml:space="preserve"> </w:t>
      </w:r>
      <w:r>
        <w:t>W</w:t>
      </w:r>
      <w:r w:rsidR="001A7560">
        <w:t>e are seeing that</w:t>
      </w:r>
      <w:r>
        <w:t xml:space="preserve"> already. There is an initiative in </w:t>
      </w:r>
      <w:r w:rsidR="00DF4830">
        <w:t>mid-</w:t>
      </w:r>
      <w:r>
        <w:t xml:space="preserve">Ulster called MEGA, where </w:t>
      </w:r>
      <w:r w:rsidR="001A7560">
        <w:t xml:space="preserve">schools and </w:t>
      </w:r>
      <w:r>
        <w:t xml:space="preserve">manufacturing </w:t>
      </w:r>
      <w:r w:rsidR="001A7560">
        <w:t xml:space="preserve">businesses are working </w:t>
      </w:r>
      <w:r>
        <w:t xml:space="preserve">very closely </w:t>
      </w:r>
      <w:r w:rsidR="001A7560">
        <w:t xml:space="preserve">together </w:t>
      </w:r>
      <w:r>
        <w:t xml:space="preserve">and essentially </w:t>
      </w:r>
      <w:r w:rsidR="001A7560">
        <w:t>bypass</w:t>
      </w:r>
      <w:r>
        <w:t xml:space="preserve">ing a lot of the </w:t>
      </w:r>
      <w:r w:rsidR="001A7560">
        <w:t>bureaucracy</w:t>
      </w:r>
      <w:r>
        <w:t xml:space="preserve"> in the system to work together to deliver</w:t>
      </w:r>
      <w:r w:rsidR="001A7560">
        <w:t xml:space="preserve">. </w:t>
      </w:r>
      <w:r>
        <w:t xml:space="preserve">That has already seen an outcome through the first degree apprenticeship in Northern Ireland being launched. </w:t>
      </w:r>
    </w:p>
    <w:p w:rsidR="00500AAB" w:rsidP="00500AAB">
      <w:pPr>
        <w:pStyle w:val="Answer"/>
      </w:pPr>
      <w:r>
        <w:t xml:space="preserve">There </w:t>
      </w:r>
      <w:r w:rsidR="001A7560">
        <w:t xml:space="preserve">is an immediate need to invest in leadership skills. </w:t>
      </w:r>
      <w:r>
        <w:t xml:space="preserve">You and I know that. We looked at that challenge together when you were Minister and I was skills commissioner. </w:t>
      </w:r>
      <w:r w:rsidR="001A7560">
        <w:t>That challenge still exists</w:t>
      </w:r>
      <w:r>
        <w:t xml:space="preserve"> now. We </w:t>
      </w:r>
      <w:r w:rsidR="001A7560">
        <w:t xml:space="preserve">do not have any </w:t>
      </w:r>
      <w:r>
        <w:t xml:space="preserve">really </w:t>
      </w:r>
      <w:r w:rsidR="001A7560">
        <w:t>strong intervention</w:t>
      </w:r>
      <w:r>
        <w:t xml:space="preserve"> or</w:t>
      </w:r>
      <w:r w:rsidR="001A7560">
        <w:t xml:space="preserve"> policy</w:t>
      </w:r>
      <w:r>
        <w:t xml:space="preserve"> field around that. Stronger leaders </w:t>
      </w:r>
      <w:r w:rsidR="001A7560">
        <w:t xml:space="preserve">will help </w:t>
      </w:r>
      <w:r>
        <w:t>businesses to grow.</w:t>
      </w:r>
      <w:r w:rsidR="001A7560">
        <w:t xml:space="preserve"> </w:t>
      </w:r>
      <w:r>
        <w:t xml:space="preserve">I have experienced that. The reason the family business grew was </w:t>
      </w:r>
      <w:r w:rsidR="00DF4830">
        <w:t>that</w:t>
      </w:r>
      <w:r>
        <w:t xml:space="preserve"> m</w:t>
      </w:r>
      <w:r w:rsidR="001A7560">
        <w:t xml:space="preserve">y father experienced that back in the </w:t>
      </w:r>
      <w:r>
        <w:t>early 19</w:t>
      </w:r>
      <w:r w:rsidR="001A7560">
        <w:t>90s</w:t>
      </w:r>
      <w:r w:rsidR="001052DB">
        <w:t>,</w:t>
      </w:r>
      <w:r>
        <w:t xml:space="preserve"> </w:t>
      </w:r>
      <w:r w:rsidR="001052DB">
        <w:t xml:space="preserve">going </w:t>
      </w:r>
      <w:r>
        <w:t xml:space="preserve">through leadership programmes. </w:t>
      </w:r>
      <w:r w:rsidR="001A7560">
        <w:t xml:space="preserve">I experienced it </w:t>
      </w:r>
      <w:r>
        <w:t xml:space="preserve">with Invest NI </w:t>
      </w:r>
      <w:r w:rsidR="001A7560">
        <w:t xml:space="preserve">in </w:t>
      </w:r>
      <w:r>
        <w:t xml:space="preserve">the 2000s and beyond, and even more recently in some activity. We need good, strong leadership programmes. </w:t>
      </w:r>
    </w:p>
    <w:p w:rsidR="001A7560" w:rsidP="00500AAB">
      <w:pPr>
        <w:pStyle w:val="Answer"/>
      </w:pPr>
      <w:r>
        <w:t xml:space="preserve">Going back to Peter’s </w:t>
      </w:r>
      <w:r w:rsidR="00500AAB">
        <w:t xml:space="preserve">earlier </w:t>
      </w:r>
      <w:r>
        <w:t xml:space="preserve">point </w:t>
      </w:r>
      <w:r w:rsidR="008C3207">
        <w:t xml:space="preserve">about </w:t>
      </w:r>
      <w:r w:rsidR="00007890">
        <w:t>looking</w:t>
      </w:r>
      <w:r w:rsidR="008C3207">
        <w:t xml:space="preserve"> </w:t>
      </w:r>
      <w:r>
        <w:t xml:space="preserve">outside </w:t>
      </w:r>
      <w:r w:rsidRPr="00751FFE">
        <w:t>Northern Ireland</w:t>
      </w:r>
      <w:r w:rsidR="00500AAB">
        <w:t xml:space="preserve"> for that experience,</w:t>
      </w:r>
      <w:r w:rsidR="008C3207">
        <w:t xml:space="preserve"> </w:t>
      </w:r>
      <w:r w:rsidR="00007890">
        <w:t>I had</w:t>
      </w:r>
      <w:r w:rsidR="008C3207">
        <w:t xml:space="preserve"> experience </w:t>
      </w:r>
      <w:r w:rsidR="00007890">
        <w:t xml:space="preserve">of </w:t>
      </w:r>
      <w:r w:rsidR="008C3207">
        <w:t xml:space="preserve">working </w:t>
      </w:r>
      <w:r w:rsidR="00007890">
        <w:t xml:space="preserve">for </w:t>
      </w:r>
      <w:r w:rsidR="008C3207">
        <w:t xml:space="preserve">a number of </w:t>
      </w:r>
      <w:r w:rsidR="00007890">
        <w:t xml:space="preserve">weeks in </w:t>
      </w:r>
      <w:r w:rsidR="008C3207">
        <w:t>facilities in the S</w:t>
      </w:r>
      <w:r>
        <w:t>tates</w:t>
      </w:r>
      <w:r w:rsidR="008C3207">
        <w:t xml:space="preserve"> with Boeing and then in Broughton with the Airbus team. Spending time in those businesses and seeing how they grow and nurture their leaders gave me a t</w:t>
      </w:r>
      <w:r>
        <w:t xml:space="preserve">ransformational understanding. That transforms SMEs and transforms </w:t>
      </w:r>
      <w:r w:rsidR="008C3207">
        <w:t xml:space="preserve">the </w:t>
      </w:r>
      <w:r>
        <w:t>opportunity.</w:t>
      </w:r>
      <w:r w:rsidR="003C712C">
        <w:t xml:space="preserve"> </w:t>
      </w:r>
      <w:r w:rsidR="008C3207">
        <w:t xml:space="preserve">It </w:t>
      </w:r>
      <w:r w:rsidR="003C712C">
        <w:t xml:space="preserve">comes </w:t>
      </w:r>
      <w:r w:rsidR="008C3207">
        <w:t>back full circle from governance to proliferation. There are sufficient funds in the system i</w:t>
      </w:r>
      <w:r>
        <w:t>f the levy is devolved</w:t>
      </w:r>
      <w:r w:rsidR="008C3207">
        <w:t xml:space="preserve">, </w:t>
      </w:r>
      <w:r>
        <w:t xml:space="preserve">as </w:t>
      </w:r>
      <w:r w:rsidR="008C3207">
        <w:t xml:space="preserve">the Fiscal Commission is potentially </w:t>
      </w:r>
      <w:r>
        <w:t>recommend</w:t>
      </w:r>
      <w:r w:rsidR="008C3207">
        <w:t>ing at the moment</w:t>
      </w:r>
      <w:r>
        <w:t>.</w:t>
      </w:r>
    </w:p>
    <w:p w:rsidR="001A7560" w:rsidP="001A7560">
      <w:pPr>
        <w:pStyle w:val="Question"/>
        <w:numPr>
          <w:ilvl w:val="0"/>
          <w:numId w:val="9"/>
        </w:numPr>
      </w:pPr>
      <w:sdt>
        <w:sdtPr>
          <w:alias w:val="Member"/>
          <w:tag w:val="&lt;Member mnisId='4856' dodsId=''&gt;"/>
          <w:id w:val="-798140086"/>
          <w:placeholder>
            <w:docPart w:val="ED42270E9DB14BA7B3B9D7B5B462CAFA"/>
          </w:placeholder>
          <w:richText/>
        </w:sdtPr>
        <w:sdtContent>
          <w:r w:rsidRPr="00EC6EEA">
            <w:rPr>
              <w:b/>
            </w:rPr>
            <w:t>Stephen Farry:</w:t>
          </w:r>
        </w:sdtContent>
      </w:sdt>
      <w:r>
        <w:t xml:space="preserve"> </w:t>
      </w:r>
      <w:r w:rsidR="008C3207">
        <w:t>Just on that, Mr Huddleston, for the record, could you maybe explain what is happening with the apprenticeship levy in Northern Ireland and why it is such a</w:t>
      </w:r>
      <w:r>
        <w:t xml:space="preserve"> source of frustration</w:t>
      </w:r>
      <w:r w:rsidR="008C3207">
        <w:t>?</w:t>
      </w:r>
    </w:p>
    <w:p w:rsidR="00E50E82" w:rsidP="001A7560">
      <w:pPr>
        <w:pStyle w:val="Answer"/>
      </w:pPr>
      <w:sdt>
        <w:sdtPr>
          <w:alias w:val="Witness"/>
          <w:id w:val="-979146692"/>
          <w:placeholder>
            <w:docPart w:val="ED42270E9DB14BA7B3B9D7B5B462CAFA"/>
          </w:placeholder>
          <w:richText/>
        </w:sdtPr>
        <w:sdtContent>
          <w:r w:rsidRPr="0081165D" w:rsidR="001A7560">
            <w:rPr>
              <w:b/>
              <w:i/>
            </w:rPr>
            <w:t>Mark Huddleston:</w:t>
          </w:r>
          <w:r w:rsidRPr="00EC6EEA" w:rsidR="001A7560">
            <w:rPr>
              <w:b/>
            </w:rPr>
            <w:t xml:space="preserve"> </w:t>
          </w:r>
        </w:sdtContent>
      </w:sdt>
      <w:r w:rsidR="008C3207">
        <w:t>As we all know, the a</w:t>
      </w:r>
      <w:r w:rsidR="001A7560">
        <w:t>pprenticeship lev</w:t>
      </w:r>
      <w:r w:rsidR="008C3207">
        <w:t>y is paid by businesses with PAYE of £3 million or greater</w:t>
      </w:r>
      <w:r w:rsidR="001A7560">
        <w:t>.</w:t>
      </w:r>
      <w:r w:rsidR="008C3207">
        <w:t xml:space="preserve"> At the moment circa £65 million to £70 million is spent between the public and private sector on apprenticeship levy funding in Northern Ireland. </w:t>
      </w:r>
      <w:r>
        <w:t xml:space="preserve">That </w:t>
      </w:r>
      <w:r w:rsidR="008C3207">
        <w:t>g</w:t>
      </w:r>
      <w:r w:rsidR="001A7560">
        <w:t>oes to the Exchequer.</w:t>
      </w:r>
      <w:r>
        <w:t xml:space="preserve"> It should equate to around an £85 million Barnett </w:t>
      </w:r>
      <w:r w:rsidR="001A7560">
        <w:t>consequential</w:t>
      </w:r>
      <w:r>
        <w:t xml:space="preserve"> for Northern Ireland. Due to comparability, for various reasons, </w:t>
      </w:r>
      <w:r w:rsidR="001A7560">
        <w:t xml:space="preserve">Treasury </w:t>
      </w:r>
      <w:r>
        <w:t xml:space="preserve">then </w:t>
      </w:r>
      <w:r w:rsidR="001A7560">
        <w:t xml:space="preserve">washes </w:t>
      </w:r>
      <w:r>
        <w:t>about £</w:t>
      </w:r>
      <w:r w:rsidR="001A7560">
        <w:t xml:space="preserve">50 million of that out. </w:t>
      </w:r>
      <w:r>
        <w:t xml:space="preserve">We get circa £35 million back in levy funds to the Department of Finance in the block grant. That </w:t>
      </w:r>
      <w:r w:rsidR="001A7560">
        <w:t xml:space="preserve">is not </w:t>
      </w:r>
      <w:r>
        <w:t>hy</w:t>
      </w:r>
      <w:r w:rsidR="001A7560">
        <w:t xml:space="preserve">pothecated. </w:t>
      </w:r>
      <w:r>
        <w:t>It cannot be, because of the devolved responsibilities for skills in Northern Ireland.</w:t>
      </w:r>
    </w:p>
    <w:p w:rsidR="001A7560" w:rsidP="001A7560">
      <w:pPr>
        <w:pStyle w:val="Answer"/>
      </w:pPr>
      <w:r>
        <w:t xml:space="preserve">A decision </w:t>
      </w:r>
      <w:r w:rsidR="00E50E82">
        <w:t xml:space="preserve">was </w:t>
      </w:r>
      <w:r>
        <w:t xml:space="preserve">taken by </w:t>
      </w:r>
      <w:r w:rsidR="00E50E82">
        <w:t xml:space="preserve">the </w:t>
      </w:r>
      <w:r>
        <w:t xml:space="preserve">previous </w:t>
      </w:r>
      <w:r w:rsidR="00F471C4">
        <w:t xml:space="preserve">economy and finance </w:t>
      </w:r>
      <w:r w:rsidR="00E50E82">
        <w:t>M</w:t>
      </w:r>
      <w:r>
        <w:t xml:space="preserve">inister </w:t>
      </w:r>
      <w:r w:rsidR="00E50E82">
        <w:t xml:space="preserve">in 2016, just prior to the collapse of the Executive, </w:t>
      </w:r>
      <w:r>
        <w:t xml:space="preserve">that that money would go into </w:t>
      </w:r>
      <w:r w:rsidR="00E50E82">
        <w:t xml:space="preserve">the </w:t>
      </w:r>
      <w:r>
        <w:t xml:space="preserve">central pot and </w:t>
      </w:r>
      <w:r w:rsidR="00E50E82">
        <w:t xml:space="preserve">be used to </w:t>
      </w:r>
      <w:r>
        <w:t xml:space="preserve">fill </w:t>
      </w:r>
      <w:r w:rsidR="00E50E82">
        <w:t xml:space="preserve">the </w:t>
      </w:r>
      <w:r>
        <w:t>hole in public</w:t>
      </w:r>
      <w:r w:rsidR="001436A5">
        <w:t xml:space="preserve"> </w:t>
      </w:r>
      <w:r>
        <w:t>sector</w:t>
      </w:r>
      <w:r w:rsidR="00E50E82">
        <w:t xml:space="preserve"> funding from </w:t>
      </w:r>
      <w:r w:rsidR="00E50E82">
        <w:t>the levy</w:t>
      </w:r>
      <w:r w:rsidR="001436A5">
        <w:t>.</w:t>
      </w:r>
      <w:r w:rsidR="00E50E82">
        <w:t xml:space="preserve"> </w:t>
      </w:r>
      <w:r w:rsidR="001436A5">
        <w:t xml:space="preserve">Arguably, half of </w:t>
      </w:r>
      <w:r w:rsidR="00E50E82">
        <w:t xml:space="preserve">that was </w:t>
      </w:r>
      <w:r w:rsidRPr="00AE757E" w:rsidR="00E50E82">
        <w:rPr>
          <w:rFonts w:cstheme="minorHAnsi"/>
        </w:rPr>
        <w:t>private</w:t>
      </w:r>
      <w:r w:rsidR="001436A5">
        <w:rPr>
          <w:rFonts w:cstheme="minorHAnsi"/>
        </w:rPr>
        <w:t xml:space="preserve"> </w:t>
      </w:r>
      <w:r w:rsidRPr="00AE757E" w:rsidR="00E50E82">
        <w:rPr>
          <w:rFonts w:cstheme="minorHAnsi"/>
        </w:rPr>
        <w:t>sector</w:t>
      </w:r>
      <w:r w:rsidR="00E50E82">
        <w:t xml:space="preserve"> provision and should really be going to the Department for the Economy to pay for skills programmes and </w:t>
      </w:r>
      <w:r w:rsidR="002A26A1">
        <w:t>to</w:t>
      </w:r>
      <w:r w:rsidR="00F471C4">
        <w:t xml:space="preserve"> </w:t>
      </w:r>
      <w:r w:rsidR="00E50E82">
        <w:t xml:space="preserve">support skills. At the moment, it is </w:t>
      </w:r>
      <w:r>
        <w:t xml:space="preserve">a straight </w:t>
      </w:r>
      <w:r w:rsidR="00E50E82">
        <w:t xml:space="preserve">0.5% </w:t>
      </w:r>
      <w:r>
        <w:t>tax</w:t>
      </w:r>
      <w:r w:rsidR="00E50E82">
        <w:t xml:space="preserve"> on large businesses in Northern Ireland. </w:t>
      </w:r>
    </w:p>
    <w:p w:rsidR="001A7560" w:rsidP="001A7560">
      <w:pPr>
        <w:pStyle w:val="Question"/>
        <w:numPr>
          <w:ilvl w:val="0"/>
          <w:numId w:val="9"/>
        </w:numPr>
      </w:pPr>
      <w:sdt>
        <w:sdtPr>
          <w:alias w:val="Member"/>
          <w:tag w:val="&lt;Member mnisId='4856' dodsId=''&gt;"/>
          <w:id w:val="-1728832154"/>
          <w:placeholder>
            <w:docPart w:val="ED42270E9DB14BA7B3B9D7B5B462CAFA"/>
          </w:placeholder>
          <w:richText/>
        </w:sdtPr>
        <w:sdtContent>
          <w:r w:rsidRPr="008424EA">
            <w:rPr>
              <w:b/>
            </w:rPr>
            <w:t>Stephen Farry:</w:t>
          </w:r>
        </w:sdtContent>
      </w:sdt>
      <w:r>
        <w:t xml:space="preserve"> </w:t>
      </w:r>
      <w:r w:rsidR="00E50E82">
        <w:t xml:space="preserve">It is a tax on businesses, </w:t>
      </w:r>
      <w:r w:rsidR="00A35F4A">
        <w:t>from which they</w:t>
      </w:r>
      <w:r w:rsidR="00E50E82">
        <w:t xml:space="preserve"> get no benefit whatsoever </w:t>
      </w:r>
      <w:r w:rsidR="008C3CF7">
        <w:t>and no</w:t>
      </w:r>
      <w:r w:rsidR="00E50E82">
        <w:t xml:space="preserve"> return in terms of skills training. </w:t>
      </w:r>
    </w:p>
    <w:p w:rsidR="001A7560" w:rsidP="001A7560">
      <w:pPr>
        <w:pStyle w:val="Answer"/>
      </w:pPr>
      <w:sdt>
        <w:sdtPr>
          <w:alias w:val="Witness"/>
          <w:id w:val="277306738"/>
          <w:placeholder>
            <w:docPart w:val="ED42270E9DB14BA7B3B9D7B5B462CAFA"/>
          </w:placeholder>
          <w:richText/>
        </w:sdtPr>
        <w:sdtContent>
          <w:r w:rsidRPr="0081165D">
            <w:rPr>
              <w:b/>
              <w:i/>
            </w:rPr>
            <w:t>Mark Huddleston:</w:t>
          </w:r>
          <w:r w:rsidRPr="008424EA">
            <w:rPr>
              <w:b/>
            </w:rPr>
            <w:t xml:space="preserve"> </w:t>
          </w:r>
        </w:sdtContent>
      </w:sdt>
      <w:r w:rsidR="00E50E82">
        <w:t>Y</w:t>
      </w:r>
      <w:r>
        <w:t xml:space="preserve">es. Using those together, you </w:t>
      </w:r>
      <w:r w:rsidR="00E50E82">
        <w:t xml:space="preserve">could </w:t>
      </w:r>
      <w:r>
        <w:t xml:space="preserve">see </w:t>
      </w:r>
      <w:r w:rsidR="00E50E82">
        <w:t xml:space="preserve">a potential </w:t>
      </w:r>
      <w:r>
        <w:t>outcome</w:t>
      </w:r>
      <w:r w:rsidR="00E50E82">
        <w:t xml:space="preserve"> that delivers the skills that businesses need now</w:t>
      </w:r>
      <w:r>
        <w:t xml:space="preserve">. There has been a range of activities. We have </w:t>
      </w:r>
      <w:r w:rsidR="00E50E82">
        <w:t xml:space="preserve">things called </w:t>
      </w:r>
      <w:r>
        <w:t>skills academies</w:t>
      </w:r>
      <w:r w:rsidR="00E50E82">
        <w:t xml:space="preserve">. They have been </w:t>
      </w:r>
      <w:r>
        <w:t xml:space="preserve">very successful in many </w:t>
      </w:r>
      <w:r w:rsidR="00E50E82">
        <w:t>ways, but they are essentially sticking</w:t>
      </w:r>
      <w:r w:rsidR="00C1273D">
        <w:t>-</w:t>
      </w:r>
      <w:r w:rsidR="00E50E82">
        <w:t xml:space="preserve">plasters over the issue. </w:t>
      </w:r>
      <w:r>
        <w:t xml:space="preserve">A change from early years </w:t>
      </w:r>
      <w:r w:rsidR="00E50E82">
        <w:t xml:space="preserve">right through </w:t>
      </w:r>
      <w:r>
        <w:t>to secondary education</w:t>
      </w:r>
      <w:r w:rsidR="00E50E82">
        <w:t xml:space="preserve"> is what is required, but in the short term it is </w:t>
      </w:r>
      <w:r>
        <w:t xml:space="preserve">about leadership and delivering </w:t>
      </w:r>
      <w:r w:rsidR="00E50E82">
        <w:t xml:space="preserve">the </w:t>
      </w:r>
      <w:r>
        <w:t>opportunity</w:t>
      </w:r>
      <w:r w:rsidR="00E50E82">
        <w:t xml:space="preserve"> </w:t>
      </w:r>
      <w:r w:rsidR="00C52A76">
        <w:t>of</w:t>
      </w:r>
      <w:r w:rsidR="00E50E82">
        <w:t xml:space="preserve"> collaboration and simplifying the system for small businesses. </w:t>
      </w:r>
    </w:p>
    <w:p w:rsidR="00DC3FE3" w:rsidP="001A7560">
      <w:pPr>
        <w:pStyle w:val="Answer"/>
      </w:pPr>
      <w:sdt>
        <w:sdtPr>
          <w:alias w:val="Witness"/>
          <w:id w:val="1161202879"/>
          <w:placeholder>
            <w:docPart w:val="ED42270E9DB14BA7B3B9D7B5B462CAFA"/>
          </w:placeholder>
          <w:richText/>
        </w:sdtPr>
        <w:sdtContent>
          <w:r w:rsidRPr="0081165D" w:rsidR="001A7560">
            <w:rPr>
              <w:b/>
              <w:i/>
            </w:rPr>
            <w:t>Peter Cunningham:</w:t>
          </w:r>
          <w:r w:rsidRPr="008424EA" w:rsidR="001A7560">
            <w:rPr>
              <w:b/>
            </w:rPr>
            <w:t xml:space="preserve"> </w:t>
          </w:r>
        </w:sdtContent>
      </w:sdt>
      <w:r w:rsidR="001A7560">
        <w:t xml:space="preserve">Mark </w:t>
      </w:r>
      <w:r w:rsidR="00E50E82">
        <w:t xml:space="preserve">has </w:t>
      </w:r>
      <w:r w:rsidR="001A7560">
        <w:t xml:space="preserve">answered </w:t>
      </w:r>
      <w:r w:rsidR="00E50E82">
        <w:t xml:space="preserve">that </w:t>
      </w:r>
      <w:r w:rsidR="001A7560">
        <w:t xml:space="preserve">very well. </w:t>
      </w:r>
      <w:r w:rsidR="00E50E82">
        <w:t>From my perspective, I will give you a few particulars. This is something that I feel very frustrated about. I know a</w:t>
      </w:r>
      <w:r w:rsidR="001A7560">
        <w:t xml:space="preserve"> lot of </w:t>
      </w:r>
      <w:r w:rsidR="00E50E82">
        <w:t xml:space="preserve">the </w:t>
      </w:r>
      <w:r w:rsidR="001A7560">
        <w:t>people in my position</w:t>
      </w:r>
      <w:r w:rsidR="00E50E82">
        <w:t xml:space="preserve"> do as well</w:t>
      </w:r>
      <w:r w:rsidR="001A7560">
        <w:t xml:space="preserve">. </w:t>
      </w:r>
      <w:r>
        <w:t>For example, w</w:t>
      </w:r>
      <w:r w:rsidR="001A7560">
        <w:t>e work with different data companies</w:t>
      </w:r>
      <w:r>
        <w:t xml:space="preserve">. We have now expanded in terms of machine learning, artificial intelligence, edge computing and so forth. </w:t>
      </w:r>
      <w:r w:rsidR="001A7560">
        <w:t>That is the new tech sector</w:t>
      </w:r>
      <w:r>
        <w:t xml:space="preserve">; that is </w:t>
      </w:r>
      <w:r w:rsidR="001A7560">
        <w:t>the way things are going.</w:t>
      </w:r>
      <w:r>
        <w:t xml:space="preserve"> I believe that could be the centre for growth around net zero and things like that.</w:t>
      </w:r>
    </w:p>
    <w:p w:rsidR="003C712C" w:rsidP="001A7560">
      <w:pPr>
        <w:pStyle w:val="Answer"/>
      </w:pPr>
      <w:r>
        <w:t xml:space="preserve">In Northern Ireland, </w:t>
      </w:r>
      <w:r>
        <w:t xml:space="preserve">our schools </w:t>
      </w:r>
      <w:r>
        <w:t>produce</w:t>
      </w:r>
      <w:r w:rsidR="001A7560">
        <w:t xml:space="preserve"> a very high level of graduate</w:t>
      </w:r>
      <w:r>
        <w:t xml:space="preserve">. </w:t>
      </w:r>
      <w:r w:rsidR="001A7560">
        <w:t xml:space="preserve">The </w:t>
      </w:r>
      <w:r>
        <w:t>A</w:t>
      </w:r>
      <w:r w:rsidR="00D60CEF">
        <w:t xml:space="preserve">-level </w:t>
      </w:r>
      <w:r w:rsidR="001A7560">
        <w:t xml:space="preserve">mathematics </w:t>
      </w:r>
      <w:r>
        <w:t xml:space="preserve">results that we produce here </w:t>
      </w:r>
      <w:r w:rsidR="001A7560">
        <w:t xml:space="preserve">are very high. </w:t>
      </w:r>
      <w:r>
        <w:t>We get people coming out of the top schools with A*</w:t>
      </w:r>
      <w:r w:rsidR="00A374AA">
        <w:t xml:space="preserve"> grade</w:t>
      </w:r>
      <w:r>
        <w:t>s and so forth. Fundamentally, those students who are getting A</w:t>
      </w:r>
      <w:r w:rsidR="00A374AA">
        <w:t xml:space="preserve"> grade</w:t>
      </w:r>
      <w:r>
        <w:t>s in m</w:t>
      </w:r>
      <w:r w:rsidR="001A7560">
        <w:t>aths</w:t>
      </w:r>
      <w:r w:rsidR="00A374AA">
        <w:t>,</w:t>
      </w:r>
      <w:r w:rsidR="001A7560">
        <w:t xml:space="preserve"> physics </w:t>
      </w:r>
      <w:r>
        <w:t xml:space="preserve">and so forth </w:t>
      </w:r>
      <w:r w:rsidR="001A7560">
        <w:t xml:space="preserve">are well set up. </w:t>
      </w:r>
      <w:r>
        <w:t>In other countries, they are i</w:t>
      </w:r>
      <w:r w:rsidR="001A7560">
        <w:t xml:space="preserve">deal for the tech sector. </w:t>
      </w:r>
      <w:r>
        <w:t xml:space="preserve">Unfortunately, to solve some of these tech problems you </w:t>
      </w:r>
      <w:r w:rsidR="001A7560">
        <w:t xml:space="preserve">need to understand </w:t>
      </w:r>
      <w:r>
        <w:t xml:space="preserve">things like linear algebra; you need to understand </w:t>
      </w:r>
      <w:r w:rsidR="001A7560">
        <w:t>the basic</w:t>
      </w:r>
      <w:r>
        <w:t xml:space="preserve"> </w:t>
      </w:r>
      <w:r w:rsidR="001A7560">
        <w:t>mathematic</w:t>
      </w:r>
      <w:r>
        <w:t>s</w:t>
      </w:r>
      <w:r w:rsidR="001A7560">
        <w:t xml:space="preserve"> </w:t>
      </w:r>
      <w:r>
        <w:t xml:space="preserve">in order to enter the world of </w:t>
      </w:r>
      <w:r w:rsidR="001A7560">
        <w:t>AI and machine learning.</w:t>
      </w:r>
      <w:r w:rsidR="00A374AA">
        <w:t xml:space="preserve"> </w:t>
      </w:r>
    </w:p>
    <w:p w:rsidR="00853805" w:rsidRPr="005D2174" w:rsidP="001A7560">
      <w:pPr>
        <w:pStyle w:val="Answer"/>
      </w:pPr>
      <w:r>
        <w:t>Almost unilaterally</w:t>
      </w:r>
      <w:r w:rsidR="00A374AA">
        <w:t>,</w:t>
      </w:r>
      <w:r>
        <w:t xml:space="preserve"> the best students </w:t>
      </w:r>
      <w:r w:rsidR="00A374AA">
        <w:t xml:space="preserve">in Northern Ireland </w:t>
      </w:r>
      <w:r>
        <w:t>are not doing engineering. As I said at the start, they are being actively encouraged to be lawyers, doctors</w:t>
      </w:r>
      <w:r w:rsidR="00C1273D">
        <w:t xml:space="preserve"> and </w:t>
      </w:r>
      <w:r>
        <w:t xml:space="preserve">in some cases accountants or to go into the </w:t>
      </w:r>
      <w:r w:rsidR="00C1273D">
        <w:t>civil service</w:t>
      </w:r>
      <w:r>
        <w:t>.</w:t>
      </w:r>
      <w:r w:rsidR="003C712C">
        <w:t xml:space="preserve"> </w:t>
      </w:r>
      <w:r>
        <w:t>I know this sounds quite dramatic, but w</w:t>
      </w:r>
      <w:r w:rsidR="001A7560">
        <w:t xml:space="preserve">e do not need any more lawyers. We are </w:t>
      </w:r>
      <w:r>
        <w:t xml:space="preserve">certainly very </w:t>
      </w:r>
      <w:r w:rsidR="001A7560">
        <w:t>appreciative of doctors</w:t>
      </w:r>
      <w:r>
        <w:t xml:space="preserve"> and everything else</w:t>
      </w:r>
      <w:r w:rsidR="001A7560">
        <w:t xml:space="preserve">, but </w:t>
      </w:r>
      <w:r>
        <w:t xml:space="preserve">we </w:t>
      </w:r>
      <w:r w:rsidR="001A7560">
        <w:t xml:space="preserve">have enough. </w:t>
      </w:r>
      <w:r>
        <w:t xml:space="preserve">Our best students are going into these areas, which means that the </w:t>
      </w:r>
      <w:r w:rsidR="001A7560">
        <w:t>people who are left to go into engineering are not getting</w:t>
      </w:r>
      <w:r>
        <w:t xml:space="preserve"> the right levels of basic mathematical schooling </w:t>
      </w:r>
      <w:r w:rsidRPr="005D2174">
        <w:t xml:space="preserve">and so </w:t>
      </w:r>
      <w:r w:rsidRPr="005D2174">
        <w:t>forth</w:t>
      </w:r>
      <w:r w:rsidRPr="005D2174">
        <w:t xml:space="preserve">, which means they are not entering into these </w:t>
      </w:r>
      <w:r w:rsidRPr="005D2174">
        <w:rPr>
          <w:rFonts w:cs="Times New Roman"/>
        </w:rPr>
        <w:t>high</w:t>
      </w:r>
      <w:r w:rsidRPr="005D2174" w:rsidR="00873A1D">
        <w:rPr>
          <w:rFonts w:cs="Times New Roman"/>
        </w:rPr>
        <w:t>-</w:t>
      </w:r>
      <w:r w:rsidRPr="005D2174">
        <w:rPr>
          <w:rFonts w:cs="Times New Roman"/>
        </w:rPr>
        <w:t>precision and high</w:t>
      </w:r>
      <w:r w:rsidRPr="005D2174" w:rsidR="00873A1D">
        <w:rPr>
          <w:rFonts w:cs="Times New Roman"/>
        </w:rPr>
        <w:t>-</w:t>
      </w:r>
      <w:r w:rsidRPr="005D2174">
        <w:rPr>
          <w:rFonts w:cs="Times New Roman"/>
        </w:rPr>
        <w:t xml:space="preserve">level tech jobs. </w:t>
      </w:r>
    </w:p>
    <w:p w:rsidR="006A480A" w:rsidP="001A7560">
      <w:pPr>
        <w:pStyle w:val="Answer"/>
      </w:pPr>
      <w:r>
        <w:t xml:space="preserve">Let me </w:t>
      </w:r>
      <w:r w:rsidRPr="005D2174" w:rsidR="00853805">
        <w:t>answer your question, what are the t</w:t>
      </w:r>
      <w:r w:rsidRPr="005D2174" w:rsidR="001A7560">
        <w:t>hree biggest skills challenges</w:t>
      </w:r>
      <w:r w:rsidRPr="005D2174" w:rsidR="00853805">
        <w:t xml:space="preserve">? </w:t>
      </w:r>
      <w:r w:rsidR="005D2174">
        <w:t>First,</w:t>
      </w:r>
      <w:r w:rsidR="00853805">
        <w:t xml:space="preserve"> w</w:t>
      </w:r>
      <w:r w:rsidR="001A7560">
        <w:t>e actively incentivise the</w:t>
      </w:r>
      <w:r w:rsidR="00853805">
        <w:t xml:space="preserve"> wrong behaviour, because there is a lack of risk</w:t>
      </w:r>
      <w:r w:rsidR="001A7560">
        <w:t xml:space="preserve">. </w:t>
      </w:r>
      <w:r w:rsidR="00853805">
        <w:t>In Northern Ireland, it is about m</w:t>
      </w:r>
      <w:r w:rsidR="001A7560">
        <w:t xml:space="preserve">aking sure you get a </w:t>
      </w:r>
      <w:r w:rsidR="00853805">
        <w:t xml:space="preserve">nice </w:t>
      </w:r>
      <w:r w:rsidR="001A7560">
        <w:t>salary</w:t>
      </w:r>
      <w:r w:rsidR="00853805">
        <w:t xml:space="preserve"> so you can afford the </w:t>
      </w:r>
      <w:r w:rsidR="00CB4601">
        <w:t>mortgage</w:t>
      </w:r>
      <w:r w:rsidR="00853805">
        <w:t xml:space="preserve"> to buy the big house, because it is safe. You d</w:t>
      </w:r>
      <w:r w:rsidR="001A7560">
        <w:t>o not get paid enough to be an engineer</w:t>
      </w:r>
      <w:r w:rsidR="00853805">
        <w:t xml:space="preserve">; therefore, </w:t>
      </w:r>
      <w:r w:rsidR="00C517A1">
        <w:t xml:space="preserve">your </w:t>
      </w:r>
      <w:r w:rsidR="00853805">
        <w:t xml:space="preserve">parents do not encourage you. That is the </w:t>
      </w:r>
      <w:r>
        <w:t>No. 1</w:t>
      </w:r>
      <w:r w:rsidR="00853805">
        <w:t xml:space="preserve"> challenge in Northern Ireland. </w:t>
      </w:r>
      <w:r w:rsidR="00C517A1">
        <w:t xml:space="preserve">Secondly </w:t>
      </w:r>
      <w:r>
        <w:t xml:space="preserve">the required </w:t>
      </w:r>
      <w:r w:rsidR="00853805">
        <w:t>s</w:t>
      </w:r>
      <w:r w:rsidR="001A7560">
        <w:t>oftware skills</w:t>
      </w:r>
      <w:r>
        <w:t>, which are t</w:t>
      </w:r>
      <w:r w:rsidR="00853805">
        <w:t xml:space="preserve">he </w:t>
      </w:r>
      <w:r w:rsidR="00C517A1">
        <w:t xml:space="preserve">foundation </w:t>
      </w:r>
      <w:r>
        <w:t xml:space="preserve">of the tech economy, are not present inside Northern Ireland. There </w:t>
      </w:r>
      <w:r>
        <w:t>are</w:t>
      </w:r>
      <w:r>
        <w:t xml:space="preserve"> nowhere near enough of them. We do not even have </w:t>
      </w:r>
      <w:r w:rsidR="001A7560">
        <w:t xml:space="preserve">20% of </w:t>
      </w:r>
      <w:r>
        <w:t xml:space="preserve">the </w:t>
      </w:r>
      <w:r w:rsidR="001A7560">
        <w:t>volume of engineers</w:t>
      </w:r>
      <w:r>
        <w:t xml:space="preserve"> that we need</w:t>
      </w:r>
      <w:r w:rsidR="001A7560">
        <w:t xml:space="preserve">. </w:t>
      </w:r>
      <w:r>
        <w:t xml:space="preserve">That </w:t>
      </w:r>
      <w:r w:rsidR="00B96792">
        <w:t xml:space="preserve">has </w:t>
      </w:r>
      <w:r>
        <w:t xml:space="preserve">to be tackled. </w:t>
      </w:r>
    </w:p>
    <w:p w:rsidR="001A7560" w:rsidP="001A7560">
      <w:pPr>
        <w:pStyle w:val="Answer"/>
      </w:pPr>
      <w:r>
        <w:t>The core engineering</w:t>
      </w:r>
      <w:r w:rsidR="006A480A">
        <w:t xml:space="preserve">, the </w:t>
      </w:r>
      <w:r>
        <w:t xml:space="preserve">electrical </w:t>
      </w:r>
      <w:r w:rsidR="006A480A">
        <w:t xml:space="preserve">and electronic </w:t>
      </w:r>
      <w:r>
        <w:t>engineering</w:t>
      </w:r>
      <w:r w:rsidR="006A480A">
        <w:t xml:space="preserve">, to support that </w:t>
      </w:r>
      <w:r>
        <w:t>is simply not seen to be attractive enough</w:t>
      </w:r>
      <w:r w:rsidR="006A480A">
        <w:t xml:space="preserve"> to people</w:t>
      </w:r>
      <w:r>
        <w:t xml:space="preserve">. </w:t>
      </w:r>
      <w:r w:rsidR="006A480A">
        <w:t>The problem with those types of skills is that they are tough. You</w:t>
      </w:r>
      <w:r>
        <w:t xml:space="preserve"> cannot short</w:t>
      </w:r>
      <w:r w:rsidR="007E2521">
        <w:t>-</w:t>
      </w:r>
      <w:r>
        <w:t>circuit</w:t>
      </w:r>
      <w:r w:rsidR="006A480A">
        <w:t xml:space="preserve"> those skills</w:t>
      </w:r>
      <w:r>
        <w:t xml:space="preserve">. </w:t>
      </w:r>
      <w:r w:rsidR="006A480A">
        <w:t>You have to go to university and do three to four years of foundational engineering. You cannot just do a six</w:t>
      </w:r>
      <w:r w:rsidR="00873A1D">
        <w:t>-</w:t>
      </w:r>
      <w:r w:rsidR="006A480A">
        <w:t>month transition course.</w:t>
      </w:r>
      <w:r w:rsidR="003C712C">
        <w:t xml:space="preserve"> </w:t>
      </w:r>
      <w:r>
        <w:t xml:space="preserve">If </w:t>
      </w:r>
      <w:r w:rsidR="006A480A">
        <w:t xml:space="preserve">we are </w:t>
      </w:r>
      <w:r>
        <w:t xml:space="preserve">going to grow the tech </w:t>
      </w:r>
      <w:r w:rsidR="006A480A">
        <w:t>economy</w:t>
      </w:r>
      <w:r w:rsidR="000C195F">
        <w:t xml:space="preserve"> properly</w:t>
      </w:r>
      <w:r w:rsidR="006A480A">
        <w:t xml:space="preserve">, every person in engineering </w:t>
      </w:r>
      <w:r w:rsidR="000C195F">
        <w:t xml:space="preserve">is </w:t>
      </w:r>
      <w:r w:rsidR="006A480A">
        <w:t xml:space="preserve">going to create 10 other manufacturing jobs. If they are to come from Northern Ireland, we </w:t>
      </w:r>
      <w:r>
        <w:t xml:space="preserve">need to solve those particular problems. </w:t>
      </w:r>
      <w:r w:rsidR="000C195F">
        <w:t>In my opinion, i</w:t>
      </w:r>
      <w:r>
        <w:t>t is not complicated.</w:t>
      </w:r>
      <w:r w:rsidR="000C195F">
        <w:t xml:space="preserve"> We can talk about the tech skills and everything else, but, if we do not solve those three problems, it is like rearranging the deckchairs on the Titanic. </w:t>
      </w:r>
    </w:p>
    <w:p w:rsidR="001A7560" w:rsidP="000C195F">
      <w:pPr>
        <w:pStyle w:val="Remark"/>
      </w:pPr>
      <w:sdt>
        <w:sdtPr>
          <w:alias w:val="Member"/>
          <w:tag w:val="&lt;Member mnisId='4031' dodsId='35872'&gt;"/>
          <w:id w:val="-1579592927"/>
          <w:placeholder>
            <w:docPart w:val="ED42270E9DB14BA7B3B9D7B5B462CAFA"/>
          </w:placeholder>
          <w:richText/>
        </w:sdtPr>
        <w:sdtContent>
          <w:r w:rsidRPr="00ED6C56">
            <w:rPr>
              <w:b/>
            </w:rPr>
            <w:t>Chair:</w:t>
          </w:r>
        </w:sdtContent>
      </w:sdt>
      <w:r>
        <w:t xml:space="preserve"> </w:t>
      </w:r>
      <w:r w:rsidR="000C195F">
        <w:t>W</w:t>
      </w:r>
      <w:r>
        <w:t>e all know that feeling at the moment</w:t>
      </w:r>
      <w:r w:rsidR="000C195F">
        <w:t>.</w:t>
      </w:r>
    </w:p>
    <w:p w:rsidR="001A7560" w:rsidP="001A7560">
      <w:pPr>
        <w:pStyle w:val="Question"/>
        <w:numPr>
          <w:ilvl w:val="0"/>
          <w:numId w:val="9"/>
        </w:numPr>
      </w:pPr>
      <w:sdt>
        <w:sdtPr>
          <w:alias w:val="Member"/>
          <w:tag w:val="&lt;Member mnisId='4856' dodsId=''&gt;"/>
          <w:id w:val="1615406637"/>
          <w:placeholder>
            <w:docPart w:val="ED42270E9DB14BA7B3B9D7B5B462CAFA"/>
          </w:placeholder>
          <w:richText/>
        </w:sdtPr>
        <w:sdtContent>
          <w:r w:rsidRPr="00ED6C56">
            <w:rPr>
              <w:b/>
            </w:rPr>
            <w:t>Stephen Farry:</w:t>
          </w:r>
        </w:sdtContent>
      </w:sdt>
      <w:r>
        <w:t xml:space="preserve"> </w:t>
      </w:r>
      <w:r w:rsidR="000C195F">
        <w:t xml:space="preserve">I </w:t>
      </w:r>
      <w:r w:rsidR="008C3625">
        <w:t>have</w:t>
      </w:r>
      <w:r w:rsidR="000C195F">
        <w:t xml:space="preserve"> a quick follow</w:t>
      </w:r>
      <w:r w:rsidR="00873A1D">
        <w:t>-</w:t>
      </w:r>
      <w:r w:rsidR="000C195F">
        <w:t>up to both witnesses. T</w:t>
      </w:r>
      <w:r>
        <w:t xml:space="preserve">o what extent does the current </w:t>
      </w:r>
      <w:r w:rsidR="000C195F">
        <w:t xml:space="preserve">budget </w:t>
      </w:r>
      <w:r>
        <w:t>uncertainty</w:t>
      </w:r>
      <w:r w:rsidR="000C195F">
        <w:t xml:space="preserve"> in Northern Ireland</w:t>
      </w:r>
      <w:r w:rsidR="00EB2A86">
        <w:t>,</w:t>
      </w:r>
      <w:r w:rsidR="000C195F">
        <w:t xml:space="preserve"> both in terms of having a budget and the potential for quite significant </w:t>
      </w:r>
      <w:r>
        <w:t xml:space="preserve">cuts to some </w:t>
      </w:r>
      <w:r w:rsidR="000C195F">
        <w:t>D</w:t>
      </w:r>
      <w:r>
        <w:t>epartments</w:t>
      </w:r>
      <w:r w:rsidR="00EB2A86">
        <w:t>,</w:t>
      </w:r>
      <w:r w:rsidR="000C195F">
        <w:t xml:space="preserve"> </w:t>
      </w:r>
      <w:r>
        <w:t>jeopardise the wider 10X vision and</w:t>
      </w:r>
      <w:r w:rsidR="000C195F">
        <w:t xml:space="preserve">, in particular, </w:t>
      </w:r>
      <w:r>
        <w:t>aspects of critical skills intervention</w:t>
      </w:r>
      <w:r w:rsidR="000C195F">
        <w:t xml:space="preserve">? </w:t>
      </w:r>
    </w:p>
    <w:p w:rsidR="00EB2A86" w:rsidP="001A7560">
      <w:pPr>
        <w:pStyle w:val="Answer"/>
      </w:pPr>
      <w:sdt>
        <w:sdtPr>
          <w:alias w:val="Witness"/>
          <w:id w:val="-405456218"/>
          <w:placeholder>
            <w:docPart w:val="ED42270E9DB14BA7B3B9D7B5B462CAFA"/>
          </w:placeholder>
          <w:richText/>
        </w:sdtPr>
        <w:sdtContent>
          <w:r w:rsidRPr="0081165D" w:rsidR="001A7560">
            <w:rPr>
              <w:b/>
              <w:i/>
            </w:rPr>
            <w:t>Mark Huddleston:</w:t>
          </w:r>
          <w:r w:rsidRPr="00ED6C56" w:rsidR="001A7560">
            <w:rPr>
              <w:b/>
            </w:rPr>
            <w:t xml:space="preserve"> </w:t>
          </w:r>
        </w:sdtContent>
      </w:sdt>
      <w:r>
        <w:t xml:space="preserve">I would add </w:t>
      </w:r>
      <w:r w:rsidR="00FD4E65">
        <w:t xml:space="preserve">to that </w:t>
      </w:r>
      <w:r>
        <w:t xml:space="preserve">the potential that the </w:t>
      </w:r>
      <w:r w:rsidR="00FE6D6B">
        <w:t>White Paper</w:t>
      </w:r>
      <w:r w:rsidR="001A7560">
        <w:t xml:space="preserve"> being announced today</w:t>
      </w:r>
      <w:r>
        <w:t xml:space="preserve"> is also underfunded</w:t>
      </w:r>
      <w:r w:rsidR="001A7560">
        <w:t xml:space="preserve">. </w:t>
      </w:r>
      <w:r w:rsidR="00FD4E65">
        <w:t xml:space="preserve">Underfunding </w:t>
      </w:r>
      <w:r>
        <w:t xml:space="preserve">in the </w:t>
      </w:r>
      <w:r w:rsidR="00FE6D6B">
        <w:t>White Paper</w:t>
      </w:r>
      <w:r>
        <w:t xml:space="preserve"> </w:t>
      </w:r>
      <w:r w:rsidR="001A7560">
        <w:t xml:space="preserve">and </w:t>
      </w:r>
      <w:r>
        <w:t xml:space="preserve">the </w:t>
      </w:r>
      <w:r w:rsidR="001A7560">
        <w:t>levelling</w:t>
      </w:r>
      <w:r w:rsidR="00873A1D">
        <w:t>-</w:t>
      </w:r>
      <w:r w:rsidR="001A7560">
        <w:t>up agenda</w:t>
      </w:r>
      <w:r>
        <w:t xml:space="preserve"> </w:t>
      </w:r>
      <w:r w:rsidR="00FD4E65">
        <w:t xml:space="preserve">could be </w:t>
      </w:r>
      <w:r>
        <w:t xml:space="preserve">coupled with the budget uncertainty. </w:t>
      </w:r>
      <w:r w:rsidR="001A7560">
        <w:t xml:space="preserve">There is a natural political understanding that money towards health will be good on the doorstep. </w:t>
      </w:r>
      <w:r>
        <w:t xml:space="preserve">However, when you get under the </w:t>
      </w:r>
      <w:r w:rsidR="001A7560">
        <w:t xml:space="preserve">skin of that, </w:t>
      </w:r>
      <w:r>
        <w:t>the need for continued funding of health is partly driven by a failing economy. The</w:t>
      </w:r>
      <w:r w:rsidR="001A7560">
        <w:t xml:space="preserve"> economy not being properly supported to deliver and grow</w:t>
      </w:r>
      <w:r>
        <w:t xml:space="preserve"> creates a challenge. </w:t>
      </w:r>
    </w:p>
    <w:p w:rsidR="002A3F13" w:rsidP="001A7560">
      <w:pPr>
        <w:pStyle w:val="Answer"/>
      </w:pPr>
      <w:r>
        <w:t>Skills underfunding</w:t>
      </w:r>
      <w:r w:rsidR="00EB2A86">
        <w:t xml:space="preserve">, which has now happened </w:t>
      </w:r>
      <w:r w:rsidR="00164641">
        <w:t xml:space="preserve">for </w:t>
      </w:r>
      <w:r w:rsidR="00EB2A86">
        <w:t>over a decade—you know this better than me, having been the Minister—w</w:t>
      </w:r>
      <w:r>
        <w:t>ill continue to erode</w:t>
      </w:r>
      <w:r w:rsidR="00EB2A86">
        <w:t xml:space="preserve"> the ability for business to meet its potential and grow</w:t>
      </w:r>
      <w:r>
        <w:t xml:space="preserve">. </w:t>
      </w:r>
      <w:r w:rsidR="00164641">
        <w:t xml:space="preserve">Business </w:t>
      </w:r>
      <w:r>
        <w:t xml:space="preserve">will </w:t>
      </w:r>
      <w:r w:rsidR="00164641">
        <w:t xml:space="preserve">then </w:t>
      </w:r>
      <w:r w:rsidR="00EB2A86">
        <w:t xml:space="preserve">mitigate, as Peter has done, and will </w:t>
      </w:r>
      <w:r>
        <w:t xml:space="preserve">invest outside </w:t>
      </w:r>
      <w:r w:rsidRPr="00751FFE">
        <w:t>Northern Ireland.</w:t>
      </w:r>
      <w:r>
        <w:t xml:space="preserve"> </w:t>
      </w:r>
      <w:r w:rsidR="00EB2A86">
        <w:t xml:space="preserve">We have made those business decisions in the past ourselves </w:t>
      </w:r>
      <w:r>
        <w:t>despite the massive support that we receive</w:t>
      </w:r>
      <w:r w:rsidR="00EB2A86">
        <w:t>d—I am speaking personally here rather than through Makers Alliance—</w:t>
      </w:r>
      <w:r>
        <w:t>as a business</w:t>
      </w:r>
      <w:r w:rsidR="00EB2A86">
        <w:t xml:space="preserve"> from Invest NI and others locally in Northern Ireland. </w:t>
      </w:r>
      <w:r>
        <w:t xml:space="preserve">While we grew </w:t>
      </w:r>
      <w:r w:rsidR="00EB2A86">
        <w:t xml:space="preserve">and wanted to grow the business locally, </w:t>
      </w:r>
      <w:r>
        <w:t>we were forced</w:t>
      </w:r>
      <w:r w:rsidR="00EB2A86">
        <w:t xml:space="preserve"> into those decisions to grow and invest, </w:t>
      </w:r>
      <w:r>
        <w:t>particularly here in the mainland</w:t>
      </w:r>
      <w:r w:rsidR="00EB2A86">
        <w:t xml:space="preserve"> but also further afield in </w:t>
      </w:r>
      <w:r w:rsidR="00B94DB2">
        <w:t xml:space="preserve">eastern </w:t>
      </w:r>
      <w:r w:rsidR="00EB2A86">
        <w:t xml:space="preserve">Europe, </w:t>
      </w:r>
      <w:r>
        <w:t xml:space="preserve">and </w:t>
      </w:r>
      <w:r>
        <w:t xml:space="preserve">to tap into </w:t>
      </w:r>
      <w:r>
        <w:t xml:space="preserve">the </w:t>
      </w:r>
      <w:r>
        <w:t xml:space="preserve">potential </w:t>
      </w:r>
      <w:r>
        <w:t xml:space="preserve">and the </w:t>
      </w:r>
      <w:r>
        <w:t>capability that existed.</w:t>
      </w:r>
    </w:p>
    <w:p w:rsidR="002A3F13" w:rsidP="001A7560">
      <w:pPr>
        <w:pStyle w:val="Answer"/>
      </w:pPr>
      <w:r>
        <w:t xml:space="preserve">It goes back to what Peter </w:t>
      </w:r>
      <w:r>
        <w:t xml:space="preserve">has </w:t>
      </w:r>
      <w:r>
        <w:t>said</w:t>
      </w:r>
      <w:r>
        <w:t xml:space="preserve"> repeatedly, and it is the thread that I have picked up on the most: </w:t>
      </w:r>
      <w:r>
        <w:t xml:space="preserve">we need to pick something we can coalesce around. </w:t>
      </w:r>
      <w:r>
        <w:t xml:space="preserve">Certainly for me, if we are going to be a successful economy in Northern Ireland, we have </w:t>
      </w:r>
      <w:r>
        <w:t xml:space="preserve">to generate the skills. </w:t>
      </w:r>
      <w:r>
        <w:t>It was put to us by Stephen Kelly at Manufacturing NI as a challenge</w:t>
      </w:r>
      <w:r w:rsidR="007E2521">
        <w:t xml:space="preserve"> that w</w:t>
      </w:r>
      <w:r>
        <w:t xml:space="preserve">e have to assume </w:t>
      </w:r>
      <w:r>
        <w:t>that there will be no more people. As</w:t>
      </w:r>
      <w:r>
        <w:t xml:space="preserve"> we automate, </w:t>
      </w:r>
      <w:r>
        <w:t xml:space="preserve">as we </w:t>
      </w:r>
      <w:r>
        <w:t>embrace AI</w:t>
      </w:r>
      <w:r>
        <w:t xml:space="preserve"> and as we embrace the fourth industrial revolution, </w:t>
      </w:r>
      <w:r>
        <w:t>how are we going to use the resource that we have</w:t>
      </w:r>
      <w:r>
        <w:t xml:space="preserve">, the people we have in Northern Ireland, </w:t>
      </w:r>
      <w:r>
        <w:t xml:space="preserve">to </w:t>
      </w:r>
      <w:r>
        <w:t xml:space="preserve">the </w:t>
      </w:r>
      <w:r>
        <w:t>maximum potential</w:t>
      </w:r>
      <w:r>
        <w:t>?</w:t>
      </w:r>
    </w:p>
    <w:p w:rsidR="001A7560" w:rsidRPr="00FD7BC4" w:rsidP="001A7560">
      <w:pPr>
        <w:pStyle w:val="Answer"/>
      </w:pPr>
      <w:r>
        <w:t xml:space="preserve">That should be the fundamental question for the Executive. </w:t>
      </w:r>
      <w:r w:rsidR="00FD7BC4">
        <w:t>They</w:t>
      </w:r>
      <w:r>
        <w:t xml:space="preserve"> </w:t>
      </w:r>
      <w:r w:rsidR="00FD7BC4">
        <w:t>have</w:t>
      </w:r>
      <w:r>
        <w:t xml:space="preserve"> said that one of </w:t>
      </w:r>
      <w:r w:rsidR="00FD7BC4">
        <w:t>their</w:t>
      </w:r>
      <w:r>
        <w:t xml:space="preserve"> three priorities is r</w:t>
      </w:r>
      <w:r>
        <w:t>eskilling post the pandemic</w:t>
      </w:r>
      <w:r>
        <w:t xml:space="preserve">. Yet, having said that </w:t>
      </w:r>
      <w:r w:rsidR="00FD7BC4">
        <w:t xml:space="preserve">it </w:t>
      </w:r>
      <w:r>
        <w:t xml:space="preserve">is one of </w:t>
      </w:r>
      <w:r w:rsidR="00FD7BC4">
        <w:t>their</w:t>
      </w:r>
      <w:r>
        <w:t xml:space="preserve"> three priorities, </w:t>
      </w:r>
      <w:r w:rsidR="00FD7BC4">
        <w:t>they</w:t>
      </w:r>
      <w:r>
        <w:t xml:space="preserve"> </w:t>
      </w:r>
      <w:r w:rsidR="00FD7BC4">
        <w:t>have</w:t>
      </w:r>
      <w:r>
        <w:t xml:space="preserve"> immediately c</w:t>
      </w:r>
      <w:r>
        <w:t xml:space="preserve">ut </w:t>
      </w:r>
      <w:r w:rsidRPr="00FD7BC4">
        <w:t>further the funding to that</w:t>
      </w:r>
      <w:r w:rsidRPr="00FD7BC4">
        <w:t xml:space="preserve"> Department</w:t>
      </w:r>
      <w:r w:rsidRPr="00FD7BC4">
        <w:t xml:space="preserve">. </w:t>
      </w:r>
      <w:r w:rsidRPr="00FD7BC4">
        <w:t>Having complained that we would not get a three</w:t>
      </w:r>
      <w:r w:rsidRPr="00FD7BC4" w:rsidR="00873A1D">
        <w:t>-</w:t>
      </w:r>
      <w:r w:rsidRPr="00FD7BC4">
        <w:t xml:space="preserve">year outcome, it is even </w:t>
      </w:r>
      <w:r w:rsidRPr="00FD7BC4">
        <w:t>worse</w:t>
      </w:r>
      <w:r w:rsidRPr="00FD7BC4">
        <w:t xml:space="preserve"> because that is part of a t</w:t>
      </w:r>
      <w:r w:rsidRPr="00FD7BC4">
        <w:t>hree</w:t>
      </w:r>
      <w:r w:rsidRPr="00FD7BC4" w:rsidR="00873A1D">
        <w:t>-</w:t>
      </w:r>
      <w:r w:rsidRPr="00FD7BC4">
        <w:t>year outcome now.</w:t>
      </w:r>
    </w:p>
    <w:p w:rsidR="001A7560" w:rsidP="001A7560">
      <w:pPr>
        <w:pStyle w:val="Answer"/>
      </w:pPr>
      <w:sdt>
        <w:sdtPr>
          <w:alias w:val="Witness"/>
          <w:id w:val="325097907"/>
          <w:placeholder>
            <w:docPart w:val="ED42270E9DB14BA7B3B9D7B5B462CAFA"/>
          </w:placeholder>
          <w:richText/>
        </w:sdtPr>
        <w:sdtContent>
          <w:r w:rsidRPr="00FD7BC4">
            <w:rPr>
              <w:b/>
              <w:i/>
            </w:rPr>
            <w:t>Peter Cunningham:</w:t>
          </w:r>
          <w:r w:rsidRPr="00FD7BC4">
            <w:rPr>
              <w:b/>
            </w:rPr>
            <w:t xml:space="preserve"> </w:t>
          </w:r>
        </w:sdtContent>
      </w:sdt>
      <w:r w:rsidRPr="00FD7BC4" w:rsidR="002A3F13">
        <w:t xml:space="preserve">In this regard, Mark has answered that very well. I </w:t>
      </w:r>
      <w:r w:rsidRPr="00FD7BC4">
        <w:t>do not</w:t>
      </w:r>
      <w:r>
        <w:t xml:space="preserve"> have anything </w:t>
      </w:r>
      <w:r w:rsidR="002A3F13">
        <w:t xml:space="preserve">further </w:t>
      </w:r>
      <w:r>
        <w:t>to add</w:t>
      </w:r>
      <w:r w:rsidR="002A3F13">
        <w:t>.</w:t>
      </w:r>
    </w:p>
    <w:p w:rsidR="001A7560" w:rsidP="002A3F13">
      <w:pPr>
        <w:pStyle w:val="Remark"/>
      </w:pPr>
      <w:sdt>
        <w:sdtPr>
          <w:alias w:val="Member"/>
          <w:tag w:val="&lt;Member mnisId='4031' dodsId='35872'&gt;"/>
          <w:id w:val="1080176867"/>
          <w:placeholder>
            <w:docPart w:val="ED42270E9DB14BA7B3B9D7B5B462CAFA"/>
          </w:placeholder>
          <w:richText/>
        </w:sdtPr>
        <w:sdtContent>
          <w:r w:rsidRPr="00ED6C56">
            <w:rPr>
              <w:b/>
            </w:rPr>
            <w:t>Chair:</w:t>
          </w:r>
        </w:sdtContent>
      </w:sdt>
      <w:r>
        <w:t xml:space="preserve"> </w:t>
      </w:r>
      <w:r w:rsidR="002A3F13">
        <w:t>T</w:t>
      </w:r>
      <w:r>
        <w:t>hat is often a very good answer</w:t>
      </w:r>
      <w:r w:rsidR="002A3F13">
        <w:t xml:space="preserve">, Mr Cunningham. Too many people say, “That was a very good answer” and then repeat it. Thank you for that. </w:t>
      </w:r>
    </w:p>
    <w:p w:rsidR="001A7560" w:rsidP="001A7560">
      <w:pPr>
        <w:pStyle w:val="Question"/>
        <w:numPr>
          <w:ilvl w:val="0"/>
          <w:numId w:val="9"/>
        </w:numPr>
      </w:pPr>
      <w:sdt>
        <w:sdtPr>
          <w:alias w:val="Member"/>
          <w:tag w:val="&lt;Member mnisId='4827' dodsId=''&gt;"/>
          <w:id w:val="-243109475"/>
          <w:placeholder>
            <w:docPart w:val="ED42270E9DB14BA7B3B9D7B5B462CAFA"/>
          </w:placeholder>
          <w:richText/>
        </w:sdtPr>
        <w:sdtContent>
          <w:r w:rsidRPr="00ED6C56">
            <w:rPr>
              <w:b/>
            </w:rPr>
            <w:t>Claire Hanna:</w:t>
          </w:r>
        </w:sdtContent>
      </w:sdt>
      <w:r>
        <w:t xml:space="preserve"> </w:t>
      </w:r>
      <w:r w:rsidR="002A3F13">
        <w:t>G</w:t>
      </w:r>
      <w:r>
        <w:t>reen technology</w:t>
      </w:r>
      <w:r w:rsidR="002A3F13">
        <w:t xml:space="preserve"> and decarbonisation have come up a couple of times. You have both</w:t>
      </w:r>
      <w:r w:rsidR="00307382">
        <w:t>,</w:t>
      </w:r>
      <w:r w:rsidR="002A3F13">
        <w:t xml:space="preserve"> specifically</w:t>
      </w:r>
      <w:r w:rsidR="00307382">
        <w:t xml:space="preserve"> and generally,</w:t>
      </w:r>
      <w:r w:rsidR="002A3F13">
        <w:t xml:space="preserve"> indicated that </w:t>
      </w:r>
      <w:r w:rsidR="00307382">
        <w:t>it</w:t>
      </w:r>
      <w:r w:rsidR="002A3F13">
        <w:t xml:space="preserve"> is a good thing and something that we should perhaps f</w:t>
      </w:r>
      <w:r>
        <w:t xml:space="preserve">ocus on. </w:t>
      </w:r>
      <w:r w:rsidR="0033228F">
        <w:t xml:space="preserve">Scott Benton outlined the different streams of </w:t>
      </w:r>
      <w:r>
        <w:t xml:space="preserve">UK </w:t>
      </w:r>
      <w:r w:rsidR="002A3F13">
        <w:t>G</w:t>
      </w:r>
      <w:r>
        <w:t>overnment invest</w:t>
      </w:r>
      <w:r w:rsidR="002A3F13">
        <w:t xml:space="preserve">ment </w:t>
      </w:r>
      <w:r>
        <w:t xml:space="preserve">that </w:t>
      </w:r>
      <w:r w:rsidR="002A3F13">
        <w:t>we are focusing on</w:t>
      </w:r>
      <w:r w:rsidR="0033228F">
        <w:t>. W</w:t>
      </w:r>
      <w:r w:rsidR="002A3F13">
        <w:t>hat advice would you have for targeting that to make the best of those opportunities and the n</w:t>
      </w:r>
      <w:r>
        <w:t>atural resources that you spoke about</w:t>
      </w:r>
      <w:r w:rsidR="002A3F13">
        <w:t>?</w:t>
      </w:r>
    </w:p>
    <w:p w:rsidR="001A7560" w:rsidP="001A7560">
      <w:pPr>
        <w:pStyle w:val="Answer"/>
      </w:pPr>
      <w:sdt>
        <w:sdtPr>
          <w:alias w:val="Witness"/>
          <w:id w:val="-107743839"/>
          <w:placeholder>
            <w:docPart w:val="ED42270E9DB14BA7B3B9D7B5B462CAFA"/>
          </w:placeholder>
          <w:richText/>
        </w:sdtPr>
        <w:sdtContent>
          <w:r w:rsidRPr="0081165D">
            <w:rPr>
              <w:b/>
              <w:i/>
            </w:rPr>
            <w:t>Peter Cunningham:</w:t>
          </w:r>
          <w:r>
            <w:rPr>
              <w:b/>
            </w:rPr>
            <w:t xml:space="preserve"> </w:t>
          </w:r>
        </w:sdtContent>
      </w:sdt>
      <w:r w:rsidR="0033228F">
        <w:t>M</w:t>
      </w:r>
      <w:r>
        <w:t xml:space="preserve">aybe I </w:t>
      </w:r>
      <w:r w:rsidR="0033228F">
        <w:t xml:space="preserve">could </w:t>
      </w:r>
      <w:r>
        <w:t>answer this</w:t>
      </w:r>
      <w:r w:rsidR="0033228F">
        <w:t xml:space="preserve"> one, Mark, if you do not mind</w:t>
      </w:r>
      <w:r>
        <w:t xml:space="preserve">. </w:t>
      </w:r>
      <w:r w:rsidR="0033228F">
        <w:t>From my perspective, this is r</w:t>
      </w:r>
      <w:r>
        <w:t>ight up our street</w:t>
      </w:r>
      <w:r w:rsidR="0033228F">
        <w:t xml:space="preserve"> in terms of net zero and the opportunity that lies there</w:t>
      </w:r>
      <w:r w:rsidR="007E2521">
        <w:t>—</w:t>
      </w:r>
      <w:r w:rsidRPr="00476158" w:rsidR="007E2521">
        <w:rPr>
          <w:i/>
        </w:rPr>
        <w:t>[</w:t>
      </w:r>
      <w:r w:rsidRPr="00476158" w:rsidR="007E2521">
        <w:rPr>
          <w:i/>
          <w:iCs/>
        </w:rPr>
        <w:t>Interruption.</w:t>
      </w:r>
      <w:r w:rsidRPr="00476158" w:rsidR="007E2521">
        <w:rPr>
          <w:i/>
        </w:rPr>
        <w:t>]</w:t>
      </w:r>
      <w:r w:rsidR="007E2521">
        <w:t xml:space="preserve"> </w:t>
      </w:r>
    </w:p>
    <w:p w:rsidR="001A7560" w:rsidP="0033228F">
      <w:pPr>
        <w:pStyle w:val="Remark"/>
      </w:pPr>
      <w:sdt>
        <w:sdtPr>
          <w:alias w:val="Member"/>
          <w:tag w:val="&lt;Member mnisId='4031' dodsId='35872'&gt;"/>
          <w:id w:val="460010150"/>
          <w:placeholder>
            <w:docPart w:val="ED42270E9DB14BA7B3B9D7B5B462CAFA"/>
          </w:placeholder>
          <w:richText/>
        </w:sdtPr>
        <w:sdtContent>
          <w:r w:rsidRPr="00ED6C56">
            <w:rPr>
              <w:b/>
            </w:rPr>
            <w:t>Chair:</w:t>
          </w:r>
        </w:sdtContent>
      </w:sdt>
      <w:r>
        <w:t xml:space="preserve"> Mr Cunningham</w:t>
      </w:r>
      <w:r w:rsidR="0033228F">
        <w:t xml:space="preserve">, I am sorry to interrupt. We seem to have the </w:t>
      </w:r>
      <w:r>
        <w:t xml:space="preserve">Queen’s </w:t>
      </w:r>
      <w:r w:rsidR="00803F8A">
        <w:t>flight,</w:t>
      </w:r>
      <w:r w:rsidR="0033228F">
        <w:t xml:space="preserve"> or something or other</w:t>
      </w:r>
      <w:r w:rsidR="00803F8A">
        <w:t>,</w:t>
      </w:r>
      <w:r>
        <w:t xml:space="preserve"> going up and down the Thames. </w:t>
      </w:r>
      <w:r w:rsidR="0033228F">
        <w:t xml:space="preserve">We have the widows open for Covid regulation ventilation purposes. </w:t>
      </w:r>
      <w:r>
        <w:t xml:space="preserve">Shout as if </w:t>
      </w:r>
      <w:r w:rsidR="0033228F">
        <w:t xml:space="preserve">we are all slightly </w:t>
      </w:r>
      <w:r>
        <w:t>hard of hearing</w:t>
      </w:r>
      <w:r w:rsidR="0033228F">
        <w:t>.</w:t>
      </w:r>
    </w:p>
    <w:p w:rsidR="0033228F" w:rsidP="001A7560">
      <w:pPr>
        <w:pStyle w:val="Answer"/>
      </w:pPr>
      <w:sdt>
        <w:sdtPr>
          <w:alias w:val="Witness"/>
          <w:id w:val="1649555897"/>
          <w:placeholder>
            <w:docPart w:val="ED42270E9DB14BA7B3B9D7B5B462CAFA"/>
          </w:placeholder>
          <w:richText/>
        </w:sdtPr>
        <w:sdtContent>
          <w:r w:rsidRPr="0081165D" w:rsidR="001A7560">
            <w:rPr>
              <w:b/>
              <w:i/>
            </w:rPr>
            <w:t>Peter Cunningham:</w:t>
          </w:r>
          <w:r w:rsidRPr="00ED6C56" w:rsidR="001A7560">
            <w:rPr>
              <w:b/>
            </w:rPr>
            <w:t xml:space="preserve"> </w:t>
          </w:r>
        </w:sdtContent>
      </w:sdt>
      <w:r>
        <w:t>If I can talk about the mainland UK distribution businesses, o</w:t>
      </w:r>
      <w:r w:rsidR="001A7560">
        <w:t>ur business was founded</w:t>
      </w:r>
      <w:r>
        <w:t xml:space="preserve"> to support the </w:t>
      </w:r>
      <w:r w:rsidR="001A7560">
        <w:t xml:space="preserve">six </w:t>
      </w:r>
      <w:r>
        <w:t xml:space="preserve">distribution </w:t>
      </w:r>
      <w:r w:rsidR="001A7560">
        <w:t>businesses across the UK</w:t>
      </w:r>
      <w:r>
        <w:t xml:space="preserve"> in terms of fault restoration and fault location. </w:t>
      </w:r>
      <w:r w:rsidR="001A7560">
        <w:t xml:space="preserve">What you find on </w:t>
      </w:r>
      <w:r w:rsidR="00E70C60">
        <w:t xml:space="preserve">the </w:t>
      </w:r>
      <w:r w:rsidR="001A7560">
        <w:t xml:space="preserve">mainland is that </w:t>
      </w:r>
      <w:r>
        <w:t xml:space="preserve">the </w:t>
      </w:r>
      <w:r w:rsidR="001A7560">
        <w:t>businesses are very heavily regulated. Ofgem and BEIS do a very good job.</w:t>
      </w:r>
      <w:r>
        <w:t xml:space="preserve"> The six DNOs </w:t>
      </w:r>
      <w:r w:rsidR="001A7560">
        <w:t xml:space="preserve">are </w:t>
      </w:r>
      <w:r>
        <w:t xml:space="preserve">very </w:t>
      </w:r>
      <w:r w:rsidR="001A7560">
        <w:t xml:space="preserve">well run. </w:t>
      </w:r>
      <w:r>
        <w:t xml:space="preserve">Recently there have been issues with storms and so forth, but the businesses are well run. The </w:t>
      </w:r>
      <w:r w:rsidR="001A7560">
        <w:t>UK is by far the most heavily regulated market in the world</w:t>
      </w:r>
      <w:r>
        <w:t xml:space="preserve">. </w:t>
      </w:r>
    </w:p>
    <w:p w:rsidR="00004E5F" w:rsidP="001A7560">
      <w:pPr>
        <w:pStyle w:val="Answer"/>
      </w:pPr>
      <w:r>
        <w:t xml:space="preserve">As a result of that, there is a </w:t>
      </w:r>
      <w:r w:rsidR="001A7560">
        <w:t xml:space="preserve">real need now in terms of how </w:t>
      </w:r>
      <w:r w:rsidR="00E70C60">
        <w:t xml:space="preserve">those </w:t>
      </w:r>
      <w:r w:rsidR="001A7560">
        <w:t>businesses are funded</w:t>
      </w:r>
      <w:r>
        <w:t xml:space="preserve">, the cost of equity versus the performance and the customer minutes lost versus the customer interruptions. There is </w:t>
      </w:r>
      <w:r w:rsidR="001A7560">
        <w:t xml:space="preserve">a really serious discussion </w:t>
      </w:r>
      <w:r>
        <w:t xml:space="preserve">going on </w:t>
      </w:r>
      <w:r w:rsidR="001A7560">
        <w:t>about how they meet the challenge</w:t>
      </w:r>
      <w:r>
        <w:t xml:space="preserve">s of the future in terms of net zero, electricification of heat and the advent of electric </w:t>
      </w:r>
      <w:r w:rsidR="001A7560">
        <w:t>vehicles</w:t>
      </w:r>
      <w:r>
        <w:t>. M</w:t>
      </w:r>
      <w:r w:rsidR="001A7560">
        <w:t xml:space="preserve">eanwhile the cost of energy is going up all the time. </w:t>
      </w:r>
      <w:r>
        <w:t xml:space="preserve">It is a very serious challenge for these executives across the UK. </w:t>
      </w:r>
      <w:r w:rsidR="001A7560">
        <w:t xml:space="preserve">We are </w:t>
      </w:r>
      <w:r>
        <w:t>working alongside them to try to add visibility</w:t>
      </w:r>
      <w:r w:rsidR="008E31A3">
        <w:t>,</w:t>
      </w:r>
      <w:r>
        <w:t xml:space="preserve"> levels of </w:t>
      </w:r>
      <w:r w:rsidR="001A7560">
        <w:t>intelligence and so</w:t>
      </w:r>
      <w:r>
        <w:t xml:space="preserve"> forth to the networks</w:t>
      </w:r>
      <w:r w:rsidR="001A7560">
        <w:t xml:space="preserve">. </w:t>
      </w:r>
    </w:p>
    <w:p w:rsidR="00004E5F" w:rsidP="001A7560">
      <w:pPr>
        <w:pStyle w:val="Answer"/>
      </w:pPr>
      <w:r>
        <w:t xml:space="preserve">The extra dimension </w:t>
      </w:r>
      <w:r>
        <w:t xml:space="preserve">that </w:t>
      </w:r>
      <w:r>
        <w:t xml:space="preserve">the UK </w:t>
      </w:r>
      <w:r>
        <w:t xml:space="preserve">mainland </w:t>
      </w:r>
      <w:r>
        <w:t xml:space="preserve">has is population density. </w:t>
      </w:r>
      <w:r>
        <w:t xml:space="preserve">It is very difficult. An awful lot of people are affected by small changes. </w:t>
      </w:r>
      <w:r>
        <w:t xml:space="preserve">Because of </w:t>
      </w:r>
      <w:r>
        <w:t xml:space="preserve">the </w:t>
      </w:r>
      <w:r>
        <w:t>price</w:t>
      </w:r>
      <w:r>
        <w:t xml:space="preserve"> rises </w:t>
      </w:r>
      <w:r>
        <w:t>here</w:t>
      </w:r>
      <w:r>
        <w:t xml:space="preserve">, it is extremely difficult. </w:t>
      </w:r>
      <w:r>
        <w:t xml:space="preserve">In </w:t>
      </w:r>
      <w:r w:rsidRPr="00751FFE">
        <w:t>Northern Ireland</w:t>
      </w:r>
      <w:r>
        <w:t xml:space="preserve"> we have an opportunity to get ahead</w:t>
      </w:r>
      <w:r>
        <w:t xml:space="preserve"> of the curve, I believe, </w:t>
      </w:r>
      <w:r>
        <w:t xml:space="preserve">because of low </w:t>
      </w:r>
      <w:r>
        <w:t xml:space="preserve">population </w:t>
      </w:r>
      <w:r>
        <w:t>density</w:t>
      </w:r>
      <w:r>
        <w:t xml:space="preserve"> and the amount of renewables. As Mark said, we have a </w:t>
      </w:r>
      <w:r>
        <w:t xml:space="preserve">lot of wind in </w:t>
      </w:r>
      <w:r w:rsidRPr="00751FFE">
        <w:t>Northern Ireland</w:t>
      </w:r>
      <w:r>
        <w:t xml:space="preserve">, which is a good and bad thing. </w:t>
      </w:r>
      <w:r>
        <w:t>We have an opportunity to s</w:t>
      </w:r>
      <w:r>
        <w:t>howcase</w:t>
      </w:r>
      <w:r>
        <w:t xml:space="preserve"> in Northern Ireland something dramatic by taking </w:t>
      </w:r>
      <w:r>
        <w:t xml:space="preserve">the learning </w:t>
      </w:r>
      <w:r>
        <w:t xml:space="preserve">that </w:t>
      </w:r>
      <w:r>
        <w:t xml:space="preserve">we have seen </w:t>
      </w:r>
      <w:r>
        <w:t xml:space="preserve">in the UK, by embedding </w:t>
      </w:r>
      <w:r>
        <w:t>some of th</w:t>
      </w:r>
      <w:r>
        <w:t>at</w:t>
      </w:r>
      <w:r>
        <w:t xml:space="preserve"> </w:t>
      </w:r>
      <w:r>
        <w:t xml:space="preserve">regulation and </w:t>
      </w:r>
      <w:r>
        <w:t>funding</w:t>
      </w:r>
      <w:r>
        <w:t xml:space="preserve"> into Northern Ireland, by </w:t>
      </w:r>
      <w:r>
        <w:t xml:space="preserve">empowering </w:t>
      </w:r>
      <w:r>
        <w:t>the likes of NIE and the NIE Networks team</w:t>
      </w:r>
      <w:r w:rsidR="0053588C">
        <w:t>,</w:t>
      </w:r>
      <w:r>
        <w:t xml:space="preserve"> </w:t>
      </w:r>
      <w:r>
        <w:t xml:space="preserve">and </w:t>
      </w:r>
      <w:r>
        <w:t>by allowing them to reinforce their networks and so forth.</w:t>
      </w:r>
    </w:p>
    <w:p w:rsidR="00004E5F" w:rsidP="001A7560">
      <w:pPr>
        <w:pStyle w:val="Answer"/>
      </w:pPr>
      <w:r>
        <w:t xml:space="preserve">I believe we will </w:t>
      </w:r>
      <w:r w:rsidR="001A7560">
        <w:t xml:space="preserve">create a whole ecosystem of businesses on the back of this. </w:t>
      </w:r>
      <w:r>
        <w:t xml:space="preserve">Other businesses will see the opportunities. Other businesses in our supply chain will flourish </w:t>
      </w:r>
      <w:r w:rsidR="001A7560">
        <w:t xml:space="preserve">and grow. </w:t>
      </w:r>
      <w:r>
        <w:t xml:space="preserve">I believe there is an </w:t>
      </w:r>
      <w:r w:rsidR="001A7560">
        <w:t xml:space="preserve">opportunity </w:t>
      </w:r>
      <w:r>
        <w:t xml:space="preserve">in Northern Ireland </w:t>
      </w:r>
      <w:r w:rsidR="001A7560">
        <w:t xml:space="preserve">for us to become a </w:t>
      </w:r>
      <w:r>
        <w:t xml:space="preserve">global </w:t>
      </w:r>
      <w:r w:rsidR="001A7560">
        <w:t>pillar</w:t>
      </w:r>
      <w:r>
        <w:t xml:space="preserve"> and </w:t>
      </w:r>
      <w:r w:rsidR="001A7560">
        <w:t xml:space="preserve">really showcase how </w:t>
      </w:r>
      <w:r>
        <w:t xml:space="preserve">to come </w:t>
      </w:r>
      <w:r w:rsidR="001A7560">
        <w:t xml:space="preserve">at </w:t>
      </w:r>
      <w:r w:rsidR="0053588C">
        <w:t xml:space="preserve">the </w:t>
      </w:r>
      <w:r w:rsidR="001A7560">
        <w:t xml:space="preserve">forefront of </w:t>
      </w:r>
      <w:r>
        <w:t xml:space="preserve">the </w:t>
      </w:r>
      <w:r w:rsidR="001A7560">
        <w:t>net</w:t>
      </w:r>
      <w:r w:rsidR="007155EA">
        <w:t xml:space="preserve"> </w:t>
      </w:r>
      <w:r w:rsidR="001A7560">
        <w:t>zero challenge.</w:t>
      </w:r>
    </w:p>
    <w:p w:rsidR="00C63032" w:rsidP="001A7560">
      <w:pPr>
        <w:pStyle w:val="Answer"/>
      </w:pPr>
      <w:r>
        <w:t>For the first time ever, e</w:t>
      </w:r>
      <w:r w:rsidR="001A7560">
        <w:t xml:space="preserve">nergy </w:t>
      </w:r>
      <w:r>
        <w:t xml:space="preserve">bills are now the most common topic at dinner parties, </w:t>
      </w:r>
      <w:r w:rsidR="001A7560">
        <w:t>more</w:t>
      </w:r>
      <w:r>
        <w:t xml:space="preserve"> </w:t>
      </w:r>
      <w:r w:rsidR="001A7560">
        <w:t xml:space="preserve">so than mortgages and house prices. </w:t>
      </w:r>
      <w:r>
        <w:t xml:space="preserve">It is now the thing that people talk about. Within the next five years, it is estimated that the </w:t>
      </w:r>
      <w:r w:rsidR="001A7560">
        <w:t xml:space="preserve">number of holidays </w:t>
      </w:r>
      <w:r>
        <w:t xml:space="preserve">taken by an average family will drop </w:t>
      </w:r>
      <w:r w:rsidR="001A7560">
        <w:t xml:space="preserve">from two to one because of the cost of energy. </w:t>
      </w:r>
      <w:r>
        <w:t>Energy is a big challenge, together with meeting the net</w:t>
      </w:r>
      <w:r w:rsidR="007155EA">
        <w:t xml:space="preserve"> </w:t>
      </w:r>
      <w:r>
        <w:t xml:space="preserve">zero challenges and the green recovery. </w:t>
      </w:r>
    </w:p>
    <w:p w:rsidR="001A7560" w:rsidP="001A7560">
      <w:pPr>
        <w:pStyle w:val="Answer"/>
      </w:pPr>
      <w:r>
        <w:t xml:space="preserve">I believe </w:t>
      </w:r>
      <w:r w:rsidR="00C63032">
        <w:t xml:space="preserve">that </w:t>
      </w:r>
      <w:r w:rsidRPr="00751FFE">
        <w:t>Northern Ireland</w:t>
      </w:r>
      <w:r>
        <w:t xml:space="preserve"> has a great opportunity to effect change in this area. </w:t>
      </w:r>
      <w:r w:rsidR="00C63032">
        <w:t xml:space="preserve">I feel very passionate about it. However, we have </w:t>
      </w:r>
      <w:r w:rsidR="00290A17">
        <w:t xml:space="preserve">talked about </w:t>
      </w:r>
      <w:r w:rsidR="00C63032">
        <w:t xml:space="preserve">the skills gap, the lack of collaboration, the </w:t>
      </w:r>
      <w:r>
        <w:t>lack of risk</w:t>
      </w:r>
      <w:r w:rsidR="00C63032">
        <w:t xml:space="preserve"> and the lack of empowerment from Government. That is the i</w:t>
      </w:r>
      <w:r>
        <w:t xml:space="preserve">nertia </w:t>
      </w:r>
      <w:r w:rsidR="00C63032">
        <w:t xml:space="preserve">that </w:t>
      </w:r>
      <w:r>
        <w:t xml:space="preserve">we have to </w:t>
      </w:r>
      <w:r w:rsidR="00C63032">
        <w:t>overcome</w:t>
      </w:r>
      <w:r>
        <w:t>. I hope that has answered the question</w:t>
      </w:r>
      <w:r w:rsidR="00C63032">
        <w:t xml:space="preserve"> in some regard.</w:t>
      </w:r>
    </w:p>
    <w:p w:rsidR="001A7560" w:rsidP="001370BB">
      <w:pPr>
        <w:pStyle w:val="Question"/>
        <w:numPr>
          <w:ilvl w:val="0"/>
          <w:numId w:val="0"/>
        </w:numPr>
        <w:ind w:left="794"/>
      </w:pPr>
      <w:sdt>
        <w:sdtPr>
          <w:alias w:val="Member"/>
          <w:tag w:val="&lt;Member mnisId='4827' dodsId=''&gt;"/>
          <w:id w:val="-1452624955"/>
          <w:placeholder>
            <w:docPart w:val="ED42270E9DB14BA7B3B9D7B5B462CAFA"/>
          </w:placeholder>
          <w:richText/>
        </w:sdtPr>
        <w:sdtContent>
          <w:r w:rsidRPr="00404323">
            <w:rPr>
              <w:b/>
            </w:rPr>
            <w:t>Claire Hanna:</w:t>
          </w:r>
        </w:sdtContent>
      </w:sdt>
      <w:r>
        <w:t xml:space="preserve"> </w:t>
      </w:r>
      <w:r w:rsidR="00C63032">
        <w:t>I</w:t>
      </w:r>
      <w:r>
        <w:t>t did</w:t>
      </w:r>
      <w:r w:rsidR="00C63032">
        <w:t xml:space="preserve">. That is definitely something we can pick up. </w:t>
      </w:r>
    </w:p>
    <w:p w:rsidR="00C63032" w:rsidP="001A7560">
      <w:pPr>
        <w:pStyle w:val="Answer"/>
      </w:pPr>
      <w:sdt>
        <w:sdtPr>
          <w:alias w:val="Witness"/>
          <w:id w:val="-459107087"/>
          <w:placeholder>
            <w:docPart w:val="ED42270E9DB14BA7B3B9D7B5B462CAFA"/>
          </w:placeholder>
          <w:richText/>
        </w:sdtPr>
        <w:sdtContent>
          <w:r w:rsidRPr="0081165D" w:rsidR="001A7560">
            <w:rPr>
              <w:b/>
              <w:i/>
            </w:rPr>
            <w:t>Mark Huddleston:</w:t>
          </w:r>
          <w:r w:rsidRPr="00404323" w:rsidR="001A7560">
            <w:rPr>
              <w:b/>
            </w:rPr>
            <w:t xml:space="preserve"> </w:t>
          </w:r>
        </w:sdtContent>
      </w:sdt>
      <w:r>
        <w:t>I have a couple of things to add. O</w:t>
      </w:r>
      <w:r w:rsidR="001A7560">
        <w:t xml:space="preserve">ur </w:t>
      </w:r>
      <w:r>
        <w:t>E</w:t>
      </w:r>
      <w:r w:rsidR="001A7560">
        <w:t xml:space="preserve">xecutive </w:t>
      </w:r>
      <w:r w:rsidR="001370BB">
        <w:t>have</w:t>
      </w:r>
      <w:r w:rsidR="001A7560">
        <w:t xml:space="preserve"> a huge opportunity here</w:t>
      </w:r>
      <w:r>
        <w:t xml:space="preserve"> to support manufacturing indirect</w:t>
      </w:r>
      <w:r w:rsidR="00A37A1D">
        <w:t>ly</w:t>
      </w:r>
      <w:r>
        <w:t xml:space="preserve"> and, immediately, to support the decarbonisation of Northern Ireland</w:t>
      </w:r>
      <w:r w:rsidR="001A7560">
        <w:t xml:space="preserve">. </w:t>
      </w:r>
      <w:r w:rsidR="00CE0962">
        <w:t>They</w:t>
      </w:r>
      <w:r>
        <w:t xml:space="preserve"> </w:t>
      </w:r>
      <w:r w:rsidR="00CE0962">
        <w:t>have</w:t>
      </w:r>
      <w:r>
        <w:t xml:space="preserve"> that through the fact that we still own NI Water as well. We have means whereby we can produce green hydrogen, </w:t>
      </w:r>
      <w:r w:rsidR="001A7560">
        <w:t>connect</w:t>
      </w:r>
      <w:r>
        <w:t xml:space="preserve"> it</w:t>
      </w:r>
      <w:r w:rsidR="001A7560">
        <w:t xml:space="preserve"> to the grid</w:t>
      </w:r>
      <w:r>
        <w:t xml:space="preserve"> and utilise the </w:t>
      </w:r>
      <w:r w:rsidR="00D918AC">
        <w:t xml:space="preserve">opportunities we have there due to the fact that we have retained public ownership. </w:t>
      </w:r>
    </w:p>
    <w:p w:rsidR="00D918AC" w:rsidP="001A7560">
      <w:pPr>
        <w:pStyle w:val="Answer"/>
      </w:pPr>
      <w:r>
        <w:t xml:space="preserve">We </w:t>
      </w:r>
      <w:r>
        <w:t xml:space="preserve">still </w:t>
      </w:r>
      <w:r>
        <w:t>have a public transport</w:t>
      </w:r>
      <w:r>
        <w:t xml:space="preserve"> network in Northern Ireland</w:t>
      </w:r>
      <w:r w:rsidR="00CE0962">
        <w:t>—</w:t>
      </w:r>
      <w:r>
        <w:t>Translink</w:t>
      </w:r>
      <w:r>
        <w:t>.</w:t>
      </w:r>
      <w:r>
        <w:t xml:space="preserve"> There is a massive opportunity, if the Executive </w:t>
      </w:r>
      <w:r>
        <w:t>can pull these various threads together</w:t>
      </w:r>
      <w:r>
        <w:t xml:space="preserve"> and get out of what I described to the NILGA</w:t>
      </w:r>
      <w:r>
        <w:rPr>
          <w:rFonts w:cs="Times New Roman"/>
        </w:rPr>
        <w:t xml:space="preserve"> conference recently as the mentality of s</w:t>
      </w:r>
      <w:r>
        <w:t xml:space="preserve">ilos rather than bridges. </w:t>
      </w:r>
      <w:r>
        <w:t>We work independently of each other rather than building bridges to each element.</w:t>
      </w:r>
    </w:p>
    <w:p w:rsidR="001A7560" w:rsidP="001A7560">
      <w:pPr>
        <w:pStyle w:val="Answer"/>
      </w:pPr>
      <w:r>
        <w:t xml:space="preserve">The other </w:t>
      </w:r>
      <w:r w:rsidR="00D918AC">
        <w:t xml:space="preserve">piece that creates a huge opportunity both for manufacturing and more widely is </w:t>
      </w:r>
      <w:r>
        <w:t xml:space="preserve">embracing the </w:t>
      </w:r>
      <w:r w:rsidR="00D918AC">
        <w:t xml:space="preserve">full circular </w:t>
      </w:r>
      <w:r>
        <w:t xml:space="preserve">economy and </w:t>
      </w:r>
      <w:r w:rsidR="00D918AC">
        <w:t xml:space="preserve">engaging </w:t>
      </w:r>
      <w:r>
        <w:t>across</w:t>
      </w:r>
      <w:r w:rsidR="00D918AC">
        <w:t xml:space="preserve"> all that</w:t>
      </w:r>
      <w:r>
        <w:t xml:space="preserve">. </w:t>
      </w:r>
      <w:r w:rsidR="00D918AC">
        <w:t>If you put those together with what Peter has said, we have a road</w:t>
      </w:r>
      <w:r w:rsidR="007E2521">
        <w:t xml:space="preserve"> </w:t>
      </w:r>
      <w:r w:rsidR="00D918AC">
        <w:t xml:space="preserve">map that can create </w:t>
      </w:r>
      <w:r>
        <w:t>a sustainable</w:t>
      </w:r>
      <w:r w:rsidR="003B6F71">
        <w:t>,</w:t>
      </w:r>
      <w:r>
        <w:t xml:space="preserve"> affordable</w:t>
      </w:r>
      <w:r w:rsidR="00D918AC">
        <w:t xml:space="preserve"> energy network in Northern Ireland and drive manufacturing growth. We can potentially become a net exporter of energy and then export that capability globally. </w:t>
      </w:r>
    </w:p>
    <w:p w:rsidR="001A7560" w:rsidP="00D918AC">
      <w:pPr>
        <w:pStyle w:val="Remark"/>
      </w:pPr>
      <w:sdt>
        <w:sdtPr>
          <w:alias w:val="Member"/>
          <w:tag w:val="&lt;Member mnisId='4827' dodsId=''&gt;"/>
          <w:id w:val="1341357099"/>
          <w:placeholder>
            <w:docPart w:val="ED42270E9DB14BA7B3B9D7B5B462CAFA"/>
          </w:placeholder>
          <w:richText/>
        </w:sdtPr>
        <w:sdtContent>
          <w:r w:rsidRPr="00404323">
            <w:rPr>
              <w:b/>
            </w:rPr>
            <w:t>Claire Hanna:</w:t>
          </w:r>
        </w:sdtContent>
      </w:sdt>
      <w:r>
        <w:t xml:space="preserve"> That is really interesting</w:t>
      </w:r>
      <w:r w:rsidR="00D918AC">
        <w:t xml:space="preserve">. </w:t>
      </w:r>
    </w:p>
    <w:p w:rsidR="001A7560" w:rsidP="001A7560">
      <w:pPr>
        <w:pStyle w:val="Question"/>
        <w:numPr>
          <w:ilvl w:val="0"/>
          <w:numId w:val="9"/>
        </w:numPr>
      </w:pPr>
      <w:sdt>
        <w:sdtPr>
          <w:alias w:val="Member"/>
          <w:tag w:val="&lt;Member mnisId='4031' dodsId='35872'&gt;"/>
          <w:id w:val="-410471313"/>
          <w:placeholder>
            <w:docPart w:val="ED42270E9DB14BA7B3B9D7B5B462CAFA"/>
          </w:placeholder>
          <w:richText/>
        </w:sdtPr>
        <w:sdtContent>
          <w:r w:rsidRPr="00D918AC">
            <w:rPr>
              <w:b/>
            </w:rPr>
            <w:t>Chair:</w:t>
          </w:r>
        </w:sdtContent>
      </w:sdt>
      <w:r>
        <w:t xml:space="preserve"> </w:t>
      </w:r>
      <w:r w:rsidR="00D918AC">
        <w:t xml:space="preserve">I just have </w:t>
      </w:r>
      <w:r>
        <w:t xml:space="preserve">a final observation. </w:t>
      </w:r>
      <w:r w:rsidR="00740726">
        <w:t xml:space="preserve">Thinking about </w:t>
      </w:r>
      <w:r w:rsidR="00D918AC">
        <w:t>c</w:t>
      </w:r>
      <w:r>
        <w:t xml:space="preserve">urrent </w:t>
      </w:r>
      <w:r w:rsidR="00D918AC">
        <w:t>G</w:t>
      </w:r>
      <w:r>
        <w:t>overnment schemes</w:t>
      </w:r>
      <w:r w:rsidR="00D918AC">
        <w:t xml:space="preserve">, we have referenced city deals and we have NDNA. </w:t>
      </w:r>
      <w:r>
        <w:t xml:space="preserve">How significantly could they improve the infrastructure of </w:t>
      </w:r>
      <w:r w:rsidRPr="00F77EC8">
        <w:t>Northern Ireland</w:t>
      </w:r>
      <w:r w:rsidR="00D918AC">
        <w:t>?</w:t>
      </w:r>
    </w:p>
    <w:p w:rsidR="001A7560" w:rsidP="001A7560">
      <w:pPr>
        <w:pStyle w:val="Answer"/>
      </w:pPr>
      <w:sdt>
        <w:sdtPr>
          <w:alias w:val="Witness"/>
          <w:id w:val="2045717592"/>
          <w:placeholder>
            <w:docPart w:val="ED42270E9DB14BA7B3B9D7B5B462CAFA"/>
          </w:placeholder>
          <w:richText/>
        </w:sdtPr>
        <w:sdtContent>
          <w:r w:rsidRPr="0081165D">
            <w:rPr>
              <w:b/>
              <w:i/>
            </w:rPr>
            <w:t>Mark Huddleston:</w:t>
          </w:r>
          <w:r w:rsidRPr="00404323">
            <w:rPr>
              <w:b/>
            </w:rPr>
            <w:t xml:space="preserve"> </w:t>
          </w:r>
        </w:sdtContent>
      </w:sdt>
      <w:r w:rsidR="007E01DC">
        <w:t xml:space="preserve">When </w:t>
      </w:r>
      <w:r>
        <w:t xml:space="preserve">you say </w:t>
      </w:r>
      <w:r w:rsidR="000622FA">
        <w:t>“</w:t>
      </w:r>
      <w:r>
        <w:t>infrastructure</w:t>
      </w:r>
      <w:r w:rsidR="000622FA">
        <w:t xml:space="preserve">”, do you mean </w:t>
      </w:r>
      <w:r w:rsidR="00CE2183">
        <w:t>in its</w:t>
      </w:r>
      <w:r w:rsidR="000622FA">
        <w:t xml:space="preserve"> entirety?</w:t>
      </w:r>
    </w:p>
    <w:p w:rsidR="001A7560" w:rsidP="000622FA">
      <w:pPr>
        <w:pStyle w:val="Remark"/>
      </w:pPr>
      <w:sdt>
        <w:sdtPr>
          <w:alias w:val="Member"/>
          <w:tag w:val="&lt;Member mnisId='4031' dodsId='35872'&gt;"/>
          <w:id w:val="-2146968985"/>
          <w:placeholder>
            <w:docPart w:val="ED42270E9DB14BA7B3B9D7B5B462CAFA"/>
          </w:placeholder>
          <w:richText/>
        </w:sdtPr>
        <w:sdtContent>
          <w:r w:rsidRPr="00404323">
            <w:rPr>
              <w:b/>
            </w:rPr>
            <w:t>Chair:</w:t>
          </w:r>
        </w:sdtContent>
      </w:sdt>
      <w:r>
        <w:t xml:space="preserve"> </w:t>
      </w:r>
      <w:r w:rsidR="000622FA">
        <w:t>Y</w:t>
      </w:r>
      <w:r>
        <w:t>es</w:t>
      </w:r>
      <w:r w:rsidR="000622FA">
        <w:t>, the physical infrastructure.</w:t>
      </w:r>
    </w:p>
    <w:p w:rsidR="000622FA" w:rsidP="001A7560">
      <w:pPr>
        <w:pStyle w:val="Answer"/>
      </w:pPr>
      <w:sdt>
        <w:sdtPr>
          <w:alias w:val="Witness"/>
          <w:id w:val="59298959"/>
          <w:placeholder>
            <w:docPart w:val="ED42270E9DB14BA7B3B9D7B5B462CAFA"/>
          </w:placeholder>
          <w:richText/>
        </w:sdtPr>
        <w:sdtContent>
          <w:r w:rsidRPr="0081165D" w:rsidR="001A7560">
            <w:rPr>
              <w:b/>
              <w:i/>
            </w:rPr>
            <w:t>Mark Huddleston:</w:t>
          </w:r>
          <w:r w:rsidRPr="00404323" w:rsidR="001A7560">
            <w:rPr>
              <w:b/>
            </w:rPr>
            <w:t xml:space="preserve"> </w:t>
          </w:r>
        </w:sdtContent>
      </w:sdt>
      <w:r>
        <w:t xml:space="preserve">The big challenge is the proliferation and the means of engagement for manufacturers. There is </w:t>
      </w:r>
      <w:r w:rsidR="001A7560">
        <w:t xml:space="preserve">a real opportunity </w:t>
      </w:r>
      <w:r>
        <w:t xml:space="preserve">from all of </w:t>
      </w:r>
      <w:r>
        <w:t xml:space="preserve">these, </w:t>
      </w:r>
      <w:r w:rsidR="001A7560">
        <w:t>if</w:t>
      </w:r>
      <w:r w:rsidR="001A7560">
        <w:t xml:space="preserve"> </w:t>
      </w:r>
      <w:r w:rsidR="007E2521">
        <w:t xml:space="preserve">we </w:t>
      </w:r>
      <w:r w:rsidR="001A7560">
        <w:t xml:space="preserve">can deliver </w:t>
      </w:r>
      <w:r>
        <w:t xml:space="preserve">on them </w:t>
      </w:r>
      <w:r w:rsidR="001A7560">
        <w:t>quickly</w:t>
      </w:r>
      <w:r>
        <w:t xml:space="preserve"> and in a targeted manner</w:t>
      </w:r>
      <w:r w:rsidR="001A7560">
        <w:t xml:space="preserve">. </w:t>
      </w:r>
      <w:r>
        <w:t xml:space="preserve">As one person put it to the Makers Alliance in a meeting recently, in Northern Ireland we are very good at saying </w:t>
      </w:r>
      <w:r w:rsidR="001A7560">
        <w:t xml:space="preserve">yes to certain activities but </w:t>
      </w:r>
      <w:r>
        <w:t xml:space="preserve">then failing to say </w:t>
      </w:r>
      <w:r w:rsidR="001A7560">
        <w:t xml:space="preserve">no to </w:t>
      </w:r>
      <w:r>
        <w:t xml:space="preserve">the </w:t>
      </w:r>
      <w:r w:rsidR="001A7560">
        <w:t>others</w:t>
      </w:r>
      <w:r>
        <w:t xml:space="preserve">. We do not focus on certain things, and we end up with everybody thinking that they are </w:t>
      </w:r>
      <w:r w:rsidR="001A7560">
        <w:t>moving forward</w:t>
      </w:r>
      <w:r w:rsidR="008D447D">
        <w:t>,</w:t>
      </w:r>
      <w:r>
        <w:t xml:space="preserve"> when in reality only a couple are moving forward and we lose momentum. </w:t>
      </w:r>
    </w:p>
    <w:p w:rsidR="000622FA" w:rsidP="001A7560">
      <w:pPr>
        <w:pStyle w:val="Answer"/>
      </w:pPr>
      <w:r>
        <w:t xml:space="preserve">We have </w:t>
      </w:r>
      <w:r w:rsidR="001A7560">
        <w:t>97 innovation</w:t>
      </w:r>
      <w:r>
        <w:t xml:space="preserve"> interventions in Northern Ireland at the moment. For a small place, that is far too many. We have c</w:t>
      </w:r>
      <w:r w:rsidRPr="00AF6E95">
        <w:rPr>
          <w:rFonts w:cstheme="minorHAnsi"/>
        </w:rPr>
        <w:t>ross</w:t>
      </w:r>
      <w:r w:rsidR="00873A1D">
        <w:rPr>
          <w:rFonts w:cstheme="minorHAnsi"/>
        </w:rPr>
        <w:t>-</w:t>
      </w:r>
      <w:r w:rsidRPr="00AF6E95">
        <w:rPr>
          <w:rFonts w:cstheme="minorHAnsi"/>
        </w:rPr>
        <w:t>border</w:t>
      </w:r>
      <w:r>
        <w:t xml:space="preserve"> and InterTrade</w:t>
      </w:r>
      <w:r w:rsidR="008D447D">
        <w:t xml:space="preserve"> </w:t>
      </w:r>
      <w:r>
        <w:t xml:space="preserve">type activity through </w:t>
      </w:r>
      <w:r w:rsidR="008D447D">
        <w:t xml:space="preserve">to </w:t>
      </w:r>
      <w:r>
        <w:t>UKRI, e</w:t>
      </w:r>
      <w:r w:rsidR="001A7560">
        <w:t>ast</w:t>
      </w:r>
      <w:r w:rsidR="00873A1D">
        <w:t>-</w:t>
      </w:r>
      <w:r w:rsidR="001A7560">
        <w:t>west activity</w:t>
      </w:r>
      <w:r>
        <w:t xml:space="preserve"> and then everything local through the </w:t>
      </w:r>
      <w:r w:rsidR="001A7560">
        <w:t>FE colleges</w:t>
      </w:r>
      <w:r>
        <w:t>, Invest NI</w:t>
      </w:r>
      <w:r w:rsidR="00CD4DB0">
        <w:t>,</w:t>
      </w:r>
      <w:r>
        <w:t xml:space="preserve"> the universities et</w:t>
      </w:r>
      <w:r w:rsidR="007E2521">
        <w:t>c.</w:t>
      </w:r>
      <w:r>
        <w:t xml:space="preserve"> </w:t>
      </w:r>
      <w:r w:rsidR="001A7560">
        <w:t>It is far too much. We need to simplify that network</w:t>
      </w:r>
      <w:r>
        <w:t xml:space="preserve"> and that structure. The same can be applied to skills, where there are hundred</w:t>
      </w:r>
      <w:r w:rsidR="00CD4DB0">
        <w:t>s</w:t>
      </w:r>
      <w:r>
        <w:t xml:space="preserve"> of interventions</w:t>
      </w:r>
      <w:r w:rsidR="001A7560">
        <w:t>. In doing that</w:t>
      </w:r>
      <w:r>
        <w:t xml:space="preserve">, </w:t>
      </w:r>
      <w:r w:rsidR="001A7560">
        <w:t>we create the opportunity to drive things forward.</w:t>
      </w:r>
    </w:p>
    <w:p w:rsidR="000622FA" w:rsidP="001A7560">
      <w:pPr>
        <w:pStyle w:val="Answer"/>
      </w:pPr>
      <w:r>
        <w:t>We then need to look at how</w:t>
      </w:r>
      <w:r>
        <w:t xml:space="preserve">—let us call it a </w:t>
      </w:r>
      <w:r w:rsidR="00522647">
        <w:t xml:space="preserve">“team </w:t>
      </w:r>
      <w:r>
        <w:t>NI</w:t>
      </w:r>
      <w:r w:rsidR="00522647">
        <w:t>”</w:t>
      </w:r>
      <w:r>
        <w:t xml:space="preserve"> approach—we e</w:t>
      </w:r>
      <w:r>
        <w:t>ngage with today’s levelling</w:t>
      </w:r>
      <w:r w:rsidR="00873A1D">
        <w:t>-</w:t>
      </w:r>
      <w:r>
        <w:t>up outcomes</w:t>
      </w:r>
      <w:r>
        <w:t>, how we use strength in places and other activity</w:t>
      </w:r>
      <w:r w:rsidR="00522647">
        <w:t>,</w:t>
      </w:r>
      <w:r>
        <w:t xml:space="preserve"> and h</w:t>
      </w:r>
      <w:r>
        <w:t xml:space="preserve">ow we </w:t>
      </w:r>
      <w:r w:rsidR="00522647">
        <w:t xml:space="preserve">ensure </w:t>
      </w:r>
      <w:r>
        <w:t xml:space="preserve">the </w:t>
      </w:r>
      <w:r w:rsidR="00873A1D">
        <w:t>catapult network</w:t>
      </w:r>
      <w:r>
        <w:t xml:space="preserve"> </w:t>
      </w:r>
      <w:r w:rsidR="00522647">
        <w:t>is fully engaged,</w:t>
      </w:r>
      <w:r>
        <w:t xml:space="preserve"> not just elements of it</w:t>
      </w:r>
      <w:r w:rsidR="00522647">
        <w:t>, in Northern Ireland</w:t>
      </w:r>
      <w:r>
        <w:t xml:space="preserve">. </w:t>
      </w:r>
      <w:r w:rsidR="00BA4AC1">
        <w:t xml:space="preserve">The </w:t>
      </w:r>
      <w:r>
        <w:t>nanotech corridor between the north</w:t>
      </w:r>
      <w:r w:rsidR="00BA4AC1">
        <w:t>-</w:t>
      </w:r>
      <w:r>
        <w:t>west and Belfast</w:t>
      </w:r>
      <w:r>
        <w:t xml:space="preserve"> is an example of how that can deliver and how it is having an impact straightaway. </w:t>
      </w:r>
    </w:p>
    <w:p w:rsidR="001A7560" w:rsidP="001A7560">
      <w:pPr>
        <w:pStyle w:val="Answer"/>
      </w:pPr>
      <w:r>
        <w:t xml:space="preserve">More of that is essential. </w:t>
      </w:r>
      <w:r w:rsidR="00E0348D">
        <w:t xml:space="preserve">As Peter said, that is not about huge levels of additional funding; it </w:t>
      </w:r>
      <w:r>
        <w:t xml:space="preserve">is about utilising the funding we have. </w:t>
      </w:r>
      <w:r w:rsidR="00E0348D">
        <w:t>There is a challenge still to be addressed around the s</w:t>
      </w:r>
      <w:r>
        <w:t xml:space="preserve">ustainability of </w:t>
      </w:r>
      <w:r w:rsidR="00E0348D">
        <w:t>city deals</w:t>
      </w:r>
      <w:r>
        <w:t xml:space="preserve">. </w:t>
      </w:r>
      <w:r w:rsidR="00E0348D">
        <w:t>A lot of us would like to u</w:t>
      </w:r>
      <w:r>
        <w:t xml:space="preserve">nderstand how the </w:t>
      </w:r>
      <w:r w:rsidR="00E0348D">
        <w:t>£</w:t>
      </w:r>
      <w:r>
        <w:t>400 million that is sitting in the NIO can be used</w:t>
      </w:r>
      <w:r w:rsidR="00E0348D">
        <w:t xml:space="preserve"> actively and urgently to deliver for manufacturers. </w:t>
      </w:r>
    </w:p>
    <w:p w:rsidR="001A7560" w:rsidP="001A7560">
      <w:pPr>
        <w:pStyle w:val="Question"/>
        <w:numPr>
          <w:ilvl w:val="0"/>
          <w:numId w:val="9"/>
        </w:numPr>
      </w:pPr>
      <w:sdt>
        <w:sdtPr>
          <w:alias w:val="Member"/>
          <w:tag w:val="&lt;Member mnisId='4031' dodsId='35872'&gt;"/>
          <w:id w:val="-856650800"/>
          <w:placeholder>
            <w:docPart w:val="ED42270E9DB14BA7B3B9D7B5B462CAFA"/>
          </w:placeholder>
          <w:richText/>
        </w:sdtPr>
        <w:sdtContent>
          <w:r w:rsidRPr="00404323">
            <w:rPr>
              <w:b/>
            </w:rPr>
            <w:t>Chair:</w:t>
          </w:r>
        </w:sdtContent>
      </w:sdt>
      <w:r>
        <w:t xml:space="preserve"> Governments of all stripes and at all levels</w:t>
      </w:r>
      <w:r w:rsidR="00E0348D">
        <w:t xml:space="preserve"> often think that the doing of something is making the announcement. It is a “j</w:t>
      </w:r>
      <w:r>
        <w:t>ob done, box ticked</w:t>
      </w:r>
      <w:r w:rsidR="00E0348D">
        <w:t xml:space="preserve">” </w:t>
      </w:r>
      <w:r>
        <w:t>sort of thing. Would you welcome a</w:t>
      </w:r>
      <w:r w:rsidR="00E0348D">
        <w:t xml:space="preserve">n </w:t>
      </w:r>
      <w:r>
        <w:t>audit</w:t>
      </w:r>
      <w:r w:rsidR="00E0348D">
        <w:t>?</w:t>
      </w:r>
      <w:r>
        <w:t xml:space="preserve"> How much money is sloshing round in all sorts of pots and </w:t>
      </w:r>
      <w:r w:rsidR="00E0348D">
        <w:t xml:space="preserve">all sorts of </w:t>
      </w:r>
      <w:r>
        <w:t>initiatives</w:t>
      </w:r>
      <w:r w:rsidR="00E0348D">
        <w:t>? H</w:t>
      </w:r>
      <w:r>
        <w:t xml:space="preserve">ow much bang is </w:t>
      </w:r>
      <w:r>
        <w:t xml:space="preserve">being delivered for each </w:t>
      </w:r>
      <w:r w:rsidR="00E0348D">
        <w:t xml:space="preserve">individual </w:t>
      </w:r>
      <w:r>
        <w:t>buck</w:t>
      </w:r>
      <w:r w:rsidR="00E0348D">
        <w:t xml:space="preserve">? </w:t>
      </w:r>
      <w:r w:rsidR="00936BE3">
        <w:t xml:space="preserve">How can we </w:t>
      </w:r>
      <w:r w:rsidR="00E0348D">
        <w:t>streamline things and get a better focus</w:t>
      </w:r>
      <w:r w:rsidR="00936BE3">
        <w:t>,</w:t>
      </w:r>
      <w:r w:rsidR="00E0348D">
        <w:t xml:space="preserve"> r</w:t>
      </w:r>
      <w:r>
        <w:t xml:space="preserve">ather than </w:t>
      </w:r>
      <w:r w:rsidR="00E0348D">
        <w:t xml:space="preserve">having </w:t>
      </w:r>
      <w:r>
        <w:t>new initiative after new initiative</w:t>
      </w:r>
      <w:r w:rsidR="003F0428">
        <w:t>,</w:t>
      </w:r>
      <w:r>
        <w:t xml:space="preserve"> with very little audit trail </w:t>
      </w:r>
      <w:r w:rsidR="003F0428">
        <w:t>or</w:t>
      </w:r>
      <w:r>
        <w:t xml:space="preserve"> assessment of value for money, efficacy</w:t>
      </w:r>
      <w:r w:rsidR="003F0428">
        <w:t>,</w:t>
      </w:r>
      <w:r>
        <w:t xml:space="preserve"> desirability and so on</w:t>
      </w:r>
      <w:r w:rsidR="00936BE3">
        <w:t>?</w:t>
      </w:r>
    </w:p>
    <w:p w:rsidR="00404217" w:rsidP="00404217">
      <w:pPr>
        <w:pStyle w:val="Answer"/>
      </w:pPr>
      <w:sdt>
        <w:sdtPr>
          <w:alias w:val="Witness"/>
          <w:id w:val="148565607"/>
          <w:placeholder>
            <w:docPart w:val="ED42270E9DB14BA7B3B9D7B5B462CAFA"/>
          </w:placeholder>
          <w:richText/>
        </w:sdtPr>
        <w:sdtContent>
          <w:r w:rsidRPr="0081165D" w:rsidR="001A7560">
            <w:rPr>
              <w:b/>
              <w:i/>
            </w:rPr>
            <w:t>Peter Cunningham:</w:t>
          </w:r>
          <w:r w:rsidRPr="00404323" w:rsidR="001A7560">
            <w:rPr>
              <w:b/>
            </w:rPr>
            <w:t xml:space="preserve"> </w:t>
          </w:r>
        </w:sdtContent>
      </w:sdt>
      <w:r w:rsidR="00E0348D">
        <w:t xml:space="preserve">I am </w:t>
      </w:r>
      <w:r w:rsidR="001A7560">
        <w:t>going to use an analogy</w:t>
      </w:r>
      <w:r w:rsidR="00E0348D">
        <w:t xml:space="preserve"> here that is quite appropriate</w:t>
      </w:r>
      <w:r w:rsidR="001A7560">
        <w:t xml:space="preserve">. </w:t>
      </w:r>
      <w:r w:rsidR="00E0348D">
        <w:t>T</w:t>
      </w:r>
      <w:r w:rsidR="001A7560">
        <w:t xml:space="preserve">here is a book </w:t>
      </w:r>
      <w:r w:rsidR="00E0348D">
        <w:t xml:space="preserve">written </w:t>
      </w:r>
      <w:r w:rsidR="001A7560">
        <w:t xml:space="preserve">by </w:t>
      </w:r>
      <w:r w:rsidR="00E0348D">
        <w:t xml:space="preserve">a guy called </w:t>
      </w:r>
      <w:r w:rsidR="001A7560">
        <w:t>John D</w:t>
      </w:r>
      <w:r>
        <w:t>oe</w:t>
      </w:r>
      <w:r w:rsidR="001A7560">
        <w:t>r</w:t>
      </w:r>
      <w:r>
        <w:t xml:space="preserve">r </w:t>
      </w:r>
      <w:r w:rsidR="00E0348D">
        <w:t xml:space="preserve">and he talks about what are called </w:t>
      </w:r>
      <w:r>
        <w:t>OKRs</w:t>
      </w:r>
      <w:r w:rsidR="008C4629">
        <w:t>—</w:t>
      </w:r>
      <w:r>
        <w:t xml:space="preserve">objective and key results. It is a book called </w:t>
      </w:r>
      <w:r w:rsidRPr="00404217">
        <w:rPr>
          <w:i/>
          <w:iCs/>
        </w:rPr>
        <w:t>Measure What Matters</w:t>
      </w:r>
      <w:r>
        <w:t>. He was t</w:t>
      </w:r>
      <w:r w:rsidR="001A7560">
        <w:t>he main guy who invested in Google</w:t>
      </w:r>
      <w:r w:rsidR="008C4629">
        <w:t xml:space="preserve"> and </w:t>
      </w:r>
      <w:r>
        <w:t xml:space="preserve">was </w:t>
      </w:r>
      <w:r w:rsidR="008C4629">
        <w:t xml:space="preserve">at </w:t>
      </w:r>
      <w:r>
        <w:t xml:space="preserve">the centre of the growth of Google. </w:t>
      </w:r>
      <w:r w:rsidR="001A7560">
        <w:t>To this day</w:t>
      </w:r>
      <w:r>
        <w:t xml:space="preserve">, they </w:t>
      </w:r>
      <w:r w:rsidR="001A7560">
        <w:t xml:space="preserve">still using OKRs. </w:t>
      </w:r>
      <w:r>
        <w:t>They are now at the centre of the tech business across Silicon Valley. OKRs are what they use, and we</w:t>
      </w:r>
      <w:r w:rsidR="001A7560">
        <w:t xml:space="preserve"> use them as our mantra </w:t>
      </w:r>
      <w:r>
        <w:t xml:space="preserve">in </w:t>
      </w:r>
      <w:r w:rsidR="001A7560">
        <w:t xml:space="preserve">how we run our business. </w:t>
      </w:r>
      <w:r>
        <w:t>I believe the same philosophy should be used here in Northern Ireland.</w:t>
      </w:r>
    </w:p>
    <w:p w:rsidR="00404217" w:rsidP="00404217">
      <w:pPr>
        <w:pStyle w:val="Answer"/>
      </w:pPr>
      <w:r>
        <w:t xml:space="preserve">At the very centre of it, </w:t>
      </w:r>
      <w:r w:rsidR="00261D58">
        <w:t>it is</w:t>
      </w:r>
      <w:r>
        <w:t xml:space="preserve"> </w:t>
      </w:r>
      <w:r w:rsidR="001A7560">
        <w:t xml:space="preserve">about focus. </w:t>
      </w:r>
      <w:r>
        <w:t xml:space="preserve">It is about being able to say no to things. </w:t>
      </w:r>
      <w:r w:rsidR="001A7560">
        <w:t xml:space="preserve">You work </w:t>
      </w:r>
      <w:r>
        <w:t xml:space="preserve">out what your </w:t>
      </w:r>
      <w:r w:rsidR="001A7560">
        <w:t>key priorities</w:t>
      </w:r>
      <w:r>
        <w:t xml:space="preserve"> are; you </w:t>
      </w:r>
      <w:r w:rsidR="001A7560">
        <w:t>say no to other things</w:t>
      </w:r>
      <w:r>
        <w:t xml:space="preserve">; you measure the things that you are focused on; you measure what matters </w:t>
      </w:r>
      <w:r w:rsidR="001A7560">
        <w:t xml:space="preserve">and </w:t>
      </w:r>
      <w:r>
        <w:t xml:space="preserve">you </w:t>
      </w:r>
      <w:r w:rsidR="001A7560">
        <w:t xml:space="preserve">ignore everything else. </w:t>
      </w:r>
      <w:r>
        <w:t xml:space="preserve">This is a very </w:t>
      </w:r>
      <w:r w:rsidR="001A7560">
        <w:t xml:space="preserve">classic case here. </w:t>
      </w:r>
      <w:r>
        <w:t>Anybody involved in this thing needs to take that book, read it, understand it and say, “</w:t>
      </w:r>
      <w:r w:rsidR="001A7560">
        <w:t>This is a classic case of trying to do too much</w:t>
      </w:r>
      <w:r>
        <w:t xml:space="preserve"> and not measuring the outputs</w:t>
      </w:r>
      <w:r w:rsidR="007E2521">
        <w:t>.</w:t>
      </w:r>
      <w:r>
        <w:t xml:space="preserve">” Making </w:t>
      </w:r>
      <w:r w:rsidR="001A7560">
        <w:t>statements</w:t>
      </w:r>
      <w:r>
        <w:t xml:space="preserve"> is the objective; the key </w:t>
      </w:r>
      <w:r w:rsidR="001A7560">
        <w:t xml:space="preserve">results </w:t>
      </w:r>
      <w:r>
        <w:t xml:space="preserve">and measurements are the outputs. </w:t>
      </w:r>
    </w:p>
    <w:p w:rsidR="00404217" w:rsidP="00404217">
      <w:pPr>
        <w:pStyle w:val="Answer"/>
      </w:pPr>
      <w:r>
        <w:t xml:space="preserve">In Northern Ireland, we </w:t>
      </w:r>
      <w:r w:rsidR="001A7560">
        <w:t xml:space="preserve">are good at making </w:t>
      </w:r>
      <w:r>
        <w:t xml:space="preserve">the </w:t>
      </w:r>
      <w:r w:rsidR="001A7560">
        <w:t xml:space="preserve">statements. </w:t>
      </w:r>
      <w:r>
        <w:t>We are t</w:t>
      </w:r>
      <w:r w:rsidR="001A7560">
        <w:t xml:space="preserve">errible at measuring whether </w:t>
      </w:r>
      <w:r>
        <w:t xml:space="preserve">we are </w:t>
      </w:r>
      <w:r w:rsidR="001A7560">
        <w:t>on track</w:t>
      </w:r>
      <w:r>
        <w:t xml:space="preserve"> and correcting that along the way. We a</w:t>
      </w:r>
      <w:r w:rsidR="001A7560">
        <w:t>bsolutely need to look at</w:t>
      </w:r>
      <w:r>
        <w:t xml:space="preserve"> where the pots of money are and whether they are being effective</w:t>
      </w:r>
      <w:r w:rsidR="001A7560">
        <w:t>. Without that, it is scandalous</w:t>
      </w:r>
      <w:r>
        <w:t>. In</w:t>
      </w:r>
      <w:r w:rsidR="001A7560">
        <w:t xml:space="preserve"> many ways, leaning out </w:t>
      </w:r>
      <w:r>
        <w:t xml:space="preserve">of this process </w:t>
      </w:r>
      <w:r w:rsidR="001A7560">
        <w:t xml:space="preserve">would be </w:t>
      </w:r>
      <w:r>
        <w:t xml:space="preserve">the </w:t>
      </w:r>
      <w:r w:rsidR="001A7560">
        <w:t>best</w:t>
      </w:r>
      <w:r>
        <w:t xml:space="preserve"> thing for everyone involved</w:t>
      </w:r>
      <w:r w:rsidR="001A7560">
        <w:t xml:space="preserve">. </w:t>
      </w:r>
      <w:r>
        <w:t>Nothing creates s</w:t>
      </w:r>
      <w:r w:rsidR="001A7560">
        <w:t xml:space="preserve">uccess </w:t>
      </w:r>
      <w:r>
        <w:t xml:space="preserve">like </w:t>
      </w:r>
      <w:r w:rsidR="001A7560">
        <w:t xml:space="preserve">success. </w:t>
      </w:r>
      <w:r>
        <w:t xml:space="preserve">Once people see and feel the fact that some things are being successful, it creates its own momentum. The opposite of momentum is inertia, and what </w:t>
      </w:r>
      <w:r w:rsidR="001A7560">
        <w:t>we have now in Northern Ireland is lots and lots of</w:t>
      </w:r>
      <w:r>
        <w:t xml:space="preserve"> inertia</w:t>
      </w:r>
      <w:r w:rsidR="001A7560">
        <w:t>.</w:t>
      </w:r>
    </w:p>
    <w:p w:rsidR="001A7560" w:rsidP="00404217">
      <w:pPr>
        <w:pStyle w:val="Answer"/>
      </w:pPr>
      <w:r>
        <w:t>It is l</w:t>
      </w:r>
      <w:r>
        <w:t xml:space="preserve">ike Alexander and the Gordian knot. </w:t>
      </w:r>
      <w:r>
        <w:t xml:space="preserve">Somebody has to take their sword out, cut it in half and find the centre of it. </w:t>
      </w:r>
      <w:r>
        <w:t>That is what we are faced with</w:t>
      </w:r>
      <w:r>
        <w:t xml:space="preserve"> right now</w:t>
      </w:r>
      <w:r>
        <w:t xml:space="preserve">. </w:t>
      </w:r>
      <w:r w:rsidR="00D25525">
        <w:t xml:space="preserve">We need to have </w:t>
      </w:r>
      <w:r>
        <w:t>simple priorities</w:t>
      </w:r>
      <w:r w:rsidR="00D25525">
        <w:t xml:space="preserve">, to measure what matters, to make </w:t>
      </w:r>
      <w:r>
        <w:t xml:space="preserve">hard decisions and </w:t>
      </w:r>
      <w:r w:rsidR="00D25525">
        <w:t xml:space="preserve">then to </w:t>
      </w:r>
      <w:r>
        <w:t>ignore the rhetoric</w:t>
      </w:r>
      <w:r w:rsidR="00D25525">
        <w:t xml:space="preserve"> around the rest of it</w:t>
      </w:r>
      <w:r>
        <w:t>. The courage is not saying yes to things.</w:t>
      </w:r>
      <w:r w:rsidR="00D25525">
        <w:t xml:space="preserve"> The courage and the leadership come in saying no to things. </w:t>
      </w:r>
    </w:p>
    <w:p w:rsidR="00D25525" w:rsidP="001A7560">
      <w:pPr>
        <w:pStyle w:val="Answer"/>
      </w:pPr>
      <w:sdt>
        <w:sdtPr>
          <w:alias w:val="Witness"/>
          <w:id w:val="-1895883384"/>
          <w:placeholder>
            <w:docPart w:val="ED42270E9DB14BA7B3B9D7B5B462CAFA"/>
          </w:placeholder>
          <w:richText/>
        </w:sdtPr>
        <w:sdtContent>
          <w:r w:rsidRPr="0081165D" w:rsidR="001A7560">
            <w:rPr>
              <w:b/>
              <w:i/>
            </w:rPr>
            <w:t>Mark Huddleston:</w:t>
          </w:r>
          <w:r w:rsidRPr="0088538A" w:rsidR="001A7560">
            <w:rPr>
              <w:b/>
            </w:rPr>
            <w:t xml:space="preserve"> </w:t>
          </w:r>
        </w:sdtContent>
      </w:sdt>
      <w:r>
        <w:t xml:space="preserve">The only thing that I would add to what Peter has said is that we </w:t>
      </w:r>
      <w:r w:rsidR="001A7560">
        <w:t>need to be more outward</w:t>
      </w:r>
      <w:r w:rsidR="007155EA">
        <w:t>-</w:t>
      </w:r>
      <w:r w:rsidR="001A7560">
        <w:t xml:space="preserve">looking. </w:t>
      </w:r>
      <w:r>
        <w:t>By becoming more outward</w:t>
      </w:r>
      <w:r w:rsidR="007155EA">
        <w:t>-</w:t>
      </w:r>
      <w:r>
        <w:t>looking, we will e</w:t>
      </w:r>
      <w:r w:rsidR="001A7560">
        <w:t xml:space="preserve">mbrace </w:t>
      </w:r>
      <w:r>
        <w:t xml:space="preserve">some of those </w:t>
      </w:r>
      <w:r w:rsidR="001A7560">
        <w:t>risks and opportunities.</w:t>
      </w:r>
    </w:p>
    <w:p w:rsidR="001A7560" w:rsidP="001A7560">
      <w:pPr>
        <w:pStyle w:val="Answer"/>
      </w:pPr>
      <w:r>
        <w:t>Secondly, I would emphasise what Peter has said. As a society, we have apparently committed to an o</w:t>
      </w:r>
      <w:r>
        <w:t>utcomes</w:t>
      </w:r>
      <w:r w:rsidR="00873A1D">
        <w:t>-</w:t>
      </w:r>
      <w:r>
        <w:t xml:space="preserve">based approach to Government. This Executive </w:t>
      </w:r>
      <w:r w:rsidR="00A37A1D">
        <w:t>have</w:t>
      </w:r>
      <w:r>
        <w:t xml:space="preserve"> not delivered</w:t>
      </w:r>
      <w:r>
        <w:t xml:space="preserve"> an outcomes</w:t>
      </w:r>
      <w:r w:rsidR="00873A1D">
        <w:t>-</w:t>
      </w:r>
      <w:r>
        <w:t>based approach</w:t>
      </w:r>
      <w:r>
        <w:t xml:space="preserve">. </w:t>
      </w:r>
      <w:r>
        <w:t xml:space="preserve">If we are going to embrace that, we need to </w:t>
      </w:r>
      <w:r w:rsidR="000F6423">
        <w:t xml:space="preserve">do </w:t>
      </w:r>
      <w:r>
        <w:t xml:space="preserve">what Peter has said and measure the right things. </w:t>
      </w:r>
      <w:r w:rsidR="000F6423">
        <w:t xml:space="preserve">We </w:t>
      </w:r>
      <w:r>
        <w:t>have talked about jobs created</w:t>
      </w:r>
      <w:r w:rsidR="000F6423">
        <w:t xml:space="preserve"> and the programme for </w:t>
      </w:r>
      <w:r w:rsidR="007E2521">
        <w:t>G</w:t>
      </w:r>
      <w:r w:rsidR="008E3B23">
        <w:t xml:space="preserve">overnment </w:t>
      </w:r>
      <w:r w:rsidR="000F6423">
        <w:t>talks about g</w:t>
      </w:r>
      <w:r>
        <w:t xml:space="preserve">ood work. </w:t>
      </w:r>
      <w:r w:rsidR="000F6423">
        <w:t xml:space="preserve">We now need to measure </w:t>
      </w:r>
      <w:r>
        <w:t xml:space="preserve">good </w:t>
      </w:r>
      <w:r>
        <w:t>work</w:t>
      </w:r>
      <w:r w:rsidR="000F6423">
        <w:t xml:space="preserve"> and not the number of jobs created. It is not about an opportunity for somebody to stand beside somebody else and say, “We have c</w:t>
      </w:r>
      <w:r>
        <w:t>reated 40 jobs today</w:t>
      </w:r>
      <w:r w:rsidR="000F6423">
        <w:t xml:space="preserve"> based on this amount of support</w:t>
      </w:r>
      <w:r w:rsidR="007E2521">
        <w:t>.</w:t>
      </w:r>
      <w:r w:rsidR="000F6423">
        <w:t xml:space="preserve">” It is about </w:t>
      </w:r>
      <w:r>
        <w:t xml:space="preserve">actually </w:t>
      </w:r>
      <w:r w:rsidR="000F6423">
        <w:t xml:space="preserve">making </w:t>
      </w:r>
      <w:r>
        <w:t>a difference in our community</w:t>
      </w:r>
      <w:r w:rsidR="000F6423">
        <w:t xml:space="preserve"> and saying, “That investment is now delivering this for Northern Ireland</w:t>
      </w:r>
      <w:r w:rsidR="007E2521">
        <w:t>.</w:t>
      </w:r>
      <w:r w:rsidR="000F6423">
        <w:t xml:space="preserve">” </w:t>
      </w:r>
    </w:p>
    <w:p w:rsidR="000F6423" w:rsidP="000F6423">
      <w:pPr>
        <w:pStyle w:val="Answer"/>
      </w:pPr>
      <w:sdt>
        <w:sdtPr>
          <w:alias w:val="Witness"/>
          <w:id w:val="320549603"/>
          <w:placeholder>
            <w:docPart w:val="ED42270E9DB14BA7B3B9D7B5B462CAFA"/>
          </w:placeholder>
          <w:richText/>
        </w:sdtPr>
        <w:sdtContent>
          <w:r w:rsidRPr="0081165D" w:rsidR="001A7560">
            <w:rPr>
              <w:b/>
              <w:i/>
            </w:rPr>
            <w:t>Peter Cunningham:</w:t>
          </w:r>
          <w:r w:rsidRPr="005F26A4" w:rsidR="001A7560">
            <w:rPr>
              <w:b/>
            </w:rPr>
            <w:t xml:space="preserve"> </w:t>
          </w:r>
        </w:sdtContent>
      </w:sdt>
      <w:r>
        <w:t>J</w:t>
      </w:r>
      <w:r w:rsidR="001A7560">
        <w:t>ust to add</w:t>
      </w:r>
      <w:r>
        <w:t xml:space="preserve"> to what Mark has said, i</w:t>
      </w:r>
      <w:r w:rsidR="001A7560">
        <w:t>f you look at</w:t>
      </w:r>
      <w:r>
        <w:t xml:space="preserve"> any strategy or any expansion done by any business leader, it s</w:t>
      </w:r>
      <w:r w:rsidR="001A7560">
        <w:t xml:space="preserve">tarts with the vision. </w:t>
      </w:r>
      <w:r>
        <w:t xml:space="preserve">What is the vision for the business? </w:t>
      </w:r>
      <w:r w:rsidR="001A7560">
        <w:t xml:space="preserve">Out of that comes </w:t>
      </w:r>
      <w:r>
        <w:t xml:space="preserve">a </w:t>
      </w:r>
      <w:r w:rsidR="001A7560">
        <w:t>strategy</w:t>
      </w:r>
      <w:r>
        <w:t xml:space="preserve">, and then out of that come your </w:t>
      </w:r>
      <w:r w:rsidR="001A7560">
        <w:t>OKRs</w:t>
      </w:r>
      <w:r>
        <w:t>. It is the 20</w:t>
      </w:r>
      <w:r w:rsidR="00873A1D">
        <w:t>-</w:t>
      </w:r>
      <w:r>
        <w:t>mile march. How are you going to get there? Then you measure that.</w:t>
      </w:r>
    </w:p>
    <w:p w:rsidR="00AD1EA6" w:rsidP="000F6423">
      <w:pPr>
        <w:pStyle w:val="Answer"/>
      </w:pPr>
      <w:r>
        <w:t>If you take it from a military st</w:t>
      </w:r>
      <w:r w:rsidR="001A7560">
        <w:t>andpoint</w:t>
      </w:r>
      <w:r>
        <w:t>, the f</w:t>
      </w:r>
      <w:r w:rsidR="001A7560">
        <w:t>irst thing they teach you at Sandhurst</w:t>
      </w:r>
      <w:r>
        <w:t xml:space="preserve"> is “in order to”</w:t>
      </w:r>
      <w:r w:rsidR="007B0A61">
        <w:t>—</w:t>
      </w:r>
      <w:r>
        <w:t xml:space="preserve">“In order to get there, this is what we need to do”. </w:t>
      </w:r>
      <w:r w:rsidR="001A7560">
        <w:t xml:space="preserve">In </w:t>
      </w:r>
      <w:r w:rsidRPr="000F6423" w:rsidR="001A7560">
        <w:rPr>
          <w:bCs/>
          <w:iCs/>
        </w:rPr>
        <w:t>Northern Ireland</w:t>
      </w:r>
      <w:r>
        <w:t xml:space="preserve">, </w:t>
      </w:r>
      <w:r w:rsidR="001A7560">
        <w:t xml:space="preserve">we do not have a clear vision. </w:t>
      </w:r>
      <w:r>
        <w:t xml:space="preserve">Therefore, the people underneath do not understand the “in order to”. The reason I am delighted to be invited here today is </w:t>
      </w:r>
      <w:r w:rsidR="004F7BCE">
        <w:t>that</w:t>
      </w:r>
      <w:r>
        <w:t xml:space="preserve"> </w:t>
      </w:r>
      <w:r>
        <w:t xml:space="preserve">you guys have a very difficult </w:t>
      </w:r>
      <w:r w:rsidR="001A7560">
        <w:t xml:space="preserve">and challenging role </w:t>
      </w:r>
      <w:r>
        <w:t>to try to undo a lot of the problems of the past</w:t>
      </w:r>
      <w:r w:rsidR="001A7560">
        <w:t xml:space="preserve">. Once the </w:t>
      </w:r>
      <w:r w:rsidR="004F7BCE">
        <w:t xml:space="preserve">clear </w:t>
      </w:r>
      <w:r w:rsidR="001A7560">
        <w:t>vision is set</w:t>
      </w:r>
      <w:r>
        <w:t xml:space="preserve">, the </w:t>
      </w:r>
      <w:r w:rsidR="001A7560">
        <w:t xml:space="preserve">strategy </w:t>
      </w:r>
      <w:r>
        <w:t xml:space="preserve">will fall out of that </w:t>
      </w:r>
      <w:r w:rsidR="001A7560">
        <w:t xml:space="preserve">reasonably quickly. </w:t>
      </w:r>
      <w:r>
        <w:t>Out of that will come a series of objectives and key results that can be mea</w:t>
      </w:r>
      <w:r w:rsidRPr="00905A36">
        <w:t xml:space="preserve">sured. </w:t>
      </w:r>
      <w:r w:rsidRPr="00905A36" w:rsidR="00905A36">
        <w:t xml:space="preserve">That </w:t>
      </w:r>
      <w:r w:rsidRPr="00905A36" w:rsidR="001A789F">
        <w:t>is the thing</w:t>
      </w:r>
      <w:r w:rsidRPr="00905A36" w:rsidR="00905A36">
        <w:t xml:space="preserve">, because </w:t>
      </w:r>
      <w:r w:rsidRPr="00905A36">
        <w:t xml:space="preserve">people </w:t>
      </w:r>
      <w:r w:rsidRPr="00905A36" w:rsidR="001A7560">
        <w:t>will see success.</w:t>
      </w:r>
    </w:p>
    <w:p w:rsidR="001A789F" w:rsidP="000F6423">
      <w:pPr>
        <w:pStyle w:val="Answer"/>
      </w:pPr>
      <w:r>
        <w:t xml:space="preserve">The comforting thing </w:t>
      </w:r>
      <w:r>
        <w:t xml:space="preserve">here </w:t>
      </w:r>
      <w:r>
        <w:t xml:space="preserve">is </w:t>
      </w:r>
      <w:r>
        <w:t xml:space="preserve">that it will actually require </w:t>
      </w:r>
      <w:r>
        <w:t xml:space="preserve">less money. </w:t>
      </w:r>
      <w:r>
        <w:t xml:space="preserve">To finish this point, if I were the UK taxpayer looking at Northern Ireland, the </w:t>
      </w:r>
      <w:r w:rsidRPr="00F77EC8">
        <w:t>block</w:t>
      </w:r>
      <w:r>
        <w:t xml:space="preserve"> grant</w:t>
      </w:r>
      <w:r>
        <w:t xml:space="preserve"> is the cost of peace here</w:t>
      </w:r>
      <w:r>
        <w:t xml:space="preserve">. </w:t>
      </w:r>
      <w:r>
        <w:t xml:space="preserve">When trouble </w:t>
      </w:r>
      <w:r>
        <w:t>flares up</w:t>
      </w:r>
      <w:r>
        <w:t>, they t</w:t>
      </w:r>
      <w:r>
        <w:t xml:space="preserve">hrow some money </w:t>
      </w:r>
      <w:r>
        <w:t xml:space="preserve">at Northern Ireland to keep it quiet, and </w:t>
      </w:r>
      <w:r>
        <w:t>that is it. With Brexit</w:t>
      </w:r>
      <w:r>
        <w:t>, whether you are pro</w:t>
      </w:r>
      <w:r w:rsidR="00873A1D">
        <w:t>-</w:t>
      </w:r>
      <w:r>
        <w:t>Brexit or not, the £</w:t>
      </w:r>
      <w:r>
        <w:t xml:space="preserve">10 billion </w:t>
      </w:r>
      <w:r w:rsidRPr="00F77EC8">
        <w:t>block</w:t>
      </w:r>
      <w:r>
        <w:t xml:space="preserve"> grant </w:t>
      </w:r>
      <w:r>
        <w:t xml:space="preserve">that is coming </w:t>
      </w:r>
      <w:r>
        <w:t>is untenable</w:t>
      </w:r>
      <w:r>
        <w:t xml:space="preserve"> and unsustainable for the UK taxpayer going forward. T</w:t>
      </w:r>
      <w:r>
        <w:t>herefore</w:t>
      </w:r>
      <w:r>
        <w:t xml:space="preserve">, </w:t>
      </w:r>
      <w:r w:rsidRPr="00F77EC8">
        <w:t>Northern Ireland</w:t>
      </w:r>
      <w:r>
        <w:t xml:space="preserve"> must become self</w:t>
      </w:r>
      <w:r w:rsidR="00873A1D">
        <w:t>-</w:t>
      </w:r>
      <w:r>
        <w:t>sufficient</w:t>
      </w:r>
      <w:r w:rsidR="007B0A61">
        <w:t xml:space="preserve">, </w:t>
      </w:r>
      <w:r>
        <w:t xml:space="preserve">certainly over </w:t>
      </w:r>
      <w:r>
        <w:t xml:space="preserve">my lifetime. </w:t>
      </w:r>
      <w:r>
        <w:t>If not, t</w:t>
      </w:r>
      <w:r>
        <w:t>he people who will pay the price are my children</w:t>
      </w:r>
      <w:r>
        <w:t xml:space="preserve"> and children like mine</w:t>
      </w:r>
      <w:r>
        <w:t>.</w:t>
      </w:r>
    </w:p>
    <w:p w:rsidR="001A789F" w:rsidP="000F6423">
      <w:pPr>
        <w:pStyle w:val="Answer"/>
      </w:pPr>
      <w:r>
        <w:t>Ultimately, being a c</w:t>
      </w:r>
      <w:r w:rsidR="001A7560">
        <w:t>hild of the Troubles</w:t>
      </w:r>
      <w:r>
        <w:t>, we could end up going back to that time. The thing that creates p</w:t>
      </w:r>
      <w:r w:rsidR="001A7560">
        <w:t>rosperity</w:t>
      </w:r>
      <w:r>
        <w:t xml:space="preserve"> and hope in Northern Ireland is jobs, but we need t</w:t>
      </w:r>
      <w:r w:rsidR="001A7560">
        <w:t xml:space="preserve">he right </w:t>
      </w:r>
      <w:r>
        <w:t xml:space="preserve">types </w:t>
      </w:r>
      <w:r w:rsidR="001A7560">
        <w:t xml:space="preserve">of jobs. </w:t>
      </w:r>
      <w:r>
        <w:t>If we do not have this c</w:t>
      </w:r>
      <w:r w:rsidR="001A7560">
        <w:t>o</w:t>
      </w:r>
      <w:r w:rsidR="00873A1D">
        <w:t>-</w:t>
      </w:r>
      <w:r w:rsidR="001A7560">
        <w:t xml:space="preserve">ordinated </w:t>
      </w:r>
      <w:r>
        <w:t xml:space="preserve">type of thinking and </w:t>
      </w:r>
      <w:r w:rsidR="001A7560">
        <w:t>approach</w:t>
      </w:r>
      <w:r>
        <w:t>, that h</w:t>
      </w:r>
      <w:r w:rsidR="001A7560">
        <w:t xml:space="preserve">ope turns to despair. </w:t>
      </w:r>
      <w:r>
        <w:t>That is when the trouble starts</w:t>
      </w:r>
      <w:r w:rsidR="00B30E25">
        <w:t>;</w:t>
      </w:r>
      <w:r>
        <w:t xml:space="preserve"> that is when p</w:t>
      </w:r>
      <w:r w:rsidR="001A7560">
        <w:t>eople start blaming each other</w:t>
      </w:r>
      <w:r w:rsidR="00B30E25">
        <w:t>;</w:t>
      </w:r>
      <w:r w:rsidR="001A7560">
        <w:t xml:space="preserve"> </w:t>
      </w:r>
      <w:r w:rsidR="00B30E25">
        <w:t xml:space="preserve">and that </w:t>
      </w:r>
      <w:r>
        <w:t xml:space="preserve">is when we get the </w:t>
      </w:r>
      <w:r w:rsidR="00B30E25">
        <w:t>Troubles</w:t>
      </w:r>
      <w:r>
        <w:t xml:space="preserve"> of the past. Politically, that is where we could be headed.</w:t>
      </w:r>
    </w:p>
    <w:p w:rsidR="001A7560" w:rsidP="000F6423">
      <w:pPr>
        <w:pStyle w:val="Answer"/>
      </w:pPr>
      <w:r>
        <w:t>This is much more than jobs</w:t>
      </w:r>
      <w:r w:rsidR="001A789F">
        <w:t xml:space="preserve">; this is much more than just the </w:t>
      </w:r>
      <w:r w:rsidRPr="00F77EC8">
        <w:t>block</w:t>
      </w:r>
      <w:r>
        <w:t xml:space="preserve"> grant</w:t>
      </w:r>
      <w:r w:rsidR="001A789F">
        <w:t xml:space="preserve">. This is </w:t>
      </w:r>
      <w:r>
        <w:t xml:space="preserve">about </w:t>
      </w:r>
      <w:r w:rsidRPr="00F77EC8">
        <w:t>Northern Ireland’s</w:t>
      </w:r>
      <w:r>
        <w:t xml:space="preserve"> </w:t>
      </w:r>
      <w:r w:rsidR="001A789F">
        <w:t xml:space="preserve">very </w:t>
      </w:r>
      <w:r>
        <w:t>future</w:t>
      </w:r>
      <w:r w:rsidR="001A789F">
        <w:t xml:space="preserve"> as an entity</w:t>
      </w:r>
      <w:r>
        <w:t xml:space="preserve">. </w:t>
      </w:r>
      <w:r w:rsidR="001A789F">
        <w:t>I believe this is a</w:t>
      </w:r>
      <w:r>
        <w:t xml:space="preserve"> very serious topic but also one that can be solved</w:t>
      </w:r>
      <w:r w:rsidR="001A789F">
        <w:t xml:space="preserve"> quite quickly. </w:t>
      </w:r>
    </w:p>
    <w:p w:rsidR="001A7560" w:rsidRPr="00ED6C56" w:rsidP="001A7560">
      <w:pPr>
        <w:pStyle w:val="Remark"/>
      </w:pPr>
      <w:sdt>
        <w:sdtPr>
          <w:alias w:val="Member"/>
          <w:tag w:val="&lt;Member mnisId='4031' dodsId='35872'&gt;"/>
          <w:id w:val="-43752065"/>
          <w:placeholder>
            <w:docPart w:val="ED42270E9DB14BA7B3B9D7B5B462CAFA"/>
          </w:placeholder>
          <w:richText/>
        </w:sdtPr>
        <w:sdtContent>
          <w:r w:rsidRPr="001A7560">
            <w:rPr>
              <w:b/>
            </w:rPr>
            <w:t>Chair:</w:t>
          </w:r>
        </w:sdtContent>
      </w:sdt>
      <w:r>
        <w:t xml:space="preserve"> </w:t>
      </w:r>
      <w:r w:rsidR="001A789F">
        <w:t xml:space="preserve">On behalf of the Committee, </w:t>
      </w:r>
      <w:r>
        <w:t xml:space="preserve">thank you </w:t>
      </w:r>
      <w:r w:rsidR="001A789F">
        <w:t>both</w:t>
      </w:r>
      <w:r w:rsidR="008A2468">
        <w:t>,</w:t>
      </w:r>
      <w:r w:rsidR="001A789F">
        <w:t xml:space="preserve"> gentlemen</w:t>
      </w:r>
      <w:r w:rsidR="008A2468">
        <w:t>,</w:t>
      </w:r>
      <w:r w:rsidR="001A789F">
        <w:t xml:space="preserve"> </w:t>
      </w:r>
      <w:r>
        <w:t xml:space="preserve">not </w:t>
      </w:r>
      <w:r w:rsidR="001A789F">
        <w:t xml:space="preserve">just </w:t>
      </w:r>
      <w:r>
        <w:t xml:space="preserve">for your time but how you filled it. </w:t>
      </w:r>
      <w:r w:rsidR="001A789F">
        <w:t xml:space="preserve">You have given us a huge amount of thought, information and some very </w:t>
      </w:r>
      <w:r>
        <w:t xml:space="preserve">good </w:t>
      </w:r>
      <w:r w:rsidR="001A789F">
        <w:t>ideas to take back, which we will doubtless feed into our report in due course.</w:t>
      </w:r>
      <w:r>
        <w:t xml:space="preserve"> Thank you very much indeed.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2918757E1B1487D9C12950888B93845"/>
      </w:placeholder>
      <w:richText/>
    </w:sdtPr>
    <w:sdtContent>
      <w:p w:rsidR="00B310CD" w:rsidP="009277D8">
        <w:pPr>
          <w:pStyle w:val="Para"/>
          <w:rPr>
            <w:color w:val="808080"/>
          </w:rPr>
        </w:pPr>
        <w:r w:rsidRPr="00374CD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7FD9B13240E49289E22778B48DA83A4"/>
      </w:placeholder>
      <w:richText/>
    </w:sdtPr>
    <w:sdtContent>
      <w:p w:rsidR="00B310C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D94B14"/>
    <w:multiLevelType w:val="multilevel"/>
    <w:tmpl w:val="76A62C54"/>
    <w:lvl w:ilvl="0">
      <w:start w:val="165"/>
      <w:numFmt w:val="none"/>
      <w:lvlText w:val="Q1"/>
      <w:lvlJc w:val="left"/>
      <w:pPr>
        <w:ind w:left="794" w:hanging="794"/>
      </w:pPr>
      <w:rPr>
        <w:rFonts w:hint="default"/>
      </w:rPr>
    </w:lvl>
    <w:lvl w:ilvl="1">
      <w:start w:val="1"/>
      <w:numFmt w:val="lowerLetter"/>
      <w:lvlText w:val="%2."/>
      <w:lvlJc w:val="left"/>
      <w:pPr>
        <w:ind w:left="2008" w:hanging="360"/>
      </w:pPr>
      <w:rPr>
        <w:rFonts w:hint="default"/>
      </w:rPr>
    </w:lvl>
    <w:lvl w:ilvl="2">
      <w:start w:val="1"/>
      <w:numFmt w:val="lowerRoman"/>
      <w:lvlText w:val="%3."/>
      <w:lvlJc w:val="right"/>
      <w:pPr>
        <w:ind w:left="2728" w:hanging="180"/>
      </w:pPr>
      <w:rPr>
        <w:rFonts w:hint="default"/>
      </w:rPr>
    </w:lvl>
    <w:lvl w:ilvl="3">
      <w:start w:val="1"/>
      <w:numFmt w:val="decimal"/>
      <w:lvlText w:val="%4."/>
      <w:lvlJc w:val="left"/>
      <w:pPr>
        <w:ind w:left="3448" w:hanging="360"/>
      </w:pPr>
      <w:rPr>
        <w:rFonts w:hint="default"/>
      </w:rPr>
    </w:lvl>
    <w:lvl w:ilvl="4">
      <w:start w:val="1"/>
      <w:numFmt w:val="lowerLetter"/>
      <w:lvlText w:val="%5."/>
      <w:lvlJc w:val="left"/>
      <w:pPr>
        <w:ind w:left="4168" w:hanging="360"/>
      </w:pPr>
      <w:rPr>
        <w:rFonts w:hint="default"/>
      </w:rPr>
    </w:lvl>
    <w:lvl w:ilvl="5">
      <w:start w:val="1"/>
      <w:numFmt w:val="lowerRoman"/>
      <w:lvlText w:val="%6."/>
      <w:lvlJc w:val="right"/>
      <w:pPr>
        <w:ind w:left="4888" w:hanging="180"/>
      </w:pPr>
      <w:rPr>
        <w:rFonts w:hint="default"/>
      </w:rPr>
    </w:lvl>
    <w:lvl w:ilvl="6">
      <w:start w:val="1"/>
      <w:numFmt w:val="decimal"/>
      <w:lvlText w:val="%7."/>
      <w:lvlJc w:val="left"/>
      <w:pPr>
        <w:ind w:left="5608" w:hanging="360"/>
      </w:pPr>
      <w:rPr>
        <w:rFonts w:hint="default"/>
      </w:rPr>
    </w:lvl>
    <w:lvl w:ilvl="7">
      <w:start w:val="1"/>
      <w:numFmt w:val="lowerLetter"/>
      <w:lvlText w:val="%8."/>
      <w:lvlJc w:val="left"/>
      <w:pPr>
        <w:ind w:left="6328" w:hanging="360"/>
      </w:pPr>
      <w:rPr>
        <w:rFonts w:hint="default"/>
      </w:rPr>
    </w:lvl>
    <w:lvl w:ilvl="8">
      <w:start w:val="1"/>
      <w:numFmt w:val="lowerRoman"/>
      <w:lvlText w:val="%9."/>
      <w:lvlJc w:val="right"/>
      <w:pPr>
        <w:ind w:left="7048" w:hanging="180"/>
      </w:pPr>
      <w:rPr>
        <w:rFonts w:hint="default"/>
      </w:rPr>
    </w:lvl>
  </w:abstractNum>
  <w:abstractNum w:abstractNumId="1">
    <w:nsid w:val="1A916570"/>
    <w:multiLevelType w:val="hybridMultilevel"/>
    <w:tmpl w:val="E2C43A3E"/>
    <w:lvl w:ilvl="0">
      <w:start w:val="9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E3E098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2877E05"/>
    <w:multiLevelType w:val="hybridMultilevel"/>
    <w:tmpl w:val="9372FA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09174CD"/>
    <w:multiLevelType w:val="hybridMultilevel"/>
    <w:tmpl w:val="B6428A8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2"/>
  </w:num>
  <w:num w:numId="9">
    <w:abstractNumId w:val="1"/>
  </w:num>
  <w:num w:numId="10">
    <w:abstractNumId w:val="1"/>
  </w:num>
  <w:num w:numId="11">
    <w:abstractNumId w:val="8"/>
  </w:num>
  <w:num w:numId="12">
    <w:abstractNumId w:val="7"/>
  </w:num>
  <w:num w:numId="13">
    <w:abstractNumId w:val="1"/>
  </w:num>
  <w:num w:numId="14">
    <w:abstractNumId w:val="4"/>
  </w:num>
  <w:num w:numId="15">
    <w:abstractNumId w:val="0"/>
  </w:num>
  <w:num w:numId="16">
    <w:abstractNumId w:val="3"/>
  </w:num>
  <w:num w:numId="17">
    <w:abstractNumId w:val="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styleId="Emphasis">
    <w:name w:val="Emphasis"/>
    <w:basedOn w:val="DefaultParagraphFont"/>
    <w:uiPriority w:val="20"/>
    <w:qFormat/>
    <w:rsid w:val="00942322"/>
    <w:rPr>
      <w:i/>
      <w:iCs/>
    </w:rPr>
  </w:style>
  <w:style w:type="paragraph" w:styleId="ListParagraph">
    <w:name w:val="List Paragraph"/>
    <w:basedOn w:val="Normal"/>
    <w:uiPriority w:val="34"/>
    <w:rsid w:val="001A7560"/>
    <w:pPr>
      <w:ind w:left="720"/>
      <w:contextualSpacing/>
    </w:pPr>
  </w:style>
  <w:style w:type="character" w:customStyle="1" w:styleId="UnresolvedMention">
    <w:name w:val="Unresolved Mention"/>
    <w:basedOn w:val="DefaultParagraphFont"/>
    <w:uiPriority w:val="99"/>
    <w:semiHidden/>
    <w:unhideWhenUsed/>
    <w:rsid w:val="00AE4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ally%20Hillier\Desktop\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2918757E1B1487D9C12950888B93845"/>
        <w:category>
          <w:name w:val="General"/>
          <w:gallery w:val="placeholder"/>
        </w:category>
        <w:types>
          <w:type w:val="bbPlcHdr"/>
        </w:types>
        <w:behaviors>
          <w:behavior w:val="content"/>
        </w:behaviors>
        <w:guid w:val="{20435232-75EA-4E9D-A307-31800C40ED57}"/>
      </w:docPartPr>
      <w:docPartBody>
        <w:p w:rsidR="0001227D" w:rsidP="00AD614C">
          <w:pPr>
            <w:pStyle w:val="E2918757E1B1487D9C12950888B93845"/>
          </w:pPr>
          <w:r w:rsidRPr="000753FC">
            <w:rPr>
              <w:rStyle w:val="PlaceholderText"/>
            </w:rPr>
            <w:t>Click here to enter text.</w:t>
          </w:r>
        </w:p>
      </w:docPartBody>
    </w:docPart>
    <w:docPart>
      <w:docPartPr>
        <w:name w:val="E9EDE4A8644C4E599F4E4FC6364F4F14"/>
        <w:category>
          <w:name w:val="General"/>
          <w:gallery w:val="placeholder"/>
        </w:category>
        <w:types>
          <w:type w:val="bbPlcHdr"/>
        </w:types>
        <w:behaviors>
          <w:behavior w:val="content"/>
        </w:behaviors>
        <w:guid w:val="{9134D849-47DE-4C8D-956F-DE9B3A0132FF}"/>
      </w:docPartPr>
      <w:docPartBody>
        <w:p w:rsidR="0001227D" w:rsidP="00AD614C">
          <w:pPr>
            <w:pStyle w:val="E9EDE4A8644C4E599F4E4FC6364F4F14"/>
          </w:pPr>
          <w:r w:rsidRPr="002B3926">
            <w:rPr>
              <w:rStyle w:val="PlaceholderText"/>
            </w:rPr>
            <w:t>Click here to enter text.</w:t>
          </w:r>
        </w:p>
      </w:docPartBody>
    </w:docPart>
    <w:docPart>
      <w:docPartPr>
        <w:name w:val="37FD9B13240E49289E22778B48DA83A4"/>
        <w:category>
          <w:name w:val="General"/>
          <w:gallery w:val="placeholder"/>
        </w:category>
        <w:types>
          <w:type w:val="bbPlcHdr"/>
        </w:types>
        <w:behaviors>
          <w:behavior w:val="content"/>
        </w:behaviors>
        <w:guid w:val="{1088AD38-82D8-4B70-8C98-744E41A8943F}"/>
      </w:docPartPr>
      <w:docPartBody>
        <w:p w:rsidR="0001227D" w:rsidP="00AD614C">
          <w:pPr>
            <w:pStyle w:val="37FD9B13240E49289E22778B48DA83A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708CAF8-6D7D-46CB-9294-D5071AAE457F}"/>
      </w:docPartPr>
      <w:docPartBody>
        <w:p w:rsidR="0001227D">
          <w:r w:rsidRPr="00FF4637">
            <w:rPr>
              <w:rStyle w:val="PlaceholderText"/>
            </w:rPr>
            <w:t>Click or tap here to enter text.</w:t>
          </w:r>
        </w:p>
      </w:docPartBody>
    </w:docPart>
    <w:docPart>
      <w:docPartPr>
        <w:name w:val="1DBFDE744E4C4923A646FB629621EBDC"/>
        <w:category>
          <w:name w:val="General"/>
          <w:gallery w:val="placeholder"/>
        </w:category>
        <w:types>
          <w:type w:val="bbPlcHdr"/>
        </w:types>
        <w:behaviors>
          <w:behavior w:val="content"/>
        </w:behaviors>
        <w:guid w:val="{DF8E0F3F-4A3A-4489-BBC6-FF04D6CC73DA}"/>
      </w:docPartPr>
      <w:docPartBody>
        <w:p w:rsidR="00530A32" w:rsidP="00290DC0">
          <w:pPr>
            <w:pStyle w:val="1DBFDE744E4C4923A646FB629621EBDC"/>
          </w:pPr>
          <w:r w:rsidRPr="00FF4637">
            <w:rPr>
              <w:rStyle w:val="PlaceholderText"/>
            </w:rPr>
            <w:t>Click or tap here to enter text.</w:t>
          </w:r>
        </w:p>
      </w:docPartBody>
    </w:docPart>
    <w:docPart>
      <w:docPartPr>
        <w:name w:val="86DA94A643EC4D0DBAD5594205183548"/>
        <w:category>
          <w:name w:val="General"/>
          <w:gallery w:val="placeholder"/>
        </w:category>
        <w:types>
          <w:type w:val="bbPlcHdr"/>
        </w:types>
        <w:behaviors>
          <w:behavior w:val="content"/>
        </w:behaviors>
        <w:guid w:val="{BFDDC02A-6855-488E-A4FF-9A01D20D4E2A}"/>
      </w:docPartPr>
      <w:docPartBody>
        <w:p w:rsidR="00570F55" w:rsidP="00530A32">
          <w:pPr>
            <w:pStyle w:val="86DA94A643EC4D0DBAD5594205183548"/>
          </w:pPr>
          <w:r w:rsidRPr="00540B89">
            <w:rPr>
              <w:rStyle w:val="PlaceholderText"/>
            </w:rPr>
            <w:t>Click here to enter text.</w:t>
          </w:r>
        </w:p>
      </w:docPartBody>
    </w:docPart>
    <w:docPart>
      <w:docPartPr>
        <w:name w:val="0A173F3CF536429B9D1E12B68E21CA9E"/>
        <w:category>
          <w:name w:val="General"/>
          <w:gallery w:val="placeholder"/>
        </w:category>
        <w:types>
          <w:type w:val="bbPlcHdr"/>
        </w:types>
        <w:behaviors>
          <w:behavior w:val="content"/>
        </w:behaviors>
        <w:guid w:val="{BF2C050B-9805-4B17-BA2F-BB00D87C7612}"/>
      </w:docPartPr>
      <w:docPartBody>
        <w:p w:rsidR="00570F55" w:rsidP="00530A32">
          <w:pPr>
            <w:pStyle w:val="0A173F3CF536429B9D1E12B68E21CA9E"/>
          </w:pPr>
          <w:r w:rsidRPr="00FF4637">
            <w:rPr>
              <w:rStyle w:val="PlaceholderText"/>
            </w:rPr>
            <w:t>Click or tap here to enter text.</w:t>
          </w:r>
        </w:p>
      </w:docPartBody>
    </w:docPart>
    <w:docPart>
      <w:docPartPr>
        <w:name w:val="F678DDC6EA9746A68BFA6AF1A192C944"/>
        <w:category>
          <w:name w:val="General"/>
          <w:gallery w:val="placeholder"/>
        </w:category>
        <w:types>
          <w:type w:val="bbPlcHdr"/>
        </w:types>
        <w:behaviors>
          <w:behavior w:val="content"/>
        </w:behaviors>
        <w:guid w:val="{B6EB9B7F-6014-4CC3-9EA0-2478606CA789}"/>
      </w:docPartPr>
      <w:docPartBody>
        <w:p w:rsidR="00570F55" w:rsidP="00530A32">
          <w:pPr>
            <w:pStyle w:val="F678DDC6EA9746A68BFA6AF1A192C944"/>
          </w:pPr>
          <w:r w:rsidRPr="00540B89">
            <w:rPr>
              <w:rStyle w:val="PlaceholderText"/>
            </w:rPr>
            <w:t>Click here to enter text.</w:t>
          </w:r>
        </w:p>
      </w:docPartBody>
    </w:docPart>
    <w:docPart>
      <w:docPartPr>
        <w:name w:val="D52E287A0E9342CC9F31636FD232C829"/>
        <w:category>
          <w:name w:val="General"/>
          <w:gallery w:val="placeholder"/>
        </w:category>
        <w:types>
          <w:type w:val="bbPlcHdr"/>
        </w:types>
        <w:behaviors>
          <w:behavior w:val="content"/>
        </w:behaviors>
        <w:guid w:val="{128C1533-D9EF-4233-929E-8E7B110E2134}"/>
      </w:docPartPr>
      <w:docPartBody>
        <w:p w:rsidR="00570F55" w:rsidP="00530A32">
          <w:pPr>
            <w:pStyle w:val="D52E287A0E9342CC9F31636FD232C829"/>
          </w:pPr>
          <w:r w:rsidRPr="00FF4637">
            <w:rPr>
              <w:rStyle w:val="PlaceholderText"/>
            </w:rPr>
            <w:t>Click or tap here to enter text.</w:t>
          </w:r>
        </w:p>
      </w:docPartBody>
    </w:docPart>
    <w:docPart>
      <w:docPartPr>
        <w:name w:val="D7A5B5E9B7A64FEB83924F0B1A0A9DBC"/>
        <w:category>
          <w:name w:val="General"/>
          <w:gallery w:val="placeholder"/>
        </w:category>
        <w:types>
          <w:type w:val="bbPlcHdr"/>
        </w:types>
        <w:behaviors>
          <w:behavior w:val="content"/>
        </w:behaviors>
        <w:guid w:val="{A6EEF5EE-A01E-45B1-BE83-A0B92A2C3748}"/>
      </w:docPartPr>
      <w:docPartBody>
        <w:p w:rsidR="00570F55" w:rsidP="00530A32">
          <w:pPr>
            <w:pStyle w:val="D7A5B5E9B7A64FEB83924F0B1A0A9DBC"/>
          </w:pPr>
          <w:r w:rsidRPr="00540B89">
            <w:rPr>
              <w:rStyle w:val="PlaceholderText"/>
            </w:rPr>
            <w:t>Click here to enter text.</w:t>
          </w:r>
        </w:p>
      </w:docPartBody>
    </w:docPart>
    <w:docPart>
      <w:docPartPr>
        <w:name w:val="06701BCBD3EE4EAEA779F0CB2959BB23"/>
        <w:category>
          <w:name w:val="General"/>
          <w:gallery w:val="placeholder"/>
        </w:category>
        <w:types>
          <w:type w:val="bbPlcHdr"/>
        </w:types>
        <w:behaviors>
          <w:behavior w:val="content"/>
        </w:behaviors>
        <w:guid w:val="{FD8F36C2-74D1-40A4-AC67-D1EACF81668A}"/>
      </w:docPartPr>
      <w:docPartBody>
        <w:p w:rsidR="00570F55" w:rsidP="00530A32">
          <w:pPr>
            <w:pStyle w:val="06701BCBD3EE4EAEA779F0CB2959BB23"/>
          </w:pPr>
          <w:r w:rsidRPr="00FF4637">
            <w:rPr>
              <w:rStyle w:val="PlaceholderText"/>
            </w:rPr>
            <w:t>Click or tap here to enter text.</w:t>
          </w:r>
        </w:p>
      </w:docPartBody>
    </w:docPart>
    <w:docPart>
      <w:docPartPr>
        <w:name w:val="FCBEB7B59AA14434932E9CC58A05839C"/>
        <w:category>
          <w:name w:val="General"/>
          <w:gallery w:val="placeholder"/>
        </w:category>
        <w:types>
          <w:type w:val="bbPlcHdr"/>
        </w:types>
        <w:behaviors>
          <w:behavior w:val="content"/>
        </w:behaviors>
        <w:guid w:val="{2345FEBA-AA96-498D-B5B5-EC67565EFA56}"/>
      </w:docPartPr>
      <w:docPartBody>
        <w:p w:rsidR="00570F55" w:rsidP="00530A32">
          <w:pPr>
            <w:pStyle w:val="FCBEB7B59AA14434932E9CC58A05839C"/>
          </w:pPr>
          <w:r>
            <w:rPr>
              <w:rStyle w:val="PlaceholderText"/>
            </w:rPr>
            <w:t>Click here to enter text.</w:t>
          </w:r>
        </w:p>
      </w:docPartBody>
    </w:docPart>
    <w:docPart>
      <w:docPartPr>
        <w:name w:val="37850598788D431AA8DCB7992B2CC647"/>
        <w:category>
          <w:name w:val="General"/>
          <w:gallery w:val="placeholder"/>
        </w:category>
        <w:types>
          <w:type w:val="bbPlcHdr"/>
        </w:types>
        <w:behaviors>
          <w:behavior w:val="content"/>
        </w:behaviors>
        <w:guid w:val="{18B44983-12DD-43FD-874D-E7D4887C5E68}"/>
      </w:docPartPr>
      <w:docPartBody>
        <w:p w:rsidR="00570F55" w:rsidP="00530A32">
          <w:pPr>
            <w:pStyle w:val="37850598788D431AA8DCB7992B2CC647"/>
          </w:pPr>
          <w:r w:rsidRPr="00190698">
            <w:rPr>
              <w:rStyle w:val="PlaceholderText"/>
            </w:rPr>
            <w:t>Click or tap here to enter text.</w:t>
          </w:r>
        </w:p>
      </w:docPartBody>
    </w:docPart>
    <w:docPart>
      <w:docPartPr>
        <w:name w:val="76874B1F750942DA917E638789A269C9"/>
        <w:category>
          <w:name w:val="General"/>
          <w:gallery w:val="placeholder"/>
        </w:category>
        <w:types>
          <w:type w:val="bbPlcHdr"/>
        </w:types>
        <w:behaviors>
          <w:behavior w:val="content"/>
        </w:behaviors>
        <w:guid w:val="{7E36BE4A-EE5E-41F7-A40C-AEBC5064827C}"/>
      </w:docPartPr>
      <w:docPartBody>
        <w:p w:rsidR="00570F55" w:rsidP="00530A32">
          <w:pPr>
            <w:pStyle w:val="76874B1F750942DA917E638789A269C9"/>
          </w:pPr>
          <w:r>
            <w:rPr>
              <w:rStyle w:val="PlaceholderText"/>
            </w:rPr>
            <w:t>Click here to enter text.</w:t>
          </w:r>
        </w:p>
      </w:docPartBody>
    </w:docPart>
    <w:docPart>
      <w:docPartPr>
        <w:name w:val="1237E6044454457591D787A1A384F3BD"/>
        <w:category>
          <w:name w:val="General"/>
          <w:gallery w:val="placeholder"/>
        </w:category>
        <w:types>
          <w:type w:val="bbPlcHdr"/>
        </w:types>
        <w:behaviors>
          <w:behavior w:val="content"/>
        </w:behaviors>
        <w:guid w:val="{AD89D5EB-5B46-4B59-BF51-F4CBED510B9A}"/>
      </w:docPartPr>
      <w:docPartBody>
        <w:p w:rsidR="00570F55" w:rsidP="00530A32">
          <w:pPr>
            <w:pStyle w:val="1237E6044454457591D787A1A384F3BD"/>
          </w:pPr>
          <w:r w:rsidRPr="00FF4637">
            <w:rPr>
              <w:rStyle w:val="PlaceholderText"/>
            </w:rPr>
            <w:t>Click or tap here to enter text.</w:t>
          </w:r>
        </w:p>
      </w:docPartBody>
    </w:docPart>
    <w:docPart>
      <w:docPartPr>
        <w:name w:val="EBFACD4E1EBB4B2AA0DDDAFF1A958ECD"/>
        <w:category>
          <w:name w:val="General"/>
          <w:gallery w:val="placeholder"/>
        </w:category>
        <w:types>
          <w:type w:val="bbPlcHdr"/>
        </w:types>
        <w:behaviors>
          <w:behavior w:val="content"/>
        </w:behaviors>
        <w:guid w:val="{0BC7A8C8-87FA-4788-96DF-70D46653744A}"/>
      </w:docPartPr>
      <w:docPartBody>
        <w:p w:rsidR="00570F55" w:rsidP="00530A32">
          <w:pPr>
            <w:pStyle w:val="EBFACD4E1EBB4B2AA0DDDAFF1A958ECD"/>
          </w:pPr>
          <w:r w:rsidRPr="00190698">
            <w:rPr>
              <w:rStyle w:val="PlaceholderText"/>
            </w:rPr>
            <w:t>Click or tap here to enter text.</w:t>
          </w:r>
        </w:p>
      </w:docPartBody>
    </w:docPart>
    <w:docPart>
      <w:docPartPr>
        <w:name w:val="3D09C909461C42FC8B846D5568272FEB"/>
        <w:category>
          <w:name w:val="General"/>
          <w:gallery w:val="placeholder"/>
        </w:category>
        <w:types>
          <w:type w:val="bbPlcHdr"/>
        </w:types>
        <w:behaviors>
          <w:behavior w:val="content"/>
        </w:behaviors>
        <w:guid w:val="{1BBEA6A4-822F-4792-8306-00741CB3360A}"/>
      </w:docPartPr>
      <w:docPartBody>
        <w:p w:rsidR="00570F55" w:rsidP="00530A32">
          <w:pPr>
            <w:pStyle w:val="3D09C909461C42FC8B846D5568272FEB"/>
          </w:pPr>
          <w:r w:rsidRPr="00FF4637">
            <w:rPr>
              <w:rStyle w:val="PlaceholderText"/>
            </w:rPr>
            <w:t>Click or tap here to enter text.</w:t>
          </w:r>
        </w:p>
      </w:docPartBody>
    </w:docPart>
    <w:docPart>
      <w:docPartPr>
        <w:name w:val="F7F69631F5724155BF902995CA5B4D0B"/>
        <w:category>
          <w:name w:val="General"/>
          <w:gallery w:val="placeholder"/>
        </w:category>
        <w:types>
          <w:type w:val="bbPlcHdr"/>
        </w:types>
        <w:behaviors>
          <w:behavior w:val="content"/>
        </w:behaviors>
        <w:guid w:val="{1A3EDE31-F62D-4D44-8DB6-8689D291A4AE}"/>
      </w:docPartPr>
      <w:docPartBody>
        <w:p w:rsidR="00570F55" w:rsidP="00530A32">
          <w:pPr>
            <w:pStyle w:val="F7F69631F5724155BF902995CA5B4D0B"/>
          </w:pPr>
          <w:r w:rsidRPr="00190698">
            <w:rPr>
              <w:rStyle w:val="PlaceholderText"/>
            </w:rPr>
            <w:t>Click or tap here to enter text.</w:t>
          </w:r>
        </w:p>
      </w:docPartBody>
    </w:docPart>
    <w:docPart>
      <w:docPartPr>
        <w:name w:val="FD0C8D66561141A68C5000E57FDEA677"/>
        <w:category>
          <w:name w:val="General"/>
          <w:gallery w:val="placeholder"/>
        </w:category>
        <w:types>
          <w:type w:val="bbPlcHdr"/>
        </w:types>
        <w:behaviors>
          <w:behavior w:val="content"/>
        </w:behaviors>
        <w:guid w:val="{3F706853-402C-46A2-92C5-A7F8C8D4208F}"/>
      </w:docPartPr>
      <w:docPartBody>
        <w:p w:rsidR="00570F55" w:rsidP="00530A32">
          <w:pPr>
            <w:pStyle w:val="FD0C8D66561141A68C5000E57FDEA677"/>
          </w:pPr>
          <w:r w:rsidRPr="00FF4637">
            <w:rPr>
              <w:rStyle w:val="PlaceholderText"/>
            </w:rPr>
            <w:t>Click or tap here to enter text.</w:t>
          </w:r>
        </w:p>
      </w:docPartBody>
    </w:docPart>
    <w:docPart>
      <w:docPartPr>
        <w:name w:val="0A24E6ED4EA84F9EA7F01CC8EDBFFEB0"/>
        <w:category>
          <w:name w:val="General"/>
          <w:gallery w:val="placeholder"/>
        </w:category>
        <w:types>
          <w:type w:val="bbPlcHdr"/>
        </w:types>
        <w:behaviors>
          <w:behavior w:val="content"/>
        </w:behaviors>
        <w:guid w:val="{238E9DB0-A549-44FE-8F6F-0A6F391138E3}"/>
      </w:docPartPr>
      <w:docPartBody>
        <w:p w:rsidR="00570F55" w:rsidP="00530A32">
          <w:pPr>
            <w:pStyle w:val="0A24E6ED4EA84F9EA7F01CC8EDBFFEB0"/>
          </w:pPr>
          <w:r w:rsidRPr="00190698">
            <w:rPr>
              <w:rStyle w:val="PlaceholderText"/>
            </w:rPr>
            <w:t>Click or tap here to enter text.</w:t>
          </w:r>
        </w:p>
      </w:docPartBody>
    </w:docPart>
    <w:docPart>
      <w:docPartPr>
        <w:name w:val="3A0CFB173F2543C5A3986C502C37968A"/>
        <w:category>
          <w:name w:val="General"/>
          <w:gallery w:val="placeholder"/>
        </w:category>
        <w:types>
          <w:type w:val="bbPlcHdr"/>
        </w:types>
        <w:behaviors>
          <w:behavior w:val="content"/>
        </w:behaviors>
        <w:guid w:val="{AEED4982-5161-4DCE-8BDF-F1FF4A833115}"/>
      </w:docPartPr>
      <w:docPartBody>
        <w:p w:rsidR="00570F55" w:rsidP="00530A32">
          <w:pPr>
            <w:pStyle w:val="3A0CFB173F2543C5A3986C502C37968A"/>
          </w:pPr>
          <w:r w:rsidRPr="00FF4637">
            <w:rPr>
              <w:rStyle w:val="PlaceholderText"/>
            </w:rPr>
            <w:t>Click or tap here to enter text.</w:t>
          </w:r>
        </w:p>
      </w:docPartBody>
    </w:docPart>
    <w:docPart>
      <w:docPartPr>
        <w:name w:val="4EDEB44820E64D18926C4BDA43DFA656"/>
        <w:category>
          <w:name w:val="General"/>
          <w:gallery w:val="placeholder"/>
        </w:category>
        <w:types>
          <w:type w:val="bbPlcHdr"/>
        </w:types>
        <w:behaviors>
          <w:behavior w:val="content"/>
        </w:behaviors>
        <w:guid w:val="{231D86D7-BC07-4D96-B5B3-CF188423504F}"/>
      </w:docPartPr>
      <w:docPartBody>
        <w:p w:rsidR="00570F55" w:rsidP="00530A32">
          <w:pPr>
            <w:pStyle w:val="4EDEB44820E64D18926C4BDA43DFA656"/>
          </w:pPr>
          <w:r w:rsidRPr="00190698">
            <w:rPr>
              <w:rStyle w:val="PlaceholderText"/>
            </w:rPr>
            <w:t>Click or tap here to enter text.</w:t>
          </w:r>
        </w:p>
      </w:docPartBody>
    </w:docPart>
    <w:docPart>
      <w:docPartPr>
        <w:name w:val="4CD7E2E3362E4FAF9D21A05FD73815DD"/>
        <w:category>
          <w:name w:val="General"/>
          <w:gallery w:val="placeholder"/>
        </w:category>
        <w:types>
          <w:type w:val="bbPlcHdr"/>
        </w:types>
        <w:behaviors>
          <w:behavior w:val="content"/>
        </w:behaviors>
        <w:guid w:val="{2F3998C9-C05B-4876-8242-111EC57288A2}"/>
      </w:docPartPr>
      <w:docPartBody>
        <w:p w:rsidR="00570F55" w:rsidP="00530A32">
          <w:pPr>
            <w:pStyle w:val="4CD7E2E3362E4FAF9D21A05FD73815DD"/>
          </w:pPr>
          <w:r w:rsidRPr="00FF4637">
            <w:rPr>
              <w:rStyle w:val="PlaceholderText"/>
            </w:rPr>
            <w:t>Click or tap here to enter text.</w:t>
          </w:r>
        </w:p>
      </w:docPartBody>
    </w:docPart>
    <w:docPart>
      <w:docPartPr>
        <w:name w:val="6037A236BE2D45DF9E88408A0A841EF6"/>
        <w:category>
          <w:name w:val="General"/>
          <w:gallery w:val="placeholder"/>
        </w:category>
        <w:types>
          <w:type w:val="bbPlcHdr"/>
        </w:types>
        <w:behaviors>
          <w:behavior w:val="content"/>
        </w:behaviors>
        <w:guid w:val="{138252C3-7AD4-4A16-A272-E99B1F2F1A2C}"/>
      </w:docPartPr>
      <w:docPartBody>
        <w:p w:rsidR="00570F55" w:rsidP="00530A32">
          <w:pPr>
            <w:pStyle w:val="6037A236BE2D45DF9E88408A0A841EF6"/>
          </w:pPr>
          <w:r w:rsidRPr="00190698">
            <w:rPr>
              <w:rStyle w:val="PlaceholderText"/>
            </w:rPr>
            <w:t>Click or tap here to enter text.</w:t>
          </w:r>
        </w:p>
      </w:docPartBody>
    </w:docPart>
    <w:docPart>
      <w:docPartPr>
        <w:name w:val="671861F963EB4C528668EE82956B303D"/>
        <w:category>
          <w:name w:val="General"/>
          <w:gallery w:val="placeholder"/>
        </w:category>
        <w:types>
          <w:type w:val="bbPlcHdr"/>
        </w:types>
        <w:behaviors>
          <w:behavior w:val="content"/>
        </w:behaviors>
        <w:guid w:val="{217A813F-86C4-4FD8-B068-5CBDB7E3B895}"/>
      </w:docPartPr>
      <w:docPartBody>
        <w:p w:rsidR="00570F55" w:rsidP="00530A32">
          <w:pPr>
            <w:pStyle w:val="671861F963EB4C528668EE82956B303D"/>
          </w:pPr>
          <w:r w:rsidRPr="00FF4637">
            <w:rPr>
              <w:rStyle w:val="PlaceholderText"/>
            </w:rPr>
            <w:t>Click or tap here to enter text.</w:t>
          </w:r>
        </w:p>
      </w:docPartBody>
    </w:docPart>
    <w:docPart>
      <w:docPartPr>
        <w:name w:val="0E61CA6FF90C491FA87A2A788D3F72B4"/>
        <w:category>
          <w:name w:val="General"/>
          <w:gallery w:val="placeholder"/>
        </w:category>
        <w:types>
          <w:type w:val="bbPlcHdr"/>
        </w:types>
        <w:behaviors>
          <w:behavior w:val="content"/>
        </w:behaviors>
        <w:guid w:val="{BF123C73-DB0C-42AB-B835-CFD4AEE2677A}"/>
      </w:docPartPr>
      <w:docPartBody>
        <w:p w:rsidR="00570F55" w:rsidP="00530A32">
          <w:pPr>
            <w:pStyle w:val="0E61CA6FF90C491FA87A2A788D3F72B4"/>
          </w:pPr>
          <w:r w:rsidRPr="00190698">
            <w:rPr>
              <w:rStyle w:val="PlaceholderText"/>
            </w:rPr>
            <w:t>Click or tap here to enter text.</w:t>
          </w:r>
        </w:p>
      </w:docPartBody>
    </w:docPart>
    <w:docPart>
      <w:docPartPr>
        <w:name w:val="17D39491FCBC4778A2C32E06DDCBE48E"/>
        <w:category>
          <w:name w:val="General"/>
          <w:gallery w:val="placeholder"/>
        </w:category>
        <w:types>
          <w:type w:val="bbPlcHdr"/>
        </w:types>
        <w:behaviors>
          <w:behavior w:val="content"/>
        </w:behaviors>
        <w:guid w:val="{F1587D4A-39CE-4CF8-BF40-F81BAEFBDCCA}"/>
      </w:docPartPr>
      <w:docPartBody>
        <w:p w:rsidR="00570F55" w:rsidP="00530A32">
          <w:pPr>
            <w:pStyle w:val="17D39491FCBC4778A2C32E06DDCBE48E"/>
          </w:pPr>
          <w:r w:rsidRPr="00FF4637">
            <w:rPr>
              <w:rStyle w:val="PlaceholderText"/>
            </w:rPr>
            <w:t>Click or tap here to enter text.</w:t>
          </w:r>
        </w:p>
      </w:docPartBody>
    </w:docPart>
    <w:docPart>
      <w:docPartPr>
        <w:name w:val="2BEAEA074F164E30BFAB48D51B350FD1"/>
        <w:category>
          <w:name w:val="General"/>
          <w:gallery w:val="placeholder"/>
        </w:category>
        <w:types>
          <w:type w:val="bbPlcHdr"/>
        </w:types>
        <w:behaviors>
          <w:behavior w:val="content"/>
        </w:behaviors>
        <w:guid w:val="{20C84319-4634-4831-8B41-C46E9722178F}"/>
      </w:docPartPr>
      <w:docPartBody>
        <w:p w:rsidR="00570F55" w:rsidP="00530A32">
          <w:pPr>
            <w:pStyle w:val="2BEAEA074F164E30BFAB48D51B350FD1"/>
          </w:pPr>
          <w:r w:rsidRPr="00190698">
            <w:rPr>
              <w:rStyle w:val="PlaceholderText"/>
            </w:rPr>
            <w:t>Click or tap here to enter text.</w:t>
          </w:r>
        </w:p>
      </w:docPartBody>
    </w:docPart>
    <w:docPart>
      <w:docPartPr>
        <w:name w:val="112392C96E7C4D649DF093B8EFBBB5F5"/>
        <w:category>
          <w:name w:val="General"/>
          <w:gallery w:val="placeholder"/>
        </w:category>
        <w:types>
          <w:type w:val="bbPlcHdr"/>
        </w:types>
        <w:behaviors>
          <w:behavior w:val="content"/>
        </w:behaviors>
        <w:guid w:val="{A2390668-E69C-4D64-8DD9-87E85D27D58B}"/>
      </w:docPartPr>
      <w:docPartBody>
        <w:p w:rsidR="00570F55" w:rsidP="00530A32">
          <w:pPr>
            <w:pStyle w:val="112392C96E7C4D649DF093B8EFBBB5F5"/>
          </w:pPr>
          <w:r w:rsidRPr="00FF4637">
            <w:rPr>
              <w:rStyle w:val="PlaceholderText"/>
            </w:rPr>
            <w:t>Click or tap here to enter text.</w:t>
          </w:r>
        </w:p>
      </w:docPartBody>
    </w:docPart>
    <w:docPart>
      <w:docPartPr>
        <w:name w:val="941EA85DEE964604A955B8C85167B502"/>
        <w:category>
          <w:name w:val="General"/>
          <w:gallery w:val="placeholder"/>
        </w:category>
        <w:types>
          <w:type w:val="bbPlcHdr"/>
        </w:types>
        <w:behaviors>
          <w:behavior w:val="content"/>
        </w:behaviors>
        <w:guid w:val="{6043DE7F-793B-4792-BE7F-234D3B525AEF}"/>
      </w:docPartPr>
      <w:docPartBody>
        <w:p w:rsidR="00570F55" w:rsidP="00530A32">
          <w:pPr>
            <w:pStyle w:val="941EA85DEE964604A955B8C85167B502"/>
          </w:pPr>
          <w:r w:rsidRPr="00FF4637">
            <w:rPr>
              <w:rStyle w:val="PlaceholderText"/>
            </w:rPr>
            <w:t>Click or tap here to enter text.</w:t>
          </w:r>
        </w:p>
      </w:docPartBody>
    </w:docPart>
    <w:docPart>
      <w:docPartPr>
        <w:name w:val="2950EF476B9C46B7970CBA462CEF6232"/>
        <w:category>
          <w:name w:val="General"/>
          <w:gallery w:val="placeholder"/>
        </w:category>
        <w:types>
          <w:type w:val="bbPlcHdr"/>
        </w:types>
        <w:behaviors>
          <w:behavior w:val="content"/>
        </w:behaviors>
        <w:guid w:val="{4741077D-499D-4423-A3B6-DC370CD29560}"/>
      </w:docPartPr>
      <w:docPartBody>
        <w:p w:rsidR="00570F55" w:rsidP="00530A32">
          <w:pPr>
            <w:pStyle w:val="2950EF476B9C46B7970CBA462CEF6232"/>
          </w:pPr>
          <w:r w:rsidRPr="00190698">
            <w:rPr>
              <w:rStyle w:val="PlaceholderText"/>
            </w:rPr>
            <w:t>Click or tap here to enter text.</w:t>
          </w:r>
        </w:p>
      </w:docPartBody>
    </w:docPart>
    <w:docPart>
      <w:docPartPr>
        <w:name w:val="A2ACA5BB126145F58726FA49DE5F5226"/>
        <w:category>
          <w:name w:val="General"/>
          <w:gallery w:val="placeholder"/>
        </w:category>
        <w:types>
          <w:type w:val="bbPlcHdr"/>
        </w:types>
        <w:behaviors>
          <w:behavior w:val="content"/>
        </w:behaviors>
        <w:guid w:val="{4E173EBD-25A3-4C07-B839-383F416F320C}"/>
      </w:docPartPr>
      <w:docPartBody>
        <w:p w:rsidR="00570F55" w:rsidP="00530A32">
          <w:pPr>
            <w:pStyle w:val="A2ACA5BB126145F58726FA49DE5F5226"/>
          </w:pPr>
          <w:r w:rsidRPr="00540B89">
            <w:rPr>
              <w:rStyle w:val="PlaceholderText"/>
            </w:rPr>
            <w:t>Click here to enter text.</w:t>
          </w:r>
        </w:p>
      </w:docPartBody>
    </w:docPart>
    <w:docPart>
      <w:docPartPr>
        <w:name w:val="4B4D7862A27D4843B8A37077E4FB6617"/>
        <w:category>
          <w:name w:val="General"/>
          <w:gallery w:val="placeholder"/>
        </w:category>
        <w:types>
          <w:type w:val="bbPlcHdr"/>
        </w:types>
        <w:behaviors>
          <w:behavior w:val="content"/>
        </w:behaviors>
        <w:guid w:val="{96AFF5A5-34E4-4688-B250-B2E507217701}"/>
      </w:docPartPr>
      <w:docPartBody>
        <w:p w:rsidR="00570F55" w:rsidP="00530A32">
          <w:pPr>
            <w:pStyle w:val="4B4D7862A27D4843B8A37077E4FB6617"/>
          </w:pPr>
          <w:r w:rsidRPr="00FF4637">
            <w:rPr>
              <w:rStyle w:val="PlaceholderText"/>
            </w:rPr>
            <w:t>Click or tap here to enter text.</w:t>
          </w:r>
        </w:p>
      </w:docPartBody>
    </w:docPart>
    <w:docPart>
      <w:docPartPr>
        <w:name w:val="C6187BF313DF434BB8B780FFC8738F8C"/>
        <w:category>
          <w:name w:val="General"/>
          <w:gallery w:val="placeholder"/>
        </w:category>
        <w:types>
          <w:type w:val="bbPlcHdr"/>
        </w:types>
        <w:behaviors>
          <w:behavior w:val="content"/>
        </w:behaviors>
        <w:guid w:val="{937CA8E5-827B-4B86-9E05-723CFCC96E34}"/>
      </w:docPartPr>
      <w:docPartBody>
        <w:p w:rsidR="00570F55" w:rsidP="00530A32">
          <w:pPr>
            <w:pStyle w:val="C6187BF313DF434BB8B780FFC8738F8C"/>
          </w:pPr>
          <w:r w:rsidRPr="00FF4637">
            <w:rPr>
              <w:rStyle w:val="PlaceholderText"/>
            </w:rPr>
            <w:t>Click or tap here to enter text.</w:t>
          </w:r>
        </w:p>
      </w:docPartBody>
    </w:docPart>
    <w:docPart>
      <w:docPartPr>
        <w:name w:val="AA0178C6C2A44D34963E0520E908B917"/>
        <w:category>
          <w:name w:val="General"/>
          <w:gallery w:val="placeholder"/>
        </w:category>
        <w:types>
          <w:type w:val="bbPlcHdr"/>
        </w:types>
        <w:behaviors>
          <w:behavior w:val="content"/>
        </w:behaviors>
        <w:guid w:val="{D1B174CD-6DD9-48DF-8B8B-2DFB4D3BF649}"/>
      </w:docPartPr>
      <w:docPartBody>
        <w:p w:rsidR="00570F55" w:rsidP="00530A32">
          <w:pPr>
            <w:pStyle w:val="AA0178C6C2A44D34963E0520E908B917"/>
          </w:pPr>
          <w:r w:rsidRPr="00FF4637">
            <w:rPr>
              <w:rStyle w:val="PlaceholderText"/>
            </w:rPr>
            <w:t>Click or tap here to enter text.</w:t>
          </w:r>
        </w:p>
      </w:docPartBody>
    </w:docPart>
    <w:docPart>
      <w:docPartPr>
        <w:name w:val="4D99431BD47A43828CB9AC475A46021B"/>
        <w:category>
          <w:name w:val="General"/>
          <w:gallery w:val="placeholder"/>
        </w:category>
        <w:types>
          <w:type w:val="bbPlcHdr"/>
        </w:types>
        <w:behaviors>
          <w:behavior w:val="content"/>
        </w:behaviors>
        <w:guid w:val="{4130C79A-9290-40ED-8C38-45164CF64A4E}"/>
      </w:docPartPr>
      <w:docPartBody>
        <w:p w:rsidR="00570F55" w:rsidP="00530A32">
          <w:pPr>
            <w:pStyle w:val="4D99431BD47A43828CB9AC475A46021B"/>
          </w:pPr>
          <w:r w:rsidRPr="00190698">
            <w:rPr>
              <w:rStyle w:val="PlaceholderText"/>
            </w:rPr>
            <w:t>Click or tap here to enter text.</w:t>
          </w:r>
        </w:p>
      </w:docPartBody>
    </w:docPart>
    <w:docPart>
      <w:docPartPr>
        <w:name w:val="E589984FC17F41A992E38ACD1504E9A0"/>
        <w:category>
          <w:name w:val="General"/>
          <w:gallery w:val="placeholder"/>
        </w:category>
        <w:types>
          <w:type w:val="bbPlcHdr"/>
        </w:types>
        <w:behaviors>
          <w:behavior w:val="content"/>
        </w:behaviors>
        <w:guid w:val="{F9324F98-FD78-4209-96BC-32335FF69EB6}"/>
      </w:docPartPr>
      <w:docPartBody>
        <w:p w:rsidR="00570F55" w:rsidP="00530A32">
          <w:pPr>
            <w:pStyle w:val="E589984FC17F41A992E38ACD1504E9A0"/>
          </w:pPr>
          <w:r w:rsidRPr="00FF4637">
            <w:rPr>
              <w:rStyle w:val="PlaceholderText"/>
            </w:rPr>
            <w:t>Click or tap here to enter text.</w:t>
          </w:r>
        </w:p>
      </w:docPartBody>
    </w:docPart>
    <w:docPart>
      <w:docPartPr>
        <w:name w:val="E22655F9489243AD95AF75738A4FCA92"/>
        <w:category>
          <w:name w:val="General"/>
          <w:gallery w:val="placeholder"/>
        </w:category>
        <w:types>
          <w:type w:val="bbPlcHdr"/>
        </w:types>
        <w:behaviors>
          <w:behavior w:val="content"/>
        </w:behaviors>
        <w:guid w:val="{918F86C0-831E-49D5-A28C-762202D1C449}"/>
      </w:docPartPr>
      <w:docPartBody>
        <w:p w:rsidR="00570F55" w:rsidP="00530A32">
          <w:pPr>
            <w:pStyle w:val="E22655F9489243AD95AF75738A4FCA92"/>
          </w:pPr>
          <w:r w:rsidRPr="00190698">
            <w:rPr>
              <w:rStyle w:val="PlaceholderText"/>
            </w:rPr>
            <w:t>Click or tap here to enter text.</w:t>
          </w:r>
        </w:p>
      </w:docPartBody>
    </w:docPart>
    <w:docPart>
      <w:docPartPr>
        <w:name w:val="1C7A7DFFD0D04121904848BC85F28611"/>
        <w:category>
          <w:name w:val="General"/>
          <w:gallery w:val="placeholder"/>
        </w:category>
        <w:types>
          <w:type w:val="bbPlcHdr"/>
        </w:types>
        <w:behaviors>
          <w:behavior w:val="content"/>
        </w:behaviors>
        <w:guid w:val="{A459B5C5-716A-4A30-AA33-F5B042407C19}"/>
      </w:docPartPr>
      <w:docPartBody>
        <w:p w:rsidR="00570F55" w:rsidP="00530A32">
          <w:pPr>
            <w:pStyle w:val="1C7A7DFFD0D04121904848BC85F28611"/>
          </w:pPr>
          <w:r w:rsidRPr="00FF4637">
            <w:rPr>
              <w:rStyle w:val="PlaceholderText"/>
            </w:rPr>
            <w:t>Click or tap here to enter text.</w:t>
          </w:r>
        </w:p>
      </w:docPartBody>
    </w:docPart>
    <w:docPart>
      <w:docPartPr>
        <w:name w:val="4B4F0188A10F4AD885854772EB33B192"/>
        <w:category>
          <w:name w:val="General"/>
          <w:gallery w:val="placeholder"/>
        </w:category>
        <w:types>
          <w:type w:val="bbPlcHdr"/>
        </w:types>
        <w:behaviors>
          <w:behavior w:val="content"/>
        </w:behaviors>
        <w:guid w:val="{615CBF9B-FE05-4793-B93C-A61245E483A6}"/>
      </w:docPartPr>
      <w:docPartBody>
        <w:p w:rsidR="00570F55" w:rsidP="00530A32">
          <w:pPr>
            <w:pStyle w:val="4B4F0188A10F4AD885854772EB33B192"/>
          </w:pPr>
          <w:r w:rsidRPr="00190698">
            <w:rPr>
              <w:rStyle w:val="PlaceholderText"/>
            </w:rPr>
            <w:t>Click or tap here to enter text.</w:t>
          </w:r>
        </w:p>
      </w:docPartBody>
    </w:docPart>
    <w:docPart>
      <w:docPartPr>
        <w:name w:val="13B9550949054F05A3C31EBAAFA489D9"/>
        <w:category>
          <w:name w:val="General"/>
          <w:gallery w:val="placeholder"/>
        </w:category>
        <w:types>
          <w:type w:val="bbPlcHdr"/>
        </w:types>
        <w:behaviors>
          <w:behavior w:val="content"/>
        </w:behaviors>
        <w:guid w:val="{5EEEA948-E279-48DC-A529-B86F710A96DC}"/>
      </w:docPartPr>
      <w:docPartBody>
        <w:p w:rsidR="00570F55" w:rsidP="00530A32">
          <w:pPr>
            <w:pStyle w:val="13B9550949054F05A3C31EBAAFA489D9"/>
          </w:pPr>
          <w:r w:rsidRPr="00FF4637">
            <w:rPr>
              <w:rStyle w:val="PlaceholderText"/>
            </w:rPr>
            <w:t>Click or tap here to enter text.</w:t>
          </w:r>
        </w:p>
      </w:docPartBody>
    </w:docPart>
    <w:docPart>
      <w:docPartPr>
        <w:name w:val="45C601D5713246D09242ECA28B2CA5AA"/>
        <w:category>
          <w:name w:val="General"/>
          <w:gallery w:val="placeholder"/>
        </w:category>
        <w:types>
          <w:type w:val="bbPlcHdr"/>
        </w:types>
        <w:behaviors>
          <w:behavior w:val="content"/>
        </w:behaviors>
        <w:guid w:val="{84C35832-7B0B-4BFF-90A8-D7C3353A8C9E}"/>
      </w:docPartPr>
      <w:docPartBody>
        <w:p w:rsidR="00570F55" w:rsidP="00530A32">
          <w:pPr>
            <w:pStyle w:val="45C601D5713246D09242ECA28B2CA5AA"/>
          </w:pPr>
          <w:r w:rsidRPr="00190698">
            <w:rPr>
              <w:rStyle w:val="PlaceholderText"/>
            </w:rPr>
            <w:t>Click or tap here to enter text.</w:t>
          </w:r>
        </w:p>
      </w:docPartBody>
    </w:docPart>
    <w:docPart>
      <w:docPartPr>
        <w:name w:val="B6227B8B85134873ABA5C7D37B92988D"/>
        <w:category>
          <w:name w:val="General"/>
          <w:gallery w:val="placeholder"/>
        </w:category>
        <w:types>
          <w:type w:val="bbPlcHdr"/>
        </w:types>
        <w:behaviors>
          <w:behavior w:val="content"/>
        </w:behaviors>
        <w:guid w:val="{7D5A7F6B-9D3B-4D60-BAC1-7A88D0D2D71A}"/>
      </w:docPartPr>
      <w:docPartBody>
        <w:p w:rsidR="00570F55" w:rsidP="00530A32">
          <w:pPr>
            <w:pStyle w:val="B6227B8B85134873ABA5C7D37B92988D"/>
          </w:pPr>
          <w:r w:rsidRPr="00FF4637">
            <w:rPr>
              <w:rStyle w:val="PlaceholderText"/>
            </w:rPr>
            <w:t>Click or tap here to enter text.</w:t>
          </w:r>
        </w:p>
      </w:docPartBody>
    </w:docPart>
    <w:docPart>
      <w:docPartPr>
        <w:name w:val="8E1DBC5CBF5C45F0A0EC02B8FF778221"/>
        <w:category>
          <w:name w:val="General"/>
          <w:gallery w:val="placeholder"/>
        </w:category>
        <w:types>
          <w:type w:val="bbPlcHdr"/>
        </w:types>
        <w:behaviors>
          <w:behavior w:val="content"/>
        </w:behaviors>
        <w:guid w:val="{1491C6C9-DC3C-45B8-B94C-29C7C4A44F20}"/>
      </w:docPartPr>
      <w:docPartBody>
        <w:p w:rsidR="00570F55" w:rsidP="00530A32">
          <w:pPr>
            <w:pStyle w:val="8E1DBC5CBF5C45F0A0EC02B8FF778221"/>
          </w:pPr>
          <w:r w:rsidRPr="00190698">
            <w:rPr>
              <w:rStyle w:val="PlaceholderText"/>
            </w:rPr>
            <w:t>Click or tap here to enter text.</w:t>
          </w:r>
        </w:p>
      </w:docPartBody>
    </w:docPart>
    <w:docPart>
      <w:docPartPr>
        <w:name w:val="ED42270E9DB14BA7B3B9D7B5B462CAFA"/>
        <w:category>
          <w:name w:val="General"/>
          <w:gallery w:val="placeholder"/>
        </w:category>
        <w:types>
          <w:type w:val="bbPlcHdr"/>
        </w:types>
        <w:behaviors>
          <w:behavior w:val="content"/>
        </w:behaviors>
        <w:guid w:val="{F31BAA49-0C5F-4312-94F8-6B9329A87D8A}"/>
      </w:docPartPr>
      <w:docPartBody>
        <w:p w:rsidR="00570F55" w:rsidP="00530A32">
          <w:pPr>
            <w:pStyle w:val="ED42270E9DB14BA7B3B9D7B5B462CAFA"/>
          </w:pPr>
          <w:r w:rsidRPr="001A16E3">
            <w:rPr>
              <w:rStyle w:val="PlaceholderText"/>
            </w:rPr>
            <w:t>Click or tap here to enter text.</w:t>
          </w:r>
        </w:p>
      </w:docPartBody>
    </w:docPart>
    <w:docPart>
      <w:docPartPr>
        <w:name w:val="F9FBA3A1F0174FA38B657A8B1D15E036"/>
        <w:category>
          <w:name w:val="General"/>
          <w:gallery w:val="placeholder"/>
        </w:category>
        <w:types>
          <w:type w:val="bbPlcHdr"/>
        </w:types>
        <w:behaviors>
          <w:behavior w:val="content"/>
        </w:behaviors>
        <w:guid w:val="{9EFC18AD-6896-4075-8464-AE53F092E5C2}"/>
      </w:docPartPr>
      <w:docPartBody>
        <w:p w:rsidR="0071242C" w:rsidP="00570F55">
          <w:pPr>
            <w:pStyle w:val="F9FBA3A1F0174FA38B657A8B1D15E036"/>
          </w:pPr>
          <w:r w:rsidRPr="00FF46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0F55"/>
    <w:rPr>
      <w:color w:val="808080"/>
    </w:rPr>
  </w:style>
  <w:style w:type="paragraph" w:customStyle="1" w:styleId="E2918757E1B1487D9C12950888B93845">
    <w:name w:val="E2918757E1B1487D9C12950888B93845"/>
    <w:rsid w:val="00AD614C"/>
  </w:style>
  <w:style w:type="paragraph" w:customStyle="1" w:styleId="E9EDE4A8644C4E599F4E4FC6364F4F14">
    <w:name w:val="E9EDE4A8644C4E599F4E4FC6364F4F14"/>
    <w:rsid w:val="00AD614C"/>
  </w:style>
  <w:style w:type="paragraph" w:customStyle="1" w:styleId="37FD9B13240E49289E22778B48DA83A4">
    <w:name w:val="37FD9B13240E49289E22778B48DA83A4"/>
    <w:rsid w:val="00AD614C"/>
  </w:style>
  <w:style w:type="paragraph" w:customStyle="1" w:styleId="63435350E922474D8DDA1C0AD8E6D24F">
    <w:name w:val="63435350E922474D8DDA1C0AD8E6D24F"/>
    <w:rsid w:val="00530A32"/>
  </w:style>
  <w:style w:type="paragraph" w:customStyle="1" w:styleId="86DA94A643EC4D0DBAD5594205183548">
    <w:name w:val="86DA94A643EC4D0DBAD5594205183548"/>
    <w:rsid w:val="00530A32"/>
  </w:style>
  <w:style w:type="paragraph" w:customStyle="1" w:styleId="0A173F3CF536429B9D1E12B68E21CA9E">
    <w:name w:val="0A173F3CF536429B9D1E12B68E21CA9E"/>
    <w:rsid w:val="00530A32"/>
  </w:style>
  <w:style w:type="paragraph" w:customStyle="1" w:styleId="F678DDC6EA9746A68BFA6AF1A192C944">
    <w:name w:val="F678DDC6EA9746A68BFA6AF1A192C944"/>
    <w:rsid w:val="00530A32"/>
  </w:style>
  <w:style w:type="paragraph" w:customStyle="1" w:styleId="D52E287A0E9342CC9F31636FD232C829">
    <w:name w:val="D52E287A0E9342CC9F31636FD232C829"/>
    <w:rsid w:val="00530A32"/>
  </w:style>
  <w:style w:type="paragraph" w:customStyle="1" w:styleId="D7A5B5E9B7A64FEB83924F0B1A0A9DBC">
    <w:name w:val="D7A5B5E9B7A64FEB83924F0B1A0A9DBC"/>
    <w:rsid w:val="00530A32"/>
  </w:style>
  <w:style w:type="paragraph" w:customStyle="1" w:styleId="06701BCBD3EE4EAEA779F0CB2959BB23">
    <w:name w:val="06701BCBD3EE4EAEA779F0CB2959BB23"/>
    <w:rsid w:val="00530A32"/>
  </w:style>
  <w:style w:type="paragraph" w:customStyle="1" w:styleId="920A180FC4584240B106D5EBF52E5923">
    <w:name w:val="920A180FC4584240B106D5EBF52E5923"/>
    <w:rsid w:val="00530A32"/>
  </w:style>
  <w:style w:type="paragraph" w:customStyle="1" w:styleId="FCBEB7B59AA14434932E9CC58A05839C">
    <w:name w:val="FCBEB7B59AA14434932E9CC58A05839C"/>
    <w:rsid w:val="00530A32"/>
  </w:style>
  <w:style w:type="paragraph" w:customStyle="1" w:styleId="37850598788D431AA8DCB7992B2CC647">
    <w:name w:val="37850598788D431AA8DCB7992B2CC647"/>
    <w:rsid w:val="00530A32"/>
  </w:style>
  <w:style w:type="paragraph" w:customStyle="1" w:styleId="76874B1F750942DA917E638789A269C9">
    <w:name w:val="76874B1F750942DA917E638789A269C9"/>
    <w:rsid w:val="00530A32"/>
  </w:style>
  <w:style w:type="paragraph" w:customStyle="1" w:styleId="1237E6044454457591D787A1A384F3BD">
    <w:name w:val="1237E6044454457591D787A1A384F3BD"/>
    <w:rsid w:val="00530A32"/>
  </w:style>
  <w:style w:type="paragraph" w:customStyle="1" w:styleId="EBFACD4E1EBB4B2AA0DDDAFF1A958ECD">
    <w:name w:val="EBFACD4E1EBB4B2AA0DDDAFF1A958ECD"/>
    <w:rsid w:val="00530A32"/>
  </w:style>
  <w:style w:type="paragraph" w:customStyle="1" w:styleId="3D09C909461C42FC8B846D5568272FEB">
    <w:name w:val="3D09C909461C42FC8B846D5568272FEB"/>
    <w:rsid w:val="00530A32"/>
  </w:style>
  <w:style w:type="paragraph" w:customStyle="1" w:styleId="F7F69631F5724155BF902995CA5B4D0B">
    <w:name w:val="F7F69631F5724155BF902995CA5B4D0B"/>
    <w:rsid w:val="00530A32"/>
  </w:style>
  <w:style w:type="paragraph" w:customStyle="1" w:styleId="FD0C8D66561141A68C5000E57FDEA677">
    <w:name w:val="FD0C8D66561141A68C5000E57FDEA677"/>
    <w:rsid w:val="00530A32"/>
  </w:style>
  <w:style w:type="paragraph" w:customStyle="1" w:styleId="0A24E6ED4EA84F9EA7F01CC8EDBFFEB0">
    <w:name w:val="0A24E6ED4EA84F9EA7F01CC8EDBFFEB0"/>
    <w:rsid w:val="00530A32"/>
  </w:style>
  <w:style w:type="paragraph" w:customStyle="1" w:styleId="3A0CFB173F2543C5A3986C502C37968A">
    <w:name w:val="3A0CFB173F2543C5A3986C502C37968A"/>
    <w:rsid w:val="00530A32"/>
  </w:style>
  <w:style w:type="paragraph" w:customStyle="1" w:styleId="CFFD4C16F3EB49FBBA9DD5CB71315F84">
    <w:name w:val="CFFD4C16F3EB49FBBA9DD5CB71315F84"/>
    <w:rsid w:val="00530A32"/>
  </w:style>
  <w:style w:type="paragraph" w:customStyle="1" w:styleId="4EDEB44820E64D18926C4BDA43DFA656">
    <w:name w:val="4EDEB44820E64D18926C4BDA43DFA656"/>
    <w:rsid w:val="00530A32"/>
  </w:style>
  <w:style w:type="paragraph" w:customStyle="1" w:styleId="4CD7E2E3362E4FAF9D21A05FD73815DD">
    <w:name w:val="4CD7E2E3362E4FAF9D21A05FD73815DD"/>
    <w:rsid w:val="00530A32"/>
  </w:style>
  <w:style w:type="paragraph" w:customStyle="1" w:styleId="6037A236BE2D45DF9E88408A0A841EF6">
    <w:name w:val="6037A236BE2D45DF9E88408A0A841EF6"/>
    <w:rsid w:val="00530A32"/>
  </w:style>
  <w:style w:type="paragraph" w:customStyle="1" w:styleId="671861F963EB4C528668EE82956B303D">
    <w:name w:val="671861F963EB4C528668EE82956B303D"/>
    <w:rsid w:val="00530A32"/>
  </w:style>
  <w:style w:type="paragraph" w:customStyle="1" w:styleId="0E61CA6FF90C491FA87A2A788D3F72B4">
    <w:name w:val="0E61CA6FF90C491FA87A2A788D3F72B4"/>
    <w:rsid w:val="00530A32"/>
  </w:style>
  <w:style w:type="paragraph" w:customStyle="1" w:styleId="17D39491FCBC4778A2C32E06DDCBE48E">
    <w:name w:val="17D39491FCBC4778A2C32E06DDCBE48E"/>
    <w:rsid w:val="00530A32"/>
  </w:style>
  <w:style w:type="paragraph" w:customStyle="1" w:styleId="2BEAEA074F164E30BFAB48D51B350FD1">
    <w:name w:val="2BEAEA074F164E30BFAB48D51B350FD1"/>
    <w:rsid w:val="00530A32"/>
  </w:style>
  <w:style w:type="paragraph" w:customStyle="1" w:styleId="1DBFDE744E4C4923A646FB629621EBDC">
    <w:name w:val="1DBFDE744E4C4923A646FB629621EBDC"/>
    <w:rsid w:val="00290DC0"/>
  </w:style>
  <w:style w:type="paragraph" w:customStyle="1" w:styleId="A1262BD959CE4B8E871C0AC17D8028E4">
    <w:name w:val="A1262BD959CE4B8E871C0AC17D8028E4"/>
    <w:rsid w:val="00530A32"/>
  </w:style>
  <w:style w:type="paragraph" w:customStyle="1" w:styleId="112392C96E7C4D649DF093B8EFBBB5F5">
    <w:name w:val="112392C96E7C4D649DF093B8EFBBB5F5"/>
    <w:rsid w:val="00530A32"/>
  </w:style>
  <w:style w:type="paragraph" w:customStyle="1" w:styleId="F2A42B2AD8D846B5A0EFC6145B8A47FA">
    <w:name w:val="F2A42B2AD8D846B5A0EFC6145B8A47FA"/>
    <w:rsid w:val="00530A32"/>
  </w:style>
  <w:style w:type="paragraph" w:customStyle="1" w:styleId="941EA85DEE964604A955B8C85167B502">
    <w:name w:val="941EA85DEE964604A955B8C85167B502"/>
    <w:rsid w:val="00530A32"/>
  </w:style>
  <w:style w:type="paragraph" w:customStyle="1" w:styleId="2950EF476B9C46B7970CBA462CEF6232">
    <w:name w:val="2950EF476B9C46B7970CBA462CEF6232"/>
    <w:rsid w:val="00530A32"/>
  </w:style>
  <w:style w:type="paragraph" w:customStyle="1" w:styleId="A2ACA5BB126145F58726FA49DE5F5226">
    <w:name w:val="A2ACA5BB126145F58726FA49DE5F5226"/>
    <w:rsid w:val="00530A32"/>
  </w:style>
  <w:style w:type="paragraph" w:customStyle="1" w:styleId="4B4D7862A27D4843B8A37077E4FB6617">
    <w:name w:val="4B4D7862A27D4843B8A37077E4FB6617"/>
    <w:rsid w:val="00530A32"/>
  </w:style>
  <w:style w:type="paragraph" w:customStyle="1" w:styleId="C6187BF313DF434BB8B780FFC8738F8C">
    <w:name w:val="C6187BF313DF434BB8B780FFC8738F8C"/>
    <w:rsid w:val="00530A32"/>
  </w:style>
  <w:style w:type="paragraph" w:customStyle="1" w:styleId="AA0178C6C2A44D34963E0520E908B917">
    <w:name w:val="AA0178C6C2A44D34963E0520E908B917"/>
    <w:rsid w:val="00530A32"/>
  </w:style>
  <w:style w:type="paragraph" w:customStyle="1" w:styleId="4D99431BD47A43828CB9AC475A46021B">
    <w:name w:val="4D99431BD47A43828CB9AC475A46021B"/>
    <w:rsid w:val="00530A32"/>
  </w:style>
  <w:style w:type="paragraph" w:customStyle="1" w:styleId="E589984FC17F41A992E38ACD1504E9A0">
    <w:name w:val="E589984FC17F41A992E38ACD1504E9A0"/>
    <w:rsid w:val="00530A32"/>
  </w:style>
  <w:style w:type="paragraph" w:customStyle="1" w:styleId="E22655F9489243AD95AF75738A4FCA92">
    <w:name w:val="E22655F9489243AD95AF75738A4FCA92"/>
    <w:rsid w:val="00530A32"/>
  </w:style>
  <w:style w:type="paragraph" w:customStyle="1" w:styleId="1C7A7DFFD0D04121904848BC85F28611">
    <w:name w:val="1C7A7DFFD0D04121904848BC85F28611"/>
    <w:rsid w:val="00530A32"/>
  </w:style>
  <w:style w:type="paragraph" w:customStyle="1" w:styleId="4B4F0188A10F4AD885854772EB33B192">
    <w:name w:val="4B4F0188A10F4AD885854772EB33B192"/>
    <w:rsid w:val="00530A32"/>
  </w:style>
  <w:style w:type="paragraph" w:customStyle="1" w:styleId="13B9550949054F05A3C31EBAAFA489D9">
    <w:name w:val="13B9550949054F05A3C31EBAAFA489D9"/>
    <w:rsid w:val="00530A32"/>
  </w:style>
  <w:style w:type="paragraph" w:customStyle="1" w:styleId="45C601D5713246D09242ECA28B2CA5AA">
    <w:name w:val="45C601D5713246D09242ECA28B2CA5AA"/>
    <w:rsid w:val="00530A32"/>
  </w:style>
  <w:style w:type="paragraph" w:customStyle="1" w:styleId="B6227B8B85134873ABA5C7D37B92988D">
    <w:name w:val="B6227B8B85134873ABA5C7D37B92988D"/>
    <w:rsid w:val="00530A32"/>
  </w:style>
  <w:style w:type="paragraph" w:customStyle="1" w:styleId="8E1DBC5CBF5C45F0A0EC02B8FF778221">
    <w:name w:val="8E1DBC5CBF5C45F0A0EC02B8FF778221"/>
    <w:rsid w:val="00530A32"/>
  </w:style>
  <w:style w:type="paragraph" w:customStyle="1" w:styleId="ED42270E9DB14BA7B3B9D7B5B462CAFA">
    <w:name w:val="ED42270E9DB14BA7B3B9D7B5B462CAFA"/>
    <w:rsid w:val="00530A32"/>
  </w:style>
  <w:style w:type="paragraph" w:customStyle="1" w:styleId="F9FBA3A1F0174FA38B657A8B1D15E036">
    <w:name w:val="F9FBA3A1F0174FA38B657A8B1D15E036"/>
    <w:rsid w:val="00570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9F1B-33DA-4C27-8125-4E98061F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