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12C6" w:rsidP="00CF0BBA">
      <w:pPr>
        <w:pStyle w:val="TitleCommittee0"/>
      </w:pPr>
      <w:sdt>
        <w:sdtPr>
          <w:alias w:val="CommitteeName"/>
          <w:tag w:val="CommitteeName"/>
          <w:id w:val="1869951332"/>
          <w:placeholder>
            <w:docPart w:val="8039B073AFF84F2ABB9456970BAF0B93"/>
          </w:placeholder>
          <w:richText/>
        </w:sdtPr>
        <w:sdtContent>
          <w:r>
            <w:t>Science and Technology Committee</w:t>
          </w:r>
        </w:sdtContent>
      </w:sdt>
    </w:p>
    <w:p w:rsidR="009012C6" w:rsidP="00156A60">
      <w:pPr>
        <w:pStyle w:val="TitleInquiry0"/>
      </w:pPr>
      <w:r>
        <w:t xml:space="preserve">Oral evidence: </w:t>
      </w:r>
      <w:sdt>
        <w:sdtPr>
          <w:alias w:val="InquiryName"/>
          <w:tag w:val="InquiryName"/>
          <w:id w:val="377371847"/>
          <w:placeholder>
            <w:docPart w:val="8039B073AFF84F2ABB9456970BAF0B93"/>
          </w:placeholder>
          <w:richText/>
        </w:sdtPr>
        <w:sdtContent>
          <w:r>
            <w:t>Reproducibility and research integrity</w:t>
          </w:r>
        </w:sdtContent>
      </w:sdt>
      <w:r>
        <w:t xml:space="preserve">, HC </w:t>
      </w:r>
      <w:sdt>
        <w:sdtPr>
          <w:alias w:val="InquiryRefNo"/>
          <w:tag w:val="InquiryRefNo"/>
          <w:id w:val="-281725174"/>
          <w:placeholder>
            <w:docPart w:val="8039B073AFF84F2ABB9456970BAF0B93"/>
          </w:placeholder>
          <w:richText/>
        </w:sdtPr>
        <w:sdtContent>
          <w:r>
            <w:t>606</w:t>
          </w:r>
        </w:sdtContent>
      </w:sdt>
    </w:p>
    <w:sdt>
      <w:sdtPr>
        <w:alias w:val="SittingDate"/>
        <w:tag w:val="SittingDate"/>
        <w:id w:val="-1160222926"/>
        <w:placeholder>
          <w:docPart w:val="8039B073AFF84F2ABB9456970BAF0B93"/>
        </w:placeholder>
        <w:richText/>
      </w:sdtPr>
      <w:sdtContent>
        <w:p w:rsidR="009012C6" w:rsidP="00156A60">
          <w:pPr>
            <w:pStyle w:val="Para"/>
          </w:pPr>
          <w:r>
            <w:t>Wednesday 2 February 2022</w:t>
          </w:r>
        </w:p>
      </w:sdtContent>
    </w:sdt>
    <w:p w:rsidR="009012C6" w:rsidP="00156A60">
      <w:pPr>
        <w:pStyle w:val="Para"/>
      </w:pPr>
      <w:r>
        <w:t xml:space="preserve">Ordered by the House of </w:t>
      </w:r>
      <w:sdt>
        <w:sdtPr>
          <w:alias w:val="House"/>
          <w:tag w:val="House"/>
          <w:id w:val="809213435"/>
          <w:placeholder>
            <w:docPart w:val="8039B073AFF84F2ABB9456970BAF0B93"/>
          </w:placeholder>
          <w:richText/>
        </w:sdtPr>
        <w:sdtContent>
          <w:r w:rsidRPr="00615759">
            <w:t>Commons</w:t>
          </w:r>
        </w:sdtContent>
      </w:sdt>
      <w:r w:rsidRPr="00615759">
        <w:t xml:space="preserve"> to be published on </w:t>
      </w:r>
      <w:sdt>
        <w:sdtPr>
          <w:alias w:val="PublishDate"/>
          <w:tag w:val="PublishDate"/>
          <w:id w:val="217021599"/>
          <w:placeholder>
            <w:docPart w:val="8039B073AFF84F2ABB9456970BAF0B93"/>
          </w:placeholder>
          <w:richText/>
        </w:sdtPr>
        <w:sdtContent>
          <w:r>
            <w:t>2 February 2022</w:t>
          </w:r>
        </w:sdtContent>
      </w:sdt>
      <w:r w:rsidRPr="00615759">
        <w:t>.</w:t>
      </w:r>
    </w:p>
    <w:p w:rsidR="009012C6" w:rsidP="00421864">
      <w:pPr>
        <w:pStyle w:val="Para"/>
      </w:pPr>
      <w:sdt>
        <w:sdtPr>
          <w:alias w:val="VideoHyperlink"/>
          <w:tag w:val="VideoHyperlink"/>
          <w:id w:val="703995351"/>
          <w:placeholder>
            <w:docPart w:val="8039B073AFF84F2ABB9456970BAF0B93"/>
          </w:placeholder>
          <w:richText/>
        </w:sdtPr>
        <w:sdtContent>
          <w:r>
            <w:fldChar w:fldCharType="begin"/>
          </w:r>
          <w:r>
            <w:instrText xml:space="preserve"> HYPERLINK "https://www.parliamentlive.tv/Event/Index/1c05fdcb-9556-4491-ae51-1447e5527ff6" \l "player-tabs" </w:instrText>
          </w:r>
          <w:r>
            <w:fldChar w:fldCharType="separate"/>
          </w:r>
          <w:r w:rsidRPr="00984D13">
            <w:rPr>
              <w:rStyle w:val="Hyperlink"/>
            </w:rPr>
            <w:t>Watch the meeting</w:t>
          </w:r>
          <w:r>
            <w:fldChar w:fldCharType="end"/>
          </w:r>
        </w:sdtContent>
      </w:sdt>
    </w:p>
    <w:p w:rsidR="009012C6" w:rsidP="00156A60">
      <w:r>
        <w:t xml:space="preserve">Members present: </w:t>
      </w:r>
      <w:sdt>
        <w:sdtPr>
          <w:alias w:val="MembersPresent"/>
          <w:tag w:val="MembersPresent"/>
          <w:id w:val="366340316"/>
          <w:placeholder>
            <w:docPart w:val="8039B073AFF84F2ABB9456970BAF0B93"/>
          </w:placeholder>
          <w:richText/>
        </w:sdtPr>
        <w:sdtContent>
          <w:r w:rsidRPr="006C6C86">
            <w:t>Greg Clark</w:t>
          </w:r>
          <w:r>
            <w:t xml:space="preserve"> (Chair); Aaron Bell; </w:t>
          </w:r>
          <w:r w:rsidR="00492234">
            <w:t>Katherine Fletcher</w:t>
          </w:r>
          <w:r>
            <w:t xml:space="preserve">; </w:t>
          </w:r>
          <w:r w:rsidR="00A055E2">
            <w:t>Rebecca Long Bailey</w:t>
          </w:r>
          <w:r>
            <w:t>; Carol Monaghan; Graham Stringer</w:t>
          </w:r>
          <w:r w:rsidR="002C4793">
            <w:t>; Zarah Sultana</w:t>
          </w:r>
          <w:r>
            <w:t>.</w:t>
          </w:r>
        </w:sdtContent>
      </w:sdt>
    </w:p>
    <w:p w:rsidR="009012C6" w:rsidP="00427893">
      <w:pPr>
        <w:pStyle w:val="ParaCentre"/>
      </w:pPr>
      <w:r w:rsidRPr="00156A60">
        <w:t xml:space="preserve">Questions </w:t>
      </w:r>
      <w:sdt>
        <w:sdtPr>
          <w:alias w:val="QuestionNumbers"/>
          <w:tag w:val="QuestionNumbers"/>
          <w:id w:val="-1223666168"/>
          <w:placeholder>
            <w:docPart w:val="8039B073AFF84F2ABB9456970BAF0B93"/>
          </w:placeholder>
          <w:richText/>
        </w:sdtPr>
        <w:sdtContent>
          <w:r w:rsidR="00A13D7C">
            <w:t>207 - 291</w:t>
          </w:r>
        </w:sdtContent>
      </w:sdt>
    </w:p>
    <w:p w:rsidR="009012C6" w:rsidP="00427893">
      <w:pPr>
        <w:pStyle w:val="TitleWitnesses0"/>
      </w:pPr>
      <w:r>
        <w:t>Witnesses</w:t>
      </w:r>
    </w:p>
    <w:p w:rsidR="009012C6" w:rsidRPr="00BD6D45" w:rsidP="006B01EC">
      <w:pPr>
        <w:pStyle w:val="Para"/>
      </w:pPr>
      <w:r>
        <w:fldChar w:fldCharType="begin"/>
      </w:r>
      <w:r>
        <w:instrText xml:space="preserve"> HYPERLINK \l "Panel1" </w:instrText>
      </w:r>
      <w:r>
        <w:fldChar w:fldCharType="separate"/>
      </w:r>
      <w:r w:rsidRPr="009012C6">
        <w:rPr>
          <w:rStyle w:val="Hyperlink"/>
        </w:rPr>
        <w:t>I</w:t>
      </w:r>
      <w:r>
        <w:fldChar w:fldCharType="end"/>
      </w:r>
      <w:r>
        <w:t>: Professor Dame Ottoline Leyser</w:t>
      </w:r>
      <w:r w:rsidR="00003FEE">
        <w:t xml:space="preserve">, </w:t>
      </w:r>
      <w:r>
        <w:t>Chief Executive</w:t>
      </w:r>
      <w:r w:rsidR="00271B25">
        <w:t>,</w:t>
      </w:r>
      <w:r>
        <w:t xml:space="preserve"> UK </w:t>
      </w:r>
      <w:r w:rsidR="00042CD3">
        <w:t>R</w:t>
      </w:r>
      <w:r>
        <w:t xml:space="preserve">esearch and Innovation; </w:t>
      </w:r>
      <w:r w:rsidR="000122E7">
        <w:t xml:space="preserve">and </w:t>
      </w:r>
      <w:r>
        <w:t>James Parry, Chief Executive, UK Research Integrity Office.</w:t>
      </w:r>
    </w:p>
    <w:p w:rsidR="009012C6" w:rsidRPr="00BD6D45" w:rsidP="006B01EC">
      <w:pPr>
        <w:pStyle w:val="Para"/>
      </w:pPr>
      <w:r>
        <w:fldChar w:fldCharType="begin"/>
      </w:r>
      <w:r>
        <w:instrText xml:space="preserve"> HYPERLINK \l "Panel2" </w:instrText>
      </w:r>
      <w:r>
        <w:fldChar w:fldCharType="separate"/>
      </w:r>
      <w:r w:rsidRPr="009012C6">
        <w:rPr>
          <w:rStyle w:val="Hyperlink"/>
        </w:rPr>
        <w:t>II</w:t>
      </w:r>
      <w:r>
        <w:fldChar w:fldCharType="end"/>
      </w:r>
      <w:r>
        <w:t>: George Freeman MP, Minister for Science, Research</w:t>
      </w:r>
      <w:r w:rsidR="00042CD3">
        <w:t xml:space="preserve"> </w:t>
      </w:r>
      <w:r>
        <w:t>and Innovation.</w:t>
      </w:r>
    </w:p>
    <w:p w:rsidR="009012C6" w:rsidP="00776882">
      <w:pPr>
        <w:rPr>
          <w:rFonts w:eastAsia="Times New Roman"/>
          <w:szCs w:val="20"/>
        </w:rPr>
      </w:pPr>
      <w:r>
        <w:br w:type="page"/>
      </w:r>
    </w:p>
    <w:p w:rsidR="009012C6" w:rsidP="00316298">
      <w:pPr>
        <w:pStyle w:val="TitlePanel0"/>
      </w:pPr>
      <w:bookmarkStart w:id="0" w:name="Panel1"/>
      <w:r>
        <w:t>Examination of witnesses</w:t>
      </w:r>
    </w:p>
    <w:p w:rsidR="009012C6" w:rsidP="00421864">
      <w:pPr>
        <w:pStyle w:val="Para"/>
      </w:pPr>
      <w:r>
        <w:t xml:space="preserve">Witnesses: </w:t>
      </w:r>
      <w:r>
        <w:t xml:space="preserve">Professor Dame Ottoline Leyser </w:t>
      </w:r>
      <w:r>
        <w:t xml:space="preserve">and </w:t>
      </w:r>
      <w:r>
        <w:t>James Parry.</w:t>
      </w:r>
      <w:bookmarkEnd w:id="0"/>
    </w:p>
    <w:p w:rsidR="009A5757" w:rsidP="00B23416">
      <w:pPr>
        <w:pStyle w:val="Question"/>
      </w:pPr>
      <w:sdt>
        <w:sdtPr>
          <w:alias w:val="Member"/>
          <w:tag w:val="&lt;Member mnisId='4822' dodsId=''&gt;"/>
          <w:id w:val="-593008554"/>
          <w:placeholder>
            <w:docPart w:val="DefaultPlaceholder_-1854013440"/>
          </w:placeholder>
          <w:richText/>
        </w:sdtPr>
        <w:sdtContent>
          <w:r w:rsidRPr="00B23416">
            <w:rPr>
              <w:b/>
            </w:rPr>
            <w:t>Chair:</w:t>
          </w:r>
        </w:sdtContent>
      </w:sdt>
      <w:r w:rsidR="00490716">
        <w:t xml:space="preserve"> </w:t>
      </w:r>
      <w:r w:rsidR="007F0B1F">
        <w:t xml:space="preserve">The Science and Technology Committee </w:t>
      </w:r>
      <w:r w:rsidR="006221C8">
        <w:t>is continuing its</w:t>
      </w:r>
      <w:r w:rsidR="007F0B1F">
        <w:t xml:space="preserve"> inquiry into reproducibility and research integrity. </w:t>
      </w:r>
      <w:r w:rsidR="00FD671F">
        <w:t>This morning</w:t>
      </w:r>
      <w:r w:rsidR="005609B5">
        <w:t>,</w:t>
      </w:r>
      <w:r w:rsidR="00FD671F">
        <w:t xml:space="preserve"> </w:t>
      </w:r>
      <w:r w:rsidR="005609B5">
        <w:t xml:space="preserve">on </w:t>
      </w:r>
      <w:r w:rsidR="00FD671F">
        <w:t xml:space="preserve">our first panel of witnesses are Professor Dame Ottoline Leyser, chief executive of UK Research and Innovation, and James Parry, chief executive of the UK Research Integrity Office. Thank you very much for </w:t>
      </w:r>
      <w:r w:rsidR="007404C1">
        <w:t>joining the Committee today.</w:t>
      </w:r>
    </w:p>
    <w:p w:rsidR="0005417D" w:rsidP="007404C1">
      <w:pPr>
        <w:pStyle w:val="QuestionCont"/>
      </w:pPr>
      <w:r>
        <w:t>I will start with a question to Mr Parry.</w:t>
      </w:r>
      <w:r w:rsidR="00E03040">
        <w:t xml:space="preserve"> Your written evidence, for which we are very grateful, stressed that it is very important to have a clearer picture of the overall state of research integrity across all sectors of research.</w:t>
      </w:r>
      <w:r w:rsidR="00C07AB8">
        <w:t xml:space="preserve"> This chimed with an observation that our predecessor Committee made in its 2018 report. What progress, if any</w:t>
      </w:r>
      <w:r w:rsidR="00013C94">
        <w:t>,</w:t>
      </w:r>
      <w:r w:rsidR="00C07AB8">
        <w:t xml:space="preserve"> has been made over the last few years on standards and transparency of research integrity?</w:t>
      </w:r>
    </w:p>
    <w:p w:rsidR="00BA563D" w:rsidP="0005417D">
      <w:pPr>
        <w:pStyle w:val="Answer"/>
      </w:pPr>
      <w:sdt>
        <w:sdtPr>
          <w:alias w:val="Witness"/>
          <w:id w:val="1004097873"/>
          <w:placeholder>
            <w:docPart w:val="DefaultPlaceholder_-1854013440"/>
          </w:placeholder>
          <w:richText/>
        </w:sdtPr>
        <w:sdtContent>
          <w:r w:rsidRPr="0005417D" w:rsidR="0005417D">
            <w:rPr>
              <w:b/>
              <w:i/>
            </w:rPr>
            <w:t>James Parry:</w:t>
          </w:r>
        </w:sdtContent>
      </w:sdt>
      <w:r w:rsidR="0005417D">
        <w:t xml:space="preserve"> In terms of the national picture, some progress has been made, but we still lack a clear cross-sector picture of the state of research integrity. You have heard evidence from bodies such as Retraction Watch</w:t>
      </w:r>
      <w:r w:rsidR="009338A9">
        <w:t xml:space="preserve"> about the number of retractions. That is very accurate data</w:t>
      </w:r>
      <w:r w:rsidR="003E3A17">
        <w:t>—its database is very good—but it is not data that comes out of UK funders, regulators and research institutions. They have not collected the data themselves.</w:t>
      </w:r>
    </w:p>
    <w:p w:rsidR="007404C1" w:rsidP="0005417D">
      <w:pPr>
        <w:pStyle w:val="Answer"/>
      </w:pPr>
      <w:r>
        <w:t>I think that</w:t>
      </w:r>
      <w:r w:rsidR="003E3A17">
        <w:t xml:space="preserve"> there is still s</w:t>
      </w:r>
      <w:r w:rsidR="004F25B4">
        <w:t>pace for an organisation—perhaps the newly convened Committee on Research Integrity—to gather that clear</w:t>
      </w:r>
      <w:r>
        <w:t xml:space="preserve"> picture. It is important that the picture reflects not just the realities of research misconduct cases, which are important to track, but the more common and more insidious problems of avoidable human errors, mistakes and perverse incentives within the system.</w:t>
      </w:r>
    </w:p>
    <w:p w:rsidR="00E90ACC" w:rsidP="0005417D">
      <w:pPr>
        <w:pStyle w:val="Answer"/>
      </w:pPr>
      <w:r>
        <w:t>Your second question was</w:t>
      </w:r>
      <w:r w:rsidR="00CF0156">
        <w:t xml:space="preserve"> about whether things have improved or stayed the same. I think that there has been improvement on a variety of levels, but there is still a long way to go. There</w:t>
      </w:r>
      <w:r w:rsidR="003F1121">
        <w:t xml:space="preserve"> has continued to be growing awareness of the issue. Actions have been taken in response to the Select Committee report that you mentioned. There is a lot of grassroots activity, which is particularly pleasing. That in its</w:t>
      </w:r>
      <w:r w:rsidR="00255714">
        <w:t>elf generates a greater desire for cultural change within institutions and within the research community as a</w:t>
      </w:r>
      <w:r w:rsidR="00967907">
        <w:t xml:space="preserve"> whole.</w:t>
      </w:r>
    </w:p>
    <w:p w:rsidR="00596BF3" w:rsidP="00E90ACC">
      <w:pPr>
        <w:pStyle w:val="Question"/>
      </w:pPr>
      <w:sdt>
        <w:sdtPr>
          <w:alias w:val="Member"/>
          <w:tag w:val="&lt;Member mnisId='4822' dodsId=''&gt;"/>
          <w:id w:val="1258863198"/>
          <w:placeholder>
            <w:docPart w:val="DefaultPlaceholder_-1854013440"/>
          </w:placeholder>
          <w:richText/>
        </w:sdtPr>
        <w:sdtContent>
          <w:r w:rsidRPr="00E90ACC" w:rsidR="00E90ACC">
            <w:rPr>
              <w:b/>
            </w:rPr>
            <w:t>Chair:</w:t>
          </w:r>
        </w:sdtContent>
      </w:sdt>
      <w:r w:rsidR="00E90ACC">
        <w:t xml:space="preserve"> </w:t>
      </w:r>
      <w:r w:rsidR="0033098F">
        <w:t xml:space="preserve">You </w:t>
      </w:r>
      <w:r w:rsidR="001310F4">
        <w:t>referred</w:t>
      </w:r>
      <w:r w:rsidR="0033098F">
        <w:t xml:space="preserve"> to the new committee that has been established. Does that mean that the committee</w:t>
      </w:r>
      <w:r w:rsidR="00A7777A">
        <w:t xml:space="preserve"> is better placed</w:t>
      </w:r>
      <w:r w:rsidR="0033098F">
        <w:t xml:space="preserve"> than the Research</w:t>
      </w:r>
      <w:r w:rsidR="00A7777A">
        <w:t xml:space="preserve"> Integrity Office to make that assessment in future?</w:t>
      </w:r>
    </w:p>
    <w:p w:rsidR="00767C58" w:rsidP="00596BF3">
      <w:pPr>
        <w:pStyle w:val="Answer"/>
      </w:pPr>
      <w:sdt>
        <w:sdtPr>
          <w:alias w:val="Witness"/>
          <w:id w:val="-708560860"/>
          <w:placeholder>
            <w:docPart w:val="DefaultPlaceholder_-1854013440"/>
          </w:placeholder>
          <w:richText/>
        </w:sdtPr>
        <w:sdtContent>
          <w:r w:rsidRPr="00596BF3" w:rsidR="00596BF3">
            <w:rPr>
              <w:b/>
              <w:i/>
            </w:rPr>
            <w:t>James Parry:</w:t>
          </w:r>
        </w:sdtContent>
      </w:sdt>
      <w:r w:rsidR="00596BF3">
        <w:t xml:space="preserve"> I think so. UKRIO is a small charity. We have five staff and no regulatory powers. We are advisory only. </w:t>
      </w:r>
      <w:r w:rsidR="005609B5">
        <w:t>S</w:t>
      </w:r>
      <w:r w:rsidR="00596BF3">
        <w:t>ome organisations will share</w:t>
      </w:r>
      <w:r w:rsidR="00444995">
        <w:t xml:space="preserve"> with us</w:t>
      </w:r>
      <w:r w:rsidR="00596BF3">
        <w:t>, either in confidence</w:t>
      </w:r>
      <w:r w:rsidR="00444995">
        <w:t xml:space="preserve"> or openly, the issues and challenges that they have faced, </w:t>
      </w:r>
      <w:r w:rsidR="005609B5">
        <w:t xml:space="preserve">but </w:t>
      </w:r>
      <w:r w:rsidR="00444995">
        <w:t xml:space="preserve">we cannot compel people. If there was a desire for us to become a repository for national data, we could do that, but we cannot make it happen ourselves due to our status and </w:t>
      </w:r>
      <w:r w:rsidR="00247C4D">
        <w:t>size.</w:t>
      </w:r>
    </w:p>
    <w:p w:rsidR="005609B5" w:rsidP="00596BF3">
      <w:pPr>
        <w:pStyle w:val="Answer"/>
      </w:pPr>
      <w:r>
        <w:t>In the</w:t>
      </w:r>
      <w:r w:rsidR="00404895">
        <w:t xml:space="preserve"> absence of regulation—</w:t>
      </w:r>
      <w:r>
        <w:t>I am not saying that regulation is the way forward</w:t>
      </w:r>
      <w:r w:rsidR="00AE3B36">
        <w:t>—I think that funding agencies are best placed to make sure that people are meeting the basic requirements of good research practice and that institutions are making reports on how they are doing, the issues that they are facing and the progress that they have made.</w:t>
      </w:r>
      <w:r w:rsidR="00B92906">
        <w:t xml:space="preserve"> </w:t>
      </w:r>
    </w:p>
    <w:p w:rsidR="00886E33" w:rsidP="00596BF3">
      <w:pPr>
        <w:pStyle w:val="Answer"/>
      </w:pPr>
      <w:r>
        <w:t>At the moment</w:t>
      </w:r>
      <w:r w:rsidR="00B65A87">
        <w:t>,</w:t>
      </w:r>
      <w:r>
        <w:t xml:space="preserve"> that is a fairly fragmentary picture. We have data from the higher education sector because of the public sector funding and the requirements for reporting attac</w:t>
      </w:r>
      <w:r w:rsidR="0052460E">
        <w:t>hed to it. The private sector is a world of its own. There is data in the NHS and the like</w:t>
      </w:r>
      <w:r w:rsidR="005609B5">
        <w:t>, but</w:t>
      </w:r>
      <w:r w:rsidR="0052460E">
        <w:t xml:space="preserve"> there is no clear national picture. If someone </w:t>
      </w:r>
      <w:r w:rsidR="00EE2BBC">
        <w:t>asked</w:t>
      </w:r>
      <w:r w:rsidR="0052460E">
        <w:t>, “How many cases of research misconduct does the UK have a year?”</w:t>
      </w:r>
      <w:r w:rsidR="00D467E6">
        <w:t>,</w:t>
      </w:r>
      <w:r w:rsidR="0052460E">
        <w:t xml:space="preserve"> there is data I can call upon, but it is patchy and hard to gather. Some joint action</w:t>
      </w:r>
      <w:r w:rsidR="006E648A">
        <w:t xml:space="preserve"> by funders, perhaps with easing of bureaucracy and </w:t>
      </w:r>
      <w:r w:rsidR="00BA005F">
        <w:t>data harmonisation at the same time, could gather that data quite effectively. A free-standing committee, backed by UKRI, as</w:t>
      </w:r>
      <w:r w:rsidR="00D07F57">
        <w:t xml:space="preserve"> I understand</w:t>
      </w:r>
      <w:r w:rsidR="00BA005F">
        <w:t xml:space="preserve"> </w:t>
      </w:r>
      <w:r w:rsidR="00041FE6">
        <w:t>UK</w:t>
      </w:r>
      <w:r w:rsidR="00D07F57">
        <w:t xml:space="preserve"> </w:t>
      </w:r>
      <w:r w:rsidR="00041FE6">
        <w:t>CORI will be, could be well placed to do that.</w:t>
      </w:r>
    </w:p>
    <w:p w:rsidR="002368F5" w:rsidP="00886E33">
      <w:pPr>
        <w:pStyle w:val="Question"/>
      </w:pPr>
      <w:sdt>
        <w:sdtPr>
          <w:alias w:val="Member"/>
          <w:tag w:val="&lt;Member mnisId='4822' dodsId=''&gt;"/>
          <w:id w:val="1371185892"/>
          <w:placeholder>
            <w:docPart w:val="DefaultPlaceholder_-1854013440"/>
          </w:placeholder>
          <w:richText/>
        </w:sdtPr>
        <w:sdtContent>
          <w:r w:rsidRPr="00886E33" w:rsidR="00886E33">
            <w:rPr>
              <w:b/>
            </w:rPr>
            <w:t>Chair:</w:t>
          </w:r>
        </w:sdtContent>
      </w:sdt>
      <w:r w:rsidR="00886E33">
        <w:t xml:space="preserve"> Dame Ottoline</w:t>
      </w:r>
      <w:r w:rsidR="005D6DB0">
        <w:t>,</w:t>
      </w:r>
      <w:r w:rsidR="00886E33">
        <w:t xml:space="preserve"> </w:t>
      </w:r>
      <w:r w:rsidR="005D6DB0">
        <w:t>h</w:t>
      </w:r>
      <w:r w:rsidR="00886E33">
        <w:t xml:space="preserve">ow well placed </w:t>
      </w:r>
      <w:r w:rsidR="00EE2BBC">
        <w:t xml:space="preserve">is </w:t>
      </w:r>
      <w:r w:rsidR="00886E33">
        <w:t xml:space="preserve">UKRI, as the principal UK research funder, </w:t>
      </w:r>
      <w:r>
        <w:t>finally to put in place the kind of oversight that Mr Perry mentions?</w:t>
      </w:r>
    </w:p>
    <w:p w:rsidR="00FD6B0E" w:rsidP="002368F5">
      <w:pPr>
        <w:pStyle w:val="Answer"/>
      </w:pPr>
      <w:sdt>
        <w:sdtPr>
          <w:alias w:val="Witness"/>
          <w:id w:val="1990582327"/>
          <w:placeholder>
            <w:docPart w:val="DefaultPlaceholder_-1854013440"/>
          </w:placeholder>
          <w:richText/>
        </w:sdtPr>
        <w:sdtContent>
          <w:r w:rsidRPr="002368F5" w:rsidR="002368F5">
            <w:rPr>
              <w:b/>
              <w:i/>
            </w:rPr>
            <w:t>Professor Leyser:</w:t>
          </w:r>
        </w:sdtContent>
      </w:sdt>
      <w:r w:rsidR="002368F5">
        <w:t xml:space="preserve"> I would like to preface my remarks by echoing</w:t>
      </w:r>
      <w:r w:rsidR="0068774B">
        <w:t xml:space="preserve"> some of the things that James said. It is quite a broad issue.</w:t>
      </w:r>
      <w:r w:rsidR="00D358A0">
        <w:t xml:space="preserve"> With reproducibility, for example, the question is</w:t>
      </w:r>
      <w:r w:rsidR="005D6DB0">
        <w:t>:</w:t>
      </w:r>
      <w:r w:rsidR="00D358A0">
        <w:t xml:space="preserve"> if you did the same experiment again, would you </w:t>
      </w:r>
      <w:r w:rsidR="00BF228A">
        <w:t>get the same result? There ha</w:t>
      </w:r>
      <w:r w:rsidR="002C799D">
        <w:t>ve</w:t>
      </w:r>
      <w:r w:rsidR="00BF228A">
        <w:t xml:space="preserve"> always been, and will always be, instances where the answer to that question is no, for extraordinarily good reasons. As James </w:t>
      </w:r>
      <w:r w:rsidR="002C799D">
        <w:t xml:space="preserve">pointed out, there is </w:t>
      </w:r>
      <w:r w:rsidR="00265FF6">
        <w:t>also</w:t>
      </w:r>
      <w:r w:rsidR="002C799D">
        <w:t xml:space="preserve"> human error, which we will never be able to get rid of and needs to</w:t>
      </w:r>
      <w:r w:rsidR="006D1E28">
        <w:t xml:space="preserve"> be very openly discussed as an element. Then you get into the part of the spectrum that is more</w:t>
      </w:r>
      <w:r w:rsidR="000345B0">
        <w:t xml:space="preserve"> about corner</w:t>
      </w:r>
      <w:r w:rsidR="00BC0A68">
        <w:t>-</w:t>
      </w:r>
      <w:r w:rsidR="000345B0">
        <w:t>cutting</w:t>
      </w:r>
      <w:r w:rsidR="005D6DB0">
        <w:t>,</w:t>
      </w:r>
      <w:r w:rsidR="000345B0">
        <w:t xml:space="preserve"> and </w:t>
      </w:r>
      <w:r w:rsidR="00FB6C73">
        <w:t>then</w:t>
      </w:r>
      <w:r w:rsidR="000345B0">
        <w:t xml:space="preserve"> outright fraud.</w:t>
      </w:r>
    </w:p>
    <w:p w:rsidR="005D6DB0" w:rsidP="002368F5">
      <w:pPr>
        <w:pStyle w:val="Answer"/>
      </w:pPr>
      <w:r>
        <w:t>It is quite a tricky space in which to get the culture right, p</w:t>
      </w:r>
      <w:r w:rsidR="009D3B92">
        <w:t xml:space="preserve">articularly because we want a really open environment where human error can be talked about, discussed and corrected in a way that does not immediately tip people into anxiety that there is going to be some massive backlash </w:t>
      </w:r>
      <w:r>
        <w:t>against</w:t>
      </w:r>
      <w:r w:rsidR="009D3B92">
        <w:t xml:space="preserve"> them because there is an assumption of fraud. </w:t>
      </w:r>
    </w:p>
    <w:p w:rsidR="009D3B92" w:rsidP="002368F5">
      <w:pPr>
        <w:pStyle w:val="Answer"/>
      </w:pPr>
      <w:r>
        <w:t>That is a</w:t>
      </w:r>
      <w:r>
        <w:t xml:space="preserve"> key element that we as a research funder need to support and encourage</w:t>
      </w:r>
      <w:r>
        <w:t>.</w:t>
      </w:r>
      <w:r w:rsidR="00D4030B">
        <w:t xml:space="preserve"> </w:t>
      </w:r>
      <w:r>
        <w:t xml:space="preserve">We </w:t>
      </w:r>
      <w:r w:rsidR="00F6013E">
        <w:t>must</w:t>
      </w:r>
      <w:r>
        <w:t xml:space="preserve"> build</w:t>
      </w:r>
      <w:r w:rsidR="00D4030B">
        <w:t xml:space="preserve"> a culture where lack of reproducibility is openly discussed and considered</w:t>
      </w:r>
      <w:r w:rsidR="00245274">
        <w:t>,</w:t>
      </w:r>
      <w:r w:rsidR="00114125">
        <w:t xml:space="preserve"> and</w:t>
      </w:r>
      <w:r w:rsidR="00F6013E">
        <w:t xml:space="preserve"> where</w:t>
      </w:r>
      <w:r w:rsidR="00841A69">
        <w:t xml:space="preserve"> </w:t>
      </w:r>
      <w:r w:rsidR="00D4030B">
        <w:t xml:space="preserve">robust processes </w:t>
      </w:r>
      <w:r w:rsidR="00114125">
        <w:t xml:space="preserve">are </w:t>
      </w:r>
      <w:r w:rsidR="00D4030B">
        <w:t>in place for managing misconduct and fraud</w:t>
      </w:r>
      <w:r w:rsidR="00AB027C">
        <w:t>, but that part of the system does not overwhelm the important components of creating a really open research culture.</w:t>
      </w:r>
    </w:p>
    <w:p w:rsidR="004C5C02" w:rsidP="002368F5">
      <w:pPr>
        <w:pStyle w:val="Answer"/>
      </w:pPr>
      <w:r>
        <w:t>UK</w:t>
      </w:r>
      <w:r w:rsidR="006C410A">
        <w:t xml:space="preserve"> </w:t>
      </w:r>
      <w:r>
        <w:t>CORI</w:t>
      </w:r>
      <w:r w:rsidR="001017B3">
        <w:t xml:space="preserve"> </w:t>
      </w:r>
      <w:r>
        <w:t>is the new committee that we are supporting in its early phases</w:t>
      </w:r>
      <w:r w:rsidR="001017B3">
        <w:t xml:space="preserve">. We </w:t>
      </w:r>
      <w:r w:rsidR="006C410A">
        <w:t>will</w:t>
      </w:r>
      <w:r w:rsidR="001017B3">
        <w:t xml:space="preserve"> support it for the first three years of its operation. One of the things that it</w:t>
      </w:r>
      <w:r>
        <w:t xml:space="preserve"> needs to </w:t>
      </w:r>
      <w:r w:rsidR="001017B3">
        <w:t xml:space="preserve">do is to work out what </w:t>
      </w:r>
      <w:r w:rsidR="000A0FE5">
        <w:t xml:space="preserve">measures of the scale of the problem across the spectrum </w:t>
      </w:r>
      <w:r w:rsidR="00BD0401">
        <w:t xml:space="preserve">we can bring together </w:t>
      </w:r>
      <w:r w:rsidR="000A0FE5">
        <w:t xml:space="preserve">and what measures </w:t>
      </w:r>
      <w:r w:rsidR="004C0889">
        <w:t>are needed to address the issues across the spectrum.</w:t>
      </w:r>
    </w:p>
    <w:p w:rsidR="005D6DB0" w:rsidP="002368F5">
      <w:pPr>
        <w:pStyle w:val="Answer"/>
      </w:pPr>
      <w:r>
        <w:t xml:space="preserve">In terms of international good practice, the </w:t>
      </w:r>
      <w:r w:rsidR="007F77D2">
        <w:t xml:space="preserve">investigative and </w:t>
      </w:r>
      <w:r>
        <w:t>regulatory element</w:t>
      </w:r>
      <w:r w:rsidR="007F77D2">
        <w:t xml:space="preserve"> is generally the business of a separate, specific, complete</w:t>
      </w:r>
      <w:r w:rsidR="00BD0401">
        <w:t>ly</w:t>
      </w:r>
      <w:r w:rsidR="007F77D2">
        <w:t xml:space="preserve"> independent body. For example, UKRI not only funds a huge amount of research but runs research institutes that conduct an extraordinary amount of research. It would be better, in the context of supporting research integrity in those institutes, if the investigatory and regulatory powers were outside our walls.</w:t>
      </w:r>
      <w:r w:rsidR="004C5C02">
        <w:t xml:space="preserve"> </w:t>
      </w:r>
    </w:p>
    <w:p w:rsidR="008C33D3" w:rsidP="002368F5">
      <w:pPr>
        <w:pStyle w:val="Answer"/>
      </w:pPr>
      <w:r>
        <w:t>None the less</w:t>
      </w:r>
      <w:r w:rsidR="004C5C02">
        <w:t>—to go back your original question</w:t>
      </w:r>
      <w:r w:rsidR="00E7366C">
        <w:t>—</w:t>
      </w:r>
      <w:r w:rsidR="004C5C02">
        <w:t>we have a key role, of course, in ensuring that the organisations that we fund have in place really robust systems for supporting</w:t>
      </w:r>
      <w:r w:rsidR="00FE6210">
        <w:t xml:space="preserve"> high-quality research</w:t>
      </w:r>
      <w:r w:rsidR="00CD6B8B">
        <w:t>,</w:t>
      </w:r>
      <w:r w:rsidR="00FE6210">
        <w:t xml:space="preserve"> with high integrity</w:t>
      </w:r>
      <w:r w:rsidR="00CD6B8B">
        <w:t>,</w:t>
      </w:r>
      <w:r w:rsidR="00FE6210">
        <w:t xml:space="preserve"> and for investigating situations where that breaks down</w:t>
      </w:r>
      <w:r w:rsidR="00EB68CE">
        <w:t xml:space="preserve">, and that that is embedded both in our terms and conditions for grant awards and in the assurance processes that we put in place to check that those terms and conditions are being met by the organisations that we fund. </w:t>
      </w:r>
      <w:r w:rsidR="004C187E">
        <w:t>S</w:t>
      </w:r>
      <w:r w:rsidR="005E395F">
        <w:t>ince the 2018 Committee reported, we have spent some time</w:t>
      </w:r>
      <w:r w:rsidR="004C187E">
        <w:t xml:space="preserve"> ensuring that </w:t>
      </w:r>
      <w:r w:rsidR="00CD6B8B">
        <w:t>we</w:t>
      </w:r>
      <w:r w:rsidR="004C187E">
        <w:t xml:space="preserve"> have that robust assurance system.</w:t>
      </w:r>
    </w:p>
    <w:p w:rsidR="002C2D88" w:rsidP="008C33D3">
      <w:pPr>
        <w:pStyle w:val="Question"/>
      </w:pPr>
      <w:sdt>
        <w:sdtPr>
          <w:alias w:val="Member"/>
          <w:tag w:val="&lt;Member mnisId='4822' dodsId=''&gt;"/>
          <w:id w:val="-381482598"/>
          <w:placeholder>
            <w:docPart w:val="DefaultPlaceholder_-1854013440"/>
          </w:placeholder>
          <w:richText/>
        </w:sdtPr>
        <w:sdtContent>
          <w:r w:rsidRPr="008C33D3" w:rsidR="008C33D3">
            <w:rPr>
              <w:b/>
            </w:rPr>
            <w:t>Chair:</w:t>
          </w:r>
        </w:sdtContent>
      </w:sdt>
      <w:r w:rsidR="008C33D3">
        <w:t xml:space="preserve"> Before I come to my colleagues, starting with Aaron Bell and Graham Stringer, </w:t>
      </w:r>
      <w:r w:rsidR="00820755">
        <w:t>may</w:t>
      </w:r>
      <w:r w:rsidR="0095371E">
        <w:t xml:space="preserve"> I ask you to draw on your </w:t>
      </w:r>
      <w:r w:rsidR="009E5971">
        <w:t xml:space="preserve">own </w:t>
      </w:r>
      <w:r w:rsidR="0095371E">
        <w:t>experience</w:t>
      </w:r>
      <w:r w:rsidR="009E5971">
        <w:t>?</w:t>
      </w:r>
      <w:r w:rsidR="0095371E">
        <w:t xml:space="preserve"> </w:t>
      </w:r>
      <w:r w:rsidR="00161138">
        <w:t>As</w:t>
      </w:r>
      <w:r w:rsidR="0095371E">
        <w:t xml:space="preserve"> a career researcher of some bri</w:t>
      </w:r>
      <w:r w:rsidR="009E5971">
        <w:t>lliance</w:t>
      </w:r>
      <w:r w:rsidR="00161138">
        <w:t xml:space="preserve">, you have obviously been part of the system and the debate that has taken place about research integrity. Are you able to form a </w:t>
      </w:r>
      <w:r w:rsidR="0091483A">
        <w:t xml:space="preserve">view </w:t>
      </w:r>
      <w:r w:rsidR="00820755">
        <w:t>on</w:t>
      </w:r>
      <w:r w:rsidR="0091483A">
        <w:t xml:space="preserve"> whether things have got better or </w:t>
      </w:r>
      <w:r>
        <w:t>worse over the last couple of decades, or is it impossible to discern?</w:t>
      </w:r>
    </w:p>
    <w:p w:rsidR="00E11F4D" w:rsidP="002C2D88">
      <w:pPr>
        <w:pStyle w:val="Answer"/>
      </w:pPr>
      <w:sdt>
        <w:sdtPr>
          <w:alias w:val="Witness"/>
          <w:id w:val="-1911535338"/>
          <w:placeholder>
            <w:docPart w:val="DefaultPlaceholder_-1854013440"/>
          </w:placeholder>
          <w:richText/>
        </w:sdtPr>
        <w:sdtContent>
          <w:r w:rsidRPr="002C2D88" w:rsidR="002C2D88">
            <w:rPr>
              <w:b/>
              <w:i/>
            </w:rPr>
            <w:t>Professor Leyser:</w:t>
          </w:r>
        </w:sdtContent>
      </w:sdt>
      <w:r w:rsidR="002C2D88">
        <w:t xml:space="preserve"> It is a really interesting question</w:t>
      </w:r>
      <w:r w:rsidR="00A02C02">
        <w:t>. The data about the extent to which it is better, worse or the same are not as robust as they need to be, so we cannot</w:t>
      </w:r>
      <w:r w:rsidR="005C7942">
        <w:t xml:space="preserve"> say very clearly whether </w:t>
      </w:r>
      <w:r w:rsidR="005069B9">
        <w:t xml:space="preserve">there are more or fewer issues. The thing that brought me into this area in the first place quite a number of years ago </w:t>
      </w:r>
      <w:r w:rsidR="00D124A6">
        <w:t xml:space="preserve">was the data that we do have, which come from things like surveys, where researchers are asked whether they have ever been tempted to compromise the quality of their results or whether they know </w:t>
      </w:r>
      <w:r w:rsidR="003216A8">
        <w:t xml:space="preserve">of </w:t>
      </w:r>
      <w:r w:rsidR="00E72121">
        <w:t xml:space="preserve">cases involving </w:t>
      </w:r>
      <w:r w:rsidR="003216A8">
        <w:t>other people with</w:t>
      </w:r>
      <w:r w:rsidR="00F31129">
        <w:t xml:space="preserve"> whom they are working</w:t>
      </w:r>
      <w:r w:rsidR="00E72121">
        <w:t>.</w:t>
      </w:r>
      <w:r w:rsidR="000D72D8">
        <w:t xml:space="preserve"> We get quite concerning figures from those surveys about the number of people who feel under pressure to produce a particular sort of result, for example.</w:t>
      </w:r>
    </w:p>
    <w:p w:rsidR="00760F2F" w:rsidP="002C2D88">
      <w:pPr>
        <w:pStyle w:val="Answer"/>
      </w:pPr>
      <w:r>
        <w:t>That is part of a broader question of excessive pressure and stress in the research base</w:t>
      </w:r>
      <w:r w:rsidR="00807A11">
        <w:t>. It is absolutely fundamental that we address that to maintain the incredibly high-quality research that we have in the UK</w:t>
      </w:r>
      <w:r w:rsidR="00C502E6">
        <w:t xml:space="preserve"> and its excitement and dynamism, which keep the really creative people in th</w:t>
      </w:r>
      <w:r w:rsidR="0048101E">
        <w:t>at</w:t>
      </w:r>
      <w:r w:rsidR="00C502E6">
        <w:t xml:space="preserve"> system.</w:t>
      </w:r>
      <w:r w:rsidR="0048101E">
        <w:t xml:space="preserve"> People want to work in a system where they feel that they are able to do really high-quality work and </w:t>
      </w:r>
      <w:r w:rsidR="00132ADD">
        <w:t xml:space="preserve">to </w:t>
      </w:r>
      <w:r w:rsidR="0048101E">
        <w:t>make the breakthrough discoveries of the future. At the moment</w:t>
      </w:r>
      <w:r w:rsidR="003113B0">
        <w:t>,</w:t>
      </w:r>
      <w:r w:rsidR="0048101E">
        <w:t xml:space="preserve"> our system is rewarding and incentivising too narrow a range of activities to support </w:t>
      </w:r>
      <w:r w:rsidR="00E11F4D">
        <w:t>a</w:t>
      </w:r>
      <w:r w:rsidR="0048101E">
        <w:t xml:space="preserve"> high-integrity</w:t>
      </w:r>
      <w:r w:rsidR="00E11F4D">
        <w:t xml:space="preserve"> environment where people want to work. I am absolutely committed to changing </w:t>
      </w:r>
      <w:r w:rsidR="00344812">
        <w:t xml:space="preserve">that </w:t>
      </w:r>
      <w:r w:rsidR="00E11F4D">
        <w:t>through UKRI.</w:t>
      </w:r>
    </w:p>
    <w:p w:rsidR="008664D6" w:rsidP="00760F2F">
      <w:pPr>
        <w:pStyle w:val="Question"/>
      </w:pPr>
      <w:sdt>
        <w:sdtPr>
          <w:alias w:val="Member"/>
          <w:tag w:val="&lt;Member mnisId='4822' dodsId=''&gt;"/>
          <w:id w:val="1196360106"/>
          <w:placeholder>
            <w:docPart w:val="DefaultPlaceholder_-1854013440"/>
          </w:placeholder>
          <w:richText/>
        </w:sdtPr>
        <w:sdtContent>
          <w:r w:rsidRPr="00760F2F" w:rsidR="00760F2F">
            <w:rPr>
              <w:b/>
            </w:rPr>
            <w:t>Chair:</w:t>
          </w:r>
        </w:sdtContent>
      </w:sdt>
      <w:r w:rsidR="00760F2F">
        <w:t xml:space="preserve"> </w:t>
      </w:r>
      <w:r w:rsidR="003C0BE9">
        <w:t>Do you have time series on the concerning findings you have talked about? Do</w:t>
      </w:r>
      <w:r>
        <w:t xml:space="preserve"> they seem to be getting worse, or are they a snapshot only?</w:t>
      </w:r>
    </w:p>
    <w:p w:rsidR="005A296B" w:rsidP="008664D6">
      <w:pPr>
        <w:pStyle w:val="Answer"/>
      </w:pPr>
      <w:sdt>
        <w:sdtPr>
          <w:alias w:val="Witness"/>
          <w:id w:val="1182707743"/>
          <w:placeholder>
            <w:docPart w:val="DefaultPlaceholder_-1854013440"/>
          </w:placeholder>
          <w:richText/>
        </w:sdtPr>
        <w:sdtContent>
          <w:r w:rsidRPr="008664D6" w:rsidR="008664D6">
            <w:rPr>
              <w:b/>
              <w:i/>
            </w:rPr>
            <w:t>Professor Leyser:</w:t>
          </w:r>
        </w:sdtContent>
      </w:sdt>
      <w:r w:rsidR="008664D6">
        <w:t xml:space="preserve"> I would say that we do not have a good time series. The</w:t>
      </w:r>
      <w:r w:rsidR="004D6351">
        <w:t>re are a number of different surveys, conducted by a number of different organisations, over a period of time. Because they are different, it is quite difficult to compare. There is also quite a lot of variation between disciplines</w:t>
      </w:r>
      <w:r>
        <w:t xml:space="preserve"> and the research culture in different disciplines is different, so it is difficult to draw an overall, broad picture. </w:t>
      </w:r>
      <w:r w:rsidR="00344812">
        <w:t>I</w:t>
      </w:r>
      <w:r>
        <w:t>t is very clear that the degree of pressure researchers feel under has increased. There is quite a lot of work and discussion about the so-called hypercompetitive environment in research.</w:t>
      </w:r>
    </w:p>
    <w:p w:rsidR="005A296B" w:rsidP="005A296B">
      <w:pPr>
        <w:pStyle w:val="Question"/>
      </w:pPr>
      <w:sdt>
        <w:sdtPr>
          <w:alias w:val="Member"/>
          <w:tag w:val="&lt;Member mnisId='4822' dodsId=''&gt;"/>
          <w:id w:val="-1152368810"/>
          <w:placeholder>
            <w:docPart w:val="DefaultPlaceholder_-1854013440"/>
          </w:placeholder>
          <w:richText/>
        </w:sdtPr>
        <w:sdtContent>
          <w:r w:rsidRPr="005A296B">
            <w:rPr>
              <w:b/>
            </w:rPr>
            <w:t>Chair:</w:t>
          </w:r>
        </w:sdtContent>
      </w:sdt>
      <w:r>
        <w:t xml:space="preserve"> Which are the disciplines where that is most prevalent?</w:t>
      </w:r>
    </w:p>
    <w:p w:rsidR="004051DA" w:rsidP="005A296B">
      <w:pPr>
        <w:pStyle w:val="Answer"/>
      </w:pPr>
      <w:sdt>
        <w:sdtPr>
          <w:alias w:val="Witness"/>
          <w:id w:val="692115170"/>
          <w:placeholder>
            <w:docPart w:val="DefaultPlaceholder_-1854013440"/>
          </w:placeholder>
          <w:richText/>
        </w:sdtPr>
        <w:sdtContent>
          <w:r w:rsidRPr="005A296B" w:rsidR="005A296B">
            <w:rPr>
              <w:b/>
              <w:i/>
            </w:rPr>
            <w:t>Professor Leyser:</w:t>
          </w:r>
        </w:sdtContent>
      </w:sdt>
      <w:r w:rsidR="005A296B">
        <w:t xml:space="preserve"> There are areas of biomedical research, in particular, that are hugely competitive</w:t>
      </w:r>
      <w:r w:rsidR="00AB4A1A">
        <w:t>. They are big communities as well. Inside the discovery research base</w:t>
      </w:r>
      <w:r w:rsidR="00D31212">
        <w:t xml:space="preserve"> in academia, for example, the career pyramid is particularly broad at the bottom and small at the top, so it is very competitive to move through the system</w:t>
      </w:r>
      <w:r w:rsidR="003E1114">
        <w:t>. The criteria that have been developed to try to make that a level playing field process are, frankly, too narrow</w:t>
      </w:r>
      <w:r w:rsidR="005A5D7E">
        <w:t>. They</w:t>
      </w:r>
      <w:r w:rsidR="001C19A9">
        <w:t xml:space="preserve"> are the sorts of things that you can see very easily</w:t>
      </w:r>
      <w:r w:rsidR="005A5D7E">
        <w:t>—for example,</w:t>
      </w:r>
      <w:r w:rsidR="001C19A9">
        <w:t xml:space="preserve"> </w:t>
      </w:r>
      <w:r w:rsidR="005A5D7E">
        <w:t>“H</w:t>
      </w:r>
      <w:r w:rsidR="001C19A9">
        <w:t>ave you published in a parti</w:t>
      </w:r>
      <w:r w:rsidR="000B000B">
        <w:t>cular high-profile journal</w:t>
      </w:r>
      <w:r w:rsidR="005A5D7E">
        <w:t>?</w:t>
      </w:r>
      <w:r w:rsidR="000B000B">
        <w:t xml:space="preserve"> </w:t>
      </w:r>
      <w:r w:rsidR="005A5D7E">
        <w:t>H</w:t>
      </w:r>
      <w:r w:rsidR="000B000B">
        <w:t xml:space="preserve">ave you attracted </w:t>
      </w:r>
      <w:r w:rsidR="00447D0F">
        <w:t xml:space="preserve">a particularly large amount of grant funding?” If those are the things that you are assessing, because </w:t>
      </w:r>
      <w:r w:rsidR="00344812">
        <w:t>they</w:t>
      </w:r>
      <w:r w:rsidR="00447D0F">
        <w:t xml:space="preserve"> are the things that you can measure</w:t>
      </w:r>
      <w:r w:rsidRPr="00AE5724" w:rsidR="00AE5724">
        <w:t xml:space="preserve"> </w:t>
      </w:r>
      <w:r w:rsidR="00AE5724">
        <w:t>easily</w:t>
      </w:r>
      <w:r w:rsidR="00447D0F">
        <w:t>,</w:t>
      </w:r>
      <w:r w:rsidR="00BF7D84">
        <w:t xml:space="preserve"> </w:t>
      </w:r>
      <w:r w:rsidR="00447D0F">
        <w:t xml:space="preserve">those are the things people </w:t>
      </w:r>
      <w:r w:rsidR="00BF7D84">
        <w:t>will</w:t>
      </w:r>
      <w:r w:rsidR="00447D0F">
        <w:t xml:space="preserve"> go after. If you are going after only that type of output, </w:t>
      </w:r>
      <w:r w:rsidR="00BF7D84">
        <w:t>it</w:t>
      </w:r>
      <w:r w:rsidR="00312785">
        <w:t xml:space="preserve"> produces a culture where reproducibility becomes more difficult to achieve.</w:t>
      </w:r>
    </w:p>
    <w:p w:rsidR="007F77D2" w:rsidP="004051DA">
      <w:pPr>
        <w:pStyle w:val="Question"/>
      </w:pPr>
      <w:sdt>
        <w:sdtPr>
          <w:alias w:val="Member"/>
          <w:tag w:val="&lt;Member mnisId='4837' dodsId=''&gt;"/>
          <w:id w:val="754871331"/>
          <w:placeholder>
            <w:docPart w:val="DefaultPlaceholder_-1854013440"/>
          </w:placeholder>
          <w:richText/>
        </w:sdtPr>
        <w:sdtContent>
          <w:r w:rsidRPr="004051DA" w:rsidR="004051DA">
            <w:rPr>
              <w:b/>
            </w:rPr>
            <w:t>Aaron Bell:</w:t>
          </w:r>
        </w:sdtContent>
      </w:sdt>
      <w:r w:rsidR="004051DA">
        <w:t xml:space="preserve"> Thank you both for coming. It has been a really important inquiry, and it is great to have you as a couple of our final witnesses.</w:t>
      </w:r>
    </w:p>
    <w:p w:rsidR="001137E9" w:rsidP="00000529">
      <w:pPr>
        <w:pStyle w:val="QuestionCont"/>
      </w:pPr>
      <w:r>
        <w:t>May</w:t>
      </w:r>
      <w:r w:rsidR="00000529">
        <w:t xml:space="preserve"> I ask Mr Parry a few more questions to get a better picture of UKRIO? You are describ</w:t>
      </w:r>
      <w:r>
        <w:t>ed as an independent charity. There are an awful lot of charities that end up very dependent on public money. Is UKRIO still financially independent of Government?</w:t>
      </w:r>
    </w:p>
    <w:p w:rsidR="00000529" w:rsidP="001137E9">
      <w:pPr>
        <w:pStyle w:val="Answer"/>
      </w:pPr>
      <w:sdt>
        <w:sdtPr>
          <w:alias w:val="Witness"/>
          <w:id w:val="-1168163299"/>
          <w:placeholder>
            <w:docPart w:val="DefaultPlaceholder_-1854013440"/>
          </w:placeholder>
          <w:richText/>
        </w:sdtPr>
        <w:sdtContent>
          <w:r w:rsidRPr="001137E9" w:rsidR="001137E9">
            <w:rPr>
              <w:b/>
              <w:i/>
            </w:rPr>
            <w:t>James Parry:</w:t>
          </w:r>
        </w:sdtContent>
      </w:sdt>
      <w:r w:rsidR="001137E9">
        <w:t xml:space="preserve"> We have only one source of direct funding from Government, in that one of our subscribers is the Ministry of Defence </w:t>
      </w:r>
      <w:r w:rsidR="00BF4AEA">
        <w:t>R</w:t>
      </w:r>
      <w:r w:rsidR="001137E9">
        <w:t xml:space="preserve">esearch </w:t>
      </w:r>
      <w:r w:rsidR="00BF4AEA">
        <w:t>E</w:t>
      </w:r>
      <w:r w:rsidR="001137E9">
        <w:t xml:space="preserve">thics </w:t>
      </w:r>
      <w:r w:rsidR="00BF4AEA">
        <w:t>C</w:t>
      </w:r>
      <w:r w:rsidR="001137E9">
        <w:t>ommittee. The vast majority of our subscribers, from which</w:t>
      </w:r>
      <w:r w:rsidR="000206E7">
        <w:t xml:space="preserve"> we get most of our funds, are higher education institutions in the UK. We also have some non-higher education institutions that are UK based, such as the National Physical Laboratory</w:t>
      </w:r>
      <w:r w:rsidR="000D2800">
        <w:t>, and</w:t>
      </w:r>
      <w:r w:rsidR="000206E7">
        <w:t xml:space="preserve"> associate members—subscribers by another name</w:t>
      </w:r>
      <w:r w:rsidR="000D2800">
        <w:t>—</w:t>
      </w:r>
      <w:r w:rsidR="000206E7">
        <w:t>from</w:t>
      </w:r>
      <w:r w:rsidR="000D2800">
        <w:t xml:space="preserve"> outside the UK.</w:t>
      </w:r>
      <w:r w:rsidR="00C75E4F">
        <w:t xml:space="preserve"> There are currently fewer than 10</w:t>
      </w:r>
      <w:r w:rsidR="0066368A">
        <w:t xml:space="preserve"> of those</w:t>
      </w:r>
      <w:r w:rsidR="00C75E4F">
        <w:t>, and they are all Irish institutions.</w:t>
      </w:r>
    </w:p>
    <w:p w:rsidR="009E286F" w:rsidP="001137E9">
      <w:pPr>
        <w:pStyle w:val="Answer"/>
      </w:pPr>
      <w:r>
        <w:t xml:space="preserve">We have a flat model of funding. </w:t>
      </w:r>
      <w:r w:rsidR="00A47190">
        <w:t>While we are dependent on subscribers to keep us going financially, they do not determine whom we help or how we help them</w:t>
      </w:r>
      <w:r w:rsidR="0093255F">
        <w:t xml:space="preserve">, nor do they get confidential information on </w:t>
      </w:r>
      <w:r w:rsidR="00CC1FE2">
        <w:t xml:space="preserve">our work. Because of the flat rate subscription, we are not dependent on any one institution as a particular source of funding. If anybody ever put pressure on us, </w:t>
      </w:r>
      <w:r w:rsidR="00A6339B">
        <w:t>which has not happened to date, we could simply say, “We do not need your £2</w:t>
      </w:r>
      <w:r w:rsidR="00BC2A94">
        <w:t>,600. Thank you and goodbye.”</w:t>
      </w:r>
    </w:p>
    <w:p w:rsidR="009E286F" w:rsidP="009E286F">
      <w:pPr>
        <w:pStyle w:val="Question"/>
      </w:pPr>
      <w:sdt>
        <w:sdtPr>
          <w:alias w:val="Member"/>
          <w:tag w:val="&lt;Member mnisId='4837' dodsId=''&gt;"/>
          <w:id w:val="151952138"/>
          <w:placeholder>
            <w:docPart w:val="DefaultPlaceholder_-1854013440"/>
          </w:placeholder>
          <w:richText/>
        </w:sdtPr>
        <w:sdtContent>
          <w:r w:rsidRPr="009E286F">
            <w:rPr>
              <w:b/>
            </w:rPr>
            <w:t>Aaron Bell:</w:t>
          </w:r>
        </w:sdtContent>
      </w:sdt>
      <w:r>
        <w:t xml:space="preserve"> Is that the rate per year?</w:t>
      </w:r>
    </w:p>
    <w:p w:rsidR="001B5EA7" w:rsidP="009E286F">
      <w:pPr>
        <w:pStyle w:val="Answer"/>
      </w:pPr>
      <w:sdt>
        <w:sdtPr>
          <w:alias w:val="Witness"/>
          <w:id w:val="-1205786496"/>
          <w:placeholder>
            <w:docPart w:val="DefaultPlaceholder_-1854013440"/>
          </w:placeholder>
          <w:richText/>
        </w:sdtPr>
        <w:sdtContent>
          <w:r w:rsidRPr="009E286F" w:rsidR="009E286F">
            <w:rPr>
              <w:b/>
              <w:i/>
            </w:rPr>
            <w:t>James Parry:</w:t>
          </w:r>
        </w:sdtContent>
      </w:sdt>
      <w:r w:rsidR="009E286F">
        <w:t xml:space="preserve"> Yes. A few institutions are on slightly lower rates for historical reasons. We have kept the rate flat for a number of years now. We are doing a review of the charity’s strategy for the next five years</w:t>
      </w:r>
      <w:r w:rsidR="00C32AD8">
        <w:t>. That may lead to some change to the subscription model, but we have not yet formulated what that might be.</w:t>
      </w:r>
    </w:p>
    <w:p w:rsidR="00ED1850" w:rsidP="00ED1850">
      <w:pPr>
        <w:pStyle w:val="Question"/>
      </w:pPr>
      <w:sdt>
        <w:sdtPr>
          <w:alias w:val="Member"/>
          <w:tag w:val="&lt;Member mnisId='4837' dodsId=''&gt;"/>
          <w:id w:val="-526636273"/>
          <w:placeholder>
            <w:docPart w:val="DefaultPlaceholder_-1854013440"/>
          </w:placeholder>
          <w:richText/>
        </w:sdtPr>
        <w:sdtContent>
          <w:r w:rsidRPr="001B5EA7" w:rsidR="001B5EA7">
            <w:rPr>
              <w:b/>
            </w:rPr>
            <w:t>Aaron Bell:</w:t>
          </w:r>
        </w:sdtContent>
      </w:sdt>
      <w:r w:rsidR="001B5EA7">
        <w:t xml:space="preserve"> That is the rate that you need to break even and cover your costs.</w:t>
      </w:r>
    </w:p>
    <w:p w:rsidR="00ED1850" w:rsidP="00ED1850">
      <w:pPr>
        <w:pStyle w:val="Answer"/>
      </w:pPr>
      <w:sdt>
        <w:sdtPr>
          <w:alias w:val="Witness"/>
          <w:id w:val="611257694"/>
          <w:placeholder>
            <w:docPart w:val="DefaultPlaceholder_-1854013440"/>
          </w:placeholder>
          <w:richText/>
        </w:sdtPr>
        <w:sdtContent>
          <w:r w:rsidRPr="00ED1850">
            <w:rPr>
              <w:b/>
              <w:i/>
            </w:rPr>
            <w:t>James Parry:</w:t>
          </w:r>
        </w:sdtContent>
      </w:sdt>
      <w:r>
        <w:t xml:space="preserve"> Yes</w:t>
      </w:r>
    </w:p>
    <w:p w:rsidR="00B91B2F" w:rsidP="00ED1850">
      <w:pPr>
        <w:pStyle w:val="Question"/>
      </w:pPr>
      <w:sdt>
        <w:sdtPr>
          <w:alias w:val="Member"/>
          <w:tag w:val="&lt;Member mnisId='4837' dodsId=''&gt;"/>
          <w:id w:val="2089261539"/>
          <w:placeholder>
            <w:docPart w:val="DefaultPlaceholder_-1854013440"/>
          </w:placeholder>
          <w:richText/>
        </w:sdtPr>
        <w:sdtContent>
          <w:r w:rsidRPr="00ED1850" w:rsidR="00ED1850">
            <w:rPr>
              <w:b/>
            </w:rPr>
            <w:t>Aaron Bell:</w:t>
          </w:r>
        </w:sdtContent>
      </w:sdt>
      <w:r w:rsidR="00ED1850">
        <w:t xml:space="preserve"> </w:t>
      </w:r>
      <w:r w:rsidR="00155AEE">
        <w:t>O</w:t>
      </w:r>
      <w:r w:rsidR="00ED1850">
        <w:t>bviously</w:t>
      </w:r>
      <w:r w:rsidR="000C3715">
        <w:t>,</w:t>
      </w:r>
      <w:r w:rsidR="00ED1850">
        <w:t xml:space="preserve"> </w:t>
      </w:r>
      <w:r w:rsidR="006F2C83">
        <w:t xml:space="preserve">you are not profit making, </w:t>
      </w:r>
      <w:r w:rsidR="00155AEE">
        <w:t xml:space="preserve">as a charity, </w:t>
      </w:r>
      <w:r w:rsidR="006F2C83">
        <w:t>but presumably you do not have huge reserves.</w:t>
      </w:r>
    </w:p>
    <w:p w:rsidR="00701C19" w:rsidP="00B91B2F">
      <w:pPr>
        <w:pStyle w:val="Answer"/>
      </w:pPr>
      <w:sdt>
        <w:sdtPr>
          <w:alias w:val="Witness"/>
          <w:id w:val="349766811"/>
          <w:placeholder>
            <w:docPart w:val="DefaultPlaceholder_-1854013440"/>
          </w:placeholder>
          <w:richText/>
        </w:sdtPr>
        <w:sdtContent>
          <w:r w:rsidRPr="00B91B2F" w:rsidR="00B91B2F">
            <w:rPr>
              <w:b/>
              <w:i/>
            </w:rPr>
            <w:t>James Parry:</w:t>
          </w:r>
        </w:sdtContent>
      </w:sdt>
      <w:r w:rsidR="00B91B2F">
        <w:t xml:space="preserve"> We have five people, with two vacant positions. We want to take on more people so that we can do more</w:t>
      </w:r>
      <w:r w:rsidR="008B1A21">
        <w:t>, so increasing funding for the charity is an aim.</w:t>
      </w:r>
      <w:r w:rsidR="00155AEE">
        <w:t xml:space="preserve"> I do not think that we will go down the</w:t>
      </w:r>
      <w:r>
        <w:t xml:space="preserve"> route of soliciting donations from the public or anything like that. We will continue to look to the research community and those associated with it for funding.</w:t>
      </w:r>
    </w:p>
    <w:p w:rsidR="00701C19" w:rsidP="00701C19">
      <w:pPr>
        <w:pStyle w:val="Question"/>
      </w:pPr>
      <w:sdt>
        <w:sdtPr>
          <w:alias w:val="Member"/>
          <w:tag w:val="&lt;Member mnisId='4837' dodsId=''&gt;"/>
          <w:id w:val="-1839760133"/>
          <w:placeholder>
            <w:docPart w:val="DefaultPlaceholder_-1854013440"/>
          </w:placeholder>
          <w:richText/>
        </w:sdtPr>
        <w:sdtContent>
          <w:r w:rsidRPr="00701C19">
            <w:rPr>
              <w:b/>
            </w:rPr>
            <w:t>Aaron Bell:</w:t>
          </w:r>
        </w:sdtContent>
      </w:sdt>
      <w:r>
        <w:t xml:space="preserve"> How many private sector subscribers do you have?</w:t>
      </w:r>
    </w:p>
    <w:p w:rsidR="005E50C7" w:rsidP="00701C19">
      <w:pPr>
        <w:pStyle w:val="Answer"/>
      </w:pPr>
      <w:sdt>
        <w:sdtPr>
          <w:alias w:val="Witness"/>
          <w:id w:val="1842655512"/>
          <w:placeholder>
            <w:docPart w:val="DefaultPlaceholder_-1854013440"/>
          </w:placeholder>
          <w:richText/>
        </w:sdtPr>
        <w:sdtContent>
          <w:r w:rsidRPr="00701C19" w:rsidR="00701C19">
            <w:rPr>
              <w:b/>
              <w:i/>
            </w:rPr>
            <w:t>James Parry:</w:t>
          </w:r>
        </w:sdtContent>
      </w:sdt>
      <w:r w:rsidR="00701C19">
        <w:t xml:space="preserve"> Currently, we do not have any. In the past</w:t>
      </w:r>
      <w:r w:rsidR="003113B0">
        <w:t>,</w:t>
      </w:r>
      <w:r w:rsidR="00701C19">
        <w:t xml:space="preserve"> we ha</w:t>
      </w:r>
      <w:r w:rsidR="00262399">
        <w:t>ve had a couple who have subscribed for a year or so to get access to some particular services and then moved away. On occasion, we have</w:t>
      </w:r>
      <w:r w:rsidR="008B47FF">
        <w:t xml:space="preserve"> </w:t>
      </w:r>
      <w:r w:rsidR="003A6A79">
        <w:t>been commissioned, on what I guess you would describe as a consultancy basis, which seems odd for a charity to say, to help with a specific project—for example, establishing a research ethics committee at a company involved in research involving AI.</w:t>
      </w:r>
    </w:p>
    <w:p w:rsidR="005E50C7" w:rsidP="005E50C7">
      <w:pPr>
        <w:pStyle w:val="Question"/>
      </w:pPr>
      <w:sdt>
        <w:sdtPr>
          <w:alias w:val="Member"/>
          <w:tag w:val="&lt;Member mnisId='4837' dodsId=''&gt;"/>
          <w:id w:val="-1029796968"/>
          <w:placeholder>
            <w:docPart w:val="DefaultPlaceholder_-1854013440"/>
          </w:placeholder>
          <w:richText/>
        </w:sdtPr>
        <w:sdtContent>
          <w:r w:rsidRPr="005E50C7">
            <w:rPr>
              <w:b/>
            </w:rPr>
            <w:t>Aaron Bell:</w:t>
          </w:r>
        </w:sdtContent>
      </w:sdt>
      <w:r>
        <w:t xml:space="preserve"> If they wanted to, they could join at the same flat rate. Is that the offer to any organisation?</w:t>
      </w:r>
    </w:p>
    <w:p w:rsidR="0031787F" w:rsidP="005E50C7">
      <w:pPr>
        <w:pStyle w:val="Answer"/>
      </w:pPr>
      <w:sdt>
        <w:sdtPr>
          <w:alias w:val="Witness"/>
          <w:id w:val="1213308071"/>
          <w:placeholder>
            <w:docPart w:val="DefaultPlaceholder_-1854013440"/>
          </w:placeholder>
          <w:richText/>
        </w:sdtPr>
        <w:sdtContent>
          <w:r w:rsidRPr="005E50C7" w:rsidR="005E50C7">
            <w:rPr>
              <w:b/>
              <w:i/>
            </w:rPr>
            <w:t>James Parry:</w:t>
          </w:r>
        </w:sdtContent>
      </w:sdt>
      <w:r w:rsidR="005E50C7">
        <w:t xml:space="preserve"> Yes. Most of our services are free at the point of delivery. Individual researchers and members of the public never pay to access</w:t>
      </w:r>
      <w:r w:rsidR="00DA04E0">
        <w:t xml:space="preserve"> them</w:t>
      </w:r>
      <w:r w:rsidR="00FB73A6">
        <w:t>. Initial inquiries from organisations are free, although we politely encourage them to subscribe. We are not averse to private sector</w:t>
      </w:r>
      <w:r w:rsidR="00084772">
        <w:t xml:space="preserve"> funding</w:t>
      </w:r>
      <w:r w:rsidR="00FB73A6">
        <w:t xml:space="preserve">. We are not averse to </w:t>
      </w:r>
      <w:r w:rsidR="00084772">
        <w:t>funding from Government, funders or whomever. It is more a case of</w:t>
      </w:r>
      <w:r w:rsidR="004E5D50">
        <w:t xml:space="preserve"> asking, “Will it help us to fulfil our charitable aims, and do so in a way that does not compromise our independence?”</w:t>
      </w:r>
    </w:p>
    <w:p w:rsidR="00B46F28" w:rsidP="0031787F">
      <w:pPr>
        <w:pStyle w:val="Question"/>
      </w:pPr>
      <w:sdt>
        <w:sdtPr>
          <w:alias w:val="Member"/>
          <w:tag w:val="&lt;Member mnisId='4837' dodsId=''&gt;"/>
          <w:id w:val="-1294671543"/>
          <w:placeholder>
            <w:docPart w:val="DefaultPlaceholder_-1854013440"/>
          </w:placeholder>
          <w:richText/>
        </w:sdtPr>
        <w:sdtContent>
          <w:r w:rsidRPr="0031787F" w:rsidR="0031787F">
            <w:rPr>
              <w:b/>
            </w:rPr>
            <w:t>Aaron Bell:</w:t>
          </w:r>
        </w:sdtContent>
      </w:sdt>
      <w:r w:rsidR="0031787F">
        <w:t xml:space="preserve"> Obviously, there is a lot of research that takes place outside the higher education sector, within businesses. Do you think that you could be doing more to try to engage those people and to persuade them to subscribe, or are you comfortable with where you are?</w:t>
      </w:r>
    </w:p>
    <w:p w:rsidR="00F3150B" w:rsidP="00B46F28">
      <w:pPr>
        <w:pStyle w:val="Answer"/>
      </w:pPr>
      <w:sdt>
        <w:sdtPr>
          <w:alias w:val="Witness"/>
          <w:id w:val="-995795854"/>
          <w:placeholder>
            <w:docPart w:val="DefaultPlaceholder_-1854013440"/>
          </w:placeholder>
          <w:richText/>
        </w:sdtPr>
        <w:sdtContent>
          <w:r w:rsidRPr="00B46F28" w:rsidR="00B46F28">
            <w:rPr>
              <w:b/>
              <w:i/>
            </w:rPr>
            <w:t>James Parry:</w:t>
          </w:r>
        </w:sdtContent>
      </w:sdt>
      <w:r w:rsidR="00B46F28">
        <w:t xml:space="preserve"> We could always do more. We would certainly be very happy to have greater private sector involvement.</w:t>
      </w:r>
      <w:r w:rsidR="00884CD6">
        <w:t xml:space="preserve"> At present, private sector organisations are welcome to access our freely available resources—virtual events, publications and the like. There are individual researchers who work there, and</w:t>
      </w:r>
      <w:r w:rsidR="009675C5">
        <w:t xml:space="preserve"> participants in their research projects can come to us for advice at any time. As with any small organisation, there is an issue of awareness. People can come to us only if they know that we exist.</w:t>
      </w:r>
      <w:r>
        <w:t xml:space="preserve"> As a </w:t>
      </w:r>
      <w:r>
        <w:t>small organisation, we can do more</w:t>
      </w:r>
      <w:r w:rsidR="00AC22EC">
        <w:t xml:space="preserve"> to</w:t>
      </w:r>
      <w:r>
        <w:t xml:space="preserve"> shout about who we are, what we do and the support and help that we bring.</w:t>
      </w:r>
    </w:p>
    <w:p w:rsidR="00A740D1" w:rsidP="00F3150B">
      <w:pPr>
        <w:pStyle w:val="Question"/>
      </w:pPr>
      <w:sdt>
        <w:sdtPr>
          <w:alias w:val="Member"/>
          <w:tag w:val="&lt;Member mnisId='4837' dodsId=''&gt;"/>
          <w:id w:val="1725717963"/>
          <w:placeholder>
            <w:docPart w:val="DefaultPlaceholder_-1854013440"/>
          </w:placeholder>
          <w:richText/>
        </w:sdtPr>
        <w:sdtContent>
          <w:r w:rsidRPr="00F3150B" w:rsidR="00F3150B">
            <w:rPr>
              <w:b/>
            </w:rPr>
            <w:t>Aaron Bell:</w:t>
          </w:r>
        </w:sdtContent>
      </w:sdt>
      <w:r w:rsidR="00F3150B">
        <w:t xml:space="preserve"> That is really helpful. On a slight tangent, </w:t>
      </w:r>
      <w:r w:rsidR="00254B0F">
        <w:t>ARIA</w:t>
      </w:r>
      <w:r>
        <w:t xml:space="preserve"> is coming. We have just seen the appointment of a chief executive. Do you anticipate your organisation working with ARIA and advising it on research integrity?</w:t>
      </w:r>
    </w:p>
    <w:p w:rsidR="000223A1" w:rsidP="00A740D1">
      <w:pPr>
        <w:pStyle w:val="Answer"/>
      </w:pPr>
      <w:sdt>
        <w:sdtPr>
          <w:alias w:val="Witness"/>
          <w:id w:val="1939170651"/>
          <w:placeholder>
            <w:docPart w:val="DefaultPlaceholder_-1854013440"/>
          </w:placeholder>
          <w:richText/>
        </w:sdtPr>
        <w:sdtContent>
          <w:r w:rsidRPr="00A740D1" w:rsidR="00A740D1">
            <w:rPr>
              <w:b/>
              <w:i/>
            </w:rPr>
            <w:t>James Parry:</w:t>
          </w:r>
        </w:sdtContent>
      </w:sdt>
      <w:r w:rsidR="00A740D1">
        <w:t xml:space="preserve"> We would be open to having that conversation. For example, yesterday the Government published guidance on implementing the concordat to support research integrity in Government research. We have been having conversations with GO</w:t>
      </w:r>
      <w:r w:rsidR="008E127B">
        <w:t>-</w:t>
      </w:r>
      <w:r w:rsidR="00A740D1">
        <w:t>Science to give input into draft versions of that guidance. If other bodies affiliated with Government</w:t>
      </w:r>
      <w:r w:rsidR="00DD0166">
        <w:t>—or anybody, really—want to come to us to have a conversation, we are very happy to do so.</w:t>
      </w:r>
    </w:p>
    <w:p w:rsidR="000223A1" w:rsidP="000223A1">
      <w:pPr>
        <w:pStyle w:val="Question"/>
      </w:pPr>
      <w:sdt>
        <w:sdtPr>
          <w:alias w:val="Member"/>
          <w:tag w:val="&lt;Member mnisId='4837' dodsId=''&gt;"/>
          <w:id w:val="-87467311"/>
          <w:placeholder>
            <w:docPart w:val="DefaultPlaceholder_-1854013440"/>
          </w:placeholder>
          <w:richText/>
        </w:sdtPr>
        <w:sdtContent>
          <w:r w:rsidRPr="000223A1">
            <w:rPr>
              <w:b/>
            </w:rPr>
            <w:t>Aaron Bell:</w:t>
          </w:r>
        </w:sdtContent>
      </w:sdt>
      <w:r>
        <w:t xml:space="preserve"> Dame Ottoline, on that last point, do you think that any potential research integrity ethical questions </w:t>
      </w:r>
      <w:r w:rsidR="001800E0">
        <w:t xml:space="preserve">are </w:t>
      </w:r>
      <w:r>
        <w:t>involved around ARIA? Because of its nature and the fact that it is doing blue-sky thinking, do we need to look at research integrity specifically with regard to ARIA?</w:t>
      </w:r>
    </w:p>
    <w:p w:rsidR="00C776C0" w:rsidP="000223A1">
      <w:pPr>
        <w:pStyle w:val="Answer"/>
      </w:pPr>
      <w:sdt>
        <w:sdtPr>
          <w:alias w:val="Witness"/>
          <w:id w:val="-301772917"/>
          <w:placeholder>
            <w:docPart w:val="DefaultPlaceholder_-1854013440"/>
          </w:placeholder>
          <w:richText/>
        </w:sdtPr>
        <w:sdtContent>
          <w:r w:rsidRPr="000223A1" w:rsidR="000223A1">
            <w:rPr>
              <w:b/>
              <w:i/>
            </w:rPr>
            <w:t>Professor Leyser:</w:t>
          </w:r>
        </w:sdtContent>
      </w:sdt>
      <w:r w:rsidR="000223A1">
        <w:t xml:space="preserve"> Obviously, there is a huge amount of very high-quality, high-risk blue-skies research going on right across the system. I do not think that there are any unique issues with ARIA in comparison with the system already. Right across that, integrity and ethics are crucial. I hope that ARIA will experiment with alternative ways of finding those really high-quality blue-skies research projects, bu</w:t>
      </w:r>
      <w:r w:rsidR="00C53C62">
        <w:t xml:space="preserve">t the integrity and ethical issues are </w:t>
      </w:r>
      <w:r w:rsidR="008D71EC">
        <w:t xml:space="preserve">fundamentally </w:t>
      </w:r>
      <w:r w:rsidR="00C53C62">
        <w:t>the same across the system. I fully expect every funder, public sector or otherwise, to have those</w:t>
      </w:r>
      <w:r w:rsidR="008D71EC">
        <w:t xml:space="preserve"> issues</w:t>
      </w:r>
      <w:r w:rsidR="00C53C62">
        <w:t xml:space="preserve"> front and centre in what they do and how they work.</w:t>
      </w:r>
    </w:p>
    <w:p w:rsidR="00EA5278" w:rsidP="00C776C0">
      <w:pPr>
        <w:pStyle w:val="Question"/>
      </w:pPr>
      <w:sdt>
        <w:sdtPr>
          <w:alias w:val="Member"/>
          <w:tag w:val="&lt;Member mnisId='449' dodsId='25259'&gt;"/>
          <w:id w:val="-1486772688"/>
          <w:placeholder>
            <w:docPart w:val="DefaultPlaceholder_-1854013440"/>
          </w:placeholder>
          <w:richText/>
        </w:sdtPr>
        <w:sdtContent>
          <w:r w:rsidRPr="00C776C0" w:rsidR="00C776C0">
            <w:rPr>
              <w:b/>
            </w:rPr>
            <w:t>Graham Stringer:</w:t>
          </w:r>
        </w:sdtContent>
      </w:sdt>
      <w:r w:rsidR="00C776C0">
        <w:t xml:space="preserve"> Professor Leyser, I first got interested in th</w:t>
      </w:r>
      <w:r w:rsidR="00566AD6">
        <w:t>e</w:t>
      </w:r>
      <w:r w:rsidR="00C776C0">
        <w:t xml:space="preserve"> issue of reproducibility and fraud because of two cases. One was the Wakefield case</w:t>
      </w:r>
      <w:r w:rsidR="004E3ED0">
        <w:t xml:space="preserve">, where, basically, </w:t>
      </w:r>
      <w:r w:rsidR="0007030D">
        <w:t>the researcher</w:t>
      </w:r>
      <w:r w:rsidR="004E3ED0">
        <w:t xml:space="preserve"> cheated to draw a relationship between MMR and autism. That was exposed by a journalist, not by scientists. Do you think that scientists </w:t>
      </w:r>
      <w:r>
        <w:t>are now better at exposing that kind of fraud?</w:t>
      </w:r>
    </w:p>
    <w:p w:rsidR="0085336F" w:rsidP="00EA5278">
      <w:pPr>
        <w:pStyle w:val="Answer"/>
      </w:pPr>
      <w:sdt>
        <w:sdtPr>
          <w:alias w:val="Witness"/>
          <w:id w:val="767823916"/>
          <w:placeholder>
            <w:docPart w:val="DefaultPlaceholder_-1854013440"/>
          </w:placeholder>
          <w:richText/>
        </w:sdtPr>
        <w:sdtContent>
          <w:r w:rsidRPr="00EA5278" w:rsidR="00EA5278">
            <w:rPr>
              <w:b/>
              <w:i/>
            </w:rPr>
            <w:t>Professor Leyser:</w:t>
          </w:r>
        </w:sdtContent>
      </w:sdt>
      <w:r w:rsidR="00EA5278">
        <w:t xml:space="preserve"> Th</w:t>
      </w:r>
      <w:r w:rsidR="00F60A92">
        <w:t>ere are many points at which that is possible. If you are really working with someone, you may be able to see what they</w:t>
      </w:r>
      <w:r w:rsidR="00562B46">
        <w:t xml:space="preserve"> are doing. For the system more generally, the point at which there are initial checks is the peer review of the published results. Peer review is a really valuable check point, but I do not think that it will ever pick up all the cases of fraud because it does not have the information available to it. If what you get is a paper</w:t>
      </w:r>
      <w:r w:rsidR="003D0DA7">
        <w:t xml:space="preserve"> </w:t>
      </w:r>
      <w:r w:rsidR="00562B46">
        <w:t>and somebody</w:t>
      </w:r>
      <w:r w:rsidR="00400E38">
        <w:t xml:space="preserve"> has fabricated their data, it is extraordinarily difficult to tell</w:t>
      </w:r>
      <w:r w:rsidR="003D0DA7">
        <w:t xml:space="preserve"> if it is numbers in a table and somebody made them up.</w:t>
      </w:r>
    </w:p>
    <w:p w:rsidR="00AC62DA" w:rsidP="00EA5278">
      <w:pPr>
        <w:pStyle w:val="Answer"/>
      </w:pPr>
      <w:r>
        <w:t xml:space="preserve">Obviously, </w:t>
      </w:r>
      <w:r w:rsidR="00244D78">
        <w:t xml:space="preserve">cases </w:t>
      </w:r>
      <w:r w:rsidR="00C13B19">
        <w:t>of</w:t>
      </w:r>
      <w:r w:rsidR="00244D78">
        <w:t xml:space="preserve"> f</w:t>
      </w:r>
      <w:r w:rsidR="0085336F">
        <w:t>raud and dubious practice are picked up in peer review all the time</w:t>
      </w:r>
      <w:r w:rsidR="00244D78">
        <w:t>.</w:t>
      </w:r>
      <w:r>
        <w:t xml:space="preserve"> It is more about things like image manipulation, which you can detect from the data provided</w:t>
      </w:r>
      <w:r w:rsidR="00FC3C2A">
        <w:t>, but</w:t>
      </w:r>
      <w:r>
        <w:t xml:space="preserve"> </w:t>
      </w:r>
      <w:r w:rsidR="003D42C8">
        <w:t>to expect full detection through the peer review system is not reasonable. One needs to have all the tools and scrutiny post</w:t>
      </w:r>
      <w:r w:rsidR="00AA36D2">
        <w:t xml:space="preserve"> </w:t>
      </w:r>
      <w:r w:rsidR="003D42C8">
        <w:t xml:space="preserve">publication, as people seek to reproduce results, to </w:t>
      </w:r>
      <w:r w:rsidR="003D42C8">
        <w:t>understand the causes</w:t>
      </w:r>
      <w:r w:rsidR="00832DA3">
        <w:t xml:space="preserve"> and underlying correlations, for example</w:t>
      </w:r>
      <w:r w:rsidR="00801629">
        <w:t xml:space="preserve">, which is what was identified in the case </w:t>
      </w:r>
      <w:r w:rsidR="00FC19D1">
        <w:t xml:space="preserve">that </w:t>
      </w:r>
      <w:r w:rsidR="00801629">
        <w:t xml:space="preserve">you </w:t>
      </w:r>
      <w:r w:rsidR="00FC19D1">
        <w:t>cite</w:t>
      </w:r>
      <w:r w:rsidR="00801629">
        <w:t>.</w:t>
      </w:r>
    </w:p>
    <w:p w:rsidR="00582FF1" w:rsidP="00EA5278">
      <w:pPr>
        <w:pStyle w:val="Answer"/>
      </w:pPr>
      <w:r>
        <w:t>That is an area where some</w:t>
      </w:r>
      <w:r w:rsidR="00931B63">
        <w:t xml:space="preserve"> of the research culture issues and the incentives in the system are so important. At the moment</w:t>
      </w:r>
      <w:r w:rsidR="003113B0">
        <w:t>,</w:t>
      </w:r>
      <w:r w:rsidR="00931B63">
        <w:t xml:space="preserve"> the reward is all for the high-profile, announceable results. It is not for the careful reproduction and deeper investigation of why input A correlates with output B. </w:t>
      </w:r>
      <w:r w:rsidR="00FC3C2A">
        <w:t>W</w:t>
      </w:r>
      <w:r w:rsidR="00931B63">
        <w:t>e actively need to shift</w:t>
      </w:r>
      <w:r w:rsidR="00FC3C2A">
        <w:t xml:space="preserve"> that</w:t>
      </w:r>
      <w:r w:rsidR="00931B63">
        <w:t>.</w:t>
      </w:r>
    </w:p>
    <w:p w:rsidR="002856BD" w:rsidP="00582FF1">
      <w:pPr>
        <w:pStyle w:val="Question"/>
      </w:pPr>
      <w:sdt>
        <w:sdtPr>
          <w:alias w:val="Member"/>
          <w:tag w:val="&lt;Member mnisId='449' dodsId='25259'&gt;"/>
          <w:id w:val="1405185537"/>
          <w:placeholder>
            <w:docPart w:val="DefaultPlaceholder_-1854013440"/>
          </w:placeholder>
          <w:richText/>
        </w:sdtPr>
        <w:sdtContent>
          <w:r w:rsidRPr="00582FF1" w:rsidR="00582FF1">
            <w:rPr>
              <w:b/>
            </w:rPr>
            <w:t>Graham Stringer:</w:t>
          </w:r>
        </w:sdtContent>
      </w:sdt>
      <w:r w:rsidR="00582FF1">
        <w:t xml:space="preserve"> I understand what you are saying. To repeat the question, do you think that we would be better at detecting that fraudulent paper</w:t>
      </w:r>
      <w:r w:rsidR="00AC62DA">
        <w:t xml:space="preserve"> now</w:t>
      </w:r>
      <w:r w:rsidR="00817B08">
        <w:t>? It took an awfully long time for the paper to be withdrawn. Do you think that it would be better</w:t>
      </w:r>
      <w:r w:rsidR="00D36A71">
        <w:t>, worse or just the same now?</w:t>
      </w:r>
    </w:p>
    <w:p w:rsidR="00E7474A" w:rsidP="002856BD">
      <w:pPr>
        <w:pStyle w:val="Answer"/>
      </w:pPr>
      <w:sdt>
        <w:sdtPr>
          <w:alias w:val="Witness"/>
          <w:id w:val="-1337226618"/>
          <w:placeholder>
            <w:docPart w:val="DefaultPlaceholder_-1854013440"/>
          </w:placeholder>
          <w:richText/>
        </w:sdtPr>
        <w:sdtContent>
          <w:r w:rsidRPr="002856BD" w:rsidR="002856BD">
            <w:rPr>
              <w:b/>
              <w:i/>
            </w:rPr>
            <w:t>Professor Leyser:</w:t>
          </w:r>
        </w:sdtContent>
      </w:sdt>
      <w:r w:rsidR="002856BD">
        <w:t xml:space="preserve"> As James said, the interest in this area has driven it up the agenda. People are more alert to the possibility of fraud and are therefore les</w:t>
      </w:r>
      <w:r>
        <w:t>s</w:t>
      </w:r>
      <w:r w:rsidR="002856BD">
        <w:t xml:space="preserve"> likely to accept an initial finding</w:t>
      </w:r>
      <w:r w:rsidRPr="00C64F26" w:rsidR="00C64F26">
        <w:t xml:space="preserve"> </w:t>
      </w:r>
      <w:r w:rsidR="00C64F26">
        <w:t>straightforwardly</w:t>
      </w:r>
      <w:r w:rsidR="002856BD">
        <w:t>.</w:t>
      </w:r>
    </w:p>
    <w:p w:rsidR="00E372F7" w:rsidP="002856BD">
      <w:pPr>
        <w:pStyle w:val="Answer"/>
      </w:pPr>
      <w:r>
        <w:t>The original Wakefield paper was an incredibly small study of a very small number of people, and it was reported as it was reported. That is an important mechanism in biomedical research because initial concerns about anything</w:t>
      </w:r>
      <w:r w:rsidR="00C320DC">
        <w:t xml:space="preserve"> will potentially be picked up in a rather small number of cases. You need the option </w:t>
      </w:r>
      <w:r w:rsidR="002E64A7">
        <w:t>of being</w:t>
      </w:r>
      <w:r w:rsidR="00C320DC">
        <w:t xml:space="preserve"> able to say, “Hang on a minute. I am concerned that something is happening here. There is this thing that might be a side</w:t>
      </w:r>
      <w:r w:rsidR="00D14445">
        <w:t xml:space="preserve"> effect that has not been detected in the trials. I am just flagging this.</w:t>
      </w:r>
      <w:r w:rsidR="002E64A7">
        <w:t>” That is a really important part of the system.</w:t>
      </w:r>
    </w:p>
    <w:p w:rsidR="00012933" w:rsidP="002856BD">
      <w:pPr>
        <w:pStyle w:val="Answer"/>
      </w:pPr>
      <w:r>
        <w:t xml:space="preserve">One would not want to do anything that inhibited, constrained or reduced the ability of researchers to publish that kind of result. It is a question of how you interpret </w:t>
      </w:r>
      <w:r w:rsidR="00E86F52">
        <w:t xml:space="preserve">and </w:t>
      </w:r>
      <w:r>
        <w:t>respond to it. In the Wakefield case, a significant part of the problem</w:t>
      </w:r>
      <w:r w:rsidR="00D31BAE">
        <w:t xml:space="preserve">, in some ways, </w:t>
      </w:r>
      <w:r>
        <w:t>was less the paper</w:t>
      </w:r>
      <w:r w:rsidR="00D31BAE">
        <w:t xml:space="preserve"> itself than the over</w:t>
      </w:r>
      <w:r w:rsidR="00A475BC">
        <w:t>-</w:t>
      </w:r>
      <w:r w:rsidR="00D31BAE">
        <w:t>promotion of that result as a cause for change in policy when it should not have been. It</w:t>
      </w:r>
      <w:r w:rsidR="00326044">
        <w:t xml:space="preserve"> is almost as much about how one responds to some of th</w:t>
      </w:r>
      <w:r w:rsidR="00A475BC">
        <w:t>e</w:t>
      </w:r>
      <w:r w:rsidR="00326044">
        <w:t xml:space="preserve">se small, initial findings as it is about how </w:t>
      </w:r>
      <w:r w:rsidR="00E7474A">
        <w:t>one then digs into</w:t>
      </w:r>
      <w:r w:rsidR="00E86F52">
        <w:t xml:space="preserve"> the situation around them. That is the major thing that we need to learn from that experience. Th</w:t>
      </w:r>
      <w:r w:rsidR="00211D13">
        <w:t>e</w:t>
      </w:r>
      <w:r w:rsidR="00E86F52">
        <w:t>se kinds of papers get published all the time. It is unusual that you get quite such a lot of publicity and drive around them. That is not a typical case.</w:t>
      </w:r>
    </w:p>
    <w:p w:rsidR="00080FC5" w:rsidP="00012933">
      <w:pPr>
        <w:pStyle w:val="Question"/>
      </w:pPr>
      <w:sdt>
        <w:sdtPr>
          <w:alias w:val="Member"/>
          <w:tag w:val="&lt;Member mnisId='449' dodsId='25259'&gt;"/>
          <w:id w:val="-1230067829"/>
          <w:placeholder>
            <w:docPart w:val="DefaultPlaceholder_-1854013440"/>
          </w:placeholder>
          <w:richText/>
        </w:sdtPr>
        <w:sdtContent>
          <w:r w:rsidRPr="00012933" w:rsidR="00012933">
            <w:rPr>
              <w:b/>
            </w:rPr>
            <w:t>Graham Stringer:</w:t>
          </w:r>
        </w:sdtContent>
      </w:sdt>
      <w:r w:rsidR="00012933">
        <w:t xml:space="preserve"> My other pathway</w:t>
      </w:r>
      <w:r>
        <w:t xml:space="preserve"> to interest in this was the </w:t>
      </w:r>
      <w:r w:rsidR="000B75FD">
        <w:t>C</w:t>
      </w:r>
      <w:r>
        <w:t>limategate issue at the University of East Anglia. I do not want to get into that particular debate</w:t>
      </w:r>
      <w:r w:rsidR="005431C4">
        <w:t>, but</w:t>
      </w:r>
      <w:r>
        <w:t>, when this Committee looked at it, the supporting datasets were not available, so it was not reproducible or checkable in any way. Do you think that it should be a condition of funding, if funding is coming from a public body, that datasets are made available in every case?</w:t>
      </w:r>
    </w:p>
    <w:p w:rsidR="00D718DD" w:rsidP="00080FC5">
      <w:pPr>
        <w:pStyle w:val="Answer"/>
      </w:pPr>
      <w:sdt>
        <w:sdtPr>
          <w:alias w:val="Witness"/>
          <w:id w:val="-137491480"/>
          <w:placeholder>
            <w:docPart w:val="DefaultPlaceholder_-1854013440"/>
          </w:placeholder>
          <w:richText/>
        </w:sdtPr>
        <w:sdtContent>
          <w:r w:rsidRPr="00080FC5" w:rsidR="00080FC5">
            <w:rPr>
              <w:b/>
              <w:i/>
            </w:rPr>
            <w:t>Professor Leyser:</w:t>
          </w:r>
        </w:sdtContent>
      </w:sdt>
      <w:r w:rsidR="00080FC5">
        <w:t xml:space="preserve"> That is a really important issue.</w:t>
      </w:r>
      <w:r w:rsidR="00F14C76">
        <w:t xml:space="preserve"> We are progressing towards a clear open</w:t>
      </w:r>
      <w:r w:rsidR="00A6479A">
        <w:t xml:space="preserve"> </w:t>
      </w:r>
      <w:r w:rsidR="00F14C76">
        <w:t>data policy that supports that principle. We have revised our open-access policy. The next step is to look really carefully at our open</w:t>
      </w:r>
      <w:r w:rsidR="00A6479A">
        <w:t xml:space="preserve"> </w:t>
      </w:r>
      <w:r w:rsidR="00F14C76">
        <w:t xml:space="preserve">data policy. One of the difficult things about research and </w:t>
      </w:r>
      <w:r w:rsidR="00F14C76">
        <w:t>innovation is that there is such an incredible breadth of activity and such an incredible, fast-moving pace to things at the cutting edge. It is very difficult to make rules that apply sensibly across the entire spectrum and capture unknown things that are about to come. None the less, the notion that</w:t>
      </w:r>
      <w:r w:rsidR="0094373B">
        <w:t xml:space="preserve"> at the point of publication, in particular, all the data underpinning </w:t>
      </w:r>
      <w:r w:rsidR="00F42458">
        <w:t>a</w:t>
      </w:r>
      <w:r w:rsidR="0094373B">
        <w:t xml:space="preserve"> publication are freely available is achievable and would be a useful goal to head towards. Indeed, that is very much the direction of travel.</w:t>
      </w:r>
    </w:p>
    <w:p w:rsidR="002856BD" w:rsidP="00D718DD">
      <w:pPr>
        <w:pStyle w:val="Question"/>
      </w:pPr>
      <w:sdt>
        <w:sdtPr>
          <w:alias w:val="Member"/>
          <w:tag w:val="&lt;Member mnisId='449' dodsId='25259'&gt;"/>
          <w:id w:val="-1149821242"/>
          <w:placeholder>
            <w:docPart w:val="DefaultPlaceholder_-1854013440"/>
          </w:placeholder>
          <w:richText/>
        </w:sdtPr>
        <w:sdtContent>
          <w:r w:rsidRPr="00D718DD" w:rsidR="00D718DD">
            <w:rPr>
              <w:b/>
            </w:rPr>
            <w:t>Graham Stringer:</w:t>
          </w:r>
        </w:sdtContent>
      </w:sdt>
      <w:r w:rsidR="00D718DD">
        <w:t xml:space="preserve"> </w:t>
      </w:r>
      <w:r w:rsidR="00802D19">
        <w:t>My next question is about</w:t>
      </w:r>
      <w:r w:rsidR="00D718DD">
        <w:t xml:space="preserve"> the size of the problem</w:t>
      </w:r>
      <w:r w:rsidR="00802D19">
        <w:t>.</w:t>
      </w:r>
      <w:r w:rsidR="00D718DD">
        <w:t xml:space="preserve"> </w:t>
      </w:r>
      <w:r w:rsidR="00802D19">
        <w:t>O</w:t>
      </w:r>
      <w:r w:rsidR="00D718DD">
        <w:t>ne of our previous witnesses said that a standard statement from academic scientists</w:t>
      </w:r>
      <w:r w:rsidR="002C4D8A">
        <w:t xml:space="preserve"> is, “Yes, there is fraud, but it is a small amount.” That particular professor said that she thought that it was a much bigger</w:t>
      </w:r>
      <w:r w:rsidR="002504B1">
        <w:t xml:space="preserve"> problem and t</w:t>
      </w:r>
      <w:r w:rsidR="00B66691">
        <w:t xml:space="preserve">hat there was really a slippery slope—somebody fiddles a few figures and then, gradually, they are reproducing completely fraudulent </w:t>
      </w:r>
      <w:r w:rsidR="00802D19">
        <w:t>papers</w:t>
      </w:r>
      <w:r w:rsidR="00B66691">
        <w:t>.</w:t>
      </w:r>
      <w:r w:rsidR="00802D19">
        <w:t xml:space="preserve"> How big a problem do you think it is?</w:t>
      </w:r>
    </w:p>
    <w:p w:rsidR="00E86B7F" w:rsidP="00FC09A9">
      <w:pPr>
        <w:pStyle w:val="Answer"/>
        <w:rPr>
          <w:rFonts w:eastAsia="Times New Roman"/>
          <w:lang w:eastAsia="en-GB"/>
        </w:rPr>
      </w:pPr>
      <w:sdt>
        <w:sdtPr>
          <w:rPr>
            <w:rFonts w:eastAsia="Times New Roman"/>
            <w:lang w:eastAsia="en-GB"/>
          </w:rPr>
          <w:alias w:val="Witness"/>
          <w:id w:val="-139575032"/>
          <w:placeholder>
            <w:docPart w:val="DefaultPlaceholder_-1854013440"/>
          </w:placeholder>
          <w:richText/>
        </w:sdtPr>
        <w:sdtContent>
          <w:r w:rsidRPr="00FC09A9" w:rsidR="00FC09A9">
            <w:rPr>
              <w:rFonts w:eastAsia="Times New Roman"/>
              <w:b/>
              <w:i/>
              <w:lang w:eastAsia="en-GB"/>
            </w:rPr>
            <w:t>Professor Leyser:</w:t>
          </w:r>
        </w:sdtContent>
      </w:sdt>
      <w:r w:rsidR="00FC09A9">
        <w:rPr>
          <w:rFonts w:eastAsia="Times New Roman"/>
          <w:lang w:eastAsia="en-GB"/>
        </w:rPr>
        <w:t xml:space="preserve"> As I described at the beginning, there is a wide spectrum of activity. Some of the challenge in addressing this is that one does not want the interventions to deal with the really egregious cases to drive more cases of that sort by pushing underground</w:t>
      </w:r>
      <w:r w:rsidR="00A91269">
        <w:rPr>
          <w:rFonts w:eastAsia="Times New Roman"/>
          <w:lang w:eastAsia="en-GB"/>
        </w:rPr>
        <w:t xml:space="preserve"> open discussion of the much wider set of concerns that are in the middle</w:t>
      </w:r>
      <w:r w:rsidR="003F15BA">
        <w:rPr>
          <w:rFonts w:eastAsia="Times New Roman"/>
          <w:lang w:eastAsia="en-GB"/>
        </w:rPr>
        <w:t xml:space="preserve">, to </w:t>
      </w:r>
      <w:r w:rsidR="002434B2">
        <w:rPr>
          <w:rFonts w:eastAsia="Times New Roman"/>
          <w:lang w:eastAsia="en-GB"/>
        </w:rPr>
        <w:t xml:space="preserve">do with the </w:t>
      </w:r>
      <w:r w:rsidR="00603534">
        <w:rPr>
          <w:rFonts w:eastAsia="Times New Roman"/>
          <w:lang w:eastAsia="en-GB"/>
        </w:rPr>
        <w:t xml:space="preserve">anxiety-inducing </w:t>
      </w:r>
      <w:r w:rsidR="002434B2">
        <w:rPr>
          <w:rFonts w:eastAsia="Times New Roman"/>
          <w:lang w:eastAsia="en-GB"/>
        </w:rPr>
        <w:t>pressure people feel under</w:t>
      </w:r>
      <w:r w:rsidR="00603534">
        <w:rPr>
          <w:rFonts w:eastAsia="Times New Roman"/>
          <w:lang w:eastAsia="en-GB"/>
        </w:rPr>
        <w:t xml:space="preserve"> to emphasise positive results, not </w:t>
      </w:r>
      <w:r w:rsidR="00B16806">
        <w:rPr>
          <w:rFonts w:eastAsia="Times New Roman"/>
          <w:lang w:eastAsia="en-GB"/>
        </w:rPr>
        <w:t>publish negative results, select what part of their dataset goes into the paper and ignore bits that do not match the story that they are trying to tell</w:t>
      </w:r>
      <w:r>
        <w:rPr>
          <w:rFonts w:eastAsia="Times New Roman"/>
          <w:lang w:eastAsia="en-GB"/>
        </w:rPr>
        <w:t>—all those kinds of things.</w:t>
      </w:r>
    </w:p>
    <w:p w:rsidR="008900AB" w:rsidP="00FC09A9">
      <w:pPr>
        <w:pStyle w:val="Answer"/>
        <w:rPr>
          <w:rFonts w:eastAsia="Times New Roman"/>
          <w:lang w:eastAsia="en-GB"/>
        </w:rPr>
      </w:pPr>
      <w:r>
        <w:rPr>
          <w:rFonts w:eastAsia="Times New Roman"/>
          <w:lang w:eastAsia="en-GB"/>
        </w:rPr>
        <w:t xml:space="preserve">To answer the question, there is not good evidence that major fraud is common. </w:t>
      </w:r>
      <w:r w:rsidR="005431C4">
        <w:rPr>
          <w:rFonts w:eastAsia="Times New Roman"/>
          <w:lang w:eastAsia="en-GB"/>
        </w:rPr>
        <w:t>A</w:t>
      </w:r>
      <w:r>
        <w:rPr>
          <w:rFonts w:eastAsia="Times New Roman"/>
          <w:lang w:eastAsia="en-GB"/>
        </w:rPr>
        <w:t>s I said, there is evidence from surveys that people who come into the system</w:t>
      </w:r>
      <w:r w:rsidR="00456251">
        <w:rPr>
          <w:rFonts w:eastAsia="Times New Roman"/>
          <w:lang w:eastAsia="en-GB"/>
        </w:rPr>
        <w:t xml:space="preserve"> with incredibly high integrity and to whom integrity is really important feel under pressure to compromise that. </w:t>
      </w:r>
      <w:r>
        <w:rPr>
          <w:rFonts w:eastAsia="Times New Roman"/>
          <w:lang w:eastAsia="en-GB"/>
        </w:rPr>
        <w:t>T</w:t>
      </w:r>
      <w:r w:rsidR="00C25A4C">
        <w:rPr>
          <w:rFonts w:eastAsia="Times New Roman"/>
          <w:lang w:eastAsia="en-GB"/>
        </w:rPr>
        <w:t>o me, t</w:t>
      </w:r>
      <w:r>
        <w:rPr>
          <w:rFonts w:eastAsia="Times New Roman"/>
          <w:lang w:eastAsia="en-GB"/>
        </w:rPr>
        <w:t>hat is a deep concern that needs addressing quite urgently.</w:t>
      </w:r>
    </w:p>
    <w:p w:rsidR="00A12047" w:rsidP="008900AB">
      <w:pPr>
        <w:pStyle w:val="Question"/>
        <w:rPr>
          <w:rFonts w:eastAsia="Times New Roman"/>
          <w:lang w:eastAsia="en-GB"/>
        </w:rPr>
      </w:pPr>
      <w:sdt>
        <w:sdtPr>
          <w:rPr>
            <w:rFonts w:eastAsia="Times New Roman"/>
            <w:lang w:eastAsia="en-GB"/>
          </w:rPr>
          <w:alias w:val="Member"/>
          <w:tag w:val="&lt;Member mnisId='449' dodsId='25259'&gt;"/>
          <w:id w:val="1205144284"/>
          <w:placeholder>
            <w:docPart w:val="DefaultPlaceholder_-1854013440"/>
          </w:placeholder>
          <w:richText/>
        </w:sdtPr>
        <w:sdtContent>
          <w:r w:rsidRPr="008900AB" w:rsidR="008900AB">
            <w:rPr>
              <w:rFonts w:eastAsia="Times New Roman"/>
              <w:b/>
              <w:lang w:eastAsia="en-GB"/>
            </w:rPr>
            <w:t>Graham Stringer:</w:t>
          </w:r>
        </w:sdtContent>
      </w:sdt>
      <w:r w:rsidR="008900AB">
        <w:rPr>
          <w:rFonts w:eastAsia="Times New Roman"/>
          <w:lang w:eastAsia="en-GB"/>
        </w:rPr>
        <w:t xml:space="preserve"> I </w:t>
      </w:r>
      <w:r w:rsidR="00031429">
        <w:rPr>
          <w:rFonts w:eastAsia="Times New Roman"/>
          <w:lang w:eastAsia="en-GB"/>
        </w:rPr>
        <w:t xml:space="preserve">have </w:t>
      </w:r>
      <w:r w:rsidR="008900AB">
        <w:rPr>
          <w:rFonts w:eastAsia="Times New Roman"/>
          <w:lang w:eastAsia="en-GB"/>
        </w:rPr>
        <w:t>asked</w:t>
      </w:r>
      <w:r w:rsidR="00031429">
        <w:rPr>
          <w:rFonts w:eastAsia="Times New Roman"/>
          <w:lang w:eastAsia="en-GB"/>
        </w:rPr>
        <w:t xml:space="preserve"> whether there should be conditions on grants to incentivise reproducibility.</w:t>
      </w:r>
      <w:r>
        <w:rPr>
          <w:rFonts w:eastAsia="Times New Roman"/>
          <w:lang w:eastAsia="en-GB"/>
        </w:rPr>
        <w:t xml:space="preserve"> Are there any other ways that, as a funder of scientific research, you can incentivise good practice on reproducibility?</w:t>
      </w:r>
    </w:p>
    <w:p w:rsidR="006F7C35" w:rsidP="00A12047">
      <w:pPr>
        <w:pStyle w:val="Answer"/>
        <w:rPr>
          <w:rFonts w:eastAsia="Times New Roman"/>
          <w:lang w:eastAsia="en-GB"/>
        </w:rPr>
      </w:pPr>
      <w:sdt>
        <w:sdtPr>
          <w:rPr>
            <w:rFonts w:eastAsia="Times New Roman"/>
            <w:lang w:eastAsia="en-GB"/>
          </w:rPr>
          <w:alias w:val="Witness"/>
          <w:id w:val="2136220981"/>
          <w:placeholder>
            <w:docPart w:val="DefaultPlaceholder_-1854013440"/>
          </w:placeholder>
          <w:richText/>
        </w:sdtPr>
        <w:sdtContent>
          <w:r w:rsidRPr="00A12047" w:rsidR="00A12047">
            <w:rPr>
              <w:rFonts w:eastAsia="Times New Roman"/>
              <w:b/>
              <w:i/>
              <w:lang w:eastAsia="en-GB"/>
            </w:rPr>
            <w:t>Professor Leyser:</w:t>
          </w:r>
        </w:sdtContent>
      </w:sdt>
      <w:r w:rsidR="00A12047">
        <w:rPr>
          <w:rFonts w:eastAsia="Times New Roman"/>
          <w:lang w:eastAsia="en-GB"/>
        </w:rPr>
        <w:t xml:space="preserve"> Absolutely. There are many conditions on grants, including data</w:t>
      </w:r>
      <w:r w:rsidR="00A436F4">
        <w:rPr>
          <w:rFonts w:eastAsia="Times New Roman"/>
          <w:lang w:eastAsia="en-GB"/>
        </w:rPr>
        <w:t xml:space="preserve"> sharing. Having a clear data policy, for example, is required on relevant grant applications.</w:t>
      </w:r>
    </w:p>
    <w:p w:rsidR="00A22AB2" w:rsidP="00A12047">
      <w:pPr>
        <w:pStyle w:val="Answer"/>
        <w:rPr>
          <w:rFonts w:eastAsia="Times New Roman"/>
          <w:lang w:eastAsia="en-GB"/>
        </w:rPr>
      </w:pPr>
      <w:r>
        <w:rPr>
          <w:rFonts w:eastAsia="Times New Roman"/>
          <w:lang w:eastAsia="en-GB"/>
        </w:rPr>
        <w:t xml:space="preserve">I emphasise that </w:t>
      </w:r>
      <w:r w:rsidR="00F91345">
        <w:rPr>
          <w:rFonts w:eastAsia="Times New Roman"/>
          <w:lang w:eastAsia="en-GB"/>
        </w:rPr>
        <w:t xml:space="preserve">it </w:t>
      </w:r>
      <w:r>
        <w:rPr>
          <w:rFonts w:eastAsia="Times New Roman"/>
          <w:lang w:eastAsia="en-GB"/>
        </w:rPr>
        <w:t>is about</w:t>
      </w:r>
      <w:r w:rsidR="00FE005C">
        <w:rPr>
          <w:rFonts w:eastAsia="Times New Roman"/>
          <w:lang w:eastAsia="en-GB"/>
        </w:rPr>
        <w:t xml:space="preserve"> incentives in the system</w:t>
      </w:r>
      <w:r w:rsidR="00895873">
        <w:rPr>
          <w:rFonts w:eastAsia="Times New Roman"/>
          <w:lang w:eastAsia="en-GB"/>
        </w:rPr>
        <w:t xml:space="preserve"> and what we are rewarding.</w:t>
      </w:r>
      <w:r>
        <w:rPr>
          <w:rFonts w:eastAsia="Times New Roman"/>
          <w:lang w:eastAsia="en-GB"/>
        </w:rPr>
        <w:t xml:space="preserve"> I really think that that is the core of this</w:t>
      </w:r>
      <w:r w:rsidR="00697FA4">
        <w:rPr>
          <w:rFonts w:eastAsia="Times New Roman"/>
          <w:lang w:eastAsia="en-GB"/>
        </w:rPr>
        <w:t xml:space="preserve">. For example, if you are assessing an applicant, </w:t>
      </w:r>
      <w:r w:rsidR="00297018">
        <w:rPr>
          <w:rFonts w:eastAsia="Times New Roman"/>
          <w:lang w:eastAsia="en-GB"/>
        </w:rPr>
        <w:t>at present the standard academic CV consists of a list of your publications, a list of the funding that you have previously been awarded and, maybe, some indicators of the esteem in which you are held in the community</w:t>
      </w:r>
      <w:r w:rsidR="00EE4950">
        <w:rPr>
          <w:rFonts w:eastAsia="Times New Roman"/>
          <w:lang w:eastAsia="en-GB"/>
        </w:rPr>
        <w:t>, such as invitations to speak at conferences. Those lists have become standard because they are easy to write down</w:t>
      </w:r>
      <w:r w:rsidR="007855FE">
        <w:rPr>
          <w:rFonts w:eastAsia="Times New Roman"/>
          <w:lang w:eastAsia="en-GB"/>
        </w:rPr>
        <w:t>, transparent and checkable, and that is viewed as good practice</w:t>
      </w:r>
      <w:r w:rsidR="00106D02">
        <w:rPr>
          <w:rFonts w:eastAsia="Times New Roman"/>
          <w:lang w:eastAsia="en-GB"/>
        </w:rPr>
        <w:t>, but</w:t>
      </w:r>
      <w:r w:rsidR="007855FE">
        <w:rPr>
          <w:rFonts w:eastAsia="Times New Roman"/>
          <w:lang w:eastAsia="en-GB"/>
        </w:rPr>
        <w:t xml:space="preserve"> what they do is exclude any possibility</w:t>
      </w:r>
      <w:r w:rsidR="00E62F89">
        <w:rPr>
          <w:rFonts w:eastAsia="Times New Roman"/>
          <w:lang w:eastAsia="en-GB"/>
        </w:rPr>
        <w:t xml:space="preserve"> of talking about</w:t>
      </w:r>
      <w:r w:rsidR="00D27F88">
        <w:rPr>
          <w:rFonts w:eastAsia="Times New Roman"/>
          <w:lang w:eastAsia="en-GB"/>
        </w:rPr>
        <w:t xml:space="preserve"> elements such as</w:t>
      </w:r>
      <w:r w:rsidR="00E62F89">
        <w:rPr>
          <w:rFonts w:eastAsia="Times New Roman"/>
          <w:lang w:eastAsia="en-GB"/>
        </w:rPr>
        <w:t xml:space="preserve"> how you mentor and train your students in high-quality, good research practice </w:t>
      </w:r>
      <w:r w:rsidR="00E62F89">
        <w:rPr>
          <w:rFonts w:eastAsia="Times New Roman"/>
          <w:lang w:eastAsia="en-GB"/>
        </w:rPr>
        <w:t>and support them in their career development more broadly,</w:t>
      </w:r>
      <w:r w:rsidR="000C27E8">
        <w:rPr>
          <w:rFonts w:eastAsia="Times New Roman"/>
          <w:lang w:eastAsia="en-GB"/>
        </w:rPr>
        <w:t xml:space="preserve"> and</w:t>
      </w:r>
      <w:r w:rsidR="00E62F89">
        <w:rPr>
          <w:rFonts w:eastAsia="Times New Roman"/>
          <w:lang w:eastAsia="en-GB"/>
        </w:rPr>
        <w:t xml:space="preserve"> how you contribute more widely to the research community in ways that build a community of high-quality, good practice, including </w:t>
      </w:r>
      <w:r w:rsidR="00D27F88">
        <w:rPr>
          <w:rFonts w:eastAsia="Times New Roman"/>
          <w:lang w:eastAsia="en-GB"/>
        </w:rPr>
        <w:t xml:space="preserve">integrity. They also emphasise where you published your paper more than what was in it. Again, the rewards are for the flashy, big, announceable result, </w:t>
      </w:r>
      <w:r w:rsidR="00A0727F">
        <w:rPr>
          <w:rFonts w:eastAsia="Times New Roman"/>
          <w:lang w:eastAsia="en-GB"/>
        </w:rPr>
        <w:t>rather than the combination of really high-quality</w:t>
      </w:r>
      <w:r w:rsidR="00DB3FFB">
        <w:rPr>
          <w:rFonts w:eastAsia="Times New Roman"/>
          <w:lang w:eastAsia="en-GB"/>
        </w:rPr>
        <w:t>,</w:t>
      </w:r>
      <w:r w:rsidR="00A0727F">
        <w:rPr>
          <w:rFonts w:eastAsia="Times New Roman"/>
          <w:lang w:eastAsia="en-GB"/>
        </w:rPr>
        <w:t xml:space="preserve"> foundational underpinning of the breakthrough discovery that you have made.</w:t>
      </w:r>
    </w:p>
    <w:p w:rsidR="0050418A" w:rsidP="00C96E52">
      <w:pPr>
        <w:pStyle w:val="Answer"/>
        <w:rPr>
          <w:rFonts w:eastAsia="Times New Roman"/>
          <w:lang w:eastAsia="en-GB"/>
        </w:rPr>
      </w:pPr>
      <w:r>
        <w:rPr>
          <w:rFonts w:eastAsia="Times New Roman"/>
          <w:lang w:eastAsia="en-GB"/>
        </w:rPr>
        <w:t>At UKRI, we are working hard right across the system to shift the standard academic CV away from those lists to a more narrative</w:t>
      </w:r>
      <w:r w:rsidR="007C702F">
        <w:rPr>
          <w:rFonts w:eastAsia="Times New Roman"/>
          <w:lang w:eastAsia="en-GB"/>
        </w:rPr>
        <w:t>-</w:t>
      </w:r>
      <w:r>
        <w:rPr>
          <w:rFonts w:eastAsia="Times New Roman"/>
          <w:lang w:eastAsia="en-GB"/>
        </w:rPr>
        <w:t>style CV that includes your contributions to knowledge and innovation</w:t>
      </w:r>
      <w:r w:rsidR="00831242">
        <w:rPr>
          <w:rFonts w:eastAsia="Times New Roman"/>
          <w:lang w:eastAsia="en-GB"/>
        </w:rPr>
        <w:t>. You could then</w:t>
      </w:r>
      <w:r w:rsidR="00B0654F">
        <w:rPr>
          <w:rFonts w:eastAsia="Times New Roman"/>
          <w:lang w:eastAsia="en-GB"/>
        </w:rPr>
        <w:t xml:space="preserve"> provide evidence through the publications that you have produced</w:t>
      </w:r>
      <w:r w:rsidR="00FF2FC1">
        <w:rPr>
          <w:rFonts w:eastAsia="Times New Roman"/>
          <w:lang w:eastAsia="en-GB"/>
        </w:rPr>
        <w:t>, but a wider range of evidence would be relevant: how you have supported those around you—your mentees and peers—how you have supported the wider research and innovation system, and how you have engaged</w:t>
      </w:r>
      <w:r w:rsidR="00DC7738">
        <w:rPr>
          <w:rFonts w:eastAsia="Times New Roman"/>
          <w:lang w:eastAsia="en-GB"/>
        </w:rPr>
        <w:t xml:space="preserve"> with stakeholders outside that system, such as the public. </w:t>
      </w:r>
    </w:p>
    <w:p w:rsidR="004A7EAF" w:rsidP="00C96E52">
      <w:pPr>
        <w:pStyle w:val="Answer"/>
        <w:rPr>
          <w:rFonts w:eastAsia="Times New Roman"/>
          <w:lang w:eastAsia="en-GB"/>
        </w:rPr>
      </w:pPr>
      <w:r>
        <w:rPr>
          <w:rFonts w:eastAsia="Times New Roman"/>
          <w:lang w:eastAsia="en-GB"/>
        </w:rPr>
        <w:t xml:space="preserve">It sounds like a small thing, but I hope that that narrative CV will be quite influential in shifting incentives and highlighting that we require </w:t>
      </w:r>
      <w:r w:rsidR="00B0115F">
        <w:rPr>
          <w:rFonts w:eastAsia="Times New Roman"/>
          <w:lang w:eastAsia="en-GB"/>
        </w:rPr>
        <w:t xml:space="preserve">of our researchers and innovators </w:t>
      </w:r>
      <w:r>
        <w:rPr>
          <w:rFonts w:eastAsia="Times New Roman"/>
          <w:lang w:eastAsia="en-GB"/>
        </w:rPr>
        <w:t>a much wider range of activities to build a healthy, thriving research and innovation system that attracts the best people and produces the best results.</w:t>
      </w:r>
    </w:p>
    <w:p w:rsidR="004A114E" w:rsidP="004A114E">
      <w:pPr>
        <w:pStyle w:val="Question"/>
        <w:numPr>
          <w:ilvl w:val="0"/>
          <w:numId w:val="9"/>
        </w:numPr>
      </w:pPr>
      <w:sdt>
        <w:sdtPr>
          <w:alias w:val="Member"/>
          <w:tag w:val="&lt;Member mnisId='1578' dodsId='40488'&gt;"/>
          <w:id w:val="-1943758008"/>
          <w:placeholder>
            <w:docPart w:val="B66544A89DDF4D9F99E571E36F7E5641"/>
          </w:placeholder>
          <w:richText/>
        </w:sdtPr>
        <w:sdtContent>
          <w:r w:rsidRPr="008D37F2">
            <w:rPr>
              <w:b/>
            </w:rPr>
            <w:t>Chair:</w:t>
          </w:r>
        </w:sdtContent>
      </w:sdt>
      <w:r>
        <w:t xml:space="preserve"> W</w:t>
      </w:r>
      <w:r w:rsidRPr="00566950">
        <w:t xml:space="preserve">e have heard evidence throughout this inquiry about </w:t>
      </w:r>
      <w:r>
        <w:t>how</w:t>
      </w:r>
      <w:r w:rsidRPr="00566950">
        <w:t xml:space="preserve"> pressure to publish in the most prestigious journals is the overwhelming incentive for early</w:t>
      </w:r>
      <w:r>
        <w:t>-</w:t>
      </w:r>
      <w:r w:rsidRPr="00566950">
        <w:t>career researchers</w:t>
      </w:r>
      <w:r>
        <w:t>. A</w:t>
      </w:r>
      <w:r w:rsidRPr="00566950">
        <w:t>lthough contested</w:t>
      </w:r>
      <w:r>
        <w:t>,</w:t>
      </w:r>
      <w:r w:rsidRPr="00566950">
        <w:t xml:space="preserve"> we have heard very strong evidence that the selection of papers goes to those who are making discoveries</w:t>
      </w:r>
      <w:r>
        <w:t>—t</w:t>
      </w:r>
      <w:r w:rsidRPr="00566950">
        <w:t>hey are saying new things rather than</w:t>
      </w:r>
      <w:r>
        <w:t xml:space="preserve"> making</w:t>
      </w:r>
      <w:r w:rsidRPr="00566950">
        <w:t xml:space="preserve"> confirmatory findings</w:t>
      </w:r>
      <w:r>
        <w:t>.</w:t>
      </w:r>
      <w:r w:rsidRPr="00566950">
        <w:t xml:space="preserve"> </w:t>
      </w:r>
      <w:r>
        <w:t>F</w:t>
      </w:r>
      <w:r w:rsidRPr="00566950">
        <w:t xml:space="preserve">rom your perspective in </w:t>
      </w:r>
      <w:r>
        <w:t>UKR</w:t>
      </w:r>
      <w:r w:rsidRPr="00566950">
        <w:t xml:space="preserve">I but also from your career, what is your view? We heard from the publishers that they are as likely to publish confirmatory studies as they are groundbreaking ones, but </w:t>
      </w:r>
      <w:r w:rsidRPr="00110722">
        <w:t>that was greeted with some scepticism by other witnesses. Give us your perspective</w:t>
      </w:r>
      <w:r>
        <w:t>.</w:t>
      </w:r>
    </w:p>
    <w:p w:rsidR="00C519D2" w:rsidP="004A114E">
      <w:pPr>
        <w:pStyle w:val="Answer"/>
      </w:pPr>
      <w:sdt>
        <w:sdtPr>
          <w:alias w:val="Witness"/>
          <w:id w:val="-1993326308"/>
          <w:placeholder>
            <w:docPart w:val="B66544A89DDF4D9F99E571E36F7E5641"/>
          </w:placeholder>
          <w:richText/>
        </w:sdtPr>
        <w:sdtContent>
          <w:r w:rsidR="004A114E">
            <w:rPr>
              <w:b/>
              <w:i/>
            </w:rPr>
            <w:t>Professor Leyser:</w:t>
          </w:r>
        </w:sdtContent>
      </w:sdt>
      <w:r w:rsidR="004A114E">
        <w:t xml:space="preserve"> </w:t>
      </w:r>
      <w:r w:rsidRPr="00110722" w:rsidR="004A114E">
        <w:t>I think this comes down to what a high</w:t>
      </w:r>
      <w:r w:rsidR="004A114E">
        <w:t>-</w:t>
      </w:r>
      <w:r w:rsidRPr="00110722" w:rsidR="004A114E">
        <w:t>quality research record looks like. At the moment</w:t>
      </w:r>
      <w:r w:rsidR="004A114E">
        <w:t>,</w:t>
      </w:r>
      <w:r w:rsidRPr="00110722" w:rsidR="004A114E">
        <w:t xml:space="preserve"> we are instantly attracted to those high-profile papers with the big discovery published in the journals you mention. There is no problem with that; </w:t>
      </w:r>
      <w:r>
        <w:t>it</w:t>
      </w:r>
      <w:r w:rsidRPr="00110722" w:rsidR="004A114E">
        <w:t xml:space="preserve"> is exciting</w:t>
      </w:r>
      <w:r w:rsidR="004A114E">
        <w:t>. I</w:t>
      </w:r>
      <w:r w:rsidRPr="00110722" w:rsidR="004A114E">
        <w:t>f you make a major breakthrough</w:t>
      </w:r>
      <w:r>
        <w:t>,</w:t>
      </w:r>
      <w:r w:rsidRPr="00110722" w:rsidR="004A114E">
        <w:t xml:space="preserve"> it is wonderful, but that breakthrough has to be adequately supported by the key underpinning work,</w:t>
      </w:r>
      <w:r w:rsidR="004A114E">
        <w:t xml:space="preserve"> most</w:t>
      </w:r>
      <w:r w:rsidRPr="00110722" w:rsidR="004A114E">
        <w:t xml:space="preserve"> of which will be much more incremental. After that, a whole series of activities</w:t>
      </w:r>
      <w:r w:rsidR="004A114E">
        <w:t xml:space="preserve"> is</w:t>
      </w:r>
      <w:r w:rsidRPr="00110722" w:rsidR="004A114E">
        <w:t xml:space="preserve"> needed to understand, cement in</w:t>
      </w:r>
      <w:r w:rsidR="004A114E">
        <w:t xml:space="preserve"> and test for</w:t>
      </w:r>
      <w:r w:rsidRPr="00110722" w:rsidR="004A114E">
        <w:t xml:space="preserve"> generality and </w:t>
      </w:r>
      <w:r w:rsidR="004A114E">
        <w:t xml:space="preserve">the </w:t>
      </w:r>
      <w:r w:rsidRPr="00110722" w:rsidR="004A114E">
        <w:t xml:space="preserve">reproducibility of those kinds of results. </w:t>
      </w:r>
    </w:p>
    <w:p w:rsidR="00C519D2" w:rsidP="004A114E">
      <w:pPr>
        <w:pStyle w:val="Answer"/>
      </w:pPr>
      <w:r w:rsidRPr="00110722">
        <w:t xml:space="preserve">I have said before and will say again that </w:t>
      </w:r>
      <w:r>
        <w:t xml:space="preserve">the analogy of </w:t>
      </w:r>
      <w:r w:rsidRPr="00110722">
        <w:t>groundbreaking research</w:t>
      </w:r>
      <w:r>
        <w:t xml:space="preserve"> </w:t>
      </w:r>
      <w:r w:rsidRPr="00110722">
        <w:t>comes from building and construction. You go into a field and dig a hole. That is great, but if that is all you do you have a lot</w:t>
      </w:r>
      <w:r w:rsidRPr="006B7862">
        <w:t xml:space="preserve"> of fields with a lot of holes in</w:t>
      </w:r>
      <w:r>
        <w:t xml:space="preserve"> them</w:t>
      </w:r>
      <w:r w:rsidRPr="006B7862">
        <w:t xml:space="preserve"> and </w:t>
      </w:r>
      <w:r>
        <w:t>no</w:t>
      </w:r>
      <w:r w:rsidRPr="006B7862">
        <w:t xml:space="preserve"> buildings.</w:t>
      </w:r>
      <w:r w:rsidRPr="00A4268A">
        <w:t xml:space="preserve"> </w:t>
      </w:r>
    </w:p>
    <w:p w:rsidR="004A114E" w:rsidP="004A114E">
      <w:pPr>
        <w:pStyle w:val="Answer"/>
      </w:pPr>
      <w:r w:rsidRPr="00A4268A">
        <w:t xml:space="preserve">There is that similarity in the research system, and we need to reward that whole range of activities. A high-quality CV should not consist only of digging some holes; </w:t>
      </w:r>
      <w:r>
        <w:t>i</w:t>
      </w:r>
      <w:r w:rsidRPr="00A4268A">
        <w:t xml:space="preserve">t needs to consist of a much wider range of activities </w:t>
      </w:r>
      <w:r w:rsidRPr="00A4268A">
        <w:t>and include the building of high-quality structures supported by the foundation</w:t>
      </w:r>
      <w:r>
        <w:t xml:space="preserve">s </w:t>
      </w:r>
      <w:r w:rsidRPr="00A4268A">
        <w:t>you put in</w:t>
      </w:r>
      <w:r>
        <w:t>. T</w:t>
      </w:r>
      <w:r w:rsidRPr="00A4268A">
        <w:t>hat is achievable.</w:t>
      </w:r>
    </w:p>
    <w:p w:rsidR="004A114E" w:rsidP="004A114E">
      <w:pPr>
        <w:pStyle w:val="Answer"/>
      </w:pPr>
      <w:r w:rsidRPr="00A4268A">
        <w:t>As for publishers, there has been a shift</w:t>
      </w:r>
      <w:r w:rsidR="00C519D2">
        <w:t>, partly</w:t>
      </w:r>
      <w:r w:rsidRPr="00A4268A">
        <w:t xml:space="preserve"> becaus</w:t>
      </w:r>
      <w:r>
        <w:t>e</w:t>
      </w:r>
      <w:r w:rsidRPr="00A4268A">
        <w:t xml:space="preserve"> of these issues. There are now journals </w:t>
      </w:r>
      <w:r w:rsidR="00C519D2">
        <w:t>that</w:t>
      </w:r>
      <w:r w:rsidRPr="00A4268A">
        <w:t xml:space="preserve"> specialise in publishing negative results and replication-type studies. That is good. What we need to shift is the value attributed to those papers on people</w:t>
      </w:r>
      <w:r>
        <w:t>’</w:t>
      </w:r>
      <w:r w:rsidRPr="00A4268A">
        <w:t>s CV</w:t>
      </w:r>
      <w:r>
        <w:t>s</w:t>
      </w:r>
      <w:r w:rsidRPr="00A4268A">
        <w:t xml:space="preserve"> and for their careers, because at present th</w:t>
      </w:r>
      <w:r>
        <w:t>at value is too</w:t>
      </w:r>
      <w:r w:rsidRPr="00A4268A">
        <w:t xml:space="preserve"> low and needs to change.</w:t>
      </w:r>
    </w:p>
    <w:p w:rsidR="004A114E" w:rsidP="004A114E">
      <w:pPr>
        <w:pStyle w:val="Question"/>
        <w:numPr>
          <w:ilvl w:val="0"/>
          <w:numId w:val="9"/>
        </w:numPr>
      </w:pPr>
      <w:sdt>
        <w:sdtPr>
          <w:alias w:val="Member"/>
          <w:tag w:val="&lt;Member mnisId='1578' dodsId='40488'&gt;"/>
          <w:id w:val="481977143"/>
          <w:placeholder>
            <w:docPart w:val="B66544A89DDF4D9F99E571E36F7E5641"/>
          </w:placeholder>
          <w:richText/>
        </w:sdtPr>
        <w:sdtContent>
          <w:r w:rsidRPr="00A4268A">
            <w:rPr>
              <w:b/>
            </w:rPr>
            <w:t>Chair:</w:t>
          </w:r>
        </w:sdtContent>
      </w:sdt>
      <w:r>
        <w:t xml:space="preserve"> </w:t>
      </w:r>
      <w:r w:rsidRPr="00A4268A">
        <w:t>Is it a satisfactory solution to have a kind of publishers</w:t>
      </w:r>
      <w:r>
        <w:t xml:space="preserve">’ salon des refusés where, if it is producing </w:t>
      </w:r>
      <w:r w:rsidR="002D6CE2">
        <w:t xml:space="preserve">not </w:t>
      </w:r>
      <w:r>
        <w:t>any interesting results but confirmatory results, you are confined to a journal that specialises in those things? Is that not rather defeatist?</w:t>
      </w:r>
    </w:p>
    <w:p w:rsidR="002D6CE2" w:rsidP="004A114E">
      <w:pPr>
        <w:pStyle w:val="Answer"/>
      </w:pPr>
      <w:sdt>
        <w:sdtPr>
          <w:alias w:val="Witness"/>
          <w:id w:val="890617812"/>
          <w:placeholder>
            <w:docPart w:val="B66544A89DDF4D9F99E571E36F7E5641"/>
          </w:placeholder>
          <w:richText/>
        </w:sdtPr>
        <w:sdtContent>
          <w:r w:rsidR="004A114E">
            <w:rPr>
              <w:b/>
              <w:i/>
            </w:rPr>
            <w:t>Professor Leyser:</w:t>
          </w:r>
        </w:sdtContent>
      </w:sdt>
      <w:r w:rsidR="004A114E">
        <w:t xml:space="preserve"> That </w:t>
      </w:r>
      <w:r w:rsidRPr="003622E5" w:rsidR="004A114E">
        <w:t xml:space="preserve">comment is predicated on the </w:t>
      </w:r>
      <w:r w:rsidRPr="00A84480" w:rsidR="004A114E">
        <w:t>notion that there are good and bad journals</w:t>
      </w:r>
      <w:r w:rsidR="00375796">
        <w:t>,</w:t>
      </w:r>
      <w:r w:rsidRPr="00A84480" w:rsidR="004A114E">
        <w:t xml:space="preserve"> and interesting and boring journals. That is something </w:t>
      </w:r>
      <w:r>
        <w:t>that</w:t>
      </w:r>
      <w:r w:rsidRPr="00A84480" w:rsidR="004A114E">
        <w:t xml:space="preserve"> at some level we need to shift. Where you publish something should not be nearly as important as it currently is; </w:t>
      </w:r>
      <w:r w:rsidR="004A114E">
        <w:t>i</w:t>
      </w:r>
      <w:r w:rsidRPr="00A84480" w:rsidR="004A114E">
        <w:t>t is what you have published. This is part of a much broader discussion about the future of publication, because obviously we are now in an electronic age</w:t>
      </w:r>
      <w:r w:rsidR="00B007CA">
        <w:t>,</w:t>
      </w:r>
      <w:r w:rsidRPr="00A84480" w:rsidR="004A114E">
        <w:t xml:space="preserve"> whereas our publication system is still quite deeply rooted in the notion of a published bit of paper. Therefore, the whole structures behind how it work</w:t>
      </w:r>
      <w:r w:rsidR="004A114E">
        <w:t>s are</w:t>
      </w:r>
      <w:r w:rsidRPr="00A84480" w:rsidR="004A114E">
        <w:t xml:space="preserve"> particular publishers with particular views on how things should work</w:t>
      </w:r>
      <w:r w:rsidR="004A114E">
        <w:t xml:space="preserve"> acting as</w:t>
      </w:r>
      <w:r w:rsidRPr="00A84480" w:rsidR="004A114E">
        <w:t xml:space="preserve"> </w:t>
      </w:r>
      <w:r w:rsidRPr="00B503DE" w:rsidR="004A114E">
        <w:t>gatekeepers to decide what does and does not go into the</w:t>
      </w:r>
      <w:r w:rsidR="004A114E">
        <w:t>ir</w:t>
      </w:r>
      <w:r w:rsidRPr="00B503DE" w:rsidR="004A114E">
        <w:t xml:space="preserve"> journal</w:t>
      </w:r>
      <w:r w:rsidR="004A114E">
        <w:t>s. T</w:t>
      </w:r>
      <w:r w:rsidRPr="00B503DE" w:rsidR="004A114E">
        <w:t>here are lots of quite exciting models coming out that are much more open about putting data on to open platforms in ways that break the kind of cycle you talk about.</w:t>
      </w:r>
      <w:r w:rsidR="004A114E">
        <w:t xml:space="preserve"> </w:t>
      </w:r>
    </w:p>
    <w:p w:rsidR="004A114E" w:rsidP="004A114E">
      <w:pPr>
        <w:pStyle w:val="Answer"/>
      </w:pPr>
      <w:r w:rsidRPr="002E5499">
        <w:t>The difficult</w:t>
      </w:r>
      <w:r>
        <w:t>y</w:t>
      </w:r>
      <w:r w:rsidRPr="002E5499">
        <w:t xml:space="preserve"> then is helping people to find the science in which they are interested and is relevant to them</w:t>
      </w:r>
      <w:r>
        <w:t>,</w:t>
      </w:r>
      <w:r w:rsidRPr="002E5499">
        <w:t xml:space="preserve"> because at the moment one of the key things those journals do is cur</w:t>
      </w:r>
      <w:r>
        <w:t>ate</w:t>
      </w:r>
      <w:r w:rsidRPr="002E5499">
        <w:t xml:space="preserve"> papers that will be of interest to the particular target audience for that journal. That is very helpful in allowing you to find the papers that are of interest to you, but with search engines and so on increasing and improving in th</w:t>
      </w:r>
      <w:r>
        <w:t>eir</w:t>
      </w:r>
      <w:r w:rsidRPr="002E5499">
        <w:t xml:space="preserve"> operation all the time </w:t>
      </w:r>
      <w:r>
        <w:t xml:space="preserve">finding </w:t>
      </w:r>
      <w:r w:rsidRPr="002E5499">
        <w:t xml:space="preserve">the interesting stuff for you as a researcher </w:t>
      </w:r>
      <w:r>
        <w:t>will also be</w:t>
      </w:r>
      <w:r w:rsidRPr="002E5499">
        <w:t xml:space="preserve"> revolutionised by the way we can bring data into the public domain.</w:t>
      </w:r>
    </w:p>
    <w:p w:rsidR="004A114E" w:rsidP="004A114E">
      <w:pPr>
        <w:pStyle w:val="Question"/>
        <w:numPr>
          <w:ilvl w:val="0"/>
          <w:numId w:val="9"/>
        </w:numPr>
      </w:pPr>
      <w:sdt>
        <w:sdtPr>
          <w:alias w:val="Member"/>
          <w:tag w:val="&lt;Member mnisId='1578' dodsId='40488'&gt;"/>
          <w:id w:val="1431545709"/>
          <w:placeholder>
            <w:docPart w:val="B66544A89DDF4D9F99E571E36F7E5641"/>
          </w:placeholder>
          <w:richText/>
        </w:sdtPr>
        <w:sdtContent>
          <w:r w:rsidRPr="00304C22">
            <w:rPr>
              <w:b/>
            </w:rPr>
            <w:t>Chair:</w:t>
          </w:r>
        </w:sdtContent>
      </w:sdt>
      <w:r>
        <w:t xml:space="preserve"> </w:t>
      </w:r>
      <w:r w:rsidRPr="00304C22">
        <w:t>Perhaps not now but in the past during your academic career</w:t>
      </w:r>
      <w:r w:rsidR="000E5663">
        <w:t>,</w:t>
      </w:r>
      <w:r w:rsidRPr="00304C22">
        <w:t xml:space="preserve"> I</w:t>
      </w:r>
      <w:r>
        <w:t xml:space="preserve"> a</w:t>
      </w:r>
      <w:r w:rsidRPr="00304C22">
        <w:t>m sure that you were a peer reviewer and a referee for papers for important journals.</w:t>
      </w:r>
      <w:r w:rsidRPr="003A4999">
        <w:t xml:space="preserve"> Did you consciously</w:t>
      </w:r>
      <w:r>
        <w:t xml:space="preserve"> </w:t>
      </w:r>
      <w:r w:rsidRPr="003A4999">
        <w:t>recommend the publication of papers that were not terribly interesting</w:t>
      </w:r>
      <w:r w:rsidR="00375796">
        <w:t>—t</w:t>
      </w:r>
      <w:r>
        <w:t xml:space="preserve">hey were </w:t>
      </w:r>
      <w:r w:rsidRPr="003A4999">
        <w:t>surprising in their results but were confirmatory</w:t>
      </w:r>
      <w:r>
        <w:t>, to adopt</w:t>
      </w:r>
      <w:r w:rsidRPr="003A4999">
        <w:t xml:space="preserve"> a phrase that has been used</w:t>
      </w:r>
      <w:r w:rsidR="00375796">
        <w:t>?</w:t>
      </w:r>
    </w:p>
    <w:p w:rsidR="002D6CE2" w:rsidP="004A114E">
      <w:pPr>
        <w:pStyle w:val="Answer"/>
      </w:pPr>
      <w:sdt>
        <w:sdtPr>
          <w:alias w:val="Witness"/>
          <w:id w:val="1928305593"/>
          <w:placeholder>
            <w:docPart w:val="B66544A89DDF4D9F99E571E36F7E5641"/>
          </w:placeholder>
          <w:richText/>
        </w:sdtPr>
        <w:sdtContent>
          <w:r w:rsidR="004A114E">
            <w:rPr>
              <w:b/>
              <w:i/>
            </w:rPr>
            <w:t>Professor Leyser:</w:t>
          </w:r>
        </w:sdtContent>
      </w:sdt>
      <w:r w:rsidR="004A114E">
        <w:t xml:space="preserve"> </w:t>
      </w:r>
      <w:r w:rsidRPr="00C97E5F" w:rsidR="004A114E">
        <w:t xml:space="preserve">I </w:t>
      </w:r>
      <w:r>
        <w:t xml:space="preserve">absolutely </w:t>
      </w:r>
      <w:r w:rsidRPr="00C97E5F" w:rsidR="004A114E">
        <w:t>have done that</w:t>
      </w:r>
      <w:r w:rsidR="004A114E">
        <w:t>.</w:t>
      </w:r>
      <w:r w:rsidRPr="00C97E5F" w:rsidR="004A114E">
        <w:t xml:space="preserve"> I have also worked on the editorial boards of journals where that is the case. </w:t>
      </w:r>
    </w:p>
    <w:p w:rsidR="002D6CE2" w:rsidP="004A114E">
      <w:pPr>
        <w:pStyle w:val="Answer"/>
      </w:pPr>
      <w:r w:rsidRPr="00C97E5F">
        <w:t>The question tha</w:t>
      </w:r>
      <w:r>
        <w:t>t</w:t>
      </w:r>
      <w:r w:rsidRPr="00C97E5F">
        <w:t xml:space="preserve"> is useful for editors on different sorts of journals is: will this be of interest to the community</w:t>
      </w:r>
      <w:r>
        <w:t xml:space="preserve"> that is</w:t>
      </w:r>
      <w:r w:rsidRPr="00C97E5F">
        <w:t xml:space="preserve"> reading this collection of papers, which is essentially what the journal is doing?</w:t>
      </w:r>
      <w:r>
        <w:t xml:space="preserve"> </w:t>
      </w:r>
      <w:r w:rsidRPr="008830D8">
        <w:t>Where a negative result is of interest to that community</w:t>
      </w:r>
      <w:r>
        <w:t>,</w:t>
      </w:r>
      <w:r w:rsidRPr="008830D8">
        <w:t xml:space="preserve"> one would recommend publishing it. </w:t>
      </w:r>
    </w:p>
    <w:p w:rsidR="004A114E" w:rsidP="004A114E">
      <w:pPr>
        <w:pStyle w:val="Answer"/>
      </w:pPr>
      <w:r w:rsidRPr="008830D8">
        <w:t>None the less</w:t>
      </w:r>
      <w:r>
        <w:t>,</w:t>
      </w:r>
      <w:r w:rsidRPr="008830D8">
        <w:t xml:space="preserve"> most of those </w:t>
      </w:r>
      <w:r>
        <w:t>journals</w:t>
      </w:r>
      <w:r w:rsidRPr="008830D8">
        <w:t xml:space="preserve"> do have </w:t>
      </w:r>
      <w:r>
        <w:t>the</w:t>
      </w:r>
      <w:r w:rsidRPr="008830D8">
        <w:t xml:space="preserve"> criterion that you have found something new</w:t>
      </w:r>
      <w:r>
        <w:t xml:space="preserve"> and</w:t>
      </w:r>
      <w:r w:rsidRPr="008830D8">
        <w:t xml:space="preserve"> have pushed forward knowledge. Again</w:t>
      </w:r>
      <w:r>
        <w:t>,</w:t>
      </w:r>
      <w:r w:rsidRPr="008830D8">
        <w:t xml:space="preserve"> that is shifting</w:t>
      </w:r>
      <w:r w:rsidRPr="00B80639">
        <w:t xml:space="preserve"> because of the debate triggered by all the conversations we are having today.</w:t>
      </w:r>
    </w:p>
    <w:p w:rsidR="004A114E" w:rsidP="004A114E">
      <w:pPr>
        <w:pStyle w:val="Question"/>
        <w:numPr>
          <w:ilvl w:val="0"/>
          <w:numId w:val="9"/>
        </w:numPr>
      </w:pPr>
      <w:sdt>
        <w:sdtPr>
          <w:alias w:val="Member"/>
          <w:tag w:val="&lt;Member mnisId='4396' dodsId='134243'&gt;"/>
          <w:id w:val="1710769461"/>
          <w:placeholder>
            <w:docPart w:val="B66544A89DDF4D9F99E571E36F7E5641"/>
          </w:placeholder>
          <w:richText/>
        </w:sdtPr>
        <w:sdtContent>
          <w:r w:rsidRPr="00B80639">
            <w:rPr>
              <w:b/>
            </w:rPr>
            <w:t>Rebecca Long Bailey:</w:t>
          </w:r>
        </w:sdtContent>
      </w:sdt>
      <w:r>
        <w:t xml:space="preserve"> Dame Ottoline, </w:t>
      </w:r>
      <w:r w:rsidRPr="006D71E7">
        <w:t>you mentioned the narrative CV. Is this a prerequisite for all researchers who apply for grant funding? How would you deal with a grant applicant</w:t>
      </w:r>
      <w:r>
        <w:t xml:space="preserve"> </w:t>
      </w:r>
      <w:r w:rsidRPr="006D71E7">
        <w:t xml:space="preserve">very early </w:t>
      </w:r>
      <w:r>
        <w:t xml:space="preserve">in their </w:t>
      </w:r>
      <w:r w:rsidRPr="006D71E7">
        <w:t xml:space="preserve">career who </w:t>
      </w:r>
      <w:r>
        <w:t>cannot</w:t>
      </w:r>
      <w:r w:rsidRPr="006D71E7">
        <w:t xml:space="preserve"> demonstrate such a CV? How would you </w:t>
      </w:r>
      <w:r w:rsidRPr="00BB7CEA">
        <w:t>incentivise them to have a commitment to research integrity and reproducibility?</w:t>
      </w:r>
    </w:p>
    <w:p w:rsidR="004A114E" w:rsidP="004A114E">
      <w:pPr>
        <w:pStyle w:val="Answer"/>
      </w:pPr>
      <w:sdt>
        <w:sdtPr>
          <w:alias w:val="Witness"/>
          <w:id w:val="806668067"/>
          <w:placeholder>
            <w:docPart w:val="B66544A89DDF4D9F99E571E36F7E5641"/>
          </w:placeholder>
          <w:richText/>
        </w:sdtPr>
        <w:sdtContent>
          <w:r>
            <w:rPr>
              <w:b/>
              <w:i/>
            </w:rPr>
            <w:t>Professor Leyser:</w:t>
          </w:r>
        </w:sdtContent>
      </w:sdt>
      <w:r>
        <w:t xml:space="preserve"> W</w:t>
      </w:r>
      <w:r w:rsidRPr="00F163E7">
        <w:t>e are piloting the scheme now and intend that it become</w:t>
      </w:r>
      <w:r>
        <w:t>s</w:t>
      </w:r>
      <w:r w:rsidRPr="00F163E7">
        <w:t xml:space="preserve"> the standard CV required for applications. One of the things I really like about the CV is precisely that it is easier for early-career researchers to provide information in each of those categories tha</w:t>
      </w:r>
      <w:r>
        <w:t>n</w:t>
      </w:r>
      <w:r w:rsidRPr="00F163E7">
        <w:t xml:space="preserve"> it is for them to provide long lists of papers</w:t>
      </w:r>
      <w:r>
        <w:t>,</w:t>
      </w:r>
      <w:r w:rsidRPr="00E70E69">
        <w:t xml:space="preserve"> grant</w:t>
      </w:r>
      <w:r>
        <w:t xml:space="preserve">s they have won and </w:t>
      </w:r>
      <w:r w:rsidRPr="00E70E69">
        <w:t>conferences at which they have spoken</w:t>
      </w:r>
      <w:r>
        <w:t>. E</w:t>
      </w:r>
      <w:r w:rsidRPr="00E70E69">
        <w:t>verybody</w:t>
      </w:r>
      <w:r>
        <w:t>,</w:t>
      </w:r>
      <w:r w:rsidRPr="00E70E69">
        <w:t xml:space="preserve"> from the day they first set foot in a laboratory</w:t>
      </w:r>
      <w:r>
        <w:t>,</w:t>
      </w:r>
      <w:r w:rsidRPr="00E70E69">
        <w:t xml:space="preserve"> can be delivering things in each of those categories</w:t>
      </w:r>
      <w:r>
        <w:t>,</w:t>
      </w:r>
      <w:r w:rsidRPr="00E70E69">
        <w:t xml:space="preserve"> </w:t>
      </w:r>
      <w:r>
        <w:t>and what</w:t>
      </w:r>
      <w:r w:rsidRPr="00E70E69">
        <w:t xml:space="preserve"> you highlight is exactly the point of that CV format</w:t>
      </w:r>
      <w:r>
        <w:t>.</w:t>
      </w:r>
    </w:p>
    <w:p w:rsidR="004A114E" w:rsidP="004A114E">
      <w:pPr>
        <w:pStyle w:val="Question"/>
        <w:numPr>
          <w:ilvl w:val="0"/>
          <w:numId w:val="9"/>
        </w:numPr>
      </w:pPr>
      <w:sdt>
        <w:sdtPr>
          <w:alias w:val="Member"/>
          <w:tag w:val="&lt;Member mnisId='4396' dodsId='134243'&gt;"/>
          <w:id w:val="1983813213"/>
          <w:placeholder>
            <w:docPart w:val="B66544A89DDF4D9F99E571E36F7E5641"/>
          </w:placeholder>
          <w:richText/>
        </w:sdtPr>
        <w:sdtContent>
          <w:r w:rsidRPr="00E70E69">
            <w:rPr>
              <w:b/>
            </w:rPr>
            <w:t>Rebecca Long Bailey:</w:t>
          </w:r>
        </w:sdtContent>
      </w:sdt>
      <w:r>
        <w:t xml:space="preserve"> </w:t>
      </w:r>
      <w:r w:rsidR="004B5FEB">
        <w:t xml:space="preserve">Roughly </w:t>
      </w:r>
      <w:r w:rsidRPr="00E70E69">
        <w:t xml:space="preserve">what proportion </w:t>
      </w:r>
      <w:r w:rsidRPr="00E70E69" w:rsidR="004B5FEB">
        <w:t>of</w:t>
      </w:r>
      <w:r w:rsidR="004B5FEB">
        <w:t xml:space="preserve"> </w:t>
      </w:r>
      <w:r w:rsidRPr="00E70E69" w:rsidR="004B5FEB">
        <w:t>UK</w:t>
      </w:r>
      <w:r w:rsidR="004B5FEB">
        <w:t xml:space="preserve">RI </w:t>
      </w:r>
      <w:r w:rsidRPr="00DA0C6C">
        <w:t>funding grants go to replication studies, metaresearch and longer</w:t>
      </w:r>
      <w:r>
        <w:t>-</w:t>
      </w:r>
      <w:r w:rsidRPr="00DA0C6C">
        <w:t>term research grants to encourage slow science? I do not expect you to have the exact figures.</w:t>
      </w:r>
    </w:p>
    <w:p w:rsidR="004A114E" w:rsidP="004A114E">
      <w:pPr>
        <w:pStyle w:val="Answer"/>
      </w:pPr>
      <w:sdt>
        <w:sdtPr>
          <w:alias w:val="Witness"/>
          <w:id w:val="-1473059642"/>
          <w:placeholder>
            <w:docPart w:val="B66544A89DDF4D9F99E571E36F7E5641"/>
          </w:placeholder>
          <w:richText/>
        </w:sdtPr>
        <w:sdtContent>
          <w:r>
            <w:rPr>
              <w:b/>
              <w:i/>
            </w:rPr>
            <w:t>Professor Leyser:</w:t>
          </w:r>
        </w:sdtContent>
      </w:sdt>
      <w:r>
        <w:t xml:space="preserve"> </w:t>
      </w:r>
      <w:r w:rsidRPr="00DA0C6C">
        <w:t>I can try to come back to you with some real data on that. It is remarkably difficult to answer because quite often a project will start with, “</w:t>
      </w:r>
      <w:r>
        <w:t>C</w:t>
      </w:r>
      <w:r w:rsidRPr="00DA0C6C">
        <w:t>an we reproduce and generalise this previous finding</w:t>
      </w:r>
      <w:r>
        <w:t xml:space="preserve">? If we </w:t>
      </w:r>
      <w:r w:rsidRPr="00DA0C6C">
        <w:t>can, we will do this, that or the other</w:t>
      </w:r>
      <w:r>
        <w:t>.”</w:t>
      </w:r>
      <w:r w:rsidRPr="00DA0C6C">
        <w:t xml:space="preserve"> </w:t>
      </w:r>
      <w:r>
        <w:t>Whe</w:t>
      </w:r>
      <w:r w:rsidRPr="00DA0C6C">
        <w:t>ther that is a grant focused on replication or on new stuff</w:t>
      </w:r>
      <w:r w:rsidR="004B5FEB">
        <w:t>,</w:t>
      </w:r>
      <w:r>
        <w:t xml:space="preserve"> who knows?</w:t>
      </w:r>
    </w:p>
    <w:p w:rsidR="004A114E" w:rsidP="004A114E">
      <w:pPr>
        <w:pStyle w:val="Answer"/>
      </w:pPr>
      <w:r>
        <w:t>T</w:t>
      </w:r>
      <w:r w:rsidRPr="00DA0C6C">
        <w:t xml:space="preserve">he issue of slow science is very interesting. A typical project that we run is a </w:t>
      </w:r>
      <w:r>
        <w:t>three-</w:t>
      </w:r>
      <w:r w:rsidRPr="00DA0C6C">
        <w:t xml:space="preserve">year </w:t>
      </w:r>
      <w:r>
        <w:t>one. W</w:t>
      </w:r>
      <w:r w:rsidRPr="00DA0C6C">
        <w:t xml:space="preserve">hether one considers that to be slow or fast depends on all kinds of things. </w:t>
      </w:r>
      <w:r>
        <w:t xml:space="preserve">I think </w:t>
      </w:r>
      <w:r w:rsidR="004B5FEB">
        <w:t xml:space="preserve">that </w:t>
      </w:r>
      <w:r>
        <w:t>t</w:t>
      </w:r>
      <w:r w:rsidRPr="00DA0C6C">
        <w:t>he notion of slow science is less about the length of time for which you have the funding and more about the underpinning research culture that supports the way in which you do research</w:t>
      </w:r>
      <w:r w:rsidRPr="005130FF">
        <w:t>. It is useful</w:t>
      </w:r>
      <w:r>
        <w:t xml:space="preserve"> </w:t>
      </w:r>
      <w:r w:rsidRPr="005130FF">
        <w:t>precisely becaus</w:t>
      </w:r>
      <w:r>
        <w:t>e</w:t>
      </w:r>
      <w:r w:rsidRPr="005130FF">
        <w:t xml:space="preserve"> it shines light on </w:t>
      </w:r>
      <w:r w:rsidR="004B5FEB">
        <w:t>people’s</w:t>
      </w:r>
      <w:r w:rsidRPr="005130FF">
        <w:t xml:space="preserve"> concerns about the very high pressure in this system to work in ways that undermine research integrity. The core of what we have to address</w:t>
      </w:r>
      <w:r>
        <w:t xml:space="preserve"> is m</w:t>
      </w:r>
      <w:r w:rsidRPr="005130FF">
        <w:t>ultiple interventions, including the way and what we fund.</w:t>
      </w:r>
    </w:p>
    <w:p w:rsidR="004A114E" w:rsidP="004A114E">
      <w:pPr>
        <w:pStyle w:val="Question"/>
        <w:numPr>
          <w:ilvl w:val="0"/>
          <w:numId w:val="9"/>
        </w:numPr>
      </w:pPr>
      <w:sdt>
        <w:sdtPr>
          <w:alias w:val="Member"/>
          <w:tag w:val="&lt;Member mnisId='4396' dodsId='134243'&gt;"/>
          <w:id w:val="-1277087694"/>
          <w:placeholder>
            <w:docPart w:val="B66544A89DDF4D9F99E571E36F7E5641"/>
          </w:placeholder>
          <w:richText/>
        </w:sdtPr>
        <w:sdtContent>
          <w:r w:rsidRPr="005130FF">
            <w:rPr>
              <w:b/>
            </w:rPr>
            <w:t>Rebecca Long Bailey:</w:t>
          </w:r>
        </w:sdtContent>
      </w:sdt>
      <w:r>
        <w:t xml:space="preserve"> </w:t>
      </w:r>
      <w:r w:rsidRPr="005130FF">
        <w:t>In terms of the level of fund</w:t>
      </w:r>
      <w:r>
        <w:t>ing</w:t>
      </w:r>
      <w:r w:rsidRPr="005130FF">
        <w:t xml:space="preserve"> allocated to those three areas, how would you say we compare with other countries and their funding bodies?</w:t>
      </w:r>
    </w:p>
    <w:p w:rsidR="004A114E" w:rsidP="004A114E">
      <w:pPr>
        <w:pStyle w:val="Answer"/>
      </w:pPr>
      <w:sdt>
        <w:sdtPr>
          <w:alias w:val="Witness"/>
          <w:id w:val="-1465199870"/>
          <w:placeholder>
            <w:docPart w:val="B66544A89DDF4D9F99E571E36F7E5641"/>
          </w:placeholder>
          <w:richText/>
        </w:sdtPr>
        <w:sdtContent>
          <w:r>
            <w:rPr>
              <w:b/>
              <w:i/>
            </w:rPr>
            <w:t>Professor Leyser:</w:t>
          </w:r>
        </w:sdtContent>
      </w:sdt>
      <w:r>
        <w:t xml:space="preserve"> </w:t>
      </w:r>
      <w:r w:rsidRPr="005130FF">
        <w:t xml:space="preserve">I suppose that one of the </w:t>
      </w:r>
      <w:r w:rsidRPr="00E03A39">
        <w:t xml:space="preserve">very positive things about the way this debate and conversation has moved forward </w:t>
      </w:r>
      <w:r w:rsidR="002E7CD7">
        <w:t xml:space="preserve">is </w:t>
      </w:r>
      <w:r>
        <w:t xml:space="preserve">the </w:t>
      </w:r>
      <w:r w:rsidRPr="00E03A39">
        <w:t>excellent collaboration and co</w:t>
      </w:r>
      <w:r>
        <w:t>-</w:t>
      </w:r>
      <w:r w:rsidRPr="00E03A39">
        <w:t>operation across countries in trying to address this</w:t>
      </w:r>
      <w:r w:rsidRPr="00EA0A4B">
        <w:t>. We are working very closely with all kinds of bodies in other countries, other funders but also organisations focus</w:t>
      </w:r>
      <w:r>
        <w:t>ed</w:t>
      </w:r>
      <w:r w:rsidRPr="00EA0A4B">
        <w:t xml:space="preserve"> specifically on research integr</w:t>
      </w:r>
      <w:r>
        <w:t>ity</w:t>
      </w:r>
      <w:r w:rsidRPr="00EA0A4B">
        <w:t>. I would say the UK is in a relatively leading position across a lot of this debate.</w:t>
      </w:r>
      <w:r w:rsidRPr="00C93129">
        <w:t xml:space="preserve"> There is good practi</w:t>
      </w:r>
      <w:r>
        <w:t>c</w:t>
      </w:r>
      <w:r w:rsidRPr="00C93129">
        <w:t xml:space="preserve">e across the world and we are certainly </w:t>
      </w:r>
      <w:r w:rsidRPr="00C93129">
        <w:t>trying to learn from that, but I do not think that we are in any sense behind or trailing</w:t>
      </w:r>
      <w:r w:rsidR="002E7CD7">
        <w:t>—</w:t>
      </w:r>
      <w:r>
        <w:t>q</w:t>
      </w:r>
      <w:r w:rsidRPr="00C93129">
        <w:t>uite the opposite.</w:t>
      </w:r>
    </w:p>
    <w:p w:rsidR="004A114E" w:rsidP="004A114E">
      <w:pPr>
        <w:pStyle w:val="Question"/>
        <w:numPr>
          <w:ilvl w:val="0"/>
          <w:numId w:val="9"/>
        </w:numPr>
      </w:pPr>
      <w:sdt>
        <w:sdtPr>
          <w:alias w:val="Member"/>
          <w:tag w:val="&lt;Member mnisId='4396' dodsId='134243'&gt;"/>
          <w:id w:val="-502042998"/>
          <w:placeholder>
            <w:docPart w:val="B66544A89DDF4D9F99E571E36F7E5641"/>
          </w:placeholder>
          <w:richText/>
        </w:sdtPr>
        <w:sdtContent>
          <w:r w:rsidRPr="00C93129">
            <w:rPr>
              <w:b/>
            </w:rPr>
            <w:t>Rebecca Long Bailey:</w:t>
          </w:r>
        </w:sdtContent>
      </w:sdt>
      <w:r>
        <w:t xml:space="preserve"> D</w:t>
      </w:r>
      <w:r w:rsidRPr="00274429">
        <w:t xml:space="preserve">o you think </w:t>
      </w:r>
      <w:r>
        <w:t xml:space="preserve">that </w:t>
      </w:r>
      <w:r w:rsidR="002E7CD7">
        <w:t xml:space="preserve">the UK and </w:t>
      </w:r>
      <w:r>
        <w:t>specifically UKRI</w:t>
      </w:r>
      <w:r w:rsidRPr="00274429">
        <w:t xml:space="preserve"> should be funding more of these types of research</w:t>
      </w:r>
      <w:r>
        <w:t>?</w:t>
      </w:r>
    </w:p>
    <w:p w:rsidR="004A114E" w:rsidP="004A114E">
      <w:pPr>
        <w:pStyle w:val="Answer"/>
      </w:pPr>
      <w:sdt>
        <w:sdtPr>
          <w:alias w:val="Witness"/>
          <w:id w:val="-1493937421"/>
          <w:placeholder>
            <w:docPart w:val="B66544A89DDF4D9F99E571E36F7E5641"/>
          </w:placeholder>
          <w:richText/>
        </w:sdtPr>
        <w:sdtContent>
          <w:r>
            <w:rPr>
              <w:b/>
              <w:i/>
            </w:rPr>
            <w:t>Professor Leyser:</w:t>
          </w:r>
        </w:sdtContent>
      </w:sdt>
      <w:r>
        <w:t xml:space="preserve"> </w:t>
      </w:r>
      <w:r w:rsidRPr="00274429">
        <w:t>I think we should be embedding the principles of ethics</w:t>
      </w:r>
      <w:r>
        <w:t xml:space="preserve">, </w:t>
      </w:r>
      <w:r w:rsidRPr="00274429">
        <w:t>integrity and high</w:t>
      </w:r>
      <w:r w:rsidR="00375796">
        <w:t>-</w:t>
      </w:r>
      <w:r w:rsidRPr="00274429">
        <w:t xml:space="preserve">quality, robust and reproducible science right across everything we do. I do not think it is useful to identify it as a separate activity going on over there; </w:t>
      </w:r>
      <w:r>
        <w:t>i</w:t>
      </w:r>
      <w:r w:rsidRPr="00274429">
        <w:t>t needs to be deeply embedded in the way we</w:t>
      </w:r>
      <w:r>
        <w:t xml:space="preserve"> all</w:t>
      </w:r>
      <w:r w:rsidRPr="00274429">
        <w:t xml:space="preserve"> work</w:t>
      </w:r>
      <w:r>
        <w:t xml:space="preserve"> </w:t>
      </w:r>
      <w:r w:rsidRPr="00274429">
        <w:t xml:space="preserve">together. That comes into what we fund and how we fund it, but typically the notion and requirements need to roll together with </w:t>
      </w:r>
      <w:r>
        <w:t xml:space="preserve">the </w:t>
      </w:r>
      <w:r w:rsidRPr="0081059A">
        <w:t>discovery and push</w:t>
      </w:r>
      <w:r>
        <w:t>ing-</w:t>
      </w:r>
      <w:r w:rsidRPr="0081059A">
        <w:t>back</w:t>
      </w:r>
      <w:r>
        <w:t>-</w:t>
      </w:r>
      <w:r w:rsidRPr="0081059A">
        <w:t>frontiers part of the system, not to be a</w:t>
      </w:r>
      <w:r>
        <w:t xml:space="preserve">n entity </w:t>
      </w:r>
      <w:r w:rsidRPr="0081059A">
        <w:t>separate from it.</w:t>
      </w:r>
    </w:p>
    <w:p w:rsidR="004A114E" w:rsidP="004A114E">
      <w:pPr>
        <w:pStyle w:val="Question"/>
        <w:numPr>
          <w:ilvl w:val="0"/>
          <w:numId w:val="9"/>
        </w:numPr>
      </w:pPr>
      <w:sdt>
        <w:sdtPr>
          <w:alias w:val="Member"/>
          <w:tag w:val="&lt;Member mnisId='4443' dodsId='137172'&gt;"/>
          <w:id w:val="-1254973911"/>
          <w:placeholder>
            <w:docPart w:val="B66544A89DDF4D9F99E571E36F7E5641"/>
          </w:placeholder>
          <w:richText/>
        </w:sdtPr>
        <w:sdtContent>
          <w:r w:rsidRPr="0081059A">
            <w:rPr>
              <w:b/>
            </w:rPr>
            <w:t>Carol Monaghan:</w:t>
          </w:r>
        </w:sdtContent>
      </w:sdt>
      <w:r>
        <w:t xml:space="preserve"> Dame Ottoline, </w:t>
      </w:r>
      <w:r w:rsidRPr="00715A61">
        <w:t xml:space="preserve">over this financial year </w:t>
      </w:r>
      <w:r>
        <w:t xml:space="preserve">UKRI </w:t>
      </w:r>
      <w:r w:rsidRPr="00715A61">
        <w:t xml:space="preserve">has seen its budget cut by just under </w:t>
      </w:r>
      <w:r>
        <w:t>£</w:t>
      </w:r>
      <w:r w:rsidRPr="00715A61">
        <w:t>300 million</w:t>
      </w:r>
      <w:r>
        <w:t>.</w:t>
      </w:r>
      <w:r w:rsidRPr="00715A61">
        <w:t xml:space="preserve"> </w:t>
      </w:r>
      <w:r>
        <w:t>H</w:t>
      </w:r>
      <w:r w:rsidRPr="00715A61">
        <w:t>as that had an impact on the work you are able to do in promoting reproducibility and integrity?</w:t>
      </w:r>
    </w:p>
    <w:p w:rsidR="004A114E" w:rsidP="004A114E">
      <w:pPr>
        <w:pStyle w:val="Answer"/>
      </w:pPr>
      <w:sdt>
        <w:sdtPr>
          <w:alias w:val="Witness"/>
          <w:id w:val="736209446"/>
          <w:placeholder>
            <w:docPart w:val="B66544A89DDF4D9F99E571E36F7E5641"/>
          </w:placeholder>
          <w:richText/>
        </w:sdtPr>
        <w:sdtContent>
          <w:r>
            <w:rPr>
              <w:b/>
              <w:i/>
            </w:rPr>
            <w:t>Professor Leyser:</w:t>
          </w:r>
        </w:sdtContent>
      </w:sdt>
      <w:r>
        <w:t xml:space="preserve"> </w:t>
      </w:r>
      <w:r w:rsidRPr="00715A61">
        <w:t xml:space="preserve">That is a very interesting question. </w:t>
      </w:r>
      <w:r w:rsidR="002E7CD7">
        <w:t>W</w:t>
      </w:r>
      <w:r w:rsidRPr="00715A61">
        <w:t xml:space="preserve">e absorbed </w:t>
      </w:r>
      <w:r w:rsidR="002E7CD7">
        <w:t>t</w:t>
      </w:r>
      <w:r w:rsidRPr="00715A61" w:rsidR="002E7CD7">
        <w:t xml:space="preserve">hat cut </w:t>
      </w:r>
      <w:r w:rsidRPr="00715A61">
        <w:t>mostly in two parts of our budget</w:t>
      </w:r>
      <w:r>
        <w:t>. O</w:t>
      </w:r>
      <w:r w:rsidRPr="00715A61">
        <w:t>ne was infrastructure funding</w:t>
      </w:r>
      <w:r w:rsidR="002E7CD7">
        <w:t>,</w:t>
      </w:r>
      <w:r w:rsidRPr="00715A61">
        <w:t xml:space="preserve"> which is always quite vulnerable to budget constraints because it does not instantly cut into active research programmes</w:t>
      </w:r>
      <w:r w:rsidR="00E10D79">
        <w:t>—</w:t>
      </w:r>
      <w:r>
        <w:t>i</w:t>
      </w:r>
      <w:r w:rsidRPr="00715A61">
        <w:t>t has a much longer</w:t>
      </w:r>
      <w:r>
        <w:t>-</w:t>
      </w:r>
      <w:r w:rsidRPr="00715A61">
        <w:t>term</w:t>
      </w:r>
      <w:r w:rsidR="002E7CD7">
        <w:t>,</w:t>
      </w:r>
      <w:r w:rsidRPr="00715A61">
        <w:t xml:space="preserve"> </w:t>
      </w:r>
      <w:r w:rsidR="002E7CD7">
        <w:t xml:space="preserve">more </w:t>
      </w:r>
      <w:r w:rsidRPr="00715A61">
        <w:t xml:space="preserve">insidious effect </w:t>
      </w:r>
      <w:r>
        <w:t xml:space="preserve">in </w:t>
      </w:r>
      <w:r w:rsidRPr="00715A61">
        <w:t>undermining some of the research we can do</w:t>
      </w:r>
      <w:r w:rsidR="00E10D79">
        <w:t>—</w:t>
      </w:r>
      <w:r w:rsidRPr="00715A61">
        <w:t>and the</w:t>
      </w:r>
      <w:r>
        <w:t>re is the very</w:t>
      </w:r>
      <w:r w:rsidRPr="00715A61">
        <w:t xml:space="preserve"> sudden and unexpected cut in </w:t>
      </w:r>
      <w:r>
        <w:t xml:space="preserve">the </w:t>
      </w:r>
      <w:r w:rsidR="0050759B">
        <w:t>o</w:t>
      </w:r>
      <w:r w:rsidRPr="00715A61" w:rsidR="0050759B">
        <w:t xml:space="preserve">fficial </w:t>
      </w:r>
      <w:r w:rsidR="0050759B">
        <w:t>d</w:t>
      </w:r>
      <w:r w:rsidRPr="00715A61" w:rsidR="0050759B">
        <w:t xml:space="preserve">evelopment </w:t>
      </w:r>
      <w:r w:rsidR="0050759B">
        <w:t>a</w:t>
      </w:r>
      <w:r w:rsidRPr="00715A61" w:rsidR="0050759B">
        <w:t xml:space="preserve">ssistance </w:t>
      </w:r>
      <w:r w:rsidRPr="00715A61">
        <w:t xml:space="preserve">budget. </w:t>
      </w:r>
      <w:r>
        <w:t xml:space="preserve">I do not think </w:t>
      </w:r>
      <w:r w:rsidR="00E10D79">
        <w:t xml:space="preserve">that </w:t>
      </w:r>
      <w:r>
        <w:t>t</w:t>
      </w:r>
      <w:r w:rsidRPr="00715A61">
        <w:t>hose cuts</w:t>
      </w:r>
      <w:r>
        <w:t>,</w:t>
      </w:r>
      <w:r w:rsidRPr="00715A61">
        <w:t xml:space="preserve"> which have been very difficult</w:t>
      </w:r>
      <w:r>
        <w:t>,</w:t>
      </w:r>
      <w:r w:rsidRPr="00715A61">
        <w:t xml:space="preserve"> have had a major impact across the piece on things like research integrity.</w:t>
      </w:r>
    </w:p>
    <w:p w:rsidR="004A114E" w:rsidP="004A114E">
      <w:pPr>
        <w:pStyle w:val="Answer"/>
      </w:pPr>
      <w:r w:rsidRPr="00715A61">
        <w:t>If we get this right and the culture is right</w:t>
      </w:r>
      <w:r w:rsidR="00E10D79">
        <w:t>,</w:t>
      </w:r>
      <w:r w:rsidRPr="00715A61">
        <w:t xml:space="preserve"> it should save money. One of the things that is frustrating about the current pressures is that, for example, if you do not publish negative results</w:t>
      </w:r>
      <w:r w:rsidR="00FD3CD1">
        <w:t>,</w:t>
      </w:r>
      <w:r w:rsidRPr="00715A61">
        <w:t xml:space="preserve"> somebody else repeats the experiment looking for the positive result without knowing that five people have done it already and the result was negative</w:t>
      </w:r>
      <w:r>
        <w:t xml:space="preserve">. </w:t>
      </w:r>
      <w:r w:rsidRPr="00715A61">
        <w:t>I hope that</w:t>
      </w:r>
      <w:r>
        <w:t>,</w:t>
      </w:r>
      <w:r w:rsidRPr="00715A61">
        <w:t xml:space="preserve"> if we can shift the culture into an environment of much more open data and negative results</w:t>
      </w:r>
      <w:r>
        <w:t>,</w:t>
      </w:r>
      <w:r w:rsidRPr="00715A61">
        <w:t xml:space="preserve"> we should be more efficient and effective with our budget. I do not think we should see it as an extra draw; </w:t>
      </w:r>
      <w:r>
        <w:t>r</w:t>
      </w:r>
      <w:r w:rsidRPr="00715A61">
        <w:t>ather, we should see it as a mechanism to embed efficiency and value for money.</w:t>
      </w:r>
    </w:p>
    <w:p w:rsidR="004A114E" w:rsidP="004A114E">
      <w:pPr>
        <w:pStyle w:val="Question"/>
        <w:numPr>
          <w:ilvl w:val="0"/>
          <w:numId w:val="9"/>
        </w:numPr>
      </w:pPr>
      <w:sdt>
        <w:sdtPr>
          <w:alias w:val="Member"/>
          <w:tag w:val="&lt;Member mnisId='4443' dodsId='137172'&gt;"/>
          <w:id w:val="-609662435"/>
          <w:placeholder>
            <w:docPart w:val="B66544A89DDF4D9F99E571E36F7E5641"/>
          </w:placeholder>
          <w:richText/>
        </w:sdtPr>
        <w:sdtContent>
          <w:r w:rsidRPr="00BB1AC5">
            <w:rPr>
              <w:b/>
            </w:rPr>
            <w:t>Carol Monaghan:</w:t>
          </w:r>
        </w:sdtContent>
      </w:sdt>
      <w:r>
        <w:t xml:space="preserve"> D</w:t>
      </w:r>
      <w:r w:rsidRPr="00BB1AC5">
        <w:t xml:space="preserve">o you see the new </w:t>
      </w:r>
      <w:r>
        <w:t>o</w:t>
      </w:r>
      <w:r w:rsidRPr="00BB1AC5">
        <w:t xml:space="preserve">pen </w:t>
      </w:r>
      <w:r>
        <w:t>a</w:t>
      </w:r>
      <w:r w:rsidRPr="00BB1AC5">
        <w:t>ccess policy as supporting this?</w:t>
      </w:r>
    </w:p>
    <w:p w:rsidR="004A114E" w:rsidP="004A114E">
      <w:pPr>
        <w:pStyle w:val="Answer"/>
      </w:pPr>
      <w:sdt>
        <w:sdtPr>
          <w:alias w:val="Witness"/>
          <w:id w:val="-1184367290"/>
          <w:placeholder>
            <w:docPart w:val="B66544A89DDF4D9F99E571E36F7E5641"/>
          </w:placeholder>
          <w:richText/>
        </w:sdtPr>
        <w:sdtContent>
          <w:r>
            <w:rPr>
              <w:b/>
              <w:i/>
            </w:rPr>
            <w:t>Professor Leyser:</w:t>
          </w:r>
        </w:sdtContent>
      </w:sdt>
      <w:r>
        <w:t xml:space="preserve"> </w:t>
      </w:r>
      <w:r w:rsidRPr="00BB1AC5">
        <w:t xml:space="preserve">Absolutely. I think that </w:t>
      </w:r>
      <w:r>
        <w:t>o</w:t>
      </w:r>
      <w:r w:rsidRPr="00BB1AC5">
        <w:t xml:space="preserve">pen </w:t>
      </w:r>
      <w:r>
        <w:t>a</w:t>
      </w:r>
      <w:r w:rsidRPr="00BB1AC5">
        <w:t xml:space="preserve">ccess is an important element. It is a stepping stone on the way to open data, which is not quite the same thing. Open </w:t>
      </w:r>
      <w:r>
        <w:t>a</w:t>
      </w:r>
      <w:r w:rsidRPr="00BB1AC5">
        <w:t>ccess is to do with the ability of anyone to access the published results of work rather than just people who are paying subscriptions to journals. It is part of a broader open science movement</w:t>
      </w:r>
      <w:r w:rsidRPr="004E7B89">
        <w:t xml:space="preserve"> that encourage</w:t>
      </w:r>
      <w:r>
        <w:t>s</w:t>
      </w:r>
      <w:r w:rsidRPr="004E7B89">
        <w:t xml:space="preserve"> the deposition of underpinning datasets much more directly and rapidly at the time of publication, but to get to the situation you</w:t>
      </w:r>
      <w:r>
        <w:t xml:space="preserve"> a</w:t>
      </w:r>
      <w:r w:rsidRPr="004E7B89">
        <w:t>re talking about we need to move forward with much wider open</w:t>
      </w:r>
      <w:r w:rsidR="00A6479A">
        <w:t xml:space="preserve"> </w:t>
      </w:r>
      <w:r w:rsidRPr="004E7B89">
        <w:t>data systems</w:t>
      </w:r>
      <w:r w:rsidR="00E10D79">
        <w:t>,</w:t>
      </w:r>
      <w:r>
        <w:t xml:space="preserve"> </w:t>
      </w:r>
      <w:r w:rsidRPr="004E7B89">
        <w:t>which are now the focus of an awful lot of work.</w:t>
      </w:r>
    </w:p>
    <w:p w:rsidR="004A114E" w:rsidP="004A114E">
      <w:pPr>
        <w:pStyle w:val="Question"/>
        <w:numPr>
          <w:ilvl w:val="0"/>
          <w:numId w:val="9"/>
        </w:numPr>
      </w:pPr>
      <w:sdt>
        <w:sdtPr>
          <w:alias w:val="Member"/>
          <w:tag w:val="&lt;Member mnisId='4443' dodsId='137172'&gt;"/>
          <w:id w:val="-1417240739"/>
          <w:placeholder>
            <w:docPart w:val="B66544A89DDF4D9F99E571E36F7E5641"/>
          </w:placeholder>
          <w:richText/>
        </w:sdtPr>
        <w:sdtContent>
          <w:r w:rsidRPr="004E7B89">
            <w:rPr>
              <w:b/>
            </w:rPr>
            <w:t>Carol Monaghan:</w:t>
          </w:r>
        </w:sdtContent>
      </w:sdt>
      <w:r>
        <w:t xml:space="preserve"> </w:t>
      </w:r>
      <w:r w:rsidRPr="004E7B89">
        <w:t>There has been a lot of talk about this</w:t>
      </w:r>
      <w:r>
        <w:t xml:space="preserve"> and a</w:t>
      </w:r>
      <w:r w:rsidRPr="004E7B89">
        <w:t>rticles</w:t>
      </w:r>
      <w:r>
        <w:t xml:space="preserve"> </w:t>
      </w:r>
      <w:r w:rsidRPr="004E7B89">
        <w:t>have appeared in scientific journals.</w:t>
      </w:r>
      <w:r>
        <w:t xml:space="preserve"> H</w:t>
      </w:r>
      <w:r w:rsidRPr="004E7B89">
        <w:t xml:space="preserve">ow are </w:t>
      </w:r>
      <w:r w:rsidRPr="004E7B89" w:rsidR="00E10D79">
        <w:t xml:space="preserve">you </w:t>
      </w:r>
      <w:r w:rsidRPr="004E7B89">
        <w:t>going to evaluate and monitor</w:t>
      </w:r>
      <w:r>
        <w:t xml:space="preserve"> the </w:t>
      </w:r>
      <w:r w:rsidRPr="004E7B89">
        <w:t>impact</w:t>
      </w:r>
      <w:r>
        <w:t xml:space="preserve"> this is having,</w:t>
      </w:r>
      <w:r w:rsidRPr="004E7B89">
        <w:t xml:space="preserve"> and how will </w:t>
      </w:r>
      <w:r>
        <w:t xml:space="preserve">you </w:t>
      </w:r>
      <w:r w:rsidRPr="004E7B89">
        <w:t>evaluate w</w:t>
      </w:r>
      <w:r>
        <w:t>he</w:t>
      </w:r>
      <w:r w:rsidRPr="004E7B89">
        <w:t>ther this new open a</w:t>
      </w:r>
      <w:r>
        <w:t xml:space="preserve">ccess </w:t>
      </w:r>
      <w:r w:rsidRPr="004E7B89">
        <w:t>policy is having the desired impact</w:t>
      </w:r>
      <w:r>
        <w:t>?</w:t>
      </w:r>
      <w:r w:rsidR="00A6479A">
        <w:t xml:space="preserve"> </w:t>
      </w:r>
    </w:p>
    <w:p w:rsidR="004A114E" w:rsidP="004A114E">
      <w:pPr>
        <w:pStyle w:val="Answer"/>
      </w:pPr>
      <w:sdt>
        <w:sdtPr>
          <w:alias w:val="Witness"/>
          <w:id w:val="1776522081"/>
          <w:placeholder>
            <w:docPart w:val="B66544A89DDF4D9F99E571E36F7E5641"/>
          </w:placeholder>
          <w:richText/>
        </w:sdtPr>
        <w:sdtContent>
          <w:r>
            <w:rPr>
              <w:b/>
              <w:i/>
            </w:rPr>
            <w:t>Professor Leyser:</w:t>
          </w:r>
        </w:sdtContent>
      </w:sdt>
      <w:r>
        <w:t xml:space="preserve"> </w:t>
      </w:r>
      <w:sdt>
        <w:sdtPr>
          <w:alias w:val="Witness"/>
          <w:id w:val="2102681234"/>
          <w:placeholder>
            <w:docPart w:val="B66544A89DDF4D9F99E571E36F7E5641"/>
          </w:placeholder>
          <w:richText/>
        </w:sdtPr>
        <w:sdtContent>
          <w:r>
            <w:t>T</w:t>
          </w:r>
        </w:sdtContent>
      </w:sdt>
      <w:r w:rsidRPr="00765DFA">
        <w:t xml:space="preserve">here are multiple layers to this. </w:t>
      </w:r>
      <w:r>
        <w:t>On o</w:t>
      </w:r>
      <w:r w:rsidRPr="00765DFA">
        <w:t xml:space="preserve">pen </w:t>
      </w:r>
      <w:r>
        <w:t>a</w:t>
      </w:r>
      <w:r w:rsidRPr="00765DFA">
        <w:t>ccess policy</w:t>
      </w:r>
      <w:r>
        <w:t xml:space="preserve">, </w:t>
      </w:r>
      <w:r w:rsidRPr="00765DFA">
        <w:t>what we are interested in doing is to make sure that</w:t>
      </w:r>
      <w:r>
        <w:t xml:space="preserve"> for</w:t>
      </w:r>
      <w:r w:rsidRPr="00765DFA">
        <w:t xml:space="preserve"> as high a</w:t>
      </w:r>
      <w:r>
        <w:t xml:space="preserve"> </w:t>
      </w:r>
      <w:r w:rsidRPr="00904CC7">
        <w:t>proportion of research as possible at the point of publication</w:t>
      </w:r>
      <w:r>
        <w:t xml:space="preserve"> there is</w:t>
      </w:r>
      <w:r w:rsidRPr="00904CC7">
        <w:t xml:space="preserve"> </w:t>
      </w:r>
      <w:r>
        <w:t>o</w:t>
      </w:r>
      <w:r w:rsidRPr="00904CC7">
        <w:t xml:space="preserve">pen </w:t>
      </w:r>
      <w:r>
        <w:t>a</w:t>
      </w:r>
      <w:r w:rsidRPr="00904CC7">
        <w:t xml:space="preserve">ccess to anybody who wants to get to it. </w:t>
      </w:r>
      <w:r>
        <w:t>T</w:t>
      </w:r>
      <w:r w:rsidRPr="00904CC7">
        <w:t>hat is part of th</w:t>
      </w:r>
      <w:r>
        <w:t>e</w:t>
      </w:r>
      <w:r w:rsidRPr="00904CC7">
        <w:t xml:space="preserve"> broader shift in publication culture that absolutely contributes to the move away from the idea that publishing</w:t>
      </w:r>
      <w:r>
        <w:t xml:space="preserve"> in</w:t>
      </w:r>
      <w:r w:rsidRPr="00904CC7">
        <w:t xml:space="preserve"> a particular journal</w:t>
      </w:r>
      <w:r w:rsidRPr="00183386">
        <w:t xml:space="preserve"> with a focus on just the flashy results is the only thing that is valued in the system. It is part of that cultural shif</w:t>
      </w:r>
      <w:r>
        <w:t>t.</w:t>
      </w:r>
    </w:p>
    <w:p w:rsidR="000A6B47" w:rsidP="004A114E">
      <w:pPr>
        <w:pStyle w:val="Answer"/>
      </w:pPr>
      <w:r w:rsidRPr="00183386">
        <w:t>As for monitoring the policy, the obvious thing to do is to make sure that people are complying with it</w:t>
      </w:r>
      <w:r>
        <w:t xml:space="preserve">. To do that </w:t>
      </w:r>
      <w:r w:rsidRPr="00183386">
        <w:t>will be relatively straightforward because</w:t>
      </w:r>
      <w:r>
        <w:t xml:space="preserve"> of</w:t>
      </w:r>
      <w:r w:rsidRPr="00183386">
        <w:t xml:space="preserve"> improvements in the collection electronically of information about what is published link</w:t>
      </w:r>
      <w:r>
        <w:t>ed</w:t>
      </w:r>
      <w:r w:rsidRPr="00183386">
        <w:t xml:space="preserve"> to the research that we </w:t>
      </w:r>
      <w:r>
        <w:t xml:space="preserve">and </w:t>
      </w:r>
      <w:r w:rsidRPr="00183386">
        <w:t>other</w:t>
      </w:r>
      <w:r>
        <w:t>s</w:t>
      </w:r>
      <w:r w:rsidRPr="00183386">
        <w:t xml:space="preserve"> fund. </w:t>
      </w:r>
    </w:p>
    <w:p w:rsidR="000A6B47" w:rsidP="004A114E">
      <w:pPr>
        <w:pStyle w:val="Answer"/>
      </w:pPr>
      <w:r w:rsidRPr="00183386">
        <w:t>I view that as quite a small part of the work that needs to happen to drive the culture shift we are talking about an</w:t>
      </w:r>
      <w:r>
        <w:t>d we</w:t>
      </w:r>
      <w:r w:rsidRPr="00183386">
        <w:t xml:space="preserve"> need</w:t>
      </w:r>
      <w:r>
        <w:t>. It</w:t>
      </w:r>
      <w:r w:rsidRPr="00183386">
        <w:t xml:space="preserve"> is a broader and important question in all of this</w:t>
      </w:r>
      <w:r>
        <w:t>. C</w:t>
      </w:r>
      <w:r w:rsidRPr="00183386">
        <w:t xml:space="preserve">ulture change is difficult; </w:t>
      </w:r>
      <w:r>
        <w:t>i</w:t>
      </w:r>
      <w:r w:rsidRPr="00183386">
        <w:t>t requires multiple interventions at multiple levels</w:t>
      </w:r>
      <w:r>
        <w:t>. It</w:t>
      </w:r>
      <w:r w:rsidRPr="00183386">
        <w:t xml:space="preserve"> is never the case that one intervention can be linked straightforwardly to the culture change we need to see. How you measure that a culture has change</w:t>
      </w:r>
      <w:r>
        <w:t>d</w:t>
      </w:r>
      <w:r w:rsidRPr="00183386">
        <w:t xml:space="preserve"> is also quite difficult</w:t>
      </w:r>
      <w:r>
        <w:t>. T</w:t>
      </w:r>
      <w:r w:rsidRPr="00183386">
        <w:t xml:space="preserve">he way we tend to respond to these kinds of problems is to say, </w:t>
      </w:r>
      <w:r>
        <w:t xml:space="preserve">“Oh, </w:t>
      </w:r>
      <w:r w:rsidRPr="00183386">
        <w:t xml:space="preserve">dear, we have a problem. What can we measure going in and what can we measure coming out, and how </w:t>
      </w:r>
      <w:r>
        <w:t>d</w:t>
      </w:r>
      <w:r w:rsidRPr="00183386">
        <w:t xml:space="preserve">o those things link together to demonstrate we have done something?” </w:t>
      </w:r>
      <w:r>
        <w:t>T</w:t>
      </w:r>
      <w:r w:rsidRPr="00183386">
        <w:t xml:space="preserve">hat approach altogether is fundamentally part of the problem. </w:t>
      </w:r>
    </w:p>
    <w:p w:rsidR="004A114E" w:rsidP="00F62B83">
      <w:pPr>
        <w:pStyle w:val="Answer"/>
      </w:pPr>
      <w:r w:rsidRPr="00183386">
        <w:t>That is one of the reasons we have the problem</w:t>
      </w:r>
      <w:r>
        <w:t>.</w:t>
      </w:r>
      <w:r w:rsidRPr="00183386">
        <w:t xml:space="preserve"> We have done that in a whack</w:t>
      </w:r>
      <w:r>
        <w:t>-</w:t>
      </w:r>
      <w:r w:rsidRPr="00183386">
        <w:t>a</w:t>
      </w:r>
      <w:r>
        <w:t>-</w:t>
      </w:r>
      <w:r w:rsidRPr="00183386">
        <w:t xml:space="preserve">mole way for multiple things over multiple years, and now people are measuring things going in and measuring things </w:t>
      </w:r>
      <w:r>
        <w:t>com</w:t>
      </w:r>
      <w:r w:rsidRPr="00183386">
        <w:t>ing out, none of which is a</w:t>
      </w:r>
      <w:r>
        <w:t>n actual</w:t>
      </w:r>
      <w:r w:rsidRPr="00183386">
        <w:t xml:space="preserve"> measure of what we are interested in, which is whether these are cultural and integrity issues. That is the zoom-out</w:t>
      </w:r>
      <w:r>
        <w:t>. F</w:t>
      </w:r>
      <w:r w:rsidRPr="00183386">
        <w:t>ocus back in on what we are trying to achieve in the system and embed across the board incentive</w:t>
      </w:r>
      <w:r>
        <w:t>s</w:t>
      </w:r>
      <w:r w:rsidRPr="00183386">
        <w:t xml:space="preserve"> to support that change</w:t>
      </w:r>
      <w:r w:rsidR="00F62B83">
        <w:t>—t</w:t>
      </w:r>
      <w:r w:rsidRPr="00183386">
        <w:t>hat is what we need to be able to do</w:t>
      </w:r>
      <w:r>
        <w:t>,</w:t>
      </w:r>
      <w:r w:rsidRPr="00183386">
        <w:t xml:space="preserve"> and i</w:t>
      </w:r>
      <w:r>
        <w:t>t i</w:t>
      </w:r>
      <w:r w:rsidRPr="00183386">
        <w:t>s one of the reasons I find</w:t>
      </w:r>
      <w:r>
        <w:t xml:space="preserve"> UKRI</w:t>
      </w:r>
      <w:r w:rsidRPr="00183386">
        <w:t xml:space="preserve"> such an exciting opportunity</w:t>
      </w:r>
      <w:r w:rsidR="000A6B47">
        <w:t xml:space="preserve">: </w:t>
      </w:r>
      <w:r w:rsidRPr="00183386">
        <w:t>it brings together the whole research and innovation system in a way that creates multiple co</w:t>
      </w:r>
      <w:r>
        <w:t>-</w:t>
      </w:r>
      <w:r w:rsidRPr="00183386">
        <w:t>ordinated levers</w:t>
      </w:r>
      <w:r>
        <w:t xml:space="preserve"> to do that</w:t>
      </w:r>
      <w:r w:rsidRPr="00183386">
        <w:t xml:space="preserve"> </w:t>
      </w:r>
      <w:r>
        <w:t>which</w:t>
      </w:r>
      <w:r w:rsidRPr="00183386">
        <w:t xml:space="preserve"> we would not have had previously.</w:t>
      </w:r>
    </w:p>
    <w:p w:rsidR="004A114E" w:rsidP="004A114E">
      <w:pPr>
        <w:pStyle w:val="Question"/>
        <w:numPr>
          <w:ilvl w:val="0"/>
          <w:numId w:val="9"/>
        </w:numPr>
      </w:pPr>
      <w:sdt>
        <w:sdtPr>
          <w:alias w:val="Member"/>
          <w:tag w:val="&lt;Member mnisId='4443' dodsId='137172'&gt;"/>
          <w:id w:val="-1058085969"/>
          <w:placeholder>
            <w:docPart w:val="B66544A89DDF4D9F99E571E36F7E5641"/>
          </w:placeholder>
          <w:richText/>
        </w:sdtPr>
        <w:sdtContent>
          <w:r w:rsidRPr="00183386">
            <w:rPr>
              <w:b/>
            </w:rPr>
            <w:t>Carol Monaghan:</w:t>
          </w:r>
        </w:sdtContent>
      </w:sdt>
      <w:r>
        <w:t xml:space="preserve"> You </w:t>
      </w:r>
      <w:r w:rsidRPr="00183386">
        <w:t xml:space="preserve">mentioned previously in response to the </w:t>
      </w:r>
      <w:r>
        <w:t>C</w:t>
      </w:r>
      <w:r w:rsidRPr="00183386">
        <w:t>hair that journals are now publishing less exciting negative results. What journals are doing this</w:t>
      </w:r>
      <w:r>
        <w:t>?</w:t>
      </w:r>
    </w:p>
    <w:p w:rsidR="004A114E" w:rsidP="004A114E">
      <w:pPr>
        <w:pStyle w:val="Answer"/>
      </w:pPr>
      <w:sdt>
        <w:sdtPr>
          <w:alias w:val="Witness"/>
          <w:id w:val="-1819874275"/>
          <w:placeholder>
            <w:docPart w:val="B66544A89DDF4D9F99E571E36F7E5641"/>
          </w:placeholder>
          <w:richText/>
        </w:sdtPr>
        <w:sdtContent>
          <w:r>
            <w:rPr>
              <w:b/>
              <w:i/>
            </w:rPr>
            <w:t>Professor Leyser:</w:t>
          </w:r>
        </w:sdtContent>
      </w:sdt>
      <w:r>
        <w:t xml:space="preserve"> T</w:t>
      </w:r>
      <w:r w:rsidRPr="007F08EE">
        <w:t>here are two sorts of journals. There are journals that are specifically focusing on that, and there are journals like</w:t>
      </w:r>
      <w:r>
        <w:t xml:space="preserve"> </w:t>
      </w:r>
      <w:r w:rsidRPr="00E82616">
        <w:rPr>
          <w:i/>
          <w:iCs/>
        </w:rPr>
        <w:t>PLOS ONE</w:t>
      </w:r>
      <w:r>
        <w:t xml:space="preserve"> </w:t>
      </w:r>
      <w:r w:rsidRPr="007F08EE">
        <w:t>that have as their criteria that the research they publish should be rigorous</w:t>
      </w:r>
      <w:r>
        <w:t xml:space="preserve">. </w:t>
      </w:r>
      <w:r w:rsidR="000A6B47">
        <w:t>T</w:t>
      </w:r>
      <w:r w:rsidRPr="007F08EE">
        <w:t>hey have no criteria that are to do with how exciting it is, if you want to put it that way</w:t>
      </w:r>
      <w:r>
        <w:t>.</w:t>
      </w:r>
    </w:p>
    <w:p w:rsidR="004A114E" w:rsidP="004A114E">
      <w:pPr>
        <w:pStyle w:val="Question"/>
        <w:numPr>
          <w:ilvl w:val="0"/>
          <w:numId w:val="9"/>
        </w:numPr>
      </w:pPr>
      <w:sdt>
        <w:sdtPr>
          <w:alias w:val="Member"/>
          <w:tag w:val="&lt;Member mnisId='4443' dodsId='137172'&gt;"/>
          <w:id w:val="977333770"/>
          <w:placeholder>
            <w:docPart w:val="B66544A89DDF4D9F99E571E36F7E5641"/>
          </w:placeholder>
          <w:richText/>
        </w:sdtPr>
        <w:sdtContent>
          <w:r w:rsidRPr="007F08EE">
            <w:rPr>
              <w:b/>
            </w:rPr>
            <w:t>Carol Monaghan:</w:t>
          </w:r>
        </w:sdtContent>
      </w:sdt>
      <w:r>
        <w:t xml:space="preserve"> I</w:t>
      </w:r>
      <w:r w:rsidRPr="007F08EE">
        <w:t>s it sustainable for these journals to publish such materials?</w:t>
      </w:r>
    </w:p>
    <w:p w:rsidR="004A114E" w:rsidP="004A114E">
      <w:pPr>
        <w:pStyle w:val="Answer"/>
      </w:pPr>
      <w:sdt>
        <w:sdtPr>
          <w:alias w:val="Witness"/>
          <w:id w:val="-1979755527"/>
          <w:placeholder>
            <w:docPart w:val="B66544A89DDF4D9F99E571E36F7E5641"/>
          </w:placeholder>
          <w:richText/>
        </w:sdtPr>
        <w:sdtContent>
          <w:r>
            <w:rPr>
              <w:b/>
              <w:i/>
            </w:rPr>
            <w:t>Professor Leyser:</w:t>
          </w:r>
        </w:sdtContent>
      </w:sdt>
      <w:r>
        <w:t xml:space="preserve"> Yes.</w:t>
      </w:r>
    </w:p>
    <w:p w:rsidR="004A114E" w:rsidP="004A114E">
      <w:pPr>
        <w:pStyle w:val="Question"/>
        <w:numPr>
          <w:ilvl w:val="0"/>
          <w:numId w:val="9"/>
        </w:numPr>
      </w:pPr>
      <w:sdt>
        <w:sdtPr>
          <w:alias w:val="Member"/>
          <w:tag w:val="&lt;Member mnisId='4443' dodsId='137172'&gt;"/>
          <w:id w:val="692269098"/>
          <w:placeholder>
            <w:docPart w:val="B66544A89DDF4D9F99E571E36F7E5641"/>
          </w:placeholder>
          <w:richText/>
        </w:sdtPr>
        <w:sdtContent>
          <w:r w:rsidRPr="007F08EE">
            <w:rPr>
              <w:b/>
            </w:rPr>
            <w:t>Carol Monaghan:</w:t>
          </w:r>
        </w:sdtContent>
      </w:sdt>
      <w:r>
        <w:t xml:space="preserve"> </w:t>
      </w:r>
      <w:r w:rsidRPr="007F08EE">
        <w:t>How do they fund it?</w:t>
      </w:r>
    </w:p>
    <w:p w:rsidR="004A114E" w:rsidP="004A114E">
      <w:pPr>
        <w:pStyle w:val="Answer"/>
      </w:pPr>
      <w:sdt>
        <w:sdtPr>
          <w:alias w:val="Witness"/>
          <w:id w:val="-714584140"/>
          <w:placeholder>
            <w:docPart w:val="B66544A89DDF4D9F99E571E36F7E5641"/>
          </w:placeholder>
          <w:richText/>
        </w:sdtPr>
        <w:sdtContent>
          <w:r>
            <w:rPr>
              <w:b/>
              <w:i/>
            </w:rPr>
            <w:t>Professor Leyser:</w:t>
          </w:r>
        </w:sdtContent>
      </w:sdt>
      <w:r>
        <w:t xml:space="preserve"> </w:t>
      </w:r>
      <w:r w:rsidRPr="007F08EE">
        <w:t xml:space="preserve">Interestingly, a key element of the </w:t>
      </w:r>
      <w:r>
        <w:t>o</w:t>
      </w:r>
      <w:r w:rsidRPr="007F08EE">
        <w:t xml:space="preserve">pen </w:t>
      </w:r>
      <w:r>
        <w:t>a</w:t>
      </w:r>
      <w:r w:rsidRPr="007F08EE">
        <w:t xml:space="preserve">ccess policy has been to put the entire </w:t>
      </w:r>
      <w:r>
        <w:t>o</w:t>
      </w:r>
      <w:r w:rsidRPr="007F08EE">
        <w:t xml:space="preserve">pen </w:t>
      </w:r>
      <w:r>
        <w:t>a</w:t>
      </w:r>
      <w:r w:rsidRPr="007F08EE">
        <w:t>ccess system on</w:t>
      </w:r>
      <w:r>
        <w:t xml:space="preserve"> </w:t>
      </w:r>
      <w:r w:rsidRPr="007F08EE">
        <w:t>to a more financially sustainable footing by driving a new model as standard for the UK</w:t>
      </w:r>
      <w:r>
        <w:t>. P</w:t>
      </w:r>
      <w:r w:rsidRPr="007F08EE">
        <w:t>reviously</w:t>
      </w:r>
      <w:r>
        <w:t>,</w:t>
      </w:r>
      <w:r w:rsidRPr="007F08EE">
        <w:t xml:space="preserve"> there were subscriptions to the journals</w:t>
      </w:r>
      <w:r>
        <w:t>.</w:t>
      </w:r>
      <w:r w:rsidRPr="007F08EE">
        <w:t xml:space="preserve"> There was a move as part of </w:t>
      </w:r>
      <w:r>
        <w:t>o</w:t>
      </w:r>
      <w:r w:rsidRPr="007F08EE">
        <w:t xml:space="preserve">pen </w:t>
      </w:r>
      <w:r>
        <w:t>a</w:t>
      </w:r>
      <w:r w:rsidRPr="007F08EE">
        <w:t xml:space="preserve">ccess instead to have an </w:t>
      </w:r>
      <w:r w:rsidR="00A3204C">
        <w:t>“</w:t>
      </w:r>
      <w:r w:rsidRPr="007F08EE">
        <w:t>author</w:t>
      </w:r>
      <w:r w:rsidR="00A3204C">
        <w:t xml:space="preserve"> </w:t>
      </w:r>
      <w:r w:rsidRPr="007F08EE">
        <w:t>pays</w:t>
      </w:r>
      <w:r w:rsidR="00A3204C">
        <w:t>”</w:t>
      </w:r>
      <w:r>
        <w:t xml:space="preserve"> policy. Wh</w:t>
      </w:r>
      <w:r w:rsidRPr="007F08EE">
        <w:t>en you want to publish a paper you pay for that particular publication</w:t>
      </w:r>
      <w:r>
        <w:t>. N</w:t>
      </w:r>
      <w:r w:rsidRPr="007F08EE">
        <w:t>ow</w:t>
      </w:r>
      <w:r w:rsidR="00941332">
        <w:t>,</w:t>
      </w:r>
      <w:r w:rsidRPr="007F08EE">
        <w:t xml:space="preserve"> the system is shifting towards br</w:t>
      </w:r>
      <w:r>
        <w:t xml:space="preserve">oad </w:t>
      </w:r>
      <w:r w:rsidRPr="007F08EE">
        <w:t>agreements</w:t>
      </w:r>
      <w:r>
        <w:t xml:space="preserve"> </w:t>
      </w:r>
      <w:r w:rsidRPr="007F08EE">
        <w:t>between publishers and universities, for example</w:t>
      </w:r>
      <w:r>
        <w:t>,</w:t>
      </w:r>
      <w:r w:rsidRPr="007F08EE">
        <w:t xml:space="preserve"> where what you pay for is so-called read and access</w:t>
      </w:r>
      <w:r>
        <w:t>. E</w:t>
      </w:r>
      <w:r w:rsidRPr="007F08EE">
        <w:t>verybody gets free access</w:t>
      </w:r>
      <w:r>
        <w:t>,</w:t>
      </w:r>
      <w:r w:rsidRPr="007F08EE">
        <w:t xml:space="preserve"> but authors who work at those institutions can publish without a per manuscript fee</w:t>
      </w:r>
      <w:r w:rsidRPr="00B35095">
        <w:t>. That is quite an exciting shift that will break us out of the unsustainability of that open axis funding constraint we were in before</w:t>
      </w:r>
      <w:r>
        <w:t xml:space="preserve">, which was a kind of dual model of subscription and pay per </w:t>
      </w:r>
      <w:r w:rsidRPr="00B35095">
        <w:t>paper.</w:t>
      </w:r>
    </w:p>
    <w:p w:rsidR="004A114E" w:rsidP="004A114E">
      <w:pPr>
        <w:pStyle w:val="Question"/>
        <w:numPr>
          <w:ilvl w:val="0"/>
          <w:numId w:val="9"/>
        </w:numPr>
      </w:pPr>
      <w:sdt>
        <w:sdtPr>
          <w:alias w:val="Member"/>
          <w:tag w:val="&lt;Member mnisId='4443' dodsId='137172'&gt;"/>
          <w:id w:val="2017732951"/>
          <w:placeholder>
            <w:docPart w:val="B66544A89DDF4D9F99E571E36F7E5641"/>
          </w:placeholder>
          <w:richText/>
        </w:sdtPr>
        <w:sdtContent>
          <w:r w:rsidRPr="00B35095">
            <w:rPr>
              <w:b/>
            </w:rPr>
            <w:t>Carol Monaghan:</w:t>
          </w:r>
        </w:sdtContent>
      </w:sdt>
      <w:r>
        <w:t xml:space="preserve"> An </w:t>
      </w:r>
      <w:r w:rsidRPr="00B35095">
        <w:t xml:space="preserve">article </w:t>
      </w:r>
      <w:r>
        <w:t xml:space="preserve">was </w:t>
      </w:r>
      <w:r w:rsidRPr="00B35095">
        <w:t>published recently</w:t>
      </w:r>
      <w:r>
        <w:t xml:space="preserve">—I </w:t>
      </w:r>
      <w:r w:rsidR="00941332">
        <w:t>cannot remember</w:t>
      </w:r>
      <w:r w:rsidRPr="00B35095">
        <w:t xml:space="preserve"> whether it was in </w:t>
      </w:r>
      <w:r w:rsidRPr="005D290C">
        <w:rPr>
          <w:i/>
          <w:iCs/>
        </w:rPr>
        <w:t>Nature</w:t>
      </w:r>
      <w:r>
        <w:t xml:space="preserve"> because</w:t>
      </w:r>
      <w:r w:rsidRPr="00B35095">
        <w:t xml:space="preserve"> I do not have</w:t>
      </w:r>
      <w:r>
        <w:t xml:space="preserve"> the</w:t>
      </w:r>
      <w:r w:rsidRPr="00B35095">
        <w:t xml:space="preserve"> notes here</w:t>
      </w:r>
      <w:r>
        <w:t>—a</w:t>
      </w:r>
      <w:r w:rsidRPr="00B35095">
        <w:t xml:space="preserve">bout potentially extremely high fees of up to </w:t>
      </w:r>
      <w:r>
        <w:t xml:space="preserve">£8,290 </w:t>
      </w:r>
      <w:r w:rsidRPr="00B35095">
        <w:t xml:space="preserve">for </w:t>
      </w:r>
      <w:r w:rsidRPr="00B35095" w:rsidR="00941332">
        <w:t xml:space="preserve">individual </w:t>
      </w:r>
      <w:r w:rsidRPr="00B35095">
        <w:t>researchers to have an article published</w:t>
      </w:r>
      <w:r>
        <w:t>. H</w:t>
      </w:r>
      <w:r w:rsidRPr="00B35095">
        <w:t>ow does that fit into what you are saying?</w:t>
      </w:r>
    </w:p>
    <w:p w:rsidR="004A114E" w:rsidP="004A114E">
      <w:pPr>
        <w:pStyle w:val="Answer"/>
      </w:pPr>
      <w:sdt>
        <w:sdtPr>
          <w:alias w:val="Witness"/>
          <w:id w:val="-1582824286"/>
          <w:placeholder>
            <w:docPart w:val="B66544A89DDF4D9F99E571E36F7E5641"/>
          </w:placeholder>
          <w:richText/>
        </w:sdtPr>
        <w:sdtContent>
          <w:r>
            <w:rPr>
              <w:b/>
              <w:i/>
            </w:rPr>
            <w:t>Professor Leyser:</w:t>
          </w:r>
        </w:sdtContent>
      </w:sdt>
      <w:r>
        <w:t xml:space="preserve"> </w:t>
      </w:r>
      <w:r w:rsidRPr="00B35095">
        <w:t xml:space="preserve">That is exactly the problem that the new </w:t>
      </w:r>
      <w:r>
        <w:t>o</w:t>
      </w:r>
      <w:r w:rsidRPr="00B35095">
        <w:t xml:space="preserve">pen </w:t>
      </w:r>
      <w:r>
        <w:t>a</w:t>
      </w:r>
      <w:r w:rsidRPr="00B35095">
        <w:t>ccess policy will get around</w:t>
      </w:r>
      <w:r>
        <w:t>,</w:t>
      </w:r>
      <w:r w:rsidRPr="00B35095">
        <w:t xml:space="preserve"> as a much higher proportion of journals and publishers negotiate the so-called transformative agreements with </w:t>
      </w:r>
      <w:r>
        <w:t>re</w:t>
      </w:r>
      <w:r w:rsidRPr="00B35095">
        <w:t>search funding organisations.</w:t>
      </w:r>
    </w:p>
    <w:p w:rsidR="004A114E" w:rsidP="004A114E">
      <w:pPr>
        <w:pStyle w:val="Question"/>
        <w:numPr>
          <w:ilvl w:val="0"/>
          <w:numId w:val="9"/>
        </w:numPr>
      </w:pPr>
      <w:sdt>
        <w:sdtPr>
          <w:alias w:val="Member"/>
          <w:tag w:val="&lt;Member mnisId='4443' dodsId='137172'&gt;"/>
          <w:id w:val="-515004609"/>
          <w:placeholder>
            <w:docPart w:val="B66544A89DDF4D9F99E571E36F7E5641"/>
          </w:placeholder>
          <w:richText/>
        </w:sdtPr>
        <w:sdtContent>
          <w:r w:rsidRPr="00B35095">
            <w:rPr>
              <w:b/>
            </w:rPr>
            <w:t>Carol Monaghan:</w:t>
          </w:r>
        </w:sdtContent>
      </w:sdt>
      <w:r>
        <w:t xml:space="preserve"> </w:t>
      </w:r>
      <w:r w:rsidRPr="00B35095">
        <w:t>Universities will negotiate with a journal what their fee is in order to have their journals published</w:t>
      </w:r>
      <w:r>
        <w:t>.</w:t>
      </w:r>
    </w:p>
    <w:p w:rsidR="004A114E" w:rsidP="004A114E">
      <w:pPr>
        <w:pStyle w:val="Answer"/>
      </w:pPr>
      <w:sdt>
        <w:sdtPr>
          <w:alias w:val="Witness"/>
          <w:id w:val="866178538"/>
          <w:placeholder>
            <w:docPart w:val="B66544A89DDF4D9F99E571E36F7E5641"/>
          </w:placeholder>
          <w:richText/>
        </w:sdtPr>
        <w:sdtContent>
          <w:r>
            <w:rPr>
              <w:b/>
              <w:i/>
            </w:rPr>
            <w:t>Professor Leyser:</w:t>
          </w:r>
        </w:sdtContent>
      </w:sdt>
      <w:r>
        <w:t xml:space="preserve"> E</w:t>
      </w:r>
      <w:r w:rsidRPr="00B35095">
        <w:t>ssentia</w:t>
      </w:r>
      <w:r>
        <w:t>l</w:t>
      </w:r>
      <w:r w:rsidRPr="00B35095">
        <w:t>ly</w:t>
      </w:r>
      <w:r>
        <w:t>, i</w:t>
      </w:r>
      <w:r w:rsidRPr="00B35095">
        <w:t xml:space="preserve">t is the replacement </w:t>
      </w:r>
      <w:r>
        <w:t>of the</w:t>
      </w:r>
      <w:r w:rsidRPr="00B35095">
        <w:t xml:space="preserve"> subscription fee the university used to pay </w:t>
      </w:r>
      <w:r>
        <w:t>with</w:t>
      </w:r>
      <w:r w:rsidRPr="00B35095">
        <w:t xml:space="preserve"> a kind of</w:t>
      </w:r>
      <w:r>
        <w:t xml:space="preserve"> b</w:t>
      </w:r>
      <w:r w:rsidRPr="00B35095">
        <w:t>lock publication fee</w:t>
      </w:r>
      <w:r>
        <w:t>.</w:t>
      </w:r>
    </w:p>
    <w:p w:rsidR="004A114E" w:rsidP="004A114E">
      <w:pPr>
        <w:pStyle w:val="Question"/>
        <w:numPr>
          <w:ilvl w:val="0"/>
          <w:numId w:val="9"/>
        </w:numPr>
      </w:pPr>
      <w:sdt>
        <w:sdtPr>
          <w:alias w:val="Member"/>
          <w:tag w:val="&lt;Member mnisId='4443' dodsId='137172'&gt;"/>
          <w:id w:val="110484185"/>
          <w:placeholder>
            <w:docPart w:val="B66544A89DDF4D9F99E571E36F7E5641"/>
          </w:placeholder>
          <w:richText/>
        </w:sdtPr>
        <w:sdtContent>
          <w:r w:rsidRPr="00B35095">
            <w:rPr>
              <w:b/>
            </w:rPr>
            <w:t>Carol Monaghan:</w:t>
          </w:r>
        </w:sdtContent>
      </w:sdt>
      <w:r>
        <w:t xml:space="preserve"> H</w:t>
      </w:r>
      <w:r w:rsidRPr="00B35095">
        <w:t xml:space="preserve">ow does </w:t>
      </w:r>
      <w:r>
        <w:t>i</w:t>
      </w:r>
      <w:r w:rsidRPr="00B35095">
        <w:t>t work if you have a university that is extremely well funded</w:t>
      </w:r>
      <w:r>
        <w:t>, has</w:t>
      </w:r>
      <w:r w:rsidRPr="00B35095">
        <w:t xml:space="preserve"> a lot of private investment in it and is able to pay big fees to get </w:t>
      </w:r>
      <w:r>
        <w:t>its</w:t>
      </w:r>
      <w:r w:rsidRPr="00B35095">
        <w:t xml:space="preserve"> papers published compared with a smaller</w:t>
      </w:r>
      <w:r>
        <w:t xml:space="preserve"> one?</w:t>
      </w:r>
    </w:p>
    <w:p w:rsidR="004A114E" w:rsidP="004A114E">
      <w:pPr>
        <w:pStyle w:val="Answer"/>
      </w:pPr>
      <w:sdt>
        <w:sdtPr>
          <w:alias w:val="Witness"/>
          <w:id w:val="-1485153109"/>
          <w:placeholder>
            <w:docPart w:val="B66544A89DDF4D9F99E571E36F7E5641"/>
          </w:placeholder>
          <w:richText/>
        </w:sdtPr>
        <w:sdtContent>
          <w:r>
            <w:rPr>
              <w:b/>
              <w:i/>
            </w:rPr>
            <w:t>Professor Leyser:</w:t>
          </w:r>
        </w:sdtContent>
      </w:sdt>
      <w:r>
        <w:t xml:space="preserve"> I</w:t>
      </w:r>
      <w:r w:rsidRPr="00B35095">
        <w:t>t is not run on a university</w:t>
      </w:r>
      <w:r>
        <w:t>-</w:t>
      </w:r>
      <w:r w:rsidRPr="00B35095">
        <w:t>by</w:t>
      </w:r>
      <w:r>
        <w:t>-</w:t>
      </w:r>
      <w:r w:rsidRPr="00B35095">
        <w:t>university basis. These are broad agreements with entire consortia of universities and publishers that</w:t>
      </w:r>
      <w:r>
        <w:t xml:space="preserve"> fund suites of </w:t>
      </w:r>
      <w:r w:rsidRPr="00B35095">
        <w:t xml:space="preserve">journals. The difficult issue is to find good ways </w:t>
      </w:r>
      <w:r>
        <w:t>for</w:t>
      </w:r>
      <w:r w:rsidRPr="00B35095">
        <w:t xml:space="preserve"> smaller journals, particularly the ones </w:t>
      </w:r>
      <w:r w:rsidRPr="00827F34">
        <w:t>run by learn</w:t>
      </w:r>
      <w:r>
        <w:t>ed</w:t>
      </w:r>
      <w:r w:rsidRPr="00827F34">
        <w:t xml:space="preserve"> soc</w:t>
      </w:r>
      <w:r>
        <w:t>ieties, for example,</w:t>
      </w:r>
      <w:r w:rsidRPr="00827F34">
        <w:t xml:space="preserve"> </w:t>
      </w:r>
      <w:r>
        <w:t xml:space="preserve">which </w:t>
      </w:r>
      <w:r w:rsidRPr="00827F34">
        <w:t>are relatively small and are themselves in some ways charities</w:t>
      </w:r>
      <w:r>
        <w:t>, to</w:t>
      </w:r>
      <w:r w:rsidRPr="00827F34">
        <w:t xml:space="preserve"> create those arrangements cheaply and sustainably</w:t>
      </w:r>
      <w:r>
        <w:t>. T</w:t>
      </w:r>
      <w:r w:rsidRPr="00827F34">
        <w:t>hat is being supported by</w:t>
      </w:r>
      <w:r>
        <w:t xml:space="preserve"> JISC, the Joint Information Systems Committee, which</w:t>
      </w:r>
      <w:r w:rsidRPr="00827F34">
        <w:t xml:space="preserve"> is overseeing this</w:t>
      </w:r>
      <w:r>
        <w:t xml:space="preserve"> and</w:t>
      </w:r>
      <w:r w:rsidRPr="00827F34">
        <w:t xml:space="preserve"> finding a way in where th</w:t>
      </w:r>
      <w:r>
        <w:t>ose</w:t>
      </w:r>
      <w:r w:rsidRPr="00827F34">
        <w:t xml:space="preserve"> smaller </w:t>
      </w:r>
      <w:r>
        <w:t>journ</w:t>
      </w:r>
      <w:r w:rsidRPr="00827F34">
        <w:t>als can form th</w:t>
      </w:r>
      <w:r>
        <w:t>ese</w:t>
      </w:r>
      <w:r w:rsidRPr="00827F34">
        <w:t xml:space="preserve"> so-called transformative agreements</w:t>
      </w:r>
      <w:r>
        <w:t>.</w:t>
      </w:r>
    </w:p>
    <w:p w:rsidR="004A114E" w:rsidP="004A114E">
      <w:pPr>
        <w:pStyle w:val="Question"/>
        <w:numPr>
          <w:ilvl w:val="0"/>
          <w:numId w:val="9"/>
        </w:numPr>
      </w:pPr>
      <w:sdt>
        <w:sdtPr>
          <w:alias w:val="Member"/>
          <w:tag w:val="&lt;Member mnisId='4443' dodsId='137172'&gt;"/>
          <w:id w:val="-2031101147"/>
          <w:placeholder>
            <w:docPart w:val="B66544A89DDF4D9F99E571E36F7E5641"/>
          </w:placeholder>
          <w:richText/>
        </w:sdtPr>
        <w:sdtContent>
          <w:r w:rsidRPr="00827F34">
            <w:rPr>
              <w:b/>
            </w:rPr>
            <w:t>Carol Monaghan:</w:t>
          </w:r>
        </w:sdtContent>
      </w:sdt>
      <w:r>
        <w:t xml:space="preserve"> W</w:t>
      </w:r>
      <w:r w:rsidRPr="00827F34">
        <w:t xml:space="preserve">ho funds </w:t>
      </w:r>
      <w:r>
        <w:t>JISC?</w:t>
      </w:r>
    </w:p>
    <w:p w:rsidR="004A114E" w:rsidP="004A114E">
      <w:pPr>
        <w:pStyle w:val="Answer"/>
      </w:pPr>
      <w:sdt>
        <w:sdtPr>
          <w:alias w:val="Witness"/>
          <w:id w:val="-1943298049"/>
          <w:placeholder>
            <w:docPart w:val="B66544A89DDF4D9F99E571E36F7E5641"/>
          </w:placeholder>
          <w:richText/>
        </w:sdtPr>
        <w:sdtContent>
          <w:r>
            <w:rPr>
              <w:b/>
              <w:i/>
            </w:rPr>
            <w:t>Professor Leyser:</w:t>
          </w:r>
        </w:sdtContent>
      </w:sdt>
      <w:r>
        <w:t xml:space="preserve"> </w:t>
      </w:r>
      <w:r w:rsidRPr="00827F34">
        <w:t xml:space="preserve">I </w:t>
      </w:r>
      <w:r>
        <w:t>ought to know but I do not.</w:t>
      </w:r>
    </w:p>
    <w:p w:rsidR="004A114E" w:rsidP="004A114E">
      <w:pPr>
        <w:pStyle w:val="Remark"/>
      </w:pPr>
      <w:sdt>
        <w:sdtPr>
          <w:alias w:val="Member"/>
          <w:tag w:val="&lt;Member mnisId='1578' dodsId='40488'&gt;"/>
          <w:id w:val="1686178910"/>
          <w:placeholder>
            <w:docPart w:val="B66544A89DDF4D9F99E571E36F7E5641"/>
          </w:placeholder>
          <w:richText/>
        </w:sdtPr>
        <w:sdtContent>
          <w:r w:rsidRPr="00827F34">
            <w:rPr>
              <w:b/>
            </w:rPr>
            <w:t>Chair:</w:t>
          </w:r>
        </w:sdtContent>
      </w:sdt>
      <w:r>
        <w:t xml:space="preserve"> </w:t>
      </w:r>
      <w:r w:rsidRPr="00827F34">
        <w:t xml:space="preserve">There are some questions on the UK </w:t>
      </w:r>
      <w:r>
        <w:t>C</w:t>
      </w:r>
      <w:r w:rsidRPr="00827F34">
        <w:t xml:space="preserve">ommittee on </w:t>
      </w:r>
      <w:r>
        <w:t>R</w:t>
      </w:r>
      <w:r w:rsidRPr="00827F34">
        <w:t xml:space="preserve">esearch </w:t>
      </w:r>
      <w:r>
        <w:t>I</w:t>
      </w:r>
      <w:r w:rsidRPr="00827F34">
        <w:t>ntegrity.</w:t>
      </w:r>
    </w:p>
    <w:p w:rsidR="004A114E" w:rsidP="004A114E">
      <w:pPr>
        <w:pStyle w:val="Question"/>
        <w:numPr>
          <w:ilvl w:val="0"/>
          <w:numId w:val="9"/>
        </w:numPr>
      </w:pPr>
      <w:sdt>
        <w:sdtPr>
          <w:alias w:val="Member"/>
          <w:tag w:val="&lt;Member mnisId='4837' dodsId=''&gt;"/>
          <w:id w:val="1914811772"/>
          <w:placeholder>
            <w:docPart w:val="B66544A89DDF4D9F99E571E36F7E5641"/>
          </w:placeholder>
          <w:richText/>
        </w:sdtPr>
        <w:sdtContent>
          <w:r w:rsidRPr="00827F34">
            <w:rPr>
              <w:b/>
            </w:rPr>
            <w:t>Aaron Bell:</w:t>
          </w:r>
        </w:sdtContent>
      </w:sdt>
      <w:r>
        <w:t xml:space="preserve"> </w:t>
      </w:r>
      <w:r w:rsidRPr="00827F34">
        <w:t xml:space="preserve">The </w:t>
      </w:r>
      <w:r>
        <w:t>C</w:t>
      </w:r>
      <w:r w:rsidRPr="00827F34">
        <w:t xml:space="preserve">ommittee on </w:t>
      </w:r>
      <w:r>
        <w:t>R</w:t>
      </w:r>
      <w:r w:rsidRPr="00827F34">
        <w:t xml:space="preserve">esearch </w:t>
      </w:r>
      <w:r>
        <w:t>I</w:t>
      </w:r>
      <w:r w:rsidRPr="00827F34">
        <w:t xml:space="preserve">ntegrity is something of a success for the predecessor </w:t>
      </w:r>
      <w:r>
        <w:t>C</w:t>
      </w:r>
      <w:r w:rsidRPr="00827F34">
        <w:t xml:space="preserve">ommittee. The </w:t>
      </w:r>
      <w:r>
        <w:t>C</w:t>
      </w:r>
      <w:r w:rsidRPr="00827F34">
        <w:t xml:space="preserve">hair and I were not on that </w:t>
      </w:r>
      <w:r>
        <w:t>C</w:t>
      </w:r>
      <w:r w:rsidRPr="00827F34">
        <w:t>ommittee</w:t>
      </w:r>
      <w:r w:rsidR="00941332">
        <w:t>,</w:t>
      </w:r>
      <w:r w:rsidRPr="00827F34">
        <w:t xml:space="preserve"> but some of the members here were. UK</w:t>
      </w:r>
      <w:r>
        <w:t>RI</w:t>
      </w:r>
      <w:r w:rsidRPr="00827F34">
        <w:t xml:space="preserve"> has been very helpful as we have been going through that process. You wrote to us last </w:t>
      </w:r>
      <w:r>
        <w:t xml:space="preserve">July with an </w:t>
      </w:r>
      <w:r w:rsidRPr="00827F34">
        <w:t>update</w:t>
      </w:r>
      <w:r>
        <w:t>. A</w:t>
      </w:r>
      <w:r w:rsidRPr="00827F34">
        <w:t xml:space="preserve">re you able to give us the absolute latest progress in </w:t>
      </w:r>
      <w:r>
        <w:t xml:space="preserve">the establishment of that </w:t>
      </w:r>
      <w:r w:rsidRPr="00827F34">
        <w:t>committee</w:t>
      </w:r>
      <w:r>
        <w:t>?</w:t>
      </w:r>
    </w:p>
    <w:p w:rsidR="004A114E" w:rsidP="004A114E">
      <w:pPr>
        <w:pStyle w:val="Answer"/>
      </w:pPr>
      <w:sdt>
        <w:sdtPr>
          <w:alias w:val="Witness"/>
          <w:id w:val="1294022918"/>
          <w:placeholder>
            <w:docPart w:val="B66544A89DDF4D9F99E571E36F7E5641"/>
          </w:placeholder>
          <w:richText/>
        </w:sdtPr>
        <w:sdtContent>
          <w:r>
            <w:rPr>
              <w:b/>
              <w:i/>
            </w:rPr>
            <w:t>Professor Leyser:</w:t>
          </w:r>
        </w:sdtContent>
      </w:sdt>
      <w:r>
        <w:t xml:space="preserve"> V</w:t>
      </w:r>
      <w:r w:rsidRPr="00827F34">
        <w:t>ery recently, we held interviews for the chair of the committee and we are hoping to be able to make an appointment very shortly. It was a very high</w:t>
      </w:r>
      <w:r>
        <w:t>-</w:t>
      </w:r>
      <w:r w:rsidRPr="00827F34">
        <w:t xml:space="preserve">quality field and I was encouraged by the deep thought </w:t>
      </w:r>
      <w:r w:rsidR="00950706">
        <w:t xml:space="preserve">that </w:t>
      </w:r>
      <w:r w:rsidRPr="00827F34">
        <w:t xml:space="preserve">senior leaders in the community had put into their applications </w:t>
      </w:r>
      <w:r>
        <w:t>who</w:t>
      </w:r>
      <w:r w:rsidRPr="00827F34">
        <w:t xml:space="preserve"> want</w:t>
      </w:r>
      <w:r>
        <w:t>ed</w:t>
      </w:r>
      <w:r w:rsidRPr="00827F34">
        <w:t xml:space="preserve"> to contribute in this way</w:t>
      </w:r>
      <w:r>
        <w:t>. F</w:t>
      </w:r>
      <w:r w:rsidRPr="00827F34">
        <w:t>ollowing that appointment, the wider committee will be recruited</w:t>
      </w:r>
      <w:r w:rsidR="00950706">
        <w:t>,</w:t>
      </w:r>
      <w:r w:rsidRPr="00827F34">
        <w:t xml:space="preserve"> and then off it will go.</w:t>
      </w:r>
    </w:p>
    <w:p w:rsidR="004A114E" w:rsidP="004A114E">
      <w:pPr>
        <w:pStyle w:val="Question"/>
        <w:numPr>
          <w:ilvl w:val="0"/>
          <w:numId w:val="9"/>
        </w:numPr>
      </w:pPr>
      <w:sdt>
        <w:sdtPr>
          <w:alias w:val="Member"/>
          <w:tag w:val="&lt;Member mnisId='4837' dodsId=''&gt;"/>
          <w:id w:val="1881584064"/>
          <w:placeholder>
            <w:docPart w:val="B66544A89DDF4D9F99E571E36F7E5641"/>
          </w:placeholder>
          <w:richText/>
        </w:sdtPr>
        <w:sdtContent>
          <w:r w:rsidRPr="00827F34">
            <w:rPr>
              <w:b/>
            </w:rPr>
            <w:t>Aaron Bell:</w:t>
          </w:r>
        </w:sdtContent>
      </w:sdt>
      <w:r>
        <w:t xml:space="preserve"> W</w:t>
      </w:r>
      <w:r w:rsidRPr="00802C93">
        <w:t>hen you last wrote to us you said that you expected recruitment and consultation to take place during the autumn of last year and the first committee meeting to be in early 2022.</w:t>
      </w:r>
      <w:r>
        <w:t xml:space="preserve"> “Early”</w:t>
      </w:r>
      <w:r w:rsidRPr="00802C93">
        <w:t xml:space="preserve"> </w:t>
      </w:r>
      <w:r>
        <w:t>i</w:t>
      </w:r>
      <w:r w:rsidRPr="00802C93">
        <w:t>s a loose term</w:t>
      </w:r>
      <w:r>
        <w:t>,</w:t>
      </w:r>
      <w:r w:rsidRPr="00802C93">
        <w:t xml:space="preserve"> but is that still attainable in the first half of this year?</w:t>
      </w:r>
    </w:p>
    <w:p w:rsidR="004A114E" w:rsidP="004A114E">
      <w:pPr>
        <w:pStyle w:val="Answer"/>
      </w:pPr>
      <w:sdt>
        <w:sdtPr>
          <w:alias w:val="Witness"/>
          <w:id w:val="865794455"/>
          <w:placeholder>
            <w:docPart w:val="B66544A89DDF4D9F99E571E36F7E5641"/>
          </w:placeholder>
          <w:richText/>
        </w:sdtPr>
        <w:sdtContent>
          <w:r>
            <w:rPr>
              <w:b/>
              <w:i/>
            </w:rPr>
            <w:t>Professor Leyser:</w:t>
          </w:r>
        </w:sdtContent>
      </w:sdt>
      <w:r>
        <w:t xml:space="preserve"> </w:t>
      </w:r>
      <w:r w:rsidRPr="00802C93">
        <w:t>I would hope so.</w:t>
      </w:r>
    </w:p>
    <w:p w:rsidR="004A114E" w:rsidP="004A114E">
      <w:pPr>
        <w:pStyle w:val="Question"/>
        <w:numPr>
          <w:ilvl w:val="0"/>
          <w:numId w:val="9"/>
        </w:numPr>
      </w:pPr>
      <w:sdt>
        <w:sdtPr>
          <w:alias w:val="Member"/>
          <w:tag w:val="&lt;Member mnisId='4837' dodsId=''&gt;"/>
          <w:id w:val="-874233114"/>
          <w:placeholder>
            <w:docPart w:val="B66544A89DDF4D9F99E571E36F7E5641"/>
          </w:placeholder>
          <w:richText/>
        </w:sdtPr>
        <w:sdtContent>
          <w:r w:rsidRPr="00B50E78">
            <w:rPr>
              <w:b/>
            </w:rPr>
            <w:t>Aaron Bell:</w:t>
          </w:r>
        </w:sdtContent>
      </w:sdt>
      <w:r>
        <w:t xml:space="preserve"> Therefore, a</w:t>
      </w:r>
      <w:r w:rsidRPr="00B50E78">
        <w:t xml:space="preserve">t some point in the next few months it will </w:t>
      </w:r>
      <w:r>
        <w:t>have its first</w:t>
      </w:r>
      <w:r w:rsidRPr="00B50E78">
        <w:t xml:space="preserve"> meeting.</w:t>
      </w:r>
    </w:p>
    <w:p w:rsidR="004A114E" w:rsidP="004A114E">
      <w:pPr>
        <w:pStyle w:val="Answer"/>
      </w:pPr>
      <w:sdt>
        <w:sdtPr>
          <w:alias w:val="Witness"/>
          <w:id w:val="-929887491"/>
          <w:placeholder>
            <w:docPart w:val="B66544A89DDF4D9F99E571E36F7E5641"/>
          </w:placeholder>
          <w:richText/>
        </w:sdtPr>
        <w:sdtContent>
          <w:r>
            <w:rPr>
              <w:b/>
              <w:i/>
            </w:rPr>
            <w:t>Professor Leyser:</w:t>
          </w:r>
        </w:sdtContent>
      </w:sdt>
      <w:r>
        <w:t xml:space="preserve"> </w:t>
      </w:r>
      <w:r w:rsidRPr="00B50E78">
        <w:t>Absolutely.</w:t>
      </w:r>
    </w:p>
    <w:p w:rsidR="004A114E" w:rsidP="004A114E">
      <w:pPr>
        <w:pStyle w:val="Question"/>
        <w:numPr>
          <w:ilvl w:val="0"/>
          <w:numId w:val="9"/>
        </w:numPr>
      </w:pPr>
      <w:sdt>
        <w:sdtPr>
          <w:alias w:val="Member"/>
          <w:tag w:val="&lt;Member mnisId='4837' dodsId=''&gt;"/>
          <w:id w:val="1298111209"/>
          <w:placeholder>
            <w:docPart w:val="B66544A89DDF4D9F99E571E36F7E5641"/>
          </w:placeholder>
          <w:richText/>
        </w:sdtPr>
        <w:sdtContent>
          <w:r w:rsidRPr="00B50E78">
            <w:rPr>
              <w:b/>
            </w:rPr>
            <w:t>Aaron Bell:</w:t>
          </w:r>
        </w:sdtContent>
      </w:sdt>
      <w:r>
        <w:t xml:space="preserve"> </w:t>
      </w:r>
      <w:r w:rsidRPr="00B50E78">
        <w:t>You have described the process and have had good</w:t>
      </w:r>
      <w:r w:rsidR="00950706">
        <w:t>-</w:t>
      </w:r>
      <w:r w:rsidRPr="00B50E78">
        <w:t>quality applicants. How are you making sure we are getting good representation from all elements of the research ecosystem</w:t>
      </w:r>
      <w:r>
        <w:t xml:space="preserve">—these are the </w:t>
      </w:r>
      <w:r w:rsidRPr="00B50E78">
        <w:t>same sort</w:t>
      </w:r>
      <w:r>
        <w:t>s</w:t>
      </w:r>
      <w:r w:rsidRPr="00B50E78">
        <w:t xml:space="preserve"> of points I </w:t>
      </w:r>
      <w:r>
        <w:t xml:space="preserve">raised with </w:t>
      </w:r>
      <w:r w:rsidRPr="00B50E78">
        <w:t xml:space="preserve">Mr </w:t>
      </w:r>
      <w:r w:rsidR="00950706">
        <w:t>P</w:t>
      </w:r>
      <w:r w:rsidRPr="00B50E78">
        <w:t>arry earlier</w:t>
      </w:r>
      <w:r>
        <w:t>—and from a</w:t>
      </w:r>
      <w:r w:rsidRPr="00B50E78">
        <w:t>ll around the UK?</w:t>
      </w:r>
    </w:p>
    <w:p w:rsidR="004A114E" w:rsidP="004A114E">
      <w:pPr>
        <w:pStyle w:val="Answer"/>
      </w:pPr>
      <w:sdt>
        <w:sdtPr>
          <w:alias w:val="Witness"/>
          <w:id w:val="345524765"/>
          <w:placeholder>
            <w:docPart w:val="B66544A89DDF4D9F99E571E36F7E5641"/>
          </w:placeholder>
          <w:richText/>
        </w:sdtPr>
        <w:sdtContent>
          <w:r>
            <w:rPr>
              <w:b/>
              <w:i/>
            </w:rPr>
            <w:t>Professor Leyser:</w:t>
          </w:r>
        </w:sdtContent>
      </w:sdt>
      <w:r>
        <w:t xml:space="preserve"> </w:t>
      </w:r>
      <w:r w:rsidRPr="00B50E78">
        <w:t>That will be embedded in the appointment of the committee members, and</w:t>
      </w:r>
      <w:r>
        <w:t xml:space="preserve"> is</w:t>
      </w:r>
      <w:r w:rsidRPr="00B50E78">
        <w:t xml:space="preserve"> also obviously a consideration in appointing the chair. It is important that this </w:t>
      </w:r>
      <w:r>
        <w:t>body is an independent</w:t>
      </w:r>
      <w:r w:rsidR="00950706">
        <w:t>,</w:t>
      </w:r>
      <w:r>
        <w:t xml:space="preserve"> stand-alone</w:t>
      </w:r>
      <w:r w:rsidRPr="00B50E78">
        <w:t xml:space="preserve"> committee. Th</w:t>
      </w:r>
      <w:r w:rsidR="00950706">
        <w:t>e</w:t>
      </w:r>
      <w:r w:rsidRPr="00B50E78">
        <w:t xml:space="preserve"> committee needs to be able to get on and do that job. Obviously, I will be very interested in whom it appoints, but it is not up to me.</w:t>
      </w:r>
    </w:p>
    <w:p w:rsidR="004A114E" w:rsidP="004A114E">
      <w:pPr>
        <w:pStyle w:val="Question"/>
        <w:numPr>
          <w:ilvl w:val="0"/>
          <w:numId w:val="9"/>
        </w:numPr>
      </w:pPr>
      <w:sdt>
        <w:sdtPr>
          <w:alias w:val="Member"/>
          <w:tag w:val="&lt;Member mnisId='4837' dodsId=''&gt;"/>
          <w:id w:val="-1761597379"/>
          <w:placeholder>
            <w:docPart w:val="B66544A89DDF4D9F99E571E36F7E5641"/>
          </w:placeholder>
          <w:richText/>
        </w:sdtPr>
        <w:sdtContent>
          <w:r w:rsidRPr="00B50E78">
            <w:rPr>
              <w:b/>
            </w:rPr>
            <w:t>Aaron Bell:</w:t>
          </w:r>
        </w:sdtContent>
      </w:sdt>
      <w:r>
        <w:t xml:space="preserve"> </w:t>
      </w:r>
      <w:r w:rsidR="00950706">
        <w:t>I</w:t>
      </w:r>
      <w:r w:rsidRPr="00B50E78">
        <w:t xml:space="preserve">f there are vacancies on </w:t>
      </w:r>
      <w:r w:rsidR="00950706">
        <w:t>the</w:t>
      </w:r>
      <w:r w:rsidRPr="00B50E78">
        <w:t xml:space="preserve"> committee</w:t>
      </w:r>
      <w:r w:rsidR="00950706">
        <w:t>,</w:t>
      </w:r>
      <w:r w:rsidRPr="00B50E78">
        <w:t xml:space="preserve"> it will be up to the committee to appoint replacements</w:t>
      </w:r>
      <w:r>
        <w:t xml:space="preserve">; you will not have </w:t>
      </w:r>
      <w:r w:rsidRPr="00B50E78">
        <w:t>ongoing oversight of appointments after that</w:t>
      </w:r>
      <w:r>
        <w:t>.</w:t>
      </w:r>
    </w:p>
    <w:p w:rsidR="004A114E" w:rsidP="004A114E">
      <w:pPr>
        <w:pStyle w:val="Answer"/>
      </w:pPr>
      <w:sdt>
        <w:sdtPr>
          <w:alias w:val="Witness"/>
          <w:id w:val="2003229510"/>
          <w:placeholder>
            <w:docPart w:val="B66544A89DDF4D9F99E571E36F7E5641"/>
          </w:placeholder>
          <w:richText/>
        </w:sdtPr>
        <w:sdtContent>
          <w:r>
            <w:rPr>
              <w:b/>
              <w:i/>
            </w:rPr>
            <w:t>Professor Leyser:</w:t>
          </w:r>
        </w:sdtContent>
      </w:sdt>
      <w:r>
        <w:t xml:space="preserve"> A</w:t>
      </w:r>
      <w:r w:rsidRPr="00B50E78">
        <w:t>bsolutely not</w:t>
      </w:r>
      <w:r>
        <w:t xml:space="preserve">. It </w:t>
      </w:r>
      <w:r w:rsidRPr="00B50E78">
        <w:t xml:space="preserve">is an independent committee. We are providing the administrative and secretarial support to ensure that </w:t>
      </w:r>
      <w:r w:rsidR="00950706">
        <w:t>the</w:t>
      </w:r>
      <w:r w:rsidRPr="00B50E78">
        <w:t xml:space="preserve"> committee can do its work for the next three years, and part of its job will be to plot a course for the future landscape that is successful in delivering the multiple functions across this space that need to be delivered</w:t>
      </w:r>
      <w:r>
        <w:t>.</w:t>
      </w:r>
    </w:p>
    <w:p w:rsidR="004A114E" w:rsidP="004A114E">
      <w:pPr>
        <w:pStyle w:val="Question"/>
        <w:numPr>
          <w:ilvl w:val="0"/>
          <w:numId w:val="9"/>
        </w:numPr>
      </w:pPr>
      <w:sdt>
        <w:sdtPr>
          <w:alias w:val="Member"/>
          <w:tag w:val="&lt;Member mnisId='4837' dodsId=''&gt;"/>
          <w:id w:val="2096817667"/>
          <w:placeholder>
            <w:docPart w:val="B66544A89DDF4D9F99E571E36F7E5641"/>
          </w:placeholder>
          <w:richText/>
        </w:sdtPr>
        <w:sdtContent>
          <w:r w:rsidRPr="00B50E78">
            <w:rPr>
              <w:b/>
            </w:rPr>
            <w:t>Aaron Bell:</w:t>
          </w:r>
        </w:sdtContent>
      </w:sdt>
      <w:r>
        <w:t xml:space="preserve"> H</w:t>
      </w:r>
      <w:r w:rsidRPr="00B50E78">
        <w:t xml:space="preserve">ow will you measure the success of this committee? </w:t>
      </w:r>
      <w:r>
        <w:t>I know it is independent, but w</w:t>
      </w:r>
      <w:r w:rsidRPr="00B50E78">
        <w:t>hat structures</w:t>
      </w:r>
      <w:r>
        <w:t xml:space="preserve"> is UKRI putting </w:t>
      </w:r>
      <w:r w:rsidRPr="00B50E78">
        <w:t>in place to assess whether it has</w:t>
      </w:r>
      <w:r>
        <w:t xml:space="preserve"> worked and has</w:t>
      </w:r>
      <w:r w:rsidRPr="00B50E78">
        <w:t xml:space="preserve"> contributed in the way we hope it will </w:t>
      </w:r>
      <w:r>
        <w:t>to</w:t>
      </w:r>
      <w:r w:rsidRPr="00B50E78">
        <w:t xml:space="preserve"> the research landscape?</w:t>
      </w:r>
    </w:p>
    <w:p w:rsidR="004A114E" w:rsidP="004A114E">
      <w:pPr>
        <w:pStyle w:val="Answer"/>
      </w:pPr>
      <w:sdt>
        <w:sdtPr>
          <w:alias w:val="Witness"/>
          <w:id w:val="-1920005961"/>
          <w:placeholder>
            <w:docPart w:val="B66544A89DDF4D9F99E571E36F7E5641"/>
          </w:placeholder>
          <w:richText/>
        </w:sdtPr>
        <w:sdtContent>
          <w:r>
            <w:rPr>
              <w:b/>
              <w:i/>
            </w:rPr>
            <w:t>Professor Leyser:</w:t>
          </w:r>
        </w:sdtContent>
      </w:sdt>
      <w:r>
        <w:t xml:space="preserve"> </w:t>
      </w:r>
      <w:r w:rsidRPr="00B50E78">
        <w:t>W</w:t>
      </w:r>
      <w:r>
        <w:t>e a</w:t>
      </w:r>
      <w:r w:rsidRPr="00B50E78">
        <w:t xml:space="preserve">re back to </w:t>
      </w:r>
      <w:r>
        <w:t>the dual</w:t>
      </w:r>
      <w:r w:rsidRPr="00B50E78">
        <w:t xml:space="preserve"> problem. How do you measure research integrity, which is a real challenge? One of the thing</w:t>
      </w:r>
      <w:r w:rsidR="00950706">
        <w:t>s</w:t>
      </w:r>
      <w:r w:rsidRPr="00B50E78">
        <w:t xml:space="preserve"> the committee will be looking to do is to try to identify whether there are good ways to measure it that are straightforward and can be collected without horrendous bureaucracy</w:t>
      </w:r>
      <w:r w:rsidR="00950706">
        <w:t xml:space="preserve"> </w:t>
      </w:r>
      <w:r w:rsidRPr="00B50E78">
        <w:t>and all those kinds of things. There is that element</w:t>
      </w:r>
      <w:r>
        <w:t>. Ret</w:t>
      </w:r>
      <w:r w:rsidRPr="00B50E78">
        <w:t>ractions might be an example</w:t>
      </w:r>
      <w:r>
        <w:t>.</w:t>
      </w:r>
    </w:p>
    <w:p w:rsidR="004A114E" w:rsidP="004A114E">
      <w:pPr>
        <w:pStyle w:val="Answer"/>
      </w:pPr>
      <w:r>
        <w:t>T</w:t>
      </w:r>
      <w:r w:rsidRPr="00B50E78">
        <w:t xml:space="preserve">o go back to my previous point, the key </w:t>
      </w:r>
      <w:r>
        <w:t>point</w:t>
      </w:r>
      <w:r w:rsidRPr="00B50E78">
        <w:t xml:space="preserve"> for me is the research culture issues. Culture is incredibly difficult to measure</w:t>
      </w:r>
      <w:r w:rsidR="0064602B">
        <w:t>.</w:t>
      </w:r>
      <w:r w:rsidRPr="00AA05C9">
        <w:t xml:space="preserve"> </w:t>
      </w:r>
      <w:r w:rsidR="0064602B">
        <w:t>I</w:t>
      </w:r>
      <w:r w:rsidRPr="00AA05C9">
        <w:t>t is a very high topic for debate in the context of research integrity and the issues we have with things like bullying and harassment</w:t>
      </w:r>
      <w:r>
        <w:t>. N</w:t>
      </w:r>
      <w:r w:rsidRPr="00AA05C9">
        <w:t>ot doing things because you cannot measure them easily is a real concern to me. We simply will not act because we cannot come up with some metric that captures it. That would be a disaster</w:t>
      </w:r>
      <w:r>
        <w:t>. W</w:t>
      </w:r>
      <w:r w:rsidRPr="00361737">
        <w:t>e know there are issues</w:t>
      </w:r>
      <w:r>
        <w:t xml:space="preserve"> that</w:t>
      </w:r>
      <w:r w:rsidRPr="00361737">
        <w:t xml:space="preserve"> need to shift and we need to work collectively with the community</w:t>
      </w:r>
      <w:r>
        <w:t>,</w:t>
      </w:r>
      <w:r w:rsidRPr="00361737">
        <w:t xml:space="preserve"> which is very much what UK</w:t>
      </w:r>
      <w:r w:rsidR="009A3088">
        <w:t xml:space="preserve"> </w:t>
      </w:r>
      <w:r>
        <w:t xml:space="preserve">CORI </w:t>
      </w:r>
      <w:r w:rsidRPr="00361737">
        <w:t>is about</w:t>
      </w:r>
      <w:r>
        <w:t>,</w:t>
      </w:r>
      <w:r w:rsidRPr="00361737">
        <w:t xml:space="preserve"> and the forum for tackling bullying and harassment</w:t>
      </w:r>
      <w:r>
        <w:t xml:space="preserve"> to </w:t>
      </w:r>
      <w:r w:rsidRPr="00361737">
        <w:t>support people to move</w:t>
      </w:r>
      <w:r>
        <w:t xml:space="preserve"> forward</w:t>
      </w:r>
      <w:r w:rsidRPr="00361737">
        <w:t xml:space="preserve"> the whole system into this much higher</w:t>
      </w:r>
      <w:r>
        <w:t>-</w:t>
      </w:r>
      <w:r w:rsidRPr="00361737">
        <w:t>quality and more supportive research culture that we have.</w:t>
      </w:r>
    </w:p>
    <w:p w:rsidR="004A114E" w:rsidP="004A114E">
      <w:pPr>
        <w:pStyle w:val="Remark"/>
      </w:pPr>
      <w:sdt>
        <w:sdtPr>
          <w:alias w:val="Member"/>
          <w:tag w:val="&lt;Member mnisId='4837' dodsId=''&gt;"/>
          <w:id w:val="610320835"/>
          <w:placeholder>
            <w:docPart w:val="B66544A89DDF4D9F99E571E36F7E5641"/>
          </w:placeholder>
          <w:richText/>
        </w:sdtPr>
        <w:sdtContent>
          <w:r w:rsidRPr="00361737">
            <w:rPr>
              <w:b/>
            </w:rPr>
            <w:t>Aaron Bell:</w:t>
          </w:r>
        </w:sdtContent>
      </w:sdt>
      <w:r>
        <w:t xml:space="preserve"> </w:t>
      </w:r>
      <w:r w:rsidRPr="00361737">
        <w:t xml:space="preserve">I could not agree more about culture. I am sure this </w:t>
      </w:r>
      <w:r>
        <w:t>C</w:t>
      </w:r>
      <w:r w:rsidRPr="00361737">
        <w:t>ommittee will continue to take an interest as well</w:t>
      </w:r>
      <w:r>
        <w:t>.</w:t>
      </w:r>
    </w:p>
    <w:p w:rsidR="004A114E" w:rsidP="004A114E">
      <w:pPr>
        <w:pStyle w:val="Question"/>
        <w:numPr>
          <w:ilvl w:val="0"/>
          <w:numId w:val="9"/>
        </w:numPr>
      </w:pPr>
      <w:sdt>
        <w:sdtPr>
          <w:alias w:val="Member"/>
          <w:tag w:val="&lt;Member mnisId='4396' dodsId='134243'&gt;"/>
          <w:id w:val="1206920012"/>
          <w:placeholder>
            <w:docPart w:val="B66544A89DDF4D9F99E571E36F7E5641"/>
          </w:placeholder>
          <w:richText/>
        </w:sdtPr>
        <w:sdtContent>
          <w:r w:rsidRPr="00361737">
            <w:rPr>
              <w:b/>
            </w:rPr>
            <w:t>Rebecca Long Bailey:</w:t>
          </w:r>
        </w:sdtContent>
      </w:sdt>
      <w:r>
        <w:t xml:space="preserve"> There are l</w:t>
      </w:r>
      <w:r w:rsidRPr="00361737">
        <w:t>ots of brillian</w:t>
      </w:r>
      <w:r>
        <w:t>t</w:t>
      </w:r>
      <w:r w:rsidRPr="00361737">
        <w:t xml:space="preserve"> research organisations in the UK. </w:t>
      </w:r>
      <w:r w:rsidR="0064602B">
        <w:t xml:space="preserve">What </w:t>
      </w:r>
      <w:r>
        <w:t>will be</w:t>
      </w:r>
      <w:r w:rsidRPr="00361737">
        <w:t xml:space="preserve"> the unique contribution </w:t>
      </w:r>
      <w:r w:rsidRPr="00361737" w:rsidR="0064602B">
        <w:t xml:space="preserve">to the research landscape </w:t>
      </w:r>
      <w:r w:rsidRPr="00361737">
        <w:t xml:space="preserve">of the </w:t>
      </w:r>
      <w:r>
        <w:t>UK Committee on R</w:t>
      </w:r>
      <w:r w:rsidRPr="00361737">
        <w:t xml:space="preserve">esearch </w:t>
      </w:r>
      <w:r>
        <w:t>Integrity?</w:t>
      </w:r>
    </w:p>
    <w:p w:rsidR="0064602B" w:rsidP="004A114E">
      <w:pPr>
        <w:pStyle w:val="Answer"/>
      </w:pPr>
      <w:sdt>
        <w:sdtPr>
          <w:alias w:val="Witness"/>
          <w:id w:val="-1292439963"/>
          <w:placeholder>
            <w:docPart w:val="B66544A89DDF4D9F99E571E36F7E5641"/>
          </w:placeholder>
          <w:richText/>
        </w:sdtPr>
        <w:sdtContent>
          <w:r w:rsidRPr="00361737" w:rsidR="004A114E">
            <w:rPr>
              <w:b/>
              <w:i/>
            </w:rPr>
            <w:t>James Parry:</w:t>
          </w:r>
        </w:sdtContent>
      </w:sdt>
      <w:r w:rsidR="004A114E">
        <w:t xml:space="preserve"> </w:t>
      </w:r>
      <w:r w:rsidRPr="00361737" w:rsidR="004A114E">
        <w:t>The terms of UK</w:t>
      </w:r>
      <w:r w:rsidR="009A3088">
        <w:t xml:space="preserve"> </w:t>
      </w:r>
      <w:r w:rsidR="004A114E">
        <w:t xml:space="preserve">CORI </w:t>
      </w:r>
      <w:r w:rsidRPr="00361737" w:rsidR="004A114E">
        <w:t>are very broad</w:t>
      </w:r>
      <w:r w:rsidR="004A114E">
        <w:t xml:space="preserve">. It </w:t>
      </w:r>
      <w:r w:rsidRPr="00361737" w:rsidR="004A114E">
        <w:t xml:space="preserve">will be </w:t>
      </w:r>
      <w:r>
        <w:t xml:space="preserve">a </w:t>
      </w:r>
      <w:r w:rsidRPr="00361737" w:rsidR="004A114E">
        <w:t xml:space="preserve">free- standing </w:t>
      </w:r>
      <w:r w:rsidR="004A114E">
        <w:t xml:space="preserve">committee and its </w:t>
      </w:r>
      <w:r w:rsidRPr="00361737" w:rsidR="004A114E">
        <w:t>chair and members can take</w:t>
      </w:r>
      <w:r w:rsidR="004A114E">
        <w:t xml:space="preserve"> it</w:t>
      </w:r>
      <w:r w:rsidRPr="00361737" w:rsidR="004A114E">
        <w:t xml:space="preserve"> in many different directions</w:t>
      </w:r>
      <w:r w:rsidR="004A114E">
        <w:t xml:space="preserve">. Of course, there is the potential for overlap, which </w:t>
      </w:r>
      <w:r>
        <w:t>UKRI</w:t>
      </w:r>
      <w:r w:rsidR="004A114E">
        <w:t xml:space="preserve"> itself identified v</w:t>
      </w:r>
      <w:r w:rsidRPr="00361737" w:rsidR="004A114E">
        <w:t xml:space="preserve">ery early on. We had early </w:t>
      </w:r>
      <w:r>
        <w:t>sight</w:t>
      </w:r>
      <w:r w:rsidRPr="00361737" w:rsidR="004A114E">
        <w:t xml:space="preserve"> of the terms of reference</w:t>
      </w:r>
      <w:r w:rsidR="004A114E">
        <w:t>, and,</w:t>
      </w:r>
      <w:r w:rsidRPr="006E2F31" w:rsidR="004A114E">
        <w:t xml:space="preserve"> as the last iteration of this </w:t>
      </w:r>
      <w:r w:rsidR="004A114E">
        <w:t>C</w:t>
      </w:r>
      <w:r w:rsidRPr="006E2F31" w:rsidR="004A114E">
        <w:t>ommittee did in 2018</w:t>
      </w:r>
      <w:r w:rsidR="004A114E">
        <w:t>,</w:t>
      </w:r>
      <w:r w:rsidRPr="006E2F31" w:rsidR="004A114E">
        <w:t xml:space="preserve"> we advised on the formation</w:t>
      </w:r>
      <w:r w:rsidR="004A114E">
        <w:t xml:space="preserve">. </w:t>
      </w:r>
    </w:p>
    <w:p w:rsidR="0064602B" w:rsidP="004A114E">
      <w:pPr>
        <w:pStyle w:val="Answer"/>
      </w:pPr>
      <w:r>
        <w:t xml:space="preserve">I think </w:t>
      </w:r>
      <w:r>
        <w:t xml:space="preserve">that </w:t>
      </w:r>
      <w:r>
        <w:t>UK</w:t>
      </w:r>
      <w:r w:rsidR="009A3088">
        <w:t xml:space="preserve"> </w:t>
      </w:r>
      <w:r>
        <w:t xml:space="preserve">CORI </w:t>
      </w:r>
      <w:r w:rsidRPr="006E2F31">
        <w:t>will avoid duplication of effort</w:t>
      </w:r>
      <w:r>
        <w:t xml:space="preserve"> and </w:t>
      </w:r>
      <w:r w:rsidRPr="006E2F31">
        <w:t>will fill the gaps that are there. It will have great convening power</w:t>
      </w:r>
      <w:r>
        <w:t>. I</w:t>
      </w:r>
      <w:r w:rsidRPr="006E2F31">
        <w:t>t will be independent</w:t>
      </w:r>
      <w:r>
        <w:t>,</w:t>
      </w:r>
      <w:r w:rsidRPr="006E2F31">
        <w:t xml:space="preserve"> but it has the backing of the biggest public funder of research in the country. </w:t>
      </w:r>
      <w:r>
        <w:t>T</w:t>
      </w:r>
      <w:r w:rsidRPr="006E2F31">
        <w:t>hat gathering of data can be very useful</w:t>
      </w:r>
      <w:r>
        <w:t xml:space="preserve">. </w:t>
      </w:r>
    </w:p>
    <w:p w:rsidR="004A114E" w:rsidP="004A114E">
      <w:pPr>
        <w:pStyle w:val="Answer"/>
      </w:pPr>
      <w:r>
        <w:t>It will also</w:t>
      </w:r>
      <w:r w:rsidRPr="006E2F31">
        <w:t xml:space="preserve"> get a high level of conversation going</w:t>
      </w:r>
      <w:r>
        <w:t>,</w:t>
      </w:r>
      <w:r w:rsidRPr="006E2F31">
        <w:t xml:space="preserve"> followed by concrete action by funders and the like</w:t>
      </w:r>
      <w:r>
        <w:t>. A lot</w:t>
      </w:r>
      <w:r w:rsidRPr="006E2F31">
        <w:t xml:space="preserve"> of good work</w:t>
      </w:r>
      <w:r>
        <w:t xml:space="preserve"> is</w:t>
      </w:r>
      <w:r w:rsidRPr="006E2F31">
        <w:t xml:space="preserve"> being done by separate organisations, but</w:t>
      </w:r>
      <w:r>
        <w:t xml:space="preserve"> in</w:t>
      </w:r>
      <w:r w:rsidRPr="006E2F31">
        <w:t xml:space="preserve"> linking up the bigger guns, the funders, the large publishers and that sort of thing at UK level and beyon</w:t>
      </w:r>
      <w:r>
        <w:t>d it</w:t>
      </w:r>
      <w:r w:rsidRPr="006E2F31">
        <w:t xml:space="preserve"> can make a very valuable contribution.</w:t>
      </w:r>
    </w:p>
    <w:p w:rsidR="004A114E" w:rsidP="004A114E">
      <w:pPr>
        <w:pStyle w:val="Answer"/>
      </w:pPr>
      <w:sdt>
        <w:sdtPr>
          <w:alias w:val="Witness"/>
          <w:id w:val="777607316"/>
          <w:placeholder>
            <w:docPart w:val="B66544A89DDF4D9F99E571E36F7E5641"/>
          </w:placeholder>
          <w:richText/>
        </w:sdtPr>
        <w:sdtContent>
          <w:r>
            <w:rPr>
              <w:b/>
              <w:i/>
            </w:rPr>
            <w:t>Professor Leyser:</w:t>
          </w:r>
        </w:sdtContent>
      </w:sdt>
      <w:r>
        <w:t xml:space="preserve"> </w:t>
      </w:r>
      <w:r w:rsidRPr="006E2F31">
        <w:t>Abs</w:t>
      </w:r>
      <w:r>
        <w:t>olutely. A</w:t>
      </w:r>
      <w:r w:rsidRPr="006E2F31">
        <w:t xml:space="preserve">s we have discussed well on this </w:t>
      </w:r>
      <w:r>
        <w:t>C</w:t>
      </w:r>
      <w:r w:rsidRPr="006E2F31">
        <w:t>ommittee, it is quite a complex landscape</w:t>
      </w:r>
      <w:r w:rsidR="00E5563E">
        <w:t>,</w:t>
      </w:r>
      <w:r w:rsidRPr="006E2F31">
        <w:t xml:space="preserve"> with many issues that need to be addressed. I see the key role for UK</w:t>
      </w:r>
      <w:r w:rsidR="009A3088">
        <w:t xml:space="preserve"> </w:t>
      </w:r>
      <w:r>
        <w:t xml:space="preserve">CORI as being </w:t>
      </w:r>
      <w:r w:rsidRPr="006E2F31">
        <w:t>to pull</w:t>
      </w:r>
      <w:r>
        <w:t xml:space="preserve"> together</w:t>
      </w:r>
      <w:r w:rsidRPr="006E2F31">
        <w:t xml:space="preserve"> all </w:t>
      </w:r>
      <w:r w:rsidRPr="006E2F31">
        <w:t>the different actors and</w:t>
      </w:r>
      <w:r>
        <w:t xml:space="preserve"> </w:t>
      </w:r>
      <w:r w:rsidRPr="006E2F31">
        <w:t xml:space="preserve">concerns </w:t>
      </w:r>
      <w:r w:rsidR="00E5563E">
        <w:t xml:space="preserve">that </w:t>
      </w:r>
      <w:r w:rsidRPr="006E2F31">
        <w:t>people have</w:t>
      </w:r>
      <w:r>
        <w:t>,</w:t>
      </w:r>
      <w:r w:rsidRPr="006E2F31">
        <w:t xml:space="preserve"> </w:t>
      </w:r>
      <w:r w:rsidR="00E5563E">
        <w:t xml:space="preserve">and </w:t>
      </w:r>
      <w:r w:rsidRPr="006E2F31">
        <w:t>where possibl</w:t>
      </w:r>
      <w:r>
        <w:t xml:space="preserve">e </w:t>
      </w:r>
      <w:r w:rsidR="00E5563E">
        <w:t xml:space="preserve">to </w:t>
      </w:r>
      <w:r w:rsidRPr="006E2F31">
        <w:t xml:space="preserve">create </w:t>
      </w:r>
      <w:r w:rsidR="00E5563E">
        <w:t xml:space="preserve">a </w:t>
      </w:r>
      <w:r w:rsidRPr="006E2F31">
        <w:t xml:space="preserve">common language and </w:t>
      </w:r>
      <w:r>
        <w:t xml:space="preserve">a </w:t>
      </w:r>
      <w:r w:rsidRPr="006E2F31">
        <w:t>common understanding of the different issues and how best to provide stable long</w:t>
      </w:r>
      <w:r>
        <w:t>-</w:t>
      </w:r>
      <w:r w:rsidRPr="006E2F31">
        <w:t>term systems that address all those different elements in the most effective way. I think that is a unique role that this committee that reaches across can play.</w:t>
      </w:r>
    </w:p>
    <w:p w:rsidR="004A114E" w:rsidP="004A114E">
      <w:pPr>
        <w:pStyle w:val="Question"/>
        <w:numPr>
          <w:ilvl w:val="0"/>
          <w:numId w:val="9"/>
        </w:numPr>
      </w:pPr>
      <w:sdt>
        <w:sdtPr>
          <w:alias w:val="Member"/>
          <w:tag w:val="&lt;Member mnisId='4396' dodsId='134243'&gt;"/>
          <w:id w:val="-2075810966"/>
          <w:placeholder>
            <w:docPart w:val="B66544A89DDF4D9F99E571E36F7E5641"/>
          </w:placeholder>
          <w:richText/>
        </w:sdtPr>
        <w:sdtContent>
          <w:r w:rsidRPr="006E2F31">
            <w:rPr>
              <w:b/>
            </w:rPr>
            <w:t>Rebecca Long Bailey:</w:t>
          </w:r>
        </w:sdtContent>
      </w:sdt>
      <w:r>
        <w:t xml:space="preserve"> </w:t>
      </w:r>
      <w:r w:rsidRPr="006E2F31">
        <w:t xml:space="preserve">Mr </w:t>
      </w:r>
      <w:r>
        <w:t>P</w:t>
      </w:r>
      <w:r w:rsidRPr="006E2F31">
        <w:t>arry, how do you think the</w:t>
      </w:r>
      <w:r>
        <w:t xml:space="preserve"> UK Committee on R</w:t>
      </w:r>
      <w:r w:rsidRPr="006E2F31">
        <w:t xml:space="preserve">esearch </w:t>
      </w:r>
      <w:r>
        <w:t>I</w:t>
      </w:r>
      <w:r w:rsidRPr="006E2F31">
        <w:t xml:space="preserve">ntegrity differs from the UK </w:t>
      </w:r>
      <w:r>
        <w:t>R</w:t>
      </w:r>
      <w:r w:rsidRPr="006E2F31">
        <w:t>eproduc</w:t>
      </w:r>
      <w:r>
        <w:t>i</w:t>
      </w:r>
      <w:r w:rsidRPr="006E2F31">
        <w:t xml:space="preserve">bility </w:t>
      </w:r>
      <w:r>
        <w:t>N</w:t>
      </w:r>
      <w:r w:rsidRPr="006E2F31">
        <w:t xml:space="preserve">etwork </w:t>
      </w:r>
      <w:r>
        <w:t xml:space="preserve">and </w:t>
      </w:r>
      <w:r w:rsidRPr="006E2F31">
        <w:t>UK</w:t>
      </w:r>
      <w:r>
        <w:t>RIO</w:t>
      </w:r>
      <w:r w:rsidRPr="006E2F31">
        <w:t>, and how can all those bodies work together?</w:t>
      </w:r>
      <w:r w:rsidR="009A3088">
        <w:t xml:space="preserve"> </w:t>
      </w:r>
    </w:p>
    <w:p w:rsidR="004A114E" w:rsidP="004A114E">
      <w:pPr>
        <w:pStyle w:val="Answer"/>
      </w:pPr>
      <w:sdt>
        <w:sdtPr>
          <w:alias w:val="Witness"/>
          <w:id w:val="856613536"/>
          <w:placeholder>
            <w:docPart w:val="B66544A89DDF4D9F99E571E36F7E5641"/>
          </w:placeholder>
          <w:richText/>
        </w:sdtPr>
        <w:sdtContent>
          <w:r w:rsidRPr="006E2F31">
            <w:rPr>
              <w:b/>
              <w:i/>
            </w:rPr>
            <w:t>James Parry:</w:t>
          </w:r>
        </w:sdtContent>
      </w:sdt>
      <w:r>
        <w:t xml:space="preserve"> </w:t>
      </w:r>
      <w:r w:rsidRPr="006E2F31">
        <w:t xml:space="preserve">To answer the second question first, I think we are already working together. I have regular discussions with the head of </w:t>
      </w:r>
      <w:r>
        <w:t xml:space="preserve">the </w:t>
      </w:r>
      <w:r w:rsidRPr="006E2F31">
        <w:t>research integrity team</w:t>
      </w:r>
      <w:r>
        <w:t xml:space="preserve"> at UKRI and Marcus </w:t>
      </w:r>
      <w:r w:rsidRPr="00E5563E" w:rsidR="00E5563E">
        <w:t xml:space="preserve">Munafò  </w:t>
      </w:r>
      <w:r>
        <w:t>at UKRN</w:t>
      </w:r>
      <w:r w:rsidRPr="006E2F31">
        <w:t>. UK</w:t>
      </w:r>
      <w:r>
        <w:t>RI’s</w:t>
      </w:r>
      <w:r w:rsidRPr="006E2F31">
        <w:t xml:space="preserve"> research</w:t>
      </w:r>
      <w:r>
        <w:t xml:space="preserve"> integrity </w:t>
      </w:r>
      <w:r w:rsidRPr="006E2F31">
        <w:t>team will be providing the secretariat for UK</w:t>
      </w:r>
      <w:r w:rsidR="009A3088">
        <w:t xml:space="preserve"> </w:t>
      </w:r>
      <w:r>
        <w:t>CORI. W</w:t>
      </w:r>
      <w:r w:rsidRPr="006E2F31">
        <w:t>e have been looking at the issue of avoiding overlap and having effective collaboration to support the research community from the word go</w:t>
      </w:r>
      <w:r>
        <w:t>.</w:t>
      </w:r>
    </w:p>
    <w:p w:rsidR="004A114E" w:rsidP="004A114E">
      <w:pPr>
        <w:pStyle w:val="Answer"/>
      </w:pPr>
      <w:r w:rsidRPr="006E2F31">
        <w:t>UK</w:t>
      </w:r>
      <w:r>
        <w:t xml:space="preserve">RN </w:t>
      </w:r>
      <w:r w:rsidRPr="006E2F31">
        <w:t>describes itself as a peer network of research</w:t>
      </w:r>
      <w:r>
        <w:t>;</w:t>
      </w:r>
      <w:r w:rsidRPr="006E2F31">
        <w:t xml:space="preserve"> it is very much within the research community. UK</w:t>
      </w:r>
      <w:r>
        <w:t>RIO</w:t>
      </w:r>
      <w:r w:rsidRPr="006E2F31">
        <w:t xml:space="preserve"> is an independent advisory voice which sits outside</w:t>
      </w:r>
      <w:r>
        <w:t xml:space="preserve">. </w:t>
      </w:r>
      <w:r w:rsidRPr="006E2F31">
        <w:t>UK</w:t>
      </w:r>
      <w:r w:rsidR="009A3088">
        <w:t xml:space="preserve"> </w:t>
      </w:r>
      <w:r>
        <w:t>CORI</w:t>
      </w:r>
      <w:r w:rsidRPr="006E2F31">
        <w:t xml:space="preserve"> will be</w:t>
      </w:r>
      <w:r>
        <w:t xml:space="preserve"> a</w:t>
      </w:r>
      <w:r w:rsidRPr="006E2F31">
        <w:t xml:space="preserve"> free</w:t>
      </w:r>
      <w:r>
        <w:t>-</w:t>
      </w:r>
      <w:r w:rsidRPr="006E2F31">
        <w:t>standing body</w:t>
      </w:r>
      <w:r>
        <w:t xml:space="preserve"> that</w:t>
      </w:r>
      <w:r w:rsidRPr="006E2F31">
        <w:t xml:space="preserve"> I think can connect the dots a bit</w:t>
      </w:r>
      <w:r>
        <w:t>,</w:t>
      </w:r>
      <w:r w:rsidRPr="006E2F31">
        <w:t xml:space="preserve"> but</w:t>
      </w:r>
      <w:r>
        <w:t>,</w:t>
      </w:r>
      <w:r w:rsidRPr="006E2F31">
        <w:t xml:space="preserve"> with the backing of </w:t>
      </w:r>
      <w:r>
        <w:t xml:space="preserve">a </w:t>
      </w:r>
      <w:r w:rsidRPr="006E2F31">
        <w:t>major funder behind it</w:t>
      </w:r>
      <w:r>
        <w:t>,</w:t>
      </w:r>
      <w:r w:rsidRPr="006E2F31">
        <w:t xml:space="preserve"> it will have a bit more clout th</w:t>
      </w:r>
      <w:r>
        <w:t>a</w:t>
      </w:r>
      <w:r w:rsidRPr="006E2F31">
        <w:t>n two relatively small not</w:t>
      </w:r>
      <w:r>
        <w:t>-</w:t>
      </w:r>
      <w:r w:rsidRPr="006E2F31">
        <w:t>for</w:t>
      </w:r>
      <w:r>
        <w:t>-</w:t>
      </w:r>
      <w:r w:rsidRPr="006E2F31">
        <w:t>profit organisations, UK</w:t>
      </w:r>
      <w:r>
        <w:t>RN</w:t>
      </w:r>
      <w:r w:rsidRPr="006E2F31">
        <w:t xml:space="preserve"> </w:t>
      </w:r>
      <w:r>
        <w:t xml:space="preserve">and UKRIO. </w:t>
      </w:r>
      <w:r w:rsidRPr="006E2F31">
        <w:t>I am not underselling what</w:t>
      </w:r>
      <w:r>
        <w:t xml:space="preserve"> </w:t>
      </w:r>
      <w:r w:rsidRPr="006E2F31">
        <w:t>the existing organisations</w:t>
      </w:r>
      <w:r>
        <w:t xml:space="preserve"> can do</w:t>
      </w:r>
      <w:r w:rsidRPr="006E2F31">
        <w:t xml:space="preserve">. I think </w:t>
      </w:r>
      <w:r>
        <w:t>that UK</w:t>
      </w:r>
      <w:r w:rsidR="009A3088">
        <w:t xml:space="preserve"> </w:t>
      </w:r>
      <w:r>
        <w:t>CORI will be able to get</w:t>
      </w:r>
      <w:r w:rsidRPr="006E2F31">
        <w:t xml:space="preserve"> action at a higher level</w:t>
      </w:r>
      <w:r>
        <w:t xml:space="preserve"> than we currently can, but we can all work </w:t>
      </w:r>
      <w:r w:rsidR="006F66CD">
        <w:t>collectively and w</w:t>
      </w:r>
      <w:r w:rsidRPr="006E2F31">
        <w:t>e are already in discussion about joint working on various issues.</w:t>
      </w:r>
    </w:p>
    <w:p w:rsidR="004A114E" w:rsidP="004A114E">
      <w:pPr>
        <w:pStyle w:val="Question"/>
        <w:numPr>
          <w:ilvl w:val="0"/>
          <w:numId w:val="9"/>
        </w:numPr>
      </w:pPr>
      <w:sdt>
        <w:sdtPr>
          <w:alias w:val="Member"/>
          <w:tag w:val="&lt;Member mnisId='4396' dodsId='134243'&gt;"/>
          <w:id w:val="-1236316413"/>
          <w:placeholder>
            <w:docPart w:val="B66544A89DDF4D9F99E571E36F7E5641"/>
          </w:placeholder>
          <w:richText/>
        </w:sdtPr>
        <w:sdtContent>
          <w:r w:rsidRPr="006E2F31">
            <w:rPr>
              <w:b/>
            </w:rPr>
            <w:t>Rebecca Long Bailey:</w:t>
          </w:r>
        </w:sdtContent>
      </w:sdt>
      <w:r>
        <w:t xml:space="preserve"> </w:t>
      </w:r>
      <w:r w:rsidRPr="006E2F31">
        <w:t>How do you think</w:t>
      </w:r>
      <w:r>
        <w:t xml:space="preserve"> UKRI</w:t>
      </w:r>
      <w:r w:rsidRPr="006E2F31">
        <w:t xml:space="preserve"> should ensure there is no duplication of effort?</w:t>
      </w:r>
    </w:p>
    <w:p w:rsidR="006F66CD" w:rsidP="004A114E">
      <w:pPr>
        <w:pStyle w:val="Answer"/>
      </w:pPr>
      <w:sdt>
        <w:sdtPr>
          <w:alias w:val="Witness"/>
          <w:id w:val="1373964086"/>
          <w:placeholder>
            <w:docPart w:val="B66544A89DDF4D9F99E571E36F7E5641"/>
          </w:placeholder>
          <w:richText/>
        </w:sdtPr>
        <w:sdtContent>
          <w:r w:rsidRPr="006E2F31" w:rsidR="004A114E">
            <w:rPr>
              <w:b/>
              <w:i/>
            </w:rPr>
            <w:t>James Parry:</w:t>
          </w:r>
        </w:sdtContent>
      </w:sdt>
      <w:r w:rsidR="004A114E">
        <w:t xml:space="preserve"> </w:t>
      </w:r>
      <w:r w:rsidRPr="006E2F31" w:rsidR="004A114E">
        <w:t>I think it is having an ongoing conversation</w:t>
      </w:r>
      <w:r w:rsidR="004A114E">
        <w:t>. O</w:t>
      </w:r>
      <w:r w:rsidRPr="006E2F31" w:rsidR="004A114E">
        <w:t xml:space="preserve">bviously, from </w:t>
      </w:r>
      <w:r w:rsidR="004A114E">
        <w:t>UKRI’s</w:t>
      </w:r>
      <w:r w:rsidRPr="006E2F31" w:rsidR="004A114E">
        <w:t xml:space="preserve"> perspective</w:t>
      </w:r>
      <w:r w:rsidR="004A114E">
        <w:t xml:space="preserve">—I am </w:t>
      </w:r>
      <w:r w:rsidRPr="006E2F31" w:rsidR="004A114E">
        <w:t>speaking in a personal capacity</w:t>
      </w:r>
      <w:r w:rsidR="004A114E">
        <w:t xml:space="preserve"> and I am not trying to pre-empt what </w:t>
      </w:r>
      <w:r w:rsidRPr="006E2F31" w:rsidR="004A114E">
        <w:t>others might say</w:t>
      </w:r>
      <w:r w:rsidR="004A114E">
        <w:t xml:space="preserve">—if it wants to </w:t>
      </w:r>
      <w:r w:rsidRPr="006E2F31" w:rsidR="004A114E">
        <w:t>establish a free- standing committee it has to be left to do its thing</w:t>
      </w:r>
      <w:r w:rsidR="004A114E">
        <w:t>,</w:t>
      </w:r>
      <w:r w:rsidRPr="006E2F31" w:rsidR="004A114E">
        <w:t xml:space="preserve"> but presumably there will be some oversight or performance measure</w:t>
      </w:r>
      <w:r w:rsidR="004A114E">
        <w:t>s</w:t>
      </w:r>
      <w:r w:rsidRPr="006E2F31" w:rsidR="004A114E">
        <w:t xml:space="preserve"> to make sure it goes in directions that are currently not being covered</w:t>
      </w:r>
      <w:r w:rsidR="004A114E">
        <w:t xml:space="preserve">. </w:t>
      </w:r>
    </w:p>
    <w:p w:rsidR="004A114E" w:rsidP="004A114E">
      <w:pPr>
        <w:pStyle w:val="Answer"/>
      </w:pPr>
      <w:r>
        <w:t xml:space="preserve">UKRIO </w:t>
      </w:r>
      <w:r w:rsidRPr="006E2F31">
        <w:t>has evolved a lot since we were founded in 2006. Ou</w:t>
      </w:r>
      <w:r>
        <w:t>r aim</w:t>
      </w:r>
      <w:r w:rsidRPr="006E2F31">
        <w:t xml:space="preserve"> has always been to give support where </w:t>
      </w:r>
      <w:r>
        <w:t>it otherwise</w:t>
      </w:r>
      <w:r w:rsidRPr="006E2F31">
        <w:t xml:space="preserve"> is not available. Therefore, if UK</w:t>
      </w:r>
      <w:r w:rsidR="005D67D1">
        <w:t xml:space="preserve"> </w:t>
      </w:r>
      <w:r>
        <w:t>CORI</w:t>
      </w:r>
      <w:r w:rsidRPr="006E2F31">
        <w:t xml:space="preserve"> starts to do things which we do some of but they can do better</w:t>
      </w:r>
      <w:r w:rsidR="005D67D1">
        <w:t>,</w:t>
      </w:r>
      <w:r w:rsidRPr="00845227">
        <w:t xml:space="preserve"> we will</w:t>
      </w:r>
      <w:r>
        <w:t xml:space="preserve"> say, “Great. We’ll</w:t>
      </w:r>
      <w:r w:rsidRPr="00845227">
        <w:t xml:space="preserve"> focus our efforts elsewhere.</w:t>
      </w:r>
      <w:r>
        <w:t>”</w:t>
      </w:r>
      <w:r w:rsidRPr="00845227">
        <w:t xml:space="preserve"> Equally, if we are already doing things</w:t>
      </w:r>
      <w:r w:rsidR="005D67D1">
        <w:t>,</w:t>
      </w:r>
      <w:r w:rsidRPr="00845227">
        <w:t xml:space="preserve"> </w:t>
      </w:r>
      <w:r>
        <w:t xml:space="preserve">it may </w:t>
      </w:r>
      <w:r w:rsidRPr="00845227">
        <w:t>make sense</w:t>
      </w:r>
      <w:r>
        <w:t xml:space="preserve"> for UK</w:t>
      </w:r>
      <w:r w:rsidR="005D67D1">
        <w:t xml:space="preserve"> </w:t>
      </w:r>
      <w:r>
        <w:t>CORI</w:t>
      </w:r>
      <w:r w:rsidRPr="00845227">
        <w:t xml:space="preserve"> to look at</w:t>
      </w:r>
      <w:r>
        <w:t xml:space="preserve"> other</w:t>
      </w:r>
      <w:r w:rsidRPr="00845227">
        <w:t xml:space="preserve"> issues </w:t>
      </w:r>
      <w:r>
        <w:t>and</w:t>
      </w:r>
      <w:r w:rsidRPr="00845227">
        <w:t xml:space="preserve"> areas which</w:t>
      </w:r>
      <w:r>
        <w:t xml:space="preserve"> perhaps</w:t>
      </w:r>
      <w:r w:rsidRPr="00845227">
        <w:t xml:space="preserve"> are not being dealt with as effectively.</w:t>
      </w:r>
    </w:p>
    <w:p w:rsidR="004A114E" w:rsidP="004A114E">
      <w:pPr>
        <w:pStyle w:val="Question"/>
        <w:numPr>
          <w:ilvl w:val="0"/>
          <w:numId w:val="9"/>
        </w:numPr>
      </w:pPr>
      <w:sdt>
        <w:sdtPr>
          <w:alias w:val="Member"/>
          <w:tag w:val="&lt;Member mnisId='449' dodsId='25259'&gt;"/>
          <w:id w:val="-1582906384"/>
          <w:placeholder>
            <w:docPart w:val="B66544A89DDF4D9F99E571E36F7E5641"/>
          </w:placeholder>
          <w:richText/>
        </w:sdtPr>
        <w:sdtContent>
          <w:r w:rsidRPr="00845227">
            <w:rPr>
              <w:b/>
            </w:rPr>
            <w:t>Graham Stringer:</w:t>
          </w:r>
        </w:sdtContent>
      </w:sdt>
      <w:r>
        <w:t xml:space="preserve"> </w:t>
      </w:r>
      <w:r w:rsidRPr="00845227">
        <w:t>One of the pressures on researchers is time and the length of</w:t>
      </w:r>
      <w:r>
        <w:t xml:space="preserve"> </w:t>
      </w:r>
      <w:r w:rsidRPr="00845227">
        <w:t>research project</w:t>
      </w:r>
      <w:r>
        <w:t>s</w:t>
      </w:r>
      <w:r w:rsidRPr="00845227">
        <w:t>. One of our distinguished witnesses who sits on a number of funding panels said she ha</w:t>
      </w:r>
      <w:r>
        <w:t>d sat with</w:t>
      </w:r>
      <w:r w:rsidRPr="00845227">
        <w:t xml:space="preserve"> Nobel </w:t>
      </w:r>
      <w:r w:rsidR="006F66CD">
        <w:t>p</w:t>
      </w:r>
      <w:r w:rsidRPr="00845227">
        <w:t>rize winners who</w:t>
      </w:r>
      <w:r>
        <w:t>,</w:t>
      </w:r>
      <w:r w:rsidRPr="00845227">
        <w:t xml:space="preserve"> when giving out gr</w:t>
      </w:r>
      <w:r>
        <w:t>a</w:t>
      </w:r>
      <w:r w:rsidRPr="00845227">
        <w:t xml:space="preserve">nts and </w:t>
      </w:r>
      <w:r>
        <w:t>applying</w:t>
      </w:r>
      <w:r w:rsidRPr="00845227">
        <w:t xml:space="preserve"> conditions</w:t>
      </w:r>
      <w:r>
        <w:t>, chuntered into their beards and said, “I</w:t>
      </w:r>
      <w:r w:rsidRPr="00845227">
        <w:t xml:space="preserve">f these conditions were </w:t>
      </w:r>
      <w:r>
        <w:t>opposed</w:t>
      </w:r>
      <w:r w:rsidRPr="00845227">
        <w:t xml:space="preserve"> when I was doing my original research I would never have got the grant</w:t>
      </w:r>
      <w:r>
        <w:t>.” It is s</w:t>
      </w:r>
      <w:r w:rsidRPr="00845227">
        <w:t>ometimes said that</w:t>
      </w:r>
      <w:r>
        <w:t xml:space="preserve"> if</w:t>
      </w:r>
      <w:r w:rsidRPr="00845227">
        <w:t xml:space="preserve"> Crick</w:t>
      </w:r>
      <w:r>
        <w:t xml:space="preserve"> of Crick</w:t>
      </w:r>
      <w:r w:rsidRPr="00845227">
        <w:t xml:space="preserve"> and Watson was applying for grants now </w:t>
      </w:r>
      <w:r>
        <w:t xml:space="preserve">he </w:t>
      </w:r>
      <w:r w:rsidRPr="00845227">
        <w:t xml:space="preserve">would never </w:t>
      </w:r>
      <w:r>
        <w:t>be</w:t>
      </w:r>
      <w:r w:rsidRPr="00845227">
        <w:t xml:space="preserve"> </w:t>
      </w:r>
      <w:r w:rsidRPr="00845227">
        <w:t>funded. Do you recognise that as a problem, and how do you deal with it?</w:t>
      </w:r>
    </w:p>
    <w:p w:rsidR="004A114E" w:rsidP="004A114E">
      <w:pPr>
        <w:pStyle w:val="Answer"/>
      </w:pPr>
      <w:sdt>
        <w:sdtPr>
          <w:alias w:val="Witness"/>
          <w:id w:val="-1037275811"/>
          <w:placeholder>
            <w:docPart w:val="B66544A89DDF4D9F99E571E36F7E5641"/>
          </w:placeholder>
          <w:richText/>
        </w:sdtPr>
        <w:sdtContent>
          <w:r>
            <w:rPr>
              <w:b/>
              <w:i/>
            </w:rPr>
            <w:t>Professor Leyser:</w:t>
          </w:r>
        </w:sdtContent>
      </w:sdt>
      <w:r>
        <w:t xml:space="preserve"> </w:t>
      </w:r>
      <w:r w:rsidRPr="00845227">
        <w:t>I do not recognise that as a problem. There is a very wide range of criteria that are important in allocating funding, and the notion that high-risk blue</w:t>
      </w:r>
      <w:r>
        <w:t>-</w:t>
      </w:r>
      <w:r w:rsidRPr="00845227">
        <w:t xml:space="preserve">sky stuff is not funded through the current system is much vaunted but </w:t>
      </w:r>
      <w:r>
        <w:t xml:space="preserve">is </w:t>
      </w:r>
      <w:r w:rsidRPr="00845227">
        <w:t xml:space="preserve">not the case. We fund a very wide range of things </w:t>
      </w:r>
      <w:r>
        <w:t>precisely be</w:t>
      </w:r>
      <w:r w:rsidRPr="00845227">
        <w:t>cause we need to fund the work around a breakthrough discovery</w:t>
      </w:r>
      <w:r>
        <w:t xml:space="preserve"> that embeds it</w:t>
      </w:r>
      <w:r w:rsidR="006F66CD">
        <w:t>.</w:t>
      </w:r>
      <w:r>
        <w:t xml:space="preserve"> Is</w:t>
      </w:r>
      <w:r w:rsidRPr="00BC4483">
        <w:t xml:space="preserve"> it generali</w:t>
      </w:r>
      <w:r>
        <w:t>s</w:t>
      </w:r>
      <w:r w:rsidRPr="00BC4483">
        <w:t>able</w:t>
      </w:r>
      <w:r>
        <w:t>? C</w:t>
      </w:r>
      <w:r w:rsidRPr="00BC4483">
        <w:t>an we take it through to application</w:t>
      </w:r>
      <w:r>
        <w:t>? It is all</w:t>
      </w:r>
      <w:r w:rsidRPr="00BC4483">
        <w:t xml:space="preserve"> those kinds of things</w:t>
      </w:r>
      <w:r>
        <w:t>.</w:t>
      </w:r>
    </w:p>
    <w:p w:rsidR="004A114E" w:rsidP="004A114E">
      <w:pPr>
        <w:pStyle w:val="Answer"/>
      </w:pPr>
      <w:r>
        <w:t>T</w:t>
      </w:r>
      <w:r w:rsidRPr="00BC4483">
        <w:t>o me, the important element in what you say is to ensure that the criteria that contribute to whether or not to fund a particular grant are not applied in a</w:t>
      </w:r>
      <w:r>
        <w:t>n</w:t>
      </w:r>
      <w:r w:rsidRPr="00BC4483">
        <w:t xml:space="preserve"> inappropriate</w:t>
      </w:r>
      <w:r w:rsidR="00216B5B">
        <w:t>,</w:t>
      </w:r>
      <w:r w:rsidRPr="00BC4483">
        <w:t xml:space="preserve"> blanket way so </w:t>
      </w:r>
      <w:r w:rsidR="00216B5B">
        <w:t xml:space="preserve">that </w:t>
      </w:r>
      <w:r w:rsidRPr="00BC4483">
        <w:t>every grant has to meet every criteri</w:t>
      </w:r>
      <w:r>
        <w:t>on,</w:t>
      </w:r>
      <w:r w:rsidRPr="00BC4483">
        <w:t xml:space="preserve"> but rather t</w:t>
      </w:r>
      <w:r w:rsidR="00216B5B">
        <w:t>hat t</w:t>
      </w:r>
      <w:r w:rsidRPr="00BC4483">
        <w:t xml:space="preserve">hey are applied in an appropriately nuanced way so </w:t>
      </w:r>
      <w:r w:rsidR="00216B5B">
        <w:t xml:space="preserve">that </w:t>
      </w:r>
      <w:r w:rsidRPr="00BC4483">
        <w:t>the panel of experts</w:t>
      </w:r>
      <w:r w:rsidR="00216B5B">
        <w:t>,</w:t>
      </w:r>
      <w:r w:rsidRPr="00BC4483">
        <w:t xml:space="preserve"> </w:t>
      </w:r>
      <w:r w:rsidR="00216B5B">
        <w:t xml:space="preserve">in </w:t>
      </w:r>
      <w:r w:rsidRPr="00BC4483">
        <w:t>their engaged discussions</w:t>
      </w:r>
      <w:r w:rsidR="00216B5B">
        <w:t>,</w:t>
      </w:r>
      <w:r w:rsidRPr="00BC4483">
        <w:t xml:space="preserve"> can decide that this grant</w:t>
      </w:r>
      <w:r>
        <w:t>,</w:t>
      </w:r>
      <w:r w:rsidRPr="00BC4483">
        <w:t xml:space="preserve"> which is fabulous, amazing, high risk </w:t>
      </w:r>
      <w:r>
        <w:t xml:space="preserve">and is </w:t>
      </w:r>
      <w:r w:rsidRPr="00BC4483">
        <w:t>at the frontier of science, should be funded</w:t>
      </w:r>
      <w:r>
        <w:t xml:space="preserve">, but so should </w:t>
      </w:r>
      <w:r w:rsidRPr="00BC4483">
        <w:t>this grant</w:t>
      </w:r>
      <w:r w:rsidR="00216B5B">
        <w:t>,</w:t>
      </w:r>
      <w:r w:rsidRPr="00BC4483">
        <w:t xml:space="preserve"> which is confirmatory analysis of w</w:t>
      </w:r>
      <w:r>
        <w:t>he</w:t>
      </w:r>
      <w:r w:rsidRPr="00BC4483">
        <w:t xml:space="preserve">ther something that has worked in </w:t>
      </w:r>
      <w:r>
        <w:t>a</w:t>
      </w:r>
      <w:r w:rsidRPr="00BC4483">
        <w:t xml:space="preserve"> cell culture can be translated into a patient, for example</w:t>
      </w:r>
      <w:r>
        <w:t>.</w:t>
      </w:r>
    </w:p>
    <w:p w:rsidR="004A114E" w:rsidP="004A114E">
      <w:pPr>
        <w:pStyle w:val="Answer"/>
      </w:pPr>
      <w:r>
        <w:t>W</w:t>
      </w:r>
      <w:r w:rsidRPr="00BC4483">
        <w:t>e need a system that values all those kinds of things. I</w:t>
      </w:r>
      <w:r>
        <w:t>t</w:t>
      </w:r>
      <w:r w:rsidRPr="00BC4483">
        <w:t xml:space="preserve"> is quite common for people who have had their grants rejected to come up with a reason as to why it has been rejected</w:t>
      </w:r>
      <w:r w:rsidR="00216B5B">
        <w:t>—</w:t>
      </w:r>
      <w:r w:rsidRPr="00675A8C">
        <w:t>for example</w:t>
      </w:r>
      <w:r w:rsidR="00216B5B">
        <w:t>,</w:t>
      </w:r>
      <w:r w:rsidRPr="00675A8C">
        <w:t xml:space="preserve"> </w:t>
      </w:r>
      <w:r>
        <w:t xml:space="preserve">that it is not </w:t>
      </w:r>
      <w:r w:rsidRPr="00675A8C">
        <w:t>applied enough</w:t>
      </w:r>
      <w:r w:rsidR="00216B5B">
        <w:t>—</w:t>
      </w:r>
      <w:r w:rsidRPr="00675A8C">
        <w:t>which is not necessarily the case. That is a perfectly human thing</w:t>
      </w:r>
      <w:r>
        <w:t xml:space="preserve">. I am not </w:t>
      </w:r>
      <w:r w:rsidRPr="00675A8C">
        <w:t>saying that our system is perfect</w:t>
      </w:r>
      <w:r>
        <w:t xml:space="preserve">. It </w:t>
      </w:r>
      <w:r w:rsidRPr="00675A8C">
        <w:t>definitely needs careful consideration about how we fund the right diversity of project types</w:t>
      </w:r>
      <w:r>
        <w:t>, and</w:t>
      </w:r>
      <w:r w:rsidRPr="00675A8C">
        <w:t xml:space="preserve"> we need to be more transparent and clear</w:t>
      </w:r>
      <w:r>
        <w:t>er</w:t>
      </w:r>
      <w:r w:rsidRPr="00675A8C">
        <w:t xml:space="preserve"> about how we do that, but I do not think it is inevitably the case that the current system does not fund breakthroughs. After all,</w:t>
      </w:r>
      <w:r>
        <w:rPr>
          <w:lang w:val="en-US"/>
        </w:rPr>
        <w:t xml:space="preserve"> </w:t>
      </w:r>
      <w:r w:rsidRPr="00675A8C">
        <w:t>we are still winning Nobel prizes</w:t>
      </w:r>
      <w:r>
        <w:t xml:space="preserve">. Let me put </w:t>
      </w:r>
      <w:r w:rsidRPr="00675A8C">
        <w:t>it that way.</w:t>
      </w:r>
    </w:p>
    <w:p w:rsidR="002449A4" w:rsidP="004A114E">
      <w:pPr>
        <w:pStyle w:val="Question"/>
        <w:numPr>
          <w:ilvl w:val="0"/>
          <w:numId w:val="9"/>
        </w:numPr>
      </w:pPr>
      <w:sdt>
        <w:sdtPr>
          <w:alias w:val="Member"/>
          <w:tag w:val="&lt;Member mnisId='1578' dodsId='40488'&gt;"/>
          <w:id w:val="59366518"/>
          <w:placeholder>
            <w:docPart w:val="B66544A89DDF4D9F99E571E36F7E5641"/>
          </w:placeholder>
          <w:richText/>
        </w:sdtPr>
        <w:sdtContent>
          <w:r w:rsidRPr="003B6218" w:rsidR="004A114E">
            <w:rPr>
              <w:b/>
            </w:rPr>
            <w:t>Chair:</w:t>
          </w:r>
        </w:sdtContent>
      </w:sdt>
      <w:r w:rsidR="004A114E">
        <w:t xml:space="preserve"> </w:t>
      </w:r>
      <w:r w:rsidRPr="003B6218" w:rsidR="004A114E">
        <w:t xml:space="preserve">I see that the </w:t>
      </w:r>
      <w:r w:rsidR="004A114E">
        <w:t>M</w:t>
      </w:r>
      <w:r w:rsidRPr="003B6218" w:rsidR="004A114E">
        <w:t>inister has arrived for his session</w:t>
      </w:r>
      <w:r w:rsidR="004A114E">
        <w:t>,</w:t>
      </w:r>
      <w:r w:rsidRPr="003B6218" w:rsidR="004A114E">
        <w:t xml:space="preserve"> but I wonder whether he will indulge me if I ask</w:t>
      </w:r>
      <w:r w:rsidR="004A114E">
        <w:t xml:space="preserve"> Dame Ottoline</w:t>
      </w:r>
      <w:r w:rsidRPr="003B6218" w:rsidR="004A114E">
        <w:t xml:space="preserve"> </w:t>
      </w:r>
      <w:r w:rsidR="004A114E">
        <w:t>a</w:t>
      </w:r>
      <w:r w:rsidRPr="003B6218" w:rsidR="004A114E">
        <w:t xml:space="preserve"> couple of </w:t>
      </w:r>
      <w:r w:rsidR="004A114E">
        <w:t xml:space="preserve">quick </w:t>
      </w:r>
      <w:r w:rsidRPr="003B6218" w:rsidR="004A114E">
        <w:t>questions</w:t>
      </w:r>
      <w:r w:rsidR="004A114E">
        <w:t>.</w:t>
      </w:r>
      <w:r w:rsidRPr="003B6218" w:rsidR="004A114E">
        <w:t xml:space="preserve"> </w:t>
      </w:r>
      <w:r w:rsidR="004A114E">
        <w:t>Y</w:t>
      </w:r>
      <w:r w:rsidRPr="003B6218" w:rsidR="004A114E">
        <w:t xml:space="preserve">ou have been very generous </w:t>
      </w:r>
      <w:r w:rsidR="004A114E">
        <w:t>with</w:t>
      </w:r>
      <w:r w:rsidRPr="003B6218" w:rsidR="004A114E">
        <w:t xml:space="preserve"> your time </w:t>
      </w:r>
      <w:r w:rsidR="004A114E">
        <w:t>before the C</w:t>
      </w:r>
      <w:r w:rsidRPr="003B6218" w:rsidR="004A114E">
        <w:t>ommittee</w:t>
      </w:r>
      <w:r w:rsidR="004A114E">
        <w:t xml:space="preserve">, </w:t>
      </w:r>
      <w:r w:rsidRPr="003B6218" w:rsidR="004A114E">
        <w:t>but we do not see you every week</w:t>
      </w:r>
      <w:r w:rsidR="004A114E">
        <w:t xml:space="preserve"> and</w:t>
      </w:r>
      <w:r w:rsidRPr="003B6218" w:rsidR="004A114E">
        <w:t xml:space="preserve"> there are a couple of topical things</w:t>
      </w:r>
      <w:r w:rsidR="004A114E">
        <w:t xml:space="preserve">. </w:t>
      </w:r>
    </w:p>
    <w:p w:rsidR="004A114E" w:rsidP="002449A4">
      <w:pPr>
        <w:pStyle w:val="Question"/>
        <w:numPr>
          <w:ilvl w:val="0"/>
          <w:numId w:val="0"/>
        </w:numPr>
        <w:ind w:left="794"/>
      </w:pPr>
      <w:r>
        <w:t>We understand that the negotiations and discussions on Horizon Europe continue.</w:t>
      </w:r>
      <w:r w:rsidRPr="003B6218">
        <w:t xml:space="preserve"> What is</w:t>
      </w:r>
      <w:r>
        <w:t xml:space="preserve"> UKRI’s</w:t>
      </w:r>
      <w:r w:rsidRPr="003B6218">
        <w:t xml:space="preserve"> view? What do you see as the most desirable outcome</w:t>
      </w:r>
      <w:r>
        <w:t>? H</w:t>
      </w:r>
      <w:r w:rsidRPr="003B6218">
        <w:t>ow bad would it be</w:t>
      </w:r>
      <w:r>
        <w:t>,</w:t>
      </w:r>
      <w:r w:rsidRPr="003B6218">
        <w:t xml:space="preserve"> if I</w:t>
      </w:r>
      <w:r>
        <w:t xml:space="preserve"> can put it that way, if an </w:t>
      </w:r>
      <w:r w:rsidRPr="003B6218">
        <w:t>agreement was not possible?</w:t>
      </w:r>
    </w:p>
    <w:p w:rsidR="004A114E" w:rsidP="004A114E">
      <w:pPr>
        <w:pStyle w:val="Answer"/>
      </w:pPr>
      <w:sdt>
        <w:sdtPr>
          <w:alias w:val="Witness"/>
          <w:id w:val="-1503815866"/>
          <w:placeholder>
            <w:docPart w:val="B66544A89DDF4D9F99E571E36F7E5641"/>
          </w:placeholder>
          <w:richText/>
        </w:sdtPr>
        <w:sdtContent>
          <w:r>
            <w:rPr>
              <w:b/>
              <w:i/>
            </w:rPr>
            <w:t>Professor Leyser:</w:t>
          </w:r>
        </w:sdtContent>
      </w:sdt>
      <w:r>
        <w:t xml:space="preserve"> </w:t>
      </w:r>
      <w:r w:rsidRPr="003B6218">
        <w:t xml:space="preserve">This is a very live issue. There is very widespread agreement right across the research and innovation community that association would be tremendously beneficial for a whole variety </w:t>
      </w:r>
      <w:r>
        <w:t>of</w:t>
      </w:r>
      <w:r w:rsidRPr="003B6218">
        <w:t xml:space="preserve"> reasons</w:t>
      </w:r>
      <w:r>
        <w:t>, and t</w:t>
      </w:r>
      <w:r w:rsidRPr="003B6218">
        <w:t xml:space="preserve">hat is the very clear position of </w:t>
      </w:r>
      <w:r w:rsidR="00F91326">
        <w:t>g</w:t>
      </w:r>
      <w:r w:rsidRPr="003B6218">
        <w:t>overnment. We are ready to associate. Our pen is hovering over the paper, if only the paper w</w:t>
      </w:r>
      <w:r>
        <w:t>ould</w:t>
      </w:r>
      <w:r w:rsidRPr="003B6218">
        <w:t xml:space="preserve"> be put there for us to sign by our European Commission colleagues</w:t>
      </w:r>
      <w:r>
        <w:t>. T</w:t>
      </w:r>
      <w:r w:rsidRPr="003B6218">
        <w:t>hat is still the priority.</w:t>
      </w:r>
    </w:p>
    <w:p w:rsidR="002449A4" w:rsidP="004A114E">
      <w:pPr>
        <w:pStyle w:val="Answer"/>
      </w:pPr>
      <w:r w:rsidRPr="003B6218">
        <w:t>Having said that,</w:t>
      </w:r>
      <w:r>
        <w:t xml:space="preserve"> </w:t>
      </w:r>
      <w:r w:rsidRPr="003B6218">
        <w:t>it is clear that that decision has become linked to other elements of interactions with the European Union in ways that are not necessarily ideal from a science point of view</w:t>
      </w:r>
      <w:r>
        <w:t>. We are s</w:t>
      </w:r>
      <w:r w:rsidRPr="003B6218">
        <w:t xml:space="preserve">imultaneously </w:t>
      </w:r>
      <w:r w:rsidRPr="003B6218">
        <w:t xml:space="preserve">having to work very hard to ensure that projects currently under consideration </w:t>
      </w:r>
      <w:r>
        <w:t>that</w:t>
      </w:r>
      <w:r>
        <w:t xml:space="preserve"> </w:t>
      </w:r>
      <w:r w:rsidRPr="003B6218">
        <w:t>are winning competitions for funding are supported</w:t>
      </w:r>
      <w:r>
        <w:t xml:space="preserve">—the </w:t>
      </w:r>
      <w:r w:rsidRPr="003B6218">
        <w:t>so-called under</w:t>
      </w:r>
      <w:r>
        <w:t>write</w:t>
      </w:r>
      <w:r w:rsidRPr="003B6218">
        <w:t xml:space="preserve"> guarantee</w:t>
      </w:r>
      <w:r>
        <w:t>,</w:t>
      </w:r>
      <w:r w:rsidRPr="003B6218">
        <w:t xml:space="preserve"> which is up and running and operational</w:t>
      </w:r>
      <w:r>
        <w:t>—a</w:t>
      </w:r>
      <w:r w:rsidRPr="003B6218">
        <w:t>nd that we have a high</w:t>
      </w:r>
      <w:r>
        <w:t>-</w:t>
      </w:r>
      <w:r w:rsidRPr="003B6218">
        <w:t>quality plan for what we w</w:t>
      </w:r>
      <w:r>
        <w:t>ould</w:t>
      </w:r>
      <w:r w:rsidRPr="003B6218">
        <w:t xml:space="preserve"> do </w:t>
      </w:r>
      <w:r>
        <w:t xml:space="preserve">if </w:t>
      </w:r>
      <w:r w:rsidRPr="003B6218">
        <w:t xml:space="preserve">association </w:t>
      </w:r>
      <w:r>
        <w:t>did n</w:t>
      </w:r>
      <w:r w:rsidRPr="003B6218">
        <w:t xml:space="preserve">ot happen. It is excellent that the </w:t>
      </w:r>
      <w:r>
        <w:t>T</w:t>
      </w:r>
      <w:r w:rsidRPr="003B6218">
        <w:t>reasury has confirmed that the funding set aside for association wou</w:t>
      </w:r>
      <w:r>
        <w:t>ld</w:t>
      </w:r>
      <w:r w:rsidRPr="003B6218">
        <w:t xml:space="preserve"> remain in research and innovatio</w:t>
      </w:r>
      <w:r>
        <w:t xml:space="preserve">n were </w:t>
      </w:r>
      <w:r w:rsidRPr="00522FF0">
        <w:t>that to happen</w:t>
      </w:r>
      <w:r>
        <w:t>. T</w:t>
      </w:r>
      <w:r w:rsidRPr="00522FF0">
        <w:t>hat gives us a good basis on which to plan an exciting programme should we not be able to associate</w:t>
      </w:r>
      <w:r>
        <w:t xml:space="preserve">. </w:t>
      </w:r>
    </w:p>
    <w:p w:rsidR="004A114E" w:rsidP="004A114E">
      <w:pPr>
        <w:pStyle w:val="Answer"/>
      </w:pPr>
      <w:r>
        <w:t>I</w:t>
      </w:r>
      <w:r w:rsidRPr="00522FF0">
        <w:t>t is difficult to be working simultaneously against multiple alternative options, but it is a very important area and we are focused on getting it right</w:t>
      </w:r>
      <w:r>
        <w:t>.</w:t>
      </w:r>
    </w:p>
    <w:p w:rsidR="002449A4" w:rsidP="004A114E">
      <w:pPr>
        <w:pStyle w:val="Question"/>
        <w:numPr>
          <w:ilvl w:val="0"/>
          <w:numId w:val="9"/>
        </w:numPr>
      </w:pPr>
      <w:sdt>
        <w:sdtPr>
          <w:alias w:val="Member"/>
          <w:tag w:val="&lt;Member mnisId='1578' dodsId='40488'&gt;"/>
          <w:id w:val="1718315753"/>
          <w:placeholder>
            <w:docPart w:val="B66544A89DDF4D9F99E571E36F7E5641"/>
          </w:placeholder>
          <w:richText/>
        </w:sdtPr>
        <w:sdtContent>
          <w:r w:rsidRPr="00522FF0" w:rsidR="004A114E">
            <w:rPr>
              <w:b/>
            </w:rPr>
            <w:t>Chair:</w:t>
          </w:r>
        </w:sdtContent>
      </w:sdt>
      <w:r w:rsidR="004A114E">
        <w:t xml:space="preserve"> </w:t>
      </w:r>
      <w:r w:rsidRPr="00522FF0" w:rsidR="004A114E">
        <w:t>I have a feeling that we will ask some questions of the</w:t>
      </w:r>
      <w:r w:rsidR="004A114E">
        <w:t xml:space="preserve"> Minister about that</w:t>
      </w:r>
      <w:r w:rsidRPr="00522FF0" w:rsidR="004A114E">
        <w:t xml:space="preserve">. </w:t>
      </w:r>
    </w:p>
    <w:p w:rsidR="004A114E" w:rsidP="002449A4">
      <w:pPr>
        <w:pStyle w:val="Question"/>
        <w:numPr>
          <w:ilvl w:val="0"/>
          <w:numId w:val="0"/>
        </w:numPr>
        <w:ind w:left="794"/>
      </w:pPr>
      <w:r w:rsidRPr="00522FF0">
        <w:t xml:space="preserve">Later today, the </w:t>
      </w:r>
      <w:r w:rsidR="00787E04">
        <w:t>levelling</w:t>
      </w:r>
      <w:r w:rsidR="00C91CF6">
        <w:t xml:space="preserve"> </w:t>
      </w:r>
      <w:r w:rsidR="00787E04">
        <w:t>up White</w:t>
      </w:r>
      <w:r w:rsidRPr="00522FF0">
        <w:t xml:space="preserve"> </w:t>
      </w:r>
      <w:r>
        <w:t>P</w:t>
      </w:r>
      <w:r w:rsidRPr="00522FF0">
        <w:t xml:space="preserve">aper is to be published. The </w:t>
      </w:r>
      <w:r>
        <w:t>C</w:t>
      </w:r>
      <w:r w:rsidRPr="00522FF0">
        <w:t xml:space="preserve">ommittee has a separate inquiry </w:t>
      </w:r>
      <w:r w:rsidR="002449A4">
        <w:t>into</w:t>
      </w:r>
      <w:r w:rsidRPr="00522FF0">
        <w:t xml:space="preserve"> the role of science and technology</w:t>
      </w:r>
      <w:r>
        <w:t xml:space="preserve"> in</w:t>
      </w:r>
      <w:r w:rsidRPr="00522FF0">
        <w:t xml:space="preserve"> prosperity and recovering from </w:t>
      </w:r>
      <w:r w:rsidR="00E65863">
        <w:t>c</w:t>
      </w:r>
      <w:r>
        <w:t>ovid</w:t>
      </w:r>
      <w:r w:rsidRPr="00522FF0">
        <w:t>. We hope that it will feature prominently in this. As chief executive of UK</w:t>
      </w:r>
      <w:r>
        <w:t>RI</w:t>
      </w:r>
      <w:r w:rsidR="002449A4">
        <w:t>,</w:t>
      </w:r>
      <w:r w:rsidRPr="00522FF0">
        <w:t xml:space="preserve"> have you been involved in the drafting</w:t>
      </w:r>
      <w:r>
        <w:t xml:space="preserve"> of the White Paper,</w:t>
      </w:r>
      <w:r w:rsidRPr="00522FF0">
        <w:t xml:space="preserve"> or</w:t>
      </w:r>
      <w:r>
        <w:t xml:space="preserve"> at least the</w:t>
      </w:r>
      <w:r w:rsidRPr="00522FF0">
        <w:t xml:space="preserve"> thoughts</w:t>
      </w:r>
      <w:r>
        <w:t xml:space="preserve"> behind </w:t>
      </w:r>
      <w:r w:rsidR="002449A4">
        <w:t>it</w:t>
      </w:r>
      <w:r w:rsidRPr="00522FF0">
        <w:t>?</w:t>
      </w:r>
    </w:p>
    <w:p w:rsidR="002449A4" w:rsidP="004A114E">
      <w:pPr>
        <w:pStyle w:val="Answer"/>
      </w:pPr>
      <w:sdt>
        <w:sdtPr>
          <w:alias w:val="Witness"/>
          <w:id w:val="1689333355"/>
          <w:placeholder>
            <w:docPart w:val="B66544A89DDF4D9F99E571E36F7E5641"/>
          </w:placeholder>
          <w:richText/>
        </w:sdtPr>
        <w:sdtContent>
          <w:r w:rsidR="004A114E">
            <w:rPr>
              <w:b/>
              <w:i/>
            </w:rPr>
            <w:t>Professor Leyser:</w:t>
          </w:r>
        </w:sdtContent>
      </w:sdt>
      <w:r w:rsidR="004A114E">
        <w:t xml:space="preserve"> </w:t>
      </w:r>
      <w:r>
        <w:t xml:space="preserve">Absolutely. </w:t>
      </w:r>
      <w:r w:rsidRPr="00522FF0" w:rsidR="004A114E">
        <w:t>We have been deeply involved for many years in conversations about the role of research and innovation</w:t>
      </w:r>
      <w:r w:rsidR="004A114E">
        <w:t xml:space="preserve"> </w:t>
      </w:r>
      <w:r w:rsidRPr="00522FF0" w:rsidR="004A114E">
        <w:t>in levelling</w:t>
      </w:r>
      <w:r>
        <w:t xml:space="preserve"> </w:t>
      </w:r>
      <w:r w:rsidRPr="00522FF0" w:rsidR="004A114E">
        <w:t>up and building highly</w:t>
      </w:r>
      <w:r>
        <w:t xml:space="preserve"> </w:t>
      </w:r>
      <w:r w:rsidRPr="00522FF0" w:rsidR="004A114E">
        <w:t>productive and vibrant economies right across the UK. We have a significant amount of work in this area to understand</w:t>
      </w:r>
      <w:r w:rsidR="004A114E">
        <w:t xml:space="preserve"> the evidence base.</w:t>
      </w:r>
      <w:r w:rsidRPr="00522FF0" w:rsidR="004A114E">
        <w:t xml:space="preserve"> Our current investment portfolio is heavily concentrated in the greater </w:t>
      </w:r>
      <w:r w:rsidR="004A114E">
        <w:t>south</w:t>
      </w:r>
      <w:r>
        <w:t>-</w:t>
      </w:r>
      <w:r w:rsidR="004A114E">
        <w:t>east</w:t>
      </w:r>
      <w:r w:rsidRPr="00522FF0" w:rsidR="004A114E">
        <w:t>. That is not becaus</w:t>
      </w:r>
      <w:r w:rsidR="004A114E">
        <w:t>e</w:t>
      </w:r>
      <w:r w:rsidRPr="00522FF0" w:rsidR="004A114E">
        <w:t xml:space="preserve"> success rates vary across the country. Success rates for all our programmes are essentially flat across the entire country. </w:t>
      </w:r>
    </w:p>
    <w:p w:rsidR="00853AAA" w:rsidP="004A114E">
      <w:pPr>
        <w:pStyle w:val="Answer"/>
      </w:pPr>
      <w:r>
        <w:t>H</w:t>
      </w:r>
      <w:r w:rsidRPr="007E6E2A">
        <w:t>ow one can sensibly drive up capacity across the UK through smart</w:t>
      </w:r>
      <w:r>
        <w:t xml:space="preserve">, </w:t>
      </w:r>
      <w:r w:rsidRPr="007E6E2A">
        <w:t>targeted investment is a key question we have been asking.</w:t>
      </w:r>
      <w:r>
        <w:t xml:space="preserve"> </w:t>
      </w:r>
      <w:r w:rsidRPr="007E6E2A">
        <w:t xml:space="preserve">We have </w:t>
      </w:r>
      <w:r>
        <w:t>run</w:t>
      </w:r>
      <w:r w:rsidRPr="007E6E2A">
        <w:t xml:space="preserve"> some pilot schemes in that context. It link</w:t>
      </w:r>
      <w:r>
        <w:t>s</w:t>
      </w:r>
      <w:r w:rsidRPr="007E6E2A">
        <w:t xml:space="preserve"> back in some ways to the question of research integrity</w:t>
      </w:r>
      <w:r>
        <w:t>,</w:t>
      </w:r>
      <w:r w:rsidRPr="007E6E2A">
        <w:t xml:space="preserve"> becaus</w:t>
      </w:r>
      <w:r>
        <w:t>e</w:t>
      </w:r>
      <w:r w:rsidRPr="007E6E2A">
        <w:t xml:space="preserve"> one of the consequences of the disproportionate interest in particular sorts of publication in the research and innovation system has been to drive competition across the country on these very narrow criteria. </w:t>
      </w:r>
    </w:p>
    <w:p w:rsidR="00853AAA" w:rsidP="004A114E">
      <w:pPr>
        <w:pStyle w:val="Answer"/>
      </w:pPr>
      <w:r w:rsidRPr="007E6E2A">
        <w:t xml:space="preserve">In my view, that has reduced diversity in the system so that institutions have felt less free to specialise in particular areas and capture the excellence that </w:t>
      </w:r>
      <w:r>
        <w:t>exists</w:t>
      </w:r>
      <w:r w:rsidRPr="007E6E2A">
        <w:t xml:space="preserve"> in particular parts of the country</w:t>
      </w:r>
      <w:r>
        <w:t xml:space="preserve"> and</w:t>
      </w:r>
      <w:r w:rsidRPr="007E6E2A">
        <w:t xml:space="preserve"> harness local economies in a way that is locally appropriate. </w:t>
      </w:r>
    </w:p>
    <w:p w:rsidR="00853AAA" w:rsidP="004A114E">
      <w:pPr>
        <w:pStyle w:val="Answer"/>
      </w:pPr>
      <w:r w:rsidRPr="007E6E2A">
        <w:t>If all universities are being judged on how many papers they have in fancy journals</w:t>
      </w:r>
      <w:r>
        <w:t>,</w:t>
      </w:r>
      <w:r w:rsidRPr="007E6E2A">
        <w:t xml:space="preserve"> there is insufficient focus on how they can contribute to high productivity innovation clusters with local businesses,</w:t>
      </w:r>
      <w:r>
        <w:t xml:space="preserve"> </w:t>
      </w:r>
      <w:r w:rsidRPr="007E6E2A">
        <w:t xml:space="preserve">the skills agenda and all those kinds of things. </w:t>
      </w:r>
    </w:p>
    <w:p w:rsidR="004A114E" w:rsidP="004A114E">
      <w:pPr>
        <w:pStyle w:val="Answer"/>
      </w:pPr>
      <w:r w:rsidRPr="007E6E2A">
        <w:t xml:space="preserve">That is excitingly shifting. One of the major leadership initiatives of Mr </w:t>
      </w:r>
      <w:r w:rsidR="00853AAA">
        <w:t>F</w:t>
      </w:r>
      <w:r w:rsidRPr="007E6E2A">
        <w:t>reeman is to think much harder about these innovation clusters and how we can dr</w:t>
      </w:r>
      <w:r>
        <w:t>i</w:t>
      </w:r>
      <w:r w:rsidRPr="007E6E2A">
        <w:t xml:space="preserve">ve </w:t>
      </w:r>
      <w:r w:rsidR="00853AAA">
        <w:t>them</w:t>
      </w:r>
      <w:r w:rsidRPr="007E6E2A">
        <w:t xml:space="preserve"> right across the country. There are very exciting </w:t>
      </w:r>
      <w:r w:rsidRPr="007E6E2A">
        <w:t>examples where that is beginning to work well. I think there are huge opportunities</w:t>
      </w:r>
      <w:r>
        <w:t>.</w:t>
      </w:r>
    </w:p>
    <w:p w:rsidR="004A114E" w:rsidP="004A114E">
      <w:pPr>
        <w:pStyle w:val="Question"/>
        <w:numPr>
          <w:ilvl w:val="0"/>
          <w:numId w:val="9"/>
        </w:numPr>
      </w:pPr>
      <w:sdt>
        <w:sdtPr>
          <w:alias w:val="Member"/>
          <w:tag w:val="&lt;Member mnisId='1578' dodsId='40488'&gt;"/>
          <w:id w:val="111105166"/>
          <w:placeholder>
            <w:docPart w:val="B66544A89DDF4D9F99E571E36F7E5641"/>
          </w:placeholder>
          <w:richText/>
        </w:sdtPr>
        <w:sdtContent>
          <w:r w:rsidRPr="007E6E2A">
            <w:rPr>
              <w:b/>
            </w:rPr>
            <w:t>Chair:</w:t>
          </w:r>
        </w:sdtContent>
      </w:sdt>
      <w:r>
        <w:t xml:space="preserve"> W</w:t>
      </w:r>
      <w:r w:rsidRPr="00D83364">
        <w:t xml:space="preserve">hen the </w:t>
      </w:r>
      <w:r>
        <w:t>C</w:t>
      </w:r>
      <w:r w:rsidRPr="00D83364">
        <w:t>ommittee met in Manchester</w:t>
      </w:r>
      <w:r w:rsidR="00C91CF6">
        <w:t>,</w:t>
      </w:r>
      <w:r w:rsidRPr="00D83364">
        <w:t xml:space="preserve"> </w:t>
      </w:r>
      <w:r>
        <w:t>P</w:t>
      </w:r>
      <w:r w:rsidRPr="00D83364">
        <w:t xml:space="preserve">rofessor Richard Jones at </w:t>
      </w:r>
      <w:r>
        <w:t xml:space="preserve">the University of Manchester </w:t>
      </w:r>
      <w:r w:rsidRPr="00D83364">
        <w:t>said</w:t>
      </w:r>
      <w:r>
        <w:t xml:space="preserve"> </w:t>
      </w:r>
      <w:r w:rsidRPr="00D83364">
        <w:t>this was an opportunity</w:t>
      </w:r>
      <w:r>
        <w:t>,</w:t>
      </w:r>
      <w:r w:rsidRPr="00D83364">
        <w:t xml:space="preserve"> given a rising total science budget</w:t>
      </w:r>
      <w:r>
        <w:t>,</w:t>
      </w:r>
      <w:r w:rsidRPr="00D83364">
        <w:t xml:space="preserve"> for a disproportionate component of </w:t>
      </w:r>
      <w:r w:rsidR="00853AAA">
        <w:t>it</w:t>
      </w:r>
      <w:r w:rsidRPr="00E737A6">
        <w:t xml:space="preserve"> to go to regional centres of research without cannibalising existing centres, so it is literally levelling</w:t>
      </w:r>
      <w:r w:rsidR="00853AAA">
        <w:t xml:space="preserve"> </w:t>
      </w:r>
      <w:r w:rsidRPr="00E737A6">
        <w:t>up</w:t>
      </w:r>
      <w:r w:rsidR="00853AAA">
        <w:t>—</w:t>
      </w:r>
      <w:r w:rsidRPr="00E737A6">
        <w:t xml:space="preserve">it is bringing up areas without reducing the others. If that is the intention of the </w:t>
      </w:r>
      <w:r>
        <w:t>W</w:t>
      </w:r>
      <w:r w:rsidRPr="00E737A6">
        <w:t xml:space="preserve">hite </w:t>
      </w:r>
      <w:r>
        <w:t>P</w:t>
      </w:r>
      <w:r w:rsidRPr="00E737A6">
        <w:t>aper</w:t>
      </w:r>
      <w:r w:rsidR="00853AAA">
        <w:t>,</w:t>
      </w:r>
      <w:r w:rsidRPr="00E737A6">
        <w:t xml:space="preserve"> will </w:t>
      </w:r>
      <w:r>
        <w:t>UKR</w:t>
      </w:r>
      <w:r w:rsidRPr="00E737A6">
        <w:t>I be a willing participant in that?</w:t>
      </w:r>
    </w:p>
    <w:p w:rsidR="00853AAA" w:rsidP="004A114E">
      <w:pPr>
        <w:pStyle w:val="Answer"/>
      </w:pPr>
      <w:sdt>
        <w:sdtPr>
          <w:alias w:val="Witness"/>
          <w:id w:val="1892612990"/>
          <w:placeholder>
            <w:docPart w:val="B66544A89DDF4D9F99E571E36F7E5641"/>
          </w:placeholder>
          <w:richText/>
        </w:sdtPr>
        <w:sdtContent>
          <w:r w:rsidR="004A114E">
            <w:rPr>
              <w:b/>
              <w:i/>
            </w:rPr>
            <w:t>Professor Leyser:</w:t>
          </w:r>
        </w:sdtContent>
      </w:sdt>
      <w:r w:rsidR="004A114E">
        <w:t xml:space="preserve"> </w:t>
      </w:r>
      <w:r w:rsidRPr="00E737A6" w:rsidR="004A114E">
        <w:t>I am excited by that opportunity in the context of the smart investment specialisation I have talked about. We are very keen to avoid a situation w</w:t>
      </w:r>
      <w:r w:rsidR="004A114E">
        <w:t>here you</w:t>
      </w:r>
      <w:r w:rsidRPr="00E737A6" w:rsidR="004A114E">
        <w:t xml:space="preserve"> put significant amounts of money into places that do not straightforwardly </w:t>
      </w:r>
      <w:r w:rsidRPr="00E737A6">
        <w:t xml:space="preserve">have </w:t>
      </w:r>
      <w:r w:rsidRPr="00E737A6" w:rsidR="004A114E">
        <w:t>the absor</w:t>
      </w:r>
      <w:r w:rsidR="004A114E">
        <w:t>ba</w:t>
      </w:r>
      <w:r w:rsidRPr="00E737A6" w:rsidR="004A114E">
        <w:t>tive capacity to deal with that funding</w:t>
      </w:r>
      <w:r>
        <w:t>—</w:t>
      </w:r>
      <w:r w:rsidRPr="00E737A6" w:rsidR="004A114E">
        <w:t>so</w:t>
      </w:r>
      <w:r>
        <w:t>,</w:t>
      </w:r>
      <w:r w:rsidRPr="00E737A6" w:rsidR="004A114E">
        <w:t xml:space="preserve"> thinking hard and working with local leaders and businesses abou</w:t>
      </w:r>
      <w:r w:rsidR="004A114E">
        <w:t>t</w:t>
      </w:r>
      <w:r w:rsidRPr="00E737A6" w:rsidR="004A114E">
        <w:t xml:space="preserve"> the blockers in particular areas </w:t>
      </w:r>
      <w:r w:rsidR="004A114E">
        <w:t>and</w:t>
      </w:r>
      <w:r w:rsidRPr="00E737A6" w:rsidR="004A114E">
        <w:t xml:space="preserve"> getting the funding right</w:t>
      </w:r>
      <w:r w:rsidR="004A114E">
        <w:t>,</w:t>
      </w:r>
      <w:r w:rsidRPr="00E737A6" w:rsidR="004A114E">
        <w:t xml:space="preserve"> aligning </w:t>
      </w:r>
      <w:r>
        <w:t>it</w:t>
      </w:r>
      <w:r w:rsidRPr="00E737A6" w:rsidR="004A114E">
        <w:t xml:space="preserve"> with opportunities for those areas</w:t>
      </w:r>
      <w:r w:rsidR="004A114E">
        <w:t>,</w:t>
      </w:r>
      <w:r w:rsidRPr="00E737A6" w:rsidR="004A114E">
        <w:t xml:space="preserve"> is absolutely crucial</w:t>
      </w:r>
      <w:r w:rsidR="004A114E">
        <w:t xml:space="preserve">. </w:t>
      </w:r>
    </w:p>
    <w:p w:rsidR="004A114E" w:rsidP="004A114E">
      <w:pPr>
        <w:pStyle w:val="Answer"/>
      </w:pPr>
      <w:r>
        <w:t>T</w:t>
      </w:r>
      <w:r w:rsidRPr="00E737A6">
        <w:t>h</w:t>
      </w:r>
      <w:r>
        <w:t>e</w:t>
      </w:r>
      <w:r w:rsidRPr="00E737A6">
        <w:t xml:space="preserve"> cross-</w:t>
      </w:r>
      <w:r w:rsidR="008169CA">
        <w:t>G</w:t>
      </w:r>
      <w:r w:rsidRPr="00E737A6">
        <w:t>overnment levelling</w:t>
      </w:r>
      <w:r>
        <w:t>-</w:t>
      </w:r>
      <w:r w:rsidRPr="00E737A6">
        <w:t xml:space="preserve">up agenda is so important because it is not just about lobbying for research and innovation funding; </w:t>
      </w:r>
      <w:r>
        <w:t>i</w:t>
      </w:r>
      <w:r w:rsidRPr="00E737A6">
        <w:t>t is about aligning infrastructure, transport and those kinds of things</w:t>
      </w:r>
      <w:r>
        <w:t xml:space="preserve">. Skills are </w:t>
      </w:r>
      <w:r w:rsidRPr="00E737A6">
        <w:t>absolutely crucial</w:t>
      </w:r>
      <w:r>
        <w:t>. It is about getting a</w:t>
      </w:r>
      <w:r w:rsidRPr="00E737A6">
        <w:t>ll of that right in a way that is context-specific across the UK.</w:t>
      </w:r>
    </w:p>
    <w:p w:rsidR="004A114E" w:rsidP="004A114E">
      <w:pPr>
        <w:pStyle w:val="Remark"/>
      </w:pPr>
      <w:sdt>
        <w:sdtPr>
          <w:alias w:val="Member"/>
          <w:tag w:val="&lt;Member mnisId='1578' dodsId='40488'&gt;"/>
          <w:id w:val="-852338689"/>
          <w:placeholder>
            <w:docPart w:val="B66544A89DDF4D9F99E571E36F7E5641"/>
          </w:placeholder>
          <w:richText/>
        </w:sdtPr>
        <w:sdtContent>
          <w:r w:rsidRPr="00E737A6">
            <w:rPr>
              <w:b/>
            </w:rPr>
            <w:t>Chair:</w:t>
          </w:r>
        </w:sdtContent>
      </w:sdt>
      <w:r>
        <w:t xml:space="preserve"> </w:t>
      </w:r>
      <w:r w:rsidRPr="00E737A6">
        <w:t xml:space="preserve">Thank you very much indeed. </w:t>
      </w:r>
      <w:r>
        <w:t>I am sure that o</w:t>
      </w:r>
      <w:r w:rsidRPr="00E737A6">
        <w:t>ur ongoing regional inquiry</w:t>
      </w:r>
      <w:r>
        <w:t xml:space="preserve"> </w:t>
      </w:r>
      <w:r w:rsidRPr="00E737A6">
        <w:t xml:space="preserve">will pick up these themes and we will go into that in more detail. I thank Dame </w:t>
      </w:r>
      <w:r>
        <w:t>O</w:t>
      </w:r>
      <w:r w:rsidRPr="00E737A6">
        <w:t>ttoline and Mr P</w:t>
      </w:r>
      <w:r>
        <w:t>a</w:t>
      </w:r>
      <w:r w:rsidRPr="00E737A6">
        <w:t>rry for the</w:t>
      </w:r>
      <w:r>
        <w:t>ir</w:t>
      </w:r>
      <w:r w:rsidRPr="00E737A6">
        <w:t xml:space="preserve"> evidence this morning</w:t>
      </w:r>
      <w:r w:rsidR="00853AAA">
        <w:t>.</w:t>
      </w:r>
    </w:p>
    <w:p w:rsidR="004A114E" w:rsidP="004A114E">
      <w:pPr>
        <w:pStyle w:val="TitlePanel0"/>
      </w:pPr>
      <w:bookmarkStart w:id="1" w:name="Panel2"/>
      <w:bookmarkEnd w:id="1"/>
      <w:r>
        <w:t>Examination of witness</w:t>
      </w:r>
    </w:p>
    <w:p w:rsidR="004A114E" w:rsidP="004A114E">
      <w:pPr>
        <w:pStyle w:val="Para"/>
      </w:pPr>
      <w:r>
        <w:t>Witness: George Freeman.</w:t>
      </w:r>
    </w:p>
    <w:p w:rsidR="00787E04" w:rsidP="004A114E">
      <w:pPr>
        <w:pStyle w:val="Question"/>
        <w:numPr>
          <w:ilvl w:val="0"/>
          <w:numId w:val="9"/>
        </w:numPr>
      </w:pPr>
      <w:sdt>
        <w:sdtPr>
          <w:alias w:val="Member"/>
          <w:tag w:val="&lt;Member mnisId='1578' dodsId='40488'&gt;"/>
          <w:id w:val="374199491"/>
          <w:placeholder>
            <w:docPart w:val="B66544A89DDF4D9F99E571E36F7E5641"/>
          </w:placeholder>
          <w:richText/>
        </w:sdtPr>
        <w:sdtContent>
          <w:r w:rsidRPr="00CC78E9" w:rsidR="004A114E">
            <w:rPr>
              <w:b/>
            </w:rPr>
            <w:t>Chair:</w:t>
          </w:r>
        </w:sdtContent>
      </w:sdt>
      <w:r w:rsidR="004A114E">
        <w:t xml:space="preserve"> We welcome</w:t>
      </w:r>
      <w:r>
        <w:t>, with apologies for keeping him waiting,</w:t>
      </w:r>
      <w:r w:rsidR="004A114E">
        <w:t xml:space="preserve"> George Freeman, Minister for Science, Research and Innovation at the Department for Business, Energy and Industrial Strategy. </w:t>
      </w:r>
      <w:r w:rsidRPr="00CC78E9" w:rsidR="004A114E">
        <w:t xml:space="preserve">Thank you very much indeed for being our final witness in this inquiry. </w:t>
      </w:r>
    </w:p>
    <w:p w:rsidR="004A114E" w:rsidP="00787E04">
      <w:pPr>
        <w:pStyle w:val="Question"/>
        <w:numPr>
          <w:ilvl w:val="0"/>
          <w:numId w:val="0"/>
        </w:numPr>
        <w:ind w:left="794"/>
      </w:pPr>
      <w:r w:rsidRPr="00CC78E9">
        <w:t xml:space="preserve">We want to come to the questions we have been asking throughout this inquiry on research integrity, for which you are the responsible </w:t>
      </w:r>
      <w:r>
        <w:t>M</w:t>
      </w:r>
      <w:r w:rsidRPr="00CC78E9">
        <w:t>inister</w:t>
      </w:r>
      <w:r>
        <w:t>, but</w:t>
      </w:r>
      <w:r w:rsidRPr="00CC78E9">
        <w:t xml:space="preserve"> can we kick off with some topical questions, in particular </w:t>
      </w:r>
      <w:r w:rsidR="00977CC8">
        <w:t xml:space="preserve">on </w:t>
      </w:r>
      <w:r w:rsidRPr="00CC78E9">
        <w:t xml:space="preserve">the </w:t>
      </w:r>
      <w:r w:rsidR="00787E04">
        <w:t>levelling up White</w:t>
      </w:r>
      <w:r w:rsidRPr="00CC78E9">
        <w:t xml:space="preserve"> </w:t>
      </w:r>
      <w:r>
        <w:t>P</w:t>
      </w:r>
      <w:r w:rsidRPr="00CC78E9">
        <w:t>aper</w:t>
      </w:r>
      <w:r>
        <w:t>? W</w:t>
      </w:r>
      <w:r w:rsidRPr="00CC78E9">
        <w:t xml:space="preserve">ould I be right in assuming that, if not a </w:t>
      </w:r>
      <w:r>
        <w:t>co-</w:t>
      </w:r>
      <w:r w:rsidRPr="00CC78E9">
        <w:t xml:space="preserve">author, </w:t>
      </w:r>
      <w:r>
        <w:t xml:space="preserve">you have been </w:t>
      </w:r>
      <w:r w:rsidRPr="00CC78E9">
        <w:t xml:space="preserve">heavily involved in this? </w:t>
      </w:r>
    </w:p>
    <w:p w:rsidR="004A114E" w:rsidP="004A114E">
      <w:pPr>
        <w:pStyle w:val="Answer"/>
      </w:pPr>
      <w:sdt>
        <w:sdtPr>
          <w:alias w:val="Witness"/>
          <w:id w:val="-1952080121"/>
          <w:placeholder>
            <w:docPart w:val="B66544A89DDF4D9F99E571E36F7E5641"/>
          </w:placeholder>
          <w:richText/>
        </w:sdtPr>
        <w:sdtContent>
          <w:r w:rsidRPr="00CC78E9">
            <w:rPr>
              <w:b/>
              <w:i/>
            </w:rPr>
            <w:t>George Freeman:</w:t>
          </w:r>
        </w:sdtContent>
      </w:sdt>
      <w:r>
        <w:t xml:space="preserve"> </w:t>
      </w:r>
      <w:r w:rsidRPr="00CC78E9">
        <w:t>That is correct</w:t>
      </w:r>
      <w:r>
        <w:t xml:space="preserve">. </w:t>
      </w:r>
      <w:r w:rsidRPr="00CC78E9">
        <w:t>I t</w:t>
      </w:r>
      <w:r>
        <w:t>hank</w:t>
      </w:r>
      <w:r w:rsidR="00787E04">
        <w:t xml:space="preserve"> you, </w:t>
      </w:r>
      <w:r>
        <w:t>C</w:t>
      </w:r>
      <w:r w:rsidRPr="00CC78E9">
        <w:t>hair</w:t>
      </w:r>
      <w:r w:rsidR="00787E04">
        <w:t>,</w:t>
      </w:r>
      <w:r w:rsidRPr="00CC78E9">
        <w:t xml:space="preserve"> and the </w:t>
      </w:r>
      <w:r>
        <w:t>C</w:t>
      </w:r>
      <w:r w:rsidRPr="00CC78E9">
        <w:t xml:space="preserve">ommittee for the opportunity to appear before </w:t>
      </w:r>
      <w:r w:rsidR="00787E04">
        <w:t>you</w:t>
      </w:r>
      <w:r w:rsidRPr="00CC78E9">
        <w:t xml:space="preserve"> and support </w:t>
      </w:r>
      <w:r w:rsidR="00787E04">
        <w:t xml:space="preserve">you </w:t>
      </w:r>
      <w:r w:rsidRPr="00CC78E9">
        <w:t>on reproducibility</w:t>
      </w:r>
      <w:r>
        <w:t>,</w:t>
      </w:r>
      <w:r w:rsidRPr="00CC78E9">
        <w:t xml:space="preserve"> but also more generally</w:t>
      </w:r>
      <w:r>
        <w:t>.</w:t>
      </w:r>
      <w:r w:rsidRPr="00CC78E9">
        <w:t xml:space="preserve"> I hope we get some stability in the science ministerial portfolio as well as the funding</w:t>
      </w:r>
      <w:r>
        <w:t xml:space="preserve"> and we have the chance to </w:t>
      </w:r>
      <w:r w:rsidRPr="00CC78E9">
        <w:t>work together</w:t>
      </w:r>
      <w:r>
        <w:t>.</w:t>
      </w:r>
      <w:r w:rsidRPr="00CC78E9">
        <w:t xml:space="preserve"> I genuinely relish you</w:t>
      </w:r>
      <w:r>
        <w:t>r</w:t>
      </w:r>
      <w:r w:rsidRPr="00CC78E9">
        <w:t xml:space="preserve"> open and critical feedback. Ministers need that</w:t>
      </w:r>
      <w:r w:rsidR="00787E04">
        <w:t>,</w:t>
      </w:r>
      <w:r w:rsidRPr="00CC78E9">
        <w:t xml:space="preserve"> and I hugely welcome it. I have already looked </w:t>
      </w:r>
      <w:r>
        <w:t>at a number</w:t>
      </w:r>
      <w:r w:rsidRPr="00CC78E9">
        <w:t xml:space="preserve"> of your previous reports</w:t>
      </w:r>
      <w:r>
        <w:t>. T</w:t>
      </w:r>
      <w:r w:rsidRPr="00CC78E9">
        <w:t>hat is sincerely meant</w:t>
      </w:r>
      <w:r>
        <w:t>, and</w:t>
      </w:r>
      <w:r w:rsidRPr="00CC78E9">
        <w:t xml:space="preserve"> thank you for it.</w:t>
      </w:r>
    </w:p>
    <w:p w:rsidR="004A114E" w:rsidP="004A114E">
      <w:pPr>
        <w:pStyle w:val="Answer"/>
      </w:pPr>
      <w:r w:rsidRPr="00CC78E9">
        <w:t xml:space="preserve">I am very closely involved in the </w:t>
      </w:r>
      <w:r w:rsidR="00787E04">
        <w:t>levelling up White</w:t>
      </w:r>
      <w:r w:rsidRPr="00CC78E9">
        <w:t xml:space="preserve"> </w:t>
      </w:r>
      <w:r>
        <w:t>P</w:t>
      </w:r>
      <w:r w:rsidRPr="00CC78E9">
        <w:t>aper</w:t>
      </w:r>
      <w:r>
        <w:t>. To</w:t>
      </w:r>
      <w:r w:rsidRPr="00CC78E9">
        <w:t xml:space="preserve"> frame that answer</w:t>
      </w:r>
      <w:r>
        <w:t xml:space="preserve">, </w:t>
      </w:r>
      <w:r w:rsidRPr="00CC78E9">
        <w:t>perhaps I may set the scene of the mission I have taken on in this role</w:t>
      </w:r>
      <w:r>
        <w:t>,</w:t>
      </w:r>
      <w:r w:rsidRPr="00CC78E9">
        <w:t xml:space="preserve"> which is quite significant. It is a change </w:t>
      </w:r>
      <w:r>
        <w:t>in</w:t>
      </w:r>
      <w:r w:rsidRPr="00CC78E9">
        <w:t xml:space="preserve"> how traditionally in government </w:t>
      </w:r>
      <w:r>
        <w:t xml:space="preserve">we </w:t>
      </w:r>
      <w:r w:rsidRPr="00CC78E9">
        <w:t xml:space="preserve">have thought of science in terms of both </w:t>
      </w:r>
      <w:r>
        <w:t>its</w:t>
      </w:r>
      <w:r w:rsidRPr="00CC78E9">
        <w:t xml:space="preserve"> funding and where it sits in Whitehall.</w:t>
      </w:r>
    </w:p>
    <w:p w:rsidR="004574A6" w:rsidP="004A114E">
      <w:pPr>
        <w:pStyle w:val="Answer"/>
      </w:pPr>
      <w:r>
        <w:t>First, t</w:t>
      </w:r>
      <w:r w:rsidRPr="00CC78E9">
        <w:t>o my joy and</w:t>
      </w:r>
      <w:r w:rsidR="00787E04">
        <w:t>,</w:t>
      </w:r>
      <w:r w:rsidRPr="00CC78E9">
        <w:t xml:space="preserve"> I suspect</w:t>
      </w:r>
      <w:r w:rsidR="00787E04">
        <w:t>,</w:t>
      </w:r>
      <w:r w:rsidRPr="00CC78E9">
        <w:t xml:space="preserve"> yours</w:t>
      </w:r>
      <w:r w:rsidR="00787E04">
        <w:t>,</w:t>
      </w:r>
      <w:r w:rsidRPr="00CC78E9">
        <w:t xml:space="preserve"> the </w:t>
      </w:r>
      <w:r>
        <w:t>G</w:t>
      </w:r>
      <w:r w:rsidRPr="00CC78E9">
        <w:t>overnment ha</w:t>
      </w:r>
      <w:r>
        <w:t>ve</w:t>
      </w:r>
      <w:r w:rsidRPr="00CC78E9">
        <w:t xml:space="preserve"> made a very strategic commitment</w:t>
      </w:r>
      <w:r>
        <w:t xml:space="preserve"> </w:t>
      </w:r>
      <w:r w:rsidRPr="00CC78E9">
        <w:t>to shift science</w:t>
      </w:r>
      <w:r>
        <w:t>,</w:t>
      </w:r>
      <w:r w:rsidRPr="00CC78E9">
        <w:t xml:space="preserve"> technology and innovation from where I think it has tended to be</w:t>
      </w:r>
      <w:r>
        <w:t xml:space="preserve"> for decades</w:t>
      </w:r>
      <w:r w:rsidRPr="00CC78E9">
        <w:t>, which is in a slight silo in Whitehal</w:t>
      </w:r>
      <w:r>
        <w:t>l</w:t>
      </w:r>
      <w:r w:rsidR="00787E04">
        <w:t>—</w:t>
      </w:r>
      <w:r>
        <w:t xml:space="preserve">a </w:t>
      </w:r>
      <w:r w:rsidRPr="00CC78E9">
        <w:t>rather specialist area</w:t>
      </w:r>
      <w:r>
        <w:t>—</w:t>
      </w:r>
      <w:r w:rsidRPr="00CC78E9">
        <w:t>to the mainstream of our economic thinking</w:t>
      </w:r>
      <w:r>
        <w:t>. T</w:t>
      </w:r>
      <w:r w:rsidRPr="00CC78E9">
        <w:t>his is a big shift. We are attempting to move from being a service economy that does phenomenal science, t</w:t>
      </w:r>
      <w:r>
        <w:t>o</w:t>
      </w:r>
      <w:r w:rsidRPr="00CC78E9">
        <w:t xml:space="preserve">o often in silos, and </w:t>
      </w:r>
      <w:r>
        <w:t>has</w:t>
      </w:r>
      <w:r w:rsidRPr="00CC78E9">
        <w:t xml:space="preserve"> not really been an innovation economy</w:t>
      </w:r>
      <w:r>
        <w:t>. We are</w:t>
      </w:r>
      <w:r w:rsidRPr="00CC78E9">
        <w:t xml:space="preserve"> trying to grip that seriously. </w:t>
      </w:r>
    </w:p>
    <w:p w:rsidR="004A114E" w:rsidP="004A114E">
      <w:pPr>
        <w:pStyle w:val="Answer"/>
      </w:pPr>
      <w:r w:rsidRPr="00CC78E9">
        <w:t>Therefore, there is</w:t>
      </w:r>
      <w:r>
        <w:t xml:space="preserve"> </w:t>
      </w:r>
      <w:r w:rsidRPr="00CC78E9">
        <w:t>big infrastructure behind this within an</w:t>
      </w:r>
      <w:r>
        <w:t>d</w:t>
      </w:r>
      <w:r w:rsidRPr="00CC78E9">
        <w:t xml:space="preserve"> behind</w:t>
      </w:r>
      <w:r>
        <w:t xml:space="preserve"> No. </w:t>
      </w:r>
      <w:r w:rsidRPr="00CC78E9">
        <w:t>10</w:t>
      </w:r>
      <w:r>
        <w:t>: t</w:t>
      </w:r>
      <w:r w:rsidRPr="00CC78E9">
        <w:t>he Cabinet Office</w:t>
      </w:r>
      <w:r>
        <w:t>, the O</w:t>
      </w:r>
      <w:r w:rsidRPr="00CC78E9">
        <w:t xml:space="preserve">ffice for </w:t>
      </w:r>
      <w:r>
        <w:t>S</w:t>
      </w:r>
      <w:r w:rsidRPr="00CC78E9">
        <w:t xml:space="preserve">cience and </w:t>
      </w:r>
      <w:r>
        <w:t>T</w:t>
      </w:r>
      <w:r w:rsidRPr="00CC78E9">
        <w:t>echnology, the equivalent of the</w:t>
      </w:r>
      <w:r>
        <w:t xml:space="preserve"> N</w:t>
      </w:r>
      <w:r w:rsidRPr="00CC78E9">
        <w:t>ational Security Council for</w:t>
      </w:r>
      <w:r>
        <w:t xml:space="preserve"> </w:t>
      </w:r>
      <w:r w:rsidR="00B14A17">
        <w:t>s</w:t>
      </w:r>
      <w:r w:rsidRPr="00CC78E9" w:rsidR="00B14A17">
        <w:t xml:space="preserve">cience and </w:t>
      </w:r>
      <w:r w:rsidR="00B14A17">
        <w:t>t</w:t>
      </w:r>
      <w:r w:rsidRPr="00CC78E9" w:rsidR="00B14A17">
        <w:t>echnology</w:t>
      </w:r>
      <w:r w:rsidR="00B14A17">
        <w:t>—</w:t>
      </w:r>
      <w:r w:rsidRPr="00CC78E9">
        <w:t>the NS</w:t>
      </w:r>
      <w:r>
        <w:t>T</w:t>
      </w:r>
      <w:r w:rsidRPr="00CC78E9">
        <w:t>C</w:t>
      </w:r>
      <w:r w:rsidR="00B14A17">
        <w:t>—</w:t>
      </w:r>
      <w:r w:rsidRPr="00CC78E9">
        <w:t>on which I si</w:t>
      </w:r>
      <w:r>
        <w:t xml:space="preserve">t. It is chaired </w:t>
      </w:r>
      <w:r w:rsidRPr="00CC78E9">
        <w:t xml:space="preserve">by the </w:t>
      </w:r>
      <w:r>
        <w:t>PM</w:t>
      </w:r>
      <w:r w:rsidRPr="00CC78E9">
        <w:t xml:space="preserve"> and deputy</w:t>
      </w:r>
      <w:r w:rsidR="00452EB5">
        <w:t xml:space="preserve"> </w:t>
      </w:r>
      <w:r w:rsidRPr="00CC78E9">
        <w:t>chaired by</w:t>
      </w:r>
      <w:r>
        <w:t xml:space="preserve"> </w:t>
      </w:r>
      <w:r w:rsidRPr="00CC78E9">
        <w:t xml:space="preserve">Secretary of State </w:t>
      </w:r>
      <w:r>
        <w:t>Kwarteng.</w:t>
      </w:r>
      <w:r w:rsidRPr="00CC78E9">
        <w:t xml:space="preserve"> </w:t>
      </w:r>
      <w:r>
        <w:t>W</w:t>
      </w:r>
      <w:r w:rsidRPr="00CC78E9">
        <w:t>e have set out a strategic commitment through the integrated review to put strategic thinking about science and technology for the UK</w:t>
      </w:r>
      <w:r>
        <w:t xml:space="preserve">, </w:t>
      </w:r>
      <w:r w:rsidRPr="00CC78E9">
        <w:t>both economic and geopolitical influence, at the heart of the machinery of government</w:t>
      </w:r>
      <w:r>
        <w:t>.</w:t>
      </w:r>
    </w:p>
    <w:p w:rsidR="004A114E" w:rsidP="004A114E">
      <w:pPr>
        <w:pStyle w:val="Answer"/>
      </w:pPr>
      <w:r w:rsidRPr="00F84644">
        <w:t xml:space="preserve">Secondly, </w:t>
      </w:r>
      <w:r>
        <w:t>the C</w:t>
      </w:r>
      <w:r w:rsidRPr="00F84644">
        <w:t>hancellor has made a very major commitment</w:t>
      </w:r>
      <w:r>
        <w:t>. W</w:t>
      </w:r>
      <w:r w:rsidRPr="00F84644">
        <w:t xml:space="preserve">e are moving UK </w:t>
      </w:r>
      <w:r>
        <w:t xml:space="preserve">R&amp;D </w:t>
      </w:r>
      <w:r w:rsidRPr="00F84644">
        <w:t>from £14.9 billion a year to £20 billion a year, which is a 30% increase over three years</w:t>
      </w:r>
      <w:r>
        <w:t>. It is a</w:t>
      </w:r>
      <w:r w:rsidRPr="00F84644">
        <w:t xml:space="preserve"> substantial rise, but crucially </w:t>
      </w:r>
      <w:r>
        <w:t>it is</w:t>
      </w:r>
      <w:r w:rsidRPr="00F84644">
        <w:t xml:space="preserve"> part of</w:t>
      </w:r>
      <w:r>
        <w:t xml:space="preserve"> </w:t>
      </w:r>
      <w:r w:rsidRPr="00F84644">
        <w:t xml:space="preserve">a commitment to 2.4%. As you will </w:t>
      </w:r>
      <w:r>
        <w:t xml:space="preserve">know, </w:t>
      </w:r>
      <w:r w:rsidRPr="00ED3AC9">
        <w:t>that is the averag</w:t>
      </w:r>
      <w:r>
        <w:t>e</w:t>
      </w:r>
      <w:r w:rsidRPr="00ED3AC9">
        <w:t xml:space="preserve"> </w:t>
      </w:r>
      <w:r>
        <w:t xml:space="preserve">GDP </w:t>
      </w:r>
      <w:r w:rsidRPr="00ED3AC9">
        <w:t>percentage</w:t>
      </w:r>
      <w:r>
        <w:t xml:space="preserve"> for </w:t>
      </w:r>
      <w:r w:rsidRPr="00ED3AC9">
        <w:t>research</w:t>
      </w:r>
      <w:r>
        <w:t xml:space="preserve"> in the OECD.</w:t>
      </w:r>
      <w:r w:rsidRPr="00ED3AC9">
        <w:t xml:space="preserve"> Switzerland is at 3.4</w:t>
      </w:r>
      <w:r>
        <w:t xml:space="preserve">%. If </w:t>
      </w:r>
      <w:r w:rsidRPr="00ED3AC9">
        <w:t>we are to be a science superpower and</w:t>
      </w:r>
      <w:r>
        <w:t xml:space="preserve"> </w:t>
      </w:r>
      <w:r w:rsidRPr="00ED3AC9">
        <w:t>an innovation nation</w:t>
      </w:r>
      <w:r w:rsidR="004574A6">
        <w:t>,</w:t>
      </w:r>
      <w:r w:rsidRPr="00ED3AC9">
        <w:t xml:space="preserve"> that is a first step, but it is an important one that we have committed to </w:t>
      </w:r>
      <w:r>
        <w:t>in</w:t>
      </w:r>
      <w:r w:rsidRPr="00ED3AC9">
        <w:t xml:space="preserve"> that journey.</w:t>
      </w:r>
    </w:p>
    <w:p w:rsidR="0016282E" w:rsidP="004A114E">
      <w:pPr>
        <w:pStyle w:val="Answer"/>
      </w:pPr>
      <w:r w:rsidRPr="00ED3AC9">
        <w:t>Thirdly, the real challenge for me but also for all of us involved is to show that this</w:t>
      </w:r>
      <w:r>
        <w:t xml:space="preserve"> substantial</w:t>
      </w:r>
      <w:r w:rsidRPr="00ED3AC9">
        <w:t xml:space="preserve"> increase investment can drive not just</w:t>
      </w:r>
      <w:r>
        <w:t>,</w:t>
      </w:r>
      <w:r>
        <w:t xml:space="preserve"> crucially</w:t>
      </w:r>
      <w:r>
        <w:t>,</w:t>
      </w:r>
      <w:r w:rsidRPr="00ED3AC9">
        <w:t xml:space="preserve"> world</w:t>
      </w:r>
      <w:r>
        <w:t xml:space="preserve">-class </w:t>
      </w:r>
      <w:r w:rsidRPr="00ED3AC9">
        <w:t xml:space="preserve">science but </w:t>
      </w:r>
      <w:r>
        <w:t>can have a</w:t>
      </w:r>
      <w:r w:rsidRPr="00ED3AC9">
        <w:t xml:space="preserve"> global</w:t>
      </w:r>
      <w:r>
        <w:t xml:space="preserve"> and local impact</w:t>
      </w:r>
      <w:r w:rsidRPr="00ED3AC9">
        <w:t xml:space="preserve">. </w:t>
      </w:r>
    </w:p>
    <w:p w:rsidR="0016282E" w:rsidP="004A114E">
      <w:pPr>
        <w:pStyle w:val="Answer"/>
      </w:pPr>
      <w:r w:rsidRPr="00ED3AC9">
        <w:t xml:space="preserve">I frame the mission in </w:t>
      </w:r>
      <w:r>
        <w:t xml:space="preserve">two </w:t>
      </w:r>
      <w:r w:rsidRPr="00ED3AC9">
        <w:t>parts:</w:t>
      </w:r>
      <w:r>
        <w:t xml:space="preserve"> first, </w:t>
      </w:r>
      <w:r w:rsidRPr="00ED3AC9">
        <w:t>science superpower</w:t>
      </w:r>
      <w:r>
        <w:t>. It is a</w:t>
      </w:r>
      <w:r w:rsidRPr="00ED3AC9">
        <w:t xml:space="preserve"> big word. I define that to mean world-class science. We continue to punch well above our weight</w:t>
      </w:r>
      <w:r>
        <w:t>,</w:t>
      </w:r>
      <w:r w:rsidRPr="00ED3AC9">
        <w:t xml:space="preserve"> as we have done historically</w:t>
      </w:r>
      <w:r>
        <w:t>,</w:t>
      </w:r>
      <w:r w:rsidRPr="00ED3AC9">
        <w:t xml:space="preserve"> but it is all built on world</w:t>
      </w:r>
      <w:r>
        <w:t>-</w:t>
      </w:r>
      <w:r w:rsidRPr="00ED3AC9">
        <w:t>class science</w:t>
      </w:r>
      <w:r>
        <w:t xml:space="preserve">. </w:t>
      </w:r>
    </w:p>
    <w:p w:rsidR="0016282E" w:rsidP="004A114E">
      <w:pPr>
        <w:pStyle w:val="Answer"/>
      </w:pPr>
      <w:r>
        <w:t>Secondly, i</w:t>
      </w:r>
      <w:r w:rsidR="004A114E">
        <w:t xml:space="preserve">t is about </w:t>
      </w:r>
      <w:r w:rsidRPr="00ED3AC9" w:rsidR="004A114E">
        <w:t>making sure that UK science is impactful in helping to solve global challenges from preventing melting of the ice caps to feeding 9</w:t>
      </w:r>
      <w:r w:rsidR="004A114E">
        <w:t> </w:t>
      </w:r>
      <w:r w:rsidRPr="00ED3AC9" w:rsidR="004A114E">
        <w:t>billion mouths.</w:t>
      </w:r>
      <w:r w:rsidR="004A114E">
        <w:t xml:space="preserve"> </w:t>
      </w:r>
    </w:p>
    <w:p w:rsidR="0016282E" w:rsidP="004A114E">
      <w:pPr>
        <w:pStyle w:val="Answer"/>
      </w:pPr>
      <w:r>
        <w:t xml:space="preserve">Thirdly, there </w:t>
      </w:r>
      <w:r w:rsidR="004A114E">
        <w:t xml:space="preserve">is </w:t>
      </w:r>
      <w:r w:rsidRPr="00ED3AC9" w:rsidR="004A114E">
        <w:t>talent</w:t>
      </w:r>
      <w:r w:rsidR="004A114E">
        <w:t>. I</w:t>
      </w:r>
      <w:r w:rsidRPr="00ED3AC9" w:rsidR="004A114E">
        <w:t xml:space="preserve">n a world where China is spending </w:t>
      </w:r>
      <w:r>
        <w:t>$</w:t>
      </w:r>
      <w:r w:rsidRPr="00ED3AC9" w:rsidR="004A114E">
        <w:t xml:space="preserve">240 billion and America </w:t>
      </w:r>
      <w:r>
        <w:t>$</w:t>
      </w:r>
      <w:r w:rsidRPr="00ED3AC9" w:rsidR="004A114E">
        <w:t xml:space="preserve">170 to </w:t>
      </w:r>
      <w:r>
        <w:t>$</w:t>
      </w:r>
      <w:r w:rsidRPr="00ED3AC9" w:rsidR="004A114E">
        <w:t>180 billion</w:t>
      </w:r>
      <w:r w:rsidR="004A114E">
        <w:t xml:space="preserve"> a year on science, </w:t>
      </w:r>
      <w:r w:rsidRPr="00ED3AC9" w:rsidR="004A114E">
        <w:t>it seems to me that talent is absolutely key</w:t>
      </w:r>
      <w:r w:rsidR="004A114E">
        <w:t>. W</w:t>
      </w:r>
      <w:r w:rsidRPr="00ED3AC9" w:rsidR="004A114E">
        <w:t>e need to be attracting the very best young scientists to come and start their careers here because that is a very good way to build a leadership</w:t>
      </w:r>
      <w:r w:rsidR="004A114E">
        <w:t xml:space="preserve">. </w:t>
      </w:r>
    </w:p>
    <w:p w:rsidR="0016282E" w:rsidP="004A114E">
      <w:pPr>
        <w:pStyle w:val="Answer"/>
      </w:pPr>
      <w:r>
        <w:t>F</w:t>
      </w:r>
      <w:r w:rsidRPr="00ED3AC9">
        <w:t xml:space="preserve">ourthly, </w:t>
      </w:r>
      <w:r>
        <w:t xml:space="preserve">it is about </w:t>
      </w:r>
      <w:r w:rsidRPr="00ED3AC9">
        <w:t xml:space="preserve">industrial </w:t>
      </w:r>
      <w:r>
        <w:t xml:space="preserve">R&amp;D. As </w:t>
      </w:r>
      <w:r w:rsidRPr="00ED3AC9">
        <w:t>new economies and markets emerge</w:t>
      </w:r>
      <w:r>
        <w:t>,</w:t>
      </w:r>
      <w:r>
        <w:t xml:space="preserve"> </w:t>
      </w:r>
      <w:r w:rsidRPr="00ED3AC9">
        <w:t xml:space="preserve">we need to be attracting much more of that to the UK. </w:t>
      </w:r>
    </w:p>
    <w:p w:rsidR="004A114E" w:rsidP="004A114E">
      <w:pPr>
        <w:pStyle w:val="Answer"/>
      </w:pPr>
      <w:r w:rsidRPr="00ED3AC9">
        <w:t xml:space="preserve">Lastly, </w:t>
      </w:r>
      <w:r>
        <w:t xml:space="preserve">it is about </w:t>
      </w:r>
      <w:r w:rsidRPr="00ED3AC9">
        <w:t>harnessing all of that for geopolitical influence</w:t>
      </w:r>
      <w:r>
        <w:t>.</w:t>
      </w:r>
    </w:p>
    <w:p w:rsidR="0016282E" w:rsidP="004A114E">
      <w:pPr>
        <w:pStyle w:val="Answer"/>
      </w:pPr>
      <w:r>
        <w:t>T</w:t>
      </w:r>
      <w:r w:rsidRPr="00ED3AC9">
        <w:t xml:space="preserve">he </w:t>
      </w:r>
      <w:r>
        <w:t>other</w:t>
      </w:r>
      <w:r w:rsidRPr="00ED3AC9">
        <w:t xml:space="preserve"> half of the mission is the innovation nation p</w:t>
      </w:r>
      <w:r>
        <w:t>iece</w:t>
      </w:r>
      <w:r w:rsidRPr="00ED3AC9">
        <w:t>, tackling what I would describe as a historic systemic structural failure in the UK for decades properly to commercialise and develop our</w:t>
      </w:r>
      <w:r>
        <w:t xml:space="preserve"> D</w:t>
      </w:r>
      <w:r w:rsidR="003C33D2">
        <w:t>; w</w:t>
      </w:r>
      <w:r w:rsidRPr="00ED3AC9">
        <w:t>e ha</w:t>
      </w:r>
      <w:r>
        <w:t>ve</w:t>
      </w:r>
      <w:r w:rsidRPr="00ED3AC9">
        <w:t xml:space="preserve"> really been a discovery rather than a development economy</w:t>
      </w:r>
      <w:r>
        <w:t xml:space="preserve">. </w:t>
      </w:r>
    </w:p>
    <w:p w:rsidR="004A114E" w:rsidP="004A114E">
      <w:pPr>
        <w:pStyle w:val="Answer"/>
      </w:pPr>
      <w:r>
        <w:t>To</w:t>
      </w:r>
      <w:r w:rsidRPr="00ED3AC9">
        <w:t xml:space="preserve"> your point</w:t>
      </w:r>
      <w:r>
        <w:t xml:space="preserve"> about the</w:t>
      </w:r>
      <w:r w:rsidRPr="00ED3AC9">
        <w:t xml:space="preserve"> </w:t>
      </w:r>
      <w:r>
        <w:t>extra £</w:t>
      </w:r>
      <w:r w:rsidRPr="00ED3AC9">
        <w:t>30 billion of public funding</w:t>
      </w:r>
      <w:r>
        <w:t>,</w:t>
      </w:r>
      <w:r w:rsidRPr="00ED3AC9">
        <w:t xml:space="preserve"> to</w:t>
      </w:r>
      <w:r>
        <w:t xml:space="preserve"> get to</w:t>
      </w:r>
      <w:r w:rsidRPr="00ED3AC9">
        <w:t xml:space="preserve"> 2.4% we need to match that with about an extra </w:t>
      </w:r>
      <w:r>
        <w:t>£</w:t>
      </w:r>
      <w:r w:rsidRPr="00ED3AC9">
        <w:t>70 billion of industry funding over the next six or seven years</w:t>
      </w:r>
      <w:r>
        <w:t>. I</w:t>
      </w:r>
      <w:r w:rsidRPr="00ED3AC9">
        <w:t>t sounds a lot, but I</w:t>
      </w:r>
      <w:r>
        <w:t xml:space="preserve"> am</w:t>
      </w:r>
      <w:r w:rsidRPr="00ED3AC9">
        <w:t xml:space="preserve"> very confident</w:t>
      </w:r>
      <w:r w:rsidR="0016282E">
        <w:t>,</w:t>
      </w:r>
      <w:r w:rsidRPr="00ED3AC9">
        <w:t xml:space="preserve"> as a former investor</w:t>
      </w:r>
      <w:r>
        <w:t>,</w:t>
      </w:r>
      <w:r w:rsidRPr="00ED3AC9">
        <w:t xml:space="preserve"> given the wealth of our science</w:t>
      </w:r>
      <w:r>
        <w:t>,</w:t>
      </w:r>
      <w:r w:rsidRPr="00ED3AC9">
        <w:t xml:space="preserve"> that we can pull that money in from life sciences, </w:t>
      </w:r>
      <w:r>
        <w:t>quantum</w:t>
      </w:r>
      <w:r w:rsidRPr="00ED3AC9">
        <w:t xml:space="preserve">, fusion </w:t>
      </w:r>
      <w:r>
        <w:t>and</w:t>
      </w:r>
      <w:r w:rsidRPr="00ED3AC9">
        <w:t xml:space="preserve"> the space sector</w:t>
      </w:r>
      <w:r>
        <w:t>. The bulk of that D—industrial investment in advanced manufacturing and scale-up—can go well beyond the south</w:t>
      </w:r>
      <w:r w:rsidR="0016282E">
        <w:t>-</w:t>
      </w:r>
      <w:r>
        <w:t>east</w:t>
      </w:r>
      <w:r w:rsidRPr="00ED3AC9">
        <w:t>.</w:t>
      </w:r>
    </w:p>
    <w:p w:rsidR="004A114E" w:rsidP="004A114E">
      <w:pPr>
        <w:pStyle w:val="Answer"/>
      </w:pPr>
      <w:r w:rsidRPr="00ED3AC9">
        <w:t xml:space="preserve">I have been closely involved with </w:t>
      </w:r>
      <w:r>
        <w:t xml:space="preserve">the </w:t>
      </w:r>
      <w:r w:rsidRPr="00ED3AC9">
        <w:t>Secretary of State</w:t>
      </w:r>
      <w:r>
        <w:t xml:space="preserve"> for DLUHC </w:t>
      </w:r>
      <w:r w:rsidRPr="00ED3AC9">
        <w:t>and the team on levelling</w:t>
      </w:r>
      <w:r w:rsidR="003B6AD2">
        <w:t xml:space="preserve"> </w:t>
      </w:r>
      <w:r w:rsidRPr="00ED3AC9">
        <w:t>up to make the case that we cannot move the golden triangle nort</w:t>
      </w:r>
      <w:r>
        <w:t xml:space="preserve">h. It is there for </w:t>
      </w:r>
      <w:r w:rsidRPr="00ED3AC9">
        <w:t xml:space="preserve">deep historical reasons around </w:t>
      </w:r>
      <w:r>
        <w:t xml:space="preserve">a </w:t>
      </w:r>
      <w:r w:rsidRPr="00ED3AC9">
        <w:t>world</w:t>
      </w:r>
      <w:r>
        <w:t>-</w:t>
      </w:r>
      <w:r w:rsidRPr="00ED3AC9">
        <w:t>class cluster of academic university excellence, but what we must be doing is investing the new funding and attracting as much as we can of that extra funding around the country</w:t>
      </w:r>
      <w:r>
        <w:t xml:space="preserve">. UKRI is </w:t>
      </w:r>
      <w:r w:rsidRPr="00ED3AC9">
        <w:t xml:space="preserve">in the process of mapping for us the clusters around the country. We have identified about 30 and they go from the north of Scotland to the </w:t>
      </w:r>
      <w:r>
        <w:t>s</w:t>
      </w:r>
      <w:r w:rsidRPr="00ED3AC9">
        <w:t>outh tip of Cornwall</w:t>
      </w:r>
      <w:r>
        <w:t>,</w:t>
      </w:r>
      <w:r w:rsidRPr="00ED3AC9">
        <w:t xml:space="preserve"> Northern Ireland</w:t>
      </w:r>
      <w:r>
        <w:t xml:space="preserve"> and Wales; they are all round the </w:t>
      </w:r>
      <w:r w:rsidRPr="00ED3AC9">
        <w:t>U</w:t>
      </w:r>
      <w:r>
        <w:t>K.</w:t>
      </w:r>
      <w:r w:rsidRPr="00ED3AC9">
        <w:t xml:space="preserve"> I want us to focus on those clusters and grow them</w:t>
      </w:r>
      <w:r w:rsidR="001012DE">
        <w:t>,</w:t>
      </w:r>
      <w:r w:rsidRPr="00ED3AC9">
        <w:t xml:space="preserve"> because in the end I think that is the most powerful way of making sure </w:t>
      </w:r>
      <w:r w:rsidR="003B6AD2">
        <w:t xml:space="preserve">that </w:t>
      </w:r>
      <w:r w:rsidRPr="00ED3AC9">
        <w:t>levelling</w:t>
      </w:r>
      <w:r w:rsidR="001E436B">
        <w:t xml:space="preserve"> </w:t>
      </w:r>
      <w:r w:rsidRPr="00ED3AC9">
        <w:t>up is sustainable, resilient</w:t>
      </w:r>
      <w:r>
        <w:t>,</w:t>
      </w:r>
      <w:r w:rsidRPr="00ED3AC9">
        <w:t xml:space="preserve"> lasting and genuinely transformational. </w:t>
      </w:r>
    </w:p>
    <w:p w:rsidR="004A114E" w:rsidP="004A114E">
      <w:pPr>
        <w:pStyle w:val="Question"/>
        <w:numPr>
          <w:ilvl w:val="0"/>
          <w:numId w:val="9"/>
        </w:numPr>
      </w:pPr>
      <w:sdt>
        <w:sdtPr>
          <w:alias w:val="Member"/>
          <w:tag w:val="&lt;Member mnisId='1578' dodsId='40488'&gt;"/>
          <w:id w:val="-333389291"/>
          <w:placeholder>
            <w:docPart w:val="B66544A89DDF4D9F99E571E36F7E5641"/>
          </w:placeholder>
          <w:richText/>
        </w:sdtPr>
        <w:sdtContent>
          <w:r w:rsidRPr="00ED3AC9">
            <w:rPr>
              <w:b/>
            </w:rPr>
            <w:t>Chair:</w:t>
          </w:r>
        </w:sdtContent>
      </w:sdt>
      <w:r>
        <w:t xml:space="preserve"> </w:t>
      </w:r>
      <w:r w:rsidRPr="00ED3AC9">
        <w:t>I</w:t>
      </w:r>
      <w:r>
        <w:t xml:space="preserve"> am</w:t>
      </w:r>
      <w:r w:rsidRPr="00ED3AC9">
        <w:t xml:space="preserve"> grateful for that. It is good to have a strategy and to have a vision, but as </w:t>
      </w:r>
      <w:r>
        <w:t>M</w:t>
      </w:r>
      <w:r w:rsidRPr="00ED3AC9">
        <w:t>inister you are responsible for the operational aspects</w:t>
      </w:r>
      <w:r>
        <w:t xml:space="preserve"> and the </w:t>
      </w:r>
      <w:r w:rsidRPr="00ED3AC9">
        <w:t xml:space="preserve">nuts and bolts. When do you expect to be able to confirm the individual </w:t>
      </w:r>
      <w:r>
        <w:t>R&amp;D</w:t>
      </w:r>
      <w:r w:rsidRPr="00ED3AC9">
        <w:t xml:space="preserve"> budgets for the next financial year</w:t>
      </w:r>
      <w:r w:rsidR="003B6AD2">
        <w:t>,</w:t>
      </w:r>
      <w:r w:rsidRPr="00ED3AC9">
        <w:t xml:space="preserve"> which begins in eight weeks</w:t>
      </w:r>
      <w:r>
        <w:t>’</w:t>
      </w:r>
      <w:r w:rsidRPr="00ED3AC9">
        <w:t xml:space="preserve"> time</w:t>
      </w:r>
      <w:r w:rsidR="003B6AD2">
        <w:t>,</w:t>
      </w:r>
      <w:r>
        <w:t xml:space="preserve"> f</w:t>
      </w:r>
      <w:r w:rsidRPr="00ED3AC9">
        <w:t>or the organisations under your command?</w:t>
      </w:r>
    </w:p>
    <w:p w:rsidR="004A114E" w:rsidP="004A114E">
      <w:pPr>
        <w:pStyle w:val="Answer"/>
      </w:pPr>
      <w:sdt>
        <w:sdtPr>
          <w:alias w:val="Witness"/>
          <w:id w:val="567384254"/>
          <w:placeholder>
            <w:docPart w:val="B66544A89DDF4D9F99E571E36F7E5641"/>
          </w:placeholder>
          <w:richText/>
        </w:sdtPr>
        <w:sdtContent>
          <w:r w:rsidRPr="00ED3AC9">
            <w:rPr>
              <w:b/>
              <w:i/>
            </w:rPr>
            <w:t>George Freeman:</w:t>
          </w:r>
        </w:sdtContent>
      </w:sdt>
      <w:r>
        <w:t xml:space="preserve"> </w:t>
      </w:r>
      <w:r w:rsidRPr="00ED3AC9">
        <w:t>Imm</w:t>
      </w:r>
      <w:r>
        <w:t>i</w:t>
      </w:r>
      <w:r w:rsidRPr="00ED3AC9">
        <w:t>nently</w:t>
      </w:r>
      <w:r>
        <w:t>. Y</w:t>
      </w:r>
      <w:r w:rsidRPr="00ED3AC9">
        <w:t>ou will be aware</w:t>
      </w:r>
      <w:r>
        <w:t xml:space="preserve"> that the CSR process is a </w:t>
      </w:r>
      <w:r w:rsidRPr="00ED3AC9">
        <w:t>series of steps</w:t>
      </w:r>
      <w:r>
        <w:t>. Th</w:t>
      </w:r>
      <w:r w:rsidRPr="00ED3AC9">
        <w:t xml:space="preserve">e </w:t>
      </w:r>
      <w:r>
        <w:t>C</w:t>
      </w:r>
      <w:r w:rsidRPr="00ED3AC9">
        <w:t xml:space="preserve">hancellor allocates to </w:t>
      </w:r>
      <w:r>
        <w:t>D</w:t>
      </w:r>
      <w:r w:rsidRPr="00ED3AC9">
        <w:t xml:space="preserve">epartments and </w:t>
      </w:r>
      <w:r>
        <w:t>D</w:t>
      </w:r>
      <w:r w:rsidRPr="00ED3AC9">
        <w:t>epartment</w:t>
      </w:r>
      <w:r>
        <w:t xml:space="preserve">s allocate. As you say, </w:t>
      </w:r>
      <w:r w:rsidRPr="00ED3AC9">
        <w:t>I am responsible for the allocation of the thick end of £40 billion within</w:t>
      </w:r>
      <w:r>
        <w:t xml:space="preserve"> BEIS</w:t>
      </w:r>
      <w:r w:rsidRPr="00ED3AC9">
        <w:t xml:space="preserve"> t</w:t>
      </w:r>
      <w:r>
        <w:t>o</w:t>
      </w:r>
      <w:r w:rsidRPr="00ED3AC9">
        <w:t xml:space="preserve"> UK</w:t>
      </w:r>
      <w:r>
        <w:t>RI</w:t>
      </w:r>
      <w:r w:rsidRPr="00ED3AC9">
        <w:t xml:space="preserve">, </w:t>
      </w:r>
      <w:r>
        <w:t>I</w:t>
      </w:r>
      <w:r w:rsidRPr="00ED3AC9">
        <w:t>nnovate and the agencies. We are now in the process of going through a very detailed plan of how that money will be allocated</w:t>
      </w:r>
      <w:r>
        <w:t xml:space="preserve"> with UKRI </w:t>
      </w:r>
      <w:r w:rsidRPr="00ED3AC9">
        <w:t>as our lead agency</w:t>
      </w:r>
      <w:r>
        <w:t xml:space="preserve">. </w:t>
      </w:r>
      <w:r w:rsidRPr="00ED3AC9">
        <w:t>You will appreciate th</w:t>
      </w:r>
      <w:r>
        <w:t xml:space="preserve">at </w:t>
      </w:r>
      <w:r w:rsidRPr="00ED3AC9">
        <w:t xml:space="preserve">quite a lot of discussion </w:t>
      </w:r>
      <w:r>
        <w:t xml:space="preserve">is </w:t>
      </w:r>
      <w:r w:rsidRPr="00ED3AC9">
        <w:t>going on, but that needs to be done within the next month or six weeks</w:t>
      </w:r>
      <w:r>
        <w:t>.</w:t>
      </w:r>
    </w:p>
    <w:p w:rsidR="004A114E" w:rsidP="004A114E">
      <w:pPr>
        <w:pStyle w:val="Question"/>
        <w:numPr>
          <w:ilvl w:val="0"/>
          <w:numId w:val="9"/>
        </w:numPr>
      </w:pPr>
      <w:sdt>
        <w:sdtPr>
          <w:alias w:val="Member"/>
          <w:tag w:val="&lt;Member mnisId='1578' dodsId='40488'&gt;"/>
          <w:id w:val="667372115"/>
          <w:placeholder>
            <w:docPart w:val="B66544A89DDF4D9F99E571E36F7E5641"/>
          </w:placeholder>
          <w:richText/>
        </w:sdtPr>
        <w:sdtContent>
          <w:r w:rsidRPr="00ED3AC9">
            <w:rPr>
              <w:b/>
            </w:rPr>
            <w:t>Chair:</w:t>
          </w:r>
        </w:sdtContent>
      </w:sdt>
      <w:r>
        <w:t xml:space="preserve"> Y</w:t>
      </w:r>
      <w:r w:rsidRPr="0081486D">
        <w:t>ou agree that to have a budget settled after the beginning of the financial year would be unsatisfactory</w:t>
      </w:r>
      <w:r>
        <w:t>.</w:t>
      </w:r>
    </w:p>
    <w:p w:rsidR="004A114E" w:rsidP="004A114E">
      <w:pPr>
        <w:pStyle w:val="Answer"/>
      </w:pPr>
      <w:sdt>
        <w:sdtPr>
          <w:alias w:val="Witness"/>
          <w:id w:val="-1123996818"/>
          <w:placeholder>
            <w:docPart w:val="B66544A89DDF4D9F99E571E36F7E5641"/>
          </w:placeholder>
          <w:richText/>
        </w:sdtPr>
        <w:sdtContent>
          <w:r w:rsidRPr="0081486D">
            <w:rPr>
              <w:b/>
              <w:i/>
            </w:rPr>
            <w:t>George Freeman:</w:t>
          </w:r>
        </w:sdtContent>
      </w:sdt>
      <w:r>
        <w:t xml:space="preserve"> Y</w:t>
      </w:r>
      <w:r w:rsidRPr="0081486D">
        <w:t xml:space="preserve">es. </w:t>
      </w:r>
      <w:r>
        <w:t>S</w:t>
      </w:r>
      <w:r w:rsidRPr="0081486D">
        <w:t>ome things over the course of the CSR</w:t>
      </w:r>
      <w:r>
        <w:t>—t</w:t>
      </w:r>
      <w:r w:rsidRPr="0081486D">
        <w:t>he second and third year</w:t>
      </w:r>
      <w:r>
        <w:t>s—do not</w:t>
      </w:r>
      <w:r w:rsidRPr="0081486D">
        <w:t xml:space="preserve"> necessarily</w:t>
      </w:r>
      <w:r>
        <w:t xml:space="preserve"> </w:t>
      </w:r>
      <w:r w:rsidRPr="0081486D">
        <w:t>have to be</w:t>
      </w:r>
      <w:r>
        <w:t xml:space="preserve"> locked </w:t>
      </w:r>
      <w:r w:rsidRPr="0081486D">
        <w:t>down by the end of March</w:t>
      </w:r>
      <w:r>
        <w:t>.</w:t>
      </w:r>
    </w:p>
    <w:p w:rsidR="0095678D" w:rsidP="0095678D">
      <w:pPr>
        <w:pStyle w:val="Question"/>
        <w:numPr>
          <w:ilvl w:val="0"/>
          <w:numId w:val="9"/>
        </w:numPr>
      </w:pPr>
      <w:sdt>
        <w:sdtPr>
          <w:alias w:val="Member"/>
          <w:tag w:val="&lt;Member mnisId='4443' dodsId='137172'&gt;"/>
          <w:id w:val="416294002"/>
          <w:placeholder>
            <w:docPart w:val="4443C18C3D1849C58D9F4A94F74307D3"/>
          </w:placeholder>
          <w:richText/>
        </w:sdtPr>
        <w:sdtContent>
          <w:r w:rsidRPr="0081486D">
            <w:rPr>
              <w:b/>
            </w:rPr>
            <w:t>Carol Monaghan:</w:t>
          </w:r>
        </w:sdtContent>
      </w:sdt>
      <w:r>
        <w:t xml:space="preserve"> Welcome, Minister. I</w:t>
      </w:r>
      <w:r w:rsidRPr="0081486D">
        <w:t>t is good to have a</w:t>
      </w:r>
      <w:r>
        <w:t xml:space="preserve"> Minister</w:t>
      </w:r>
      <w:r w:rsidRPr="0081486D">
        <w:t xml:space="preserve"> who understands the import</w:t>
      </w:r>
      <w:r>
        <w:t>a</w:t>
      </w:r>
      <w:r w:rsidRPr="0081486D">
        <w:t xml:space="preserve">nce </w:t>
      </w:r>
      <w:r>
        <w:t xml:space="preserve">of </w:t>
      </w:r>
      <w:r w:rsidRPr="0081486D">
        <w:t xml:space="preserve">science </w:t>
      </w:r>
      <w:r>
        <w:t xml:space="preserve">and </w:t>
      </w:r>
      <w:r w:rsidRPr="0081486D">
        <w:t>the role</w:t>
      </w:r>
      <w:r>
        <w:t xml:space="preserve"> it </w:t>
      </w:r>
      <w:r w:rsidRPr="0081486D">
        <w:t>will play and continues to play in inspiring innovation</w:t>
      </w:r>
      <w:r>
        <w:t xml:space="preserve">. </w:t>
      </w:r>
      <w:r w:rsidRPr="0081486D">
        <w:t>I will send you a letter later today, so perhaps you could keep an eye out for it</w:t>
      </w:r>
      <w:r>
        <w:t>.</w:t>
      </w:r>
      <w:r w:rsidRPr="0081486D">
        <w:t xml:space="preserve"> I very much appreciate that. </w:t>
      </w:r>
    </w:p>
    <w:p w:rsidR="0095678D" w:rsidP="0095678D">
      <w:pPr>
        <w:pStyle w:val="Question"/>
        <w:numPr>
          <w:ilvl w:val="0"/>
          <w:numId w:val="0"/>
        </w:numPr>
        <w:ind w:left="794"/>
      </w:pPr>
      <w:r w:rsidRPr="0081486D">
        <w:t xml:space="preserve">We have been asking a lot of questions about </w:t>
      </w:r>
      <w:r>
        <w:t>H</w:t>
      </w:r>
      <w:r w:rsidRPr="0081486D">
        <w:t>orizon</w:t>
      </w:r>
      <w:r>
        <w:t>. T</w:t>
      </w:r>
      <w:r w:rsidRPr="0081486D">
        <w:t xml:space="preserve">his </w:t>
      </w:r>
      <w:r>
        <w:t>C</w:t>
      </w:r>
      <w:r w:rsidRPr="0081486D">
        <w:t xml:space="preserve">ommittee has been </w:t>
      </w:r>
      <w:r>
        <w:t>as</w:t>
      </w:r>
      <w:r w:rsidRPr="0081486D">
        <w:t xml:space="preserve">king questions about </w:t>
      </w:r>
      <w:r>
        <w:t>H</w:t>
      </w:r>
      <w:r w:rsidRPr="0081486D">
        <w:t>orizon for over a year now</w:t>
      </w:r>
      <w:r>
        <w:t>. W</w:t>
      </w:r>
      <w:r w:rsidRPr="0081486D">
        <w:t xml:space="preserve">e know that </w:t>
      </w:r>
      <w:r>
        <w:t>H</w:t>
      </w:r>
      <w:r w:rsidRPr="0081486D">
        <w:t xml:space="preserve">orizon grant settlements are due </w:t>
      </w:r>
      <w:r>
        <w:t>in about March</w:t>
      </w:r>
      <w:r w:rsidRPr="0081486D">
        <w:t>. Therefore, is the case for the UK</w:t>
      </w:r>
      <w:r>
        <w:t>’s</w:t>
      </w:r>
      <w:r w:rsidRPr="0081486D">
        <w:t xml:space="preserve"> association weak</w:t>
      </w:r>
      <w:r>
        <w:t xml:space="preserve">ening </w:t>
      </w:r>
      <w:r w:rsidRPr="0081486D">
        <w:t>now?</w:t>
      </w:r>
    </w:p>
    <w:p w:rsidR="0095678D" w:rsidP="0095678D">
      <w:pPr>
        <w:pStyle w:val="Answer"/>
      </w:pPr>
      <w:sdt>
        <w:sdtPr>
          <w:alias w:val="Witness"/>
          <w:id w:val="2123568954"/>
          <w:placeholder>
            <w:docPart w:val="4443C18C3D1849C58D9F4A94F74307D3"/>
          </w:placeholder>
          <w:richText/>
        </w:sdtPr>
        <w:sdtContent>
          <w:r w:rsidRPr="0081486D">
            <w:rPr>
              <w:b/>
              <w:i/>
            </w:rPr>
            <w:t>George Freeman:</w:t>
          </w:r>
        </w:sdtContent>
      </w:sdt>
      <w:r>
        <w:t xml:space="preserve"> </w:t>
      </w:r>
      <w:r w:rsidRPr="0081486D">
        <w:t xml:space="preserve">I look forward to your letter. You will be delighted to know that one of the innovation accelerators </w:t>
      </w:r>
      <w:r>
        <w:t xml:space="preserve">that </w:t>
      </w:r>
      <w:r w:rsidRPr="0081486D">
        <w:t>we are announcing today is in Scotland</w:t>
      </w:r>
      <w:r>
        <w:t>. T</w:t>
      </w:r>
      <w:r w:rsidRPr="0081486D">
        <w:t>hat is about developing the Greater Glasgow cluster</w:t>
      </w:r>
      <w:r>
        <w:t>,</w:t>
      </w:r>
      <w:r w:rsidRPr="0081486D">
        <w:t xml:space="preserve"> a real centre of excellence</w:t>
      </w:r>
      <w:r>
        <w:t>,</w:t>
      </w:r>
      <w:r w:rsidRPr="0081486D">
        <w:t xml:space="preserve"> for wider impact in </w:t>
      </w:r>
      <w:r>
        <w:t>that</w:t>
      </w:r>
      <w:r w:rsidRPr="0081486D">
        <w:t xml:space="preserve"> area</w:t>
      </w:r>
      <w:r>
        <w:t xml:space="preserve">. </w:t>
      </w:r>
    </w:p>
    <w:p w:rsidR="0095678D" w:rsidP="0095678D">
      <w:pPr>
        <w:pStyle w:val="Answer"/>
      </w:pPr>
      <w:r>
        <w:t>I do</w:t>
      </w:r>
      <w:r w:rsidRPr="0081486D">
        <w:t xml:space="preserve"> not think </w:t>
      </w:r>
      <w:r>
        <w:t xml:space="preserve">that </w:t>
      </w:r>
      <w:r w:rsidRPr="0081486D">
        <w:t>the case for the UK being active participa</w:t>
      </w:r>
      <w:r w:rsidR="000A0C1E">
        <w:t>nt</w:t>
      </w:r>
      <w:r w:rsidRPr="0081486D">
        <w:t>s</w:t>
      </w:r>
      <w:r>
        <w:t xml:space="preserve"> in Horizon h</w:t>
      </w:r>
      <w:r w:rsidRPr="0081486D">
        <w:t>as weakened at all. It is recognised that we have many friends in the Commission</w:t>
      </w:r>
      <w:r>
        <w:t xml:space="preserve">, </w:t>
      </w:r>
      <w:r w:rsidRPr="0081486D">
        <w:t>in DG</w:t>
      </w:r>
      <w:r>
        <w:t> </w:t>
      </w:r>
      <w:r w:rsidR="00DD7F02">
        <w:t xml:space="preserve">for </w:t>
      </w:r>
      <w:r>
        <w:t>r</w:t>
      </w:r>
      <w:r w:rsidRPr="0081486D">
        <w:t>esearch and</w:t>
      </w:r>
      <w:r>
        <w:t xml:space="preserve"> </w:t>
      </w:r>
      <w:r w:rsidR="00DD7F02">
        <w:t xml:space="preserve">the </w:t>
      </w:r>
      <w:r>
        <w:t xml:space="preserve">DG </w:t>
      </w:r>
      <w:r w:rsidR="00C56943">
        <w:t xml:space="preserve">for </w:t>
      </w:r>
      <w:r>
        <w:t>f</w:t>
      </w:r>
      <w:r w:rsidRPr="0081486D">
        <w:t>inance, who recognise that the UK is an incredibly important partner</w:t>
      </w:r>
      <w:r>
        <w:t>. T</w:t>
      </w:r>
      <w:r w:rsidRPr="0081486D">
        <w:t>o restat</w:t>
      </w:r>
      <w:r>
        <w:t>e t</w:t>
      </w:r>
      <w:r w:rsidRPr="0081486D">
        <w:t xml:space="preserve">he </w:t>
      </w:r>
      <w:r>
        <w:t>G</w:t>
      </w:r>
      <w:r w:rsidRPr="0081486D">
        <w:t>overnmen</w:t>
      </w:r>
      <w:r>
        <w:t xml:space="preserve">t’s </w:t>
      </w:r>
      <w:r w:rsidRPr="00FC34CA">
        <w:t xml:space="preserve">position as confirmed by </w:t>
      </w:r>
      <w:r>
        <w:t>C</w:t>
      </w:r>
      <w:r w:rsidRPr="00FC34CA">
        <w:t>abinet in November</w:t>
      </w:r>
      <w:r>
        <w:t>, it</w:t>
      </w:r>
      <w:r w:rsidRPr="00FC34CA">
        <w:t xml:space="preserve"> is to seek association. </w:t>
      </w:r>
      <w:r>
        <w:t>P</w:t>
      </w:r>
      <w:r w:rsidRPr="00FC34CA">
        <w:t>art of the withdrawal agreement w</w:t>
      </w:r>
      <w:r>
        <w:t>e</w:t>
      </w:r>
      <w:r w:rsidRPr="00FC34CA">
        <w:t xml:space="preserve"> negotiated</w:t>
      </w:r>
      <w:r>
        <w:t xml:space="preserve"> was about </w:t>
      </w:r>
      <w:r w:rsidRPr="00FC34CA">
        <w:t xml:space="preserve">association with </w:t>
      </w:r>
      <w:r>
        <w:t>H</w:t>
      </w:r>
      <w:r w:rsidRPr="00FC34CA">
        <w:t xml:space="preserve">orizon, </w:t>
      </w:r>
      <w:r>
        <w:t>C</w:t>
      </w:r>
      <w:r w:rsidRPr="00FC34CA">
        <w:t xml:space="preserve">opernicus and </w:t>
      </w:r>
      <w:r>
        <w:t>Euratom. I</w:t>
      </w:r>
      <w:r w:rsidRPr="00FC34CA">
        <w:t>t is something</w:t>
      </w:r>
      <w:r>
        <w:t xml:space="preserve"> I a</w:t>
      </w:r>
      <w:r w:rsidRPr="00FC34CA">
        <w:t xml:space="preserve">m committed to </w:t>
      </w:r>
      <w:r>
        <w:t xml:space="preserve">trying to </w:t>
      </w:r>
      <w:r w:rsidRPr="00FC34CA">
        <w:t>secur</w:t>
      </w:r>
      <w:r>
        <w:t>e.</w:t>
      </w:r>
    </w:p>
    <w:p w:rsidR="00A506B8" w:rsidP="0095678D">
      <w:pPr>
        <w:pStyle w:val="Answer"/>
      </w:pPr>
      <w:r>
        <w:t>Y</w:t>
      </w:r>
      <w:r w:rsidRPr="00FC34CA">
        <w:t>ou will not need me to tell you</w:t>
      </w:r>
      <w:r>
        <w:t xml:space="preserve"> </w:t>
      </w:r>
      <w:r w:rsidRPr="00FC34CA">
        <w:t>that the</w:t>
      </w:r>
      <w:r>
        <w:t xml:space="preserve"> high geopolitics </w:t>
      </w:r>
      <w:r w:rsidRPr="00FC34CA">
        <w:t>of Anglo-European relations at the moment</w:t>
      </w:r>
      <w:r>
        <w:t xml:space="preserve">, </w:t>
      </w:r>
      <w:r w:rsidRPr="00FC34CA">
        <w:t>particularly Anglo</w:t>
      </w:r>
      <w:r>
        <w:t>-</w:t>
      </w:r>
      <w:r w:rsidRPr="00FC34CA">
        <w:t>French relations around fishing and the Northern Ireland protocol</w:t>
      </w:r>
      <w:r>
        <w:t>,</w:t>
      </w:r>
      <w:r w:rsidRPr="00FC34CA">
        <w:t xml:space="preserve"> </w:t>
      </w:r>
      <w:r w:rsidR="0046299C">
        <w:t>is</w:t>
      </w:r>
      <w:r w:rsidRPr="00FC34CA">
        <w:t xml:space="preserve"> complicated</w:t>
      </w:r>
      <w:r>
        <w:t xml:space="preserve">. </w:t>
      </w:r>
      <w:r w:rsidRPr="00FC34CA">
        <w:t xml:space="preserve">I think </w:t>
      </w:r>
      <w:r>
        <w:t xml:space="preserve">that </w:t>
      </w:r>
      <w:r w:rsidRPr="00FC34CA">
        <w:t>it is pretty clear that we are in a holding pattern with our association not being granted</w:t>
      </w:r>
      <w:r>
        <w:t>. S</w:t>
      </w:r>
      <w:r w:rsidRPr="00FC34CA">
        <w:t>imilarly</w:t>
      </w:r>
      <w:r>
        <w:t>,</w:t>
      </w:r>
      <w:r w:rsidRPr="00FC34CA">
        <w:t xml:space="preserve"> Switzerland has not been allowed to associate</w:t>
      </w:r>
      <w:r>
        <w:t xml:space="preserve">. I shall be in </w:t>
      </w:r>
      <w:r w:rsidRPr="00FC34CA">
        <w:t>Switzerland on Monday</w:t>
      </w:r>
      <w:r>
        <w:t xml:space="preserve"> at CERN</w:t>
      </w:r>
      <w:r w:rsidRPr="00FC34CA">
        <w:t xml:space="preserve"> to meet the Swiss </w:t>
      </w:r>
      <w:r>
        <w:t>S</w:t>
      </w:r>
      <w:r w:rsidRPr="00FC34CA">
        <w:t xml:space="preserve">cience </w:t>
      </w:r>
      <w:r>
        <w:t>M</w:t>
      </w:r>
      <w:r w:rsidRPr="00FC34CA">
        <w:t xml:space="preserve">inister. We both want to make the case </w:t>
      </w:r>
      <w:r>
        <w:t xml:space="preserve">for association. </w:t>
      </w:r>
    </w:p>
    <w:p w:rsidR="0095678D" w:rsidP="0095678D">
      <w:pPr>
        <w:pStyle w:val="Answer"/>
      </w:pPr>
      <w:r>
        <w:t>O</w:t>
      </w:r>
      <w:r w:rsidRPr="00FC34CA">
        <w:t xml:space="preserve">ur position is actively to seek association, but we cannot allow doubt and concern about whether we will </w:t>
      </w:r>
      <w:r w:rsidR="00A506B8">
        <w:t xml:space="preserve">associate to </w:t>
      </w:r>
      <w:r w:rsidRPr="00FC34CA">
        <w:t>undermine UK science</w:t>
      </w:r>
      <w:r>
        <w:t>. W</w:t>
      </w:r>
      <w:r w:rsidRPr="00FC34CA">
        <w:t xml:space="preserve">hen I arrived </w:t>
      </w:r>
      <w:r>
        <w:t xml:space="preserve">in this role </w:t>
      </w:r>
      <w:r w:rsidRPr="00FC34CA">
        <w:t xml:space="preserve">at the end of September a number of applicants </w:t>
      </w:r>
      <w:r>
        <w:t xml:space="preserve">were </w:t>
      </w:r>
      <w:r w:rsidRPr="00FC34CA">
        <w:t>concerned</w:t>
      </w:r>
      <w:r>
        <w:t>,</w:t>
      </w:r>
      <w:r w:rsidRPr="00FC34CA">
        <w:t xml:space="preserve"> quite naturally</w:t>
      </w:r>
      <w:r>
        <w:t>,</w:t>
      </w:r>
      <w:r w:rsidRPr="00FC34CA">
        <w:t xml:space="preserve"> about whether we would associate</w:t>
      </w:r>
      <w:r>
        <w:t xml:space="preserve"> with Horizon. Therefore, </w:t>
      </w:r>
      <w:r w:rsidRPr="00FC34CA">
        <w:t>I put in place the immediate short-term guarantee</w:t>
      </w:r>
      <w:r>
        <w:t>,</w:t>
      </w:r>
      <w:r w:rsidRPr="00FC34CA">
        <w:t xml:space="preserve"> so </w:t>
      </w:r>
      <w:r>
        <w:t>we will fund th</w:t>
      </w:r>
      <w:r w:rsidRPr="00FC34CA">
        <w:t>e</w:t>
      </w:r>
      <w:r>
        <w:t xml:space="preserve"> so-called</w:t>
      </w:r>
      <w:r w:rsidRPr="00FC34CA">
        <w:t xml:space="preserve"> in</w:t>
      </w:r>
      <w:r>
        <w:t>-</w:t>
      </w:r>
      <w:r w:rsidRPr="00FC34CA">
        <w:t>flight schemes that ha</w:t>
      </w:r>
      <w:r>
        <w:t>ve</w:t>
      </w:r>
      <w:r w:rsidRPr="00FC34CA">
        <w:t xml:space="preserve"> been approved </w:t>
      </w:r>
      <w:r>
        <w:t>through</w:t>
      </w:r>
      <w:r w:rsidRPr="00FC34CA">
        <w:t xml:space="preserve"> the initial gating</w:t>
      </w:r>
      <w:r>
        <w:t>. S</w:t>
      </w:r>
      <w:r w:rsidRPr="00FC34CA">
        <w:t>hortly</w:t>
      </w:r>
      <w:r>
        <w:t xml:space="preserve">, I will </w:t>
      </w:r>
      <w:r w:rsidRPr="00FC34CA">
        <w:t>set out a second piece of sup</w:t>
      </w:r>
      <w:r>
        <w:t>p</w:t>
      </w:r>
      <w:r w:rsidRPr="00FC34CA">
        <w:t>l</w:t>
      </w:r>
      <w:r>
        <w:t>e</w:t>
      </w:r>
      <w:r w:rsidRPr="00FC34CA">
        <w:t>mentary confidence provision about extending that guarantee and clarity on how we will handle</w:t>
      </w:r>
      <w:r>
        <w:t xml:space="preserve"> it</w:t>
      </w:r>
      <w:r w:rsidRPr="00FC34CA">
        <w:t xml:space="preserve"> if lack of association extends into the spring and summer</w:t>
      </w:r>
      <w:r>
        <w:t>.</w:t>
      </w:r>
    </w:p>
    <w:p w:rsidR="0095678D" w:rsidP="0095678D">
      <w:pPr>
        <w:pStyle w:val="Answer"/>
      </w:pPr>
      <w:r>
        <w:t xml:space="preserve">In case we need it, we are also </w:t>
      </w:r>
      <w:r w:rsidRPr="00FC34CA">
        <w:t>working in parallel</w:t>
      </w:r>
      <w:r>
        <w:t xml:space="preserve"> on</w:t>
      </w:r>
      <w:r w:rsidRPr="00FC34CA">
        <w:t xml:space="preserve"> a very bold global Britain science and discovery plan for how we can</w:t>
      </w:r>
      <w:r>
        <w:t xml:space="preserve">, </w:t>
      </w:r>
      <w:r w:rsidRPr="00FC34CA">
        <w:t xml:space="preserve">if we are not part </w:t>
      </w:r>
      <w:r>
        <w:t>of Hori</w:t>
      </w:r>
      <w:r w:rsidRPr="00FC34CA">
        <w:t xml:space="preserve">zon, use the budget that the </w:t>
      </w:r>
      <w:r>
        <w:t>C</w:t>
      </w:r>
      <w:r w:rsidRPr="00FC34CA">
        <w:t>hancellor has put down</w:t>
      </w:r>
      <w:r>
        <w:t xml:space="preserve">, which </w:t>
      </w:r>
      <w:r w:rsidRPr="00FC34CA">
        <w:t>is just over £5 billion in this year</w:t>
      </w:r>
      <w:r>
        <w:t xml:space="preserve">, </w:t>
      </w:r>
      <w:r w:rsidRPr="00FC34CA">
        <w:t xml:space="preserve">to deliver the crucial things that </w:t>
      </w:r>
      <w:r>
        <w:t>H</w:t>
      </w:r>
      <w:r w:rsidRPr="00FC34CA">
        <w:t>orizon delivers</w:t>
      </w:r>
      <w:r>
        <w:t>.</w:t>
      </w:r>
      <w:r w:rsidRPr="00FC34CA">
        <w:t xml:space="preserve"> </w:t>
      </w:r>
      <w:r>
        <w:t>The C</w:t>
      </w:r>
      <w:r w:rsidRPr="00FC34CA">
        <w:t>hair and a number of</w:t>
      </w:r>
      <w:r>
        <w:t xml:space="preserve"> colleagues across </w:t>
      </w:r>
      <w:r w:rsidRPr="00FC34CA">
        <w:t>the science</w:t>
      </w:r>
      <w:r>
        <w:t xml:space="preserve"> community have been i</w:t>
      </w:r>
      <w:r w:rsidRPr="00FC34CA">
        <w:t>ncredibly helpful in the work we have done in the past few months. We are pretty advanced in developing internally some thinking with UK</w:t>
      </w:r>
      <w:r>
        <w:t xml:space="preserve">RI </w:t>
      </w:r>
      <w:r w:rsidRPr="00FC34CA">
        <w:t>about a so</w:t>
      </w:r>
      <w:r>
        <w:t>-</w:t>
      </w:r>
      <w:r w:rsidRPr="00FC34CA">
        <w:t>called plan</w:t>
      </w:r>
      <w:r>
        <w:t xml:space="preserve"> B. I</w:t>
      </w:r>
      <w:r w:rsidRPr="00FC34CA">
        <w:t>t is a clunky phrase</w:t>
      </w:r>
      <w:r>
        <w:t xml:space="preserve">, but it is </w:t>
      </w:r>
      <w:r w:rsidRPr="00FC34CA">
        <w:t>about how we make sure that</w:t>
      </w:r>
      <w:r>
        <w:t>,</w:t>
      </w:r>
      <w:r w:rsidRPr="00FC34CA">
        <w:t xml:space="preserve"> if we are outside </w:t>
      </w:r>
      <w:r>
        <w:t>H</w:t>
      </w:r>
      <w:r w:rsidRPr="00FC34CA">
        <w:t>orizon</w:t>
      </w:r>
      <w:r>
        <w:t>,</w:t>
      </w:r>
      <w:r w:rsidRPr="00FC34CA">
        <w:t xml:space="preserve"> we can continue to be active European partners</w:t>
      </w:r>
      <w:r>
        <w:t xml:space="preserve">; </w:t>
      </w:r>
      <w:r w:rsidRPr="00FC34CA">
        <w:t xml:space="preserve">we can continue those flagship fellowships that are so important; </w:t>
      </w:r>
      <w:r>
        <w:t>w</w:t>
      </w:r>
      <w:r w:rsidRPr="00FC34CA">
        <w:t>e can continue and do better</w:t>
      </w:r>
      <w:r>
        <w:t xml:space="preserve"> in</w:t>
      </w:r>
      <w:r w:rsidRPr="00FC34CA">
        <w:t xml:space="preserve"> industrial collaborations; </w:t>
      </w:r>
      <w:r>
        <w:t xml:space="preserve">we can do </w:t>
      </w:r>
      <w:r w:rsidRPr="00FC34CA">
        <w:t>more with SM</w:t>
      </w:r>
      <w:r>
        <w:t>Es</w:t>
      </w:r>
      <w:r w:rsidRPr="00FC34CA">
        <w:t xml:space="preserve"> and more global science with other partners around the world and include sectors like space that are not in</w:t>
      </w:r>
      <w:r>
        <w:t xml:space="preserve"> Horizon </w:t>
      </w:r>
      <w:r w:rsidRPr="00FC34CA">
        <w:t>at the moment</w:t>
      </w:r>
      <w:r w:rsidR="00A506B8">
        <w:t>.</w:t>
      </w:r>
      <w:r>
        <w:t xml:space="preserve"> I</w:t>
      </w:r>
      <w:r w:rsidRPr="00FC34CA">
        <w:t xml:space="preserve"> confirm</w:t>
      </w:r>
      <w:r>
        <w:t xml:space="preserve"> that</w:t>
      </w:r>
      <w:r w:rsidRPr="00FC34CA">
        <w:t xml:space="preserve"> our preference would be to associate.</w:t>
      </w:r>
    </w:p>
    <w:p w:rsidR="0095678D" w:rsidP="0095678D">
      <w:pPr>
        <w:pStyle w:val="Question"/>
        <w:numPr>
          <w:ilvl w:val="0"/>
          <w:numId w:val="9"/>
        </w:numPr>
      </w:pPr>
      <w:sdt>
        <w:sdtPr>
          <w:alias w:val="Member"/>
          <w:tag w:val="&lt;Member mnisId='4443' dodsId='137172'&gt;"/>
          <w:id w:val="-1523084499"/>
          <w:placeholder>
            <w:docPart w:val="4443C18C3D1849C58D9F4A94F74307D3"/>
          </w:placeholder>
          <w:richText/>
        </w:sdtPr>
        <w:sdtContent>
          <w:r w:rsidRPr="00FC34CA">
            <w:rPr>
              <w:b/>
            </w:rPr>
            <w:t>Carol Monaghan:</w:t>
          </w:r>
        </w:sdtContent>
      </w:sdt>
      <w:r>
        <w:t xml:space="preserve"> </w:t>
      </w:r>
      <w:r w:rsidRPr="00FC34CA">
        <w:t>We could probably spend the rest of this day talking about the withdrawal agreement that was signed up to and the Northern Ireland protocol</w:t>
      </w:r>
      <w:r>
        <w:t>,</w:t>
      </w:r>
      <w:r w:rsidRPr="00FC34CA">
        <w:t xml:space="preserve"> but I will park that. You have mentioned plan </w:t>
      </w:r>
      <w:r>
        <w:t>B</w:t>
      </w:r>
      <w:r w:rsidRPr="00FC34CA">
        <w:t>. Is there a date by which you will trigger this</w:t>
      </w:r>
      <w:r>
        <w:t>?</w:t>
      </w:r>
    </w:p>
    <w:p w:rsidR="0095678D" w:rsidP="0095678D">
      <w:pPr>
        <w:pStyle w:val="Answer"/>
      </w:pPr>
      <w:sdt>
        <w:sdtPr>
          <w:alias w:val="Witness"/>
          <w:id w:val="1203056226"/>
          <w:placeholder>
            <w:docPart w:val="4443C18C3D1849C58D9F4A94F74307D3"/>
          </w:placeholder>
          <w:richText/>
        </w:sdtPr>
        <w:sdtContent>
          <w:r w:rsidRPr="00FC34CA">
            <w:rPr>
              <w:b/>
              <w:i/>
            </w:rPr>
            <w:t>George Freeman:</w:t>
          </w:r>
        </w:sdtContent>
      </w:sdt>
      <w:r>
        <w:t xml:space="preserve"> T</w:t>
      </w:r>
      <w:r w:rsidRPr="00FC34CA">
        <w:t>here is no firm date yet because we are in some quite fluid geopolitics</w:t>
      </w:r>
      <w:r>
        <w:t>. T</w:t>
      </w:r>
      <w:r w:rsidRPr="00FC34CA">
        <w:t xml:space="preserve">he </w:t>
      </w:r>
      <w:r>
        <w:t>F</w:t>
      </w:r>
      <w:r w:rsidRPr="00FC34CA">
        <w:t xml:space="preserve">oreign </w:t>
      </w:r>
      <w:r>
        <w:t>S</w:t>
      </w:r>
      <w:r w:rsidRPr="00FC34CA">
        <w:t xml:space="preserve">ecretary </w:t>
      </w:r>
      <w:r w:rsidR="00A506B8">
        <w:t>has</w:t>
      </w:r>
      <w:r w:rsidRPr="00FC34CA">
        <w:t xml:space="preserve"> taken over negotiations from Lord </w:t>
      </w:r>
      <w:r>
        <w:t>F</w:t>
      </w:r>
      <w:r w:rsidRPr="00FC34CA">
        <w:t>ros</w:t>
      </w:r>
      <w:r>
        <w:t>t</w:t>
      </w:r>
      <w:r w:rsidR="00A506B8">
        <w:t>.</w:t>
      </w:r>
      <w:r w:rsidRPr="00FC34CA">
        <w:t xml:space="preserve"> </w:t>
      </w:r>
      <w:r w:rsidR="00A506B8">
        <w:t>W</w:t>
      </w:r>
      <w:r w:rsidRPr="00FC34CA">
        <w:t xml:space="preserve">e are in the early stages and there are some quite positive signals. You will have heard the </w:t>
      </w:r>
      <w:r>
        <w:t>F</w:t>
      </w:r>
      <w:r w:rsidRPr="00FC34CA">
        <w:t xml:space="preserve">oreign </w:t>
      </w:r>
      <w:r>
        <w:t>S</w:t>
      </w:r>
      <w:r w:rsidRPr="00FC34CA">
        <w:t xml:space="preserve">ecretary </w:t>
      </w:r>
      <w:r w:rsidR="00A506B8">
        <w:t xml:space="preserve">refer </w:t>
      </w:r>
      <w:r w:rsidRPr="00FC34CA">
        <w:t xml:space="preserve">to a </w:t>
      </w:r>
      <w:r>
        <w:t xml:space="preserve">thawing, </w:t>
      </w:r>
      <w:r w:rsidRPr="002D0AF5">
        <w:t>but it is clear to me</w:t>
      </w:r>
      <w:r>
        <w:t>,</w:t>
      </w:r>
      <w:r w:rsidRPr="002D0AF5">
        <w:t xml:space="preserve"> further to the </w:t>
      </w:r>
      <w:r>
        <w:t>C</w:t>
      </w:r>
      <w:r w:rsidRPr="002D0AF5">
        <w:t>hair</w:t>
      </w:r>
      <w:r>
        <w:t>’</w:t>
      </w:r>
      <w:r w:rsidRPr="002D0AF5">
        <w:t>s earlier question</w:t>
      </w:r>
      <w:r>
        <w:t xml:space="preserve">, that we </w:t>
      </w:r>
      <w:r w:rsidRPr="002D0AF5">
        <w:t>cannot go into a financial year with ongoing uncertaint</w:t>
      </w:r>
      <w:r>
        <w:t>y. In</w:t>
      </w:r>
      <w:r w:rsidRPr="002D0AF5">
        <w:t>ternally</w:t>
      </w:r>
      <w:r>
        <w:t>,</w:t>
      </w:r>
      <w:r w:rsidRPr="002D0AF5">
        <w:t xml:space="preserve"> our thinking is that we need to be ready in the new financial year to start to release some of the funding we have put aside for </w:t>
      </w:r>
      <w:r>
        <w:t>H</w:t>
      </w:r>
      <w:r w:rsidRPr="002D0AF5">
        <w:t xml:space="preserve">orizon into programmes so </w:t>
      </w:r>
      <w:r w:rsidR="00683CFA">
        <w:t xml:space="preserve">that </w:t>
      </w:r>
      <w:r w:rsidRPr="002D0AF5">
        <w:t xml:space="preserve">the science community is not left sitting on the bench, as it were, rather than on the </w:t>
      </w:r>
      <w:r w:rsidRPr="005640CB">
        <w:t>pitch. I</w:t>
      </w:r>
      <w:r>
        <w:t xml:space="preserve"> a</w:t>
      </w:r>
      <w:r w:rsidRPr="005640CB">
        <w:t>m keen to make sure</w:t>
      </w:r>
      <w:r>
        <w:t xml:space="preserve"> that</w:t>
      </w:r>
      <w:r w:rsidRPr="005640CB">
        <w:t xml:space="preserve"> those could seamlessly</w:t>
      </w:r>
      <w:r>
        <w:t>,</w:t>
      </w:r>
      <w:r w:rsidRPr="005640CB">
        <w:t xml:space="preserve"> like a motorway slipway</w:t>
      </w:r>
      <w:r>
        <w:t>,</w:t>
      </w:r>
      <w:r w:rsidRPr="005640CB">
        <w:t xml:space="preserve"> segue back into </w:t>
      </w:r>
      <w:r>
        <w:t>H</w:t>
      </w:r>
      <w:r w:rsidRPr="005640CB">
        <w:t>orizon association were that to materialise</w:t>
      </w:r>
      <w:r>
        <w:t>,</w:t>
      </w:r>
      <w:r w:rsidRPr="005640CB">
        <w:t xml:space="preserve"> </w:t>
      </w:r>
      <w:r>
        <w:t>p</w:t>
      </w:r>
      <w:r w:rsidRPr="005640CB">
        <w:t>erhaps after the French election</w:t>
      </w:r>
      <w:r>
        <w:t>s.</w:t>
      </w:r>
    </w:p>
    <w:p w:rsidR="0095678D" w:rsidP="0095678D">
      <w:pPr>
        <w:pStyle w:val="Question"/>
        <w:numPr>
          <w:ilvl w:val="0"/>
          <w:numId w:val="9"/>
        </w:numPr>
      </w:pPr>
      <w:sdt>
        <w:sdtPr>
          <w:alias w:val="Member"/>
          <w:tag w:val="&lt;Member mnisId='4443' dodsId='137172'&gt;"/>
          <w:id w:val="203373907"/>
          <w:placeholder>
            <w:docPart w:val="4443C18C3D1849C58D9F4A94F74307D3"/>
          </w:placeholder>
          <w:richText/>
        </w:sdtPr>
        <w:sdtContent>
          <w:r w:rsidRPr="005640CB">
            <w:rPr>
              <w:b/>
            </w:rPr>
            <w:t>Carol Monaghan:</w:t>
          </w:r>
        </w:sdtContent>
      </w:sdt>
      <w:r>
        <w:t xml:space="preserve"> </w:t>
      </w:r>
      <w:r w:rsidRPr="005640CB">
        <w:t>I think all of us here</w:t>
      </w:r>
      <w:r>
        <w:t xml:space="preserve"> </w:t>
      </w:r>
      <w:r w:rsidR="00420FEB">
        <w:t xml:space="preserve">would </w:t>
      </w:r>
      <w:r>
        <w:t>hope that H</w:t>
      </w:r>
      <w:r w:rsidRPr="005640CB">
        <w:t xml:space="preserve">orizon association </w:t>
      </w:r>
      <w:r w:rsidR="00420FEB">
        <w:t xml:space="preserve">is </w:t>
      </w:r>
      <w:r w:rsidRPr="005640CB">
        <w:t>the final outcome</w:t>
      </w:r>
      <w:r>
        <w:t>. Y</w:t>
      </w:r>
      <w:r w:rsidRPr="005640CB">
        <w:t>ou mentioned</w:t>
      </w:r>
      <w:r>
        <w:t xml:space="preserve"> Euratom. If H</w:t>
      </w:r>
      <w:r w:rsidRPr="005640CB">
        <w:t xml:space="preserve">orizon association did not come about and we did not remain part of </w:t>
      </w:r>
      <w:r>
        <w:t xml:space="preserve">Euratom, </w:t>
      </w:r>
      <w:r w:rsidRPr="005640CB">
        <w:t xml:space="preserve">what impact will that have? </w:t>
      </w:r>
      <w:r>
        <w:t>Y</w:t>
      </w:r>
      <w:r w:rsidRPr="005640CB">
        <w:t xml:space="preserve">ou have mentioned plan </w:t>
      </w:r>
      <w:r>
        <w:t>B. The m</w:t>
      </w:r>
      <w:r w:rsidRPr="005640CB">
        <w:t>oney can be replaced</w:t>
      </w:r>
      <w:r>
        <w:t>,</w:t>
      </w:r>
      <w:r w:rsidRPr="005640CB">
        <w:t xml:space="preserve"> but collaboration is not so easily replaced</w:t>
      </w:r>
      <w:r>
        <w:t xml:space="preserve">. Euratom is a </w:t>
      </w:r>
      <w:r w:rsidRPr="005640CB">
        <w:t>different ball game</w:t>
      </w:r>
      <w:r>
        <w:t>.</w:t>
      </w:r>
    </w:p>
    <w:p w:rsidR="0095678D" w:rsidP="0095678D">
      <w:pPr>
        <w:pStyle w:val="Answer"/>
      </w:pPr>
      <w:sdt>
        <w:sdtPr>
          <w:alias w:val="Witness"/>
          <w:id w:val="-753967499"/>
          <w:placeholder>
            <w:docPart w:val="4443C18C3D1849C58D9F4A94F74307D3"/>
          </w:placeholder>
          <w:richText/>
        </w:sdtPr>
        <w:sdtContent>
          <w:r w:rsidRPr="005640CB">
            <w:rPr>
              <w:b/>
              <w:i/>
            </w:rPr>
            <w:t>George Freeman:</w:t>
          </w:r>
        </w:sdtContent>
      </w:sdt>
      <w:r>
        <w:t xml:space="preserve"> </w:t>
      </w:r>
      <w:r w:rsidRPr="005640CB">
        <w:t>You are absolutely righ</w:t>
      </w:r>
      <w:r>
        <w:t xml:space="preserve">t, and that is </w:t>
      </w:r>
      <w:r w:rsidRPr="005640CB">
        <w:t>why I</w:t>
      </w:r>
      <w:r>
        <w:t xml:space="preserve"> a</w:t>
      </w:r>
      <w:r w:rsidRPr="005640CB">
        <w:t xml:space="preserve">m going to </w:t>
      </w:r>
      <w:r>
        <w:t xml:space="preserve">CERN in </w:t>
      </w:r>
      <w:r w:rsidRPr="005640CB">
        <w:t>Switzerland on Monday</w:t>
      </w:r>
      <w:r>
        <w:t xml:space="preserve">. </w:t>
      </w:r>
      <w:r w:rsidRPr="005640CB">
        <w:t xml:space="preserve">I have spoken to science </w:t>
      </w:r>
      <w:r>
        <w:t>M</w:t>
      </w:r>
      <w:r w:rsidRPr="005640CB">
        <w:t>inisters across Europe</w:t>
      </w:r>
      <w:r>
        <w:t>. Of</w:t>
      </w:r>
      <w:r w:rsidRPr="005640CB">
        <w:t xml:space="preserve"> the three</w:t>
      </w:r>
      <w:r w:rsidR="00420FEB">
        <w:t>—E</w:t>
      </w:r>
      <w:r w:rsidRPr="005640CB">
        <w:t xml:space="preserve">uratom, </w:t>
      </w:r>
      <w:r>
        <w:t>C</w:t>
      </w:r>
      <w:r w:rsidRPr="005640CB">
        <w:t xml:space="preserve">opernicus and </w:t>
      </w:r>
      <w:r>
        <w:t>H</w:t>
      </w:r>
      <w:r w:rsidRPr="005640CB">
        <w:t>orizon</w:t>
      </w:r>
      <w:r w:rsidR="00420FEB">
        <w:t>—</w:t>
      </w:r>
      <w:r w:rsidRPr="005640CB">
        <w:t>Eur</w:t>
      </w:r>
      <w:r>
        <w:t>atom</w:t>
      </w:r>
      <w:r w:rsidRPr="005640CB">
        <w:t xml:space="preserve"> is probably the hardest of all to reproduce.</w:t>
      </w:r>
    </w:p>
    <w:p w:rsidR="0095678D" w:rsidP="00E16024">
      <w:pPr>
        <w:pStyle w:val="Question"/>
        <w:numPr>
          <w:ilvl w:val="0"/>
          <w:numId w:val="0"/>
        </w:numPr>
        <w:ind w:left="794"/>
      </w:pPr>
      <w:sdt>
        <w:sdtPr>
          <w:alias w:val="Member"/>
          <w:tag w:val="&lt;Member mnisId='4443' dodsId='137172'&gt;"/>
          <w:id w:val="1227488727"/>
          <w:placeholder>
            <w:docPart w:val="4443C18C3D1849C58D9F4A94F74307D3"/>
          </w:placeholder>
          <w:richText/>
        </w:sdtPr>
        <w:sdtContent>
          <w:r w:rsidRPr="005640CB">
            <w:rPr>
              <w:b/>
            </w:rPr>
            <w:t>Carol Monaghan:</w:t>
          </w:r>
        </w:sdtContent>
      </w:sdt>
      <w:r>
        <w:t xml:space="preserve"> </w:t>
      </w:r>
      <w:r w:rsidRPr="005640CB">
        <w:t>We cannot</w:t>
      </w:r>
      <w:r>
        <w:t>.</w:t>
      </w:r>
    </w:p>
    <w:p w:rsidR="0095678D" w:rsidP="0095678D">
      <w:pPr>
        <w:pStyle w:val="Answer"/>
      </w:pPr>
      <w:sdt>
        <w:sdtPr>
          <w:alias w:val="Witness"/>
          <w:id w:val="-1984312281"/>
          <w:placeholder>
            <w:docPart w:val="4443C18C3D1849C58D9F4A94F74307D3"/>
          </w:placeholder>
          <w:richText/>
        </w:sdtPr>
        <w:sdtContent>
          <w:r w:rsidRPr="005A5B6C">
            <w:rPr>
              <w:b/>
              <w:i/>
            </w:rPr>
            <w:t>George Freeman:</w:t>
          </w:r>
        </w:sdtContent>
      </w:sdt>
      <w:r>
        <w:t xml:space="preserve"> </w:t>
      </w:r>
      <w:r w:rsidRPr="005A5B6C">
        <w:t>I still think of them very much as a bundle. We would like to remain in all three, but</w:t>
      </w:r>
      <w:r>
        <w:t>,</w:t>
      </w:r>
      <w:r w:rsidRPr="005A5B6C">
        <w:t xml:space="preserve"> if </w:t>
      </w:r>
      <w:r>
        <w:t xml:space="preserve">I </w:t>
      </w:r>
      <w:r w:rsidRPr="005A5B6C">
        <w:t>had to pick one</w:t>
      </w:r>
      <w:r>
        <w:t xml:space="preserve">, Euratom is the one that is </w:t>
      </w:r>
      <w:r w:rsidRPr="005A5B6C">
        <w:t>impossible to reproduce</w:t>
      </w:r>
      <w:r w:rsidR="00420FEB">
        <w:t>.</w:t>
      </w:r>
      <w:r>
        <w:t xml:space="preserve"> </w:t>
      </w:r>
      <w:r w:rsidRPr="005A5B6C">
        <w:t xml:space="preserve">I would like to think that if the thawing of relations continues we will be able to remain active members </w:t>
      </w:r>
      <w:r>
        <w:t>of</w:t>
      </w:r>
      <w:r w:rsidRPr="005A5B6C">
        <w:t xml:space="preserve"> all three</w:t>
      </w:r>
      <w:r>
        <w:t>.</w:t>
      </w:r>
    </w:p>
    <w:p w:rsidR="0095678D" w:rsidP="0095678D">
      <w:pPr>
        <w:pStyle w:val="Remark"/>
      </w:pPr>
      <w:sdt>
        <w:sdtPr>
          <w:alias w:val="Member"/>
          <w:tag w:val="&lt;Member mnisId='4443' dodsId='137172'&gt;"/>
          <w:id w:val="-484082154"/>
          <w:placeholder>
            <w:docPart w:val="4443C18C3D1849C58D9F4A94F74307D3"/>
          </w:placeholder>
          <w:richText/>
        </w:sdtPr>
        <w:sdtContent>
          <w:r w:rsidRPr="005A5B6C">
            <w:rPr>
              <w:b/>
            </w:rPr>
            <w:t>Carol Monaghan:</w:t>
          </w:r>
        </w:sdtContent>
      </w:sdt>
      <w:r>
        <w:t xml:space="preserve"> M</w:t>
      </w:r>
      <w:r w:rsidRPr="005A5B6C">
        <w:t xml:space="preserve">aybe I will follow this up with some written questions about </w:t>
      </w:r>
      <w:r>
        <w:t>Euratom</w:t>
      </w:r>
      <w:r w:rsidR="00420FEB">
        <w:t>,</w:t>
      </w:r>
      <w:r w:rsidRPr="005A5B6C">
        <w:t xml:space="preserve"> becaus</w:t>
      </w:r>
      <w:r>
        <w:t>e</w:t>
      </w:r>
      <w:r w:rsidRPr="005A5B6C">
        <w:t xml:space="preserve"> that is quite worrying.</w:t>
      </w:r>
    </w:p>
    <w:p w:rsidR="0095678D" w:rsidP="0095678D">
      <w:pPr>
        <w:pStyle w:val="Question"/>
        <w:numPr>
          <w:ilvl w:val="0"/>
          <w:numId w:val="9"/>
        </w:numPr>
      </w:pPr>
      <w:sdt>
        <w:sdtPr>
          <w:alias w:val="Member"/>
          <w:tag w:val="&lt;Member mnisId='449' dodsId='25259'&gt;"/>
          <w:id w:val="-1633473066"/>
          <w:placeholder>
            <w:docPart w:val="4443C18C3D1849C58D9F4A94F74307D3"/>
          </w:placeholder>
          <w:richText/>
        </w:sdtPr>
        <w:sdtContent>
          <w:r w:rsidRPr="005A5B6C">
            <w:rPr>
              <w:b/>
            </w:rPr>
            <w:t>Graham Stringer:</w:t>
          </w:r>
        </w:sdtContent>
      </w:sdt>
      <w:r>
        <w:t xml:space="preserve"> I</w:t>
      </w:r>
      <w:r w:rsidRPr="005A5B6C">
        <w:t xml:space="preserve">t </w:t>
      </w:r>
      <w:r>
        <w:t>was</w:t>
      </w:r>
      <w:r w:rsidRPr="005A5B6C">
        <w:t xml:space="preserve"> often said, accurately, that we got more out of </w:t>
      </w:r>
      <w:r>
        <w:t>H</w:t>
      </w:r>
      <w:r w:rsidRPr="005A5B6C">
        <w:t>orizon th</w:t>
      </w:r>
      <w:r>
        <w:t>a</w:t>
      </w:r>
      <w:r w:rsidRPr="005A5B6C">
        <w:t xml:space="preserve">n we put in. It was rarely said that we put a lot more into science via the regional development funds, which we did. Have we brought back into science the money </w:t>
      </w:r>
      <w:r w:rsidR="00420FEB">
        <w:t xml:space="preserve">that </w:t>
      </w:r>
      <w:r w:rsidRPr="005A5B6C">
        <w:t xml:space="preserve">we were previously spending via the </w:t>
      </w:r>
      <w:r w:rsidRPr="005A5B6C">
        <w:t>regional development funds</w:t>
      </w:r>
      <w:r>
        <w:t>?</w:t>
      </w:r>
    </w:p>
    <w:p w:rsidR="0095678D" w:rsidP="0095678D">
      <w:pPr>
        <w:pStyle w:val="Answer"/>
      </w:pPr>
      <w:sdt>
        <w:sdtPr>
          <w:alias w:val="Witness"/>
          <w:id w:val="-531655483"/>
          <w:placeholder>
            <w:docPart w:val="4443C18C3D1849C58D9F4A94F74307D3"/>
          </w:placeholder>
          <w:richText/>
        </w:sdtPr>
        <w:sdtContent>
          <w:r w:rsidRPr="005A5B6C">
            <w:rPr>
              <w:b/>
              <w:i/>
            </w:rPr>
            <w:t>George Freeman:</w:t>
          </w:r>
        </w:sdtContent>
      </w:sdt>
      <w:r>
        <w:t xml:space="preserve"> T</w:t>
      </w:r>
      <w:r w:rsidRPr="005A5B6C">
        <w:t xml:space="preserve">hat is a good question. </w:t>
      </w:r>
      <w:r>
        <w:t>I</w:t>
      </w:r>
      <w:r w:rsidRPr="005A5B6C">
        <w:t xml:space="preserve">n terms of specific </w:t>
      </w:r>
      <w:r>
        <w:t>pots</w:t>
      </w:r>
      <w:r w:rsidR="00BE2D49">
        <w:t>,</w:t>
      </w:r>
      <w:r>
        <w:t xml:space="preserve"> </w:t>
      </w:r>
      <w:r w:rsidRPr="005A5B6C">
        <w:t>I would</w:t>
      </w:r>
      <w:r>
        <w:t xml:space="preserve"> probably</w:t>
      </w:r>
      <w:r w:rsidRPr="005A5B6C">
        <w:t xml:space="preserve"> have to ask colleagues at the </w:t>
      </w:r>
      <w:r>
        <w:t>T</w:t>
      </w:r>
      <w:r w:rsidRPr="005A5B6C">
        <w:t xml:space="preserve">reasury. I think </w:t>
      </w:r>
      <w:r w:rsidR="00A161DC">
        <w:t xml:space="preserve">that </w:t>
      </w:r>
      <w:r w:rsidRPr="005A5B6C">
        <w:t xml:space="preserve">the </w:t>
      </w:r>
      <w:r>
        <w:t>C</w:t>
      </w:r>
      <w:r w:rsidRPr="005A5B6C">
        <w:t xml:space="preserve">hancellor would say </w:t>
      </w:r>
      <w:r>
        <w:t>that in the</w:t>
      </w:r>
      <w:r w:rsidRPr="005A5B6C">
        <w:t xml:space="preserve"> allocation of a significant increase in </w:t>
      </w:r>
      <w:r>
        <w:t xml:space="preserve">R&amp;D </w:t>
      </w:r>
      <w:r w:rsidRPr="005A5B6C">
        <w:t>funding</w:t>
      </w:r>
      <w:r>
        <w:t xml:space="preserve"> </w:t>
      </w:r>
      <w:r w:rsidRPr="005A5B6C">
        <w:t xml:space="preserve">we are making up for </w:t>
      </w:r>
      <w:r>
        <w:t xml:space="preserve">it </w:t>
      </w:r>
      <w:r w:rsidRPr="005A5B6C">
        <w:t>and</w:t>
      </w:r>
      <w:r>
        <w:t xml:space="preserve"> giving</w:t>
      </w:r>
      <w:r w:rsidRPr="005A5B6C">
        <w:t xml:space="preserve"> a strong signal about a significant expansion</w:t>
      </w:r>
      <w:r>
        <w:t xml:space="preserve">. </w:t>
      </w:r>
      <w:r w:rsidRPr="005A5B6C">
        <w:t>I think this</w:t>
      </w:r>
      <w:r>
        <w:t xml:space="preserve"> is</w:t>
      </w:r>
      <w:r w:rsidRPr="005A5B6C">
        <w:t xml:space="preserve"> link</w:t>
      </w:r>
      <w:r>
        <w:t xml:space="preserve">ed </w:t>
      </w:r>
      <w:r w:rsidRPr="005A5B6C">
        <w:t>to the levelling</w:t>
      </w:r>
      <w:r>
        <w:t>-</w:t>
      </w:r>
      <w:r w:rsidRPr="005A5B6C">
        <w:t xml:space="preserve">up conversation earlier. That </w:t>
      </w:r>
      <w:r>
        <w:t xml:space="preserve">is </w:t>
      </w:r>
      <w:r w:rsidRPr="005A5B6C">
        <w:t>why we made the commitment</w:t>
      </w:r>
      <w:r>
        <w:t xml:space="preserve"> we have today.</w:t>
      </w:r>
      <w:r w:rsidRPr="005A5B6C">
        <w:t xml:space="preserve"> We are absolutely committed to making sure that both core science and the innovation economy growth disproportionately support that regional development p</w:t>
      </w:r>
      <w:r>
        <w:t>iec</w:t>
      </w:r>
      <w:r w:rsidRPr="005A5B6C">
        <w:t xml:space="preserve">e all </w:t>
      </w:r>
      <w:r>
        <w:t>a</w:t>
      </w:r>
      <w:r w:rsidRPr="005A5B6C">
        <w:t>round the UK</w:t>
      </w:r>
      <w:r>
        <w:t>.</w:t>
      </w:r>
    </w:p>
    <w:p w:rsidR="0095678D" w:rsidP="0095678D">
      <w:pPr>
        <w:pStyle w:val="Question"/>
        <w:numPr>
          <w:ilvl w:val="0"/>
          <w:numId w:val="9"/>
        </w:numPr>
      </w:pPr>
      <w:sdt>
        <w:sdtPr>
          <w:alias w:val="Member"/>
          <w:tag w:val="&lt;Member mnisId='449' dodsId='25259'&gt;"/>
          <w:id w:val="288096753"/>
          <w:placeholder>
            <w:docPart w:val="4443C18C3D1849C58D9F4A94F74307D3"/>
          </w:placeholder>
          <w:richText/>
        </w:sdtPr>
        <w:sdtContent>
          <w:r w:rsidRPr="005A5B6C">
            <w:rPr>
              <w:b/>
            </w:rPr>
            <w:t>Graham Stringer:</w:t>
          </w:r>
        </w:sdtContent>
      </w:sdt>
      <w:r>
        <w:t xml:space="preserve"> D</w:t>
      </w:r>
      <w:r w:rsidRPr="005A5B6C">
        <w:t xml:space="preserve">o you think you could write to the </w:t>
      </w:r>
      <w:r>
        <w:t>C</w:t>
      </w:r>
      <w:r w:rsidRPr="005A5B6C">
        <w:t>ommittee and try to answer that question quantitatively?</w:t>
      </w:r>
    </w:p>
    <w:p w:rsidR="0095678D" w:rsidP="0095678D">
      <w:pPr>
        <w:pStyle w:val="Answer"/>
      </w:pPr>
      <w:sdt>
        <w:sdtPr>
          <w:alias w:val="Witness"/>
          <w:id w:val="-452792142"/>
          <w:placeholder>
            <w:docPart w:val="4443C18C3D1849C58D9F4A94F74307D3"/>
          </w:placeholder>
          <w:richText/>
        </w:sdtPr>
        <w:sdtContent>
          <w:r w:rsidRPr="005A5B6C">
            <w:rPr>
              <w:b/>
              <w:i/>
            </w:rPr>
            <w:t>George Freeman:</w:t>
          </w:r>
        </w:sdtContent>
      </w:sdt>
      <w:r>
        <w:t xml:space="preserve"> </w:t>
      </w:r>
      <w:r w:rsidRPr="005A5B6C">
        <w:t>I would be absolutely delighted to.</w:t>
      </w:r>
    </w:p>
    <w:p w:rsidR="0095678D" w:rsidP="0095678D">
      <w:pPr>
        <w:pStyle w:val="Question"/>
        <w:numPr>
          <w:ilvl w:val="0"/>
          <w:numId w:val="9"/>
        </w:numPr>
      </w:pPr>
      <w:sdt>
        <w:sdtPr>
          <w:alias w:val="Member"/>
          <w:tag w:val="&lt;Member mnisId='449' dodsId='25259'&gt;"/>
          <w:id w:val="-196537549"/>
          <w:placeholder>
            <w:docPart w:val="4443C18C3D1849C58D9F4A94F74307D3"/>
          </w:placeholder>
          <w:richText/>
        </w:sdtPr>
        <w:sdtContent>
          <w:r w:rsidRPr="005A5B6C">
            <w:rPr>
              <w:b/>
            </w:rPr>
            <w:t>Graham Stringer:</w:t>
          </w:r>
        </w:sdtContent>
      </w:sdt>
      <w:r>
        <w:t xml:space="preserve"> </w:t>
      </w:r>
      <w:r w:rsidRPr="005A5B6C">
        <w:t xml:space="preserve">My second point is a comment as much as a question. If we stay in </w:t>
      </w:r>
      <w:r>
        <w:t>H</w:t>
      </w:r>
      <w:r w:rsidRPr="005A5B6C">
        <w:t>orizon</w:t>
      </w:r>
      <w:r w:rsidR="00AE5CB6">
        <w:t>,</w:t>
      </w:r>
      <w:r w:rsidRPr="005A5B6C">
        <w:t xml:space="preserve"> we will not get a net contribution back. I have always been more doubtful than many of my colleagues about </w:t>
      </w:r>
      <w:r>
        <w:t>H</w:t>
      </w:r>
      <w:r w:rsidRPr="005A5B6C">
        <w:t>orizon because, quite frankly, if you take the Swiss universities and Paris out of the equation</w:t>
      </w:r>
      <w:r>
        <w:t xml:space="preserve">, </w:t>
      </w:r>
      <w:r w:rsidRPr="005A5B6C">
        <w:t>the rest of the European universities are not of the standard of our universities in science, partly becaus</w:t>
      </w:r>
      <w:r>
        <w:t>e</w:t>
      </w:r>
      <w:r w:rsidRPr="005A5B6C">
        <w:t xml:space="preserve"> they make political </w:t>
      </w:r>
      <w:r>
        <w:t xml:space="preserve">and not science </w:t>
      </w:r>
      <w:r w:rsidRPr="005A5B6C">
        <w:t>appointments</w:t>
      </w:r>
      <w:r>
        <w:t xml:space="preserve">. </w:t>
      </w:r>
      <w:r w:rsidRPr="005A5B6C">
        <w:t>If we</w:t>
      </w:r>
      <w:r>
        <w:t xml:space="preserve"> are </w:t>
      </w:r>
      <w:r w:rsidRPr="005A5B6C">
        <w:t>not getting money out</w:t>
      </w:r>
      <w:r>
        <w:t>,</w:t>
      </w:r>
      <w:r w:rsidRPr="005A5B6C">
        <w:t xml:space="preserve"> </w:t>
      </w:r>
      <w:r>
        <w:t xml:space="preserve">I think </w:t>
      </w:r>
      <w:r w:rsidRPr="005A5B6C">
        <w:t>there is a real advantag</w:t>
      </w:r>
      <w:r>
        <w:t xml:space="preserve">e </w:t>
      </w:r>
      <w:r w:rsidRPr="005A5B6C">
        <w:t>in looking for partnerships in better</w:t>
      </w:r>
      <w:r>
        <w:t>-</w:t>
      </w:r>
      <w:r w:rsidRPr="005A5B6C">
        <w:t>quality universities th</w:t>
      </w:r>
      <w:r>
        <w:t>a</w:t>
      </w:r>
      <w:r w:rsidRPr="005A5B6C">
        <w:t>n you find within the European Union</w:t>
      </w:r>
      <w:r>
        <w:t xml:space="preserve">. </w:t>
      </w:r>
      <w:r w:rsidR="00937B87">
        <w:t>Would</w:t>
      </w:r>
      <w:r w:rsidRPr="005A5B6C">
        <w:t xml:space="preserve"> you agree with that?</w:t>
      </w:r>
    </w:p>
    <w:p w:rsidR="00937B87" w:rsidP="0095678D">
      <w:pPr>
        <w:pStyle w:val="Answer"/>
      </w:pPr>
      <w:sdt>
        <w:sdtPr>
          <w:alias w:val="Witness"/>
          <w:id w:val="-2048366838"/>
          <w:placeholder>
            <w:docPart w:val="4443C18C3D1849C58D9F4A94F74307D3"/>
          </w:placeholder>
          <w:richText/>
        </w:sdtPr>
        <w:sdtContent>
          <w:r w:rsidRPr="005A5B6C" w:rsidR="0095678D">
            <w:rPr>
              <w:b/>
              <w:i/>
            </w:rPr>
            <w:t>George Freeman:</w:t>
          </w:r>
        </w:sdtContent>
      </w:sdt>
      <w:r w:rsidR="0095678D">
        <w:t xml:space="preserve"> </w:t>
      </w:r>
      <w:r w:rsidRPr="005A5B6C" w:rsidR="0095678D">
        <w:t>I would. In all of the extensive conversations I have had in the past three months with the science community</w:t>
      </w:r>
      <w:r>
        <w:t>,</w:t>
      </w:r>
      <w:r w:rsidRPr="005A5B6C" w:rsidR="0095678D">
        <w:t xml:space="preserve"> 80%</w:t>
      </w:r>
      <w:r w:rsidR="0095678D">
        <w:t xml:space="preserve">, if not </w:t>
      </w:r>
      <w:r w:rsidRPr="005A5B6C" w:rsidR="0095678D">
        <w:t>100%</w:t>
      </w:r>
      <w:r w:rsidR="0095678D">
        <w:t>,</w:t>
      </w:r>
      <w:r w:rsidRPr="005A5B6C" w:rsidR="0095678D">
        <w:t xml:space="preserve"> have said th</w:t>
      </w:r>
      <w:r w:rsidR="0095678D">
        <w:t>ey</w:t>
      </w:r>
      <w:r w:rsidRPr="005A5B6C" w:rsidR="0095678D">
        <w:t xml:space="preserve"> would prefer association</w:t>
      </w:r>
      <w:r w:rsidR="0095678D">
        <w:t xml:space="preserve">; </w:t>
      </w:r>
      <w:r w:rsidRPr="005A5B6C" w:rsidR="0095678D">
        <w:t xml:space="preserve">it is continuity and </w:t>
      </w:r>
      <w:r w:rsidR="0095678D">
        <w:t>they</w:t>
      </w:r>
      <w:r w:rsidRPr="005A5B6C" w:rsidR="0095678D">
        <w:t xml:space="preserve"> know how it works</w:t>
      </w:r>
      <w:r w:rsidR="0095678D">
        <w:t>. O</w:t>
      </w:r>
      <w:r w:rsidRPr="005A5B6C" w:rsidR="0095678D">
        <w:t>nly 20% have said</w:t>
      </w:r>
      <w:r w:rsidR="0095678D">
        <w:t xml:space="preserve"> they</w:t>
      </w:r>
      <w:r w:rsidRPr="005A5B6C" w:rsidR="0095678D">
        <w:t xml:space="preserve"> cannot envisage an alternative</w:t>
      </w:r>
      <w:r w:rsidR="0095678D">
        <w:t>, and</w:t>
      </w:r>
      <w:r w:rsidRPr="005A5B6C" w:rsidR="0095678D">
        <w:t xml:space="preserve"> 80% ha</w:t>
      </w:r>
      <w:r w:rsidR="0095678D">
        <w:t>ve</w:t>
      </w:r>
      <w:r w:rsidRPr="005A5B6C" w:rsidR="0095678D">
        <w:t xml:space="preserve"> said that it is good and important but not perfect. </w:t>
      </w:r>
    </w:p>
    <w:p w:rsidR="0095678D" w:rsidP="0095678D">
      <w:pPr>
        <w:pStyle w:val="Answer"/>
      </w:pPr>
      <w:r w:rsidRPr="005A5B6C">
        <w:t>I have tried to listen very carefully to what it is that makes it so valuable</w:t>
      </w:r>
      <w:r>
        <w:t>. B</w:t>
      </w:r>
      <w:r w:rsidRPr="005A5B6C">
        <w:t>roadly</w:t>
      </w:r>
      <w:r>
        <w:t>,</w:t>
      </w:r>
      <w:r w:rsidRPr="005A5B6C">
        <w:t xml:space="preserve"> I have heard that</w:t>
      </w:r>
      <w:r>
        <w:t>, first,</w:t>
      </w:r>
      <w:r w:rsidRPr="005A5B6C">
        <w:t xml:space="preserve"> the fellowships are very valued a</w:t>
      </w:r>
      <w:r>
        <w:t>nd</w:t>
      </w:r>
      <w:r w:rsidRPr="005A5B6C">
        <w:t xml:space="preserve"> prestigious, but </w:t>
      </w:r>
      <w:r>
        <w:t xml:space="preserve">they are </w:t>
      </w:r>
      <w:r w:rsidRPr="005A5B6C">
        <w:t>also long</w:t>
      </w:r>
      <w:r>
        <w:t>-</w:t>
      </w:r>
      <w:r w:rsidRPr="005A5B6C">
        <w:t>term funding mechanisms. Secondly, the ease of standard off</w:t>
      </w:r>
      <w:r>
        <w:t>-</w:t>
      </w:r>
      <w:r w:rsidRPr="005A5B6C">
        <w:t>the</w:t>
      </w:r>
      <w:r>
        <w:t>-</w:t>
      </w:r>
      <w:r w:rsidRPr="005A5B6C">
        <w:t>shelf terms for international collaboration is valued.</w:t>
      </w:r>
    </w:p>
    <w:p w:rsidR="00937B87" w:rsidP="0095678D">
      <w:pPr>
        <w:pStyle w:val="Answer"/>
      </w:pPr>
      <w:r w:rsidRPr="005A5B6C">
        <w:t>On your point, I agree that</w:t>
      </w:r>
      <w:r>
        <w:t>,</w:t>
      </w:r>
      <w:r w:rsidRPr="005A5B6C">
        <w:t xml:space="preserve"> if you look at the second pillar</w:t>
      </w:r>
      <w:r>
        <w:t>—i</w:t>
      </w:r>
      <w:r w:rsidRPr="005A5B6C">
        <w:t>ndustrial funding</w:t>
      </w:r>
      <w:r>
        <w:t>—t</w:t>
      </w:r>
      <w:r w:rsidRPr="005A5B6C">
        <w:t>he UK does not have as much industrial engagement as other countries in Europe</w:t>
      </w:r>
      <w:r>
        <w:t>. Under</w:t>
      </w:r>
      <w:r w:rsidRPr="005A5B6C">
        <w:t xml:space="preserve"> the SME pillar, given </w:t>
      </w:r>
      <w:r>
        <w:t xml:space="preserve">that </w:t>
      </w:r>
      <w:r w:rsidRPr="005A5B6C">
        <w:t xml:space="preserve">we are a very strong </w:t>
      </w:r>
      <w:r>
        <w:t xml:space="preserve">SME </w:t>
      </w:r>
      <w:r w:rsidRPr="005A5B6C">
        <w:t>economy,</w:t>
      </w:r>
      <w:r>
        <w:t xml:space="preserve"> strangely</w:t>
      </w:r>
      <w:r w:rsidRPr="005A5B6C">
        <w:t xml:space="preserve"> there is not as much there</w:t>
      </w:r>
      <w:r>
        <w:t>,</w:t>
      </w:r>
      <w:r w:rsidRPr="005A5B6C">
        <w:t xml:space="preserve"> either</w:t>
      </w:r>
      <w:r>
        <w:t xml:space="preserve">. </w:t>
      </w:r>
      <w:r w:rsidRPr="005A5B6C">
        <w:t xml:space="preserve">I think that with the right balance </w:t>
      </w:r>
      <w:r>
        <w:t>of</w:t>
      </w:r>
      <w:r w:rsidRPr="005A5B6C">
        <w:t xml:space="preserve"> continuity</w:t>
      </w:r>
      <w:r>
        <w:t xml:space="preserve">, </w:t>
      </w:r>
      <w:r w:rsidRPr="005A5B6C">
        <w:t>recognising it is a substantial revenue resource today for some of our key research universities</w:t>
      </w:r>
      <w:r>
        <w:t>,</w:t>
      </w:r>
      <w:r w:rsidRPr="005A5B6C">
        <w:t xml:space="preserve"> we could evolve</w:t>
      </w:r>
      <w:r>
        <w:t xml:space="preserve"> </w:t>
      </w:r>
      <w:r w:rsidRPr="005A5B6C">
        <w:t>a genuinely very exciting programme where flagship fellowships are even more prestigious th</w:t>
      </w:r>
      <w:r>
        <w:t>a</w:t>
      </w:r>
      <w:r w:rsidRPr="005A5B6C">
        <w:t xml:space="preserve">n the current </w:t>
      </w:r>
      <w:r>
        <w:t>H</w:t>
      </w:r>
      <w:r w:rsidRPr="005A5B6C">
        <w:t>orizon ones</w:t>
      </w:r>
      <w:r>
        <w:t>,</w:t>
      </w:r>
      <w:r w:rsidRPr="005A5B6C">
        <w:t xml:space="preserve"> perhaps longer term</w:t>
      </w:r>
      <w:r>
        <w:t>;</w:t>
      </w:r>
      <w:r w:rsidRPr="005A5B6C">
        <w:t xml:space="preserve"> we could support strategic industrial sectors, including sectors like space that are not allowed in; we c</w:t>
      </w:r>
      <w:r>
        <w:t>ould</w:t>
      </w:r>
      <w:r w:rsidRPr="005A5B6C">
        <w:t xml:space="preserve"> do both European and global collaborations with</w:t>
      </w:r>
      <w:r>
        <w:t xml:space="preserve"> </w:t>
      </w:r>
      <w:r>
        <w:t>Five Eyes</w:t>
      </w:r>
      <w:r>
        <w:t xml:space="preserve"> </w:t>
      </w:r>
      <w:r w:rsidRPr="005A5B6C">
        <w:t xml:space="preserve">countries and allies. </w:t>
      </w:r>
    </w:p>
    <w:p w:rsidR="0095678D" w:rsidP="0095678D">
      <w:pPr>
        <w:pStyle w:val="Answer"/>
      </w:pPr>
      <w:r>
        <w:t>T</w:t>
      </w:r>
      <w:r w:rsidRPr="005A5B6C">
        <w:t>here is a</w:t>
      </w:r>
      <w:r>
        <w:t xml:space="preserve">n </w:t>
      </w:r>
      <w:r w:rsidRPr="005A5B6C">
        <w:t>exciting opportunity to make it a very powerful global UK science programme that dri</w:t>
      </w:r>
      <w:r>
        <w:t>v</w:t>
      </w:r>
      <w:r w:rsidRPr="005A5B6C">
        <w:t>es bilateral and multilateral research</w:t>
      </w:r>
      <w:r>
        <w:t xml:space="preserve">. If we were to do that, I suspect that </w:t>
      </w:r>
      <w:r w:rsidRPr="00257E4F">
        <w:t xml:space="preserve">quite a lot of people might say in a few months, </w:t>
      </w:r>
      <w:r>
        <w:t xml:space="preserve">“That’s </w:t>
      </w:r>
      <w:r w:rsidRPr="00257E4F">
        <w:t xml:space="preserve">pretty exciting. I'm not sure which I prefer, that or </w:t>
      </w:r>
      <w:r>
        <w:t>H</w:t>
      </w:r>
      <w:r w:rsidRPr="00257E4F">
        <w:t>orizon.</w:t>
      </w:r>
      <w:r>
        <w:t>”</w:t>
      </w:r>
      <w:r w:rsidRPr="00257E4F">
        <w:t xml:space="preserve"> That may be the best way to get association.</w:t>
      </w:r>
    </w:p>
    <w:p w:rsidR="0095678D" w:rsidP="0095678D">
      <w:pPr>
        <w:pStyle w:val="Question"/>
        <w:numPr>
          <w:ilvl w:val="0"/>
          <w:numId w:val="9"/>
        </w:numPr>
      </w:pPr>
      <w:sdt>
        <w:sdtPr>
          <w:alias w:val="Member"/>
          <w:tag w:val="&lt;Member mnisId='4396' dodsId='134243'&gt;"/>
          <w:id w:val="1143535587"/>
          <w:placeholder>
            <w:docPart w:val="4443C18C3D1849C58D9F4A94F74307D3"/>
          </w:placeholder>
          <w:richText/>
        </w:sdtPr>
        <w:sdtContent>
          <w:r w:rsidRPr="005C2285">
            <w:rPr>
              <w:b/>
            </w:rPr>
            <w:t>Rebecca Long Bailey:</w:t>
          </w:r>
        </w:sdtContent>
      </w:sdt>
      <w:r>
        <w:t xml:space="preserve"> C</w:t>
      </w:r>
      <w:r w:rsidRPr="005C2285">
        <w:t xml:space="preserve">an you share any updates on the </w:t>
      </w:r>
      <w:r>
        <w:t>Grant, Tickell and Nurse reviews? H</w:t>
      </w:r>
      <w:r w:rsidRPr="005C2285">
        <w:t xml:space="preserve">ow do you plan to bring those three </w:t>
      </w:r>
      <w:r w:rsidR="00937B87">
        <w:t>reviews</w:t>
      </w:r>
      <w:r w:rsidRPr="005C2285">
        <w:t xml:space="preserve"> together</w:t>
      </w:r>
      <w:r>
        <w:t>?</w:t>
      </w:r>
    </w:p>
    <w:p w:rsidR="0095678D" w:rsidP="0095678D">
      <w:pPr>
        <w:pStyle w:val="Answer"/>
      </w:pPr>
      <w:sdt>
        <w:sdtPr>
          <w:alias w:val="Witness"/>
          <w:id w:val="-1306772949"/>
          <w:placeholder>
            <w:docPart w:val="4443C18C3D1849C58D9F4A94F74307D3"/>
          </w:placeholder>
          <w:richText/>
        </w:sdtPr>
        <w:sdtContent>
          <w:r w:rsidRPr="005C2285">
            <w:rPr>
              <w:b/>
              <w:i/>
            </w:rPr>
            <w:t>George Freeman:</w:t>
          </w:r>
        </w:sdtContent>
      </w:sdt>
      <w:r>
        <w:t xml:space="preserve"> T</w:t>
      </w:r>
      <w:r w:rsidRPr="005C2285">
        <w:t xml:space="preserve">hat is a great question. I inherited the three, as the </w:t>
      </w:r>
      <w:r>
        <w:t>C</w:t>
      </w:r>
      <w:r w:rsidRPr="005C2285">
        <w:t>ommittee will know well. The first thing I suggested was that</w:t>
      </w:r>
      <w:r>
        <w:t>,</w:t>
      </w:r>
      <w:r w:rsidRPr="005C2285">
        <w:t xml:space="preserve"> although each has its own terms of reference, we bring them together with</w:t>
      </w:r>
      <w:r>
        <w:t xml:space="preserve"> UKRI</w:t>
      </w:r>
      <w:r w:rsidRPr="005C2285">
        <w:t xml:space="preserve"> as part of the allocation of funding so </w:t>
      </w:r>
      <w:r w:rsidR="00313B80">
        <w:t xml:space="preserve">that </w:t>
      </w:r>
      <w:r w:rsidRPr="005C2285">
        <w:t>there is one strategy</w:t>
      </w:r>
      <w:r>
        <w:t xml:space="preserve"> </w:t>
      </w:r>
      <w:r w:rsidR="00313B80">
        <w:t xml:space="preserve">that </w:t>
      </w:r>
      <w:r>
        <w:t>BEIS,</w:t>
      </w:r>
      <w:r w:rsidRPr="005C2285">
        <w:t xml:space="preserve"> with m</w:t>
      </w:r>
      <w:r w:rsidR="00210245">
        <w:t>yself</w:t>
      </w:r>
      <w:r w:rsidRPr="005C2285">
        <w:t xml:space="preserve"> as </w:t>
      </w:r>
      <w:r>
        <w:t>M</w:t>
      </w:r>
      <w:r w:rsidRPr="005C2285">
        <w:t>inister</w:t>
      </w:r>
      <w:r>
        <w:t xml:space="preserve">, and UKRI </w:t>
      </w:r>
      <w:r w:rsidRPr="005C2285">
        <w:t xml:space="preserve">agree reflects both strategic </w:t>
      </w:r>
      <w:r w:rsidR="00313B80">
        <w:t>G</w:t>
      </w:r>
      <w:r w:rsidRPr="005C2285">
        <w:t>overnment prior</w:t>
      </w:r>
      <w:r>
        <w:t>ities</w:t>
      </w:r>
      <w:r w:rsidRPr="005C2285">
        <w:t xml:space="preserve"> and the key findings </w:t>
      </w:r>
      <w:r>
        <w:t>of</w:t>
      </w:r>
      <w:r w:rsidRPr="005C2285">
        <w:t xml:space="preserve"> those reviews. I</w:t>
      </w:r>
      <w:r>
        <w:t xml:space="preserve"> a</w:t>
      </w:r>
      <w:r w:rsidRPr="005C2285">
        <w:t>m delighted to say that that is happening</w:t>
      </w:r>
      <w:r>
        <w:t>. Paul Nurse, David Grant, Adam Tickell, Dame Ottoline</w:t>
      </w:r>
      <w:r w:rsidR="00313B80">
        <w:t>,</w:t>
      </w:r>
      <w:r>
        <w:t xml:space="preserve"> and the chair of UKRI </w:t>
      </w:r>
      <w:r w:rsidRPr="005C2285">
        <w:t>are in active discussion and are sharing those initial findings</w:t>
      </w:r>
      <w:r>
        <w:t>.</w:t>
      </w:r>
      <w:r w:rsidRPr="005C2285">
        <w:t xml:space="preserve"> I did not want to agree a</w:t>
      </w:r>
      <w:r>
        <w:t xml:space="preserve"> UKRI </w:t>
      </w:r>
      <w:r w:rsidRPr="005C2285">
        <w:t>strategy and make a big allocation of £40 billion and then receive three very important rev</w:t>
      </w:r>
      <w:r>
        <w:t>iews</w:t>
      </w:r>
      <w:r w:rsidRPr="005C2285">
        <w:t xml:space="preserve"> suggesting profound changes in the way the system works.</w:t>
      </w:r>
    </w:p>
    <w:p w:rsidR="0095678D" w:rsidP="0095678D">
      <w:pPr>
        <w:pStyle w:val="Answer"/>
      </w:pPr>
      <w:r w:rsidRPr="005C2285">
        <w:t xml:space="preserve">To the </w:t>
      </w:r>
      <w:r>
        <w:t>C</w:t>
      </w:r>
      <w:r w:rsidRPr="005C2285">
        <w:t>hair</w:t>
      </w:r>
      <w:r>
        <w:t>’</w:t>
      </w:r>
      <w:r w:rsidRPr="005C2285">
        <w:t xml:space="preserve">s earlier question about agreeing as much as we can before this financial year end, it is equally important that we get only one moment and grab it properly. I would like to get to a point where in April or </w:t>
      </w:r>
      <w:r>
        <w:t>M</w:t>
      </w:r>
      <w:r w:rsidRPr="005C2285">
        <w:t>ay it is all done</w:t>
      </w:r>
      <w:r>
        <w:t>: that, b</w:t>
      </w:r>
      <w:r w:rsidRPr="005C2285">
        <w:t>roadly</w:t>
      </w:r>
      <w:r>
        <w:t>,</w:t>
      </w:r>
      <w:r w:rsidRPr="005C2285">
        <w:t xml:space="preserve"> </w:t>
      </w:r>
      <w:r>
        <w:t>the</w:t>
      </w:r>
      <w:r w:rsidRPr="005C2285">
        <w:t xml:space="preserve"> key findings</w:t>
      </w:r>
      <w:r>
        <w:t xml:space="preserve"> of the three reviews</w:t>
      </w:r>
      <w:r w:rsidRPr="005C2285">
        <w:t xml:space="preserve"> have been reflected in UK</w:t>
      </w:r>
      <w:r>
        <w:t>RI</w:t>
      </w:r>
      <w:r w:rsidRPr="005C2285">
        <w:t xml:space="preserve"> strategy</w:t>
      </w:r>
      <w:r>
        <w:t>; t</w:t>
      </w:r>
      <w:r w:rsidRPr="005C2285">
        <w:t xml:space="preserve">he funding has been </w:t>
      </w:r>
      <w:r>
        <w:t>al</w:t>
      </w:r>
      <w:r w:rsidRPr="005C2285">
        <w:t>located</w:t>
      </w:r>
      <w:r>
        <w:t>,</w:t>
      </w:r>
      <w:r w:rsidRPr="005C2285">
        <w:t xml:space="preserve"> and then it is all about delivery</w:t>
      </w:r>
      <w:r>
        <w:t>.</w:t>
      </w:r>
    </w:p>
    <w:p w:rsidR="0095678D" w:rsidP="0095678D">
      <w:pPr>
        <w:pStyle w:val="Answer"/>
      </w:pPr>
      <w:r>
        <w:t>On y</w:t>
      </w:r>
      <w:r w:rsidRPr="005C2285">
        <w:t>o</w:t>
      </w:r>
      <w:r>
        <w:t xml:space="preserve">ur point, the </w:t>
      </w:r>
      <w:r w:rsidRPr="005C2285">
        <w:t xml:space="preserve">three are looking at different bits. The </w:t>
      </w:r>
      <w:r>
        <w:t>N</w:t>
      </w:r>
      <w:r w:rsidRPr="005C2285">
        <w:t>urse review is looking at the institutional ecosystem and whether we can get more out of the institut</w:t>
      </w:r>
      <w:r>
        <w:t>ional</w:t>
      </w:r>
      <w:r w:rsidRPr="005C2285">
        <w:t xml:space="preserve"> structures</w:t>
      </w:r>
      <w:r>
        <w:t xml:space="preserve">; the Tickell </w:t>
      </w:r>
      <w:r w:rsidRPr="005C2285">
        <w:t xml:space="preserve">review is looking at </w:t>
      </w:r>
      <w:r>
        <w:t xml:space="preserve">the </w:t>
      </w:r>
      <w:r w:rsidRPr="005C2285">
        <w:t>research bureaucracy piece</w:t>
      </w:r>
      <w:r>
        <w:t>,</w:t>
      </w:r>
      <w:r w:rsidRPr="005C2285">
        <w:t xml:space="preserve"> which touches on some of the reproducibility issues</w:t>
      </w:r>
      <w:r>
        <w:t xml:space="preserve">; and the Grant </w:t>
      </w:r>
      <w:r w:rsidRPr="005C2285">
        <w:t xml:space="preserve">review is looking at </w:t>
      </w:r>
      <w:r>
        <w:t>UKRI</w:t>
      </w:r>
      <w:r w:rsidRPr="005C2285">
        <w:t xml:space="preserve"> internally, but they are really three sides of the same coin</w:t>
      </w:r>
      <w:r>
        <w:t>,</w:t>
      </w:r>
      <w:r w:rsidRPr="005C2285">
        <w:t xml:space="preserve"> if I can put it like that</w:t>
      </w:r>
      <w:r>
        <w:t>. I am</w:t>
      </w:r>
      <w:r w:rsidRPr="005C2285">
        <w:t xml:space="preserve"> delighted to report that the three of them are very aligned in their thinking, so one problem I will not have is trying to balance very different views; </w:t>
      </w:r>
      <w:r>
        <w:t>t</w:t>
      </w:r>
      <w:r w:rsidRPr="005C2285">
        <w:t>hey are pretty coherent</w:t>
      </w:r>
      <w:r>
        <w:t xml:space="preserve">. I am </w:t>
      </w:r>
      <w:r w:rsidRPr="005C2285">
        <w:t>quite excit</w:t>
      </w:r>
      <w:r>
        <w:t>ed about</w:t>
      </w:r>
      <w:r w:rsidRPr="005C2285">
        <w:t xml:space="preserve"> what we can do by bringing them together.</w:t>
      </w:r>
    </w:p>
    <w:p w:rsidR="0095678D" w:rsidP="0095678D">
      <w:pPr>
        <w:pStyle w:val="Question"/>
        <w:numPr>
          <w:ilvl w:val="0"/>
          <w:numId w:val="9"/>
        </w:numPr>
      </w:pPr>
      <w:sdt>
        <w:sdtPr>
          <w:alias w:val="Member"/>
          <w:tag w:val="&lt;Member mnisId='4396' dodsId='134243'&gt;"/>
          <w:id w:val="904878645"/>
          <w:placeholder>
            <w:docPart w:val="4443C18C3D1849C58D9F4A94F74307D3"/>
          </w:placeholder>
          <w:richText/>
        </w:sdtPr>
        <w:sdtContent>
          <w:r w:rsidRPr="005C2285">
            <w:rPr>
              <w:b/>
            </w:rPr>
            <w:t>Rebecca Long Bailey:</w:t>
          </w:r>
        </w:sdtContent>
      </w:sdt>
      <w:r>
        <w:t xml:space="preserve"> </w:t>
      </w:r>
      <w:r w:rsidRPr="005C2285">
        <w:t xml:space="preserve">Are </w:t>
      </w:r>
      <w:r>
        <w:t>you</w:t>
      </w:r>
      <w:r w:rsidRPr="005C2285">
        <w:t xml:space="preserve"> hoping to see those reports by April or </w:t>
      </w:r>
      <w:r>
        <w:t>M</w:t>
      </w:r>
      <w:r w:rsidRPr="005C2285">
        <w:t>ay?</w:t>
      </w:r>
    </w:p>
    <w:p w:rsidR="0095678D" w:rsidP="0095678D">
      <w:pPr>
        <w:pStyle w:val="Answer"/>
      </w:pPr>
      <w:sdt>
        <w:sdtPr>
          <w:alias w:val="Witness"/>
          <w:id w:val="666365164"/>
          <w:placeholder>
            <w:docPart w:val="4443C18C3D1849C58D9F4A94F74307D3"/>
          </w:placeholder>
          <w:richText/>
        </w:sdtPr>
        <w:sdtContent>
          <w:r w:rsidRPr="005C2285">
            <w:rPr>
              <w:b/>
              <w:i/>
            </w:rPr>
            <w:t>George Freeman:</w:t>
          </w:r>
        </w:sdtContent>
      </w:sdt>
      <w:r>
        <w:t xml:space="preserve"> </w:t>
      </w:r>
      <w:r w:rsidRPr="005C2285">
        <w:t>They</w:t>
      </w:r>
      <w:r>
        <w:t xml:space="preserve"> a</w:t>
      </w:r>
      <w:r w:rsidRPr="005C2285">
        <w:t>re all on slightly different timelines. Perhaps I can drop you a line afterwards and</w:t>
      </w:r>
      <w:r>
        <w:t xml:space="preserve"> </w:t>
      </w:r>
      <w:r w:rsidRPr="005C2285">
        <w:t>confirm the latest thinking on when they are due to be published and available</w:t>
      </w:r>
      <w:r>
        <w:t>.</w:t>
      </w:r>
    </w:p>
    <w:p w:rsidR="0095678D" w:rsidP="0095678D">
      <w:pPr>
        <w:pStyle w:val="Remark"/>
      </w:pPr>
      <w:sdt>
        <w:sdtPr>
          <w:alias w:val="Member"/>
          <w:tag w:val="&lt;Member mnisId='1578' dodsId='40488'&gt;"/>
          <w:id w:val="483970483"/>
          <w:placeholder>
            <w:docPart w:val="4443C18C3D1849C58D9F4A94F74307D3"/>
          </w:placeholder>
          <w:richText/>
        </w:sdtPr>
        <w:sdtContent>
          <w:r w:rsidRPr="005C2285">
            <w:rPr>
              <w:b/>
            </w:rPr>
            <w:t>Chair:</w:t>
          </w:r>
        </w:sdtContent>
      </w:sdt>
      <w:r>
        <w:t xml:space="preserve"> T</w:t>
      </w:r>
      <w:r w:rsidRPr="005C2285">
        <w:t>hat would be very helpful.</w:t>
      </w:r>
    </w:p>
    <w:p w:rsidR="0095678D" w:rsidP="0095678D">
      <w:pPr>
        <w:pStyle w:val="Question"/>
        <w:numPr>
          <w:ilvl w:val="0"/>
          <w:numId w:val="9"/>
        </w:numPr>
      </w:pPr>
      <w:sdt>
        <w:sdtPr>
          <w:alias w:val="Member"/>
          <w:tag w:val="&lt;Member mnisId='4396' dodsId='134243'&gt;"/>
          <w:id w:val="1488285735"/>
          <w:placeholder>
            <w:docPart w:val="4443C18C3D1849C58D9F4A94F74307D3"/>
          </w:placeholder>
          <w:richText/>
        </w:sdtPr>
        <w:sdtContent>
          <w:r w:rsidRPr="005C2285">
            <w:rPr>
              <w:b/>
            </w:rPr>
            <w:t>Rebecca Long Bailey:</w:t>
          </w:r>
        </w:sdtContent>
      </w:sdt>
      <w:r>
        <w:t xml:space="preserve"> </w:t>
      </w:r>
      <w:r w:rsidRPr="005C2285">
        <w:t>On a separate issue,</w:t>
      </w:r>
      <w:r>
        <w:t xml:space="preserve"> </w:t>
      </w:r>
      <w:r w:rsidRPr="00CF55BA">
        <w:t xml:space="preserve">I am sure you will be aware that we have an ongoing inquiry into the UK space strategy and satellite infrastructure. When we took evidence from the Civil Aviation Authority it was unable to confirm that a launch would take place this year, which was the stated ambition of the </w:t>
      </w:r>
      <w:r>
        <w:t>G</w:t>
      </w:r>
      <w:r w:rsidRPr="00CF55BA">
        <w:t>overnment</w:t>
      </w:r>
      <w:r>
        <w:t>. Ca</w:t>
      </w:r>
      <w:r w:rsidRPr="00CF55BA">
        <w:t xml:space="preserve">n you confirm that </w:t>
      </w:r>
      <w:r>
        <w:t xml:space="preserve">that </w:t>
      </w:r>
      <w:r w:rsidRPr="00CF55BA">
        <w:t xml:space="preserve">is still </w:t>
      </w:r>
      <w:r>
        <w:t xml:space="preserve">the </w:t>
      </w:r>
      <w:r w:rsidRPr="00CF55BA">
        <w:t xml:space="preserve">ambition and </w:t>
      </w:r>
      <w:r w:rsidR="00313B80">
        <w:t xml:space="preserve">that </w:t>
      </w:r>
      <w:r w:rsidRPr="00CF55BA">
        <w:t>there will be a launch this year?</w:t>
      </w:r>
    </w:p>
    <w:p w:rsidR="00313B80" w:rsidP="0095678D">
      <w:pPr>
        <w:pStyle w:val="Answer"/>
      </w:pPr>
      <w:sdt>
        <w:sdtPr>
          <w:alias w:val="Witness"/>
          <w:id w:val="116718675"/>
          <w:placeholder>
            <w:docPart w:val="4443C18C3D1849C58D9F4A94F74307D3"/>
          </w:placeholder>
          <w:richText/>
        </w:sdtPr>
        <w:sdtContent>
          <w:r w:rsidRPr="00CF55BA" w:rsidR="0095678D">
            <w:rPr>
              <w:b/>
              <w:i/>
            </w:rPr>
            <w:t>George Freeman:</w:t>
          </w:r>
        </w:sdtContent>
      </w:sdt>
      <w:r w:rsidR="0095678D">
        <w:t xml:space="preserve"> </w:t>
      </w:r>
      <w:r w:rsidRPr="00CF55BA" w:rsidR="0095678D">
        <w:t>Those are two key questions</w:t>
      </w:r>
      <w:r w:rsidR="0095678D">
        <w:t xml:space="preserve">. </w:t>
      </w:r>
      <w:r w:rsidRPr="00CF55BA" w:rsidR="0095678D">
        <w:t>I can confirm that it is an absolute pillar of our space strategy. I was on the phone yesterday with</w:t>
      </w:r>
      <w:r w:rsidR="0095678D">
        <w:t xml:space="preserve"> Minister</w:t>
      </w:r>
      <w:r w:rsidRPr="00CF55BA" w:rsidR="0095678D">
        <w:t xml:space="preserve"> Harrison</w:t>
      </w:r>
      <w:r w:rsidR="0095678D">
        <w:t>,</w:t>
      </w:r>
      <w:r w:rsidRPr="00CF55BA" w:rsidR="0095678D">
        <w:t xml:space="preserve"> th</w:t>
      </w:r>
      <w:r w:rsidR="0095678D">
        <w:t>e CAA</w:t>
      </w:r>
      <w:r w:rsidRPr="00CF55BA" w:rsidR="0095678D">
        <w:t xml:space="preserve">, the </w:t>
      </w:r>
      <w:r w:rsidR="0095678D">
        <w:t>Vi</w:t>
      </w:r>
      <w:r w:rsidRPr="00CF55BA" w:rsidR="0095678D">
        <w:t>rgin team and our officials</w:t>
      </w:r>
      <w:r w:rsidR="00AB6E31">
        <w:t>,</w:t>
      </w:r>
      <w:r w:rsidR="0095678D">
        <w:t xml:space="preserve"> </w:t>
      </w:r>
      <w:r w:rsidRPr="00CF55BA" w:rsidR="0095678D">
        <w:t>with a very detailed pathway</w:t>
      </w:r>
      <w:r w:rsidR="0095678D">
        <w:t xml:space="preserve"> to launch</w:t>
      </w:r>
      <w:r w:rsidRPr="00CF55BA" w:rsidR="0095678D">
        <w:t xml:space="preserve">, if I can put it like that. </w:t>
      </w:r>
    </w:p>
    <w:p w:rsidR="0095678D" w:rsidP="0095678D">
      <w:pPr>
        <w:pStyle w:val="Answer"/>
      </w:pPr>
      <w:r w:rsidRPr="00CF55BA">
        <w:t xml:space="preserve">The timeline of exactly when is being locked down right now. The original aim was June. I think it is fair to say that June now looks ambitious and </w:t>
      </w:r>
      <w:r w:rsidR="00EE445F">
        <w:t xml:space="preserve">that </w:t>
      </w:r>
      <w:r w:rsidRPr="00CF55BA">
        <w:t>we</w:t>
      </w:r>
      <w:r>
        <w:t xml:space="preserve"> a</w:t>
      </w:r>
      <w:r w:rsidRPr="00CF55BA">
        <w:t>re looking at July</w:t>
      </w:r>
      <w:r>
        <w:t>; it may be</w:t>
      </w:r>
      <w:r w:rsidRPr="00CF55BA">
        <w:t xml:space="preserve"> August</w:t>
      </w:r>
      <w:r>
        <w:t>,</w:t>
      </w:r>
      <w:r w:rsidRPr="00CF55BA">
        <w:t xml:space="preserve"> but if I s</w:t>
      </w:r>
      <w:r>
        <w:t>aid to</w:t>
      </w:r>
      <w:r w:rsidRPr="00CF55BA">
        <w:t xml:space="preserve"> you I am very confident</w:t>
      </w:r>
      <w:r>
        <w:t xml:space="preserve"> </w:t>
      </w:r>
      <w:r w:rsidR="00EE445F">
        <w:t xml:space="preserve">that </w:t>
      </w:r>
      <w:r w:rsidRPr="00CF55BA">
        <w:t xml:space="preserve">it will be </w:t>
      </w:r>
      <w:r>
        <w:t xml:space="preserve">in summer </w:t>
      </w:r>
      <w:r w:rsidRPr="00CF55BA">
        <w:t>2022 that would be a fair reflection of where we are</w:t>
      </w:r>
      <w:r>
        <w:t>.</w:t>
      </w:r>
    </w:p>
    <w:p w:rsidR="0095678D" w:rsidP="0095678D">
      <w:pPr>
        <w:pStyle w:val="Answer"/>
      </w:pPr>
      <w:r>
        <w:t>A</w:t>
      </w:r>
      <w:r w:rsidRPr="00CF55BA">
        <w:t xml:space="preserve">s you say, </w:t>
      </w:r>
      <w:r>
        <w:t xml:space="preserve">our </w:t>
      </w:r>
      <w:r w:rsidRPr="00CF55BA">
        <w:t xml:space="preserve">space strategy sets out an ambition to accelerate the UK sector and help </w:t>
      </w:r>
      <w:r>
        <w:t>it</w:t>
      </w:r>
      <w:r w:rsidRPr="00CF55BA">
        <w:t xml:space="preserve"> to accelerate the global sector</w:t>
      </w:r>
      <w:r>
        <w:t>’</w:t>
      </w:r>
      <w:r w:rsidRPr="00CF55BA">
        <w:t>s move from being quite a vertical military</w:t>
      </w:r>
      <w:r>
        <w:t xml:space="preserve"> and</w:t>
      </w:r>
      <w:r w:rsidRPr="00CF55BA">
        <w:t xml:space="preserve"> sovereign</w:t>
      </w:r>
      <w:r>
        <w:t>-led</w:t>
      </w:r>
      <w:r w:rsidRPr="00CF55BA">
        <w:t xml:space="preserve"> capability to a global open satellite and space sector with lots of players</w:t>
      </w:r>
      <w:r>
        <w:t>. We</w:t>
      </w:r>
      <w:r w:rsidRPr="00CF55BA">
        <w:t xml:space="preserve"> see </w:t>
      </w:r>
      <w:r>
        <w:t>an</w:t>
      </w:r>
      <w:r w:rsidRPr="00CF55BA">
        <w:t xml:space="preserve"> opportunity for the UK</w:t>
      </w:r>
      <w:r>
        <w:t>.</w:t>
      </w:r>
      <w:r w:rsidRPr="00CF55BA">
        <w:t xml:space="preserve"> </w:t>
      </w:r>
      <w:r>
        <w:t>W</w:t>
      </w:r>
      <w:r w:rsidRPr="00CF55BA">
        <w:t>e are very strong in so-called</w:t>
      </w:r>
      <w:r>
        <w:t xml:space="preserve"> </w:t>
      </w:r>
      <w:r w:rsidRPr="00CF55BA">
        <w:t>downstream satellite manufacturing, servicing, optics, robotics, space debris</w:t>
      </w:r>
      <w:r>
        <w:t xml:space="preserve"> and </w:t>
      </w:r>
      <w:r w:rsidRPr="00CF55BA">
        <w:t>all those services. If we are clever</w:t>
      </w:r>
      <w:r>
        <w:t>,</w:t>
      </w:r>
      <w:r w:rsidRPr="00CF55BA">
        <w:t xml:space="preserve"> we can also lead in some of the standards around debr</w:t>
      </w:r>
      <w:r>
        <w:t>is</w:t>
      </w:r>
      <w:r w:rsidRPr="00CF55BA">
        <w:t>, sustainability and insurability and make London the best place to get a space company financed and insured, and</w:t>
      </w:r>
      <w:r>
        <w:t xml:space="preserve"> make</w:t>
      </w:r>
      <w:r w:rsidRPr="00CF55BA">
        <w:t xml:space="preserve"> the UK</w:t>
      </w:r>
      <w:r>
        <w:t>,</w:t>
      </w:r>
      <w:r w:rsidRPr="00CF55BA">
        <w:t xml:space="preserve"> from Cornwall to the </w:t>
      </w:r>
      <w:r>
        <w:t>S</w:t>
      </w:r>
      <w:r w:rsidRPr="00CF55BA">
        <w:t>hetlands</w:t>
      </w:r>
      <w:r>
        <w:t xml:space="preserve">, </w:t>
      </w:r>
      <w:r w:rsidRPr="00CF55BA">
        <w:t>genuinely a nation that is leading in an international open competitive space economy. That is the mission.</w:t>
      </w:r>
    </w:p>
    <w:p w:rsidR="0095678D" w:rsidP="0095678D">
      <w:pPr>
        <w:pStyle w:val="Answer"/>
      </w:pPr>
      <w:r w:rsidRPr="00CF55BA">
        <w:t>Launch</w:t>
      </w:r>
      <w:r>
        <w:t xml:space="preserve"> is</w:t>
      </w:r>
      <w:r w:rsidRPr="00CF55BA">
        <w:t xml:space="preserve"> important</w:t>
      </w:r>
      <w:r>
        <w:t>.</w:t>
      </w:r>
      <w:r w:rsidRPr="00CF55BA">
        <w:t xml:space="preserve"> I often use </w:t>
      </w:r>
      <w:r>
        <w:t xml:space="preserve">an analogy. We have a </w:t>
      </w:r>
      <w:r w:rsidRPr="00CF55BA">
        <w:t>Formula</w:t>
      </w:r>
      <w:r>
        <w:t> 1</w:t>
      </w:r>
      <w:r w:rsidRPr="00CF55BA">
        <w:t xml:space="preserve"> pit lane of satellite expertise</w:t>
      </w:r>
      <w:r>
        <w:t>,</w:t>
      </w:r>
      <w:r w:rsidRPr="00CF55BA">
        <w:t xml:space="preserve"> but if</w:t>
      </w:r>
      <w:r>
        <w:t xml:space="preserve"> you</w:t>
      </w:r>
      <w:r w:rsidRPr="00CF55BA">
        <w:t xml:space="preserve"> do not have a car in the race it is difficult fully to realise the value of that. Therefore, by having launch in Cornwall and Scotland the idea is that </w:t>
      </w:r>
      <w:r>
        <w:t>that</w:t>
      </w:r>
      <w:r w:rsidRPr="00CF55BA">
        <w:t xml:space="preserve"> will then drive the supply chain, and that is why it is such an important p</w:t>
      </w:r>
      <w:r>
        <w:t>iece</w:t>
      </w:r>
      <w:r w:rsidRPr="00CF55BA">
        <w:t xml:space="preserve"> this year.</w:t>
      </w:r>
    </w:p>
    <w:p w:rsidR="0095678D" w:rsidP="0095678D">
      <w:pPr>
        <w:pStyle w:val="Question"/>
        <w:numPr>
          <w:ilvl w:val="0"/>
          <w:numId w:val="9"/>
        </w:numPr>
      </w:pPr>
      <w:sdt>
        <w:sdtPr>
          <w:alias w:val="Member"/>
          <w:tag w:val="&lt;Member mnisId='4396' dodsId='134243'&gt;"/>
          <w:id w:val="-1515912848"/>
          <w:placeholder>
            <w:docPart w:val="4443C18C3D1849C58D9F4A94F74307D3"/>
          </w:placeholder>
          <w:richText/>
        </w:sdtPr>
        <w:sdtContent>
          <w:r w:rsidRPr="00CF55BA">
            <w:rPr>
              <w:b/>
            </w:rPr>
            <w:t>Rebecca Long Bailey:</w:t>
          </w:r>
        </w:sdtContent>
      </w:sdt>
      <w:r>
        <w:t xml:space="preserve"> </w:t>
      </w:r>
      <w:r w:rsidRPr="00CF55BA">
        <w:t xml:space="preserve">That is helpful. </w:t>
      </w:r>
      <w:r w:rsidR="00EE445F">
        <w:t xml:space="preserve">We </w:t>
      </w:r>
      <w:r w:rsidRPr="00CF55BA">
        <w:t>can expect to see a launch in the summer of 2022</w:t>
      </w:r>
      <w:r>
        <w:t>. In your view</w:t>
      </w:r>
      <w:r w:rsidR="00EE445F">
        <w:t>,</w:t>
      </w:r>
      <w:r>
        <w:t xml:space="preserve"> a</w:t>
      </w:r>
      <w:r w:rsidRPr="00CF55BA">
        <w:t>re there any specific issues on which this launch is predicated that could del</w:t>
      </w:r>
      <w:r>
        <w:t>a</w:t>
      </w:r>
      <w:r w:rsidRPr="00CF55BA">
        <w:t>y it or push the date back</w:t>
      </w:r>
      <w:r>
        <w:t>?</w:t>
      </w:r>
    </w:p>
    <w:p w:rsidR="00EE445F" w:rsidP="0095678D">
      <w:pPr>
        <w:pStyle w:val="Answer"/>
      </w:pPr>
      <w:sdt>
        <w:sdtPr>
          <w:alias w:val="Witness"/>
          <w:id w:val="1762336744"/>
          <w:placeholder>
            <w:docPart w:val="4443C18C3D1849C58D9F4A94F74307D3"/>
          </w:placeholder>
          <w:richText/>
        </w:sdtPr>
        <w:sdtContent>
          <w:r w:rsidRPr="00CF55BA" w:rsidR="0095678D">
            <w:rPr>
              <w:b/>
              <w:i/>
            </w:rPr>
            <w:t>George Freeman:</w:t>
          </w:r>
        </w:sdtContent>
      </w:sdt>
      <w:r w:rsidR="0095678D">
        <w:t xml:space="preserve"> </w:t>
      </w:r>
      <w:r w:rsidRPr="00CF55BA" w:rsidR="0095678D">
        <w:t>There are three. It is a groundbreaking project and there is an awful lot of risk associated with each of these stages. Broadly</w:t>
      </w:r>
      <w:r w:rsidR="0095678D">
        <w:t>,</w:t>
      </w:r>
      <w:r w:rsidRPr="00CF55BA" w:rsidR="0095678D">
        <w:t xml:space="preserve"> </w:t>
      </w:r>
      <w:r w:rsidRPr="00AE6DBA" w:rsidR="0095678D">
        <w:t xml:space="preserve">there is one key risk and perhaps two secondary risks. The first </w:t>
      </w:r>
      <w:r w:rsidR="0095678D">
        <w:t>arises</w:t>
      </w:r>
      <w:r w:rsidRPr="00AE6DBA" w:rsidR="0095678D">
        <w:t xml:space="preserve"> from a regulatory point of view. This is a big step for the CAA. The FAA has a very clear programme </w:t>
      </w:r>
      <w:r>
        <w:t xml:space="preserve">and </w:t>
      </w:r>
      <w:r w:rsidRPr="00AE6DBA" w:rsidR="0095678D">
        <w:t>regulatory package</w:t>
      </w:r>
      <w:r w:rsidRPr="0062216B" w:rsidR="0095678D">
        <w:t xml:space="preserve"> </w:t>
      </w:r>
      <w:r w:rsidRPr="00AE6DBA" w:rsidR="0095678D">
        <w:t>for launch</w:t>
      </w:r>
      <w:r w:rsidR="0095678D">
        <w:t>. V</w:t>
      </w:r>
      <w:r w:rsidRPr="00AE6DBA" w:rsidR="0095678D">
        <w:t>irgin launching in the US is very familiar with the FAA system</w:t>
      </w:r>
      <w:r w:rsidR="0095678D">
        <w:t>. T</w:t>
      </w:r>
      <w:r w:rsidRPr="00AE6DBA" w:rsidR="0095678D">
        <w:t>he CAA has signalled loud and clear</w:t>
      </w:r>
      <w:r w:rsidR="0095678D">
        <w:t>—Minister</w:t>
      </w:r>
      <w:r w:rsidRPr="00AE6DBA" w:rsidR="0095678D">
        <w:t xml:space="preserve"> Harrison</w:t>
      </w:r>
      <w:r w:rsidR="00E16320">
        <w:t>, who</w:t>
      </w:r>
      <w:r w:rsidRPr="00AE6DBA" w:rsidR="0095678D">
        <w:t xml:space="preserve"> is responsible for </w:t>
      </w:r>
      <w:r w:rsidR="0095678D">
        <w:t>it</w:t>
      </w:r>
      <w:r w:rsidR="00E16320">
        <w:t xml:space="preserve">, </w:t>
      </w:r>
      <w:r w:rsidRPr="00AE6DBA" w:rsidR="0095678D">
        <w:t>and I</w:t>
      </w:r>
      <w:r w:rsidR="0095678D">
        <w:t xml:space="preserve"> </w:t>
      </w:r>
      <w:r w:rsidR="00E16320">
        <w:t xml:space="preserve">are </w:t>
      </w:r>
      <w:r w:rsidRPr="00AE6DBA" w:rsidR="0095678D">
        <w:t>working closely with</w:t>
      </w:r>
      <w:r w:rsidR="0095678D">
        <w:t xml:space="preserve"> </w:t>
      </w:r>
      <w:r w:rsidR="00E16320">
        <w:t>them</w:t>
      </w:r>
      <w:r w:rsidR="0095678D">
        <w:t xml:space="preserve">—that it </w:t>
      </w:r>
      <w:r w:rsidRPr="00AE6DBA" w:rsidR="0095678D">
        <w:t>needs to work a bit like the MHRA did in the pandemic</w:t>
      </w:r>
      <w:r w:rsidR="0095678D">
        <w:t xml:space="preserve"> in</w:t>
      </w:r>
      <w:r w:rsidRPr="00AE6DBA" w:rsidR="0095678D">
        <w:t xml:space="preserve"> looking at how it can accelerate its proces</w:t>
      </w:r>
      <w:r w:rsidR="0095678D">
        <w:t xml:space="preserve">ses </w:t>
      </w:r>
      <w:r w:rsidRPr="00AE6DBA" w:rsidR="0095678D">
        <w:t xml:space="preserve">without </w:t>
      </w:r>
      <w:r w:rsidR="0095678D">
        <w:t>in</w:t>
      </w:r>
      <w:r w:rsidRPr="00AE6DBA" w:rsidR="0095678D">
        <w:t xml:space="preserve"> any</w:t>
      </w:r>
      <w:r w:rsidR="0095678D">
        <w:t xml:space="preserve"> </w:t>
      </w:r>
      <w:r w:rsidRPr="00AE6DBA" w:rsidR="0095678D">
        <w:t>way compromising safety</w:t>
      </w:r>
      <w:r w:rsidR="0095678D">
        <w:t xml:space="preserve">. </w:t>
      </w:r>
    </w:p>
    <w:p w:rsidR="00EE445F" w:rsidP="0095678D">
      <w:pPr>
        <w:pStyle w:val="Answer"/>
      </w:pPr>
      <w:r>
        <w:t>T</w:t>
      </w:r>
      <w:r w:rsidRPr="00AE6DBA">
        <w:t>hat process is ongoing an</w:t>
      </w:r>
      <w:r>
        <w:t>d it is</w:t>
      </w:r>
      <w:r w:rsidRPr="00AE6DBA">
        <w:t xml:space="preserve"> actively working on it. I</w:t>
      </w:r>
      <w:r>
        <w:t>t</w:t>
      </w:r>
      <w:r w:rsidRPr="00AE6DBA">
        <w:t xml:space="preserve"> would be wrong to say it is straightforward. It is not off the shelf;</w:t>
      </w:r>
      <w:r>
        <w:t xml:space="preserve"> it</w:t>
      </w:r>
      <w:r w:rsidRPr="00AE6DBA">
        <w:t xml:space="preserve"> is a new programme and it requires </w:t>
      </w:r>
      <w:r>
        <w:t>V</w:t>
      </w:r>
      <w:r w:rsidRPr="00AE6DBA">
        <w:t>irgin answering questions it has not been asked by the F</w:t>
      </w:r>
      <w:r>
        <w:t>AA</w:t>
      </w:r>
      <w:r w:rsidRPr="00AE6DBA">
        <w:t xml:space="preserve">. Launching out of Cornwall is different from launching out of the desert, and it will require the CAA to embrace a whole new set of approval </w:t>
      </w:r>
      <w:r w:rsidRPr="00AE6DBA">
        <w:t>process</w:t>
      </w:r>
      <w:r>
        <w:t>es</w:t>
      </w:r>
      <w:r w:rsidRPr="00AE6DBA">
        <w:t xml:space="preserve"> and protocols. That is challenging</w:t>
      </w:r>
      <w:r>
        <w:t>,</w:t>
      </w:r>
      <w:r>
        <w:t xml:space="preserve"> and</w:t>
      </w:r>
      <w:r w:rsidRPr="00AE6DBA">
        <w:t xml:space="preserve"> I do not want to pretend it is not.</w:t>
      </w:r>
      <w:r>
        <w:t xml:space="preserve"> </w:t>
      </w:r>
    </w:p>
    <w:p w:rsidR="0095678D" w:rsidP="0095678D">
      <w:pPr>
        <w:pStyle w:val="Answer"/>
      </w:pPr>
      <w:r>
        <w:t>T</w:t>
      </w:r>
      <w:r w:rsidRPr="00AE6DBA">
        <w:t>he other issues are to do with preparation on the ground</w:t>
      </w:r>
      <w:r w:rsidR="00597653">
        <w:t>—</w:t>
      </w:r>
      <w:r>
        <w:t>the</w:t>
      </w:r>
      <w:r w:rsidRPr="00AE6DBA">
        <w:t xml:space="preserve"> site</w:t>
      </w:r>
      <w:r w:rsidR="00597653">
        <w:t>—</w:t>
      </w:r>
      <w:r w:rsidRPr="00AE6DBA">
        <w:t>and some of the permissions for airspace elsewhere</w:t>
      </w:r>
      <w:r>
        <w:t xml:space="preserve">, but </w:t>
      </w:r>
      <w:r w:rsidRPr="00AE6DBA">
        <w:t>I think the big one is regulatory</w:t>
      </w:r>
      <w:r>
        <w:t>.</w:t>
      </w:r>
    </w:p>
    <w:p w:rsidR="0095678D" w:rsidP="0095678D">
      <w:pPr>
        <w:pStyle w:val="Question"/>
        <w:numPr>
          <w:ilvl w:val="0"/>
          <w:numId w:val="9"/>
        </w:numPr>
      </w:pPr>
      <w:sdt>
        <w:sdtPr>
          <w:alias w:val="Member"/>
          <w:tag w:val="&lt;Member mnisId='1578' dodsId='40488'&gt;"/>
          <w:id w:val="234984147"/>
          <w:placeholder>
            <w:docPart w:val="4443C18C3D1849C58D9F4A94F74307D3"/>
          </w:placeholder>
          <w:richText/>
        </w:sdtPr>
        <w:sdtContent>
          <w:r w:rsidRPr="00AE6DBA">
            <w:rPr>
              <w:b/>
            </w:rPr>
            <w:t>Chair:</w:t>
          </w:r>
        </w:sdtContent>
      </w:sdt>
      <w:r>
        <w:t xml:space="preserve"> I</w:t>
      </w:r>
      <w:r w:rsidRPr="00AE6DBA">
        <w:t xml:space="preserve">t is great news that you </w:t>
      </w:r>
      <w:r>
        <w:t>a</w:t>
      </w:r>
      <w:r w:rsidRPr="00AE6DBA">
        <w:t>re talking about the summer of this year, but</w:t>
      </w:r>
      <w:r>
        <w:t xml:space="preserve"> i</w:t>
      </w:r>
      <w:r w:rsidRPr="00AE6DBA">
        <w:t>s this horizontal launch</w:t>
      </w:r>
      <w:r>
        <w:t>? You</w:t>
      </w:r>
      <w:r w:rsidRPr="00AE6DBA">
        <w:t xml:space="preserve"> have been talking about </w:t>
      </w:r>
      <w:r>
        <w:t>V</w:t>
      </w:r>
      <w:r w:rsidRPr="00AE6DBA">
        <w:t>irgin and Cornwall</w:t>
      </w:r>
      <w:r>
        <w:t>. T</w:t>
      </w:r>
      <w:r w:rsidRPr="00AE6DBA">
        <w:t>he sites in Scotland</w:t>
      </w:r>
      <w:r w:rsidR="00597653">
        <w:t>—</w:t>
      </w:r>
      <w:r w:rsidRPr="00AE6DBA">
        <w:t>Shetland and Sutherland</w:t>
      </w:r>
      <w:r w:rsidR="00597653">
        <w:t>—</w:t>
      </w:r>
      <w:r>
        <w:t xml:space="preserve">are </w:t>
      </w:r>
      <w:r w:rsidRPr="00AE6DBA">
        <w:t>vertical launch. Are they on the same timetable for this summer?</w:t>
      </w:r>
    </w:p>
    <w:p w:rsidR="003543D5" w:rsidP="003543D5">
      <w:pPr>
        <w:pStyle w:val="Answer"/>
      </w:pPr>
      <w:sdt>
        <w:sdtPr>
          <w:alias w:val="Witness"/>
          <w:id w:val="383535746"/>
          <w:placeholder>
            <w:docPart w:val="EE38BFBDB8F94CF4B579E34E915CC5E5"/>
          </w:placeholder>
          <w:richText/>
        </w:sdtPr>
        <w:sdtContent>
          <w:r w:rsidRPr="00AE6DBA">
            <w:rPr>
              <w:b/>
              <w:i/>
            </w:rPr>
            <w:t>George Freeman:</w:t>
          </w:r>
        </w:sdtContent>
      </w:sdt>
      <w:r>
        <w:t xml:space="preserve"> </w:t>
      </w:r>
      <w:r w:rsidRPr="00AE6DBA">
        <w:t>You are absolutely right that we are committed to promoting both horizontal and vertical launch. The Scottish project</w:t>
      </w:r>
      <w:r>
        <w:t>s</w:t>
      </w:r>
      <w:r w:rsidRPr="00AE6DBA">
        <w:t xml:space="preserve"> are slightly behind Cornwall</w:t>
      </w:r>
      <w:r>
        <w:t>,</w:t>
      </w:r>
      <w:r w:rsidRPr="00AE6DBA">
        <w:t xml:space="preserve"> for a whole series of technical and other reasons. I would not be as confident of making the statement I have just made about the summer of 2022 in conne</w:t>
      </w:r>
      <w:r>
        <w:t>cti</w:t>
      </w:r>
      <w:r w:rsidRPr="00AE6DBA">
        <w:t xml:space="preserve">on with them, but we are confident </w:t>
      </w:r>
      <w:r>
        <w:t xml:space="preserve">that </w:t>
      </w:r>
      <w:r w:rsidRPr="00AE6DBA">
        <w:t>they will follow shortly after</w:t>
      </w:r>
      <w:r>
        <w:t>wards. T</w:t>
      </w:r>
      <w:r w:rsidRPr="00697F62">
        <w:t xml:space="preserve">he key is not just </w:t>
      </w:r>
      <w:r>
        <w:t xml:space="preserve">that </w:t>
      </w:r>
      <w:r w:rsidRPr="00697F62">
        <w:t>we have one launch from Cornwall but that this is the beginning of a series of launches.</w:t>
      </w:r>
    </w:p>
    <w:p w:rsidR="003543D5" w:rsidP="003543D5">
      <w:pPr>
        <w:pStyle w:val="Question"/>
        <w:numPr>
          <w:ilvl w:val="0"/>
          <w:numId w:val="9"/>
        </w:numPr>
      </w:pPr>
      <w:sdt>
        <w:sdtPr>
          <w:alias w:val="Member"/>
          <w:tag w:val="&lt;Member mnisId='1578' dodsId='40488'&gt;"/>
          <w:id w:val="-684595562"/>
          <w:placeholder>
            <w:docPart w:val="EE38BFBDB8F94CF4B579E34E915CC5E5"/>
          </w:placeholder>
          <w:richText/>
        </w:sdtPr>
        <w:sdtContent>
          <w:r w:rsidRPr="00697F62">
            <w:rPr>
              <w:b/>
            </w:rPr>
            <w:t>Chair:</w:t>
          </w:r>
        </w:sdtContent>
      </w:sdt>
      <w:r>
        <w:t xml:space="preserve"> </w:t>
      </w:r>
      <w:r w:rsidRPr="00697F62">
        <w:t xml:space="preserve">Therefore, it is summer </w:t>
      </w:r>
      <w:r>
        <w:t xml:space="preserve">for </w:t>
      </w:r>
      <w:r w:rsidRPr="00697F62">
        <w:t>Cornwall and tourists will have an important attraction</w:t>
      </w:r>
      <w:r>
        <w:t>; it will be t</w:t>
      </w:r>
      <w:r w:rsidRPr="00697F62">
        <w:t>he first space launch from Cornwall</w:t>
      </w:r>
      <w:r>
        <w:t>. T</w:t>
      </w:r>
      <w:r w:rsidRPr="00697F62">
        <w:t>he Scottish si</w:t>
      </w:r>
      <w:r>
        <w:t>tes</w:t>
      </w:r>
      <w:r w:rsidRPr="00697F62">
        <w:t xml:space="preserve"> are slightly behind</w:t>
      </w:r>
      <w:r>
        <w:t>. What is “slightly”?</w:t>
      </w:r>
    </w:p>
    <w:p w:rsidR="003543D5" w:rsidP="003543D5">
      <w:pPr>
        <w:pStyle w:val="Answer"/>
      </w:pPr>
      <w:sdt>
        <w:sdtPr>
          <w:alias w:val="Witness"/>
          <w:id w:val="-1306935763"/>
          <w:placeholder>
            <w:docPart w:val="EE38BFBDB8F94CF4B579E34E915CC5E5"/>
          </w:placeholder>
          <w:richText/>
        </w:sdtPr>
        <w:sdtContent>
          <w:r w:rsidRPr="00697F62">
            <w:rPr>
              <w:b/>
              <w:i/>
            </w:rPr>
            <w:t>George Freeman:</w:t>
          </w:r>
        </w:sdtContent>
      </w:sdt>
      <w:r>
        <w:t xml:space="preserve"> </w:t>
      </w:r>
      <w:r w:rsidRPr="00697F62">
        <w:t>I</w:t>
      </w:r>
      <w:r>
        <w:t xml:space="preserve"> am </w:t>
      </w:r>
      <w:r w:rsidRPr="00697F62">
        <w:t>hesitating becaus</w:t>
      </w:r>
      <w:r>
        <w:t>e</w:t>
      </w:r>
      <w:r w:rsidRPr="00697F62">
        <w:t xml:space="preserve"> this is being discussed as we speak</w:t>
      </w:r>
      <w:r>
        <w:t>. T</w:t>
      </w:r>
      <w:r w:rsidRPr="00697F62">
        <w:t>here is a window of an autumn launch from Scotland</w:t>
      </w:r>
      <w:r>
        <w:t>.</w:t>
      </w:r>
    </w:p>
    <w:p w:rsidR="003543D5" w:rsidP="003543D5">
      <w:pPr>
        <w:pStyle w:val="Question"/>
        <w:numPr>
          <w:ilvl w:val="0"/>
          <w:numId w:val="9"/>
        </w:numPr>
      </w:pPr>
      <w:sdt>
        <w:sdtPr>
          <w:alias w:val="Member"/>
          <w:tag w:val="&lt;Member mnisId='1578' dodsId='40488'&gt;"/>
          <w:id w:val="-645043317"/>
          <w:placeholder>
            <w:docPart w:val="EE38BFBDB8F94CF4B579E34E915CC5E5"/>
          </w:placeholder>
          <w:richText/>
        </w:sdtPr>
        <w:sdtContent>
          <w:r w:rsidRPr="00697F62">
            <w:rPr>
              <w:b/>
            </w:rPr>
            <w:t>Chair:</w:t>
          </w:r>
        </w:sdtContent>
      </w:sdt>
      <w:r>
        <w:t xml:space="preserve"> When you say “window”, is that </w:t>
      </w:r>
      <w:r w:rsidRPr="00697F62">
        <w:t>a kind of met</w:t>
      </w:r>
      <w:r>
        <w:t>eorol</w:t>
      </w:r>
      <w:r w:rsidRPr="00697F62">
        <w:t>ogical window</w:t>
      </w:r>
      <w:r>
        <w:t>?</w:t>
      </w:r>
    </w:p>
    <w:p w:rsidR="003543D5" w:rsidP="003543D5">
      <w:pPr>
        <w:pStyle w:val="Answer"/>
      </w:pPr>
      <w:sdt>
        <w:sdtPr>
          <w:alias w:val="Witness"/>
          <w:id w:val="-1271542831"/>
          <w:placeholder>
            <w:docPart w:val="EE38BFBDB8F94CF4B579E34E915CC5E5"/>
          </w:placeholder>
          <w:richText/>
        </w:sdtPr>
        <w:sdtContent>
          <w:r w:rsidRPr="00697F62">
            <w:rPr>
              <w:b/>
              <w:i/>
            </w:rPr>
            <w:t>George Freeman:</w:t>
          </w:r>
        </w:sdtContent>
      </w:sdt>
      <w:r>
        <w:t xml:space="preserve"> T</w:t>
      </w:r>
      <w:r w:rsidRPr="00697F62">
        <w:t>hat is a very good question. It is partly met</w:t>
      </w:r>
      <w:r>
        <w:t>eo</w:t>
      </w:r>
      <w:r w:rsidRPr="00697F62">
        <w:t>rological. You will appreciate that as the autumn comes on</w:t>
      </w:r>
      <w:r w:rsidR="0064261E">
        <w:t>,</w:t>
      </w:r>
      <w:r w:rsidRPr="00697F62">
        <w:t xml:space="preserve"> the weather slots shorten</w:t>
      </w:r>
      <w:r>
        <w:t>,</w:t>
      </w:r>
      <w:r w:rsidRPr="00697F62">
        <w:t xml:space="preserve"> but </w:t>
      </w:r>
      <w:r w:rsidR="0064261E">
        <w:t xml:space="preserve">it </w:t>
      </w:r>
      <w:r w:rsidRPr="00697F62">
        <w:t>is also technical. The consortium leading on the Scottish launch</w:t>
      </w:r>
      <w:r>
        <w:t>—</w:t>
      </w:r>
    </w:p>
    <w:p w:rsidR="003543D5" w:rsidP="003543D5">
      <w:pPr>
        <w:pStyle w:val="Question"/>
        <w:numPr>
          <w:ilvl w:val="0"/>
          <w:numId w:val="9"/>
        </w:numPr>
      </w:pPr>
      <w:sdt>
        <w:sdtPr>
          <w:alias w:val="Member"/>
          <w:tag w:val="&lt;Member mnisId='1578' dodsId='40488'&gt;"/>
          <w:id w:val="-869996372"/>
          <w:placeholder>
            <w:docPart w:val="EE38BFBDB8F94CF4B579E34E915CC5E5"/>
          </w:placeholder>
          <w:richText/>
        </w:sdtPr>
        <w:sdtContent>
          <w:r w:rsidRPr="00697F62">
            <w:rPr>
              <w:b/>
            </w:rPr>
            <w:t>Chair:</w:t>
          </w:r>
        </w:sdtContent>
      </w:sdt>
      <w:r>
        <w:t xml:space="preserve"> There are two. W</w:t>
      </w:r>
      <w:r w:rsidRPr="00697F62">
        <w:t>hich one</w:t>
      </w:r>
      <w:r>
        <w:t>—</w:t>
      </w:r>
      <w:r w:rsidRPr="00697F62">
        <w:t xml:space="preserve">Shetland </w:t>
      </w:r>
      <w:r>
        <w:t>or</w:t>
      </w:r>
      <w:r w:rsidRPr="00697F62">
        <w:t xml:space="preserve"> Sutherland?</w:t>
      </w:r>
    </w:p>
    <w:p w:rsidR="003543D5" w:rsidP="003543D5">
      <w:pPr>
        <w:pStyle w:val="Answer"/>
      </w:pPr>
      <w:sdt>
        <w:sdtPr>
          <w:alias w:val="Witness"/>
          <w:id w:val="-588463806"/>
          <w:placeholder>
            <w:docPart w:val="EE38BFBDB8F94CF4B579E34E915CC5E5"/>
          </w:placeholder>
          <w:richText/>
        </w:sdtPr>
        <w:sdtContent>
          <w:r w:rsidRPr="00697F62">
            <w:rPr>
              <w:b/>
              <w:i/>
            </w:rPr>
            <w:t>George Freeman:</w:t>
          </w:r>
        </w:sdtContent>
      </w:sdt>
      <w:r>
        <w:t xml:space="preserve"> </w:t>
      </w:r>
      <w:r w:rsidRPr="00697F62">
        <w:t>Shetland. They are literally in the process of confirming to us what they think a realistic timeline would be. I am confident that we will get a launch this year from Cornwall</w:t>
      </w:r>
      <w:r>
        <w:t>.</w:t>
      </w:r>
      <w:r w:rsidRPr="00697F62">
        <w:t xml:space="preserve"> I</w:t>
      </w:r>
      <w:r>
        <w:t xml:space="preserve"> a</w:t>
      </w:r>
      <w:r w:rsidRPr="00697F62">
        <w:t>m hopeful</w:t>
      </w:r>
      <w:r>
        <w:t>—</w:t>
      </w:r>
      <w:r w:rsidRPr="00697F62">
        <w:t>less confident but optimistic</w:t>
      </w:r>
      <w:r>
        <w:t xml:space="preserve">—that </w:t>
      </w:r>
      <w:r w:rsidRPr="00697F62">
        <w:t>we might get a launch from Scotland in the autumn.</w:t>
      </w:r>
    </w:p>
    <w:p w:rsidR="003543D5" w:rsidP="003543D5">
      <w:pPr>
        <w:pStyle w:val="Question"/>
        <w:numPr>
          <w:ilvl w:val="0"/>
          <w:numId w:val="9"/>
        </w:numPr>
      </w:pPr>
      <w:sdt>
        <w:sdtPr>
          <w:alias w:val="Member"/>
          <w:tag w:val="&lt;Member mnisId='1578' dodsId='40488'&gt;"/>
          <w:id w:val="-632177532"/>
          <w:placeholder>
            <w:docPart w:val="EE38BFBDB8F94CF4B579E34E915CC5E5"/>
          </w:placeholder>
          <w:richText/>
        </w:sdtPr>
        <w:sdtContent>
          <w:r w:rsidRPr="00697F62">
            <w:rPr>
              <w:b/>
            </w:rPr>
            <w:t>Chair:</w:t>
          </w:r>
        </w:sdtContent>
      </w:sdt>
      <w:r>
        <w:t xml:space="preserve"> </w:t>
      </w:r>
      <w:r w:rsidRPr="00697F62">
        <w:t xml:space="preserve">Would I be wrong to infer that you think </w:t>
      </w:r>
      <w:r w:rsidR="0064261E">
        <w:t xml:space="preserve">that </w:t>
      </w:r>
      <w:r w:rsidRPr="00697F62">
        <w:t>Sutherland is behind Shetland</w:t>
      </w:r>
      <w:r>
        <w:t>?</w:t>
      </w:r>
    </w:p>
    <w:p w:rsidR="003543D5" w:rsidP="003543D5">
      <w:pPr>
        <w:pStyle w:val="Answer"/>
      </w:pPr>
      <w:sdt>
        <w:sdtPr>
          <w:alias w:val="Witness"/>
          <w:id w:val="1304584991"/>
          <w:placeholder>
            <w:docPart w:val="EE38BFBDB8F94CF4B579E34E915CC5E5"/>
          </w:placeholder>
          <w:richText/>
        </w:sdtPr>
        <w:sdtContent>
          <w:r w:rsidRPr="00697F62">
            <w:rPr>
              <w:b/>
              <w:i/>
            </w:rPr>
            <w:t>George Freeman:</w:t>
          </w:r>
        </w:sdtContent>
      </w:sdt>
      <w:r>
        <w:t xml:space="preserve"> P</w:t>
      </w:r>
      <w:r w:rsidRPr="00697F62">
        <w:t>erhaps I could drop you</w:t>
      </w:r>
      <w:r>
        <w:t xml:space="preserve"> a</w:t>
      </w:r>
      <w:r w:rsidRPr="00697F62">
        <w:t xml:space="preserve"> line on that because I need to che</w:t>
      </w:r>
      <w:r>
        <w:t>ck</w:t>
      </w:r>
      <w:r w:rsidRPr="00697F62">
        <w:t xml:space="preserve"> exactly where the two projects have got to. There is a lot in flux at the moment.</w:t>
      </w:r>
    </w:p>
    <w:p w:rsidR="003543D5" w:rsidP="003543D5">
      <w:pPr>
        <w:pStyle w:val="Remark"/>
      </w:pPr>
      <w:sdt>
        <w:sdtPr>
          <w:alias w:val="Member"/>
          <w:tag w:val="&lt;Member mnisId='1578' dodsId='40488'&gt;"/>
          <w:id w:val="-275103074"/>
          <w:placeholder>
            <w:docPart w:val="EE38BFBDB8F94CF4B579E34E915CC5E5"/>
          </w:placeholder>
          <w:richText/>
        </w:sdtPr>
        <w:sdtContent>
          <w:r w:rsidRPr="00B84C77">
            <w:rPr>
              <w:b/>
            </w:rPr>
            <w:t>Chair:</w:t>
          </w:r>
        </w:sdtContent>
      </w:sdt>
      <w:r>
        <w:t xml:space="preserve"> </w:t>
      </w:r>
      <w:r w:rsidRPr="00697F62">
        <w:t>You have a w</w:t>
      </w:r>
      <w:r>
        <w:t xml:space="preserve">ide </w:t>
      </w:r>
      <w:r w:rsidRPr="00697F62">
        <w:t>portfolio. One of the hazards of that is that you can be asked questions relat</w:t>
      </w:r>
      <w:r>
        <w:t>ing</w:t>
      </w:r>
      <w:r w:rsidRPr="00697F62">
        <w:t xml:space="preserve"> to any aspect of it</w:t>
      </w:r>
      <w:r>
        <w:t xml:space="preserve"> </w:t>
      </w:r>
      <w:r w:rsidRPr="00697F62">
        <w:t xml:space="preserve">even in a discussion on research </w:t>
      </w:r>
      <w:r w:rsidRPr="00B84C77">
        <w:t>integr</w:t>
      </w:r>
      <w:r>
        <w:t>ity, which we will turn to now</w:t>
      </w:r>
      <w:r w:rsidRPr="00B84C77">
        <w:t>.</w:t>
      </w:r>
    </w:p>
    <w:p w:rsidR="003543D5" w:rsidP="003543D5">
      <w:pPr>
        <w:pStyle w:val="Question"/>
        <w:numPr>
          <w:ilvl w:val="0"/>
          <w:numId w:val="9"/>
        </w:numPr>
      </w:pPr>
      <w:sdt>
        <w:sdtPr>
          <w:alias w:val="Member"/>
          <w:tag w:val="&lt;Member mnisId='4837' dodsId=''&gt;"/>
          <w:id w:val="659276071"/>
          <w:placeholder>
            <w:docPart w:val="EE38BFBDB8F94CF4B579E34E915CC5E5"/>
          </w:placeholder>
          <w:richText/>
        </w:sdtPr>
        <w:sdtContent>
          <w:r w:rsidRPr="00B84C77">
            <w:rPr>
              <w:b/>
            </w:rPr>
            <w:t>Aaron Bell:</w:t>
          </w:r>
        </w:sdtContent>
      </w:sdt>
      <w:r>
        <w:t xml:space="preserve"> Minister, i</w:t>
      </w:r>
      <w:r w:rsidRPr="00B84C77">
        <w:t xml:space="preserve">t is good to see you before the </w:t>
      </w:r>
      <w:r>
        <w:t>C</w:t>
      </w:r>
      <w:r w:rsidRPr="00B84C77">
        <w:t xml:space="preserve">ommittee </w:t>
      </w:r>
      <w:r>
        <w:t xml:space="preserve">and in </w:t>
      </w:r>
      <w:r>
        <w:t>this role, e</w:t>
      </w:r>
      <w:r w:rsidRPr="00B84C77">
        <w:t>specially given your own experience in the life sciences sector</w:t>
      </w:r>
      <w:r>
        <w:t>. W</w:t>
      </w:r>
      <w:r w:rsidRPr="00B84C77">
        <w:t xml:space="preserve">hat do you think the role of </w:t>
      </w:r>
      <w:r w:rsidR="0064261E">
        <w:t>G</w:t>
      </w:r>
      <w:r w:rsidRPr="00B84C77">
        <w:t>overnment is with regard to reproducibility and research integrity?</w:t>
      </w:r>
    </w:p>
    <w:p w:rsidR="003543D5" w:rsidP="003543D5">
      <w:pPr>
        <w:pStyle w:val="Answer"/>
      </w:pPr>
      <w:sdt>
        <w:sdtPr>
          <w:alias w:val="Witness"/>
          <w:id w:val="420380763"/>
          <w:placeholder>
            <w:docPart w:val="EE38BFBDB8F94CF4B579E34E915CC5E5"/>
          </w:placeholder>
          <w:richText/>
        </w:sdtPr>
        <w:sdtContent>
          <w:r w:rsidRPr="00B84C77">
            <w:rPr>
              <w:b/>
              <w:i/>
            </w:rPr>
            <w:t>George Freeman:</w:t>
          </w:r>
        </w:sdtContent>
      </w:sdt>
      <w:r>
        <w:t xml:space="preserve"> I</w:t>
      </w:r>
      <w:r w:rsidRPr="00EE2BC2">
        <w:t>n a sentence,</w:t>
      </w:r>
      <w:r>
        <w:t xml:space="preserve"> </w:t>
      </w:r>
      <w:r w:rsidRPr="00EE2BC2">
        <w:t xml:space="preserve">my role as </w:t>
      </w:r>
      <w:r>
        <w:t>M</w:t>
      </w:r>
      <w:r w:rsidRPr="00EE2BC2">
        <w:t xml:space="preserve">inister and </w:t>
      </w:r>
      <w:r w:rsidR="0064261E">
        <w:t>G</w:t>
      </w:r>
      <w:r w:rsidRPr="00EE2BC2">
        <w:t>overnment</w:t>
      </w:r>
      <w:r>
        <w:t>’</w:t>
      </w:r>
      <w:r w:rsidRPr="00EE2BC2">
        <w:t xml:space="preserve">s role is to set the framework; </w:t>
      </w:r>
      <w:r>
        <w:t>i</w:t>
      </w:r>
      <w:r w:rsidRPr="00EE2BC2">
        <w:t>t is to set some clear ambitions around what good looks like</w:t>
      </w:r>
      <w:r>
        <w:t xml:space="preserve"> to</w:t>
      </w:r>
      <w:r w:rsidRPr="00EE2BC2">
        <w:t xml:space="preserve"> help </w:t>
      </w:r>
      <w:r w:rsidR="0064261E">
        <w:t xml:space="preserve">to </w:t>
      </w:r>
      <w:r w:rsidRPr="00EE2BC2">
        <w:t>make sure that the incentives, direct and indirect, through the funding system support best practi</w:t>
      </w:r>
      <w:r>
        <w:t>c</w:t>
      </w:r>
      <w:r w:rsidRPr="00EE2BC2">
        <w:t>e</w:t>
      </w:r>
      <w:r>
        <w:t>, while</w:t>
      </w:r>
      <w:r w:rsidRPr="005D445A">
        <w:t xml:space="preserve"> never forgetting that our universities are free and sovereign institutions. Research at its best is and should be led by those on the frontline of research. It is not for me to decide</w:t>
      </w:r>
      <w:r>
        <w:t xml:space="preserve">. I do not </w:t>
      </w:r>
      <w:r w:rsidRPr="005D445A">
        <w:t>think any</w:t>
      </w:r>
      <w:r>
        <w:t xml:space="preserve">one </w:t>
      </w:r>
      <w:r w:rsidRPr="005D445A">
        <w:t xml:space="preserve">would want </w:t>
      </w:r>
      <w:r>
        <w:t>a M</w:t>
      </w:r>
      <w:r w:rsidRPr="005D445A">
        <w:t>inister direct</w:t>
      </w:r>
      <w:r>
        <w:t>ly</w:t>
      </w:r>
      <w:r w:rsidRPr="005D445A">
        <w:t xml:space="preserve"> telling a team of researchers</w:t>
      </w:r>
      <w:r w:rsidR="0064261E">
        <w:t>.</w:t>
      </w:r>
      <w:r>
        <w:t xml:space="preserve"> </w:t>
      </w:r>
      <w:r w:rsidRPr="005D445A">
        <w:t>It is about setting the framework</w:t>
      </w:r>
      <w:r w:rsidR="0064261E">
        <w:t>,</w:t>
      </w:r>
      <w:r w:rsidRPr="005D445A">
        <w:t xml:space="preserve"> which is the approach we have taken.</w:t>
      </w:r>
    </w:p>
    <w:p w:rsidR="003543D5" w:rsidP="003543D5">
      <w:pPr>
        <w:pStyle w:val="Question"/>
        <w:numPr>
          <w:ilvl w:val="0"/>
          <w:numId w:val="9"/>
        </w:numPr>
      </w:pPr>
      <w:sdt>
        <w:sdtPr>
          <w:alias w:val="Member"/>
          <w:tag w:val="&lt;Member mnisId='4837' dodsId=''&gt;"/>
          <w:id w:val="71935205"/>
          <w:placeholder>
            <w:docPart w:val="EE38BFBDB8F94CF4B579E34E915CC5E5"/>
          </w:placeholder>
          <w:richText/>
        </w:sdtPr>
        <w:sdtContent>
          <w:r w:rsidRPr="005D445A">
            <w:rPr>
              <w:b/>
            </w:rPr>
            <w:t>Aaron Bell:</w:t>
          </w:r>
        </w:sdtContent>
      </w:sdt>
      <w:r>
        <w:t xml:space="preserve"> </w:t>
      </w:r>
      <w:r w:rsidRPr="005D445A">
        <w:t xml:space="preserve">Do you think the </w:t>
      </w:r>
      <w:r w:rsidR="0064261E">
        <w:t>G</w:t>
      </w:r>
      <w:r w:rsidRPr="005D445A">
        <w:t>overnment could be doing more</w:t>
      </w:r>
      <w:r>
        <w:t>?</w:t>
      </w:r>
    </w:p>
    <w:p w:rsidR="003543D5" w:rsidP="003543D5">
      <w:pPr>
        <w:pStyle w:val="Answer"/>
      </w:pPr>
      <w:sdt>
        <w:sdtPr>
          <w:alias w:val="Witness"/>
          <w:id w:val="-540589653"/>
          <w:placeholder>
            <w:docPart w:val="EE38BFBDB8F94CF4B579E34E915CC5E5"/>
          </w:placeholder>
          <w:richText/>
        </w:sdtPr>
        <w:sdtContent>
          <w:r w:rsidRPr="005D445A">
            <w:rPr>
              <w:b/>
              <w:i/>
            </w:rPr>
            <w:t>George Freeman:</w:t>
          </w:r>
        </w:sdtContent>
      </w:sdt>
      <w:r>
        <w:t xml:space="preserve"> U</w:t>
      </w:r>
      <w:r w:rsidRPr="005D445A">
        <w:t xml:space="preserve">ndoubtedly, </w:t>
      </w:r>
      <w:r w:rsidR="0064261E">
        <w:t>G</w:t>
      </w:r>
      <w:r w:rsidRPr="005D445A">
        <w:t xml:space="preserve">overnment can always </w:t>
      </w:r>
      <w:r>
        <w:t xml:space="preserve">do </w:t>
      </w:r>
      <w:r w:rsidRPr="005D445A">
        <w:t>more</w:t>
      </w:r>
      <w:r>
        <w:t>. H</w:t>
      </w:r>
      <w:r w:rsidRPr="005D445A">
        <w:t>aving had a career in and around the research community</w:t>
      </w:r>
      <w:r>
        <w:t xml:space="preserve"> and seen up close and first hand </w:t>
      </w:r>
      <w:r w:rsidRPr="005D445A">
        <w:t>many of the frustrations that researchers feel about the pressure to publish</w:t>
      </w:r>
      <w:r>
        <w:t xml:space="preserve"> and</w:t>
      </w:r>
      <w:r w:rsidRPr="005D445A">
        <w:t xml:space="preserve"> short</w:t>
      </w:r>
      <w:r w:rsidR="0064261E">
        <w:t>-</w:t>
      </w:r>
      <w:r w:rsidRPr="005D445A">
        <w:t>term funding</w:t>
      </w:r>
      <w:r>
        <w:t>,</w:t>
      </w:r>
      <w:r w:rsidRPr="005D445A">
        <w:t xml:space="preserve"> I am very conscious that this is a long- standing issue</w:t>
      </w:r>
      <w:r>
        <w:t xml:space="preserve"> and </w:t>
      </w:r>
      <w:r w:rsidR="0064261E">
        <w:t xml:space="preserve">that </w:t>
      </w:r>
      <w:r>
        <w:t>it</w:t>
      </w:r>
      <w:r w:rsidRPr="005D445A">
        <w:t xml:space="preserve"> touches on</w:t>
      </w:r>
      <w:r>
        <w:t xml:space="preserve"> </w:t>
      </w:r>
      <w:r w:rsidRPr="005D445A">
        <w:t>bigger issues about how we fund science and the balance between freedoms and accountability. I</w:t>
      </w:r>
      <w:r>
        <w:t xml:space="preserve"> am</w:t>
      </w:r>
      <w:r w:rsidRPr="005D445A">
        <w:t xml:space="preserve"> hugely looking forward to the</w:t>
      </w:r>
      <w:r>
        <w:t xml:space="preserve"> C</w:t>
      </w:r>
      <w:r w:rsidRPr="005D445A">
        <w:t>ommittee</w:t>
      </w:r>
      <w:r>
        <w:t>’</w:t>
      </w:r>
      <w:r w:rsidRPr="005D445A">
        <w:t xml:space="preserve">s advice. You have taken evidence from some very distinguished people and I </w:t>
      </w:r>
      <w:r w:rsidR="0064261E">
        <w:t xml:space="preserve">genuinely </w:t>
      </w:r>
      <w:r w:rsidRPr="005D445A">
        <w:t>await your st</w:t>
      </w:r>
      <w:r>
        <w:t>eer</w:t>
      </w:r>
      <w:r w:rsidRPr="005D445A">
        <w:t>.</w:t>
      </w:r>
    </w:p>
    <w:p w:rsidR="008B04B3" w:rsidP="003543D5">
      <w:pPr>
        <w:pStyle w:val="Answer"/>
      </w:pPr>
      <w:r w:rsidRPr="005D445A">
        <w:t xml:space="preserve">To answer your direct question about what we are doing and have done and </w:t>
      </w:r>
      <w:r w:rsidR="0064261E">
        <w:t xml:space="preserve">to </w:t>
      </w:r>
      <w:r w:rsidRPr="005D445A">
        <w:t>share some of my own instincts on it</w:t>
      </w:r>
      <w:r>
        <w:t xml:space="preserve">, not </w:t>
      </w:r>
      <w:r w:rsidRPr="005D445A">
        <w:t xml:space="preserve">least so you can </w:t>
      </w:r>
      <w:r w:rsidR="0064261E">
        <w:t xml:space="preserve">disabuse </w:t>
      </w:r>
      <w:r w:rsidRPr="005D445A">
        <w:t>me</w:t>
      </w:r>
      <w:r>
        <w:t>,</w:t>
      </w:r>
      <w:r w:rsidRPr="005D445A">
        <w:t xml:space="preserve"> </w:t>
      </w:r>
      <w:r>
        <w:t>y</w:t>
      </w:r>
      <w:r w:rsidRPr="005D445A">
        <w:t>ou will have seen</w:t>
      </w:r>
      <w:r>
        <w:t>—this h</w:t>
      </w:r>
      <w:r w:rsidRPr="005D445A">
        <w:t>as been going on for ages</w:t>
      </w:r>
      <w:r>
        <w:t xml:space="preserve">—that </w:t>
      </w:r>
      <w:r w:rsidRPr="005D445A">
        <w:t xml:space="preserve">we set out </w:t>
      </w:r>
      <w:r>
        <w:t>in the R&amp;D r</w:t>
      </w:r>
      <w:r w:rsidRPr="005D445A">
        <w:t>oad map</w:t>
      </w:r>
      <w:r>
        <w:t xml:space="preserve"> </w:t>
      </w:r>
      <w:r w:rsidRPr="005D445A">
        <w:t>some thoughts about how we help to change the culture and incentives. Broadly</w:t>
      </w:r>
      <w:r>
        <w:t>,</w:t>
      </w:r>
      <w:r w:rsidRPr="005D445A">
        <w:t xml:space="preserve"> if I was to define how </w:t>
      </w:r>
      <w:r>
        <w:t xml:space="preserve">we </w:t>
      </w:r>
      <w:r w:rsidRPr="005D445A">
        <w:t>view this</w:t>
      </w:r>
      <w:r>
        <w:t>,</w:t>
      </w:r>
      <w:r w:rsidRPr="005D445A">
        <w:t xml:space="preserve"> there is a problem but not a crisis. I think that is how I would describe it.</w:t>
      </w:r>
      <w:r w:rsidRPr="00EA11B2">
        <w:t xml:space="preserve"> It is a long-standing issue</w:t>
      </w:r>
      <w:r>
        <w:t>.</w:t>
      </w:r>
      <w:r w:rsidRPr="00EA11B2">
        <w:t xml:space="preserve"> I think we describe it in three parts. There is a cultural issue</w:t>
      </w:r>
      <w:r>
        <w:t>,</w:t>
      </w:r>
      <w:r w:rsidRPr="00EA11B2">
        <w:t xml:space="preserve"> which is part</w:t>
      </w:r>
      <w:r>
        <w:t xml:space="preserve">ly </w:t>
      </w:r>
      <w:r w:rsidRPr="00EA11B2">
        <w:t>the pressure to publish</w:t>
      </w:r>
      <w:r>
        <w:t>,</w:t>
      </w:r>
      <w:r w:rsidRPr="00EA11B2">
        <w:t xml:space="preserve"> and the culture within science</w:t>
      </w:r>
      <w:r>
        <w:t xml:space="preserve">. As a society, these days we perhaps value </w:t>
      </w:r>
      <w:r w:rsidRPr="00EA11B2">
        <w:t>more the discovery announcement</w:t>
      </w:r>
      <w:r>
        <w:t>s than the</w:t>
      </w:r>
      <w:r w:rsidRPr="00EA11B2">
        <w:t xml:space="preserve"> careful and studious clarification of results. </w:t>
      </w:r>
    </w:p>
    <w:p w:rsidR="008B04B3" w:rsidP="003543D5">
      <w:pPr>
        <w:pStyle w:val="Answer"/>
      </w:pPr>
      <w:r w:rsidRPr="00EA11B2">
        <w:t>There is a</w:t>
      </w:r>
      <w:r>
        <w:t xml:space="preserve"> point about </w:t>
      </w:r>
      <w:r w:rsidRPr="00EA11B2">
        <w:t>incentives</w:t>
      </w:r>
      <w:r>
        <w:t>,</w:t>
      </w:r>
      <w:r w:rsidRPr="00EA11B2">
        <w:t xml:space="preserve"> which I think does come partly from </w:t>
      </w:r>
      <w:r>
        <w:t>G</w:t>
      </w:r>
      <w:r w:rsidRPr="00EA11B2">
        <w:t>overnment</w:t>
      </w:r>
      <w:r>
        <w:t xml:space="preserve">, and </w:t>
      </w:r>
      <w:r w:rsidRPr="00EA11B2">
        <w:t>getting the right balance between long</w:t>
      </w:r>
      <w:r>
        <w:t>-</w:t>
      </w:r>
      <w:r w:rsidRPr="00EA11B2">
        <w:t>term and short</w:t>
      </w:r>
      <w:r>
        <w:t>-</w:t>
      </w:r>
      <w:r w:rsidRPr="00EA11B2">
        <w:t>term</w:t>
      </w:r>
      <w:r>
        <w:t xml:space="preserve"> funding</w:t>
      </w:r>
      <w:r w:rsidRPr="00EA11B2">
        <w:t xml:space="preserve"> and what we incentivise</w:t>
      </w:r>
      <w:r>
        <w:t xml:space="preserve">. </w:t>
      </w:r>
    </w:p>
    <w:p w:rsidR="003543D5" w:rsidP="003543D5">
      <w:pPr>
        <w:pStyle w:val="Answer"/>
      </w:pPr>
      <w:r>
        <w:t>T</w:t>
      </w:r>
      <w:r w:rsidRPr="00EA11B2">
        <w:t>here is also</w:t>
      </w:r>
      <w:r>
        <w:t xml:space="preserve"> a</w:t>
      </w:r>
      <w:r w:rsidRPr="00EA11B2">
        <w:t xml:space="preserve"> clear issue around data</w:t>
      </w:r>
      <w:r>
        <w:t>,</w:t>
      </w:r>
      <w:r w:rsidRPr="00EA11B2">
        <w:t xml:space="preserve"> technology</w:t>
      </w:r>
      <w:r>
        <w:t xml:space="preserve"> and </w:t>
      </w:r>
      <w:r w:rsidRPr="00EA11B2">
        <w:t>the digitali</w:t>
      </w:r>
      <w:r>
        <w:t>s</w:t>
      </w:r>
      <w:r w:rsidRPr="00EA11B2">
        <w:t>ation of research</w:t>
      </w:r>
      <w:r>
        <w:t>. T</w:t>
      </w:r>
      <w:r w:rsidRPr="00EA11B2">
        <w:t>he use of AI and algorithms has changed and created some issues around reproduc</w:t>
      </w:r>
      <w:r>
        <w:t>i</w:t>
      </w:r>
      <w:r w:rsidRPr="00EA11B2">
        <w:t>bility. There are also some technical issues</w:t>
      </w:r>
      <w:r>
        <w:t>.</w:t>
      </w:r>
    </w:p>
    <w:p w:rsidR="003543D5" w:rsidP="003543D5">
      <w:pPr>
        <w:pStyle w:val="Answer"/>
      </w:pPr>
      <w:r>
        <w:t>T</w:t>
      </w:r>
      <w:r w:rsidRPr="00EA11B2">
        <w:t xml:space="preserve">here is a genuine question </w:t>
      </w:r>
      <w:r w:rsidR="008B04B3">
        <w:t>that</w:t>
      </w:r>
      <w:r w:rsidRPr="00EA11B2">
        <w:t xml:space="preserve"> I am mulling on hard through this process and </w:t>
      </w:r>
      <w:r>
        <w:t>am</w:t>
      </w:r>
      <w:r w:rsidRPr="00EA11B2">
        <w:t xml:space="preserve"> keen to hear your views on</w:t>
      </w:r>
      <w:r>
        <w:t>. It</w:t>
      </w:r>
      <w:r w:rsidRPr="00EA11B2">
        <w:t xml:space="preserve"> seems to me </w:t>
      </w:r>
      <w:r>
        <w:t>that to</w:t>
      </w:r>
      <w:r w:rsidRPr="00EA11B2">
        <w:t xml:space="preserve"> unleash </w:t>
      </w:r>
      <w:r>
        <w:t xml:space="preserve">the </w:t>
      </w:r>
      <w:r w:rsidRPr="00EA11B2">
        <w:t>vision I described at the beginning we need to have a combination o</w:t>
      </w:r>
      <w:r>
        <w:t xml:space="preserve">f some really </w:t>
      </w:r>
      <w:r w:rsidRPr="00EA11B2">
        <w:t>deep science frameworks and institutions that can think long term and work on deep science issues. I</w:t>
      </w:r>
      <w:r>
        <w:t xml:space="preserve"> am</w:t>
      </w:r>
      <w:r w:rsidRPr="00EA11B2">
        <w:t xml:space="preserve"> thinking of something like the </w:t>
      </w:r>
      <w:r>
        <w:t>L</w:t>
      </w:r>
      <w:r w:rsidRPr="00EA11B2">
        <w:t xml:space="preserve">aboratory of </w:t>
      </w:r>
      <w:r>
        <w:t>M</w:t>
      </w:r>
      <w:r w:rsidRPr="00EA11B2">
        <w:t xml:space="preserve">olecular </w:t>
      </w:r>
      <w:r>
        <w:t>B</w:t>
      </w:r>
      <w:r w:rsidRPr="00EA11B2">
        <w:t xml:space="preserve">iology and </w:t>
      </w:r>
      <w:r w:rsidR="008B04B3">
        <w:t xml:space="preserve">such </w:t>
      </w:r>
      <w:r w:rsidRPr="00EA11B2">
        <w:t>institute</w:t>
      </w:r>
      <w:r>
        <w:t>s</w:t>
      </w:r>
      <w:r w:rsidRPr="00EA11B2">
        <w:t xml:space="preserve"> that have proven their worth over and over agai</w:t>
      </w:r>
      <w:r>
        <w:t>n and</w:t>
      </w:r>
      <w:r w:rsidRPr="00EA11B2">
        <w:t xml:space="preserve"> should</w:t>
      </w:r>
      <w:r>
        <w:t xml:space="preserve"> not </w:t>
      </w:r>
      <w:r w:rsidRPr="00EA11B2">
        <w:t>have to keep</w:t>
      </w:r>
      <w:r>
        <w:t xml:space="preserve"> doing so. We should </w:t>
      </w:r>
      <w:r>
        <w:t xml:space="preserve">have a system that rewards proven </w:t>
      </w:r>
      <w:r w:rsidRPr="00EA11B2">
        <w:t>success and earn</w:t>
      </w:r>
      <w:r w:rsidR="008B04B3">
        <w:t>ed</w:t>
      </w:r>
      <w:r w:rsidRPr="00EA11B2">
        <w:t xml:space="preserve"> security, if I can put it that way.</w:t>
      </w:r>
    </w:p>
    <w:p w:rsidR="003543D5" w:rsidP="003543D5">
      <w:pPr>
        <w:pStyle w:val="Answer"/>
      </w:pPr>
      <w:r w:rsidRPr="00EA11B2">
        <w:t>Equally, at the other end we need to make sure we can be agile. Science is moving faster than before</w:t>
      </w:r>
      <w:r>
        <w:t>. W</w:t>
      </w:r>
      <w:r w:rsidRPr="00EA11B2">
        <w:t>e need to be quick and able to set up fast- moving challenge funds. Therefore, I think we need a mix in the ecosystem</w:t>
      </w:r>
      <w:r>
        <w:t>.</w:t>
      </w:r>
    </w:p>
    <w:p w:rsidR="003543D5" w:rsidP="003543D5">
      <w:pPr>
        <w:pStyle w:val="Question"/>
        <w:numPr>
          <w:ilvl w:val="0"/>
          <w:numId w:val="9"/>
        </w:numPr>
      </w:pPr>
      <w:sdt>
        <w:sdtPr>
          <w:alias w:val="Member"/>
          <w:tag w:val="&lt;Member mnisId='4837' dodsId=''&gt;"/>
          <w:id w:val="683871912"/>
          <w:placeholder>
            <w:docPart w:val="EE38BFBDB8F94CF4B579E34E915CC5E5"/>
          </w:placeholder>
          <w:richText/>
        </w:sdtPr>
        <w:sdtContent>
          <w:r w:rsidRPr="00EA11B2">
            <w:rPr>
              <w:b/>
            </w:rPr>
            <w:t>Aaron Bell:</w:t>
          </w:r>
        </w:sdtContent>
      </w:sdt>
      <w:r>
        <w:t xml:space="preserve"> T</w:t>
      </w:r>
      <w:r w:rsidRPr="00EA11B2">
        <w:t>hat is very comprehensive. You caught the end of</w:t>
      </w:r>
      <w:r>
        <w:t xml:space="preserve"> Dame Ottoline’s </w:t>
      </w:r>
      <w:r w:rsidRPr="00EA11B2">
        <w:t>evidence to us. We talked about culture. It is almost impossible to measure, but it is almost the most important thing</w:t>
      </w:r>
      <w:r>
        <w:t>. W</w:t>
      </w:r>
      <w:r w:rsidRPr="00EA11B2">
        <w:t xml:space="preserve">hat lead can you give from </w:t>
      </w:r>
      <w:r w:rsidR="008B04B3">
        <w:t>G</w:t>
      </w:r>
      <w:r w:rsidRPr="00EA11B2">
        <w:t>overnment on culture</w:t>
      </w:r>
      <w:r>
        <w:t>?</w:t>
      </w:r>
    </w:p>
    <w:p w:rsidR="003543D5" w:rsidP="003543D5">
      <w:pPr>
        <w:pStyle w:val="Answer"/>
      </w:pPr>
      <w:sdt>
        <w:sdtPr>
          <w:alias w:val="Witness"/>
          <w:id w:val="-236938384"/>
          <w:placeholder>
            <w:docPart w:val="EE38BFBDB8F94CF4B579E34E915CC5E5"/>
          </w:placeholder>
          <w:richText/>
        </w:sdtPr>
        <w:sdtContent>
          <w:r w:rsidRPr="00EA11B2">
            <w:rPr>
              <w:b/>
              <w:i/>
            </w:rPr>
            <w:t>George Freeman:</w:t>
          </w:r>
        </w:sdtContent>
      </w:sdt>
      <w:r>
        <w:t xml:space="preserve"> </w:t>
      </w:r>
      <w:r w:rsidR="008B04B3">
        <w:t>W</w:t>
      </w:r>
      <w:r w:rsidRPr="00EA11B2">
        <w:t xml:space="preserve">e set </w:t>
      </w:r>
      <w:r w:rsidR="008B04B3">
        <w:t xml:space="preserve">out </w:t>
      </w:r>
      <w:r w:rsidRPr="00EA11B2">
        <w:t xml:space="preserve">the people and culture strategy last year in which we highlighted an important issue </w:t>
      </w:r>
      <w:r>
        <w:t xml:space="preserve">on which </w:t>
      </w:r>
      <w:r w:rsidRPr="00EA11B2">
        <w:t>we want to work with the sector</w:t>
      </w:r>
      <w:r>
        <w:t>. We</w:t>
      </w:r>
      <w:r w:rsidRPr="00EA11B2">
        <w:t xml:space="preserve"> set up various initiativ</w:t>
      </w:r>
      <w:r>
        <w:t>es,</w:t>
      </w:r>
      <w:r w:rsidRPr="00EA11B2">
        <w:t xml:space="preserve"> projects and committees</w:t>
      </w:r>
      <w:r>
        <w:t>:</w:t>
      </w:r>
      <w:r w:rsidRPr="00EA11B2">
        <w:t xml:space="preserve"> the reproducibility network</w:t>
      </w:r>
      <w:r>
        <w:t>;</w:t>
      </w:r>
      <w:r w:rsidRPr="00EA11B2">
        <w:t xml:space="preserve"> </w:t>
      </w:r>
      <w:r>
        <w:t>t</w:t>
      </w:r>
      <w:r w:rsidRPr="00EA11B2">
        <w:t xml:space="preserve">he </w:t>
      </w:r>
      <w:r w:rsidRPr="00560EAC" w:rsidR="00560EAC">
        <w:t>Résumé for Research and Innovation</w:t>
      </w:r>
      <w:r>
        <w:t>; the</w:t>
      </w:r>
      <w:r w:rsidRPr="00EA11B2">
        <w:t xml:space="preserve"> UK </w:t>
      </w:r>
      <w:r>
        <w:t>C</w:t>
      </w:r>
      <w:r w:rsidRPr="00EA11B2">
        <w:t xml:space="preserve">ommittee on </w:t>
      </w:r>
      <w:r>
        <w:t>R</w:t>
      </w:r>
      <w:r w:rsidRPr="00EA11B2">
        <w:t xml:space="preserve">esearch </w:t>
      </w:r>
      <w:r>
        <w:t>I</w:t>
      </w:r>
      <w:r w:rsidRPr="00EA11B2">
        <w:t>ntegrity and the concordat</w:t>
      </w:r>
      <w:r>
        <w:t>.</w:t>
      </w:r>
    </w:p>
    <w:p w:rsidR="00560EAC" w:rsidP="003543D5">
      <w:pPr>
        <w:pStyle w:val="Answer"/>
      </w:pPr>
      <w:r w:rsidRPr="00EA11B2">
        <w:t>I think your question hints at the truth</w:t>
      </w:r>
      <w:r>
        <w:t>,</w:t>
      </w:r>
      <w:r w:rsidRPr="00EA11B2">
        <w:t xml:space="preserve"> which is that we</w:t>
      </w:r>
      <w:r>
        <w:t xml:space="preserve"> can</w:t>
      </w:r>
      <w:r w:rsidRPr="00EA11B2">
        <w:t xml:space="preserve"> have as many committees as </w:t>
      </w:r>
      <w:r>
        <w:t>we</w:t>
      </w:r>
      <w:r w:rsidRPr="00EA11B2">
        <w:t xml:space="preserve"> like</w:t>
      </w:r>
      <w:r>
        <w:t>,</w:t>
      </w:r>
      <w:r w:rsidRPr="00EA11B2">
        <w:t xml:space="preserve"> but culture</w:t>
      </w:r>
      <w:r>
        <w:t xml:space="preserve"> in the end</w:t>
      </w:r>
      <w:r w:rsidRPr="00EA11B2">
        <w:t xml:space="preserve"> is not a committee</w:t>
      </w:r>
      <w:r>
        <w:t xml:space="preserve">; culture is the </w:t>
      </w:r>
      <w:r w:rsidRPr="00EA11B2">
        <w:t>lived reality of researchers at the bench or coalface. I think that in the end</w:t>
      </w:r>
      <w:r w:rsidRPr="00414B12">
        <w:t xml:space="preserve"> that</w:t>
      </w:r>
      <w:r>
        <w:t xml:space="preserve"> </w:t>
      </w:r>
      <w:r>
        <w:t xml:space="preserve">is </w:t>
      </w:r>
      <w:r w:rsidRPr="00414B12">
        <w:t>internal to the UK</w:t>
      </w:r>
      <w:r>
        <w:t xml:space="preserve">RI and </w:t>
      </w:r>
      <w:r w:rsidRPr="00414B12">
        <w:t xml:space="preserve">how budgets are allocated and what is rewarded. </w:t>
      </w:r>
    </w:p>
    <w:p w:rsidR="00560EAC" w:rsidP="003543D5">
      <w:pPr>
        <w:pStyle w:val="Answer"/>
      </w:pPr>
      <w:r>
        <w:t>W</w:t>
      </w:r>
      <w:r w:rsidRPr="00414B12">
        <w:t>e need to think deeply about incentives</w:t>
      </w:r>
      <w:r>
        <w:t>. W</w:t>
      </w:r>
      <w:r w:rsidRPr="00414B12">
        <w:t>hat behaviours do we reward? In the end,</w:t>
      </w:r>
      <w:r>
        <w:t xml:space="preserve"> </w:t>
      </w:r>
      <w:r w:rsidRPr="00414B12">
        <w:t>science shows that human</w:t>
      </w:r>
      <w:r>
        <w:t>s</w:t>
      </w:r>
      <w:r w:rsidRPr="00414B12">
        <w:t xml:space="preserve"> respond to incentives, not necessarily </w:t>
      </w:r>
      <w:r>
        <w:t>m</w:t>
      </w:r>
      <w:r w:rsidRPr="00414B12">
        <w:t>onetary ones</w:t>
      </w:r>
      <w:r>
        <w:t xml:space="preserve">. If </w:t>
      </w:r>
      <w:r w:rsidRPr="00414B12">
        <w:t>we can make it easier for people</w:t>
      </w:r>
      <w:r>
        <w:t>,</w:t>
      </w:r>
      <w:r w:rsidRPr="00414B12">
        <w:t xml:space="preserve"> I think </w:t>
      </w:r>
      <w:r>
        <w:t xml:space="preserve">that </w:t>
      </w:r>
      <w:r w:rsidRPr="00414B12">
        <w:t>the science community will follow that path. That is why I</w:t>
      </w:r>
      <w:r>
        <w:t xml:space="preserve"> a</w:t>
      </w:r>
      <w:r w:rsidRPr="00414B12">
        <w:t>m excited and</w:t>
      </w:r>
      <w:r>
        <w:t xml:space="preserve"> I am</w:t>
      </w:r>
      <w:r w:rsidRPr="00414B12">
        <w:t xml:space="preserve"> taking a bit of time with </w:t>
      </w:r>
      <w:r>
        <w:t>UKRI</w:t>
      </w:r>
      <w:r w:rsidRPr="00414B12">
        <w:t xml:space="preserve"> on its strategy</w:t>
      </w:r>
      <w:r>
        <w:t xml:space="preserve">. </w:t>
      </w:r>
    </w:p>
    <w:p w:rsidR="00560EAC" w:rsidP="003543D5">
      <w:pPr>
        <w:pStyle w:val="Answer"/>
      </w:pPr>
      <w:r>
        <w:t>I</w:t>
      </w:r>
      <w:r w:rsidRPr="00414B12">
        <w:t>f we can get this right</w:t>
      </w:r>
      <w:r>
        <w:t>,</w:t>
      </w:r>
      <w:r w:rsidRPr="00414B12">
        <w:t xml:space="preserve"> we build an ecosystem where the very best labs and scientists get the security of </w:t>
      </w:r>
      <w:r>
        <w:t xml:space="preserve">the </w:t>
      </w:r>
      <w:r w:rsidRPr="00414B12">
        <w:t>long</w:t>
      </w:r>
      <w:r>
        <w:t>-</w:t>
      </w:r>
      <w:r w:rsidRPr="00414B12">
        <w:t>term funding that they need</w:t>
      </w:r>
      <w:r>
        <w:t>. T</w:t>
      </w:r>
      <w:r w:rsidRPr="00414B12">
        <w:t>hat</w:t>
      </w:r>
      <w:r>
        <w:t xml:space="preserve"> i</w:t>
      </w:r>
      <w:r w:rsidRPr="00414B12">
        <w:t xml:space="preserve">s why we </w:t>
      </w:r>
      <w:r w:rsidRPr="00414B12" w:rsidR="00E87D0E">
        <w:t>are setting</w:t>
      </w:r>
      <w:r w:rsidRPr="00414B12">
        <w:t xml:space="preserve"> up</w:t>
      </w:r>
      <w:r>
        <w:t xml:space="preserve"> ARIA </w:t>
      </w:r>
      <w:r w:rsidRPr="00414B12">
        <w:t xml:space="preserve">as a kind of </w:t>
      </w:r>
      <w:r>
        <w:t>S</w:t>
      </w:r>
      <w:r w:rsidRPr="00414B12">
        <w:t xml:space="preserve">putnik </w:t>
      </w:r>
      <w:r>
        <w:t xml:space="preserve">or </w:t>
      </w:r>
      <w:r w:rsidRPr="00414B12">
        <w:t xml:space="preserve">Mars </w:t>
      </w:r>
      <w:r w:rsidR="002D7528">
        <w:t>R</w:t>
      </w:r>
      <w:r w:rsidRPr="00414B12">
        <w:t>over for new science in new ways to see whether by liberating scientists from the traditional constraints of funding we might discover new ways of doing things</w:t>
      </w:r>
      <w:r>
        <w:t>,</w:t>
      </w:r>
      <w:r w:rsidRPr="00414B12">
        <w:t xml:space="preserve"> but </w:t>
      </w:r>
      <w:r>
        <w:t>that</w:t>
      </w:r>
      <w:r w:rsidRPr="00414B12">
        <w:t xml:space="preserve"> is also why those reviews are so important. </w:t>
      </w:r>
    </w:p>
    <w:p w:rsidR="003543D5" w:rsidP="003543D5">
      <w:pPr>
        <w:pStyle w:val="Answer"/>
      </w:pPr>
      <w:r w:rsidRPr="00414B12">
        <w:t xml:space="preserve">We have to tackle it. I do not think </w:t>
      </w:r>
      <w:r w:rsidR="00531312">
        <w:t xml:space="preserve">that not </w:t>
      </w:r>
      <w:r w:rsidRPr="00414B12">
        <w:t xml:space="preserve">doing </w:t>
      </w:r>
      <w:r w:rsidR="00531312">
        <w:t xml:space="preserve">anything </w:t>
      </w:r>
      <w:r>
        <w:t>or</w:t>
      </w:r>
      <w:r w:rsidRPr="00414B12">
        <w:t xml:space="preserve"> just setting up committees is the answer</w:t>
      </w:r>
      <w:r>
        <w:t>. W</w:t>
      </w:r>
      <w:r w:rsidRPr="00414B12">
        <w:t xml:space="preserve">e have to move the </w:t>
      </w:r>
      <w:r>
        <w:t xml:space="preserve">dial, </w:t>
      </w:r>
      <w:r w:rsidRPr="00414B12">
        <w:t>but it really has to be led from the universities.</w:t>
      </w:r>
    </w:p>
    <w:p w:rsidR="00531312" w:rsidP="003543D5">
      <w:pPr>
        <w:pStyle w:val="Question"/>
        <w:numPr>
          <w:ilvl w:val="0"/>
          <w:numId w:val="9"/>
        </w:numPr>
      </w:pPr>
      <w:sdt>
        <w:sdtPr>
          <w:alias w:val="Member"/>
          <w:tag w:val="&lt;Member mnisId='4837' dodsId=''&gt;"/>
          <w:id w:val="1127736686"/>
          <w:placeholder>
            <w:docPart w:val="EE38BFBDB8F94CF4B579E34E915CC5E5"/>
          </w:placeholder>
          <w:richText/>
        </w:sdtPr>
        <w:sdtContent>
          <w:r w:rsidRPr="00414B12" w:rsidR="003543D5">
            <w:rPr>
              <w:b/>
            </w:rPr>
            <w:t>Aaron Bell:</w:t>
          </w:r>
        </w:sdtContent>
      </w:sdt>
      <w:r w:rsidR="003543D5">
        <w:t xml:space="preserve"> I am </w:t>
      </w:r>
      <w:r w:rsidRPr="00414B12" w:rsidR="003543D5">
        <w:t xml:space="preserve">sure </w:t>
      </w:r>
      <w:r w:rsidR="003543D5">
        <w:t xml:space="preserve">we will have </w:t>
      </w:r>
      <w:r w:rsidRPr="00414B12" w:rsidR="003543D5">
        <w:t>recommendations</w:t>
      </w:r>
      <w:r w:rsidR="003543D5">
        <w:t xml:space="preserve"> </w:t>
      </w:r>
      <w:r w:rsidRPr="00414B12" w:rsidR="003543D5">
        <w:t>for</w:t>
      </w:r>
      <w:r w:rsidR="003543D5">
        <w:t xml:space="preserve"> both</w:t>
      </w:r>
      <w:r w:rsidRPr="00414B12" w:rsidR="003543D5">
        <w:t xml:space="preserve"> you and the universitie</w:t>
      </w:r>
      <w:r w:rsidR="003543D5">
        <w:t xml:space="preserve">s. </w:t>
      </w:r>
    </w:p>
    <w:p w:rsidR="003543D5" w:rsidP="00531312">
      <w:pPr>
        <w:pStyle w:val="Question"/>
        <w:numPr>
          <w:ilvl w:val="0"/>
          <w:numId w:val="0"/>
        </w:numPr>
        <w:ind w:left="794"/>
      </w:pPr>
      <w:r>
        <w:t>W</w:t>
      </w:r>
      <w:r w:rsidRPr="00414B12">
        <w:t>e have just lived through a pandemic</w:t>
      </w:r>
      <w:r w:rsidR="00531312">
        <w:t>,</w:t>
      </w:r>
      <w:r w:rsidRPr="00414B12">
        <w:t xml:space="preserve"> which has raised the profile of science and made it more attractive for people to go into</w:t>
      </w:r>
      <w:r>
        <w:t xml:space="preserve"> it.</w:t>
      </w:r>
      <w:r w:rsidRPr="00414B12">
        <w:t xml:space="preserve"> </w:t>
      </w:r>
      <w:r>
        <w:t>Science, including B</w:t>
      </w:r>
      <w:r w:rsidRPr="00414B12">
        <w:t>ritish science</w:t>
      </w:r>
      <w:r>
        <w:t>,</w:t>
      </w:r>
      <w:r w:rsidRPr="00414B12">
        <w:t xml:space="preserve"> has helped to save us from the pandemic</w:t>
      </w:r>
      <w:r>
        <w:t>.</w:t>
      </w:r>
      <w:r w:rsidRPr="00414B12">
        <w:t xml:space="preserve"> </w:t>
      </w:r>
      <w:r>
        <w:t>We</w:t>
      </w:r>
      <w:r w:rsidRPr="00414B12">
        <w:t xml:space="preserve"> had an evidence session in this inquiry about the origins of </w:t>
      </w:r>
      <w:r w:rsidR="007C7A70">
        <w:t>c</w:t>
      </w:r>
      <w:r w:rsidRPr="00414B12">
        <w:t>ovi</w:t>
      </w:r>
      <w:r>
        <w:t>d.</w:t>
      </w:r>
      <w:r w:rsidRPr="00414B12">
        <w:t xml:space="preserve"> </w:t>
      </w:r>
      <w:r>
        <w:t>Y</w:t>
      </w:r>
      <w:r w:rsidRPr="00414B12">
        <w:t xml:space="preserve">ou do not have to answer, but do you want to speculate about the origins of </w:t>
      </w:r>
      <w:r w:rsidR="007C7A70">
        <w:t>c</w:t>
      </w:r>
      <w:r>
        <w:t>ovid</w:t>
      </w:r>
      <w:r w:rsidRPr="00414B12">
        <w:t xml:space="preserve">? Do you have any theories </w:t>
      </w:r>
      <w:r w:rsidR="00531312">
        <w:t xml:space="preserve">about </w:t>
      </w:r>
      <w:r w:rsidRPr="00414B12">
        <w:t>whether the lab leak hypothesis is credible?</w:t>
      </w:r>
    </w:p>
    <w:p w:rsidR="003543D5" w:rsidP="003543D5">
      <w:pPr>
        <w:pStyle w:val="Answer"/>
      </w:pPr>
      <w:sdt>
        <w:sdtPr>
          <w:alias w:val="Witness"/>
          <w:id w:val="1198813057"/>
          <w:placeholder>
            <w:docPart w:val="EE38BFBDB8F94CF4B579E34E915CC5E5"/>
          </w:placeholder>
          <w:richText/>
        </w:sdtPr>
        <w:sdtContent>
          <w:r w:rsidRPr="00414B12">
            <w:rPr>
              <w:b/>
              <w:i/>
            </w:rPr>
            <w:t>George Freeman:</w:t>
          </w:r>
        </w:sdtContent>
      </w:sdt>
      <w:r>
        <w:t xml:space="preserve"> A</w:t>
      </w:r>
      <w:r w:rsidRPr="00414B12">
        <w:t xml:space="preserve">s </w:t>
      </w:r>
      <w:r>
        <w:t>M</w:t>
      </w:r>
      <w:r w:rsidRPr="00414B12">
        <w:t xml:space="preserve">inister </w:t>
      </w:r>
      <w:r>
        <w:t>for S</w:t>
      </w:r>
      <w:r w:rsidRPr="00414B12">
        <w:t>cience my first duty is to defend the importance of eviden</w:t>
      </w:r>
      <w:r>
        <w:t>c</w:t>
      </w:r>
      <w:r w:rsidRPr="00414B12">
        <w:t>e-based policy making</w:t>
      </w:r>
      <w:r w:rsidR="00531312">
        <w:t>,</w:t>
      </w:r>
      <w:r w:rsidRPr="00414B12">
        <w:t xml:space="preserve"> so I will not speculate, but</w:t>
      </w:r>
      <w:r>
        <w:t xml:space="preserve"> </w:t>
      </w:r>
      <w:r w:rsidRPr="00414B12">
        <w:t xml:space="preserve">it is important </w:t>
      </w:r>
      <w:r>
        <w:t xml:space="preserve">to </w:t>
      </w:r>
      <w:r w:rsidRPr="00414B12">
        <w:t>get to the bottom of it and that we learn the lessons of how</w:t>
      </w:r>
      <w:r w:rsidR="00531312">
        <w:t>,</w:t>
      </w:r>
      <w:r w:rsidRPr="00414B12">
        <w:t xml:space="preserve"> with globalisation</w:t>
      </w:r>
      <w:r w:rsidR="00531312">
        <w:t>,</w:t>
      </w:r>
      <w:r w:rsidRPr="00414B12">
        <w:t xml:space="preserve"> we may w</w:t>
      </w:r>
      <w:r>
        <w:t>ell</w:t>
      </w:r>
      <w:r w:rsidRPr="00414B12">
        <w:t xml:space="preserve"> get more infectious disease pandemic</w:t>
      </w:r>
      <w:r>
        <w:t xml:space="preserve">s and </w:t>
      </w:r>
      <w:r w:rsidRPr="00414B12">
        <w:t xml:space="preserve">need to be better equipped to learn the lessons globally so </w:t>
      </w:r>
      <w:r w:rsidR="00531312">
        <w:t xml:space="preserve">that </w:t>
      </w:r>
      <w:r w:rsidRPr="00414B12">
        <w:t>we can respond quicker</w:t>
      </w:r>
      <w:r>
        <w:t xml:space="preserve">, </w:t>
      </w:r>
      <w:r w:rsidRPr="00414B12">
        <w:t>but I would not want to speculate specifically.</w:t>
      </w:r>
    </w:p>
    <w:p w:rsidR="003543D5" w:rsidP="003543D5">
      <w:pPr>
        <w:pStyle w:val="Question"/>
        <w:numPr>
          <w:ilvl w:val="0"/>
          <w:numId w:val="9"/>
        </w:numPr>
      </w:pPr>
      <w:sdt>
        <w:sdtPr>
          <w:alias w:val="Member"/>
          <w:tag w:val="&lt;Member mnisId='4837' dodsId=''&gt;"/>
          <w:id w:val="-1280796476"/>
          <w:placeholder>
            <w:docPart w:val="EE38BFBDB8F94CF4B579E34E915CC5E5"/>
          </w:placeholder>
          <w:richText/>
        </w:sdtPr>
        <w:sdtContent>
          <w:r w:rsidRPr="00414B12">
            <w:rPr>
              <w:b/>
            </w:rPr>
            <w:t>Aaron Bell:</w:t>
          </w:r>
        </w:sdtContent>
      </w:sdt>
      <w:r>
        <w:t xml:space="preserve"> </w:t>
      </w:r>
      <w:r w:rsidRPr="00414B12">
        <w:t>The vaccines</w:t>
      </w:r>
      <w:r>
        <w:t>,</w:t>
      </w:r>
      <w:r w:rsidRPr="00414B12">
        <w:t xml:space="preserve"> treatments and pioneering research that we did about the effectiveness of different therapeutics w</w:t>
      </w:r>
      <w:r>
        <w:t>ere</w:t>
      </w:r>
      <w:r w:rsidRPr="00414B12">
        <w:t xml:space="preserve"> amazing</w:t>
      </w:r>
      <w:r>
        <w:t xml:space="preserve">. To go back to the “origins” point, </w:t>
      </w:r>
      <w:r w:rsidRPr="00414B12">
        <w:t xml:space="preserve">leaving aside whether or not it came from a lab, are you as perturbed as I and other members of </w:t>
      </w:r>
      <w:r>
        <w:t>the C</w:t>
      </w:r>
      <w:r w:rsidRPr="00414B12">
        <w:t>ommittee are by the way the scientific community close</w:t>
      </w:r>
      <w:r>
        <w:t>d</w:t>
      </w:r>
      <w:r w:rsidRPr="00414B12">
        <w:t xml:space="preserve"> ranks</w:t>
      </w:r>
      <w:r w:rsidR="00531312">
        <w:t>?</w:t>
      </w:r>
      <w:r w:rsidRPr="00414B12">
        <w:t xml:space="preserve"> </w:t>
      </w:r>
      <w:r w:rsidR="00531312">
        <w:t>T</w:t>
      </w:r>
      <w:r w:rsidRPr="00414B12">
        <w:t xml:space="preserve">he World Health Organisation </w:t>
      </w:r>
      <w:r w:rsidR="00531312">
        <w:t>seemed</w:t>
      </w:r>
      <w:r w:rsidRPr="00414B12">
        <w:t xml:space="preserve"> to do the bidding of the Chinese Communist </w:t>
      </w:r>
      <w:r w:rsidR="002D7528">
        <w:t>p</w:t>
      </w:r>
      <w:r w:rsidRPr="00414B12">
        <w:t>arty</w:t>
      </w:r>
      <w:r w:rsidR="0049310E">
        <w:t>,</w:t>
      </w:r>
      <w:r w:rsidRPr="00414B12">
        <w:t xml:space="preserve"> and </w:t>
      </w:r>
      <w:r w:rsidRPr="00806449">
        <w:rPr>
          <w:i/>
          <w:iCs/>
        </w:rPr>
        <w:t>The Lancet</w:t>
      </w:r>
      <w:r w:rsidRPr="00414B12">
        <w:t xml:space="preserve"> published and then did not retract or clarify</w:t>
      </w:r>
      <w:r>
        <w:t xml:space="preserve"> Peter Daszak’s </w:t>
      </w:r>
      <w:r w:rsidRPr="00414B12">
        <w:t xml:space="preserve">position? Are you as concerned as </w:t>
      </w:r>
      <w:r>
        <w:t>we are</w:t>
      </w:r>
      <w:r w:rsidRPr="00414B12">
        <w:t xml:space="preserve"> about what happened within the scientific publishing community?</w:t>
      </w:r>
    </w:p>
    <w:p w:rsidR="0049310E" w:rsidP="003543D5">
      <w:pPr>
        <w:pStyle w:val="Answer"/>
      </w:pPr>
      <w:sdt>
        <w:sdtPr>
          <w:alias w:val="Witness"/>
          <w:id w:val="1725864668"/>
          <w:placeholder>
            <w:docPart w:val="EE38BFBDB8F94CF4B579E34E915CC5E5"/>
          </w:placeholder>
          <w:richText/>
        </w:sdtPr>
        <w:sdtContent>
          <w:r w:rsidRPr="00414B12" w:rsidR="003543D5">
            <w:rPr>
              <w:b/>
              <w:i/>
            </w:rPr>
            <w:t>George Freeman:</w:t>
          </w:r>
        </w:sdtContent>
      </w:sdt>
      <w:r w:rsidR="003543D5">
        <w:t xml:space="preserve"> </w:t>
      </w:r>
      <w:r w:rsidRPr="00414B12" w:rsidR="003543D5">
        <w:t xml:space="preserve">I am concerned. I cannot </w:t>
      </w:r>
      <w:r w:rsidR="003543D5">
        <w:t xml:space="preserve">say how my concerns compare with yours, </w:t>
      </w:r>
      <w:r w:rsidRPr="00414B12" w:rsidR="003543D5">
        <w:t>but I do share the concern</w:t>
      </w:r>
      <w:r w:rsidR="003543D5">
        <w:t>. It is</w:t>
      </w:r>
      <w:r w:rsidRPr="00414B12" w:rsidR="003543D5">
        <w:t xml:space="preserve"> important</w:t>
      </w:r>
      <w:r>
        <w:t>,</w:t>
      </w:r>
      <w:r w:rsidRPr="00414B12" w:rsidR="003543D5">
        <w:t xml:space="preserve"> particularly on issues </w:t>
      </w:r>
      <w:r w:rsidR="003543D5">
        <w:t>to do with</w:t>
      </w:r>
      <w:r w:rsidRPr="00414B12" w:rsidR="003543D5">
        <w:t xml:space="preserve"> science</w:t>
      </w:r>
      <w:r>
        <w:t>,</w:t>
      </w:r>
      <w:r w:rsidRPr="00414B12" w:rsidR="003543D5">
        <w:t xml:space="preserve"> that the rigour of the scientifi</w:t>
      </w:r>
      <w:r w:rsidR="003543D5">
        <w:t>c</w:t>
      </w:r>
      <w:r w:rsidRPr="00414B12" w:rsidR="003543D5">
        <w:t xml:space="preserve"> method is followed. There is something quite perverse about seeing scientists</w:t>
      </w:r>
      <w:r w:rsidR="003543D5">
        <w:t>—t</w:t>
      </w:r>
      <w:r w:rsidRPr="00414B12" w:rsidR="003543D5">
        <w:t>his may speak to the issue of incentive</w:t>
      </w:r>
      <w:r w:rsidR="003543D5">
        <w:t>s—</w:t>
      </w:r>
      <w:r w:rsidRPr="00414B12" w:rsidR="003543D5">
        <w:t>not embracing the op</w:t>
      </w:r>
      <w:r w:rsidR="003543D5">
        <w:t>enness,</w:t>
      </w:r>
      <w:r w:rsidRPr="00414B12" w:rsidR="003543D5">
        <w:t xml:space="preserve"> rigour and accountability of cross</w:t>
      </w:r>
      <w:r w:rsidR="003543D5">
        <w:t>-</w:t>
      </w:r>
      <w:r w:rsidRPr="00414B12" w:rsidR="003543D5">
        <w:t xml:space="preserve">examination and peer review, which is the bread and butter of daily science. I am concerned about that. </w:t>
      </w:r>
    </w:p>
    <w:p w:rsidR="0049310E" w:rsidP="003543D5">
      <w:pPr>
        <w:pStyle w:val="Answer"/>
      </w:pPr>
      <w:r w:rsidRPr="00414B12">
        <w:t xml:space="preserve">I think </w:t>
      </w:r>
      <w:r>
        <w:t xml:space="preserve">that </w:t>
      </w:r>
      <w:r w:rsidRPr="00414B12">
        <w:t>it speaks to the broader second point,</w:t>
      </w:r>
      <w:r>
        <w:t xml:space="preserve"> which was</w:t>
      </w:r>
      <w:r w:rsidRPr="00414B12">
        <w:t xml:space="preserve"> the geopolitical issue I touched on earlier, that part of t</w:t>
      </w:r>
      <w:r>
        <w:t>he</w:t>
      </w:r>
      <w:r w:rsidRPr="00414B12">
        <w:t xml:space="preserve"> science superpower piec</w:t>
      </w:r>
      <w:r>
        <w:t xml:space="preserve">e—it is a big word—is </w:t>
      </w:r>
      <w:r w:rsidRPr="00414B12">
        <w:t xml:space="preserve">harnessing UK leadership in science for good and good science and making sure we establish international codes </w:t>
      </w:r>
      <w:r>
        <w:t>so</w:t>
      </w:r>
      <w:r w:rsidRPr="00414B12">
        <w:t xml:space="preserve"> that</w:t>
      </w:r>
      <w:r>
        <w:t xml:space="preserve">, as more science is </w:t>
      </w:r>
      <w:r w:rsidRPr="00414B12">
        <w:t>global</w:t>
      </w:r>
      <w:r>
        <w:t xml:space="preserve">, </w:t>
      </w:r>
      <w:r w:rsidRPr="00414B12">
        <w:t xml:space="preserve">we have common rules and a common framework. </w:t>
      </w:r>
    </w:p>
    <w:p w:rsidR="003543D5" w:rsidP="003543D5">
      <w:pPr>
        <w:pStyle w:val="Answer"/>
      </w:pPr>
      <w:r w:rsidRPr="00414B12">
        <w:t>I would argue that science has been a fundamental part of defending</w:t>
      </w:r>
      <w:r>
        <w:t>,</w:t>
      </w:r>
      <w:r w:rsidRPr="00414B12">
        <w:t xml:space="preserve"> supporting and promoting freedom. It was free thought</w:t>
      </w:r>
      <w:r>
        <w:t>, free</w:t>
      </w:r>
      <w:r w:rsidRPr="00414B12">
        <w:t xml:space="preserve"> speech and the universities that helped to break the shackles of unaccountable monarchs</w:t>
      </w:r>
      <w:r>
        <w:t>,</w:t>
      </w:r>
      <w:r w:rsidRPr="00414B12">
        <w:t xml:space="preserve"> superstition and religion in the </w:t>
      </w:r>
      <w:r>
        <w:t>m</w:t>
      </w:r>
      <w:r w:rsidRPr="00414B12">
        <w:t xml:space="preserve">iddle </w:t>
      </w:r>
      <w:r>
        <w:t>a</w:t>
      </w:r>
      <w:r w:rsidRPr="00414B12">
        <w:t>ges</w:t>
      </w:r>
      <w:r>
        <w:t xml:space="preserve">. Science </w:t>
      </w:r>
      <w:r w:rsidRPr="00414B12">
        <w:t xml:space="preserve">drove </w:t>
      </w:r>
      <w:r>
        <w:t>t</w:t>
      </w:r>
      <w:r w:rsidRPr="00414B12">
        <w:t xml:space="preserve">he </w:t>
      </w:r>
      <w:r>
        <w:t>e</w:t>
      </w:r>
      <w:r w:rsidRPr="00414B12">
        <w:t xml:space="preserve">nlightenment </w:t>
      </w:r>
      <w:r>
        <w:t xml:space="preserve">and </w:t>
      </w:r>
      <w:r w:rsidRPr="00414B12">
        <w:t xml:space="preserve">I think </w:t>
      </w:r>
      <w:r>
        <w:t>it</w:t>
      </w:r>
      <w:r w:rsidRPr="00414B12">
        <w:t xml:space="preserve"> has a big role to play in driving </w:t>
      </w:r>
      <w:r>
        <w:t>enlightened</w:t>
      </w:r>
      <w:r w:rsidRPr="00414B12">
        <w:t xml:space="preserve"> global collaboration for global good.</w:t>
      </w:r>
    </w:p>
    <w:p w:rsidR="003543D5" w:rsidP="003543D5">
      <w:pPr>
        <w:pStyle w:val="Question"/>
        <w:numPr>
          <w:ilvl w:val="0"/>
          <w:numId w:val="9"/>
        </w:numPr>
      </w:pPr>
      <w:sdt>
        <w:sdtPr>
          <w:alias w:val="Member"/>
          <w:tag w:val="&lt;Member mnisId='4837' dodsId=''&gt;"/>
          <w:id w:val="479428738"/>
          <w:placeholder>
            <w:docPart w:val="EE38BFBDB8F94CF4B579E34E915CC5E5"/>
          </w:placeholder>
          <w:richText/>
        </w:sdtPr>
        <w:sdtContent>
          <w:r w:rsidRPr="00414B12">
            <w:rPr>
              <w:b/>
            </w:rPr>
            <w:t>Aaron Bell:</w:t>
          </w:r>
        </w:sdtContent>
      </w:sdt>
      <w:r>
        <w:t xml:space="preserve"> </w:t>
      </w:r>
      <w:r w:rsidRPr="00414B12">
        <w:t>That leads me nicely to my final</w:t>
      </w:r>
      <w:r>
        <w:t xml:space="preserve"> question. H</w:t>
      </w:r>
      <w:r w:rsidRPr="00414B12">
        <w:t>ow do we make sure</w:t>
      </w:r>
      <w:r>
        <w:t xml:space="preserve"> </w:t>
      </w:r>
      <w:r w:rsidRPr="00414B12">
        <w:t>that the United Kingdom is a leading voice on the importance of integrity and reproducible research in the international arena?</w:t>
      </w:r>
    </w:p>
    <w:p w:rsidR="0049310E" w:rsidP="003543D5">
      <w:pPr>
        <w:pStyle w:val="Answer"/>
      </w:pPr>
      <w:sdt>
        <w:sdtPr>
          <w:alias w:val="Witness"/>
          <w:id w:val="-1585754845"/>
          <w:placeholder>
            <w:docPart w:val="EE38BFBDB8F94CF4B579E34E915CC5E5"/>
          </w:placeholder>
          <w:richText/>
        </w:sdtPr>
        <w:sdtContent>
          <w:r w:rsidRPr="00414B12" w:rsidR="003543D5">
            <w:rPr>
              <w:b/>
              <w:i/>
            </w:rPr>
            <w:t>George Freeman:</w:t>
          </w:r>
        </w:sdtContent>
      </w:sdt>
      <w:r w:rsidR="003543D5">
        <w:t xml:space="preserve"> </w:t>
      </w:r>
      <w:r w:rsidRPr="00414B12" w:rsidR="003543D5">
        <w:t>That is a key question a</w:t>
      </w:r>
      <w:r w:rsidR="003543D5">
        <w:t xml:space="preserve">nd </w:t>
      </w:r>
      <w:r w:rsidRPr="00414B12" w:rsidR="003543D5">
        <w:t>there are several bits to it.</w:t>
      </w:r>
      <w:r w:rsidR="003543D5">
        <w:t xml:space="preserve"> </w:t>
      </w:r>
      <w:r w:rsidRPr="00544DAE" w:rsidR="003543D5">
        <w:t>I think</w:t>
      </w:r>
      <w:r w:rsidR="003543D5">
        <w:t xml:space="preserve"> it comes</w:t>
      </w:r>
      <w:r w:rsidRPr="00544DAE" w:rsidR="003543D5">
        <w:t xml:space="preserve"> through the G7</w:t>
      </w:r>
      <w:r w:rsidR="003543D5">
        <w:t xml:space="preserve">, </w:t>
      </w:r>
      <w:r w:rsidRPr="00544DAE" w:rsidR="003543D5">
        <w:t>the UN and our international leadership</w:t>
      </w:r>
      <w:r w:rsidR="003543D5">
        <w:t>. T</w:t>
      </w:r>
      <w:r w:rsidRPr="00544DAE" w:rsidR="003543D5">
        <w:t>hat is an area where we are highly respected as a science powerhouse</w:t>
      </w:r>
      <w:r w:rsidR="003543D5">
        <w:t>. T</w:t>
      </w:r>
      <w:r w:rsidRPr="00544DAE" w:rsidR="003543D5">
        <w:t xml:space="preserve">he chief scientist, Sir Patrick </w:t>
      </w:r>
      <w:r>
        <w:t>V</w:t>
      </w:r>
      <w:r w:rsidRPr="00544DAE" w:rsidR="003543D5">
        <w:t>allance, and I are working through th</w:t>
      </w:r>
      <w:r w:rsidR="003543D5">
        <w:t>e</w:t>
      </w:r>
      <w:r w:rsidRPr="00544DAE" w:rsidR="003543D5">
        <w:t xml:space="preserve"> structure I talked about earlier to make sure </w:t>
      </w:r>
      <w:r>
        <w:t xml:space="preserve">that </w:t>
      </w:r>
      <w:r w:rsidRPr="00544DAE" w:rsidR="003543D5">
        <w:t xml:space="preserve">we </w:t>
      </w:r>
      <w:r>
        <w:t xml:space="preserve">use </w:t>
      </w:r>
      <w:r w:rsidRPr="00544DAE" w:rsidR="003543D5">
        <w:t xml:space="preserve">our </w:t>
      </w:r>
      <w:r w:rsidR="003543D5">
        <w:t>g</w:t>
      </w:r>
      <w:r w:rsidRPr="00544DAE" w:rsidR="003543D5">
        <w:t>eo</w:t>
      </w:r>
      <w:r w:rsidR="003543D5">
        <w:noBreakHyphen/>
      </w:r>
      <w:r w:rsidRPr="00544DAE" w:rsidR="003543D5">
        <w:t xml:space="preserve">diplomatic influence. </w:t>
      </w:r>
    </w:p>
    <w:p w:rsidR="003543D5" w:rsidP="003543D5">
      <w:pPr>
        <w:pStyle w:val="Answer"/>
      </w:pPr>
      <w:r w:rsidRPr="00544DAE">
        <w:t xml:space="preserve">I have raised it in all my bilaterals with European science </w:t>
      </w:r>
      <w:r>
        <w:t>M</w:t>
      </w:r>
      <w:r w:rsidRPr="00544DAE">
        <w:t>inisters</w:t>
      </w:r>
      <w:r>
        <w:t xml:space="preserve"> </w:t>
      </w:r>
      <w:r w:rsidRPr="00544DAE">
        <w:t>to signal that</w:t>
      </w:r>
      <w:r>
        <w:t xml:space="preserve">, while </w:t>
      </w:r>
      <w:r w:rsidRPr="00544DAE">
        <w:t>we may not be in the European political and monetary union</w:t>
      </w:r>
      <w:r>
        <w:t>,</w:t>
      </w:r>
      <w:r w:rsidRPr="00544DAE">
        <w:t xml:space="preserve"> </w:t>
      </w:r>
      <w:r w:rsidRPr="00544DAE">
        <w:t>we want the values of western European science to be adopted, promoted and share</w:t>
      </w:r>
      <w:r>
        <w:t>d</w:t>
      </w:r>
      <w:r w:rsidRPr="00544DAE">
        <w:t xml:space="preserve"> globally.</w:t>
      </w:r>
    </w:p>
    <w:p w:rsidR="003543D5" w:rsidP="003543D5">
      <w:pPr>
        <w:pStyle w:val="Answer"/>
      </w:pPr>
      <w:r w:rsidRPr="00544DAE">
        <w:t>I think that in all of our collaborations</w:t>
      </w:r>
      <w:r>
        <w:t>,</w:t>
      </w:r>
      <w:r w:rsidRPr="00544DAE">
        <w:t xml:space="preserve"> if we are to do our own version of </w:t>
      </w:r>
      <w:r>
        <w:t>H</w:t>
      </w:r>
      <w:r w:rsidRPr="00544DAE">
        <w:t>orizon</w:t>
      </w:r>
      <w:r w:rsidR="00D42328">
        <w:t>,</w:t>
      </w:r>
      <w:r>
        <w:t xml:space="preserve"> </w:t>
      </w:r>
      <w:r w:rsidRPr="00544DAE">
        <w:t xml:space="preserve">we need to start to put in place the right mechanisms. </w:t>
      </w:r>
      <w:r>
        <w:t>T</w:t>
      </w:r>
      <w:r w:rsidRPr="00544DAE">
        <w:t>his links to research security as well as reproducibility. We have a serious threat</w:t>
      </w:r>
      <w:r>
        <w:t xml:space="preserve">, which is far </w:t>
      </w:r>
      <w:r w:rsidRPr="00544DAE">
        <w:t xml:space="preserve">bigger than in the days </w:t>
      </w:r>
      <w:r w:rsidR="00D42328">
        <w:t xml:space="preserve">when </w:t>
      </w:r>
      <w:r w:rsidRPr="00544DAE">
        <w:t>I was in research</w:t>
      </w:r>
      <w:r>
        <w:t>,</w:t>
      </w:r>
      <w:r w:rsidRPr="00544DAE">
        <w:t xml:space="preserve"> from both sovereign and industrial espionage. That is a big word, but the aggressive captur</w:t>
      </w:r>
      <w:r>
        <w:t>e</w:t>
      </w:r>
      <w:r w:rsidRPr="00544DAE">
        <w:t xml:space="preserve"> of I</w:t>
      </w:r>
      <w:r>
        <w:t>P</w:t>
      </w:r>
      <w:r w:rsidRPr="00544DAE">
        <w:t xml:space="preserve"> illegitimately</w:t>
      </w:r>
      <w:r>
        <w:t xml:space="preserve"> </w:t>
      </w:r>
      <w:r w:rsidRPr="00544DAE">
        <w:t xml:space="preserve">is one of the things I am picking up </w:t>
      </w:r>
      <w:r>
        <w:t xml:space="preserve">and </w:t>
      </w:r>
      <w:r w:rsidRPr="00544DAE">
        <w:t>putting some energy behind. We have to help our research</w:t>
      </w:r>
      <w:r>
        <w:t>ers.</w:t>
      </w:r>
    </w:p>
    <w:p w:rsidR="003543D5" w:rsidP="003543D5">
      <w:pPr>
        <w:pStyle w:val="Question"/>
        <w:numPr>
          <w:ilvl w:val="0"/>
          <w:numId w:val="9"/>
        </w:numPr>
      </w:pPr>
      <w:sdt>
        <w:sdtPr>
          <w:alias w:val="Member"/>
          <w:tag w:val="&lt;Member mnisId='4443' dodsId='137172'&gt;"/>
          <w:id w:val="232048787"/>
          <w:placeholder>
            <w:docPart w:val="EE38BFBDB8F94CF4B579E34E915CC5E5"/>
          </w:placeholder>
          <w:richText/>
        </w:sdtPr>
        <w:sdtContent>
          <w:r w:rsidRPr="00544DAE">
            <w:rPr>
              <w:b/>
            </w:rPr>
            <w:t>Carol Monaghan:</w:t>
          </w:r>
        </w:sdtContent>
      </w:sdt>
      <w:r>
        <w:t xml:space="preserve"> I</w:t>
      </w:r>
      <w:r w:rsidRPr="00544DAE">
        <w:t xml:space="preserve">t is nice to hear you talking about the </w:t>
      </w:r>
      <w:r>
        <w:t>e</w:t>
      </w:r>
      <w:r w:rsidRPr="00544DAE">
        <w:t>nlightenment</w:t>
      </w:r>
      <w:r w:rsidR="00D42328">
        <w:t>,</w:t>
      </w:r>
      <w:r w:rsidRPr="00544DAE">
        <w:t xml:space="preserve"> which started through comprehensive education in Scotland</w:t>
      </w:r>
      <w:r>
        <w:t>, but</w:t>
      </w:r>
      <w:r w:rsidRPr="00544DAE">
        <w:t xml:space="preserve"> I will not go into histor</w:t>
      </w:r>
      <w:r>
        <w:t xml:space="preserve">y. </w:t>
      </w:r>
      <w:r w:rsidRPr="00544DAE">
        <w:t>I want to talk a little bit about the</w:t>
      </w:r>
      <w:r>
        <w:t xml:space="preserve"> REF </w:t>
      </w:r>
      <w:r w:rsidRPr="00544DAE">
        <w:t>and how funding decisions are made</w:t>
      </w:r>
      <w:r>
        <w:t>. W</w:t>
      </w:r>
      <w:r w:rsidRPr="00544DAE">
        <w:t xml:space="preserve">hat plans do the </w:t>
      </w:r>
      <w:r>
        <w:t>G</w:t>
      </w:r>
      <w:r w:rsidRPr="00544DAE">
        <w:t>overnment have to reform the</w:t>
      </w:r>
      <w:r>
        <w:t xml:space="preserve"> REF</w:t>
      </w:r>
      <w:r w:rsidRPr="00544DAE">
        <w:t xml:space="preserve"> in future years?</w:t>
      </w:r>
    </w:p>
    <w:p w:rsidR="003543D5" w:rsidP="003543D5">
      <w:pPr>
        <w:pStyle w:val="Answer"/>
      </w:pPr>
      <w:sdt>
        <w:sdtPr>
          <w:alias w:val="Witness"/>
          <w:id w:val="697818747"/>
          <w:placeholder>
            <w:docPart w:val="EE38BFBDB8F94CF4B579E34E915CC5E5"/>
          </w:placeholder>
          <w:richText/>
        </w:sdtPr>
        <w:sdtContent>
          <w:r w:rsidRPr="00544DAE">
            <w:rPr>
              <w:b/>
              <w:i/>
            </w:rPr>
            <w:t>George Freeman:</w:t>
          </w:r>
        </w:sdtContent>
      </w:sdt>
      <w:r>
        <w:t xml:space="preserve"> </w:t>
      </w:r>
      <w:r w:rsidRPr="00544DAE">
        <w:t>That is a really big question</w:t>
      </w:r>
      <w:r>
        <w:t>.</w:t>
      </w:r>
      <w:r w:rsidRPr="00544DAE">
        <w:t xml:space="preserve"> I will try to answer this </w:t>
      </w:r>
      <w:r>
        <w:t xml:space="preserve">as </w:t>
      </w:r>
      <w:r w:rsidRPr="00544DAE">
        <w:t>best I can</w:t>
      </w:r>
      <w:r>
        <w:t>, but, if I may,</w:t>
      </w:r>
      <w:r w:rsidRPr="00544DAE">
        <w:t xml:space="preserve"> I would like to</w:t>
      </w:r>
      <w:r>
        <w:t xml:space="preserve"> write</w:t>
      </w:r>
      <w:r w:rsidRPr="00544DAE">
        <w:t xml:space="preserve"> with a more detailed answer</w:t>
      </w:r>
      <w:r>
        <w:t>.</w:t>
      </w:r>
    </w:p>
    <w:p w:rsidR="003543D5" w:rsidP="003543D5">
      <w:pPr>
        <w:pStyle w:val="Question"/>
        <w:numPr>
          <w:ilvl w:val="0"/>
          <w:numId w:val="9"/>
        </w:numPr>
      </w:pPr>
      <w:sdt>
        <w:sdtPr>
          <w:alias w:val="Member"/>
          <w:tag w:val="&lt;Member mnisId='4443' dodsId='137172'&gt;"/>
          <w:id w:val="-71037271"/>
          <w:placeholder>
            <w:docPart w:val="EE38BFBDB8F94CF4B579E34E915CC5E5"/>
          </w:placeholder>
          <w:richText/>
        </w:sdtPr>
        <w:sdtContent>
          <w:r w:rsidRPr="00544DAE">
            <w:rPr>
              <w:b/>
            </w:rPr>
            <w:t>Carol Monaghan:</w:t>
          </w:r>
        </w:sdtContent>
      </w:sdt>
      <w:r>
        <w:t xml:space="preserve"> M</w:t>
      </w:r>
      <w:r w:rsidRPr="00544DAE">
        <w:t>aybe you could give a bit more background</w:t>
      </w:r>
      <w:r>
        <w:t>. W</w:t>
      </w:r>
      <w:r w:rsidRPr="00544DAE">
        <w:t xml:space="preserve">e have had written evidence from the University of Oxford and </w:t>
      </w:r>
      <w:r>
        <w:t>P</w:t>
      </w:r>
      <w:r w:rsidRPr="00544DAE">
        <w:t xml:space="preserve">rofessor Timothy </w:t>
      </w:r>
      <w:r>
        <w:t>Bate</w:t>
      </w:r>
      <w:r w:rsidRPr="00544DAE">
        <w:t>s at the University of Edinburgh about a specific ring-fenced amount of budget that is for reproducibility, which the</w:t>
      </w:r>
      <w:r>
        <w:t xml:space="preserve"> REF</w:t>
      </w:r>
      <w:r w:rsidRPr="00544DAE">
        <w:t xml:space="preserve"> does not capture at the moment</w:t>
      </w:r>
      <w:r>
        <w:t xml:space="preserve">. Is there any </w:t>
      </w:r>
      <w:r w:rsidRPr="00544DAE">
        <w:t xml:space="preserve">comment </w:t>
      </w:r>
      <w:r w:rsidR="00D42328">
        <w:t xml:space="preserve">that </w:t>
      </w:r>
      <w:r w:rsidRPr="00544DAE">
        <w:t>you can make on that</w:t>
      </w:r>
      <w:r>
        <w:t>?</w:t>
      </w:r>
    </w:p>
    <w:p w:rsidR="003543D5" w:rsidP="003543D5">
      <w:pPr>
        <w:pStyle w:val="Answer"/>
      </w:pPr>
      <w:sdt>
        <w:sdtPr>
          <w:alias w:val="Witness"/>
          <w:id w:val="1785914492"/>
          <w:placeholder>
            <w:docPart w:val="EE38BFBDB8F94CF4B579E34E915CC5E5"/>
          </w:placeholder>
          <w:richText/>
        </w:sdtPr>
        <w:sdtContent>
          <w:r w:rsidRPr="00544DAE">
            <w:rPr>
              <w:b/>
              <w:i/>
            </w:rPr>
            <w:t>George Freeman:</w:t>
          </w:r>
        </w:sdtContent>
      </w:sdt>
      <w:r>
        <w:t xml:space="preserve"> </w:t>
      </w:r>
      <w:r w:rsidRPr="00544DAE">
        <w:t xml:space="preserve">Only to say at this stage that as part of the wider conversation we are having with </w:t>
      </w:r>
      <w:r>
        <w:t xml:space="preserve">UKRI we have </w:t>
      </w:r>
      <w:r w:rsidRPr="00544DAE">
        <w:t>the allocation of funding for the next three years to reflect those priorities</w:t>
      </w:r>
      <w:r>
        <w:t>. W</w:t>
      </w:r>
      <w:r w:rsidRPr="00544DAE">
        <w:t>e have identified this</w:t>
      </w:r>
      <w:r>
        <w:t xml:space="preserve">—in part that is why </w:t>
      </w:r>
      <w:r w:rsidRPr="00544DAE">
        <w:t xml:space="preserve">we are eager to see the </w:t>
      </w:r>
      <w:r>
        <w:t>C</w:t>
      </w:r>
      <w:r w:rsidRPr="00544DAE">
        <w:t>ommittee</w:t>
      </w:r>
      <w:r>
        <w:t>’</w:t>
      </w:r>
      <w:r w:rsidRPr="00544DAE">
        <w:t>s report</w:t>
      </w:r>
      <w:r>
        <w:t xml:space="preserve">—as something we tackle </w:t>
      </w:r>
      <w:r w:rsidR="00D42328">
        <w:t>in this</w:t>
      </w:r>
      <w:r>
        <w:t xml:space="preserve"> change moment for UK science. There are a </w:t>
      </w:r>
      <w:r w:rsidRPr="00544DAE">
        <w:t>number of different ways</w:t>
      </w:r>
      <w:r>
        <w:t xml:space="preserve"> one might do it. We</w:t>
      </w:r>
      <w:r w:rsidRPr="00544DAE">
        <w:t xml:space="preserve"> are actively listening and I</w:t>
      </w:r>
      <w:r>
        <w:t xml:space="preserve"> a</w:t>
      </w:r>
      <w:r w:rsidRPr="00544DAE">
        <w:t xml:space="preserve">m keen to hear from this </w:t>
      </w:r>
      <w:r>
        <w:t>C</w:t>
      </w:r>
      <w:r w:rsidRPr="00544DAE">
        <w:t xml:space="preserve">ommittee how </w:t>
      </w:r>
      <w:r>
        <w:t>we</w:t>
      </w:r>
      <w:r w:rsidRPr="00544DAE">
        <w:t xml:space="preserve"> might do it.</w:t>
      </w:r>
    </w:p>
    <w:p w:rsidR="003543D5" w:rsidP="003543D5">
      <w:pPr>
        <w:pStyle w:val="Answer"/>
      </w:pPr>
      <w:r>
        <w:t>It is</w:t>
      </w:r>
      <w:r w:rsidRPr="00544DAE">
        <w:t xml:space="preserve"> clear to me that the research excellence framework has achieved a huge amount, but it also sits in the middle of a series of direct and indirect incentives that drive certain behaviours</w:t>
      </w:r>
      <w:r>
        <w:t>.</w:t>
      </w:r>
      <w:r w:rsidRPr="00544DAE">
        <w:t xml:space="preserve"> I link back to the earlier comments I made</w:t>
      </w:r>
      <w:r>
        <w:t>. We</w:t>
      </w:r>
      <w:r w:rsidRPr="00EA3970">
        <w:t xml:space="preserve"> think we have a problem</w:t>
      </w:r>
      <w:r>
        <w:t>. T</w:t>
      </w:r>
      <w:r w:rsidRPr="00EA3970">
        <w:t>oo many of our scientists are working in an environment where the balance of bureaucracy, time spent applying for grants</w:t>
      </w:r>
      <w:r>
        <w:t xml:space="preserve"> and </w:t>
      </w:r>
      <w:r w:rsidR="00D42328">
        <w:t>box ticking</w:t>
      </w:r>
      <w:r>
        <w:t xml:space="preserve"> i</w:t>
      </w:r>
      <w:r w:rsidRPr="00EA3970">
        <w:t>s overly</w:t>
      </w:r>
      <w:r w:rsidR="00D42328">
        <w:t xml:space="preserve"> </w:t>
      </w:r>
      <w:r w:rsidRPr="00EA3970">
        <w:t>burdensome</w:t>
      </w:r>
      <w:r>
        <w:t>. S</w:t>
      </w:r>
      <w:r w:rsidRPr="00EA3970">
        <w:t>ome of that</w:t>
      </w:r>
      <w:r>
        <w:t xml:space="preserve"> comes </w:t>
      </w:r>
      <w:r w:rsidRPr="00EA3970">
        <w:t xml:space="preserve">from </w:t>
      </w:r>
      <w:r w:rsidR="00D42328">
        <w:t>G</w:t>
      </w:r>
      <w:r w:rsidRPr="00EA3970">
        <w:t>overnment. We need to create that mix</w:t>
      </w:r>
      <w:r>
        <w:t>ed</w:t>
      </w:r>
      <w:r w:rsidRPr="00E80493">
        <w:t xml:space="preserve"> economy where excellence is rewarded with security</w:t>
      </w:r>
      <w:r>
        <w:t>,</w:t>
      </w:r>
      <w:r w:rsidRPr="00E80493">
        <w:t xml:space="preserve"> accountability measures are sensible</w:t>
      </w:r>
      <w:r>
        <w:t>,</w:t>
      </w:r>
      <w:r w:rsidRPr="00E80493">
        <w:t xml:space="preserve"> realistic and proportionate</w:t>
      </w:r>
      <w:r>
        <w:t>,</w:t>
      </w:r>
      <w:r w:rsidRPr="00E80493">
        <w:t xml:space="preserve"> and we have an agile funding system that allows the faster</w:t>
      </w:r>
      <w:r w:rsidR="00D80CA2">
        <w:t xml:space="preserve"> </w:t>
      </w:r>
      <w:r w:rsidRPr="00E80493">
        <w:t>moving</w:t>
      </w:r>
      <w:r>
        <w:t>,</w:t>
      </w:r>
      <w:r w:rsidRPr="00E80493">
        <w:t xml:space="preserve"> more creative and immediate research to be funded quickly. </w:t>
      </w:r>
      <w:r>
        <w:t>W</w:t>
      </w:r>
      <w:r w:rsidRPr="00E80493">
        <w:t>e have a supe</w:t>
      </w:r>
      <w:r>
        <w:t xml:space="preserve">r </w:t>
      </w:r>
      <w:r w:rsidRPr="00E80493">
        <w:t>tanker stuck in a bit of a slow lane and we need a motorway with slightly different streams</w:t>
      </w:r>
      <w:r w:rsidR="00D42328">
        <w:t>,</w:t>
      </w:r>
      <w:r w:rsidRPr="00E80493">
        <w:t xml:space="preserve"> and the </w:t>
      </w:r>
      <w:r>
        <w:t>REF</w:t>
      </w:r>
      <w:r w:rsidRPr="00E80493">
        <w:t xml:space="preserve"> sits in the middle of that reform</w:t>
      </w:r>
      <w:r>
        <w:t>.</w:t>
      </w:r>
    </w:p>
    <w:p w:rsidR="003543D5" w:rsidP="003543D5">
      <w:pPr>
        <w:pStyle w:val="Question"/>
        <w:numPr>
          <w:ilvl w:val="0"/>
          <w:numId w:val="9"/>
        </w:numPr>
      </w:pPr>
      <w:sdt>
        <w:sdtPr>
          <w:alias w:val="Member"/>
          <w:tag w:val="&lt;Member mnisId='4443' dodsId='137172'&gt;"/>
          <w:id w:val="1057741984"/>
          <w:placeholder>
            <w:docPart w:val="EE38BFBDB8F94CF4B579E34E915CC5E5"/>
          </w:placeholder>
          <w:richText/>
        </w:sdtPr>
        <w:sdtContent>
          <w:r w:rsidRPr="00E80493">
            <w:rPr>
              <w:b/>
            </w:rPr>
            <w:t>Carol Monaghan:</w:t>
          </w:r>
        </w:sdtContent>
      </w:sdt>
      <w:r>
        <w:t xml:space="preserve"> H</w:t>
      </w:r>
      <w:r w:rsidRPr="00704BF9">
        <w:t xml:space="preserve">as any consideration </w:t>
      </w:r>
      <w:r>
        <w:t xml:space="preserve">been </w:t>
      </w:r>
      <w:r w:rsidRPr="00704BF9">
        <w:t>given to removing originality as a criterion from the top score bracket for funding</w:t>
      </w:r>
      <w:r>
        <w:t>?</w:t>
      </w:r>
    </w:p>
    <w:p w:rsidR="003543D5" w:rsidP="003543D5">
      <w:pPr>
        <w:pStyle w:val="Answer"/>
      </w:pPr>
      <w:sdt>
        <w:sdtPr>
          <w:alias w:val="Witness"/>
          <w:id w:val="1202442384"/>
          <w:placeholder>
            <w:docPart w:val="EE38BFBDB8F94CF4B579E34E915CC5E5"/>
          </w:placeholder>
          <w:richText/>
        </w:sdtPr>
        <w:sdtContent>
          <w:r w:rsidRPr="00704BF9">
            <w:rPr>
              <w:b/>
              <w:i/>
            </w:rPr>
            <w:t>George Freeman:</w:t>
          </w:r>
        </w:sdtContent>
      </w:sdt>
      <w:r>
        <w:t xml:space="preserve"> </w:t>
      </w:r>
      <w:r w:rsidRPr="00704BF9">
        <w:t>I think there has been. Again, perhaps I may come back to you on that having spoken to officials</w:t>
      </w:r>
      <w:r>
        <w:t xml:space="preserve">. On this we take advice from Sir </w:t>
      </w:r>
      <w:r w:rsidRPr="00704BF9">
        <w:t xml:space="preserve">Patrick </w:t>
      </w:r>
      <w:r>
        <w:t>V</w:t>
      </w:r>
      <w:r w:rsidRPr="00704BF9">
        <w:t>allance</w:t>
      </w:r>
      <w:r>
        <w:t>, UKRI</w:t>
      </w:r>
      <w:r w:rsidRPr="00704BF9">
        <w:t xml:space="preserve"> and the academies. Perhaps I can come back to </w:t>
      </w:r>
      <w:r>
        <w:t xml:space="preserve">you and </w:t>
      </w:r>
      <w:r w:rsidRPr="00704BF9">
        <w:t>see where that has got to.</w:t>
      </w:r>
    </w:p>
    <w:p w:rsidR="003543D5" w:rsidP="003543D5">
      <w:pPr>
        <w:pStyle w:val="Question"/>
        <w:numPr>
          <w:ilvl w:val="0"/>
          <w:numId w:val="9"/>
        </w:numPr>
      </w:pPr>
      <w:sdt>
        <w:sdtPr>
          <w:alias w:val="Member"/>
          <w:tag w:val="&lt;Member mnisId='4786' dodsId=''&gt;"/>
          <w:id w:val="1884283937"/>
          <w:placeholder>
            <w:docPart w:val="EE38BFBDB8F94CF4B579E34E915CC5E5"/>
          </w:placeholder>
          <w:richText/>
        </w:sdtPr>
        <w:sdtContent>
          <w:r w:rsidRPr="00704BF9">
            <w:rPr>
              <w:b/>
            </w:rPr>
            <w:t>Zarah Sultana:</w:t>
          </w:r>
        </w:sdtContent>
      </w:sdt>
      <w:r>
        <w:t xml:space="preserve"> </w:t>
      </w:r>
      <w:r w:rsidRPr="00704BF9">
        <w:t>To follow Car</w:t>
      </w:r>
      <w:r>
        <w:t>ol’s</w:t>
      </w:r>
      <w:r w:rsidRPr="00704BF9">
        <w:t xml:space="preserve"> questions, do you think it is appropriate that institutions</w:t>
      </w:r>
      <w:r>
        <w:t xml:space="preserve"> are</w:t>
      </w:r>
      <w:r w:rsidRPr="00704BF9">
        <w:t xml:space="preserve"> able to submit</w:t>
      </w:r>
      <w:r>
        <w:t xml:space="preserve"> </w:t>
      </w:r>
      <w:r w:rsidRPr="00704BF9" w:rsidR="007403BE">
        <w:t xml:space="preserve">to the </w:t>
      </w:r>
      <w:r w:rsidR="007403BE">
        <w:t xml:space="preserve">REF </w:t>
      </w:r>
      <w:r>
        <w:t>the</w:t>
      </w:r>
      <w:r w:rsidRPr="00704BF9">
        <w:t xml:space="preserve"> work of staff they have made redundant</w:t>
      </w:r>
      <w:r>
        <w:t>? T</w:t>
      </w:r>
      <w:r w:rsidRPr="00704BF9">
        <w:t>his is following up work</w:t>
      </w:r>
      <w:r>
        <w:t xml:space="preserve"> done by the U</w:t>
      </w:r>
      <w:r w:rsidRPr="00704BF9">
        <w:t>niversit</w:t>
      </w:r>
      <w:r>
        <w:t>y</w:t>
      </w:r>
      <w:r w:rsidRPr="00704BF9">
        <w:t xml:space="preserve"> and </w:t>
      </w:r>
      <w:r>
        <w:t>C</w:t>
      </w:r>
      <w:r w:rsidRPr="00704BF9">
        <w:t xml:space="preserve">ollege </w:t>
      </w:r>
      <w:r>
        <w:t>U</w:t>
      </w:r>
      <w:r w:rsidRPr="00704BF9">
        <w:t>nion</w:t>
      </w:r>
      <w:r>
        <w:t xml:space="preserve">. It has </w:t>
      </w:r>
      <w:r w:rsidRPr="00704BF9">
        <w:t>criticised th</w:t>
      </w:r>
      <w:r>
        <w:t>e</w:t>
      </w:r>
      <w:r w:rsidRPr="00704BF9">
        <w:t xml:space="preserve"> entrench</w:t>
      </w:r>
      <w:r>
        <w:t>ment</w:t>
      </w:r>
      <w:r w:rsidRPr="00704BF9">
        <w:t xml:space="preserve"> </w:t>
      </w:r>
      <w:r>
        <w:t xml:space="preserve">of the </w:t>
      </w:r>
      <w:r w:rsidRPr="00704BF9">
        <w:t>casuali</w:t>
      </w:r>
      <w:r>
        <w:t>s</w:t>
      </w:r>
      <w:r w:rsidRPr="00704BF9">
        <w:t xml:space="preserve">ation of academic staff in </w:t>
      </w:r>
      <w:r>
        <w:t xml:space="preserve">the </w:t>
      </w:r>
      <w:r w:rsidRPr="00704BF9">
        <w:t xml:space="preserve">culture of </w:t>
      </w:r>
      <w:r>
        <w:t xml:space="preserve">fire </w:t>
      </w:r>
      <w:r w:rsidRPr="00704BF9">
        <w:t>and rehire and how it c</w:t>
      </w:r>
      <w:r>
        <w:t>an</w:t>
      </w:r>
      <w:r w:rsidRPr="00704BF9">
        <w:t xml:space="preserve"> end up treating staff as disposable commodities if institutions </w:t>
      </w:r>
      <w:r w:rsidRPr="001E3D9E">
        <w:t xml:space="preserve">are able to submit </w:t>
      </w:r>
      <w:r>
        <w:t xml:space="preserve">the </w:t>
      </w:r>
      <w:r w:rsidRPr="001E3D9E">
        <w:t xml:space="preserve">work </w:t>
      </w:r>
      <w:r>
        <w:t>of staff they have let go.</w:t>
      </w:r>
    </w:p>
    <w:p w:rsidR="007403BE" w:rsidP="003543D5">
      <w:pPr>
        <w:pStyle w:val="Answer"/>
      </w:pPr>
      <w:sdt>
        <w:sdtPr>
          <w:alias w:val="Witness"/>
          <w:id w:val="1287309892"/>
          <w:placeholder>
            <w:docPart w:val="EE38BFBDB8F94CF4B579E34E915CC5E5"/>
          </w:placeholder>
          <w:richText/>
        </w:sdtPr>
        <w:sdtContent>
          <w:r w:rsidRPr="001E3D9E" w:rsidR="003543D5">
            <w:rPr>
              <w:b/>
              <w:i/>
            </w:rPr>
            <w:t>George Freeman:</w:t>
          </w:r>
        </w:sdtContent>
      </w:sdt>
      <w:r w:rsidR="003543D5">
        <w:t xml:space="preserve"> </w:t>
      </w:r>
      <w:r w:rsidRPr="001E3D9E" w:rsidR="003543D5">
        <w:t>I think the straight answer to your question is no. I would be very interested to follow</w:t>
      </w:r>
      <w:r w:rsidR="003543D5">
        <w:t xml:space="preserve"> that</w:t>
      </w:r>
      <w:r w:rsidRPr="001E3D9E" w:rsidR="003543D5">
        <w:t xml:space="preserve"> up </w:t>
      </w:r>
      <w:r w:rsidR="003543D5">
        <w:t>and</w:t>
      </w:r>
      <w:r w:rsidRPr="001E3D9E" w:rsidR="003543D5">
        <w:t xml:space="preserve"> hear about that case and others that it may reflect. It is important that we get the balance right between institutional interests and personal interests</w:t>
      </w:r>
      <w:r w:rsidR="003543D5">
        <w:t>. It</w:t>
      </w:r>
      <w:r w:rsidRPr="001E3D9E" w:rsidR="003543D5">
        <w:t xml:space="preserve"> flows from what I was saying at the beginning</w:t>
      </w:r>
      <w:r w:rsidR="003543D5">
        <w:t xml:space="preserve"> about the</w:t>
      </w:r>
      <w:r w:rsidRPr="001E3D9E" w:rsidR="003543D5">
        <w:t xml:space="preserve"> way you could describe this portfolio</w:t>
      </w:r>
      <w:r w:rsidR="003543D5">
        <w:t xml:space="preserve">. One </w:t>
      </w:r>
      <w:r w:rsidRPr="001E3D9E" w:rsidR="003543D5">
        <w:t>way I think about it is</w:t>
      </w:r>
      <w:r w:rsidR="003543D5">
        <w:t>:</w:t>
      </w:r>
      <w:r w:rsidRPr="001E3D9E" w:rsidR="003543D5">
        <w:t xml:space="preserve"> ideas, people, infrastructure, clusters, technologies and sectors.</w:t>
      </w:r>
      <w:r w:rsidR="003543D5">
        <w:t xml:space="preserve"> In</w:t>
      </w:r>
      <w:r w:rsidRPr="001E3D9E" w:rsidR="003543D5">
        <w:t xml:space="preserve"> the end</w:t>
      </w:r>
      <w:r w:rsidR="003543D5">
        <w:t>,</w:t>
      </w:r>
      <w:r w:rsidRPr="001E3D9E" w:rsidR="003543D5">
        <w:t xml:space="preserve"> it is all about people. If we do not create the most exciting, agile, fair</w:t>
      </w:r>
      <w:r w:rsidR="003543D5">
        <w:t xml:space="preserve"> and</w:t>
      </w:r>
      <w:r w:rsidRPr="001E3D9E" w:rsidR="003543D5">
        <w:t xml:space="preserve"> fulfilling ecosystem</w:t>
      </w:r>
      <w:r w:rsidR="0069418C">
        <w:t>,</w:t>
      </w:r>
      <w:r w:rsidRPr="001E3D9E" w:rsidR="003543D5">
        <w:t xml:space="preserve"> we will not attract the best people</w:t>
      </w:r>
      <w:r w:rsidRPr="0034709D" w:rsidR="003543D5">
        <w:t>. It is important. That is true</w:t>
      </w:r>
      <w:r w:rsidR="003543D5">
        <w:t xml:space="preserve"> for</w:t>
      </w:r>
      <w:r w:rsidRPr="0034709D" w:rsidR="003543D5">
        <w:t xml:space="preserve"> both deep science funding reliability</w:t>
      </w:r>
      <w:r w:rsidR="003543D5">
        <w:t xml:space="preserve"> and</w:t>
      </w:r>
      <w:r w:rsidRPr="0034709D" w:rsidR="003543D5">
        <w:t xml:space="preserve"> what type of research we value, and </w:t>
      </w:r>
      <w:r w:rsidR="003543D5">
        <w:t xml:space="preserve">it is about </w:t>
      </w:r>
      <w:r w:rsidRPr="0034709D" w:rsidR="003543D5">
        <w:t xml:space="preserve">making sure that the relationship between the institution and the person is fair. </w:t>
      </w:r>
    </w:p>
    <w:p w:rsidR="003543D5" w:rsidP="003543D5">
      <w:pPr>
        <w:pStyle w:val="Answer"/>
      </w:pPr>
      <w:r w:rsidRPr="0034709D">
        <w:t>I</w:t>
      </w:r>
      <w:r>
        <w:t xml:space="preserve"> am</w:t>
      </w:r>
      <w:r w:rsidRPr="0034709D">
        <w:t xml:space="preserve"> very conscious that intellectual property touches on this</w:t>
      </w:r>
      <w:r>
        <w:t xml:space="preserve"> and that </w:t>
      </w:r>
      <w:r w:rsidRPr="0034709D">
        <w:t xml:space="preserve">there are different models. </w:t>
      </w:r>
      <w:r>
        <w:t>For s</w:t>
      </w:r>
      <w:r w:rsidRPr="0034709D">
        <w:t>ome institutions</w:t>
      </w:r>
      <w:r w:rsidR="00E87D0E">
        <w:t>,</w:t>
      </w:r>
      <w:r>
        <w:t xml:space="preserve"> </w:t>
      </w:r>
      <w:r w:rsidRPr="0034709D">
        <w:t xml:space="preserve">the intellectual property is owned by the academics and the university has some rights; </w:t>
      </w:r>
      <w:r>
        <w:t>i</w:t>
      </w:r>
      <w:r w:rsidRPr="0034709D">
        <w:t>n some cases</w:t>
      </w:r>
      <w:r w:rsidR="007403BE">
        <w:t>,</w:t>
      </w:r>
      <w:r w:rsidRPr="0034709D">
        <w:t xml:space="preserve"> it is owned by the university and the academics have rights</w:t>
      </w:r>
      <w:r>
        <w:t>.</w:t>
      </w:r>
      <w:r w:rsidRPr="0034709D">
        <w:t xml:space="preserve"> </w:t>
      </w:r>
      <w:r>
        <w:t>T</w:t>
      </w:r>
      <w:r w:rsidRPr="0034709D">
        <w:t>here are pros and cons, but I</w:t>
      </w:r>
      <w:r>
        <w:t xml:space="preserve"> am</w:t>
      </w:r>
      <w:r w:rsidRPr="0034709D">
        <w:t xml:space="preserve"> not sure we have got this quite right. I would be very interested to follow up that specific issue.</w:t>
      </w:r>
    </w:p>
    <w:p w:rsidR="007403BE" w:rsidP="003543D5">
      <w:pPr>
        <w:pStyle w:val="Question"/>
        <w:numPr>
          <w:ilvl w:val="0"/>
          <w:numId w:val="9"/>
        </w:numPr>
      </w:pPr>
      <w:sdt>
        <w:sdtPr>
          <w:alias w:val="Member"/>
          <w:tag w:val="&lt;Member mnisId='4786' dodsId=''&gt;"/>
          <w:id w:val="1902943428"/>
          <w:placeholder>
            <w:docPart w:val="EE38BFBDB8F94CF4B579E34E915CC5E5"/>
          </w:placeholder>
          <w:richText/>
        </w:sdtPr>
        <w:sdtContent>
          <w:r w:rsidRPr="0034709D" w:rsidR="003543D5">
            <w:rPr>
              <w:b/>
            </w:rPr>
            <w:t>Zarah Sultana:</w:t>
          </w:r>
        </w:sdtContent>
      </w:sdt>
      <w:r w:rsidR="003543D5">
        <w:t xml:space="preserve"> </w:t>
      </w:r>
      <w:r w:rsidRPr="0034709D" w:rsidR="003543D5">
        <w:t>I am grateful for that response. Reform of the</w:t>
      </w:r>
      <w:r w:rsidR="003543D5">
        <w:t xml:space="preserve"> REF</w:t>
      </w:r>
      <w:r w:rsidRPr="0034709D" w:rsidR="003543D5">
        <w:t xml:space="preserve"> and incentiv</w:t>
      </w:r>
      <w:r w:rsidR="003543D5">
        <w:t xml:space="preserve">ising </w:t>
      </w:r>
      <w:r w:rsidRPr="0034709D" w:rsidR="003543D5">
        <w:t>certain behaviours</w:t>
      </w:r>
      <w:r w:rsidR="003543D5">
        <w:t xml:space="preserve"> </w:t>
      </w:r>
      <w:r>
        <w:t xml:space="preserve">that </w:t>
      </w:r>
      <w:r w:rsidR="003543D5">
        <w:t xml:space="preserve">you talked about </w:t>
      </w:r>
      <w:r w:rsidRPr="0034709D" w:rsidR="003543D5">
        <w:t xml:space="preserve">definitely deserves </w:t>
      </w:r>
      <w:r w:rsidR="003543D5">
        <w:t>a further look.</w:t>
      </w:r>
      <w:r w:rsidRPr="0034709D" w:rsidR="003543D5">
        <w:t xml:space="preserve"> </w:t>
      </w:r>
    </w:p>
    <w:p w:rsidR="003543D5" w:rsidP="007403BE">
      <w:pPr>
        <w:pStyle w:val="Question"/>
        <w:numPr>
          <w:ilvl w:val="0"/>
          <w:numId w:val="0"/>
        </w:numPr>
        <w:ind w:left="794"/>
      </w:pPr>
      <w:r w:rsidRPr="0034709D">
        <w:t xml:space="preserve">In a similar vein, how do the </w:t>
      </w:r>
      <w:r>
        <w:t>G</w:t>
      </w:r>
      <w:r w:rsidRPr="0034709D">
        <w:t>overnment plan to address job insecurity and pre</w:t>
      </w:r>
      <w:r>
        <w:t>ssures</w:t>
      </w:r>
      <w:r w:rsidRPr="0034709D">
        <w:t xml:space="preserve"> on academics</w:t>
      </w:r>
      <w:r w:rsidR="007403BE">
        <w:t>,</w:t>
      </w:r>
      <w:r w:rsidRPr="0034709D">
        <w:t xml:space="preserve"> which can incentivise poor research in favour of quick publication</w:t>
      </w:r>
      <w:r>
        <w:t>?</w:t>
      </w:r>
    </w:p>
    <w:p w:rsidR="007403BE" w:rsidP="003543D5">
      <w:pPr>
        <w:pStyle w:val="Answer"/>
      </w:pPr>
      <w:sdt>
        <w:sdtPr>
          <w:alias w:val="Witness"/>
          <w:id w:val="-2003106366"/>
          <w:placeholder>
            <w:docPart w:val="EE38BFBDB8F94CF4B579E34E915CC5E5"/>
          </w:placeholder>
          <w:richText/>
        </w:sdtPr>
        <w:sdtContent>
          <w:r w:rsidRPr="0034709D" w:rsidR="003543D5">
            <w:rPr>
              <w:b/>
              <w:i/>
            </w:rPr>
            <w:t>George Freeman:</w:t>
          </w:r>
        </w:sdtContent>
      </w:sdt>
      <w:r w:rsidR="003543D5">
        <w:t xml:space="preserve"> T</w:t>
      </w:r>
      <w:r w:rsidRPr="0034709D" w:rsidR="003543D5">
        <w:t>his touches the key point that I keep circling back to. I think the answer to that question is that we need to get to a point as quickly as we can w</w:t>
      </w:r>
      <w:r w:rsidR="003543D5">
        <w:t>here</w:t>
      </w:r>
      <w:r w:rsidRPr="0034709D" w:rsidR="003543D5">
        <w:t xml:space="preserve"> researchers here in the UK start to say</w:t>
      </w:r>
      <w:r w:rsidR="003543D5">
        <w:t>, “T</w:t>
      </w:r>
      <w:r w:rsidRPr="0034709D" w:rsidR="003543D5">
        <w:t>his is better</w:t>
      </w:r>
      <w:r w:rsidR="003543D5">
        <w:t>.</w:t>
      </w:r>
      <w:r w:rsidRPr="0034709D" w:rsidR="003543D5">
        <w:t xml:space="preserve"> Yes, I am accountable, but I'm not drowning in endless duplicated accountability forms and bureaucracy</w:t>
      </w:r>
      <w:r w:rsidR="003543D5">
        <w:t xml:space="preserve">.” </w:t>
      </w:r>
    </w:p>
    <w:p w:rsidR="003543D5" w:rsidP="003543D5">
      <w:pPr>
        <w:pStyle w:val="Answer"/>
      </w:pPr>
      <w:r>
        <w:t>T</w:t>
      </w:r>
      <w:r w:rsidRPr="0034709D">
        <w:t>here is a clear mixed economy</w:t>
      </w:r>
      <w:r>
        <w:t>,</w:t>
      </w:r>
      <w:r w:rsidRPr="0034709D">
        <w:t xml:space="preserve"> if I can use that phrase</w:t>
      </w:r>
      <w:r>
        <w:t xml:space="preserve">. If </w:t>
      </w:r>
      <w:r w:rsidRPr="0034709D">
        <w:t xml:space="preserve">you do deep science you </w:t>
      </w:r>
      <w:r>
        <w:t>a</w:t>
      </w:r>
      <w:r w:rsidRPr="0034709D">
        <w:t>re able to get on with it</w:t>
      </w:r>
      <w:r>
        <w:t>.</w:t>
      </w:r>
      <w:r w:rsidRPr="0034709D">
        <w:t xml:space="preserve"> If you do industry-facing science there is a clear framework for fa</w:t>
      </w:r>
      <w:r>
        <w:t>ir</w:t>
      </w:r>
      <w:r w:rsidRPr="0034709D">
        <w:t xml:space="preserve"> incentives</w:t>
      </w:r>
      <w:r>
        <w:t>. If</w:t>
      </w:r>
      <w:r w:rsidRPr="0034709D">
        <w:t xml:space="preserve"> we want to do </w:t>
      </w:r>
      <w:r>
        <w:t>agile</w:t>
      </w:r>
      <w:r w:rsidRPr="0034709D">
        <w:t xml:space="preserve"> discovery science there is a pathway for it. I think this is all of a mix. We will not be that science superpower and innovation nation unless we change </w:t>
      </w:r>
      <w:r w:rsidRPr="0034709D">
        <w:t>the culture in our research base. If you hear the hesitancy in my voice, it is just that I genuinely think that the independence of our scientists and institutions is the golden freedom, so it is about changing the culture</w:t>
      </w:r>
      <w:r>
        <w:t>.</w:t>
      </w:r>
    </w:p>
    <w:p w:rsidR="003543D5" w:rsidP="003543D5">
      <w:pPr>
        <w:pStyle w:val="Answer"/>
      </w:pPr>
      <w:r w:rsidRPr="0034709D">
        <w:t>I have a r</w:t>
      </w:r>
      <w:r>
        <w:t>ole,</w:t>
      </w:r>
      <w:r w:rsidRPr="0034709D">
        <w:t xml:space="preserve"> obviously</w:t>
      </w:r>
      <w:r>
        <w:t>,</w:t>
      </w:r>
      <w:r w:rsidRPr="0034709D">
        <w:t xml:space="preserve"> as we allocate </w:t>
      </w:r>
      <w:r>
        <w:t>£</w:t>
      </w:r>
      <w:r w:rsidRPr="0034709D">
        <w:t>40</w:t>
      </w:r>
      <w:r>
        <w:t>-</w:t>
      </w:r>
      <w:r w:rsidRPr="0034709D">
        <w:t>odd billion to UK</w:t>
      </w:r>
      <w:r>
        <w:t>RI</w:t>
      </w:r>
      <w:r w:rsidRPr="0034709D">
        <w:t xml:space="preserve"> to make sure that the work it is doing is reflected in the detail of all the programmes and applications</w:t>
      </w:r>
      <w:r>
        <w:t>. It is</w:t>
      </w:r>
      <w:r w:rsidRPr="0034709D">
        <w:t xml:space="preserve"> also about sending a very clear signal that we get it </w:t>
      </w:r>
      <w:r w:rsidR="00CE585D">
        <w:t>for</w:t>
      </w:r>
      <w:r w:rsidRPr="0034709D">
        <w:t xml:space="preserve"> great scientist</w:t>
      </w:r>
      <w:r w:rsidR="00CE585D">
        <w:t>s</w:t>
      </w:r>
      <w:r w:rsidRPr="0034709D">
        <w:t xml:space="preserve"> </w:t>
      </w:r>
      <w:r>
        <w:t>who</w:t>
      </w:r>
      <w:r w:rsidRPr="0034709D">
        <w:t xml:space="preserve"> want to come here and stay in science</w:t>
      </w:r>
      <w:r>
        <w:t>. We</w:t>
      </w:r>
      <w:r w:rsidRPr="0034709D">
        <w:t xml:space="preserve"> have some fantastic scientists who then leave s</w:t>
      </w:r>
      <w:r>
        <w:t>cience</w:t>
      </w:r>
      <w:r w:rsidRPr="0034709D">
        <w:t>. One</w:t>
      </w:r>
      <w:r>
        <w:t xml:space="preserve"> </w:t>
      </w:r>
      <w:r w:rsidRPr="0034709D">
        <w:t>reason</w:t>
      </w:r>
      <w:r>
        <w:t xml:space="preserve"> is some of</w:t>
      </w:r>
      <w:r w:rsidRPr="0034709D">
        <w:t xml:space="preserve"> the issues you are touching</w:t>
      </w:r>
      <w:r>
        <w:t xml:space="preserve"> on</w:t>
      </w:r>
      <w:r w:rsidRPr="0034709D">
        <w:t>. We have to get this right</w:t>
      </w:r>
      <w:r>
        <w:t>.</w:t>
      </w:r>
      <w:r w:rsidRPr="0034709D">
        <w:t xml:space="preserve"> I do not think that at the moment many scientists in the UK would say they are here becaus</w:t>
      </w:r>
      <w:r>
        <w:t>e</w:t>
      </w:r>
      <w:r w:rsidRPr="0034709D">
        <w:t xml:space="preserve"> it is such a fantastically helpful and conducive funding environment. Most of them will say that the bureaucracy</w:t>
      </w:r>
      <w:r>
        <w:t>,</w:t>
      </w:r>
      <w:r w:rsidRPr="0034709D">
        <w:t xml:space="preserve"> administration and accountability regime</w:t>
      </w:r>
      <w:r>
        <w:t xml:space="preserve">, </w:t>
      </w:r>
      <w:r w:rsidRPr="0034709D">
        <w:t xml:space="preserve">which they all </w:t>
      </w:r>
      <w:r>
        <w:t>accept</w:t>
      </w:r>
      <w:r w:rsidRPr="0034709D">
        <w:t xml:space="preserve"> needs to be done</w:t>
      </w:r>
      <w:r>
        <w:t xml:space="preserve">, is too clunky, </w:t>
      </w:r>
      <w:r w:rsidRPr="0034709D">
        <w:t xml:space="preserve">bureaucratic and slow. That is something we can </w:t>
      </w:r>
      <w:r>
        <w:t>change.</w:t>
      </w:r>
    </w:p>
    <w:p w:rsidR="003543D5" w:rsidP="003543D5">
      <w:pPr>
        <w:pStyle w:val="Question"/>
        <w:numPr>
          <w:ilvl w:val="0"/>
          <w:numId w:val="9"/>
        </w:numPr>
      </w:pPr>
      <w:sdt>
        <w:sdtPr>
          <w:alias w:val="Member"/>
          <w:tag w:val="&lt;Member mnisId='4786' dodsId=''&gt;"/>
          <w:id w:val="2043629148"/>
          <w:placeholder>
            <w:docPart w:val="EE38BFBDB8F94CF4B579E34E915CC5E5"/>
          </w:placeholder>
          <w:richText/>
        </w:sdtPr>
        <w:sdtContent>
          <w:r w:rsidRPr="00FF46EE">
            <w:rPr>
              <w:b/>
            </w:rPr>
            <w:t>Zarah Sultana:</w:t>
          </w:r>
        </w:sdtContent>
      </w:sdt>
      <w:r>
        <w:t xml:space="preserve"> D</w:t>
      </w:r>
      <w:r w:rsidRPr="00FF46EE">
        <w:t xml:space="preserve">o you believe </w:t>
      </w:r>
      <w:r w:rsidR="00CE585D">
        <w:t xml:space="preserve">that </w:t>
      </w:r>
      <w:r>
        <w:t xml:space="preserve">it is </w:t>
      </w:r>
      <w:r w:rsidRPr="00FF46EE">
        <w:t xml:space="preserve">an issue that publicly funded research </w:t>
      </w:r>
      <w:r w:rsidR="00CE585D">
        <w:t xml:space="preserve">can </w:t>
      </w:r>
      <w:r w:rsidRPr="00CA3BB6">
        <w:t>generate profits for private publishing groups</w:t>
      </w:r>
      <w:r>
        <w:t>?</w:t>
      </w:r>
    </w:p>
    <w:p w:rsidR="003543D5" w:rsidP="003543D5">
      <w:pPr>
        <w:pStyle w:val="Answer"/>
      </w:pPr>
      <w:sdt>
        <w:sdtPr>
          <w:alias w:val="Witness"/>
          <w:id w:val="644929303"/>
          <w:placeholder>
            <w:docPart w:val="EE38BFBDB8F94CF4B579E34E915CC5E5"/>
          </w:placeholder>
          <w:richText/>
        </w:sdtPr>
        <w:sdtContent>
          <w:r w:rsidRPr="00CA3BB6">
            <w:rPr>
              <w:b/>
              <w:i/>
            </w:rPr>
            <w:t>George Freeman:</w:t>
          </w:r>
        </w:sdtContent>
      </w:sdt>
      <w:r>
        <w:t xml:space="preserve"> I</w:t>
      </w:r>
      <w:r w:rsidRPr="00CA3BB6">
        <w:t xml:space="preserve">n principle, academics and the institutions should be free to make commercial arrangements that suit them. Having spent most of my career before coming to </w:t>
      </w:r>
      <w:r>
        <w:t>P</w:t>
      </w:r>
      <w:r w:rsidRPr="00CA3BB6">
        <w:t xml:space="preserve">arliament in 2010 in and around university research and commercialising it, </w:t>
      </w:r>
      <w:r w:rsidR="00CE585D">
        <w:t xml:space="preserve">I know </w:t>
      </w:r>
      <w:r w:rsidRPr="00CA3BB6">
        <w:t>there are different ways to do it, but it is important that rewards flow fairly</w:t>
      </w:r>
      <w:r>
        <w:t xml:space="preserve">. </w:t>
      </w:r>
      <w:r w:rsidRPr="00CA3BB6">
        <w:t>I know quite a few scientists or researchers in the humanities who spent a lot of time in the early part of their careers doing work for which they never felt they were given much recognition, and in the second half of their careers they spen</w:t>
      </w:r>
      <w:r>
        <w:t>t</w:t>
      </w:r>
      <w:r w:rsidRPr="00CA3BB6">
        <w:t xml:space="preserve"> most of their time filling in grant application forms for the team now doing the work underneath them. There is a rather old</w:t>
      </w:r>
      <w:r>
        <w:t>-</w:t>
      </w:r>
      <w:r w:rsidRPr="00CA3BB6">
        <w:t xml:space="preserve">fashioned hierarchical and bureaucratic model </w:t>
      </w:r>
      <w:r>
        <w:t>and</w:t>
      </w:r>
      <w:r w:rsidRPr="00CA3BB6">
        <w:t xml:space="preserve"> we need to encourage diversity in the ecosystem</w:t>
      </w:r>
      <w:r>
        <w:t>.</w:t>
      </w:r>
    </w:p>
    <w:p w:rsidR="003543D5" w:rsidP="003543D5">
      <w:pPr>
        <w:pStyle w:val="Question"/>
        <w:numPr>
          <w:ilvl w:val="0"/>
          <w:numId w:val="9"/>
        </w:numPr>
      </w:pPr>
      <w:sdt>
        <w:sdtPr>
          <w:alias w:val="Member"/>
          <w:tag w:val="&lt;Member mnisId='4786' dodsId=''&gt;"/>
          <w:id w:val="393782308"/>
          <w:placeholder>
            <w:docPart w:val="EE38BFBDB8F94CF4B579E34E915CC5E5"/>
          </w:placeholder>
          <w:richText/>
        </w:sdtPr>
        <w:sdtContent>
          <w:r w:rsidRPr="00CA3BB6">
            <w:rPr>
              <w:b/>
            </w:rPr>
            <w:t>Zarah Sultana:</w:t>
          </w:r>
        </w:sdtContent>
      </w:sdt>
      <w:r>
        <w:t xml:space="preserve"> H</w:t>
      </w:r>
      <w:r w:rsidRPr="00CA3BB6">
        <w:t>ow do you think the benefits of public funding can be translated in the public sphere? What can we be doing to make sure that the benefits that are generated go back into the public sector?</w:t>
      </w:r>
    </w:p>
    <w:p w:rsidR="00B5340B" w:rsidP="003543D5">
      <w:pPr>
        <w:pStyle w:val="Answer"/>
      </w:pPr>
      <w:sdt>
        <w:sdtPr>
          <w:alias w:val="Witness"/>
          <w:id w:val="1909809453"/>
          <w:placeholder>
            <w:docPart w:val="EE38BFBDB8F94CF4B579E34E915CC5E5"/>
          </w:placeholder>
          <w:richText/>
        </w:sdtPr>
        <w:sdtContent>
          <w:r w:rsidRPr="00CA3BB6" w:rsidR="003543D5">
            <w:rPr>
              <w:b/>
              <w:i/>
            </w:rPr>
            <w:t>George Freeman:</w:t>
          </w:r>
        </w:sdtContent>
      </w:sdt>
      <w:r w:rsidR="003543D5">
        <w:t xml:space="preserve"> </w:t>
      </w:r>
      <w:r w:rsidRPr="00CA3BB6" w:rsidR="003543D5">
        <w:t xml:space="preserve">That is a great question. </w:t>
      </w:r>
      <w:r w:rsidR="003543D5">
        <w:t>For the p</w:t>
      </w:r>
      <w:r w:rsidRPr="00CA3BB6" w:rsidR="003543D5">
        <w:t>ublic sector and public real</w:t>
      </w:r>
      <w:r w:rsidR="003543D5">
        <w:t>m</w:t>
      </w:r>
      <w:r w:rsidRPr="00CA3BB6" w:rsidR="003543D5">
        <w:t xml:space="preserve"> there is a whole series of ways. </w:t>
      </w:r>
      <w:r w:rsidR="003543D5">
        <w:t xml:space="preserve">In a way, </w:t>
      </w:r>
      <w:r w:rsidRPr="00CA3BB6" w:rsidR="003543D5">
        <w:t xml:space="preserve">the key question that the public will rightly ask the </w:t>
      </w:r>
      <w:r w:rsidR="003543D5">
        <w:t>M</w:t>
      </w:r>
      <w:r w:rsidRPr="00CA3BB6" w:rsidR="003543D5">
        <w:t>iniste</w:t>
      </w:r>
      <w:r w:rsidR="003543D5">
        <w:t>r is, “T</w:t>
      </w:r>
      <w:r w:rsidRPr="00CA3BB6" w:rsidR="003543D5">
        <w:t xml:space="preserve">he </w:t>
      </w:r>
      <w:r w:rsidR="003543D5">
        <w:t>G</w:t>
      </w:r>
      <w:r w:rsidRPr="00CA3BB6" w:rsidR="003543D5">
        <w:t>overnment have increased the all</w:t>
      </w:r>
      <w:r w:rsidR="003543D5">
        <w:t>ocation</w:t>
      </w:r>
      <w:r w:rsidRPr="00CA3BB6" w:rsidR="003543D5">
        <w:t xml:space="preserve"> to </w:t>
      </w:r>
      <w:r w:rsidR="003543D5">
        <w:t xml:space="preserve">science </w:t>
      </w:r>
      <w:r w:rsidRPr="00CA3BB6" w:rsidR="003543D5">
        <w:t>substantially</w:t>
      </w:r>
      <w:r w:rsidR="003543D5">
        <w:t>. To</w:t>
      </w:r>
      <w:r w:rsidRPr="00CA3BB6" w:rsidR="003543D5">
        <w:t xml:space="preserve"> what benefit for us collectively</w:t>
      </w:r>
      <w:r w:rsidR="003543D5">
        <w:t xml:space="preserve"> as</w:t>
      </w:r>
      <w:r w:rsidRPr="00CA3BB6" w:rsidR="003543D5">
        <w:t xml:space="preserve"> the UK</w:t>
      </w:r>
      <w:r w:rsidR="003543D5">
        <w:t xml:space="preserve">?” We know that our </w:t>
      </w:r>
      <w:r w:rsidRPr="00CA3BB6" w:rsidR="003543D5">
        <w:t>universities punch well above their w</w:t>
      </w:r>
      <w:r w:rsidR="003543D5">
        <w:t>eight. E</w:t>
      </w:r>
      <w:r w:rsidRPr="00CA3BB6" w:rsidR="003543D5">
        <w:t>very pound invested in research unlocks multiple pounds in the economy</w:t>
      </w:r>
      <w:r w:rsidR="003543D5">
        <w:t>. W</w:t>
      </w:r>
      <w:r w:rsidRPr="00CA3BB6" w:rsidR="003543D5">
        <w:t>e are creating great science research institutes and career opportunities. We need to do more on</w:t>
      </w:r>
      <w:r w:rsidR="003543D5">
        <w:t xml:space="preserve"> STEM </w:t>
      </w:r>
      <w:r w:rsidRPr="00A64CFA" w:rsidR="003543D5">
        <w:t>in schools to make sure more people are flowing in. That work then creates</w:t>
      </w:r>
      <w:r w:rsidR="003543D5">
        <w:t xml:space="preserve"> opportunities,</w:t>
      </w:r>
      <w:r w:rsidRPr="00A64CFA" w:rsidR="003543D5">
        <w:t xml:space="preserve"> whether it is on the humanities side or institutes like the </w:t>
      </w:r>
      <w:r w:rsidR="003543D5">
        <w:t>D</w:t>
      </w:r>
      <w:r w:rsidRPr="00A64CFA" w:rsidR="003543D5">
        <w:t xml:space="preserve">esign </w:t>
      </w:r>
      <w:r w:rsidR="003543D5">
        <w:t>C</w:t>
      </w:r>
      <w:r w:rsidRPr="00A64CFA" w:rsidR="003543D5">
        <w:t>ouncil</w:t>
      </w:r>
      <w:r w:rsidR="003543D5">
        <w:t>, which</w:t>
      </w:r>
      <w:r w:rsidRPr="00A64CFA" w:rsidR="003543D5">
        <w:t xml:space="preserve"> I was with yesterda</w:t>
      </w:r>
      <w:r w:rsidR="003543D5">
        <w:t>y. It is an i</w:t>
      </w:r>
      <w:r w:rsidRPr="00A64CFA" w:rsidR="003543D5">
        <w:t>ncredible design economy underpinned by great design research</w:t>
      </w:r>
      <w:r w:rsidR="003543D5">
        <w:t>. In l</w:t>
      </w:r>
      <w:r w:rsidRPr="00A64CFA" w:rsidR="003543D5">
        <w:t xml:space="preserve">ife sciences we are creating jobs </w:t>
      </w:r>
      <w:r w:rsidR="003543D5">
        <w:t>and</w:t>
      </w:r>
      <w:r w:rsidRPr="00A64CFA" w:rsidR="003543D5">
        <w:t xml:space="preserve"> careers and developing treatments</w:t>
      </w:r>
      <w:r w:rsidR="003543D5">
        <w:t xml:space="preserve">. </w:t>
      </w:r>
    </w:p>
    <w:p w:rsidR="003543D5" w:rsidP="003543D5">
      <w:pPr>
        <w:pStyle w:val="Answer"/>
      </w:pPr>
      <w:r>
        <w:t>C</w:t>
      </w:r>
      <w:r w:rsidRPr="00A64CFA">
        <w:t>rucially</w:t>
      </w:r>
      <w:r>
        <w:t>,</w:t>
      </w:r>
      <w:r w:rsidRPr="00A64CFA">
        <w:t xml:space="preserve"> I think the benefits of this science and innovation economy have to go more broadly around the country. </w:t>
      </w:r>
      <w:r>
        <w:t>T</w:t>
      </w:r>
      <w:r w:rsidRPr="00A64CFA">
        <w:t xml:space="preserve">oo many people have felt </w:t>
      </w:r>
      <w:r w:rsidRPr="00A64CFA">
        <w:t>alienated and cut off from it</w:t>
      </w:r>
      <w:r>
        <w:t>. We have t</w:t>
      </w:r>
      <w:r w:rsidRPr="00A64CFA">
        <w:t>oday's levelling</w:t>
      </w:r>
      <w:r>
        <w:t>-</w:t>
      </w:r>
      <w:r w:rsidRPr="00A64CFA">
        <w:t>up announcement</w:t>
      </w:r>
      <w:r>
        <w:t>s and have</w:t>
      </w:r>
      <w:r w:rsidRPr="00A64CFA">
        <w:t xml:space="preserve"> launched the three innovation accelerators in the first three areas</w:t>
      </w:r>
      <w:r>
        <w:t xml:space="preserve">. If </w:t>
      </w:r>
      <w:r w:rsidRPr="00A64CFA">
        <w:t>we get this right</w:t>
      </w:r>
      <w:r w:rsidR="00D12B57">
        <w:t>,</w:t>
      </w:r>
      <w:r w:rsidRPr="00A64CFA">
        <w:t xml:space="preserve"> we will give a whole new generation of young Brits a chance to participate in the new economy in either science and</w:t>
      </w:r>
      <w:r>
        <w:t xml:space="preserve"> </w:t>
      </w:r>
      <w:r w:rsidRPr="00A64CFA">
        <w:t>research or jobs, clusters</w:t>
      </w:r>
      <w:r>
        <w:t>, c</w:t>
      </w:r>
      <w:r w:rsidRPr="00A64CFA">
        <w:t xml:space="preserve">ompanies and opportunities that </w:t>
      </w:r>
      <w:r>
        <w:t>it is creating</w:t>
      </w:r>
      <w:r w:rsidRPr="00A64CFA">
        <w:t xml:space="preserve">. That would be a great thing for </w:t>
      </w:r>
      <w:r>
        <w:t>the</w:t>
      </w:r>
      <w:r w:rsidRPr="00A64CFA">
        <w:t xml:space="preserve"> country as well </w:t>
      </w:r>
      <w:r>
        <w:t>a</w:t>
      </w:r>
      <w:r w:rsidRPr="00A64CFA">
        <w:t>s individuals.</w:t>
      </w:r>
    </w:p>
    <w:p w:rsidR="003543D5" w:rsidP="003543D5">
      <w:pPr>
        <w:pStyle w:val="Question"/>
        <w:numPr>
          <w:ilvl w:val="0"/>
          <w:numId w:val="9"/>
        </w:numPr>
      </w:pPr>
      <w:sdt>
        <w:sdtPr>
          <w:alias w:val="Member"/>
          <w:tag w:val="&lt;Member mnisId='4786' dodsId=''&gt;"/>
          <w:id w:val="608401250"/>
          <w:placeholder>
            <w:docPart w:val="EE38BFBDB8F94CF4B579E34E915CC5E5"/>
          </w:placeholder>
          <w:richText/>
        </w:sdtPr>
        <w:sdtContent>
          <w:r w:rsidRPr="00A64CFA">
            <w:rPr>
              <w:b/>
            </w:rPr>
            <w:t>Zarah Sultana:</w:t>
          </w:r>
        </w:sdtContent>
      </w:sdt>
      <w:r>
        <w:t xml:space="preserve"> </w:t>
      </w:r>
      <w:r w:rsidRPr="00A64CFA">
        <w:t>I appreciate that you have been in this role only since September,</w:t>
      </w:r>
      <w:r>
        <w:t xml:space="preserve"> but w</w:t>
      </w:r>
      <w:r w:rsidRPr="00A64CFA">
        <w:t>ha</w:t>
      </w:r>
      <w:r>
        <w:t>t</w:t>
      </w:r>
      <w:r w:rsidRPr="00A64CFA">
        <w:t xml:space="preserve"> plans do you have to improve science literacy and the use of science evidence both within Whitehall and in </w:t>
      </w:r>
      <w:r w:rsidR="00B5340B">
        <w:t>G</w:t>
      </w:r>
      <w:r w:rsidRPr="00A64CFA">
        <w:t>overnment?</w:t>
      </w:r>
    </w:p>
    <w:p w:rsidR="00B5340B" w:rsidP="003543D5">
      <w:pPr>
        <w:pStyle w:val="Answer"/>
      </w:pPr>
      <w:sdt>
        <w:sdtPr>
          <w:alias w:val="Witness"/>
          <w:id w:val="1443966192"/>
          <w:placeholder>
            <w:docPart w:val="EE38BFBDB8F94CF4B579E34E915CC5E5"/>
          </w:placeholder>
          <w:richText/>
        </w:sdtPr>
        <w:sdtContent>
          <w:r w:rsidRPr="00A64CFA" w:rsidR="003543D5">
            <w:rPr>
              <w:b/>
              <w:i/>
            </w:rPr>
            <w:t>George Freeman:</w:t>
          </w:r>
        </w:sdtContent>
      </w:sdt>
      <w:r w:rsidR="003543D5">
        <w:t xml:space="preserve"> </w:t>
      </w:r>
      <w:r w:rsidRPr="00A64CFA" w:rsidR="003543D5">
        <w:t xml:space="preserve">I think it is worth saying that we are pretty good </w:t>
      </w:r>
      <w:r w:rsidR="003543D5">
        <w:t xml:space="preserve">and are regarded </w:t>
      </w:r>
      <w:r w:rsidRPr="00A64CFA" w:rsidR="003543D5">
        <w:t>internationally as leaders in our institutional science advisory network</w:t>
      </w:r>
      <w:r>
        <w:t>,</w:t>
      </w:r>
      <w:r w:rsidR="003543D5">
        <w:t xml:space="preserve"> with </w:t>
      </w:r>
      <w:r w:rsidRPr="00A64CFA" w:rsidR="003543D5">
        <w:t xml:space="preserve">every </w:t>
      </w:r>
      <w:r w:rsidR="003543D5">
        <w:t>D</w:t>
      </w:r>
      <w:r w:rsidRPr="00A64CFA" w:rsidR="003543D5">
        <w:t xml:space="preserve">epartment having a chief scientist and the Prime Minister having a science advisory </w:t>
      </w:r>
      <w:r w:rsidR="00D407EC">
        <w:t>c</w:t>
      </w:r>
      <w:r w:rsidRPr="00A64CFA" w:rsidR="003543D5">
        <w:t xml:space="preserve">abinet. </w:t>
      </w:r>
    </w:p>
    <w:p w:rsidR="00B5340B" w:rsidP="003543D5">
      <w:pPr>
        <w:pStyle w:val="Answer"/>
      </w:pPr>
      <w:r>
        <w:t>We</w:t>
      </w:r>
      <w:r w:rsidRPr="00A64CFA">
        <w:t xml:space="preserve"> are quite good at making sure </w:t>
      </w:r>
      <w:r>
        <w:t xml:space="preserve">that </w:t>
      </w:r>
      <w:r w:rsidRPr="00A64CFA">
        <w:t>there is that network</w:t>
      </w:r>
      <w:r>
        <w:t>. T</w:t>
      </w:r>
      <w:r w:rsidRPr="00A64CFA">
        <w:t>he pandemic has revealed</w:t>
      </w:r>
      <w:r>
        <w:t xml:space="preserve"> that </w:t>
      </w:r>
      <w:r w:rsidRPr="00A64CFA">
        <w:t>in the end scientists</w:t>
      </w:r>
      <w:r>
        <w:t xml:space="preserve"> can</w:t>
      </w:r>
      <w:r w:rsidRPr="00A64CFA">
        <w:t xml:space="preserve"> provide the</w:t>
      </w:r>
      <w:r>
        <w:t xml:space="preserve"> data and</w:t>
      </w:r>
      <w:r w:rsidRPr="00A64CFA">
        <w:t xml:space="preserve"> evidence</w:t>
      </w:r>
      <w:r>
        <w:t>,</w:t>
      </w:r>
      <w:r w:rsidRPr="00A64CFA">
        <w:t xml:space="preserve"> but it is elected politicians and accountable </w:t>
      </w:r>
      <w:r>
        <w:t>M</w:t>
      </w:r>
      <w:r w:rsidRPr="00A64CFA">
        <w:t xml:space="preserve">inisters </w:t>
      </w:r>
      <w:r>
        <w:t>who</w:t>
      </w:r>
      <w:r w:rsidRPr="00A64CFA">
        <w:t xml:space="preserve"> have to take the tough decisions. I think that the infrastructure of advice is world class. </w:t>
      </w:r>
    </w:p>
    <w:p w:rsidR="00B5340B" w:rsidP="003543D5">
      <w:pPr>
        <w:pStyle w:val="Answer"/>
      </w:pPr>
      <w:r>
        <w:t>We</w:t>
      </w:r>
      <w:r w:rsidRPr="00A64CFA">
        <w:t xml:space="preserve"> have to move the dial </w:t>
      </w:r>
      <w:r>
        <w:t xml:space="preserve">to get </w:t>
      </w:r>
      <w:r w:rsidRPr="00A64CFA">
        <w:t>a wider appreciation</w:t>
      </w:r>
      <w:r>
        <w:t xml:space="preserve"> </w:t>
      </w:r>
      <w:r w:rsidRPr="00F81470">
        <w:t xml:space="preserve">in </w:t>
      </w:r>
      <w:r>
        <w:t>P</w:t>
      </w:r>
      <w:r w:rsidRPr="00F81470">
        <w:t>arliament</w:t>
      </w:r>
      <w:r>
        <w:t xml:space="preserve">. I </w:t>
      </w:r>
      <w:r w:rsidRPr="00F81470">
        <w:t>suggest there is not enough recognition of the scientific method and the value of evidence</w:t>
      </w:r>
      <w:r>
        <w:t xml:space="preserve">-based inquiry and </w:t>
      </w:r>
      <w:r w:rsidRPr="00F81470">
        <w:t>hypothesis testing</w:t>
      </w:r>
      <w:r>
        <w:t>,</w:t>
      </w:r>
      <w:r w:rsidRPr="00F81470">
        <w:t xml:space="preserve"> particularly in the House of Commons</w:t>
      </w:r>
      <w:r>
        <w:t xml:space="preserve">, although </w:t>
      </w:r>
      <w:r w:rsidRPr="00F81470">
        <w:t>there are very eminent scientists in the Lords</w:t>
      </w:r>
      <w:r>
        <w:t xml:space="preserve">. I do not think there is much </w:t>
      </w:r>
      <w:r w:rsidRPr="00F81470">
        <w:t xml:space="preserve">understanding of the value of the scientific method. </w:t>
      </w:r>
    </w:p>
    <w:p w:rsidR="003543D5" w:rsidP="003543D5">
      <w:pPr>
        <w:pStyle w:val="Answer"/>
      </w:pPr>
      <w:r w:rsidRPr="00F81470">
        <w:t xml:space="preserve">One of the things I </w:t>
      </w:r>
      <w:r w:rsidR="00B5340B">
        <w:t>worried</w:t>
      </w:r>
      <w:r w:rsidRPr="00F81470">
        <w:t xml:space="preserve"> about in the pandemic is the tension between science and the lived reality of people on the ground. That is a false dichotomy. We need to explain to people that</w:t>
      </w:r>
      <w:r>
        <w:t xml:space="preserve"> all </w:t>
      </w:r>
      <w:r w:rsidRPr="00F81470">
        <w:t>the drugs they are getting</w:t>
      </w:r>
      <w:r>
        <w:t xml:space="preserve"> and</w:t>
      </w:r>
      <w:r w:rsidRPr="00F81470">
        <w:t xml:space="preserve"> the everyday devices they use have come from great science and technology. Breaking or challenging that cultural divide is important.</w:t>
      </w:r>
    </w:p>
    <w:p w:rsidR="003543D5" w:rsidP="003543D5">
      <w:pPr>
        <w:pStyle w:val="Question"/>
        <w:numPr>
          <w:ilvl w:val="0"/>
          <w:numId w:val="9"/>
        </w:numPr>
      </w:pPr>
      <w:sdt>
        <w:sdtPr>
          <w:alias w:val="Member"/>
          <w:tag w:val="&lt;Member mnisId='449' dodsId='25259'&gt;"/>
          <w:id w:val="950746373"/>
          <w:placeholder>
            <w:docPart w:val="EE38BFBDB8F94CF4B579E34E915CC5E5"/>
          </w:placeholder>
          <w:richText/>
        </w:sdtPr>
        <w:sdtContent>
          <w:r w:rsidRPr="00F81470">
            <w:rPr>
              <w:b/>
            </w:rPr>
            <w:t>Graham Stringer:</w:t>
          </w:r>
        </w:sdtContent>
      </w:sdt>
      <w:r>
        <w:t xml:space="preserve"> To f</w:t>
      </w:r>
      <w:r w:rsidRPr="00F81470">
        <w:t>ollow up your comments about science and the epidemic</w:t>
      </w:r>
      <w:r>
        <w:t>,</w:t>
      </w:r>
      <w:r w:rsidRPr="00F81470">
        <w:t xml:space="preserve"> which hopefully </w:t>
      </w:r>
      <w:r w:rsidR="0079769E">
        <w:t>is</w:t>
      </w:r>
      <w:r w:rsidRPr="00F81470">
        <w:t xml:space="preserve"> coming to </w:t>
      </w:r>
      <w:r w:rsidR="0079769E">
        <w:t xml:space="preserve">an </w:t>
      </w:r>
      <w:r w:rsidRPr="00F81470">
        <w:t xml:space="preserve">end, </w:t>
      </w:r>
      <w:r>
        <w:t xml:space="preserve">I think </w:t>
      </w:r>
      <w:r w:rsidRPr="00F81470">
        <w:t>there is real difficulty between politicians and scientists in understanding each other. I think that was what you were alluding to</w:t>
      </w:r>
      <w:r>
        <w:t>. T</w:t>
      </w:r>
      <w:r w:rsidRPr="00F81470">
        <w:t>hat has some policy consequences. How do you think you can improve that communication and relationship between scientists and politicians?</w:t>
      </w:r>
    </w:p>
    <w:p w:rsidR="003543D5" w:rsidP="003543D5">
      <w:pPr>
        <w:pStyle w:val="Answer"/>
      </w:pPr>
      <w:sdt>
        <w:sdtPr>
          <w:alias w:val="Witness"/>
          <w:id w:val="-2080737177"/>
          <w:placeholder>
            <w:docPart w:val="EE38BFBDB8F94CF4B579E34E915CC5E5"/>
          </w:placeholder>
          <w:richText/>
        </w:sdtPr>
        <w:sdtContent>
          <w:r w:rsidRPr="00F81470">
            <w:rPr>
              <w:b/>
              <w:i/>
            </w:rPr>
            <w:t>George Freeman:</w:t>
          </w:r>
        </w:sdtContent>
      </w:sdt>
      <w:r>
        <w:t xml:space="preserve"> </w:t>
      </w:r>
      <w:r w:rsidRPr="00F81470">
        <w:t xml:space="preserve">It is a great question. Before I come to that, </w:t>
      </w:r>
      <w:r>
        <w:t>given</w:t>
      </w:r>
      <w:r w:rsidRPr="00F81470">
        <w:t xml:space="preserve"> my own field of life sciences and health</w:t>
      </w:r>
      <w:r>
        <w:t xml:space="preserve">, </w:t>
      </w:r>
      <w:r w:rsidRPr="00F81470">
        <w:t>to me the pandemic revealed the importance of health economics. That is a whole discipline that looks to balance the wider economic impacts</w:t>
      </w:r>
      <w:r>
        <w:t xml:space="preserve">, </w:t>
      </w:r>
      <w:r w:rsidRPr="00F81470">
        <w:t>the cost of disease and the value of health. If the pandemic has shown us anything, it is that many people</w:t>
      </w:r>
      <w:r>
        <w:t xml:space="preserve"> and businesses</w:t>
      </w:r>
      <w:r w:rsidRPr="00F81470">
        <w:t xml:space="preserve"> who ha</w:t>
      </w:r>
      <w:r>
        <w:t xml:space="preserve">d </w:t>
      </w:r>
      <w:r w:rsidRPr="00F81470">
        <w:t>not thought about it</w:t>
      </w:r>
      <w:r>
        <w:t xml:space="preserve"> now recognise just </w:t>
      </w:r>
      <w:r w:rsidRPr="00976DF2">
        <w:t>how valuable health is and how expensive and costly disease is.</w:t>
      </w:r>
      <w:r>
        <w:t xml:space="preserve"> T</w:t>
      </w:r>
      <w:r w:rsidRPr="00976DF2">
        <w:t>hat is an important lesson</w:t>
      </w:r>
      <w:r>
        <w:t xml:space="preserve"> to</w:t>
      </w:r>
      <w:r w:rsidRPr="00976DF2">
        <w:t xml:space="preserve"> harness. If we can embed that in our health policy going forward</w:t>
      </w:r>
      <w:r w:rsidR="00DB2189">
        <w:t>,</w:t>
      </w:r>
      <w:r w:rsidRPr="00976DF2">
        <w:t xml:space="preserve"> it suggests that</w:t>
      </w:r>
      <w:r>
        <w:t>, as we a</w:t>
      </w:r>
      <w:r w:rsidRPr="00976DF2">
        <w:t xml:space="preserve">re doing, </w:t>
      </w:r>
      <w:r>
        <w:t xml:space="preserve">we </w:t>
      </w:r>
      <w:r w:rsidRPr="00976DF2">
        <w:t xml:space="preserve">shift the focus towards population health </w:t>
      </w:r>
      <w:r>
        <w:t>and the p</w:t>
      </w:r>
      <w:r w:rsidRPr="00976DF2">
        <w:t>revention of disease</w:t>
      </w:r>
      <w:r>
        <w:t>. E</w:t>
      </w:r>
      <w:r w:rsidRPr="00976DF2">
        <w:t xml:space="preserve">very pound spent </w:t>
      </w:r>
      <w:r>
        <w:t>on</w:t>
      </w:r>
      <w:r w:rsidRPr="00976DF2">
        <w:t xml:space="preserve"> prevention will </w:t>
      </w:r>
      <w:r>
        <w:t xml:space="preserve">be repaid </w:t>
      </w:r>
      <w:r w:rsidRPr="00976DF2">
        <w:t>multiple times later in the avoidance of l</w:t>
      </w:r>
      <w:r>
        <w:t>ate</w:t>
      </w:r>
      <w:r w:rsidR="00C14CF3">
        <w:t xml:space="preserve"> </w:t>
      </w:r>
      <w:r w:rsidRPr="00976DF2">
        <w:t>stage chronic disease.</w:t>
      </w:r>
      <w:r>
        <w:t xml:space="preserve"> </w:t>
      </w:r>
      <w:r w:rsidRPr="00976DF2">
        <w:t>Your point is broader than that</w:t>
      </w:r>
      <w:r>
        <w:t xml:space="preserve"> and I</w:t>
      </w:r>
      <w:r w:rsidRPr="00976DF2">
        <w:t xml:space="preserve"> would be interested to hear the </w:t>
      </w:r>
      <w:r>
        <w:t>C</w:t>
      </w:r>
      <w:r w:rsidRPr="00976DF2">
        <w:t>ommittee</w:t>
      </w:r>
      <w:r>
        <w:t>’</w:t>
      </w:r>
      <w:r w:rsidRPr="00976DF2">
        <w:t xml:space="preserve">s views on </w:t>
      </w:r>
      <w:r w:rsidR="0079769E">
        <w:t>it</w:t>
      </w:r>
      <w:r>
        <w:t>.</w:t>
      </w:r>
    </w:p>
    <w:p w:rsidR="003543D5" w:rsidP="003543D5">
      <w:pPr>
        <w:pStyle w:val="Question"/>
        <w:numPr>
          <w:ilvl w:val="0"/>
          <w:numId w:val="9"/>
        </w:numPr>
      </w:pPr>
      <w:sdt>
        <w:sdtPr>
          <w:alias w:val="Member"/>
          <w:tag w:val="&lt;Member mnisId='449' dodsId='25259'&gt;"/>
          <w:id w:val="-977065197"/>
          <w:placeholder>
            <w:docPart w:val="EE38BFBDB8F94CF4B579E34E915CC5E5"/>
          </w:placeholder>
          <w:richText/>
        </w:sdtPr>
        <w:sdtContent>
          <w:r w:rsidRPr="00976DF2">
            <w:rPr>
              <w:b/>
            </w:rPr>
            <w:t>Graham Stringer:</w:t>
          </w:r>
        </w:sdtContent>
      </w:sdt>
      <w:r>
        <w:t xml:space="preserve"> We have </w:t>
      </w:r>
      <w:r w:rsidRPr="00976DF2">
        <w:t xml:space="preserve">written a very long report with the </w:t>
      </w:r>
      <w:r>
        <w:t>H</w:t>
      </w:r>
      <w:r w:rsidRPr="00976DF2">
        <w:t xml:space="preserve">ealth </w:t>
      </w:r>
      <w:r>
        <w:t>C</w:t>
      </w:r>
      <w:r w:rsidRPr="00976DF2">
        <w:t>ommittee that touches on some of these issues</w:t>
      </w:r>
      <w:r>
        <w:t>. W</w:t>
      </w:r>
      <w:r w:rsidRPr="00976DF2">
        <w:t>as that one of the reports you read</w:t>
      </w:r>
      <w:r>
        <w:t>?</w:t>
      </w:r>
    </w:p>
    <w:p w:rsidR="002862BC" w:rsidP="003543D5">
      <w:pPr>
        <w:pStyle w:val="Answer"/>
      </w:pPr>
      <w:sdt>
        <w:sdtPr>
          <w:alias w:val="Witness"/>
          <w:id w:val="994001646"/>
          <w:placeholder>
            <w:docPart w:val="EE38BFBDB8F94CF4B579E34E915CC5E5"/>
          </w:placeholder>
          <w:richText/>
        </w:sdtPr>
        <w:sdtContent>
          <w:r w:rsidRPr="00976DF2" w:rsidR="003543D5">
            <w:rPr>
              <w:b/>
              <w:i/>
            </w:rPr>
            <w:t>George Freeman:</w:t>
          </w:r>
        </w:sdtContent>
      </w:sdt>
      <w:r w:rsidR="003543D5">
        <w:t xml:space="preserve"> Y</w:t>
      </w:r>
      <w:r w:rsidRPr="00976DF2" w:rsidR="003543D5">
        <w:t xml:space="preserve">es. </w:t>
      </w:r>
      <w:r w:rsidR="003543D5">
        <w:t>Y</w:t>
      </w:r>
      <w:r w:rsidRPr="00976DF2" w:rsidR="003543D5">
        <w:t>our question touches on a bigger issue</w:t>
      </w:r>
      <w:r w:rsidR="0079769E">
        <w:t>,</w:t>
      </w:r>
      <w:r w:rsidRPr="00976DF2" w:rsidR="003543D5">
        <w:t xml:space="preserve"> which is how we grow that mutual understanding of and respect for the different disciplines of science</w:t>
      </w:r>
      <w:r w:rsidR="003543D5">
        <w:t>,</w:t>
      </w:r>
      <w:r w:rsidRPr="00976DF2" w:rsidR="003543D5">
        <w:t xml:space="preserve"> research and politics. I just make th</w:t>
      </w:r>
      <w:r w:rsidR="003543D5">
        <w:t>e</w:t>
      </w:r>
      <w:r w:rsidRPr="00976DF2" w:rsidR="003543D5">
        <w:t xml:space="preserve"> observation that occasionally issues flare up on </w:t>
      </w:r>
      <w:r w:rsidR="003543D5">
        <w:t>the</w:t>
      </w:r>
      <w:r w:rsidRPr="00976DF2" w:rsidR="003543D5">
        <w:t xml:space="preserve"> frontline</w:t>
      </w:r>
      <w:r w:rsidR="003543D5">
        <w:t>. Fo</w:t>
      </w:r>
      <w:r w:rsidRPr="00976DF2" w:rsidR="003543D5">
        <w:t>r example</w:t>
      </w:r>
      <w:r w:rsidR="003543D5">
        <w:t>,</w:t>
      </w:r>
      <w:r w:rsidRPr="00976DF2" w:rsidR="003543D5">
        <w:t xml:space="preserve"> </w:t>
      </w:r>
      <w:r w:rsidR="003543D5">
        <w:t>GM</w:t>
      </w:r>
      <w:r w:rsidRPr="00976DF2" w:rsidR="003543D5">
        <w:t xml:space="preserve"> food is a topic that I know the </w:t>
      </w:r>
      <w:r w:rsidR="003543D5">
        <w:t>C</w:t>
      </w:r>
      <w:r w:rsidRPr="00976DF2" w:rsidR="003543D5">
        <w:t>ommittee</w:t>
      </w:r>
      <w:r w:rsidR="003543D5">
        <w:t xml:space="preserve"> has dealt with</w:t>
      </w:r>
      <w:r w:rsidRPr="00976DF2" w:rsidR="003543D5">
        <w:t xml:space="preserve"> in the past</w:t>
      </w:r>
      <w:r w:rsidR="003543D5">
        <w:t xml:space="preserve">. It is one of those </w:t>
      </w:r>
      <w:r w:rsidRPr="00976DF2" w:rsidR="003543D5">
        <w:t>issues w</w:t>
      </w:r>
      <w:r w:rsidR="003543D5">
        <w:t>here</w:t>
      </w:r>
      <w:r w:rsidRPr="00976DF2" w:rsidR="003543D5">
        <w:t xml:space="preserve"> the public and media become very exercised about issues </w:t>
      </w:r>
      <w:r w:rsidR="003543D5">
        <w:t xml:space="preserve">where </w:t>
      </w:r>
      <w:r w:rsidRPr="00976DF2" w:rsidR="003543D5">
        <w:t>the science community ha</w:t>
      </w:r>
      <w:r w:rsidR="003543D5">
        <w:t>s</w:t>
      </w:r>
      <w:r w:rsidRPr="00976DF2" w:rsidR="003543D5">
        <w:t xml:space="preserve"> clearly laid out the evidence</w:t>
      </w:r>
      <w:r w:rsidR="003543D5">
        <w:t>. S</w:t>
      </w:r>
      <w:r w:rsidRPr="00976DF2" w:rsidR="003543D5">
        <w:t>ome of the concerns do</w:t>
      </w:r>
      <w:r w:rsidR="003543D5">
        <w:t xml:space="preserve"> not</w:t>
      </w:r>
      <w:r w:rsidRPr="00976DF2" w:rsidR="003543D5">
        <w:t xml:space="preserve"> need to be concern</w:t>
      </w:r>
      <w:r w:rsidR="003543D5">
        <w:t>s and the r</w:t>
      </w:r>
      <w:r w:rsidRPr="00976DF2" w:rsidR="003543D5">
        <w:t xml:space="preserve">eal concerns are elsewhere. You get these two groups not really engaging. </w:t>
      </w:r>
    </w:p>
    <w:p w:rsidR="002862BC" w:rsidP="003543D5">
      <w:pPr>
        <w:pStyle w:val="Answer"/>
      </w:pPr>
      <w:r w:rsidRPr="00976DF2">
        <w:t xml:space="preserve">I just observe that </w:t>
      </w:r>
      <w:r>
        <w:t xml:space="preserve">the </w:t>
      </w:r>
      <w:r w:rsidRPr="00976DF2">
        <w:t>last time that flared up the best thing that happened was when</w:t>
      </w:r>
      <w:r>
        <w:t xml:space="preserve"> </w:t>
      </w:r>
      <w:r w:rsidRPr="00976DF2">
        <w:t>scientists</w:t>
      </w:r>
      <w:r>
        <w:t xml:space="preserve"> at Rothamsted</w:t>
      </w:r>
      <w:r w:rsidRPr="00976DF2">
        <w:t xml:space="preserve"> </w:t>
      </w:r>
      <w:r>
        <w:t xml:space="preserve">came out and </w:t>
      </w:r>
      <w:r w:rsidRPr="00976DF2">
        <w:t>spoke to the news cameras</w:t>
      </w:r>
      <w:r>
        <w:t>,</w:t>
      </w:r>
      <w:r w:rsidRPr="00976DF2">
        <w:t xml:space="preserve"> often taking</w:t>
      </w:r>
      <w:r>
        <w:t xml:space="preserve"> out</w:t>
      </w:r>
      <w:r w:rsidRPr="00976DF2">
        <w:t xml:space="preserve"> the politician and letting the scientist speak direct</w:t>
      </w:r>
      <w:r>
        <w:t xml:space="preserve">. </w:t>
      </w:r>
      <w:r>
        <w:t>T</w:t>
      </w:r>
      <w:r w:rsidRPr="00976DF2">
        <w:t xml:space="preserve">he authority </w:t>
      </w:r>
      <w:r>
        <w:t xml:space="preserve">and </w:t>
      </w:r>
      <w:r w:rsidRPr="00976DF2">
        <w:t>respect</w:t>
      </w:r>
      <w:r>
        <w:t xml:space="preserve"> elicited</w:t>
      </w:r>
      <w:r w:rsidRPr="00976DF2">
        <w:t xml:space="preserve"> at that moment</w:t>
      </w:r>
      <w:r>
        <w:t>, which I remember clearly,</w:t>
      </w:r>
      <w:r w:rsidRPr="00976DF2">
        <w:t xml:space="preserve"> was invaluable. </w:t>
      </w:r>
    </w:p>
    <w:p w:rsidR="003543D5" w:rsidP="003543D5">
      <w:pPr>
        <w:pStyle w:val="Answer"/>
      </w:pPr>
      <w:r>
        <w:t>W</w:t>
      </w:r>
      <w:r w:rsidRPr="00976DF2">
        <w:t>e need more of that</w:t>
      </w:r>
      <w:r>
        <w:t>. P</w:t>
      </w:r>
      <w:r w:rsidRPr="00976DF2">
        <w:t xml:space="preserve">art of my role is to try to help scientists </w:t>
      </w:r>
      <w:r>
        <w:t xml:space="preserve">to </w:t>
      </w:r>
      <w:r w:rsidRPr="00976DF2">
        <w:t xml:space="preserve">speak more loudly about what they do and support </w:t>
      </w:r>
      <w:r>
        <w:t xml:space="preserve">and promote </w:t>
      </w:r>
      <w:r w:rsidRPr="00976DF2">
        <w:t>science as an endeavour</w:t>
      </w:r>
      <w:r>
        <w:t>,</w:t>
      </w:r>
      <w:r w:rsidRPr="00976DF2">
        <w:t xml:space="preserve"> the scientific method and the importance of good research for everyone all around the country.</w:t>
      </w:r>
    </w:p>
    <w:p w:rsidR="003543D5" w:rsidP="003543D5">
      <w:pPr>
        <w:pStyle w:val="Question"/>
        <w:numPr>
          <w:ilvl w:val="0"/>
          <w:numId w:val="9"/>
        </w:numPr>
      </w:pPr>
      <w:sdt>
        <w:sdtPr>
          <w:alias w:val="Member"/>
          <w:tag w:val="&lt;Member mnisId='449' dodsId='25259'&gt;"/>
          <w:id w:val="1954591264"/>
          <w:placeholder>
            <w:docPart w:val="EE38BFBDB8F94CF4B579E34E915CC5E5"/>
          </w:placeholder>
          <w:richText/>
        </w:sdtPr>
        <w:sdtContent>
          <w:r w:rsidRPr="00976DF2">
            <w:rPr>
              <w:b/>
            </w:rPr>
            <w:t>Graham Stringer:</w:t>
          </w:r>
        </w:sdtContent>
      </w:sdt>
      <w:r>
        <w:t xml:space="preserve"> </w:t>
      </w:r>
      <w:r w:rsidRPr="00976DF2">
        <w:t>That is a fair</w:t>
      </w:r>
      <w:r>
        <w:t xml:space="preserve"> </w:t>
      </w:r>
      <w:r w:rsidRPr="00976DF2">
        <w:t>point</w:t>
      </w:r>
      <w:r>
        <w:t>. S</w:t>
      </w:r>
      <w:r w:rsidRPr="00976DF2">
        <w:t>adly but understandably, the public trust scientists more than they trust us as politicians</w:t>
      </w:r>
      <w:r>
        <w:t>. O</w:t>
      </w:r>
      <w:r w:rsidRPr="00976DF2">
        <w:t>ne of the recommendations and conclusions of that report</w:t>
      </w:r>
      <w:r>
        <w:t xml:space="preserve">—I </w:t>
      </w:r>
      <w:r w:rsidRPr="00976DF2">
        <w:t>not trying to trick you into answering before we have had a formal response</w:t>
      </w:r>
      <w:r>
        <w:t xml:space="preserve">—is </w:t>
      </w:r>
      <w:r w:rsidRPr="00976DF2">
        <w:t>that politicians are very cautious about challenging scientists</w:t>
      </w:r>
      <w:r w:rsidR="002862BC">
        <w:t>,</w:t>
      </w:r>
      <w:r w:rsidRPr="00976DF2">
        <w:t xml:space="preserve"> yet science progress</w:t>
      </w:r>
      <w:r>
        <w:t>es</w:t>
      </w:r>
      <w:r w:rsidRPr="00976DF2">
        <w:t xml:space="preserve"> by challenge</w:t>
      </w:r>
      <w:r>
        <w:t>. T</w:t>
      </w:r>
      <w:r w:rsidRPr="00976DF2">
        <w:t>hat is at the core of some of the problems of the interface between politicians and scientists. Have you thought about how one c</w:t>
      </w:r>
      <w:r>
        <w:t>an</w:t>
      </w:r>
      <w:r w:rsidRPr="00976DF2">
        <w:t xml:space="preserve"> approach that problem?</w:t>
      </w:r>
    </w:p>
    <w:p w:rsidR="002862BC" w:rsidP="003543D5">
      <w:pPr>
        <w:pStyle w:val="Answer"/>
      </w:pPr>
      <w:sdt>
        <w:sdtPr>
          <w:alias w:val="Witness"/>
          <w:id w:val="904492670"/>
          <w:placeholder>
            <w:docPart w:val="EE38BFBDB8F94CF4B579E34E915CC5E5"/>
          </w:placeholder>
          <w:richText/>
        </w:sdtPr>
        <w:sdtContent>
          <w:r w:rsidRPr="00976DF2" w:rsidR="003543D5">
            <w:rPr>
              <w:b/>
              <w:i/>
            </w:rPr>
            <w:t>George Freeman:</w:t>
          </w:r>
        </w:sdtContent>
      </w:sdt>
      <w:r w:rsidR="003543D5">
        <w:t xml:space="preserve"> </w:t>
      </w:r>
      <w:r w:rsidRPr="00976DF2" w:rsidR="003543D5">
        <w:t>Yes</w:t>
      </w:r>
      <w:r w:rsidR="003543D5">
        <w:t>,</w:t>
      </w:r>
      <w:r w:rsidRPr="00976DF2" w:rsidR="003543D5">
        <w:t xml:space="preserve"> I have</w:t>
      </w:r>
      <w:r>
        <w:t>,</w:t>
      </w:r>
      <w:r w:rsidRPr="00976DF2" w:rsidR="003543D5">
        <w:t xml:space="preserve"> </w:t>
      </w:r>
      <w:r w:rsidR="003543D5">
        <w:t xml:space="preserve">and </w:t>
      </w:r>
      <w:r w:rsidRPr="00976DF2" w:rsidR="003543D5">
        <w:t>you</w:t>
      </w:r>
      <w:r w:rsidR="003543D5">
        <w:t xml:space="preserve"> are right to</w:t>
      </w:r>
      <w:r w:rsidRPr="00976DF2" w:rsidR="003543D5">
        <w:t xml:space="preserve"> put your finger on it.</w:t>
      </w:r>
      <w:r w:rsidRPr="0027294C" w:rsidR="003543D5">
        <w:t xml:space="preserve"> It is an age-old problem, is it not? C</w:t>
      </w:r>
      <w:r>
        <w:t>.</w:t>
      </w:r>
      <w:r w:rsidRPr="0027294C" w:rsidR="003543D5">
        <w:t>P</w:t>
      </w:r>
      <w:r>
        <w:t>.</w:t>
      </w:r>
      <w:r w:rsidRPr="0027294C" w:rsidR="003543D5">
        <w:t xml:space="preserve"> </w:t>
      </w:r>
      <w:r w:rsidR="003543D5">
        <w:t>S</w:t>
      </w:r>
      <w:r w:rsidRPr="0027294C" w:rsidR="003543D5">
        <w:t xml:space="preserve">now </w:t>
      </w:r>
      <w:r w:rsidR="003543D5">
        <w:t>wrote</w:t>
      </w:r>
      <w:r w:rsidRPr="0027294C" w:rsidR="003543D5">
        <w:t xml:space="preserve"> a rather wonderful chronicle of books about that tension</w:t>
      </w:r>
      <w:r w:rsidR="003543D5">
        <w:t xml:space="preserve">. </w:t>
      </w:r>
    </w:p>
    <w:p w:rsidR="003543D5" w:rsidP="003543D5">
      <w:pPr>
        <w:pStyle w:val="Answer"/>
      </w:pPr>
      <w:r w:rsidRPr="0027294C">
        <w:t>I observe and share with you</w:t>
      </w:r>
      <w:r>
        <w:t xml:space="preserve"> that </w:t>
      </w:r>
      <w:r w:rsidRPr="0027294C">
        <w:t>when I worked in the</w:t>
      </w:r>
      <w:r>
        <w:t xml:space="preserve"> field of the</w:t>
      </w:r>
      <w:r w:rsidRPr="0027294C">
        <w:t xml:space="preserve"> commerciali</w:t>
      </w:r>
      <w:r>
        <w:t>s</w:t>
      </w:r>
      <w:r w:rsidRPr="0027294C">
        <w:t>ation of science</w:t>
      </w:r>
      <w:r>
        <w:t xml:space="preserve">—I worked for </w:t>
      </w:r>
      <w:r w:rsidRPr="0027294C">
        <w:t>15 years in and around universities and hospitals</w:t>
      </w:r>
      <w:r>
        <w:t xml:space="preserve"> </w:t>
      </w:r>
      <w:r w:rsidRPr="0027294C">
        <w:t>with incredibly eminent scientists</w:t>
      </w:r>
      <w:r>
        <w:t xml:space="preserve">—I </w:t>
      </w:r>
      <w:r w:rsidRPr="0027294C">
        <w:t xml:space="preserve">was humbled and very aware of how little I knew </w:t>
      </w:r>
      <w:r>
        <w:t xml:space="preserve">about their work </w:t>
      </w:r>
      <w:r w:rsidRPr="0027294C">
        <w:t>when I met them</w:t>
      </w:r>
      <w:r>
        <w:t>.</w:t>
      </w:r>
      <w:r w:rsidRPr="0027294C">
        <w:t xml:space="preserve"> Similarly, it turn</w:t>
      </w:r>
      <w:r>
        <w:t>ed</w:t>
      </w:r>
      <w:r w:rsidRPr="0027294C">
        <w:t xml:space="preserve"> out </w:t>
      </w:r>
      <w:r w:rsidR="002862BC">
        <w:t xml:space="preserve">that </w:t>
      </w:r>
      <w:r w:rsidRPr="0027294C">
        <w:t xml:space="preserve">they </w:t>
      </w:r>
      <w:r>
        <w:t>we</w:t>
      </w:r>
      <w:r w:rsidRPr="0027294C">
        <w:t>re often not aware</w:t>
      </w:r>
      <w:r>
        <w:t xml:space="preserve"> of what the </w:t>
      </w:r>
      <w:r w:rsidRPr="0027294C">
        <w:t>commerciali</w:t>
      </w:r>
      <w:r>
        <w:t>s</w:t>
      </w:r>
      <w:r w:rsidRPr="0027294C">
        <w:t>ation journey and what setting up a company would look like</w:t>
      </w:r>
      <w:r>
        <w:t xml:space="preserve">. In the shared </w:t>
      </w:r>
      <w:r w:rsidRPr="0027294C">
        <w:t>mutual and private revelation of each other</w:t>
      </w:r>
      <w:r>
        <w:t>’</w:t>
      </w:r>
      <w:r w:rsidRPr="0027294C">
        <w:t>s ignorance a lot of trust was engendered. I think that for all of us in positions of authority</w:t>
      </w:r>
      <w:r>
        <w:t>, in</w:t>
      </w:r>
      <w:r w:rsidRPr="0027294C">
        <w:t xml:space="preserve"> acknowledg</w:t>
      </w:r>
      <w:r>
        <w:t>ing</w:t>
      </w:r>
      <w:r w:rsidRPr="0027294C">
        <w:t xml:space="preserve"> the difference between what we know and what we do </w:t>
      </w:r>
      <w:r w:rsidRPr="0027294C">
        <w:t>not know</w:t>
      </w:r>
      <w:r w:rsidR="00E87D0E">
        <w:t>,</w:t>
      </w:r>
      <w:r>
        <w:t xml:space="preserve"> framing</w:t>
      </w:r>
      <w:r w:rsidRPr="0027294C">
        <w:t xml:space="preserve"> the question well, which is what this </w:t>
      </w:r>
      <w:r>
        <w:t>C</w:t>
      </w:r>
      <w:r w:rsidRPr="0027294C">
        <w:t>ommittee does so eloquently</w:t>
      </w:r>
      <w:r>
        <w:t xml:space="preserve">, will </w:t>
      </w:r>
      <w:r w:rsidRPr="00810D6C">
        <w:t>often elicit the right conversation</w:t>
      </w:r>
      <w:r>
        <w:t>.</w:t>
      </w:r>
      <w:r w:rsidRPr="00810D6C">
        <w:t xml:space="preserve"> I think the answer to your question is that </w:t>
      </w:r>
      <w:r>
        <w:t>it is</w:t>
      </w:r>
      <w:r w:rsidRPr="00810D6C">
        <w:t xml:space="preserve"> up to us as politicians to ask the right question</w:t>
      </w:r>
      <w:r>
        <w:t>. T</w:t>
      </w:r>
      <w:r w:rsidRPr="00810D6C">
        <w:t>he science community ha</w:t>
      </w:r>
      <w:r>
        <w:t>s</w:t>
      </w:r>
      <w:r w:rsidRPr="00810D6C">
        <w:t xml:space="preserve"> shown</w:t>
      </w:r>
      <w:r>
        <w:t xml:space="preserve"> that</w:t>
      </w:r>
      <w:r w:rsidRPr="00810D6C">
        <w:t xml:space="preserve"> it is pretty good at </w:t>
      </w:r>
      <w:r w:rsidR="00E87D0E">
        <w:t>answering</w:t>
      </w:r>
      <w:r w:rsidRPr="00810D6C">
        <w:t xml:space="preserve"> questions when they are well framed.</w:t>
      </w:r>
    </w:p>
    <w:p w:rsidR="004A114E" w:rsidRPr="00EA0FC1" w:rsidP="00B652CD">
      <w:pPr>
        <w:pStyle w:val="Remark"/>
      </w:pPr>
      <w:sdt>
        <w:sdtPr>
          <w:alias w:val="Member"/>
          <w:tag w:val="&lt;Member mnisId='1578' dodsId='40488'&gt;"/>
          <w:id w:val="-1286499791"/>
          <w:placeholder>
            <w:docPart w:val="EE38BFBDB8F94CF4B579E34E915CC5E5"/>
          </w:placeholder>
          <w:richText/>
        </w:sdtPr>
        <w:sdtContent>
          <w:r w:rsidRPr="00CC451C" w:rsidR="003543D5">
            <w:rPr>
              <w:b/>
            </w:rPr>
            <w:t>Chair:</w:t>
          </w:r>
        </w:sdtContent>
      </w:sdt>
      <w:r w:rsidR="003543D5">
        <w:t xml:space="preserve"> </w:t>
      </w:r>
      <w:r w:rsidRPr="00455A75" w:rsidR="003543D5">
        <w:t>We appreciate that answer and the thoughtful way in which you have answered our questions on a wide range of subjects. As Carol says, it is evident that you have a great enthusiasm for your portfolio</w:t>
      </w:r>
      <w:r w:rsidR="003543D5">
        <w:t>,</w:t>
      </w:r>
      <w:r w:rsidRPr="00455A75" w:rsidR="003543D5">
        <w:t xml:space="preserve"> and we look forward to seeing you on multiple other occasions as we continue our work.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039B073AFF84F2ABB9456970BAF0B93"/>
      </w:placeholder>
      <w:richText/>
    </w:sdtPr>
    <w:sdtContent>
      <w:p w:rsidR="008143FA" w:rsidP="009277D8">
        <w:pPr>
          <w:pStyle w:val="Para"/>
          <w:rPr>
            <w:color w:val="808080"/>
          </w:rPr>
        </w:pPr>
        <w:r w:rsidRPr="009012C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A2EA106052C497298D158DFEFC7A8C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06083BC"/>
    <w:lvl w:ilvl="0">
      <w:start w:val="207"/>
      <w:numFmt w:val="decimal"/>
      <w:pStyle w:val="Question"/>
      <w:lvlText w:val="Q%1"/>
      <w:lvlJc w:val="left"/>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490716"/>
    <w:pPr>
      <w:widowControl w:val="0"/>
      <w:numPr>
        <w:numId w:val="10"/>
      </w:numPr>
      <w:spacing w:after="120"/>
      <w:ind w:left="794" w:hanging="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01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039B073AFF84F2ABB9456970BAF0B93"/>
        <w:category>
          <w:name w:val="General"/>
          <w:gallery w:val="placeholder"/>
        </w:category>
        <w:types>
          <w:type w:val="bbPlcHdr"/>
        </w:types>
        <w:behaviors>
          <w:behavior w:val="content"/>
        </w:behaviors>
        <w:guid w:val="{0230F122-1C09-4C2A-9B47-408804F19201}"/>
      </w:docPartPr>
      <w:docPartBody>
        <w:p w:rsidR="009B2D58" w:rsidP="00710512">
          <w:pPr>
            <w:pStyle w:val="8039B073AFF84F2ABB9456970BAF0B93"/>
          </w:pPr>
          <w:r w:rsidRPr="000753FC">
            <w:rPr>
              <w:rStyle w:val="PlaceholderText"/>
            </w:rPr>
            <w:t>Click here to enter text.</w:t>
          </w:r>
        </w:p>
      </w:docPartBody>
    </w:docPart>
    <w:docPart>
      <w:docPartPr>
        <w:name w:val="CA2EA106052C497298D158DFEFC7A8C5"/>
        <w:category>
          <w:name w:val="General"/>
          <w:gallery w:val="placeholder"/>
        </w:category>
        <w:types>
          <w:type w:val="bbPlcHdr"/>
        </w:types>
        <w:behaviors>
          <w:behavior w:val="content"/>
        </w:behaviors>
        <w:guid w:val="{CD32A598-AD2B-47C2-B66F-F1F77C69BFAA}"/>
      </w:docPartPr>
      <w:docPartBody>
        <w:p w:rsidR="009B2D58" w:rsidP="00710512">
          <w:pPr>
            <w:pStyle w:val="CA2EA106052C497298D158DFEFC7A8C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47512AD-24E1-47F6-BB5A-AF03B951578A}"/>
      </w:docPartPr>
      <w:docPartBody>
        <w:p w:rsidR="009B2D58">
          <w:r w:rsidRPr="0009419B">
            <w:rPr>
              <w:rStyle w:val="PlaceholderText"/>
            </w:rPr>
            <w:t>Click or tap here to enter text.</w:t>
          </w:r>
        </w:p>
      </w:docPartBody>
    </w:docPart>
    <w:docPart>
      <w:docPartPr>
        <w:name w:val="B66544A89DDF4D9F99E571E36F7E5641"/>
        <w:category>
          <w:name w:val="General"/>
          <w:gallery w:val="placeholder"/>
        </w:category>
        <w:types>
          <w:type w:val="bbPlcHdr"/>
        </w:types>
        <w:behaviors>
          <w:behavior w:val="content"/>
        </w:behaviors>
        <w:guid w:val="{C93EA13A-A8A3-471C-8B20-0FBCAA2A3DD6}"/>
      </w:docPartPr>
      <w:docPartBody>
        <w:p w:rsidR="00706565" w:rsidP="00DE2B26">
          <w:pPr>
            <w:pStyle w:val="B66544A89DDF4D9F99E571E36F7E5641"/>
          </w:pPr>
          <w:r w:rsidRPr="00175FC8">
            <w:rPr>
              <w:rStyle w:val="PlaceholderText"/>
            </w:rPr>
            <w:t>Click or tap here to enter text.</w:t>
          </w:r>
        </w:p>
      </w:docPartBody>
    </w:docPart>
    <w:docPart>
      <w:docPartPr>
        <w:name w:val="4443C18C3D1849C58D9F4A94F74307D3"/>
        <w:category>
          <w:name w:val="General"/>
          <w:gallery w:val="placeholder"/>
        </w:category>
        <w:types>
          <w:type w:val="bbPlcHdr"/>
        </w:types>
        <w:behaviors>
          <w:behavior w:val="content"/>
        </w:behaviors>
        <w:guid w:val="{1B6D019E-E960-4028-B35A-BDD2B59B5598}"/>
      </w:docPartPr>
      <w:docPartBody>
        <w:p w:rsidR="00B8216D" w:rsidP="00706565">
          <w:pPr>
            <w:pStyle w:val="4443C18C3D1849C58D9F4A94F74307D3"/>
          </w:pPr>
          <w:r w:rsidRPr="00175FC8">
            <w:rPr>
              <w:rStyle w:val="PlaceholderText"/>
            </w:rPr>
            <w:t>Click or tap here to enter text.</w:t>
          </w:r>
        </w:p>
      </w:docPartBody>
    </w:docPart>
    <w:docPart>
      <w:docPartPr>
        <w:name w:val="EE38BFBDB8F94CF4B579E34E915CC5E5"/>
        <w:category>
          <w:name w:val="General"/>
          <w:gallery w:val="placeholder"/>
        </w:category>
        <w:types>
          <w:type w:val="bbPlcHdr"/>
        </w:types>
        <w:behaviors>
          <w:behavior w:val="content"/>
        </w:behaviors>
        <w:guid w:val="{BB9AC749-C79C-4D19-8796-40C308FF304F}"/>
      </w:docPartPr>
      <w:docPartBody>
        <w:p w:rsidR="00B8216D" w:rsidP="00706565">
          <w:pPr>
            <w:pStyle w:val="EE38BFBDB8F94CF4B579E34E915CC5E5"/>
          </w:pPr>
          <w:r w:rsidRPr="00175F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565"/>
    <w:rPr>
      <w:color w:val="808080"/>
    </w:rPr>
  </w:style>
  <w:style w:type="paragraph" w:customStyle="1" w:styleId="8039B073AFF84F2ABB9456970BAF0B93">
    <w:name w:val="8039B073AFF84F2ABB9456970BAF0B93"/>
    <w:rsid w:val="00710512"/>
  </w:style>
  <w:style w:type="paragraph" w:customStyle="1" w:styleId="CA2EA106052C497298D158DFEFC7A8C5">
    <w:name w:val="CA2EA106052C497298D158DFEFC7A8C5"/>
    <w:rsid w:val="00710512"/>
  </w:style>
  <w:style w:type="paragraph" w:customStyle="1" w:styleId="B66544A89DDF4D9F99E571E36F7E5641">
    <w:name w:val="B66544A89DDF4D9F99E571E36F7E5641"/>
    <w:rsid w:val="00DE2B26"/>
    <w:rPr>
      <w:lang w:val="en-GB" w:eastAsia="en-GB"/>
    </w:rPr>
  </w:style>
  <w:style w:type="paragraph" w:customStyle="1" w:styleId="4443C18C3D1849C58D9F4A94F74307D3">
    <w:name w:val="4443C18C3D1849C58D9F4A94F74307D3"/>
    <w:rsid w:val="00706565"/>
    <w:rPr>
      <w:lang w:val="en-GB" w:eastAsia="en-GB"/>
    </w:rPr>
  </w:style>
  <w:style w:type="paragraph" w:customStyle="1" w:styleId="EE38BFBDB8F94CF4B579E34E915CC5E5">
    <w:name w:val="EE38BFBDB8F94CF4B579E34E915CC5E5"/>
    <w:rsid w:val="0070656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F7AA90A4-F11E-48D2-A19E-E5AF9E3594FF}">
  <ds:schemaRefs/>
</ds:datastoreItem>
</file>

<file path=customXml/itemProps3.xml><?xml version="1.0" encoding="utf-8"?>
<ds:datastoreItem xmlns:ds="http://schemas.openxmlformats.org/officeDocument/2006/customXml" ds:itemID="{318DE160-BF09-4378-B9EF-76B874209AC7}">
  <ds:schemaRefs/>
</ds:datastoreItem>
</file>

<file path=customXml/itemProps4.xml><?xml version="1.0" encoding="utf-8"?>
<ds:datastoreItem xmlns:ds="http://schemas.openxmlformats.org/officeDocument/2006/customXml" ds:itemID="{ABBD6043-EFE6-4662-B8C6-9BEC9EC03874}">
  <ds:schemaRefs/>
</ds:datastoreItem>
</file>

<file path=customXml/itemProps5.xml><?xml version="1.0" encoding="utf-8"?>
<ds:datastoreItem xmlns:ds="http://schemas.openxmlformats.org/officeDocument/2006/customXml" ds:itemID="{DC065759-186D-4D63-9160-8F33D4430BF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