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F7987" w:rsidP="00FE582E">
      <w:pPr>
        <w:pStyle w:val="TitleCommittee0"/>
      </w:pPr>
      <w:sdt>
        <w:sdtPr>
          <w:alias w:val="CommitteeName"/>
          <w:tag w:val="CommitteeName"/>
          <w:id w:val="1869951332"/>
          <w:placeholder>
            <w:docPart w:val="446E08E611B5464CA9E9C4B6024B08E9"/>
          </w:placeholder>
          <w:richText/>
        </w:sdtPr>
        <w:sdtContent>
          <w:r w:rsidR="00653687">
            <w:t xml:space="preserve">Defence </w:t>
          </w:r>
          <w:r>
            <w:t>Committee</w:t>
          </w:r>
        </w:sdtContent>
      </w:sdt>
    </w:p>
    <w:p w:rsidR="001F7987" w:rsidP="00FE582E">
      <w:pPr>
        <w:pStyle w:val="TitleInquiry0"/>
      </w:pPr>
      <w:r>
        <w:t xml:space="preserve">Oral evidence: </w:t>
      </w:r>
      <w:sdt>
        <w:sdtPr>
          <w:alias w:val="InquiryName"/>
          <w:tag w:val="InquiryName"/>
          <w:id w:val="377371847"/>
          <w:placeholder>
            <w:docPart w:val="446E08E611B5464CA9E9C4B6024B08E9"/>
          </w:placeholder>
          <w:richText/>
        </w:sdtPr>
        <w:sdtContent>
          <w:r w:rsidR="00DE5146">
            <w:t xml:space="preserve">The role of the </w:t>
          </w:r>
          <w:r w:rsidR="00482CE7">
            <w:t>military in countering migrant crossings</w:t>
          </w:r>
          <w:r w:rsidR="00DE5146">
            <w:t xml:space="preserve"> (Operation Isotrope)</w:t>
          </w:r>
        </w:sdtContent>
      </w:sdt>
      <w:r>
        <w:t xml:space="preserve">, </w:t>
      </w:r>
      <w:r w:rsidR="00D954B4">
        <w:t xml:space="preserve">HC </w:t>
      </w:r>
      <w:r w:rsidR="00074291">
        <w:t>1069</w:t>
      </w:r>
      <w:r>
        <w:t xml:space="preserve"> </w:t>
      </w:r>
    </w:p>
    <w:sdt>
      <w:sdtPr>
        <w:alias w:val="SittingDate"/>
        <w:tag w:val="SittingDate"/>
        <w:id w:val="-1160222926"/>
        <w:placeholder>
          <w:docPart w:val="446E08E611B5464CA9E9C4B6024B08E9"/>
        </w:placeholder>
        <w:richText/>
      </w:sdtPr>
      <w:sdtContent>
        <w:p w:rsidR="001F7987" w:rsidP="00FE582E">
          <w:pPr>
            <w:pStyle w:val="Para"/>
          </w:pPr>
          <w:r>
            <w:t>Wednesday 26</w:t>
          </w:r>
          <w:r>
            <w:t xml:space="preserve"> January 2022</w:t>
          </w:r>
        </w:p>
      </w:sdtContent>
    </w:sdt>
    <w:p w:rsidR="001F7987" w:rsidP="00FE582E">
      <w:pPr>
        <w:pStyle w:val="Para"/>
      </w:pPr>
      <w:r>
        <w:t xml:space="preserve">Ordered by the House of </w:t>
      </w:r>
      <w:sdt>
        <w:sdtPr>
          <w:alias w:val="House"/>
          <w:tag w:val="House"/>
          <w:id w:val="809213435"/>
          <w:placeholder>
            <w:docPart w:val="446E08E611B5464CA9E9C4B6024B08E9"/>
          </w:placeholder>
          <w:richText/>
        </w:sdtPr>
        <w:sdtContent>
          <w:r w:rsidRPr="00615759">
            <w:t>Commons</w:t>
          </w:r>
        </w:sdtContent>
      </w:sdt>
      <w:r w:rsidRPr="00615759">
        <w:t xml:space="preserve"> to be published on </w:t>
      </w:r>
      <w:sdt>
        <w:sdtPr>
          <w:alias w:val="PublishDate"/>
          <w:tag w:val="PublishDate"/>
          <w:id w:val="217021599"/>
          <w:placeholder>
            <w:docPart w:val="446E08E611B5464CA9E9C4B6024B08E9"/>
          </w:placeholder>
          <w:richText/>
        </w:sdtPr>
        <w:sdtContent>
          <w:r w:rsidR="00DE5146">
            <w:t>26</w:t>
          </w:r>
          <w:r>
            <w:t xml:space="preserve"> January 2022</w:t>
          </w:r>
          <w:r w:rsidR="000964A2">
            <w:t>.</w:t>
          </w:r>
        </w:sdtContent>
      </w:sdt>
    </w:p>
    <w:p w:rsidR="001F7987" w:rsidP="00FE582E">
      <w:sdt>
        <w:sdtPr>
          <w:alias w:val="VideoHyperlink"/>
          <w:tag w:val="VideoHyperlink"/>
          <w:id w:val="703995351"/>
          <w:placeholder>
            <w:docPart w:val="446E08E611B5464CA9E9C4B6024B08E9"/>
          </w:placeholder>
          <w:richText/>
        </w:sdtPr>
        <w:sdtContent>
          <w:r>
            <w:fldChar w:fldCharType="begin"/>
          </w:r>
          <w:r>
            <w:instrText xml:space="preserve"> HYPERLINK "https://www.parliamentlive.tv/Event/Index/66ba625f-c931-496a-8c74-667ff0ba5f77" </w:instrText>
          </w:r>
          <w:r>
            <w:fldChar w:fldCharType="separate"/>
          </w:r>
          <w:r w:rsidRPr="00490FC4">
            <w:rPr>
              <w:rStyle w:val="Hyperlink"/>
            </w:rPr>
            <w:t>Watch the meeting</w:t>
          </w:r>
          <w:r>
            <w:fldChar w:fldCharType="end"/>
          </w:r>
        </w:sdtContent>
      </w:sdt>
    </w:p>
    <w:p w:rsidR="001F7987" w:rsidP="00FE582E">
      <w:r>
        <w:t xml:space="preserve">Members present: </w:t>
      </w:r>
      <w:sdt>
        <w:sdtPr>
          <w:alias w:val="MembersPresent"/>
          <w:tag w:val="MembersPresent"/>
          <w:id w:val="366340316"/>
          <w:placeholder>
            <w:docPart w:val="446E08E611B5464CA9E9C4B6024B08E9"/>
          </w:placeholder>
          <w:richText/>
        </w:sdtPr>
        <w:sdtContent>
          <w:r w:rsidR="00A62CA5">
            <w:t>John Spellar</w:t>
          </w:r>
          <w:r>
            <w:t xml:space="preserve"> (</w:t>
          </w:r>
          <w:r w:rsidR="00044E73">
            <w:t xml:space="preserve">in the </w:t>
          </w:r>
          <w:r w:rsidR="000964A2">
            <w:t xml:space="preserve">Chair); </w:t>
          </w:r>
          <w:r w:rsidR="00DE5146">
            <w:t>Sarah Atherton</w:t>
          </w:r>
          <w:r>
            <w:t xml:space="preserve">; </w:t>
          </w:r>
          <w:r w:rsidR="00DE5146">
            <w:t>Dave Doogan</w:t>
          </w:r>
          <w:r>
            <w:t xml:space="preserve">; </w:t>
          </w:r>
          <w:r w:rsidR="00DE5146">
            <w:t>Richard Drax</w:t>
          </w:r>
          <w:r>
            <w:t xml:space="preserve">; </w:t>
          </w:r>
          <w:r w:rsidR="00DE5146">
            <w:t>Mark Francois</w:t>
          </w:r>
          <w:r>
            <w:t xml:space="preserve">; </w:t>
          </w:r>
          <w:r w:rsidR="00074291">
            <w:t>Emma Lewell-Buck</w:t>
          </w:r>
          <w:r w:rsidR="00DE5146">
            <w:t>; Derek Twigg</w:t>
          </w:r>
          <w:r w:rsidR="00AB4C9A">
            <w:t>.</w:t>
          </w:r>
        </w:sdtContent>
      </w:sdt>
    </w:p>
    <w:p w:rsidR="001F7987" w:rsidP="00FE582E">
      <w:pPr>
        <w:pStyle w:val="ParaCentre"/>
      </w:pPr>
      <w:r w:rsidRPr="00156A60">
        <w:t xml:space="preserve">Questions </w:t>
      </w:r>
      <w:sdt>
        <w:sdtPr>
          <w:alias w:val="QuestionNumbers"/>
          <w:tag w:val="QuestionNumbers"/>
          <w:id w:val="-1223666168"/>
          <w:placeholder>
            <w:docPart w:val="446E08E611B5464CA9E9C4B6024B08E9"/>
          </w:placeholder>
          <w:richText/>
        </w:sdtPr>
        <w:sdtContent>
          <w:r w:rsidRPr="000964A2" w:rsidR="000964A2">
            <w:t>1</w:t>
          </w:r>
          <w:r w:rsidR="002C1282">
            <w:t xml:space="preserve"> </w:t>
          </w:r>
          <w:r w:rsidR="00044E73">
            <w:t>–</w:t>
          </w:r>
          <w:r w:rsidR="002C1282">
            <w:t xml:space="preserve"> </w:t>
          </w:r>
          <w:r w:rsidR="00C872CD">
            <w:rPr>
              <w:rFonts w:cs="Times New Roman"/>
            </w:rPr>
            <w:t>38</w:t>
          </w:r>
        </w:sdtContent>
      </w:sdt>
    </w:p>
    <w:p w:rsidR="00044E73" w:rsidRPr="00044E73" w:rsidP="00044E73">
      <w:pPr>
        <w:pStyle w:val="TitleWitnesses"/>
      </w:pPr>
    </w:p>
    <w:p w:rsidR="002C1282" w:rsidP="002C1282">
      <w:pPr>
        <w:pStyle w:val="TitleWitnesses0"/>
      </w:pPr>
      <w:r>
        <w:t>Witnesses</w:t>
      </w:r>
    </w:p>
    <w:sdt>
      <w:sdtPr>
        <w:alias w:val="WitnessSet"/>
        <w:tag w:val="WitnessSet"/>
        <w:id w:val="-368373484"/>
        <w:placeholder>
          <w:docPart w:val="A50627F8CED44B17A321E32A86A63123"/>
        </w:placeholder>
        <w:richText/>
      </w:sdtPr>
      <w:sdtContent>
        <w:p w:rsidR="002C1282" w:rsidP="002C1282">
          <w:pPr>
            <w:pStyle w:val="Para"/>
          </w:pPr>
          <w:r>
            <w:fldChar w:fldCharType="begin"/>
          </w:r>
          <w:r>
            <w:instrText xml:space="preserve"> HYPERLINK \l "Panel1" </w:instrText>
          </w:r>
          <w:r>
            <w:fldChar w:fldCharType="separate"/>
          </w:r>
          <w:r w:rsidRPr="00044E73">
            <w:rPr>
              <w:rStyle w:val="Hyperlink"/>
            </w:rPr>
            <w:t>I</w:t>
          </w:r>
          <w:r>
            <w:rPr>
              <w:rStyle w:val="Hyperlink"/>
            </w:rPr>
            <w:fldChar w:fldCharType="end"/>
          </w:r>
          <w:r>
            <w:t>: Vice</w:t>
          </w:r>
          <w:r w:rsidR="00D95D61">
            <w:t>-</w:t>
          </w:r>
          <w:r>
            <w:t>Admiral (</w:t>
          </w:r>
          <w:r>
            <w:t>rtd</w:t>
          </w:r>
          <w:r>
            <w:t>) Sir Charles Montgomery KBE and Commander (rtd) Tom Sharpe OBE.</w:t>
          </w:r>
        </w:p>
      </w:sdtContent>
    </w:sdt>
    <w:p w:rsidR="001F7987" w:rsidP="00FE582E">
      <w:pPr>
        <w:pStyle w:val="Para"/>
      </w:pPr>
    </w:p>
    <w:p w:rsidR="001F7987" w:rsidP="00FE582E">
      <w:pPr>
        <w:rPr>
          <w:rFonts w:eastAsia="Times New Roman"/>
          <w:szCs w:val="20"/>
        </w:rPr>
      </w:pPr>
      <w:r>
        <w:br w:type="page"/>
      </w:r>
    </w:p>
    <w:p w:rsidR="001F7987" w:rsidRPr="000D77CD" w:rsidP="001F7987">
      <w:pPr>
        <w:pStyle w:val="TitlePanel0"/>
        <w:rPr>
          <w:szCs w:val="28"/>
        </w:rPr>
      </w:pPr>
      <w:r w:rsidRPr="000D77CD">
        <w:rPr>
          <w:szCs w:val="28"/>
        </w:rPr>
        <w:t>Ex</w:t>
      </w:r>
      <w:r w:rsidRPr="000D77CD" w:rsidR="00AB4C9A">
        <w:rPr>
          <w:szCs w:val="28"/>
        </w:rPr>
        <w:t xml:space="preserve">amination of </w:t>
      </w:r>
      <w:r w:rsidRPr="000D77CD" w:rsidR="000D77CD">
        <w:rPr>
          <w:szCs w:val="28"/>
        </w:rPr>
        <w:t>W</w:t>
      </w:r>
      <w:r w:rsidRPr="000D77CD">
        <w:rPr>
          <w:szCs w:val="28"/>
        </w:rPr>
        <w:t>itnesses</w:t>
      </w:r>
    </w:p>
    <w:p w:rsidR="001F7987" w:rsidRPr="001F7987" w:rsidP="001F7987">
      <w:pPr>
        <w:pStyle w:val="TitlePanel0"/>
        <w:jc w:val="left"/>
        <w:rPr>
          <w:sz w:val="22"/>
        </w:rPr>
      </w:pPr>
      <w:bookmarkStart w:id="0" w:name="Panel1"/>
      <w:bookmarkEnd w:id="0"/>
      <w:r>
        <w:rPr>
          <w:sz w:val="22"/>
        </w:rPr>
        <w:t xml:space="preserve">Witnesses: </w:t>
      </w:r>
      <w:r w:rsidR="00074291">
        <w:rPr>
          <w:sz w:val="22"/>
        </w:rPr>
        <w:t xml:space="preserve">Sir </w:t>
      </w:r>
      <w:r w:rsidR="00954FC5">
        <w:rPr>
          <w:sz w:val="22"/>
        </w:rPr>
        <w:t>Charles Montgomery and Tom Sharpe</w:t>
      </w:r>
      <w:r>
        <w:rPr>
          <w:sz w:val="22"/>
        </w:rPr>
        <w:t>.</w:t>
      </w:r>
    </w:p>
    <w:p w:rsidR="000D77CD" w:rsidP="00074291">
      <w:pPr>
        <w:pStyle w:val="Question"/>
      </w:pPr>
      <w:bookmarkStart w:id="1" w:name="Panel2"/>
      <w:bookmarkEnd w:id="1"/>
      <w:sdt>
        <w:sdtPr>
          <w:alias w:val="Member"/>
          <w:tag w:val="&lt;Member mnisId='1440' dodsId='25254'&gt;"/>
          <w:id w:val="-78066921"/>
          <w:placeholder>
            <w:docPart w:val="DefaultPlaceholder_-1854013440"/>
          </w:placeholder>
          <w:richText/>
        </w:sdtPr>
        <w:sdtContent>
          <w:r w:rsidRPr="00074291" w:rsidR="00074291">
            <w:rPr>
              <w:b/>
            </w:rPr>
            <w:t>Chair:</w:t>
          </w:r>
        </w:sdtContent>
      </w:sdt>
      <w:r>
        <w:t xml:space="preserve"> </w:t>
      </w:r>
      <w:r w:rsidR="00653687">
        <w:t>To make</w:t>
      </w:r>
      <w:r w:rsidR="009451A1">
        <w:t xml:space="preserve"> it</w:t>
      </w:r>
      <w:r w:rsidR="00653687">
        <w:t xml:space="preserve"> </w:t>
      </w:r>
      <w:r>
        <w:t>clear</w:t>
      </w:r>
      <w:r w:rsidR="00653687">
        <w:t xml:space="preserve">, I </w:t>
      </w:r>
      <w:r w:rsidR="00A62CA5">
        <w:t>am temporarily chairing this</w:t>
      </w:r>
      <w:r w:rsidR="00044E73">
        <w:t xml:space="preserve">, </w:t>
      </w:r>
      <w:r w:rsidR="00A62CA5">
        <w:t>as</w:t>
      </w:r>
      <w:r w:rsidR="000964A2">
        <w:t xml:space="preserve"> the </w:t>
      </w:r>
      <w:r>
        <w:t>C</w:t>
      </w:r>
      <w:r w:rsidR="000964A2">
        <w:t>hair</w:t>
      </w:r>
      <w:r>
        <w:t xml:space="preserve">, Tobias Ellwood, has been </w:t>
      </w:r>
      <w:r w:rsidR="000964A2">
        <w:t>detained.</w:t>
      </w:r>
      <w:r w:rsidR="002C1282">
        <w:t xml:space="preserve"> </w:t>
      </w:r>
      <w:r w:rsidR="000964A2">
        <w:t xml:space="preserve">I am John Spellar, </w:t>
      </w:r>
      <w:r>
        <w:t xml:space="preserve">the </w:t>
      </w:r>
      <w:r w:rsidR="000964A2">
        <w:t>Vice</w:t>
      </w:r>
      <w:r w:rsidR="00D95D61">
        <w:t>-</w:t>
      </w:r>
      <w:r w:rsidR="000964A2">
        <w:t>C</w:t>
      </w:r>
      <w:r w:rsidR="00A62CA5">
        <w:t>hair</w:t>
      </w:r>
      <w:r>
        <w:t xml:space="preserve"> of the Defence Committee. Today we are c</w:t>
      </w:r>
      <w:r w:rsidR="00A62CA5">
        <w:t>onducting a one</w:t>
      </w:r>
      <w:r>
        <w:noBreakHyphen/>
      </w:r>
      <w:r w:rsidR="00A62CA5">
        <w:t>off hearing into Operation Isotrope</w:t>
      </w:r>
      <w:r w:rsidR="00044E73">
        <w:t xml:space="preserve"> and </w:t>
      </w:r>
      <w:r w:rsidR="00653687">
        <w:t xml:space="preserve">the role of </w:t>
      </w:r>
      <w:r w:rsidR="000C1CE6">
        <w:t xml:space="preserve">the </w:t>
      </w:r>
      <w:r w:rsidR="00653687">
        <w:t>military in countering migrant crossings</w:t>
      </w:r>
      <w:r>
        <w:t>.</w:t>
      </w:r>
    </w:p>
    <w:p w:rsidR="000D77CD" w:rsidP="000D77CD">
      <w:pPr>
        <w:pStyle w:val="Question"/>
        <w:numPr>
          <w:ilvl w:val="0"/>
          <w:numId w:val="0"/>
        </w:numPr>
        <w:ind w:left="794"/>
      </w:pPr>
      <w:r>
        <w:t>We have two witnesses</w:t>
      </w:r>
      <w:r>
        <w:t xml:space="preserve"> here</w:t>
      </w:r>
      <w:r>
        <w:t xml:space="preserve">. </w:t>
      </w:r>
      <w:r>
        <w:t xml:space="preserve">I stress that they are our witnesses because of their </w:t>
      </w:r>
      <w:r>
        <w:t>experience</w:t>
      </w:r>
      <w:r>
        <w:t xml:space="preserve">, </w:t>
      </w:r>
      <w:r w:rsidR="00653687">
        <w:t>military</w:t>
      </w:r>
      <w:r>
        <w:t xml:space="preserve"> and civil, but </w:t>
      </w:r>
      <w:r>
        <w:t xml:space="preserve">they are speaking today in </w:t>
      </w:r>
      <w:r w:rsidR="00653687">
        <w:t xml:space="preserve">a </w:t>
      </w:r>
      <w:r>
        <w:t>personal capacity</w:t>
      </w:r>
      <w:r w:rsidR="00653687">
        <w:t xml:space="preserve"> and giving </w:t>
      </w:r>
      <w:r>
        <w:t xml:space="preserve">us the </w:t>
      </w:r>
      <w:r w:rsidR="00653687">
        <w:t xml:space="preserve">benefit of </w:t>
      </w:r>
      <w:r>
        <w:t xml:space="preserve">their </w:t>
      </w:r>
      <w:r w:rsidR="00653687">
        <w:t>experience</w:t>
      </w:r>
      <w:r>
        <w:t>.</w:t>
      </w:r>
      <w:r w:rsidR="002C1282">
        <w:t xml:space="preserve"> </w:t>
      </w:r>
      <w:r>
        <w:t xml:space="preserve">The first is </w:t>
      </w:r>
      <w:r w:rsidR="00653687">
        <w:t>S</w:t>
      </w:r>
      <w:r>
        <w:t xml:space="preserve">ir Charles Montgomery, </w:t>
      </w:r>
      <w:r>
        <w:t>previously S</w:t>
      </w:r>
      <w:r>
        <w:t xml:space="preserve">econd </w:t>
      </w:r>
      <w:r w:rsidR="00653687">
        <w:t>S</w:t>
      </w:r>
      <w:r>
        <w:t xml:space="preserve">ea </w:t>
      </w:r>
      <w:r w:rsidR="00653687">
        <w:t>L</w:t>
      </w:r>
      <w:r>
        <w:t>ord</w:t>
      </w:r>
      <w:r>
        <w:t xml:space="preserve"> and then </w:t>
      </w:r>
      <w:r w:rsidR="000C1CE6">
        <w:t>director-general</w:t>
      </w:r>
      <w:r w:rsidR="000C1CE6">
        <w:rPr>
          <w:rFonts w:cs="Times New Roman"/>
        </w:rPr>
        <w:t xml:space="preserve"> </w:t>
      </w:r>
      <w:r>
        <w:rPr>
          <w:rFonts w:cs="Times New Roman"/>
        </w:rPr>
        <w:t xml:space="preserve">of </w:t>
      </w:r>
      <w:r>
        <w:t>Border Force.</w:t>
      </w:r>
      <w:r w:rsidR="002C1282">
        <w:t xml:space="preserve"> </w:t>
      </w:r>
      <w:r>
        <w:t xml:space="preserve">The second is </w:t>
      </w:r>
      <w:r>
        <w:t xml:space="preserve">Tom Sharpe, </w:t>
      </w:r>
      <w:r w:rsidR="00653687">
        <w:t xml:space="preserve">previously </w:t>
      </w:r>
      <w:r>
        <w:t xml:space="preserve">a patrol </w:t>
      </w:r>
      <w:r>
        <w:t>boat commander</w:t>
      </w:r>
      <w:r w:rsidR="00653687">
        <w:t xml:space="preserve">, </w:t>
      </w:r>
      <w:r>
        <w:t xml:space="preserve">bringing us operational experience of the vessels that will be </w:t>
      </w:r>
      <w:r w:rsidR="00653687">
        <w:t>required in</w:t>
      </w:r>
      <w:r>
        <w:t xml:space="preserve"> such an operation.</w:t>
      </w:r>
    </w:p>
    <w:p w:rsidR="00440747" w:rsidP="000D77CD">
      <w:pPr>
        <w:pStyle w:val="Question"/>
        <w:numPr>
          <w:ilvl w:val="0"/>
          <w:numId w:val="0"/>
        </w:numPr>
        <w:ind w:left="794"/>
      </w:pPr>
      <w:r>
        <w:t xml:space="preserve">If I can start </w:t>
      </w:r>
      <w:r w:rsidR="000D77CD">
        <w:t xml:space="preserve">off </w:t>
      </w:r>
      <w:r>
        <w:t>with the first question</w:t>
      </w:r>
      <w:r w:rsidR="000D77CD">
        <w:t xml:space="preserve">, </w:t>
      </w:r>
      <w:r w:rsidR="000C1CE6">
        <w:t xml:space="preserve">what </w:t>
      </w:r>
      <w:r>
        <w:t>can the Navy do that the Border Force cannot?</w:t>
      </w:r>
    </w:p>
    <w:p w:rsidR="000D77CD" w:rsidP="00074291">
      <w:pPr>
        <w:pStyle w:val="Answer"/>
      </w:pPr>
      <w:sdt>
        <w:sdtPr>
          <w:alias w:val="Witness"/>
          <w:id w:val="-1591923719"/>
          <w:placeholder>
            <w:docPart w:val="DefaultPlaceholder_-1854013440"/>
          </w:placeholder>
          <w:richText/>
        </w:sdtPr>
        <w:sdtContent>
          <w:r w:rsidRPr="00A523A1" w:rsidR="00A523A1">
            <w:rPr>
              <w:b/>
              <w:i/>
            </w:rPr>
            <w:t>Sir Charles Montgomery:</w:t>
          </w:r>
        </w:sdtContent>
      </w:sdt>
      <w:r w:rsidR="00A62CA5">
        <w:t xml:space="preserve"> </w:t>
      </w:r>
      <w:r>
        <w:t>L</w:t>
      </w:r>
      <w:r w:rsidR="00A62CA5">
        <w:t xml:space="preserve">et me </w:t>
      </w:r>
      <w:r>
        <w:t>start by saying that</w:t>
      </w:r>
      <w:r w:rsidR="00027F5F">
        <w:t xml:space="preserve">, from what I have read so far, </w:t>
      </w:r>
      <w:r>
        <w:t xml:space="preserve">I am </w:t>
      </w:r>
      <w:r w:rsidR="00A62CA5">
        <w:t>work</w:t>
      </w:r>
      <w:r>
        <w:t xml:space="preserve">ing </w:t>
      </w:r>
      <w:r w:rsidR="00A62CA5">
        <w:t xml:space="preserve">on </w:t>
      </w:r>
      <w:r>
        <w:t xml:space="preserve">the </w:t>
      </w:r>
      <w:r w:rsidR="00A62CA5">
        <w:t xml:space="preserve">basis </w:t>
      </w:r>
      <w:r>
        <w:t xml:space="preserve">that the strategic objective is to ensure </w:t>
      </w:r>
      <w:r w:rsidR="00A62CA5">
        <w:t>that migrants do not land on their own terms in the UK.</w:t>
      </w:r>
      <w:r w:rsidR="002C1282">
        <w:t xml:space="preserve"> </w:t>
      </w:r>
      <w:r>
        <w:t xml:space="preserve">That is what I believe to be the case. </w:t>
      </w:r>
      <w:r w:rsidR="00A62CA5">
        <w:t>The Royal Navy</w:t>
      </w:r>
      <w:r>
        <w:t xml:space="preserve">, </w:t>
      </w:r>
      <w:r w:rsidR="00A62CA5">
        <w:t>I am sure</w:t>
      </w:r>
      <w:r>
        <w:t xml:space="preserve">, </w:t>
      </w:r>
      <w:r w:rsidR="00A62CA5">
        <w:t>will do a fabulous job</w:t>
      </w:r>
      <w:r>
        <w:t xml:space="preserve"> in the role it has been given. It is very familiar with undertaking the command of joint and, should it come to it, m</w:t>
      </w:r>
      <w:r w:rsidR="00A62CA5">
        <w:t>ultinational operations</w:t>
      </w:r>
      <w:r>
        <w:t xml:space="preserve"> </w:t>
      </w:r>
      <w:r w:rsidR="00A62CA5">
        <w:t xml:space="preserve">and operating some </w:t>
      </w:r>
      <w:r>
        <w:t xml:space="preserve">very sophisticated </w:t>
      </w:r>
      <w:r w:rsidR="00A62CA5">
        <w:t>elements of capability.</w:t>
      </w:r>
      <w:r>
        <w:t xml:space="preserve"> It also has the ability and e</w:t>
      </w:r>
      <w:r w:rsidR="00A62CA5">
        <w:t xml:space="preserve">xperience </w:t>
      </w:r>
      <w:r>
        <w:t xml:space="preserve">to draw in </w:t>
      </w:r>
      <w:r w:rsidR="00A62CA5">
        <w:t xml:space="preserve">other elements around </w:t>
      </w:r>
      <w:r w:rsidR="00044E73">
        <w:t>g</w:t>
      </w:r>
      <w:r>
        <w:t xml:space="preserve">overnment. It is quite familiar with doing that. </w:t>
      </w:r>
    </w:p>
    <w:p w:rsidR="0005649F" w:rsidP="00074291">
      <w:pPr>
        <w:pStyle w:val="Answer"/>
      </w:pPr>
      <w:r>
        <w:t>Your question was</w:t>
      </w:r>
      <w:r w:rsidR="000D77CD">
        <w:t xml:space="preserve"> about </w:t>
      </w:r>
      <w:r>
        <w:t xml:space="preserve">what the Royal Navy could do that Border Force could not. </w:t>
      </w:r>
      <w:r w:rsidR="000D77CD">
        <w:t>In terms of individual platform capability, it has a</w:t>
      </w:r>
      <w:r>
        <w:t xml:space="preserve"> far greater range </w:t>
      </w:r>
      <w:r w:rsidR="000D77CD">
        <w:t xml:space="preserve">of its own </w:t>
      </w:r>
      <w:r>
        <w:t xml:space="preserve">organic assets on which to call, which will be very useful. </w:t>
      </w:r>
      <w:r>
        <w:t>It can call on w</w:t>
      </w:r>
      <w:r>
        <w:t xml:space="preserve">ider defence </w:t>
      </w:r>
      <w:r w:rsidR="000964A2">
        <w:t>assets</w:t>
      </w:r>
      <w:r>
        <w:t xml:space="preserve"> as well</w:t>
      </w:r>
      <w:r w:rsidR="00027F5F">
        <w:t xml:space="preserve">, which </w:t>
      </w:r>
      <w:r>
        <w:t xml:space="preserve">will also be useful. It has a direct call on those. </w:t>
      </w:r>
      <w:r>
        <w:t>That does not quite an</w:t>
      </w:r>
      <w:r w:rsidR="000964A2">
        <w:t>s</w:t>
      </w:r>
      <w:r>
        <w:t>wer the question</w:t>
      </w:r>
      <w:r>
        <w:t xml:space="preserve">, </w:t>
      </w:r>
      <w:r>
        <w:t xml:space="preserve">because those assets </w:t>
      </w:r>
      <w:r>
        <w:t>would</w:t>
      </w:r>
      <w:r w:rsidR="00044E73">
        <w:t>,</w:t>
      </w:r>
      <w:r>
        <w:t xml:space="preserve"> or </w:t>
      </w:r>
      <w:r>
        <w:t>could</w:t>
      </w:r>
      <w:r w:rsidR="00044E73">
        <w:t>,</w:t>
      </w:r>
      <w:r>
        <w:t xml:space="preserve"> have been available to Border Forc</w:t>
      </w:r>
      <w:r>
        <w:t xml:space="preserve">e if it was leading the operation. </w:t>
      </w:r>
      <w:r>
        <w:t>Clearly</w:t>
      </w:r>
      <w:r>
        <w:t xml:space="preserve">, </w:t>
      </w:r>
      <w:r>
        <w:t xml:space="preserve">a </w:t>
      </w:r>
      <w:r w:rsidR="000E67AE">
        <w:t>judgment</w:t>
      </w:r>
      <w:r>
        <w:t xml:space="preserve"> </w:t>
      </w:r>
      <w:r>
        <w:t xml:space="preserve">has been </w:t>
      </w:r>
      <w:r>
        <w:t xml:space="preserve">made that </w:t>
      </w:r>
      <w:r>
        <w:t xml:space="preserve">this is </w:t>
      </w:r>
      <w:r>
        <w:t>not so much</w:t>
      </w:r>
      <w:r>
        <w:t xml:space="preserve"> about </w:t>
      </w:r>
      <w:r w:rsidR="00027F5F">
        <w:t>an</w:t>
      </w:r>
      <w:r>
        <w:t xml:space="preserve"> individual platform or other capability; it is about the leadership of the operation</w:t>
      </w:r>
      <w:r>
        <w:t>.</w:t>
      </w:r>
      <w:r w:rsidR="002C1282">
        <w:t xml:space="preserve"> </w:t>
      </w:r>
      <w:r>
        <w:t>The Government ha</w:t>
      </w:r>
      <w:r>
        <w:t xml:space="preserve">ve reached a </w:t>
      </w:r>
      <w:r w:rsidR="000E67AE">
        <w:t>judgment</w:t>
      </w:r>
      <w:r>
        <w:t xml:space="preserve"> that </w:t>
      </w:r>
      <w:r w:rsidR="000964A2">
        <w:t>the</w:t>
      </w:r>
      <w:r>
        <w:t xml:space="preserve"> Navy would be </w:t>
      </w:r>
      <w:r>
        <w:t xml:space="preserve">in a </w:t>
      </w:r>
      <w:r>
        <w:t xml:space="preserve">better </w:t>
      </w:r>
      <w:r>
        <w:t xml:space="preserve">place </w:t>
      </w:r>
      <w:r>
        <w:t>to lead this operation</w:t>
      </w:r>
      <w:r>
        <w:t xml:space="preserve"> than Border Force</w:t>
      </w:r>
      <w:r w:rsidR="00044E73">
        <w:t>—</w:t>
      </w:r>
      <w:r>
        <w:t>or</w:t>
      </w:r>
      <w:r w:rsidR="000E67AE">
        <w:t>,</w:t>
      </w:r>
      <w:r>
        <w:t xml:space="preserve"> indeed</w:t>
      </w:r>
      <w:r w:rsidR="000E67AE">
        <w:t>,</w:t>
      </w:r>
      <w:r>
        <w:t xml:space="preserve"> any of the other operational arms </w:t>
      </w:r>
      <w:r>
        <w:t>that the Home Office has to call on.</w:t>
      </w:r>
    </w:p>
    <w:p w:rsidR="00074291" w:rsidP="00074291">
      <w:pPr>
        <w:pStyle w:val="Answer"/>
      </w:pPr>
      <w:r>
        <w:t xml:space="preserve">I am not in a position to understand what elements </w:t>
      </w:r>
      <w:r w:rsidR="0005649F">
        <w:t xml:space="preserve">were </w:t>
      </w:r>
      <w:r>
        <w:t xml:space="preserve">brought into </w:t>
      </w:r>
      <w:r w:rsidR="000E67AE">
        <w:t>that</w:t>
      </w:r>
      <w:r>
        <w:t xml:space="preserve"> debate</w:t>
      </w:r>
      <w:r w:rsidR="0005649F">
        <w:t xml:space="preserve"> against what looks to me to be a much less ambitious s</w:t>
      </w:r>
      <w:r w:rsidR="000964A2">
        <w:t>trategic</w:t>
      </w:r>
      <w:r>
        <w:t xml:space="preserve"> objective than the one I have been picking up from </w:t>
      </w:r>
      <w:r w:rsidR="0005649F">
        <w:t>Minister</w:t>
      </w:r>
      <w:r w:rsidR="000E67AE">
        <w:t>s</w:t>
      </w:r>
      <w:r w:rsidR="0005649F">
        <w:t xml:space="preserve"> </w:t>
      </w:r>
      <w:r>
        <w:t>and media coverage so far.</w:t>
      </w:r>
      <w:r w:rsidR="002C1282">
        <w:t xml:space="preserve"> </w:t>
      </w:r>
      <w:r>
        <w:t xml:space="preserve">Against </w:t>
      </w:r>
      <w:r w:rsidR="0005649F">
        <w:t xml:space="preserve">that lesser strategic </w:t>
      </w:r>
      <w:r>
        <w:t>objective, could Border Force have done it</w:t>
      </w:r>
      <w:r w:rsidR="0005649F">
        <w:t xml:space="preserve">? Personally I think it should have been able to, but that is </w:t>
      </w:r>
      <w:r w:rsidR="00027F5F">
        <w:t>the</w:t>
      </w:r>
      <w:r w:rsidR="000964A2">
        <w:t xml:space="preserve"> </w:t>
      </w:r>
      <w:r w:rsidR="0064307B">
        <w:t>judgment</w:t>
      </w:r>
      <w:r w:rsidR="0005649F">
        <w:t xml:space="preserve"> that others have made. </w:t>
      </w:r>
    </w:p>
    <w:p w:rsidR="00A62CA5" w:rsidP="00A62CA5">
      <w:pPr>
        <w:pStyle w:val="Question"/>
      </w:pPr>
      <w:sdt>
        <w:sdtPr>
          <w:alias w:val="Member"/>
          <w:tag w:val="&lt;Member mnisId='1440' dodsId='25254'&gt;"/>
          <w:id w:val="-696617949"/>
          <w:placeholder>
            <w:docPart w:val="DefaultPlaceholder_-1854013440"/>
          </w:placeholder>
          <w:richText/>
        </w:sdtPr>
        <w:sdtContent>
          <w:r w:rsidRPr="00A62CA5">
            <w:rPr>
              <w:b/>
            </w:rPr>
            <w:t>Chair:</w:t>
          </w:r>
        </w:sdtContent>
      </w:sdt>
      <w:r w:rsidR="002C1282">
        <w:t xml:space="preserve"> </w:t>
      </w:r>
      <w:r w:rsidR="0005649F">
        <w:t xml:space="preserve">It is </w:t>
      </w:r>
      <w:r>
        <w:t>unfortunate</w:t>
      </w:r>
      <w:r w:rsidR="0005649F">
        <w:t xml:space="preserve"> that the Ministry of Defence ha</w:t>
      </w:r>
      <w:r w:rsidR="0023639D">
        <w:t>s</w:t>
      </w:r>
      <w:r w:rsidR="0005649F">
        <w:t xml:space="preserve"> declined to field a </w:t>
      </w:r>
      <w:r w:rsidR="0005649F">
        <w:t>Minister, an official or a senior Navy officer to come and answer those questions, which you quite rightly identify are s</w:t>
      </w:r>
      <w:r>
        <w:t xml:space="preserve">omewhere in the grey zone. </w:t>
      </w:r>
      <w:r w:rsidR="0064307B">
        <w:t>Are</w:t>
      </w:r>
      <w:r w:rsidR="008D2594">
        <w:t xml:space="preserve"> you in any way </w:t>
      </w:r>
      <w:r>
        <w:t xml:space="preserve">aware of the </w:t>
      </w:r>
      <w:r w:rsidR="00143DE9">
        <w:t xml:space="preserve">likely </w:t>
      </w:r>
      <w:r>
        <w:t xml:space="preserve">role </w:t>
      </w:r>
      <w:r w:rsidR="00143DE9">
        <w:t xml:space="preserve">of </w:t>
      </w:r>
      <w:r>
        <w:t xml:space="preserve">the </w:t>
      </w:r>
      <w:r w:rsidR="008D2594">
        <w:t xml:space="preserve">Joint Maritime Security Centre in terms of command and control in this context? </w:t>
      </w:r>
    </w:p>
    <w:p w:rsidR="002D0C89" w:rsidRPr="00143DE9" w:rsidP="00A62CA5">
      <w:pPr>
        <w:pStyle w:val="Answer"/>
      </w:pPr>
      <w:sdt>
        <w:sdtPr>
          <w:alias w:val="Witness"/>
          <w:id w:val="1122028585"/>
          <w:placeholder>
            <w:docPart w:val="DefaultPlaceholder_-1854013440"/>
          </w:placeholder>
          <w:richText/>
        </w:sdtPr>
        <w:sdtContent>
          <w:r w:rsidRPr="00A523A1" w:rsidR="00A523A1">
            <w:rPr>
              <w:b/>
              <w:i/>
            </w:rPr>
            <w:t>Sir Charles Montgomery:</w:t>
          </w:r>
          <w:r w:rsidRPr="00A62CA5" w:rsidR="00A62CA5">
            <w:rPr>
              <w:b/>
            </w:rPr>
            <w:t xml:space="preserve"> </w:t>
          </w:r>
        </w:sdtContent>
      </w:sdt>
      <w:r w:rsidR="00A62CA5">
        <w:t>No, I am not.</w:t>
      </w:r>
      <w:r w:rsidR="002C1282">
        <w:t xml:space="preserve"> </w:t>
      </w:r>
      <w:r w:rsidR="008D2594">
        <w:t xml:space="preserve">On the other hand, when I was in Border Force I led what was then called the </w:t>
      </w:r>
      <w:r w:rsidR="00143DE9">
        <w:t>National</w:t>
      </w:r>
      <w:r w:rsidR="008D2594">
        <w:t xml:space="preserve"> Maritime Information C</w:t>
      </w:r>
      <w:r w:rsidR="00A62CA5">
        <w:t>entre</w:t>
      </w:r>
      <w:r w:rsidR="008D2594">
        <w:t>. In my time, I w</w:t>
      </w:r>
      <w:r w:rsidR="00A62CA5">
        <w:t xml:space="preserve">anted to migrate </w:t>
      </w:r>
      <w:r w:rsidR="008D2594">
        <w:t xml:space="preserve">that into a </w:t>
      </w:r>
      <w:r>
        <w:t>Joint Maritime Operations Centre</w:t>
      </w:r>
      <w:r w:rsidR="008D2594">
        <w:t>, which I believe was completed after I left</w:t>
      </w:r>
      <w:r w:rsidR="00A62CA5">
        <w:t>.</w:t>
      </w:r>
      <w:r>
        <w:t xml:space="preserve"> </w:t>
      </w:r>
      <w:r w:rsidR="008D2594">
        <w:t>It was then no more than a centre that brought together in the first place i</w:t>
      </w:r>
      <w:r w:rsidR="00A62CA5">
        <w:t xml:space="preserve">nformation and intelligence </w:t>
      </w:r>
      <w:r w:rsidRPr="00143DE9" w:rsidR="00A62CA5">
        <w:t>capabilit</w:t>
      </w:r>
      <w:r w:rsidRPr="00143DE9" w:rsidR="008D2594">
        <w:t xml:space="preserve">ies </w:t>
      </w:r>
      <w:r w:rsidRPr="00143DE9" w:rsidR="00A62CA5">
        <w:t xml:space="preserve">across </w:t>
      </w:r>
      <w:r w:rsidRPr="00143DE9" w:rsidR="008D2594">
        <w:t xml:space="preserve">agencies, </w:t>
      </w:r>
      <w:r w:rsidRPr="00143DE9" w:rsidR="00A62CA5">
        <w:t xml:space="preserve">including the Royal </w:t>
      </w:r>
      <w:r w:rsidRPr="00143DE9" w:rsidR="008D2594">
        <w:t>N</w:t>
      </w:r>
      <w:r w:rsidRPr="00143DE9" w:rsidR="00A62CA5">
        <w:t>avy</w:t>
      </w:r>
      <w:r w:rsidRPr="00143DE9" w:rsidR="008D2594">
        <w:t xml:space="preserve">, the National Crime Agency, </w:t>
      </w:r>
      <w:r w:rsidRPr="00143DE9">
        <w:rPr>
          <w:rFonts w:cs="Times New Roman"/>
        </w:rPr>
        <w:t>Counter Terrorism Policing</w:t>
      </w:r>
      <w:r w:rsidRPr="00143DE9" w:rsidR="008D2594">
        <w:t xml:space="preserve"> and so on. </w:t>
      </w:r>
      <w:r w:rsidRPr="00143DE9" w:rsidR="00A62CA5">
        <w:t>It was an organisation</w:t>
      </w:r>
      <w:r w:rsidRPr="00143DE9">
        <w:t xml:space="preserve"> that</w:t>
      </w:r>
      <w:r w:rsidRPr="00143DE9" w:rsidR="00A62CA5">
        <w:t xml:space="preserve"> Border Force led.</w:t>
      </w:r>
    </w:p>
    <w:p w:rsidR="00A62CA5" w:rsidP="00A62CA5">
      <w:pPr>
        <w:pStyle w:val="Answer"/>
      </w:pPr>
      <w:r w:rsidRPr="00143DE9">
        <w:t xml:space="preserve">Moving now into what you call the Joint Maritime Security Centre, it looks to me as though that is </w:t>
      </w:r>
      <w:r w:rsidRPr="00143DE9">
        <w:t>a further move in the right direction.</w:t>
      </w:r>
      <w:r w:rsidRPr="00143DE9" w:rsidR="002C1282">
        <w:t xml:space="preserve"> </w:t>
      </w:r>
      <w:r w:rsidRPr="00143DE9">
        <w:t xml:space="preserve">That would be presumably a means by which </w:t>
      </w:r>
      <w:r w:rsidRPr="00143DE9">
        <w:t>the two</w:t>
      </w:r>
      <w:r>
        <w:noBreakHyphen/>
        <w:t xml:space="preserve">star commander would exert </w:t>
      </w:r>
      <w:r>
        <w:t xml:space="preserve">command </w:t>
      </w:r>
      <w:r>
        <w:t xml:space="preserve">and </w:t>
      </w:r>
      <w:r>
        <w:t>control over the</w:t>
      </w:r>
      <w:r>
        <w:t xml:space="preserve"> forces assigned</w:t>
      </w:r>
      <w:r>
        <w:t>.</w:t>
      </w:r>
      <w:r w:rsidR="002C1282">
        <w:t xml:space="preserve"> </w:t>
      </w:r>
      <w:r>
        <w:t xml:space="preserve">That seems to me to be entirely right and </w:t>
      </w:r>
      <w:r>
        <w:t>p</w:t>
      </w:r>
      <w:r>
        <w:t>roper.</w:t>
      </w:r>
      <w:r w:rsidR="002C1282">
        <w:t xml:space="preserve"> </w:t>
      </w:r>
      <w:r>
        <w:t>I would have to say that is i</w:t>
      </w:r>
      <w:r>
        <w:t>ntuition</w:t>
      </w:r>
      <w:r>
        <w:t xml:space="preserve"> rather than necessarily knowledge of the substance. </w:t>
      </w:r>
    </w:p>
    <w:p w:rsidR="00A62CA5" w:rsidRPr="00A62CA5" w:rsidP="00A62CA5">
      <w:pPr>
        <w:pStyle w:val="Question"/>
      </w:pPr>
      <w:sdt>
        <w:sdtPr>
          <w:alias w:val="Member"/>
          <w:tag w:val="&lt;Member mnisId='1440' dodsId='25254'&gt;"/>
          <w:id w:val="97539970"/>
          <w:placeholder>
            <w:docPart w:val="DefaultPlaceholder_-1854013440"/>
          </w:placeholder>
          <w:richText/>
        </w:sdtPr>
        <w:sdtContent>
          <w:r w:rsidRPr="00A62CA5">
            <w:rPr>
              <w:b/>
            </w:rPr>
            <w:t>Chair:</w:t>
          </w:r>
        </w:sdtContent>
      </w:sdt>
      <w:r w:rsidR="002C1282">
        <w:t xml:space="preserve"> </w:t>
      </w:r>
      <w:r w:rsidR="002D0C89">
        <w:t xml:space="preserve">That is </w:t>
      </w:r>
      <w:r>
        <w:t xml:space="preserve">a question </w:t>
      </w:r>
      <w:r w:rsidR="002D0C89">
        <w:t xml:space="preserve">we </w:t>
      </w:r>
      <w:r>
        <w:t>may have to</w:t>
      </w:r>
      <w:r w:rsidR="002D0C89">
        <w:t xml:space="preserve"> pose in writing directly to the Ministry of Defence. </w:t>
      </w:r>
    </w:p>
    <w:p w:rsidR="002D0C89" w:rsidP="002D0C89">
      <w:pPr>
        <w:pStyle w:val="Answer"/>
      </w:pPr>
      <w:sdt>
        <w:sdtPr>
          <w:alias w:val="Witness"/>
          <w:id w:val="-1475279036"/>
          <w:placeholder>
            <w:docPart w:val="DefaultPlaceholder_-1854013440"/>
          </w:placeholder>
          <w:richText/>
        </w:sdtPr>
        <w:sdtContent>
          <w:r w:rsidRPr="00A523A1" w:rsidR="00A523A1">
            <w:rPr>
              <w:b/>
              <w:i/>
            </w:rPr>
            <w:t xml:space="preserve">Tom Sharpe: </w:t>
          </w:r>
        </w:sdtContent>
      </w:sdt>
      <w:r>
        <w:t xml:space="preserve">I would like to </w:t>
      </w:r>
      <w:r w:rsidR="00A62CA5">
        <w:t xml:space="preserve">caveat </w:t>
      </w:r>
      <w:r w:rsidR="00354D0E">
        <w:t>this</w:t>
      </w:r>
      <w:r>
        <w:t>. Before I can say what the Navy can bring to this—I will focus on that rather than on what Border Force cannot—we have to acknowledge right at the start, in terms of context, w</w:t>
      </w:r>
      <w:r w:rsidR="00A62CA5">
        <w:t>here the solution for this lies</w:t>
      </w:r>
      <w:r>
        <w:t xml:space="preserve">. It </w:t>
      </w:r>
      <w:r w:rsidR="00A62CA5">
        <w:t>is not at sea</w:t>
      </w:r>
      <w:r>
        <w:t xml:space="preserve"> any more than the solution to piracy off the Horn of Africa lay at sea. </w:t>
      </w:r>
      <w:r w:rsidR="00A62CA5">
        <w:t>That is the caveat under which everything else sits.</w:t>
      </w:r>
      <w:r>
        <w:t xml:space="preserve"> I will try not to say it again as we inevitably creep more and more into the maritime. </w:t>
      </w:r>
    </w:p>
    <w:p w:rsidR="00063E4C" w:rsidP="002D0C89">
      <w:pPr>
        <w:pStyle w:val="Answer"/>
      </w:pPr>
      <w:r>
        <w:t xml:space="preserve">In my view, the Navy can offer four things really very well. </w:t>
      </w:r>
      <w:r w:rsidR="00A62CA5">
        <w:t>The first has already been discussed</w:t>
      </w:r>
      <w:r w:rsidR="00027F5F">
        <w:t xml:space="preserve">: </w:t>
      </w:r>
      <w:r w:rsidR="00A62CA5">
        <w:t>command</w:t>
      </w:r>
      <w:r>
        <w:t xml:space="preserve"> and</w:t>
      </w:r>
      <w:r w:rsidR="00A62CA5">
        <w:t xml:space="preserve"> control.</w:t>
      </w:r>
      <w:r w:rsidR="002C1282">
        <w:t xml:space="preserve"> </w:t>
      </w:r>
      <w:r w:rsidR="00A62CA5">
        <w:t xml:space="preserve">The sheer number of agencies involved </w:t>
      </w:r>
      <w:r>
        <w:t xml:space="preserve">here is perhaps the reason </w:t>
      </w:r>
      <w:r w:rsidR="00A62CA5">
        <w:t xml:space="preserve">why </w:t>
      </w:r>
      <w:r>
        <w:t xml:space="preserve">it has </w:t>
      </w:r>
      <w:r w:rsidR="00A62CA5">
        <w:t>not worked to date.</w:t>
      </w:r>
      <w:r w:rsidR="002C1282">
        <w:t xml:space="preserve"> </w:t>
      </w:r>
      <w:r>
        <w:t>I am not suggesting for one second that the Navy can successfully c</w:t>
      </w:r>
      <w:r w:rsidR="00A62CA5">
        <w:t>ohere all those things.</w:t>
      </w:r>
      <w:r w:rsidR="002C1282">
        <w:t xml:space="preserve"> </w:t>
      </w:r>
      <w:r>
        <w:t xml:space="preserve">In order to do so, </w:t>
      </w:r>
      <w:r w:rsidR="00354D0E">
        <w:t>it</w:t>
      </w:r>
      <w:r>
        <w:t xml:space="preserve"> w</w:t>
      </w:r>
      <w:r w:rsidR="00A62CA5">
        <w:t>ill need to be extremely well authorised</w:t>
      </w:r>
      <w:r>
        <w:t xml:space="preserve"> within very clear boundaries. That is the first task: to bring </w:t>
      </w:r>
      <w:r>
        <w:t xml:space="preserve">what </w:t>
      </w:r>
      <w:r w:rsidR="00A62CA5">
        <w:t xml:space="preserve">I count </w:t>
      </w:r>
      <w:r>
        <w:t xml:space="preserve">as </w:t>
      </w:r>
      <w:r w:rsidR="00A62CA5">
        <w:t xml:space="preserve">in excess of 50 </w:t>
      </w:r>
      <w:r>
        <w:t xml:space="preserve">major </w:t>
      </w:r>
      <w:r w:rsidR="00A62CA5">
        <w:t>agencies</w:t>
      </w:r>
      <w:r>
        <w:t xml:space="preserve"> into one room in order to solve the command and control element</w:t>
      </w:r>
      <w:r w:rsidR="00A62CA5">
        <w:t xml:space="preserve">. </w:t>
      </w:r>
    </w:p>
    <w:p w:rsidR="0018438A" w:rsidP="002D0C89">
      <w:pPr>
        <w:pStyle w:val="Answer"/>
      </w:pPr>
      <w:r>
        <w:t>In so doing, they will p</w:t>
      </w:r>
      <w:r w:rsidR="00A62CA5">
        <w:t xml:space="preserve">rovide an operational buffer between </w:t>
      </w:r>
      <w:r>
        <w:t xml:space="preserve">the </w:t>
      </w:r>
      <w:r w:rsidR="00A62CA5">
        <w:t>solution on the ground and here</w:t>
      </w:r>
      <w:r>
        <w:t xml:space="preserve">, which might come in useful. It might stop political stray volts </w:t>
      </w:r>
      <w:r w:rsidR="00A62CA5">
        <w:t>heading out to sea</w:t>
      </w:r>
      <w:r>
        <w:t>, for example</w:t>
      </w:r>
      <w:r w:rsidR="00044E73">
        <w:t>,</w:t>
      </w:r>
      <w:r>
        <w:t xml:space="preserve"> </w:t>
      </w:r>
      <w:r w:rsidR="00354D0E">
        <w:t>t</w:t>
      </w:r>
      <w:r>
        <w:t xml:space="preserve">asking Border Force directly </w:t>
      </w:r>
      <w:r w:rsidR="00044E73">
        <w:t xml:space="preserve">with </w:t>
      </w:r>
      <w:r>
        <w:t>push</w:t>
      </w:r>
      <w:r w:rsidR="00044E73">
        <w:t>ing</w:t>
      </w:r>
      <w:r>
        <w:t xml:space="preserve"> back</w:t>
      </w:r>
      <w:r w:rsidR="00044E73">
        <w:t>—</w:t>
      </w:r>
      <w:r>
        <w:t xml:space="preserve">an example of which we have seen in the past. COMUKSTRKFOR, the </w:t>
      </w:r>
      <w:r w:rsidR="00354D0E">
        <w:t xml:space="preserve">commander </w:t>
      </w:r>
      <w:r>
        <w:t xml:space="preserve">of the UK Strike Force, </w:t>
      </w:r>
      <w:r w:rsidR="00A62CA5">
        <w:t>if that is who is appointed in the end</w:t>
      </w:r>
      <w:r>
        <w:t xml:space="preserve">, is very used to </w:t>
      </w:r>
      <w:r w:rsidR="005D1F67">
        <w:t xml:space="preserve">that role of </w:t>
      </w:r>
      <w:r>
        <w:t xml:space="preserve">political coherence across multiple agencies, some of </w:t>
      </w:r>
      <w:r w:rsidR="00EA4BCF">
        <w:t>which</w:t>
      </w:r>
      <w:r>
        <w:t xml:space="preserve"> may have differing agendas. </w:t>
      </w:r>
    </w:p>
    <w:p w:rsidR="005D1F67" w:rsidP="002D0C89">
      <w:pPr>
        <w:pStyle w:val="Answer"/>
      </w:pPr>
      <w:r>
        <w:t xml:space="preserve">The second thing </w:t>
      </w:r>
      <w:r>
        <w:t xml:space="preserve">that </w:t>
      </w:r>
      <w:r>
        <w:t>the Navy do</w:t>
      </w:r>
      <w:r w:rsidR="00977EF1">
        <w:t>es</w:t>
      </w:r>
      <w:r>
        <w:t xml:space="preserve"> day in</w:t>
      </w:r>
      <w:r>
        <w:t xml:space="preserve">, </w:t>
      </w:r>
      <w:r>
        <w:t xml:space="preserve">day out is </w:t>
      </w:r>
      <w:r>
        <w:t xml:space="preserve">cohere </w:t>
      </w:r>
      <w:r>
        <w:t>intelligence</w:t>
      </w:r>
      <w:r>
        <w:t xml:space="preserve"> products</w:t>
      </w:r>
      <w:r>
        <w:t>.</w:t>
      </w:r>
      <w:r w:rsidR="002C1282">
        <w:t xml:space="preserve"> </w:t>
      </w:r>
      <w:r>
        <w:t xml:space="preserve">As I said at the top, the solution to this is breaking the </w:t>
      </w:r>
      <w:r>
        <w:t>business model.</w:t>
      </w:r>
      <w:r w:rsidR="002C1282">
        <w:t xml:space="preserve"> </w:t>
      </w:r>
      <w:r>
        <w:t>That involves an awful lot of i</w:t>
      </w:r>
      <w:r>
        <w:t xml:space="preserve">ntelligence networking </w:t>
      </w:r>
      <w:r w:rsidR="0036625B">
        <w:t xml:space="preserve">inland </w:t>
      </w:r>
      <w:r>
        <w:t xml:space="preserve">and upstream. </w:t>
      </w:r>
      <w:r>
        <w:t xml:space="preserve">The </w:t>
      </w:r>
      <w:r>
        <w:t xml:space="preserve">Navy </w:t>
      </w:r>
      <w:r w:rsidR="00EA4BCF">
        <w:t>is</w:t>
      </w:r>
      <w:r>
        <w:t xml:space="preserve"> clearly not </w:t>
      </w:r>
      <w:r>
        <w:t xml:space="preserve">necessarily </w:t>
      </w:r>
      <w:r>
        <w:t xml:space="preserve">going to </w:t>
      </w:r>
      <w:r>
        <w:t>get involved</w:t>
      </w:r>
      <w:r>
        <w:t xml:space="preserve"> in that, but whoever is in charge can cohere that product and therefore b</w:t>
      </w:r>
      <w:r>
        <w:t xml:space="preserve">etter predict where </w:t>
      </w:r>
      <w:r>
        <w:t xml:space="preserve">these </w:t>
      </w:r>
      <w:r>
        <w:t>crossings are likely to happen</w:t>
      </w:r>
      <w:r>
        <w:t xml:space="preserve"> and when. That is fundamental to this</w:t>
      </w:r>
      <w:r>
        <w:t>.</w:t>
      </w:r>
    </w:p>
    <w:p w:rsidR="005D1F67" w:rsidP="002D0C89">
      <w:pPr>
        <w:pStyle w:val="Answer"/>
      </w:pPr>
      <w:r>
        <w:t>For the third part, we g</w:t>
      </w:r>
      <w:r w:rsidR="00A62CA5">
        <w:t>et into surveillance</w:t>
      </w:r>
      <w:r>
        <w:t xml:space="preserve"> and the ability to track. Let us assume that we cannot stop crossings. If we start with </w:t>
      </w:r>
      <w:r w:rsidR="00EA4BCF">
        <w:t xml:space="preserve">the </w:t>
      </w:r>
      <w:r>
        <w:t>assumption that s</w:t>
      </w:r>
      <w:r w:rsidR="00A62CA5">
        <w:t>ome vessels will get through and make the crossing</w:t>
      </w:r>
      <w:r>
        <w:t>, you have to be able to s</w:t>
      </w:r>
      <w:r w:rsidR="00A62CA5">
        <w:t xml:space="preserve">pot </w:t>
      </w:r>
      <w:r>
        <w:t xml:space="preserve">those </w:t>
      </w:r>
      <w:r w:rsidR="00A62CA5">
        <w:t>early and take action</w:t>
      </w:r>
      <w:r>
        <w:t xml:space="preserve"> accordingly, which I will come to in a second</w:t>
      </w:r>
      <w:r w:rsidR="00A62CA5">
        <w:t>.</w:t>
      </w:r>
      <w:r w:rsidR="002C1282">
        <w:t xml:space="preserve"> </w:t>
      </w:r>
      <w:r w:rsidR="00A62CA5">
        <w:t xml:space="preserve">Maritime surveillance </w:t>
      </w:r>
      <w:r>
        <w:t xml:space="preserve">and the production of a recognised maritime picture, which is </w:t>
      </w:r>
      <w:r w:rsidR="00A62CA5">
        <w:t>what we are talking about here</w:t>
      </w:r>
      <w:r>
        <w:t xml:space="preserve">, is </w:t>
      </w:r>
      <w:r w:rsidR="00A62CA5">
        <w:t>Navy 101 business</w:t>
      </w:r>
      <w:r w:rsidR="00322AEB">
        <w:t>.</w:t>
      </w:r>
      <w:r>
        <w:t xml:space="preserve"> </w:t>
      </w:r>
      <w:r w:rsidR="00322AEB">
        <w:t xml:space="preserve">Collating </w:t>
      </w:r>
      <w:r>
        <w:t>m</w:t>
      </w:r>
      <w:r w:rsidR="00A62CA5">
        <w:t>ultiple data sources</w:t>
      </w:r>
      <w:r>
        <w:t>, whether from multiple cameras, radar or even someone with b</w:t>
      </w:r>
      <w:r w:rsidR="00A62CA5">
        <w:t xml:space="preserve">inoculars </w:t>
      </w:r>
      <w:r>
        <w:t>with a bearing</w:t>
      </w:r>
      <w:r w:rsidR="00322AEB">
        <w:t xml:space="preserve">, and bringing </w:t>
      </w:r>
      <w:r>
        <w:t xml:space="preserve">that </w:t>
      </w:r>
      <w:r w:rsidR="00A62CA5">
        <w:t xml:space="preserve">into </w:t>
      </w:r>
      <w:r>
        <w:t xml:space="preserve">a </w:t>
      </w:r>
      <w:r w:rsidR="00A62CA5">
        <w:t>fused real</w:t>
      </w:r>
      <w:r>
        <w:noBreakHyphen/>
      </w:r>
      <w:r w:rsidR="00A62CA5">
        <w:t>time picture</w:t>
      </w:r>
      <w:r>
        <w:t xml:space="preserve"> on which action can be taken</w:t>
      </w:r>
      <w:r w:rsidR="00322AEB">
        <w:t>,</w:t>
      </w:r>
      <w:r>
        <w:t xml:space="preserve"> is core Navy business</w:t>
      </w:r>
      <w:r w:rsidR="00A62CA5">
        <w:t>. Every warship does it</w:t>
      </w:r>
      <w:r>
        <w:t xml:space="preserve"> every day around the clock</w:t>
      </w:r>
      <w:r w:rsidR="00A62CA5">
        <w:t>.</w:t>
      </w:r>
      <w:r>
        <w:t xml:space="preserve"> </w:t>
      </w:r>
    </w:p>
    <w:p w:rsidR="00074291" w:rsidP="002D0C89">
      <w:pPr>
        <w:pStyle w:val="Answer"/>
      </w:pPr>
      <w:r>
        <w:t>The end product</w:t>
      </w:r>
      <w:r w:rsidR="005D1F67">
        <w:t xml:space="preserve"> is the business of </w:t>
      </w:r>
      <w:r>
        <w:t>allocating resources efficiently</w:t>
      </w:r>
      <w:r w:rsidR="005D1F67">
        <w:t xml:space="preserve"> to deal with whatever it is that you are seeing</w:t>
      </w:r>
      <w:r>
        <w:t xml:space="preserve">. </w:t>
      </w:r>
      <w:r w:rsidR="005D1F67">
        <w:t xml:space="preserve">Again, that is basic </w:t>
      </w:r>
      <w:r w:rsidR="00044E73">
        <w:t>n</w:t>
      </w:r>
      <w:r w:rsidR="005D1F67">
        <w:t xml:space="preserve">aval business. </w:t>
      </w:r>
      <w:r>
        <w:t>Right from the top</w:t>
      </w:r>
      <w:r w:rsidR="005D1F67">
        <w:t xml:space="preserve"> in terms of co</w:t>
      </w:r>
      <w:r>
        <w:t>herence across agencies</w:t>
      </w:r>
      <w:r w:rsidR="005D1F67">
        <w:t xml:space="preserve"> down to allocating resources, that really s</w:t>
      </w:r>
      <w:r>
        <w:t>its very comfortably</w:t>
      </w:r>
      <w:r w:rsidR="005D1F67">
        <w:t xml:space="preserve">, in my view, </w:t>
      </w:r>
      <w:r>
        <w:t>with what the Navy does day in, day out</w:t>
      </w:r>
      <w:r w:rsidR="005D1F67">
        <w:t xml:space="preserve"> and what someone like Admiral Utley, for example, can do quite well with his </w:t>
      </w:r>
      <w:r>
        <w:t>staff and planning</w:t>
      </w:r>
      <w:r w:rsidR="009D079B">
        <w:t xml:space="preserve"> team</w:t>
      </w:r>
      <w:r>
        <w:t>.</w:t>
      </w:r>
    </w:p>
    <w:p w:rsidR="00A62CA5" w:rsidP="009D079B">
      <w:pPr>
        <w:pStyle w:val="Remark"/>
      </w:pPr>
      <w:sdt>
        <w:sdtPr>
          <w:alias w:val="Member"/>
          <w:tag w:val="&lt;Member mnisId='1440' dodsId='25254'&gt;"/>
          <w:id w:val="1608085056"/>
          <w:placeholder>
            <w:docPart w:val="DefaultPlaceholder_-1854013440"/>
          </w:placeholder>
          <w:richText/>
        </w:sdtPr>
        <w:sdtContent>
          <w:r w:rsidRPr="00A62CA5">
            <w:rPr>
              <w:b/>
            </w:rPr>
            <w:t>Chair:</w:t>
          </w:r>
        </w:sdtContent>
      </w:sdt>
      <w:r w:rsidR="002C1282">
        <w:t xml:space="preserve"> </w:t>
      </w:r>
      <w:r w:rsidR="009D079B">
        <w:t>That almost seamlessly l</w:t>
      </w:r>
      <w:r>
        <w:t xml:space="preserve">eads into </w:t>
      </w:r>
      <w:r w:rsidR="009D079B">
        <w:t xml:space="preserve">the </w:t>
      </w:r>
      <w:r>
        <w:t xml:space="preserve">next question </w:t>
      </w:r>
      <w:r w:rsidR="009D079B">
        <w:t xml:space="preserve">that will be coming through </w:t>
      </w:r>
      <w:r>
        <w:t>from Sarah Atherton</w:t>
      </w:r>
      <w:r w:rsidR="009D079B">
        <w:t>, because you have very much described a command and control</w:t>
      </w:r>
      <w:r w:rsidR="00322AEB">
        <w:t>,</w:t>
      </w:r>
      <w:r w:rsidR="009D079B">
        <w:t xml:space="preserve"> </w:t>
      </w:r>
      <w:r>
        <w:t>HQ setting</w:t>
      </w:r>
      <w:r w:rsidR="009D079B">
        <w:t xml:space="preserve">, but you did </w:t>
      </w:r>
      <w:r>
        <w:t xml:space="preserve">not say </w:t>
      </w:r>
      <w:r w:rsidR="009D079B">
        <w:t xml:space="preserve">very </w:t>
      </w:r>
      <w:r>
        <w:t xml:space="preserve">much about </w:t>
      </w:r>
      <w:r w:rsidR="009D079B">
        <w:t xml:space="preserve">what </w:t>
      </w:r>
      <w:r>
        <w:t>physical assets</w:t>
      </w:r>
      <w:r w:rsidR="009D079B">
        <w:t xml:space="preserve"> the Navy could use</w:t>
      </w:r>
      <w:r>
        <w:t>.</w:t>
      </w:r>
      <w:r w:rsidR="009D079B">
        <w:t xml:space="preserve"> </w:t>
      </w:r>
    </w:p>
    <w:p w:rsidR="00A62CA5" w:rsidP="00A62CA5">
      <w:pPr>
        <w:pStyle w:val="Question"/>
      </w:pPr>
      <w:sdt>
        <w:sdtPr>
          <w:alias w:val="Member"/>
          <w:tag w:val="&lt;Member mnisId='4855' dodsId=''&gt;"/>
          <w:id w:val="-256212231"/>
          <w:placeholder>
            <w:docPart w:val="DefaultPlaceholder_-1854013440"/>
          </w:placeholder>
          <w:richText/>
        </w:sdtPr>
        <w:sdtContent>
          <w:r w:rsidRPr="00A62CA5">
            <w:rPr>
              <w:b/>
            </w:rPr>
            <w:t>Sarah Atherton:</w:t>
          </w:r>
        </w:sdtContent>
      </w:sdt>
      <w:r>
        <w:t xml:space="preserve"> </w:t>
      </w:r>
      <w:r w:rsidR="009D079B">
        <w:t>Good morning, both. Sir Charles, I will start with you. The first part is probably more appropriate for you, but, Tom, please chip in at the end. If the Royal Navy becomes more consistently involved in counter</w:t>
      </w:r>
      <w:r w:rsidR="009D079B">
        <w:noBreakHyphen/>
        <w:t>immigration ops, how will this affect or be to the detriment of defence and c</w:t>
      </w:r>
      <w:r>
        <w:t>onfidence</w:t>
      </w:r>
      <w:r w:rsidR="00082D87">
        <w:t xml:space="preserve"> </w:t>
      </w:r>
      <w:r>
        <w:t xml:space="preserve">building </w:t>
      </w:r>
      <w:r w:rsidR="009D079B">
        <w:t>with</w:t>
      </w:r>
      <w:r>
        <w:t>in the context of global Britain</w:t>
      </w:r>
      <w:r w:rsidR="009D079B">
        <w:t>?</w:t>
      </w:r>
    </w:p>
    <w:p w:rsidR="009D079B" w:rsidP="00A62CA5">
      <w:pPr>
        <w:pStyle w:val="Answer"/>
      </w:pPr>
      <w:sdt>
        <w:sdtPr>
          <w:alias w:val="Witness"/>
          <w:id w:val="-1129474930"/>
          <w:placeholder>
            <w:docPart w:val="DefaultPlaceholder_-1854013440"/>
          </w:placeholder>
          <w:richText/>
        </w:sdtPr>
        <w:sdtContent>
          <w:r w:rsidRPr="00A523A1" w:rsidR="00A523A1">
            <w:rPr>
              <w:b/>
              <w:i/>
            </w:rPr>
            <w:t>Sir Charles Montgomery:</w:t>
          </w:r>
          <w:r w:rsidRPr="00A62CA5" w:rsidR="00A62CA5">
            <w:rPr>
              <w:b/>
            </w:rPr>
            <w:t xml:space="preserve"> </w:t>
          </w:r>
        </w:sdtContent>
      </w:sdt>
      <w:r w:rsidR="00082D87">
        <w:t xml:space="preserve">That </w:t>
      </w:r>
      <w:r w:rsidR="00A62CA5">
        <w:t>rather depends on</w:t>
      </w:r>
      <w:r>
        <w:t xml:space="preserve"> what </w:t>
      </w:r>
      <w:r w:rsidR="00082D87">
        <w:t xml:space="preserve">naval </w:t>
      </w:r>
      <w:r>
        <w:t>assets are going to be assigned. Clearly, there is already a two</w:t>
      </w:r>
      <w:r>
        <w:noBreakHyphen/>
        <w:t xml:space="preserve">star commander identified. I believe it is Admiral Utley, but that may still be </w:t>
      </w:r>
      <w:r w:rsidR="00A62CA5">
        <w:t>being decided.</w:t>
      </w:r>
      <w:r w:rsidR="002C1282">
        <w:t xml:space="preserve"> </w:t>
      </w:r>
      <w:r>
        <w:t>In his two</w:t>
      </w:r>
      <w:r>
        <w:noBreakHyphen/>
        <w:t xml:space="preserve">star command, he </w:t>
      </w:r>
      <w:r w:rsidR="00A62CA5">
        <w:t xml:space="preserve">does have wider command responsibilities than taking over this </w:t>
      </w:r>
      <w:r>
        <w:t xml:space="preserve">particular </w:t>
      </w:r>
      <w:r w:rsidR="00A62CA5">
        <w:t>operation.</w:t>
      </w:r>
      <w:r w:rsidR="002C1282">
        <w:t xml:space="preserve"> </w:t>
      </w:r>
      <w:r>
        <w:t>Given the instabilities around the world at the moment, o</w:t>
      </w:r>
      <w:r w:rsidR="00A62CA5">
        <w:t>ne can only imagine that</w:t>
      </w:r>
      <w:r>
        <w:t xml:space="preserve">, </w:t>
      </w:r>
      <w:r w:rsidR="00A62CA5">
        <w:t xml:space="preserve">from </w:t>
      </w:r>
      <w:r>
        <w:t>the two</w:t>
      </w:r>
      <w:r>
        <w:noBreakHyphen/>
        <w:t xml:space="preserve">star </w:t>
      </w:r>
      <w:r w:rsidR="00A62CA5">
        <w:t>commander’s perspective</w:t>
      </w:r>
      <w:r>
        <w:t xml:space="preserve">, </w:t>
      </w:r>
      <w:r w:rsidR="00EA4BCF">
        <w:t>this</w:t>
      </w:r>
      <w:r>
        <w:t xml:space="preserve"> is another operation that is now within his bailiwick that would not have been before</w:t>
      </w:r>
      <w:r w:rsidR="00A62CA5">
        <w:t>.</w:t>
      </w:r>
      <w:r>
        <w:t xml:space="preserve"> It could be perfectly manageable, but we w</w:t>
      </w:r>
      <w:r w:rsidR="00A62CA5">
        <w:t>ill have to wait and see.</w:t>
      </w:r>
    </w:p>
    <w:p w:rsidR="008B6BF9" w:rsidP="00A62CA5">
      <w:pPr>
        <w:pStyle w:val="Answer"/>
      </w:pPr>
      <w:r>
        <w:t>In terms of the other aspects, over and above the command and control function, it purely depends on w</w:t>
      </w:r>
      <w:r w:rsidR="00A62CA5">
        <w:t xml:space="preserve">hat assets the </w:t>
      </w:r>
      <w:r>
        <w:t xml:space="preserve">Royal Navy </w:t>
      </w:r>
      <w:r w:rsidR="00A62CA5">
        <w:t>provides on the ground or</w:t>
      </w:r>
      <w:r w:rsidR="004F197B">
        <w:t>,</w:t>
      </w:r>
      <w:r w:rsidR="00A62CA5">
        <w:t xml:space="preserve"> </w:t>
      </w:r>
      <w:r>
        <w:t>indeed</w:t>
      </w:r>
      <w:r w:rsidR="004F197B">
        <w:t>,</w:t>
      </w:r>
      <w:r>
        <w:t xml:space="preserve"> </w:t>
      </w:r>
      <w:r w:rsidR="00A62CA5">
        <w:t xml:space="preserve">on the </w:t>
      </w:r>
      <w:r w:rsidRPr="004F197B" w:rsidR="00A62CA5">
        <w:t>water.</w:t>
      </w:r>
      <w:r w:rsidRPr="004F197B" w:rsidR="002C1282">
        <w:t xml:space="preserve"> </w:t>
      </w:r>
      <w:r w:rsidRPr="004F197B" w:rsidR="00A62CA5">
        <w:t xml:space="preserve">The vessels </w:t>
      </w:r>
      <w:r w:rsidRPr="004F197B">
        <w:t xml:space="preserve">that Border Force has and </w:t>
      </w:r>
      <w:r w:rsidRPr="004F197B" w:rsidR="004F197B">
        <w:rPr>
          <w:rFonts w:cs="Times New Roman"/>
        </w:rPr>
        <w:t xml:space="preserve">that can be taken </w:t>
      </w:r>
      <w:r w:rsidR="009727B6">
        <w:rPr>
          <w:rFonts w:cs="Times New Roman"/>
        </w:rPr>
        <w:t>up from</w:t>
      </w:r>
      <w:r w:rsidRPr="004F197B" w:rsidR="004F197B">
        <w:rPr>
          <w:rFonts w:cs="Times New Roman"/>
        </w:rPr>
        <w:t xml:space="preserve"> trade</w:t>
      </w:r>
      <w:r w:rsidRPr="004F197B">
        <w:rPr>
          <w:rFonts w:cs="Times New Roman"/>
        </w:rPr>
        <w:t xml:space="preserve"> </w:t>
      </w:r>
      <w:r w:rsidRPr="004F197B" w:rsidR="00A62CA5">
        <w:t xml:space="preserve">are probably more easily </w:t>
      </w:r>
      <w:r w:rsidRPr="004F197B">
        <w:t>cross</w:t>
      </w:r>
      <w:r w:rsidRPr="004F197B">
        <w:noBreakHyphen/>
        <w:t xml:space="preserve">deckable from </w:t>
      </w:r>
      <w:r w:rsidRPr="004F197B" w:rsidR="00A62CA5">
        <w:t>small boats</w:t>
      </w:r>
      <w:r w:rsidRPr="004F197B">
        <w:t xml:space="preserve">, </w:t>
      </w:r>
      <w:r w:rsidRPr="004F197B" w:rsidR="00A62CA5">
        <w:t>particularly</w:t>
      </w:r>
      <w:r w:rsidR="00A62CA5">
        <w:t xml:space="preserve"> for people </w:t>
      </w:r>
      <w:r>
        <w:t xml:space="preserve">who are </w:t>
      </w:r>
      <w:r w:rsidR="00A62CA5">
        <w:t>not used to climbing up ladders and ropes.</w:t>
      </w:r>
      <w:r w:rsidR="002C1282">
        <w:t xml:space="preserve"> </w:t>
      </w:r>
      <w:r w:rsidR="00A62CA5">
        <w:t xml:space="preserve">They are probably </w:t>
      </w:r>
      <w:r>
        <w:t>of more use</w:t>
      </w:r>
      <w:r w:rsidR="00A62CA5">
        <w:t>.</w:t>
      </w:r>
      <w:r w:rsidR="00EA4BCF">
        <w:t xml:space="preserve"> </w:t>
      </w:r>
      <w:r w:rsidR="00A62CA5">
        <w:t>They do have assets.</w:t>
      </w:r>
      <w:r w:rsidR="002C1282">
        <w:t xml:space="preserve"> </w:t>
      </w:r>
      <w:r w:rsidR="00A62CA5">
        <w:t xml:space="preserve">The </w:t>
      </w:r>
      <w:r>
        <w:t>N</w:t>
      </w:r>
      <w:r w:rsidR="00A62CA5">
        <w:t xml:space="preserve">avy assets are </w:t>
      </w:r>
      <w:r>
        <w:t xml:space="preserve">certainly </w:t>
      </w:r>
      <w:r w:rsidR="00A62CA5">
        <w:t xml:space="preserve">more sophisticated </w:t>
      </w:r>
      <w:r>
        <w:t>in terms of command and control</w:t>
      </w:r>
      <w:r w:rsidR="00A62CA5">
        <w:t>.</w:t>
      </w:r>
      <w:r w:rsidR="002C1282">
        <w:t xml:space="preserve"> </w:t>
      </w:r>
      <w:r>
        <w:t>They are probably l</w:t>
      </w:r>
      <w:r w:rsidR="00A62CA5">
        <w:t>ess well suited to</w:t>
      </w:r>
      <w:r>
        <w:t xml:space="preserve"> the rapid cross</w:t>
      </w:r>
      <w:r>
        <w:noBreakHyphen/>
        <w:t>decking that is required</w:t>
      </w:r>
      <w:r w:rsidR="00A62CA5">
        <w:t>.</w:t>
      </w:r>
      <w:r w:rsidR="002C1282">
        <w:t xml:space="preserve"> </w:t>
      </w:r>
      <w:r w:rsidR="00A62CA5">
        <w:t xml:space="preserve">It rather depends on what assets the Navy decides </w:t>
      </w:r>
      <w:r>
        <w:t xml:space="preserve">it is going </w:t>
      </w:r>
      <w:r w:rsidR="00A62CA5">
        <w:t>to put into this</w:t>
      </w:r>
      <w:r>
        <w:t xml:space="preserve"> as opposed to calling on other areas of Government and the </w:t>
      </w:r>
      <w:r w:rsidR="00A62CA5">
        <w:t>private sector.</w:t>
      </w:r>
    </w:p>
    <w:p w:rsidR="00A62CA5" w:rsidP="00A62CA5">
      <w:pPr>
        <w:pStyle w:val="Answer"/>
      </w:pPr>
      <w:r>
        <w:t xml:space="preserve">I cannot </w:t>
      </w:r>
      <w:r w:rsidR="008B6BF9">
        <w:t xml:space="preserve">really </w:t>
      </w:r>
      <w:r>
        <w:t>answer that question</w:t>
      </w:r>
      <w:r w:rsidR="008B6BF9">
        <w:t xml:space="preserve"> in the way you probably want me to, because, as I say, </w:t>
      </w:r>
      <w:r>
        <w:t>I do not know what the Navy is lining up to provide.</w:t>
      </w:r>
      <w:r w:rsidR="002C1282">
        <w:t xml:space="preserve"> </w:t>
      </w:r>
      <w:r w:rsidR="008B6BF9">
        <w:t>I have talked about the patrol vessels, but there is exactly t</w:t>
      </w:r>
      <w:r>
        <w:t>he same issue</w:t>
      </w:r>
      <w:r w:rsidR="008B6BF9">
        <w:t xml:space="preserve"> </w:t>
      </w:r>
      <w:r>
        <w:t xml:space="preserve">at stake </w:t>
      </w:r>
      <w:r w:rsidR="0046433D">
        <w:t>where</w:t>
      </w:r>
      <w:r w:rsidR="00321E75">
        <w:t xml:space="preserve"> </w:t>
      </w:r>
      <w:r w:rsidR="008B6BF9">
        <w:t>maritime aircraft or rotary wing aircraft are drawn on, for example, or in</w:t>
      </w:r>
      <w:r>
        <w:t xml:space="preserve"> intelligence asset attribution.</w:t>
      </w:r>
      <w:r w:rsidR="002C1282">
        <w:t xml:space="preserve"> </w:t>
      </w:r>
      <w:r w:rsidR="008B6BF9">
        <w:t xml:space="preserve">I cannot really answer the question in the way that you want. </w:t>
      </w:r>
      <w:r>
        <w:t xml:space="preserve">It is something that </w:t>
      </w:r>
      <w:r w:rsidR="008B6BF9">
        <w:t xml:space="preserve">only really the </w:t>
      </w:r>
      <w:r>
        <w:t xml:space="preserve">Ministry of Defence </w:t>
      </w:r>
      <w:r w:rsidR="008B6BF9">
        <w:t xml:space="preserve">and the operational commander </w:t>
      </w:r>
      <w:r>
        <w:t xml:space="preserve">can </w:t>
      </w:r>
      <w:r w:rsidR="000964A2">
        <w:t>answer</w:t>
      </w:r>
      <w:r>
        <w:t>.</w:t>
      </w:r>
    </w:p>
    <w:p w:rsidR="00A62CA5" w:rsidP="00A62CA5">
      <w:pPr>
        <w:pStyle w:val="Question"/>
      </w:pPr>
      <w:sdt>
        <w:sdtPr>
          <w:alias w:val="Member"/>
          <w:tag w:val="&lt;Member mnisId='4855' dodsId=''&gt;"/>
          <w:id w:val="954449228"/>
          <w:placeholder>
            <w:docPart w:val="DefaultPlaceholder_-1854013440"/>
          </w:placeholder>
          <w:richText/>
        </w:sdtPr>
        <w:sdtContent>
          <w:r w:rsidRPr="003F07BC">
            <w:rPr>
              <w:b/>
            </w:rPr>
            <w:t>Sarah Atherton:</w:t>
          </w:r>
        </w:sdtContent>
      </w:sdt>
      <w:r w:rsidR="002C1282">
        <w:t xml:space="preserve"> </w:t>
      </w:r>
      <w:r>
        <w:t>Tom, we know</w:t>
      </w:r>
      <w:r w:rsidR="008B6BF9">
        <w:t xml:space="preserve"> the P</w:t>
      </w:r>
      <w:r w:rsidR="008B6BF9">
        <w:noBreakHyphen/>
        <w:t xml:space="preserve">8 has been used, at £35,000 an hour, to collect intelligence. The </w:t>
      </w:r>
      <w:r w:rsidR="00AF0F0F">
        <w:t>MinAF</w:t>
      </w:r>
      <w:r w:rsidRPr="003F07BC" w:rsidR="003F07BC">
        <w:rPr>
          <w:rFonts w:cs="Times New Roman"/>
        </w:rPr>
        <w:t xml:space="preserve"> has spoken about privately contracting cross</w:t>
      </w:r>
      <w:r w:rsidRPr="003F07BC" w:rsidR="003F07BC">
        <w:rPr>
          <w:rFonts w:cs="Times New Roman"/>
        </w:rPr>
        <w:noBreakHyphen/>
        <w:t xml:space="preserve">decking boats. He has also mentioned OPVs and P2000s. What </w:t>
      </w:r>
      <w:r>
        <w:t xml:space="preserve">assets does the </w:t>
      </w:r>
      <w:r w:rsidR="003F07BC">
        <w:t xml:space="preserve">Royal </w:t>
      </w:r>
      <w:r>
        <w:t>Navy</w:t>
      </w:r>
      <w:r w:rsidR="003F07BC">
        <w:t xml:space="preserve"> </w:t>
      </w:r>
      <w:r>
        <w:t>have</w:t>
      </w:r>
      <w:r w:rsidR="003F07BC">
        <w:t xml:space="preserve">, in your experience, </w:t>
      </w:r>
      <w:r>
        <w:t>that could do this job</w:t>
      </w:r>
      <w:r w:rsidR="003F07BC">
        <w:t>?</w:t>
      </w:r>
    </w:p>
    <w:p w:rsidR="003F07BC" w:rsidP="00A62CA5">
      <w:pPr>
        <w:pStyle w:val="Answer"/>
      </w:pPr>
      <w:sdt>
        <w:sdtPr>
          <w:alias w:val="Witness"/>
          <w:id w:val="2016651411"/>
          <w:placeholder>
            <w:docPart w:val="DefaultPlaceholder_-1854013440"/>
          </w:placeholder>
          <w:richText/>
        </w:sdtPr>
        <w:sdtContent>
          <w:r w:rsidRPr="00A523A1" w:rsidR="00A523A1">
            <w:rPr>
              <w:b/>
              <w:i/>
            </w:rPr>
            <w:t xml:space="preserve">Tom Sharpe: </w:t>
          </w:r>
        </w:sdtContent>
      </w:sdt>
      <w:r>
        <w:t xml:space="preserve">It </w:t>
      </w:r>
      <w:r w:rsidR="00A62CA5">
        <w:t xml:space="preserve">depends </w:t>
      </w:r>
      <w:r>
        <w:t xml:space="preserve">on </w:t>
      </w:r>
      <w:r w:rsidR="00A62CA5">
        <w:t>what you mean</w:t>
      </w:r>
      <w:r>
        <w:t xml:space="preserve"> by “this job”</w:t>
      </w:r>
      <w:r w:rsidR="00A62CA5">
        <w:t xml:space="preserve">. </w:t>
      </w:r>
      <w:r>
        <w:t>We are already focusing on cross</w:t>
      </w:r>
      <w:r>
        <w:noBreakHyphen/>
        <w:t xml:space="preserve">decking migrants out of rubber boats into some form of maritime vessel. </w:t>
      </w:r>
      <w:r w:rsidR="00A62CA5">
        <w:t>There</w:t>
      </w:r>
      <w:r w:rsidR="000964A2">
        <w:t xml:space="preserve"> </w:t>
      </w:r>
      <w:r>
        <w:t xml:space="preserve">may </w:t>
      </w:r>
      <w:r w:rsidR="000964A2">
        <w:t xml:space="preserve">be a mindset </w:t>
      </w:r>
      <w:r w:rsidR="00A62CA5">
        <w:t>shift</w:t>
      </w:r>
      <w:r>
        <w:t xml:space="preserve"> required to move away from that ever so slightly.</w:t>
      </w:r>
    </w:p>
    <w:p w:rsidR="003F07BC" w:rsidP="00A62CA5">
      <w:pPr>
        <w:pStyle w:val="Answer"/>
      </w:pPr>
      <w:r>
        <w:t xml:space="preserve">If we are talking </w:t>
      </w:r>
      <w:r w:rsidR="00A62CA5">
        <w:t xml:space="preserve">about ensuring safe passage, </w:t>
      </w:r>
      <w:r>
        <w:t xml:space="preserve">which under article 98 of UNCLOS all mariners are obliged to do, and the </w:t>
      </w:r>
      <w:r w:rsidR="00A62CA5">
        <w:t>safety of life at sea</w:t>
      </w:r>
      <w:r>
        <w:t xml:space="preserve"> rather than interdicting and </w:t>
      </w:r>
      <w:r w:rsidR="00A62CA5">
        <w:t>taking otherwise safe migrants out of the water</w:t>
      </w:r>
      <w:r>
        <w:t>, that is one problem.</w:t>
      </w:r>
      <w:r w:rsidR="002C1282">
        <w:t xml:space="preserve"> </w:t>
      </w:r>
      <w:r w:rsidR="00A62CA5">
        <w:t xml:space="preserve">If we are talking about ensuring </w:t>
      </w:r>
      <w:r>
        <w:t xml:space="preserve">that no one </w:t>
      </w:r>
      <w:r w:rsidR="00A62CA5">
        <w:t>crosses without being detected</w:t>
      </w:r>
      <w:r>
        <w:t xml:space="preserve"> and is then picked up on the shore side in the UK, that is another problem. </w:t>
      </w:r>
      <w:r w:rsidR="00A62CA5">
        <w:t>In my view</w:t>
      </w:r>
      <w:r>
        <w:t xml:space="preserve">, that is </w:t>
      </w:r>
      <w:r w:rsidR="00A62CA5">
        <w:t>a better solution</w:t>
      </w:r>
      <w:r>
        <w:t xml:space="preserve">, because </w:t>
      </w:r>
      <w:r w:rsidR="000964A2">
        <w:t xml:space="preserve">it stops the </w:t>
      </w:r>
      <w:r>
        <w:t xml:space="preserve">idea of </w:t>
      </w:r>
      <w:r w:rsidR="000964A2">
        <w:t>floo</w:t>
      </w:r>
      <w:r w:rsidR="00A62CA5">
        <w:t xml:space="preserve">ding </w:t>
      </w:r>
      <w:r w:rsidR="00602932">
        <w:t>the channel</w:t>
      </w:r>
      <w:r w:rsidR="00A62CA5">
        <w:t xml:space="preserve"> with ships</w:t>
      </w:r>
      <w:r>
        <w:t>, which could very easily m</w:t>
      </w:r>
      <w:r w:rsidR="00A62CA5">
        <w:t>ake the problem worse.</w:t>
      </w:r>
    </w:p>
    <w:p w:rsidR="003F07BC" w:rsidP="00A62CA5">
      <w:pPr>
        <w:pStyle w:val="Answer"/>
      </w:pPr>
      <w:r>
        <w:t xml:space="preserve">I am sorry that I am not answering your question, but I will get there in a second. If you fill </w:t>
      </w:r>
      <w:r w:rsidR="00602932">
        <w:t>the channel</w:t>
      </w:r>
      <w:r>
        <w:t xml:space="preserve"> with ships, you could make this problem worse. You are now making the crossing s</w:t>
      </w:r>
      <w:r w:rsidR="00A62CA5">
        <w:t>afer</w:t>
      </w:r>
      <w:r>
        <w:t xml:space="preserve"> and therefore more attractive, e</w:t>
      </w:r>
      <w:r w:rsidR="00A62CA5">
        <w:t xml:space="preserve">xactly </w:t>
      </w:r>
      <w:r>
        <w:t xml:space="preserve">as </w:t>
      </w:r>
      <w:r w:rsidR="00A62CA5">
        <w:t xml:space="preserve">happened </w:t>
      </w:r>
      <w:r w:rsidR="00793F8C">
        <w:t xml:space="preserve">in the Mediterranean </w:t>
      </w:r>
      <w:r w:rsidR="00A62CA5">
        <w:t>in 2015</w:t>
      </w:r>
      <w:r>
        <w:t xml:space="preserve"> when b</w:t>
      </w:r>
      <w:r w:rsidR="00A62CA5">
        <w:t xml:space="preserve">oats </w:t>
      </w:r>
      <w:r>
        <w:t xml:space="preserve">were </w:t>
      </w:r>
      <w:r w:rsidR="00A62CA5">
        <w:t>put to sea</w:t>
      </w:r>
      <w:r>
        <w:t xml:space="preserve"> with 12.1 miles of petrol and the phone number of the nearest </w:t>
      </w:r>
      <w:r w:rsidR="00793F8C">
        <w:t xml:space="preserve">navy </w:t>
      </w:r>
      <w:r>
        <w:t xml:space="preserve">ship. </w:t>
      </w:r>
      <w:r w:rsidR="00A62CA5">
        <w:t xml:space="preserve">When </w:t>
      </w:r>
      <w:r>
        <w:t xml:space="preserve">they </w:t>
      </w:r>
      <w:r w:rsidR="00A62CA5">
        <w:t>ran out of fuel</w:t>
      </w:r>
      <w:r>
        <w:t xml:space="preserve">, </w:t>
      </w:r>
      <w:r w:rsidR="00A62CA5">
        <w:t>they rang</w:t>
      </w:r>
      <w:r w:rsidR="00793F8C">
        <w:t xml:space="preserve"> you</w:t>
      </w:r>
      <w:r w:rsidR="00A62CA5">
        <w:t xml:space="preserve"> and </w:t>
      </w:r>
      <w:r>
        <w:t xml:space="preserve">they </w:t>
      </w:r>
      <w:r w:rsidR="00A62CA5">
        <w:t>were taken to safety.</w:t>
      </w:r>
      <w:r w:rsidR="002C1282">
        <w:t xml:space="preserve"> </w:t>
      </w:r>
      <w:r>
        <w:t xml:space="preserve">In my view, we need to move our </w:t>
      </w:r>
      <w:r w:rsidR="00A62CA5">
        <w:t>mindset</w:t>
      </w:r>
      <w:r>
        <w:t xml:space="preserve"> very slightly away from this idea of l</w:t>
      </w:r>
      <w:r w:rsidR="00A62CA5">
        <w:t>arge boats</w:t>
      </w:r>
      <w:r>
        <w:t xml:space="preserve"> or small boats coming alongside overladen </w:t>
      </w:r>
      <w:r w:rsidR="00A62CA5">
        <w:t>rubber dinghies</w:t>
      </w:r>
      <w:r>
        <w:t xml:space="preserve">. </w:t>
      </w:r>
      <w:r w:rsidR="006F501B">
        <w:t>Y</w:t>
      </w:r>
      <w:r>
        <w:t xml:space="preserve">ou are </w:t>
      </w:r>
      <w:r w:rsidR="00A62CA5">
        <w:t xml:space="preserve">creating </w:t>
      </w:r>
      <w:r>
        <w:t xml:space="preserve">a </w:t>
      </w:r>
      <w:r w:rsidR="00A62CA5">
        <w:t xml:space="preserve">safety </w:t>
      </w:r>
      <w:r>
        <w:t xml:space="preserve">of life </w:t>
      </w:r>
      <w:r w:rsidR="00A62CA5">
        <w:t>issue</w:t>
      </w:r>
      <w:r w:rsidR="006F501B">
        <w:t xml:space="preserve"> right there</w:t>
      </w:r>
      <w:r>
        <w:t xml:space="preserve">, </w:t>
      </w:r>
      <w:r w:rsidR="00A62CA5">
        <w:t xml:space="preserve">even </w:t>
      </w:r>
      <w:r>
        <w:t xml:space="preserve">though you are </w:t>
      </w:r>
      <w:r w:rsidR="00A62CA5">
        <w:t>trying to help.</w:t>
      </w:r>
    </w:p>
    <w:p w:rsidR="00913AAD" w:rsidP="00A62CA5">
      <w:pPr>
        <w:pStyle w:val="Answer"/>
      </w:pPr>
      <w:r>
        <w:t xml:space="preserve">If you have to do that, if that is the task, </w:t>
      </w:r>
      <w:r>
        <w:t xml:space="preserve">if the task remains pulling people who are otherwise safe out of their </w:t>
      </w:r>
      <w:r w:rsidRPr="00637143" w:rsidR="00637143">
        <w:rPr>
          <w:rFonts w:cs="Times New Roman"/>
        </w:rPr>
        <w:t>RIB</w:t>
      </w:r>
      <w:r w:rsidR="00637143">
        <w:rPr>
          <w:rFonts w:cs="Times New Roman"/>
        </w:rPr>
        <w:t xml:space="preserve"> </w:t>
      </w:r>
      <w:r>
        <w:rPr>
          <w:rFonts w:cs="Times New Roman"/>
        </w:rPr>
        <w:t>and into a</w:t>
      </w:r>
      <w:r w:rsidR="00A62CA5">
        <w:t xml:space="preserve"> ship of some sort, </w:t>
      </w:r>
      <w:r>
        <w:t xml:space="preserve">frankly </w:t>
      </w:r>
      <w:r w:rsidR="00A62CA5">
        <w:t xml:space="preserve">any Navy ship </w:t>
      </w:r>
      <w:r>
        <w:t xml:space="preserve">can </w:t>
      </w:r>
      <w:r w:rsidR="00A62CA5">
        <w:t>do it</w:t>
      </w:r>
      <w:r>
        <w:t>, from the largest to the smallest, because they all have their own sea boats. Again, it rather c</w:t>
      </w:r>
      <w:r w:rsidR="00A62CA5">
        <w:t>omes down to whether that is what you want to do.</w:t>
      </w:r>
      <w:r w:rsidR="002C1282">
        <w:t xml:space="preserve"> </w:t>
      </w:r>
      <w:r>
        <w:t>The p</w:t>
      </w:r>
      <w:r w:rsidR="00A62CA5">
        <w:t>erfect</w:t>
      </w:r>
      <w:r>
        <w:noBreakHyphen/>
        <w:t xml:space="preserve">sized </w:t>
      </w:r>
      <w:r w:rsidR="00A62CA5">
        <w:t xml:space="preserve">hull </w:t>
      </w:r>
      <w:r>
        <w:t xml:space="preserve">that we have </w:t>
      </w:r>
      <w:r w:rsidR="00A62CA5">
        <w:t>for this</w:t>
      </w:r>
      <w:r>
        <w:t xml:space="preserve"> would be the university boats, the Archer</w:t>
      </w:r>
      <w:r>
        <w:noBreakHyphen/>
        <w:t>class P2000s. They are small and technically you could step straight</w:t>
      </w:r>
      <w:r w:rsidR="00A62CA5">
        <w:t xml:space="preserve"> out of the </w:t>
      </w:r>
      <w:r w:rsidR="0023639D">
        <w:t xml:space="preserve">RIB </w:t>
      </w:r>
      <w:r w:rsidR="00A62CA5">
        <w:t>on</w:t>
      </w:r>
      <w:r w:rsidR="00637143">
        <w:t xml:space="preserve"> </w:t>
      </w:r>
      <w:r w:rsidR="00A62CA5">
        <w:t>to them.</w:t>
      </w:r>
      <w:r w:rsidR="002C1282">
        <w:t xml:space="preserve"> </w:t>
      </w:r>
      <w:r>
        <w:t xml:space="preserve">Everything else would require a jumping ladder—with children, you perhaps have a risk—or putting your own boat in the </w:t>
      </w:r>
      <w:r w:rsidR="00A62CA5">
        <w:t>water.</w:t>
      </w:r>
      <w:r w:rsidR="002C1282">
        <w:t xml:space="preserve"> </w:t>
      </w:r>
      <w:r w:rsidR="00A62CA5">
        <w:t>This is the English Channel</w:t>
      </w:r>
      <w:r>
        <w:t xml:space="preserve">, </w:t>
      </w:r>
      <w:r w:rsidR="00A62CA5">
        <w:t>remember.</w:t>
      </w:r>
      <w:r w:rsidR="002C1282">
        <w:t xml:space="preserve"> </w:t>
      </w:r>
      <w:r>
        <w:t xml:space="preserve">The minute you start manoeuvring your ship to launch boats, you are going to be in the way of very large vessels that cannot manoeuvre. </w:t>
      </w:r>
    </w:p>
    <w:p w:rsidR="00A62CA5" w:rsidRPr="00A62CA5" w:rsidP="00A62CA5">
      <w:pPr>
        <w:pStyle w:val="Answer"/>
      </w:pPr>
      <w:r>
        <w:t>There is a tremendous amount of risk</w:t>
      </w:r>
      <w:r w:rsidR="00913AAD">
        <w:t xml:space="preserve"> just associated with what is being discussed, which is why </w:t>
      </w:r>
      <w:r w:rsidR="00637143">
        <w:t xml:space="preserve">I do not think it is </w:t>
      </w:r>
      <w:r w:rsidR="00913AAD">
        <w:t xml:space="preserve">the </w:t>
      </w:r>
      <w:r>
        <w:t>right solution.</w:t>
      </w:r>
      <w:r w:rsidR="002C1282">
        <w:t xml:space="preserve"> </w:t>
      </w:r>
      <w:r w:rsidR="00913AAD">
        <w:t xml:space="preserve">In terms of what the Navy has right now, </w:t>
      </w:r>
      <w:r w:rsidR="00093F6A">
        <w:t>it</w:t>
      </w:r>
      <w:r w:rsidR="00913AAD">
        <w:t xml:space="preserve"> </w:t>
      </w:r>
      <w:r>
        <w:t>could use anything</w:t>
      </w:r>
      <w:r w:rsidR="00913AAD">
        <w:t xml:space="preserve">, </w:t>
      </w:r>
      <w:r>
        <w:t xml:space="preserve">but there is no </w:t>
      </w:r>
      <w:r w:rsidR="00003CA4">
        <w:t xml:space="preserve">fat; there is no </w:t>
      </w:r>
      <w:r>
        <w:t>spare capacity.</w:t>
      </w:r>
      <w:r w:rsidR="002C1282">
        <w:t xml:space="preserve"> </w:t>
      </w:r>
      <w:r w:rsidR="00003CA4">
        <w:t xml:space="preserve">The person with the planning board, the stick and the ships is going to be hoping desperately that </w:t>
      </w:r>
      <w:r w:rsidR="00981630">
        <w:t xml:space="preserve">naval </w:t>
      </w:r>
      <w:r>
        <w:t xml:space="preserve">vessels </w:t>
      </w:r>
      <w:r w:rsidR="00003CA4">
        <w:t xml:space="preserve">are </w:t>
      </w:r>
      <w:r>
        <w:t xml:space="preserve">not </w:t>
      </w:r>
      <w:r w:rsidR="000964A2">
        <w:t>requisitioned</w:t>
      </w:r>
      <w:r>
        <w:t xml:space="preserve"> for this task</w:t>
      </w:r>
      <w:r w:rsidR="00003CA4">
        <w:t xml:space="preserve">, because they are all in use for other things. That is worth bearing in mind. </w:t>
      </w:r>
    </w:p>
    <w:p w:rsidR="00A62CA5" w:rsidP="00A62CA5">
      <w:pPr>
        <w:pStyle w:val="Question"/>
      </w:pPr>
      <w:sdt>
        <w:sdtPr>
          <w:alias w:val="Member"/>
          <w:tag w:val="&lt;Member mnisId='429' dodsId='25293'&gt;"/>
          <w:id w:val="-840158368"/>
          <w:placeholder>
            <w:docPart w:val="DefaultPlaceholder_-1854013440"/>
          </w:placeholder>
          <w:richText/>
        </w:sdtPr>
        <w:sdtContent>
          <w:r w:rsidRPr="00A62CA5">
            <w:rPr>
              <w:b/>
            </w:rPr>
            <w:t>Derek Twigg:</w:t>
          </w:r>
        </w:sdtContent>
      </w:sdt>
      <w:r w:rsidR="002C1282">
        <w:t xml:space="preserve"> </w:t>
      </w:r>
      <w:r w:rsidR="00003CA4">
        <w:t xml:space="preserve">I have been listening to both of our guests here today. I </w:t>
      </w:r>
      <w:r>
        <w:t xml:space="preserve">know </w:t>
      </w:r>
      <w:r w:rsidR="00003CA4">
        <w:t xml:space="preserve">you are </w:t>
      </w:r>
      <w:r>
        <w:t>speaking in a personal capacity</w:t>
      </w:r>
      <w:r w:rsidR="00003CA4">
        <w:t xml:space="preserve">, but I assume you still have lots of contacts and communications with people in the MoD and the Navy et cetera. </w:t>
      </w:r>
      <w:r>
        <w:t>Given all the ifs and buts</w:t>
      </w:r>
      <w:r w:rsidR="00003CA4">
        <w:t xml:space="preserve"> that both of you have been talking about</w:t>
      </w:r>
      <w:r>
        <w:t xml:space="preserve">, do you believe </w:t>
      </w:r>
      <w:r w:rsidR="00003CA4">
        <w:t xml:space="preserve">there was </w:t>
      </w:r>
      <w:r>
        <w:t xml:space="preserve">any real </w:t>
      </w:r>
      <w:r w:rsidR="00003CA4">
        <w:t xml:space="preserve">detailed </w:t>
      </w:r>
      <w:r>
        <w:t xml:space="preserve">discussion </w:t>
      </w:r>
      <w:r w:rsidR="00003CA4">
        <w:t xml:space="preserve">with the MoD and the Royal Navy </w:t>
      </w:r>
      <w:r>
        <w:t>before this announcement was made</w:t>
      </w:r>
      <w:r w:rsidR="00003CA4">
        <w:t xml:space="preserve">? </w:t>
      </w:r>
    </w:p>
    <w:p w:rsidR="00003CA4" w:rsidP="00A62CA5">
      <w:pPr>
        <w:pStyle w:val="Answer"/>
      </w:pPr>
      <w:sdt>
        <w:sdtPr>
          <w:alias w:val="Witness"/>
          <w:id w:val="935169241"/>
          <w:placeholder>
            <w:docPart w:val="DefaultPlaceholder_-1854013440"/>
          </w:placeholder>
          <w:richText/>
        </w:sdtPr>
        <w:sdtContent>
          <w:r w:rsidRPr="00A523A1" w:rsidR="00A523A1">
            <w:rPr>
              <w:b/>
              <w:i/>
            </w:rPr>
            <w:t xml:space="preserve">Tom Sharpe: </w:t>
          </w:r>
        </w:sdtContent>
      </w:sdt>
      <w:r>
        <w:t xml:space="preserve">Yes, the </w:t>
      </w:r>
      <w:r w:rsidR="00A62CA5">
        <w:t xml:space="preserve">planning for </w:t>
      </w:r>
      <w:r>
        <w:t xml:space="preserve">this has been in train for </w:t>
      </w:r>
      <w:r w:rsidR="00A62CA5">
        <w:t>some time</w:t>
      </w:r>
      <w:r>
        <w:t xml:space="preserve">, because it has been a naval </w:t>
      </w:r>
      <w:r w:rsidR="00A62CA5">
        <w:t>task for some time.</w:t>
      </w:r>
      <w:r w:rsidR="002C1282">
        <w:t xml:space="preserve"> </w:t>
      </w:r>
      <w:r w:rsidR="00A62CA5">
        <w:t xml:space="preserve">It </w:t>
      </w:r>
      <w:r>
        <w:t xml:space="preserve">is not the first time that </w:t>
      </w:r>
      <w:r w:rsidR="00B76DD6">
        <w:t xml:space="preserve">naval </w:t>
      </w:r>
      <w:r>
        <w:t xml:space="preserve">assets or RAF assets have been allocated to it. It </w:t>
      </w:r>
      <w:r w:rsidR="00A62CA5">
        <w:t>always creates a pain</w:t>
      </w:r>
      <w:r>
        <w:t>, particularly in the Twitter commentariat, some of whom believe that it is beneath the forces to be doing it</w:t>
      </w:r>
      <w:r w:rsidR="00A62CA5">
        <w:t>.</w:t>
      </w:r>
      <w:r w:rsidR="002C1282">
        <w:t xml:space="preserve"> </w:t>
      </w:r>
      <w:r>
        <w:t>I do not believe that, but it is n</w:t>
      </w:r>
      <w:r w:rsidR="00A62CA5">
        <w:t xml:space="preserve">ot the first time </w:t>
      </w:r>
      <w:r>
        <w:t>it h</w:t>
      </w:r>
      <w:r w:rsidR="00A62CA5">
        <w:t>as happened.</w:t>
      </w:r>
    </w:p>
    <w:p w:rsidR="00A62CA5" w:rsidP="00A62CA5">
      <w:pPr>
        <w:pStyle w:val="Answer"/>
      </w:pPr>
      <w:r>
        <w:t xml:space="preserve">The idea of providing units </w:t>
      </w:r>
      <w:r w:rsidR="00003CA4">
        <w:t xml:space="preserve">to do this, whatever that may be, </w:t>
      </w:r>
      <w:r>
        <w:t>has happened before.</w:t>
      </w:r>
      <w:r w:rsidR="002C1282">
        <w:t xml:space="preserve"> </w:t>
      </w:r>
      <w:r w:rsidR="00003CA4">
        <w:t xml:space="preserve">It was not a complete surprise. </w:t>
      </w:r>
      <w:r w:rsidR="001E2A83">
        <w:t>As for</w:t>
      </w:r>
      <w:r w:rsidR="00003CA4">
        <w:t xml:space="preserve"> the </w:t>
      </w:r>
      <w:r>
        <w:t xml:space="preserve">idea of putting </w:t>
      </w:r>
      <w:r w:rsidR="00003CA4">
        <w:t xml:space="preserve">the </w:t>
      </w:r>
      <w:r>
        <w:t xml:space="preserve">Navy in charge of cohering </w:t>
      </w:r>
      <w:r w:rsidR="00003CA4">
        <w:t xml:space="preserve">all the multiple agencies that need to be gathered together, </w:t>
      </w:r>
      <w:r>
        <w:t xml:space="preserve">there are </w:t>
      </w:r>
      <w:r w:rsidR="000964A2">
        <w:t>elements</w:t>
      </w:r>
      <w:r>
        <w:t xml:space="preserve"> of that</w:t>
      </w:r>
      <w:r w:rsidR="00003CA4">
        <w:t xml:space="preserve"> that are probably larger than was expected. </w:t>
      </w:r>
    </w:p>
    <w:p w:rsidR="00A62CA5" w:rsidP="00E45602">
      <w:pPr>
        <w:pStyle w:val="Question"/>
      </w:pPr>
      <w:sdt>
        <w:sdtPr>
          <w:alias w:val="Member"/>
          <w:tag w:val="&lt;Member mnisId='429' dodsId='25293'&gt;"/>
          <w:id w:val="-2032173076"/>
          <w:placeholder>
            <w:docPart w:val="DefaultPlaceholder_-1854013440"/>
          </w:placeholder>
          <w:richText/>
        </w:sdtPr>
        <w:sdtContent>
          <w:r w:rsidRPr="00E45602" w:rsidR="00E45602">
            <w:rPr>
              <w:b/>
            </w:rPr>
            <w:t>Derek Twigg:</w:t>
          </w:r>
        </w:sdtContent>
      </w:sdt>
      <w:r w:rsidR="002C1282">
        <w:t xml:space="preserve"> </w:t>
      </w:r>
      <w:r w:rsidR="00003CA4">
        <w:t>Yes, that is the point I am getting at</w:t>
      </w:r>
      <w:r w:rsidR="00B129AB">
        <w:t>—this</w:t>
      </w:r>
      <w:r w:rsidR="00E45602">
        <w:t xml:space="preserve"> leadership role</w:t>
      </w:r>
      <w:r w:rsidR="00003CA4">
        <w:t xml:space="preserve">. </w:t>
      </w:r>
      <w:r w:rsidR="00FD56ED">
        <w:t xml:space="preserve">You think </w:t>
      </w:r>
      <w:r w:rsidR="00003CA4">
        <w:t xml:space="preserve">that </w:t>
      </w:r>
      <w:r w:rsidR="00FD56ED">
        <w:t xml:space="preserve">was </w:t>
      </w:r>
      <w:r w:rsidR="00003CA4">
        <w:t>probably not as clear</w:t>
      </w:r>
      <w:r w:rsidR="00003CA4">
        <w:noBreakHyphen/>
        <w:t>cut as previous involvements</w:t>
      </w:r>
      <w:r w:rsidR="00FD56ED">
        <w:t>.</w:t>
      </w:r>
    </w:p>
    <w:p w:rsidR="00E45602" w:rsidP="00E45602">
      <w:pPr>
        <w:pStyle w:val="Answer"/>
      </w:pPr>
      <w:sdt>
        <w:sdtPr>
          <w:alias w:val="Witness"/>
          <w:id w:val="-25254194"/>
          <w:placeholder>
            <w:docPart w:val="DefaultPlaceholder_-1854013440"/>
          </w:placeholder>
          <w:richText/>
        </w:sdtPr>
        <w:sdtContent>
          <w:r w:rsidRPr="00A523A1" w:rsidR="00A523A1">
            <w:rPr>
              <w:b/>
              <w:i/>
            </w:rPr>
            <w:t xml:space="preserve">Tom Sharpe: </w:t>
          </w:r>
        </w:sdtContent>
      </w:sdt>
      <w:r w:rsidR="00003CA4">
        <w:t>Y</w:t>
      </w:r>
      <w:r>
        <w:t>es.</w:t>
      </w:r>
    </w:p>
    <w:p w:rsidR="00E45602" w:rsidP="00E45602">
      <w:pPr>
        <w:pStyle w:val="Question"/>
      </w:pPr>
      <w:sdt>
        <w:sdtPr>
          <w:alias w:val="Member"/>
          <w:tag w:val="&lt;Member mnisId='429' dodsId='25293'&gt;"/>
          <w:id w:val="-1737154942"/>
          <w:placeholder>
            <w:docPart w:val="DefaultPlaceholder_-1854013440"/>
          </w:placeholder>
          <w:richText/>
        </w:sdtPr>
        <w:sdtContent>
          <w:r w:rsidRPr="00E45602">
            <w:rPr>
              <w:b/>
            </w:rPr>
            <w:t>Derek Twigg:</w:t>
          </w:r>
        </w:sdtContent>
      </w:sdt>
      <w:r w:rsidR="002C1282">
        <w:t xml:space="preserve"> </w:t>
      </w:r>
      <w:r w:rsidR="00003CA4">
        <w:t xml:space="preserve">Sir </w:t>
      </w:r>
      <w:r>
        <w:t>Charles</w:t>
      </w:r>
      <w:r w:rsidR="00003CA4">
        <w:t xml:space="preserve">, what about you? Do you have any views or intelligence that you have picked up about this leadership role being given to the Navy? Was it well thought out? Was it discussed widely before it was announced? </w:t>
      </w:r>
    </w:p>
    <w:p w:rsidR="00003CA4" w:rsidP="00E45602">
      <w:pPr>
        <w:pStyle w:val="Answer"/>
      </w:pPr>
      <w:sdt>
        <w:sdtPr>
          <w:alias w:val="Witness"/>
          <w:id w:val="-1326056694"/>
          <w:placeholder>
            <w:docPart w:val="DefaultPlaceholder_-1854013440"/>
          </w:placeholder>
          <w:richText/>
        </w:sdtPr>
        <w:sdtContent>
          <w:r w:rsidRPr="00A523A1" w:rsidR="00A523A1">
            <w:rPr>
              <w:b/>
              <w:i/>
            </w:rPr>
            <w:t>Sir Charles Montgomery:</w:t>
          </w:r>
          <w:r w:rsidRPr="00E45602" w:rsidR="00E45602">
            <w:rPr>
              <w:b/>
            </w:rPr>
            <w:t xml:space="preserve"> </w:t>
          </w:r>
        </w:sdtContent>
      </w:sdt>
      <w:r w:rsidR="00E45602">
        <w:t>I do not know.</w:t>
      </w:r>
      <w:r w:rsidR="002C1282">
        <w:t xml:space="preserve"> </w:t>
      </w:r>
      <w:r>
        <w:t xml:space="preserve">I simply do not know. I would be misleading you if I said I did know. If you </w:t>
      </w:r>
      <w:r w:rsidR="00B129AB">
        <w:t>had</w:t>
      </w:r>
      <w:r>
        <w:t xml:space="preserve"> ask</w:t>
      </w:r>
      <w:r w:rsidR="00B129AB">
        <w:t>ed</w:t>
      </w:r>
      <w:r>
        <w:t xml:space="preserve"> me this question in about a week’s time</w:t>
      </w:r>
      <w:r w:rsidR="00B129AB">
        <w:t>,</w:t>
      </w:r>
      <w:r>
        <w:t xml:space="preserve"> when I am going to </w:t>
      </w:r>
      <w:r w:rsidR="006F501B">
        <w:t>have</w:t>
      </w:r>
      <w:r w:rsidR="00B129AB">
        <w:t xml:space="preserve"> had</w:t>
      </w:r>
      <w:r w:rsidR="006F501B">
        <w:t xml:space="preserve"> a </w:t>
      </w:r>
      <w:r>
        <w:t xml:space="preserve">chance to talk to a lot of the people who are involved in it, I would have probably given you a different answer. I honestly do not know. Tom is right: the Navy has been doing this and similar work for some time at a purely tactical level. </w:t>
      </w:r>
      <w:r w:rsidR="00E45602">
        <w:t xml:space="preserve">In terms of taking on </w:t>
      </w:r>
      <w:r w:rsidR="00AD2D67">
        <w:t xml:space="preserve">the </w:t>
      </w:r>
      <w:r w:rsidR="00E45602">
        <w:t xml:space="preserve">operational lead, this </w:t>
      </w:r>
      <w:r>
        <w:t xml:space="preserve">is </w:t>
      </w:r>
      <w:r w:rsidR="00E45602">
        <w:t xml:space="preserve">a </w:t>
      </w:r>
      <w:r w:rsidR="000964A2">
        <w:t>different</w:t>
      </w:r>
      <w:r w:rsidR="00E45602">
        <w:t xml:space="preserve"> ballgame for the Navy</w:t>
      </w:r>
      <w:r>
        <w:t xml:space="preserve"> in this sense</w:t>
      </w:r>
      <w:r w:rsidR="00E45602">
        <w:t>.</w:t>
      </w:r>
    </w:p>
    <w:p w:rsidR="00D86779" w:rsidP="00E45602">
      <w:pPr>
        <w:pStyle w:val="Answer"/>
      </w:pPr>
      <w:r>
        <w:t xml:space="preserve">I just want to go back </w:t>
      </w:r>
      <w:r w:rsidR="00003CA4">
        <w:t xml:space="preserve">to Tom’s </w:t>
      </w:r>
      <w:r>
        <w:t>last answer.</w:t>
      </w:r>
      <w:r w:rsidR="002C1282">
        <w:t xml:space="preserve"> </w:t>
      </w:r>
      <w:r w:rsidR="00003CA4">
        <w:t>I h</w:t>
      </w:r>
      <w:r>
        <w:t>ave had the joy of looking at</w:t>
      </w:r>
      <w:r w:rsidR="000964A2">
        <w:t xml:space="preserve"> t</w:t>
      </w:r>
      <w:r>
        <w:t>his through two different lenses</w:t>
      </w:r>
      <w:r w:rsidR="00003CA4">
        <w:t>, of course</w:t>
      </w:r>
      <w:r>
        <w:t xml:space="preserve">: </w:t>
      </w:r>
      <w:r w:rsidR="00003CA4">
        <w:t>N</w:t>
      </w:r>
      <w:r>
        <w:t>avy and Border Force.</w:t>
      </w:r>
      <w:r w:rsidR="002C1282">
        <w:t xml:space="preserve"> </w:t>
      </w:r>
      <w:r w:rsidR="00003CA4">
        <w:t xml:space="preserve">So important in all this is what your strategic objective is. If the strategic </w:t>
      </w:r>
      <w:r>
        <w:t>objective is</w:t>
      </w:r>
      <w:r w:rsidR="00003CA4">
        <w:t xml:space="preserve"> the one that I picked up from the </w:t>
      </w:r>
      <w:r>
        <w:t>Urgent</w:t>
      </w:r>
      <w:r w:rsidR="00003CA4">
        <w:t xml:space="preserve"> Question last week</w:t>
      </w:r>
      <w:r>
        <w:t>—</w:t>
      </w:r>
      <w:r w:rsidR="00003CA4">
        <w:t>i.e. l</w:t>
      </w:r>
      <w:r>
        <w:t>anding on our terms rather than the migrants’ terms</w:t>
      </w:r>
      <w:r w:rsidR="00003CA4">
        <w:t xml:space="preserve">—that leads you to one answer. </w:t>
      </w:r>
      <w:r>
        <w:t xml:space="preserve">If </w:t>
      </w:r>
      <w:r>
        <w:t xml:space="preserve">it is </w:t>
      </w:r>
      <w:r>
        <w:t>to stop migrants</w:t>
      </w:r>
      <w:r>
        <w:t xml:space="preserve">, which appeared to be the original strategic objective, you come up </w:t>
      </w:r>
      <w:r>
        <w:t xml:space="preserve">with </w:t>
      </w:r>
      <w:r>
        <w:t xml:space="preserve">a </w:t>
      </w:r>
      <w:r>
        <w:t>different answer.</w:t>
      </w:r>
      <w:r w:rsidR="002C1282">
        <w:t xml:space="preserve"> </w:t>
      </w:r>
      <w:r>
        <w:t>If it is to save l</w:t>
      </w:r>
      <w:r>
        <w:t>ife, you come up with a different answer</w:t>
      </w:r>
      <w:r>
        <w:t>.</w:t>
      </w:r>
    </w:p>
    <w:p w:rsidR="00D86779" w:rsidP="00E45602">
      <w:pPr>
        <w:pStyle w:val="Answer"/>
      </w:pPr>
      <w:r>
        <w:t xml:space="preserve">Either way, </w:t>
      </w:r>
      <w:r>
        <w:t xml:space="preserve">no matter what, when you look at the overall picture of vessel movements through this particular </w:t>
      </w:r>
      <w:r>
        <w:t xml:space="preserve">stretch of water, particularly </w:t>
      </w:r>
      <w:r>
        <w:t xml:space="preserve">for </w:t>
      </w:r>
      <w:r>
        <w:t xml:space="preserve">very small boats, unless you are actually out </w:t>
      </w:r>
      <w:r w:rsidR="000964A2">
        <w:t>there</w:t>
      </w:r>
      <w:r w:rsidR="00AD2D67">
        <w:t>,</w:t>
      </w:r>
      <w:r>
        <w:t xml:space="preserve"> </w:t>
      </w:r>
      <w:r w:rsidR="00AD2D67">
        <w:t xml:space="preserve">through </w:t>
      </w:r>
      <w:r>
        <w:t>air surveillance</w:t>
      </w:r>
      <w:r>
        <w:t xml:space="preserve"> or other</w:t>
      </w:r>
      <w:r w:rsidR="00AD2D67">
        <w:t>wise</w:t>
      </w:r>
      <w:r>
        <w:t xml:space="preserve">, </w:t>
      </w:r>
      <w:r>
        <w:t xml:space="preserve">it is quite difficult </w:t>
      </w:r>
      <w:r>
        <w:t xml:space="preserve">to detect </w:t>
      </w:r>
      <w:r>
        <w:t xml:space="preserve">some of these </w:t>
      </w:r>
      <w:r>
        <w:t>vessels</w:t>
      </w:r>
      <w:r>
        <w:t>, because it is busy and they are small. They are very small and do not reflect radar particularly well. It is a</w:t>
      </w:r>
      <w:r>
        <w:t>n exceptionally busy stretch of water.</w:t>
      </w:r>
      <w:r>
        <w:t xml:space="preserve"> The option that they are using</w:t>
      </w:r>
      <w:r w:rsidR="00316B87">
        <w:t xml:space="preserve">, </w:t>
      </w:r>
      <w:r>
        <w:t>to take a slightly large</w:t>
      </w:r>
      <w:r w:rsidR="00316B87">
        <w:t>r</w:t>
      </w:r>
      <w:r>
        <w:t xml:space="preserve"> vessel and then to l</w:t>
      </w:r>
      <w:r>
        <w:t>aunch smaller vessels mid</w:t>
      </w:r>
      <w:r w:rsidR="00316B87">
        <w:t xml:space="preserve">-channel, </w:t>
      </w:r>
      <w:r>
        <w:t xml:space="preserve">makes it </w:t>
      </w:r>
      <w:r>
        <w:t xml:space="preserve">an </w:t>
      </w:r>
      <w:r>
        <w:t xml:space="preserve">even more </w:t>
      </w:r>
      <w:r>
        <w:t>complex picture to organise</w:t>
      </w:r>
      <w:r>
        <w:t>.</w:t>
      </w:r>
    </w:p>
    <w:p w:rsidR="00E45602" w:rsidP="00E45602">
      <w:pPr>
        <w:pStyle w:val="Answer"/>
      </w:pPr>
      <w:r>
        <w:t>None of this is impossible, but it is c</w:t>
      </w:r>
      <w:r>
        <w:t>omplex.</w:t>
      </w:r>
      <w:r w:rsidR="002C1282">
        <w:t xml:space="preserve"> </w:t>
      </w:r>
      <w:r>
        <w:t>We s</w:t>
      </w:r>
      <w:r>
        <w:t xml:space="preserve">hould not underestimate the complexity </w:t>
      </w:r>
      <w:r>
        <w:t xml:space="preserve">of operating </w:t>
      </w:r>
      <w:r>
        <w:t>in this area of water</w:t>
      </w:r>
      <w:r>
        <w:t xml:space="preserve"> with s</w:t>
      </w:r>
      <w:r>
        <w:t>o many small vessels</w:t>
      </w:r>
      <w:r>
        <w:t>. There are f</w:t>
      </w:r>
      <w:r>
        <w:t xml:space="preserve">ishing </w:t>
      </w:r>
      <w:r>
        <w:t xml:space="preserve">vessels, pleasure </w:t>
      </w:r>
      <w:r>
        <w:t>craft</w:t>
      </w:r>
      <w:r>
        <w:t xml:space="preserve"> and, in </w:t>
      </w:r>
      <w:r w:rsidR="00A36CC4">
        <w:t>among</w:t>
      </w:r>
      <w:r>
        <w:t xml:space="preserve"> it all, these small boats making their way over from France</w:t>
      </w:r>
      <w:r>
        <w:t>.</w:t>
      </w:r>
    </w:p>
    <w:p w:rsidR="00E45602" w:rsidRPr="00E45602" w:rsidP="00D86779">
      <w:pPr>
        <w:pStyle w:val="Remark"/>
      </w:pPr>
      <w:sdt>
        <w:sdtPr>
          <w:alias w:val="Member"/>
          <w:tag w:val="&lt;Member mnisId='1440' dodsId='25254'&gt;"/>
          <w:id w:val="-130398322"/>
          <w:placeholder>
            <w:docPart w:val="DefaultPlaceholder_-1854013440"/>
          </w:placeholder>
          <w:richText/>
        </w:sdtPr>
        <w:sdtContent>
          <w:r w:rsidRPr="00E45602">
            <w:rPr>
              <w:b/>
            </w:rPr>
            <w:t>Chair:</w:t>
          </w:r>
        </w:sdtContent>
      </w:sdt>
      <w:r w:rsidR="002C1282">
        <w:t xml:space="preserve"> </w:t>
      </w:r>
      <w:r w:rsidR="00D86779">
        <w:t xml:space="preserve">This is an </w:t>
      </w:r>
      <w:r>
        <w:t xml:space="preserve">overstretched </w:t>
      </w:r>
      <w:r w:rsidR="00D86779">
        <w:t>N</w:t>
      </w:r>
      <w:r>
        <w:t>avy already</w:t>
      </w:r>
      <w:r w:rsidR="00044E73">
        <w:t xml:space="preserve">. That </w:t>
      </w:r>
      <w:r w:rsidR="00D86779">
        <w:t xml:space="preserve">leads </w:t>
      </w:r>
      <w:r w:rsidR="00044E73">
        <w:t xml:space="preserve">us on </w:t>
      </w:r>
      <w:r w:rsidR="00D86779">
        <w:t xml:space="preserve">to Dave </w:t>
      </w:r>
      <w:r w:rsidR="00D86779">
        <w:t>Doogan</w:t>
      </w:r>
      <w:r w:rsidR="00D86779">
        <w:t xml:space="preserve">. </w:t>
      </w:r>
    </w:p>
    <w:p w:rsidR="00074291" w:rsidP="00074291">
      <w:pPr>
        <w:pStyle w:val="Question"/>
      </w:pPr>
      <w:sdt>
        <w:sdtPr>
          <w:alias w:val="Member"/>
          <w:tag w:val="&lt;Member mnisId='4736' dodsId=''&gt;"/>
          <w:id w:val="250483054"/>
          <w:placeholder>
            <w:docPart w:val="DefaultPlaceholder_-1854013440"/>
          </w:placeholder>
          <w:richText/>
        </w:sdtPr>
        <w:sdtContent>
          <w:r w:rsidRPr="00074291">
            <w:rPr>
              <w:b/>
            </w:rPr>
            <w:t xml:space="preserve">Dave </w:t>
          </w:r>
          <w:r w:rsidRPr="00074291">
            <w:rPr>
              <w:b/>
            </w:rPr>
            <w:t>Doogan</w:t>
          </w:r>
          <w:r w:rsidRPr="00074291">
            <w:rPr>
              <w:b/>
            </w:rPr>
            <w:t>:</w:t>
          </w:r>
        </w:sdtContent>
      </w:sdt>
      <w:r w:rsidR="002C1282">
        <w:t xml:space="preserve"> </w:t>
      </w:r>
      <w:r w:rsidR="00044E73">
        <w:t xml:space="preserve">We </w:t>
      </w:r>
      <w:r w:rsidR="00D86779">
        <w:t xml:space="preserve">all know that </w:t>
      </w:r>
      <w:r w:rsidR="00E45602">
        <w:t xml:space="preserve">the Royal Navy does not face a problem of </w:t>
      </w:r>
      <w:r w:rsidR="00D86779">
        <w:t xml:space="preserve">trying to find </w:t>
      </w:r>
      <w:r w:rsidR="00E45602">
        <w:t xml:space="preserve">things </w:t>
      </w:r>
      <w:r w:rsidR="00D86779">
        <w:t xml:space="preserve">for its sailors and officers </w:t>
      </w:r>
      <w:r w:rsidR="00E45602">
        <w:t>to do.</w:t>
      </w:r>
      <w:r w:rsidR="002C1282">
        <w:t xml:space="preserve"> </w:t>
      </w:r>
      <w:r w:rsidR="00D86779">
        <w:t xml:space="preserve">It does not have ships sitting and waiting for operations to be tasked with, nor aircraft for that matter. </w:t>
      </w:r>
      <w:r w:rsidR="00A74440">
        <w:t>W</w:t>
      </w:r>
      <w:r w:rsidR="00E45602">
        <w:t>e have a Navy operating at capacity</w:t>
      </w:r>
      <w:r w:rsidR="00A74440">
        <w:t xml:space="preserve">, which has now </w:t>
      </w:r>
      <w:r w:rsidR="00D86779">
        <w:t xml:space="preserve">been </w:t>
      </w:r>
      <w:r w:rsidR="00E45602">
        <w:t>tasked with this role</w:t>
      </w:r>
      <w:r w:rsidR="00A74440">
        <w:t>. W</w:t>
      </w:r>
      <w:r w:rsidR="00D86779">
        <w:t xml:space="preserve">hen it is </w:t>
      </w:r>
      <w:r w:rsidR="00E45602">
        <w:t xml:space="preserve">discharging </w:t>
      </w:r>
      <w:r w:rsidR="006F501B">
        <w:t>th</w:t>
      </w:r>
      <w:r w:rsidR="00E03934">
        <w:t>is</w:t>
      </w:r>
      <w:r w:rsidR="00E45602">
        <w:t xml:space="preserve"> responsibility</w:t>
      </w:r>
      <w:r w:rsidR="00D86779">
        <w:t xml:space="preserve"> that has been newly placed upon it, </w:t>
      </w:r>
      <w:r w:rsidR="00E45602">
        <w:t>what will it not be doing</w:t>
      </w:r>
      <w:r w:rsidR="00D86779">
        <w:t>, given that we are essentially talking about a z</w:t>
      </w:r>
      <w:r w:rsidR="00E45602">
        <w:t>ero</w:t>
      </w:r>
      <w:r w:rsidR="00D86779">
        <w:noBreakHyphen/>
      </w:r>
      <w:r w:rsidR="00E45602">
        <w:t>sum game in terms of resource</w:t>
      </w:r>
      <w:r w:rsidR="00D86779">
        <w:t xml:space="preserve">? </w:t>
      </w:r>
    </w:p>
    <w:p w:rsidR="00A74440" w:rsidP="00E45602">
      <w:pPr>
        <w:pStyle w:val="Answer"/>
      </w:pPr>
      <w:sdt>
        <w:sdtPr>
          <w:alias w:val="Witness"/>
          <w:id w:val="1539158448"/>
          <w:placeholder>
            <w:docPart w:val="DefaultPlaceholder_-1854013440"/>
          </w:placeholder>
          <w:richText/>
        </w:sdtPr>
        <w:sdtContent>
          <w:r w:rsidRPr="00A523A1" w:rsidR="00A523A1">
            <w:rPr>
              <w:b/>
              <w:i/>
            </w:rPr>
            <w:t>Sir Charles Montgomery:</w:t>
          </w:r>
          <w:r w:rsidRPr="00E45602" w:rsidR="00E45602">
            <w:rPr>
              <w:b/>
            </w:rPr>
            <w:t xml:space="preserve"> </w:t>
          </w:r>
        </w:sdtContent>
      </w:sdt>
      <w:r>
        <w:t xml:space="preserve">I am sorry to say this, but that would need to be a </w:t>
      </w:r>
      <w:r w:rsidR="00E45602">
        <w:t xml:space="preserve">detailed question for the Navy itself to answer. </w:t>
      </w:r>
      <w:r w:rsidR="005E77A9">
        <w:t xml:space="preserve">Quite </w:t>
      </w:r>
      <w:r>
        <w:t>normally of course—this is quite normal; there is nothing unusual about this—</w:t>
      </w:r>
      <w:r w:rsidR="005E77A9">
        <w:t>the Navy prioritises against</w:t>
      </w:r>
      <w:r>
        <w:t xml:space="preserve">, </w:t>
      </w:r>
      <w:r w:rsidR="00E03934">
        <w:t>among</w:t>
      </w:r>
      <w:r>
        <w:t xml:space="preserve"> other things, its </w:t>
      </w:r>
      <w:r w:rsidR="005E77A9">
        <w:t>political direction.</w:t>
      </w:r>
    </w:p>
    <w:p w:rsidR="00A74440" w:rsidP="00E45602">
      <w:pPr>
        <w:pStyle w:val="Answer"/>
      </w:pPr>
      <w:r>
        <w:t>What kind of things might go?</w:t>
      </w:r>
      <w:r w:rsidR="002C1282">
        <w:t xml:space="preserve"> </w:t>
      </w:r>
      <w:r w:rsidR="006F501B">
        <w:t>W</w:t>
      </w:r>
      <w:r>
        <w:t xml:space="preserve">hat quite often go are </w:t>
      </w:r>
      <w:r>
        <w:t xml:space="preserve">areas </w:t>
      </w:r>
      <w:r>
        <w:t xml:space="preserve">that </w:t>
      </w:r>
      <w:r>
        <w:t>have very little short</w:t>
      </w:r>
      <w:r>
        <w:noBreakHyphen/>
      </w:r>
      <w:r>
        <w:t xml:space="preserve">term </w:t>
      </w:r>
      <w:r w:rsidR="000964A2">
        <w:t>impact</w:t>
      </w:r>
      <w:r>
        <w:t xml:space="preserve"> </w:t>
      </w:r>
      <w:r w:rsidR="000964A2">
        <w:t>but</w:t>
      </w:r>
      <w:r>
        <w:t xml:space="preserve"> will require managing in the long term.</w:t>
      </w:r>
      <w:r w:rsidR="002C1282">
        <w:t xml:space="preserve"> </w:t>
      </w:r>
      <w:r>
        <w:t>It may well be periods where assets were due to be g</w:t>
      </w:r>
      <w:r>
        <w:t xml:space="preserve">iving </w:t>
      </w:r>
      <w:r>
        <w:t xml:space="preserve">their </w:t>
      </w:r>
      <w:r>
        <w:t xml:space="preserve">sailors </w:t>
      </w:r>
      <w:r>
        <w:t xml:space="preserve">either </w:t>
      </w:r>
      <w:r>
        <w:t>leave or training</w:t>
      </w:r>
      <w:r w:rsidR="006F501B">
        <w:t xml:space="preserve">; </w:t>
      </w:r>
      <w:r>
        <w:t xml:space="preserve">it may be periods when ships or </w:t>
      </w:r>
      <w:r w:rsidR="00721F2D">
        <w:t>other</w:t>
      </w:r>
      <w:r>
        <w:t xml:space="preserve"> assets were </w:t>
      </w:r>
      <w:r>
        <w:t>due to be in maintenance</w:t>
      </w:r>
      <w:r>
        <w:t>, which gets deferred</w:t>
      </w:r>
      <w:r w:rsidR="006F501B">
        <w:t xml:space="preserve">; </w:t>
      </w:r>
      <w:r>
        <w:t xml:space="preserve">or it may indeed be </w:t>
      </w:r>
      <w:r>
        <w:t xml:space="preserve">operational tasking </w:t>
      </w:r>
      <w:r>
        <w:t xml:space="preserve">beyond operational training that is </w:t>
      </w:r>
      <w:r>
        <w:t>deemed to be a lower priority.</w:t>
      </w:r>
      <w:r w:rsidR="002C1282">
        <w:t xml:space="preserve"> </w:t>
      </w:r>
      <w:r>
        <w:t>That is something that only the Royal Navy can address in detail, but I am giving you the c</w:t>
      </w:r>
      <w:r>
        <w:t>ascade that is traditionally used.</w:t>
      </w:r>
    </w:p>
    <w:p w:rsidR="00E45602" w:rsidP="00E45602">
      <w:pPr>
        <w:pStyle w:val="Answer"/>
      </w:pPr>
      <w:r>
        <w:t>Both of the first two, that is to say l</w:t>
      </w:r>
      <w:r w:rsidR="005E77A9">
        <w:t>eave/training and maintenance</w:t>
      </w:r>
      <w:r>
        <w:t xml:space="preserve">, </w:t>
      </w:r>
      <w:r w:rsidR="00E03934">
        <w:t>bring</w:t>
      </w:r>
      <w:r w:rsidR="005E77A9">
        <w:t xml:space="preserve"> relatively </w:t>
      </w:r>
      <w:r w:rsidR="00E03934">
        <w:t xml:space="preserve">little </w:t>
      </w:r>
      <w:r w:rsidRPr="00CC2F70">
        <w:rPr>
          <w:rFonts w:cstheme="minorHAnsi"/>
        </w:rPr>
        <w:t>short</w:t>
      </w:r>
      <w:r w:rsidRPr="00CC2F70">
        <w:rPr>
          <w:rFonts w:cstheme="minorHAnsi"/>
        </w:rPr>
        <w:noBreakHyphen/>
        <w:t>term</w:t>
      </w:r>
      <w:r>
        <w:t xml:space="preserve"> pain, </w:t>
      </w:r>
      <w:r w:rsidR="005E77A9">
        <w:t xml:space="preserve">but </w:t>
      </w:r>
      <w:r>
        <w:t xml:space="preserve">quite </w:t>
      </w:r>
      <w:r w:rsidR="005E77A9">
        <w:t>often develop into longer</w:t>
      </w:r>
      <w:r>
        <w:noBreakHyphen/>
      </w:r>
      <w:r w:rsidR="005E77A9">
        <w:t>term backlogs</w:t>
      </w:r>
      <w:r>
        <w:t xml:space="preserve"> that need to </w:t>
      </w:r>
      <w:r w:rsidR="00C311DC">
        <w:t xml:space="preserve">be </w:t>
      </w:r>
      <w:r>
        <w:t>address</w:t>
      </w:r>
      <w:r w:rsidR="00C311DC">
        <w:t>ed</w:t>
      </w:r>
      <w:r>
        <w:t>. The i</w:t>
      </w:r>
      <w:r w:rsidR="005E77A9">
        <w:t>mpact</w:t>
      </w:r>
      <w:r>
        <w:t>s</w:t>
      </w:r>
      <w:r w:rsidR="005E77A9">
        <w:t xml:space="preserve"> may not be seen until f</w:t>
      </w:r>
      <w:r>
        <w:t>u</w:t>
      </w:r>
      <w:r w:rsidR="005E77A9">
        <w:t>rther downstream.</w:t>
      </w:r>
      <w:r w:rsidR="002C1282">
        <w:t xml:space="preserve"> </w:t>
      </w:r>
      <w:r>
        <w:t>I am giving you a flavour of the considerations rather than necessarily the detailed answer that you wanted, because I am not in a position to do so. Again, having given you what I just have, you might be able to frame a q</w:t>
      </w:r>
      <w:r w:rsidR="005E77A9">
        <w:t xml:space="preserve">uestion for the Ministry of Defence or </w:t>
      </w:r>
      <w:r>
        <w:t xml:space="preserve">the </w:t>
      </w:r>
      <w:r w:rsidR="005E77A9">
        <w:t>Navy to answer.</w:t>
      </w:r>
    </w:p>
    <w:p w:rsidR="005E77A9" w:rsidP="00C311DC">
      <w:pPr>
        <w:pStyle w:val="Question"/>
      </w:pPr>
      <w:sdt>
        <w:sdtPr>
          <w:alias w:val="Member"/>
          <w:tag w:val="&lt;Member mnisId='4736' dodsId=''&gt;"/>
          <w:id w:val="-996422483"/>
          <w:placeholder>
            <w:docPart w:val="DefaultPlaceholder_-1854013440"/>
          </w:placeholder>
          <w:richText/>
        </w:sdtPr>
        <w:sdtContent>
          <w:r w:rsidRPr="005E77A9">
            <w:rPr>
              <w:b/>
            </w:rPr>
            <w:t>Dave Doogan:</w:t>
          </w:r>
        </w:sdtContent>
      </w:sdt>
      <w:r w:rsidR="002C1282">
        <w:t xml:space="preserve"> </w:t>
      </w:r>
      <w:r w:rsidR="00A74440">
        <w:t>If I could develop it a little further, Tom, I appreciate what you have said in response to previous questions about</w:t>
      </w:r>
      <w:r w:rsidRPr="00C311DC" w:rsidR="00C311DC">
        <w:t xml:space="preserve"> </w:t>
      </w:r>
      <w:r w:rsidR="00C311DC">
        <w:t>interdiction being</w:t>
      </w:r>
      <w:r w:rsidR="00A74440">
        <w:t>—these are not your words—possibly the last resort</w:t>
      </w:r>
      <w:r w:rsidR="00C311DC">
        <w:t xml:space="preserve">; </w:t>
      </w:r>
      <w:r w:rsidR="00A74440">
        <w:t xml:space="preserve">you are wanting to get ahead of this and the Navy perhaps has a role in </w:t>
      </w:r>
      <w:r w:rsidR="00C311DC">
        <w:t>that</w:t>
      </w:r>
      <w:r w:rsidR="00A74440">
        <w:t xml:space="preserve">. We have heard that it is difficult to identify and locate these boats without being out there, because of the size of them. </w:t>
      </w:r>
      <w:r>
        <w:t xml:space="preserve">My concern would be that </w:t>
      </w:r>
      <w:r w:rsidR="00A74440">
        <w:t>P2000s</w:t>
      </w:r>
      <w:r w:rsidR="007929EC">
        <w:t>,</w:t>
      </w:r>
      <w:r w:rsidR="00A74440">
        <w:t xml:space="preserve"> </w:t>
      </w:r>
      <w:r>
        <w:t xml:space="preserve">and </w:t>
      </w:r>
      <w:r w:rsidR="00A74440">
        <w:t xml:space="preserve">potentially </w:t>
      </w:r>
      <w:r>
        <w:t xml:space="preserve">some or all of the </w:t>
      </w:r>
      <w:r w:rsidR="00A74440">
        <w:t>38 C</w:t>
      </w:r>
      <w:r w:rsidR="00A74440">
        <w:noBreakHyphen/>
        <w:t xml:space="preserve">class work </w:t>
      </w:r>
      <w:r>
        <w:t>boats</w:t>
      </w:r>
      <w:r w:rsidR="00684F08">
        <w:t xml:space="preserve"> </w:t>
      </w:r>
      <w:r w:rsidR="007929EC">
        <w:t>that</w:t>
      </w:r>
      <w:r w:rsidR="00A74440">
        <w:t xml:space="preserve"> are in various </w:t>
      </w:r>
      <w:r>
        <w:t>roles around the Royal Navy</w:t>
      </w:r>
      <w:r w:rsidR="00684F08">
        <w:t xml:space="preserve">, </w:t>
      </w:r>
      <w:r>
        <w:t xml:space="preserve">are requisitioned </w:t>
      </w:r>
      <w:r w:rsidR="00A74440">
        <w:t xml:space="preserve">for work </w:t>
      </w:r>
      <w:r>
        <w:t xml:space="preserve">in </w:t>
      </w:r>
      <w:r w:rsidR="00602932">
        <w:t>the channel</w:t>
      </w:r>
      <w:r w:rsidR="00A74440">
        <w:t xml:space="preserve"> in pursuit of this objective</w:t>
      </w:r>
      <w:r>
        <w:t>.</w:t>
      </w:r>
      <w:r w:rsidR="002C1282">
        <w:t xml:space="preserve"> </w:t>
      </w:r>
      <w:r>
        <w:t xml:space="preserve">My concern would be the effect </w:t>
      </w:r>
      <w:r w:rsidR="00A74440">
        <w:t xml:space="preserve">that would have </w:t>
      </w:r>
      <w:r>
        <w:t>on training</w:t>
      </w:r>
      <w:r w:rsidR="00A74440">
        <w:t xml:space="preserve"> and other operations that the Royal Navy </w:t>
      </w:r>
      <w:r w:rsidR="00684F08">
        <w:t xml:space="preserve">is </w:t>
      </w:r>
      <w:r w:rsidR="00A74440">
        <w:t>undertaking</w:t>
      </w:r>
      <w:r>
        <w:t>.</w:t>
      </w:r>
      <w:r w:rsidR="002C1282">
        <w:t xml:space="preserve"> </w:t>
      </w:r>
      <w:r w:rsidR="00A74440">
        <w:t xml:space="preserve">I know it is impossible for you to say with accuracy, but is </w:t>
      </w:r>
      <w:r>
        <w:t xml:space="preserve">that a risk </w:t>
      </w:r>
      <w:r w:rsidR="00A74440">
        <w:t xml:space="preserve">if these </w:t>
      </w:r>
      <w:r>
        <w:t>assets</w:t>
      </w:r>
      <w:r w:rsidR="007929EC">
        <w:t xml:space="preserve"> are re</w:t>
      </w:r>
      <w:r>
        <w:t xml:space="preserve">allocated in </w:t>
      </w:r>
      <w:r w:rsidR="00A74440">
        <w:t xml:space="preserve">that </w:t>
      </w:r>
      <w:r>
        <w:t>way</w:t>
      </w:r>
      <w:r w:rsidR="00A74440">
        <w:t>?</w:t>
      </w:r>
    </w:p>
    <w:p w:rsidR="00321409" w:rsidP="005E77A9">
      <w:pPr>
        <w:pStyle w:val="Answer"/>
      </w:pPr>
      <w:sdt>
        <w:sdtPr>
          <w:alias w:val="Witness"/>
          <w:id w:val="-2135550118"/>
          <w:placeholder>
            <w:docPart w:val="DefaultPlaceholder_-1854013440"/>
          </w:placeholder>
          <w:richText/>
        </w:sdtPr>
        <w:sdtContent>
          <w:r w:rsidRPr="00A523A1" w:rsidR="00A523A1">
            <w:rPr>
              <w:b/>
              <w:i/>
            </w:rPr>
            <w:t xml:space="preserve">Tom Sharpe: </w:t>
          </w:r>
        </w:sdtContent>
      </w:sdt>
      <w:r>
        <w:t>I</w:t>
      </w:r>
      <w:r w:rsidR="005E77A9">
        <w:t>t is a risk</w:t>
      </w:r>
      <w:r w:rsidR="007929EC">
        <w:t xml:space="preserve"> and</w:t>
      </w:r>
      <w:r>
        <w:t xml:space="preserve"> one that they will be trying to mitigate right now. The </w:t>
      </w:r>
      <w:r w:rsidR="005E77A9">
        <w:t xml:space="preserve">Navy </w:t>
      </w:r>
      <w:r>
        <w:t xml:space="preserve">has two levels of contribution to tasks. It is </w:t>
      </w:r>
      <w:r w:rsidR="005E77A9">
        <w:t xml:space="preserve">quite good at differentiating between </w:t>
      </w:r>
      <w:r>
        <w:t xml:space="preserve">what we would call </w:t>
      </w:r>
      <w:r w:rsidR="005E77A9">
        <w:t>associated support and direct support.</w:t>
      </w:r>
      <w:r w:rsidR="002C1282">
        <w:t xml:space="preserve"> </w:t>
      </w:r>
      <w:r>
        <w:t xml:space="preserve">It has a long track record of providing associated support to tasks in passing. </w:t>
      </w:r>
    </w:p>
    <w:p w:rsidR="00321409" w:rsidP="005E77A9">
      <w:pPr>
        <w:pStyle w:val="Answer"/>
      </w:pPr>
      <w:r>
        <w:t>For example, going past the Horn of Africa</w:t>
      </w:r>
      <w:r>
        <w:t xml:space="preserve"> on the way to the Gulf, you would quite often be in associated support to the </w:t>
      </w:r>
      <w:r w:rsidR="00EC3F98">
        <w:rPr>
          <w:rFonts w:cs="Times New Roman"/>
        </w:rPr>
        <w:t>counter</w:t>
      </w:r>
      <w:r w:rsidR="00044E73">
        <w:rPr>
          <w:rFonts w:cs="Times New Roman"/>
        </w:rPr>
        <w:t>-</w:t>
      </w:r>
      <w:r w:rsidR="00EC3F98">
        <w:rPr>
          <w:rFonts w:cs="Times New Roman"/>
        </w:rPr>
        <w:t>piracy</w:t>
      </w:r>
      <w:r w:rsidRPr="00321409">
        <w:rPr>
          <w:rFonts w:cs="Times New Roman"/>
        </w:rPr>
        <w:t xml:space="preserve"> </w:t>
      </w:r>
      <w:r w:rsidRPr="00321409" w:rsidR="00EC3F98">
        <w:rPr>
          <w:rFonts w:cs="Times New Roman"/>
        </w:rPr>
        <w:t>group</w:t>
      </w:r>
      <w:r>
        <w:rPr>
          <w:rFonts w:cs="Times New Roman"/>
        </w:rPr>
        <w:t>. You are t</w:t>
      </w:r>
      <w:r>
        <w:t xml:space="preserve">here </w:t>
      </w:r>
      <w:r>
        <w:t xml:space="preserve">for </w:t>
      </w:r>
      <w:r>
        <w:t>three or four days</w:t>
      </w:r>
      <w:r w:rsidR="00341A1A">
        <w:t>,</w:t>
      </w:r>
      <w:r>
        <w:t xml:space="preserve"> or </w:t>
      </w:r>
      <w:r>
        <w:t xml:space="preserve">three or four </w:t>
      </w:r>
      <w:r>
        <w:t>weeks</w:t>
      </w:r>
      <w:r>
        <w:t xml:space="preserve"> perhaps</w:t>
      </w:r>
      <w:r w:rsidR="00341A1A">
        <w:t>,</w:t>
      </w:r>
      <w:r>
        <w:t xml:space="preserve"> and you are providing support, but you are n</w:t>
      </w:r>
      <w:r>
        <w:t>ot formally tasked</w:t>
      </w:r>
      <w:r>
        <w:t>; you are just there. That lays you open to accusations of b</w:t>
      </w:r>
      <w:r>
        <w:t>ox</w:t>
      </w:r>
      <w:r>
        <w:noBreakHyphen/>
      </w:r>
      <w:r>
        <w:t>ticking</w:t>
      </w:r>
      <w:r>
        <w:t xml:space="preserve">, </w:t>
      </w:r>
      <w:r>
        <w:t xml:space="preserve">if </w:t>
      </w:r>
      <w:r w:rsidR="00341A1A">
        <w:t xml:space="preserve">you are </w:t>
      </w:r>
      <w:r>
        <w:t>not careful</w:t>
      </w:r>
      <w:r>
        <w:t>, but it is a valid way of contributing. That c</w:t>
      </w:r>
      <w:r>
        <w:t xml:space="preserve">ould happen with </w:t>
      </w:r>
      <w:r>
        <w:t>our Archer</w:t>
      </w:r>
      <w:r>
        <w:noBreakHyphen/>
        <w:t>class P2000s; it could happen with our O</w:t>
      </w:r>
      <w:r>
        <w:t>P</w:t>
      </w:r>
      <w:r>
        <w:t>Vs</w:t>
      </w:r>
      <w:r>
        <w:t>.</w:t>
      </w:r>
      <w:r w:rsidR="002C1282">
        <w:t xml:space="preserve"> </w:t>
      </w:r>
      <w:r>
        <w:t xml:space="preserve">They could get tasked in and out in associated support, so they are assisting. </w:t>
      </w:r>
    </w:p>
    <w:p w:rsidR="005E77A9" w:rsidP="005E77A9">
      <w:pPr>
        <w:pStyle w:val="Answer"/>
      </w:pPr>
      <w:r>
        <w:t>I would challenge th</w:t>
      </w:r>
      <w:r w:rsidR="000964A2">
        <w:t>e n</w:t>
      </w:r>
      <w:r>
        <w:t xml:space="preserve">otion that surveillance at sea is the </w:t>
      </w:r>
      <w:r w:rsidR="00321409">
        <w:t xml:space="preserve">answer </w:t>
      </w:r>
      <w:r>
        <w:t>to this</w:t>
      </w:r>
      <w:r w:rsidR="00321409">
        <w:t xml:space="preserve"> at all</w:t>
      </w:r>
      <w:r w:rsidR="00EE55C3">
        <w:t>; it is a</w:t>
      </w:r>
      <w:r w:rsidR="00321409">
        <w:t xml:space="preserve">shore. There are technical solutions to saturating </w:t>
      </w:r>
      <w:r w:rsidR="00602932">
        <w:t>the channel</w:t>
      </w:r>
      <w:r w:rsidR="00321409">
        <w:t xml:space="preserve"> that are very readily and cheaply available today, which would </w:t>
      </w:r>
      <w:r>
        <w:t>almost ensure that nothing crossed.</w:t>
      </w:r>
      <w:r w:rsidR="002C1282">
        <w:t xml:space="preserve"> </w:t>
      </w:r>
      <w:r w:rsidR="00321409">
        <w:t>Yes, they have a tiny radar cross</w:t>
      </w:r>
      <w:r w:rsidR="00321409">
        <w:noBreakHyphen/>
        <w:t>section, but they have a v</w:t>
      </w:r>
      <w:r>
        <w:t>ery high heat</w:t>
      </w:r>
      <w:r w:rsidR="00321409">
        <w:t xml:space="preserve"> signature, for example</w:t>
      </w:r>
      <w:r>
        <w:t>.</w:t>
      </w:r>
      <w:r w:rsidR="00321409">
        <w:t xml:space="preserve"> The minute you are relying on just radar, you are not gathering </w:t>
      </w:r>
      <w:r w:rsidR="00044E73">
        <w:t xml:space="preserve">through </w:t>
      </w:r>
      <w:r w:rsidR="00321409">
        <w:t xml:space="preserve">all your senses. </w:t>
      </w:r>
    </w:p>
    <w:p w:rsidR="005E77A9" w:rsidP="005E77A9">
      <w:pPr>
        <w:pStyle w:val="Question"/>
      </w:pPr>
      <w:sdt>
        <w:sdtPr>
          <w:alias w:val="Member"/>
          <w:tag w:val="&lt;Member mnisId='4736' dodsId=''&gt;"/>
          <w:id w:val="957989685"/>
          <w:placeholder>
            <w:docPart w:val="DefaultPlaceholder_-1854013440"/>
          </w:placeholder>
          <w:richText/>
        </w:sdtPr>
        <w:sdtContent>
          <w:r w:rsidRPr="005E77A9">
            <w:rPr>
              <w:b/>
            </w:rPr>
            <w:t>Dave Doogan:</w:t>
          </w:r>
        </w:sdtContent>
      </w:sdt>
      <w:r w:rsidR="000D77CD">
        <w:t xml:space="preserve"> </w:t>
      </w:r>
      <w:r w:rsidR="00321409">
        <w:t xml:space="preserve">The problem, though, Tom, if I could press you </w:t>
      </w:r>
      <w:r>
        <w:t>on that</w:t>
      </w:r>
      <w:r w:rsidR="00321409">
        <w:t xml:space="preserve">, is that the shore you are talking about is the French shore. </w:t>
      </w:r>
    </w:p>
    <w:p w:rsidR="00AB0D81" w:rsidP="005E77A9">
      <w:pPr>
        <w:pStyle w:val="Answer"/>
      </w:pPr>
      <w:sdt>
        <w:sdtPr>
          <w:alias w:val="Witness"/>
          <w:id w:val="639927399"/>
          <w:placeholder>
            <w:docPart w:val="DefaultPlaceholder_-1854013440"/>
          </w:placeholder>
          <w:richText/>
        </w:sdtPr>
        <w:sdtContent>
          <w:r w:rsidRPr="00A523A1" w:rsidR="00A523A1">
            <w:rPr>
              <w:b/>
              <w:i/>
            </w:rPr>
            <w:t>Tom Sharpe:</w:t>
          </w:r>
          <w:r w:rsidR="002C1282">
            <w:rPr>
              <w:b/>
              <w:i/>
            </w:rPr>
            <w:t xml:space="preserve"> </w:t>
          </w:r>
        </w:sdtContent>
      </w:sdt>
      <w:r w:rsidR="00321409">
        <w:t>No, I mean from here. Hastings and Ramsgate is the operating area we are talking about here. It is about 70 miles. You n</w:t>
      </w:r>
      <w:r w:rsidR="005E77A9">
        <w:t>eed about 10 of these sensor</w:t>
      </w:r>
      <w:r w:rsidR="00321409">
        <w:t>s</w:t>
      </w:r>
      <w:r w:rsidR="005E77A9">
        <w:t>.</w:t>
      </w:r>
      <w:r w:rsidR="002C1282">
        <w:t xml:space="preserve"> </w:t>
      </w:r>
      <w:r w:rsidR="00321409">
        <w:t>The key point there is that t</w:t>
      </w:r>
      <w:r w:rsidR="005E77A9">
        <w:t xml:space="preserve">hey bring in all data. </w:t>
      </w:r>
      <w:r w:rsidR="00321409">
        <w:t xml:space="preserve">It is not just radar. They have optical cameras that </w:t>
      </w:r>
      <w:r>
        <w:t xml:space="preserve">can </w:t>
      </w:r>
      <w:r w:rsidR="00321409">
        <w:t xml:space="preserve">see </w:t>
      </w:r>
      <w:r>
        <w:t xml:space="preserve">into Calais </w:t>
      </w:r>
      <w:r w:rsidR="00044E73">
        <w:t>h</w:t>
      </w:r>
      <w:r>
        <w:t>arbour. They have t</w:t>
      </w:r>
      <w:r w:rsidR="005E77A9">
        <w:t>hermal</w:t>
      </w:r>
      <w:r w:rsidR="00422805">
        <w:t xml:space="preserve"> imaging</w:t>
      </w:r>
      <w:r w:rsidR="005E77A9">
        <w:t xml:space="preserve"> cameras</w:t>
      </w:r>
      <w:r w:rsidR="00422805">
        <w:t>,</w:t>
      </w:r>
      <w:r>
        <w:t xml:space="preserve"> radar</w:t>
      </w:r>
      <w:r w:rsidR="00422805">
        <w:t xml:space="preserve"> and </w:t>
      </w:r>
      <w:r>
        <w:t xml:space="preserve">AIS transponders. In other words, if you are </w:t>
      </w:r>
      <w:r w:rsidR="005E77A9">
        <w:t>not transponding</w:t>
      </w:r>
      <w:r>
        <w:t xml:space="preserve"> on AIS but the </w:t>
      </w:r>
      <w:r w:rsidR="005E77A9">
        <w:t>radar detects you</w:t>
      </w:r>
      <w:r>
        <w:t>, that is now something you want to have a look at more closely.</w:t>
      </w:r>
    </w:p>
    <w:p w:rsidR="00AB0D81" w:rsidP="005E77A9">
      <w:pPr>
        <w:pStyle w:val="Answer"/>
      </w:pPr>
      <w:r w:rsidRPr="00921AB3">
        <w:t>It is back to what I said in my first answer about surface picture compilation.</w:t>
      </w:r>
      <w:r w:rsidRPr="00921AB3" w:rsidR="002C1282">
        <w:t xml:space="preserve"> </w:t>
      </w:r>
      <w:r w:rsidRPr="00921AB3" w:rsidR="005E77A9">
        <w:t>Your surveillance network is now</w:t>
      </w:r>
      <w:r w:rsidRPr="00921AB3">
        <w:t xml:space="preserve"> </w:t>
      </w:r>
      <w:r w:rsidRPr="00921AB3">
        <w:rPr>
          <w:rFonts w:cs="Times New Roman"/>
        </w:rPr>
        <w:t xml:space="preserve">lay; it is nothing </w:t>
      </w:r>
      <w:r w:rsidRPr="00921AB3" w:rsidR="005E77A9">
        <w:t>to do with ships.</w:t>
      </w:r>
      <w:r w:rsidRPr="00921AB3" w:rsidR="002C1282">
        <w:t xml:space="preserve"> </w:t>
      </w:r>
      <w:r w:rsidRPr="00921AB3">
        <w:t xml:space="preserve">The </w:t>
      </w:r>
      <w:r w:rsidRPr="00921AB3" w:rsidR="00FA1A0A">
        <w:t>ships</w:t>
      </w:r>
      <w:r w:rsidRPr="00921AB3">
        <w:t xml:space="preserve"> are just there providing their radar and extra </w:t>
      </w:r>
      <w:r w:rsidRPr="00921AB3" w:rsidR="00FA1A0A">
        <w:t>expertise</w:t>
      </w:r>
      <w:r w:rsidRPr="00921AB3">
        <w:t xml:space="preserve"> to contribute to that ground picture</w:t>
      </w:r>
      <w:r>
        <w:t xml:space="preserve">. </w:t>
      </w:r>
      <w:r w:rsidR="005E77A9">
        <w:t>If</w:t>
      </w:r>
      <w:r w:rsidR="000964A2">
        <w:t xml:space="preserve"> you </w:t>
      </w:r>
      <w:r w:rsidR="00EE18D8">
        <w:t>bring</w:t>
      </w:r>
      <w:r w:rsidR="000964A2">
        <w:t xml:space="preserve"> in a Poseidon</w:t>
      </w:r>
      <w:r w:rsidR="00684F08">
        <w:t>—</w:t>
      </w:r>
      <w:r>
        <w:t>of course</w:t>
      </w:r>
      <w:r w:rsidR="00684F08">
        <w:t xml:space="preserve">, </w:t>
      </w:r>
      <w:r>
        <w:t>they are pretty rare and highly prized assets</w:t>
      </w:r>
      <w:r w:rsidR="00684F08">
        <w:t>—</w:t>
      </w:r>
      <w:r>
        <w:t xml:space="preserve">or a drone, </w:t>
      </w:r>
      <w:r w:rsidR="005E77A9">
        <w:t>it is fundamentally fitting in</w:t>
      </w:r>
      <w:r>
        <w:t>to that existing picture</w:t>
      </w:r>
      <w:r w:rsidR="005E77A9">
        <w:t>.</w:t>
      </w:r>
      <w:r w:rsidR="002C1282">
        <w:t xml:space="preserve"> </w:t>
      </w:r>
      <w:r>
        <w:t>You are not relying on two ships. If there is a ship on task, t</w:t>
      </w:r>
      <w:r w:rsidR="005E77A9">
        <w:t xml:space="preserve">he minute </w:t>
      </w:r>
      <w:r>
        <w:t xml:space="preserve">it </w:t>
      </w:r>
      <w:r w:rsidR="005E77A9">
        <w:t xml:space="preserve">gets called in to help </w:t>
      </w:r>
      <w:r w:rsidR="00FA1A0A">
        <w:t>rescue</w:t>
      </w:r>
      <w:r>
        <w:t xml:space="preserve"> people from the sea, </w:t>
      </w:r>
      <w:r w:rsidR="005E77A9">
        <w:t xml:space="preserve">it is no longer </w:t>
      </w:r>
      <w:r>
        <w:t xml:space="preserve">surveilling </w:t>
      </w:r>
      <w:r w:rsidR="005E77A9">
        <w:t>the area</w:t>
      </w:r>
      <w:r>
        <w:t xml:space="preserve">; it is now focused on picking people out of the water and keeping them safe. </w:t>
      </w:r>
      <w:r w:rsidR="005E77A9">
        <w:t xml:space="preserve">I would challenge the notion that </w:t>
      </w:r>
      <w:r>
        <w:t xml:space="preserve">the </w:t>
      </w:r>
      <w:r w:rsidR="005E77A9">
        <w:t xml:space="preserve">surveillance part of this </w:t>
      </w:r>
      <w:r>
        <w:t xml:space="preserve">lies </w:t>
      </w:r>
      <w:r w:rsidR="005E77A9">
        <w:t>at sea.</w:t>
      </w:r>
      <w:r w:rsidR="002C1282">
        <w:t xml:space="preserve"> </w:t>
      </w:r>
      <w:r>
        <w:t xml:space="preserve">It is a part of it, but in my view it is not the solution. Again, </w:t>
      </w:r>
      <w:r w:rsidR="00EE18D8">
        <w:t xml:space="preserve">part of this is about </w:t>
      </w:r>
      <w:r>
        <w:t xml:space="preserve">associated support </w:t>
      </w:r>
      <w:r w:rsidR="00EE18D8">
        <w:t xml:space="preserve">or </w:t>
      </w:r>
      <w:r>
        <w:t xml:space="preserve">direct support. </w:t>
      </w:r>
    </w:p>
    <w:p w:rsidR="005E77A9" w:rsidP="005E77A9">
      <w:pPr>
        <w:pStyle w:val="Answer"/>
      </w:pPr>
      <w:r>
        <w:t xml:space="preserve">To take us away from sea assets, </w:t>
      </w:r>
      <w:r w:rsidR="00F85F42">
        <w:t>COMUKSTRKFOR and his planning team</w:t>
      </w:r>
      <w:r>
        <w:t xml:space="preserve"> will have other work to do</w:t>
      </w:r>
      <w:r w:rsidR="00F85F42">
        <w:t xml:space="preserve"> right now in other parts of the world in terms of planning, so there is a human resource tension here</w:t>
      </w:r>
      <w:r>
        <w:t>.</w:t>
      </w:r>
      <w:r w:rsidR="002C1282">
        <w:t xml:space="preserve"> </w:t>
      </w:r>
      <w:r>
        <w:t>He will have a planning team</w:t>
      </w:r>
      <w:r w:rsidR="00F85F42">
        <w:t xml:space="preserve">, </w:t>
      </w:r>
      <w:r>
        <w:t xml:space="preserve">but </w:t>
      </w:r>
      <w:r w:rsidR="00F85F42">
        <w:t xml:space="preserve">they will have been </w:t>
      </w:r>
      <w:r>
        <w:t>doing other things.</w:t>
      </w:r>
      <w:r w:rsidR="00F85F42">
        <w:t xml:space="preserve"> They will be working on the solution to this right now. </w:t>
      </w:r>
    </w:p>
    <w:p w:rsidR="00AF0F0F" w:rsidP="005E77A9">
      <w:pPr>
        <w:pStyle w:val="Answer"/>
      </w:pPr>
      <w:sdt>
        <w:sdtPr>
          <w:alias w:val="Witness"/>
          <w:id w:val="-401301398"/>
          <w:placeholder>
            <w:docPart w:val="DefaultPlaceholder_-1854013440"/>
          </w:placeholder>
          <w:richText/>
        </w:sdtPr>
        <w:sdtContent>
          <w:r w:rsidRPr="00A523A1" w:rsidR="00A523A1">
            <w:rPr>
              <w:b/>
              <w:i/>
            </w:rPr>
            <w:t>Sir Charles Montgomery:</w:t>
          </w:r>
          <w:r w:rsidRPr="005E77A9" w:rsidR="005E77A9">
            <w:rPr>
              <w:b/>
            </w:rPr>
            <w:t xml:space="preserve"> </w:t>
          </w:r>
        </w:sdtContent>
      </w:sdt>
      <w:r w:rsidR="00EC663C">
        <w:t xml:space="preserve">Am I </w:t>
      </w:r>
      <w:r w:rsidR="00F85F42">
        <w:t xml:space="preserve">able to </w:t>
      </w:r>
      <w:r w:rsidR="006B287F">
        <w:t>interject</w:t>
      </w:r>
      <w:r w:rsidR="00F85F42">
        <w:t>, to make clear, perhaps, what I said earlier</w:t>
      </w:r>
      <w:r w:rsidR="00EC663C">
        <w:t>?</w:t>
      </w:r>
      <w:r w:rsidR="00F85F42">
        <w:t xml:space="preserve"> </w:t>
      </w:r>
      <w:r w:rsidR="006B287F">
        <w:t>I made the point about strategic objectives.</w:t>
      </w:r>
      <w:r w:rsidR="002C1282">
        <w:t xml:space="preserve"> </w:t>
      </w:r>
      <w:r>
        <w:t xml:space="preserve">Overriding all of this, of course, is saving life. It is absolutely the case that, the moment their boats come within </w:t>
      </w:r>
      <w:r w:rsidR="006B287F">
        <w:t xml:space="preserve">UK waters, </w:t>
      </w:r>
      <w:r>
        <w:t xml:space="preserve">these </w:t>
      </w:r>
      <w:r w:rsidR="006B287F">
        <w:t xml:space="preserve">migrants are very adept, if </w:t>
      </w:r>
      <w:r w:rsidR="00CA1165">
        <w:t xml:space="preserve">they </w:t>
      </w:r>
      <w:r w:rsidR="006B287F">
        <w:t xml:space="preserve">feel the need, </w:t>
      </w:r>
      <w:r>
        <w:t xml:space="preserve">at issuing a </w:t>
      </w:r>
      <w:r w:rsidR="006B287F">
        <w:t>mayday.</w:t>
      </w:r>
      <w:r>
        <w:t xml:space="preserve"> However much surveillance you have ashore, you are not going to save life by having your </w:t>
      </w:r>
      <w:r w:rsidR="006B287F">
        <w:t xml:space="preserve">entire operation based </w:t>
      </w:r>
      <w:r>
        <w:t>a</w:t>
      </w:r>
      <w:r w:rsidR="000964A2">
        <w:t>shore</w:t>
      </w:r>
      <w:r w:rsidR="006B287F">
        <w:t>.</w:t>
      </w:r>
    </w:p>
    <w:p w:rsidR="005E77A9" w:rsidP="005E77A9">
      <w:pPr>
        <w:pStyle w:val="Answer"/>
      </w:pPr>
      <w:r>
        <w:t xml:space="preserve">I absolutely agree with what Tom has said about the surveillance capabilities that can be operated from the shore, but there is a mixture here of the </w:t>
      </w:r>
      <w:r w:rsidR="006B287F">
        <w:t xml:space="preserve">need to </w:t>
      </w:r>
      <w:r w:rsidR="000964A2">
        <w:t>understand</w:t>
      </w:r>
      <w:r w:rsidR="006B287F">
        <w:t xml:space="preserve"> the picture on the one hand and </w:t>
      </w:r>
      <w:r>
        <w:t xml:space="preserve">the need to </w:t>
      </w:r>
      <w:r w:rsidR="006B287F">
        <w:t>respond on the other</w:t>
      </w:r>
      <w:r>
        <w:t xml:space="preserve">. I will leave it at that for the moment. </w:t>
      </w:r>
    </w:p>
    <w:p w:rsidR="00A62CA5" w:rsidP="00F21367">
      <w:pPr>
        <w:pStyle w:val="Question"/>
      </w:pPr>
      <w:sdt>
        <w:sdtPr>
          <w:alias w:val="Member"/>
          <w:tag w:val="&lt;Member mnisId='4277' dodsId='104265'&gt;"/>
          <w:id w:val="-87928970"/>
          <w:placeholder>
            <w:docPart w:val="DefaultPlaceholder_-1854013440"/>
          </w:placeholder>
          <w:richText/>
        </w:sdtPr>
        <w:sdtContent>
          <w:r w:rsidRPr="00A62CA5">
            <w:rPr>
              <w:b/>
            </w:rPr>
            <w:t xml:space="preserve">Mrs </w:t>
          </w:r>
          <w:r w:rsidR="00D73071">
            <w:rPr>
              <w:b/>
            </w:rPr>
            <w:t>Lewell-Buck:</w:t>
          </w:r>
        </w:sdtContent>
      </w:sdt>
      <w:r w:rsidR="002C1282">
        <w:t xml:space="preserve"> </w:t>
      </w:r>
      <w:r w:rsidR="00AF0F0F">
        <w:t>Good morning, both. T</w:t>
      </w:r>
      <w:r w:rsidR="00F21367">
        <w:t>his</w:t>
      </w:r>
      <w:r w:rsidR="00AF0F0F">
        <w:t xml:space="preserve"> follow</w:t>
      </w:r>
      <w:r w:rsidR="00F21367">
        <w:t>s</w:t>
      </w:r>
      <w:r w:rsidR="00AF0F0F">
        <w:t xml:space="preserve"> from some of my colleagues’ questions, bear</w:t>
      </w:r>
      <w:r w:rsidR="00F21367">
        <w:t>ing</w:t>
      </w:r>
      <w:r w:rsidR="00AF0F0F">
        <w:t xml:space="preserve"> in mind the current tasks and deployments that the Navy is undertaking and the fact that our own recent report said that we are </w:t>
      </w:r>
      <w:r w:rsidR="006B287F">
        <w:t>going to need a bigger Navy</w:t>
      </w:r>
      <w:r w:rsidR="00AF0F0F">
        <w:t xml:space="preserve"> to undertake some of the extra things that the Government want our Navy to do.</w:t>
      </w:r>
      <w:r w:rsidR="00F21367">
        <w:t xml:space="preserve"> </w:t>
      </w:r>
      <w:r w:rsidR="00AF0F0F">
        <w:t>B</w:t>
      </w:r>
      <w:r w:rsidR="006B287F">
        <w:t xml:space="preserve">ased on some of the answers from </w:t>
      </w:r>
      <w:r w:rsidR="00AF0F0F">
        <w:t>MinAF</w:t>
      </w:r>
      <w:r w:rsidRPr="00F21367" w:rsidR="00AF0F0F">
        <w:rPr>
          <w:rFonts w:cs="Times New Roman"/>
        </w:rPr>
        <w:t xml:space="preserve">’s </w:t>
      </w:r>
      <w:r w:rsidR="00AF0F0F">
        <w:t>U</w:t>
      </w:r>
      <w:r w:rsidR="006B287F">
        <w:t xml:space="preserve">rgent </w:t>
      </w:r>
      <w:r w:rsidR="00AF0F0F">
        <w:t>Q</w:t>
      </w:r>
      <w:r w:rsidR="006B287F">
        <w:t>uestion</w:t>
      </w:r>
      <w:r w:rsidR="00AF0F0F">
        <w:t xml:space="preserve"> last week</w:t>
      </w:r>
      <w:r w:rsidR="008B60A2">
        <w:t>, even though discussions have been going on for a while, as you said, Commander Sharpe, it seems like a</w:t>
      </w:r>
      <w:r w:rsidR="006B287F">
        <w:t xml:space="preserve"> lot of </w:t>
      </w:r>
      <w:r w:rsidR="008B60A2">
        <w:t xml:space="preserve">the </w:t>
      </w:r>
      <w:r w:rsidR="006B287F">
        <w:t xml:space="preserve">detail is missing. </w:t>
      </w:r>
      <w:r w:rsidR="008B60A2">
        <w:t>You also said that the s</w:t>
      </w:r>
      <w:r w:rsidR="006B287F">
        <w:t xml:space="preserve">olution </w:t>
      </w:r>
      <w:r w:rsidR="008B60A2">
        <w:t xml:space="preserve">to this is </w:t>
      </w:r>
      <w:r w:rsidR="006B287F">
        <w:t>not necessarily at sea.</w:t>
      </w:r>
      <w:r w:rsidR="002C1282">
        <w:t xml:space="preserve"> </w:t>
      </w:r>
      <w:r w:rsidR="006B287F">
        <w:t xml:space="preserve">Is it right </w:t>
      </w:r>
      <w:r w:rsidR="003D7A7A">
        <w:t xml:space="preserve">and feasible </w:t>
      </w:r>
      <w:r w:rsidR="006B287F">
        <w:t xml:space="preserve">that </w:t>
      </w:r>
      <w:r w:rsidR="003D7A7A">
        <w:t xml:space="preserve">the </w:t>
      </w:r>
      <w:r w:rsidR="006B287F">
        <w:t>Navy has this leadership role</w:t>
      </w:r>
      <w:r w:rsidR="003D7A7A">
        <w:t xml:space="preserve">? If </w:t>
      </w:r>
      <w:r w:rsidR="00F21367">
        <w:t>it</w:t>
      </w:r>
      <w:r w:rsidR="003D7A7A">
        <w:t xml:space="preserve"> do</w:t>
      </w:r>
      <w:r w:rsidR="00F21367">
        <w:t>es</w:t>
      </w:r>
      <w:r w:rsidR="003D7A7A">
        <w:t xml:space="preserve"> not have this role, w</w:t>
      </w:r>
      <w:r w:rsidR="006B287F">
        <w:t xml:space="preserve">here should </w:t>
      </w:r>
      <w:r w:rsidR="003D7A7A">
        <w:t xml:space="preserve">it </w:t>
      </w:r>
      <w:r w:rsidR="006B287F">
        <w:t>sit</w:t>
      </w:r>
      <w:r w:rsidR="007101B3">
        <w:t>?</w:t>
      </w:r>
    </w:p>
    <w:p w:rsidR="006B287F" w:rsidP="006B287F">
      <w:pPr>
        <w:pStyle w:val="Answer"/>
      </w:pPr>
      <w:sdt>
        <w:sdtPr>
          <w:alias w:val="Witness"/>
          <w:id w:val="-77825566"/>
          <w:placeholder>
            <w:docPart w:val="DefaultPlaceholder_-1854013440"/>
          </w:placeholder>
          <w:richText/>
        </w:sdtPr>
        <w:sdtContent>
          <w:r w:rsidRPr="00A523A1" w:rsidR="00A523A1">
            <w:rPr>
              <w:b/>
              <w:i/>
            </w:rPr>
            <w:t>Sir Charles Montgomery:</w:t>
          </w:r>
          <w:r w:rsidRPr="006B287F">
            <w:rPr>
              <w:b/>
            </w:rPr>
            <w:t xml:space="preserve"> </w:t>
          </w:r>
        </w:sdtContent>
      </w:sdt>
      <w:r w:rsidR="003D7A7A">
        <w:t>I</w:t>
      </w:r>
      <w:r>
        <w:t xml:space="preserve">s it right </w:t>
      </w:r>
      <w:r w:rsidR="003D7A7A">
        <w:t xml:space="preserve">and proper that the Navy has this leadership role? In terms of departmental and governmental responsibilities, </w:t>
      </w:r>
      <w:r>
        <w:t>I must say I am a little bit confused.</w:t>
      </w:r>
      <w:r w:rsidR="003D7A7A">
        <w:t xml:space="preserve"> </w:t>
      </w:r>
    </w:p>
    <w:p w:rsidR="003D7A7A" w:rsidP="003D7A7A">
      <w:pPr>
        <w:pStyle w:val="Remark"/>
      </w:pPr>
      <w:sdt>
        <w:sdtPr>
          <w:rPr>
            <w:b/>
            <w:bCs/>
          </w:rPr>
          <w:alias w:val="Member"/>
          <w:tag w:val="&lt;Member mnisId='4277' dodsId='104265'&gt;"/>
          <w:id w:val="-1397430801"/>
          <w:placeholder>
            <w:docPart w:val="C957CDF224F7420A9485C739CE43DEAE"/>
          </w:placeholder>
          <w:richText/>
        </w:sdtPr>
        <w:sdtEndPr>
          <w:rPr>
            <w:b w:val="0"/>
            <w:bCs w:val="0"/>
          </w:rPr>
        </w:sdtEndPr>
        <w:sdtContent>
          <w:r w:rsidRPr="003D7A7A">
            <w:rPr>
              <w:b/>
              <w:bCs/>
            </w:rPr>
            <w:t xml:space="preserve">Mrs </w:t>
          </w:r>
          <w:r w:rsidR="00D73071">
            <w:rPr>
              <w:b/>
              <w:bCs/>
            </w:rPr>
            <w:t>Lewell-Buck:</w:t>
          </w:r>
        </w:sdtContent>
      </w:sdt>
      <w:r>
        <w:t xml:space="preserve"> We all are.</w:t>
      </w:r>
    </w:p>
    <w:p w:rsidR="006B287F" w:rsidP="003D7A7A">
      <w:pPr>
        <w:pStyle w:val="Remark"/>
      </w:pPr>
      <w:sdt>
        <w:sdtPr>
          <w:alias w:val="Member"/>
          <w:tag w:val="&lt;Member mnisId='1440' dodsId='25254'&gt;"/>
          <w:id w:val="2082790318"/>
          <w:placeholder>
            <w:docPart w:val="DefaultPlaceholder_-1854013440"/>
          </w:placeholder>
          <w:richText/>
        </w:sdtPr>
        <w:sdtContent>
          <w:r w:rsidRPr="006B287F">
            <w:rPr>
              <w:b/>
            </w:rPr>
            <w:t>Chair:</w:t>
          </w:r>
        </w:sdtContent>
      </w:sdt>
      <w:r w:rsidR="002C1282">
        <w:t xml:space="preserve"> </w:t>
      </w:r>
      <w:r w:rsidR="003D7A7A">
        <w:t xml:space="preserve">Yes, </w:t>
      </w:r>
      <w:r>
        <w:t>collectively</w:t>
      </w:r>
      <w:r w:rsidR="003D7A7A">
        <w:t>.</w:t>
      </w:r>
    </w:p>
    <w:p w:rsidR="003D7A7A" w:rsidP="006B287F">
      <w:pPr>
        <w:pStyle w:val="Answer"/>
      </w:pPr>
      <w:sdt>
        <w:sdtPr>
          <w:alias w:val="Witness"/>
          <w:id w:val="519907650"/>
          <w:placeholder>
            <w:docPart w:val="DefaultPlaceholder_-1854013440"/>
          </w:placeholder>
          <w:richText/>
        </w:sdtPr>
        <w:sdtContent>
          <w:r w:rsidRPr="00A523A1" w:rsidR="00A523A1">
            <w:rPr>
              <w:b/>
              <w:i/>
            </w:rPr>
            <w:t>Sir Charles Montgomery:</w:t>
          </w:r>
          <w:r w:rsidRPr="006B287F" w:rsidR="006B287F">
            <w:rPr>
              <w:b/>
            </w:rPr>
            <w:t xml:space="preserve"> </w:t>
          </w:r>
        </w:sdtContent>
      </w:sdt>
      <w:r w:rsidR="006B287F">
        <w:t xml:space="preserve">I </w:t>
      </w:r>
      <w:r>
        <w:t xml:space="preserve">do not say that lightly. I am a little bit confused. I </w:t>
      </w:r>
      <w:r w:rsidR="006B287F">
        <w:t>start from</w:t>
      </w:r>
      <w:r>
        <w:t xml:space="preserve"> a position where governmental responsibilities at sea are separated between about </w:t>
      </w:r>
      <w:r w:rsidR="006B287F">
        <w:t xml:space="preserve">five </w:t>
      </w:r>
      <w:r>
        <w:t>Government D</w:t>
      </w:r>
      <w:r w:rsidR="006B287F">
        <w:t>epartments.</w:t>
      </w:r>
      <w:r w:rsidR="002C1282">
        <w:t xml:space="preserve"> </w:t>
      </w:r>
      <w:r w:rsidR="006B287F">
        <w:t xml:space="preserve">It has always seemed </w:t>
      </w:r>
      <w:r>
        <w:t xml:space="preserve">to me </w:t>
      </w:r>
      <w:r w:rsidR="006B287F">
        <w:t xml:space="preserve">that issues of </w:t>
      </w:r>
      <w:r>
        <w:t xml:space="preserve">border security and, within that, issues of </w:t>
      </w:r>
      <w:r w:rsidR="006B287F">
        <w:t xml:space="preserve">immigration </w:t>
      </w:r>
      <w:r>
        <w:t xml:space="preserve">lay </w:t>
      </w:r>
      <w:r w:rsidR="006B287F">
        <w:t>with the Home Office.</w:t>
      </w:r>
      <w:r w:rsidR="000D77CD">
        <w:t xml:space="preserve"> </w:t>
      </w:r>
    </w:p>
    <w:p w:rsidR="003D7A7A" w:rsidP="006B287F">
      <w:pPr>
        <w:pStyle w:val="Answer"/>
      </w:pPr>
      <w:r>
        <w:t>One should not draw absolute parallels</w:t>
      </w:r>
      <w:r>
        <w:t>, but if you look at the Australian model, which is quite often h</w:t>
      </w:r>
      <w:r>
        <w:t xml:space="preserve">eld up as </w:t>
      </w:r>
      <w:r>
        <w:t xml:space="preserve">being </w:t>
      </w:r>
      <w:r>
        <w:t>good practice</w:t>
      </w:r>
      <w:r>
        <w:t xml:space="preserve">, </w:t>
      </w:r>
      <w:r w:rsidR="00CC58B4">
        <w:t xml:space="preserve">it </w:t>
      </w:r>
      <w:r>
        <w:t xml:space="preserve">has </w:t>
      </w:r>
      <w:r>
        <w:t>a two</w:t>
      </w:r>
      <w:r>
        <w:noBreakHyphen/>
        <w:t xml:space="preserve">star rear admiral </w:t>
      </w:r>
      <w:r>
        <w:t xml:space="preserve">working within the Australian Border </w:t>
      </w:r>
      <w:r>
        <w:t>Force</w:t>
      </w:r>
      <w:r>
        <w:rPr>
          <w:rFonts w:cs="Times New Roman"/>
        </w:rPr>
        <w:t>. He or she h</w:t>
      </w:r>
      <w:r>
        <w:t>as operational responsibilit</w:t>
      </w:r>
      <w:r w:rsidR="00F80028">
        <w:t>y</w:t>
      </w:r>
      <w:r>
        <w:t xml:space="preserve"> for the maritime effort</w:t>
      </w:r>
      <w:r>
        <w:t xml:space="preserve"> off the Australian coast, drawing on </w:t>
      </w:r>
      <w:r>
        <w:t xml:space="preserve">a whole range of </w:t>
      </w:r>
      <w:r>
        <w:t>assigned G</w:t>
      </w:r>
      <w:r>
        <w:t>overnment assets.</w:t>
      </w:r>
      <w:r>
        <w:t xml:space="preserve"> T</w:t>
      </w:r>
      <w:r>
        <w:t>o my mind</w:t>
      </w:r>
      <w:r>
        <w:t xml:space="preserve">, that appears to maintain </w:t>
      </w:r>
      <w:r>
        <w:t xml:space="preserve">a very clear line </w:t>
      </w:r>
      <w:r>
        <w:t xml:space="preserve">of </w:t>
      </w:r>
      <w:r>
        <w:t>strategic responsibility set against operational responsibility.</w:t>
      </w:r>
    </w:p>
    <w:p w:rsidR="006B287F" w:rsidP="006B287F">
      <w:pPr>
        <w:pStyle w:val="Answer"/>
      </w:pPr>
      <w:r>
        <w:t>I am not now clear how that line works</w:t>
      </w:r>
      <w:r w:rsidR="00F04255">
        <w:t>, and that is why I am slightly confused. It does s</w:t>
      </w:r>
      <w:r>
        <w:t>eem</w:t>
      </w:r>
      <w:r w:rsidR="00F04255">
        <w:t xml:space="preserve"> to me </w:t>
      </w:r>
      <w:r>
        <w:t xml:space="preserve">that the Home </w:t>
      </w:r>
      <w:r w:rsidR="00F04255">
        <w:t xml:space="preserve">Secretary </w:t>
      </w:r>
      <w:r>
        <w:t xml:space="preserve">has not lost her responsibilities </w:t>
      </w:r>
      <w:r w:rsidR="00F04255">
        <w:t xml:space="preserve">for border security and immigration control, </w:t>
      </w:r>
      <w:r>
        <w:t xml:space="preserve">and yet </w:t>
      </w:r>
      <w:r w:rsidR="00F04255">
        <w:t xml:space="preserve">there is an important </w:t>
      </w:r>
      <w:r>
        <w:t xml:space="preserve">chunk </w:t>
      </w:r>
      <w:r w:rsidR="00F04255">
        <w:t xml:space="preserve">that now </w:t>
      </w:r>
      <w:r>
        <w:t xml:space="preserve">sits in </w:t>
      </w:r>
      <w:r w:rsidR="00F04255">
        <w:t xml:space="preserve">a </w:t>
      </w:r>
      <w:r>
        <w:t xml:space="preserve">different </w:t>
      </w:r>
      <w:r w:rsidR="00F04255">
        <w:t>Government D</w:t>
      </w:r>
      <w:r>
        <w:t>epartment</w:t>
      </w:r>
      <w:r w:rsidR="00F04255">
        <w:t xml:space="preserve"> and, as I could understand from the Urgent Question, a different Secretary </w:t>
      </w:r>
      <w:r>
        <w:t>of State.</w:t>
      </w:r>
      <w:r w:rsidR="00F04255">
        <w:t xml:space="preserve"> There is a misalignment there, which I d</w:t>
      </w:r>
      <w:r>
        <w:t>o no</w:t>
      </w:r>
      <w:r w:rsidR="000964A2">
        <w:t>t</w:t>
      </w:r>
      <w:r>
        <w:t xml:space="preserve"> quite understand</w:t>
      </w:r>
      <w:r w:rsidR="00F04255">
        <w:t xml:space="preserve">. That is all I am saying: I do not quite understand it. </w:t>
      </w:r>
    </w:p>
    <w:p w:rsidR="00F80028" w:rsidP="00F80028">
      <w:pPr>
        <w:pStyle w:val="Answer"/>
      </w:pPr>
      <w:r>
        <w:t xml:space="preserve">What I also see at the operational level—again, this is drawing on my experience in both organisations—is that we have an operation in the United Kingdom for border security and immigration control on land that </w:t>
      </w:r>
      <w:r w:rsidR="007E3A06">
        <w:t xml:space="preserve">is, </w:t>
      </w:r>
      <w:r>
        <w:t>unequivocally</w:t>
      </w:r>
      <w:r w:rsidR="007E3A06">
        <w:t>, the Home Secretary’s</w:t>
      </w:r>
      <w:r>
        <w:t xml:space="preserve">. That is the land border. Over </w:t>
      </w:r>
      <w:r w:rsidR="006B287F">
        <w:t xml:space="preserve">on the other side of </w:t>
      </w:r>
      <w:r w:rsidR="00602932">
        <w:t>the channel</w:t>
      </w:r>
      <w:r>
        <w:t>, of course</w:t>
      </w:r>
      <w:r w:rsidR="007E3A06">
        <w:t>,</w:t>
      </w:r>
      <w:r>
        <w:t xml:space="preserve"> the responsibility lies with the </w:t>
      </w:r>
      <w:r w:rsidR="006B287F">
        <w:t xml:space="preserve">French </w:t>
      </w:r>
      <w:r>
        <w:t>G</w:t>
      </w:r>
      <w:r w:rsidR="006B287F">
        <w:t>overnment.</w:t>
      </w:r>
      <w:r w:rsidR="002C1282">
        <w:t xml:space="preserve"> </w:t>
      </w:r>
      <w:r>
        <w:t>Nonetheless, the co</w:t>
      </w:r>
      <w:r>
        <w:noBreakHyphen/>
        <w:t xml:space="preserve">ordination operation is </w:t>
      </w:r>
      <w:r w:rsidR="007E3A06">
        <w:t xml:space="preserve">still </w:t>
      </w:r>
      <w:r>
        <w:t>being led, a</w:t>
      </w:r>
      <w:r w:rsidR="006B287F">
        <w:t>s far as I am aware</w:t>
      </w:r>
      <w:r>
        <w:t xml:space="preserve">, under the auspices of the </w:t>
      </w:r>
      <w:r w:rsidR="006B287F">
        <w:t xml:space="preserve">Home </w:t>
      </w:r>
      <w:r>
        <w:t xml:space="preserve">Secretary and her operational organisations, the </w:t>
      </w:r>
      <w:r w:rsidR="006B287F">
        <w:t>National Crime Agency, Border Force</w:t>
      </w:r>
      <w:r>
        <w:t xml:space="preserve"> and Immigration Enforcement. Then you have operational business at sea, which is now being l</w:t>
      </w:r>
      <w:r w:rsidR="006B287F">
        <w:t>ed by the Royal Navy.</w:t>
      </w:r>
      <w:r w:rsidR="002C1282">
        <w:t xml:space="preserve"> </w:t>
      </w:r>
    </w:p>
    <w:p w:rsidR="00F04255" w:rsidP="006B287F">
      <w:pPr>
        <w:pStyle w:val="Answer"/>
      </w:pPr>
      <w:r>
        <w:t xml:space="preserve">There are </w:t>
      </w:r>
      <w:r>
        <w:t xml:space="preserve">now </w:t>
      </w:r>
      <w:r>
        <w:t>fractures in responsibility</w:t>
      </w:r>
      <w:r>
        <w:t xml:space="preserve"> between </w:t>
      </w:r>
      <w:r>
        <w:t xml:space="preserve">what is happening in France, </w:t>
      </w:r>
      <w:r w:rsidR="000964A2">
        <w:t>what</w:t>
      </w:r>
      <w:r>
        <w:t xml:space="preserve"> happening </w:t>
      </w:r>
      <w:r>
        <w:t xml:space="preserve">at sea and what is happening </w:t>
      </w:r>
      <w:r>
        <w:t xml:space="preserve">in </w:t>
      </w:r>
      <w:r>
        <w:t xml:space="preserve">the </w:t>
      </w:r>
      <w:r>
        <w:t>UK</w:t>
      </w:r>
      <w:r>
        <w:t xml:space="preserve">. I am sure that all of that can be managed, but it is probably what is teasing people, </w:t>
      </w:r>
      <w:r w:rsidR="00523033">
        <w:t>among</w:t>
      </w:r>
      <w:r>
        <w:t xml:space="preserve"> other things, w</w:t>
      </w:r>
      <w:r>
        <w:t>hen the Minister sa</w:t>
      </w:r>
      <w:r>
        <w:t xml:space="preserve">id that </w:t>
      </w:r>
      <w:r>
        <w:t>the details are being worked through.</w:t>
      </w:r>
      <w:r w:rsidR="002C1282">
        <w:t xml:space="preserve"> </w:t>
      </w:r>
      <w:r>
        <w:t xml:space="preserve">How does that strategic alignment work now? </w:t>
      </w:r>
      <w:r>
        <w:t>How are the various boundaries going to be managed</w:t>
      </w:r>
      <w:r>
        <w:t xml:space="preserve"> between those two Departments of State and the operational organisations that lie within them?</w:t>
      </w:r>
      <w:r>
        <w:t xml:space="preserve"> </w:t>
      </w:r>
      <w:r>
        <w:t>How is that going to be cohered?</w:t>
      </w:r>
    </w:p>
    <w:p w:rsidR="006B287F" w:rsidP="006B287F">
      <w:pPr>
        <w:pStyle w:val="Answer"/>
      </w:pPr>
      <w:r>
        <w:t>As far as I understand it, the m</w:t>
      </w:r>
      <w:r>
        <w:t xml:space="preserve">aritime commander is only the </w:t>
      </w:r>
      <w:r w:rsidR="000964A2">
        <w:t>maritime</w:t>
      </w:r>
      <w:r>
        <w:t xml:space="preserve"> commander</w:t>
      </w:r>
      <w:r>
        <w:t xml:space="preserve">. </w:t>
      </w:r>
      <w:r w:rsidR="00523033">
        <w:t xml:space="preserve">They </w:t>
      </w:r>
      <w:r>
        <w:t>do not have responsibility for what lies either side of the</w:t>
      </w:r>
      <w:r w:rsidR="00523033">
        <w:t>m</w:t>
      </w:r>
      <w:r>
        <w:t xml:space="preserve">. </w:t>
      </w:r>
    </w:p>
    <w:p w:rsidR="006B287F" w:rsidP="00F04255">
      <w:pPr>
        <w:pStyle w:val="Remark"/>
      </w:pPr>
      <w:sdt>
        <w:sdtPr>
          <w:alias w:val="Member"/>
          <w:tag w:val="&lt;Member mnisId='1440' dodsId='25254'&gt;"/>
          <w:id w:val="-1425572819"/>
          <w:placeholder>
            <w:docPart w:val="DefaultPlaceholder_-1854013440"/>
          </w:placeholder>
          <w:richText/>
        </w:sdtPr>
        <w:sdtContent>
          <w:r w:rsidRPr="006B287F">
            <w:rPr>
              <w:b/>
            </w:rPr>
            <w:t>Chair:</w:t>
          </w:r>
        </w:sdtContent>
      </w:sdt>
      <w:r w:rsidR="002C1282">
        <w:t xml:space="preserve"> </w:t>
      </w:r>
      <w:r w:rsidR="00F04255">
        <w:t>T</w:t>
      </w:r>
      <w:r>
        <w:t>hank you very much</w:t>
      </w:r>
      <w:r w:rsidR="00F04255">
        <w:t xml:space="preserve"> for that</w:t>
      </w:r>
      <w:r>
        <w:t>.</w:t>
      </w:r>
      <w:r w:rsidR="002C1282">
        <w:t xml:space="preserve"> </w:t>
      </w:r>
      <w:r w:rsidR="00F04255">
        <w:t>That seamlessly beings us to Mark Francois on r</w:t>
      </w:r>
      <w:r>
        <w:t>ules of engagement</w:t>
      </w:r>
      <w:r w:rsidR="00F04255">
        <w:t>.</w:t>
      </w:r>
    </w:p>
    <w:p w:rsidR="006B287F" w:rsidP="006B287F">
      <w:pPr>
        <w:pStyle w:val="Question"/>
      </w:pPr>
      <w:sdt>
        <w:sdtPr>
          <w:alias w:val="Member"/>
          <w:tag w:val="&lt;Member mnisId='1444' dodsId='25619'&gt;"/>
          <w:id w:val="475036771"/>
          <w:placeholder>
            <w:docPart w:val="DefaultPlaceholder_-1854013440"/>
          </w:placeholder>
          <w:richText/>
        </w:sdtPr>
        <w:sdtContent>
          <w:r w:rsidRPr="006B287F">
            <w:rPr>
              <w:b/>
            </w:rPr>
            <w:t xml:space="preserve">Mr </w:t>
          </w:r>
          <w:r w:rsidR="00CA3E4C">
            <w:rPr>
              <w:b/>
            </w:rPr>
            <w:t>Francois:</w:t>
          </w:r>
        </w:sdtContent>
      </w:sdt>
      <w:r w:rsidR="002C1282">
        <w:t xml:space="preserve"> </w:t>
      </w:r>
      <w:r w:rsidR="00AA0B71">
        <w:t xml:space="preserve">Commander Sharpe, just quickly, how many P2000s </w:t>
      </w:r>
      <w:r>
        <w:t>do we have</w:t>
      </w:r>
      <w:r w:rsidR="00AA0B71">
        <w:t>?</w:t>
      </w:r>
    </w:p>
    <w:p w:rsidR="006B287F" w:rsidP="006B287F">
      <w:pPr>
        <w:pStyle w:val="Answer"/>
      </w:pPr>
      <w:sdt>
        <w:sdtPr>
          <w:alias w:val="Witness"/>
          <w:id w:val="-1129932003"/>
          <w:placeholder>
            <w:docPart w:val="DefaultPlaceholder_-1854013440"/>
          </w:placeholder>
          <w:richText/>
        </w:sdtPr>
        <w:sdtContent>
          <w:r w:rsidRPr="00A523A1" w:rsidR="00A523A1">
            <w:rPr>
              <w:b/>
              <w:i/>
            </w:rPr>
            <w:t xml:space="preserve">Tom Sharpe: </w:t>
          </w:r>
        </w:sdtContent>
      </w:sdt>
      <w:r w:rsidR="00AA0B71">
        <w:t xml:space="preserve">We have </w:t>
      </w:r>
      <w:r>
        <w:t>14</w:t>
      </w:r>
      <w:r w:rsidR="00AA0B71">
        <w:t>.</w:t>
      </w:r>
    </w:p>
    <w:p w:rsidR="006B287F" w:rsidP="006B287F">
      <w:pPr>
        <w:pStyle w:val="Question"/>
      </w:pPr>
      <w:sdt>
        <w:sdtPr>
          <w:alias w:val="Member"/>
          <w:tag w:val="&lt;Member mnisId='1444' dodsId='25619'&gt;"/>
          <w:id w:val="1369653872"/>
          <w:placeholder>
            <w:docPart w:val="DefaultPlaceholder_-1854013440"/>
          </w:placeholder>
          <w:richText/>
        </w:sdtPr>
        <w:sdtContent>
          <w:r w:rsidRPr="006B287F">
            <w:rPr>
              <w:b/>
            </w:rPr>
            <w:t xml:space="preserve">Mr </w:t>
          </w:r>
          <w:r w:rsidR="00CA3E4C">
            <w:rPr>
              <w:b/>
            </w:rPr>
            <w:t>Francois:</w:t>
          </w:r>
        </w:sdtContent>
      </w:sdt>
      <w:r w:rsidR="002C1282">
        <w:t xml:space="preserve"> </w:t>
      </w:r>
      <w:r w:rsidR="00AA0B71">
        <w:t>When they are not doing what is proposed here, what would they ordinarily be doing?</w:t>
      </w:r>
    </w:p>
    <w:p w:rsidR="006B287F" w:rsidP="006B287F">
      <w:pPr>
        <w:pStyle w:val="Answer"/>
      </w:pPr>
      <w:sdt>
        <w:sdtPr>
          <w:alias w:val="Witness"/>
          <w:id w:val="226427565"/>
          <w:placeholder>
            <w:docPart w:val="DefaultPlaceholder_-1854013440"/>
          </w:placeholder>
          <w:richText/>
        </w:sdtPr>
        <w:sdtContent>
          <w:r w:rsidRPr="00A523A1" w:rsidR="00A523A1">
            <w:rPr>
              <w:b/>
              <w:i/>
            </w:rPr>
            <w:t xml:space="preserve">Tom Sharpe: </w:t>
          </w:r>
        </w:sdtContent>
      </w:sdt>
      <w:r w:rsidR="00AA0B71">
        <w:t xml:space="preserve">I do not know the operating cycle of a P2000. I did not command one of those, I am afraid. I was in Northern Ireland, so I </w:t>
      </w:r>
      <w:r>
        <w:t>cannot answer</w:t>
      </w:r>
      <w:r w:rsidR="00AA0B71">
        <w:t xml:space="preserve"> that accurately</w:t>
      </w:r>
      <w:r>
        <w:t>.</w:t>
      </w:r>
      <w:r w:rsidR="00AA0B71">
        <w:t xml:space="preserve"> I know they are busy at sea doing their basic task, which is working with the universities. Some of them are then allocated to ensure that tasks such as—</w:t>
      </w:r>
    </w:p>
    <w:p w:rsidR="006B287F" w:rsidP="006B287F">
      <w:pPr>
        <w:pStyle w:val="Question"/>
      </w:pPr>
      <w:sdt>
        <w:sdtPr>
          <w:alias w:val="Member"/>
          <w:tag w:val="&lt;Member mnisId='1444' dodsId='25619'&gt;"/>
          <w:id w:val="-1870443650"/>
          <w:placeholder>
            <w:docPart w:val="DefaultPlaceholder_-1854013440"/>
          </w:placeholder>
          <w:richText/>
        </w:sdtPr>
        <w:sdtContent>
          <w:r w:rsidRPr="006B287F">
            <w:rPr>
              <w:b/>
            </w:rPr>
            <w:t xml:space="preserve">Mr </w:t>
          </w:r>
          <w:r w:rsidR="00CA3E4C">
            <w:rPr>
              <w:b/>
            </w:rPr>
            <w:t>Francois:</w:t>
          </w:r>
        </w:sdtContent>
      </w:sdt>
      <w:r w:rsidR="002C1282">
        <w:t xml:space="preserve"> </w:t>
      </w:r>
      <w:r w:rsidR="00AA0B71">
        <w:t>I</w:t>
      </w:r>
      <w:r>
        <w:t>n simple terms</w:t>
      </w:r>
      <w:r w:rsidR="00AA0B71">
        <w:t xml:space="preserve">, they are helping to train a future generation of naval officers. </w:t>
      </w:r>
      <w:r>
        <w:t>If we divert</w:t>
      </w:r>
      <w:r w:rsidR="00AA0B71">
        <w:t xml:space="preserve"> them to this, we interrupt that, in simple terms. </w:t>
      </w:r>
    </w:p>
    <w:p w:rsidR="006B287F" w:rsidP="006B287F">
      <w:pPr>
        <w:pStyle w:val="Answer"/>
      </w:pPr>
      <w:sdt>
        <w:sdtPr>
          <w:alias w:val="Witness"/>
          <w:id w:val="1695040482"/>
          <w:placeholder>
            <w:docPart w:val="DefaultPlaceholder_-1854013440"/>
          </w:placeholder>
          <w:richText/>
        </w:sdtPr>
        <w:sdtContent>
          <w:r w:rsidRPr="00A523A1" w:rsidR="00A523A1">
            <w:rPr>
              <w:b/>
              <w:i/>
            </w:rPr>
            <w:t xml:space="preserve">Tom Sharpe: </w:t>
          </w:r>
        </w:sdtContent>
      </w:sdt>
      <w:r w:rsidR="00AA0B71">
        <w:t>Y</w:t>
      </w:r>
      <w:r>
        <w:t xml:space="preserve">es. </w:t>
      </w:r>
    </w:p>
    <w:p w:rsidR="006B287F" w:rsidP="006B287F">
      <w:pPr>
        <w:pStyle w:val="Question"/>
      </w:pPr>
      <w:sdt>
        <w:sdtPr>
          <w:alias w:val="Member"/>
          <w:tag w:val="&lt;Member mnisId='1444' dodsId='25619'&gt;"/>
          <w:id w:val="339662038"/>
          <w:placeholder>
            <w:docPart w:val="DefaultPlaceholder_-1854013440"/>
          </w:placeholder>
          <w:richText/>
        </w:sdtPr>
        <w:sdtContent>
          <w:r w:rsidRPr="006B287F">
            <w:rPr>
              <w:b/>
            </w:rPr>
            <w:t xml:space="preserve">Mr </w:t>
          </w:r>
          <w:r w:rsidR="00CA3E4C">
            <w:rPr>
              <w:b/>
            </w:rPr>
            <w:t>Francois:</w:t>
          </w:r>
        </w:sdtContent>
      </w:sdt>
      <w:r w:rsidR="002C1282">
        <w:t xml:space="preserve"> </w:t>
      </w:r>
      <w:r w:rsidR="00AA0B71">
        <w:t xml:space="preserve">Just quickly, before I come on to ROE, you were talking about putting a system </w:t>
      </w:r>
      <w:r>
        <w:t xml:space="preserve">on </w:t>
      </w:r>
      <w:r w:rsidR="00AA0B71">
        <w:t xml:space="preserve">the </w:t>
      </w:r>
      <w:r>
        <w:t>UK shore</w:t>
      </w:r>
      <w:r w:rsidR="00AA0B71">
        <w:t xml:space="preserve"> to surveill more accurately the critical stretch of </w:t>
      </w:r>
      <w:r w:rsidR="00602932">
        <w:t>the channel</w:t>
      </w:r>
      <w:r>
        <w:t>.</w:t>
      </w:r>
      <w:r w:rsidR="002C1282">
        <w:t xml:space="preserve"> </w:t>
      </w:r>
      <w:r>
        <w:t>There is a sort of parallel there</w:t>
      </w:r>
      <w:r w:rsidR="00AA0B71">
        <w:t xml:space="preserve"> with the Chain Home radar system in 1940. </w:t>
      </w:r>
      <w:r w:rsidR="000964A2">
        <w:t>Could</w:t>
      </w:r>
      <w:r>
        <w:t xml:space="preserve"> you quickly say what </w:t>
      </w:r>
      <w:r w:rsidR="00AA0B71">
        <w:t xml:space="preserve">this </w:t>
      </w:r>
      <w:r>
        <w:t xml:space="preserve">system </w:t>
      </w:r>
      <w:r w:rsidR="00AA0B71">
        <w:t xml:space="preserve">is </w:t>
      </w:r>
      <w:r>
        <w:t>called</w:t>
      </w:r>
      <w:r w:rsidR="00AA0B71">
        <w:t>, how expensive it is and who makes it?</w:t>
      </w:r>
    </w:p>
    <w:p w:rsidR="00AA0B71" w:rsidP="006B287F">
      <w:pPr>
        <w:pStyle w:val="Answer"/>
      </w:pPr>
      <w:sdt>
        <w:sdtPr>
          <w:alias w:val="Witness"/>
          <w:id w:val="-2003104607"/>
          <w:placeholder>
            <w:docPart w:val="DefaultPlaceholder_-1854013440"/>
          </w:placeholder>
          <w:richText/>
        </w:sdtPr>
        <w:sdtContent>
          <w:r w:rsidRPr="00A523A1" w:rsidR="00A523A1">
            <w:rPr>
              <w:b/>
              <w:i/>
            </w:rPr>
            <w:t xml:space="preserve">Tom Sharpe: </w:t>
          </w:r>
        </w:sdtContent>
      </w:sdt>
      <w:r>
        <w:t xml:space="preserve">The </w:t>
      </w:r>
      <w:r w:rsidR="000964A2">
        <w:t xml:space="preserve">one </w:t>
      </w:r>
      <w:r>
        <w:t xml:space="preserve">that </w:t>
      </w:r>
      <w:r w:rsidR="000964A2">
        <w:t xml:space="preserve">I have studied is </w:t>
      </w:r>
      <w:r>
        <w:t xml:space="preserve">from a company called </w:t>
      </w:r>
      <w:r w:rsidR="000964A2">
        <w:t>S</w:t>
      </w:r>
      <w:r>
        <w:t>i</w:t>
      </w:r>
      <w:r w:rsidR="000964A2">
        <w:t>riusI</w:t>
      </w:r>
      <w:r w:rsidR="006B287F">
        <w:t>nsight</w:t>
      </w:r>
      <w:r>
        <w:t>. These nodes have radar, a thermal imaging camera, an optical camera, an AIS transponder and they c</w:t>
      </w:r>
      <w:r w:rsidR="006B287F">
        <w:t xml:space="preserve">an do </w:t>
      </w:r>
      <w:r>
        <w:t xml:space="preserve">some </w:t>
      </w:r>
      <w:r w:rsidR="006B287F">
        <w:t>cell</w:t>
      </w:r>
      <w:r w:rsidR="00677CA6">
        <w:t xml:space="preserve"> </w:t>
      </w:r>
      <w:r w:rsidR="006B287F">
        <w:t>phone intercept</w:t>
      </w:r>
      <w:r>
        <w:t>s et cetera</w:t>
      </w:r>
      <w:r w:rsidR="006B287F">
        <w:t xml:space="preserve">. You need </w:t>
      </w:r>
      <w:r>
        <w:t xml:space="preserve">about </w:t>
      </w:r>
      <w:r w:rsidR="006B287F">
        <w:t>10 of them.</w:t>
      </w:r>
      <w:r w:rsidR="002C1282">
        <w:t xml:space="preserve"> </w:t>
      </w:r>
      <w:r>
        <w:t>The total ballpark cost is somewhere in the region of £</w:t>
      </w:r>
      <w:r w:rsidR="006B287F">
        <w:t>3 million</w:t>
      </w:r>
      <w:r>
        <w:t xml:space="preserve">. That is </w:t>
      </w:r>
      <w:r w:rsidR="006B287F">
        <w:t xml:space="preserve">then </w:t>
      </w:r>
      <w:r w:rsidR="00602932">
        <w:t>the channel</w:t>
      </w:r>
      <w:r w:rsidR="006B287F">
        <w:t xml:space="preserve"> saturated forever. </w:t>
      </w:r>
      <w:r>
        <w:t xml:space="preserve">It persists forever. </w:t>
      </w:r>
      <w:r w:rsidR="006B287F">
        <w:t xml:space="preserve">That is the </w:t>
      </w:r>
      <w:r>
        <w:t xml:space="preserve">real </w:t>
      </w:r>
      <w:r w:rsidR="006B287F">
        <w:t>advantage of it</w:t>
      </w:r>
      <w:r>
        <w:t xml:space="preserve"> over almost anything else</w:t>
      </w:r>
      <w:r w:rsidR="006B287F">
        <w:t>.</w:t>
      </w:r>
      <w:r w:rsidR="002C1282">
        <w:t xml:space="preserve"> </w:t>
      </w:r>
      <w:r>
        <w:t>Aircraft certainly have to go off task eventually</w:t>
      </w:r>
      <w:r w:rsidR="00EC2A62">
        <w:t>,</w:t>
      </w:r>
      <w:r>
        <w:t xml:space="preserve"> </w:t>
      </w:r>
      <w:r w:rsidR="00EC2A62">
        <w:t xml:space="preserve">drones after </w:t>
      </w:r>
      <w:r>
        <w:t>40 hours</w:t>
      </w:r>
      <w:r w:rsidR="00EC2A62">
        <w:t xml:space="preserve"> and</w:t>
      </w:r>
      <w:r>
        <w:t xml:space="preserve"> ships </w:t>
      </w:r>
      <w:r w:rsidR="00EC2A62">
        <w:t xml:space="preserve">after </w:t>
      </w:r>
      <w:r>
        <w:t xml:space="preserve">a few weeks. </w:t>
      </w:r>
      <w:r w:rsidR="006B287F">
        <w:t>These things stay forever.</w:t>
      </w:r>
      <w:r w:rsidR="002C1282">
        <w:t xml:space="preserve"> </w:t>
      </w:r>
    </w:p>
    <w:p w:rsidR="006B287F" w:rsidP="006B287F">
      <w:pPr>
        <w:pStyle w:val="Answer"/>
      </w:pPr>
      <w:r>
        <w:t>I</w:t>
      </w:r>
      <w:r w:rsidR="007E3A06">
        <w:t>t</w:t>
      </w:r>
      <w:r>
        <w:t xml:space="preserve"> is r</w:t>
      </w:r>
      <w:r>
        <w:t>ather like the</w:t>
      </w:r>
      <w:r>
        <w:t xml:space="preserve"> underwater arrays in the North Atlantic</w:t>
      </w:r>
      <w:r>
        <w:t>.</w:t>
      </w:r>
      <w:r w:rsidR="002C1282">
        <w:t xml:space="preserve"> </w:t>
      </w:r>
      <w:r>
        <w:t xml:space="preserve">You would </w:t>
      </w:r>
      <w:r>
        <w:t xml:space="preserve">never send a frigate to </w:t>
      </w:r>
      <w:r>
        <w:t xml:space="preserve">go and </w:t>
      </w:r>
      <w:r>
        <w:t>find a Russian submarine</w:t>
      </w:r>
      <w:r>
        <w:t xml:space="preserve"> on its own. You have to have that network around it. To me, this is a technical solution that would provide that at very low cost. </w:t>
      </w:r>
    </w:p>
    <w:p w:rsidR="006B287F" w:rsidP="006B287F">
      <w:pPr>
        <w:pStyle w:val="Question"/>
      </w:pPr>
      <w:sdt>
        <w:sdtPr>
          <w:alias w:val="Member"/>
          <w:tag w:val="&lt;Member mnisId='1444' dodsId='25619'&gt;"/>
          <w:id w:val="-1225213721"/>
          <w:placeholder>
            <w:docPart w:val="DefaultPlaceholder_-1854013440"/>
          </w:placeholder>
          <w:richText/>
        </w:sdtPr>
        <w:sdtContent>
          <w:r w:rsidRPr="006B287F">
            <w:rPr>
              <w:b/>
            </w:rPr>
            <w:t xml:space="preserve">Mr </w:t>
          </w:r>
          <w:r w:rsidR="00CA3E4C">
            <w:rPr>
              <w:b/>
            </w:rPr>
            <w:t>Francois:</w:t>
          </w:r>
        </w:sdtContent>
      </w:sdt>
      <w:r w:rsidR="000D77CD">
        <w:t xml:space="preserve"> </w:t>
      </w:r>
      <w:r w:rsidR="00AA0B71">
        <w:t>T</w:t>
      </w:r>
      <w:r w:rsidR="00EA26E9">
        <w:t>he admiral</w:t>
      </w:r>
      <w:r w:rsidR="00AA0B71">
        <w:t xml:space="preserve"> makes the good point that, even if that gives you more precise surveillance, you s</w:t>
      </w:r>
      <w:r>
        <w:t xml:space="preserve">till need </w:t>
      </w:r>
      <w:r w:rsidR="00AA0B71">
        <w:t xml:space="preserve">to do </w:t>
      </w:r>
      <w:r>
        <w:t xml:space="preserve">something in </w:t>
      </w:r>
      <w:r w:rsidR="00492B35">
        <w:t xml:space="preserve">the </w:t>
      </w:r>
      <w:r>
        <w:t>water</w:t>
      </w:r>
      <w:r w:rsidR="00AA0B71">
        <w:t xml:space="preserve">. </w:t>
      </w:r>
    </w:p>
    <w:p w:rsidR="00F86A86" w:rsidP="006B287F">
      <w:pPr>
        <w:pStyle w:val="Answer"/>
      </w:pPr>
      <w:sdt>
        <w:sdtPr>
          <w:alias w:val="Witness"/>
          <w:id w:val="-654605404"/>
          <w:placeholder>
            <w:docPart w:val="DefaultPlaceholder_-1854013440"/>
          </w:placeholder>
          <w:richText/>
        </w:sdtPr>
        <w:sdtContent>
          <w:r w:rsidRPr="00A523A1" w:rsidR="00A523A1">
            <w:rPr>
              <w:b/>
              <w:i/>
            </w:rPr>
            <w:t xml:space="preserve">Tom Sharpe: </w:t>
          </w:r>
        </w:sdtContent>
      </w:sdt>
      <w:r w:rsidR="00AA0B71">
        <w:t>Y</w:t>
      </w:r>
      <w:r w:rsidR="006B287F">
        <w:t>es</w:t>
      </w:r>
      <w:r w:rsidR="00E663D6">
        <w:t>, but the point is about how</w:t>
      </w:r>
      <w:r w:rsidR="006B287F">
        <w:t xml:space="preserve"> </w:t>
      </w:r>
      <w:r w:rsidR="00E663D6">
        <w:t xml:space="preserve">you </w:t>
      </w:r>
      <w:r w:rsidR="00AA0B71">
        <w:t>allocate those resources. You are</w:t>
      </w:r>
      <w:r w:rsidR="00E663D6">
        <w:t xml:space="preserve"> not</w:t>
      </w:r>
      <w:r w:rsidR="00AA0B71">
        <w:t xml:space="preserve"> playing </w:t>
      </w:r>
      <w:r w:rsidR="006B287F">
        <w:t>whack</w:t>
      </w:r>
      <w:r>
        <w:noBreakHyphen/>
      </w:r>
      <w:r w:rsidR="006B287F">
        <w:t>a</w:t>
      </w:r>
      <w:r>
        <w:noBreakHyphen/>
      </w:r>
      <w:r w:rsidR="006B287F">
        <w:t>mole</w:t>
      </w:r>
      <w:r w:rsidR="00AA0B71">
        <w:t xml:space="preserve"> </w:t>
      </w:r>
      <w:r w:rsidR="006B287F">
        <w:t>any more</w:t>
      </w:r>
      <w:r w:rsidR="00AA0B71">
        <w:t>, to use that expression, which is what is happening now. A mayday call goes up; a cutter goes to intercept. That is then the cutter</w:t>
      </w:r>
      <w:r w:rsidR="002C1282">
        <w:t xml:space="preserve"> </w:t>
      </w:r>
      <w:r w:rsidR="00AA0B71">
        <w:t>out of action. No one is looking at the bigger picture. You have the picture. You are then e</w:t>
      </w:r>
      <w:r w:rsidR="006B287F">
        <w:t>fficiently allocating those resources.</w:t>
      </w:r>
      <w:r w:rsidR="002C1282">
        <w:t xml:space="preserve"> </w:t>
      </w:r>
      <w:r w:rsidR="00AA0B71">
        <w:t>If the c</w:t>
      </w:r>
      <w:r w:rsidR="006B287F">
        <w:t xml:space="preserve">utter goes </w:t>
      </w:r>
      <w:r w:rsidR="00AA0B71">
        <w:t>to it and it turns out it is perfectly seaworthy, it could perhaps be reallocated somewhere else.</w:t>
      </w:r>
    </w:p>
    <w:p w:rsidR="006B287F" w:rsidP="006B287F">
      <w:pPr>
        <w:pStyle w:val="Answer"/>
      </w:pPr>
      <w:r>
        <w:t>It is not</w:t>
      </w:r>
      <w:r>
        <w:t xml:space="preserve"> about taking away </w:t>
      </w:r>
      <w:r>
        <w:t xml:space="preserve">the requirement to allocate assets; it is about maximising the efficiency of those assets </w:t>
      </w:r>
      <w:r>
        <w:t>rather than saturating</w:t>
      </w:r>
      <w:r>
        <w:t xml:space="preserve"> it with vessels that could make the problem worse.</w:t>
      </w:r>
    </w:p>
    <w:p w:rsidR="006B287F" w:rsidP="006B287F">
      <w:pPr>
        <w:pStyle w:val="Question"/>
      </w:pPr>
      <w:sdt>
        <w:sdtPr>
          <w:alias w:val="Member"/>
          <w:tag w:val="&lt;Member mnisId='1444' dodsId='25619'&gt;"/>
          <w:id w:val="615416627"/>
          <w:placeholder>
            <w:docPart w:val="DefaultPlaceholder_-1854013440"/>
          </w:placeholder>
          <w:richText/>
        </w:sdtPr>
        <w:sdtContent>
          <w:r w:rsidRPr="006B287F">
            <w:rPr>
              <w:b/>
            </w:rPr>
            <w:t xml:space="preserve">Mr </w:t>
          </w:r>
          <w:r w:rsidR="00CA3E4C">
            <w:rPr>
              <w:b/>
            </w:rPr>
            <w:t>Francois:</w:t>
          </w:r>
        </w:sdtContent>
      </w:sdt>
      <w:r w:rsidR="002C1282">
        <w:t xml:space="preserve"> </w:t>
      </w:r>
      <w:r w:rsidR="00F86A86">
        <w:t xml:space="preserve">Let us follow your model quickly, because it leads on </w:t>
      </w:r>
      <w:r w:rsidR="00D96E78">
        <w:t xml:space="preserve">to </w:t>
      </w:r>
      <w:r w:rsidR="00F86A86">
        <w:t xml:space="preserve">what I want to ask. Let </w:t>
      </w:r>
      <w:r>
        <w:t xml:space="preserve">us assume you have created </w:t>
      </w:r>
      <w:r w:rsidR="00F86A86">
        <w:t xml:space="preserve">a surveillance chain, for want of a better phrase, </w:t>
      </w:r>
      <w:r>
        <w:t>on the UK shore</w:t>
      </w:r>
      <w:r w:rsidR="00F86A86">
        <w:t xml:space="preserve">. You now </w:t>
      </w:r>
      <w:r>
        <w:t>have better surveillance of dinghies</w:t>
      </w:r>
      <w:r w:rsidR="00F86A86">
        <w:t xml:space="preserve"> coming across </w:t>
      </w:r>
      <w:r w:rsidR="00602932">
        <w:t>the channel</w:t>
      </w:r>
      <w:r w:rsidR="00F86A86">
        <w:t xml:space="preserve">. You find a dinghy and you allocate, let us say, a P2000 to go and intercept it. </w:t>
      </w:r>
      <w:r>
        <w:t xml:space="preserve">What rules of engagement would you expect </w:t>
      </w:r>
      <w:r w:rsidR="00F86A86">
        <w:t xml:space="preserve">that crew to be </w:t>
      </w:r>
      <w:r>
        <w:t>operating under</w:t>
      </w:r>
      <w:r w:rsidR="00F86A86">
        <w:t>?</w:t>
      </w:r>
    </w:p>
    <w:p w:rsidR="00447976" w:rsidP="006B287F">
      <w:pPr>
        <w:pStyle w:val="Answer"/>
      </w:pPr>
      <w:sdt>
        <w:sdtPr>
          <w:alias w:val="Witness"/>
          <w:id w:val="-1562700604"/>
          <w:placeholder>
            <w:docPart w:val="DefaultPlaceholder_-1854013440"/>
          </w:placeholder>
          <w:richText/>
        </w:sdtPr>
        <w:sdtContent>
          <w:r w:rsidRPr="00A523A1" w:rsidR="00A523A1">
            <w:rPr>
              <w:b/>
              <w:i/>
            </w:rPr>
            <w:t xml:space="preserve">Tom Sharpe: </w:t>
          </w:r>
        </w:sdtContent>
      </w:sdt>
      <w:r w:rsidR="00F86A86">
        <w:t xml:space="preserve">I am </w:t>
      </w:r>
      <w:r w:rsidR="006B287F">
        <w:t xml:space="preserve">not </w:t>
      </w:r>
      <w:r w:rsidR="00F86A86">
        <w:t xml:space="preserve">even </w:t>
      </w:r>
      <w:r w:rsidR="006B287F">
        <w:t xml:space="preserve">sure </w:t>
      </w:r>
      <w:r w:rsidR="00F86A86">
        <w:t>“</w:t>
      </w:r>
      <w:r w:rsidR="006B287F">
        <w:t>rules of engagement</w:t>
      </w:r>
      <w:r w:rsidR="00F86A86">
        <w:t>”</w:t>
      </w:r>
      <w:r w:rsidR="006B287F">
        <w:t xml:space="preserve"> is the right term.</w:t>
      </w:r>
      <w:r w:rsidR="002C1282">
        <w:t xml:space="preserve"> </w:t>
      </w:r>
      <w:r>
        <w:t>This is a bit like confusing the inherent right of self</w:t>
      </w:r>
      <w:r>
        <w:noBreakHyphen/>
        <w:t>defence with rules of engagement. SOLAS and UNCLOS 98 are i</w:t>
      </w:r>
      <w:r w:rsidR="006B287F">
        <w:t>mmutable requirements</w:t>
      </w:r>
      <w:r>
        <w:t xml:space="preserve"> that </w:t>
      </w:r>
      <w:r w:rsidR="006B287F">
        <w:t>are nothing to do with rules of engagement.</w:t>
      </w:r>
      <w:r w:rsidR="002C1282">
        <w:t xml:space="preserve"> </w:t>
      </w:r>
      <w:r>
        <w:t>The r</w:t>
      </w:r>
      <w:r w:rsidR="006B287F">
        <w:t xml:space="preserve">ules </w:t>
      </w:r>
      <w:r>
        <w:t xml:space="preserve">of engagement </w:t>
      </w:r>
      <w:r w:rsidR="006B287F">
        <w:t>will be set from the centre.</w:t>
      </w:r>
      <w:r w:rsidR="002C1282">
        <w:t xml:space="preserve"> </w:t>
      </w:r>
      <w:r>
        <w:t>They are then defined by lawyers.</w:t>
      </w:r>
    </w:p>
    <w:p w:rsidR="00447976" w:rsidP="006B287F">
      <w:pPr>
        <w:pStyle w:val="Answer"/>
      </w:pPr>
      <w:r>
        <w:t>As a note, they are n</w:t>
      </w:r>
      <w:r w:rsidR="006B287F">
        <w:t>ever more permissive than the law allows.</w:t>
      </w:r>
      <w:r w:rsidR="002C1282">
        <w:t xml:space="preserve"> </w:t>
      </w:r>
      <w:r>
        <w:t>They are always slightly more restrictive. They d</w:t>
      </w:r>
      <w:r w:rsidR="000964A2">
        <w:t>efine</w:t>
      </w:r>
      <w:r w:rsidR="006B287F">
        <w:t xml:space="preserve"> what you can and cannot do.</w:t>
      </w:r>
      <w:r>
        <w:t xml:space="preserve"> What we are talking about here is</w:t>
      </w:r>
      <w:r w:rsidR="00BA0A60">
        <w:t xml:space="preserve"> what </w:t>
      </w:r>
      <w:r>
        <w:t>the ship do</w:t>
      </w:r>
      <w:r w:rsidR="00BA0A60">
        <w:t>es</w:t>
      </w:r>
      <w:r>
        <w:t xml:space="preserve"> when it arrives at the boat</w:t>
      </w:r>
      <w:r w:rsidR="00BA0A60">
        <w:t>.</w:t>
      </w:r>
    </w:p>
    <w:p w:rsidR="006B287F" w:rsidP="00BA0A60">
      <w:pPr>
        <w:pStyle w:val="Question"/>
        <w:numPr>
          <w:ilvl w:val="0"/>
          <w:numId w:val="0"/>
        </w:numPr>
        <w:ind w:left="794"/>
      </w:pPr>
      <w:sdt>
        <w:sdtPr>
          <w:alias w:val="Member"/>
          <w:tag w:val="&lt;Member mnisId='1444' dodsId='25619'&gt;"/>
          <w:id w:val="1507317823"/>
          <w:placeholder>
            <w:docPart w:val="DefaultPlaceholder_-1854013440"/>
          </w:placeholder>
          <w:richText/>
        </w:sdtPr>
        <w:sdtContent>
          <w:r w:rsidRPr="006B287F">
            <w:rPr>
              <w:b/>
            </w:rPr>
            <w:t xml:space="preserve">Mr </w:t>
          </w:r>
          <w:r w:rsidR="00CA3E4C">
            <w:rPr>
              <w:b/>
            </w:rPr>
            <w:t>Francois:</w:t>
          </w:r>
        </w:sdtContent>
      </w:sdt>
      <w:r w:rsidR="002C1282">
        <w:t xml:space="preserve"> </w:t>
      </w:r>
      <w:r w:rsidR="00447976">
        <w:t xml:space="preserve">Yes, </w:t>
      </w:r>
      <w:r>
        <w:t xml:space="preserve">perhaps I </w:t>
      </w:r>
      <w:r w:rsidR="000964A2">
        <w:t>should</w:t>
      </w:r>
      <w:r>
        <w:t xml:space="preserve"> have just said </w:t>
      </w:r>
      <w:r w:rsidR="00447976">
        <w:t>“</w:t>
      </w:r>
      <w:r>
        <w:t>rules</w:t>
      </w:r>
      <w:r w:rsidR="00447976">
        <w:t xml:space="preserve">” rather than “rules of engagement”. </w:t>
      </w:r>
    </w:p>
    <w:p w:rsidR="006B287F" w:rsidP="006B287F">
      <w:pPr>
        <w:pStyle w:val="Answer"/>
      </w:pPr>
      <w:sdt>
        <w:sdtPr>
          <w:alias w:val="Witness"/>
          <w:id w:val="1328016226"/>
          <w:placeholder>
            <w:docPart w:val="DefaultPlaceholder_-1854013440"/>
          </w:placeholder>
          <w:richText/>
        </w:sdtPr>
        <w:sdtContent>
          <w:r w:rsidRPr="00A523A1" w:rsidR="00A523A1">
            <w:rPr>
              <w:b/>
              <w:i/>
            </w:rPr>
            <w:t>Tom Sharpe:</w:t>
          </w:r>
          <w:r w:rsidR="002C1282">
            <w:rPr>
              <w:b/>
              <w:i/>
            </w:rPr>
            <w:t xml:space="preserve"> </w:t>
          </w:r>
        </w:sdtContent>
      </w:sdt>
      <w:r w:rsidR="00447976">
        <w:t>Y</w:t>
      </w:r>
      <w:r>
        <w:t>es</w:t>
      </w:r>
      <w:r w:rsidR="00447976">
        <w:t xml:space="preserve">, it is not really rules of engagement. </w:t>
      </w:r>
    </w:p>
    <w:p w:rsidR="006B287F" w:rsidP="006B287F">
      <w:pPr>
        <w:pStyle w:val="Question"/>
      </w:pPr>
      <w:sdt>
        <w:sdtPr>
          <w:alias w:val="Member"/>
          <w:tag w:val="&lt;Member mnisId='1444' dodsId='25619'&gt;"/>
          <w:id w:val="-1720812284"/>
          <w:placeholder>
            <w:docPart w:val="DefaultPlaceholder_-1854013440"/>
          </w:placeholder>
          <w:richText/>
        </w:sdtPr>
        <w:sdtContent>
          <w:r w:rsidRPr="006B287F">
            <w:rPr>
              <w:b/>
            </w:rPr>
            <w:t xml:space="preserve">Mr </w:t>
          </w:r>
          <w:r w:rsidR="00CA3E4C">
            <w:rPr>
              <w:b/>
            </w:rPr>
            <w:t>Francois:</w:t>
          </w:r>
        </w:sdtContent>
      </w:sdt>
      <w:r w:rsidR="002C1282">
        <w:t xml:space="preserve"> </w:t>
      </w:r>
      <w:r w:rsidR="00447976">
        <w:t>You take the point. S</w:t>
      </w:r>
      <w:r>
        <w:t xml:space="preserve">o what </w:t>
      </w:r>
      <w:r w:rsidR="005C5E6E">
        <w:t xml:space="preserve">are </w:t>
      </w:r>
      <w:r w:rsidR="00447976">
        <w:t xml:space="preserve">the </w:t>
      </w:r>
      <w:r>
        <w:t>rules</w:t>
      </w:r>
      <w:r w:rsidR="00447976">
        <w:t>?</w:t>
      </w:r>
      <w:r w:rsidR="002C1282">
        <w:t xml:space="preserve"> </w:t>
      </w:r>
      <w:r w:rsidR="00447976">
        <w:t xml:space="preserve">The reason I ask is </w:t>
      </w:r>
      <w:r w:rsidR="00EA26E9">
        <w:t>that</w:t>
      </w:r>
      <w:r w:rsidR="00447976">
        <w:t xml:space="preserve"> the implication at the </w:t>
      </w:r>
      <w:r w:rsidR="00EA26E9">
        <w:t>Oral</w:t>
      </w:r>
      <w:r w:rsidR="00447976">
        <w:t xml:space="preserve"> Question last week was that the Royal Navy would not be involved in p</w:t>
      </w:r>
      <w:r>
        <w:t>ushback.</w:t>
      </w:r>
      <w:r w:rsidR="002C1282">
        <w:t xml:space="preserve"> </w:t>
      </w:r>
      <w:r w:rsidR="00447976">
        <w:t>The implication was that they would not be involved in deploying any kind of sonic weapons</w:t>
      </w:r>
      <w:r w:rsidR="00EA26E9">
        <w:t>.</w:t>
      </w:r>
      <w:r w:rsidR="00447976">
        <w:t xml:space="preserve"> </w:t>
      </w:r>
      <w:r w:rsidR="00EA26E9">
        <w:t xml:space="preserve">That </w:t>
      </w:r>
      <w:r w:rsidR="00447976">
        <w:t>technology exists</w:t>
      </w:r>
      <w:r w:rsidR="00EA26E9">
        <w:t xml:space="preserve">, but the </w:t>
      </w:r>
      <w:r w:rsidR="00447976">
        <w:t>Navy would be v</w:t>
      </w:r>
      <w:r>
        <w:t xml:space="preserve">ery uncomfortable being asked to deploy </w:t>
      </w:r>
      <w:r w:rsidR="00EA26E9">
        <w:t>i</w:t>
      </w:r>
      <w:r>
        <w:t>t.</w:t>
      </w:r>
      <w:r w:rsidR="00447976">
        <w:t xml:space="preserve"> What are they actually going to do?</w:t>
      </w:r>
    </w:p>
    <w:p w:rsidR="00447976" w:rsidP="006B287F">
      <w:pPr>
        <w:pStyle w:val="Answer"/>
      </w:pPr>
      <w:sdt>
        <w:sdtPr>
          <w:alias w:val="Witness"/>
          <w:id w:val="-502432076"/>
          <w:placeholder>
            <w:docPart w:val="DefaultPlaceholder_-1854013440"/>
          </w:placeholder>
          <w:richText/>
        </w:sdtPr>
        <w:sdtContent>
          <w:r w:rsidRPr="00A523A1" w:rsidR="00A523A1">
            <w:rPr>
              <w:b/>
              <w:i/>
            </w:rPr>
            <w:t xml:space="preserve">Tom Sharpe: </w:t>
          </w:r>
        </w:sdtContent>
      </w:sdt>
      <w:r>
        <w:t xml:space="preserve">I </w:t>
      </w:r>
      <w:r w:rsidR="000964A2">
        <w:t>would</w:t>
      </w:r>
      <w:r w:rsidR="006B287F">
        <w:t xml:space="preserve"> be happy if </w:t>
      </w:r>
      <w:r>
        <w:t>the expression “</w:t>
      </w:r>
      <w:r w:rsidR="006B287F">
        <w:t>pushback</w:t>
      </w:r>
      <w:r>
        <w:t>”</w:t>
      </w:r>
      <w:r w:rsidR="006B287F">
        <w:t xml:space="preserve"> </w:t>
      </w:r>
      <w:r>
        <w:t xml:space="preserve">were </w:t>
      </w:r>
      <w:r w:rsidR="006B287F">
        <w:t>never used again.</w:t>
      </w:r>
      <w:r w:rsidR="002C1282">
        <w:t xml:space="preserve"> </w:t>
      </w:r>
      <w:r>
        <w:t>I cannot conceive of a situation where you are physically turning these ships back that is either legal or, perhaps more importantly, safe.</w:t>
      </w:r>
    </w:p>
    <w:p w:rsidR="006B287F" w:rsidP="006B287F">
      <w:pPr>
        <w:pStyle w:val="Answer"/>
      </w:pPr>
      <w:r>
        <w:t>To your question</w:t>
      </w:r>
      <w:r w:rsidR="00447976">
        <w:t xml:space="preserve">, what do you do when you get there? That depends on what the end state is. What is the end state of this? If it is to have no unrecorded landings, you could let it be on its way. You know where it is going and you meet it on arrival. That is one solution. </w:t>
      </w:r>
      <w:r w:rsidR="00EA26E9">
        <w:t xml:space="preserve">Given </w:t>
      </w:r>
      <w:r w:rsidR="00447976">
        <w:t>the</w:t>
      </w:r>
      <w:r>
        <w:t xml:space="preserve"> practicalities and legal implications</w:t>
      </w:r>
      <w:r w:rsidRPr="00EA26E9" w:rsidR="00EA26E9">
        <w:t xml:space="preserve"> </w:t>
      </w:r>
      <w:r w:rsidR="00EA26E9">
        <w:t>of turning them around</w:t>
      </w:r>
      <w:r w:rsidR="00447976">
        <w:t xml:space="preserve">, it is inconceivable to me that </w:t>
      </w:r>
      <w:r w:rsidR="00EA26E9">
        <w:t xml:space="preserve">it </w:t>
      </w:r>
      <w:r w:rsidR="00447976">
        <w:t>is a sensible option.</w:t>
      </w:r>
    </w:p>
    <w:p w:rsidR="006B287F" w:rsidP="006B287F">
      <w:pPr>
        <w:pStyle w:val="Question"/>
      </w:pPr>
      <w:sdt>
        <w:sdtPr>
          <w:alias w:val="Member"/>
          <w:tag w:val="&lt;Member mnisId='1444' dodsId='25619'&gt;"/>
          <w:id w:val="371817694"/>
          <w:placeholder>
            <w:docPart w:val="DefaultPlaceholder_-1854013440"/>
          </w:placeholder>
          <w:richText/>
        </w:sdtPr>
        <w:sdtContent>
          <w:r w:rsidRPr="006B287F">
            <w:rPr>
              <w:b/>
            </w:rPr>
            <w:t xml:space="preserve">Mr </w:t>
          </w:r>
          <w:r w:rsidR="00CA3E4C">
            <w:rPr>
              <w:b/>
            </w:rPr>
            <w:t>Francois:</w:t>
          </w:r>
        </w:sdtContent>
      </w:sdt>
      <w:r w:rsidR="002C1282">
        <w:t xml:space="preserve"> </w:t>
      </w:r>
      <w:r w:rsidR="00447976">
        <w:t>T</w:t>
      </w:r>
      <w:r>
        <w:t>he public</w:t>
      </w:r>
      <w:r w:rsidR="00447976">
        <w:t xml:space="preserve">, who may not have gone through Dartmouth, </w:t>
      </w:r>
      <w:r>
        <w:t xml:space="preserve">will </w:t>
      </w:r>
      <w:r w:rsidR="00447976">
        <w:t xml:space="preserve">look at this and </w:t>
      </w:r>
      <w:r>
        <w:t>say</w:t>
      </w:r>
      <w:r w:rsidR="00447976">
        <w:t>, “A</w:t>
      </w:r>
      <w:r>
        <w:t xml:space="preserve">re we not just providing a </w:t>
      </w:r>
      <w:r w:rsidR="00447976">
        <w:t xml:space="preserve">more effective </w:t>
      </w:r>
      <w:r>
        <w:t>taxi service</w:t>
      </w:r>
      <w:r w:rsidR="00447976">
        <w:t>?” Some people, no disrespect to t</w:t>
      </w:r>
      <w:r w:rsidR="00EA26E9">
        <w:t>he admiral</w:t>
      </w:r>
      <w:r w:rsidR="00447976">
        <w:t xml:space="preserve">, regard </w:t>
      </w:r>
      <w:r w:rsidR="000964A2">
        <w:t>Border</w:t>
      </w:r>
      <w:r>
        <w:t xml:space="preserve"> Force </w:t>
      </w:r>
      <w:r w:rsidR="00447976">
        <w:t xml:space="preserve">now </w:t>
      </w:r>
      <w:r>
        <w:t>as a taxi firm.</w:t>
      </w:r>
      <w:r w:rsidR="002C1282">
        <w:t xml:space="preserve"> </w:t>
      </w:r>
      <w:r w:rsidR="00447976">
        <w:t>Are we not just providing a more effective and higher</w:t>
      </w:r>
      <w:r w:rsidR="00447976">
        <w:noBreakHyphen/>
        <w:t xml:space="preserve">priced </w:t>
      </w:r>
      <w:r>
        <w:t>taxi</w:t>
      </w:r>
      <w:r w:rsidR="00447976">
        <w:t xml:space="preserve"> firm than the one we already have? </w:t>
      </w:r>
    </w:p>
    <w:p w:rsidR="006B287F" w:rsidP="00EA26E9">
      <w:pPr>
        <w:pStyle w:val="Answer"/>
      </w:pPr>
      <w:sdt>
        <w:sdtPr>
          <w:alias w:val="Witness"/>
          <w:id w:val="-1194000507"/>
          <w:placeholder>
            <w:docPart w:val="DefaultPlaceholder_-1854013440"/>
          </w:placeholder>
          <w:richText/>
        </w:sdtPr>
        <w:sdtContent>
          <w:r w:rsidRPr="00A523A1" w:rsidR="00A523A1">
            <w:rPr>
              <w:b/>
              <w:i/>
            </w:rPr>
            <w:t xml:space="preserve">Tom Sharpe: </w:t>
          </w:r>
        </w:sdtContent>
      </w:sdt>
      <w:r w:rsidR="00EA26E9">
        <w:t xml:space="preserve">There </w:t>
      </w:r>
      <w:r w:rsidR="00447976">
        <w:t xml:space="preserve">is a </w:t>
      </w:r>
      <w:r>
        <w:t>reputational</w:t>
      </w:r>
      <w:r w:rsidR="00447976">
        <w:t xml:space="preserve"> impact to this, </w:t>
      </w:r>
      <w:r w:rsidR="00EA26E9">
        <w:t xml:space="preserve">no question, </w:t>
      </w:r>
      <w:r w:rsidR="00447976">
        <w:t xml:space="preserve">which the </w:t>
      </w:r>
      <w:r w:rsidRPr="00EA26E9" w:rsidR="00447976">
        <w:t xml:space="preserve">Navy comms team will be dealing with. It is exactly that. </w:t>
      </w:r>
      <w:r w:rsidRPr="00EA26E9" w:rsidR="00BE093C">
        <w:rPr>
          <w:rFonts w:cs="Times New Roman"/>
        </w:rPr>
        <w:t xml:space="preserve">Arriving </w:t>
      </w:r>
      <w:r w:rsidRPr="00EA26E9">
        <w:t xml:space="preserve">in Dover </w:t>
      </w:r>
      <w:r w:rsidRPr="00EA26E9" w:rsidR="00BE093C">
        <w:t xml:space="preserve">full of migrants </w:t>
      </w:r>
      <w:r w:rsidRPr="00EA26E9">
        <w:t xml:space="preserve">and </w:t>
      </w:r>
      <w:r w:rsidRPr="00EA26E9" w:rsidR="00BE093C">
        <w:t xml:space="preserve">with </w:t>
      </w:r>
      <w:r w:rsidRPr="00EA26E9">
        <w:t xml:space="preserve">a </w:t>
      </w:r>
      <w:r w:rsidRPr="00EA26E9" w:rsidR="00447976">
        <w:t>white ensign on the</w:t>
      </w:r>
      <w:r w:rsidRPr="00EA26E9" w:rsidR="00BE093C">
        <w:t xml:space="preserve"> </w:t>
      </w:r>
      <w:r w:rsidRPr="00EA26E9" w:rsidR="00447976">
        <w:t xml:space="preserve">back is </w:t>
      </w:r>
      <w:r w:rsidRPr="00EA26E9">
        <w:t xml:space="preserve">reputational damage to the </w:t>
      </w:r>
      <w:r w:rsidRPr="00EA26E9" w:rsidR="00BE093C">
        <w:t xml:space="preserve">Royal </w:t>
      </w:r>
      <w:r w:rsidRPr="00EA26E9">
        <w:t>Navy.</w:t>
      </w:r>
      <w:r w:rsidRPr="00EA26E9" w:rsidR="002C1282">
        <w:t xml:space="preserve"> </w:t>
      </w:r>
      <w:r w:rsidRPr="00EA26E9" w:rsidR="00BE093C">
        <w:t xml:space="preserve">That needs to be considered </w:t>
      </w:r>
      <w:r w:rsidRPr="00EA26E9" w:rsidR="00EA26E9">
        <w:t>as</w:t>
      </w:r>
      <w:r w:rsidR="00EA26E9">
        <w:t xml:space="preserve"> </w:t>
      </w:r>
      <w:r w:rsidR="00BE093C">
        <w:t>part of this.</w:t>
      </w:r>
      <w:r w:rsidR="00EA26E9">
        <w:t xml:space="preserve"> But </w:t>
      </w:r>
      <w:r w:rsidR="00BE093C">
        <w:t>i</w:t>
      </w:r>
      <w:r>
        <w:t>f the overall end sta</w:t>
      </w:r>
      <w:r w:rsidR="00BE093C">
        <w:t>t</w:t>
      </w:r>
      <w:r>
        <w:t xml:space="preserve">e is to make sure </w:t>
      </w:r>
      <w:r w:rsidR="00BE093C">
        <w:t xml:space="preserve">they are </w:t>
      </w:r>
      <w:r>
        <w:t>all processed properly inshor</w:t>
      </w:r>
      <w:r w:rsidR="00BE093C">
        <w:t xml:space="preserve">e, that could be deemed a success. </w:t>
      </w:r>
      <w:r w:rsidR="00587B0B">
        <w:t>If the</w:t>
      </w:r>
      <w:r w:rsidR="00BE093C">
        <w:t xml:space="preserve"> d</w:t>
      </w:r>
      <w:r>
        <w:t xml:space="preserve">eterrent effect of </w:t>
      </w:r>
      <w:r w:rsidR="00587B0B">
        <w:t>everybody</w:t>
      </w:r>
      <w:r>
        <w:t xml:space="preserve"> being met</w:t>
      </w:r>
      <w:r w:rsidR="00BE093C">
        <w:t>, as per the Australia</w:t>
      </w:r>
      <w:r w:rsidR="00587B0B">
        <w:t>n</w:t>
      </w:r>
      <w:r w:rsidR="00BE093C">
        <w:t xml:space="preserve"> model</w:t>
      </w:r>
      <w:r w:rsidR="00587B0B">
        <w:t xml:space="preserve">, </w:t>
      </w:r>
      <w:r w:rsidR="00BE093C">
        <w:t xml:space="preserve">proves so effective that it slows </w:t>
      </w:r>
      <w:r>
        <w:t>the rate</w:t>
      </w:r>
      <w:r w:rsidR="00BE093C">
        <w:t xml:space="preserve">, that sounds a bit like success. </w:t>
      </w:r>
      <w:r>
        <w:t xml:space="preserve">In terms of avoiding becoming a taxi service, </w:t>
      </w:r>
      <w:r w:rsidR="00BE093C">
        <w:t>this is why it</w:t>
      </w:r>
      <w:r>
        <w:t xml:space="preserve"> is </w:t>
      </w:r>
      <w:r w:rsidR="00BE093C">
        <w:t xml:space="preserve">not </w:t>
      </w:r>
      <w:r>
        <w:t xml:space="preserve">about </w:t>
      </w:r>
      <w:r w:rsidR="00BE093C">
        <w:t xml:space="preserve">just </w:t>
      </w:r>
      <w:r>
        <w:t xml:space="preserve">throwing </w:t>
      </w:r>
      <w:r w:rsidR="00BE093C">
        <w:t>more ships into the mix; it is about throwing the right number, suitably</w:t>
      </w:r>
      <w:r w:rsidR="00587B0B">
        <w:t>.</w:t>
      </w:r>
    </w:p>
    <w:p w:rsidR="00BE093C" w:rsidP="006B287F">
      <w:pPr>
        <w:pStyle w:val="Question"/>
      </w:pPr>
      <w:sdt>
        <w:sdtPr>
          <w:alias w:val="Member"/>
          <w:tag w:val="&lt;Member mnisId='1444' dodsId='25619'&gt;"/>
          <w:id w:val="1167974324"/>
          <w:placeholder>
            <w:docPart w:val="DefaultPlaceholder_-1854013440"/>
          </w:placeholder>
          <w:richText/>
        </w:sdtPr>
        <w:sdtContent>
          <w:r w:rsidRPr="006B287F" w:rsidR="006B287F">
            <w:rPr>
              <w:b/>
            </w:rPr>
            <w:t xml:space="preserve">Mr </w:t>
          </w:r>
          <w:r w:rsidR="00CA3E4C">
            <w:rPr>
              <w:b/>
            </w:rPr>
            <w:t>Francois:</w:t>
          </w:r>
        </w:sdtContent>
      </w:sdt>
      <w:r w:rsidR="002C1282">
        <w:t xml:space="preserve"> </w:t>
      </w:r>
      <w:r>
        <w:t>If you</w:t>
      </w:r>
      <w:r w:rsidR="006B287F">
        <w:t xml:space="preserve"> get </w:t>
      </w:r>
      <w:r>
        <w:t xml:space="preserve">this </w:t>
      </w:r>
      <w:r w:rsidR="006B287F">
        <w:t>wrong</w:t>
      </w:r>
      <w:r>
        <w:t xml:space="preserve">, the risk is that you increase the rate. </w:t>
      </w:r>
    </w:p>
    <w:p w:rsidR="00BE093C" w:rsidP="00BE093C">
      <w:pPr>
        <w:pStyle w:val="Answer"/>
      </w:pPr>
      <w:sdt>
        <w:sdtPr>
          <w:alias w:val="Witness"/>
          <w:id w:val="-685600416"/>
          <w:placeholder>
            <w:docPart w:val="1469FCD02F2F43319D6FD1CB1F03D5DB"/>
          </w:placeholder>
          <w:richText/>
        </w:sdtPr>
        <w:sdtContent>
          <w:r w:rsidRPr="00A523A1">
            <w:rPr>
              <w:b/>
              <w:i/>
            </w:rPr>
            <w:t xml:space="preserve">Tom Sharpe: </w:t>
          </w:r>
        </w:sdtContent>
      </w:sdt>
      <w:r>
        <w:t>I agree.</w:t>
      </w:r>
    </w:p>
    <w:p w:rsidR="006B287F" w:rsidP="00BE093C">
      <w:pPr>
        <w:pStyle w:val="QuestionCont"/>
      </w:pPr>
      <w:sdt>
        <w:sdtPr>
          <w:alias w:val="Member"/>
          <w:tag w:val="&lt;Member mnisId='1444' dodsId='25619'&gt;"/>
          <w:id w:val="257724697"/>
          <w:placeholder>
            <w:docPart w:val="C063435BA1634E26971548FBCDD775C8"/>
          </w:placeholder>
          <w:richText/>
        </w:sdtPr>
        <w:sdtContent>
          <w:r w:rsidRPr="006B287F" w:rsidR="00BE093C">
            <w:rPr>
              <w:b/>
            </w:rPr>
            <w:t xml:space="preserve">Mr </w:t>
          </w:r>
          <w:r w:rsidR="00CA3E4C">
            <w:rPr>
              <w:b/>
            </w:rPr>
            <w:t>Francois:</w:t>
          </w:r>
        </w:sdtContent>
      </w:sdt>
      <w:r w:rsidR="00BE093C">
        <w:t xml:space="preserve"> </w:t>
      </w:r>
      <w:r w:rsidR="00587B0B">
        <w:t xml:space="preserve">You </w:t>
      </w:r>
      <w:r w:rsidR="00BE093C">
        <w:t xml:space="preserve">do not reduce the rate; you encourage people to come. </w:t>
      </w:r>
    </w:p>
    <w:p w:rsidR="00432390" w:rsidP="00587B0B">
      <w:pPr>
        <w:pStyle w:val="Answer"/>
      </w:pPr>
      <w:sdt>
        <w:sdtPr>
          <w:alias w:val="Witness"/>
          <w:id w:val="-142267993"/>
          <w:placeholder>
            <w:docPart w:val="DefaultPlaceholder_-1854013440"/>
          </w:placeholder>
          <w:richText/>
        </w:sdtPr>
        <w:sdtContent>
          <w:r w:rsidRPr="00A523A1" w:rsidR="00A523A1">
            <w:rPr>
              <w:b/>
              <w:i/>
            </w:rPr>
            <w:t xml:space="preserve">Tom Sharpe: </w:t>
          </w:r>
        </w:sdtContent>
      </w:sdt>
      <w:r w:rsidR="00BE093C">
        <w:t>Yes, there is a real danger of that. To answer your question on acoustic weapons quickly, I was one of the first people to get LRAD in 2004</w:t>
      </w:r>
      <w:r w:rsidR="00BB3FE3">
        <w:t xml:space="preserve"> on my </w:t>
      </w:r>
      <w:r w:rsidRPr="00587B0B" w:rsidR="00BB3FE3">
        <w:t xml:space="preserve">frigate in the Gulf. It was </w:t>
      </w:r>
      <w:r w:rsidRPr="00587B0B" w:rsidR="006B287F">
        <w:t>quite good for flight deck parties</w:t>
      </w:r>
      <w:r w:rsidRPr="00587B0B" w:rsidR="00BB3FE3">
        <w:t xml:space="preserve"> as a loudspeaker</w:t>
      </w:r>
      <w:r w:rsidR="00587B0B">
        <w:t xml:space="preserve">, but it </w:t>
      </w:r>
      <w:r w:rsidRPr="00587B0B">
        <w:t xml:space="preserve">was really not </w:t>
      </w:r>
      <w:r w:rsidR="00587B0B">
        <w:t xml:space="preserve">much </w:t>
      </w:r>
      <w:r w:rsidRPr="00587B0B">
        <w:t>use as a sonic weapon. In fact, it was not</w:t>
      </w:r>
      <w:r>
        <w:t xml:space="preserve"> even particularly useful to provide warnings to people that you wanted to turn away from the oil platforms. “Sonic weapon” is a misnomer. It is a large loudspeaker, which in my view is not particularly</w:t>
      </w:r>
      <w:r w:rsidR="00587B0B">
        <w:t xml:space="preserve"> effective.</w:t>
      </w:r>
    </w:p>
    <w:p w:rsidR="006E3EE6" w:rsidP="007E3A06">
      <w:pPr>
        <w:pStyle w:val="Question"/>
      </w:pPr>
      <w:sdt>
        <w:sdtPr>
          <w:alias w:val="Member"/>
          <w:tag w:val="&lt;Member mnisId='1444' dodsId='25619'&gt;"/>
          <w:id w:val="-854266772"/>
          <w:placeholder>
            <w:docPart w:val="DefaultPlaceholder_-1854013440"/>
          </w:placeholder>
          <w:richText/>
        </w:sdtPr>
        <w:sdtContent>
          <w:r w:rsidRPr="006E3EE6" w:rsidR="006B287F">
            <w:rPr>
              <w:b/>
            </w:rPr>
            <w:t xml:space="preserve">Mr </w:t>
          </w:r>
          <w:r w:rsidR="00CA3E4C">
            <w:rPr>
              <w:b/>
            </w:rPr>
            <w:t>Francois:</w:t>
          </w:r>
        </w:sdtContent>
      </w:sdt>
      <w:r w:rsidR="002C1282">
        <w:t xml:space="preserve"> </w:t>
      </w:r>
      <w:r w:rsidR="00432390">
        <w:t xml:space="preserve">I am going to </w:t>
      </w:r>
      <w:r w:rsidRPr="007E3A06" w:rsidR="00432390">
        <w:t>ask</w:t>
      </w:r>
      <w:r w:rsidR="00432390">
        <w:t xml:space="preserve"> t</w:t>
      </w:r>
      <w:r w:rsidR="00EA26E9">
        <w:t>he admiral</w:t>
      </w:r>
      <w:r w:rsidR="00432390">
        <w:t xml:space="preserve"> to come in in a minute, because I am sure he will want to comment. I am </w:t>
      </w:r>
      <w:r w:rsidR="006B287F">
        <w:t>not going to ask you to be Home Secretary</w:t>
      </w:r>
      <w:r w:rsidR="00432390">
        <w:t>, but the rumours are that “not allowing them to land on their own terms” is code</w:t>
      </w:r>
      <w:r w:rsidR="007B602B">
        <w:t>,</w:t>
      </w:r>
      <w:r w:rsidR="00432390">
        <w:t xml:space="preserve"> </w:t>
      </w:r>
      <w:r w:rsidR="007B602B">
        <w:t xml:space="preserve">meaning that we </w:t>
      </w:r>
      <w:r w:rsidR="00432390">
        <w:t xml:space="preserve">will take them somewhere secure and the Government </w:t>
      </w:r>
      <w:r w:rsidR="00721F2D">
        <w:t>are</w:t>
      </w:r>
      <w:r>
        <w:t xml:space="preserve"> trying to find some third country where we would take people to be processed. There have been r</w:t>
      </w:r>
      <w:r w:rsidR="006B287F">
        <w:t>umours about Ghana and others.</w:t>
      </w:r>
      <w:r w:rsidR="002C1282">
        <w:t xml:space="preserve"> </w:t>
      </w:r>
      <w:r w:rsidR="006B287F">
        <w:t xml:space="preserve">At the moment </w:t>
      </w:r>
      <w:r>
        <w:t xml:space="preserve">it </w:t>
      </w:r>
      <w:r w:rsidR="006B287F">
        <w:t xml:space="preserve">would appear </w:t>
      </w:r>
      <w:r>
        <w:t xml:space="preserve">that they have not </w:t>
      </w:r>
      <w:r w:rsidR="006B287F">
        <w:t xml:space="preserve">secured </w:t>
      </w:r>
      <w:r>
        <w:t xml:space="preserve">any such </w:t>
      </w:r>
      <w:r w:rsidR="006B287F">
        <w:t>deal.</w:t>
      </w:r>
    </w:p>
    <w:p w:rsidR="006B287F" w:rsidP="007E3A06">
      <w:pPr>
        <w:pStyle w:val="QuestionCont"/>
      </w:pPr>
      <w:r>
        <w:t>Even if you are s</w:t>
      </w:r>
      <w:r>
        <w:t xml:space="preserve">cooping </w:t>
      </w:r>
      <w:r>
        <w:t xml:space="preserve">them </w:t>
      </w:r>
      <w:r>
        <w:t xml:space="preserve">up </w:t>
      </w:r>
      <w:r>
        <w:t xml:space="preserve">more </w:t>
      </w:r>
      <w:r>
        <w:t xml:space="preserve">effectively, </w:t>
      </w:r>
      <w:r>
        <w:t>for want of a better term, and tak</w:t>
      </w:r>
      <w:r w:rsidR="009E6B86">
        <w:t>ing</w:t>
      </w:r>
      <w:r>
        <w:t xml:space="preserve"> them somewhere secure, you have </w:t>
      </w:r>
      <w:r>
        <w:t xml:space="preserve">still brought them </w:t>
      </w:r>
      <w:r>
        <w:t>on</w:t>
      </w:r>
      <w:r w:rsidR="00CC6866">
        <w:t xml:space="preserve"> </w:t>
      </w:r>
      <w:r>
        <w:t xml:space="preserve">to </w:t>
      </w:r>
      <w:r w:rsidR="00CC6866">
        <w:t xml:space="preserve">the </w:t>
      </w:r>
      <w:r>
        <w:t>United Kingdom landmass</w:t>
      </w:r>
      <w:r>
        <w:t xml:space="preserve"> and you still do not have anywhere else to take them at the moment</w:t>
      </w:r>
      <w:r>
        <w:t>.</w:t>
      </w:r>
      <w:r w:rsidR="002C1282">
        <w:t xml:space="preserve"> </w:t>
      </w:r>
      <w:r>
        <w:t>This is somewhat incoherent</w:t>
      </w:r>
      <w:r>
        <w:t xml:space="preserve"> unless you have that other bit of the jigsaw, is it not?</w:t>
      </w:r>
    </w:p>
    <w:p w:rsidR="006B287F" w:rsidP="006B287F">
      <w:pPr>
        <w:pStyle w:val="Answer"/>
      </w:pPr>
      <w:sdt>
        <w:sdtPr>
          <w:alias w:val="Witness"/>
          <w:id w:val="1787927009"/>
          <w:placeholder>
            <w:docPart w:val="DefaultPlaceholder_-1854013440"/>
          </w:placeholder>
          <w:richText/>
        </w:sdtPr>
        <w:sdtContent>
          <w:r w:rsidRPr="00A523A1" w:rsidR="00A523A1">
            <w:rPr>
              <w:b/>
              <w:i/>
            </w:rPr>
            <w:t>Tom Sharpe:</w:t>
          </w:r>
          <w:r w:rsidR="002C1282">
            <w:rPr>
              <w:b/>
              <w:i/>
            </w:rPr>
            <w:t xml:space="preserve"> </w:t>
          </w:r>
        </w:sdtContent>
      </w:sdt>
      <w:r w:rsidR="006E3EE6">
        <w:t xml:space="preserve">I </w:t>
      </w:r>
      <w:r>
        <w:t>cannot really comment</w:t>
      </w:r>
      <w:r w:rsidR="006E3EE6">
        <w:t xml:space="preserve"> on what will happen</w:t>
      </w:r>
      <w:r>
        <w:t>.</w:t>
      </w:r>
      <w:r w:rsidR="002C1282">
        <w:t xml:space="preserve"> </w:t>
      </w:r>
      <w:r w:rsidR="006E3EE6">
        <w:t>If the surveillance leads to either s</w:t>
      </w:r>
      <w:r>
        <w:t xml:space="preserve">topping </w:t>
      </w:r>
      <w:r w:rsidR="006E3EE6">
        <w:t xml:space="preserve">them </w:t>
      </w:r>
      <w:r>
        <w:t>at source</w:t>
      </w:r>
      <w:r w:rsidR="006E3EE6">
        <w:t xml:space="preserve"> or intercepting on UK soil, clearly your resources at either end are going to have to increase</w:t>
      </w:r>
      <w:r>
        <w:t>.</w:t>
      </w:r>
      <w:r w:rsidR="002C1282">
        <w:t xml:space="preserve"> </w:t>
      </w:r>
      <w:r>
        <w:t>That is where the real asset stretch comes</w:t>
      </w:r>
      <w:r w:rsidR="006E3EE6">
        <w:t xml:space="preserve">: it is processing the </w:t>
      </w:r>
      <w:r w:rsidR="0023639D">
        <w:t>RIB</w:t>
      </w:r>
      <w:r w:rsidR="006E3EE6">
        <w:t xml:space="preserve"> on the beach in the middle of the night. That is why it is a </w:t>
      </w:r>
      <w:r w:rsidR="009E6B86">
        <w:t xml:space="preserve">defence </w:t>
      </w:r>
      <w:r>
        <w:t>task.</w:t>
      </w:r>
      <w:r w:rsidR="002C1282">
        <w:t xml:space="preserve"> </w:t>
      </w:r>
      <w:r w:rsidR="006E3EE6">
        <w:t xml:space="preserve">I know it has a Navy cap badge, but there is a </w:t>
      </w:r>
      <w:r w:rsidR="009E6B86">
        <w:t xml:space="preserve">defence </w:t>
      </w:r>
      <w:r>
        <w:t xml:space="preserve">element </w:t>
      </w:r>
      <w:r w:rsidR="009E6B86">
        <w:t xml:space="preserve">to </w:t>
      </w:r>
      <w:r>
        <w:t>this</w:t>
      </w:r>
      <w:r w:rsidR="006E3EE6">
        <w:t xml:space="preserve"> that could come into play in due course. </w:t>
      </w:r>
    </w:p>
    <w:p w:rsidR="006B287F" w:rsidRPr="006B287F" w:rsidP="002D6C99">
      <w:pPr>
        <w:pStyle w:val="Question"/>
        <w:numPr>
          <w:ilvl w:val="0"/>
          <w:numId w:val="0"/>
        </w:numPr>
        <w:ind w:left="794"/>
      </w:pPr>
      <w:sdt>
        <w:sdtPr>
          <w:alias w:val="Member"/>
          <w:tag w:val="&lt;Member mnisId='1444' dodsId='25619'&gt;"/>
          <w:id w:val="1517730301"/>
          <w:placeholder>
            <w:docPart w:val="DefaultPlaceholder_-1854013440"/>
          </w:placeholder>
          <w:richText/>
        </w:sdtPr>
        <w:sdtContent>
          <w:r w:rsidRPr="006B287F">
            <w:rPr>
              <w:b/>
            </w:rPr>
            <w:t xml:space="preserve">Mr </w:t>
          </w:r>
          <w:r w:rsidR="00CA3E4C">
            <w:rPr>
              <w:b/>
            </w:rPr>
            <w:t>Francois:</w:t>
          </w:r>
        </w:sdtContent>
      </w:sdt>
      <w:r w:rsidR="002C1282">
        <w:t xml:space="preserve"> </w:t>
      </w:r>
      <w:r>
        <w:t>Admiral, do you want to comment</w:t>
      </w:r>
      <w:r w:rsidR="006E3EE6">
        <w:t xml:space="preserve"> on any of that?</w:t>
      </w:r>
    </w:p>
    <w:p w:rsidR="007E3A06" w:rsidP="006B287F">
      <w:pPr>
        <w:pStyle w:val="Answer"/>
      </w:pPr>
      <w:sdt>
        <w:sdtPr>
          <w:alias w:val="Witness"/>
          <w:id w:val="1295948958"/>
          <w:placeholder>
            <w:docPart w:val="DefaultPlaceholder_-1854013440"/>
          </w:placeholder>
          <w:richText/>
        </w:sdtPr>
        <w:sdtContent>
          <w:r w:rsidRPr="00A523A1" w:rsidR="00A523A1">
            <w:rPr>
              <w:b/>
              <w:i/>
            </w:rPr>
            <w:t>Sir Charles Montgomery:</w:t>
          </w:r>
          <w:r w:rsidRPr="006B287F" w:rsidR="006B287F">
            <w:rPr>
              <w:b/>
            </w:rPr>
            <w:t xml:space="preserve"> </w:t>
          </w:r>
        </w:sdtContent>
      </w:sdt>
      <w:r w:rsidR="006E3EE6">
        <w:t>O</w:t>
      </w:r>
      <w:r w:rsidR="006B287F">
        <w:t>n rules of engagement, no.</w:t>
      </w:r>
      <w:r w:rsidR="002C1282">
        <w:t xml:space="preserve"> </w:t>
      </w:r>
      <w:r w:rsidR="006E3EE6">
        <w:t>I could not agree more.</w:t>
      </w:r>
      <w:r>
        <w:t xml:space="preserve"> </w:t>
      </w:r>
      <w:r w:rsidR="006E3EE6">
        <w:t xml:space="preserve">From my experience in the Med, as the person who was </w:t>
      </w:r>
      <w:r w:rsidR="006B287F">
        <w:t xml:space="preserve">leading Border Force </w:t>
      </w:r>
      <w:r w:rsidR="006E3EE6">
        <w:t>during the early</w:t>
      </w:r>
      <w:r w:rsidR="002D6C99">
        <w:t xml:space="preserve"> </w:t>
      </w:r>
      <w:r w:rsidR="006E3EE6">
        <w:t>to</w:t>
      </w:r>
      <w:r w:rsidR="002D6C99">
        <w:t xml:space="preserve"> </w:t>
      </w:r>
      <w:r w:rsidR="006B287F">
        <w:t>mid</w:t>
      </w:r>
      <w:r w:rsidR="002D6C99">
        <w:noBreakHyphen/>
      </w:r>
      <w:r w:rsidR="006B287F">
        <w:t xml:space="preserve">2000s, </w:t>
      </w:r>
      <w:r w:rsidR="006E3EE6">
        <w:t>the flow between mainland Turkey and the Greek Islands and from</w:t>
      </w:r>
      <w:r w:rsidR="006B287F">
        <w:t xml:space="preserve"> Libya</w:t>
      </w:r>
      <w:r w:rsidR="006E3EE6">
        <w:t xml:space="preserve"> to Italy via </w:t>
      </w:r>
      <w:r w:rsidR="000964A2">
        <w:t>Lampedusa</w:t>
      </w:r>
      <w:r w:rsidR="006E3EE6">
        <w:t xml:space="preserve"> absolutely showed that</w:t>
      </w:r>
      <w:r w:rsidR="00821841">
        <w:t>,</w:t>
      </w:r>
      <w:r w:rsidR="006E3EE6">
        <w:t xml:space="preserve"> if </w:t>
      </w:r>
      <w:r w:rsidR="006B287F">
        <w:t xml:space="preserve">vessels </w:t>
      </w:r>
      <w:r w:rsidR="006E3EE6">
        <w:t xml:space="preserve">were positioned </w:t>
      </w:r>
      <w:r w:rsidR="006B287F">
        <w:t>off the coastline</w:t>
      </w:r>
      <w:r w:rsidR="006E3EE6">
        <w:t xml:space="preserve"> from which people were coming, it served as a honeypot and the numbers increased</w:t>
      </w:r>
      <w:r w:rsidR="006B287F">
        <w:t>.</w:t>
      </w:r>
    </w:p>
    <w:p w:rsidR="00EC696C" w:rsidP="006B287F">
      <w:pPr>
        <w:pStyle w:val="Answer"/>
      </w:pPr>
      <w:r>
        <w:t>Not only that, but, if they were Government</w:t>
      </w:r>
      <w:r>
        <w:noBreakHyphen/>
        <w:t xml:space="preserve">owned vessels, those </w:t>
      </w:r>
      <w:r w:rsidR="006B287F">
        <w:t xml:space="preserve">vessels were the prime target for people trying to </w:t>
      </w:r>
      <w:r>
        <w:t xml:space="preserve">get </w:t>
      </w:r>
      <w:r w:rsidR="006B287F">
        <w:t>across.</w:t>
      </w:r>
      <w:r>
        <w:t xml:space="preserve"> They knew perfectly well that, once they were on those Government</w:t>
      </w:r>
      <w:r>
        <w:noBreakHyphen/>
        <w:t>owned vessels, they had ready access if not to Italy but to the home of those Government</w:t>
      </w:r>
      <w:r>
        <w:noBreakHyphen/>
        <w:t xml:space="preserve">owned vessels. </w:t>
      </w:r>
      <w:r w:rsidR="006B287F">
        <w:t>It just was absolutely true.</w:t>
      </w:r>
      <w:r w:rsidR="002C1282">
        <w:t xml:space="preserve"> </w:t>
      </w:r>
      <w:r>
        <w:t>Any simple analysis w</w:t>
      </w:r>
      <w:r w:rsidR="006B287F">
        <w:t>ill demonstrate that</w:t>
      </w:r>
      <w:r>
        <w:t xml:space="preserve">, </w:t>
      </w:r>
      <w:r w:rsidR="006B287F">
        <w:t>which is why I come back to</w:t>
      </w:r>
      <w:r>
        <w:t>—I will come on to my next point in a moment—</w:t>
      </w:r>
      <w:r w:rsidR="006B287F">
        <w:t>the strategic objective.</w:t>
      </w:r>
      <w:r w:rsidR="002C1282">
        <w:t xml:space="preserve"> </w:t>
      </w:r>
      <w:r w:rsidR="006B287F">
        <w:t xml:space="preserve">If </w:t>
      </w:r>
      <w:r>
        <w:t xml:space="preserve">your strategic </w:t>
      </w:r>
      <w:r w:rsidR="006B287F">
        <w:t>objective is to stop the</w:t>
      </w:r>
      <w:r w:rsidR="002C1282">
        <w:t xml:space="preserve"> </w:t>
      </w:r>
      <w:r w:rsidR="006B287F">
        <w:t xml:space="preserve">migratory flow, do not do </w:t>
      </w:r>
      <w:r w:rsidR="000964A2">
        <w:t>that</w:t>
      </w:r>
      <w:r w:rsidR="006B287F">
        <w:t>.</w:t>
      </w:r>
      <w:r>
        <w:t xml:space="preserve"> All it does is encourage it. You have to find some other way of doing it. That was the first point. </w:t>
      </w:r>
    </w:p>
    <w:p w:rsidR="00EC696C" w:rsidP="00EC696C">
      <w:pPr>
        <w:pStyle w:val="Answer"/>
      </w:pPr>
      <w:r>
        <w:t xml:space="preserve">You made the point about Border Force being seen as a taxi service, which I can absolutely see is a public perception. The reason why it was seen as a taxi service was the </w:t>
      </w:r>
      <w:r w:rsidR="006B287F">
        <w:t>misperception</w:t>
      </w:r>
      <w:r w:rsidR="002C1282">
        <w:t xml:space="preserve"> </w:t>
      </w:r>
      <w:r w:rsidR="00FA6E88">
        <w:t xml:space="preserve">around the difference </w:t>
      </w:r>
      <w:r>
        <w:t xml:space="preserve">between the strategic objective, which was commonly described as “trying to stop the flow”, </w:t>
      </w:r>
      <w:r w:rsidR="00FA6E88">
        <w:t xml:space="preserve">and the </w:t>
      </w:r>
      <w:r>
        <w:t xml:space="preserve">other </w:t>
      </w:r>
      <w:r w:rsidR="006B287F">
        <w:t>constraints</w:t>
      </w:r>
      <w:r>
        <w:t xml:space="preserve">, including </w:t>
      </w:r>
      <w:r w:rsidR="006B287F">
        <w:t>international law</w:t>
      </w:r>
      <w:r>
        <w:t xml:space="preserve">, which </w:t>
      </w:r>
      <w:r w:rsidR="00FA6E88">
        <w:t xml:space="preserve">require </w:t>
      </w:r>
      <w:r>
        <w:t xml:space="preserve">that those who are found in our waters and </w:t>
      </w:r>
      <w:r w:rsidR="00FA6E88">
        <w:t xml:space="preserve">who are </w:t>
      </w:r>
      <w:r>
        <w:t xml:space="preserve">claiming maydays </w:t>
      </w:r>
      <w:r w:rsidR="006B287F">
        <w:t>ha</w:t>
      </w:r>
      <w:r w:rsidR="00FA6E88">
        <w:t>ve</w:t>
      </w:r>
      <w:r w:rsidR="006B287F">
        <w:t xml:space="preserve"> to be rescued</w:t>
      </w:r>
      <w:r>
        <w:t xml:space="preserve"> and brought ashore</w:t>
      </w:r>
      <w:r w:rsidR="006B287F">
        <w:t>.</w:t>
      </w:r>
      <w:r w:rsidR="002C1282">
        <w:t xml:space="preserve"> </w:t>
      </w:r>
      <w:r>
        <w:t xml:space="preserve">Not only that, but, if they are in our waters, they are our problem anyway, so it is best that we bring </w:t>
      </w:r>
      <w:r w:rsidR="006B287F">
        <w:t xml:space="preserve">them ashore to </w:t>
      </w:r>
      <w:r w:rsidR="00BF6692">
        <w:t xml:space="preserve">have them properly </w:t>
      </w:r>
      <w:r w:rsidR="006B287F">
        <w:t>processed.</w:t>
      </w:r>
      <w:r w:rsidR="002C1282">
        <w:t xml:space="preserve"> </w:t>
      </w:r>
    </w:p>
    <w:p w:rsidR="00BF6692" w:rsidP="00EC696C">
      <w:pPr>
        <w:pStyle w:val="Answer"/>
      </w:pPr>
      <w:r>
        <w:t xml:space="preserve">The reason why it became known as a taxi service was that misperception. </w:t>
      </w:r>
      <w:r w:rsidR="006B287F">
        <w:t>What we have now is a clearer statement</w:t>
      </w:r>
      <w:r>
        <w:t xml:space="preserve"> that stopping the flow is not </w:t>
      </w:r>
      <w:r w:rsidR="006B287F">
        <w:t>the objective.</w:t>
      </w:r>
      <w:r>
        <w:t xml:space="preserve"> </w:t>
      </w:r>
      <w:r w:rsidR="006B287F">
        <w:t xml:space="preserve">You </w:t>
      </w:r>
      <w:r>
        <w:t xml:space="preserve">could </w:t>
      </w:r>
      <w:r w:rsidR="006B287F">
        <w:t>argue with that</w:t>
      </w:r>
      <w:r>
        <w:t>, but, if it is not the objective, as long as it is properly communicated, t</w:t>
      </w:r>
      <w:r w:rsidR="006B287F">
        <w:t>he Royal Navy’s task becomes</w:t>
      </w:r>
      <w:r>
        <w:t xml:space="preserve"> much </w:t>
      </w:r>
      <w:r w:rsidR="006B287F">
        <w:t xml:space="preserve">less </w:t>
      </w:r>
      <w:r w:rsidR="000964A2">
        <w:t>reputationally</w:t>
      </w:r>
      <w:r w:rsidR="006B287F">
        <w:t xml:space="preserve"> damag</w:t>
      </w:r>
      <w:r>
        <w:t xml:space="preserve">ing, because what it is doing is bringing people in for proper processing. Therefore, the mission is being successfully accomplished. </w:t>
      </w:r>
    </w:p>
    <w:p w:rsidR="006B287F" w:rsidP="00BF6692">
      <w:pPr>
        <w:pStyle w:val="Answer"/>
      </w:pPr>
      <w:r>
        <w:t>Finally, on Australia, I do quite often c</w:t>
      </w:r>
      <w:r>
        <w:t xml:space="preserve">ite </w:t>
      </w:r>
      <w:r>
        <w:t xml:space="preserve">Australia </w:t>
      </w:r>
      <w:r>
        <w:t>as being a very good benchmark</w:t>
      </w:r>
      <w:r>
        <w:t xml:space="preserve">, but it is important to recognise that the deterrent effect in Australia is not simply </w:t>
      </w:r>
      <w:r>
        <w:t xml:space="preserve">in </w:t>
      </w:r>
      <w:r>
        <w:t xml:space="preserve">the </w:t>
      </w:r>
      <w:r>
        <w:t xml:space="preserve">massive distances </w:t>
      </w:r>
      <w:r>
        <w:t xml:space="preserve">involved nor indeed the very good </w:t>
      </w:r>
      <w:r w:rsidR="001E5903">
        <w:t xml:space="preserve">regime </w:t>
      </w:r>
      <w:r>
        <w:t>it has for commanding its maritime areas</w:t>
      </w:r>
      <w:r w:rsidR="00690266">
        <w:t>,</w:t>
      </w:r>
      <w:r>
        <w:t xml:space="preserve"> </w:t>
      </w:r>
      <w:r>
        <w:t xml:space="preserve">but </w:t>
      </w:r>
      <w:r>
        <w:t xml:space="preserve">also because </w:t>
      </w:r>
      <w:r>
        <w:t xml:space="preserve">anybody who </w:t>
      </w:r>
      <w:r>
        <w:t xml:space="preserve">was found was sent </w:t>
      </w:r>
      <w:r>
        <w:t xml:space="preserve">to </w:t>
      </w:r>
      <w:r>
        <w:t xml:space="preserve">a </w:t>
      </w:r>
      <w:r>
        <w:t>remote island with godforsaken facilities</w:t>
      </w:r>
      <w:r>
        <w:t xml:space="preserve"> and people would stay there for </w:t>
      </w:r>
      <w:r>
        <w:t>a very long time</w:t>
      </w:r>
      <w:r>
        <w:t xml:space="preserve"> </w:t>
      </w:r>
      <w:r>
        <w:t>before</w:t>
      </w:r>
      <w:r>
        <w:t xml:space="preserve">, in the main, they were </w:t>
      </w:r>
      <w:r>
        <w:t>sent back home.</w:t>
      </w:r>
      <w:r>
        <w:t xml:space="preserve"> That is a deterrent that Australia is able to exert, which at the moment we cannot. </w:t>
      </w:r>
    </w:p>
    <w:p w:rsidR="006B287F" w:rsidP="00BF6692">
      <w:pPr>
        <w:pStyle w:val="Question"/>
      </w:pPr>
      <w:sdt>
        <w:sdtPr>
          <w:alias w:val="Member"/>
          <w:tag w:val="&lt;Member mnisId='4132' dodsId='62850'&gt;"/>
          <w:id w:val="1739362456"/>
          <w:placeholder>
            <w:docPart w:val="DefaultPlaceholder_-1854013440"/>
          </w:placeholder>
          <w:richText/>
        </w:sdtPr>
        <w:sdtContent>
          <w:r w:rsidRPr="006B287F">
            <w:rPr>
              <w:b/>
            </w:rPr>
            <w:t>Richard Drax:</w:t>
          </w:r>
        </w:sdtContent>
      </w:sdt>
      <w:r w:rsidR="00BF6692">
        <w:t xml:space="preserve"> Sir Charles, </w:t>
      </w:r>
      <w:r w:rsidR="00690266">
        <w:t xml:space="preserve">when </w:t>
      </w:r>
      <w:r w:rsidR="00BF6692">
        <w:t xml:space="preserve">I asked a question at the debate in the House of Commons, I ended by asking whether the Royal Navy </w:t>
      </w:r>
      <w:r w:rsidR="00C44A55">
        <w:t xml:space="preserve">would </w:t>
      </w:r>
      <w:r w:rsidR="00BF6692">
        <w:t xml:space="preserve">be able to take these boats back to France. Would the Royal Navy or the ships in the water have </w:t>
      </w:r>
      <w:r>
        <w:t xml:space="preserve">a more pertinent task if </w:t>
      </w:r>
      <w:r w:rsidR="00BF6692">
        <w:t xml:space="preserve">indeed France </w:t>
      </w:r>
      <w:r>
        <w:t>agreed</w:t>
      </w:r>
      <w:r w:rsidR="00BF6692">
        <w:t xml:space="preserve">, which I admit is unlikely, “Yes, you </w:t>
      </w:r>
      <w:r>
        <w:t>can bring them back to us</w:t>
      </w:r>
      <w:r w:rsidR="00BF6692">
        <w:t>, if you catch them across the median in your waters”</w:t>
      </w:r>
      <w:r w:rsidR="00AD4ADB">
        <w:t xml:space="preserve">? </w:t>
      </w:r>
      <w:r>
        <w:t>Legally</w:t>
      </w:r>
      <w:r w:rsidR="000964A2">
        <w:t xml:space="preserve">, as we know, </w:t>
      </w:r>
      <w:r w:rsidR="00BF6692">
        <w:t xml:space="preserve">they </w:t>
      </w:r>
      <w:r w:rsidR="000964A2">
        <w:t>should stay in F</w:t>
      </w:r>
      <w:r>
        <w:t xml:space="preserve">rance. </w:t>
      </w:r>
      <w:r w:rsidR="00BF6692">
        <w:t>Were that to be the situation, I am a</w:t>
      </w:r>
      <w:r>
        <w:t>ssuming the picture would change</w:t>
      </w:r>
      <w:r w:rsidR="00BF6692">
        <w:t xml:space="preserve"> dramatically</w:t>
      </w:r>
      <w:r>
        <w:t>.</w:t>
      </w:r>
    </w:p>
    <w:p w:rsidR="00AD4ADB" w:rsidP="00350DCB">
      <w:pPr>
        <w:pStyle w:val="Answer"/>
      </w:pPr>
      <w:sdt>
        <w:sdtPr>
          <w:alias w:val="Witness"/>
          <w:id w:val="-820972882"/>
          <w:placeholder>
            <w:docPart w:val="DefaultPlaceholder_-1854013440"/>
          </w:placeholder>
          <w:richText/>
        </w:sdtPr>
        <w:sdtContent>
          <w:r w:rsidRPr="00A523A1" w:rsidR="00A523A1">
            <w:rPr>
              <w:b/>
              <w:i/>
            </w:rPr>
            <w:t>Sir Charles Montgomery:</w:t>
          </w:r>
          <w:r w:rsidR="002C1282">
            <w:rPr>
              <w:b/>
            </w:rPr>
            <w:t xml:space="preserve"> </w:t>
          </w:r>
        </w:sdtContent>
      </w:sdt>
      <w:r>
        <w:t>If I am understanding the question correctly, yes, o</w:t>
      </w:r>
      <w:r w:rsidR="00350DCB">
        <w:t>f course.</w:t>
      </w:r>
      <w:r w:rsidR="002C1282">
        <w:t xml:space="preserve"> </w:t>
      </w:r>
      <w:r>
        <w:t>That would have been the case with any agreement with the French to allow Border Force or</w:t>
      </w:r>
      <w:r w:rsidR="00210E64">
        <w:t>,</w:t>
      </w:r>
      <w:r>
        <w:t xml:space="preserve"> indeed</w:t>
      </w:r>
      <w:r w:rsidR="00210E64">
        <w:t>,</w:t>
      </w:r>
      <w:r>
        <w:t xml:space="preserve"> contracted vessels to do much the same</w:t>
      </w:r>
      <w:r w:rsidR="00350DCB">
        <w:t>.</w:t>
      </w:r>
      <w:r w:rsidR="00C44A55">
        <w:t xml:space="preserve"> </w:t>
      </w:r>
      <w:r>
        <w:t xml:space="preserve">I have always maintained that the </w:t>
      </w:r>
      <w:r w:rsidR="00350DCB">
        <w:t xml:space="preserve">really strategic answer </w:t>
      </w:r>
      <w:r>
        <w:t xml:space="preserve">for this </w:t>
      </w:r>
      <w:r w:rsidR="00350DCB">
        <w:t xml:space="preserve">lies upstream rather than in </w:t>
      </w:r>
      <w:r w:rsidR="00602932">
        <w:t>the channel</w:t>
      </w:r>
      <w:r>
        <w:t xml:space="preserve"> or on the </w:t>
      </w:r>
      <w:r w:rsidR="00350DCB">
        <w:t>UK</w:t>
      </w:r>
      <w:r>
        <w:t xml:space="preserve"> coastline</w:t>
      </w:r>
      <w:r w:rsidR="00350DCB">
        <w:t>.</w:t>
      </w:r>
      <w:r w:rsidR="002C1282">
        <w:t xml:space="preserve"> </w:t>
      </w:r>
      <w:r>
        <w:t>You could g</w:t>
      </w:r>
      <w:r w:rsidR="00350DCB">
        <w:t>o really upstream to countries of origin</w:t>
      </w:r>
      <w:r>
        <w:t xml:space="preserve"> and transit routes</w:t>
      </w:r>
      <w:r w:rsidR="00350DCB">
        <w:t>.</w:t>
      </w:r>
      <w:r w:rsidR="002C1282">
        <w:t xml:space="preserve"> </w:t>
      </w:r>
      <w:r w:rsidR="00350DCB">
        <w:t xml:space="preserve">If </w:t>
      </w:r>
      <w:r>
        <w:t>you can</w:t>
      </w:r>
      <w:r w:rsidR="00350DCB">
        <w:t xml:space="preserve">not, the </w:t>
      </w:r>
      <w:r w:rsidR="000964A2">
        <w:t>obvious place is Franc</w:t>
      </w:r>
      <w:r w:rsidR="00350DCB">
        <w:t>e</w:t>
      </w:r>
      <w:r>
        <w:t xml:space="preserve">. There was a time when we did some—I would have to say this, even though I do not like to use the word—pretty </w:t>
      </w:r>
      <w:r w:rsidR="00350DCB">
        <w:t>intrusive things in France.</w:t>
      </w:r>
      <w:r w:rsidR="002C1282">
        <w:t xml:space="preserve"> </w:t>
      </w:r>
    </w:p>
    <w:p w:rsidR="00AD4ADB" w:rsidP="00350DCB">
      <w:pPr>
        <w:pStyle w:val="Answer"/>
      </w:pPr>
      <w:r>
        <w:t xml:space="preserve">Anybody who has </w:t>
      </w:r>
      <w:r>
        <w:t xml:space="preserve">been to see </w:t>
      </w:r>
      <w:r>
        <w:t xml:space="preserve">the </w:t>
      </w:r>
      <w:r>
        <w:t>P</w:t>
      </w:r>
      <w:r>
        <w:t>ort of Calais</w:t>
      </w:r>
      <w:r>
        <w:t xml:space="preserve">, </w:t>
      </w:r>
      <w:r>
        <w:t>Dunkir</w:t>
      </w:r>
      <w:r w:rsidR="000964A2">
        <w:t>k</w:t>
      </w:r>
      <w:r>
        <w:t xml:space="preserve"> or the rail terminal at Coquelles will see what the UK did to </w:t>
      </w:r>
      <w:r>
        <w:t>make those ports secure.</w:t>
      </w:r>
      <w:r>
        <w:t xml:space="preserve"> If </w:t>
      </w:r>
      <w:r>
        <w:t>you have not been, I do recommend it.</w:t>
      </w:r>
      <w:r w:rsidR="002C1282">
        <w:t xml:space="preserve"> </w:t>
      </w:r>
      <w:r>
        <w:t xml:space="preserve">It is a </w:t>
      </w:r>
      <w:r>
        <w:t>fabulous statement</w:t>
      </w:r>
      <w:r>
        <w:t xml:space="preserve"> of the UK working with the French Government and the French operational authorities to </w:t>
      </w:r>
      <w:r>
        <w:t xml:space="preserve">invest </w:t>
      </w:r>
      <w:r>
        <w:t xml:space="preserve">British money, in the main, in </w:t>
      </w:r>
      <w:r>
        <w:t>securing French territory.</w:t>
      </w:r>
      <w:r>
        <w:t xml:space="preserve"> That was done with a p</w:t>
      </w:r>
      <w:r>
        <w:t>olitical understanding</w:t>
      </w:r>
      <w:r>
        <w:t xml:space="preserve"> that it was in both countries’ interests</w:t>
      </w:r>
      <w:r>
        <w:t>.</w:t>
      </w:r>
    </w:p>
    <w:p w:rsidR="00350DCB" w:rsidP="00350DCB">
      <w:pPr>
        <w:pStyle w:val="Answer"/>
      </w:pPr>
      <w:r>
        <w:t xml:space="preserve">I understand the French political </w:t>
      </w:r>
      <w:r w:rsidR="00AD4ADB">
        <w:t xml:space="preserve">cycle at the moment and where we are with it, but </w:t>
      </w:r>
      <w:r>
        <w:t xml:space="preserve">I do believe that </w:t>
      </w:r>
      <w:r w:rsidR="00C378FA">
        <w:t>that</w:t>
      </w:r>
      <w:r w:rsidR="00AD4ADB">
        <w:t xml:space="preserve"> </w:t>
      </w:r>
      <w:r>
        <w:t>kind of co</w:t>
      </w:r>
      <w:r w:rsidR="00AD4ADB">
        <w:noBreakHyphen/>
      </w:r>
      <w:r>
        <w:t>operation is doable</w:t>
      </w:r>
      <w:r w:rsidR="00AD4ADB">
        <w:t xml:space="preserve"> outwith the French political cycle at this particular moment. I absolutely believe it is doable. That is at least a </w:t>
      </w:r>
      <w:r w:rsidRPr="000C1ABF" w:rsidR="00AD4ADB">
        <w:rPr>
          <w:rFonts w:cstheme="minorHAnsi"/>
        </w:rPr>
        <w:t>medium</w:t>
      </w:r>
      <w:r w:rsidRPr="000C1ABF" w:rsidR="00AD4ADB">
        <w:rPr>
          <w:rFonts w:cstheme="minorHAnsi"/>
        </w:rPr>
        <w:noBreakHyphen/>
        <w:t>term</w:t>
      </w:r>
      <w:r w:rsidR="00AD4ADB">
        <w:t xml:space="preserve"> solution. </w:t>
      </w:r>
    </w:p>
    <w:p w:rsidR="00350DCB" w:rsidP="00A410EB">
      <w:pPr>
        <w:pStyle w:val="Question"/>
      </w:pPr>
      <w:sdt>
        <w:sdtPr>
          <w:alias w:val="Member"/>
          <w:tag w:val="&lt;Member mnisId='429' dodsId='25293'&gt;"/>
          <w:id w:val="-1114432870"/>
          <w:placeholder>
            <w:docPart w:val="DefaultPlaceholder_-1854013440"/>
          </w:placeholder>
          <w:richText/>
        </w:sdtPr>
        <w:sdtContent>
          <w:r w:rsidRPr="00137E77" w:rsidR="00122EAD">
            <w:rPr>
              <w:b/>
            </w:rPr>
            <w:t>Derek Twigg:</w:t>
          </w:r>
        </w:sdtContent>
      </w:sdt>
      <w:r w:rsidR="002C1282">
        <w:t xml:space="preserve"> </w:t>
      </w:r>
      <w:r w:rsidR="00137E77">
        <w:t>Following from that—maybe Tom will have a view—l</w:t>
      </w:r>
      <w:r w:rsidR="00122EAD">
        <w:t>et us assume that</w:t>
      </w:r>
      <w:r w:rsidR="00137E77">
        <w:t xml:space="preserve"> the Royal Navy leadership here, in terms of seaborne activities and actions, improves things </w:t>
      </w:r>
      <w:r w:rsidR="00A410EB">
        <w:t>on</w:t>
      </w:r>
      <w:r w:rsidR="00137E77">
        <w:t xml:space="preserve"> that side of the operation. </w:t>
      </w:r>
      <w:r w:rsidR="00122EAD">
        <w:t>Without the relationship with the French becoming better</w:t>
      </w:r>
      <w:r w:rsidR="00137E77">
        <w:t xml:space="preserve"> than it is, and in fact much better than it is, </w:t>
      </w:r>
      <w:r w:rsidR="00122EAD">
        <w:t xml:space="preserve">surely it does not </w:t>
      </w:r>
      <w:r w:rsidR="00137E77">
        <w:t xml:space="preserve">really </w:t>
      </w:r>
      <w:r w:rsidR="00122EAD">
        <w:t>matter</w:t>
      </w:r>
      <w:r w:rsidR="00137E77">
        <w:t>, does it? As you said before, Tom, t</w:t>
      </w:r>
      <w:r w:rsidR="00122EAD">
        <w:t>he problem is not on our shore</w:t>
      </w:r>
      <w:r w:rsidR="00137E77">
        <w:t xml:space="preserve">; it is not on the sea. </w:t>
      </w:r>
      <w:r w:rsidR="00122EAD">
        <w:t>There is a bigger problem</w:t>
      </w:r>
      <w:r w:rsidR="00137E77">
        <w:t xml:space="preserve">, which is where they are coming from. </w:t>
      </w:r>
      <w:r w:rsidR="00122EAD">
        <w:t>Without that relationship</w:t>
      </w:r>
      <w:r w:rsidR="00137E77">
        <w:t xml:space="preserve">, it does not matter how much the Royal Navy improves things at sea. </w:t>
      </w:r>
      <w:r w:rsidR="00122EAD">
        <w:t>It is not going to be any better</w:t>
      </w:r>
      <w:r w:rsidR="00137E77">
        <w:t xml:space="preserve">, </w:t>
      </w:r>
      <w:r w:rsidR="00122EAD">
        <w:t>is it</w:t>
      </w:r>
      <w:r w:rsidR="00137E77">
        <w:t>?</w:t>
      </w:r>
    </w:p>
    <w:p w:rsidR="00137E77" w:rsidP="00122EAD">
      <w:pPr>
        <w:pStyle w:val="Answer"/>
      </w:pPr>
      <w:sdt>
        <w:sdtPr>
          <w:alias w:val="Witness"/>
          <w:id w:val="-595245389"/>
          <w:placeholder>
            <w:docPart w:val="DefaultPlaceholder_-1854013440"/>
          </w:placeholder>
          <w:richText/>
        </w:sdtPr>
        <w:sdtContent>
          <w:r w:rsidRPr="00A523A1" w:rsidR="00A523A1">
            <w:rPr>
              <w:b/>
              <w:i/>
            </w:rPr>
            <w:t xml:space="preserve">Tom Sharpe: </w:t>
          </w:r>
        </w:sdtContent>
      </w:sdt>
      <w:r w:rsidR="008E6009">
        <w:t>I</w:t>
      </w:r>
      <w:r w:rsidR="00122EAD">
        <w:t xml:space="preserve"> agree with that.</w:t>
      </w:r>
      <w:r w:rsidR="002C1282">
        <w:t xml:space="preserve"> </w:t>
      </w:r>
      <w:r>
        <w:t xml:space="preserve">There is very little that the Navy is going to be able to do to assist there. All </w:t>
      </w:r>
      <w:r w:rsidR="00F74340">
        <w:t>it</w:t>
      </w:r>
      <w:r>
        <w:t xml:space="preserve"> can do is hoover in that r</w:t>
      </w:r>
      <w:r w:rsidR="00122EAD">
        <w:t>elationship building</w:t>
      </w:r>
      <w:r>
        <w:t xml:space="preserve"> and the status quo to better understand what the problem </w:t>
      </w:r>
      <w:r w:rsidR="00F74340">
        <w:t>it</w:t>
      </w:r>
      <w:r>
        <w:t xml:space="preserve"> </w:t>
      </w:r>
      <w:r w:rsidR="00F74340">
        <w:t>is</w:t>
      </w:r>
      <w:r>
        <w:t xml:space="preserve"> going to receive look</w:t>
      </w:r>
      <w:r w:rsidR="00D952B9">
        <w:t>s</w:t>
      </w:r>
      <w:r>
        <w:t xml:space="preserve"> like. </w:t>
      </w:r>
      <w:r w:rsidR="00122EAD">
        <w:t xml:space="preserve">In terms of striking </w:t>
      </w:r>
      <w:r>
        <w:t xml:space="preserve">this </w:t>
      </w:r>
      <w:r w:rsidR="00122EAD">
        <w:t>at source</w:t>
      </w:r>
      <w:r>
        <w:t xml:space="preserve"> and squeezing the business model, this is absolutely outside the Navy’s remit. </w:t>
      </w:r>
    </w:p>
    <w:p w:rsidR="00122EAD" w:rsidP="00137E77">
      <w:pPr>
        <w:pStyle w:val="Question"/>
      </w:pPr>
      <w:sdt>
        <w:sdtPr>
          <w:alias w:val="Member"/>
          <w:tag w:val="&lt;Member mnisId='429' dodsId='25293'&gt;"/>
          <w:id w:val="-1194761303"/>
          <w:placeholder>
            <w:docPart w:val="F232A7CBCD764CE8A83D076E504B26BD"/>
          </w:placeholder>
          <w:richText/>
        </w:sdtPr>
        <w:sdtContent>
          <w:r w:rsidRPr="00137E77" w:rsidR="00137E77">
            <w:rPr>
              <w:b/>
            </w:rPr>
            <w:t>Derek Twigg:</w:t>
          </w:r>
        </w:sdtContent>
      </w:sdt>
      <w:r w:rsidR="00137E77">
        <w:t xml:space="preserve"> Sir Charles, is there anything further you </w:t>
      </w:r>
      <w:r>
        <w:t>want to add</w:t>
      </w:r>
      <w:r w:rsidR="00137E77">
        <w:t xml:space="preserve">? You mentioned the French situation. You </w:t>
      </w:r>
      <w:r>
        <w:t xml:space="preserve">said </w:t>
      </w:r>
      <w:r w:rsidR="00137E77">
        <w:t xml:space="preserve">you </w:t>
      </w:r>
      <w:r w:rsidR="00DE62A1">
        <w:t>felt</w:t>
      </w:r>
      <w:r w:rsidR="00137E77">
        <w:t xml:space="preserve"> there was </w:t>
      </w:r>
      <w:r>
        <w:t xml:space="preserve">some hope of </w:t>
      </w:r>
      <w:r w:rsidR="00137E77">
        <w:t>improvement there</w:t>
      </w:r>
      <w:r>
        <w:t>.</w:t>
      </w:r>
    </w:p>
    <w:p w:rsidR="00122EAD" w:rsidP="00122EAD">
      <w:pPr>
        <w:pStyle w:val="Answer"/>
      </w:pPr>
      <w:sdt>
        <w:sdtPr>
          <w:alias w:val="Witness"/>
          <w:id w:val="357159701"/>
          <w:placeholder>
            <w:docPart w:val="DefaultPlaceholder_-1854013440"/>
          </w:placeholder>
          <w:richText/>
        </w:sdtPr>
        <w:sdtContent>
          <w:r w:rsidRPr="00A523A1" w:rsidR="00A523A1">
            <w:rPr>
              <w:b/>
              <w:i/>
            </w:rPr>
            <w:t>Sir Charles Montgomery:</w:t>
          </w:r>
          <w:r w:rsidRPr="00122EAD">
            <w:rPr>
              <w:b/>
            </w:rPr>
            <w:t xml:space="preserve"> </w:t>
          </w:r>
        </w:sdtContent>
      </w:sdt>
      <w:r w:rsidR="00137E77">
        <w:t xml:space="preserve">I am </w:t>
      </w:r>
      <w:r>
        <w:t>not a politician</w:t>
      </w:r>
      <w:r w:rsidR="00137E77">
        <w:t>, but I do follow the political cycles</w:t>
      </w:r>
      <w:r>
        <w:t>.</w:t>
      </w:r>
      <w:r w:rsidR="002C1282">
        <w:t xml:space="preserve"> </w:t>
      </w:r>
      <w:r w:rsidR="00137E77">
        <w:t xml:space="preserve">I hope that things will become a little easier after the </w:t>
      </w:r>
      <w:r>
        <w:t xml:space="preserve">French elections </w:t>
      </w:r>
      <w:r w:rsidR="00137E77">
        <w:t xml:space="preserve">from that perspective. That is just the ebb and flow of politics, but I am hopeful. </w:t>
      </w:r>
    </w:p>
    <w:p w:rsidR="00122EAD" w:rsidP="00122EAD">
      <w:pPr>
        <w:pStyle w:val="Question"/>
      </w:pPr>
      <w:sdt>
        <w:sdtPr>
          <w:alias w:val="Member"/>
          <w:tag w:val="&lt;Member mnisId='429' dodsId='25293'&gt;"/>
          <w:id w:val="-79599410"/>
          <w:placeholder>
            <w:docPart w:val="DefaultPlaceholder_-1854013440"/>
          </w:placeholder>
          <w:richText/>
        </w:sdtPr>
        <w:sdtContent>
          <w:r w:rsidRPr="00122EAD">
            <w:rPr>
              <w:b/>
            </w:rPr>
            <w:t>Derek Twigg:</w:t>
          </w:r>
        </w:sdtContent>
      </w:sdt>
      <w:r w:rsidR="002C1282">
        <w:t xml:space="preserve"> </w:t>
      </w:r>
      <w:r w:rsidR="00DE62A1">
        <w:t xml:space="preserve">On </w:t>
      </w:r>
      <w:r w:rsidR="002172C8">
        <w:t xml:space="preserve">the specific point that I was getting at, </w:t>
      </w:r>
      <w:r>
        <w:t xml:space="preserve">even if </w:t>
      </w:r>
      <w:r w:rsidR="002172C8">
        <w:t xml:space="preserve">the Royal </w:t>
      </w:r>
      <w:r>
        <w:t xml:space="preserve">Navy brings about </w:t>
      </w:r>
      <w:r w:rsidR="002172C8">
        <w:t xml:space="preserve">an </w:t>
      </w:r>
      <w:r>
        <w:t>improvement</w:t>
      </w:r>
      <w:r w:rsidR="002172C8">
        <w:t xml:space="preserve"> in what happens at sea, without </w:t>
      </w:r>
      <w:r w:rsidR="00DE62A1">
        <w:t xml:space="preserve">an </w:t>
      </w:r>
      <w:r w:rsidR="002172C8">
        <w:t xml:space="preserve">improvement in French relations, that is not going to </w:t>
      </w:r>
      <w:r>
        <w:t xml:space="preserve">make a </w:t>
      </w:r>
      <w:r w:rsidR="002172C8">
        <w:t xml:space="preserve">great deal of </w:t>
      </w:r>
      <w:r>
        <w:t>difference</w:t>
      </w:r>
      <w:r w:rsidR="002172C8">
        <w:t xml:space="preserve">, </w:t>
      </w:r>
      <w:r>
        <w:t>is it</w:t>
      </w:r>
      <w:r w:rsidR="002172C8">
        <w:t>?</w:t>
      </w:r>
    </w:p>
    <w:p w:rsidR="00D55057" w:rsidP="00122EAD">
      <w:pPr>
        <w:pStyle w:val="Answer"/>
      </w:pPr>
      <w:sdt>
        <w:sdtPr>
          <w:alias w:val="Witness"/>
          <w:id w:val="21216362"/>
          <w:placeholder>
            <w:docPart w:val="DefaultPlaceholder_-1854013440"/>
          </w:placeholder>
          <w:richText/>
        </w:sdtPr>
        <w:sdtContent>
          <w:r w:rsidRPr="00A523A1" w:rsidR="00A523A1">
            <w:rPr>
              <w:b/>
              <w:i/>
            </w:rPr>
            <w:t>Sir Charles Montgomery:</w:t>
          </w:r>
          <w:r w:rsidRPr="00122EAD" w:rsidR="00122EAD">
            <w:rPr>
              <w:b/>
            </w:rPr>
            <w:t xml:space="preserve"> </w:t>
          </w:r>
        </w:sdtContent>
      </w:sdt>
      <w:r w:rsidR="002172C8">
        <w:t>I</w:t>
      </w:r>
      <w:r w:rsidR="00122EAD">
        <w:t xml:space="preserve">t may make a difference. </w:t>
      </w:r>
      <w:r w:rsidR="002172C8">
        <w:t>We were talking earlier about the Royal Navy’s great experience in commanding joint and, if necessary, m</w:t>
      </w:r>
      <w:r w:rsidR="00122EAD">
        <w:t>ultinational operations.</w:t>
      </w:r>
      <w:r w:rsidR="002C1282">
        <w:t xml:space="preserve"> </w:t>
      </w:r>
      <w:r w:rsidR="00122EAD">
        <w:t xml:space="preserve">The capabilities </w:t>
      </w:r>
      <w:r w:rsidR="002172C8">
        <w:t xml:space="preserve">that </w:t>
      </w:r>
      <w:r w:rsidR="00122EAD">
        <w:t>it can draw upon are superb.</w:t>
      </w:r>
      <w:r w:rsidR="002C1282">
        <w:t xml:space="preserve"> </w:t>
      </w:r>
      <w:r>
        <w:t>Tom has talked about some of the new technologies that might be deployed on our side.</w:t>
      </w:r>
    </w:p>
    <w:p w:rsidR="00D55057" w:rsidP="00122EAD">
      <w:pPr>
        <w:pStyle w:val="Answer"/>
      </w:pPr>
      <w:r>
        <w:t>The fact remains that this is always best dealt with upstream.</w:t>
      </w:r>
      <w:r w:rsidR="002C1282">
        <w:t xml:space="preserve"> </w:t>
      </w:r>
      <w:r>
        <w:t xml:space="preserve">In this case, </w:t>
      </w:r>
      <w:r>
        <w:t xml:space="preserve">that does mean in </w:t>
      </w:r>
      <w:r>
        <w:t>France.</w:t>
      </w:r>
      <w:r w:rsidR="002C1282">
        <w:t xml:space="preserve"> </w:t>
      </w:r>
      <w:r>
        <w:t>Border Force had a fabulous operational relationship with</w:t>
      </w:r>
      <w:r>
        <w:t xml:space="preserve"> its opposite numbers in France. The National Crime Agency does</w:t>
      </w:r>
      <w:r>
        <w:t>.</w:t>
      </w:r>
      <w:r w:rsidR="002C1282">
        <w:t xml:space="preserve"> </w:t>
      </w:r>
      <w:r>
        <w:t xml:space="preserve">The Royal Navy has an excellent relationship with the French Navy. </w:t>
      </w:r>
      <w:r>
        <w:t xml:space="preserve">In terms of how the French operate, </w:t>
      </w:r>
      <w:r w:rsidR="00366F35">
        <w:t>their</w:t>
      </w:r>
      <w:r>
        <w:t xml:space="preserve"> </w:t>
      </w:r>
      <w:r>
        <w:t>maritime areas</w:t>
      </w:r>
      <w:r>
        <w:t xml:space="preserve"> are under the command of a navy admiral, a p</w:t>
      </w:r>
      <w:r w:rsidRPr="00D55057">
        <w:t>réfet maritime</w:t>
      </w:r>
      <w:r>
        <w:t>.</w:t>
      </w:r>
      <w:r w:rsidR="002C1282">
        <w:t xml:space="preserve"> </w:t>
      </w:r>
      <w:r>
        <w:t xml:space="preserve">It may be that the </w:t>
      </w:r>
      <w:r>
        <w:t xml:space="preserve">Royal </w:t>
      </w:r>
      <w:r>
        <w:t>Navy</w:t>
      </w:r>
      <w:r>
        <w:t xml:space="preserve">’s involvement </w:t>
      </w:r>
      <w:r>
        <w:t>just helps to make that relationship even better.</w:t>
      </w:r>
    </w:p>
    <w:p w:rsidR="00D55057" w:rsidP="00B230E1">
      <w:pPr>
        <w:pStyle w:val="Answer"/>
      </w:pPr>
      <w:r>
        <w:t>In the end</w:t>
      </w:r>
      <w:r>
        <w:t xml:space="preserve">, </w:t>
      </w:r>
      <w:r>
        <w:t xml:space="preserve">the solution </w:t>
      </w:r>
      <w:r>
        <w:t xml:space="preserve">to this issue </w:t>
      </w:r>
      <w:r>
        <w:t>will require us</w:t>
      </w:r>
      <w:r>
        <w:t>, as we did back in 2014</w:t>
      </w:r>
      <w:r w:rsidR="00366F35">
        <w:t xml:space="preserve"> to 20</w:t>
      </w:r>
      <w:r>
        <w:t xml:space="preserve">16, to </w:t>
      </w:r>
      <w:r>
        <w:t xml:space="preserve">work closely with </w:t>
      </w:r>
      <w:r w:rsidR="00366F35">
        <w:t xml:space="preserve">the </w:t>
      </w:r>
      <w:r>
        <w:t>French</w:t>
      </w:r>
      <w:r>
        <w:t xml:space="preserve">, </w:t>
      </w:r>
      <w:r>
        <w:t>including investing wisely</w:t>
      </w:r>
      <w:r>
        <w:t>, between the two of us, in the capabilities that the French need to better secure their coastlines.</w:t>
      </w:r>
    </w:p>
    <w:p w:rsidR="00122EAD" w:rsidP="00122EAD">
      <w:pPr>
        <w:pStyle w:val="Question"/>
      </w:pPr>
      <w:sdt>
        <w:sdtPr>
          <w:alias w:val="Member"/>
          <w:tag w:val="&lt;Member mnisId='4132' dodsId='62850'&gt;"/>
          <w:id w:val="1123354648"/>
          <w:placeholder>
            <w:docPart w:val="DefaultPlaceholder_-1854013440"/>
          </w:placeholder>
          <w:richText/>
        </w:sdtPr>
        <w:sdtContent>
          <w:r w:rsidRPr="00122EAD">
            <w:rPr>
              <w:b/>
            </w:rPr>
            <w:t>Richard Drax:</w:t>
          </w:r>
        </w:sdtContent>
      </w:sdt>
      <w:r w:rsidR="000D77CD">
        <w:t xml:space="preserve"> </w:t>
      </w:r>
      <w:r w:rsidR="00B230E1">
        <w:t xml:space="preserve">Could I start with you, Commander, if I may? There are two bits to this question. First, does the Border Force need </w:t>
      </w:r>
      <w:r>
        <w:t>more vessels</w:t>
      </w:r>
      <w:r w:rsidR="00B230E1">
        <w:t>? S</w:t>
      </w:r>
      <w:r>
        <w:t>econdly</w:t>
      </w:r>
      <w:r w:rsidR="00B230E1">
        <w:t xml:space="preserve">, </w:t>
      </w:r>
      <w:r>
        <w:t>how feasible</w:t>
      </w:r>
      <w:r w:rsidR="00B230E1">
        <w:t xml:space="preserve"> is it to cover gaps by contracting from the private sector?</w:t>
      </w:r>
    </w:p>
    <w:p w:rsidR="00B230E1" w:rsidP="00122EAD">
      <w:pPr>
        <w:pStyle w:val="Answer"/>
      </w:pPr>
      <w:sdt>
        <w:sdtPr>
          <w:alias w:val="Witness"/>
          <w:id w:val="-640506680"/>
          <w:placeholder>
            <w:docPart w:val="DefaultPlaceholder_-1854013440"/>
          </w:placeholder>
          <w:richText/>
        </w:sdtPr>
        <w:sdtContent>
          <w:r w:rsidRPr="00A523A1" w:rsidR="00A523A1">
            <w:rPr>
              <w:b/>
              <w:i/>
            </w:rPr>
            <w:t>Tom Sharpe:</w:t>
          </w:r>
          <w:r w:rsidR="002C1282">
            <w:rPr>
              <w:b/>
              <w:i/>
            </w:rPr>
            <w:t xml:space="preserve"> </w:t>
          </w:r>
        </w:sdtContent>
      </w:sdt>
      <w:r>
        <w:t>T</w:t>
      </w:r>
      <w:r w:rsidR="00EA26E9">
        <w:t>he admiral</w:t>
      </w:r>
      <w:r>
        <w:t xml:space="preserve"> will probably be better equipped to say whether they need more vessels. </w:t>
      </w:r>
      <w:r w:rsidR="00122EAD">
        <w:t xml:space="preserve">I </w:t>
      </w:r>
      <w:r>
        <w:t xml:space="preserve">do </w:t>
      </w:r>
      <w:r w:rsidR="00122EAD">
        <w:t>know Border Force get</w:t>
      </w:r>
      <w:r w:rsidR="00C44A55">
        <w:t>s</w:t>
      </w:r>
      <w:r w:rsidR="00122EAD">
        <w:t xml:space="preserve"> an awful lot out of</w:t>
      </w:r>
      <w:r>
        <w:t xml:space="preserve"> </w:t>
      </w:r>
      <w:r w:rsidR="00366F35">
        <w:t>its</w:t>
      </w:r>
      <w:r>
        <w:t xml:space="preserve"> existing cutters by rotating crews aggressively. </w:t>
      </w:r>
      <w:r w:rsidR="00122EAD">
        <w:t>It depends</w:t>
      </w:r>
      <w:r>
        <w:t xml:space="preserve">, again, on </w:t>
      </w:r>
      <w:r w:rsidR="00122EAD">
        <w:t xml:space="preserve">how many vessels is the </w:t>
      </w:r>
      <w:r w:rsidR="000964A2">
        <w:t>right</w:t>
      </w:r>
      <w:r w:rsidR="00122EAD">
        <w:t xml:space="preserve"> number</w:t>
      </w:r>
      <w:r>
        <w:t xml:space="preserve"> to put in </w:t>
      </w:r>
      <w:r w:rsidR="00602932">
        <w:t>the channel</w:t>
      </w:r>
      <w:r w:rsidR="00122EAD">
        <w:t>.</w:t>
      </w:r>
      <w:r w:rsidR="002C1282">
        <w:t xml:space="preserve"> </w:t>
      </w:r>
      <w:r>
        <w:t>My sense is that the number they have, if v</w:t>
      </w:r>
      <w:r w:rsidR="00122EAD">
        <w:t>ery precisely allocated</w:t>
      </w:r>
      <w:r>
        <w:t xml:space="preserve"> in </w:t>
      </w:r>
      <w:r w:rsidR="00366F35">
        <w:t>accordance</w:t>
      </w:r>
      <w:r>
        <w:t xml:space="preserve"> with the god’s eye picture, is sufficient. </w:t>
      </w:r>
      <w:r w:rsidR="00122EAD">
        <w:t xml:space="preserve">By getting that picture in place, </w:t>
      </w:r>
      <w:r>
        <w:t xml:space="preserve">you are </w:t>
      </w:r>
      <w:r w:rsidR="00122EAD">
        <w:t xml:space="preserve">lessening </w:t>
      </w:r>
      <w:r>
        <w:t xml:space="preserve">the </w:t>
      </w:r>
      <w:r w:rsidR="00122EAD">
        <w:t xml:space="preserve">burden </w:t>
      </w:r>
      <w:r>
        <w:t xml:space="preserve">on your allocated </w:t>
      </w:r>
      <w:r w:rsidR="00122EAD">
        <w:t>resources.</w:t>
      </w:r>
    </w:p>
    <w:p w:rsidR="00122EAD" w:rsidP="00122EAD">
      <w:pPr>
        <w:pStyle w:val="Answer"/>
      </w:pPr>
      <w:r>
        <w:t xml:space="preserve">If a potential solution is </w:t>
      </w:r>
      <w:r>
        <w:t xml:space="preserve">to </w:t>
      </w:r>
      <w:r w:rsidR="00B230E1">
        <w:t xml:space="preserve">start turning them </w:t>
      </w:r>
      <w:r>
        <w:t>back</w:t>
      </w:r>
      <w:r>
        <w:t>—rather than</w:t>
      </w:r>
      <w:r w:rsidR="00F57277">
        <w:t xml:space="preserve"> “pushback”</w:t>
      </w:r>
      <w:r>
        <w:t>,</w:t>
      </w:r>
      <w:r w:rsidR="00F57277">
        <w:t xml:space="preserve"> I have now switched to </w:t>
      </w:r>
      <w:r>
        <w:t>“</w:t>
      </w:r>
      <w:r w:rsidR="00F57277">
        <w:t>turn back</w:t>
      </w:r>
      <w:r>
        <w:t>”</w:t>
      </w:r>
      <w:r w:rsidR="00F57277">
        <w:t>, as discussed</w:t>
      </w:r>
      <w:r>
        <w:t>—</w:t>
      </w:r>
      <w:r w:rsidR="00F57277">
        <w:t xml:space="preserve">that is a </w:t>
      </w:r>
      <w:r>
        <w:t xml:space="preserve">different </w:t>
      </w:r>
      <w:r w:rsidR="00F57277">
        <w:t xml:space="preserve">problem set </w:t>
      </w:r>
      <w:r>
        <w:t xml:space="preserve">that </w:t>
      </w:r>
      <w:r w:rsidR="00F57277">
        <w:t xml:space="preserve">would </w:t>
      </w:r>
      <w:r>
        <w:t xml:space="preserve">probably require </w:t>
      </w:r>
      <w:r w:rsidR="00F57277">
        <w:t xml:space="preserve">more </w:t>
      </w:r>
      <w:r>
        <w:t>maritime assets.</w:t>
      </w:r>
      <w:r w:rsidR="002C1282">
        <w:t xml:space="preserve"> </w:t>
      </w:r>
      <w:r w:rsidR="00F57277">
        <w:t>As a follow</w:t>
      </w:r>
      <w:r w:rsidR="00F57277">
        <w:noBreakHyphen/>
        <w:t xml:space="preserve">on from that, if the Navy is successful in this task, in other words if </w:t>
      </w:r>
      <w:r>
        <w:t>we manag</w:t>
      </w:r>
      <w:r w:rsidR="000964A2">
        <w:t xml:space="preserve">e to stop all </w:t>
      </w:r>
      <w:r w:rsidR="00F57277">
        <w:t xml:space="preserve">undetected </w:t>
      </w:r>
      <w:r w:rsidR="000964A2">
        <w:t>crossings</w:t>
      </w:r>
      <w:r w:rsidR="00F57277">
        <w:t xml:space="preserve">, and that has the </w:t>
      </w:r>
      <w:r>
        <w:t>de</w:t>
      </w:r>
      <w:r w:rsidR="000964A2">
        <w:t>te</w:t>
      </w:r>
      <w:r>
        <w:t>rrent effect</w:t>
      </w:r>
      <w:r w:rsidR="00F57277">
        <w:t xml:space="preserve"> that everybody hopes it will have</w:t>
      </w:r>
      <w:r>
        <w:t xml:space="preserve">, </w:t>
      </w:r>
      <w:r w:rsidR="00F57277">
        <w:t xml:space="preserve">clearly </w:t>
      </w:r>
      <w:r>
        <w:t xml:space="preserve">the issue on </w:t>
      </w:r>
      <w:r w:rsidR="00F57277">
        <w:t xml:space="preserve">the </w:t>
      </w:r>
      <w:r>
        <w:t xml:space="preserve">French coastline </w:t>
      </w:r>
      <w:r w:rsidR="00F57277">
        <w:t xml:space="preserve">is going to </w:t>
      </w:r>
      <w:r>
        <w:t>get more complicated</w:t>
      </w:r>
      <w:r w:rsidR="00F57277">
        <w:t xml:space="preserve">, not less so. People will go further and further east and west to try to go outside of those resources. </w:t>
      </w:r>
    </w:p>
    <w:p w:rsidR="00122EAD" w:rsidP="00122EAD">
      <w:pPr>
        <w:pStyle w:val="Question"/>
      </w:pPr>
      <w:sdt>
        <w:sdtPr>
          <w:alias w:val="Member"/>
          <w:tag w:val="&lt;Member mnisId='4132' dodsId='62850'&gt;"/>
          <w:id w:val="239077437"/>
          <w:placeholder>
            <w:docPart w:val="DefaultPlaceholder_-1854013440"/>
          </w:placeholder>
          <w:richText/>
        </w:sdtPr>
        <w:sdtContent>
          <w:r w:rsidRPr="00122EAD">
            <w:rPr>
              <w:b/>
            </w:rPr>
            <w:t>Richard Drax:</w:t>
          </w:r>
        </w:sdtContent>
      </w:sdt>
      <w:r w:rsidR="002C1282">
        <w:t xml:space="preserve"> </w:t>
      </w:r>
      <w:r w:rsidR="00F57277">
        <w:t xml:space="preserve">If the Royal Navy is so stretched, as we know it is, why </w:t>
      </w:r>
      <w:r w:rsidR="0062652E">
        <w:t>not get</w:t>
      </w:r>
      <w:r w:rsidR="00F57277">
        <w:t xml:space="preserve"> the private sector </w:t>
      </w:r>
      <w:r w:rsidR="0062652E">
        <w:t xml:space="preserve">in </w:t>
      </w:r>
      <w:r w:rsidR="00F57277">
        <w:t>to come and do this?</w:t>
      </w:r>
    </w:p>
    <w:p w:rsidR="00F57277" w:rsidP="00F57277">
      <w:pPr>
        <w:pStyle w:val="Answer"/>
      </w:pPr>
      <w:sdt>
        <w:sdtPr>
          <w:alias w:val="Witness"/>
          <w:id w:val="1751780884"/>
          <w:placeholder>
            <w:docPart w:val="DefaultPlaceholder_-1854013440"/>
          </w:placeholder>
          <w:richText/>
        </w:sdtPr>
        <w:sdtContent>
          <w:r w:rsidRPr="00A523A1" w:rsidR="00A523A1">
            <w:rPr>
              <w:b/>
              <w:i/>
            </w:rPr>
            <w:t xml:space="preserve">Tom Sharpe: </w:t>
          </w:r>
        </w:sdtContent>
      </w:sdt>
      <w:r>
        <w:t>I</w:t>
      </w:r>
      <w:r w:rsidR="00122EAD">
        <w:t>t can be done.</w:t>
      </w:r>
      <w:r w:rsidR="002C1282">
        <w:t xml:space="preserve"> </w:t>
      </w:r>
      <w:r>
        <w:t xml:space="preserve">Rather like when the private sector got involved with security operations off the Horn of Africa, it does pose </w:t>
      </w:r>
      <w:r w:rsidR="00122EAD">
        <w:t>command</w:t>
      </w:r>
      <w:r>
        <w:t xml:space="preserve"> and</w:t>
      </w:r>
      <w:r w:rsidR="00122EAD">
        <w:t xml:space="preserve"> control issue</w:t>
      </w:r>
      <w:r>
        <w:t>s, legality issues and ROE issues</w:t>
      </w:r>
      <w:r w:rsidR="00122EAD">
        <w:t>.</w:t>
      </w:r>
      <w:r w:rsidR="002C1282">
        <w:t xml:space="preserve"> </w:t>
      </w:r>
      <w:r w:rsidR="00122EAD">
        <w:t>Under what regulations</w:t>
      </w:r>
      <w:r>
        <w:t xml:space="preserve"> and </w:t>
      </w:r>
      <w:r w:rsidR="00122EAD">
        <w:t>under whose law</w:t>
      </w:r>
      <w:r>
        <w:t xml:space="preserve"> are they operating? </w:t>
      </w:r>
      <w:r w:rsidR="00122EAD">
        <w:t xml:space="preserve">If </w:t>
      </w:r>
      <w:r>
        <w:t xml:space="preserve">you </w:t>
      </w:r>
      <w:r w:rsidR="00122EAD">
        <w:t xml:space="preserve">could bring private vessels in </w:t>
      </w:r>
      <w:r>
        <w:t xml:space="preserve">and control that satisfactorily so that liability, should something go wrong, was all accounted for, then why not? It does seem to me that you are now </w:t>
      </w:r>
      <w:r w:rsidR="00122EAD">
        <w:t>adding quite a lot of complexity.</w:t>
      </w:r>
    </w:p>
    <w:p w:rsidR="00122EAD" w:rsidP="00F57277">
      <w:pPr>
        <w:pStyle w:val="Answer"/>
      </w:pPr>
      <w:r>
        <w:t xml:space="preserve">Perhaps a </w:t>
      </w:r>
      <w:r>
        <w:t>better solution</w:t>
      </w:r>
      <w:r>
        <w:t xml:space="preserve"> is making better use of vessels that are traversing that stretch of water every day and perhaps bringing the </w:t>
      </w:r>
      <w:r>
        <w:t>ferries in.</w:t>
      </w:r>
      <w:r w:rsidR="002C1282">
        <w:t xml:space="preserve"> </w:t>
      </w:r>
      <w:r>
        <w:t>T</w:t>
      </w:r>
      <w:r>
        <w:t>hey are a surveillance asset.</w:t>
      </w:r>
      <w:r w:rsidR="002C1282">
        <w:t xml:space="preserve"> </w:t>
      </w:r>
      <w:r>
        <w:t xml:space="preserve">They understand those </w:t>
      </w:r>
      <w:r w:rsidR="005D5CED">
        <w:t>water</w:t>
      </w:r>
      <w:r>
        <w:t xml:space="preserve"> better than anyone. </w:t>
      </w:r>
      <w:r w:rsidR="005D5CED">
        <w:t>Make</w:t>
      </w:r>
      <w:r>
        <w:t xml:space="preserve"> better use of that and bring their information into the pot. B</w:t>
      </w:r>
      <w:r>
        <w:t xml:space="preserve">ringing in </w:t>
      </w:r>
      <w:r w:rsidR="000964A2">
        <w:t>private</w:t>
      </w:r>
      <w:r>
        <w:t xml:space="preserve"> vessel</w:t>
      </w:r>
      <w:r>
        <w:t xml:space="preserve">s is doable, but it would be complicated. </w:t>
      </w:r>
    </w:p>
    <w:p w:rsidR="00122EAD" w:rsidP="00122EAD">
      <w:pPr>
        <w:pStyle w:val="Question"/>
      </w:pPr>
      <w:sdt>
        <w:sdtPr>
          <w:alias w:val="Member"/>
          <w:tag w:val="&lt;Member mnisId='4132' dodsId='62850'&gt;"/>
          <w:id w:val="-722595134"/>
          <w:placeholder>
            <w:docPart w:val="DefaultPlaceholder_-1854013440"/>
          </w:placeholder>
          <w:richText/>
        </w:sdtPr>
        <w:sdtContent>
          <w:r w:rsidRPr="00122EAD">
            <w:rPr>
              <w:b/>
            </w:rPr>
            <w:t>Richard Drax:</w:t>
          </w:r>
        </w:sdtContent>
      </w:sdt>
      <w:r w:rsidR="002C1282">
        <w:t xml:space="preserve"> </w:t>
      </w:r>
      <w:r w:rsidR="00D55057">
        <w:t>S</w:t>
      </w:r>
      <w:r>
        <w:t>ir Charles</w:t>
      </w:r>
      <w:r w:rsidR="00F57277">
        <w:t xml:space="preserve">, does Border Force have enough vessels? </w:t>
      </w:r>
      <w:r w:rsidR="002F621C">
        <w:t>How</w:t>
      </w:r>
      <w:r w:rsidR="00F57277">
        <w:t xml:space="preserve"> about the private sector?</w:t>
      </w:r>
    </w:p>
    <w:p w:rsidR="00122EAD" w:rsidP="00122EAD">
      <w:pPr>
        <w:pStyle w:val="Answer"/>
      </w:pPr>
      <w:sdt>
        <w:sdtPr>
          <w:alias w:val="Witness"/>
          <w:id w:val="-155611232"/>
          <w:placeholder>
            <w:docPart w:val="DefaultPlaceholder_-1854013440"/>
          </w:placeholder>
          <w:richText/>
        </w:sdtPr>
        <w:sdtContent>
          <w:r w:rsidRPr="00A523A1" w:rsidR="00A523A1">
            <w:rPr>
              <w:b/>
              <w:i/>
            </w:rPr>
            <w:t>Sir Charles Montgomery:</w:t>
          </w:r>
          <w:r w:rsidRPr="00122EAD">
            <w:rPr>
              <w:b/>
            </w:rPr>
            <w:t xml:space="preserve"> </w:t>
          </w:r>
        </w:sdtContent>
      </w:sdt>
      <w:r w:rsidR="00F57277">
        <w:t xml:space="preserve">That is </w:t>
      </w:r>
      <w:r>
        <w:t>a very naught</w:t>
      </w:r>
      <w:r w:rsidR="00D55057">
        <w:t>y</w:t>
      </w:r>
      <w:r>
        <w:t xml:space="preserve"> question</w:t>
      </w:r>
      <w:r w:rsidR="00F57277">
        <w:t>.</w:t>
      </w:r>
    </w:p>
    <w:p w:rsidR="00122EAD" w:rsidP="00F57277">
      <w:pPr>
        <w:pStyle w:val="Remark"/>
      </w:pPr>
      <w:sdt>
        <w:sdtPr>
          <w:alias w:val="Member"/>
          <w:tag w:val="&lt;Member mnisId='4132' dodsId='62850'&gt;"/>
          <w:id w:val="-1281179998"/>
          <w:placeholder>
            <w:docPart w:val="DefaultPlaceholder_-1854013440"/>
          </w:placeholder>
          <w:richText/>
        </w:sdtPr>
        <w:sdtContent>
          <w:r w:rsidRPr="00122EAD">
            <w:rPr>
              <w:b/>
            </w:rPr>
            <w:t>Richard Drax:</w:t>
          </w:r>
        </w:sdtContent>
      </w:sdt>
      <w:r w:rsidR="002C1282">
        <w:t xml:space="preserve"> </w:t>
      </w:r>
      <w:r w:rsidR="00F57277">
        <w:t xml:space="preserve">To a former Royal Navy officer, I am sure it is. </w:t>
      </w:r>
    </w:p>
    <w:p w:rsidR="000D0BA1" w:rsidP="00122EAD">
      <w:pPr>
        <w:pStyle w:val="Answer"/>
        <w:rPr>
          <w:rFonts w:cs="Times New Roman"/>
        </w:rPr>
      </w:pPr>
      <w:sdt>
        <w:sdtPr>
          <w:alias w:val="Witness"/>
          <w:id w:val="-1195843475"/>
          <w:placeholder>
            <w:docPart w:val="DefaultPlaceholder_-1854013440"/>
          </w:placeholder>
          <w:richText/>
        </w:sdtPr>
        <w:sdtContent>
          <w:r w:rsidRPr="00A523A1" w:rsidR="00A523A1">
            <w:rPr>
              <w:b/>
              <w:i/>
            </w:rPr>
            <w:t>Sir Charles Montgomery:</w:t>
          </w:r>
          <w:r w:rsidRPr="00122EAD" w:rsidR="00122EAD">
            <w:rPr>
              <w:b/>
            </w:rPr>
            <w:t xml:space="preserve"> </w:t>
          </w:r>
        </w:sdtContent>
      </w:sdt>
      <w:r w:rsidR="002F621C">
        <w:t>How many</w:t>
      </w:r>
      <w:r>
        <w:t xml:space="preserve"> times have </w:t>
      </w:r>
      <w:r w:rsidR="002F621C">
        <w:t xml:space="preserve">I </w:t>
      </w:r>
      <w:r>
        <w:t>been asked that question</w:t>
      </w:r>
      <w:r w:rsidR="002F621C">
        <w:t>?</w:t>
      </w:r>
      <w:r>
        <w:t xml:space="preserve"> The straight and honest answer is that I have never met any operational commander who does not say, “Yes, of course I need more vessels and more squadrons of aircraft, because it minimises the risk”. I just want to make a wider point, which may not be within your remit as the </w:t>
      </w:r>
      <w:r w:rsidRPr="000D0BA1">
        <w:rPr>
          <w:rFonts w:cs="Times New Roman"/>
        </w:rPr>
        <w:t>HCDC</w:t>
      </w:r>
      <w:r>
        <w:rPr>
          <w:rFonts w:cs="Times New Roman"/>
        </w:rPr>
        <w:t>, but nonetheless it is worth recognis</w:t>
      </w:r>
      <w:r w:rsidR="00042F6D">
        <w:rPr>
          <w:rFonts w:cs="Times New Roman"/>
        </w:rPr>
        <w:t>ing</w:t>
      </w:r>
      <w:r>
        <w:rPr>
          <w:rFonts w:cs="Times New Roman"/>
        </w:rPr>
        <w:t>.</w:t>
      </w:r>
    </w:p>
    <w:p w:rsidR="006329EB" w:rsidP="00122EAD">
      <w:pPr>
        <w:pStyle w:val="Answer"/>
      </w:pPr>
      <w:r>
        <w:rPr>
          <w:rFonts w:cs="Times New Roman"/>
        </w:rPr>
        <w:t>First of all, w</w:t>
      </w:r>
      <w:r w:rsidR="00F80370">
        <w:t>e have 14,000 miles of coastline in this country.</w:t>
      </w:r>
      <w:r w:rsidR="002C1282">
        <w:t xml:space="preserve"> </w:t>
      </w:r>
      <w:r>
        <w:t>If you also take the various areas of l</w:t>
      </w:r>
      <w:r w:rsidR="00F80370">
        <w:t xml:space="preserve">egal control </w:t>
      </w:r>
      <w:r>
        <w:t xml:space="preserve">that we have over waters outlying, </w:t>
      </w:r>
      <w:r w:rsidR="00F80370">
        <w:t>we have a massive maritime area</w:t>
      </w:r>
      <w:r>
        <w:t xml:space="preserve"> to police. </w:t>
      </w:r>
      <w:r w:rsidR="00F80370">
        <w:t>It is a fact that</w:t>
      </w:r>
      <w:r w:rsidR="00E70FC6">
        <w:t>,</w:t>
      </w:r>
      <w:r w:rsidR="00F80370">
        <w:t xml:space="preserve"> in my time in </w:t>
      </w:r>
      <w:r>
        <w:t xml:space="preserve">command of </w:t>
      </w:r>
      <w:r w:rsidR="00F80370">
        <w:t>Border Force</w:t>
      </w:r>
      <w:r w:rsidR="00E70FC6">
        <w:t>,</w:t>
      </w:r>
      <w:r w:rsidR="00F80370">
        <w:t xml:space="preserve"> we were involved in </w:t>
      </w:r>
      <w:r>
        <w:t xml:space="preserve">really </w:t>
      </w:r>
      <w:r w:rsidR="00F80370">
        <w:t xml:space="preserve">big operations </w:t>
      </w:r>
      <w:r>
        <w:t xml:space="preserve">on </w:t>
      </w:r>
      <w:r w:rsidR="00F80370">
        <w:t>counterterrorism</w:t>
      </w:r>
      <w:r>
        <w:t xml:space="preserve"> and serious crime. In one seizure, we seized </w:t>
      </w:r>
      <w:r w:rsidR="00D55057">
        <w:t>£</w:t>
      </w:r>
      <w:r w:rsidR="00F80370">
        <w:t xml:space="preserve">500 </w:t>
      </w:r>
      <w:r w:rsidR="00D55057">
        <w:t>million</w:t>
      </w:r>
      <w:r w:rsidR="00F80370">
        <w:t xml:space="preserve"> </w:t>
      </w:r>
      <w:r>
        <w:t xml:space="preserve">worth </w:t>
      </w:r>
      <w:r w:rsidR="00F80370">
        <w:t>of cocaine</w:t>
      </w:r>
      <w:r>
        <w:t xml:space="preserve">. I was reading the other day that the Navy had seized one worth £15 </w:t>
      </w:r>
      <w:r w:rsidR="00F80370">
        <w:t>million</w:t>
      </w:r>
      <w:r>
        <w:t xml:space="preserve">. That </w:t>
      </w:r>
      <w:r w:rsidR="00F80370">
        <w:t>is fantastic</w:t>
      </w:r>
      <w:r>
        <w:t xml:space="preserve">, </w:t>
      </w:r>
      <w:r>
        <w:t xml:space="preserve">but it gives you </w:t>
      </w:r>
      <w:r w:rsidR="00F80370">
        <w:t xml:space="preserve">an idea of </w:t>
      </w:r>
      <w:r>
        <w:t xml:space="preserve">the sorts of things that </w:t>
      </w:r>
      <w:r w:rsidR="00F80370">
        <w:t xml:space="preserve">Border Force </w:t>
      </w:r>
      <w:r>
        <w:t xml:space="preserve">is </w:t>
      </w:r>
      <w:r w:rsidR="00F80370">
        <w:t>doing</w:t>
      </w:r>
      <w:r>
        <w:t xml:space="preserve"> in </w:t>
      </w:r>
      <w:r w:rsidR="0000536F">
        <w:t xml:space="preserve">the </w:t>
      </w:r>
      <w:r>
        <w:t>maritime</w:t>
      </w:r>
      <w:r w:rsidR="0000536F">
        <w:t xml:space="preserve"> area</w:t>
      </w:r>
      <w:r>
        <w:t xml:space="preserve">, </w:t>
      </w:r>
      <w:r w:rsidR="00E70FC6">
        <w:t>as well as</w:t>
      </w:r>
      <w:r>
        <w:t xml:space="preserve"> customs control.</w:t>
      </w:r>
    </w:p>
    <w:p w:rsidR="00CA0779" w:rsidP="00122EAD">
      <w:pPr>
        <w:pStyle w:val="Answer"/>
      </w:pPr>
      <w:r>
        <w:t xml:space="preserve">It seems to me that </w:t>
      </w:r>
      <w:r w:rsidR="00C44A55">
        <w:t>t</w:t>
      </w:r>
      <w:r>
        <w:t>he debate about Border Force and its maritime capabilities is a</w:t>
      </w:r>
      <w:r w:rsidR="00F80370">
        <w:t xml:space="preserve">ll getting a bit focused on immigration through </w:t>
      </w:r>
      <w:r w:rsidR="00602932">
        <w:t>the channel</w:t>
      </w:r>
      <w:r w:rsidR="00F80370">
        <w:t>.</w:t>
      </w:r>
      <w:r w:rsidR="002C1282">
        <w:t xml:space="preserve"> </w:t>
      </w:r>
      <w:r>
        <w:t>That c</w:t>
      </w:r>
      <w:r w:rsidR="00F80370">
        <w:t>oncerns me a bit</w:t>
      </w:r>
      <w:r>
        <w:t>, because there is a hell of a lot else that is happening in this country that is at least as d</w:t>
      </w:r>
      <w:r w:rsidR="00F80370">
        <w:t>amaging</w:t>
      </w:r>
      <w:r w:rsidR="00A14F41">
        <w:t>,</w:t>
      </w:r>
      <w:r w:rsidR="00F80370">
        <w:t xml:space="preserve"> </w:t>
      </w:r>
      <w:r>
        <w:t>if not more</w:t>
      </w:r>
      <w:r w:rsidR="00A14F41">
        <w:t>,</w:t>
      </w:r>
      <w:r>
        <w:t xml:space="preserve"> </w:t>
      </w:r>
      <w:r w:rsidR="00F80370">
        <w:t xml:space="preserve">to </w:t>
      </w:r>
      <w:r>
        <w:t xml:space="preserve">our </w:t>
      </w:r>
      <w:r w:rsidR="00F80370">
        <w:t>national security</w:t>
      </w:r>
      <w:r>
        <w:t xml:space="preserve"> than the numbers coming across </w:t>
      </w:r>
      <w:r w:rsidR="00602932">
        <w:t>the channel</w:t>
      </w:r>
      <w:r w:rsidR="00F80370">
        <w:t>.</w:t>
      </w:r>
      <w:r w:rsidR="002C1282">
        <w:t xml:space="preserve"> </w:t>
      </w:r>
      <w:r>
        <w:t xml:space="preserve">I fear that Border Force </w:t>
      </w:r>
      <w:r w:rsidR="00A14F41">
        <w:t>is</w:t>
      </w:r>
      <w:r>
        <w:t xml:space="preserve"> being sucked overly into that. </w:t>
      </w:r>
    </w:p>
    <w:p w:rsidR="00122EAD" w:rsidP="00122EAD">
      <w:pPr>
        <w:pStyle w:val="Answer"/>
      </w:pPr>
      <w:r>
        <w:t>Do</w:t>
      </w:r>
      <w:r w:rsidR="00C44A55">
        <w:t>es</w:t>
      </w:r>
      <w:r>
        <w:t xml:space="preserve"> Border Force need more cutters?</w:t>
      </w:r>
      <w:r w:rsidR="002C1282">
        <w:t xml:space="preserve"> </w:t>
      </w:r>
      <w:r>
        <w:t xml:space="preserve">That </w:t>
      </w:r>
      <w:r w:rsidR="00CA0779">
        <w:t xml:space="preserve">is a decision on what risk the Government are prepared to take on national security in the round and what place this particular operation in </w:t>
      </w:r>
      <w:r w:rsidR="00602932">
        <w:t>the channel</w:t>
      </w:r>
      <w:r w:rsidR="00CA0779">
        <w:t xml:space="preserve"> has in all that. </w:t>
      </w:r>
      <w:r>
        <w:t>I have never been inclined to say</w:t>
      </w:r>
      <w:r w:rsidR="00CA0779">
        <w:t xml:space="preserve"> that I need less resources than I have to do a task, i</w:t>
      </w:r>
      <w:r>
        <w:t>n my case.</w:t>
      </w:r>
      <w:r w:rsidR="002C1282">
        <w:t xml:space="preserve"> </w:t>
      </w:r>
      <w:r w:rsidR="00CA0779">
        <w:t xml:space="preserve">Indeed, </w:t>
      </w:r>
      <w:r>
        <w:t>against enormous opposition</w:t>
      </w:r>
      <w:r w:rsidR="00CA0779">
        <w:t>, I won</w:t>
      </w:r>
      <w:r w:rsidR="00044E73">
        <w:t xml:space="preserve"> through on </w:t>
      </w:r>
      <w:r>
        <w:t xml:space="preserve">the inshore vessels </w:t>
      </w:r>
      <w:r w:rsidR="00CA0779">
        <w:t xml:space="preserve">that </w:t>
      </w:r>
      <w:r>
        <w:t>you see around the coast these days.</w:t>
      </w:r>
      <w:r w:rsidR="00CA0779">
        <w:t xml:space="preserve"> Whether in MoD or in the Home Office, t</w:t>
      </w:r>
      <w:r>
        <w:t>here is great opposition to invest</w:t>
      </w:r>
      <w:r w:rsidR="00044E73">
        <w:t>ing</w:t>
      </w:r>
      <w:r>
        <w:t xml:space="preserve"> in</w:t>
      </w:r>
      <w:r w:rsidR="000964A2">
        <w:t xml:space="preserve"> </w:t>
      </w:r>
      <w:r w:rsidR="00CA0779">
        <w:t xml:space="preserve">the </w:t>
      </w:r>
      <w:r>
        <w:t xml:space="preserve">maritime </w:t>
      </w:r>
      <w:r w:rsidR="00CA0779">
        <w:t xml:space="preserve">area until it becomes </w:t>
      </w:r>
      <w:r>
        <w:t xml:space="preserve">force </w:t>
      </w:r>
      <w:r w:rsidR="00D55057">
        <w:t>majeure</w:t>
      </w:r>
      <w:r w:rsidR="00CA0779">
        <w:t xml:space="preserve">, which is where we are now. </w:t>
      </w:r>
    </w:p>
    <w:p w:rsidR="00F80370" w:rsidP="00F80370">
      <w:pPr>
        <w:pStyle w:val="Question"/>
      </w:pPr>
      <w:sdt>
        <w:sdtPr>
          <w:alias w:val="Member"/>
          <w:tag w:val="&lt;Member mnisId='4132' dodsId='62850'&gt;"/>
          <w:id w:val="1095747195"/>
          <w:placeholder>
            <w:docPart w:val="DefaultPlaceholder_-1854013440"/>
          </w:placeholder>
          <w:richText/>
        </w:sdtPr>
        <w:sdtContent>
          <w:r w:rsidRPr="00F80370">
            <w:rPr>
              <w:b/>
            </w:rPr>
            <w:t>Richard Drax:</w:t>
          </w:r>
        </w:sdtContent>
      </w:sdt>
      <w:r w:rsidR="002C1282">
        <w:t xml:space="preserve"> </w:t>
      </w:r>
      <w:r w:rsidR="00CA0779">
        <w:t xml:space="preserve">What about the </w:t>
      </w:r>
      <w:r>
        <w:t>private sector</w:t>
      </w:r>
      <w:r w:rsidR="00CA0779">
        <w:t>?</w:t>
      </w:r>
    </w:p>
    <w:p w:rsidR="00CA0779" w:rsidP="00F80370">
      <w:pPr>
        <w:pStyle w:val="Answer"/>
      </w:pPr>
      <w:sdt>
        <w:sdtPr>
          <w:alias w:val="Witness"/>
          <w:id w:val="-745877387"/>
          <w:placeholder>
            <w:docPart w:val="DefaultPlaceholder_-1854013440"/>
          </w:placeholder>
          <w:richText/>
        </w:sdtPr>
        <w:sdtContent>
          <w:r w:rsidRPr="00A523A1" w:rsidR="00A523A1">
            <w:rPr>
              <w:b/>
              <w:i/>
            </w:rPr>
            <w:t>Sir Charles Montgomery:</w:t>
          </w:r>
          <w:r w:rsidRPr="00F80370" w:rsidR="00F80370">
            <w:rPr>
              <w:b/>
            </w:rPr>
            <w:t xml:space="preserve"> </w:t>
          </w:r>
        </w:sdtContent>
      </w:sdt>
      <w:r>
        <w:t>W</w:t>
      </w:r>
      <w:r w:rsidR="00F80370">
        <w:t>e operated</w:t>
      </w:r>
      <w:r>
        <w:t xml:space="preserve"> with the private sector in the </w:t>
      </w:r>
      <w:r w:rsidR="009727B6">
        <w:t xml:space="preserve">east </w:t>
      </w:r>
      <w:r>
        <w:t xml:space="preserve">Mediterranean. You may not know, but we deployed two </w:t>
      </w:r>
      <w:r w:rsidR="009727B6">
        <w:t>Border Force</w:t>
      </w:r>
      <w:r>
        <w:t xml:space="preserve"> c</w:t>
      </w:r>
      <w:r w:rsidRPr="009727B6">
        <w:t>utters to the Mediterranean at the height of the crisis. We took u</w:t>
      </w:r>
      <w:r w:rsidRPr="009727B6" w:rsidR="00F80370">
        <w:t>nder control</w:t>
      </w:r>
      <w:r w:rsidRPr="009727B6">
        <w:t xml:space="preserve"> then two ships taken up from trade, as they are termed. </w:t>
      </w:r>
      <w:r w:rsidRPr="009727B6" w:rsidR="00F80370">
        <w:t>They were fabulous</w:t>
      </w:r>
      <w:r w:rsidRPr="009727B6">
        <w:t xml:space="preserve"> enhancements to capability</w:t>
      </w:r>
      <w:r w:rsidR="004E57E7">
        <w:t>,</w:t>
      </w:r>
      <w:r w:rsidRPr="009727B6">
        <w:t xml:space="preserve"> r</w:t>
      </w:r>
      <w:r w:rsidRPr="009727B6" w:rsidR="00F80370">
        <w:t>eally terrific</w:t>
      </w:r>
      <w:r w:rsidR="004E57E7">
        <w:t xml:space="preserve">, and </w:t>
      </w:r>
      <w:r w:rsidRPr="009727B6">
        <w:t>i</w:t>
      </w:r>
      <w:r w:rsidRPr="009727B6" w:rsidR="00F80370">
        <w:t>ntegrated</w:t>
      </w:r>
      <w:r w:rsidR="00F80370">
        <w:t xml:space="preserve"> very closely.</w:t>
      </w:r>
      <w:r>
        <w:t xml:space="preserve"> </w:t>
      </w:r>
    </w:p>
    <w:p w:rsidR="00F80370" w:rsidP="00F80370">
      <w:pPr>
        <w:pStyle w:val="Answer"/>
      </w:pPr>
      <w:r>
        <w:t xml:space="preserve">I did not sense that there were legal difficulties, as Tom has highlighted, in that </w:t>
      </w:r>
      <w:r>
        <w:t>operation.</w:t>
      </w:r>
      <w:r w:rsidR="002C1282">
        <w:t xml:space="preserve"> </w:t>
      </w:r>
      <w:r>
        <w:t>In the main</w:t>
      </w:r>
      <w:r>
        <w:t xml:space="preserve">, it was </w:t>
      </w:r>
      <w:r>
        <w:t>humanitarian</w:t>
      </w:r>
      <w:r w:rsidR="00044E73">
        <w:t>,</w:t>
      </w:r>
      <w:r>
        <w:t xml:space="preserve"> rather than enforcement.</w:t>
      </w:r>
      <w:r>
        <w:t xml:space="preserve"> The private sector </w:t>
      </w:r>
      <w:r w:rsidR="00721F2D">
        <w:t>does</w:t>
      </w:r>
      <w:r>
        <w:t xml:space="preserve"> have capabilities that I am sure can be well integrated. </w:t>
      </w:r>
    </w:p>
    <w:p w:rsidR="00F80370" w:rsidP="00F80370">
      <w:pPr>
        <w:pStyle w:val="Question"/>
      </w:pPr>
      <w:sdt>
        <w:sdtPr>
          <w:alias w:val="Member"/>
          <w:tag w:val="&lt;Member mnisId='4736' dodsId=''&gt;"/>
          <w:id w:val="980812791"/>
          <w:placeholder>
            <w:docPart w:val="DefaultPlaceholder_-1854013440"/>
          </w:placeholder>
          <w:richText/>
        </w:sdtPr>
        <w:sdtContent>
          <w:r w:rsidRPr="00345134">
            <w:rPr>
              <w:b/>
            </w:rPr>
            <w:t>Dave Doogan:</w:t>
          </w:r>
        </w:sdtContent>
      </w:sdt>
      <w:r w:rsidR="002C1282">
        <w:t xml:space="preserve"> </w:t>
      </w:r>
      <w:r w:rsidR="00CA0779">
        <w:t xml:space="preserve">Sir Charles, we have spoken a lot, helpfully, this morning in both your and Tom’s evidence </w:t>
      </w:r>
      <w:r w:rsidR="00345134">
        <w:t>about the types of resources and the types of operations that might be undertaken within the broader parameter of what the Government’s objectives may be, but we have</w:t>
      </w:r>
      <w:r>
        <w:t xml:space="preserve"> not </w:t>
      </w:r>
      <w:r w:rsidR="000964A2">
        <w:t>talked</w:t>
      </w:r>
      <w:r>
        <w:t xml:space="preserve"> about the finances.</w:t>
      </w:r>
      <w:r w:rsidR="002C1282">
        <w:t xml:space="preserve"> </w:t>
      </w:r>
      <w:r w:rsidR="00345134">
        <w:t>I am not looking for an estimate down to s</w:t>
      </w:r>
      <w:r>
        <w:t>hillings and pence</w:t>
      </w:r>
      <w:r w:rsidR="00345134">
        <w:t xml:space="preserve">, but, in very broad terms, this </w:t>
      </w:r>
      <w:r>
        <w:t>will not be an expensive intervention by the Royal Navy, will it</w:t>
      </w:r>
      <w:r w:rsidR="00345134">
        <w:t xml:space="preserve">? I wonder whether you could </w:t>
      </w:r>
      <w:r>
        <w:t>expand</w:t>
      </w:r>
      <w:r w:rsidR="00345134">
        <w:t xml:space="preserve"> upon that assumption</w:t>
      </w:r>
      <w:r>
        <w:t>.</w:t>
      </w:r>
    </w:p>
    <w:p w:rsidR="00F80370" w:rsidP="00F80370">
      <w:pPr>
        <w:pStyle w:val="Answer"/>
      </w:pPr>
      <w:sdt>
        <w:sdtPr>
          <w:alias w:val="Witness"/>
          <w:id w:val="1605917705"/>
          <w:placeholder>
            <w:docPart w:val="DefaultPlaceholder_-1854013440"/>
          </w:placeholder>
          <w:richText/>
        </w:sdtPr>
        <w:sdtContent>
          <w:r w:rsidRPr="00A523A1" w:rsidR="00A523A1">
            <w:rPr>
              <w:b/>
              <w:i/>
            </w:rPr>
            <w:t>Sir Charles Montgomery:</w:t>
          </w:r>
          <w:r w:rsidRPr="00F80370">
            <w:rPr>
              <w:b/>
            </w:rPr>
            <w:t xml:space="preserve"> </w:t>
          </w:r>
        </w:sdtContent>
      </w:sdt>
      <w:r>
        <w:t>I cannot very easily.</w:t>
      </w:r>
      <w:r w:rsidR="00345134">
        <w:t xml:space="preserve"> Had it been straightforward military aid to the civil authorities, there is a very clear model that enables cross</w:t>
      </w:r>
      <w:r w:rsidR="00345134">
        <w:noBreakHyphen/>
      </w:r>
      <w:r>
        <w:t>charging and everything else.</w:t>
      </w:r>
    </w:p>
    <w:p w:rsidR="00F80370" w:rsidP="00F80370">
      <w:pPr>
        <w:pStyle w:val="Question"/>
      </w:pPr>
      <w:sdt>
        <w:sdtPr>
          <w:alias w:val="Member"/>
          <w:tag w:val="&lt;Member mnisId='4736' dodsId=''&gt;"/>
          <w:id w:val="422997020"/>
          <w:placeholder>
            <w:docPart w:val="DefaultPlaceholder_-1854013440"/>
          </w:placeholder>
          <w:richText/>
        </w:sdtPr>
        <w:sdtContent>
          <w:r w:rsidRPr="00F80370">
            <w:rPr>
              <w:b/>
            </w:rPr>
            <w:t>Dave Doogan:</w:t>
          </w:r>
        </w:sdtContent>
      </w:sdt>
      <w:r w:rsidR="002C1282">
        <w:t xml:space="preserve"> </w:t>
      </w:r>
      <w:r w:rsidR="00345134">
        <w:t>P</w:t>
      </w:r>
      <w:r>
        <w:t>erhaps I can help with that.</w:t>
      </w:r>
      <w:r w:rsidR="002C1282">
        <w:t xml:space="preserve"> </w:t>
      </w:r>
      <w:r w:rsidR="00345134">
        <w:t>At the statement last week in the House of Commons, it was assessed that this went s</w:t>
      </w:r>
      <w:r>
        <w:t xml:space="preserve">ome way beyond military aid to </w:t>
      </w:r>
      <w:r w:rsidR="00345134">
        <w:t xml:space="preserve">civilian </w:t>
      </w:r>
      <w:r>
        <w:t>authorities.</w:t>
      </w:r>
      <w:r w:rsidR="002C1282">
        <w:t xml:space="preserve"> </w:t>
      </w:r>
      <w:r w:rsidR="00345134">
        <w:t xml:space="preserve">The </w:t>
      </w:r>
      <w:r>
        <w:t>Minister was challenged on where costs will accrue</w:t>
      </w:r>
      <w:r w:rsidR="00345134">
        <w:t xml:space="preserve"> and he said, “</w:t>
      </w:r>
      <w:r w:rsidR="00C2080F">
        <w:t xml:space="preserve">Costs </w:t>
      </w:r>
      <w:r w:rsidR="00345134">
        <w:t xml:space="preserve">will </w:t>
      </w:r>
      <w:r w:rsidR="00C2080F">
        <w:t xml:space="preserve">lie </w:t>
      </w:r>
      <w:r w:rsidR="00345134">
        <w:t>where the</w:t>
      </w:r>
      <w:r w:rsidR="00C2080F">
        <w:t>y</w:t>
      </w:r>
      <w:r w:rsidR="00345134">
        <w:t xml:space="preserve"> fall”, which was taken to mean that they will fall to the Royal Navy, because it is a </w:t>
      </w:r>
      <w:r>
        <w:t>Royal Navy operation.</w:t>
      </w:r>
      <w:r w:rsidR="002C1282">
        <w:t xml:space="preserve"> </w:t>
      </w:r>
      <w:r>
        <w:t>This will be a bill for the Royal Navy.</w:t>
      </w:r>
    </w:p>
    <w:p w:rsidR="00345134" w:rsidP="00F80370">
      <w:pPr>
        <w:pStyle w:val="Answer"/>
      </w:pPr>
      <w:sdt>
        <w:sdtPr>
          <w:alias w:val="Witness"/>
          <w:id w:val="-1193454849"/>
          <w:placeholder>
            <w:docPart w:val="DefaultPlaceholder_-1854013440"/>
          </w:placeholder>
          <w:richText/>
        </w:sdtPr>
        <w:sdtContent>
          <w:r w:rsidRPr="00A523A1" w:rsidR="00A523A1">
            <w:rPr>
              <w:b/>
              <w:i/>
            </w:rPr>
            <w:t>Sir Charles Montgomery:</w:t>
          </w:r>
          <w:r w:rsidRPr="00F80370" w:rsidR="00F80370">
            <w:rPr>
              <w:b/>
            </w:rPr>
            <w:t xml:space="preserve"> </w:t>
          </w:r>
        </w:sdtContent>
      </w:sdt>
      <w:r>
        <w:t xml:space="preserve">Yes, </w:t>
      </w:r>
      <w:r w:rsidR="00F80370">
        <w:t>I</w:t>
      </w:r>
      <w:r w:rsidR="00D55057">
        <w:t xml:space="preserve"> ha</w:t>
      </w:r>
      <w:r w:rsidR="00F80370">
        <w:t xml:space="preserve">ve got that. What I am not clear about is what </w:t>
      </w:r>
      <w:r>
        <w:t xml:space="preserve">cost </w:t>
      </w:r>
      <w:r w:rsidR="00F80370">
        <w:t>drivers</w:t>
      </w:r>
      <w:r>
        <w:t xml:space="preserve"> the Navy </w:t>
      </w:r>
      <w:r w:rsidR="00C44A55">
        <w:t>is</w:t>
      </w:r>
      <w:r>
        <w:t xml:space="preserve"> assuming in all this. Clearly, there is going to be a command and control element. It </w:t>
      </w:r>
      <w:r w:rsidR="00F80370">
        <w:t>is not clear to me what other elements</w:t>
      </w:r>
      <w:r>
        <w:t xml:space="preserve">, over and above that, </w:t>
      </w:r>
      <w:r w:rsidR="00F80370">
        <w:t>the Navy is going to provide</w:t>
      </w:r>
      <w:r>
        <w:t xml:space="preserve">. The other key question in all this, of course, is </w:t>
      </w:r>
      <w:r w:rsidR="00C2080F">
        <w:t xml:space="preserve">for </w:t>
      </w:r>
      <w:r w:rsidR="00F80370">
        <w:t>how long.</w:t>
      </w:r>
    </w:p>
    <w:p w:rsidR="00F80370" w:rsidP="00F80370">
      <w:pPr>
        <w:pStyle w:val="Answer"/>
      </w:pPr>
      <w:r>
        <w:t>If I w</w:t>
      </w:r>
      <w:r w:rsidR="00345134">
        <w:t>ere</w:t>
      </w:r>
      <w:r>
        <w:t xml:space="preserve"> sitting in the Ministry of Defence</w:t>
      </w:r>
      <w:r w:rsidR="00345134">
        <w:t xml:space="preserve">, </w:t>
      </w:r>
      <w:r>
        <w:t>I would be concerned</w:t>
      </w:r>
      <w:r w:rsidR="00345134">
        <w:t xml:space="preserve"> about reattribution of defence assets to what has t</w:t>
      </w:r>
      <w:r>
        <w:t xml:space="preserve">raditionally not </w:t>
      </w:r>
      <w:r w:rsidR="00345134">
        <w:t xml:space="preserve">been </w:t>
      </w:r>
      <w:r>
        <w:t>seen as a defence driver and how long that is likely to last.</w:t>
      </w:r>
      <w:r w:rsidR="002C1282">
        <w:t xml:space="preserve"> </w:t>
      </w:r>
      <w:r>
        <w:t>I would be concerned</w:t>
      </w:r>
      <w:r w:rsidR="00345134">
        <w:t xml:space="preserve"> by that; of course I would</w:t>
      </w:r>
      <w:r>
        <w:t>.</w:t>
      </w:r>
      <w:r w:rsidR="002C1282">
        <w:t xml:space="preserve"> </w:t>
      </w:r>
      <w:r w:rsidR="00345134">
        <w:t>What I c</w:t>
      </w:r>
      <w:r>
        <w:t xml:space="preserve">annot tell you </w:t>
      </w:r>
      <w:r w:rsidR="00345134">
        <w:t xml:space="preserve">is what </w:t>
      </w:r>
      <w:r>
        <w:t xml:space="preserve">the scale of </w:t>
      </w:r>
      <w:r w:rsidR="00345134">
        <w:t xml:space="preserve">those </w:t>
      </w:r>
      <w:r>
        <w:t xml:space="preserve">costs </w:t>
      </w:r>
      <w:r w:rsidR="00345134">
        <w:t xml:space="preserve">is </w:t>
      </w:r>
      <w:r>
        <w:t>likely to be</w:t>
      </w:r>
      <w:r w:rsidR="00345134">
        <w:t xml:space="preserve"> or what the opportunity cost might have to b</w:t>
      </w:r>
      <w:r w:rsidR="00C2080F">
        <w:t>e.</w:t>
      </w:r>
    </w:p>
    <w:p w:rsidR="00F80370" w:rsidP="00F80370">
      <w:pPr>
        <w:pStyle w:val="Question"/>
      </w:pPr>
      <w:sdt>
        <w:sdtPr>
          <w:alias w:val="Member"/>
          <w:tag w:val="&lt;Member mnisId='4736' dodsId=''&gt;"/>
          <w:id w:val="1125974229"/>
          <w:placeholder>
            <w:docPart w:val="DefaultPlaceholder_-1854013440"/>
          </w:placeholder>
          <w:richText/>
        </w:sdtPr>
        <w:sdtContent>
          <w:r w:rsidRPr="00F80370">
            <w:rPr>
              <w:b/>
            </w:rPr>
            <w:t>Dave Doogan:</w:t>
          </w:r>
        </w:sdtContent>
      </w:sdt>
      <w:r w:rsidR="002C1282">
        <w:t xml:space="preserve"> </w:t>
      </w:r>
      <w:r w:rsidR="00345134">
        <w:t xml:space="preserve">Yes, </w:t>
      </w:r>
      <w:r>
        <w:t>indeed.</w:t>
      </w:r>
      <w:r w:rsidR="002C1282">
        <w:t xml:space="preserve"> </w:t>
      </w:r>
      <w:r>
        <w:t>Tom</w:t>
      </w:r>
      <w:r w:rsidR="00345134">
        <w:t>, did you want to add anything? I do not want to ask an unfair question. No</w:t>
      </w:r>
      <w:r w:rsidR="00044E73">
        <w:t>? T</w:t>
      </w:r>
      <w:r w:rsidR="00C2080F">
        <w:t xml:space="preserve">hat </w:t>
      </w:r>
      <w:r>
        <w:t>is fine.</w:t>
      </w:r>
      <w:r w:rsidR="002C1282">
        <w:t xml:space="preserve"> </w:t>
      </w:r>
      <w:r w:rsidR="00345134">
        <w:t xml:space="preserve">Finally, Chair, we have done </w:t>
      </w:r>
      <w:r w:rsidR="008A74BF">
        <w:t>with that</w:t>
      </w:r>
      <w:r w:rsidR="00345134">
        <w:t>, but I would like to ask t</w:t>
      </w:r>
      <w:r w:rsidR="00EA26E9">
        <w:t>he admiral</w:t>
      </w:r>
      <w:r>
        <w:t>’s advice</w:t>
      </w:r>
      <w:r w:rsidR="00345134">
        <w:t xml:space="preserve"> and wisdom on the </w:t>
      </w:r>
      <w:r>
        <w:t xml:space="preserve">subtle difference between </w:t>
      </w:r>
      <w:r w:rsidR="00345134">
        <w:t xml:space="preserve">a </w:t>
      </w:r>
      <w:r w:rsidR="000964A2">
        <w:t>well</w:t>
      </w:r>
      <w:r w:rsidR="008A74BF">
        <w:t>-</w:t>
      </w:r>
      <w:r w:rsidR="000964A2">
        <w:t>equipped</w:t>
      </w:r>
      <w:r>
        <w:t xml:space="preserve"> </w:t>
      </w:r>
      <w:r w:rsidR="00345134">
        <w:t>and well</w:t>
      </w:r>
      <w:r w:rsidR="008A74BF">
        <w:t>-</w:t>
      </w:r>
      <w:r w:rsidR="00345134">
        <w:t xml:space="preserve">resourced </w:t>
      </w:r>
      <w:r w:rsidR="002B56ED">
        <w:t>c</w:t>
      </w:r>
      <w:r>
        <w:t>oast</w:t>
      </w:r>
      <w:r w:rsidR="002B56ED">
        <w:t>g</w:t>
      </w:r>
      <w:r>
        <w:t xml:space="preserve">uard and </w:t>
      </w:r>
      <w:r w:rsidR="00345134">
        <w:t xml:space="preserve">a </w:t>
      </w:r>
      <w:r>
        <w:t>well</w:t>
      </w:r>
      <w:r w:rsidR="008A74BF">
        <w:t>-</w:t>
      </w:r>
      <w:r>
        <w:t xml:space="preserve">equipped </w:t>
      </w:r>
      <w:r w:rsidR="00345134">
        <w:t>and well</w:t>
      </w:r>
      <w:r w:rsidR="008A74BF">
        <w:t>-</w:t>
      </w:r>
      <w:r w:rsidR="00345134">
        <w:t xml:space="preserve">resourced </w:t>
      </w:r>
      <w:r>
        <w:t>Border Force. What is the difference</w:t>
      </w:r>
      <w:r w:rsidR="00345134">
        <w:t xml:space="preserve"> between these two operating models that different countries use?</w:t>
      </w:r>
    </w:p>
    <w:p w:rsidR="002B56ED" w:rsidP="00F80370">
      <w:pPr>
        <w:pStyle w:val="Answer"/>
      </w:pPr>
      <w:sdt>
        <w:sdtPr>
          <w:alias w:val="Witness"/>
          <w:id w:val="761722682"/>
          <w:placeholder>
            <w:docPart w:val="DefaultPlaceholder_-1854013440"/>
          </w:placeholder>
          <w:richText/>
        </w:sdtPr>
        <w:sdtContent>
          <w:r w:rsidRPr="00A523A1" w:rsidR="00A523A1">
            <w:rPr>
              <w:b/>
              <w:i/>
            </w:rPr>
            <w:t>Sir Charles Montgomery:</w:t>
          </w:r>
          <w:r w:rsidRPr="00F80370" w:rsidR="00F80370">
            <w:rPr>
              <w:b/>
            </w:rPr>
            <w:t xml:space="preserve"> </w:t>
          </w:r>
        </w:sdtContent>
      </w:sdt>
      <w:r>
        <w:t>F</w:t>
      </w:r>
      <w:r w:rsidR="00F80370">
        <w:t>irst of all</w:t>
      </w:r>
      <w:r>
        <w:t xml:space="preserve">, I am slightly out of date with this, so please excuse me. The Maritime and Coastguard Agency has a very </w:t>
      </w:r>
      <w:r w:rsidR="00F80370">
        <w:t xml:space="preserve">different </w:t>
      </w:r>
      <w:r>
        <w:t xml:space="preserve">set of </w:t>
      </w:r>
      <w:r w:rsidR="00F80370">
        <w:t>responsibilities for maritime safety</w:t>
      </w:r>
      <w:r>
        <w:t>, including the safety of the vessels that sail on waters in the United Kingdom</w:t>
      </w:r>
      <w:r w:rsidR="00F80370">
        <w:t>.</w:t>
      </w:r>
    </w:p>
    <w:p w:rsidR="002B56ED" w:rsidP="00F80370">
      <w:pPr>
        <w:pStyle w:val="Answer"/>
      </w:pPr>
      <w:r>
        <w:t>When I last looked</w:t>
      </w:r>
      <w:r>
        <w:t xml:space="preserve">, </w:t>
      </w:r>
      <w:r>
        <w:t xml:space="preserve">my </w:t>
      </w:r>
      <w:r>
        <w:t xml:space="preserve">good </w:t>
      </w:r>
      <w:r>
        <w:t xml:space="preserve">colleague </w:t>
      </w:r>
      <w:r>
        <w:t>Vice</w:t>
      </w:r>
      <w:r w:rsidR="008A74BF">
        <w:t>-</w:t>
      </w:r>
      <w:r>
        <w:t xml:space="preserve">Admiral Sir Alan </w:t>
      </w:r>
      <w:r>
        <w:t>Massey</w:t>
      </w:r>
      <w:r>
        <w:t xml:space="preserve">, who was at the time leading the agency, advised me that it had </w:t>
      </w:r>
      <w:r>
        <w:t>one maritime platform</w:t>
      </w:r>
      <w:r>
        <w:t xml:space="preserve">, which was operating a service around the Scottish Islands. </w:t>
      </w:r>
      <w:r>
        <w:t>He had no assets of his own.</w:t>
      </w:r>
      <w:r w:rsidR="002C1282">
        <w:t xml:space="preserve"> </w:t>
      </w:r>
      <w:r>
        <w:t>If he needed to draw on assets, in the main h</w:t>
      </w:r>
      <w:r>
        <w:t>e drew</w:t>
      </w:r>
      <w:r>
        <w:t xml:space="preserve"> on the lifeboats or, </w:t>
      </w:r>
      <w:r>
        <w:t>potentially</w:t>
      </w:r>
      <w:r>
        <w:t>, on Border Force</w:t>
      </w:r>
      <w:r>
        <w:t>.</w:t>
      </w:r>
      <w:r w:rsidR="002C1282">
        <w:t xml:space="preserve"> </w:t>
      </w:r>
      <w:r>
        <w:t xml:space="preserve">Going back to an </w:t>
      </w:r>
      <w:r>
        <w:t>earlier point</w:t>
      </w:r>
      <w:r>
        <w:t xml:space="preserve"> that I made</w:t>
      </w:r>
      <w:r>
        <w:t xml:space="preserve">, </w:t>
      </w:r>
      <w:r>
        <w:t>that was one of the reasons why we started to establish the Joint Maritime Operations Centre out of what was the Joint Maritime Information Centre.</w:t>
      </w:r>
    </w:p>
    <w:p w:rsidR="00F80370" w:rsidP="00F80370">
      <w:pPr>
        <w:pStyle w:val="Answer"/>
      </w:pPr>
      <w:r>
        <w:t xml:space="preserve">The </w:t>
      </w:r>
      <w:r w:rsidR="008A74BF">
        <w:t xml:space="preserve">coastguard agency </w:t>
      </w:r>
      <w:r>
        <w:t>has no assets</w:t>
      </w:r>
      <w:r w:rsidR="00ED2E5A">
        <w:t xml:space="preserve"> at sea. It has </w:t>
      </w:r>
      <w:r>
        <w:t>no responsibilities whatsoever for the security of the UK border.</w:t>
      </w:r>
      <w:r w:rsidR="002C1282">
        <w:t xml:space="preserve"> </w:t>
      </w:r>
      <w:r w:rsidR="00ED2E5A">
        <w:t xml:space="preserve">The two organisations </w:t>
      </w:r>
      <w:r>
        <w:t>operate around the same space</w:t>
      </w:r>
      <w:r w:rsidR="00ED2E5A">
        <w:t xml:space="preserve"> but with very different remits. </w:t>
      </w:r>
    </w:p>
    <w:p w:rsidR="00F80370" w:rsidP="00ED2E5A">
      <w:pPr>
        <w:pStyle w:val="Remark"/>
      </w:pPr>
      <w:sdt>
        <w:sdtPr>
          <w:alias w:val="Member"/>
          <w:tag w:val="&lt;Member mnisId='4736' dodsId=''&gt;"/>
          <w:id w:val="-1673411496"/>
          <w:placeholder>
            <w:docPart w:val="DefaultPlaceholder_-1854013440"/>
          </w:placeholder>
          <w:richText/>
        </w:sdtPr>
        <w:sdtContent>
          <w:r w:rsidRPr="00F80370">
            <w:rPr>
              <w:b/>
            </w:rPr>
            <w:t>Dave Doogan:</w:t>
          </w:r>
        </w:sdtContent>
      </w:sdt>
      <w:r w:rsidR="002C1282">
        <w:t xml:space="preserve"> </w:t>
      </w:r>
      <w:r w:rsidR="00ED2E5A">
        <w:t xml:space="preserve">That is helpful. </w:t>
      </w:r>
    </w:p>
    <w:p w:rsidR="00F80370" w:rsidP="00F80370">
      <w:pPr>
        <w:pStyle w:val="Question"/>
      </w:pPr>
      <w:sdt>
        <w:sdtPr>
          <w:alias w:val="Member"/>
          <w:tag w:val="&lt;Member mnisId='4855' dodsId=''&gt;"/>
          <w:id w:val="-565949456"/>
          <w:placeholder>
            <w:docPart w:val="DefaultPlaceholder_-1854013440"/>
          </w:placeholder>
          <w:richText/>
        </w:sdtPr>
        <w:sdtContent>
          <w:r w:rsidRPr="00F80370">
            <w:rPr>
              <w:b/>
            </w:rPr>
            <w:t>Sarah Atherton:</w:t>
          </w:r>
        </w:sdtContent>
      </w:sdt>
      <w:r w:rsidR="002C1282">
        <w:t xml:space="preserve"> </w:t>
      </w:r>
      <w:r w:rsidR="00ED2E5A">
        <w:t xml:space="preserve">Sir Charles, you touched on this in your response to my colleague here, Emma. </w:t>
      </w:r>
      <w:r>
        <w:t xml:space="preserve">Do you believe </w:t>
      </w:r>
      <w:r w:rsidR="00ED2E5A">
        <w:t>this movement of responsibility towards the Royal Navy and away from the Border Force is going to be permanent?</w:t>
      </w:r>
    </w:p>
    <w:p w:rsidR="00F80370" w:rsidP="00F80370">
      <w:pPr>
        <w:pStyle w:val="Answer"/>
      </w:pPr>
      <w:sdt>
        <w:sdtPr>
          <w:alias w:val="Witness"/>
          <w:id w:val="-1955165250"/>
          <w:placeholder>
            <w:docPart w:val="DefaultPlaceholder_-1854013440"/>
          </w:placeholder>
          <w:richText/>
        </w:sdtPr>
        <w:sdtContent>
          <w:r w:rsidRPr="00A523A1" w:rsidR="00A523A1">
            <w:rPr>
              <w:b/>
              <w:i/>
            </w:rPr>
            <w:t>Sir Charles Montgomery:</w:t>
          </w:r>
          <w:r w:rsidRPr="00F80370">
            <w:rPr>
              <w:b/>
            </w:rPr>
            <w:t xml:space="preserve"> </w:t>
          </w:r>
        </w:sdtContent>
      </w:sdt>
      <w:r w:rsidR="00ED2E5A">
        <w:t xml:space="preserve">I am sure there will be loads of other people asking the </w:t>
      </w:r>
      <w:r>
        <w:t>same question.</w:t>
      </w:r>
      <w:r w:rsidR="002C1282">
        <w:t xml:space="preserve"> </w:t>
      </w:r>
      <w:r w:rsidR="00ED2E5A">
        <w:t xml:space="preserve">I just do not know. As I said, this task has not been traditionally a </w:t>
      </w:r>
      <w:r w:rsidR="00656DB7">
        <w:t xml:space="preserve">defence </w:t>
      </w:r>
      <w:r w:rsidR="00ED2E5A">
        <w:t xml:space="preserve">driver. </w:t>
      </w:r>
      <w:r>
        <w:t>I honestly cannot help you</w:t>
      </w:r>
      <w:r w:rsidR="00ED2E5A">
        <w:t xml:space="preserve"> as to whether this now becomes </w:t>
      </w:r>
      <w:r w:rsidR="00876438">
        <w:t xml:space="preserve">a </w:t>
      </w:r>
      <w:r w:rsidR="00ED2E5A">
        <w:t xml:space="preserve">more permanent overall </w:t>
      </w:r>
      <w:r w:rsidR="00876438">
        <w:t xml:space="preserve">defence </w:t>
      </w:r>
      <w:r>
        <w:t>responsibility and, if so, what its limits</w:t>
      </w:r>
      <w:r w:rsidR="00ED2E5A">
        <w:t xml:space="preserve"> are</w:t>
      </w:r>
      <w:r w:rsidR="00876438">
        <w:t>,</w:t>
      </w:r>
      <w:r w:rsidR="00ED2E5A">
        <w:t xml:space="preserve"> or whether this is just seen as a </w:t>
      </w:r>
      <w:r w:rsidRPr="00CC2F70" w:rsidR="00ED2E5A">
        <w:rPr>
          <w:rFonts w:cstheme="minorHAnsi"/>
        </w:rPr>
        <w:t>short</w:t>
      </w:r>
      <w:r w:rsidRPr="00CC2F70" w:rsidR="00ED2E5A">
        <w:rPr>
          <w:rFonts w:cstheme="minorHAnsi"/>
        </w:rPr>
        <w:noBreakHyphen/>
        <w:t>term</w:t>
      </w:r>
      <w:r w:rsidR="00ED2E5A">
        <w:t xml:space="preserve"> p</w:t>
      </w:r>
      <w:r>
        <w:t>alliative</w:t>
      </w:r>
      <w:r w:rsidR="00A523A1">
        <w:t xml:space="preserve"> until a better s</w:t>
      </w:r>
      <w:r>
        <w:t xml:space="preserve">olution </w:t>
      </w:r>
      <w:r w:rsidR="00ED2E5A">
        <w:t xml:space="preserve">can be found in the medium and </w:t>
      </w:r>
      <w:r>
        <w:t>long</w:t>
      </w:r>
      <w:r w:rsidR="00A523A1">
        <w:t>er</w:t>
      </w:r>
      <w:r>
        <w:t xml:space="preserve"> term.</w:t>
      </w:r>
      <w:r w:rsidR="002C1282">
        <w:t xml:space="preserve"> </w:t>
      </w:r>
      <w:r w:rsidR="00ED2E5A">
        <w:t xml:space="preserve">I have already indicated that </w:t>
      </w:r>
      <w:r>
        <w:t>I am hopeful that a medium</w:t>
      </w:r>
      <w:r w:rsidR="00ED2E5A">
        <w:noBreakHyphen/>
        <w:t xml:space="preserve">term </w:t>
      </w:r>
      <w:r>
        <w:t>solution will be found with the French</w:t>
      </w:r>
      <w:r w:rsidR="00ED2E5A">
        <w:t>.</w:t>
      </w:r>
    </w:p>
    <w:p w:rsidR="00F80370" w:rsidP="00F80370">
      <w:pPr>
        <w:pStyle w:val="Question"/>
      </w:pPr>
      <w:sdt>
        <w:sdtPr>
          <w:alias w:val="Member"/>
          <w:tag w:val="&lt;Member mnisId='4855' dodsId=''&gt;"/>
          <w:id w:val="-1287269027"/>
          <w:placeholder>
            <w:docPart w:val="DefaultPlaceholder_-1854013440"/>
          </w:placeholder>
          <w:richText/>
        </w:sdtPr>
        <w:sdtContent>
          <w:r w:rsidRPr="00F80370">
            <w:rPr>
              <w:b/>
            </w:rPr>
            <w:t>Sarah Atherton:</w:t>
          </w:r>
        </w:sdtContent>
      </w:sdt>
      <w:r w:rsidR="002C1282">
        <w:t xml:space="preserve"> </w:t>
      </w:r>
      <w:r>
        <w:t>Tom, just to finish</w:t>
      </w:r>
      <w:r w:rsidR="00ED2E5A">
        <w:t xml:space="preserve">, you spoke about the idea of the </w:t>
      </w:r>
      <w:r w:rsidR="00A523A1">
        <w:t>Royal Navy becoming an e</w:t>
      </w:r>
      <w:r>
        <w:t>xpensive taxi service</w:t>
      </w:r>
      <w:r w:rsidR="00ED2E5A">
        <w:t xml:space="preserve">, which in itself may </w:t>
      </w:r>
      <w:r>
        <w:t>encourage trafficking.</w:t>
      </w:r>
      <w:r w:rsidR="00ED2E5A">
        <w:t xml:space="preserve"> Of course, </w:t>
      </w:r>
      <w:r w:rsidR="00A85EB0">
        <w:t>it</w:t>
      </w:r>
      <w:r w:rsidR="00ED2E5A">
        <w:t xml:space="preserve"> </w:t>
      </w:r>
      <w:r w:rsidR="00A85EB0">
        <w:t>has</w:t>
      </w:r>
      <w:r w:rsidR="00ED2E5A">
        <w:t xml:space="preserve"> the re</w:t>
      </w:r>
      <w:r w:rsidR="00A523A1">
        <w:t xml:space="preserve">mit of safety </w:t>
      </w:r>
      <w:r w:rsidR="00ED2E5A">
        <w:t xml:space="preserve">of life </w:t>
      </w:r>
      <w:r w:rsidR="00A523A1">
        <w:t>at sea</w:t>
      </w:r>
      <w:r w:rsidR="00ED2E5A">
        <w:t>, which, as we have spoken ab</w:t>
      </w:r>
      <w:r w:rsidRPr="00A85EB0" w:rsidR="00ED2E5A">
        <w:t xml:space="preserve">out, is more of a humanitarian response. That has to be </w:t>
      </w:r>
      <w:r w:rsidRPr="00A85EB0" w:rsidR="000257AC">
        <w:rPr>
          <w:rFonts w:cs="Times New Roman"/>
        </w:rPr>
        <w:t xml:space="preserve">versed </w:t>
      </w:r>
      <w:r w:rsidRPr="00A85EB0" w:rsidR="00A523A1">
        <w:t>a</w:t>
      </w:r>
      <w:r w:rsidRPr="00A85EB0">
        <w:t xml:space="preserve">gainst </w:t>
      </w:r>
      <w:r w:rsidRPr="00A85EB0" w:rsidR="00ED2E5A">
        <w:t xml:space="preserve">the </w:t>
      </w:r>
      <w:r w:rsidRPr="00A85EB0">
        <w:t>strategic objective</w:t>
      </w:r>
      <w:r w:rsidRPr="00A85EB0" w:rsidR="000257AC">
        <w:t xml:space="preserve"> </w:t>
      </w:r>
      <w:r w:rsidRPr="00A85EB0">
        <w:t xml:space="preserve">of being able to monitor </w:t>
      </w:r>
      <w:r w:rsidRPr="00A85EB0" w:rsidR="000257AC">
        <w:t xml:space="preserve">and manage </w:t>
      </w:r>
      <w:r w:rsidRPr="00A85EB0">
        <w:t>people</w:t>
      </w:r>
      <w:r>
        <w:t xml:space="preserve"> coming here illegally</w:t>
      </w:r>
      <w:r w:rsidR="000257AC">
        <w:t>, which is a</w:t>
      </w:r>
      <w:r w:rsidR="00A523A1">
        <w:t xml:space="preserve">n enforcement response. </w:t>
      </w:r>
      <w:r w:rsidR="000257AC">
        <w:t xml:space="preserve">I know that is rather political. </w:t>
      </w:r>
      <w:r>
        <w:t xml:space="preserve">What </w:t>
      </w:r>
      <w:r w:rsidR="000257AC">
        <w:t xml:space="preserve">would be the best result for the Royal Navy here? What </w:t>
      </w:r>
      <w:r>
        <w:t>is the end game?</w:t>
      </w:r>
    </w:p>
    <w:p w:rsidR="00A85EB0" w:rsidP="00A85EB0">
      <w:pPr>
        <w:pStyle w:val="Answer"/>
      </w:pPr>
      <w:sdt>
        <w:sdtPr>
          <w:alias w:val="Witness"/>
          <w:id w:val="-1318874944"/>
          <w:placeholder>
            <w:docPart w:val="DefaultPlaceholder_-1854013440"/>
          </w:placeholder>
          <w:richText/>
        </w:sdtPr>
        <w:sdtContent>
          <w:r w:rsidRPr="00A523A1" w:rsidR="00A523A1">
            <w:rPr>
              <w:b/>
              <w:i/>
            </w:rPr>
            <w:t xml:space="preserve">Tom Sharpe: </w:t>
          </w:r>
        </w:sdtContent>
      </w:sdt>
      <w:r w:rsidR="00653687">
        <w:t>If</w:t>
      </w:r>
      <w:r w:rsidR="00F80370">
        <w:t xml:space="preserve"> </w:t>
      </w:r>
      <w:r w:rsidR="00A523A1">
        <w:t>I w</w:t>
      </w:r>
      <w:r w:rsidR="000257AC">
        <w:t>ere</w:t>
      </w:r>
      <w:r w:rsidR="00A523A1">
        <w:t xml:space="preserve"> </w:t>
      </w:r>
      <w:r w:rsidR="00F80370">
        <w:t>tackling this as a consultant</w:t>
      </w:r>
      <w:r w:rsidR="000257AC">
        <w:t xml:space="preserve">, </w:t>
      </w:r>
      <w:r w:rsidR="00F80370">
        <w:t>I would unquestionably</w:t>
      </w:r>
      <w:r w:rsidR="00A523A1">
        <w:t xml:space="preserve"> </w:t>
      </w:r>
      <w:r w:rsidR="000257AC">
        <w:t xml:space="preserve">be coming </w:t>
      </w:r>
      <w:r w:rsidR="00A523A1">
        <w:t xml:space="preserve">at this from a </w:t>
      </w:r>
      <w:r w:rsidR="000257AC">
        <w:t>“</w:t>
      </w:r>
      <w:r w:rsidR="00A523A1">
        <w:t>build</w:t>
      </w:r>
      <w:r w:rsidR="000257AC">
        <w:t xml:space="preserve">, </w:t>
      </w:r>
      <w:r w:rsidR="00A523A1">
        <w:t>operate</w:t>
      </w:r>
      <w:r w:rsidR="000257AC">
        <w:t xml:space="preserve">, transfer” </w:t>
      </w:r>
      <w:r w:rsidR="00A523A1">
        <w:t>perspective</w:t>
      </w:r>
      <w:r w:rsidR="00F80370">
        <w:t>.</w:t>
      </w:r>
      <w:r w:rsidR="000257AC">
        <w:t xml:space="preserve"> We are currently in the build phase, noting that migrancy is happening right now and in fact that there are far higher figures than this </w:t>
      </w:r>
      <w:r w:rsidR="00F80370">
        <w:t>time last year.</w:t>
      </w:r>
      <w:r w:rsidR="002C1282">
        <w:t xml:space="preserve"> </w:t>
      </w:r>
      <w:r w:rsidR="000257AC">
        <w:t xml:space="preserve">You have to build and plan </w:t>
      </w:r>
      <w:r>
        <w:t>while</w:t>
      </w:r>
      <w:r w:rsidR="000257AC">
        <w:t xml:space="preserve"> conducting concurrent operations, which is n</w:t>
      </w:r>
      <w:r w:rsidR="00F80370">
        <w:t>ever the most comfortable position.</w:t>
      </w:r>
      <w:r w:rsidR="002C1282">
        <w:t xml:space="preserve"> </w:t>
      </w:r>
      <w:r w:rsidR="00A523A1">
        <w:t xml:space="preserve">Sorting </w:t>
      </w:r>
      <w:r w:rsidR="000257AC">
        <w:t xml:space="preserve">the </w:t>
      </w:r>
      <w:r w:rsidR="00A523A1">
        <w:t xml:space="preserve">resources will </w:t>
      </w:r>
      <w:r w:rsidR="000257AC">
        <w:t xml:space="preserve">certainly </w:t>
      </w:r>
      <w:r w:rsidR="00A523A1">
        <w:t xml:space="preserve">be </w:t>
      </w:r>
      <w:r w:rsidR="000257AC">
        <w:t xml:space="preserve">a </w:t>
      </w:r>
      <w:r w:rsidR="00A523A1">
        <w:t>fundamental part of that.</w:t>
      </w:r>
      <w:r>
        <w:t xml:space="preserve"> </w:t>
      </w:r>
      <w:r w:rsidR="000257AC">
        <w:t xml:space="preserve">Then you have to operate it. </w:t>
      </w:r>
    </w:p>
    <w:p w:rsidR="000257AC" w:rsidP="00F80370">
      <w:pPr>
        <w:pStyle w:val="Answer"/>
      </w:pPr>
      <w:r>
        <w:t xml:space="preserve">From a </w:t>
      </w:r>
      <w:r>
        <w:t>N</w:t>
      </w:r>
      <w:r>
        <w:t>avy perspective</w:t>
      </w:r>
      <w:r>
        <w:t xml:space="preserve">—I am very much speaking on my behalf here—I </w:t>
      </w:r>
      <w:r>
        <w:t>would want an out at some point</w:t>
      </w:r>
      <w:r w:rsidR="00A85EB0">
        <w:t>,</w:t>
      </w:r>
      <w:r>
        <w:t xml:space="preserve"> </w:t>
      </w:r>
      <w:r w:rsidR="00A85EB0">
        <w:t xml:space="preserve">both </w:t>
      </w:r>
      <w:r>
        <w:t xml:space="preserve">from a </w:t>
      </w:r>
      <w:r w:rsidR="00A85EB0">
        <w:t xml:space="preserve">pure </w:t>
      </w:r>
      <w:r>
        <w:t>resource perspective</w:t>
      </w:r>
      <w:r w:rsidR="00A85EB0">
        <w:t>,</w:t>
      </w:r>
      <w:r w:rsidR="00A523A1">
        <w:t xml:space="preserve"> to ensure that </w:t>
      </w:r>
      <w:r w:rsidR="00A85EB0">
        <w:t>that</w:t>
      </w:r>
      <w:r>
        <w:t xml:space="preserve"> is </w:t>
      </w:r>
      <w:r w:rsidR="00A523A1">
        <w:t>a</w:t>
      </w:r>
      <w:r>
        <w:t xml:space="preserve"> down arrow</w:t>
      </w:r>
      <w:r>
        <w:t xml:space="preserve"> and not an up arrow</w:t>
      </w:r>
      <w:r w:rsidR="00A85EB0">
        <w:t>,</w:t>
      </w:r>
      <w:r w:rsidR="002C1282">
        <w:t xml:space="preserve"> </w:t>
      </w:r>
      <w:r>
        <w:t>and from a r</w:t>
      </w:r>
      <w:r>
        <w:t>eputation</w:t>
      </w:r>
      <w:r>
        <w:t xml:space="preserve">al </w:t>
      </w:r>
      <w:r>
        <w:t>perspective.</w:t>
      </w:r>
      <w:r w:rsidR="002C1282">
        <w:t xml:space="preserve"> </w:t>
      </w:r>
      <w:r>
        <w:t>There is a real danger here. The e</w:t>
      </w:r>
      <w:r w:rsidR="00A523A1">
        <w:t xml:space="preserve">xpectation </w:t>
      </w:r>
      <w:r w:rsidR="00A85EB0">
        <w:t xml:space="preserve">of success has been set </w:t>
      </w:r>
      <w:r>
        <w:t xml:space="preserve">for the Royal Navy, </w:t>
      </w:r>
      <w:r w:rsidR="00A85EB0">
        <w:t>when</w:t>
      </w:r>
      <w:r>
        <w:t xml:space="preserve">, as we have identified, there are so many parts to this that it cannot influence. </w:t>
      </w:r>
      <w:r>
        <w:t>I would be looking for an out.</w:t>
      </w:r>
    </w:p>
    <w:p w:rsidR="00F80370" w:rsidP="00F80370">
      <w:pPr>
        <w:pStyle w:val="Answer"/>
      </w:pPr>
      <w:r>
        <w:t>Now, w</w:t>
      </w:r>
      <w:r>
        <w:t>hat is the trigger for</w:t>
      </w:r>
      <w:r>
        <w:t xml:space="preserve"> that</w:t>
      </w:r>
      <w:r>
        <w:t xml:space="preserve"> end sta</w:t>
      </w:r>
      <w:r w:rsidR="000257AC">
        <w:t>t</w:t>
      </w:r>
      <w:r>
        <w:t xml:space="preserve">e? </w:t>
      </w:r>
      <w:r w:rsidR="000257AC">
        <w:t>Is an a</w:t>
      </w:r>
      <w:r w:rsidR="000964A2">
        <w:t>rbitrary</w:t>
      </w:r>
      <w:r>
        <w:t xml:space="preserve"> time </w:t>
      </w:r>
      <w:r w:rsidR="000257AC">
        <w:t xml:space="preserve">picked now—let us say </w:t>
      </w:r>
      <w:r>
        <w:t>two years</w:t>
      </w:r>
      <w:r w:rsidR="000257AC">
        <w:t xml:space="preserve">—or is it a month where there are no undetected crossings? I do not know. </w:t>
      </w:r>
      <w:r>
        <w:t>Certainly</w:t>
      </w:r>
      <w:r w:rsidR="000257AC">
        <w:t xml:space="preserve">, </w:t>
      </w:r>
      <w:r>
        <w:t>the operational plan</w:t>
      </w:r>
      <w:r>
        <w:t>ners</w:t>
      </w:r>
      <w:r>
        <w:t xml:space="preserve"> in the Navy will be looking at what</w:t>
      </w:r>
      <w:r>
        <w:t xml:space="preserve"> </w:t>
      </w:r>
      <w:r w:rsidR="000257AC">
        <w:t xml:space="preserve">would </w:t>
      </w:r>
      <w:r>
        <w:t>quantif</w:t>
      </w:r>
      <w:r>
        <w:t>y</w:t>
      </w:r>
      <w:r>
        <w:t xml:space="preserve"> success.</w:t>
      </w:r>
      <w:r w:rsidR="002C1282">
        <w:t xml:space="preserve"> </w:t>
      </w:r>
      <w:r w:rsidR="000257AC">
        <w:t xml:space="preserve">I would suggest that they would be picking that and going, “When we have done that, we need to </w:t>
      </w:r>
      <w:r>
        <w:t xml:space="preserve">have in place someone </w:t>
      </w:r>
      <w:r w:rsidR="000257AC">
        <w:t xml:space="preserve">else </w:t>
      </w:r>
      <w:r>
        <w:t xml:space="preserve">who </w:t>
      </w:r>
      <w:r w:rsidR="000257AC">
        <w:t xml:space="preserve">can carry this </w:t>
      </w:r>
      <w:r>
        <w:t>on</w:t>
      </w:r>
      <w:r w:rsidR="000257AC">
        <w:t>”. I suspect it may be a hand</w:t>
      </w:r>
      <w:r w:rsidR="000257AC">
        <w:noBreakHyphen/>
        <w:t xml:space="preserve">back to the </w:t>
      </w:r>
      <w:r>
        <w:t>Border Force</w:t>
      </w:r>
      <w:r w:rsidR="000257AC">
        <w:t xml:space="preserve">, but I do not know that. </w:t>
      </w:r>
    </w:p>
    <w:p w:rsidR="006B287F" w:rsidP="00F80370">
      <w:pPr>
        <w:pStyle w:val="Question"/>
      </w:pPr>
      <w:sdt>
        <w:sdtPr>
          <w:alias w:val="Member"/>
          <w:tag w:val="&lt;Member mnisId='4855' dodsId=''&gt;"/>
          <w:id w:val="-1268074163"/>
          <w:placeholder>
            <w:docPart w:val="DefaultPlaceholder_-1854013440"/>
          </w:placeholder>
          <w:richText/>
        </w:sdtPr>
        <w:sdtContent>
          <w:r w:rsidRPr="00F80370" w:rsidR="00F80370">
            <w:rPr>
              <w:b/>
            </w:rPr>
            <w:t>Sarah Atherton:</w:t>
          </w:r>
        </w:sdtContent>
      </w:sdt>
      <w:r w:rsidR="002C1282">
        <w:t xml:space="preserve"> </w:t>
      </w:r>
      <w:r w:rsidR="00F80370">
        <w:t xml:space="preserve">Sir Charles, </w:t>
      </w:r>
      <w:r w:rsidR="00A523A1">
        <w:t xml:space="preserve">from the Royal Navy perspective, what </w:t>
      </w:r>
      <w:r w:rsidR="00F80370">
        <w:t>would success look like</w:t>
      </w:r>
      <w:r w:rsidR="000257AC">
        <w:t>?</w:t>
      </w:r>
    </w:p>
    <w:p w:rsidR="00F80370" w:rsidP="00F80370">
      <w:pPr>
        <w:pStyle w:val="Answer"/>
      </w:pPr>
      <w:sdt>
        <w:sdtPr>
          <w:alias w:val="Witness"/>
          <w:id w:val="-668712616"/>
          <w:placeholder>
            <w:docPart w:val="DefaultPlaceholder_-1854013440"/>
          </w:placeholder>
          <w:richText/>
        </w:sdtPr>
        <w:sdtContent>
          <w:r w:rsidRPr="00A523A1" w:rsidR="00A523A1">
            <w:rPr>
              <w:b/>
              <w:i/>
            </w:rPr>
            <w:t>Sir Charles Montgomery:</w:t>
          </w:r>
          <w:r w:rsidRPr="00F80370">
            <w:rPr>
              <w:b/>
            </w:rPr>
            <w:t xml:space="preserve"> </w:t>
          </w:r>
        </w:sdtContent>
      </w:sdt>
      <w:r w:rsidR="000257AC">
        <w:t>It would be a</w:t>
      </w:r>
      <w:r>
        <w:t>s early</w:t>
      </w:r>
      <w:r w:rsidR="00A523A1">
        <w:t xml:space="preserve"> closure</w:t>
      </w:r>
      <w:r>
        <w:t xml:space="preserve"> as possible</w:t>
      </w:r>
      <w:r w:rsidR="000257AC">
        <w:t>.</w:t>
      </w:r>
    </w:p>
    <w:p w:rsidR="00F80370" w:rsidP="000257AC">
      <w:pPr>
        <w:pStyle w:val="Remark"/>
      </w:pPr>
      <w:sdt>
        <w:sdtPr>
          <w:alias w:val="Member"/>
          <w:tag w:val="&lt;Member mnisId='4855' dodsId=''&gt;"/>
          <w:id w:val="205835554"/>
          <w:placeholder>
            <w:docPart w:val="DefaultPlaceholder_-1854013440"/>
          </w:placeholder>
          <w:richText/>
        </w:sdtPr>
        <w:sdtContent>
          <w:r w:rsidRPr="00F80370">
            <w:rPr>
              <w:b/>
            </w:rPr>
            <w:t>Sarah Atherton:</w:t>
          </w:r>
        </w:sdtContent>
      </w:sdt>
      <w:r w:rsidR="002C1282">
        <w:t xml:space="preserve"> </w:t>
      </w:r>
      <w:r w:rsidR="000257AC">
        <w:t>That was nice and succinct. T</w:t>
      </w:r>
      <w:r>
        <w:t>hank you</w:t>
      </w:r>
      <w:r w:rsidR="00A523A1">
        <w:t>.</w:t>
      </w:r>
    </w:p>
    <w:p w:rsidR="00F80370" w:rsidP="00F80370">
      <w:pPr>
        <w:pStyle w:val="Question"/>
      </w:pPr>
      <w:sdt>
        <w:sdtPr>
          <w:alias w:val="Member"/>
          <w:tag w:val="&lt;Member mnisId='1440' dodsId='25254'&gt;"/>
          <w:id w:val="-329753364"/>
          <w:placeholder>
            <w:docPart w:val="DefaultPlaceholder_-1854013440"/>
          </w:placeholder>
          <w:richText/>
        </w:sdtPr>
        <w:sdtContent>
          <w:r w:rsidRPr="00F80370">
            <w:rPr>
              <w:b/>
            </w:rPr>
            <w:t>Chair:</w:t>
          </w:r>
        </w:sdtContent>
      </w:sdt>
      <w:r w:rsidR="002C1282">
        <w:t xml:space="preserve"> </w:t>
      </w:r>
      <w:r w:rsidR="000257AC">
        <w:t>Thank you very much. As we come to the end of this hearing, which has been extremely useful</w:t>
      </w:r>
      <w:r w:rsidR="007C246F">
        <w:t xml:space="preserve">, </w:t>
      </w:r>
      <w:r w:rsidR="000257AC">
        <w:t xml:space="preserve">I have a slightly technical question. </w:t>
      </w:r>
      <w:r w:rsidR="00A523A1">
        <w:t xml:space="preserve">Are </w:t>
      </w:r>
      <w:r w:rsidR="000257AC">
        <w:t xml:space="preserve">our </w:t>
      </w:r>
      <w:r w:rsidR="00A523A1">
        <w:t xml:space="preserve">existing communications arrangements </w:t>
      </w:r>
      <w:r>
        <w:t>adequate</w:t>
      </w:r>
      <w:r w:rsidR="000257AC">
        <w:t xml:space="preserve">? Do </w:t>
      </w:r>
      <w:r w:rsidR="00A523A1">
        <w:t>they</w:t>
      </w:r>
      <w:r>
        <w:t xml:space="preserve"> need to be encrypted</w:t>
      </w:r>
      <w:r w:rsidR="000257AC">
        <w:t>?</w:t>
      </w:r>
    </w:p>
    <w:p w:rsidR="00F80370" w:rsidP="007C246F">
      <w:pPr>
        <w:pStyle w:val="Answer"/>
      </w:pPr>
      <w:sdt>
        <w:sdtPr>
          <w:alias w:val="Witness"/>
          <w:id w:val="658961867"/>
          <w:placeholder>
            <w:docPart w:val="DefaultPlaceholder_-1854013440"/>
          </w:placeholder>
          <w:richText/>
        </w:sdtPr>
        <w:sdtContent>
          <w:r w:rsidRPr="00A523A1" w:rsidR="00A523A1">
            <w:rPr>
              <w:b/>
              <w:i/>
            </w:rPr>
            <w:t>Tom Sharpe:</w:t>
          </w:r>
          <w:r w:rsidR="002C1282">
            <w:rPr>
              <w:b/>
              <w:i/>
            </w:rPr>
            <w:t xml:space="preserve"> </w:t>
          </w:r>
        </w:sdtContent>
      </w:sdt>
      <w:r w:rsidR="007C246F">
        <w:t>I do not think they</w:t>
      </w:r>
      <w:r w:rsidR="000257AC">
        <w:t xml:space="preserve"> are </w:t>
      </w:r>
      <w:r>
        <w:t>adequate</w:t>
      </w:r>
      <w:r w:rsidR="007C246F">
        <w:t>,</w:t>
      </w:r>
      <w:r w:rsidR="000257AC">
        <w:t xml:space="preserve"> and </w:t>
      </w:r>
      <w:r w:rsidR="007C246F">
        <w:t xml:space="preserve">do not think </w:t>
      </w:r>
      <w:r w:rsidR="000257AC">
        <w:t>they will be until the s</w:t>
      </w:r>
      <w:r w:rsidR="00A523A1">
        <w:t>tove</w:t>
      </w:r>
      <w:r w:rsidR="000257AC">
        <w:noBreakHyphen/>
      </w:r>
      <w:r w:rsidR="00A523A1">
        <w:t>piping</w:t>
      </w:r>
      <w:r w:rsidR="000257AC">
        <w:t xml:space="preserve"> between the organisations is relaxed. This is where the l</w:t>
      </w:r>
      <w:r w:rsidR="00A523A1">
        <w:t>eadership challenge</w:t>
      </w:r>
      <w:r w:rsidR="000257AC">
        <w:t xml:space="preserve"> is going to come forward for whoever takes charge of this. </w:t>
      </w:r>
      <w:r>
        <w:t>In my view</w:t>
      </w:r>
      <w:r w:rsidR="000257AC">
        <w:t xml:space="preserve">, </w:t>
      </w:r>
      <w:r>
        <w:t>they do not need to be encrypted.</w:t>
      </w:r>
      <w:r w:rsidR="002C1282">
        <w:t xml:space="preserve"> </w:t>
      </w:r>
      <w:r w:rsidR="000257AC">
        <w:t>The l</w:t>
      </w:r>
      <w:r>
        <w:t xml:space="preserve">evel of </w:t>
      </w:r>
      <w:r w:rsidR="000257AC">
        <w:t xml:space="preserve">standard encryption that is available on phones is sufficient. This is not of a level of </w:t>
      </w:r>
      <w:r>
        <w:t xml:space="preserve">sensitivity </w:t>
      </w:r>
      <w:r w:rsidR="000257AC">
        <w:t xml:space="preserve">that </w:t>
      </w:r>
      <w:r>
        <w:t>would require</w:t>
      </w:r>
      <w:r w:rsidR="000257AC">
        <w:t xml:space="preserve"> high levels of encryption, in my view. </w:t>
      </w:r>
      <w:r>
        <w:t xml:space="preserve">It does require high levels of </w:t>
      </w:r>
      <w:r w:rsidR="000257AC">
        <w:t>inter</w:t>
      </w:r>
      <w:r>
        <w:t>operability</w:t>
      </w:r>
      <w:r w:rsidR="00A523A1">
        <w:t xml:space="preserve"> between these agencies</w:t>
      </w:r>
      <w:r w:rsidR="000257AC">
        <w:t xml:space="preserve">, </w:t>
      </w:r>
      <w:r w:rsidR="007C246F">
        <w:t>which</w:t>
      </w:r>
      <w:r w:rsidR="000257AC">
        <w:t xml:space="preserve"> is going to be </w:t>
      </w:r>
      <w:r w:rsidR="00A523A1">
        <w:t>a leadership challenge</w:t>
      </w:r>
      <w:r w:rsidR="007C246F">
        <w:t>,</w:t>
      </w:r>
      <w:r w:rsidRPr="007C246F" w:rsidR="007C246F">
        <w:t xml:space="preserve"> </w:t>
      </w:r>
      <w:r w:rsidR="007C246F">
        <w:t>no question</w:t>
      </w:r>
      <w:r>
        <w:t>.</w:t>
      </w:r>
    </w:p>
    <w:p w:rsidR="00F80370" w:rsidP="00F80370">
      <w:pPr>
        <w:pStyle w:val="Question"/>
      </w:pPr>
      <w:sdt>
        <w:sdtPr>
          <w:alias w:val="Member"/>
          <w:tag w:val="&lt;Member mnisId='1440' dodsId='25254'&gt;"/>
          <w:id w:val="1961911888"/>
          <w:placeholder>
            <w:docPart w:val="DefaultPlaceholder_-1854013440"/>
          </w:placeholder>
          <w:richText/>
        </w:sdtPr>
        <w:sdtContent>
          <w:r w:rsidRPr="00B7298B">
            <w:rPr>
              <w:b/>
            </w:rPr>
            <w:t>Chair:</w:t>
          </w:r>
        </w:sdtContent>
      </w:sdt>
      <w:r w:rsidR="002C1282">
        <w:t xml:space="preserve"> </w:t>
      </w:r>
      <w:r w:rsidR="00B7298B">
        <w:t xml:space="preserve">The use of maritime patrol aircraft </w:t>
      </w:r>
      <w:r w:rsidR="000257AC">
        <w:t>has been mentioned from time to time during this hearing</w:t>
      </w:r>
      <w:r w:rsidR="00B7298B">
        <w:t xml:space="preserve">. </w:t>
      </w:r>
      <w:r w:rsidR="00A523A1">
        <w:t>At this time of s</w:t>
      </w:r>
      <w:r>
        <w:t>erious</w:t>
      </w:r>
      <w:r w:rsidR="002C1282">
        <w:t xml:space="preserve"> </w:t>
      </w:r>
      <w:r w:rsidR="00A523A1">
        <w:t xml:space="preserve">international </w:t>
      </w:r>
      <w:r>
        <w:t xml:space="preserve">crisis and </w:t>
      </w:r>
      <w:r w:rsidR="00B7298B">
        <w:t xml:space="preserve">a </w:t>
      </w:r>
      <w:r w:rsidRPr="00E70D94" w:rsidR="00B7298B">
        <w:rPr>
          <w:rFonts w:cstheme="minorHAnsi"/>
        </w:rPr>
        <w:t>long</w:t>
      </w:r>
      <w:r w:rsidRPr="00E70D94" w:rsidR="00B7298B">
        <w:rPr>
          <w:rFonts w:cstheme="minorHAnsi"/>
        </w:rPr>
        <w:noBreakHyphen/>
        <w:t>term</w:t>
      </w:r>
      <w:r w:rsidR="00B7298B">
        <w:t xml:space="preserve"> intensification of submarine activity </w:t>
      </w:r>
      <w:r>
        <w:t>in the Atlantic</w:t>
      </w:r>
      <w:r w:rsidR="00B7298B">
        <w:t xml:space="preserve"> and the </w:t>
      </w:r>
      <w:r w:rsidR="00A523A1">
        <w:t>Greenland</w:t>
      </w:r>
      <w:r w:rsidR="00B7298B">
        <w:noBreakHyphen/>
      </w:r>
      <w:r>
        <w:t>Iceland</w:t>
      </w:r>
      <w:r w:rsidR="00B7298B">
        <w:noBreakHyphen/>
      </w:r>
      <w:r w:rsidR="00A523A1">
        <w:t>UK</w:t>
      </w:r>
      <w:r>
        <w:t xml:space="preserve"> gap by Russia</w:t>
      </w:r>
      <w:r w:rsidR="007C246F">
        <w:t>,</w:t>
      </w:r>
      <w:r w:rsidR="00B7298B">
        <w:t xml:space="preserve"> and the threat to communications, i</w:t>
      </w:r>
      <w:r>
        <w:t>s there a danger that maritime patrol capability</w:t>
      </w:r>
      <w:r w:rsidR="00B7298B">
        <w:t xml:space="preserve">, which is enormously important for detecting and tracking that movement, </w:t>
      </w:r>
      <w:r>
        <w:t>could be diverted from</w:t>
      </w:r>
      <w:r w:rsidR="000964A2">
        <w:t xml:space="preserve"> </w:t>
      </w:r>
      <w:r w:rsidR="00A523A1">
        <w:t>what is</w:t>
      </w:r>
      <w:r w:rsidR="002C1282">
        <w:t xml:space="preserve"> </w:t>
      </w:r>
      <w:r w:rsidR="000964A2">
        <w:t xml:space="preserve">a </w:t>
      </w:r>
      <w:r>
        <w:t>key strategic task</w:t>
      </w:r>
      <w:r w:rsidR="00B7298B">
        <w:t xml:space="preserve">, </w:t>
      </w:r>
      <w:r w:rsidR="00A523A1">
        <w:t xml:space="preserve">particularly with </w:t>
      </w:r>
      <w:r w:rsidR="00B7298B">
        <w:t xml:space="preserve">the </w:t>
      </w:r>
      <w:r w:rsidR="00A523A1">
        <w:t>situation in Ukraine</w:t>
      </w:r>
      <w:r w:rsidR="00B7298B">
        <w:t xml:space="preserve"> and more broadly?</w:t>
      </w:r>
    </w:p>
    <w:p w:rsidR="00B7298B" w:rsidP="00F80370">
      <w:pPr>
        <w:pStyle w:val="Answer"/>
      </w:pPr>
      <w:sdt>
        <w:sdtPr>
          <w:alias w:val="Witness"/>
          <w:id w:val="1644854623"/>
          <w:placeholder>
            <w:docPart w:val="DefaultPlaceholder_-1854013440"/>
          </w:placeholder>
          <w:richText/>
        </w:sdtPr>
        <w:sdtContent>
          <w:r w:rsidRPr="00A523A1" w:rsidR="00A523A1">
            <w:rPr>
              <w:b/>
              <w:i/>
            </w:rPr>
            <w:t>Sir Charles Montgomery:</w:t>
          </w:r>
          <w:r w:rsidRPr="00F80370" w:rsidR="00F80370">
            <w:rPr>
              <w:b/>
            </w:rPr>
            <w:t xml:space="preserve"> </w:t>
          </w:r>
        </w:sdtContent>
      </w:sdt>
      <w:r>
        <w:t xml:space="preserve">I am </w:t>
      </w:r>
      <w:r w:rsidR="00F80370">
        <w:t>absolutely certain that will not be allowed to happen</w:t>
      </w:r>
      <w:r w:rsidR="00A523A1">
        <w:t xml:space="preserve"> in </w:t>
      </w:r>
      <w:r>
        <w:t xml:space="preserve">the </w:t>
      </w:r>
      <w:r w:rsidR="00A523A1">
        <w:t>way</w:t>
      </w:r>
      <w:r>
        <w:t xml:space="preserve"> that you suggest</w:t>
      </w:r>
      <w:r w:rsidR="00F80370">
        <w:t>.</w:t>
      </w:r>
      <w:r w:rsidR="002C1282">
        <w:t xml:space="preserve"> </w:t>
      </w:r>
      <w:r>
        <w:t xml:space="preserve">As I indicated earlier, </w:t>
      </w:r>
      <w:r w:rsidR="00F650D4">
        <w:t xml:space="preserve">defence </w:t>
      </w:r>
      <w:r>
        <w:t xml:space="preserve">is </w:t>
      </w:r>
      <w:r w:rsidR="00F80370">
        <w:t>very adept at prioritising</w:t>
      </w:r>
      <w:r w:rsidR="00A523A1">
        <w:t xml:space="preserve"> its tasking</w:t>
      </w:r>
      <w:r w:rsidR="00F80370">
        <w:t>.</w:t>
      </w:r>
      <w:r w:rsidR="002C1282">
        <w:t xml:space="preserve"> </w:t>
      </w:r>
      <w:r>
        <w:t>I am quite certain that, g</w:t>
      </w:r>
      <w:r w:rsidR="00A523A1">
        <w:t xml:space="preserve">iven </w:t>
      </w:r>
      <w:r>
        <w:t xml:space="preserve">the </w:t>
      </w:r>
      <w:r w:rsidR="00A523A1">
        <w:t xml:space="preserve">examples </w:t>
      </w:r>
      <w:r>
        <w:t xml:space="preserve">you have </w:t>
      </w:r>
      <w:r w:rsidR="00A523A1">
        <w:t xml:space="preserve">quoted, </w:t>
      </w:r>
      <w:r>
        <w:t>there will be n</w:t>
      </w:r>
      <w:r w:rsidR="00F80370">
        <w:t>o draw</w:t>
      </w:r>
      <w:r>
        <w:noBreakHyphen/>
      </w:r>
      <w:r w:rsidR="00F80370">
        <w:t>down of assets</w:t>
      </w:r>
      <w:r>
        <w:t xml:space="preserve"> from those potentially ongoing operations</w:t>
      </w:r>
      <w:r w:rsidR="00F80370">
        <w:t>.</w:t>
      </w:r>
      <w:r w:rsidR="002C1282">
        <w:t xml:space="preserve"> </w:t>
      </w:r>
      <w:r>
        <w:t>I have n</w:t>
      </w:r>
      <w:r w:rsidR="00A523A1">
        <w:t xml:space="preserve">o doubt </w:t>
      </w:r>
      <w:r>
        <w:t xml:space="preserve">at all </w:t>
      </w:r>
      <w:r w:rsidR="00A523A1">
        <w:t>about that.</w:t>
      </w:r>
    </w:p>
    <w:p w:rsidR="00F80370" w:rsidP="00F80370">
      <w:pPr>
        <w:pStyle w:val="Answer"/>
      </w:pPr>
      <w:r>
        <w:t xml:space="preserve">Again, </w:t>
      </w:r>
      <w:r w:rsidR="00B7298B">
        <w:t xml:space="preserve">we should </w:t>
      </w:r>
      <w:r>
        <w:t xml:space="preserve">not focus </w:t>
      </w:r>
      <w:r w:rsidR="00B7298B">
        <w:t xml:space="preserve">only </w:t>
      </w:r>
      <w:r>
        <w:t xml:space="preserve">on </w:t>
      </w:r>
      <w:r w:rsidR="00B7298B">
        <w:t xml:space="preserve">the </w:t>
      </w:r>
      <w:r w:rsidR="009E7DF6">
        <w:t xml:space="preserve">defence </w:t>
      </w:r>
      <w:r>
        <w:t>assets</w:t>
      </w:r>
      <w:r w:rsidR="00B7298B">
        <w:t xml:space="preserve"> available here</w:t>
      </w:r>
      <w:r>
        <w:t>.</w:t>
      </w:r>
      <w:r w:rsidR="002C1282">
        <w:t xml:space="preserve"> </w:t>
      </w:r>
      <w:r w:rsidR="00B7298B">
        <w:t>There are o</w:t>
      </w:r>
      <w:r w:rsidR="00A523A1">
        <w:t xml:space="preserve">ther maritime </w:t>
      </w:r>
      <w:r w:rsidR="00B7298B">
        <w:t xml:space="preserve">patrol </w:t>
      </w:r>
      <w:r w:rsidR="00A523A1">
        <w:t>aircraft</w:t>
      </w:r>
      <w:r w:rsidR="00B7298B">
        <w:t xml:space="preserve">. They are nothing like as sophisticated, but nonetheless the </w:t>
      </w:r>
      <w:r>
        <w:t>National Crime Agency ha</w:t>
      </w:r>
      <w:r w:rsidR="00B7298B">
        <w:t>s</w:t>
      </w:r>
      <w:r w:rsidR="002C1282">
        <w:t xml:space="preserve"> </w:t>
      </w:r>
      <w:r w:rsidR="00A523A1">
        <w:t>fixed</w:t>
      </w:r>
      <w:r w:rsidR="00D55057">
        <w:noBreakHyphen/>
      </w:r>
      <w:r w:rsidR="00A523A1">
        <w:t>wing aircraft</w:t>
      </w:r>
      <w:r w:rsidR="009E7DF6">
        <w:t>,</w:t>
      </w:r>
      <w:r w:rsidR="00A523A1">
        <w:t xml:space="preserve"> </w:t>
      </w:r>
      <w:r w:rsidR="009E7DF6">
        <w:t xml:space="preserve">although probably not enough, </w:t>
      </w:r>
      <w:r>
        <w:t>that can provide surveillance</w:t>
      </w:r>
      <w:r w:rsidR="00B7298B">
        <w:t xml:space="preserve"> to the right level</w:t>
      </w:r>
      <w:r>
        <w:t xml:space="preserve">. It </w:t>
      </w:r>
      <w:r w:rsidR="00B7298B">
        <w:t xml:space="preserve">certainly </w:t>
      </w:r>
      <w:r>
        <w:t xml:space="preserve">should not be </w:t>
      </w:r>
      <w:r w:rsidR="00B7298B">
        <w:t xml:space="preserve">distracting </w:t>
      </w:r>
      <w:r w:rsidR="009E7DF6">
        <w:t xml:space="preserve">defence </w:t>
      </w:r>
      <w:r>
        <w:t>assets</w:t>
      </w:r>
      <w:r w:rsidR="00B7298B">
        <w:t xml:space="preserve"> from the sort of tasking that you indicated</w:t>
      </w:r>
      <w:r>
        <w:t>.</w:t>
      </w:r>
    </w:p>
    <w:p w:rsidR="00B7298B" w:rsidP="00F80370">
      <w:pPr>
        <w:pStyle w:val="Answer"/>
      </w:pPr>
      <w:sdt>
        <w:sdtPr>
          <w:alias w:val="Witness"/>
          <w:id w:val="1966547376"/>
          <w:placeholder>
            <w:docPart w:val="DefaultPlaceholder_-1854013440"/>
          </w:placeholder>
          <w:richText/>
        </w:sdtPr>
        <w:sdtContent>
          <w:r w:rsidRPr="00A523A1" w:rsidR="00A523A1">
            <w:rPr>
              <w:b/>
              <w:i/>
            </w:rPr>
            <w:t xml:space="preserve">Tom Sharpe: </w:t>
          </w:r>
        </w:sdtContent>
      </w:sdt>
      <w:r>
        <w:t>It is really airborne surveillance. Some of the equipment that the RAF has is absolutely perfect for this task</w:t>
      </w:r>
      <w:r w:rsidR="00283E5A">
        <w:t>,</w:t>
      </w:r>
      <w:r>
        <w:t xml:space="preserve"> but </w:t>
      </w:r>
      <w:r w:rsidR="00283E5A">
        <w:t xml:space="preserve">it has </w:t>
      </w:r>
      <w:r>
        <w:t>one major flaw: it cannot persist.</w:t>
      </w:r>
      <w:r w:rsidR="002C1282">
        <w:t xml:space="preserve"> </w:t>
      </w:r>
      <w:r w:rsidR="003852FD">
        <w:t xml:space="preserve">While </w:t>
      </w:r>
      <w:r w:rsidR="00F80370">
        <w:t xml:space="preserve">40 hours </w:t>
      </w:r>
      <w:r>
        <w:t xml:space="preserve">on task </w:t>
      </w:r>
      <w:r w:rsidR="00F80370">
        <w:t xml:space="preserve">sounds </w:t>
      </w:r>
      <w:r>
        <w:t xml:space="preserve">like </w:t>
      </w:r>
      <w:r w:rsidR="00F80370">
        <w:t>a lot</w:t>
      </w:r>
      <w:r>
        <w:t xml:space="preserve">, it is </w:t>
      </w:r>
      <w:r w:rsidR="00F80370">
        <w:t>not</w:t>
      </w:r>
      <w:r w:rsidR="003852FD">
        <w:t>,</w:t>
      </w:r>
      <w:r w:rsidR="00F80370">
        <w:t xml:space="preserve"> </w:t>
      </w:r>
      <w:r>
        <w:t xml:space="preserve">because it is not </w:t>
      </w:r>
      <w:r w:rsidR="00F80370">
        <w:t>365 days</w:t>
      </w:r>
      <w:r>
        <w:t xml:space="preserve">, which </w:t>
      </w:r>
      <w:r w:rsidR="00F80370">
        <w:t>is what it needs to be.</w:t>
      </w:r>
      <w:r>
        <w:t xml:space="preserve"> If you are going to ripple those resources such that you have continuous air presence through RAF assets, coastguard aircraft and the others, you are now </w:t>
      </w:r>
      <w:r w:rsidR="00F80370">
        <w:t>investing serious sums of money</w:t>
      </w:r>
      <w:r w:rsidR="00A523A1">
        <w:t xml:space="preserve"> that make the </w:t>
      </w:r>
      <w:r>
        <w:t xml:space="preserve">amount required to invest in the standing chain </w:t>
      </w:r>
      <w:r w:rsidR="00F80370">
        <w:t>I mentioned seem tiny.</w:t>
      </w:r>
      <w:r w:rsidR="002C1282">
        <w:t xml:space="preserve"> </w:t>
      </w:r>
    </w:p>
    <w:p w:rsidR="00F80370" w:rsidP="00F80370">
      <w:pPr>
        <w:pStyle w:val="Answer"/>
      </w:pPr>
      <w:r>
        <w:t xml:space="preserve">Yes, the RAF could provide a Poseidon. </w:t>
      </w:r>
      <w:r w:rsidR="003852FD">
        <w:t xml:space="preserve">It </w:t>
      </w:r>
      <w:r>
        <w:t>will be looking for train</w:t>
      </w:r>
      <w:r w:rsidR="000964A2">
        <w:t>in</w:t>
      </w:r>
      <w:r>
        <w:t>g opportunities</w:t>
      </w:r>
      <w:r w:rsidR="00A523A1">
        <w:t xml:space="preserve"> to do that</w:t>
      </w:r>
      <w:r>
        <w:t>.</w:t>
      </w:r>
      <w:r w:rsidR="002C1282">
        <w:t xml:space="preserve"> </w:t>
      </w:r>
      <w:r>
        <w:t xml:space="preserve">In other words, can </w:t>
      </w:r>
      <w:r w:rsidR="003852FD">
        <w:t>it</w:t>
      </w:r>
      <w:r>
        <w:t xml:space="preserve"> do what I described earlier as a</w:t>
      </w:r>
      <w:r w:rsidR="00A523A1">
        <w:t>ssociated support and b</w:t>
      </w:r>
      <w:r>
        <w:t>e seen to support this mission</w:t>
      </w:r>
      <w:r>
        <w:t xml:space="preserve"> but in a way that does not impact on what </w:t>
      </w:r>
      <w:r w:rsidR="003852FD">
        <w:t>it</w:t>
      </w:r>
      <w:r>
        <w:t xml:space="preserve"> would have been doing anyway</w:t>
      </w:r>
      <w:r w:rsidR="003852FD">
        <w:t>?</w:t>
      </w:r>
      <w:r w:rsidR="002C1282">
        <w:t xml:space="preserve"> </w:t>
      </w:r>
      <w:r>
        <w:t>There is valuable training to be had doing surface surveillance</w:t>
      </w:r>
      <w:r w:rsidR="00A523A1">
        <w:t xml:space="preserve"> in </w:t>
      </w:r>
      <w:r w:rsidR="00602932">
        <w:t>the channel</w:t>
      </w:r>
      <w:r>
        <w:t xml:space="preserve"> in an environment that busy, which the RAF could potentially exploit. </w:t>
      </w:r>
      <w:r w:rsidR="000204C7">
        <w:t>It</w:t>
      </w:r>
      <w:r>
        <w:t xml:space="preserve"> would </w:t>
      </w:r>
      <w:r>
        <w:t xml:space="preserve">certainly </w:t>
      </w:r>
      <w:r>
        <w:t>not want to be task</w:t>
      </w:r>
      <w:r w:rsidR="00A523A1">
        <w:t>ed with</w:t>
      </w:r>
      <w:r>
        <w:t xml:space="preserve"> doing that full</w:t>
      </w:r>
      <w:r w:rsidR="00D30ABA">
        <w:noBreakHyphen/>
      </w:r>
      <w:r>
        <w:t>time</w:t>
      </w:r>
      <w:r>
        <w:t xml:space="preserve">. </w:t>
      </w:r>
    </w:p>
    <w:p w:rsidR="00F80370" w:rsidRPr="00F80370" w:rsidP="00D55057">
      <w:pPr>
        <w:pStyle w:val="Remark"/>
      </w:pPr>
      <w:sdt>
        <w:sdtPr>
          <w:alias w:val="Member"/>
          <w:tag w:val="&lt;Member mnisId='1440' dodsId='25254'&gt;"/>
          <w:id w:val="558911827"/>
          <w:placeholder>
            <w:docPart w:val="DefaultPlaceholder_-1854013440"/>
          </w:placeholder>
          <w:richText/>
        </w:sdtPr>
        <w:sdtContent>
          <w:r w:rsidRPr="00D55057">
            <w:rPr>
              <w:b/>
            </w:rPr>
            <w:t>Chair:</w:t>
          </w:r>
        </w:sdtContent>
      </w:sdt>
      <w:r w:rsidR="002C1282">
        <w:t xml:space="preserve"> </w:t>
      </w:r>
      <w:r w:rsidR="00B7298B">
        <w:t xml:space="preserve">Admiral </w:t>
      </w:r>
      <w:r w:rsidR="00A523A1">
        <w:t>Montgomery, Commander Sharpe</w:t>
      </w:r>
      <w:r w:rsidR="00B7298B">
        <w:t xml:space="preserve">, on behalf of the Committee, </w:t>
      </w:r>
      <w:r>
        <w:t>thank you very much for making you</w:t>
      </w:r>
      <w:r w:rsidR="0064669B">
        <w:t>r</w:t>
      </w:r>
      <w:r>
        <w:t xml:space="preserve">selves available at </w:t>
      </w:r>
      <w:r w:rsidR="00B7298B">
        <w:t xml:space="preserve">such </w:t>
      </w:r>
      <w:r>
        <w:t>short notice</w:t>
      </w:r>
      <w:r w:rsidR="00B7298B">
        <w:t xml:space="preserve"> to deal with a pressing situation</w:t>
      </w:r>
      <w:r>
        <w:t>.</w:t>
      </w:r>
      <w:r w:rsidR="002C1282">
        <w:t xml:space="preserve"> </w:t>
      </w:r>
      <w:r w:rsidR="00A523A1">
        <w:t xml:space="preserve">Thank you for </w:t>
      </w:r>
      <w:r w:rsidR="00B7298B">
        <w:t xml:space="preserve">your very helpful and </w:t>
      </w:r>
      <w:r w:rsidR="00A523A1">
        <w:t>i</w:t>
      </w:r>
      <w:r>
        <w:t>nformative answers</w:t>
      </w:r>
      <w:r w:rsidR="00B7298B">
        <w:t xml:space="preserve">, </w:t>
      </w:r>
      <w:r>
        <w:t xml:space="preserve">which will </w:t>
      </w:r>
      <w:r w:rsidR="00B7298B">
        <w:t xml:space="preserve">enable us, I hope, </w:t>
      </w:r>
      <w:r>
        <w:t>to</w:t>
      </w:r>
      <w:r w:rsidR="00A523A1">
        <w:t xml:space="preserve"> produce a report </w:t>
      </w:r>
      <w:r w:rsidR="00B7298B">
        <w:t xml:space="preserve">that will </w:t>
      </w:r>
      <w:r>
        <w:t xml:space="preserve">address these </w:t>
      </w:r>
      <w:r w:rsidR="0064669B">
        <w:t>issues</w:t>
      </w:r>
      <w:r w:rsidR="00B7298B">
        <w:t xml:space="preserve"> and raise important questions for Government</w:t>
      </w:r>
      <w:r>
        <w:t>.</w:t>
      </w:r>
      <w:r w:rsidR="002C1282">
        <w:t xml:space="preserve"> </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46E08E611B5464CA9E9C4B6024B08E9"/>
      </w:placeholder>
      <w:richText/>
    </w:sdtPr>
    <w:sdtContent>
      <w:p w:rsidR="00350DCB" w:rsidP="009277D8">
        <w:pPr>
          <w:pStyle w:val="Para"/>
          <w:rPr>
            <w:color w:val="808080"/>
          </w:rPr>
        </w:pPr>
        <w:r w:rsidRPr="001F7987">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49FB5754EEC4E83BEBD6FB2B552B480"/>
      </w:placeholder>
      <w:richText/>
    </w:sdtPr>
    <w:sdtContent>
      <w:p w:rsidR="00350DCB"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D240EE"/>
    <w:multiLevelType w:val="hybridMultilevel"/>
    <w:tmpl w:val="D4A0B1A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A916570"/>
    <w:multiLevelType w:val="hybridMultilevel"/>
    <w:tmpl w:val="2008436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styleId="Revision">
    <w:name w:val="Revision"/>
    <w:hidden/>
    <w:uiPriority w:val="99"/>
    <w:semiHidden/>
    <w:rsid w:val="002C1282"/>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044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ally%20Hillier\Desktop\Documents\Hansard\Select%20Committee%20Template%202018%20(2).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46E08E611B5464CA9E9C4B6024B08E9"/>
        <w:category>
          <w:name w:val="General"/>
          <w:gallery w:val="placeholder"/>
        </w:category>
        <w:types>
          <w:type w:val="bbPlcHdr"/>
        </w:types>
        <w:behaviors>
          <w:behavior w:val="content"/>
        </w:behaviors>
        <w:guid w:val="{3A649EC3-D0EE-4C1D-A0EC-C79CE9CD1DCC}"/>
      </w:docPartPr>
      <w:docPartBody>
        <w:p w:rsidR="00837AC2" w:rsidP="00CB5B86">
          <w:pPr>
            <w:pStyle w:val="446E08E611B5464CA9E9C4B6024B08E9"/>
          </w:pPr>
          <w:r w:rsidRPr="000753FC">
            <w:rPr>
              <w:rStyle w:val="PlaceholderText"/>
            </w:rPr>
            <w:t>Click here to enter text.</w:t>
          </w:r>
        </w:p>
      </w:docPartBody>
    </w:docPart>
    <w:docPart>
      <w:docPartPr>
        <w:name w:val="949FB5754EEC4E83BEBD6FB2B552B480"/>
        <w:category>
          <w:name w:val="General"/>
          <w:gallery w:val="placeholder"/>
        </w:category>
        <w:types>
          <w:type w:val="bbPlcHdr"/>
        </w:types>
        <w:behaviors>
          <w:behavior w:val="content"/>
        </w:behaviors>
        <w:guid w:val="{0343F789-22DA-48EF-A7B5-693F9C9D5462}"/>
      </w:docPartPr>
      <w:docPartBody>
        <w:p w:rsidR="00837AC2" w:rsidP="00CB5B86">
          <w:pPr>
            <w:pStyle w:val="949FB5754EEC4E83BEBD6FB2B552B480"/>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89321E7-BF8A-4129-B750-43D0578E2B9E}"/>
      </w:docPartPr>
      <w:docPartBody>
        <w:p w:rsidR="00837AC2">
          <w:r w:rsidRPr="00FF4637">
            <w:rPr>
              <w:rStyle w:val="PlaceholderText"/>
            </w:rPr>
            <w:t>Click or tap here to enter text.</w:t>
          </w:r>
        </w:p>
      </w:docPartBody>
    </w:docPart>
    <w:docPart>
      <w:docPartPr>
        <w:name w:val="A50627F8CED44B17A321E32A86A63123"/>
        <w:category>
          <w:name w:val="General"/>
          <w:gallery w:val="placeholder"/>
        </w:category>
        <w:types>
          <w:type w:val="bbPlcHdr"/>
        </w:types>
        <w:behaviors>
          <w:behavior w:val="content"/>
        </w:behaviors>
        <w:guid w:val="{976A5A9E-A3D5-4951-8162-5C5148B557FA}"/>
      </w:docPartPr>
      <w:docPartBody>
        <w:p w:rsidR="005D3AC3" w:rsidP="001F395C">
          <w:pPr>
            <w:pStyle w:val="A50627F8CED44B17A321E32A86A63123"/>
          </w:pPr>
          <w:r w:rsidRPr="002B3926">
            <w:rPr>
              <w:rStyle w:val="PlaceholderText"/>
            </w:rPr>
            <w:t>Click here to enter text.</w:t>
          </w:r>
        </w:p>
      </w:docPartBody>
    </w:docPart>
    <w:docPart>
      <w:docPartPr>
        <w:name w:val="C957CDF224F7420A9485C739CE43DEAE"/>
        <w:category>
          <w:name w:val="General"/>
          <w:gallery w:val="placeholder"/>
        </w:category>
        <w:types>
          <w:type w:val="bbPlcHdr"/>
        </w:types>
        <w:behaviors>
          <w:behavior w:val="content"/>
        </w:behaviors>
        <w:guid w:val="{01E7A03F-6234-431D-8932-F2BEC4E4CE81}"/>
      </w:docPartPr>
      <w:docPartBody>
        <w:p w:rsidR="005D3AC3" w:rsidP="001F395C">
          <w:pPr>
            <w:pStyle w:val="C957CDF224F7420A9485C739CE43DEAE"/>
          </w:pPr>
          <w:r w:rsidRPr="00FF4637">
            <w:rPr>
              <w:rStyle w:val="PlaceholderText"/>
            </w:rPr>
            <w:t>Click or tap here to enter text.</w:t>
          </w:r>
        </w:p>
      </w:docPartBody>
    </w:docPart>
    <w:docPart>
      <w:docPartPr>
        <w:name w:val="C063435BA1634E26971548FBCDD775C8"/>
        <w:category>
          <w:name w:val="General"/>
          <w:gallery w:val="placeholder"/>
        </w:category>
        <w:types>
          <w:type w:val="bbPlcHdr"/>
        </w:types>
        <w:behaviors>
          <w:behavior w:val="content"/>
        </w:behaviors>
        <w:guid w:val="{86A0DF19-39A5-4B4F-9C11-EB963FE07313}"/>
      </w:docPartPr>
      <w:docPartBody>
        <w:p w:rsidR="005D3AC3" w:rsidP="001F395C">
          <w:pPr>
            <w:pStyle w:val="C063435BA1634E26971548FBCDD775C8"/>
          </w:pPr>
          <w:r w:rsidRPr="00FF4637">
            <w:rPr>
              <w:rStyle w:val="PlaceholderText"/>
            </w:rPr>
            <w:t>Click or tap here to enter text.</w:t>
          </w:r>
        </w:p>
      </w:docPartBody>
    </w:docPart>
    <w:docPart>
      <w:docPartPr>
        <w:name w:val="1469FCD02F2F43319D6FD1CB1F03D5DB"/>
        <w:category>
          <w:name w:val="General"/>
          <w:gallery w:val="placeholder"/>
        </w:category>
        <w:types>
          <w:type w:val="bbPlcHdr"/>
        </w:types>
        <w:behaviors>
          <w:behavior w:val="content"/>
        </w:behaviors>
        <w:guid w:val="{589C723F-3F7D-468E-9492-A7ABFC822308}"/>
      </w:docPartPr>
      <w:docPartBody>
        <w:p w:rsidR="005D3AC3" w:rsidP="001F395C">
          <w:pPr>
            <w:pStyle w:val="1469FCD02F2F43319D6FD1CB1F03D5DB"/>
          </w:pPr>
          <w:r w:rsidRPr="00FF4637">
            <w:rPr>
              <w:rStyle w:val="PlaceholderText"/>
            </w:rPr>
            <w:t>Click or tap here to enter text.</w:t>
          </w:r>
        </w:p>
      </w:docPartBody>
    </w:docPart>
    <w:docPart>
      <w:docPartPr>
        <w:name w:val="F232A7CBCD764CE8A83D076E504B26BD"/>
        <w:category>
          <w:name w:val="General"/>
          <w:gallery w:val="placeholder"/>
        </w:category>
        <w:types>
          <w:type w:val="bbPlcHdr"/>
        </w:types>
        <w:behaviors>
          <w:behavior w:val="content"/>
        </w:behaviors>
        <w:guid w:val="{E12921AC-1B7F-45EA-B408-E650F04DF8A6}"/>
      </w:docPartPr>
      <w:docPartBody>
        <w:p w:rsidR="005D3AC3" w:rsidP="001F395C">
          <w:pPr>
            <w:pStyle w:val="F232A7CBCD764CE8A83D076E504B26BD"/>
          </w:pPr>
          <w:r w:rsidRPr="00FF46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395C"/>
  </w:style>
  <w:style w:type="paragraph" w:customStyle="1" w:styleId="446E08E611B5464CA9E9C4B6024B08E9">
    <w:name w:val="446E08E611B5464CA9E9C4B6024B08E9"/>
    <w:rsid w:val="00CB5B86"/>
  </w:style>
  <w:style w:type="paragraph" w:customStyle="1" w:styleId="A50627F8CED44B17A321E32A86A63123">
    <w:name w:val="A50627F8CED44B17A321E32A86A63123"/>
    <w:rsid w:val="001F395C"/>
  </w:style>
  <w:style w:type="paragraph" w:customStyle="1" w:styleId="949FB5754EEC4E83BEBD6FB2B552B480">
    <w:name w:val="949FB5754EEC4E83BEBD6FB2B552B480"/>
    <w:rsid w:val="00CB5B86"/>
  </w:style>
  <w:style w:type="paragraph" w:customStyle="1" w:styleId="C957CDF224F7420A9485C739CE43DEAE">
    <w:name w:val="C957CDF224F7420A9485C739CE43DEAE"/>
    <w:rsid w:val="001F395C"/>
  </w:style>
  <w:style w:type="paragraph" w:customStyle="1" w:styleId="C063435BA1634E26971548FBCDD775C8">
    <w:name w:val="C063435BA1634E26971548FBCDD775C8"/>
    <w:rsid w:val="001F395C"/>
  </w:style>
  <w:style w:type="paragraph" w:customStyle="1" w:styleId="1469FCD02F2F43319D6FD1CB1F03D5DB">
    <w:name w:val="1469FCD02F2F43319D6FD1CB1F03D5DB"/>
    <w:rsid w:val="001F395C"/>
  </w:style>
  <w:style w:type="paragraph" w:customStyle="1" w:styleId="F232A7CBCD764CE8A83D076E504B26BD">
    <w:name w:val="F232A7CBCD764CE8A83D076E504B26BD"/>
    <w:rsid w:val="001F39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6C23F4877CB3640B3ADED5C1B72BEB0" ma:contentTypeVersion="59" ma:contentTypeDescription="Create a new document." ma:contentTypeScope="" ma:versionID="326cdcd47e5103d56f75cb579ab60370">
  <xsd:schema xmlns:xsd="http://www.w3.org/2001/XMLSchema" xmlns:xs="http://www.w3.org/2001/XMLSchema" xmlns:p="http://schemas.microsoft.com/office/2006/metadata/properties" xmlns:ns2="bcd3b18c-09ce-46ea-a59f-67c1b46f6cfb" xmlns:ns3="0606af38-29d8-407d-826d-7a0cb9d9f4ed" xmlns:ns4="4600776d-0a3c-44b4-bff2-0ceaafb13046" xmlns:ns5="6ab18433-7710-49bd-9bb4-0bb85747556a" xmlns:ns6="c86d72e2-090a-4e7d-987e-218d8a0db591" targetNamespace="http://schemas.microsoft.com/office/2006/metadata/properties" ma:root="true" ma:fieldsID="87956b8ccada8ee67f30b9d68d57422b" ns2:_="" ns3:_="" ns4:_="" ns5:_="" ns6:_="">
    <xsd:import namespace="bcd3b18c-09ce-46ea-a59f-67c1b46f6cfb"/>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3:Specialist_x0020_Adviser_x003a_First_x0020_Name" minOccurs="0"/>
                <xsd:element ref="ns3:Specialist_x0020_Adviser_x003a_Full_x0020_Name" minOccurs="0"/>
                <xsd:element ref="ns5:_dlc_DocId" minOccurs="0"/>
                <xsd:element ref="ns2:n78ca1497cf6442fb3babdda785c85ae" minOccurs="0"/>
                <xsd:element ref="ns4:e6f926d7f5b14a74bee86c3452d91372" minOccurs="0"/>
                <xsd:element ref="ns2:j3dc9349b3384741bd6025ba1321f3a9"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PersistId" minOccurs="0"/>
                <xsd:element ref="ns5:_dlc_DocIdUrl" minOccurs="0"/>
                <xsd:element ref="ns4:TransfertoArchives" minOccurs="0"/>
                <xsd:element ref="ns4:c4838c65c76546ae93d5703426802f7f" minOccurs="0"/>
                <xsd:element ref="ns4:TaxCatchAll" minOccurs="0"/>
                <xsd:element ref="ns4:TaxCatchAllLabel" minOccurs="0"/>
                <xsd:element ref="ns4:j6c5b17cd04246da82e5604daf08bc68" minOccurs="0"/>
                <xsd:element ref="ns4:g3ef09377e3444258679b6035a1ff93a" minOccurs="0"/>
                <xsd:element ref="ns4:cd0fc526a5c840319a97fd94028e9904" minOccurs="0"/>
                <xsd:element ref="ns4:RecordNumber" minOccurs="0"/>
                <xsd:element ref="ns5:SharedWithUsers" minOccurs="0"/>
                <xsd:element ref="ns5:SharedWithDetails" minOccurs="0"/>
                <xsd:element ref="ns2:MediaServiceMetadata" minOccurs="0"/>
                <xsd:element ref="ns2:MediaServiceFastMetadata" minOccurs="0"/>
                <xsd:element ref="ns2:Allocated_x0020_to0" minOccurs="0"/>
                <xsd:element ref="ns2:Action_x0020_required_x003f_" minOccurs="0"/>
                <xsd:element ref="ns2:MediaServiceAutoTags" minOccurs="0"/>
                <xsd:element ref="ns2:MediaServiceEventHashCode" minOccurs="0"/>
                <xsd:element ref="ns2:MediaServiceGenerationTime" minOccurs="0"/>
                <xsd:element ref="ns2:MediaServiceOCR" minOccurs="0"/>
                <xsd:element ref="ns2:_Flow_SignoffStatus" minOccurs="0"/>
                <xsd:element ref="ns2:MediaServiceDateTaken" minOccurs="0"/>
                <xsd:element ref="ns2:xcfr" minOccurs="0"/>
                <xsd:element ref="ns2:kagq" minOccurs="0"/>
                <xsd:element ref="ns2:_x007a_ac2"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3b18c-09ce-46ea-a59f-67c1b46f6cfb"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Notes0" ma:index="18" nillable="true" ma:displayName="Notes" ma:internalName="Notes0">
      <xsd:simpleType>
        <xsd:restriction base="dms:Note">
          <xsd:maxLength value="255"/>
        </xsd:restriction>
      </xsd:simpleType>
    </xsd:element>
    <xsd:element name="Useful_x0020_Docs" ma:index="19"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0" nillable="true" ma:displayName="Deadline" ma:format="DateOnly" ma:internalName="Deadline">
      <xsd:simpleType>
        <xsd:restriction base="dms:DateTime"/>
      </xsd:simpleType>
    </xsd:element>
    <xsd:element name="Date" ma:index="21" nillable="true" ma:displayName="Date" ma:format="DateOnly" ma:internalName="Date">
      <xsd:simpleType>
        <xsd:restriction base="dms:DateTime"/>
      </xsd:simpleType>
    </xsd:element>
    <xsd:element name="Related_x0020_Document" ma:index="22"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3"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31"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9" nillable="true" ma:displayName="MediaServiceMetadata" ma:description="" ma:hidden="true" ma:internalName="MediaServiceMetadata" ma:readOnly="true">
      <xsd:simpleType>
        <xsd:restriction base="dms:Note"/>
      </xsd:simpleType>
    </xsd:element>
    <xsd:element name="MediaServiceFastMetadata" ma:index="60" nillable="true" ma:displayName="MediaServiceFastMetadata" ma:description="" ma:hidden="true" ma:internalName="MediaServiceFastMetadata" ma:readOnly="true">
      <xsd:simpleType>
        <xsd:restriction base="dms:Note"/>
      </xsd:simpleType>
    </xsd:element>
    <xsd:element name="Allocated_x0020_to0" ma:index="61" nillable="true" ma:displayName="Allocated to" ma:format="Dropdown" ma:internalName="Allocated_x0020_to0">
      <xsd:simpleType>
        <xsd:union memberTypes="dms:Text">
          <xsd:simpleType>
            <xsd:restriction base="dms:Choice">
              <xsd:enumeration value="Mark Etherton"/>
              <xsd:enumeration value="Adam Evans"/>
              <xsd:enumeration value="Ian Thomson"/>
              <xsd:enumeration value="Eleanor Scarnell"/>
              <xsd:enumeration value="David Nicholas"/>
              <xsd:enumeration value="David Gardner"/>
              <xsd:enumeration value="Carolyn Bowes"/>
              <xsd:enumeration value="Sarah Williams"/>
              <xsd:enumeration value="Arvind Gunnoo"/>
            </xsd:restriction>
          </xsd:simpleType>
        </xsd:union>
      </xsd:simpleType>
    </xsd:element>
    <xsd:element name="Action_x0020_required_x003f_" ma:index="62" nillable="true" ma:displayName="Action required?" ma:default="0" ma:internalName="Action_x0020_required_x003f_">
      <xsd:simpleType>
        <xsd:restriction base="dms:Boolean"/>
      </xsd:simpleType>
    </xsd:element>
    <xsd:element name="MediaServiceAutoTags" ma:index="63" nillable="true" ma:displayName="MediaServiceAutoTags" ma:internalName="MediaServiceAutoTags" ma:readOnly="true">
      <xsd:simpleType>
        <xsd:restriction base="dms:Text"/>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OCR" ma:index="66" nillable="true" ma:displayName="Extracted Text" ma:internalName="MediaServiceOCR" ma:readOnly="true">
      <xsd:simpleType>
        <xsd:restriction base="dms:Note">
          <xsd:maxLength value="255"/>
        </xsd:restriction>
      </xsd:simpleType>
    </xsd:element>
    <xsd:element name="_Flow_SignoffStatus" ma:index="67" nillable="true" ma:displayName="Sign-off status" ma:internalName="_x0024_Resources_x003a_core_x002c_Signoff_Status_x003b_">
      <xsd:simpleType>
        <xsd:restriction base="dms:Text"/>
      </xsd:simpleType>
    </xsd:element>
    <xsd:element name="MediaServiceDateTaken" ma:index="68" nillable="true" ma:displayName="MediaServiceDateTaken" ma:hidden="true" ma:internalName="MediaServiceDateTaken" ma:readOnly="true">
      <xsd:simpleType>
        <xsd:restriction base="dms:Text"/>
      </xsd:simpleType>
    </xsd:element>
    <xsd:element name="xcfr" ma:index="69" nillable="true" ma:displayName="Date and Time" ma:internalName="xcfr">
      <xsd:simpleType>
        <xsd:restriction base="dms:DateTime"/>
      </xsd:simpleType>
    </xsd:element>
    <xsd:element name="kagq" ma:index="70" nillable="true" ma:displayName="Date and Time" ma:internalName="kagq">
      <xsd:simpleType>
        <xsd:restriction base="dms:DateTime"/>
      </xsd:simpleType>
    </xsd:element>
    <xsd:element name="_x007a_ac2" ma:index="71" nillable="true" ma:displayName="Date and Time" ma:internalName="_x007a_ac2">
      <xsd:simpleType>
        <xsd:restriction base="dms:DateTime"/>
      </xsd:simpleType>
    </xsd:element>
    <xsd:element name="MediaServiceAutoKeyPoints" ma:index="72" nillable="true" ma:displayName="MediaServiceAutoKeyPoints" ma:hidden="true" ma:internalName="MediaServiceAutoKeyPoints" ma:readOnly="true">
      <xsd:simpleType>
        <xsd:restriction base="dms:Note"/>
      </xsd:simpleType>
    </xsd:element>
    <xsd:element name="MediaServiceKeyPoints" ma:index="73" nillable="true" ma:displayName="KeyPoints" ma:internalName="MediaServiceKeyPoints" ma:readOnly="true">
      <xsd:simpleType>
        <xsd:restriction base="dms:Note">
          <xsd:maxLength value="255"/>
        </xsd:restriction>
      </xsd:simpleType>
    </xsd:element>
    <xsd:element name="MediaLengthInSeconds" ma:index="7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d9d93a4e-f594-4442-a8c3-8032b2df12e2}" ma:internalName="Visit" ma:showField="Title" ma:web="0606af38-29d8-407d-826d-7a0cb9d9f4ed">
      <xsd:simpleType>
        <xsd:restriction base="dms:Lookup"/>
      </xsd:simpleType>
    </xsd:element>
    <xsd:element name="Specialist_x0020_Adviser" ma:index="16" nillable="true" ma:displayName="Specialist Adviser" ma:list="{b8dc3693-5470-4d51-b178-683a08e0d427}" ma:internalName="Specialist_x0020_Adviser" ma:showField="Title" ma:web="0606af38-29d8-407d-826d-7a0cb9d9f4ed">
      <xsd:simpleType>
        <xsd:restriction base="dms:Lookup"/>
      </xsd:simpleType>
    </xsd:element>
    <xsd:element name="Witness" ma:index="17" nillable="true" ma:displayName="Witness" ma:list="{bb32e93b-0825-4748-bcbc-9907f165a691}" ma:internalName="Witness" ma:showField="Title" ma:web="0606af38-29d8-407d-826d-7a0cb9d9f4ed">
      <xsd:simpleType>
        <xsd:restriction base="dms:Lookup"/>
      </xsd:simpleType>
    </xsd:element>
    <xsd:element name="Specialist_x0020_Adviser_x003a_First_x0020_Name" ma:index="25" nillable="true" ma:displayName="Specialist Adviser:First Name" ma:list="{b8dc3693-5470-4d51-b178-683a08e0d427}" ma:internalName="Specialist_x0020_Adviser_x003a_First_x0020_Name" ma:readOnly="true" ma:showField="FirstName" ma:web="0606af38-29d8-407d-826d-7a0cb9d9f4ed">
      <xsd:simpleType>
        <xsd:restriction base="dms:Lookup"/>
      </xsd:simpleType>
    </xsd:element>
    <xsd:element name="Specialist_x0020_Adviser_x003a_Full_x0020_Name" ma:index="26" nillable="true" ma:displayName="Specialist Adviser:Full Name" ma:list="{b8dc3693-5470-4d51-b178-683a08e0d427}" ma:internalName="Specialist_x0020_Adviser_x003a_Full_x0020_Name" ma:readOnly="true" ma:showField="FullName" ma:web="0606af38-29d8-407d-826d-7a0cb9d9f4ed">
      <xsd:simpleType>
        <xsd:restriction base="dms:Lookup"/>
      </xsd:simpleType>
    </xsd:element>
    <xsd:element name="Visit_x003a_Start_x0020_Time" ma:index="37" nillable="true" ma:displayName="Visit:Start Time" ma:list="{d9d93a4e-f594-4442-a8c3-8032b2df12e2}"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d9d93a4e-f594-4442-a8c3-8032b2df12e2}"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bb32e93b-0825-4748-bcbc-9907f165a691}"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bb32e93b-0825-4748-bcbc-9907f165a691}"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bb32e93b-0825-4748-bcbc-9907f165a691}"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4" nillable="true" ma:displayName="End of Session Date" ma:format="DateOnly" ma:internalName="EndofSessionDate">
      <xsd:simpleType>
        <xsd:restriction base="dms:DateTime"/>
      </xsd:simpleType>
    </xsd:element>
    <xsd:element name="e6f926d7f5b14a74bee86c3452d91372" ma:index="33" nillable="true" ma:taxonomy="true" ma:internalName="e6f926d7f5b14a74bee86c3452d91372" ma:taxonomyFieldName="Sessions" ma:displayName="Session" ma:indexed="true" ma:default="120;#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TransfertoArchives" ma:index="45" nillable="true" ma:displayName="Transfer to Archives" ma:default="0" ma:internalName="TransfertoArchives">
      <xsd:simpleType>
        <xsd:restriction base="dms:Boolean"/>
      </xsd:simple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a4bfdb11-8031-436d-bc94-6c9b3949058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a4bfdb11-8031-436d-bc94-6c9b3949058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RecordNumber" ma:index="56" nillable="true" ma:displayName="Record Number" ma:indexed="true" ma:internalName="Record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29" nillable="true" ma:displayName="Document ID Value" ma:description="The value of the document ID assigned to this item." ma:internalName="_dlc_DocId" ma:readOnly="true">
      <xsd:simpleType>
        <xsd:restriction base="dms:Text"/>
      </xsd:simple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5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8"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4978fa27-c6b3-42df-9a1c-de85513e837a"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dditional_x0020_category xmlns="bcd3b18c-09ce-46ea-a59f-67c1b46f6cfb" xsi:nil="true"/>
    <DateSent xmlns="4600776d-0a3c-44b4-bff2-0ceaafb13046" xsi:nil="true"/>
    <RecordNumber xmlns="4600776d-0a3c-44b4-bff2-0ceaafb13046" xsi:nil="true"/>
    <xcfr xmlns="bcd3b18c-09ce-46ea-a59f-67c1b46f6cfb" xsi:nil="true"/>
    <Document_x0020_Status xmlns="bcd3b18c-09ce-46ea-a59f-67c1b46f6cfb" xsi:nil="true"/>
    <n78ca1497cf6442fb3babdda785c85ae xmlns="bcd3b18c-09ce-46ea-a59f-67c1b46f6cfb">
      <Terms xmlns="http://schemas.microsoft.com/office/infopath/2007/PartnerControls"/>
    </n78ca1497cf6442fb3babdda785c85ae>
    <TaxCatchAll xmlns="4600776d-0a3c-44b4-bff2-0ceaafb13046"/>
    <g3ef09377e3444258679b6035a1ff93a xmlns="4600776d-0a3c-44b4-bff2-0ceaafb13046">
      <Terms xmlns="http://schemas.microsoft.com/office/infopath/2007/PartnerControls"/>
    </g3ef09377e3444258679b6035a1ff93a>
    <Date xmlns="bcd3b18c-09ce-46ea-a59f-67c1b46f6cfb" xsi:nil="true"/>
    <kagq xmlns="bcd3b18c-09ce-46ea-a59f-67c1b46f6cfb" xsi:nil="true"/>
    <Useful_x0020_Docs xmlns="bcd3b18c-09ce-46ea-a59f-67c1b46f6cfb"/>
    <Deadline xmlns="bcd3b18c-09ce-46ea-a59f-67c1b46f6cfb" xsi:nil="true"/>
    <Circulation_x0020_Date xmlns="bcd3b18c-09ce-46ea-a59f-67c1b46f6cfb" xsi:nil="true"/>
    <Department xmlns="bcd3b18c-09ce-46ea-a59f-67c1b46f6cfb" xsi:nil="true"/>
    <j6c5b17cd04246da82e5604daf08bc68 xmlns="4600776d-0a3c-44b4-bff2-0ceaafb13046">
      <Terms xmlns="http://schemas.microsoft.com/office/infopath/2007/PartnerControls"/>
    </j6c5b17cd04246da82e5604daf08bc68>
    <Brief_x0020_status xmlns="bcd3b18c-09ce-46ea-a59f-67c1b46f6cfb" xsi:nil="true"/>
    <Publication_x0020_Date xmlns="bcd3b18c-09ce-46ea-a59f-67c1b46f6cfb"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Status_x0020_of_x0020_correspondence xmlns="bcd3b18c-09ce-46ea-a59f-67c1b46f6cfb" xsi:nil="true"/>
    <DateReceived xmlns="4600776d-0a3c-44b4-bff2-0ceaafb13046" xsi:nil="true"/>
    <TransfertoArchives xmlns="4600776d-0a3c-44b4-bff2-0ceaafb13046">false</TransfertoArchives>
    <Visit xmlns="0606af38-29d8-407d-826d-7a0cb9d9f4ed" xsi:nil="true"/>
    <j3dc9349b3384741bd6025ba1321f3a9 xmlns="bcd3b18c-09ce-46ea-a59f-67c1b46f6cfb">
      <Terms xmlns="http://schemas.microsoft.com/office/infopath/2007/PartnerControls"/>
    </j3dc9349b3384741bd6025ba1321f3a9>
    <Allocated_x0020_to0 xmlns="bcd3b18c-09ce-46ea-a59f-67c1b46f6cfb" xsi:nil="true"/>
    <_Flow_SignoffStatus xmlns="bcd3b18c-09ce-46ea-a59f-67c1b46f6cfb" xsi:nil="true"/>
    <Notes0 xmlns="bcd3b18c-09ce-46ea-a59f-67c1b46f6cfb" xsi:nil="true"/>
    <_x007a_ac2 xmlns="bcd3b18c-09ce-46ea-a59f-67c1b46f6cfb"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Meeting_x0020_Date xmlns="bcd3b18c-09ce-46ea-a59f-67c1b46f6cfb" xsi:nil="true"/>
    <Witness xmlns="0606af38-29d8-407d-826d-7a0cb9d9f4ed" xsi:nil="true"/>
    <Related_x0020_Document xmlns="bcd3b18c-09ce-46ea-a59f-67c1b46f6cfb">
      <Url xsi:nil="true"/>
      <Description xsi:nil="true"/>
    </Related_x0020_Document>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Action_x0020_required_x003f_ xmlns="bcd3b18c-09ce-46ea-a59f-67c1b46f6cfb">false</Action_x0020_required_x003f_>
  </documentManagement>
</p:properties>
</file>

<file path=customXml/itemProps1.xml><?xml version="1.0" encoding="utf-8"?>
<ds:datastoreItem xmlns:ds="http://schemas.openxmlformats.org/officeDocument/2006/customXml" ds:itemID="{317A65E2-AC52-450E-8F04-CB66AC09D7FA}">
  <ds:schemaRefs>
    <ds:schemaRef ds:uri="http://schemas.openxmlformats.org/officeDocument/2006/bibliography"/>
  </ds:schemaRefs>
</ds:datastoreItem>
</file>

<file path=customXml/itemProps2.xml><?xml version="1.0" encoding="utf-8"?>
<ds:datastoreItem xmlns:ds="http://schemas.openxmlformats.org/officeDocument/2006/customXml" ds:itemID="{15E45583-C8D2-4E4E-9ED7-432A92EDB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3b18c-09ce-46ea-a59f-67c1b46f6cfb"/>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3C3049-7C34-454A-AD67-99AAA9282060}">
  <ds:schemaRefs>
    <ds:schemaRef ds:uri="http://schemas.microsoft.com/sharepoint/events"/>
  </ds:schemaRefs>
</ds:datastoreItem>
</file>

<file path=customXml/itemProps4.xml><?xml version="1.0" encoding="utf-8"?>
<ds:datastoreItem xmlns:ds="http://schemas.openxmlformats.org/officeDocument/2006/customXml" ds:itemID="{95AE1577-1150-436D-BC05-94EDBD5A17E0}">
  <ds:schemaRefs>
    <ds:schemaRef ds:uri="http://schemas.microsoft.com/sharepoint/v3/contenttype/forms"/>
  </ds:schemaRefs>
</ds:datastoreItem>
</file>

<file path=customXml/itemProps5.xml><?xml version="1.0" encoding="utf-8"?>
<ds:datastoreItem xmlns:ds="http://schemas.openxmlformats.org/officeDocument/2006/customXml" ds:itemID="{A1523EAC-5AE8-41C7-8D62-849FFBF0C017}">
  <ds:schemaRefs>
    <ds:schemaRef ds:uri="bcd3b18c-09ce-46ea-a59f-67c1b46f6cfb"/>
    <ds:schemaRef ds:uri="6ab18433-7710-49bd-9bb4-0bb8574755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86d72e2-090a-4e7d-987e-218d8a0db591"/>
    <ds:schemaRef ds:uri="0606af38-29d8-407d-826d-7a0cb9d9f4ed"/>
    <ds:schemaRef ds:uri="http://purl.org/dc/elements/1.1/"/>
    <ds:schemaRef ds:uri="http://schemas.microsoft.com/office/2006/metadata/properties"/>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