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1660" w:rsidP="00CF0BBA">
      <w:pPr>
        <w:pStyle w:val="TitleCommittee0"/>
      </w:pPr>
      <w:sdt>
        <w:sdtPr>
          <w:alias w:val="CommitteeName"/>
          <w:tag w:val="CommitteeName"/>
          <w:id w:val="1869951332"/>
          <w:placeholder>
            <w:docPart w:val="AB14288E3FB54FEE956E912C673F8D6B"/>
          </w:placeholder>
          <w:richText/>
        </w:sdtPr>
        <w:sdtContent>
          <w:r w:rsidR="00CA63AA">
            <w:t>J</w:t>
          </w:r>
          <w:r>
            <w:t>ustice Committee</w:t>
          </w:r>
        </w:sdtContent>
      </w:sdt>
    </w:p>
    <w:p w:rsidR="00601660" w:rsidP="00156A60">
      <w:pPr>
        <w:pStyle w:val="TitleInquiry0"/>
      </w:pPr>
      <w:r>
        <w:t xml:space="preserve">Oral evidence: </w:t>
      </w:r>
      <w:sdt>
        <w:sdtPr>
          <w:alias w:val="InquiryName"/>
          <w:tag w:val="InquiryName"/>
          <w:id w:val="377371847"/>
          <w:placeholder>
            <w:docPart w:val="AB14288E3FB54FEE956E912C673F8D6B"/>
          </w:placeholder>
          <w:richText/>
        </w:sdtPr>
        <w:sdtContent>
          <w:r>
            <w:fldChar w:fldCharType="begin"/>
          </w:r>
          <w:r>
            <w:instrText xml:space="preserve"> HYPERLINK "https://committees.parliament.uk/work/6440/the-work-of-the-law-officers/" </w:instrText>
          </w:r>
          <w:r>
            <w:fldChar w:fldCharType="separate"/>
          </w:r>
          <w:r w:rsidRPr="0040342A" w:rsidR="003216D4">
            <w:rPr>
              <w:rStyle w:val="Hyperlink"/>
            </w:rPr>
            <w:t>The work of the Law Officers</w:t>
          </w:r>
          <w:r>
            <w:fldChar w:fldCharType="end"/>
          </w:r>
          <w:r w:rsidR="003216D4">
            <w:t xml:space="preserve">, </w:t>
          </w:r>
        </w:sdtContent>
      </w:sdt>
      <w:r>
        <w:t xml:space="preserve"> HC</w:t>
      </w:r>
      <w:r w:rsidR="003216D4">
        <w:t> </w:t>
      </w:r>
      <w:sdt>
        <w:sdtPr>
          <w:alias w:val="InquiryRefNo"/>
          <w:tag w:val="InquiryRefNo"/>
          <w:id w:val="-281725174"/>
          <w:placeholder>
            <w:docPart w:val="AB14288E3FB54FEE956E912C673F8D6B"/>
          </w:placeholder>
          <w:richText/>
        </w:sdtPr>
        <w:sdtContent>
          <w:r w:rsidR="00FD0D41">
            <w:t>962</w:t>
          </w:r>
        </w:sdtContent>
      </w:sdt>
    </w:p>
    <w:sdt>
      <w:sdtPr>
        <w:alias w:val="SittingDate"/>
        <w:tag w:val="SittingDate"/>
        <w:id w:val="-1160222926"/>
        <w:placeholder>
          <w:docPart w:val="AB14288E3FB54FEE956E912C673F8D6B"/>
        </w:placeholder>
        <w:richText/>
      </w:sdtPr>
      <w:sdtContent>
        <w:p w:rsidR="00601660" w:rsidP="00156A60">
          <w:pPr>
            <w:pStyle w:val="Para"/>
          </w:pPr>
          <w:r>
            <w:t xml:space="preserve">Tuesday </w:t>
          </w:r>
          <w:r w:rsidR="004C60CF">
            <w:t>25</w:t>
          </w:r>
          <w:r w:rsidR="00A46832">
            <w:t xml:space="preserve"> </w:t>
          </w:r>
          <w:r w:rsidR="00A858F6">
            <w:t>January 2022</w:t>
          </w:r>
        </w:p>
      </w:sdtContent>
    </w:sdt>
    <w:p w:rsidR="00601660" w:rsidP="00156A60">
      <w:pPr>
        <w:pStyle w:val="Para"/>
      </w:pPr>
      <w:r>
        <w:t xml:space="preserve">Ordered by the House of </w:t>
      </w:r>
      <w:sdt>
        <w:sdtPr>
          <w:alias w:val="House"/>
          <w:tag w:val="House"/>
          <w:id w:val="809213435"/>
          <w:placeholder>
            <w:docPart w:val="AB14288E3FB54FEE956E912C673F8D6B"/>
          </w:placeholder>
          <w:richText/>
        </w:sdtPr>
        <w:sdtContent>
          <w:r w:rsidRPr="00615759">
            <w:t>Commons</w:t>
          </w:r>
        </w:sdtContent>
      </w:sdt>
      <w:r w:rsidRPr="00615759">
        <w:t xml:space="preserve"> to be published on </w:t>
      </w:r>
      <w:sdt>
        <w:sdtPr>
          <w:alias w:val="PublishDate"/>
          <w:tag w:val="PublishDate"/>
          <w:id w:val="217021599"/>
          <w:placeholder>
            <w:docPart w:val="AB14288E3FB54FEE956E912C673F8D6B"/>
          </w:placeholder>
          <w:richText/>
        </w:sdtPr>
        <w:sdtContent>
          <w:r w:rsidR="004C60CF">
            <w:t>25</w:t>
          </w:r>
          <w:r w:rsidR="00A858F6">
            <w:t xml:space="preserve"> January 2022</w:t>
          </w:r>
        </w:sdtContent>
      </w:sdt>
      <w:r w:rsidRPr="00615759">
        <w:t>.</w:t>
      </w:r>
    </w:p>
    <w:p w:rsidR="00601660" w:rsidP="00421864">
      <w:pPr>
        <w:pStyle w:val="Para"/>
      </w:pPr>
      <w:sdt>
        <w:sdtPr>
          <w:alias w:val="VideoHyperlink"/>
          <w:tag w:val="VideoHyperlink"/>
          <w:id w:val="703995351"/>
          <w:placeholder>
            <w:docPart w:val="AB14288E3FB54FEE956E912C673F8D6B"/>
          </w:placeholder>
          <w:richText/>
        </w:sdtPr>
        <w:sdtContent>
          <w:r>
            <w:fldChar w:fldCharType="begin"/>
          </w:r>
          <w:r>
            <w:instrText xml:space="preserve"> HYPERLINK "https://parliamentlive.tv/Event/Index/5f2a138a-148e-4121-a48e-e80bada6eb4f" </w:instrText>
          </w:r>
          <w:r>
            <w:fldChar w:fldCharType="separate"/>
          </w:r>
          <w:r w:rsidRPr="0040342A">
            <w:rPr>
              <w:rStyle w:val="Hyperlink"/>
            </w:rPr>
            <w:t>Watch the meeting</w:t>
          </w:r>
          <w:r>
            <w:fldChar w:fldCharType="end"/>
          </w:r>
        </w:sdtContent>
      </w:sdt>
    </w:p>
    <w:p w:rsidR="00601660" w:rsidP="00156A60">
      <w:r>
        <w:t xml:space="preserve">Members present: </w:t>
      </w:r>
      <w:sdt>
        <w:sdtPr>
          <w:rPr>
            <w:highlight w:val="yellow"/>
          </w:rPr>
          <w:alias w:val="MembersPresent"/>
          <w:tag w:val="MembersPresent"/>
          <w:id w:val="366340316"/>
          <w:placeholder>
            <w:docPart w:val="AB14288E3FB54FEE956E912C673F8D6B"/>
          </w:placeholder>
          <w:richText/>
        </w:sdtPr>
        <w:sdtEndPr>
          <w:rPr>
            <w:highlight w:val="none"/>
          </w:rPr>
        </w:sdtEndPr>
        <w:sdtContent>
          <w:r w:rsidRPr="003E05CA" w:rsidR="00F01E69">
            <w:t>Sir Robert Neill</w:t>
          </w:r>
          <w:r w:rsidRPr="003E05CA">
            <w:t xml:space="preserve"> (Chair)</w:t>
          </w:r>
          <w:r w:rsidR="00B63F39">
            <w:t xml:space="preserve">; </w:t>
          </w:r>
          <w:r w:rsidR="00B33E93">
            <w:t xml:space="preserve">Ms </w:t>
          </w:r>
          <w:r w:rsidR="00F205BA">
            <w:t xml:space="preserve">Diane Abbott; </w:t>
          </w:r>
          <w:r w:rsidRPr="003E05CA" w:rsidR="00DA56CD">
            <w:t>Rob Butler</w:t>
          </w:r>
          <w:r w:rsidRPr="003E05CA" w:rsidR="00B43841">
            <w:t>;</w:t>
          </w:r>
          <w:r w:rsidR="007F5E41">
            <w:t xml:space="preserve"> </w:t>
          </w:r>
          <w:r w:rsidRPr="003E05CA" w:rsidR="00DA56CD">
            <w:t>Maria</w:t>
          </w:r>
          <w:r w:rsidR="00C640D4">
            <w:t> </w:t>
          </w:r>
          <w:r w:rsidRPr="003E05CA" w:rsidR="00DA56CD">
            <w:t>Eagle</w:t>
          </w:r>
          <w:r w:rsidR="003E1847">
            <w:t>;</w:t>
          </w:r>
          <w:r w:rsidR="00C640D4">
            <w:t xml:space="preserve"> Laura Farris;</w:t>
          </w:r>
          <w:r w:rsidR="003E1847">
            <w:t xml:space="preserve"> </w:t>
          </w:r>
          <w:r w:rsidR="00C640D4">
            <w:t xml:space="preserve">Kate Hollern; </w:t>
          </w:r>
          <w:r w:rsidR="007F5E41">
            <w:t xml:space="preserve">Paul Maynard; </w:t>
          </w:r>
          <w:r w:rsidR="00B63F39">
            <w:t>Dr Kieran Mullan</w:t>
          </w:r>
          <w:r w:rsidR="004A04C4">
            <w:t>.</w:t>
          </w:r>
        </w:sdtContent>
      </w:sdt>
    </w:p>
    <w:p w:rsidR="00A9656C" w:rsidP="00427893">
      <w:pPr>
        <w:pStyle w:val="ParaCentre"/>
      </w:pPr>
    </w:p>
    <w:p w:rsidR="00601660" w:rsidP="00427893">
      <w:pPr>
        <w:pStyle w:val="ParaCentre"/>
      </w:pPr>
      <w:r w:rsidRPr="00156A60">
        <w:t xml:space="preserve">Questions </w:t>
      </w:r>
      <w:sdt>
        <w:sdtPr>
          <w:alias w:val="QuestionNumbers"/>
          <w:tag w:val="QuestionNumbers"/>
          <w:id w:val="-1223666168"/>
          <w:placeholder>
            <w:docPart w:val="AB14288E3FB54FEE956E912C673F8D6B"/>
          </w:placeholder>
          <w:richText/>
        </w:sdtPr>
        <w:sdtContent>
          <w:r w:rsidR="004C60CF">
            <w:t>1</w:t>
          </w:r>
          <w:r w:rsidR="000140AE">
            <w:t xml:space="preserve"> - </w:t>
          </w:r>
          <w:r w:rsidR="00A4646F">
            <w:t>7</w:t>
          </w:r>
          <w:r w:rsidR="005F6AC9">
            <w:t>2</w:t>
          </w:r>
        </w:sdtContent>
      </w:sdt>
    </w:p>
    <w:p w:rsidR="00A9656C" w:rsidP="00427893">
      <w:pPr>
        <w:pStyle w:val="TitleWitnesses0"/>
      </w:pPr>
    </w:p>
    <w:p w:rsidR="00601660" w:rsidP="00427893">
      <w:pPr>
        <w:pStyle w:val="TitleWitnesses0"/>
      </w:pPr>
      <w:r>
        <w:t>Witness</w:t>
      </w:r>
    </w:p>
    <w:p w:rsidR="0051246E" w:rsidP="00231F2D">
      <w:pPr>
        <w:pStyle w:val="Para"/>
      </w:pPr>
      <w:bookmarkStart w:id="0" w:name="_Hlk62485050"/>
      <w:r>
        <w:fldChar w:fldCharType="begin"/>
      </w:r>
      <w:r>
        <w:instrText xml:space="preserve"> HYPERLINK \l "Panel1" </w:instrText>
      </w:r>
      <w:r>
        <w:fldChar w:fldCharType="separate"/>
      </w:r>
      <w:r w:rsidRPr="00601660" w:rsidR="00601660">
        <w:rPr>
          <w:rStyle w:val="Hyperlink"/>
        </w:rPr>
        <w:t>I</w:t>
      </w:r>
      <w:r>
        <w:rPr>
          <w:rStyle w:val="Hyperlink"/>
        </w:rPr>
        <w:fldChar w:fldCharType="end"/>
      </w:r>
      <w:r w:rsidR="00601660">
        <w:t>:</w:t>
      </w:r>
      <w:bookmarkEnd w:id="0"/>
      <w:r w:rsidR="00601660">
        <w:t xml:space="preserve"> </w:t>
      </w:r>
      <w:r w:rsidR="004C60CF">
        <w:t xml:space="preserve">Rt Hon </w:t>
      </w:r>
      <w:r w:rsidR="004C60CF">
        <w:t>Suella</w:t>
      </w:r>
      <w:r w:rsidR="004C60CF">
        <w:t xml:space="preserve"> Braverman</w:t>
      </w:r>
      <w:r w:rsidR="002C14E1">
        <w:t xml:space="preserve"> </w:t>
      </w:r>
      <w:r w:rsidR="00FD0D41">
        <w:t xml:space="preserve">QC </w:t>
      </w:r>
      <w:r w:rsidR="004C60CF">
        <w:t>MP, Attorney General</w:t>
      </w:r>
      <w:r w:rsidR="00FD0D41">
        <w:t xml:space="preserve"> for England and Wales and Advocate General for Northern Ireland</w:t>
      </w:r>
      <w:r w:rsidR="00BB502B">
        <w:t>.</w:t>
      </w:r>
    </w:p>
    <w:p w:rsidR="00EB526D" w:rsidP="00490776">
      <w:pPr>
        <w:pStyle w:val="Para"/>
      </w:pPr>
    </w:p>
    <w:p w:rsidR="00601660" w:rsidRPr="00BD6D45" w:rsidP="006B01EC">
      <w:pPr>
        <w:pStyle w:val="Para"/>
      </w:pPr>
    </w:p>
    <w:p w:rsidR="00601660" w:rsidP="00776882">
      <w:pPr>
        <w:rPr>
          <w:rFonts w:eastAsia="Times New Roman"/>
          <w:szCs w:val="20"/>
        </w:rPr>
      </w:pPr>
      <w:r>
        <w:br w:type="page"/>
      </w:r>
    </w:p>
    <w:p w:rsidR="00601660" w:rsidP="00316298">
      <w:pPr>
        <w:pStyle w:val="TitlePanel0"/>
      </w:pPr>
      <w:bookmarkStart w:id="1" w:name="Panel1"/>
      <w:bookmarkStart w:id="2" w:name="_Hlk77705443"/>
      <w:r>
        <w:t>Examination of witness</w:t>
      </w:r>
    </w:p>
    <w:p w:rsidR="00B17AA6" w:rsidP="000755A3">
      <w:pPr>
        <w:pStyle w:val="Para"/>
      </w:pPr>
      <w:r>
        <w:t xml:space="preserve">Witness: </w:t>
      </w:r>
      <w:r w:rsidR="00A9656C">
        <w:t>Suella Braverman</w:t>
      </w:r>
      <w:bookmarkEnd w:id="1"/>
      <w:r w:rsidR="00D76150">
        <w:t>.</w:t>
      </w:r>
    </w:p>
    <w:p w:rsidR="0015195E" w:rsidP="005B15D9">
      <w:pPr>
        <w:pStyle w:val="Remark"/>
      </w:pPr>
      <w:sdt>
        <w:sdtPr>
          <w:alias w:val="Member"/>
          <w:tag w:val="&lt;Member mnisId='1601' dodsId='34498'&gt;"/>
          <w:id w:val="911734822"/>
          <w:placeholder>
            <w:docPart w:val="DefaultPlaceholder_-1854013440"/>
          </w:placeholder>
          <w:richText/>
        </w:sdtPr>
        <w:sdtContent>
          <w:r w:rsidRPr="00C60A76" w:rsidR="00B17AA6">
            <w:rPr>
              <w:b/>
            </w:rPr>
            <w:t>Chair:</w:t>
          </w:r>
        </w:sdtContent>
      </w:sdt>
      <w:r w:rsidR="00B04DFE">
        <w:t xml:space="preserve"> </w:t>
      </w:r>
      <w:r w:rsidR="001E79CA">
        <w:t>Good afternoon</w:t>
      </w:r>
      <w:r w:rsidR="000E0924">
        <w:t xml:space="preserve">. </w:t>
      </w:r>
      <w:r>
        <w:t>W</w:t>
      </w:r>
      <w:r w:rsidR="009479D1">
        <w:t>elcome to</w:t>
      </w:r>
      <w:r w:rsidR="00645F64">
        <w:t xml:space="preserve"> this</w:t>
      </w:r>
      <w:r w:rsidR="001E79CA">
        <w:t xml:space="preserve"> session</w:t>
      </w:r>
      <w:r w:rsidR="00645F64">
        <w:t xml:space="preserve"> of the Justice Committee</w:t>
      </w:r>
      <w:bookmarkEnd w:id="2"/>
      <w:r w:rsidR="005B15D9">
        <w:t>.</w:t>
      </w:r>
      <w:r w:rsidR="000E0924">
        <w:t xml:space="preserve"> We</w:t>
      </w:r>
      <w:r>
        <w:t>lcome</w:t>
      </w:r>
      <w:r w:rsidR="00127CCC">
        <w:t>,</w:t>
      </w:r>
      <w:r>
        <w:t xml:space="preserve"> Attorney General. We</w:t>
      </w:r>
      <w:r w:rsidR="000E0924">
        <w:t xml:space="preserve"> are very grateful to you for coming to give evidence to us. </w:t>
      </w:r>
      <w:r>
        <w:t>It is good to see you.</w:t>
      </w:r>
    </w:p>
    <w:p w:rsidR="00520136" w:rsidP="005B15D9">
      <w:pPr>
        <w:pStyle w:val="Remark"/>
      </w:pPr>
      <w:r>
        <w:t>Before we start, we make the usual declarations of interest. I am a non-practising barrister and formerly a consultant to a law firm.</w:t>
      </w:r>
    </w:p>
    <w:p w:rsidR="00C664A0" w:rsidP="00333AF3">
      <w:pPr>
        <w:pStyle w:val="Remark"/>
      </w:pPr>
      <w:sdt>
        <w:sdtPr>
          <w:alias w:val="Member"/>
          <w:tag w:val="&lt;Member mnisId='483' dodsId='25660'&gt;"/>
          <w:id w:val="-674803787"/>
          <w:placeholder>
            <w:docPart w:val="DefaultPlaceholder_-1854013440"/>
          </w:placeholder>
          <w:richText/>
        </w:sdtPr>
        <w:sdtContent>
          <w:r w:rsidRPr="00333AF3">
            <w:rPr>
              <w:b/>
            </w:rPr>
            <w:t>Maria Eagle:</w:t>
          </w:r>
        </w:sdtContent>
      </w:sdt>
      <w:r>
        <w:t xml:space="preserve"> </w:t>
      </w:r>
      <w:r w:rsidR="000E0924">
        <w:t>I am a non-practising solicitor.</w:t>
      </w:r>
    </w:p>
    <w:p w:rsidR="00C664A0" w:rsidP="00333AF3">
      <w:pPr>
        <w:pStyle w:val="Remark"/>
      </w:pPr>
      <w:sdt>
        <w:sdtPr>
          <w:alias w:val="Member"/>
          <w:tag w:val="&lt;Member mnisId='4826' dodsId=''&gt;"/>
          <w:id w:val="-1071034553"/>
          <w:placeholder>
            <w:docPart w:val="DefaultPlaceholder_-1854013440"/>
          </w:placeholder>
          <w:richText/>
        </w:sdtPr>
        <w:sdtContent>
          <w:r w:rsidRPr="00333AF3">
            <w:rPr>
              <w:b/>
            </w:rPr>
            <w:t>Laura Farris:</w:t>
          </w:r>
        </w:sdtContent>
      </w:sdt>
      <w:r>
        <w:t xml:space="preserve"> </w:t>
      </w:r>
      <w:r w:rsidR="000E0924">
        <w:t>I am a non-practising barrister.</w:t>
      </w:r>
    </w:p>
    <w:p w:rsidR="00C664A0" w:rsidP="00333AF3">
      <w:pPr>
        <w:pStyle w:val="Remark"/>
      </w:pPr>
      <w:sdt>
        <w:sdtPr>
          <w:alias w:val="Member"/>
          <w:tag w:val="&lt;Member mnisId='4745' dodsId=''&gt;"/>
          <w:id w:val="-855583674"/>
          <w:placeholder>
            <w:docPart w:val="DefaultPlaceholder_-1854013440"/>
          </w:placeholder>
          <w:richText/>
        </w:sdtPr>
        <w:sdtContent>
          <w:r w:rsidRPr="00333AF3">
            <w:rPr>
              <w:b/>
            </w:rPr>
            <w:t>Rob Butler:</w:t>
          </w:r>
        </w:sdtContent>
      </w:sdt>
      <w:r>
        <w:t xml:space="preserve"> </w:t>
      </w:r>
      <w:r w:rsidR="000E0924">
        <w:t>Prior to my election, I was a magistrate member of the Sentencing Council and a non-executive director of HMPPS.</w:t>
      </w:r>
    </w:p>
    <w:p w:rsidR="005F2C0E" w:rsidP="000C2E39">
      <w:pPr>
        <w:pStyle w:val="Question"/>
      </w:pPr>
      <w:sdt>
        <w:sdtPr>
          <w:alias w:val="Member"/>
          <w:tag w:val="&lt;Member mnisId='1601' dodsId='34498'&gt;"/>
          <w:id w:val="-441684362"/>
          <w:placeholder>
            <w:docPart w:val="DefaultPlaceholder_-1854013440"/>
          </w:placeholder>
          <w:richText/>
        </w:sdtPr>
        <w:sdtContent>
          <w:r w:rsidRPr="0019515A" w:rsidR="00C664A0">
            <w:rPr>
              <w:b/>
            </w:rPr>
            <w:t>Chair:</w:t>
          </w:r>
        </w:sdtContent>
      </w:sdt>
      <w:r w:rsidR="00C664A0">
        <w:t xml:space="preserve"> </w:t>
      </w:r>
      <w:r w:rsidRPr="000C2E39" w:rsidR="000C2E39">
        <w:t>Attorney</w:t>
      </w:r>
      <w:r w:rsidR="00454316">
        <w:t xml:space="preserve"> General</w:t>
      </w:r>
      <w:r w:rsidRPr="000C2E39" w:rsidR="000C2E39">
        <w:t>, you</w:t>
      </w:r>
      <w:r w:rsidR="0019515A">
        <w:t xml:space="preserve"> gave</w:t>
      </w:r>
      <w:r w:rsidRPr="000C2E39" w:rsidR="000C2E39">
        <w:t xml:space="preserve"> evidence to us a while ago, not long after your appointment. I </w:t>
      </w:r>
      <w:r w:rsidR="00454316">
        <w:t xml:space="preserve">will </w:t>
      </w:r>
      <w:r w:rsidRPr="000C2E39" w:rsidR="000C2E39">
        <w:t>start with th</w:t>
      </w:r>
      <w:r w:rsidR="0019515A">
        <w:t>e</w:t>
      </w:r>
      <w:r w:rsidRPr="000C2E39" w:rsidR="000C2E39">
        <w:t xml:space="preserve"> </w:t>
      </w:r>
      <w:r w:rsidR="00454316">
        <w:t xml:space="preserve">same </w:t>
      </w:r>
      <w:r w:rsidRPr="000C2E39" w:rsidR="000C2E39">
        <w:t>issues we were talking about then</w:t>
      </w:r>
      <w:r w:rsidR="00985A7A">
        <w:t>. T</w:t>
      </w:r>
      <w:r w:rsidRPr="000C2E39" w:rsidR="000C2E39">
        <w:t xml:space="preserve">he nature of </w:t>
      </w:r>
      <w:r w:rsidR="00985A7A">
        <w:t xml:space="preserve">your </w:t>
      </w:r>
      <w:r w:rsidRPr="000C2E39" w:rsidR="000C2E39">
        <w:t>office</w:t>
      </w:r>
      <w:r w:rsidR="00985A7A">
        <w:t>,</w:t>
      </w:r>
      <w:r w:rsidRPr="005F2C0E">
        <w:t xml:space="preserve"> as you explained to us last time, is unique, in the sense that you take a separate oath as the </w:t>
      </w:r>
      <w:r w:rsidR="00985A7A">
        <w:t>A</w:t>
      </w:r>
      <w:r w:rsidRPr="005F2C0E">
        <w:t xml:space="preserve">ttorney which goes above and beyond that </w:t>
      </w:r>
      <w:r w:rsidR="00985A7A">
        <w:t>for</w:t>
      </w:r>
      <w:r w:rsidRPr="005F2C0E">
        <w:t xml:space="preserve"> other </w:t>
      </w:r>
      <w:r w:rsidR="00985A7A">
        <w:t>C</w:t>
      </w:r>
      <w:r w:rsidRPr="005F2C0E">
        <w:t xml:space="preserve">abinet </w:t>
      </w:r>
      <w:r w:rsidR="00985A7A">
        <w:t>M</w:t>
      </w:r>
      <w:r w:rsidRPr="005F2C0E">
        <w:t>inisters but is different again from that of the</w:t>
      </w:r>
      <w:r w:rsidR="00EA015F">
        <w:t xml:space="preserve"> Lord Chancellor. </w:t>
      </w:r>
      <w:r w:rsidR="00A163A4">
        <w:t>Y</w:t>
      </w:r>
      <w:r w:rsidR="00EA015F">
        <w:t xml:space="preserve">ou are in a </w:t>
      </w:r>
      <w:r w:rsidRPr="005F2C0E">
        <w:t>different position</w:t>
      </w:r>
      <w:r w:rsidR="00EA015F">
        <w:t>. Y</w:t>
      </w:r>
      <w:r w:rsidRPr="005F2C0E">
        <w:t xml:space="preserve">ou attend </w:t>
      </w:r>
      <w:r w:rsidR="00A163A4">
        <w:t>C</w:t>
      </w:r>
      <w:r w:rsidRPr="005F2C0E">
        <w:t>abinet</w:t>
      </w:r>
      <w:r w:rsidR="00EA015F">
        <w:t>. A</w:t>
      </w:r>
      <w:r w:rsidRPr="005F2C0E">
        <w:t xml:space="preserve">lthough theoretically </w:t>
      </w:r>
      <w:r w:rsidR="00EA015F">
        <w:t xml:space="preserve">you are not </w:t>
      </w:r>
      <w:r w:rsidRPr="005F2C0E">
        <w:t>a member of</w:t>
      </w:r>
      <w:r w:rsidR="00EA015F">
        <w:t xml:space="preserve"> </w:t>
      </w:r>
      <w:r w:rsidR="00C04A4F">
        <w:t>the C</w:t>
      </w:r>
      <w:r w:rsidR="00EA015F">
        <w:t>abinet,</w:t>
      </w:r>
      <w:r w:rsidRPr="005F2C0E">
        <w:t xml:space="preserve"> I think you attend all </w:t>
      </w:r>
      <w:r w:rsidR="00C04A4F">
        <w:t xml:space="preserve">its </w:t>
      </w:r>
      <w:r w:rsidRPr="005F2C0E">
        <w:t>meetings. Is that right?</w:t>
      </w:r>
    </w:p>
    <w:p w:rsidR="005F2C0E" w:rsidP="005F2C0E">
      <w:pPr>
        <w:pStyle w:val="Answer"/>
      </w:pPr>
      <w:sdt>
        <w:sdtPr>
          <w:alias w:val="Witness"/>
          <w:id w:val="-1588065076"/>
          <w:placeholder>
            <w:docPart w:val="DefaultPlaceholder_-1854013440"/>
          </w:placeholder>
          <w:richText/>
        </w:sdtPr>
        <w:sdtContent>
          <w:r w:rsidRPr="005F2C0E">
            <w:rPr>
              <w:b/>
              <w:i/>
            </w:rPr>
            <w:t>Suella Braverman:</w:t>
          </w:r>
        </w:sdtContent>
      </w:sdt>
      <w:r>
        <w:t xml:space="preserve"> </w:t>
      </w:r>
      <w:r w:rsidRPr="005F2C0E">
        <w:t xml:space="preserve">That is correct. </w:t>
      </w:r>
      <w:r w:rsidR="00F85292">
        <w:t>Yes.</w:t>
      </w:r>
    </w:p>
    <w:p w:rsidR="005F2C0E" w:rsidP="005F2C0E">
      <w:pPr>
        <w:pStyle w:val="Question"/>
      </w:pPr>
      <w:sdt>
        <w:sdtPr>
          <w:alias w:val="Member"/>
          <w:tag w:val="&lt;Member mnisId='1601' dodsId='34498'&gt;"/>
          <w:id w:val="793943966"/>
          <w:placeholder>
            <w:docPart w:val="DefaultPlaceholder_-1854013440"/>
          </w:placeholder>
          <w:richText/>
        </w:sdtPr>
        <w:sdtContent>
          <w:r w:rsidRPr="005F2C0E">
            <w:rPr>
              <w:b/>
            </w:rPr>
            <w:t>Chair:</w:t>
          </w:r>
        </w:sdtContent>
      </w:sdt>
      <w:r>
        <w:t xml:space="preserve"> </w:t>
      </w:r>
      <w:r w:rsidRPr="005F2C0E">
        <w:t xml:space="preserve">You sit on a number of </w:t>
      </w:r>
      <w:r w:rsidR="00C04A4F">
        <w:t>C</w:t>
      </w:r>
      <w:r w:rsidRPr="005F2C0E">
        <w:t xml:space="preserve">abinet </w:t>
      </w:r>
      <w:r w:rsidR="00F85292">
        <w:t>C</w:t>
      </w:r>
      <w:r w:rsidR="00C04A4F">
        <w:t>ommitte</w:t>
      </w:r>
      <w:r w:rsidRPr="005F2C0E">
        <w:t>es.</w:t>
      </w:r>
    </w:p>
    <w:p w:rsidR="005F2C0E" w:rsidP="005F2C0E">
      <w:pPr>
        <w:pStyle w:val="Answer"/>
      </w:pPr>
      <w:sdt>
        <w:sdtPr>
          <w:alias w:val="Witness"/>
          <w:id w:val="1341117744"/>
          <w:placeholder>
            <w:docPart w:val="DefaultPlaceholder_-1854013440"/>
          </w:placeholder>
          <w:richText/>
        </w:sdtPr>
        <w:sdtContent>
          <w:r w:rsidRPr="005F2C0E">
            <w:rPr>
              <w:b/>
              <w:i/>
            </w:rPr>
            <w:t>Suella Braverman:</w:t>
          </w:r>
        </w:sdtContent>
      </w:sdt>
      <w:r>
        <w:t xml:space="preserve"> </w:t>
      </w:r>
      <w:r w:rsidRPr="005F2C0E">
        <w:t>Yes, I do.</w:t>
      </w:r>
    </w:p>
    <w:p w:rsidR="005F2C0E" w:rsidP="005F2C0E">
      <w:pPr>
        <w:pStyle w:val="Question"/>
      </w:pPr>
      <w:sdt>
        <w:sdtPr>
          <w:alias w:val="Member"/>
          <w:tag w:val="&lt;Member mnisId='1601' dodsId='34498'&gt;"/>
          <w:id w:val="1195425467"/>
          <w:placeholder>
            <w:docPart w:val="DefaultPlaceholder_-1854013440"/>
          </w:placeholder>
          <w:richText/>
        </w:sdtPr>
        <w:sdtContent>
          <w:r w:rsidRPr="005F2C0E">
            <w:rPr>
              <w:b/>
            </w:rPr>
            <w:t>Chair:</w:t>
          </w:r>
        </w:sdtContent>
      </w:sdt>
      <w:r>
        <w:t xml:space="preserve"> </w:t>
      </w:r>
      <w:r w:rsidRPr="005F2C0E">
        <w:t xml:space="preserve">Does the </w:t>
      </w:r>
      <w:r w:rsidR="00C04A4F">
        <w:t>S</w:t>
      </w:r>
      <w:r w:rsidRPr="005F2C0E">
        <w:t xml:space="preserve">olicitor </w:t>
      </w:r>
      <w:r w:rsidR="00020A68">
        <w:t xml:space="preserve">General, </w:t>
      </w:r>
      <w:r w:rsidRPr="005F2C0E">
        <w:t>when deputising for you</w:t>
      </w:r>
      <w:r w:rsidR="00020A68">
        <w:t>,</w:t>
      </w:r>
      <w:r w:rsidRPr="005F2C0E">
        <w:t xml:space="preserve"> attend any </w:t>
      </w:r>
      <w:r w:rsidR="00C04A4F">
        <w:t>of the C</w:t>
      </w:r>
      <w:r w:rsidRPr="005F2C0E">
        <w:t xml:space="preserve">abinet </w:t>
      </w:r>
      <w:r w:rsidR="00020A68">
        <w:t>C</w:t>
      </w:r>
      <w:r w:rsidRPr="005F2C0E">
        <w:t>ommittees on your behalf?</w:t>
      </w:r>
    </w:p>
    <w:p w:rsidR="005F2C0E" w:rsidP="005F2C0E">
      <w:pPr>
        <w:pStyle w:val="Answer"/>
      </w:pPr>
      <w:sdt>
        <w:sdtPr>
          <w:alias w:val="Witness"/>
          <w:id w:val="2056731638"/>
          <w:placeholder>
            <w:docPart w:val="DefaultPlaceholder_-1854013440"/>
          </w:placeholder>
          <w:richText/>
        </w:sdtPr>
        <w:sdtContent>
          <w:r w:rsidRPr="005F2C0E">
            <w:rPr>
              <w:b/>
              <w:i/>
            </w:rPr>
            <w:t>Suella Braverman:</w:t>
          </w:r>
        </w:sdtContent>
      </w:sdt>
      <w:r>
        <w:t xml:space="preserve"> </w:t>
      </w:r>
      <w:r w:rsidRPr="005F2C0E">
        <w:t xml:space="preserve">Not </w:t>
      </w:r>
      <w:r w:rsidR="00C04A4F">
        <w:t>C</w:t>
      </w:r>
      <w:r w:rsidRPr="005F2C0E">
        <w:t>abinet meetings.</w:t>
      </w:r>
    </w:p>
    <w:p w:rsidR="005F2C0E" w:rsidP="005F2C0E">
      <w:pPr>
        <w:pStyle w:val="Question"/>
      </w:pPr>
      <w:sdt>
        <w:sdtPr>
          <w:alias w:val="Member"/>
          <w:tag w:val="&lt;Member mnisId='1601' dodsId='34498'&gt;"/>
          <w:id w:val="-293599426"/>
          <w:placeholder>
            <w:docPart w:val="DefaultPlaceholder_-1854013440"/>
          </w:placeholder>
          <w:richText/>
        </w:sdtPr>
        <w:sdtContent>
          <w:r w:rsidRPr="005F2C0E">
            <w:rPr>
              <w:b/>
            </w:rPr>
            <w:t>Chair:</w:t>
          </w:r>
        </w:sdtContent>
      </w:sdt>
      <w:r>
        <w:t xml:space="preserve"> </w:t>
      </w:r>
      <w:r w:rsidRPr="005F2C0E">
        <w:t xml:space="preserve">Not full </w:t>
      </w:r>
      <w:r w:rsidR="009C522F">
        <w:t xml:space="preserve">Cabinet </w:t>
      </w:r>
      <w:r w:rsidRPr="005F2C0E">
        <w:t>meetings?</w:t>
      </w:r>
    </w:p>
    <w:p w:rsidR="005F2C0E" w:rsidP="005F2C0E">
      <w:pPr>
        <w:pStyle w:val="Answer"/>
      </w:pPr>
      <w:sdt>
        <w:sdtPr>
          <w:alias w:val="Witness"/>
          <w:id w:val="1545948154"/>
          <w:placeholder>
            <w:docPart w:val="DefaultPlaceholder_-1854013440"/>
          </w:placeholder>
          <w:richText/>
        </w:sdtPr>
        <w:sdtContent>
          <w:r w:rsidRPr="005F2C0E">
            <w:rPr>
              <w:b/>
              <w:i/>
            </w:rPr>
            <w:t>Suella Braverman:</w:t>
          </w:r>
        </w:sdtContent>
      </w:sdt>
      <w:r>
        <w:t xml:space="preserve"> </w:t>
      </w:r>
      <w:r w:rsidRPr="005F2C0E">
        <w:t xml:space="preserve">Not </w:t>
      </w:r>
      <w:r w:rsidR="009C522F">
        <w:t>C</w:t>
      </w:r>
      <w:r w:rsidRPr="005F2C0E">
        <w:t xml:space="preserve">abinet meetings chaired by the Prime Minister. There is a series of </w:t>
      </w:r>
      <w:r w:rsidR="00020A68">
        <w:t>S</w:t>
      </w:r>
      <w:r w:rsidRPr="005F2C0E">
        <w:t>ub-</w:t>
      </w:r>
      <w:r w:rsidR="00020A68">
        <w:t>C</w:t>
      </w:r>
      <w:r w:rsidRPr="005F2C0E">
        <w:t xml:space="preserve">ommittees and on occasions the </w:t>
      </w:r>
      <w:r w:rsidR="009C522F">
        <w:t>S</w:t>
      </w:r>
      <w:r w:rsidRPr="005F2C0E">
        <w:t>olicitor will attend in my stead</w:t>
      </w:r>
      <w:r>
        <w:t>.</w:t>
      </w:r>
    </w:p>
    <w:p w:rsidR="00F0353A" w:rsidP="005F2C0E">
      <w:pPr>
        <w:pStyle w:val="Question"/>
      </w:pPr>
      <w:sdt>
        <w:sdtPr>
          <w:alias w:val="Member"/>
          <w:tag w:val="&lt;Member mnisId='1601' dodsId='34498'&gt;"/>
          <w:id w:val="809358079"/>
          <w:placeholder>
            <w:docPart w:val="DefaultPlaceholder_-1854013440"/>
          </w:placeholder>
          <w:richText/>
        </w:sdtPr>
        <w:sdtContent>
          <w:r w:rsidRPr="005F2C0E" w:rsidR="005F2C0E">
            <w:rPr>
              <w:b/>
            </w:rPr>
            <w:t>Chair:</w:t>
          </w:r>
        </w:sdtContent>
      </w:sdt>
      <w:r w:rsidR="005F2C0E">
        <w:t xml:space="preserve"> </w:t>
      </w:r>
      <w:r w:rsidR="009C522F">
        <w:t>M</w:t>
      </w:r>
      <w:r w:rsidRPr="005F2C0E" w:rsidR="005F2C0E">
        <w:t xml:space="preserve">uch as with any junior </w:t>
      </w:r>
      <w:r w:rsidR="009C522F">
        <w:t>M</w:t>
      </w:r>
      <w:r w:rsidRPr="005F2C0E" w:rsidR="005F2C0E">
        <w:t>inister</w:t>
      </w:r>
      <w:r w:rsidR="009C522F">
        <w:t>. T</w:t>
      </w:r>
      <w:r w:rsidRPr="005F2C0E" w:rsidR="005F2C0E">
        <w:t xml:space="preserve">hat is understood. </w:t>
      </w:r>
      <w:r w:rsidR="009C522F">
        <w:t>You will remember that last time w</w:t>
      </w:r>
      <w:r w:rsidRPr="005F2C0E" w:rsidR="005F2C0E">
        <w:t xml:space="preserve">e discussed the question of the </w:t>
      </w:r>
      <w:r w:rsidR="009C522F">
        <w:t>A</w:t>
      </w:r>
      <w:r w:rsidRPr="005F2C0E" w:rsidR="005F2C0E">
        <w:t>ttorney sitting at the junction of law and politics</w:t>
      </w:r>
      <w:r w:rsidR="001E4A8A">
        <w:t xml:space="preserve">, and </w:t>
      </w:r>
      <w:r w:rsidR="00996958">
        <w:t xml:space="preserve">you </w:t>
      </w:r>
      <w:r w:rsidRPr="005F2C0E" w:rsidR="005F2C0E">
        <w:t>said that ultimately</w:t>
      </w:r>
      <w:r w:rsidRPr="00F0353A">
        <w:t xml:space="preserve"> you swore the oath that the rule of law had to come first. That was your evidence to us.</w:t>
      </w:r>
    </w:p>
    <w:p w:rsidR="00F0353A" w:rsidP="00F0353A">
      <w:pPr>
        <w:pStyle w:val="Answer"/>
      </w:pPr>
      <w:sdt>
        <w:sdtPr>
          <w:alias w:val="Witness"/>
          <w:id w:val="2072538377"/>
          <w:placeholder>
            <w:docPart w:val="DefaultPlaceholder_-1854013440"/>
          </w:placeholder>
          <w:richText/>
        </w:sdtPr>
        <w:sdtContent>
          <w:r w:rsidRPr="00F0353A">
            <w:rPr>
              <w:b/>
              <w:i/>
            </w:rPr>
            <w:t>Suella Braverman:</w:t>
          </w:r>
        </w:sdtContent>
      </w:sdt>
      <w:r>
        <w:t xml:space="preserve"> </w:t>
      </w:r>
      <w:r w:rsidR="001E4A8A">
        <w:t>That is correct</w:t>
      </w:r>
      <w:r w:rsidRPr="00F0353A">
        <w:t>.</w:t>
      </w:r>
    </w:p>
    <w:p w:rsidR="000746BC" w:rsidP="00F0353A">
      <w:pPr>
        <w:pStyle w:val="Question"/>
      </w:pPr>
      <w:sdt>
        <w:sdtPr>
          <w:alias w:val="Member"/>
          <w:tag w:val="&lt;Member mnisId='1601' dodsId='34498'&gt;"/>
          <w:id w:val="1740056011"/>
          <w:placeholder>
            <w:docPart w:val="DefaultPlaceholder_-1854013440"/>
          </w:placeholder>
          <w:richText/>
        </w:sdtPr>
        <w:sdtContent>
          <w:r w:rsidRPr="00F0353A" w:rsidR="00F0353A">
            <w:rPr>
              <w:b/>
            </w:rPr>
            <w:t>Chair:</w:t>
          </w:r>
        </w:sdtContent>
      </w:sdt>
      <w:r w:rsidR="00F0353A">
        <w:t xml:space="preserve"> </w:t>
      </w:r>
      <w:r w:rsidR="001E4A8A">
        <w:t>L</w:t>
      </w:r>
      <w:r w:rsidRPr="000746BC">
        <w:t>ooking at where we stand now</w:t>
      </w:r>
      <w:r w:rsidR="00586B15">
        <w:t xml:space="preserve">, </w:t>
      </w:r>
      <w:r w:rsidRPr="000746BC">
        <w:t>with that intersection</w:t>
      </w:r>
      <w:r w:rsidR="001E4A8A">
        <w:t xml:space="preserve"> and</w:t>
      </w:r>
      <w:r w:rsidRPr="000746BC">
        <w:t xml:space="preserve"> reflecting on it</w:t>
      </w:r>
      <w:r w:rsidR="001E4A8A">
        <w:t>,</w:t>
      </w:r>
      <w:r w:rsidRPr="000746BC">
        <w:t xml:space="preserve"> have you developed your thinking at all as to what you see as the constitutional boundaries that constrain you in your work as </w:t>
      </w:r>
      <w:r w:rsidR="001E4A8A">
        <w:t>A</w:t>
      </w:r>
      <w:r w:rsidRPr="000746BC">
        <w:t xml:space="preserve">ttorney </w:t>
      </w:r>
      <w:r w:rsidR="001E4A8A">
        <w:t>G</w:t>
      </w:r>
      <w:r w:rsidRPr="000746BC">
        <w:t>eneral?</w:t>
      </w:r>
    </w:p>
    <w:p w:rsidR="00F375D9" w:rsidRPr="00F375D9" w:rsidP="000746BC">
      <w:pPr>
        <w:pStyle w:val="Answer"/>
      </w:pPr>
      <w:sdt>
        <w:sdtPr>
          <w:alias w:val="Witness"/>
          <w:id w:val="-574660010"/>
          <w:placeholder>
            <w:docPart w:val="DefaultPlaceholder_-1854013440"/>
          </w:placeholder>
          <w:richText/>
        </w:sdtPr>
        <w:sdtContent>
          <w:r w:rsidRPr="000746BC" w:rsidR="000746BC">
            <w:rPr>
              <w:b/>
              <w:i/>
            </w:rPr>
            <w:t>Suella Braverman:</w:t>
          </w:r>
        </w:sdtContent>
      </w:sdt>
      <w:r w:rsidR="000746BC">
        <w:t xml:space="preserve"> </w:t>
      </w:r>
      <w:r w:rsidRPr="000746BC" w:rsidR="000746BC">
        <w:t xml:space="preserve">That is a great question </w:t>
      </w:r>
      <w:r w:rsidR="00B02005">
        <w:t>because</w:t>
      </w:r>
      <w:r w:rsidRPr="000746BC" w:rsidR="000746BC">
        <w:t xml:space="preserve"> it is a unique role and</w:t>
      </w:r>
      <w:r w:rsidR="0017267A">
        <w:t xml:space="preserve">, </w:t>
      </w:r>
      <w:r w:rsidRPr="000746BC" w:rsidR="000746BC">
        <w:t xml:space="preserve">as you </w:t>
      </w:r>
      <w:r w:rsidR="0017267A">
        <w:t>know, an</w:t>
      </w:r>
      <w:r w:rsidRPr="000746BC" w:rsidR="000746BC">
        <w:t xml:space="preserve"> ancient </w:t>
      </w:r>
      <w:r w:rsidR="00996958">
        <w:t>role</w:t>
      </w:r>
      <w:r w:rsidRPr="000746BC" w:rsidR="000746BC">
        <w:t xml:space="preserve">. </w:t>
      </w:r>
      <w:r w:rsidR="00F424A4">
        <w:t>T</w:t>
      </w:r>
      <w:r w:rsidRPr="000746BC" w:rsidR="000746BC">
        <w:t>he tension between the legal</w:t>
      </w:r>
      <w:r w:rsidR="00283621">
        <w:t>, the</w:t>
      </w:r>
      <w:r w:rsidRPr="000746BC" w:rsidR="000746BC">
        <w:t xml:space="preserve"> political and </w:t>
      </w:r>
      <w:r w:rsidR="00283621">
        <w:t xml:space="preserve">the </w:t>
      </w:r>
      <w:r w:rsidRPr="000746BC" w:rsidR="000746BC">
        <w:t>constitutional has been present for as long as th</w:t>
      </w:r>
      <w:r w:rsidR="00F424A4">
        <w:t>e</w:t>
      </w:r>
      <w:r w:rsidRPr="000746BC" w:rsidR="000746BC">
        <w:t xml:space="preserve"> role has existed</w:t>
      </w:r>
      <w:r w:rsidR="00283621">
        <w:t>,</w:t>
      </w:r>
      <w:r w:rsidR="00F424A4">
        <w:t xml:space="preserve"> and</w:t>
      </w:r>
      <w:r w:rsidRPr="000746BC" w:rsidR="000746BC">
        <w:t xml:space="preserve"> different occupants have approached it in different ways over the years. Our tagline at the </w:t>
      </w:r>
      <w:r w:rsidR="00F424A4">
        <w:t>AGO</w:t>
      </w:r>
      <w:r w:rsidRPr="000746BC" w:rsidR="000746BC">
        <w:t xml:space="preserve"> is </w:t>
      </w:r>
      <w:r w:rsidR="002165D4">
        <w:t>“</w:t>
      </w:r>
      <w:r w:rsidR="00F424A4">
        <w:t>M</w:t>
      </w:r>
      <w:r w:rsidRPr="000746BC" w:rsidR="000746BC">
        <w:t xml:space="preserve">aking </w:t>
      </w:r>
      <w:r w:rsidR="002165D4">
        <w:t>l</w:t>
      </w:r>
      <w:r w:rsidRPr="000746BC" w:rsidR="000746BC">
        <w:t xml:space="preserve">aw and </w:t>
      </w:r>
      <w:r w:rsidR="002165D4">
        <w:t>p</w:t>
      </w:r>
      <w:r w:rsidRPr="000746BC" w:rsidR="000746BC">
        <w:t xml:space="preserve">olitics </w:t>
      </w:r>
      <w:r w:rsidR="002165D4">
        <w:t>w</w:t>
      </w:r>
      <w:r w:rsidRPr="000746BC" w:rsidR="000746BC">
        <w:t xml:space="preserve">ork </w:t>
      </w:r>
      <w:r w:rsidR="002165D4">
        <w:t>t</w:t>
      </w:r>
      <w:r w:rsidRPr="000746BC" w:rsidR="000746BC">
        <w:t>ogether.</w:t>
      </w:r>
      <w:r w:rsidR="002165D4">
        <w:t>”</w:t>
      </w:r>
      <w:r w:rsidRPr="000746BC" w:rsidR="000746BC">
        <w:t xml:space="preserve"> That is how I</w:t>
      </w:r>
      <w:r w:rsidR="00A52C99">
        <w:t xml:space="preserve"> </w:t>
      </w:r>
      <w:r w:rsidRPr="000746BC" w:rsidR="000746BC">
        <w:t>see it</w:t>
      </w:r>
      <w:r w:rsidR="00A52C99">
        <w:t>;</w:t>
      </w:r>
      <w:r w:rsidRPr="000746BC" w:rsidR="000746BC">
        <w:t xml:space="preserve"> I am at the interplay </w:t>
      </w:r>
      <w:r w:rsidR="00A52C99">
        <w:t>between</w:t>
      </w:r>
      <w:r w:rsidRPr="000746BC" w:rsidR="000746BC">
        <w:t xml:space="preserve"> law and politics</w:t>
      </w:r>
      <w:r w:rsidR="00E0278F">
        <w:t xml:space="preserve">. There are </w:t>
      </w:r>
      <w:r w:rsidRPr="000746BC" w:rsidR="000746BC">
        <w:t xml:space="preserve">very clear areas where </w:t>
      </w:r>
      <w:r w:rsidR="00E0278F">
        <w:t xml:space="preserve">I </w:t>
      </w:r>
      <w:r w:rsidRPr="000746BC" w:rsidR="000746BC">
        <w:t xml:space="preserve">act as the guardian of the public interest </w:t>
      </w:r>
      <w:r w:rsidR="00E0278F">
        <w:t xml:space="preserve">and </w:t>
      </w:r>
      <w:r w:rsidRPr="000746BC" w:rsidR="000746BC">
        <w:t>conside</w:t>
      </w:r>
      <w:r w:rsidR="00153BC1">
        <w:t>r</w:t>
      </w:r>
      <w:r w:rsidRPr="000746BC" w:rsidR="000746BC">
        <w:t xml:space="preserve"> matters wholly from a legal perspective</w:t>
      </w:r>
      <w:r w:rsidR="00E0278F">
        <w:t xml:space="preserve">, </w:t>
      </w:r>
      <w:r w:rsidRPr="000746BC" w:rsidR="000746BC">
        <w:t xml:space="preserve">as many of you </w:t>
      </w:r>
      <w:r w:rsidR="00E0278F">
        <w:t>on this C</w:t>
      </w:r>
      <w:r w:rsidRPr="000746BC" w:rsidR="000746BC">
        <w:t>ommittee will be familiar with</w:t>
      </w:r>
      <w:r w:rsidR="00586B15">
        <w:t>:</w:t>
      </w:r>
      <w:r w:rsidRPr="000746BC" w:rsidR="000746BC">
        <w:t xml:space="preserve"> looking at the facts of an unduly lenient sentence referral</w:t>
      </w:r>
      <w:r w:rsidR="00220F50">
        <w:t>,</w:t>
      </w:r>
      <w:r w:rsidRPr="000746BC" w:rsidR="000746BC">
        <w:t xml:space="preserve"> </w:t>
      </w:r>
      <w:r w:rsidR="00E0278F">
        <w:t>l</w:t>
      </w:r>
      <w:r w:rsidRPr="000746BC" w:rsidR="000746BC">
        <w:t>ooking at the legal framework, merging the two and reaching an analysis</w:t>
      </w:r>
      <w:r w:rsidRPr="00F375D9">
        <w:t xml:space="preserve"> based on the law and switching off th</w:t>
      </w:r>
      <w:r w:rsidR="00586B15">
        <w:t>at</w:t>
      </w:r>
      <w:r w:rsidRPr="00F375D9">
        <w:t xml:space="preserve"> political antenna we all possess. </w:t>
      </w:r>
    </w:p>
    <w:p w:rsidR="00E40017" w:rsidP="000746BC">
      <w:pPr>
        <w:pStyle w:val="Answer"/>
      </w:pPr>
      <w:r w:rsidRPr="00F375D9">
        <w:t xml:space="preserve">There are other occasions on which I </w:t>
      </w:r>
      <w:r w:rsidR="00437E56">
        <w:t xml:space="preserve">bring </w:t>
      </w:r>
      <w:r w:rsidRPr="00F375D9">
        <w:t>the political side of the role more to the fore</w:t>
      </w:r>
      <w:r w:rsidR="00071787">
        <w:t>—</w:t>
      </w:r>
      <w:r w:rsidR="00C21D05">
        <w:t>for example</w:t>
      </w:r>
      <w:r w:rsidR="00437E56">
        <w:t>,</w:t>
      </w:r>
      <w:r w:rsidR="00C21D05">
        <w:t xml:space="preserve"> </w:t>
      </w:r>
      <w:r w:rsidRPr="00F375D9">
        <w:t>when I am answering for the CPS at the</w:t>
      </w:r>
      <w:r w:rsidR="00C21D05">
        <w:t xml:space="preserve"> Dispatch Box. I am </w:t>
      </w:r>
      <w:r w:rsidRPr="00F375D9">
        <w:t>acutely aware</w:t>
      </w:r>
      <w:r w:rsidRPr="00150E5B" w:rsidR="00150E5B">
        <w:t xml:space="preserve"> </w:t>
      </w:r>
      <w:r w:rsidR="00406900">
        <w:t>of</w:t>
      </w:r>
      <w:r w:rsidRPr="00150E5B" w:rsidR="00150E5B">
        <w:t xml:space="preserve"> the strategic objectives of the organisation that I superintend</w:t>
      </w:r>
      <w:r w:rsidR="004D7910">
        <w:t>,</w:t>
      </w:r>
      <w:r w:rsidR="00406900">
        <w:t xml:space="preserve"> and the p</w:t>
      </w:r>
      <w:r w:rsidRPr="00150E5B" w:rsidR="00150E5B">
        <w:t xml:space="preserve">olitical objectives of the </w:t>
      </w:r>
      <w:r w:rsidR="00406900">
        <w:t>G</w:t>
      </w:r>
      <w:r w:rsidRPr="00150E5B" w:rsidR="00150E5B">
        <w:t>overnment when it comes to increasing conviction</w:t>
      </w:r>
      <w:r>
        <w:t>s</w:t>
      </w:r>
      <w:r w:rsidRPr="00150E5B" w:rsidR="00150E5B">
        <w:t xml:space="preserve"> </w:t>
      </w:r>
      <w:r>
        <w:t>for</w:t>
      </w:r>
      <w:r w:rsidR="00150E5B">
        <w:t xml:space="preserve"> </w:t>
      </w:r>
      <w:r w:rsidR="00430979">
        <w:t>RASSO.</w:t>
      </w:r>
    </w:p>
    <w:p w:rsidR="001D57D9" w:rsidP="000746BC">
      <w:pPr>
        <w:pStyle w:val="Answer"/>
      </w:pPr>
      <w:r>
        <w:t>R</w:t>
      </w:r>
      <w:r w:rsidRPr="00430979" w:rsidR="00430979">
        <w:t xml:space="preserve">ecently, I was reading the seminal work on the role of the </w:t>
      </w:r>
      <w:r>
        <w:t>A</w:t>
      </w:r>
      <w:r w:rsidRPr="00430979" w:rsidR="00430979">
        <w:t>ttorney</w:t>
      </w:r>
      <w:r>
        <w:t xml:space="preserve"> General by</w:t>
      </w:r>
      <w:r w:rsidRPr="00430979" w:rsidR="00430979">
        <w:t xml:space="preserve"> John Edwards</w:t>
      </w:r>
      <w:r>
        <w:t>. He</w:t>
      </w:r>
      <w:r w:rsidRPr="00430979" w:rsidR="00430979">
        <w:t xml:space="preserve"> chronicle</w:t>
      </w:r>
      <w:r w:rsidR="00BB6D6E">
        <w:t>s</w:t>
      </w:r>
      <w:r w:rsidRPr="00430979" w:rsidR="00430979">
        <w:t xml:space="preserve"> th</w:t>
      </w:r>
      <w:r w:rsidR="005B6CC2">
        <w:t>e</w:t>
      </w:r>
      <w:r w:rsidRPr="00430979" w:rsidR="00430979">
        <w:t xml:space="preserve"> debate over</w:t>
      </w:r>
      <w:r w:rsidR="00905822">
        <w:t xml:space="preserve"> </w:t>
      </w:r>
      <w:r w:rsidRPr="00430979" w:rsidR="00430979">
        <w:t>time</w:t>
      </w:r>
      <w:r w:rsidR="00905822">
        <w:t>. T</w:t>
      </w:r>
      <w:r w:rsidRPr="00430979" w:rsidR="00430979">
        <w:t>here ha</w:t>
      </w:r>
      <w:r w:rsidR="00905822">
        <w:t>ve</w:t>
      </w:r>
      <w:r w:rsidRPr="00430979" w:rsidR="00430979">
        <w:t xml:space="preserve"> been different schools of thought. One philosophy is that previous </w:t>
      </w:r>
      <w:r w:rsidR="005B6CC2">
        <w:t>A</w:t>
      </w:r>
      <w:r w:rsidRPr="00430979" w:rsidR="00430979">
        <w:t>ttorney</w:t>
      </w:r>
      <w:r w:rsidR="00F75809">
        <w:t>s</w:t>
      </w:r>
      <w:r w:rsidR="00F16D4E">
        <w:t xml:space="preserve"> </w:t>
      </w:r>
      <w:r w:rsidRPr="00430979" w:rsidR="00430979">
        <w:t xml:space="preserve">have said </w:t>
      </w:r>
      <w:r w:rsidR="00837D89">
        <w:t xml:space="preserve">that </w:t>
      </w:r>
      <w:r w:rsidRPr="00430979" w:rsidR="00430979">
        <w:t>there should be an independent aloofness o</w:t>
      </w:r>
      <w:r w:rsidR="00F75809">
        <w:t>f the Attorney</w:t>
      </w:r>
      <w:r w:rsidRPr="00430979" w:rsidR="00430979">
        <w:t xml:space="preserve"> and they should not muddy themselves with the gr</w:t>
      </w:r>
      <w:r w:rsidR="00F12C06">
        <w:t>ubby</w:t>
      </w:r>
      <w:r w:rsidRPr="00430979" w:rsidR="00430979">
        <w:t xml:space="preserve"> world of politics </w:t>
      </w:r>
      <w:r w:rsidR="005B6CC2">
        <w:t>but</w:t>
      </w:r>
      <w:r w:rsidRPr="00430979" w:rsidR="00430979">
        <w:t xml:space="preserve"> apply a wholly legalistic approach to their work.</w:t>
      </w:r>
      <w:r w:rsidR="00FF6CDC">
        <w:t xml:space="preserve"> O</w:t>
      </w:r>
      <w:r w:rsidRPr="001D57D9">
        <w:t>ther occupants of th</w:t>
      </w:r>
      <w:r w:rsidR="005B6CC2">
        <w:t>e</w:t>
      </w:r>
      <w:r w:rsidRPr="001D57D9">
        <w:t xml:space="preserve"> </w:t>
      </w:r>
      <w:r w:rsidR="00FF6CDC">
        <w:t xml:space="preserve">role </w:t>
      </w:r>
      <w:r w:rsidRPr="001D57D9">
        <w:t xml:space="preserve">have suggested that it is vital for </w:t>
      </w:r>
      <w:r w:rsidR="00983DD7">
        <w:t xml:space="preserve">the </w:t>
      </w:r>
      <w:r w:rsidR="00CB1A53">
        <w:t>A</w:t>
      </w:r>
      <w:r w:rsidRPr="001D57D9">
        <w:t xml:space="preserve">ttorney to be intimately aware and </w:t>
      </w:r>
      <w:r w:rsidR="00FF6CDC">
        <w:t>in</w:t>
      </w:r>
      <w:r w:rsidRPr="001D57D9">
        <w:t>volved with the</w:t>
      </w:r>
      <w:r w:rsidR="00FF6CDC">
        <w:t>ir</w:t>
      </w:r>
      <w:r w:rsidRPr="001D57D9">
        <w:t xml:space="preserve"> ministe</w:t>
      </w:r>
      <w:r w:rsidR="00FF6CDC">
        <w:t>rial</w:t>
      </w:r>
      <w:r w:rsidRPr="001D57D9">
        <w:t xml:space="preserve"> colleagues</w:t>
      </w:r>
      <w:r w:rsidR="00135C90">
        <w:t>’</w:t>
      </w:r>
      <w:r w:rsidRPr="001D57D9">
        <w:t xml:space="preserve"> political objectives</w:t>
      </w:r>
      <w:r w:rsidR="00CB1A53">
        <w:t>,</w:t>
      </w:r>
      <w:r w:rsidRPr="001D57D9">
        <w:t xml:space="preserve"> so that as </w:t>
      </w:r>
      <w:r w:rsidR="00983DD7">
        <w:t xml:space="preserve">the </w:t>
      </w:r>
      <w:r w:rsidRPr="001D57D9">
        <w:t>lawyer</w:t>
      </w:r>
      <w:r w:rsidR="00135C90">
        <w:t>s</w:t>
      </w:r>
      <w:r w:rsidRPr="001D57D9">
        <w:t xml:space="preserve"> to the cl</w:t>
      </w:r>
      <w:r w:rsidR="00FF6CDC">
        <w:t>ient</w:t>
      </w:r>
      <w:r w:rsidRPr="001D57D9">
        <w:t xml:space="preserve"> they are well placed to provide advice on what is lawful and proper to assist</w:t>
      </w:r>
      <w:r w:rsidR="005E58D8">
        <w:t xml:space="preserve"> the client,</w:t>
      </w:r>
      <w:r w:rsidRPr="001D57D9">
        <w:t xml:space="preserve"> their ministerial colleagues</w:t>
      </w:r>
      <w:r w:rsidR="005E58D8">
        <w:t>,</w:t>
      </w:r>
      <w:r w:rsidRPr="001D57D9">
        <w:t xml:space="preserve"> in achieving their policy objectives.</w:t>
      </w:r>
    </w:p>
    <w:p w:rsidR="00E434F8" w:rsidP="001D57D9">
      <w:pPr>
        <w:pStyle w:val="Question"/>
      </w:pPr>
      <w:sdt>
        <w:sdtPr>
          <w:alias w:val="Member"/>
          <w:tag w:val="&lt;Member mnisId='1601' dodsId='34498'&gt;"/>
          <w:id w:val="-475066789"/>
          <w:placeholder>
            <w:docPart w:val="DefaultPlaceholder_-1854013440"/>
          </w:placeholder>
          <w:richText/>
        </w:sdtPr>
        <w:sdtContent>
          <w:r w:rsidRPr="001D57D9" w:rsidR="001D57D9">
            <w:rPr>
              <w:b/>
            </w:rPr>
            <w:t>Chair:</w:t>
          </w:r>
        </w:sdtContent>
      </w:sdt>
      <w:r w:rsidR="001D57D9">
        <w:t xml:space="preserve"> </w:t>
      </w:r>
      <w:r w:rsidRPr="001E1603" w:rsidR="001E1603">
        <w:t>When you and I were in practi</w:t>
      </w:r>
      <w:r w:rsidR="00135C90">
        <w:t>c</w:t>
      </w:r>
      <w:r w:rsidRPr="001E1603" w:rsidR="001E1603">
        <w:t>e as lawyers</w:t>
      </w:r>
      <w:r w:rsidR="006148A1">
        <w:t xml:space="preserve"> if</w:t>
      </w:r>
      <w:r>
        <w:t xml:space="preserve">, </w:t>
      </w:r>
      <w:r w:rsidRPr="00E434F8">
        <w:t>say</w:t>
      </w:r>
      <w:r w:rsidR="006148A1">
        <w:t xml:space="preserve">, we had been </w:t>
      </w:r>
      <w:r w:rsidRPr="00E434F8">
        <w:t>advising a company in relation to some matter</w:t>
      </w:r>
      <w:r w:rsidR="00F24CAB">
        <w:t>,</w:t>
      </w:r>
      <w:r w:rsidR="006148A1">
        <w:t xml:space="preserve"> </w:t>
      </w:r>
      <w:r w:rsidRPr="00E434F8">
        <w:t>would we expect</w:t>
      </w:r>
      <w:r w:rsidR="0059104D">
        <w:t>, having given the legal advice,</w:t>
      </w:r>
      <w:r w:rsidRPr="00E434F8">
        <w:t xml:space="preserve"> to be involved in the </w:t>
      </w:r>
      <w:r w:rsidR="004D42CC">
        <w:t xml:space="preserve">board’s </w:t>
      </w:r>
      <w:r w:rsidRPr="00E434F8">
        <w:t>decision, or would we step away</w:t>
      </w:r>
      <w:r w:rsidR="004D42CC">
        <w:t xml:space="preserve"> and say, “Having given our advice, it is now for the </w:t>
      </w:r>
      <w:r w:rsidRPr="00E434F8">
        <w:t>board to consider</w:t>
      </w:r>
      <w:r w:rsidR="004D42CC">
        <w:t xml:space="preserve"> it”?</w:t>
      </w:r>
    </w:p>
    <w:p w:rsidR="00E92660" w:rsidP="00E434F8">
      <w:pPr>
        <w:pStyle w:val="Answer"/>
      </w:pPr>
      <w:sdt>
        <w:sdtPr>
          <w:alias w:val="Witness"/>
          <w:id w:val="-1320647699"/>
          <w:placeholder>
            <w:docPart w:val="DefaultPlaceholder_-1854013440"/>
          </w:placeholder>
          <w:richText/>
        </w:sdtPr>
        <w:sdtContent>
          <w:r w:rsidRPr="00E434F8" w:rsidR="00E434F8">
            <w:rPr>
              <w:b/>
              <w:i/>
            </w:rPr>
            <w:t>Suella Braverman:</w:t>
          </w:r>
        </w:sdtContent>
      </w:sdt>
      <w:r w:rsidR="00E434F8">
        <w:t xml:space="preserve"> </w:t>
      </w:r>
      <w:r w:rsidRPr="00E434F8" w:rsidR="00E434F8">
        <w:t>Th</w:t>
      </w:r>
      <w:r w:rsidR="00CE6C0E">
        <w:t>at is an interesting question. Th</w:t>
      </w:r>
      <w:r w:rsidRPr="00E434F8" w:rsidR="00E434F8">
        <w:t xml:space="preserve">ere are loads of different models. </w:t>
      </w:r>
      <w:r w:rsidR="00382EAD">
        <w:t>G</w:t>
      </w:r>
      <w:r w:rsidRPr="00E434F8" w:rsidR="00E434F8">
        <w:t xml:space="preserve">eneral counsel </w:t>
      </w:r>
      <w:r w:rsidR="00DF6F01">
        <w:t>with</w:t>
      </w:r>
      <w:r w:rsidRPr="00E434F8" w:rsidR="00E434F8">
        <w:t xml:space="preserve"> a senior position in an organisation</w:t>
      </w:r>
      <w:r w:rsidR="00DF6F01">
        <w:t xml:space="preserve"> are also</w:t>
      </w:r>
      <w:r w:rsidRPr="00E434F8" w:rsidR="00E434F8">
        <w:t xml:space="preserve"> part of that organisation</w:t>
      </w:r>
      <w:r w:rsidR="00CE6C0E">
        <w:t xml:space="preserve">. There will also be instances where </w:t>
      </w:r>
      <w:r w:rsidRPr="00E434F8" w:rsidR="00E434F8">
        <w:t>you go out for an independent opinion</w:t>
      </w:r>
      <w:r w:rsidR="00CE6C0E">
        <w:t xml:space="preserve"> in </w:t>
      </w:r>
      <w:r w:rsidRPr="00E434F8" w:rsidR="00E434F8">
        <w:t>the traditional model of going out</w:t>
      </w:r>
      <w:r w:rsidRPr="00420A62" w:rsidR="00420A62">
        <w:t xml:space="preserve"> to counsel. The way I see it is that I</w:t>
      </w:r>
      <w:r w:rsidR="00581991">
        <w:t xml:space="preserve"> a</w:t>
      </w:r>
      <w:r w:rsidRPr="00420A62" w:rsidR="00420A62">
        <w:t xml:space="preserve">m a member of the </w:t>
      </w:r>
      <w:r w:rsidR="00581991">
        <w:t>C</w:t>
      </w:r>
      <w:r w:rsidRPr="00420A62" w:rsidR="00420A62">
        <w:t>abinet</w:t>
      </w:r>
      <w:r w:rsidR="00581991">
        <w:t xml:space="preserve"> and</w:t>
      </w:r>
      <w:r w:rsidRPr="00420A62" w:rsidR="00420A62">
        <w:t xml:space="preserve"> I subscribe to collective responsibility</w:t>
      </w:r>
      <w:r w:rsidR="00581991">
        <w:t>. I a</w:t>
      </w:r>
      <w:r w:rsidRPr="00420A62" w:rsidR="00420A62">
        <w:t>m an elected politician. For me, the political threa</w:t>
      </w:r>
      <w:r>
        <w:t>d</w:t>
      </w:r>
      <w:r w:rsidRPr="00E92660">
        <w:t xml:space="preserve"> that runs through this role is vitally important</w:t>
      </w:r>
      <w:r w:rsidR="00581991">
        <w:t>. T</w:t>
      </w:r>
      <w:r w:rsidRPr="00E92660">
        <w:t xml:space="preserve">he alternative is that the </w:t>
      </w:r>
      <w:r w:rsidR="00792A58">
        <w:t>A</w:t>
      </w:r>
      <w:r w:rsidRPr="00E92660">
        <w:t>ttorney</w:t>
      </w:r>
      <w:r w:rsidR="00815B71">
        <w:t xml:space="preserve"> General</w:t>
      </w:r>
      <w:r w:rsidRPr="00E92660">
        <w:t xml:space="preserve"> </w:t>
      </w:r>
      <w:r w:rsidR="00792A58">
        <w:t>would</w:t>
      </w:r>
      <w:r w:rsidRPr="00E92660">
        <w:t xml:space="preserve"> be an unelected</w:t>
      </w:r>
      <w:r w:rsidR="004D7910">
        <w:t>,</w:t>
      </w:r>
      <w:r w:rsidRPr="00E92660">
        <w:t xml:space="preserve"> apolitical official. We already ha</w:t>
      </w:r>
      <w:r w:rsidR="00824586">
        <w:t>ve</w:t>
      </w:r>
      <w:r w:rsidRPr="00E92660">
        <w:t xml:space="preserve"> many of those working for the </w:t>
      </w:r>
      <w:r w:rsidR="00824586">
        <w:t>G</w:t>
      </w:r>
      <w:r w:rsidRPr="00E92660">
        <w:t xml:space="preserve">overnment. I </w:t>
      </w:r>
      <w:r w:rsidR="009D3458">
        <w:t>think</w:t>
      </w:r>
      <w:r w:rsidRPr="00E92660">
        <w:t xml:space="preserve"> there is</w:t>
      </w:r>
      <w:r w:rsidR="00824586">
        <w:t xml:space="preserve"> </w:t>
      </w:r>
      <w:r w:rsidRPr="00E92660">
        <w:t xml:space="preserve">virtue </w:t>
      </w:r>
      <w:r w:rsidR="00824586">
        <w:t>in having</w:t>
      </w:r>
      <w:r w:rsidRPr="00E92660">
        <w:t xml:space="preserve"> someone who is politically there.</w:t>
      </w:r>
    </w:p>
    <w:p w:rsidR="00E92660" w:rsidP="00E92660">
      <w:pPr>
        <w:pStyle w:val="Question"/>
      </w:pPr>
      <w:sdt>
        <w:sdtPr>
          <w:alias w:val="Member"/>
          <w:tag w:val="&lt;Member mnisId='1601' dodsId='34498'&gt;"/>
          <w:id w:val="312230241"/>
          <w:placeholder>
            <w:docPart w:val="DefaultPlaceholder_-1854013440"/>
          </w:placeholder>
          <w:richText/>
        </w:sdtPr>
        <w:sdtContent>
          <w:r w:rsidRPr="00E92660">
            <w:rPr>
              <w:b/>
            </w:rPr>
            <w:t>Chair:</w:t>
          </w:r>
        </w:sdtContent>
      </w:sdt>
      <w:r>
        <w:t xml:space="preserve"> </w:t>
      </w:r>
      <w:r w:rsidRPr="00E92660">
        <w:t>Would you s</w:t>
      </w:r>
      <w:r w:rsidR="00824586">
        <w:t xml:space="preserve">ay </w:t>
      </w:r>
      <w:r w:rsidRPr="00E92660">
        <w:t xml:space="preserve">that you </w:t>
      </w:r>
      <w:r w:rsidR="00824586">
        <w:t>a</w:t>
      </w:r>
      <w:r w:rsidRPr="00E92660">
        <w:t xml:space="preserve">re a more political </w:t>
      </w:r>
      <w:r w:rsidR="00824586">
        <w:t>A</w:t>
      </w:r>
      <w:r w:rsidRPr="00E92660">
        <w:t>ttorney</w:t>
      </w:r>
      <w:r w:rsidR="00815B71">
        <w:t xml:space="preserve"> </w:t>
      </w:r>
      <w:r w:rsidRPr="00E92660">
        <w:t xml:space="preserve">than some of </w:t>
      </w:r>
      <w:r w:rsidRPr="00E92660">
        <w:t>your predecessors</w:t>
      </w:r>
      <w:r>
        <w:t>?</w:t>
      </w:r>
    </w:p>
    <w:p w:rsidR="00E92660" w:rsidP="00E92660">
      <w:pPr>
        <w:pStyle w:val="Answer"/>
      </w:pPr>
      <w:sdt>
        <w:sdtPr>
          <w:alias w:val="Witness"/>
          <w:id w:val="-1604729060"/>
          <w:placeholder>
            <w:docPart w:val="DefaultPlaceholder_-1854013440"/>
          </w:placeholder>
          <w:richText/>
        </w:sdtPr>
        <w:sdtContent>
          <w:r w:rsidRPr="00E92660">
            <w:rPr>
              <w:b/>
              <w:i/>
            </w:rPr>
            <w:t>Suella Braverman:</w:t>
          </w:r>
        </w:sdtContent>
      </w:sdt>
      <w:r>
        <w:t xml:space="preserve"> </w:t>
      </w:r>
      <w:r w:rsidRPr="00E92660">
        <w:t xml:space="preserve">I will let others comment on that. I may have </w:t>
      </w:r>
      <w:r w:rsidR="00FF0BB7">
        <w:t>sai</w:t>
      </w:r>
      <w:r w:rsidRPr="00E92660">
        <w:t xml:space="preserve">d at </w:t>
      </w:r>
      <w:r w:rsidR="00FF0BB7">
        <w:t xml:space="preserve">my </w:t>
      </w:r>
      <w:r w:rsidRPr="00E92660">
        <w:t xml:space="preserve">previous appearance that the </w:t>
      </w:r>
      <w:r w:rsidR="00FF0BB7">
        <w:t>A</w:t>
      </w:r>
      <w:r w:rsidRPr="00E92660">
        <w:t>ttorney</w:t>
      </w:r>
      <w:r w:rsidR="00FF0BB7">
        <w:t>’</w:t>
      </w:r>
      <w:r w:rsidRPr="00E92660">
        <w:t>s</w:t>
      </w:r>
      <w:r w:rsidR="00FF0BB7">
        <w:t xml:space="preserve"> role </w:t>
      </w:r>
      <w:r w:rsidRPr="00E92660">
        <w:t xml:space="preserve">reminds me so much of my time at the </w:t>
      </w:r>
      <w:r w:rsidR="00FF0BB7">
        <w:t>B</w:t>
      </w:r>
      <w:r w:rsidRPr="00E92660">
        <w:t>ar</w:t>
      </w:r>
      <w:r w:rsidR="00FF0BB7">
        <w:t xml:space="preserve">. </w:t>
      </w:r>
      <w:r w:rsidRPr="00E92660">
        <w:t xml:space="preserve">I </w:t>
      </w:r>
      <w:r w:rsidR="00C771AC">
        <w:t xml:space="preserve">feel </w:t>
      </w:r>
      <w:r w:rsidR="00EA24E6">
        <w:t>lik</w:t>
      </w:r>
      <w:r w:rsidR="00C771AC">
        <w:t xml:space="preserve">e </w:t>
      </w:r>
      <w:r w:rsidRPr="00E92660">
        <w:t>I</w:t>
      </w:r>
      <w:r w:rsidR="00FF0BB7">
        <w:t xml:space="preserve"> a</w:t>
      </w:r>
      <w:r w:rsidRPr="00E92660">
        <w:t>m a barrister with a very heavy paper practi</w:t>
      </w:r>
      <w:r w:rsidR="00FF0BB7">
        <w:t>c</w:t>
      </w:r>
      <w:r w:rsidRPr="00E92660">
        <w:t>e</w:t>
      </w:r>
      <w:r w:rsidR="00FF0BB7">
        <w:t xml:space="preserve"> and</w:t>
      </w:r>
      <w:r w:rsidRPr="00E92660">
        <w:t xml:space="preserve"> less time in court</w:t>
      </w:r>
      <w:r w:rsidR="00FF0BB7">
        <w:t>. It</w:t>
      </w:r>
      <w:r w:rsidRPr="00E92660">
        <w:t xml:space="preserve"> feels very much like being in chambers and considering papers and providing advice</w:t>
      </w:r>
      <w:r>
        <w:t>.</w:t>
      </w:r>
    </w:p>
    <w:p w:rsidR="007A18B6" w:rsidP="00E92660">
      <w:pPr>
        <w:pStyle w:val="Question"/>
      </w:pPr>
      <w:sdt>
        <w:sdtPr>
          <w:alias w:val="Member"/>
          <w:tag w:val="&lt;Member mnisId='1601' dodsId='34498'&gt;"/>
          <w:id w:val="-1614901833"/>
          <w:placeholder>
            <w:docPart w:val="DefaultPlaceholder_-1854013440"/>
          </w:placeholder>
          <w:richText/>
        </w:sdtPr>
        <w:sdtContent>
          <w:r w:rsidRPr="00E92660" w:rsidR="00E92660">
            <w:rPr>
              <w:b/>
            </w:rPr>
            <w:t>Chair:</w:t>
          </w:r>
        </w:sdtContent>
      </w:sdt>
      <w:r w:rsidR="00E92660">
        <w:t xml:space="preserve"> </w:t>
      </w:r>
      <w:r w:rsidR="004145E6">
        <w:t>Y</w:t>
      </w:r>
      <w:r w:rsidRPr="00E92660" w:rsidR="00E92660">
        <w:t xml:space="preserve">ou made </w:t>
      </w:r>
      <w:r w:rsidR="00C771AC">
        <w:t>the</w:t>
      </w:r>
      <w:r w:rsidRPr="00E92660" w:rsidR="00E92660">
        <w:t xml:space="preserve"> fair</w:t>
      </w:r>
      <w:r w:rsidR="004145E6">
        <w:t xml:space="preserve"> </w:t>
      </w:r>
      <w:r w:rsidRPr="00E92660" w:rsidR="00E92660">
        <w:t>point</w:t>
      </w:r>
      <w:r w:rsidR="004145E6">
        <w:t xml:space="preserve"> </w:t>
      </w:r>
      <w:r w:rsidR="00C771AC">
        <w:t>that</w:t>
      </w:r>
      <w:r w:rsidRPr="00E92660" w:rsidR="00E92660">
        <w:t xml:space="preserve"> in some respect</w:t>
      </w:r>
      <w:r w:rsidR="00205036">
        <w:t>s you are</w:t>
      </w:r>
      <w:r w:rsidRPr="00E92660" w:rsidR="00E92660">
        <w:t xml:space="preserve"> acting as a departmental </w:t>
      </w:r>
      <w:r w:rsidR="004145E6">
        <w:t>M</w:t>
      </w:r>
      <w:r w:rsidRPr="00E92660" w:rsidR="00E92660">
        <w:t>inister with superintendence</w:t>
      </w:r>
      <w:r w:rsidR="004145E6">
        <w:t xml:space="preserve">. In other </w:t>
      </w:r>
      <w:r w:rsidRPr="00E92660" w:rsidR="00E92660">
        <w:t>respect</w:t>
      </w:r>
      <w:r w:rsidR="004145E6">
        <w:t>s</w:t>
      </w:r>
      <w:r w:rsidR="00205036">
        <w:t>,</w:t>
      </w:r>
      <w:r w:rsidR="004145E6">
        <w:t xml:space="preserve"> you are the G</w:t>
      </w:r>
      <w:r w:rsidRPr="00E92660" w:rsidR="00E92660">
        <w:t>overnment</w:t>
      </w:r>
      <w:r w:rsidR="004145E6">
        <w:t>’</w:t>
      </w:r>
      <w:r w:rsidRPr="00E92660" w:rsidR="00E92660">
        <w:t>s legal adviser. When you are</w:t>
      </w:r>
      <w:r w:rsidR="004145E6">
        <w:t xml:space="preserve"> acting</w:t>
      </w:r>
      <w:r w:rsidRPr="00E92660" w:rsidR="00E92660">
        <w:t xml:space="preserve"> in that legal capacity, which you distinguished for us, you have a legal secreta</w:t>
      </w:r>
      <w:r w:rsidR="008C63C9">
        <w:t xml:space="preserve">riat </w:t>
      </w:r>
      <w:r w:rsidRPr="00E92660" w:rsidR="00E92660">
        <w:t>to assist you</w:t>
      </w:r>
      <w:r w:rsidR="008C63C9">
        <w:t xml:space="preserve"> on th</w:t>
      </w:r>
      <w:r w:rsidR="00205036">
        <w:t>e</w:t>
      </w:r>
      <w:r w:rsidRPr="00E92660" w:rsidR="00E92660">
        <w:t xml:space="preserve"> legal advice, and you have access to </w:t>
      </w:r>
      <w:r w:rsidR="008C63C9">
        <w:t>T</w:t>
      </w:r>
      <w:r w:rsidRPr="00E92660" w:rsidR="00E92660">
        <w:t xml:space="preserve">reasury counsel. You are the first </w:t>
      </w:r>
      <w:r w:rsidR="008C63C9">
        <w:t>A</w:t>
      </w:r>
      <w:r w:rsidRPr="00E92660" w:rsidR="00E92660">
        <w:t xml:space="preserve">ttorney </w:t>
      </w:r>
      <w:r w:rsidR="008C63C9">
        <w:t>G</w:t>
      </w:r>
      <w:r w:rsidRPr="00E92660" w:rsidR="00E92660">
        <w:t xml:space="preserve">eneral </w:t>
      </w:r>
      <w:r w:rsidR="006366E0">
        <w:t xml:space="preserve">ever </w:t>
      </w:r>
      <w:r w:rsidRPr="00E92660" w:rsidR="00E92660">
        <w:t>to have a special adviser</w:t>
      </w:r>
      <w:r w:rsidR="006366E0">
        <w:t>—a S</w:t>
      </w:r>
      <w:r w:rsidR="004D7910">
        <w:t>pad</w:t>
      </w:r>
      <w:r>
        <w:t>.</w:t>
      </w:r>
      <w:r w:rsidRPr="00324BF0" w:rsidR="00324BF0">
        <w:t xml:space="preserve"> What made you think that was useful to an </w:t>
      </w:r>
      <w:r w:rsidR="006366E0">
        <w:t>Attorney</w:t>
      </w:r>
      <w:r w:rsidR="00324BF0">
        <w:t>?</w:t>
      </w:r>
    </w:p>
    <w:p w:rsidR="0042635F" w:rsidP="00B149FC">
      <w:pPr>
        <w:pStyle w:val="Answer"/>
      </w:pPr>
      <w:sdt>
        <w:sdtPr>
          <w:alias w:val="Witness"/>
          <w:id w:val="1247533794"/>
          <w:placeholder>
            <w:docPart w:val="DefaultPlaceholder_-1854013440"/>
          </w:placeholder>
          <w:richText/>
        </w:sdtPr>
        <w:sdtContent>
          <w:r w:rsidRPr="007A18B6" w:rsidR="007A18B6">
            <w:rPr>
              <w:b/>
              <w:i/>
            </w:rPr>
            <w:t>Suella Braverman:</w:t>
          </w:r>
        </w:sdtContent>
      </w:sdt>
      <w:r w:rsidR="007A18B6">
        <w:t xml:space="preserve"> </w:t>
      </w:r>
      <w:r w:rsidR="00E656C6">
        <w:t>T</w:t>
      </w:r>
      <w:r w:rsidRPr="00324BF0" w:rsidR="00324BF0">
        <w:t>here are huge advantages</w:t>
      </w:r>
      <w:r w:rsidR="00E656C6">
        <w:t xml:space="preserve"> in</w:t>
      </w:r>
      <w:r w:rsidRPr="00324BF0" w:rsidR="00324BF0">
        <w:t xml:space="preserve"> the role of the special adviser. You are right</w:t>
      </w:r>
      <w:r w:rsidR="004D7910">
        <w:t xml:space="preserve">: </w:t>
      </w:r>
      <w:r w:rsidR="00E656C6">
        <w:t>I think</w:t>
      </w:r>
      <w:r w:rsidRPr="00324BF0" w:rsidR="00324BF0">
        <w:t xml:space="preserve"> I am the first </w:t>
      </w:r>
      <w:r w:rsidR="00E656C6">
        <w:t>A</w:t>
      </w:r>
      <w:r w:rsidRPr="00324BF0" w:rsidR="00324BF0">
        <w:t xml:space="preserve">ttorney </w:t>
      </w:r>
      <w:r w:rsidR="00E656C6">
        <w:t>G</w:t>
      </w:r>
      <w:r w:rsidRPr="00324BF0" w:rsidR="00324BF0">
        <w:t xml:space="preserve">eneral to have a special adviser. </w:t>
      </w:r>
      <w:r w:rsidR="00B149FC">
        <w:t>T</w:t>
      </w:r>
      <w:r w:rsidRPr="00324BF0" w:rsidR="00324BF0">
        <w:t xml:space="preserve">he virtue of having a </w:t>
      </w:r>
      <w:r w:rsidR="00B149FC">
        <w:t>poli</w:t>
      </w:r>
      <w:r w:rsidR="00736AD1">
        <w:t>tical</w:t>
      </w:r>
      <w:r w:rsidRPr="00324BF0" w:rsidR="00324BF0">
        <w:t xml:space="preserve"> adviser is that it is someone who can </w:t>
      </w:r>
      <w:r w:rsidR="0049720E">
        <w:t xml:space="preserve">assist </w:t>
      </w:r>
      <w:r w:rsidRPr="00324BF0" w:rsidR="00324BF0">
        <w:t>with the more political angles of the work</w:t>
      </w:r>
      <w:r w:rsidR="0049720E">
        <w:t>.</w:t>
      </w:r>
      <w:r w:rsidRPr="00324BF0" w:rsidR="00324BF0">
        <w:t xml:space="preserve"> I cannot go into the subject matter</w:t>
      </w:r>
      <w:r w:rsidR="0049720E">
        <w:t>s</w:t>
      </w:r>
      <w:r w:rsidRPr="00324BF0" w:rsidR="00324BF0">
        <w:t xml:space="preserve"> I advise</w:t>
      </w:r>
      <w:r w:rsidR="00736AD1">
        <w:t xml:space="preserve"> on</w:t>
      </w:r>
      <w:r w:rsidRPr="00324BF0" w:rsidR="00324BF0">
        <w:t>, but some have huge political implications. I</w:t>
      </w:r>
      <w:r w:rsidR="0049720E">
        <w:t xml:space="preserve"> a</w:t>
      </w:r>
      <w:r w:rsidRPr="00324BF0" w:rsidR="00324BF0">
        <w:t xml:space="preserve">m involved in some of the big issues the </w:t>
      </w:r>
      <w:r w:rsidR="0049720E">
        <w:t>G</w:t>
      </w:r>
      <w:r w:rsidRPr="00324BF0" w:rsidR="00324BF0">
        <w:t>overnment are grappling</w:t>
      </w:r>
      <w:r w:rsidR="00F407CC">
        <w:t xml:space="preserve"> with</w:t>
      </w:r>
      <w:r w:rsidR="0049720E">
        <w:t>. T</w:t>
      </w:r>
      <w:r w:rsidRPr="0042635F">
        <w:t>hey are inherently political</w:t>
      </w:r>
      <w:r w:rsidR="0049720E">
        <w:t xml:space="preserve"> and having an adviser who can bring th</w:t>
      </w:r>
      <w:r w:rsidR="00837D89">
        <w:t>e</w:t>
      </w:r>
      <w:r w:rsidRPr="0042635F">
        <w:t xml:space="preserve"> political dimension is very helpful.</w:t>
      </w:r>
    </w:p>
    <w:p w:rsidR="0042635F" w:rsidP="0042635F">
      <w:pPr>
        <w:pStyle w:val="Question"/>
      </w:pPr>
      <w:sdt>
        <w:sdtPr>
          <w:alias w:val="Member"/>
          <w:tag w:val="&lt;Member mnisId='1601' dodsId='34498'&gt;"/>
          <w:id w:val="842599652"/>
          <w:placeholder>
            <w:docPart w:val="DefaultPlaceholder_-1854013440"/>
          </w:placeholder>
          <w:richText/>
        </w:sdtPr>
        <w:sdtContent>
          <w:r w:rsidRPr="0042635F">
            <w:rPr>
              <w:b/>
            </w:rPr>
            <w:t>Chair:</w:t>
          </w:r>
        </w:sdtContent>
      </w:sdt>
      <w:r>
        <w:t xml:space="preserve"> </w:t>
      </w:r>
      <w:r w:rsidRPr="0042635F">
        <w:t xml:space="preserve">Do they stand aside from any question that arises in your legal advice to the </w:t>
      </w:r>
      <w:r w:rsidR="00C3770F">
        <w:t>G</w:t>
      </w:r>
      <w:r w:rsidRPr="0042635F">
        <w:t>overnment?</w:t>
      </w:r>
    </w:p>
    <w:p w:rsidR="0042635F" w:rsidP="0042635F">
      <w:pPr>
        <w:pStyle w:val="Answer"/>
      </w:pPr>
      <w:sdt>
        <w:sdtPr>
          <w:alias w:val="Witness"/>
          <w:id w:val="1252849789"/>
          <w:placeholder>
            <w:docPart w:val="DefaultPlaceholder_-1854013440"/>
          </w:placeholder>
          <w:richText/>
        </w:sdtPr>
        <w:sdtContent>
          <w:r w:rsidRPr="0042635F">
            <w:rPr>
              <w:b/>
              <w:i/>
            </w:rPr>
            <w:t>Suella Braverman:</w:t>
          </w:r>
        </w:sdtContent>
      </w:sdt>
      <w:r>
        <w:t xml:space="preserve"> </w:t>
      </w:r>
      <w:r w:rsidR="00C3770F">
        <w:t xml:space="preserve">They </w:t>
      </w:r>
      <w:r w:rsidRPr="0042635F">
        <w:t>d</w:t>
      </w:r>
      <w:r w:rsidR="00C3770F">
        <w:t>o.</w:t>
      </w:r>
      <w:r w:rsidRPr="0042635F">
        <w:t xml:space="preserve"> They do not hold the pen when it comes to composing legal analys</w:t>
      </w:r>
      <w:r w:rsidR="00C3770F">
        <w:t>e</w:t>
      </w:r>
      <w:r w:rsidRPr="0042635F">
        <w:t xml:space="preserve">s and conclusions, but they provide very useful advice on </w:t>
      </w:r>
      <w:r>
        <w:t xml:space="preserve">the </w:t>
      </w:r>
      <w:r w:rsidRPr="0042635F">
        <w:t>political context.</w:t>
      </w:r>
    </w:p>
    <w:p w:rsidR="00D815EE" w:rsidP="0042635F">
      <w:pPr>
        <w:pStyle w:val="Question"/>
      </w:pPr>
      <w:sdt>
        <w:sdtPr>
          <w:alias w:val="Member"/>
          <w:tag w:val="&lt;Member mnisId='1601' dodsId='34498'&gt;"/>
          <w:id w:val="1727174678"/>
          <w:placeholder>
            <w:docPart w:val="DefaultPlaceholder_-1854013440"/>
          </w:placeholder>
          <w:richText/>
        </w:sdtPr>
        <w:sdtContent>
          <w:r w:rsidRPr="0042635F" w:rsidR="0042635F">
            <w:rPr>
              <w:b/>
            </w:rPr>
            <w:t>Chair:</w:t>
          </w:r>
        </w:sdtContent>
      </w:sdt>
      <w:r w:rsidR="0042635F">
        <w:t xml:space="preserve"> </w:t>
      </w:r>
      <w:r w:rsidRPr="0042635F" w:rsidR="0042635F">
        <w:t>That is helpful. In October</w:t>
      </w:r>
      <w:r w:rsidR="00BC73B9">
        <w:t>,</w:t>
      </w:r>
      <w:r w:rsidRPr="0042635F" w:rsidR="0042635F">
        <w:t xml:space="preserve"> you made a speech to the</w:t>
      </w:r>
      <w:r w:rsidR="00C3770F">
        <w:t xml:space="preserve"> P</w:t>
      </w:r>
      <w:r w:rsidRPr="0042635F" w:rsidR="0042635F">
        <w:t xml:space="preserve">ublic </w:t>
      </w:r>
      <w:r w:rsidR="00C3770F">
        <w:t>L</w:t>
      </w:r>
      <w:r w:rsidRPr="0042635F" w:rsidR="0042635F">
        <w:t>a</w:t>
      </w:r>
      <w:r w:rsidR="00F35AF9">
        <w:t>w P</w:t>
      </w:r>
      <w:r w:rsidRPr="0042635F" w:rsidR="0042635F">
        <w:t xml:space="preserve">roject </w:t>
      </w:r>
      <w:r w:rsidR="00F35AF9">
        <w:t xml:space="preserve">in which you </w:t>
      </w:r>
      <w:r w:rsidRPr="0042635F" w:rsidR="0042635F">
        <w:t>talked about judicial restraint</w:t>
      </w:r>
      <w:r w:rsidRPr="00D815EE">
        <w:t xml:space="preserve"> and perhaps concern that courts in some areas might enter the political arena</w:t>
      </w:r>
      <w:r w:rsidR="00F35AF9">
        <w:t>. You</w:t>
      </w:r>
      <w:r w:rsidRPr="00D815EE">
        <w:t xml:space="preserve"> </w:t>
      </w:r>
      <w:r w:rsidR="0064364A">
        <w:t>seemed</w:t>
      </w:r>
      <w:r w:rsidRPr="00D815EE">
        <w:t xml:space="preserve"> to be</w:t>
      </w:r>
      <w:r w:rsidR="00D86D70">
        <w:t xml:space="preserve"> raising an</w:t>
      </w:r>
      <w:r w:rsidRPr="00D815EE">
        <w:t xml:space="preserve"> alarm bell. What particularly prompted that?</w:t>
      </w:r>
    </w:p>
    <w:p w:rsidR="008C26E8" w:rsidP="00D815EE">
      <w:pPr>
        <w:pStyle w:val="Answer"/>
      </w:pPr>
      <w:sdt>
        <w:sdtPr>
          <w:alias w:val="Witness"/>
          <w:id w:val="-792751451"/>
          <w:placeholder>
            <w:docPart w:val="DefaultPlaceholder_-1854013440"/>
          </w:placeholder>
          <w:richText/>
        </w:sdtPr>
        <w:sdtContent>
          <w:r w:rsidRPr="00D815EE" w:rsidR="00D815EE">
            <w:rPr>
              <w:b/>
              <w:i/>
            </w:rPr>
            <w:t>Suella Braverman:</w:t>
          </w:r>
        </w:sdtContent>
      </w:sdt>
      <w:r w:rsidR="00D815EE">
        <w:t xml:space="preserve"> </w:t>
      </w:r>
      <w:r w:rsidRPr="00D815EE" w:rsidR="00D815EE">
        <w:t xml:space="preserve">I was honoured to be invited to give a speech at the </w:t>
      </w:r>
      <w:r w:rsidR="00D86D70">
        <w:t>P</w:t>
      </w:r>
      <w:r w:rsidRPr="00D815EE" w:rsidR="00D815EE">
        <w:t xml:space="preserve">ublic </w:t>
      </w:r>
      <w:r w:rsidR="00D86D70">
        <w:t>L</w:t>
      </w:r>
      <w:r w:rsidRPr="00D815EE" w:rsidR="00D815EE">
        <w:t xml:space="preserve">aw </w:t>
      </w:r>
      <w:r w:rsidR="00D86D70">
        <w:t>P</w:t>
      </w:r>
      <w:r w:rsidRPr="00D815EE" w:rsidR="00D815EE">
        <w:t>roject conference on judic</w:t>
      </w:r>
      <w:r w:rsidR="00EA227C">
        <w:t xml:space="preserve">ial review and </w:t>
      </w:r>
      <w:r w:rsidRPr="00DF4E03" w:rsidR="00DF4E03">
        <w:t>trends in judicial review. I emphasise</w:t>
      </w:r>
      <w:r w:rsidR="00EA227C">
        <w:t>d the</w:t>
      </w:r>
      <w:r w:rsidRPr="00DF4E03" w:rsidR="00DF4E03">
        <w:t xml:space="preserve"> centrality of an independent</w:t>
      </w:r>
      <w:r w:rsidR="004D7910">
        <w:t xml:space="preserve">, </w:t>
      </w:r>
      <w:r w:rsidRPr="00DF4E03" w:rsidR="00DF4E03">
        <w:t>apolitical judiciary</w:t>
      </w:r>
      <w:r w:rsidR="00EA227C">
        <w:t xml:space="preserve"> to our </w:t>
      </w:r>
      <w:r w:rsidRPr="00DF4E03" w:rsidR="00DF4E03">
        <w:t xml:space="preserve">separation of powers and the way in which our country is a beacon </w:t>
      </w:r>
      <w:r w:rsidR="00EA227C">
        <w:t xml:space="preserve">in </w:t>
      </w:r>
      <w:r w:rsidRPr="00DF4E03" w:rsidR="00DF4E03">
        <w:t>upholding the rule of law. I was very keen to express a good faith jurisprudential disagreement with the Supreme Court</w:t>
      </w:r>
      <w:r w:rsidR="006F1B70">
        <w:t>.</w:t>
      </w:r>
    </w:p>
    <w:p w:rsidR="00AA2C9B" w:rsidP="00D815EE">
      <w:pPr>
        <w:pStyle w:val="Answer"/>
      </w:pPr>
      <w:r>
        <w:t>T</w:t>
      </w:r>
      <w:r w:rsidRPr="006F1B70" w:rsidR="006F1B70">
        <w:t xml:space="preserve">he way I see it is that </w:t>
      </w:r>
      <w:r>
        <w:t xml:space="preserve">a </w:t>
      </w:r>
      <w:r w:rsidRPr="006F1B70" w:rsidR="006F1B70">
        <w:t xml:space="preserve">trend has emerged over several years whereby constitutional orthodoxy has been disturbed, and the </w:t>
      </w:r>
      <w:r w:rsidR="004D7910">
        <w:t>C</w:t>
      </w:r>
      <w:r w:rsidRPr="006F1B70" w:rsidR="006F1B70">
        <w:t>ourt has expanded its remit into more political realms</w:t>
      </w:r>
      <w:r>
        <w:t>. T</w:t>
      </w:r>
      <w:r w:rsidRPr="006F1B70" w:rsidR="006F1B70">
        <w:t xml:space="preserve">o my mind, that will have profound ramifications for our judiciary. </w:t>
      </w:r>
      <w:r w:rsidR="00857D1B">
        <w:t>If</w:t>
      </w:r>
      <w:r w:rsidRPr="006F1B70" w:rsidR="006F1B70">
        <w:t xml:space="preserve"> that trend continues</w:t>
      </w:r>
      <w:r w:rsidRPr="00AA2C9B">
        <w:t xml:space="preserve"> unabated, </w:t>
      </w:r>
      <w:r w:rsidR="00857D1B">
        <w:t xml:space="preserve">I am very concerned </w:t>
      </w:r>
      <w:r w:rsidRPr="00AA2C9B">
        <w:t xml:space="preserve">that </w:t>
      </w:r>
      <w:r w:rsidR="00D05C27">
        <w:t xml:space="preserve">it </w:t>
      </w:r>
      <w:r w:rsidRPr="00AA2C9B">
        <w:t>could be a risk to the legitimacy and reputation of our judiciary</w:t>
      </w:r>
      <w:r w:rsidR="00837D89">
        <w:t>,</w:t>
      </w:r>
      <w:r w:rsidRPr="00AA2C9B">
        <w:t xml:space="preserve"> which is inextricably linked to its political neutrality</w:t>
      </w:r>
      <w:r w:rsidR="004D7910">
        <w:t xml:space="preserve">, </w:t>
      </w:r>
      <w:r w:rsidRPr="00AA2C9B">
        <w:t>and in turn could weaken the rule of law.</w:t>
      </w:r>
      <w:r w:rsidR="00857D1B">
        <w:t xml:space="preserve"> </w:t>
      </w:r>
      <w:r w:rsidRPr="00AA2C9B">
        <w:t>Essential</w:t>
      </w:r>
      <w:r w:rsidR="00857D1B">
        <w:t>l</w:t>
      </w:r>
      <w:r w:rsidRPr="00AA2C9B">
        <w:t>y,</w:t>
      </w:r>
      <w:r w:rsidR="00857D1B">
        <w:t xml:space="preserve"> as to</w:t>
      </w:r>
      <w:r w:rsidRPr="00AA2C9B">
        <w:t xml:space="preserve"> the position </w:t>
      </w:r>
      <w:r w:rsidR="00845DC7">
        <w:t xml:space="preserve">of </w:t>
      </w:r>
      <w:r w:rsidRPr="00AA2C9B">
        <w:t xml:space="preserve">the </w:t>
      </w:r>
      <w:r w:rsidR="00857D1B">
        <w:t>G</w:t>
      </w:r>
      <w:r w:rsidRPr="00AA2C9B">
        <w:t>overnment</w:t>
      </w:r>
      <w:r w:rsidR="00845DC7">
        <w:t xml:space="preserve"> </w:t>
      </w:r>
      <w:r w:rsidRPr="00AA2C9B">
        <w:t xml:space="preserve">in </w:t>
      </w:r>
      <w:r w:rsidR="00857D1B">
        <w:t xml:space="preserve">the </w:t>
      </w:r>
      <w:r w:rsidRPr="00AA2C9B">
        <w:t>Miller cases</w:t>
      </w:r>
      <w:r w:rsidR="00837D89">
        <w:t>,</w:t>
      </w:r>
      <w:r w:rsidR="00845DC7">
        <w:t xml:space="preserve"> </w:t>
      </w:r>
      <w:r w:rsidRPr="00AA2C9B">
        <w:t xml:space="preserve">I was extending that discussion and </w:t>
      </w:r>
      <w:r w:rsidRPr="00AA2C9B">
        <w:t xml:space="preserve">reiterating the </w:t>
      </w:r>
      <w:r w:rsidR="00845DC7">
        <w:t>G</w:t>
      </w:r>
      <w:r w:rsidRPr="00AA2C9B">
        <w:t>overnment</w:t>
      </w:r>
      <w:r w:rsidR="00845DC7">
        <w:t>’</w:t>
      </w:r>
      <w:r w:rsidRPr="00AA2C9B">
        <w:t>s position</w:t>
      </w:r>
      <w:r w:rsidR="0095532A">
        <w:t>,</w:t>
      </w:r>
      <w:r w:rsidRPr="00AA2C9B">
        <w:t xml:space="preserve"> which</w:t>
      </w:r>
      <w:r w:rsidR="00845DC7">
        <w:t xml:space="preserve"> they</w:t>
      </w:r>
      <w:r w:rsidRPr="00AA2C9B">
        <w:t xml:space="preserve"> adopted in that litigation </w:t>
      </w:r>
      <w:r w:rsidR="00845DC7">
        <w:t>a</w:t>
      </w:r>
      <w:r w:rsidRPr="00AA2C9B">
        <w:t>mong other cases.</w:t>
      </w:r>
    </w:p>
    <w:p w:rsidR="003E545F" w:rsidP="00AA2C9B">
      <w:pPr>
        <w:pStyle w:val="Question"/>
      </w:pPr>
      <w:sdt>
        <w:sdtPr>
          <w:alias w:val="Member"/>
          <w:tag w:val="&lt;Member mnisId='1601' dodsId='34498'&gt;"/>
          <w:id w:val="2076305139"/>
          <w:placeholder>
            <w:docPart w:val="DefaultPlaceholder_-1854013440"/>
          </w:placeholder>
          <w:richText/>
        </w:sdtPr>
        <w:sdtContent>
          <w:r w:rsidRPr="00AA2C9B" w:rsidR="00AA2C9B">
            <w:rPr>
              <w:b/>
            </w:rPr>
            <w:t>Chair:</w:t>
          </w:r>
        </w:sdtContent>
      </w:sdt>
      <w:r w:rsidR="00AA2C9B">
        <w:t xml:space="preserve"> </w:t>
      </w:r>
      <w:r w:rsidRPr="00AA2C9B" w:rsidR="00AA2C9B">
        <w:t xml:space="preserve">Do you think that potentially cuts across the position of the </w:t>
      </w:r>
      <w:r w:rsidR="00845DC7">
        <w:t>L</w:t>
      </w:r>
      <w:r w:rsidRPr="00AA2C9B" w:rsidR="00AA2C9B">
        <w:t xml:space="preserve">aw </w:t>
      </w:r>
      <w:r w:rsidR="00845DC7">
        <w:t>O</w:t>
      </w:r>
      <w:r w:rsidRPr="00AA2C9B" w:rsidR="00AA2C9B">
        <w:t>fficer</w:t>
      </w:r>
      <w:r w:rsidR="004D7910">
        <w:t xml:space="preserve">, </w:t>
      </w:r>
      <w:r w:rsidR="00845DC7">
        <w:t>a</w:t>
      </w:r>
      <w:r w:rsidRPr="003E545F">
        <w:t xml:space="preserve">s opposed to another </w:t>
      </w:r>
      <w:r w:rsidR="00AA10B2">
        <w:t>G</w:t>
      </w:r>
      <w:r w:rsidRPr="003E545F">
        <w:t xml:space="preserve">overnment </w:t>
      </w:r>
      <w:r w:rsidR="00845DC7">
        <w:t>M</w:t>
      </w:r>
      <w:r w:rsidRPr="003E545F">
        <w:t>inister saying it?</w:t>
      </w:r>
    </w:p>
    <w:p w:rsidR="00BC79FA" w:rsidRPr="00BC79FA" w:rsidP="003E545F">
      <w:pPr>
        <w:pStyle w:val="Answer"/>
      </w:pPr>
      <w:sdt>
        <w:sdtPr>
          <w:alias w:val="Witness"/>
          <w:id w:val="-1011376260"/>
          <w:placeholder>
            <w:docPart w:val="DefaultPlaceholder_-1854013440"/>
          </w:placeholder>
          <w:richText/>
        </w:sdtPr>
        <w:sdtContent>
          <w:r w:rsidRPr="003E545F" w:rsidR="003E545F">
            <w:rPr>
              <w:b/>
              <w:i/>
            </w:rPr>
            <w:t>Suella Braverman:</w:t>
          </w:r>
        </w:sdtContent>
      </w:sdt>
      <w:r w:rsidR="003E545F">
        <w:t xml:space="preserve"> </w:t>
      </w:r>
      <w:r w:rsidR="00CF38B9">
        <w:t>No. I</w:t>
      </w:r>
      <w:r w:rsidRPr="003E545F" w:rsidR="003E545F">
        <w:t>t is a fair question, but I do not think it cut</w:t>
      </w:r>
      <w:r w:rsidR="00CF38B9">
        <w:t>s</w:t>
      </w:r>
      <w:r w:rsidRPr="003E545F" w:rsidR="003E545F">
        <w:t xml:space="preserve"> across. It is perfectly proper for a </w:t>
      </w:r>
      <w:r w:rsidR="006C4F6A">
        <w:t>L</w:t>
      </w:r>
      <w:r w:rsidRPr="003E545F" w:rsidR="003E545F">
        <w:t xml:space="preserve">aw </w:t>
      </w:r>
      <w:r w:rsidR="006C4F6A">
        <w:t>O</w:t>
      </w:r>
      <w:r w:rsidRPr="003E545F" w:rsidR="003E545F">
        <w:t xml:space="preserve">fficer to expand </w:t>
      </w:r>
      <w:r w:rsidR="006C4F6A">
        <w:t>on</w:t>
      </w:r>
      <w:r w:rsidRPr="00BC79FA">
        <w:t xml:space="preserve"> and discuss a position that the </w:t>
      </w:r>
      <w:r w:rsidR="006C4F6A">
        <w:t>G</w:t>
      </w:r>
      <w:r w:rsidRPr="00BC79FA">
        <w:t xml:space="preserve">overnment have held in litigation, even after the conclusion </w:t>
      </w:r>
      <w:r w:rsidR="006C4F6A">
        <w:t xml:space="preserve">of a </w:t>
      </w:r>
      <w:r w:rsidRPr="00BC79FA">
        <w:t>case. While we did not win those cases, it is no secret that we disagree with the outcome. I think that engaging in and enabling a discussion on the jurisprudence, the rationale and the implications</w:t>
      </w:r>
      <w:r w:rsidR="00FE4768">
        <w:t xml:space="preserve"> </w:t>
      </w:r>
      <w:r w:rsidR="0095532A">
        <w:t>can</w:t>
      </w:r>
      <w:r w:rsidRPr="00BC79FA">
        <w:t xml:space="preserve"> only</w:t>
      </w:r>
      <w:r w:rsidR="0095532A">
        <w:t xml:space="preserve"> be</w:t>
      </w:r>
      <w:r w:rsidRPr="00BC79FA">
        <w:t xml:space="preserve"> healthy.</w:t>
      </w:r>
    </w:p>
    <w:p w:rsidR="00691CAE" w:rsidP="003E545F">
      <w:pPr>
        <w:pStyle w:val="Answer"/>
      </w:pPr>
      <w:r w:rsidRPr="00BC79FA">
        <w:t>I was also very interested to read the Policy Exchange note</w:t>
      </w:r>
      <w:r w:rsidRPr="00856CF3" w:rsidR="00856CF3">
        <w:t xml:space="preserve"> published recently</w:t>
      </w:r>
      <w:r w:rsidR="00502858">
        <w:t>,</w:t>
      </w:r>
      <w:r w:rsidRPr="00856CF3" w:rsidR="00856CF3">
        <w:t xml:space="preserve"> with a foreword by our esteemed colleague Sir Robert Buckland QC, former Lord </w:t>
      </w:r>
      <w:r w:rsidR="00F822AC">
        <w:t>C</w:t>
      </w:r>
      <w:r w:rsidRPr="00856CF3" w:rsidR="00856CF3">
        <w:t>hancellor and SG,</w:t>
      </w:r>
      <w:r w:rsidR="00502858">
        <w:t xml:space="preserve"> on</w:t>
      </w:r>
      <w:r w:rsidRPr="00856CF3" w:rsidR="00856CF3">
        <w:t xml:space="preserve"> this very point, asking this very question</w:t>
      </w:r>
      <w:r w:rsidR="00502858">
        <w:t>. W</w:t>
      </w:r>
      <w:r w:rsidRPr="00856CF3" w:rsidR="00856CF3">
        <w:t>as it outside my remit to engage in this? I was very encouraged by its conclusion</w:t>
      </w:r>
      <w:r w:rsidR="00856CF3">
        <w:t>s</w:t>
      </w:r>
      <w:r w:rsidR="007C414F">
        <w:t>,</w:t>
      </w:r>
      <w:r w:rsidRPr="00856CF3" w:rsidR="00856CF3">
        <w:t xml:space="preserve"> which </w:t>
      </w:r>
      <w:r w:rsidR="00502858">
        <w:t xml:space="preserve">were that it was </w:t>
      </w:r>
      <w:r w:rsidRPr="00856CF3" w:rsidR="00856CF3">
        <w:t xml:space="preserve">entirely </w:t>
      </w:r>
      <w:r w:rsidRPr="00691CAE">
        <w:t>proper and useful.</w:t>
      </w:r>
    </w:p>
    <w:p w:rsidR="003A5B48" w:rsidP="00691CAE">
      <w:pPr>
        <w:pStyle w:val="Question"/>
      </w:pPr>
      <w:sdt>
        <w:sdtPr>
          <w:alias w:val="Member"/>
          <w:tag w:val="&lt;Member mnisId='4826' dodsId=''&gt;"/>
          <w:id w:val="405736145"/>
          <w:placeholder>
            <w:docPart w:val="DefaultPlaceholder_-1854013440"/>
          </w:placeholder>
          <w:richText/>
        </w:sdtPr>
        <w:sdtContent>
          <w:r w:rsidRPr="00691CAE" w:rsidR="00691CAE">
            <w:rPr>
              <w:b/>
            </w:rPr>
            <w:t>Laura Farris:</w:t>
          </w:r>
        </w:sdtContent>
      </w:sdt>
      <w:r w:rsidR="00112FB8">
        <w:t xml:space="preserve"> </w:t>
      </w:r>
      <w:r w:rsidRPr="00B508BF" w:rsidR="00B508BF">
        <w:t>I would like to pick up some of th</w:t>
      </w:r>
      <w:r w:rsidR="00693C07">
        <w:t>ose</w:t>
      </w:r>
      <w:r w:rsidRPr="00B508BF" w:rsidR="00B508BF">
        <w:t xml:space="preserve"> remarks. In your speech</w:t>
      </w:r>
      <w:r w:rsidR="007C414F">
        <w:t>,</w:t>
      </w:r>
      <w:r w:rsidRPr="00B508BF" w:rsidR="00B508BF">
        <w:t xml:space="preserve"> you identified about half a dozen cases </w:t>
      </w:r>
      <w:r w:rsidR="0095532A">
        <w:t>that</w:t>
      </w:r>
      <w:r w:rsidRPr="00B508BF" w:rsidR="00B508BF">
        <w:t xml:space="preserve"> you said had strained the principle of parliamentary sovereignty and introduced uncertainty</w:t>
      </w:r>
      <w:r w:rsidR="000968B7">
        <w:t xml:space="preserve"> into</w:t>
      </w:r>
      <w:r w:rsidRPr="00B508BF" w:rsidR="00B508BF">
        <w:t xml:space="preserve"> the constitutional balance between </w:t>
      </w:r>
      <w:r w:rsidR="000968B7">
        <w:t>P</w:t>
      </w:r>
      <w:r w:rsidRPr="00B508BF" w:rsidR="00B508BF">
        <w:t>arliament</w:t>
      </w:r>
      <w:r w:rsidR="000968B7">
        <w:t xml:space="preserve"> and the G</w:t>
      </w:r>
      <w:r w:rsidRPr="00B508BF" w:rsidR="00B508BF">
        <w:t>overnment and the courts</w:t>
      </w:r>
      <w:r w:rsidR="000968B7">
        <w:t xml:space="preserve">. I think it is </w:t>
      </w:r>
      <w:r w:rsidRPr="00B508BF" w:rsidR="00B508BF">
        <w:t xml:space="preserve">right to say that all of those cases went against the </w:t>
      </w:r>
      <w:r w:rsidR="000968B7">
        <w:t>G</w:t>
      </w:r>
      <w:r w:rsidRPr="00B508BF" w:rsidR="00B508BF">
        <w:t>overnment</w:t>
      </w:r>
      <w:r w:rsidR="000968B7">
        <w:t>, but in</w:t>
      </w:r>
      <w:r w:rsidRPr="00B508BF" w:rsidR="00B508BF">
        <w:t xml:space="preserve"> previous </w:t>
      </w:r>
      <w:r w:rsidR="00F85427">
        <w:t>G</w:t>
      </w:r>
      <w:r w:rsidRPr="00B508BF" w:rsidR="00B508BF">
        <w:t>overnment</w:t>
      </w:r>
      <w:r w:rsidR="000968B7">
        <w:t>s</w:t>
      </w:r>
      <w:r w:rsidR="00B94625">
        <w:t>—the</w:t>
      </w:r>
      <w:r w:rsidRPr="00B508BF" w:rsidR="00B508BF">
        <w:t xml:space="preserve"> Blair</w:t>
      </w:r>
      <w:r w:rsidR="00B94625">
        <w:t xml:space="preserve"> and B</w:t>
      </w:r>
      <w:r w:rsidRPr="00B508BF" w:rsidR="00B508BF">
        <w:t xml:space="preserve">rown </w:t>
      </w:r>
      <w:r w:rsidR="00B94625">
        <w:t>G</w:t>
      </w:r>
      <w:r w:rsidRPr="00B508BF" w:rsidR="00B508BF">
        <w:t>overnment</w:t>
      </w:r>
      <w:r w:rsidR="00B94625">
        <w:t>s—there were</w:t>
      </w:r>
      <w:r w:rsidRPr="00B508BF" w:rsidR="00B508BF">
        <w:t xml:space="preserve"> some very significant Supreme Court decisions against the</w:t>
      </w:r>
      <w:r w:rsidR="00B94625">
        <w:t>m</w:t>
      </w:r>
      <w:r w:rsidRPr="00B508BF" w:rsidR="00B508BF">
        <w:t>: Guantanamo Bay</w:t>
      </w:r>
      <w:r w:rsidR="004D7910">
        <w:t>,</w:t>
      </w:r>
      <w:r w:rsidRPr="00B508BF" w:rsidR="00B508BF">
        <w:t xml:space="preserve"> </w:t>
      </w:r>
      <w:r w:rsidR="00B94625">
        <w:t>c</w:t>
      </w:r>
      <w:r w:rsidRPr="00B508BF" w:rsidR="00B508BF">
        <w:t>ontrol orders</w:t>
      </w:r>
      <w:r w:rsidR="00B94625">
        <w:t xml:space="preserve"> and a</w:t>
      </w:r>
      <w:r w:rsidRPr="00B508BF" w:rsidR="00B508BF">
        <w:t>sset freezing</w:t>
      </w:r>
      <w:r w:rsidR="009B22CF">
        <w:t>.</w:t>
      </w:r>
      <w:r w:rsidRPr="008B7E81" w:rsidR="008B7E81">
        <w:t xml:space="preserve"> I imagine</w:t>
      </w:r>
      <w:r w:rsidR="009B22CF">
        <w:t xml:space="preserve"> they were</w:t>
      </w:r>
      <w:r w:rsidRPr="008B7E81" w:rsidR="008B7E81">
        <w:t xml:space="preserve"> all unwelcome at the time they were handed down. Given that the Supreme Court, therefore, d</w:t>
      </w:r>
      <w:r w:rsidR="009B22CF">
        <w:t>oes</w:t>
      </w:r>
      <w:r w:rsidRPr="008B7E81" w:rsidR="008B7E81">
        <w:t xml:space="preserve"> from time to time interfere in cases of ultimate public import</w:t>
      </w:r>
      <w:r w:rsidR="009B22CF">
        <w:t>a</w:t>
      </w:r>
      <w:r w:rsidRPr="008B7E81" w:rsidR="008B7E81">
        <w:t>nce whe</w:t>
      </w:r>
      <w:r w:rsidR="009B22CF">
        <w:t>re the G</w:t>
      </w:r>
      <w:r w:rsidRPr="008B7E81" w:rsidR="008B7E81">
        <w:t>overnment are involved, why do you think that the examples you chose are different</w:t>
      </w:r>
      <w:r w:rsidR="009B22CF">
        <w:t xml:space="preserve"> f</w:t>
      </w:r>
      <w:r w:rsidR="005C7B72">
        <w:t>rom</w:t>
      </w:r>
      <w:r w:rsidRPr="008B7E81" w:rsidR="008B7E81">
        <w:t xml:space="preserve"> the kinds of decisions</w:t>
      </w:r>
      <w:r w:rsidR="009B22CF">
        <w:t xml:space="preserve"> </w:t>
      </w:r>
      <w:r w:rsidRPr="008B7E81" w:rsidR="008B7E81">
        <w:t>they were reaching a decade or so ago</w:t>
      </w:r>
      <w:r w:rsidR="009B22CF">
        <w:t>,</w:t>
      </w:r>
      <w:r w:rsidRPr="003A5B48">
        <w:t xml:space="preserve"> </w:t>
      </w:r>
      <w:r w:rsidR="009B22CF">
        <w:t>w</w:t>
      </w:r>
      <w:r w:rsidRPr="003A5B48">
        <w:t>hich had just as serious ramifications</w:t>
      </w:r>
      <w:r>
        <w:t>?</w:t>
      </w:r>
    </w:p>
    <w:p w:rsidR="002A1669" w:rsidP="003A5B48">
      <w:pPr>
        <w:pStyle w:val="Answer"/>
      </w:pPr>
      <w:sdt>
        <w:sdtPr>
          <w:alias w:val="Witness"/>
          <w:id w:val="721870254"/>
          <w:placeholder>
            <w:docPart w:val="DefaultPlaceholder_-1854013440"/>
          </w:placeholder>
          <w:richText/>
        </w:sdtPr>
        <w:sdtContent>
          <w:r w:rsidRPr="003A5B48" w:rsidR="003A5B48">
            <w:rPr>
              <w:b/>
              <w:i/>
            </w:rPr>
            <w:t>Suella Braverman:</w:t>
          </w:r>
        </w:sdtContent>
      </w:sdt>
      <w:r w:rsidR="003A5B48">
        <w:t xml:space="preserve"> </w:t>
      </w:r>
      <w:r w:rsidR="003A7940">
        <w:t xml:space="preserve">As </w:t>
      </w:r>
      <w:r w:rsidRPr="003A5B48" w:rsidR="003A5B48">
        <w:t>we have seen in the selection of cases I highlighted</w:t>
      </w:r>
      <w:r w:rsidR="003A7940">
        <w:t xml:space="preserve">, </w:t>
      </w:r>
      <w:r w:rsidRPr="003A5B48" w:rsidR="003A5B48">
        <w:t>very eminent and reasonable experts have disagreed on this</w:t>
      </w:r>
      <w:r w:rsidR="003A7940">
        <w:t>. It is a legitimate debate</w:t>
      </w:r>
      <w:r w:rsidR="00DB035D">
        <w:t xml:space="preserve"> and</w:t>
      </w:r>
      <w:r w:rsidR="003A7940">
        <w:t xml:space="preserve"> I am glad you are raising i</w:t>
      </w:r>
      <w:r w:rsidR="00117626">
        <w:t>t</w:t>
      </w:r>
      <w:r w:rsidR="00DB035D">
        <w:t xml:space="preserve">. It </w:t>
      </w:r>
      <w:r w:rsidR="00117626">
        <w:t xml:space="preserve">is one in which I am </w:t>
      </w:r>
      <w:r w:rsidRPr="003A5B48" w:rsidR="003A5B48">
        <w:t xml:space="preserve">very interested. </w:t>
      </w:r>
      <w:r w:rsidR="00FC012B">
        <w:t>The l</w:t>
      </w:r>
      <w:r w:rsidRPr="003A5B48" w:rsidR="003A5B48">
        <w:t>ine of cases I referred to</w:t>
      </w:r>
      <w:r w:rsidR="00117626">
        <w:t xml:space="preserve">—Adams, the </w:t>
      </w:r>
      <w:r w:rsidRPr="003A5B48" w:rsidR="003A5B48">
        <w:t>Miller cases,</w:t>
      </w:r>
      <w:r w:rsidRPr="00590DCF" w:rsidR="00590DCF">
        <w:t xml:space="preserve"> Evans and</w:t>
      </w:r>
      <w:r w:rsidR="00237539">
        <w:t xml:space="preserve"> Unison and P</w:t>
      </w:r>
      <w:r w:rsidRPr="00590DCF" w:rsidR="00590DCF">
        <w:t xml:space="preserve">rivacy </w:t>
      </w:r>
      <w:r w:rsidR="00237539">
        <w:t>I</w:t>
      </w:r>
      <w:r w:rsidRPr="00590DCF" w:rsidR="00590DCF">
        <w:t>nternational, to name a few</w:t>
      </w:r>
      <w:r w:rsidR="00237539">
        <w:t xml:space="preserve">—has </w:t>
      </w:r>
      <w:r w:rsidRPr="00590DCF" w:rsidR="00590DCF">
        <w:t>strained the principle of parliamentary sovereignty</w:t>
      </w:r>
      <w:r w:rsidR="00237539">
        <w:t>. I think</w:t>
      </w:r>
      <w:r w:rsidR="002C14E1">
        <w:t xml:space="preserve"> </w:t>
      </w:r>
      <w:r w:rsidRPr="00590DCF" w:rsidR="00590DCF">
        <w:t>there has been much more comment from other experts to this effect</w:t>
      </w:r>
      <w:r w:rsidR="00430D94">
        <w:t>. S</w:t>
      </w:r>
      <w:r w:rsidRPr="00590DCF" w:rsidR="00590DCF">
        <w:t>ome of the</w:t>
      </w:r>
      <w:r w:rsidR="00430D94">
        <w:t xml:space="preserve"> submissions</w:t>
      </w:r>
      <w:r w:rsidRPr="00590DCF" w:rsidR="00590DCF">
        <w:t xml:space="preserve"> to the </w:t>
      </w:r>
      <w:r>
        <w:t>i</w:t>
      </w:r>
      <w:r w:rsidRPr="00590DCF" w:rsidR="00590DCF">
        <w:t xml:space="preserve">ndependent </w:t>
      </w:r>
      <w:r>
        <w:t>r</w:t>
      </w:r>
      <w:r w:rsidRPr="00590DCF" w:rsidR="00590DCF">
        <w:t>eview o</w:t>
      </w:r>
      <w:r>
        <w:t>f</w:t>
      </w:r>
      <w:r w:rsidRPr="00590DCF" w:rsidR="00590DCF">
        <w:t xml:space="preserve"> </w:t>
      </w:r>
      <w:r>
        <w:t>a</w:t>
      </w:r>
      <w:r w:rsidRPr="00590DCF" w:rsidR="00590DCF">
        <w:t xml:space="preserve">dministrative </w:t>
      </w:r>
      <w:r>
        <w:t>l</w:t>
      </w:r>
      <w:r w:rsidRPr="00590DCF" w:rsidR="00590DCF">
        <w:t>aw very much emphasise</w:t>
      </w:r>
      <w:r w:rsidR="00430D94">
        <w:t xml:space="preserve">d </w:t>
      </w:r>
      <w:r w:rsidRPr="00590DCF" w:rsidR="00590DCF">
        <w:t>th</w:t>
      </w:r>
      <w:r>
        <w:t>at</w:t>
      </w:r>
      <w:r w:rsidRPr="00590DCF" w:rsidR="00590DCF">
        <w:t xml:space="preserve"> point</w:t>
      </w:r>
      <w:r w:rsidR="00430D94">
        <w:t>.</w:t>
      </w:r>
    </w:p>
    <w:p w:rsidR="00CD55C6" w:rsidP="003A5B48">
      <w:pPr>
        <w:pStyle w:val="Answer"/>
      </w:pPr>
      <w:r w:rsidRPr="00590DCF">
        <w:t>I refer you to the submission</w:t>
      </w:r>
      <w:r w:rsidR="002A1669">
        <w:t>s</w:t>
      </w:r>
      <w:r w:rsidRPr="00590DCF">
        <w:t xml:space="preserve"> of </w:t>
      </w:r>
      <w:r w:rsidR="00713ACB">
        <w:t xml:space="preserve">Sir </w:t>
      </w:r>
      <w:r w:rsidRPr="00590DCF">
        <w:t>Ste</w:t>
      </w:r>
      <w:r w:rsidR="00713ACB">
        <w:t>ph</w:t>
      </w:r>
      <w:r w:rsidRPr="00590DCF">
        <w:t xml:space="preserve">en </w:t>
      </w:r>
      <w:r w:rsidR="00713ACB">
        <w:t>L</w:t>
      </w:r>
      <w:r w:rsidRPr="00590DCF">
        <w:t>aws</w:t>
      </w:r>
      <w:r w:rsidR="005C7B72">
        <w:t xml:space="preserve"> and</w:t>
      </w:r>
      <w:r w:rsidRPr="00590DCF">
        <w:t xml:space="preserve"> </w:t>
      </w:r>
      <w:r w:rsidR="00713ACB">
        <w:t>P</w:t>
      </w:r>
      <w:r w:rsidRPr="00590DCF">
        <w:t xml:space="preserve">rofessor Richard </w:t>
      </w:r>
      <w:r w:rsidR="00713ACB">
        <w:t>E</w:t>
      </w:r>
      <w:r w:rsidRPr="00590DCF">
        <w:t>kin</w:t>
      </w:r>
      <w:r>
        <w:t>s</w:t>
      </w:r>
      <w:r w:rsidR="005C7B72">
        <w:t>,</w:t>
      </w:r>
      <w:r w:rsidR="00713ACB">
        <w:t xml:space="preserve"> and a recent</w:t>
      </w:r>
      <w:r w:rsidRPr="00590DCF">
        <w:t xml:space="preserve"> paper by </w:t>
      </w:r>
      <w:r w:rsidR="004734B5">
        <w:t>P</w:t>
      </w:r>
      <w:r w:rsidRPr="00590DCF">
        <w:t>rofessor</w:t>
      </w:r>
      <w:r w:rsidR="004734B5">
        <w:t xml:space="preserve"> Varuhas</w:t>
      </w:r>
      <w:r w:rsidR="007A47D3">
        <w:t>,</w:t>
      </w:r>
      <w:r w:rsidRPr="00590DCF">
        <w:t xml:space="preserve"> which </w:t>
      </w:r>
      <w:r w:rsidR="004734B5">
        <w:t>talk</w:t>
      </w:r>
      <w:r w:rsidR="005C7B72">
        <w:t>s</w:t>
      </w:r>
      <w:r w:rsidRPr="00590DCF">
        <w:t xml:space="preserve"> about</w:t>
      </w:r>
      <w:r w:rsidR="004734B5">
        <w:t xml:space="preserve"> the</w:t>
      </w:r>
      <w:r w:rsidRPr="00590DCF">
        <w:t xml:space="preserve"> mission creep of our courts</w:t>
      </w:r>
      <w:r w:rsidR="00B61304">
        <w:t xml:space="preserve">, </w:t>
      </w:r>
      <w:r w:rsidR="005C7B72">
        <w:t xml:space="preserve">and </w:t>
      </w:r>
      <w:r w:rsidR="004D7910">
        <w:t xml:space="preserve">says </w:t>
      </w:r>
      <w:r w:rsidR="00B61304">
        <w:t>that</w:t>
      </w:r>
      <w:r w:rsidRPr="00590DCF">
        <w:t xml:space="preserve"> over</w:t>
      </w:r>
      <w:r w:rsidR="00B61304">
        <w:t xml:space="preserve"> </w:t>
      </w:r>
      <w:r w:rsidRPr="00590DCF">
        <w:t>time judicial review has moved beyond supervisory jurisdiction</w:t>
      </w:r>
      <w:r w:rsidRPr="00A622EB" w:rsidR="00A622EB">
        <w:t xml:space="preserve"> and </w:t>
      </w:r>
      <w:r w:rsidR="00B61304">
        <w:t xml:space="preserve">has </w:t>
      </w:r>
      <w:r w:rsidRPr="00A622EB" w:rsidR="00A622EB">
        <w:t xml:space="preserve">extended into </w:t>
      </w:r>
      <w:r w:rsidR="00B61304">
        <w:t xml:space="preserve">a </w:t>
      </w:r>
      <w:r w:rsidRPr="00A622EB" w:rsidR="00A622EB">
        <w:t xml:space="preserve">conception of review whereby </w:t>
      </w:r>
      <w:r w:rsidR="00B61304">
        <w:t>courts</w:t>
      </w:r>
      <w:r w:rsidRPr="00A622EB" w:rsidR="00A622EB">
        <w:t xml:space="preserve"> are exercising </w:t>
      </w:r>
      <w:r w:rsidR="00B61304">
        <w:t>a</w:t>
      </w:r>
      <w:r w:rsidRPr="00A622EB" w:rsidR="00A622EB">
        <w:t xml:space="preserve"> primary and determinative judgment</w:t>
      </w:r>
      <w:r w:rsidR="00B61304">
        <w:t xml:space="preserve"> on the justifiability of</w:t>
      </w:r>
      <w:r w:rsidRPr="00A622EB" w:rsidR="00A622EB">
        <w:t xml:space="preserve"> </w:t>
      </w:r>
      <w:r w:rsidR="00630EAE">
        <w:t>G</w:t>
      </w:r>
      <w:r w:rsidRPr="00A622EB" w:rsidR="00A622EB">
        <w:t>overnment action</w:t>
      </w:r>
      <w:r w:rsidR="00B61304">
        <w:t>. It has</w:t>
      </w:r>
      <w:r w:rsidRPr="00A622EB" w:rsidR="00A622EB">
        <w:t xml:space="preserve"> moved beyond </w:t>
      </w:r>
      <w:r w:rsidR="008C7E91">
        <w:t xml:space="preserve">a </w:t>
      </w:r>
      <w:r w:rsidRPr="00A622EB" w:rsidR="00A622EB">
        <w:t>supervisory jurisdiction and that put</w:t>
      </w:r>
      <w:r w:rsidR="008C7E91">
        <w:t>s</w:t>
      </w:r>
      <w:r w:rsidRPr="00A622EB" w:rsidR="00A622EB">
        <w:t xml:space="preserve"> its legitimacy into doubt</w:t>
      </w:r>
      <w:r w:rsidR="008C7E91">
        <w:t>. I am quoting a l</w:t>
      </w:r>
      <w:r w:rsidRPr="00A622EB" w:rsidR="00A622EB">
        <w:t xml:space="preserve">ittle bit from </w:t>
      </w:r>
      <w:r w:rsidR="008C7E91">
        <w:t>P</w:t>
      </w:r>
      <w:r w:rsidRPr="00A622EB" w:rsidR="00A622EB">
        <w:t>rofessor</w:t>
      </w:r>
      <w:r w:rsidR="008C7E91">
        <w:t xml:space="preserve"> Varuhas’s submission.</w:t>
      </w:r>
    </w:p>
    <w:p w:rsidR="00CD55C6" w:rsidP="00CD55C6">
      <w:pPr>
        <w:pStyle w:val="Question"/>
      </w:pPr>
      <w:sdt>
        <w:sdtPr>
          <w:alias w:val="Member"/>
          <w:tag w:val="&lt;Member mnisId='4826' dodsId=''&gt;"/>
          <w:id w:val="-975214049"/>
          <w:placeholder>
            <w:docPart w:val="DefaultPlaceholder_-1854013440"/>
          </w:placeholder>
          <w:richText/>
        </w:sdtPr>
        <w:sdtContent>
          <w:r w:rsidRPr="00CD55C6">
            <w:rPr>
              <w:b/>
            </w:rPr>
            <w:t>Laura Farris:</w:t>
          </w:r>
        </w:sdtContent>
      </w:sdt>
      <w:r>
        <w:t xml:space="preserve"> </w:t>
      </w:r>
      <w:r w:rsidR="008C7E91">
        <w:t>H</w:t>
      </w:r>
      <w:r w:rsidRPr="00CD55C6">
        <w:t xml:space="preserve">ow do you say that the </w:t>
      </w:r>
      <w:r w:rsidR="008C7E91">
        <w:t>U</w:t>
      </w:r>
      <w:r w:rsidRPr="00CD55C6">
        <w:t>nison case, for example, stra</w:t>
      </w:r>
      <w:r w:rsidR="00A638A9">
        <w:t>ined</w:t>
      </w:r>
      <w:r w:rsidRPr="00CD55C6">
        <w:t xml:space="preserve"> the principle of parliamentary sovereignty</w:t>
      </w:r>
      <w:r>
        <w:t>?</w:t>
      </w:r>
      <w:r w:rsidRPr="00CD55C6">
        <w:t xml:space="preserve"> </w:t>
      </w:r>
      <w:r w:rsidR="00A638A9">
        <w:t>P</w:t>
      </w:r>
      <w:r w:rsidRPr="00CD55C6">
        <w:t>arliament had not had any say on that issue</w:t>
      </w:r>
      <w:r w:rsidR="00A638A9">
        <w:t>. It</w:t>
      </w:r>
      <w:r w:rsidRPr="00CD55C6">
        <w:t xml:space="preserve"> was about tribunal f</w:t>
      </w:r>
      <w:r w:rsidR="00A638A9">
        <w:t>ees</w:t>
      </w:r>
      <w:r w:rsidR="005030D9">
        <w:t>,</w:t>
      </w:r>
      <w:r w:rsidR="00A638A9">
        <w:t xml:space="preserve"> and the </w:t>
      </w:r>
      <w:r w:rsidRPr="00CD55C6">
        <w:t xml:space="preserve">fees order was a statutory instrument introduced by Chris Grayling. Parliament did not vote on it at all, so I do not understand how it minimised parliamentary sovereignty when </w:t>
      </w:r>
      <w:r w:rsidR="00A638A9">
        <w:t>P</w:t>
      </w:r>
      <w:r w:rsidRPr="00CD55C6">
        <w:t>arliament had not been asked</w:t>
      </w:r>
      <w:r>
        <w:t xml:space="preserve"> to</w:t>
      </w:r>
      <w:r w:rsidR="00A638A9">
        <w:t xml:space="preserve"> co</w:t>
      </w:r>
      <w:r w:rsidR="00B8035C">
        <w:t>nsider it</w:t>
      </w:r>
      <w:r w:rsidR="00A638A9">
        <w:t>.</w:t>
      </w:r>
    </w:p>
    <w:p w:rsidR="00C6368B" w:rsidP="00CD55C6">
      <w:pPr>
        <w:pStyle w:val="Answer"/>
      </w:pPr>
      <w:sdt>
        <w:sdtPr>
          <w:alias w:val="Witness"/>
          <w:id w:val="-421108805"/>
          <w:placeholder>
            <w:docPart w:val="DefaultPlaceholder_-1854013440"/>
          </w:placeholder>
          <w:richText/>
        </w:sdtPr>
        <w:sdtContent>
          <w:r w:rsidRPr="00CD55C6" w:rsidR="00CD55C6">
            <w:rPr>
              <w:b/>
              <w:i/>
            </w:rPr>
            <w:t>Suella Braverman:</w:t>
          </w:r>
        </w:sdtContent>
      </w:sdt>
      <w:r w:rsidR="00CD55C6">
        <w:t xml:space="preserve"> </w:t>
      </w:r>
      <w:r w:rsidR="001D6B5F">
        <w:t>A</w:t>
      </w:r>
      <w:r w:rsidRPr="00CD55C6" w:rsidR="00CD55C6">
        <w:t>ll of those are fair questions. I think that in some of these cases there are clear instances where the boundary has been transgressed. In Mille</w:t>
      </w:r>
      <w:r w:rsidR="00F520AC">
        <w:t>r 2</w:t>
      </w:r>
      <w:r w:rsidR="005030D9">
        <w:t>,</w:t>
      </w:r>
      <w:r w:rsidR="00F520AC">
        <w:t xml:space="preserve"> </w:t>
      </w:r>
      <w:r w:rsidRPr="00CD55C6" w:rsidR="00CD55C6">
        <w:t xml:space="preserve">the court held that </w:t>
      </w:r>
      <w:r w:rsidR="00F520AC">
        <w:t xml:space="preserve">a </w:t>
      </w:r>
      <w:r w:rsidRPr="00CD55C6" w:rsidR="00CD55C6">
        <w:t xml:space="preserve">decision to prorogue </w:t>
      </w:r>
      <w:r w:rsidR="00F520AC">
        <w:t>P</w:t>
      </w:r>
      <w:r w:rsidRPr="00CD55C6" w:rsidR="00CD55C6">
        <w:t>arliament would be unlawful if the pro</w:t>
      </w:r>
      <w:r w:rsidR="00F520AC">
        <w:t xml:space="preserve">rogation </w:t>
      </w:r>
      <w:r w:rsidRPr="00CD55C6" w:rsidR="00CD55C6">
        <w:t>had the effect of frustrating or preventing, without reasonable justification</w:t>
      </w:r>
      <w:r w:rsidR="00F520AC">
        <w:t>,</w:t>
      </w:r>
      <w:r w:rsidRPr="00CD55C6" w:rsidR="00CD55C6">
        <w:t xml:space="preserve"> the ability of </w:t>
      </w:r>
      <w:r w:rsidR="00F520AC">
        <w:t>P</w:t>
      </w:r>
      <w:r w:rsidRPr="00CD55C6" w:rsidR="00CD55C6">
        <w:t>arliament to carry out its constitutional functions as a legislature</w:t>
      </w:r>
      <w:r w:rsidR="00F520AC">
        <w:t xml:space="preserve">. </w:t>
      </w:r>
      <w:r w:rsidRPr="00CD55C6" w:rsidR="00CD55C6">
        <w:t>I believe the reasoning there was unusual</w:t>
      </w:r>
      <w:r>
        <w:t>,</w:t>
      </w:r>
      <w:r w:rsidRPr="00CD55C6" w:rsidR="00CD55C6">
        <w:t xml:space="preserve"> an</w:t>
      </w:r>
      <w:r w:rsidR="004D3647">
        <w:t xml:space="preserve">d it </w:t>
      </w:r>
      <w:r w:rsidRPr="00CD55C6" w:rsidR="00CD55C6">
        <w:t xml:space="preserve">was an unprecedented decision when it came to the justiciability of what </w:t>
      </w:r>
      <w:r w:rsidR="00055224">
        <w:t xml:space="preserve">had </w:t>
      </w:r>
      <w:r w:rsidRPr="00CD55C6" w:rsidR="00CD55C6">
        <w:t>formerly and traditionally been considered a prerogative power.</w:t>
      </w:r>
    </w:p>
    <w:p w:rsidR="000D1339" w:rsidP="00CD55C6">
      <w:pPr>
        <w:pStyle w:val="Answer"/>
      </w:pPr>
      <w:r w:rsidRPr="00CD55C6">
        <w:t xml:space="preserve">In the </w:t>
      </w:r>
      <w:r w:rsidR="004D3647">
        <w:t>P</w:t>
      </w:r>
      <w:r w:rsidRPr="00CD55C6">
        <w:t xml:space="preserve">rivacy </w:t>
      </w:r>
      <w:r w:rsidR="004D3647">
        <w:t>I</w:t>
      </w:r>
      <w:r w:rsidRPr="00CD55C6">
        <w:t>nternational case</w:t>
      </w:r>
      <w:r w:rsidR="00EA5319">
        <w:t>,</w:t>
      </w:r>
      <w:r w:rsidRPr="00CD55C6">
        <w:t xml:space="preserve"> the principle of parliamentary sovereignty as traditionally and conventionally understood is that it is not for the courts to question primary legislation properly enacted by </w:t>
      </w:r>
      <w:r w:rsidR="004D3647">
        <w:t>P</w:t>
      </w:r>
      <w:r w:rsidRPr="00CD55C6">
        <w:t>arliament, in that case an</w:t>
      </w:r>
      <w:r w:rsidR="004D3647">
        <w:t xml:space="preserve"> ouster clause, or </w:t>
      </w:r>
      <w:r w:rsidRPr="00CD55C6">
        <w:t>interfere more broadly in parliamentary proceedings, but in that case the court decided to do that.</w:t>
      </w:r>
      <w:r w:rsidR="00D3319D">
        <w:t xml:space="preserve"> T</w:t>
      </w:r>
      <w:r w:rsidRPr="00CD55C6">
        <w:t>he Adams cas</w:t>
      </w:r>
      <w:r w:rsidR="00D3319D">
        <w:t>e</w:t>
      </w:r>
      <w:r w:rsidRPr="00CD55C6">
        <w:t xml:space="preserve"> was an example</w:t>
      </w:r>
      <w:r w:rsidR="00D3319D">
        <w:t xml:space="preserve"> where</w:t>
      </w:r>
      <w:r w:rsidR="004D7910">
        <w:t xml:space="preserve">, </w:t>
      </w:r>
      <w:r w:rsidR="00D3319D">
        <w:t>to my mind</w:t>
      </w:r>
      <w:r w:rsidR="004D7910">
        <w:t xml:space="preserve">, </w:t>
      </w:r>
      <w:r w:rsidR="00D3319D">
        <w:t xml:space="preserve">the court </w:t>
      </w:r>
      <w:r w:rsidRPr="00CD55C6">
        <w:t xml:space="preserve">turned upside down the principle of </w:t>
      </w:r>
      <w:r w:rsidR="00D3319D">
        <w:t>C</w:t>
      </w:r>
      <w:r w:rsidR="002B7EEE">
        <w:t>arltona</w:t>
      </w:r>
      <w:r w:rsidR="004D7910">
        <w:t xml:space="preserve">, </w:t>
      </w:r>
      <w:r w:rsidRPr="00CD55C6">
        <w:t xml:space="preserve">whereby </w:t>
      </w:r>
      <w:r w:rsidR="002B7EEE">
        <w:t>M</w:t>
      </w:r>
      <w:r w:rsidRPr="00CD55C6">
        <w:t>inisters have traditionally be</w:t>
      </w:r>
      <w:r w:rsidR="005C7B72">
        <w:t>en</w:t>
      </w:r>
      <w:r w:rsidRPr="00CD55C6">
        <w:t xml:space="preserve"> able to delegate decision making</w:t>
      </w:r>
      <w:r w:rsidR="002B7EEE">
        <w:t>,</w:t>
      </w:r>
      <w:r w:rsidRPr="00CD55C6">
        <w:t xml:space="preserve"> and the decision in that case by the Supreme Court</w:t>
      </w:r>
      <w:r w:rsidR="004D7910">
        <w:t xml:space="preserve">, </w:t>
      </w:r>
      <w:r w:rsidRPr="00CD55C6">
        <w:t>to my mind</w:t>
      </w:r>
      <w:r w:rsidR="004D7910">
        <w:t xml:space="preserve">, </w:t>
      </w:r>
      <w:r w:rsidRPr="00CD55C6">
        <w:t>introduce</w:t>
      </w:r>
      <w:r w:rsidR="00DE73DC">
        <w:t>d</w:t>
      </w:r>
      <w:r w:rsidRPr="00CD55C6">
        <w:t xml:space="preserve"> significant uncertaint</w:t>
      </w:r>
      <w:r>
        <w:t xml:space="preserve">y </w:t>
      </w:r>
      <w:r w:rsidRPr="000D1339">
        <w:t>into a matter that had been previously a settled question.</w:t>
      </w:r>
    </w:p>
    <w:p w:rsidR="000D1339" w:rsidP="000D1339">
      <w:pPr>
        <w:pStyle w:val="Question"/>
      </w:pPr>
      <w:sdt>
        <w:sdtPr>
          <w:alias w:val="Member"/>
          <w:tag w:val="&lt;Member mnisId='1601' dodsId='34498'&gt;"/>
          <w:id w:val="-1710569476"/>
          <w:placeholder>
            <w:docPart w:val="DefaultPlaceholder_-1854013440"/>
          </w:placeholder>
          <w:richText/>
        </w:sdtPr>
        <w:sdtContent>
          <w:r w:rsidRPr="000D1339">
            <w:rPr>
              <w:b/>
            </w:rPr>
            <w:t>Chair:</w:t>
          </w:r>
        </w:sdtContent>
      </w:sdt>
      <w:r>
        <w:t xml:space="preserve"> </w:t>
      </w:r>
      <w:r w:rsidRPr="000D1339">
        <w:t>Ms Farris was asking about</w:t>
      </w:r>
      <w:r>
        <w:t xml:space="preserve"> Unison</w:t>
      </w:r>
      <w:r w:rsidR="00DE73DC">
        <w:t>. A</w:t>
      </w:r>
      <w:r w:rsidRPr="000D1339">
        <w:t xml:space="preserve">s she points out, </w:t>
      </w:r>
      <w:r w:rsidR="00DE73DC">
        <w:t>U</w:t>
      </w:r>
      <w:r w:rsidRPr="000D1339">
        <w:t xml:space="preserve">nison was an </w:t>
      </w:r>
      <w:r w:rsidR="00CD3301">
        <w:t>E</w:t>
      </w:r>
      <w:r w:rsidRPr="000D1339">
        <w:t xml:space="preserve">xecutive act. Are you saying that the Supreme Court should not review </w:t>
      </w:r>
      <w:r w:rsidR="00CD3301">
        <w:t>E</w:t>
      </w:r>
      <w:r w:rsidRPr="000D1339">
        <w:t>xecutive action</w:t>
      </w:r>
      <w:r w:rsidR="00DE73DC">
        <w:t>s</w:t>
      </w:r>
      <w:r w:rsidRPr="000D1339">
        <w:t>?</w:t>
      </w:r>
    </w:p>
    <w:p w:rsidR="000D1339" w:rsidP="000D1339">
      <w:pPr>
        <w:pStyle w:val="Answer"/>
      </w:pPr>
      <w:sdt>
        <w:sdtPr>
          <w:alias w:val="Witness"/>
          <w:id w:val="-710036919"/>
          <w:placeholder>
            <w:docPart w:val="DefaultPlaceholder_-1854013440"/>
          </w:placeholder>
          <w:richText/>
        </w:sdtPr>
        <w:sdtContent>
          <w:r w:rsidRPr="000D1339">
            <w:rPr>
              <w:b/>
              <w:i/>
            </w:rPr>
            <w:t>Suella Braverman:</w:t>
          </w:r>
        </w:sdtContent>
      </w:sdt>
      <w:r>
        <w:t xml:space="preserve"> </w:t>
      </w:r>
      <w:r w:rsidRPr="000D1339">
        <w:t>In that case</w:t>
      </w:r>
      <w:r w:rsidR="00CD3301">
        <w:t>,</w:t>
      </w:r>
      <w:r w:rsidR="00DE73DC">
        <w:t xml:space="preserve"> to</w:t>
      </w:r>
      <w:r w:rsidRPr="000D1339">
        <w:t xml:space="preserve"> my mind</w:t>
      </w:r>
      <w:r w:rsidR="00CD3301">
        <w:t>,</w:t>
      </w:r>
      <w:r w:rsidRPr="000D1339">
        <w:t xml:space="preserve"> there was an extension of whe</w:t>
      </w:r>
      <w:r w:rsidR="00DE73DC">
        <w:t>re the</w:t>
      </w:r>
      <w:r w:rsidRPr="000D1339">
        <w:t xml:space="preserve"> courts should be supervising the acts of </w:t>
      </w:r>
      <w:r w:rsidR="00CD3301">
        <w:t>G</w:t>
      </w:r>
      <w:r w:rsidRPr="000D1339">
        <w:t>overnment. I think they went beyond the m</w:t>
      </w:r>
      <w:r w:rsidR="00A53F26">
        <w:t xml:space="preserve">ere </w:t>
      </w:r>
      <w:r w:rsidRPr="000D1339">
        <w:t xml:space="preserve">analysis </w:t>
      </w:r>
      <w:r w:rsidR="005C7B72">
        <w:t>that</w:t>
      </w:r>
      <w:r w:rsidRPr="000D1339">
        <w:t xml:space="preserve"> is traditional, assessing whether the act or decision was lawful and w</w:t>
      </w:r>
      <w:r w:rsidR="00A53F26">
        <w:t>he</w:t>
      </w:r>
      <w:r w:rsidRPr="000D1339">
        <w:t>ther the process adopted was the right one. I think it</w:t>
      </w:r>
      <w:r w:rsidR="00A53F26">
        <w:t xml:space="preserve"> strayed</w:t>
      </w:r>
      <w:r w:rsidRPr="000D1339">
        <w:t xml:space="preserve"> into a more policy</w:t>
      </w:r>
      <w:r w:rsidR="00A53F26">
        <w:t xml:space="preserve"> </w:t>
      </w:r>
      <w:r w:rsidR="0003546F">
        <w:t>kind</w:t>
      </w:r>
      <w:r w:rsidR="00A53F26">
        <w:t xml:space="preserve"> of</w:t>
      </w:r>
      <w:r w:rsidRPr="000D1339">
        <w:t xml:space="preserve"> assessment and looked</w:t>
      </w:r>
      <w:r w:rsidR="0003546F">
        <w:t xml:space="preserve"> more</w:t>
      </w:r>
      <w:r w:rsidR="00FB4A54">
        <w:t xml:space="preserve"> </w:t>
      </w:r>
      <w:r w:rsidRPr="000D1339">
        <w:t>behind the decision rather than limit</w:t>
      </w:r>
      <w:r w:rsidR="00FB4A54">
        <w:t>ing</w:t>
      </w:r>
      <w:r w:rsidRPr="000D1339">
        <w:t xml:space="preserve"> itself to </w:t>
      </w:r>
      <w:r w:rsidR="00FB4A54">
        <w:t xml:space="preserve">a </w:t>
      </w:r>
      <w:r w:rsidRPr="000D1339">
        <w:t>more supervisory jurisdiction</w:t>
      </w:r>
      <w:r>
        <w:t>.</w:t>
      </w:r>
    </w:p>
    <w:p w:rsidR="00027A25" w:rsidP="000D1339">
      <w:pPr>
        <w:pStyle w:val="Question"/>
      </w:pPr>
      <w:sdt>
        <w:sdtPr>
          <w:alias w:val="Member"/>
          <w:tag w:val="&lt;Member mnisId='1601' dodsId='34498'&gt;"/>
          <w:id w:val="1300264565"/>
          <w:placeholder>
            <w:docPart w:val="DefaultPlaceholder_-1854013440"/>
          </w:placeholder>
          <w:richText/>
        </w:sdtPr>
        <w:sdtContent>
          <w:r w:rsidRPr="000D1339" w:rsidR="000D1339">
            <w:rPr>
              <w:b/>
            </w:rPr>
            <w:t>Chair:</w:t>
          </w:r>
        </w:sdtContent>
      </w:sdt>
      <w:r w:rsidR="000D1339">
        <w:t xml:space="preserve"> </w:t>
      </w:r>
      <w:r w:rsidR="00FB4A54">
        <w:t>W</w:t>
      </w:r>
      <w:r w:rsidRPr="00027A25">
        <w:t>as</w:t>
      </w:r>
      <w:r w:rsidR="0003546F">
        <w:t>n’t</w:t>
      </w:r>
      <w:r w:rsidRPr="00027A25">
        <w:t xml:space="preserve"> </w:t>
      </w:r>
      <w:r w:rsidR="0003546F">
        <w:t>Unison</w:t>
      </w:r>
      <w:r w:rsidRPr="00027A25">
        <w:t xml:space="preserve"> decided on</w:t>
      </w:r>
      <w:r w:rsidR="00FB4A54">
        <w:t xml:space="preserve"> straight</w:t>
      </w:r>
      <w:r w:rsidRPr="00027A25">
        <w:t xml:space="preserve"> judicial review principles?</w:t>
      </w:r>
    </w:p>
    <w:p w:rsidR="00027A25" w:rsidP="00027A25">
      <w:pPr>
        <w:pStyle w:val="Answer"/>
      </w:pPr>
      <w:sdt>
        <w:sdtPr>
          <w:alias w:val="Witness"/>
          <w:id w:val="-207033661"/>
          <w:placeholder>
            <w:docPart w:val="DefaultPlaceholder_-1854013440"/>
          </w:placeholder>
          <w:richText/>
        </w:sdtPr>
        <w:sdtContent>
          <w:r w:rsidRPr="00027A25">
            <w:rPr>
              <w:b/>
              <w:i/>
            </w:rPr>
            <w:t>Suella Braverman:</w:t>
          </w:r>
        </w:sdtContent>
      </w:sdt>
      <w:r>
        <w:t xml:space="preserve"> </w:t>
      </w:r>
      <w:r w:rsidR="00FB4A54">
        <w:t>I</w:t>
      </w:r>
      <w:r w:rsidRPr="00027A25">
        <w:t>t is my view that in that case the court stray</w:t>
      </w:r>
      <w:r w:rsidR="00FB4A54">
        <w:t>ed</w:t>
      </w:r>
      <w:r w:rsidRPr="00027A25">
        <w:t xml:space="preserve"> beyond the proper boundaries</w:t>
      </w:r>
      <w:r w:rsidR="006D18F5">
        <w:t xml:space="preserve"> of where </w:t>
      </w:r>
      <w:r w:rsidRPr="00027A25">
        <w:t>judicial review should lie</w:t>
      </w:r>
      <w:r w:rsidR="006D18F5">
        <w:t xml:space="preserve">. </w:t>
      </w:r>
      <w:r w:rsidRPr="00027A25">
        <w:t xml:space="preserve">This is why </w:t>
      </w:r>
      <w:r w:rsidR="006D18F5">
        <w:t xml:space="preserve">it is </w:t>
      </w:r>
      <w:r w:rsidRPr="00027A25">
        <w:t xml:space="preserve">important </w:t>
      </w:r>
      <w:r w:rsidR="006D18F5">
        <w:t xml:space="preserve">to have a debate about the </w:t>
      </w:r>
      <w:r w:rsidRPr="00027A25">
        <w:t xml:space="preserve">boundaries of judicial review </w:t>
      </w:r>
      <w:r w:rsidR="009B45E0">
        <w:t xml:space="preserve">being </w:t>
      </w:r>
      <w:r w:rsidRPr="00027A25">
        <w:t xml:space="preserve">properly drawn and why we are introducing </w:t>
      </w:r>
      <w:r w:rsidR="00655FAD">
        <w:t>a</w:t>
      </w:r>
      <w:r w:rsidRPr="00027A25">
        <w:t xml:space="preserve"> new </w:t>
      </w:r>
      <w:r w:rsidR="009B45E0">
        <w:t>B</w:t>
      </w:r>
      <w:r w:rsidRPr="00027A25">
        <w:t>ill to try to ensure that that boundary is properly honoured by the courts and there is greater legitimacy to these decisions. If this trend continue</w:t>
      </w:r>
      <w:r w:rsidR="000A14B0">
        <w:t xml:space="preserve">s and, as </w:t>
      </w:r>
      <w:r w:rsidRPr="00027A25">
        <w:t>Lord</w:t>
      </w:r>
      <w:r w:rsidR="000A14B0">
        <w:t> </w:t>
      </w:r>
      <w:r w:rsidRPr="00027A25">
        <w:t>Sumption would put it, we see the empire of law assum</w:t>
      </w:r>
      <w:r w:rsidR="001764FF">
        <w:t>e</w:t>
      </w:r>
      <w:r w:rsidRPr="00027A25">
        <w:t xml:space="preserve"> greater and greater territory </w:t>
      </w:r>
      <w:r w:rsidRPr="00027A25">
        <w:t xml:space="preserve">from </w:t>
      </w:r>
      <w:r w:rsidR="001764FF">
        <w:t xml:space="preserve">the </w:t>
      </w:r>
      <w:r w:rsidRPr="00027A25">
        <w:t>legitimately elected lawmakers</w:t>
      </w:r>
      <w:r w:rsidR="001764FF">
        <w:t>—</w:t>
      </w:r>
      <w:r w:rsidR="002C56F1">
        <w:t>P</w:t>
      </w:r>
      <w:r w:rsidRPr="00027A25">
        <w:t>arliament and the legislature</w:t>
      </w:r>
      <w:r w:rsidR="001764FF">
        <w:t>—</w:t>
      </w:r>
      <w:r w:rsidR="00655FAD">
        <w:t>i</w:t>
      </w:r>
      <w:r w:rsidRPr="00027A25">
        <w:t>t will have profound ramifications for our separation of powers.</w:t>
      </w:r>
    </w:p>
    <w:p w:rsidR="00027A25" w:rsidP="00027A25">
      <w:pPr>
        <w:pStyle w:val="Question"/>
      </w:pPr>
      <w:sdt>
        <w:sdtPr>
          <w:alias w:val="Member"/>
          <w:tag w:val="&lt;Member mnisId='4826' dodsId=''&gt;"/>
          <w:id w:val="528219637"/>
          <w:placeholder>
            <w:docPart w:val="DefaultPlaceholder_-1854013440"/>
          </w:placeholder>
          <w:richText/>
        </w:sdtPr>
        <w:sdtContent>
          <w:r w:rsidRPr="00027A25">
            <w:rPr>
              <w:b/>
            </w:rPr>
            <w:t>Laura Farris:</w:t>
          </w:r>
        </w:sdtContent>
      </w:sdt>
      <w:r>
        <w:t xml:space="preserve"> </w:t>
      </w:r>
      <w:r w:rsidR="001764FF">
        <w:t xml:space="preserve">We </w:t>
      </w:r>
      <w:r w:rsidR="00635D30">
        <w:t xml:space="preserve">did a </w:t>
      </w:r>
      <w:r w:rsidR="002C56F1">
        <w:t>C</w:t>
      </w:r>
      <w:r w:rsidRPr="00027A25">
        <w:t>ommittee visit</w:t>
      </w:r>
      <w:r w:rsidR="00635D30">
        <w:t xml:space="preserve"> to</w:t>
      </w:r>
      <w:r w:rsidRPr="00027A25">
        <w:t xml:space="preserve"> the Supreme Court last week. Lord</w:t>
      </w:r>
      <w:r w:rsidR="005E29C9">
        <w:t> </w:t>
      </w:r>
      <w:r w:rsidRPr="00027A25">
        <w:t>Reed address</w:t>
      </w:r>
      <w:r w:rsidR="001764FF">
        <w:t>ed</w:t>
      </w:r>
      <w:r w:rsidRPr="00027A25">
        <w:t xml:space="preserve"> the issue of parliamentary sovereignty. I ask you to comment on what he said. He talked about Miller</w:t>
      </w:r>
      <w:r w:rsidR="005E29C9">
        <w:t> 2</w:t>
      </w:r>
      <w:r w:rsidRPr="00027A25">
        <w:t xml:space="preserve"> and said that the case</w:t>
      </w:r>
      <w:r w:rsidR="00635D30">
        <w:t>,</w:t>
      </w:r>
      <w:r w:rsidRPr="00027A25">
        <w:t xml:space="preserve"> in the minds of the Supreme Court justices</w:t>
      </w:r>
      <w:r w:rsidR="00635D30">
        <w:t>,</w:t>
      </w:r>
      <w:r w:rsidRPr="00027A25">
        <w:t xml:space="preserve"> was about upholding the principle of parliamentary sovereignty</w:t>
      </w:r>
      <w:r w:rsidR="005E29C9">
        <w:t>.</w:t>
      </w:r>
      <w:r w:rsidRPr="00027A25">
        <w:t xml:space="preserve"> I revisited the case before this session. Paragraph 41 of the Supreme Court </w:t>
      </w:r>
      <w:r w:rsidR="000D19FF">
        <w:t xml:space="preserve">judgment </w:t>
      </w:r>
      <w:r w:rsidRPr="00027A25">
        <w:t>said: “</w:t>
      </w:r>
      <w:r w:rsidR="00DC4631">
        <w:t>T</w:t>
      </w:r>
      <w:r w:rsidRPr="00027A25">
        <w:t xml:space="preserve">wo fundamental principles of our constitution are relevant to the present case. The first and most important is the principle of </w:t>
      </w:r>
      <w:r w:rsidR="003B6EE9">
        <w:t>P</w:t>
      </w:r>
      <w:r w:rsidRPr="00027A25">
        <w:t>arliamentary sovereignty</w:t>
      </w:r>
      <w:r w:rsidR="006376BB">
        <w:t>.</w:t>
      </w:r>
      <w:r w:rsidRPr="00027A25">
        <w:t>”</w:t>
      </w:r>
      <w:r w:rsidR="008319BC">
        <w:t xml:space="preserve"> I</w:t>
      </w:r>
      <w:r w:rsidR="006376BB">
        <w:t>n</w:t>
      </w:r>
      <w:r w:rsidR="008319BC">
        <w:t xml:space="preserve"> t</w:t>
      </w:r>
      <w:r w:rsidRPr="00027A25">
        <w:t xml:space="preserve">he following paragraph </w:t>
      </w:r>
      <w:r w:rsidR="008319BC">
        <w:t>it</w:t>
      </w:r>
      <w:r w:rsidRPr="00027A25">
        <w:t xml:space="preserve"> said: “</w:t>
      </w:r>
      <w:r w:rsidR="008319BC">
        <w:t xml:space="preserve">An </w:t>
      </w:r>
      <w:r w:rsidRPr="00027A25">
        <w:t xml:space="preserve">unlimited power </w:t>
      </w:r>
      <w:r w:rsidR="008319BC">
        <w:t>of prorogation</w:t>
      </w:r>
      <w:r w:rsidRPr="00027A25">
        <w:t xml:space="preserve"> would be incompatible with the legal principle of </w:t>
      </w:r>
      <w:r w:rsidR="00390B47">
        <w:t>P</w:t>
      </w:r>
      <w:r w:rsidRPr="00027A25">
        <w:t>arliamentary sovereignty</w:t>
      </w:r>
      <w:r w:rsidR="008319BC">
        <w:t>.</w:t>
      </w:r>
      <w:r w:rsidRPr="00027A25">
        <w:t xml:space="preserve">” </w:t>
      </w:r>
      <w:r w:rsidR="008319BC">
        <w:t xml:space="preserve">In other words, </w:t>
      </w:r>
      <w:r w:rsidRPr="00027A25">
        <w:t xml:space="preserve">it would prevent </w:t>
      </w:r>
      <w:r w:rsidR="008319BC">
        <w:t>P</w:t>
      </w:r>
      <w:r w:rsidRPr="00027A25">
        <w:t>arliament from sitting and voting</w:t>
      </w:r>
      <w:r w:rsidR="008319BC">
        <w:t>. D</w:t>
      </w:r>
      <w:r w:rsidRPr="00027A25">
        <w:t>o you disagree with that analysis and</w:t>
      </w:r>
      <w:r w:rsidR="003A283F">
        <w:t>,</w:t>
      </w:r>
      <w:r w:rsidRPr="00027A25">
        <w:t xml:space="preserve"> if so, why?</w:t>
      </w:r>
    </w:p>
    <w:p w:rsidR="00B37E52" w:rsidP="00027A25">
      <w:pPr>
        <w:pStyle w:val="Answer"/>
      </w:pPr>
      <w:sdt>
        <w:sdtPr>
          <w:alias w:val="Witness"/>
          <w:id w:val="-1822341819"/>
          <w:placeholder>
            <w:docPart w:val="DefaultPlaceholder_-1854013440"/>
          </w:placeholder>
          <w:richText/>
        </w:sdtPr>
        <w:sdtContent>
          <w:r w:rsidRPr="00027A25" w:rsidR="00027A25">
            <w:rPr>
              <w:b/>
              <w:i/>
            </w:rPr>
            <w:t>Suella Braverman:</w:t>
          </w:r>
        </w:sdtContent>
      </w:sdt>
      <w:r w:rsidR="00027A25">
        <w:t xml:space="preserve"> </w:t>
      </w:r>
      <w:r w:rsidRPr="00027A25" w:rsidR="00027A25">
        <w:t>My view of Miller 2 is that the court intervene</w:t>
      </w:r>
      <w:r w:rsidR="006376BB">
        <w:t>d</w:t>
      </w:r>
      <w:r w:rsidRPr="00027A25" w:rsidR="00027A25">
        <w:t xml:space="preserve"> in territory </w:t>
      </w:r>
      <w:r w:rsidR="006376BB">
        <w:t>that</w:t>
      </w:r>
      <w:r w:rsidRPr="00027A25" w:rsidR="00027A25">
        <w:t xml:space="preserve"> ha</w:t>
      </w:r>
      <w:r>
        <w:t>s</w:t>
      </w:r>
      <w:r w:rsidRPr="00027A25" w:rsidR="00027A25">
        <w:t xml:space="preserve"> traditionally been for the </w:t>
      </w:r>
      <w:r w:rsidR="006376BB">
        <w:t>E</w:t>
      </w:r>
      <w:r w:rsidRPr="00027A25" w:rsidR="00027A25">
        <w:t>xecutive and</w:t>
      </w:r>
      <w:r w:rsidR="003A283F">
        <w:t xml:space="preserve"> was non</w:t>
      </w:r>
      <w:r w:rsidR="003A283F">
        <w:noBreakHyphen/>
      </w:r>
      <w:r w:rsidRPr="00027A25" w:rsidR="00027A25">
        <w:t xml:space="preserve">justiciable as a </w:t>
      </w:r>
      <w:r w:rsidRPr="00BE7E82" w:rsidR="00BE7E82">
        <w:t>prerogative power</w:t>
      </w:r>
      <w:r w:rsidR="003A283F">
        <w:t>.</w:t>
      </w:r>
      <w:r w:rsidRPr="00BE7E82" w:rsidR="00BE7E82">
        <w:t xml:space="preserve"> </w:t>
      </w:r>
      <w:r w:rsidR="003A283F">
        <w:t>To</w:t>
      </w:r>
      <w:r w:rsidRPr="00BE7E82" w:rsidR="00BE7E82">
        <w:t xml:space="preserve"> my mind</w:t>
      </w:r>
      <w:r w:rsidR="003A283F">
        <w:t>,</w:t>
      </w:r>
      <w:r w:rsidRPr="00BE7E82" w:rsidR="00BE7E82">
        <w:t xml:space="preserve"> the reasoning and logic that got the court there was unusual.</w:t>
      </w:r>
    </w:p>
    <w:p w:rsidR="00D01653" w:rsidP="00027A25">
      <w:pPr>
        <w:pStyle w:val="Answer"/>
      </w:pPr>
      <w:r w:rsidRPr="00BE7E82">
        <w:t>I was interested in Lord</w:t>
      </w:r>
      <w:r w:rsidR="00B81192">
        <w:t xml:space="preserve"> Reed’s </w:t>
      </w:r>
      <w:r w:rsidRPr="00BE7E82">
        <w:t xml:space="preserve">dissenting judgment in Miller </w:t>
      </w:r>
      <w:r w:rsidR="00B81192">
        <w:t>1</w:t>
      </w:r>
      <w:r w:rsidRPr="00BE7E82">
        <w:t xml:space="preserve"> </w:t>
      </w:r>
      <w:r w:rsidR="00B37E52">
        <w:t>where</w:t>
      </w:r>
      <w:r w:rsidRPr="00BE7E82">
        <w:t xml:space="preserve"> he emphasised</w:t>
      </w:r>
      <w:r w:rsidRPr="00CC2CE3" w:rsidR="00CC2CE3">
        <w:t xml:space="preserve"> the risks of proceeding along th</w:t>
      </w:r>
      <w:r w:rsidR="00655FAD">
        <w:t>at</w:t>
      </w:r>
      <w:r w:rsidRPr="00CC2CE3" w:rsidR="00CC2CE3">
        <w:t xml:space="preserve"> track. </w:t>
      </w:r>
      <w:r w:rsidR="00792921">
        <w:t>At</w:t>
      </w:r>
      <w:r w:rsidRPr="00CC2CE3" w:rsidR="00CC2CE3">
        <w:t xml:space="preserve"> paragraph 24</w:t>
      </w:r>
      <w:r w:rsidR="00DA39DF">
        <w:t>0</w:t>
      </w:r>
      <w:r w:rsidR="00655FAD">
        <w:t>,</w:t>
      </w:r>
      <w:r w:rsidRPr="00CC2CE3" w:rsidR="00CC2CE3">
        <w:t xml:space="preserve"> he said: “</w:t>
      </w:r>
      <w:r w:rsidR="00B81192">
        <w:t>F</w:t>
      </w:r>
      <w:r w:rsidRPr="00CC2CE3" w:rsidR="00CC2CE3">
        <w:t>or a court to proceed on the basis that if a prerogative power is capable of being exercised arbitrarily or perversely</w:t>
      </w:r>
      <w:r w:rsidR="00040E27">
        <w:t>,</w:t>
      </w:r>
      <w:r w:rsidRPr="00CC2CE3" w:rsidR="00CC2CE3">
        <w:t xml:space="preserve"> it m</w:t>
      </w:r>
      <w:r w:rsidR="00B81192">
        <w:t xml:space="preserve">ust </w:t>
      </w:r>
      <w:r w:rsidRPr="00CC2CE3" w:rsidR="00CC2CE3">
        <w:t>necessarily be subject to judicial control</w:t>
      </w:r>
      <w:r w:rsidR="00040E27">
        <w:t>,</w:t>
      </w:r>
      <w:r w:rsidR="00944F1E">
        <w:t xml:space="preserve"> </w:t>
      </w:r>
      <w:r w:rsidRPr="00CC2CE3" w:rsidR="00CC2CE3">
        <w:t>is to</w:t>
      </w:r>
      <w:r w:rsidRPr="00136BB9" w:rsidR="00136BB9">
        <w:t xml:space="preserve"> base legal doctrine on an assumption which is foreign to our constitution</w:t>
      </w:r>
      <w:r w:rsidR="00136BB9">
        <w:t>al</w:t>
      </w:r>
      <w:r w:rsidRPr="00136BB9" w:rsidR="00136BB9">
        <w:t xml:space="preserve"> traditions. It is important for courts to understand that the legislation of political issues i</w:t>
      </w:r>
      <w:r w:rsidR="00944F1E">
        <w:t>s</w:t>
      </w:r>
      <w:r w:rsidRPr="00136BB9" w:rsidR="00136BB9">
        <w:t xml:space="preserve"> not always constitutionally appropriate</w:t>
      </w:r>
      <w:r w:rsidR="008F0D03">
        <w:t>,</w:t>
      </w:r>
      <w:r w:rsidRPr="00136BB9" w:rsidR="00136BB9">
        <w:t xml:space="preserve"> and may be fraught with risk</w:t>
      </w:r>
      <w:r w:rsidR="00944F1E">
        <w:t>,</w:t>
      </w:r>
      <w:r w:rsidRPr="00136BB9" w:rsidR="00136BB9">
        <w:t xml:space="preserve"> not least for the judiciary</w:t>
      </w:r>
      <w:r w:rsidR="00136BB9">
        <w:t>.</w:t>
      </w:r>
      <w:r>
        <w:t>”</w:t>
      </w:r>
    </w:p>
    <w:p w:rsidR="000E217A" w:rsidP="00027A25">
      <w:pPr>
        <w:pStyle w:val="Answer"/>
      </w:pPr>
      <w:r w:rsidRPr="00136BB9">
        <w:t>I concur with th</w:t>
      </w:r>
      <w:r w:rsidR="00D01653">
        <w:t>e</w:t>
      </w:r>
      <w:r w:rsidRPr="00136BB9">
        <w:t xml:space="preserve"> warning he issued in that decision</w:t>
      </w:r>
      <w:r w:rsidR="005E76F0">
        <w:t>.</w:t>
      </w:r>
      <w:r w:rsidRPr="00136BB9">
        <w:t xml:space="preserve"> </w:t>
      </w:r>
      <w:r w:rsidR="005E76F0">
        <w:t>T</w:t>
      </w:r>
      <w:r w:rsidRPr="00136BB9">
        <w:t>here will</w:t>
      </w:r>
      <w:r w:rsidR="008728DD">
        <w:t xml:space="preserve"> obviously</w:t>
      </w:r>
      <w:r w:rsidRPr="00136BB9">
        <w:t xml:space="preserve"> always be issues with which people disagree vehemently. I worry about the trend we </w:t>
      </w:r>
      <w:r w:rsidRPr="000E217A">
        <w:t>have seen wher</w:t>
      </w:r>
      <w:r w:rsidR="005E76F0">
        <w:t>e</w:t>
      </w:r>
      <w:r w:rsidRPr="000E217A">
        <w:t xml:space="preserve"> people</w:t>
      </w:r>
      <w:r w:rsidR="005E76F0">
        <w:t xml:space="preserve"> who </w:t>
      </w:r>
      <w:r w:rsidRPr="000E217A">
        <w:t>have campaigned energetically outside the courts los</w:t>
      </w:r>
      <w:r w:rsidR="005E76F0">
        <w:t>e</w:t>
      </w:r>
      <w:r w:rsidRPr="000E217A">
        <w:t xml:space="preserve"> those campaigns and then pursu</w:t>
      </w:r>
      <w:r w:rsidR="005E76F0">
        <w:t xml:space="preserve">e them </w:t>
      </w:r>
      <w:r w:rsidRPr="000E217A">
        <w:t xml:space="preserve">through our legal process. I do not </w:t>
      </w:r>
      <w:r w:rsidR="00254F78">
        <w:t>think</w:t>
      </w:r>
      <w:r w:rsidRPr="000E217A">
        <w:t xml:space="preserve"> that is what our courts are designed for. The Lord Chief Justice has noted that</w:t>
      </w:r>
      <w:r w:rsidR="00D44798">
        <w:t>. A</w:t>
      </w:r>
      <w:r w:rsidRPr="000E217A">
        <w:t>gain, Lord Reed in the recent case of SC was more forceful in his comments</w:t>
      </w:r>
      <w:r w:rsidR="00C85D79">
        <w:t>, saying that</w:t>
      </w:r>
      <w:r>
        <w:t xml:space="preserve"> “</w:t>
      </w:r>
      <w:r w:rsidR="00C85D79">
        <w:t>c</w:t>
      </w:r>
      <w:r w:rsidRPr="000E217A">
        <w:t xml:space="preserve">hallenges to legislation on the ground of discrimination have become increasingly common in the United Kingdom. They are usually brought by campaigning organisations which lobbied unsuccessfully against the measure when it was being considered in </w:t>
      </w:r>
      <w:r w:rsidR="00D44798">
        <w:t>P</w:t>
      </w:r>
      <w:r w:rsidRPr="000E217A">
        <w:t>arliament</w:t>
      </w:r>
      <w:r w:rsidR="00277149">
        <w:t>,</w:t>
      </w:r>
      <w:r>
        <w:t xml:space="preserve"> </w:t>
      </w:r>
      <w:r w:rsidRPr="000E217A">
        <w:t>and then act</w:t>
      </w:r>
      <w:r>
        <w:t xml:space="preserve"> as</w:t>
      </w:r>
      <w:r w:rsidRPr="000E217A">
        <w:t xml:space="preserve"> solicitors </w:t>
      </w:r>
      <w:r>
        <w:t xml:space="preserve">for </w:t>
      </w:r>
      <w:r w:rsidRPr="000E217A">
        <w:t>person</w:t>
      </w:r>
      <w:r w:rsidR="00365FD7">
        <w:t>s</w:t>
      </w:r>
      <w:r w:rsidRPr="000E217A">
        <w:t xml:space="preserve"> affected by the legislation</w:t>
      </w:r>
      <w:r w:rsidR="00DB6629">
        <w:t>,</w:t>
      </w:r>
      <w:r w:rsidRPr="000E217A">
        <w:t xml:space="preserve"> or otherwise support legal challenges brought in their name</w:t>
      </w:r>
      <w:r w:rsidR="00365FD7">
        <w:t>s</w:t>
      </w:r>
      <w:r w:rsidR="00DB6629">
        <w:t>,</w:t>
      </w:r>
      <w:r w:rsidRPr="000E217A">
        <w:t xml:space="preserve"> as a means of continuing their campaign.</w:t>
      </w:r>
      <w:r>
        <w:t>”</w:t>
      </w:r>
      <w:r w:rsidRPr="000E217A">
        <w:t xml:space="preserve"> That is the issue I have</w:t>
      </w:r>
      <w:r>
        <w:t xml:space="preserve">. </w:t>
      </w:r>
      <w:r w:rsidRPr="000E217A">
        <w:t>I agree with Lord Reed on that</w:t>
      </w:r>
      <w:r w:rsidR="00365FD7">
        <w:t>,</w:t>
      </w:r>
      <w:r w:rsidRPr="000E217A">
        <w:t xml:space="preserve"> and his warnings are very wise.</w:t>
      </w:r>
    </w:p>
    <w:p w:rsidR="006C53E2" w:rsidP="000E217A">
      <w:pPr>
        <w:pStyle w:val="Question"/>
      </w:pPr>
      <w:sdt>
        <w:sdtPr>
          <w:alias w:val="Member"/>
          <w:tag w:val="&lt;Member mnisId='172' dodsId='25790'&gt;"/>
          <w:id w:val="604857590"/>
          <w:placeholder>
            <w:docPart w:val="DefaultPlaceholder_-1854013440"/>
          </w:placeholder>
          <w:richText/>
        </w:sdtPr>
        <w:sdtContent>
          <w:r w:rsidRPr="000E217A" w:rsidR="000E217A">
            <w:rPr>
              <w:b/>
            </w:rPr>
            <w:t>Ms Abbott:</w:t>
          </w:r>
        </w:sdtContent>
      </w:sdt>
      <w:r w:rsidR="000E217A">
        <w:t xml:space="preserve"> </w:t>
      </w:r>
      <w:r w:rsidRPr="000E217A" w:rsidR="000E217A">
        <w:t>I want to ask a few more questions about the relationship between politics and the law.</w:t>
      </w:r>
      <w:r w:rsidR="008A049F">
        <w:t xml:space="preserve"> </w:t>
      </w:r>
      <w:r w:rsidRPr="008A049F" w:rsidR="008A049F">
        <w:t xml:space="preserve">You are a </w:t>
      </w:r>
      <w:r w:rsidR="00365FD7">
        <w:t>C</w:t>
      </w:r>
      <w:r w:rsidRPr="008A049F" w:rsidR="008A049F">
        <w:t xml:space="preserve">onservative </w:t>
      </w:r>
      <w:r w:rsidR="00365FD7">
        <w:t>M</w:t>
      </w:r>
      <w:r w:rsidRPr="008A049F" w:rsidR="008A049F">
        <w:t xml:space="preserve">ember of </w:t>
      </w:r>
      <w:r w:rsidR="00365FD7">
        <w:t>P</w:t>
      </w:r>
      <w:r w:rsidRPr="008A049F" w:rsidR="008A049F">
        <w:t>arliament and I am sure you are very assiduous in working for and speaking</w:t>
      </w:r>
      <w:r w:rsidR="00F3262C">
        <w:t xml:space="preserve"> up</w:t>
      </w:r>
      <w:r w:rsidRPr="008A049F" w:rsidR="008A049F">
        <w:t xml:space="preserve"> for your constituents, but in the end what is more important to you</w:t>
      </w:r>
      <w:r w:rsidR="00161A1F">
        <w:t>—</w:t>
      </w:r>
      <w:r w:rsidR="00F3262C">
        <w:t>your role</w:t>
      </w:r>
      <w:r w:rsidRPr="008A049F" w:rsidR="008A049F">
        <w:t xml:space="preserve"> as a Tory politician </w:t>
      </w:r>
      <w:r>
        <w:t xml:space="preserve">or </w:t>
      </w:r>
      <w:r w:rsidRPr="006C53E2">
        <w:t xml:space="preserve">your role in defending and standing up for our legal </w:t>
      </w:r>
      <w:r w:rsidRPr="006C53E2">
        <w:t>system?</w:t>
      </w:r>
    </w:p>
    <w:p w:rsidR="006C53E2" w:rsidP="006C53E2">
      <w:pPr>
        <w:pStyle w:val="Answer"/>
      </w:pPr>
      <w:sdt>
        <w:sdtPr>
          <w:alias w:val="Witness"/>
          <w:id w:val="388238464"/>
          <w:placeholder>
            <w:docPart w:val="DefaultPlaceholder_-1854013440"/>
          </w:placeholder>
          <w:richText/>
        </w:sdtPr>
        <w:sdtContent>
          <w:r w:rsidRPr="006C53E2">
            <w:rPr>
              <w:b/>
              <w:i/>
            </w:rPr>
            <w:t>Suella Braverman:</w:t>
          </w:r>
        </w:sdtContent>
      </w:sdt>
      <w:r>
        <w:t xml:space="preserve"> </w:t>
      </w:r>
      <w:r w:rsidRPr="006C53E2">
        <w:t xml:space="preserve">As </w:t>
      </w:r>
      <w:r w:rsidR="00F3262C">
        <w:t>A</w:t>
      </w:r>
      <w:r w:rsidRPr="006C53E2">
        <w:t xml:space="preserve">ttorney </w:t>
      </w:r>
      <w:r w:rsidR="00F3262C">
        <w:t>G</w:t>
      </w:r>
      <w:r w:rsidRPr="006C53E2">
        <w:t>eneral, I think both role</w:t>
      </w:r>
      <w:r w:rsidR="00F3262C">
        <w:t xml:space="preserve">s can co-exist </w:t>
      </w:r>
      <w:r w:rsidRPr="006C53E2">
        <w:t>and are of equal importance to me</w:t>
      </w:r>
      <w:r w:rsidR="00253542">
        <w:t>. T</w:t>
      </w:r>
      <w:r w:rsidRPr="006C53E2">
        <w:t>hey are both present in my role</w:t>
      </w:r>
      <w:r w:rsidR="00253542">
        <w:t>. F</w:t>
      </w:r>
      <w:r w:rsidRPr="006C53E2">
        <w:t>or exampl</w:t>
      </w:r>
      <w:r w:rsidR="00253542">
        <w:t>e, as I am s</w:t>
      </w:r>
      <w:r w:rsidRPr="006C53E2">
        <w:t>itting her</w:t>
      </w:r>
      <w:r w:rsidR="00253542">
        <w:t>e now</w:t>
      </w:r>
      <w:r w:rsidRPr="006C53E2">
        <w:t xml:space="preserve"> I cannot forget the fact that I am a </w:t>
      </w:r>
      <w:r w:rsidR="00253542">
        <w:t>C</w:t>
      </w:r>
      <w:r w:rsidRPr="006C53E2">
        <w:t xml:space="preserve">onservative politician and </w:t>
      </w:r>
      <w:r w:rsidR="00253542">
        <w:t>owe</w:t>
      </w:r>
      <w:r w:rsidRPr="006C53E2">
        <w:t xml:space="preserve"> my position in </w:t>
      </w:r>
      <w:r w:rsidR="00253542">
        <w:t>P</w:t>
      </w:r>
      <w:r w:rsidRPr="006C53E2">
        <w:t>arliament to the good people of my constituency who chose to put me here. At the same time, I have very specific and clear dut</w:t>
      </w:r>
      <w:r>
        <w:t xml:space="preserve">ies </w:t>
      </w:r>
      <w:r w:rsidRPr="006C53E2">
        <w:t xml:space="preserve">as </w:t>
      </w:r>
      <w:r w:rsidR="00F826CC">
        <w:t xml:space="preserve">a </w:t>
      </w:r>
      <w:r w:rsidR="00C95296">
        <w:t>L</w:t>
      </w:r>
      <w:r w:rsidRPr="006C53E2">
        <w:t xml:space="preserve">aw </w:t>
      </w:r>
      <w:r w:rsidR="00C95296">
        <w:t>O</w:t>
      </w:r>
      <w:r w:rsidRPr="006C53E2">
        <w:t xml:space="preserve">fficer. </w:t>
      </w:r>
      <w:r w:rsidR="00403856">
        <w:t>T</w:t>
      </w:r>
      <w:r w:rsidRPr="006C53E2">
        <w:t>he way I would answer the issue</w:t>
      </w:r>
      <w:r w:rsidR="00403856">
        <w:t xml:space="preserve"> you are</w:t>
      </w:r>
      <w:r w:rsidRPr="006C53E2">
        <w:t xml:space="preserve"> ra</w:t>
      </w:r>
      <w:r w:rsidR="00F826CC">
        <w:t>is</w:t>
      </w:r>
      <w:r w:rsidRPr="006C53E2">
        <w:t>ing is</w:t>
      </w:r>
      <w:r w:rsidR="00403856">
        <w:t xml:space="preserve"> that</w:t>
      </w:r>
      <w:r w:rsidRPr="006C53E2">
        <w:t xml:space="preserve"> as a lawyer in private practi</w:t>
      </w:r>
      <w:r w:rsidR="00403856">
        <w:t>c</w:t>
      </w:r>
      <w:r w:rsidRPr="006C53E2">
        <w:t>e it becomes ingrained in you to turn off your personal perceptions</w:t>
      </w:r>
      <w:r w:rsidR="00B3700D">
        <w:t>,</w:t>
      </w:r>
      <w:r w:rsidRPr="006C53E2">
        <w:t xml:space="preserve"> biases and instinctive reactions to your client or</w:t>
      </w:r>
      <w:r w:rsidR="00B3700D">
        <w:t xml:space="preserve"> the </w:t>
      </w:r>
      <w:r w:rsidRPr="006C53E2">
        <w:t>particular factual scenario you</w:t>
      </w:r>
      <w:r w:rsidR="00B3700D">
        <w:t xml:space="preserve"> a</w:t>
      </w:r>
      <w:r w:rsidRPr="006C53E2">
        <w:t>re seeing</w:t>
      </w:r>
      <w:r w:rsidR="00B3700D">
        <w:t>. It</w:t>
      </w:r>
      <w:r w:rsidRPr="006C53E2">
        <w:t xml:space="preserve"> is the professional</w:t>
      </w:r>
      <w:r w:rsidR="00B3700D">
        <w:t>’</w:t>
      </w:r>
      <w:r w:rsidRPr="006C53E2">
        <w:t xml:space="preserve">s duty to provide a standard of service </w:t>
      </w:r>
      <w:r w:rsidR="009B4010">
        <w:t>that</w:t>
      </w:r>
      <w:r w:rsidRPr="006C53E2">
        <w:t xml:space="preserve"> is not influenced by </w:t>
      </w:r>
      <w:r w:rsidR="00BB264E">
        <w:t>the</w:t>
      </w:r>
      <w:r w:rsidRPr="006C53E2">
        <w:t xml:space="preserve"> personal or </w:t>
      </w:r>
      <w:r w:rsidR="00655FAD">
        <w:t xml:space="preserve">the </w:t>
      </w:r>
      <w:r w:rsidRPr="006C53E2">
        <w:t>political</w:t>
      </w:r>
      <w:r w:rsidR="00B3700D">
        <w:t xml:space="preserve">. That is </w:t>
      </w:r>
      <w:r w:rsidRPr="006C53E2">
        <w:t>what</w:t>
      </w:r>
      <w:r w:rsidR="00BF3F0F">
        <w:t xml:space="preserve"> I call to mind when </w:t>
      </w:r>
      <w:r w:rsidRPr="006C53E2">
        <w:t xml:space="preserve">exercising my legal role and duties as </w:t>
      </w:r>
      <w:r w:rsidR="00BF3F0F">
        <w:t>AG</w:t>
      </w:r>
      <w:r>
        <w:t>.</w:t>
      </w:r>
    </w:p>
    <w:p w:rsidR="00657858" w:rsidP="006C53E2">
      <w:pPr>
        <w:pStyle w:val="Question"/>
      </w:pPr>
      <w:sdt>
        <w:sdtPr>
          <w:alias w:val="Member"/>
          <w:tag w:val="&lt;Member mnisId='172' dodsId='25790'&gt;"/>
          <w:id w:val="1357154594"/>
          <w:placeholder>
            <w:docPart w:val="DefaultPlaceholder_-1854013440"/>
          </w:placeholder>
          <w:richText/>
        </w:sdtPr>
        <w:sdtContent>
          <w:r w:rsidRPr="006C53E2" w:rsidR="006C53E2">
            <w:rPr>
              <w:b/>
            </w:rPr>
            <w:t>Ms Abbott:</w:t>
          </w:r>
        </w:sdtContent>
      </w:sdt>
      <w:r w:rsidR="006C53E2">
        <w:t xml:space="preserve"> </w:t>
      </w:r>
      <w:r w:rsidRPr="006C53E2" w:rsidR="006C53E2">
        <w:t xml:space="preserve">How you describe your role is interesting. I have been a </w:t>
      </w:r>
      <w:r w:rsidR="00BF3F0F">
        <w:t>M</w:t>
      </w:r>
      <w:r w:rsidRPr="006C53E2" w:rsidR="006C53E2">
        <w:t xml:space="preserve">ember of </w:t>
      </w:r>
      <w:r w:rsidR="00BF3F0F">
        <w:t>P</w:t>
      </w:r>
      <w:r w:rsidRPr="006C53E2" w:rsidR="006C53E2">
        <w:t>arliament for 34 years</w:t>
      </w:r>
      <w:r w:rsidR="00BF3F0F">
        <w:t>. M</w:t>
      </w:r>
      <w:r w:rsidRPr="006C53E2" w:rsidR="006C53E2">
        <w:t xml:space="preserve">ost </w:t>
      </w:r>
      <w:r w:rsidR="00894E32">
        <w:t>A</w:t>
      </w:r>
      <w:r w:rsidRPr="006C53E2" w:rsidR="006C53E2">
        <w:t xml:space="preserve">ttorney </w:t>
      </w:r>
      <w:r w:rsidR="00894E32">
        <w:t>G</w:t>
      </w:r>
      <w:r w:rsidRPr="006C53E2" w:rsidR="006C53E2">
        <w:t>eneral</w:t>
      </w:r>
      <w:r w:rsidR="00815B71">
        <w:t>s</w:t>
      </w:r>
      <w:r w:rsidRPr="006C53E2" w:rsidR="006C53E2">
        <w:t xml:space="preserve">, both </w:t>
      </w:r>
      <w:r w:rsidR="00BF3F0F">
        <w:t>L</w:t>
      </w:r>
      <w:r w:rsidRPr="006C53E2" w:rsidR="006C53E2">
        <w:t xml:space="preserve">abour and </w:t>
      </w:r>
      <w:r w:rsidR="00BF3F0F">
        <w:t>C</w:t>
      </w:r>
      <w:r w:rsidRPr="006C53E2" w:rsidR="006C53E2">
        <w:t>onservative, see themselves as standing aside from party politics</w:t>
      </w:r>
      <w:r w:rsidR="00894E32">
        <w:t>, obviously</w:t>
      </w:r>
      <w:r w:rsidR="00F56281">
        <w:t xml:space="preserve"> offering </w:t>
      </w:r>
      <w:r w:rsidRPr="006C53E2" w:rsidR="006C53E2">
        <w:t>legal advic</w:t>
      </w:r>
      <w:r w:rsidR="00F56281">
        <w:t>e,</w:t>
      </w:r>
      <w:r w:rsidRPr="006C53E2" w:rsidR="006C53E2">
        <w:t xml:space="preserve"> but standing up </w:t>
      </w:r>
      <w:r w:rsidR="00F56281">
        <w:t xml:space="preserve">for </w:t>
      </w:r>
      <w:r w:rsidRPr="006C53E2" w:rsidR="006C53E2">
        <w:t>and supporting the legal system as a whole</w:t>
      </w:r>
      <w:r w:rsidR="003141AB">
        <w:t>. C</w:t>
      </w:r>
      <w:r w:rsidRPr="006C53E2" w:rsidR="006C53E2">
        <w:t>learly</w:t>
      </w:r>
      <w:r w:rsidR="003141AB">
        <w:t>,</w:t>
      </w:r>
      <w:r w:rsidRPr="006C53E2" w:rsidR="006C53E2">
        <w:t xml:space="preserve"> you </w:t>
      </w:r>
      <w:r w:rsidR="00F56281">
        <w:t xml:space="preserve">do </w:t>
      </w:r>
      <w:r w:rsidRPr="006C53E2" w:rsidR="006C53E2">
        <w:t xml:space="preserve">not occupy the same position as previous </w:t>
      </w:r>
      <w:r w:rsidR="003141AB">
        <w:t>A</w:t>
      </w:r>
      <w:r w:rsidRPr="006C53E2" w:rsidR="006C53E2">
        <w:t>ttorney</w:t>
      </w:r>
      <w:r w:rsidR="004101BD">
        <w:t xml:space="preserve"> </w:t>
      </w:r>
      <w:r w:rsidR="003141AB">
        <w:t>G</w:t>
      </w:r>
      <w:r w:rsidRPr="006C53E2" w:rsidR="006C53E2">
        <w:t>eneral</w:t>
      </w:r>
      <w:r w:rsidR="00F16D4E">
        <w:t>s</w:t>
      </w:r>
      <w:r>
        <w:t xml:space="preserve">. </w:t>
      </w:r>
      <w:r w:rsidRPr="00657858">
        <w:t>You will appreciate that is something</w:t>
      </w:r>
      <w:r w:rsidR="004101BD">
        <w:t xml:space="preserve"> of a</w:t>
      </w:r>
      <w:r w:rsidRPr="00657858">
        <w:t xml:space="preserve"> surprise</w:t>
      </w:r>
      <w:r w:rsidR="004101BD">
        <w:t xml:space="preserve">, certainly to </w:t>
      </w:r>
      <w:r w:rsidRPr="00657858">
        <w:t>people in the legal profession</w:t>
      </w:r>
      <w:r>
        <w:t>.</w:t>
      </w:r>
    </w:p>
    <w:p w:rsidR="00740BCF" w:rsidP="00657858">
      <w:pPr>
        <w:pStyle w:val="Answer"/>
      </w:pPr>
      <w:sdt>
        <w:sdtPr>
          <w:alias w:val="Witness"/>
          <w:id w:val="957995216"/>
          <w:placeholder>
            <w:docPart w:val="DefaultPlaceholder_-1854013440"/>
          </w:placeholder>
          <w:richText/>
        </w:sdtPr>
        <w:sdtContent>
          <w:r w:rsidRPr="00657858" w:rsidR="00657858">
            <w:rPr>
              <w:b/>
              <w:i/>
            </w:rPr>
            <w:t>Suella Braverman:</w:t>
          </w:r>
        </w:sdtContent>
      </w:sdt>
      <w:r w:rsidR="00657858">
        <w:t xml:space="preserve"> </w:t>
      </w:r>
      <w:r w:rsidR="004101BD">
        <w:t>I</w:t>
      </w:r>
      <w:r w:rsidRPr="00657858" w:rsidR="00657858">
        <w:t>t is interesting that you raise that</w:t>
      </w:r>
      <w:r w:rsidR="004101BD">
        <w:t xml:space="preserve">. </w:t>
      </w:r>
      <w:r w:rsidR="003141AB">
        <w:t>It</w:t>
      </w:r>
      <w:r w:rsidR="004101BD">
        <w:t xml:space="preserve"> is </w:t>
      </w:r>
      <w:r w:rsidRPr="00657858" w:rsidR="00657858">
        <w:t>not a new question</w:t>
      </w:r>
      <w:r w:rsidR="004101BD">
        <w:t>;</w:t>
      </w:r>
      <w:r w:rsidRPr="00657858" w:rsidR="00657858">
        <w:t xml:space="preserve"> it has been around as long as the role of </w:t>
      </w:r>
      <w:r w:rsidR="004101BD">
        <w:t xml:space="preserve">AG </w:t>
      </w:r>
      <w:r w:rsidRPr="00657858" w:rsidR="00657858">
        <w:t xml:space="preserve">has been around. There have been really good examples of different </w:t>
      </w:r>
      <w:r>
        <w:t>A</w:t>
      </w:r>
      <w:r w:rsidRPr="00657858" w:rsidR="00657858">
        <w:t>ttorney</w:t>
      </w:r>
      <w:r w:rsidR="00D373EC">
        <w:t>s</w:t>
      </w:r>
      <w:r w:rsidRPr="00657858" w:rsidR="00657858">
        <w:t xml:space="preserve"> taking different approaches.</w:t>
      </w:r>
    </w:p>
    <w:p w:rsidR="00B4034D" w:rsidP="00657858">
      <w:pPr>
        <w:pStyle w:val="Answer"/>
      </w:pPr>
      <w:r w:rsidRPr="00657858">
        <w:t xml:space="preserve">Lord Hartley Shawcross, </w:t>
      </w:r>
      <w:r w:rsidR="007F32A7">
        <w:t xml:space="preserve">Attorney General </w:t>
      </w:r>
      <w:r w:rsidRPr="00657858">
        <w:t xml:space="preserve">in the 1945 </w:t>
      </w:r>
      <w:r w:rsidR="007F32A7">
        <w:t>At</w:t>
      </w:r>
      <w:r w:rsidR="00BC59D2">
        <w:t>t</w:t>
      </w:r>
      <w:r w:rsidR="007F32A7">
        <w:t>lee A</w:t>
      </w:r>
      <w:r w:rsidRPr="00657858">
        <w:t>dministration</w:t>
      </w:r>
      <w:r>
        <w:t xml:space="preserve">, </w:t>
      </w:r>
      <w:r w:rsidRPr="00657858">
        <w:t xml:space="preserve">was very much of your view that the </w:t>
      </w:r>
      <w:r w:rsidR="007F32A7">
        <w:t>A</w:t>
      </w:r>
      <w:r w:rsidRPr="00657858">
        <w:t>ttorney</w:t>
      </w:r>
      <w:r w:rsidR="007F32A7">
        <w:t xml:space="preserve"> General</w:t>
      </w:r>
      <w:r w:rsidRPr="00657858">
        <w:t xml:space="preserve"> should take a dispassionate approach and </w:t>
      </w:r>
      <w:r w:rsidR="007F32A7">
        <w:t xml:space="preserve">be </w:t>
      </w:r>
      <w:r w:rsidRPr="00657858">
        <w:t>almost akin to an apolitical</w:t>
      </w:r>
      <w:r w:rsidR="007F32A7">
        <w:t xml:space="preserve"> official. </w:t>
      </w:r>
      <w:r w:rsidRPr="00657858">
        <w:t>Peter Rawlinson,</w:t>
      </w:r>
      <w:r w:rsidR="00541858">
        <w:t xml:space="preserve"> AG </w:t>
      </w:r>
      <w:r w:rsidRPr="00657858">
        <w:t xml:space="preserve">in the </w:t>
      </w:r>
      <w:r w:rsidR="00541858">
        <w:t>H</w:t>
      </w:r>
      <w:r w:rsidRPr="00657858">
        <w:t xml:space="preserve">eath </w:t>
      </w:r>
      <w:r w:rsidR="00541858">
        <w:t>G</w:t>
      </w:r>
      <w:r w:rsidRPr="00657858">
        <w:t>overnment, advocated for a non-elected</w:t>
      </w:r>
      <w:r w:rsidR="00541858">
        <w:t>,</w:t>
      </w:r>
      <w:r w:rsidRPr="00657858">
        <w:t xml:space="preserve"> non</w:t>
      </w:r>
      <w:r w:rsidR="00541858">
        <w:t>-</w:t>
      </w:r>
      <w:r w:rsidRPr="00657858">
        <w:t>political public servant</w:t>
      </w:r>
      <w:r w:rsidR="00740BCF">
        <w:t xml:space="preserve"> as AG</w:t>
      </w:r>
      <w:r w:rsidRPr="00657858">
        <w:t xml:space="preserve">. Contrast that, however, with previous </w:t>
      </w:r>
      <w:r w:rsidR="00014FFD">
        <w:t>La</w:t>
      </w:r>
      <w:r w:rsidRPr="00657858">
        <w:t xml:space="preserve">bour </w:t>
      </w:r>
      <w:r w:rsidR="00014FFD">
        <w:t>A</w:t>
      </w:r>
      <w:r w:rsidRPr="00657858">
        <w:t xml:space="preserve">ttorney </w:t>
      </w:r>
      <w:r w:rsidR="00014FFD">
        <w:t>G</w:t>
      </w:r>
      <w:r w:rsidRPr="00657858">
        <w:t>eneral</w:t>
      </w:r>
      <w:r w:rsidR="00F16D4E">
        <w:t>s</w:t>
      </w:r>
      <w:r w:rsidRPr="00657858">
        <w:t xml:space="preserve"> who took a very different approach</w:t>
      </w:r>
      <w:r w:rsidR="00014FFD">
        <w:t>. Lord Elwyn</w:t>
      </w:r>
      <w:r w:rsidR="00BC59D2">
        <w:t>-</w:t>
      </w:r>
      <w:r w:rsidR="00014FFD">
        <w:t xml:space="preserve">Jones, </w:t>
      </w:r>
      <w:r w:rsidRPr="00657858">
        <w:t>former</w:t>
      </w:r>
      <w:r w:rsidR="00014FFD">
        <w:t xml:space="preserve"> AG </w:t>
      </w:r>
      <w:r w:rsidRPr="00657858">
        <w:t xml:space="preserve">and Lord </w:t>
      </w:r>
      <w:r w:rsidR="00014FFD">
        <w:t>C</w:t>
      </w:r>
      <w:r w:rsidRPr="00657858">
        <w:t>hancellor</w:t>
      </w:r>
      <w:r w:rsidR="008E16DF">
        <w:t xml:space="preserve">—the first Attorney General to </w:t>
      </w:r>
      <w:r w:rsidRPr="00657858">
        <w:t>Harold Wilson in 1964</w:t>
      </w:r>
      <w:r w:rsidR="008E16DF">
        <w:t>—s</w:t>
      </w:r>
      <w:r w:rsidRPr="00657858">
        <w:t>aid this: “</w:t>
      </w:r>
      <w:r w:rsidR="008E16DF">
        <w:t>Y</w:t>
      </w:r>
      <w:r w:rsidRPr="00657858">
        <w:t>ou may think by now that the</w:t>
      </w:r>
      <w:r w:rsidR="00FD2B25">
        <w:t xml:space="preserve"> A</w:t>
      </w:r>
      <w:r w:rsidR="00D00CD8">
        <w:t>ttorney</w:t>
      </w:r>
      <w:r w:rsidR="004D7910">
        <w:t>-</w:t>
      </w:r>
      <w:r w:rsidR="00FD2B25">
        <w:t>G</w:t>
      </w:r>
      <w:r w:rsidR="00D00CD8">
        <w:t>eneral</w:t>
      </w:r>
      <w:r w:rsidRPr="00657858">
        <w:t xml:space="preserve"> is some sort of detached creature who has nothing to do with politics</w:t>
      </w:r>
      <w:r w:rsidR="00C906E3">
        <w:t>. B</w:t>
      </w:r>
      <w:r w:rsidRPr="00657858">
        <w:t>ut that would be highly disingenuous. In fact</w:t>
      </w:r>
      <w:r w:rsidR="00C906E3">
        <w:t>,</w:t>
      </w:r>
      <w:r w:rsidRPr="00657858">
        <w:t xml:space="preserve"> the </w:t>
      </w:r>
      <w:r w:rsidR="00FD2B25">
        <w:t>A</w:t>
      </w:r>
      <w:r w:rsidRPr="00657858">
        <w:t>ttorney</w:t>
      </w:r>
      <w:r w:rsidR="004D7910">
        <w:t>-</w:t>
      </w:r>
      <w:r w:rsidR="00FD2B25">
        <w:t>General</w:t>
      </w:r>
      <w:r w:rsidR="0049738F">
        <w:t>,</w:t>
      </w:r>
      <w:r w:rsidRPr="00657858">
        <w:t xml:space="preserve"> when he is acting in political matters</w:t>
      </w:r>
      <w:r w:rsidR="0049738F">
        <w:t>,</w:t>
      </w:r>
      <w:r w:rsidRPr="00657858">
        <w:t xml:space="preserve"> is a highly political animal entitled to engage in contentious politics. I suppose the only thing one can say is that some </w:t>
      </w:r>
      <w:r w:rsidR="00FD2B25">
        <w:t>A</w:t>
      </w:r>
      <w:r w:rsidRPr="00657858">
        <w:t>ttorney</w:t>
      </w:r>
      <w:r w:rsidR="0049738F">
        <w:t>s</w:t>
      </w:r>
      <w:r w:rsidR="004D7910">
        <w:t>-</w:t>
      </w:r>
      <w:r w:rsidR="00FD2B25">
        <w:t>General</w:t>
      </w:r>
      <w:r w:rsidRPr="00657858">
        <w:t xml:space="preserve"> are more contentious than others as politicians</w:t>
      </w:r>
      <w:r w:rsidR="000E1B0A">
        <w:t>. B</w:t>
      </w:r>
      <w:r w:rsidRPr="00657858">
        <w:t>ut the basic requirement of our constitution is that however much of a political animal he may be when he is dealing with political matters, he must not allow political considerations</w:t>
      </w:r>
      <w:r w:rsidR="00F96A20">
        <w:t xml:space="preserve"> to</w:t>
      </w:r>
      <w:r w:rsidRPr="00657858">
        <w:t xml:space="preserve"> affect his actions in those matters in which he has to act in an impartial or even a quasi-judicial way</w:t>
      </w:r>
      <w:r>
        <w:t>.”</w:t>
      </w:r>
    </w:p>
    <w:p w:rsidR="00A22199" w:rsidP="00657858">
      <w:pPr>
        <w:pStyle w:val="Answer"/>
      </w:pPr>
      <w:r>
        <w:t>T</w:t>
      </w:r>
      <w:r w:rsidRPr="006D1EBE" w:rsidR="006D1EBE">
        <w:t>hat is a very different approach</w:t>
      </w:r>
      <w:r>
        <w:t>,</w:t>
      </w:r>
      <w:r w:rsidRPr="006D1EBE" w:rsidR="006D1EBE">
        <w:t xml:space="preserve"> again maintained by another </w:t>
      </w:r>
      <w:r>
        <w:t>L</w:t>
      </w:r>
      <w:r w:rsidRPr="006D1EBE" w:rsidR="006D1EBE">
        <w:t xml:space="preserve">abour </w:t>
      </w:r>
      <w:r>
        <w:t>A</w:t>
      </w:r>
      <w:r w:rsidRPr="006D1EBE" w:rsidR="006D1EBE">
        <w:t xml:space="preserve">ttorney </w:t>
      </w:r>
      <w:r>
        <w:t>Ge</w:t>
      </w:r>
      <w:r w:rsidRPr="006D1EBE" w:rsidR="006D1EBE">
        <w:t>neral</w:t>
      </w:r>
      <w:r>
        <w:t>, Sam Silkin</w:t>
      </w:r>
      <w:r w:rsidR="00DF0EF1">
        <w:t xml:space="preserve">, </w:t>
      </w:r>
      <w:r w:rsidR="004B30AA">
        <w:t xml:space="preserve">Attorney General </w:t>
      </w:r>
      <w:r w:rsidRPr="006D1EBE" w:rsidR="006D1EBE">
        <w:t>for Wilson and Callaghan</w:t>
      </w:r>
      <w:r w:rsidR="00DF0EF1">
        <w:t>. H</w:t>
      </w:r>
      <w:r w:rsidRPr="006D1EBE" w:rsidR="006D1EBE">
        <w:t>e took a very similar approach</w:t>
      </w:r>
      <w:r w:rsidR="00DF0EF1">
        <w:t>:</w:t>
      </w:r>
      <w:r w:rsidR="006D1EBE">
        <w:t xml:space="preserve"> </w:t>
      </w:r>
      <w:r w:rsidR="004D7910">
        <w:t>t</w:t>
      </w:r>
      <w:r w:rsidR="006D1EBE">
        <w:t xml:space="preserve">he </w:t>
      </w:r>
      <w:r w:rsidR="00DF0EF1">
        <w:t>A</w:t>
      </w:r>
      <w:r w:rsidRPr="006D1EBE" w:rsidR="006D1EBE">
        <w:t>ttorney</w:t>
      </w:r>
      <w:r w:rsidR="00DF0EF1">
        <w:t xml:space="preserve"> General</w:t>
      </w:r>
      <w:r w:rsidR="004D7910">
        <w:t xml:space="preserve">, </w:t>
      </w:r>
      <w:r w:rsidRPr="006D1EBE" w:rsidR="006D1EBE">
        <w:t xml:space="preserve">to be effective in his </w:t>
      </w:r>
      <w:r w:rsidR="00DF0EF1">
        <w:t xml:space="preserve">or her role </w:t>
      </w:r>
      <w:r w:rsidRPr="006D1EBE" w:rsidR="006D1EBE">
        <w:t xml:space="preserve">as </w:t>
      </w:r>
      <w:r w:rsidR="00DF0EF1">
        <w:t>L</w:t>
      </w:r>
      <w:r w:rsidRPr="006D1EBE" w:rsidR="006D1EBE">
        <w:t xml:space="preserve">aw </w:t>
      </w:r>
      <w:r w:rsidR="00DF0EF1">
        <w:t>O</w:t>
      </w:r>
      <w:r w:rsidRPr="006D1EBE" w:rsidR="006D1EBE">
        <w:t xml:space="preserve">fficer and legal adviser to </w:t>
      </w:r>
      <w:r w:rsidR="000A1145">
        <w:t>G</w:t>
      </w:r>
      <w:r w:rsidRPr="006D1EBE" w:rsidR="006D1EBE">
        <w:t xml:space="preserve">overnment </w:t>
      </w:r>
      <w:r w:rsidR="000A1145">
        <w:t>M</w:t>
      </w:r>
      <w:r w:rsidRPr="006D1EBE" w:rsidR="006D1EBE">
        <w:t>inisters</w:t>
      </w:r>
      <w:r w:rsidR="004D7910">
        <w:t xml:space="preserve">, </w:t>
      </w:r>
      <w:r w:rsidRPr="006D1EBE" w:rsidR="006D1EBE">
        <w:t>rea</w:t>
      </w:r>
      <w:r w:rsidR="000A1145">
        <w:t>lly</w:t>
      </w:r>
      <w:r w:rsidRPr="006D1EBE" w:rsidR="006D1EBE">
        <w:t xml:space="preserve"> needs to be aware of their political objective</w:t>
      </w:r>
      <w:r w:rsidR="000A1145">
        <w:t>s,</w:t>
      </w:r>
      <w:r w:rsidRPr="006D1EBE" w:rsidR="006D1EBE">
        <w:t xml:space="preserve"> </w:t>
      </w:r>
      <w:r w:rsidR="00AA64E0">
        <w:t xml:space="preserve">the </w:t>
      </w:r>
      <w:r w:rsidRPr="006D1EBE" w:rsidR="006D1EBE">
        <w:t xml:space="preserve">political stresses, </w:t>
      </w:r>
      <w:r w:rsidR="00AA64E0">
        <w:t xml:space="preserve">the </w:t>
      </w:r>
      <w:r w:rsidRPr="006D1EBE" w:rsidR="006D1EBE">
        <w:t xml:space="preserve">political strains, </w:t>
      </w:r>
      <w:r w:rsidR="000A1145">
        <w:t xml:space="preserve">the </w:t>
      </w:r>
      <w:r w:rsidRPr="006D1EBE" w:rsidR="006D1EBE">
        <w:t xml:space="preserve">temperaments, the characteristics of that Prime Minister and those </w:t>
      </w:r>
      <w:r w:rsidR="000A1145">
        <w:t>M</w:t>
      </w:r>
      <w:r w:rsidRPr="006D1EBE" w:rsidR="006D1EBE">
        <w:t>inisters leading their policy objectives</w:t>
      </w:r>
      <w:r w:rsidR="00CE15A8">
        <w:t>,</w:t>
      </w:r>
      <w:r w:rsidRPr="00A22199">
        <w:t xml:space="preserve"> so that that </w:t>
      </w:r>
      <w:r w:rsidR="000A1145">
        <w:t>L</w:t>
      </w:r>
      <w:r w:rsidRPr="00A22199">
        <w:t xml:space="preserve">aw </w:t>
      </w:r>
      <w:r w:rsidR="000A1145">
        <w:t>O</w:t>
      </w:r>
      <w:r w:rsidRPr="00A22199">
        <w:t>fficer can be in the best possible position to provide that advice on what is lawful and what is proper</w:t>
      </w:r>
      <w:r w:rsidR="000A1145">
        <w:t xml:space="preserve"> to enable those M</w:t>
      </w:r>
      <w:r w:rsidRPr="00A22199">
        <w:t>inisters to achieve their policy aims</w:t>
      </w:r>
      <w:r>
        <w:t>.</w:t>
      </w:r>
    </w:p>
    <w:p w:rsidR="003325B9" w:rsidP="00A22199">
      <w:pPr>
        <w:pStyle w:val="Question"/>
      </w:pPr>
      <w:sdt>
        <w:sdtPr>
          <w:alias w:val="Member"/>
          <w:tag w:val="&lt;Member mnisId='172' dodsId='25790'&gt;"/>
          <w:id w:val="-1122611437"/>
          <w:placeholder>
            <w:docPart w:val="DefaultPlaceholder_-1854013440"/>
          </w:placeholder>
          <w:richText/>
        </w:sdtPr>
        <w:sdtContent>
          <w:r w:rsidRPr="00A22199" w:rsidR="00A22199">
            <w:rPr>
              <w:b/>
            </w:rPr>
            <w:t>Ms Abbott:</w:t>
          </w:r>
        </w:sdtContent>
      </w:sdt>
      <w:r w:rsidR="00A22199">
        <w:t xml:space="preserve"> </w:t>
      </w:r>
      <w:r w:rsidRPr="00503C6E" w:rsidR="00503C6E">
        <w:t>I do not want to pursue this much further</w:t>
      </w:r>
      <w:r w:rsidR="00CE15A8">
        <w:t>. It</w:t>
      </w:r>
      <w:r w:rsidRPr="00503C6E" w:rsidR="00503C6E">
        <w:t xml:space="preserve"> is interesting that you quote </w:t>
      </w:r>
      <w:r w:rsidR="00CE15A8">
        <w:t>L</w:t>
      </w:r>
      <w:r w:rsidRPr="00503C6E" w:rsidR="00503C6E">
        <w:t xml:space="preserve">abour </w:t>
      </w:r>
      <w:r w:rsidR="00AA64E0">
        <w:t>A</w:t>
      </w:r>
      <w:r w:rsidRPr="00503C6E" w:rsidR="00503C6E">
        <w:t xml:space="preserve">ttorney </w:t>
      </w:r>
      <w:r w:rsidR="00AA64E0">
        <w:t>G</w:t>
      </w:r>
      <w:r w:rsidRPr="00503C6E" w:rsidR="00503C6E">
        <w:t>enerals</w:t>
      </w:r>
      <w:r w:rsidR="00CE15A8">
        <w:t xml:space="preserve">, </w:t>
      </w:r>
      <w:r w:rsidRPr="00503C6E" w:rsidR="00503C6E">
        <w:t xml:space="preserve">but I could quote to you other </w:t>
      </w:r>
      <w:r w:rsidR="00CE15A8">
        <w:t>L</w:t>
      </w:r>
      <w:r w:rsidRPr="00503C6E" w:rsidR="00503C6E">
        <w:t xml:space="preserve">abour </w:t>
      </w:r>
      <w:r w:rsidR="00B74A53">
        <w:t>A</w:t>
      </w:r>
      <w:r w:rsidRPr="00503C6E" w:rsidR="00503C6E">
        <w:t xml:space="preserve">ttorney </w:t>
      </w:r>
      <w:r w:rsidR="00B74A53">
        <w:t>G</w:t>
      </w:r>
      <w:r w:rsidRPr="00503C6E" w:rsidR="00503C6E">
        <w:t>enerals who took a position much more in the classic understanding of the</w:t>
      </w:r>
      <w:r w:rsidR="001425F5">
        <w:t xml:space="preserve"> role of the </w:t>
      </w:r>
      <w:r w:rsidR="00936D81">
        <w:t>A</w:t>
      </w:r>
      <w:r w:rsidRPr="00503C6E" w:rsidR="00503C6E">
        <w:t xml:space="preserve">ttorney </w:t>
      </w:r>
      <w:r w:rsidR="00936D81">
        <w:t>G</w:t>
      </w:r>
      <w:r w:rsidRPr="00503C6E" w:rsidR="00503C6E">
        <w:t xml:space="preserve">eneral. You </w:t>
      </w:r>
      <w:r w:rsidR="001425F5">
        <w:t>now</w:t>
      </w:r>
      <w:r w:rsidRPr="00503C6E" w:rsidR="00503C6E">
        <w:t xml:space="preserve"> hear increasingly barristers, judges and people in the criminal justice system express</w:t>
      </w:r>
      <w:r w:rsidR="001425F5">
        <w:t>ing</w:t>
      </w:r>
      <w:r w:rsidRPr="00503C6E" w:rsidR="00503C6E">
        <w:t xml:space="preserve"> concern about what they see</w:t>
      </w:r>
      <w:r w:rsidR="00B74A53">
        <w:t>,</w:t>
      </w:r>
      <w:r w:rsidRPr="00503C6E" w:rsidR="00503C6E">
        <w:t xml:space="preserve"> under you</w:t>
      </w:r>
      <w:r w:rsidR="00B74A53">
        <w:t>,</w:t>
      </w:r>
      <w:r w:rsidRPr="003325B9">
        <w:t xml:space="preserve"> as the politicisation of the </w:t>
      </w:r>
      <w:r w:rsidR="001425F5">
        <w:t>A</w:t>
      </w:r>
      <w:r w:rsidRPr="003325B9">
        <w:t xml:space="preserve">ttorney </w:t>
      </w:r>
      <w:r w:rsidR="001425F5">
        <w:t>G</w:t>
      </w:r>
      <w:r w:rsidRPr="003325B9">
        <w:t>eneral</w:t>
      </w:r>
      <w:r w:rsidR="00B8035C">
        <w:t>’</w:t>
      </w:r>
      <w:r w:rsidRPr="003325B9">
        <w:t>s role. Are you saying you would dismiss those concerns?</w:t>
      </w:r>
    </w:p>
    <w:p w:rsidR="0032787A" w:rsidP="003325B9">
      <w:pPr>
        <w:pStyle w:val="Answer"/>
      </w:pPr>
      <w:sdt>
        <w:sdtPr>
          <w:alias w:val="Witness"/>
          <w:id w:val="469328386"/>
          <w:placeholder>
            <w:docPart w:val="DefaultPlaceholder_-1854013440"/>
          </w:placeholder>
          <w:richText/>
        </w:sdtPr>
        <w:sdtContent>
          <w:r w:rsidRPr="003325B9" w:rsidR="003325B9">
            <w:rPr>
              <w:b/>
              <w:i/>
            </w:rPr>
            <w:t>Suella Braverman:</w:t>
          </w:r>
        </w:sdtContent>
      </w:sdt>
      <w:r w:rsidR="003325B9">
        <w:t xml:space="preserve"> </w:t>
      </w:r>
      <w:r w:rsidRPr="003325B9" w:rsidR="003325B9">
        <w:t>I</w:t>
      </w:r>
      <w:r w:rsidR="00936D81">
        <w:t xml:space="preserve"> a</w:t>
      </w:r>
      <w:r w:rsidRPr="003325B9" w:rsidR="003325B9">
        <w:t>m not aware of those concerns</w:t>
      </w:r>
      <w:r w:rsidR="00B74A53">
        <w:t>, if I am honest</w:t>
      </w:r>
      <w:r w:rsidRPr="003325B9" w:rsidR="003325B9">
        <w:t>. The way I see my performance in this role and how I do this job is that</w:t>
      </w:r>
      <w:r w:rsidR="00936D81">
        <w:t>,</w:t>
      </w:r>
      <w:r w:rsidRPr="003325B9" w:rsidR="003325B9">
        <w:t xml:space="preserve"> </w:t>
      </w:r>
      <w:r w:rsidRPr="003325B9" w:rsidR="00936D81">
        <w:t>when it comes to the legalistic si</w:t>
      </w:r>
      <w:r w:rsidR="003549CC">
        <w:t>d</w:t>
      </w:r>
      <w:r w:rsidRPr="003325B9" w:rsidR="00936D81">
        <w:t>e of the</w:t>
      </w:r>
      <w:r w:rsidRPr="003325B9" w:rsidR="003325B9">
        <w:t xml:space="preserve"> </w:t>
      </w:r>
      <w:r w:rsidR="003549CC">
        <w:t xml:space="preserve">role—considering the </w:t>
      </w:r>
      <w:r w:rsidRPr="003325B9" w:rsidR="003325B9">
        <w:t xml:space="preserve">consents </w:t>
      </w:r>
      <w:r w:rsidR="00936D81">
        <w:t>for</w:t>
      </w:r>
      <w:r w:rsidRPr="003325B9" w:rsidR="003325B9">
        <w:t xml:space="preserve"> prosecution</w:t>
      </w:r>
      <w:r w:rsidR="003146CA">
        <w:t>,</w:t>
      </w:r>
      <w:r w:rsidRPr="003325B9" w:rsidR="003325B9">
        <w:t xml:space="preserve"> assessing whether </w:t>
      </w:r>
      <w:r w:rsidR="00936D81">
        <w:t xml:space="preserve">a </w:t>
      </w:r>
      <w:r w:rsidRPr="003325B9" w:rsidR="003325B9">
        <w:t xml:space="preserve">referral should be made to the </w:t>
      </w:r>
      <w:r w:rsidR="003146CA">
        <w:t>C</w:t>
      </w:r>
      <w:r w:rsidRPr="003325B9" w:rsidR="003325B9">
        <w:t xml:space="preserve">harity </w:t>
      </w:r>
      <w:r w:rsidR="003146CA">
        <w:t>C</w:t>
      </w:r>
      <w:r w:rsidRPr="003325B9" w:rsidR="003325B9">
        <w:t>ommission</w:t>
      </w:r>
      <w:r>
        <w:t xml:space="preserve">, </w:t>
      </w:r>
      <w:r w:rsidRPr="0032787A">
        <w:t>considering the referrals on unduly lenient senten</w:t>
      </w:r>
      <w:r w:rsidR="003146CA">
        <w:t>cing and</w:t>
      </w:r>
      <w:r w:rsidRPr="0032787A">
        <w:t xml:space="preserve"> providing legal advice</w:t>
      </w:r>
      <w:r w:rsidR="00996044">
        <w:t>—</w:t>
      </w:r>
      <w:r w:rsidRPr="0032787A">
        <w:t>I have been able to maintain quite a clear-eyed legal perspective. I</w:t>
      </w:r>
      <w:r w:rsidR="003146CA">
        <w:t xml:space="preserve"> a</w:t>
      </w:r>
      <w:r w:rsidRPr="0032787A">
        <w:t>m a trained lawyer</w:t>
      </w:r>
      <w:r w:rsidR="00EB7382">
        <w:t xml:space="preserve"> and</w:t>
      </w:r>
      <w:r w:rsidRPr="0032787A">
        <w:t xml:space="preserve"> have practised for many years </w:t>
      </w:r>
      <w:r w:rsidR="00611D6C">
        <w:t>so</w:t>
      </w:r>
      <w:r w:rsidRPr="0032787A">
        <w:t xml:space="preserve"> I am able to do that. Equally, I </w:t>
      </w:r>
      <w:r w:rsidR="00EB7382">
        <w:t>am a</w:t>
      </w:r>
      <w:r w:rsidRPr="0032787A">
        <w:t xml:space="preserve"> politician</w:t>
      </w:r>
      <w:r w:rsidR="00002D67">
        <w:t>, I am elected,</w:t>
      </w:r>
      <w:r w:rsidRPr="0032787A">
        <w:t xml:space="preserve"> and </w:t>
      </w:r>
      <w:r w:rsidR="00EB7382">
        <w:t>I am</w:t>
      </w:r>
      <w:r w:rsidRPr="0032787A">
        <w:t xml:space="preserve"> subject to collective responsibility</w:t>
      </w:r>
      <w:r w:rsidR="00EB7382">
        <w:t>,</w:t>
      </w:r>
      <w:r w:rsidRPr="0032787A">
        <w:t xml:space="preserve"> and I feel very comfortable in discharging those duties as a politician to my political team.</w:t>
      </w:r>
    </w:p>
    <w:p w:rsidR="0032787A" w:rsidP="0032787A">
      <w:pPr>
        <w:pStyle w:val="Question"/>
      </w:pPr>
      <w:sdt>
        <w:sdtPr>
          <w:alias w:val="Member"/>
          <w:tag w:val="&lt;Member mnisId='172' dodsId='25790'&gt;"/>
          <w:id w:val="-831529789"/>
          <w:placeholder>
            <w:docPart w:val="DefaultPlaceholder_-1854013440"/>
          </w:placeholder>
          <w:richText/>
        </w:sdtPr>
        <w:sdtContent>
          <w:r w:rsidRPr="0032787A">
            <w:rPr>
              <w:b/>
            </w:rPr>
            <w:t>Ms Abbott:</w:t>
          </w:r>
        </w:sdtContent>
      </w:sdt>
      <w:r>
        <w:t xml:space="preserve"> </w:t>
      </w:r>
      <w:r w:rsidRPr="0032787A">
        <w:t>Let us move on to w</w:t>
      </w:r>
      <w:r w:rsidR="00EB7382">
        <w:t>hat</w:t>
      </w:r>
      <w:r w:rsidRPr="0032787A">
        <w:t xml:space="preserve"> you are quoted as saying about the</w:t>
      </w:r>
      <w:r w:rsidR="0087090B">
        <w:t xml:space="preserve"> Colston Four </w:t>
      </w:r>
      <w:r w:rsidR="006A308F">
        <w:t>case.</w:t>
      </w:r>
      <w:r w:rsidRPr="0032787A">
        <w:t xml:space="preserve"> I would not ask you to expand on your opinion</w:t>
      </w:r>
      <w:r w:rsidR="006A308F">
        <w:t>s</w:t>
      </w:r>
      <w:r w:rsidRPr="0032787A">
        <w:t xml:space="preserve"> because it could yet prove sub judice, but there was a sense in what you were quoted as saying that you were expressing concern about the jur</w:t>
      </w:r>
      <w:r w:rsidR="00475FAF">
        <w:t>y’s</w:t>
      </w:r>
      <w:r w:rsidRPr="0032787A">
        <w:t xml:space="preserve"> decision</w:t>
      </w:r>
      <w:r w:rsidR="00651311">
        <w:t>,</w:t>
      </w:r>
      <w:r w:rsidRPr="0032787A">
        <w:t xml:space="preserve"> and even expressing concern about the advice that the judge gave at the beginning of th</w:t>
      </w:r>
      <w:r w:rsidR="00651311">
        <w:t>e</w:t>
      </w:r>
      <w:r w:rsidRPr="0032787A">
        <w:t xml:space="preserve"> case</w:t>
      </w:r>
      <w:r w:rsidR="00475FAF">
        <w:t>.</w:t>
      </w:r>
      <w:r w:rsidRPr="0032787A">
        <w:t xml:space="preserve"> </w:t>
      </w:r>
      <w:r w:rsidR="00475FAF">
        <w:t>Y</w:t>
      </w:r>
      <w:r w:rsidRPr="0032787A">
        <w:t xml:space="preserve">ou may not have heard this, but some people were surprised that an </w:t>
      </w:r>
      <w:r w:rsidR="00651311">
        <w:t>A</w:t>
      </w:r>
      <w:r w:rsidRPr="0032787A">
        <w:t xml:space="preserve">ttorney </w:t>
      </w:r>
      <w:r w:rsidR="00651311">
        <w:t>G</w:t>
      </w:r>
      <w:r w:rsidRPr="0032787A">
        <w:t>eneral w</w:t>
      </w:r>
      <w:r w:rsidR="00475FAF">
        <w:t>ould want</w:t>
      </w:r>
      <w:r w:rsidRPr="0032787A">
        <w:t xml:space="preserve"> to query </w:t>
      </w:r>
      <w:r w:rsidR="00651311">
        <w:t>the</w:t>
      </w:r>
      <w:r w:rsidRPr="0032787A">
        <w:t xml:space="preserve"> decision </w:t>
      </w:r>
      <w:r w:rsidR="00651311">
        <w:t>of</w:t>
      </w:r>
      <w:r w:rsidR="00475FAF">
        <w:t xml:space="preserve"> a jury.</w:t>
      </w:r>
      <w:r w:rsidRPr="0032787A">
        <w:t xml:space="preserve"> It is almost as if you support jury findings</w:t>
      </w:r>
      <w:r w:rsidR="00475FAF">
        <w:t xml:space="preserve"> only</w:t>
      </w:r>
      <w:r w:rsidRPr="0032787A">
        <w:t xml:space="preserve"> when they come out </w:t>
      </w:r>
      <w:r w:rsidR="00475FAF">
        <w:t>the</w:t>
      </w:r>
      <w:r w:rsidRPr="0032787A">
        <w:t xml:space="preserve"> way you would like.</w:t>
      </w:r>
    </w:p>
    <w:p w:rsidR="0032787A" w:rsidP="0032787A">
      <w:pPr>
        <w:pStyle w:val="Answer"/>
      </w:pPr>
      <w:sdt>
        <w:sdtPr>
          <w:alias w:val="Witness"/>
          <w:id w:val="-1426953611"/>
          <w:placeholder>
            <w:docPart w:val="DefaultPlaceholder_-1854013440"/>
          </w:placeholder>
          <w:richText/>
        </w:sdtPr>
        <w:sdtContent>
          <w:r w:rsidRPr="0032787A">
            <w:rPr>
              <w:b/>
              <w:i/>
            </w:rPr>
            <w:t>Suella Braverman:</w:t>
          </w:r>
        </w:sdtContent>
      </w:sdt>
      <w:r>
        <w:t xml:space="preserve"> </w:t>
      </w:r>
      <w:r w:rsidR="00CB4E2C">
        <w:t>N</w:t>
      </w:r>
      <w:r w:rsidRPr="0032787A">
        <w:t>ot true. I disagree</w:t>
      </w:r>
      <w:r w:rsidR="0087090B">
        <w:t xml:space="preserve">. </w:t>
      </w:r>
      <w:r w:rsidRPr="0032787A">
        <w:t>I do not think that anything I have said has sought to undermine trial by jury</w:t>
      </w:r>
      <w:r w:rsidR="0087090B">
        <w:t>. I</w:t>
      </w:r>
      <w:r w:rsidR="00CB4E2C">
        <w:t>n fact, I</w:t>
      </w:r>
      <w:r w:rsidR="0087090B">
        <w:t xml:space="preserve"> make it very clear that it is an</w:t>
      </w:r>
      <w:r w:rsidRPr="0032787A">
        <w:t xml:space="preserve"> important foundation of our legal system</w:t>
      </w:r>
      <w:r w:rsidR="00862CCF">
        <w:t xml:space="preserve">. </w:t>
      </w:r>
      <w:r w:rsidRPr="0032787A">
        <w:t>I very much respect the jury system</w:t>
      </w:r>
      <w:r w:rsidR="00714C58">
        <w:t>; it is</w:t>
      </w:r>
      <w:r w:rsidRPr="0032787A">
        <w:t xml:space="preserve"> a guardian of liberty. However, I</w:t>
      </w:r>
      <w:r w:rsidR="00714C58">
        <w:t xml:space="preserve"> </w:t>
      </w:r>
      <w:r w:rsidRPr="0032787A">
        <w:t>have a statutory power</w:t>
      </w:r>
      <w:r w:rsidR="00862CCF">
        <w:t xml:space="preserve"> under </w:t>
      </w:r>
      <w:r w:rsidRPr="0032787A">
        <w:t>section 36 of the</w:t>
      </w:r>
      <w:r>
        <w:t xml:space="preserve"> </w:t>
      </w:r>
      <w:r w:rsidR="00862CCF">
        <w:t>C</w:t>
      </w:r>
      <w:r w:rsidRPr="0032787A">
        <w:t>riminal</w:t>
      </w:r>
      <w:r w:rsidR="00862CCF">
        <w:t xml:space="preserve"> Law Act</w:t>
      </w:r>
      <w:r w:rsidRPr="0032787A">
        <w:t xml:space="preserve"> 1972 where</w:t>
      </w:r>
      <w:r w:rsidR="00862CCF">
        <w:t>,</w:t>
      </w:r>
      <w:r w:rsidRPr="0032787A">
        <w:t xml:space="preserve"> if I seek to do so, </w:t>
      </w:r>
      <w:r w:rsidR="00862CCF">
        <w:t xml:space="preserve">I can </w:t>
      </w:r>
      <w:r w:rsidRPr="0032787A">
        <w:t xml:space="preserve">refer </w:t>
      </w:r>
      <w:r w:rsidR="009A595D">
        <w:t>a</w:t>
      </w:r>
      <w:r w:rsidRPr="0032787A">
        <w:t xml:space="preserve"> decision</w:t>
      </w:r>
      <w:r w:rsidR="00816C2E">
        <w:t>,</w:t>
      </w:r>
      <w:r w:rsidRPr="0032787A">
        <w:t xml:space="preserve"> </w:t>
      </w:r>
      <w:r w:rsidR="00816C2E">
        <w:t xml:space="preserve">a </w:t>
      </w:r>
      <w:r w:rsidRPr="0032787A">
        <w:t xml:space="preserve">point of law which has arisen in </w:t>
      </w:r>
      <w:r w:rsidR="00862CCF">
        <w:t>a</w:t>
      </w:r>
      <w:r w:rsidRPr="0032787A">
        <w:t xml:space="preserve"> case</w:t>
      </w:r>
      <w:r w:rsidR="00816C2E">
        <w:t>,</w:t>
      </w:r>
      <w:r w:rsidRPr="0032787A">
        <w:t xml:space="preserve"> to the Court of Appeal to ask for </w:t>
      </w:r>
      <w:r w:rsidR="00902771">
        <w:t>their</w:t>
      </w:r>
      <w:r w:rsidRPr="0032787A">
        <w:t xml:space="preserve"> opinion on it. </w:t>
      </w:r>
      <w:r w:rsidR="00F537D2">
        <w:t>I do not think that m</w:t>
      </w:r>
      <w:r w:rsidRPr="0032787A">
        <w:t>y mere consideration of this matter</w:t>
      </w:r>
      <w:r w:rsidR="00F537D2">
        <w:t xml:space="preserve"> </w:t>
      </w:r>
      <w:r w:rsidRPr="0032787A">
        <w:t xml:space="preserve">suggests anything unduly political or improper </w:t>
      </w:r>
      <w:r w:rsidR="00F537D2">
        <w:t>and that what</w:t>
      </w:r>
      <w:r w:rsidRPr="0032787A">
        <w:t xml:space="preserve"> I</w:t>
      </w:r>
      <w:r w:rsidR="009A595D">
        <w:t xml:space="preserve"> have</w:t>
      </w:r>
      <w:r w:rsidRPr="0032787A">
        <w:t xml:space="preserve"> expressed</w:t>
      </w:r>
      <w:r w:rsidR="009A595D">
        <w:t xml:space="preserve"> and am </w:t>
      </w:r>
      <w:r w:rsidRPr="0032787A">
        <w:t xml:space="preserve">doing is entirely within my remit and </w:t>
      </w:r>
      <w:r w:rsidR="00EB6397">
        <w:t xml:space="preserve">indeed </w:t>
      </w:r>
      <w:r w:rsidRPr="0032787A">
        <w:t>my statutory power.</w:t>
      </w:r>
    </w:p>
    <w:p w:rsidR="0032787A" w:rsidP="0032787A">
      <w:pPr>
        <w:pStyle w:val="Question"/>
      </w:pPr>
      <w:sdt>
        <w:sdtPr>
          <w:alias w:val="Member"/>
          <w:tag w:val="&lt;Member mnisId='172' dodsId='25790'&gt;"/>
          <w:id w:val="249324615"/>
          <w:placeholder>
            <w:docPart w:val="DefaultPlaceholder_-1854013440"/>
          </w:placeholder>
          <w:richText/>
        </w:sdtPr>
        <w:sdtContent>
          <w:r w:rsidRPr="0032787A">
            <w:rPr>
              <w:b/>
            </w:rPr>
            <w:t>Ms Abbott:</w:t>
          </w:r>
        </w:sdtContent>
      </w:sdt>
      <w:r>
        <w:t xml:space="preserve"> </w:t>
      </w:r>
      <w:r w:rsidR="00EB6397">
        <w:t>So</w:t>
      </w:r>
      <w:r w:rsidRPr="0032787A">
        <w:t xml:space="preserve"> </w:t>
      </w:r>
      <w:r w:rsidR="009A595D">
        <w:t xml:space="preserve">you </w:t>
      </w:r>
      <w:r w:rsidRPr="0032787A">
        <w:t xml:space="preserve">do not accept that your remarks, coming on the back of a torrent of critical statements by other </w:t>
      </w:r>
      <w:r w:rsidR="000213DB">
        <w:t>C</w:t>
      </w:r>
      <w:r w:rsidRPr="0032787A">
        <w:t>onservative MPs, were in any</w:t>
      </w:r>
      <w:r w:rsidR="00F95704">
        <w:t xml:space="preserve"> </w:t>
      </w:r>
      <w:r w:rsidRPr="0032787A">
        <w:t>way political.</w:t>
      </w:r>
    </w:p>
    <w:p w:rsidR="0032787A" w:rsidP="0032787A">
      <w:pPr>
        <w:pStyle w:val="Answer"/>
      </w:pPr>
      <w:sdt>
        <w:sdtPr>
          <w:alias w:val="Witness"/>
          <w:id w:val="-2111582664"/>
          <w:placeholder>
            <w:docPart w:val="DefaultPlaceholder_-1854013440"/>
          </w:placeholder>
          <w:richText/>
        </w:sdtPr>
        <w:sdtContent>
          <w:r w:rsidRPr="0032787A">
            <w:rPr>
              <w:b/>
              <w:i/>
            </w:rPr>
            <w:t>Suella Braverman:</w:t>
          </w:r>
        </w:sdtContent>
      </w:sdt>
      <w:r>
        <w:t xml:space="preserve"> </w:t>
      </w:r>
      <w:r w:rsidRPr="0032787A">
        <w:t>No, I do not.</w:t>
      </w:r>
    </w:p>
    <w:p w:rsidR="00BE0E30" w:rsidP="0032787A">
      <w:pPr>
        <w:pStyle w:val="Question"/>
      </w:pPr>
      <w:sdt>
        <w:sdtPr>
          <w:alias w:val="Member"/>
          <w:tag w:val="&lt;Member mnisId='172' dodsId='25790'&gt;"/>
          <w:id w:val="1031377114"/>
          <w:placeholder>
            <w:docPart w:val="DefaultPlaceholder_-1854013440"/>
          </w:placeholder>
          <w:richText/>
        </w:sdtPr>
        <w:sdtContent>
          <w:r w:rsidRPr="0032787A" w:rsidR="0032787A">
            <w:rPr>
              <w:b/>
            </w:rPr>
            <w:t>Ms Abbott:</w:t>
          </w:r>
        </w:sdtContent>
      </w:sdt>
      <w:r w:rsidR="0032787A">
        <w:t xml:space="preserve"> </w:t>
      </w:r>
      <w:r w:rsidRPr="0032787A" w:rsidR="0032787A">
        <w:t>I read what you said. You started off by sayin</w:t>
      </w:r>
      <w:r w:rsidR="000213DB">
        <w:t xml:space="preserve">g you </w:t>
      </w:r>
      <w:r w:rsidRPr="0032787A" w:rsidR="0032787A">
        <w:t>entirely support</w:t>
      </w:r>
      <w:r w:rsidR="000213DB">
        <w:t>ed</w:t>
      </w:r>
      <w:r w:rsidR="0088749B">
        <w:t xml:space="preserve"> the system of</w:t>
      </w:r>
      <w:r w:rsidRPr="0032787A" w:rsidR="0032787A">
        <w:t xml:space="preserve"> trial by jury, but then you said</w:t>
      </w:r>
      <w:r w:rsidR="0088749B">
        <w:t xml:space="preserve"> that you might</w:t>
      </w:r>
      <w:r w:rsidRPr="0032787A" w:rsidR="0032787A">
        <w:t xml:space="preserve"> find </w:t>
      </w:r>
      <w:r w:rsidR="00F95704">
        <w:t>your</w:t>
      </w:r>
      <w:r w:rsidRPr="0032787A" w:rsidR="0032787A">
        <w:t>self</w:t>
      </w:r>
      <w:r w:rsidR="00463237">
        <w:t xml:space="preserve">—obviously, we have to wait for the </w:t>
      </w:r>
      <w:r w:rsidRPr="0032787A" w:rsidR="0032787A">
        <w:t>CPS</w:t>
      </w:r>
      <w:r w:rsidR="00463237">
        <w:t>—referring this</w:t>
      </w:r>
      <w:r w:rsidRPr="0032787A" w:rsidR="0032787A">
        <w:t xml:space="preserve"> to the Court of Appeal</w:t>
      </w:r>
      <w:r w:rsidR="0041502E">
        <w:t>. Y</w:t>
      </w:r>
      <w:r w:rsidRPr="0032787A" w:rsidR="0032787A">
        <w:t>ou are a politician and you know that context is very importan</w:t>
      </w:r>
      <w:r w:rsidR="0041502E">
        <w:t xml:space="preserve">t. That was in a context in which it </w:t>
      </w:r>
      <w:r w:rsidR="00F12557">
        <w:t>seemed as if</w:t>
      </w:r>
      <w:r w:rsidR="0041502E">
        <w:t xml:space="preserve"> you were </w:t>
      </w:r>
      <w:r w:rsidR="0088749B">
        <w:t xml:space="preserve">seeking to echo the </w:t>
      </w:r>
      <w:r w:rsidRPr="00BE0E30">
        <w:t xml:space="preserve">opinions of your </w:t>
      </w:r>
      <w:r w:rsidR="0088749B">
        <w:t>C</w:t>
      </w:r>
      <w:r w:rsidRPr="00BE0E30">
        <w:t xml:space="preserve">onservative colleagues </w:t>
      </w:r>
      <w:r w:rsidR="00B8035C">
        <w:t xml:space="preserve">more </w:t>
      </w:r>
      <w:r w:rsidRPr="00BE0E30">
        <w:t>t</w:t>
      </w:r>
      <w:r w:rsidR="0088749B">
        <w:t>han</w:t>
      </w:r>
      <w:r w:rsidR="00F12557">
        <w:t>,</w:t>
      </w:r>
      <w:r w:rsidR="0088749B">
        <w:t xml:space="preserve"> in practice</w:t>
      </w:r>
      <w:r w:rsidR="00F12557">
        <w:t>,</w:t>
      </w:r>
      <w:r w:rsidR="0088749B">
        <w:t xml:space="preserve"> </w:t>
      </w:r>
      <w:r w:rsidRPr="00BE0E30">
        <w:t>defending trial by jury.</w:t>
      </w:r>
    </w:p>
    <w:p w:rsidR="001C5759" w:rsidP="00BE0E30">
      <w:pPr>
        <w:pStyle w:val="Answer"/>
      </w:pPr>
      <w:sdt>
        <w:sdtPr>
          <w:alias w:val="Witness"/>
          <w:id w:val="1326790657"/>
          <w:placeholder>
            <w:docPart w:val="DefaultPlaceholder_-1854013440"/>
          </w:placeholder>
          <w:richText/>
        </w:sdtPr>
        <w:sdtContent>
          <w:r w:rsidRPr="00BE0E30" w:rsidR="00BE0E30">
            <w:rPr>
              <w:b/>
              <w:i/>
            </w:rPr>
            <w:t>Suella Braverman:</w:t>
          </w:r>
        </w:sdtContent>
      </w:sdt>
      <w:r w:rsidR="00BE0E30">
        <w:t xml:space="preserve"> </w:t>
      </w:r>
      <w:r w:rsidR="00263064">
        <w:t>T</w:t>
      </w:r>
      <w:r w:rsidRPr="00F607DA" w:rsidR="00F607DA">
        <w:t xml:space="preserve">hat is not my intention. My intention is legitimately </w:t>
      </w:r>
      <w:r w:rsidRPr="00F607DA" w:rsidR="00874905">
        <w:t xml:space="preserve">to identify </w:t>
      </w:r>
      <w:r w:rsidRPr="00F607DA" w:rsidR="00F607DA">
        <w:t>points of law that merit further consideration by senior judges</w:t>
      </w:r>
      <w:r w:rsidR="00F12557">
        <w:t>,</w:t>
      </w:r>
      <w:r w:rsidRPr="00F607DA" w:rsidR="00F607DA">
        <w:t xml:space="preserve"> as our system allows.</w:t>
      </w:r>
    </w:p>
    <w:p w:rsidR="00B95718" w:rsidP="00BE0E30">
      <w:pPr>
        <w:pStyle w:val="Answer"/>
      </w:pPr>
      <w:r>
        <w:t xml:space="preserve">Most recently, a </w:t>
      </w:r>
      <w:r w:rsidRPr="00F607DA" w:rsidR="00F607DA">
        <w:t>referral was made in 2020</w:t>
      </w:r>
      <w:r>
        <w:t>. T</w:t>
      </w:r>
      <w:r w:rsidRPr="00F607DA" w:rsidR="00F607DA">
        <w:t>hat was a very helpful referral we made</w:t>
      </w:r>
      <w:r w:rsidR="00B8035C">
        <w:t>,</w:t>
      </w:r>
      <w:r w:rsidRPr="00F607DA" w:rsidR="00F607DA">
        <w:t xml:space="preserve"> and the Court of Appeal agreed with the referral on the law of sexual assault. We have exercised </w:t>
      </w:r>
      <w:r w:rsidR="00E8383C">
        <w:t>th</w:t>
      </w:r>
      <w:r w:rsidR="001C5759">
        <w:t>e</w:t>
      </w:r>
      <w:r w:rsidRPr="00F607DA" w:rsidR="00F607DA">
        <w:t xml:space="preserve"> power on many occasions in the past. It will not change the verdict in that case, but if I conclude</w:t>
      </w:r>
      <w:r w:rsidR="001C5759">
        <w:t xml:space="preserve"> that</w:t>
      </w:r>
      <w:r w:rsidRPr="00F607DA" w:rsidR="00F607DA">
        <w:t xml:space="preserve"> there is a question of law that merits further inquiry by senior judges I will not hesitate to</w:t>
      </w:r>
      <w:r w:rsidR="005F5E25">
        <w:t xml:space="preserve"> refer it.</w:t>
      </w:r>
      <w:r w:rsidRPr="00F607DA" w:rsidR="00F607DA">
        <w:t xml:space="preserve"> Equally</w:t>
      </w:r>
      <w:r w:rsidR="005F5E25">
        <w:t xml:space="preserve">, </w:t>
      </w:r>
      <w:r w:rsidRPr="00F607DA" w:rsidR="00F607DA">
        <w:t>if I find that</w:t>
      </w:r>
      <w:r w:rsidR="004D7910">
        <w:t xml:space="preserve">, </w:t>
      </w:r>
      <w:r w:rsidRPr="00F607DA" w:rsidR="00F607DA">
        <w:t>on the law</w:t>
      </w:r>
      <w:r w:rsidR="004D7910">
        <w:t xml:space="preserve">, </w:t>
      </w:r>
      <w:r w:rsidRPr="00F607DA" w:rsidR="00F607DA">
        <w:t>there is not such a question</w:t>
      </w:r>
      <w:r w:rsidR="004D7910">
        <w:t xml:space="preserve">, </w:t>
      </w:r>
      <w:r w:rsidRPr="00F607DA" w:rsidR="00F607DA">
        <w:t>I will not refer it.</w:t>
      </w:r>
    </w:p>
    <w:p w:rsidR="003A33EB" w:rsidP="00BE0E30">
      <w:pPr>
        <w:pStyle w:val="Answer"/>
      </w:pPr>
      <w:r w:rsidRPr="00F607DA">
        <w:t>It is a</w:t>
      </w:r>
      <w:r w:rsidR="005F5E25">
        <w:t xml:space="preserve"> </w:t>
      </w:r>
      <w:r w:rsidRPr="00F607DA">
        <w:t>statutory power</w:t>
      </w:r>
      <w:r w:rsidR="005F5E25">
        <w:t>.</w:t>
      </w:r>
      <w:r w:rsidR="00B95718">
        <w:t xml:space="preserve"> It is a useful power.</w:t>
      </w:r>
      <w:r w:rsidR="005F5E25">
        <w:t xml:space="preserve"> </w:t>
      </w:r>
      <w:r w:rsidRPr="00F607DA">
        <w:t>I am not alone in identifying questions.</w:t>
      </w:r>
      <w:r w:rsidR="005F5E25">
        <w:t xml:space="preserve"> M</w:t>
      </w:r>
      <w:r w:rsidRPr="00F607DA">
        <w:t>any reasonable people have disagreed</w:t>
      </w:r>
      <w:r w:rsidR="009F5AE4">
        <w:t>. T</w:t>
      </w:r>
      <w:r w:rsidRPr="00F607DA">
        <w:t>here ha</w:t>
      </w:r>
      <w:r w:rsidR="009F5AE4">
        <w:t>s</w:t>
      </w:r>
      <w:r w:rsidRPr="00F607DA">
        <w:t xml:space="preserve"> been a lot of comment by lawyers on both sides of the debate who said there is some kind of question. The Lord Chief Justice himself</w:t>
      </w:r>
      <w:r w:rsidR="004D7910">
        <w:t xml:space="preserve">, </w:t>
      </w:r>
      <w:r w:rsidRPr="00F607DA">
        <w:t>in a recent judgment</w:t>
      </w:r>
      <w:r w:rsidR="004D7910">
        <w:t xml:space="preserve">, </w:t>
      </w:r>
      <w:r w:rsidRPr="00F607DA">
        <w:t>highlighted the potential for questioning th</w:t>
      </w:r>
      <w:r w:rsidR="00B8035C">
        <w:t>at</w:t>
      </w:r>
      <w:r w:rsidRPr="00F607DA">
        <w:t xml:space="preserve"> area of law.</w:t>
      </w:r>
      <w:r w:rsidR="009F5AE4">
        <w:t xml:space="preserve"> T</w:t>
      </w:r>
      <w:r w:rsidRPr="003A33EB">
        <w:t xml:space="preserve">here is quite a crowded field of people who are looking at the law </w:t>
      </w:r>
      <w:r w:rsidR="00591284">
        <w:t>t</w:t>
      </w:r>
      <w:r w:rsidRPr="003A33EB">
        <w:t>here and considering it.</w:t>
      </w:r>
    </w:p>
    <w:p w:rsidR="003A33EB" w:rsidP="003A33EB">
      <w:pPr>
        <w:pStyle w:val="Question"/>
      </w:pPr>
      <w:sdt>
        <w:sdtPr>
          <w:alias w:val="Member"/>
          <w:tag w:val="&lt;Member mnisId='172' dodsId='25790'&gt;"/>
          <w:id w:val="-1523314948"/>
          <w:placeholder>
            <w:docPart w:val="DefaultPlaceholder_-1854013440"/>
          </w:placeholder>
          <w:richText/>
        </w:sdtPr>
        <w:sdtContent>
          <w:r w:rsidRPr="003A33EB">
            <w:rPr>
              <w:b/>
            </w:rPr>
            <w:t>Ms Abbott:</w:t>
          </w:r>
        </w:sdtContent>
      </w:sdt>
      <w:r>
        <w:t xml:space="preserve"> </w:t>
      </w:r>
      <w:r w:rsidRPr="003A33EB">
        <w:t>You have spoken a little about parliamentary sovereignty and how you are worried that the power of judicial review might undermine it. I understand what you are saying</w:t>
      </w:r>
      <w:r w:rsidR="009F5AE4">
        <w:t>,</w:t>
      </w:r>
      <w:r w:rsidRPr="003A33EB">
        <w:t xml:space="preserve"> but I also understand</w:t>
      </w:r>
      <w:r>
        <w:t>,</w:t>
      </w:r>
      <w:r w:rsidRPr="003A33EB">
        <w:t xml:space="preserve"> because I have been an MP for 34 years, that on occasion</w:t>
      </w:r>
      <w:r w:rsidR="0058370D">
        <w:t xml:space="preserve">—this will </w:t>
      </w:r>
      <w:r w:rsidRPr="003A33EB">
        <w:t>be shocking to you</w:t>
      </w:r>
      <w:r w:rsidR="0058370D">
        <w:t>—Par</w:t>
      </w:r>
      <w:r w:rsidRPr="003A33EB">
        <w:t xml:space="preserve">liament passes legislation </w:t>
      </w:r>
      <w:r w:rsidR="00591284">
        <w:t>that</w:t>
      </w:r>
      <w:r w:rsidRPr="003A33EB">
        <w:t xml:space="preserve"> i</w:t>
      </w:r>
      <w:r w:rsidR="0058370D">
        <w:t>s</w:t>
      </w:r>
      <w:r w:rsidRPr="003A33EB">
        <w:t xml:space="preserve"> incredibly short term </w:t>
      </w:r>
      <w:r w:rsidR="007D13B0">
        <w:t xml:space="preserve">in </w:t>
      </w:r>
      <w:r w:rsidRPr="003A33EB">
        <w:t xml:space="preserve">what </w:t>
      </w:r>
      <w:r w:rsidR="0058370D">
        <w:t>P</w:t>
      </w:r>
      <w:r w:rsidRPr="003A33EB">
        <w:t>arliament is doing</w:t>
      </w:r>
      <w:r w:rsidR="007D13B0">
        <w:t>,</w:t>
      </w:r>
      <w:r w:rsidRPr="003A33EB">
        <w:t xml:space="preserve"> is not necessarily based on</w:t>
      </w:r>
      <w:r w:rsidR="007D13B0">
        <w:t xml:space="preserve"> the</w:t>
      </w:r>
      <w:r w:rsidRPr="003A33EB">
        <w:t xml:space="preserve"> facts and is not fair and right</w:t>
      </w:r>
      <w:r w:rsidR="007D13B0">
        <w:t>. S</w:t>
      </w:r>
      <w:r w:rsidRPr="003A33EB">
        <w:t>urely</w:t>
      </w:r>
      <w:r w:rsidR="007D13B0">
        <w:t>,</w:t>
      </w:r>
      <w:r w:rsidRPr="003A33EB">
        <w:t xml:space="preserve"> </w:t>
      </w:r>
      <w:r w:rsidR="00167BE1">
        <w:t xml:space="preserve">men and women, </w:t>
      </w:r>
      <w:r w:rsidRPr="003A33EB">
        <w:t>British voters</w:t>
      </w:r>
      <w:r w:rsidR="00167BE1">
        <w:t>,</w:t>
      </w:r>
      <w:r w:rsidRPr="003A33EB">
        <w:t xml:space="preserve"> ought to be able to look to the courts in cases like th</w:t>
      </w:r>
      <w:r w:rsidR="00167BE1">
        <w:t>at</w:t>
      </w:r>
      <w:r w:rsidRPr="003A33EB">
        <w:t xml:space="preserve"> to stand up for what is fair and</w:t>
      </w:r>
      <w:r w:rsidR="002B43E9">
        <w:t xml:space="preserve"> just. Y</w:t>
      </w:r>
      <w:r w:rsidRPr="003A33EB">
        <w:t>ou cannot assume</w:t>
      </w:r>
      <w:r w:rsidR="00B8035C">
        <w:t xml:space="preserve">, and </w:t>
      </w:r>
      <w:r w:rsidR="002B43E9">
        <w:t xml:space="preserve">I </w:t>
      </w:r>
      <w:r w:rsidRPr="003A33EB">
        <w:t>hope you are not assuming</w:t>
      </w:r>
      <w:r w:rsidR="00B8035C">
        <w:t xml:space="preserve">, </w:t>
      </w:r>
      <w:r w:rsidR="002B43E9">
        <w:t>t</w:t>
      </w:r>
      <w:r w:rsidRPr="003A33EB">
        <w:t>hat every</w:t>
      </w:r>
      <w:r w:rsidR="00167BE1">
        <w:t>thing</w:t>
      </w:r>
      <w:r w:rsidRPr="003A33EB">
        <w:t xml:space="preserve"> </w:t>
      </w:r>
      <w:r w:rsidR="00FD5589">
        <w:t>P</w:t>
      </w:r>
      <w:r w:rsidRPr="003A33EB">
        <w:t>arliament passes on a given day is always right</w:t>
      </w:r>
      <w:r w:rsidR="00FD5589">
        <w:t xml:space="preserve">, </w:t>
      </w:r>
      <w:r w:rsidRPr="003A33EB">
        <w:t>fair and even based on the law in reality.</w:t>
      </w:r>
    </w:p>
    <w:p w:rsidR="008D163D" w:rsidP="008D163D">
      <w:pPr>
        <w:pStyle w:val="Answer"/>
      </w:pPr>
      <w:sdt>
        <w:sdtPr>
          <w:alias w:val="Witness"/>
          <w:id w:val="455302770"/>
          <w:placeholder>
            <w:docPart w:val="DefaultPlaceholder_-1854013440"/>
          </w:placeholder>
          <w:richText/>
        </w:sdtPr>
        <w:sdtContent>
          <w:r w:rsidRPr="003A33EB" w:rsidR="003A33EB">
            <w:rPr>
              <w:b/>
              <w:i/>
            </w:rPr>
            <w:t>Suella Braverman:</w:t>
          </w:r>
        </w:sdtContent>
      </w:sdt>
      <w:r w:rsidR="003A33EB">
        <w:t xml:space="preserve"> </w:t>
      </w:r>
      <w:r w:rsidRPr="003A33EB" w:rsidR="003A33EB">
        <w:t xml:space="preserve">Judicial review is an important mechanism; </w:t>
      </w:r>
      <w:r w:rsidR="00FD5589">
        <w:t>i</w:t>
      </w:r>
      <w:r w:rsidRPr="003A33EB" w:rsidR="003A33EB">
        <w:t>t is a vital che</w:t>
      </w:r>
      <w:r w:rsidR="00FD5589">
        <w:t>ck</w:t>
      </w:r>
      <w:r w:rsidRPr="003A33EB" w:rsidR="003A33EB">
        <w:t xml:space="preserve"> and balance in the system</w:t>
      </w:r>
      <w:r w:rsidR="00C87E44">
        <w:t>. W</w:t>
      </w:r>
      <w:r w:rsidRPr="003A33EB" w:rsidR="003A33EB">
        <w:t xml:space="preserve">hether it is </w:t>
      </w:r>
      <w:r w:rsidR="00167BE1">
        <w:t>G</w:t>
      </w:r>
      <w:r w:rsidRPr="003A33EB" w:rsidR="003A33EB">
        <w:t>overnment</w:t>
      </w:r>
      <w:r w:rsidR="00AE496E">
        <w:t xml:space="preserve"> bodies,</w:t>
      </w:r>
      <w:r w:rsidRPr="003A33EB" w:rsidR="003A33EB">
        <w:t xml:space="preserve"> local councils or anyone with an</w:t>
      </w:r>
      <w:r w:rsidR="00AE496E">
        <w:t>y</w:t>
      </w:r>
      <w:r w:rsidRPr="003A33EB" w:rsidR="003A33EB">
        <w:t xml:space="preserve"> </w:t>
      </w:r>
      <w:r w:rsidR="00545B25">
        <w:t xml:space="preserve">formal </w:t>
      </w:r>
      <w:r w:rsidRPr="003A33EB" w:rsidR="003A33EB">
        <w:t xml:space="preserve">degree of </w:t>
      </w:r>
      <w:r w:rsidR="00545B25">
        <w:t>E</w:t>
      </w:r>
      <w:r w:rsidRPr="003A33EB" w:rsidR="003A33EB">
        <w:t>xecutive power that needs to be held to account in some</w:t>
      </w:r>
      <w:r w:rsidR="00AE496E">
        <w:t xml:space="preserve"> </w:t>
      </w:r>
      <w:r w:rsidR="00545B25">
        <w:t>form</w:t>
      </w:r>
      <w:r w:rsidRPr="003A33EB" w:rsidR="003A33EB">
        <w:t>, judicial review provides that mechanism</w:t>
      </w:r>
      <w:r w:rsidR="005B702B">
        <w:t>, so it is a vital mechanism</w:t>
      </w:r>
      <w:r w:rsidR="00385439">
        <w:t>. However,</w:t>
      </w:r>
      <w:r w:rsidRPr="003A33EB" w:rsidR="003A33EB">
        <w:t xml:space="preserve"> I think parliamentary supremacy is the </w:t>
      </w:r>
      <w:r w:rsidR="005B702B">
        <w:t xml:space="preserve">foundational </w:t>
      </w:r>
      <w:r w:rsidRPr="003A33EB" w:rsidR="003A33EB">
        <w:t xml:space="preserve">cornerstone of our democracy; </w:t>
      </w:r>
      <w:r w:rsidR="00385439">
        <w:t>i</w:t>
      </w:r>
      <w:r w:rsidRPr="003A33EB" w:rsidR="003A33EB">
        <w:t>t is the mechanism through which the British people are empowered. They sen</w:t>
      </w:r>
      <w:r w:rsidR="00385439">
        <w:t>d</w:t>
      </w:r>
      <w:r w:rsidRPr="003A33EB" w:rsidR="003A33EB">
        <w:t xml:space="preserve"> all of us here through a legitimate mandate and they can </w:t>
      </w:r>
      <w:r w:rsidR="00385439">
        <w:t>kick</w:t>
      </w:r>
      <w:r w:rsidRPr="003A33EB" w:rsidR="003A33EB">
        <w:t xml:space="preserve"> us out if they so wish</w:t>
      </w:r>
      <w:r w:rsidR="00385439">
        <w:t>. W</w:t>
      </w:r>
      <w:r w:rsidRPr="003A33EB" w:rsidR="003A33EB">
        <w:t xml:space="preserve">e express their views as faithfully as we can through the work </w:t>
      </w:r>
      <w:r w:rsidRPr="003A33EB" w:rsidR="003A33EB">
        <w:t xml:space="preserve">of the legislature and </w:t>
      </w:r>
      <w:r w:rsidR="00385439">
        <w:t>A</w:t>
      </w:r>
      <w:r w:rsidRPr="003A33EB" w:rsidR="003A33EB">
        <w:t xml:space="preserve">cts of </w:t>
      </w:r>
      <w:r w:rsidR="00385439">
        <w:t>P</w:t>
      </w:r>
      <w:r w:rsidRPr="003A33EB" w:rsidR="003A33EB">
        <w:t>arliament</w:t>
      </w:r>
      <w:r w:rsidR="00FF51F7">
        <w:t>. Government largely</w:t>
      </w:r>
      <w:r w:rsidRPr="003A33EB" w:rsidR="003A33EB">
        <w:t xml:space="preserve"> initiates legislation and</w:t>
      </w:r>
      <w:r w:rsidR="00BC59D2">
        <w:t>,</w:t>
      </w:r>
      <w:r w:rsidRPr="003A33EB" w:rsidR="003A33EB">
        <w:t xml:space="preserve"> if </w:t>
      </w:r>
      <w:r w:rsidR="00FF51F7">
        <w:t>P</w:t>
      </w:r>
      <w:r w:rsidRPr="003A33EB" w:rsidR="003A33EB">
        <w:t>arliament does not like it</w:t>
      </w:r>
      <w:r w:rsidR="00934C11">
        <w:t>,</w:t>
      </w:r>
      <w:r w:rsidRPr="003A33EB" w:rsidR="003A33EB">
        <w:t xml:space="preserve"> </w:t>
      </w:r>
      <w:r w:rsidR="00FF51F7">
        <w:t>P</w:t>
      </w:r>
      <w:r w:rsidRPr="003A33EB" w:rsidR="003A33EB">
        <w:t xml:space="preserve">arliament can reject </w:t>
      </w:r>
      <w:r w:rsidR="00934C11">
        <w:t xml:space="preserve">it </w:t>
      </w:r>
      <w:r w:rsidRPr="003A33EB" w:rsidR="003A33EB">
        <w:t>or amend</w:t>
      </w:r>
      <w:r w:rsidR="00934C11">
        <w:t xml:space="preserve"> it</w:t>
      </w:r>
      <w:r w:rsidR="00FF51F7">
        <w:t>,</w:t>
      </w:r>
      <w:r w:rsidRPr="003A33EB" w:rsidR="003A33EB">
        <w:t xml:space="preserve"> but the final project has gone through a very rigorous process</w:t>
      </w:r>
      <w:r w:rsidR="00FF51F7">
        <w:t>.</w:t>
      </w:r>
    </w:p>
    <w:p w:rsidR="003A33EB" w:rsidP="00FF51F7">
      <w:pPr>
        <w:pStyle w:val="Question"/>
      </w:pPr>
      <w:sdt>
        <w:sdtPr>
          <w:alias w:val="Member"/>
          <w:tag w:val="&lt;Member mnisId='172' dodsId='25790'&gt;"/>
          <w:id w:val="517275135"/>
          <w:placeholder>
            <w:docPart w:val="DefaultPlaceholder_-1854013440"/>
          </w:placeholder>
          <w:richText/>
        </w:sdtPr>
        <w:sdtContent>
          <w:r w:rsidRPr="008D163D" w:rsidR="008D163D">
            <w:rPr>
              <w:b/>
            </w:rPr>
            <w:t>Ms Abbott:</w:t>
          </w:r>
        </w:sdtContent>
      </w:sdt>
      <w:r w:rsidR="008D163D">
        <w:t xml:space="preserve"> </w:t>
      </w:r>
      <w:r w:rsidRPr="003A33EB">
        <w:t xml:space="preserve">You obviously have not sat in </w:t>
      </w:r>
      <w:r w:rsidR="00FF51F7">
        <w:t>P</w:t>
      </w:r>
      <w:r w:rsidRPr="003A33EB">
        <w:t>arliament for many years if you think it is always</w:t>
      </w:r>
      <w:r w:rsidR="00FF51F7">
        <w:t xml:space="preserve"> like that.</w:t>
      </w:r>
    </w:p>
    <w:p w:rsidR="00897167" w:rsidP="008D163D">
      <w:pPr>
        <w:pStyle w:val="Remark"/>
      </w:pPr>
      <w:sdt>
        <w:sdtPr>
          <w:alias w:val="Member"/>
          <w:tag w:val="&lt;Member mnisId='1601' dodsId='34498'&gt;"/>
          <w:id w:val="-185442188"/>
          <w:placeholder>
            <w:docPart w:val="DefaultPlaceholder_-1854013440"/>
          </w:placeholder>
          <w:richText/>
        </w:sdtPr>
        <w:sdtContent>
          <w:r w:rsidRPr="008D163D" w:rsidR="003A33EB">
            <w:rPr>
              <w:b/>
            </w:rPr>
            <w:t>Chair:</w:t>
          </w:r>
        </w:sdtContent>
      </w:sdt>
      <w:r w:rsidR="003A33EB">
        <w:t xml:space="preserve"> </w:t>
      </w:r>
      <w:r w:rsidR="008D163D">
        <w:t xml:space="preserve">We </w:t>
      </w:r>
      <w:r w:rsidRPr="003A33EB" w:rsidR="003A33EB">
        <w:t>might be in danger of getting into comment rather than evidence.</w:t>
      </w:r>
    </w:p>
    <w:p w:rsidR="003A33EB" w:rsidP="00897167">
      <w:pPr>
        <w:pStyle w:val="Question"/>
        <w:numPr>
          <w:ilvl w:val="0"/>
          <w:numId w:val="0"/>
        </w:numPr>
        <w:ind w:left="792"/>
      </w:pPr>
      <w:sdt>
        <w:sdtPr>
          <w:alias w:val="Member"/>
          <w:tag w:val="&lt;Member mnisId='172' dodsId='25790'&gt;"/>
          <w:id w:val="-2109576547"/>
          <w:placeholder>
            <w:docPart w:val="DefaultPlaceholder_-1854013440"/>
          </w:placeholder>
          <w:richText/>
        </w:sdtPr>
        <w:sdtContent>
          <w:r w:rsidRPr="00897167" w:rsidR="00897167">
            <w:rPr>
              <w:b/>
            </w:rPr>
            <w:t>Ms Abbott:</w:t>
          </w:r>
        </w:sdtContent>
      </w:sdt>
      <w:r w:rsidR="00897167">
        <w:t xml:space="preserve"> Sorry, Chair.</w:t>
      </w:r>
    </w:p>
    <w:p w:rsidR="0001100C" w:rsidP="003A33EB">
      <w:pPr>
        <w:pStyle w:val="Answer"/>
      </w:pPr>
      <w:sdt>
        <w:sdtPr>
          <w:alias w:val="Witness"/>
          <w:id w:val="-776789664"/>
          <w:placeholder>
            <w:docPart w:val="DefaultPlaceholder_-1854013440"/>
          </w:placeholder>
          <w:richText/>
        </w:sdtPr>
        <w:sdtContent>
          <w:r w:rsidRPr="003A33EB" w:rsidR="003A33EB">
            <w:rPr>
              <w:b/>
              <w:i/>
            </w:rPr>
            <w:t>Suella Braverman:</w:t>
          </w:r>
        </w:sdtContent>
      </w:sdt>
      <w:r w:rsidR="003A33EB">
        <w:t xml:space="preserve"> </w:t>
      </w:r>
      <w:r w:rsidRPr="003A33EB" w:rsidR="003A33EB">
        <w:t xml:space="preserve">The hours of debate that we spend in both </w:t>
      </w:r>
      <w:r w:rsidR="008D163D">
        <w:t>C</w:t>
      </w:r>
      <w:r w:rsidRPr="003A33EB" w:rsidR="003A33EB">
        <w:t xml:space="preserve">hambers, the level of scrutiny in </w:t>
      </w:r>
      <w:r w:rsidR="005659BC">
        <w:t>C</w:t>
      </w:r>
      <w:r w:rsidRPr="003A33EB" w:rsidR="003A33EB">
        <w:t>ommittee</w:t>
      </w:r>
      <w:r w:rsidR="005659BC">
        <w:t xml:space="preserve"> and</w:t>
      </w:r>
      <w:r w:rsidRPr="003A33EB" w:rsidR="003A33EB">
        <w:t xml:space="preserve"> the opportunity for amendment</w:t>
      </w:r>
      <w:r w:rsidR="00897167">
        <w:t>s</w:t>
      </w:r>
      <w:r w:rsidRPr="003A33EB" w:rsidR="003A33EB">
        <w:t xml:space="preserve"> and vote</w:t>
      </w:r>
      <w:r w:rsidR="00897167">
        <w:t>s</w:t>
      </w:r>
      <w:r w:rsidR="005659BC">
        <w:t xml:space="preserve"> </w:t>
      </w:r>
      <w:r w:rsidRPr="003A33EB" w:rsidR="003A33EB">
        <w:t xml:space="preserve">is </w:t>
      </w:r>
      <w:r w:rsidR="00897167">
        <w:t xml:space="preserve">a </w:t>
      </w:r>
      <w:r w:rsidRPr="003A33EB" w:rsidR="003A33EB">
        <w:t>pretty rigorous process</w:t>
      </w:r>
      <w:r w:rsidR="005659BC">
        <w:t>,</w:t>
      </w:r>
      <w:r w:rsidRPr="003A33EB" w:rsidR="003A33EB">
        <w:t xml:space="preserve"> and it is the best we have in terms of reflecting </w:t>
      </w:r>
      <w:r w:rsidR="005659BC">
        <w:t xml:space="preserve">a </w:t>
      </w:r>
      <w:r w:rsidRPr="003A33EB" w:rsidR="003A33EB">
        <w:t>democratic mandate. Given the survival of our parliamentary democracy, I think it is pretty good</w:t>
      </w:r>
      <w:r w:rsidR="005659BC">
        <w:t xml:space="preserve">. It </w:t>
      </w:r>
      <w:r w:rsidRPr="003A33EB" w:rsidR="003A33EB">
        <w:t>is emulated around the worl</w:t>
      </w:r>
      <w:r w:rsidR="005659BC">
        <w:t>d. I</w:t>
      </w:r>
      <w:r w:rsidRPr="003A33EB" w:rsidR="003A33EB">
        <w:t>t is not working too badly</w:t>
      </w:r>
      <w:r w:rsidR="007E65CE">
        <w:t>.</w:t>
      </w:r>
    </w:p>
    <w:p w:rsidR="006E3F8F" w:rsidP="003A33EB">
      <w:pPr>
        <w:pStyle w:val="Answer"/>
      </w:pPr>
      <w:r>
        <w:t>W</w:t>
      </w:r>
      <w:r w:rsidRPr="003A33EB" w:rsidR="003A33EB">
        <w:t>e have to honour the doctrine of parliamentary supremacy</w:t>
      </w:r>
      <w:r w:rsidR="002303DD">
        <w:t>. T</w:t>
      </w:r>
      <w:r w:rsidRPr="003A33EB" w:rsidR="003A33EB">
        <w:t>here is a real opportunity for parliamentarians to be more empowered in how the legislature is marshalled for our constituents.</w:t>
      </w:r>
      <w:r w:rsidRPr="006E3F8F">
        <w:t xml:space="preserve"> T</w:t>
      </w:r>
      <w:r w:rsidR="0001100C">
        <w:t>o me, t</w:t>
      </w:r>
      <w:r w:rsidRPr="006E3F8F">
        <w:t>hat is what democracy is all about.</w:t>
      </w:r>
    </w:p>
    <w:p w:rsidR="006E3F8F" w:rsidP="006E3F8F">
      <w:pPr>
        <w:pStyle w:val="Question"/>
      </w:pPr>
      <w:sdt>
        <w:sdtPr>
          <w:alias w:val="Member"/>
          <w:tag w:val="&lt;Member mnisId='4860' dodsId=''&gt;"/>
          <w:id w:val="-1380397329"/>
          <w:placeholder>
            <w:docPart w:val="DefaultPlaceholder_-1854013440"/>
          </w:placeholder>
          <w:richText/>
        </w:sdtPr>
        <w:sdtContent>
          <w:r w:rsidRPr="006E3F8F">
            <w:rPr>
              <w:b/>
            </w:rPr>
            <w:t>Dr Mullan:</w:t>
          </w:r>
        </w:sdtContent>
      </w:sdt>
      <w:r w:rsidR="002303DD">
        <w:t xml:space="preserve"> </w:t>
      </w:r>
      <w:r w:rsidR="00E379E1">
        <w:t>B</w:t>
      </w:r>
      <w:r w:rsidRPr="006E3F8F">
        <w:t>uilding on the questioning that has arisen around the section 36 power, you mention that it has been used on a number of occasions. If you do not know the figures</w:t>
      </w:r>
      <w:r w:rsidR="002303DD">
        <w:t xml:space="preserve"> off the top of your head,</w:t>
      </w:r>
      <w:r w:rsidRPr="006E3F8F">
        <w:t xml:space="preserve"> would you supply us with the exact numbers</w:t>
      </w:r>
      <w:r w:rsidR="003B3E4E">
        <w:t>,</w:t>
      </w:r>
      <w:r w:rsidRPr="006E3F8F">
        <w:t xml:space="preserve"> perhaps over the </w:t>
      </w:r>
      <w:r w:rsidR="00E379E1">
        <w:t>l</w:t>
      </w:r>
      <w:r w:rsidRPr="006E3F8F">
        <w:t>ast five to 10</w:t>
      </w:r>
      <w:r w:rsidR="004E75DF">
        <w:t> </w:t>
      </w:r>
      <w:r w:rsidRPr="006E3F8F">
        <w:t>years</w:t>
      </w:r>
      <w:r w:rsidR="003B3E4E">
        <w:t>,</w:t>
      </w:r>
      <w:r w:rsidRPr="006E3F8F">
        <w:t xml:space="preserve"> so </w:t>
      </w:r>
      <w:r w:rsidR="003B3E4E">
        <w:t xml:space="preserve">that </w:t>
      </w:r>
      <w:r w:rsidRPr="006E3F8F">
        <w:t>we have some sense of it</w:t>
      </w:r>
      <w:r w:rsidR="004E75DF">
        <w:t>?</w:t>
      </w:r>
    </w:p>
    <w:p w:rsidR="006E3F8F" w:rsidP="006E3F8F">
      <w:pPr>
        <w:pStyle w:val="Answer"/>
      </w:pPr>
      <w:sdt>
        <w:sdtPr>
          <w:alias w:val="Witness"/>
          <w:id w:val="849223034"/>
          <w:placeholder>
            <w:docPart w:val="DefaultPlaceholder_-1854013440"/>
          </w:placeholder>
          <w:richText/>
        </w:sdtPr>
        <w:sdtContent>
          <w:r w:rsidRPr="006E3F8F">
            <w:rPr>
              <w:b/>
              <w:i/>
            </w:rPr>
            <w:t>Suella Braverman:</w:t>
          </w:r>
        </w:sdtContent>
      </w:sdt>
      <w:r>
        <w:t xml:space="preserve"> Yes.</w:t>
      </w:r>
    </w:p>
    <w:p w:rsidR="006E3F8F" w:rsidP="006E3F8F">
      <w:pPr>
        <w:pStyle w:val="Question"/>
      </w:pPr>
      <w:sdt>
        <w:sdtPr>
          <w:alias w:val="Member"/>
          <w:tag w:val="&lt;Member mnisId='4860' dodsId=''&gt;"/>
          <w:id w:val="-635570943"/>
          <w:placeholder>
            <w:docPart w:val="DefaultPlaceholder_-1854013440"/>
          </w:placeholder>
          <w:richText/>
        </w:sdtPr>
        <w:sdtContent>
          <w:r w:rsidRPr="006E3F8F">
            <w:rPr>
              <w:b/>
            </w:rPr>
            <w:t>Dr Mullan:</w:t>
          </w:r>
        </w:sdtContent>
      </w:sdt>
      <w:r>
        <w:t xml:space="preserve"> </w:t>
      </w:r>
      <w:r w:rsidR="004E75DF">
        <w:t>F</w:t>
      </w:r>
      <w:r w:rsidRPr="006E3F8F">
        <w:t xml:space="preserve">raming the question another way, </w:t>
      </w:r>
      <w:r w:rsidR="004E75DF">
        <w:t xml:space="preserve">today </w:t>
      </w:r>
      <w:r w:rsidRPr="006E3F8F">
        <w:t>we have talked a lot about the import</w:t>
      </w:r>
      <w:r w:rsidR="004E75DF">
        <w:t>a</w:t>
      </w:r>
      <w:r w:rsidRPr="006E3F8F">
        <w:t xml:space="preserve">nce of the separation of your political </w:t>
      </w:r>
      <w:r w:rsidR="004E75DF">
        <w:t xml:space="preserve">and legal </w:t>
      </w:r>
      <w:r w:rsidRPr="006E3F8F">
        <w:t>f</w:t>
      </w:r>
      <w:r w:rsidR="004E75DF">
        <w:t>un</w:t>
      </w:r>
      <w:r w:rsidRPr="006E3F8F">
        <w:t>ctions. If your legal function</w:t>
      </w:r>
      <w:r w:rsidR="004D7910">
        <w:t>,</w:t>
      </w:r>
      <w:r w:rsidRPr="006E3F8F">
        <w:t xml:space="preserve"> </w:t>
      </w:r>
      <w:r w:rsidR="004E75DF">
        <w:t xml:space="preserve">as </w:t>
      </w:r>
      <w:r w:rsidRPr="006E3F8F">
        <w:t>such</w:t>
      </w:r>
      <w:r w:rsidR="004D7910">
        <w:t xml:space="preserve">, </w:t>
      </w:r>
      <w:r w:rsidRPr="006E3F8F">
        <w:t>felt there was a point of law that needed to be contested</w:t>
      </w:r>
      <w:r w:rsidR="004D7910">
        <w:t xml:space="preserve">, </w:t>
      </w:r>
      <w:r w:rsidRPr="006E3F8F">
        <w:t>and you allow</w:t>
      </w:r>
      <w:r w:rsidR="004E75DF">
        <w:t>ed</w:t>
      </w:r>
      <w:r w:rsidRPr="006E3F8F">
        <w:t xml:space="preserve"> political considerations about how it might look and </w:t>
      </w:r>
      <w:r w:rsidR="004D7910">
        <w:t xml:space="preserve">about </w:t>
      </w:r>
      <w:r w:rsidRPr="006E3F8F">
        <w:t xml:space="preserve">the debate </w:t>
      </w:r>
      <w:r w:rsidR="004168BD">
        <w:t>to stop</w:t>
      </w:r>
      <w:r w:rsidRPr="006E3F8F">
        <w:t xml:space="preserve"> you making </w:t>
      </w:r>
      <w:r w:rsidR="00D932B5">
        <w:t>a</w:t>
      </w:r>
      <w:r w:rsidRPr="006E3F8F">
        <w:t xml:space="preserve"> referral, do you agree that</w:t>
      </w:r>
      <w:r w:rsidR="004D7910">
        <w:t>,</w:t>
      </w:r>
      <w:r w:rsidRPr="006E3F8F">
        <w:t xml:space="preserve"> </w:t>
      </w:r>
      <w:r w:rsidR="00D932B5">
        <w:t>in another direction</w:t>
      </w:r>
      <w:r w:rsidR="004D7910">
        <w:t xml:space="preserve">, </w:t>
      </w:r>
      <w:r w:rsidR="00D932B5">
        <w:t xml:space="preserve">that is just as </w:t>
      </w:r>
      <w:r w:rsidRPr="006E3F8F">
        <w:t>concerning?</w:t>
      </w:r>
    </w:p>
    <w:p w:rsidR="005D4361" w:rsidP="006E3F8F">
      <w:pPr>
        <w:pStyle w:val="Answer"/>
      </w:pPr>
      <w:sdt>
        <w:sdtPr>
          <w:alias w:val="Witness"/>
          <w:id w:val="933403843"/>
          <w:placeholder>
            <w:docPart w:val="DefaultPlaceholder_-1854013440"/>
          </w:placeholder>
          <w:richText/>
        </w:sdtPr>
        <w:sdtContent>
          <w:r w:rsidRPr="006E3F8F" w:rsidR="006E3F8F">
            <w:rPr>
              <w:b/>
              <w:i/>
            </w:rPr>
            <w:t>Suella Braverman:</w:t>
          </w:r>
        </w:sdtContent>
      </w:sdt>
      <w:r w:rsidR="006E3F8F">
        <w:t xml:space="preserve"> </w:t>
      </w:r>
      <w:r w:rsidR="004168BD">
        <w:t>Y</w:t>
      </w:r>
      <w:r w:rsidRPr="006E3F8F" w:rsidR="006E3F8F">
        <w:t xml:space="preserve">es. It is absolutely vital that the legal considerations </w:t>
      </w:r>
      <w:r w:rsidR="00EE01FC">
        <w:t>are left to</w:t>
      </w:r>
      <w:r w:rsidRPr="006E3F8F" w:rsidR="006E3F8F">
        <w:t xml:space="preserve"> take their course in a</w:t>
      </w:r>
      <w:r w:rsidR="006E3F8F">
        <w:t>s</w:t>
      </w:r>
      <w:r w:rsidRPr="006E3F8F" w:rsidR="006E3F8F">
        <w:t xml:space="preserve"> sterile a way</w:t>
      </w:r>
      <w:r>
        <w:t xml:space="preserve"> </w:t>
      </w:r>
      <w:r w:rsidRPr="006E3F8F" w:rsidR="006E3F8F">
        <w:t>as possible</w:t>
      </w:r>
      <w:r w:rsidRPr="005D4361">
        <w:t xml:space="preserve"> without the influence of politics either way.</w:t>
      </w:r>
    </w:p>
    <w:p w:rsidR="005D4361" w:rsidP="005D4361">
      <w:pPr>
        <w:pStyle w:val="Question"/>
      </w:pPr>
      <w:sdt>
        <w:sdtPr>
          <w:alias w:val="Member"/>
          <w:tag w:val="&lt;Member mnisId='4860' dodsId=''&gt;"/>
          <w:id w:val="500248657"/>
          <w:placeholder>
            <w:docPart w:val="DefaultPlaceholder_-1854013440"/>
          </w:placeholder>
          <w:richText/>
        </w:sdtPr>
        <w:sdtContent>
          <w:r w:rsidRPr="005D4361">
            <w:rPr>
              <w:b/>
            </w:rPr>
            <w:t>Dr Mullan:</w:t>
          </w:r>
        </w:sdtContent>
      </w:sdt>
      <w:r>
        <w:t xml:space="preserve"> </w:t>
      </w:r>
      <w:r w:rsidRPr="005D4361">
        <w:t>My colleague mentioned the visit to the Supreme Court and some of the discussion we had</w:t>
      </w:r>
      <w:r w:rsidR="00881137">
        <w:t>.</w:t>
      </w:r>
      <w:r w:rsidRPr="005D4361">
        <w:t xml:space="preserve"> </w:t>
      </w:r>
      <w:r w:rsidR="00881137">
        <w:t xml:space="preserve">It would also be </w:t>
      </w:r>
      <w:r w:rsidRPr="005D4361">
        <w:t xml:space="preserve">fair in reflecting </w:t>
      </w:r>
      <w:r w:rsidR="00B15F84">
        <w:t>on</w:t>
      </w:r>
      <w:r w:rsidR="003B3E4E">
        <w:t xml:space="preserve"> that</w:t>
      </w:r>
      <w:r w:rsidR="00B15F84">
        <w:t xml:space="preserve"> </w:t>
      </w:r>
      <w:r w:rsidRPr="005D4361">
        <w:t xml:space="preserve"> </w:t>
      </w:r>
      <w:r w:rsidR="0073729B">
        <w:t xml:space="preserve">to say that </w:t>
      </w:r>
      <w:r w:rsidRPr="005D4361">
        <w:t xml:space="preserve">we talked about </w:t>
      </w:r>
      <w:r w:rsidR="00881137">
        <w:t>MPs</w:t>
      </w:r>
      <w:r w:rsidRPr="005D4361">
        <w:t xml:space="preserve"> commenting on judicial proceedings</w:t>
      </w:r>
      <w:r w:rsidR="004E4663">
        <w:t xml:space="preserve">. I think it is fair to say that a number of the justices </w:t>
      </w:r>
      <w:r w:rsidRPr="005D4361">
        <w:t>said it was perfectly legitimate for MPs to pass comment on cases</w:t>
      </w:r>
      <w:r w:rsidR="00B15F84">
        <w:t xml:space="preserve"> and</w:t>
      </w:r>
      <w:r w:rsidRPr="005D4361">
        <w:t xml:space="preserve"> rulings</w:t>
      </w:r>
      <w:r w:rsidR="00B15F84">
        <w:t>,</w:t>
      </w:r>
      <w:r w:rsidRPr="005D4361">
        <w:t xml:space="preserve"> and that is </w:t>
      </w:r>
      <w:r w:rsidR="004E4663">
        <w:t xml:space="preserve">also </w:t>
      </w:r>
      <w:r w:rsidRPr="005D4361">
        <w:t>part of the che</w:t>
      </w:r>
      <w:r w:rsidR="004E4663">
        <w:t xml:space="preserve">cks </w:t>
      </w:r>
      <w:r w:rsidRPr="005D4361">
        <w:t>and balances</w:t>
      </w:r>
      <w:r w:rsidR="00B308A2">
        <w:t xml:space="preserve">; it is not about </w:t>
      </w:r>
      <w:r w:rsidRPr="005D4361">
        <w:t>the judiciary existing in isolation from</w:t>
      </w:r>
      <w:r w:rsidR="00B308A2">
        <w:t xml:space="preserve"> society, </w:t>
      </w:r>
      <w:r w:rsidRPr="005D4361">
        <w:t>politicians and wider public opinion</w:t>
      </w:r>
      <w:r w:rsidR="00B308A2">
        <w:t>. Do</w:t>
      </w:r>
      <w:r w:rsidRPr="005D4361">
        <w:t xml:space="preserve"> you agree that is an important role </w:t>
      </w:r>
      <w:r w:rsidR="00B308A2">
        <w:t>f</w:t>
      </w:r>
      <w:r w:rsidRPr="005D4361">
        <w:t>or politicians?</w:t>
      </w:r>
    </w:p>
    <w:p w:rsidR="005D4361" w:rsidP="005D4361">
      <w:pPr>
        <w:pStyle w:val="Answer"/>
      </w:pPr>
      <w:sdt>
        <w:sdtPr>
          <w:alias w:val="Witness"/>
          <w:id w:val="-668948410"/>
          <w:placeholder>
            <w:docPart w:val="DefaultPlaceholder_-1854013440"/>
          </w:placeholder>
          <w:richText/>
        </w:sdtPr>
        <w:sdtContent>
          <w:r w:rsidRPr="005D4361">
            <w:rPr>
              <w:b/>
              <w:i/>
            </w:rPr>
            <w:t>Suella Braverman:</w:t>
          </w:r>
        </w:sdtContent>
      </w:sdt>
      <w:r>
        <w:t xml:space="preserve"> </w:t>
      </w:r>
      <w:r w:rsidRPr="005D4361">
        <w:t xml:space="preserve">I think it is difficult for an </w:t>
      </w:r>
      <w:r w:rsidR="00BB54A0">
        <w:t>A</w:t>
      </w:r>
      <w:r w:rsidRPr="005D4361">
        <w:t>ttorn</w:t>
      </w:r>
      <w:r w:rsidR="00BB54A0">
        <w:t>e</w:t>
      </w:r>
      <w:r w:rsidRPr="005D4361">
        <w:t>y</w:t>
      </w:r>
      <w:r w:rsidR="00B308A2">
        <w:t xml:space="preserve"> </w:t>
      </w:r>
      <w:r w:rsidRPr="005D4361">
        <w:t xml:space="preserve">to comment on ongoing legal proceedings, but as a legislator and </w:t>
      </w:r>
      <w:r w:rsidR="003B3E4E">
        <w:t xml:space="preserve">an </w:t>
      </w:r>
      <w:r w:rsidRPr="005D4361">
        <w:t>MP I think it is completely proper for MPs to have an opinion and voice it.</w:t>
      </w:r>
    </w:p>
    <w:p w:rsidR="005D4361" w:rsidP="005D4361">
      <w:pPr>
        <w:pStyle w:val="Question"/>
      </w:pPr>
      <w:sdt>
        <w:sdtPr>
          <w:alias w:val="Member"/>
          <w:tag w:val="&lt;Member mnisId='4860' dodsId=''&gt;"/>
          <w:id w:val="-1338615492"/>
          <w:placeholder>
            <w:docPart w:val="DefaultPlaceholder_-1854013440"/>
          </w:placeholder>
          <w:richText/>
        </w:sdtPr>
        <w:sdtContent>
          <w:r w:rsidRPr="005D4361">
            <w:rPr>
              <w:b/>
            </w:rPr>
            <w:t>Dr Mullan:</w:t>
          </w:r>
        </w:sdtContent>
      </w:sdt>
      <w:r>
        <w:t xml:space="preserve"> </w:t>
      </w:r>
      <w:r w:rsidRPr="005D4361">
        <w:t xml:space="preserve">To be a </w:t>
      </w:r>
      <w:r w:rsidR="00AF72EE">
        <w:t>bit</w:t>
      </w:r>
      <w:r w:rsidRPr="005D4361">
        <w:t xml:space="preserve"> more specific, w</w:t>
      </w:r>
      <w:r w:rsidR="009348E9">
        <w:t>hile</w:t>
      </w:r>
      <w:r w:rsidRPr="005D4361">
        <w:t xml:space="preserve"> party politics is not necessarily in play when it comes to decisions of the court</w:t>
      </w:r>
      <w:r w:rsidR="00AF72EE">
        <w:t>,</w:t>
      </w:r>
      <w:r w:rsidRPr="005D4361">
        <w:t xml:space="preserve"> when it comes to things like weighing up competing rights</w:t>
      </w:r>
      <w:r w:rsidR="004D7910">
        <w:t xml:space="preserve">, </w:t>
      </w:r>
      <w:r w:rsidRPr="005D4361">
        <w:t>those are inherently political</w:t>
      </w:r>
      <w:r w:rsidR="009348E9">
        <w:t xml:space="preserve"> decisions</w:t>
      </w:r>
      <w:r>
        <w:t xml:space="preserve">, with a small </w:t>
      </w:r>
      <w:r w:rsidR="004D7910">
        <w:t>“p”</w:t>
      </w:r>
      <w:r w:rsidR="00A204B9">
        <w:t>,</w:t>
      </w:r>
      <w:r>
        <w:t xml:space="preserve"> </w:t>
      </w:r>
      <w:r w:rsidRPr="005D4361">
        <w:t>about what priority you might give the right to protest over any other right</w:t>
      </w:r>
      <w:r w:rsidR="00366844">
        <w:t>s</w:t>
      </w:r>
      <w:r w:rsidRPr="005D4361">
        <w:t>. Those are by their very nature politica</w:t>
      </w:r>
      <w:r w:rsidR="00A204B9">
        <w:t>l. E</w:t>
      </w:r>
      <w:r w:rsidRPr="005D4361">
        <w:t xml:space="preserve">ven if </w:t>
      </w:r>
      <w:r w:rsidR="00E80C8C">
        <w:t>they are built on case law</w:t>
      </w:r>
      <w:r w:rsidR="00366844">
        <w:t xml:space="preserve"> decisions</w:t>
      </w:r>
      <w:r w:rsidR="00E80C8C">
        <w:t xml:space="preserve">, </w:t>
      </w:r>
      <w:r w:rsidRPr="005D4361">
        <w:t>at their root they are political</w:t>
      </w:r>
      <w:r w:rsidR="00E80C8C">
        <w:t>,</w:t>
      </w:r>
      <w:r w:rsidRPr="005D4361">
        <w:t xml:space="preserve"> with a small </w:t>
      </w:r>
      <w:r w:rsidR="004D7910">
        <w:t>“p”</w:t>
      </w:r>
      <w:r>
        <w:t>.</w:t>
      </w:r>
    </w:p>
    <w:p w:rsidR="006A79E2" w:rsidP="005D4361">
      <w:pPr>
        <w:pStyle w:val="Answer"/>
      </w:pPr>
      <w:sdt>
        <w:sdtPr>
          <w:alias w:val="Witness"/>
          <w:id w:val="56601292"/>
          <w:placeholder>
            <w:docPart w:val="DefaultPlaceholder_-1854013440"/>
          </w:placeholder>
          <w:richText/>
        </w:sdtPr>
        <w:sdtContent>
          <w:r w:rsidRPr="005D4361" w:rsidR="005D4361">
            <w:rPr>
              <w:b/>
              <w:i/>
            </w:rPr>
            <w:t>Suella Braverman:</w:t>
          </w:r>
        </w:sdtContent>
      </w:sdt>
      <w:r w:rsidR="005D4361">
        <w:t xml:space="preserve"> </w:t>
      </w:r>
      <w:r w:rsidRPr="005D4361" w:rsidR="005D4361">
        <w:t xml:space="preserve">I would definitely agree with that. I think that constituents of MPs who are not </w:t>
      </w:r>
      <w:r w:rsidR="00013DFE">
        <w:t>M</w:t>
      </w:r>
      <w:r w:rsidRPr="005D4361" w:rsidR="005D4361">
        <w:t xml:space="preserve">inisters of the </w:t>
      </w:r>
      <w:r w:rsidR="00013DFE">
        <w:t>G</w:t>
      </w:r>
      <w:r w:rsidRPr="005D4361" w:rsidR="005D4361">
        <w:t>overnment</w:t>
      </w:r>
      <w:r w:rsidR="00013DFE">
        <w:t xml:space="preserve"> </w:t>
      </w:r>
      <w:r w:rsidRPr="005D4361" w:rsidR="005D4361">
        <w:t>would find it quite odd if th</w:t>
      </w:r>
      <w:r w:rsidR="00013DFE">
        <w:t>eir</w:t>
      </w:r>
      <w:r w:rsidRPr="005D4361" w:rsidR="005D4361">
        <w:t xml:space="preserve"> elected representatives we</w:t>
      </w:r>
      <w:r w:rsidR="00013DFE">
        <w:t>re</w:t>
      </w:r>
      <w:r w:rsidRPr="005D4361" w:rsidR="005D4361">
        <w:t xml:space="preserve"> silent on contentious issues </w:t>
      </w:r>
      <w:r>
        <w:t>that</w:t>
      </w:r>
      <w:r w:rsidRPr="005D4361" w:rsidR="005D4361">
        <w:t xml:space="preserve"> are very political by nature</w:t>
      </w:r>
      <w:r w:rsidR="00013DFE">
        <w:t>.</w:t>
      </w:r>
      <w:r w:rsidRPr="005D4361" w:rsidR="005D4361">
        <w:t xml:space="preserve"> I think they would be wondering what their politician</w:t>
      </w:r>
      <w:r w:rsidR="00013DFE">
        <w:t>s were</w:t>
      </w:r>
      <w:r w:rsidRPr="005D4361" w:rsidR="005D4361">
        <w:t xml:space="preserve"> doing if they </w:t>
      </w:r>
      <w:r w:rsidR="004D7910">
        <w:t xml:space="preserve">were not having </w:t>
      </w:r>
      <w:r w:rsidR="00013DFE">
        <w:t>a view</w:t>
      </w:r>
      <w:r w:rsidR="004D7910">
        <w:t xml:space="preserve"> at least</w:t>
      </w:r>
      <w:r w:rsidR="00013DFE">
        <w:t xml:space="preserve">, if not </w:t>
      </w:r>
      <w:r w:rsidRPr="005D4361" w:rsidR="005D4361">
        <w:t>expressing it.</w:t>
      </w:r>
    </w:p>
    <w:p w:rsidR="00E71E58" w:rsidP="005D4361">
      <w:pPr>
        <w:pStyle w:val="Answer"/>
      </w:pPr>
      <w:r>
        <w:t>S</w:t>
      </w:r>
      <w:r w:rsidRPr="005D4361" w:rsidR="005D4361">
        <w:t>ince 2000</w:t>
      </w:r>
      <w:r w:rsidR="006A79E2">
        <w:t>,</w:t>
      </w:r>
      <w:r w:rsidRPr="005D4361" w:rsidR="005D4361">
        <w:t xml:space="preserve"> there have been 20 referrals under section 36</w:t>
      </w:r>
      <w:r w:rsidR="005D4361">
        <w:t>.</w:t>
      </w:r>
    </w:p>
    <w:p w:rsidR="005D4361" w:rsidP="00E71E58">
      <w:pPr>
        <w:pStyle w:val="Question"/>
        <w:numPr>
          <w:ilvl w:val="0"/>
          <w:numId w:val="0"/>
        </w:numPr>
        <w:ind w:left="792"/>
      </w:pPr>
      <w:sdt>
        <w:sdtPr>
          <w:alias w:val="Member"/>
          <w:tag w:val="&lt;Member mnisId='4860' dodsId=''&gt;"/>
          <w:id w:val="1334955772"/>
          <w:placeholder>
            <w:docPart w:val="DefaultPlaceholder_-1854013440"/>
          </w:placeholder>
          <w:richText/>
        </w:sdtPr>
        <w:sdtContent>
          <w:r w:rsidRPr="00E71E58" w:rsidR="00E71E58">
            <w:rPr>
              <w:b/>
            </w:rPr>
            <w:t>Dr Mullan:</w:t>
          </w:r>
        </w:sdtContent>
      </w:sdt>
      <w:r w:rsidR="00E71E58">
        <w:t xml:space="preserve"> Thank you.</w:t>
      </w:r>
    </w:p>
    <w:p w:rsidR="00BE6ABB" w:rsidP="005D4361">
      <w:pPr>
        <w:pStyle w:val="Question"/>
      </w:pPr>
      <w:sdt>
        <w:sdtPr>
          <w:alias w:val="Member"/>
          <w:tag w:val="&lt;Member mnisId='483' dodsId='25660'&gt;"/>
          <w:id w:val="490537947"/>
          <w:placeholder>
            <w:docPart w:val="DefaultPlaceholder_-1854013440"/>
          </w:placeholder>
          <w:richText/>
        </w:sdtPr>
        <w:sdtContent>
          <w:r w:rsidRPr="005D4361" w:rsidR="005D4361">
            <w:rPr>
              <w:b/>
            </w:rPr>
            <w:t>Maria Eagle:</w:t>
          </w:r>
        </w:sdtContent>
      </w:sdt>
      <w:r w:rsidR="005D4361">
        <w:t xml:space="preserve"> </w:t>
      </w:r>
      <w:r w:rsidRPr="00BE6ABB">
        <w:t>I want to ask a little bit about your priorities and the spending review</w:t>
      </w:r>
      <w:r w:rsidR="00DD558B">
        <w:t xml:space="preserve">. Through the </w:t>
      </w:r>
      <w:r w:rsidRPr="00BE6ABB">
        <w:t>spending review 202</w:t>
      </w:r>
      <w:r w:rsidR="00DD558B">
        <w:t>1</w:t>
      </w:r>
      <w:r w:rsidR="00E71E58">
        <w:t>,</w:t>
      </w:r>
      <w:r w:rsidR="00DD558B">
        <w:t xml:space="preserve"> you had </w:t>
      </w:r>
      <w:r w:rsidRPr="00BE6ABB">
        <w:t xml:space="preserve">an extra </w:t>
      </w:r>
      <w:r w:rsidR="00DD558B">
        <w:t>£</w:t>
      </w:r>
      <w:r w:rsidRPr="00BE6ABB">
        <w:t>183</w:t>
      </w:r>
      <w:r w:rsidR="00DD558B">
        <w:t> </w:t>
      </w:r>
      <w:r w:rsidRPr="00BE6ABB">
        <w:t>million</w:t>
      </w:r>
      <w:r w:rsidR="00DD558B">
        <w:t xml:space="preserve"> for</w:t>
      </w:r>
      <w:r w:rsidRPr="00BE6ABB">
        <w:t xml:space="preserve"> agencies over which you have superintendence, including the Serious Fraud Office. It was said in the </w:t>
      </w:r>
      <w:r w:rsidR="00DD558B">
        <w:t>T</w:t>
      </w:r>
      <w:r w:rsidRPr="00BE6ABB">
        <w:t>reasury documentation that</w:t>
      </w:r>
      <w:r w:rsidR="00BE78E3">
        <w:t xml:space="preserve"> the increase </w:t>
      </w:r>
      <w:r w:rsidRPr="00BE6ABB">
        <w:t>would be about 2.2% per year</w:t>
      </w:r>
      <w:r w:rsidR="008206D8">
        <w:t>.</w:t>
      </w:r>
      <w:r w:rsidRPr="00BE6ABB">
        <w:t xml:space="preserve"> How much of that will go to the Serious Fraud Office?</w:t>
      </w:r>
      <w:r w:rsidRPr="00E70BB9" w:rsidR="00E70BB9">
        <w:t xml:space="preserve"> The allocations used to be seared into my mind when I was a departmental </w:t>
      </w:r>
      <w:r w:rsidR="008206D8">
        <w:t>M</w:t>
      </w:r>
      <w:r w:rsidRPr="00E70BB9" w:rsidR="00E70BB9">
        <w:t>inister. Maybe you have</w:t>
      </w:r>
      <w:r w:rsidR="008206D8">
        <w:t xml:space="preserve"> not</w:t>
      </w:r>
      <w:r w:rsidRPr="00E70BB9" w:rsidR="00E70BB9">
        <w:t xml:space="preserve"> quite </w:t>
      </w:r>
      <w:r w:rsidR="008206D8">
        <w:t>got there</w:t>
      </w:r>
      <w:r w:rsidR="00B82F70">
        <w:t xml:space="preserve"> yet in the decision</w:t>
      </w:r>
      <w:r w:rsidR="008206D8">
        <w:t xml:space="preserve"> on the </w:t>
      </w:r>
      <w:r w:rsidRPr="00E70BB9" w:rsidR="00E70BB9">
        <w:t>allocation.</w:t>
      </w:r>
    </w:p>
    <w:p w:rsidR="00B44ECD" w:rsidP="00BE6ABB">
      <w:pPr>
        <w:pStyle w:val="Answer"/>
      </w:pPr>
      <w:sdt>
        <w:sdtPr>
          <w:alias w:val="Witness"/>
          <w:id w:val="-1956322438"/>
          <w:placeholder>
            <w:docPart w:val="DefaultPlaceholder_-1854013440"/>
          </w:placeholder>
          <w:richText/>
        </w:sdtPr>
        <w:sdtContent>
          <w:r w:rsidRPr="00BE6ABB" w:rsidR="00BE6ABB">
            <w:rPr>
              <w:b/>
              <w:i/>
            </w:rPr>
            <w:t>Suella Braverman:</w:t>
          </w:r>
        </w:sdtContent>
      </w:sdt>
      <w:r w:rsidR="00BE6ABB">
        <w:t xml:space="preserve"> </w:t>
      </w:r>
      <w:r w:rsidR="00C25245">
        <w:t>I am there</w:t>
      </w:r>
      <w:r w:rsidR="004D7910">
        <w:t>—</w:t>
      </w:r>
      <w:r w:rsidR="00C25245">
        <w:t xml:space="preserve">it’s all right. </w:t>
      </w:r>
      <w:r w:rsidR="00D372EA">
        <w:t>T</w:t>
      </w:r>
      <w:r w:rsidRPr="00E70BB9" w:rsidR="00E70BB9">
        <w:t>here were up</w:t>
      </w:r>
      <w:r w:rsidR="006326D6">
        <w:t>lifts</w:t>
      </w:r>
      <w:r w:rsidRPr="00E70BB9" w:rsidR="00E70BB9">
        <w:t xml:space="preserve"> in the 2021 spending review</w:t>
      </w:r>
      <w:r w:rsidR="00D372EA">
        <w:t>. T</w:t>
      </w:r>
      <w:r w:rsidRPr="00E70BB9" w:rsidR="00E70BB9">
        <w:t>he SFO has a co</w:t>
      </w:r>
      <w:r w:rsidR="00D372EA">
        <w:t>re</w:t>
      </w:r>
      <w:r w:rsidRPr="00E70BB9" w:rsidR="00E70BB9">
        <w:t xml:space="preserve"> resource budget of around £55 million per year over the next three years. Its resource funding for 2022</w:t>
      </w:r>
      <w:r w:rsidR="00D372EA">
        <w:t>-</w:t>
      </w:r>
      <w:r w:rsidRPr="00E70BB9" w:rsidR="00E70BB9">
        <w:t>23</w:t>
      </w:r>
      <w:r w:rsidRPr="00B44ECD">
        <w:t xml:space="preserve"> is </w:t>
      </w:r>
      <w:r w:rsidR="00D372EA">
        <w:t>£</w:t>
      </w:r>
      <w:r w:rsidRPr="00B44ECD">
        <w:t>55</w:t>
      </w:r>
      <w:r w:rsidR="00B44A53">
        <w:t xml:space="preserve"> million</w:t>
      </w:r>
      <w:r w:rsidRPr="00B44ECD">
        <w:t>.</w:t>
      </w:r>
    </w:p>
    <w:p w:rsidR="00B44ECD" w:rsidRPr="00B44ECD" w:rsidP="00B44ECD">
      <w:pPr>
        <w:pStyle w:val="Question"/>
        <w:rPr>
          <w:lang w:val="en-US"/>
        </w:rPr>
      </w:pPr>
      <w:sdt>
        <w:sdtPr>
          <w:alias w:val="Member"/>
          <w:tag w:val="&lt;Member mnisId='483' dodsId='25660'&gt;"/>
          <w:id w:val="-209105108"/>
          <w:placeholder>
            <w:docPart w:val="DefaultPlaceholder_-1854013440"/>
          </w:placeholder>
          <w:richText/>
        </w:sdtPr>
        <w:sdtContent>
          <w:r w:rsidRPr="00B44ECD">
            <w:rPr>
              <w:b/>
            </w:rPr>
            <w:t>Maria Eagle:</w:t>
          </w:r>
        </w:sdtContent>
      </w:sdt>
      <w:r>
        <w:t xml:space="preserve"> </w:t>
      </w:r>
      <w:r w:rsidR="00B44A53">
        <w:t>T</w:t>
      </w:r>
      <w:r w:rsidRPr="00B44ECD">
        <w:t>hat does not sound like an increase at all.</w:t>
      </w:r>
    </w:p>
    <w:p w:rsidR="00B44ECD" w:rsidP="00B44ECD">
      <w:pPr>
        <w:pStyle w:val="Answer"/>
      </w:pPr>
      <w:sdt>
        <w:sdtPr>
          <w:alias w:val="Witness"/>
          <w:id w:val="-1410071183"/>
          <w:placeholder>
            <w:docPart w:val="DefaultPlaceholder_-1854013440"/>
          </w:placeholder>
          <w:richText/>
        </w:sdtPr>
        <w:sdtContent>
          <w:r w:rsidRPr="00B44ECD">
            <w:rPr>
              <w:b/>
              <w:i/>
            </w:rPr>
            <w:t>Suella Braverman:</w:t>
          </w:r>
        </w:sdtContent>
      </w:sdt>
      <w:r>
        <w:t xml:space="preserve"> </w:t>
      </w:r>
      <w:r w:rsidRPr="00B44ECD">
        <w:t>I</w:t>
      </w:r>
      <w:r w:rsidR="00B44A53">
        <w:t xml:space="preserve"> am</w:t>
      </w:r>
      <w:r w:rsidRPr="00B44ECD">
        <w:t xml:space="preserve"> sorry.</w:t>
      </w:r>
      <w:r w:rsidR="00C01EB2">
        <w:t xml:space="preserve"> </w:t>
      </w:r>
      <w:r w:rsidR="001901F6">
        <w:t>When it comes to resource and capital funding, it is a proportion</w:t>
      </w:r>
      <w:r w:rsidR="0056374A">
        <w:t xml:space="preserve"> f</w:t>
      </w:r>
      <w:r w:rsidR="00B44A53">
        <w:t>or 20</w:t>
      </w:r>
      <w:r w:rsidRPr="00B44ECD">
        <w:t>22</w:t>
      </w:r>
      <w:r w:rsidR="00B44A53">
        <w:t>-</w:t>
      </w:r>
      <w:r w:rsidRPr="00B44ECD">
        <w:t>23</w:t>
      </w:r>
      <w:r w:rsidR="0056374A">
        <w:t xml:space="preserve"> of</w:t>
      </w:r>
      <w:r w:rsidR="00C01EB2">
        <w:t xml:space="preserve"> </w:t>
      </w:r>
      <w:r w:rsidR="00B44A53">
        <w:t>£</w:t>
      </w:r>
      <w:r w:rsidRPr="00B44ECD">
        <w:t>3.1</w:t>
      </w:r>
      <w:r w:rsidR="00C01EB2">
        <w:t> </w:t>
      </w:r>
      <w:r w:rsidRPr="00B44ECD">
        <w:t xml:space="preserve">million </w:t>
      </w:r>
      <w:r w:rsidR="0056374A">
        <w:t>for</w:t>
      </w:r>
      <w:r w:rsidRPr="00B44ECD">
        <w:t xml:space="preserve"> the capital budget and </w:t>
      </w:r>
      <w:r w:rsidR="00B44A53">
        <w:t>£</w:t>
      </w:r>
      <w:r w:rsidRPr="00B44ECD">
        <w:t xml:space="preserve">55 million </w:t>
      </w:r>
      <w:r w:rsidR="0056374A">
        <w:t>on</w:t>
      </w:r>
      <w:r w:rsidR="00B44A53">
        <w:t xml:space="preserve"> </w:t>
      </w:r>
      <w:r w:rsidRPr="00B44ECD">
        <w:t>the resource budget.</w:t>
      </w:r>
    </w:p>
    <w:p w:rsidR="00B44ECD" w:rsidRPr="00B44ECD" w:rsidP="00B44ECD">
      <w:pPr>
        <w:pStyle w:val="Question"/>
        <w:rPr>
          <w:lang w:val="en-US"/>
        </w:rPr>
      </w:pPr>
      <w:sdt>
        <w:sdtPr>
          <w:alias w:val="Member"/>
          <w:tag w:val="&lt;Member mnisId='483' dodsId='25660'&gt;"/>
          <w:id w:val="1720936199"/>
          <w:placeholder>
            <w:docPart w:val="DefaultPlaceholder_-1854013440"/>
          </w:placeholder>
          <w:richText/>
        </w:sdtPr>
        <w:sdtContent>
          <w:r w:rsidRPr="00B44ECD">
            <w:rPr>
              <w:b/>
            </w:rPr>
            <w:t>Maria Eagle:</w:t>
          </w:r>
        </w:sdtContent>
      </w:sdt>
      <w:r>
        <w:t xml:space="preserve"> </w:t>
      </w:r>
      <w:r w:rsidRPr="00B44ECD">
        <w:t>From what you have said, am I right that there is not a</w:t>
      </w:r>
      <w:r>
        <w:t xml:space="preserve"> planned</w:t>
      </w:r>
      <w:r w:rsidRPr="00B44ECD">
        <w:t xml:space="preserve"> increase in the resource budget</w:t>
      </w:r>
      <w:r>
        <w:t xml:space="preserve"> </w:t>
      </w:r>
      <w:r w:rsidRPr="00B44ECD">
        <w:t xml:space="preserve">for the </w:t>
      </w:r>
      <w:r w:rsidR="00835B29">
        <w:t>SFO</w:t>
      </w:r>
      <w:r w:rsidRPr="00B44ECD">
        <w:t>?</w:t>
      </w:r>
    </w:p>
    <w:p w:rsidR="00B44ECD" w:rsidP="00B44ECD">
      <w:pPr>
        <w:pStyle w:val="Answer"/>
      </w:pPr>
      <w:sdt>
        <w:sdtPr>
          <w:alias w:val="Witness"/>
          <w:id w:val="-1191378972"/>
          <w:placeholder>
            <w:docPart w:val="DefaultPlaceholder_-1854013440"/>
          </w:placeholder>
          <w:richText/>
        </w:sdtPr>
        <w:sdtContent>
          <w:r w:rsidRPr="00B44ECD">
            <w:rPr>
              <w:b/>
              <w:i/>
            </w:rPr>
            <w:t>Suella Braverman:</w:t>
          </w:r>
        </w:sdtContent>
      </w:sdt>
      <w:r>
        <w:t xml:space="preserve"> </w:t>
      </w:r>
      <w:r w:rsidRPr="00B44ECD">
        <w:t xml:space="preserve">This is supplemented by funding from the </w:t>
      </w:r>
      <w:r w:rsidR="00C01EB2">
        <w:t>T</w:t>
      </w:r>
      <w:r w:rsidRPr="00B44ECD">
        <w:t xml:space="preserve">reasury reserve. The </w:t>
      </w:r>
      <w:r w:rsidR="00C01EB2">
        <w:t>T</w:t>
      </w:r>
      <w:r w:rsidRPr="00B44ECD">
        <w:t xml:space="preserve">reasury reserve funding enables the </w:t>
      </w:r>
      <w:r w:rsidR="00835B29">
        <w:t>SFO</w:t>
      </w:r>
      <w:r w:rsidRPr="00B44ECD">
        <w:t xml:space="preserve"> to obtain additional money for cases where costs exceed more than 4% of </w:t>
      </w:r>
      <w:r w:rsidR="0045583C">
        <w:t>its</w:t>
      </w:r>
      <w:r w:rsidRPr="00B44ECD">
        <w:t xml:space="preserve"> budget during the financial year.</w:t>
      </w:r>
    </w:p>
    <w:p w:rsidR="0045583C" w:rsidRPr="0045583C" w:rsidP="00B44ECD">
      <w:pPr>
        <w:pStyle w:val="Question"/>
        <w:rPr>
          <w:lang w:val="en-US"/>
        </w:rPr>
      </w:pPr>
      <w:sdt>
        <w:sdtPr>
          <w:alias w:val="Member"/>
          <w:tag w:val="&lt;Member mnisId='483' dodsId='25660'&gt;"/>
          <w:id w:val="365958100"/>
          <w:placeholder>
            <w:docPart w:val="DefaultPlaceholder_-1854013440"/>
          </w:placeholder>
          <w:richText/>
        </w:sdtPr>
        <w:sdtContent>
          <w:r w:rsidRPr="00B44ECD" w:rsidR="00B44ECD">
            <w:rPr>
              <w:b/>
            </w:rPr>
            <w:t>Maria Eagle:</w:t>
          </w:r>
        </w:sdtContent>
      </w:sdt>
      <w:r>
        <w:t xml:space="preserve"> O</w:t>
      </w:r>
      <w:r w:rsidRPr="00B44ECD" w:rsidR="00B44ECD">
        <w:t>n a case</w:t>
      </w:r>
      <w:r>
        <w:t>-</w:t>
      </w:r>
      <w:r w:rsidRPr="00B44ECD" w:rsidR="00B44ECD">
        <w:t>by</w:t>
      </w:r>
      <w:r>
        <w:t>-</w:t>
      </w:r>
      <w:r w:rsidRPr="00B44ECD" w:rsidR="00B44ECD">
        <w:t>case basis</w:t>
      </w:r>
      <w:r w:rsidR="003B3E4E">
        <w:t>,</w:t>
      </w:r>
      <w:r w:rsidRPr="00B44ECD" w:rsidR="00B44ECD">
        <w:t xml:space="preserve"> you might get some more money for the SFO if </w:t>
      </w:r>
      <w:r w:rsidR="0056374A">
        <w:t>they are</w:t>
      </w:r>
      <w:r w:rsidRPr="00B44ECD" w:rsidR="00B44ECD">
        <w:t xml:space="preserve"> doing a big prosecution</w:t>
      </w:r>
      <w:r w:rsidR="00297087">
        <w:t>.</w:t>
      </w:r>
    </w:p>
    <w:p w:rsidR="0045583C" w:rsidP="0045583C">
      <w:pPr>
        <w:pStyle w:val="Answer"/>
      </w:pPr>
      <w:sdt>
        <w:sdtPr>
          <w:alias w:val="Witness"/>
          <w:id w:val="2046175260"/>
          <w:placeholder>
            <w:docPart w:val="DefaultPlaceholder_-1854013440"/>
          </w:placeholder>
          <w:richText/>
        </w:sdtPr>
        <w:sdtContent>
          <w:r w:rsidRPr="0045583C">
            <w:rPr>
              <w:b/>
              <w:i/>
            </w:rPr>
            <w:t>Suella Braverman:</w:t>
          </w:r>
        </w:sdtContent>
      </w:sdt>
      <w:r w:rsidR="002C14E1">
        <w:t xml:space="preserve"> </w:t>
      </w:r>
      <w:r>
        <w:t>Yes.</w:t>
      </w:r>
    </w:p>
    <w:p w:rsidR="00297087" w:rsidRPr="00297087" w:rsidP="0045583C">
      <w:pPr>
        <w:pStyle w:val="Question"/>
        <w:rPr>
          <w:lang w:val="en-US"/>
        </w:rPr>
      </w:pPr>
      <w:sdt>
        <w:sdtPr>
          <w:alias w:val="Member"/>
          <w:tag w:val="&lt;Member mnisId='483' dodsId='25660'&gt;"/>
          <w:id w:val="-408927630"/>
          <w:placeholder>
            <w:docPart w:val="DefaultPlaceholder_-1854013440"/>
          </w:placeholder>
          <w:richText/>
        </w:sdtPr>
        <w:sdtContent>
          <w:r w:rsidRPr="0045583C" w:rsidR="0045583C">
            <w:rPr>
              <w:b/>
            </w:rPr>
            <w:t>Maria Eagle:</w:t>
          </w:r>
        </w:sdtContent>
      </w:sdt>
      <w:r w:rsidR="0045583C">
        <w:t xml:space="preserve"> </w:t>
      </w:r>
      <w:r w:rsidRPr="00297087">
        <w:t>There has been a decline</w:t>
      </w:r>
      <w:r w:rsidR="00FD35BC">
        <w:t xml:space="preserve"> of 35% since 2016</w:t>
      </w:r>
      <w:r w:rsidRPr="00297087">
        <w:t xml:space="preserve"> in</w:t>
      </w:r>
      <w:r w:rsidR="00FD35BC">
        <w:t xml:space="preserve"> </w:t>
      </w:r>
      <w:r w:rsidRPr="00297087">
        <w:t>prosecution</w:t>
      </w:r>
      <w:r w:rsidR="00EF512D">
        <w:t>s</w:t>
      </w:r>
      <w:r w:rsidRPr="00297087">
        <w:t xml:space="preserve"> of major fraud</w:t>
      </w:r>
      <w:r w:rsidR="00FD35BC">
        <w:t xml:space="preserve"> and</w:t>
      </w:r>
      <w:r w:rsidRPr="00297087">
        <w:t xml:space="preserve"> money</w:t>
      </w:r>
      <w:r w:rsidR="00EF512D">
        <w:t xml:space="preserve"> </w:t>
      </w:r>
      <w:r w:rsidRPr="00297087">
        <w:t>laundering</w:t>
      </w:r>
      <w:r w:rsidR="00FD35BC">
        <w:t>, has</w:t>
      </w:r>
      <w:r w:rsidR="006355DE">
        <w:t>n’t</w:t>
      </w:r>
      <w:r w:rsidR="00FD35BC">
        <w:t xml:space="preserve"> there</w:t>
      </w:r>
      <w:r w:rsidR="00D2242F">
        <w:t>?</w:t>
      </w:r>
      <w:r w:rsidRPr="00297087">
        <w:t xml:space="preserve"> For example, there has been an average of five cases a year in the </w:t>
      </w:r>
      <w:r w:rsidR="00E82372">
        <w:t>l</w:t>
      </w:r>
      <w:r w:rsidRPr="00297087">
        <w:t>ast five years</w:t>
      </w:r>
      <w:r w:rsidR="00D2242F">
        <w:t>. There wer</w:t>
      </w:r>
      <w:r w:rsidRPr="00297087">
        <w:t>e</w:t>
      </w:r>
      <w:r w:rsidR="00D2242F">
        <w:t xml:space="preserve"> four</w:t>
      </w:r>
      <w:r w:rsidRPr="00297087">
        <w:t xml:space="preserve"> last year</w:t>
      </w:r>
      <w:r w:rsidR="00E82372">
        <w:t>, which is</w:t>
      </w:r>
      <w:r w:rsidRPr="00297087">
        <w:t xml:space="preserve"> down from 13 in 2016</w:t>
      </w:r>
      <w:r w:rsidR="00D2242F">
        <w:noBreakHyphen/>
        <w:t>1</w:t>
      </w:r>
      <w:r w:rsidR="00E82372">
        <w:t>7</w:t>
      </w:r>
      <w:r w:rsidR="00D2242F">
        <w:t>,</w:t>
      </w:r>
      <w:r w:rsidRPr="00297087">
        <w:t xml:space="preserve"> so you do not expect to call on that extra potential money from the </w:t>
      </w:r>
      <w:r w:rsidR="001022B0">
        <w:t>T</w:t>
      </w:r>
      <w:r w:rsidRPr="00297087">
        <w:t xml:space="preserve">reasury by the sound of it. Presumably, that is why it is not in the core allocation. Am I right or </w:t>
      </w:r>
      <w:r w:rsidR="001022B0">
        <w:t xml:space="preserve">am I </w:t>
      </w:r>
      <w:r w:rsidRPr="00297087">
        <w:t>being a bit cynical?</w:t>
      </w:r>
    </w:p>
    <w:p w:rsidR="00E254B8" w:rsidP="00297087">
      <w:pPr>
        <w:pStyle w:val="Answer"/>
      </w:pPr>
      <w:sdt>
        <w:sdtPr>
          <w:alias w:val="Witness"/>
          <w:id w:val="139858948"/>
          <w:placeholder>
            <w:docPart w:val="DefaultPlaceholder_-1854013440"/>
          </w:placeholder>
          <w:richText/>
        </w:sdtPr>
        <w:sdtContent>
          <w:r w:rsidRPr="00297087" w:rsidR="00297087">
            <w:rPr>
              <w:b/>
              <w:i/>
            </w:rPr>
            <w:t>Suella Braverman:</w:t>
          </w:r>
        </w:sdtContent>
      </w:sdt>
      <w:r w:rsidR="00297087">
        <w:t xml:space="preserve"> </w:t>
      </w:r>
      <w:r w:rsidRPr="00297087" w:rsidR="00297087">
        <w:t xml:space="preserve">I would not want to prejudge the work of the SFO. </w:t>
      </w:r>
      <w:r w:rsidR="001022B0">
        <w:t>It</w:t>
      </w:r>
      <w:r w:rsidRPr="00297087" w:rsidR="00297087">
        <w:t xml:space="preserve"> is important to </w:t>
      </w:r>
      <w:r w:rsidR="00FE2DC2">
        <w:t>remember</w:t>
      </w:r>
      <w:r w:rsidRPr="00297087" w:rsidR="00297087">
        <w:t xml:space="preserve"> that the SFO is both an investigator </w:t>
      </w:r>
      <w:r w:rsidR="001022B0">
        <w:t xml:space="preserve">and </w:t>
      </w:r>
      <w:r w:rsidRPr="00297087" w:rsidR="00297087">
        <w:t xml:space="preserve">a prosecutor. It can only ever progress to a prosecution when the available evidence </w:t>
      </w:r>
      <w:r w:rsidRPr="002A0039" w:rsidR="002A0039">
        <w:t xml:space="preserve">is strong enough to support </w:t>
      </w:r>
      <w:r w:rsidR="001022B0">
        <w:t>it. B</w:t>
      </w:r>
      <w:r w:rsidRPr="002A0039" w:rsidR="002A0039">
        <w:t>ringing a weak case is simply not an option</w:t>
      </w:r>
      <w:r w:rsidR="001022B0">
        <w:t>,</w:t>
      </w:r>
      <w:r w:rsidRPr="002A0039" w:rsidR="002A0039">
        <w:t xml:space="preserve"> nor is it in the public interest. Therefore, there will be some investigations </w:t>
      </w:r>
      <w:r w:rsidR="007C122B">
        <w:t>that</w:t>
      </w:r>
      <w:r w:rsidRPr="002A0039" w:rsidR="002A0039">
        <w:t xml:space="preserve"> close</w:t>
      </w:r>
      <w:r w:rsidR="007C122B">
        <w:t>,</w:t>
      </w:r>
      <w:r w:rsidRPr="002A0039" w:rsidR="002A0039">
        <w:t xml:space="preserve"> either because the investigation has not shown there is a case to answer or becaus</w:t>
      </w:r>
      <w:r w:rsidR="005773B7">
        <w:t>e</w:t>
      </w:r>
      <w:r w:rsidRPr="002A0039" w:rsidR="002A0039">
        <w:t xml:space="preserve"> there is insufficient evidence, and that is the same</w:t>
      </w:r>
      <w:r w:rsidR="005773B7">
        <w:t xml:space="preserve"> for</w:t>
      </w:r>
      <w:r w:rsidRPr="002A0039" w:rsidR="002A0039">
        <w:t xml:space="preserve"> any public investigative agency.</w:t>
      </w:r>
    </w:p>
    <w:p w:rsidR="00835B29" w:rsidP="00297087">
      <w:pPr>
        <w:pStyle w:val="Answer"/>
      </w:pPr>
      <w:r>
        <w:t>T</w:t>
      </w:r>
      <w:r w:rsidRPr="002A0039" w:rsidR="002A0039">
        <w:t>he ambition of the SFO is very clear</w:t>
      </w:r>
      <w:r w:rsidR="005773B7">
        <w:t xml:space="preserve">. If cases can be </w:t>
      </w:r>
      <w:r w:rsidRPr="002A0039" w:rsidR="002A0039">
        <w:t>resolved by</w:t>
      </w:r>
      <w:r>
        <w:t xml:space="preserve"> DPA</w:t>
      </w:r>
      <w:r w:rsidR="00A517EC">
        <w:t>s</w:t>
      </w:r>
      <w:r w:rsidR="005773B7">
        <w:t>,</w:t>
      </w:r>
      <w:r>
        <w:t xml:space="preserve"> </w:t>
      </w:r>
      <w:r w:rsidRPr="00835B29">
        <w:t>that is a good</w:t>
      </w:r>
      <w:r w:rsidR="005773B7">
        <w:t>,</w:t>
      </w:r>
      <w:r w:rsidRPr="00835B29">
        <w:t xml:space="preserve"> efficient and cost</w:t>
      </w:r>
      <w:r w:rsidR="005773B7">
        <w:t>-</w:t>
      </w:r>
      <w:r w:rsidRPr="00835B29">
        <w:t>effective way of proceeding, but if it needs to go to trial that reflects the facts of the case and the level of co</w:t>
      </w:r>
      <w:r w:rsidR="009B1F5F">
        <w:t>-</w:t>
      </w:r>
      <w:r w:rsidRPr="00835B29">
        <w:t>operation by a company. We need to focus on the best outcomes from the point of view of the interests of justice and the public interest.</w:t>
      </w:r>
    </w:p>
    <w:p w:rsidR="00BA340C" w:rsidRPr="00BA340C" w:rsidP="00835B29">
      <w:pPr>
        <w:pStyle w:val="Question"/>
        <w:rPr>
          <w:lang w:val="en-US"/>
        </w:rPr>
      </w:pPr>
      <w:sdt>
        <w:sdtPr>
          <w:alias w:val="Member"/>
          <w:tag w:val="&lt;Member mnisId='483' dodsId='25660'&gt;"/>
          <w:id w:val="1547484234"/>
          <w:placeholder>
            <w:docPart w:val="DefaultPlaceholder_-1854013440"/>
          </w:placeholder>
          <w:richText/>
        </w:sdtPr>
        <w:sdtContent>
          <w:r w:rsidRPr="00835B29" w:rsidR="00835B29">
            <w:rPr>
              <w:b/>
            </w:rPr>
            <w:t>Maria Eagle:</w:t>
          </w:r>
        </w:sdtContent>
      </w:sdt>
      <w:r w:rsidR="00835B29">
        <w:t xml:space="preserve"> </w:t>
      </w:r>
      <w:r w:rsidRPr="00835B29" w:rsidR="00835B29">
        <w:t>Do you accept that economic crime cost</w:t>
      </w:r>
      <w:r w:rsidR="009B1F5F">
        <w:t>s</w:t>
      </w:r>
      <w:r w:rsidRPr="00835B29" w:rsidR="00835B29">
        <w:t xml:space="preserve"> the UK hundreds of billions of pounds</w:t>
      </w:r>
      <w:r w:rsidR="009B1F5F">
        <w:t xml:space="preserve">? The </w:t>
      </w:r>
      <w:r w:rsidRPr="00835B29" w:rsidR="00835B29">
        <w:t>National Crime Agency says that money</w:t>
      </w:r>
      <w:r w:rsidR="003B3E4E">
        <w:t xml:space="preserve"> </w:t>
      </w:r>
      <w:r w:rsidRPr="00835B29" w:rsidR="00835B29">
        <w:t xml:space="preserve">laundering costs the UK £100 billion; </w:t>
      </w:r>
      <w:r w:rsidR="009B1F5F">
        <w:t>loss to</w:t>
      </w:r>
      <w:r w:rsidRPr="00835B29" w:rsidR="00835B29">
        <w:t xml:space="preserve"> fraud is </w:t>
      </w:r>
      <w:r w:rsidR="009B1F5F">
        <w:t>£</w:t>
      </w:r>
      <w:r w:rsidRPr="00835B29" w:rsidR="00835B29">
        <w:t>190</w:t>
      </w:r>
      <w:r w:rsidR="00DB7BD0">
        <w:t> </w:t>
      </w:r>
      <w:r w:rsidRPr="00835B29" w:rsidR="00835B29">
        <w:t>billion</w:t>
      </w:r>
      <w:r w:rsidR="00835B29">
        <w:t>.</w:t>
      </w:r>
      <w:r w:rsidRPr="00835B29" w:rsidR="00835B29">
        <w:t xml:space="preserve"> </w:t>
      </w:r>
      <w:r w:rsidR="00DB7BD0">
        <w:t>T</w:t>
      </w:r>
      <w:r w:rsidRPr="00835B29" w:rsidR="00835B29">
        <w:t>hese are enormous sums</w:t>
      </w:r>
      <w:r w:rsidR="00DB7BD0">
        <w:t>. W</w:t>
      </w:r>
      <w:r w:rsidRPr="00835B29" w:rsidR="00835B29">
        <w:t xml:space="preserve">e all have constituents who </w:t>
      </w:r>
      <w:r w:rsidR="00DB7BD0">
        <w:t>have been</w:t>
      </w:r>
      <w:r w:rsidRPr="00835B29" w:rsidR="00835B29">
        <w:t xml:space="preserve"> subject</w:t>
      </w:r>
      <w:r>
        <w:t>ed</w:t>
      </w:r>
      <w:r w:rsidRPr="00BA340C">
        <w:t xml:space="preserve"> to appalling fraud</w:t>
      </w:r>
      <w:r w:rsidR="00DB7BD0">
        <w:t>. S</w:t>
      </w:r>
      <w:r w:rsidRPr="00BA340C">
        <w:t>ometimes</w:t>
      </w:r>
      <w:r w:rsidR="00DB7BD0">
        <w:t xml:space="preserve"> it involves</w:t>
      </w:r>
      <w:r w:rsidRPr="00BA340C">
        <w:t xml:space="preserve"> their entire life savings</w:t>
      </w:r>
      <w:r w:rsidR="00DB7BD0">
        <w:t xml:space="preserve"> and </w:t>
      </w:r>
      <w:r w:rsidRPr="00BA340C">
        <w:t xml:space="preserve">most of </w:t>
      </w:r>
      <w:r w:rsidR="00DB7BD0">
        <w:t>them n</w:t>
      </w:r>
      <w:r w:rsidRPr="00BA340C">
        <w:t xml:space="preserve">ever have </w:t>
      </w:r>
      <w:r w:rsidR="00DB7BD0">
        <w:t xml:space="preserve">a cat’s </w:t>
      </w:r>
      <w:r w:rsidRPr="00BA340C">
        <w:t>chance in hell of getting the</w:t>
      </w:r>
      <w:r w:rsidR="006C5E2B">
        <w:t>i</w:t>
      </w:r>
      <w:r w:rsidR="00DB7BD0">
        <w:t>r</w:t>
      </w:r>
      <w:r w:rsidRPr="00BA340C">
        <w:t xml:space="preserve"> money back or seeing any justice against the people who perpetrated it. There is a lot out there for the Serious Fraud Office</w:t>
      </w:r>
      <w:r w:rsidR="006C5E2B">
        <w:t xml:space="preserve"> and</w:t>
      </w:r>
      <w:r w:rsidRPr="00BA340C">
        <w:t xml:space="preserve"> National Crime Agenc</w:t>
      </w:r>
      <w:r w:rsidR="006C5E2B">
        <w:t xml:space="preserve">y </w:t>
      </w:r>
      <w:r w:rsidRPr="00BA340C">
        <w:t>to do. That is right, is</w:t>
      </w:r>
      <w:r w:rsidR="00396DDA">
        <w:t>n’t</w:t>
      </w:r>
      <w:r w:rsidRPr="00BA340C">
        <w:t xml:space="preserve"> it?</w:t>
      </w:r>
    </w:p>
    <w:p w:rsidR="00A36817" w:rsidP="00BA340C">
      <w:pPr>
        <w:pStyle w:val="Answer"/>
      </w:pPr>
      <w:sdt>
        <w:sdtPr>
          <w:alias w:val="Witness"/>
          <w:id w:val="1895774345"/>
          <w:placeholder>
            <w:docPart w:val="DefaultPlaceholder_-1854013440"/>
          </w:placeholder>
          <w:richText/>
        </w:sdtPr>
        <w:sdtContent>
          <w:r w:rsidRPr="00BA340C" w:rsidR="00BA340C">
            <w:rPr>
              <w:b/>
              <w:i/>
            </w:rPr>
            <w:t>Suella Braverman:</w:t>
          </w:r>
        </w:sdtContent>
      </w:sdt>
      <w:r w:rsidR="00BA340C">
        <w:t xml:space="preserve"> </w:t>
      </w:r>
      <w:r w:rsidRPr="00BA340C" w:rsidR="00BA340C">
        <w:t>I do not want to diminish the seriousness of economic crime and fraud. It is</w:t>
      </w:r>
      <w:r w:rsidR="0011665F">
        <w:t xml:space="preserve"> </w:t>
      </w:r>
      <w:r w:rsidRPr="00BA340C" w:rsidR="00BA340C">
        <w:t xml:space="preserve">very worrying. There is a lot of action and commitment by the </w:t>
      </w:r>
      <w:r w:rsidR="001337DB">
        <w:t>G</w:t>
      </w:r>
      <w:r w:rsidRPr="00BA340C" w:rsidR="00BA340C">
        <w:t xml:space="preserve">overnment to try to deal with </w:t>
      </w:r>
      <w:r w:rsidR="00396DDA">
        <w:t>it</w:t>
      </w:r>
      <w:r w:rsidRPr="00BA340C" w:rsidR="00BA340C">
        <w:t>. We have the economic crime plan</w:t>
      </w:r>
      <w:r w:rsidR="00396DDA">
        <w:t>,</w:t>
      </w:r>
      <w:r w:rsidRPr="00A36817">
        <w:t xml:space="preserve"> launch</w:t>
      </w:r>
      <w:r w:rsidR="00396DDA">
        <w:t>ed</w:t>
      </w:r>
      <w:r w:rsidRPr="00A36817">
        <w:t xml:space="preserve"> in 2019</w:t>
      </w:r>
      <w:r w:rsidR="00396DDA">
        <w:t>,</w:t>
      </w:r>
      <w:r w:rsidRPr="00A36817">
        <w:t xml:space="preserve"> which represents a step change in our response to economic crime. We want to </w:t>
      </w:r>
      <w:r w:rsidR="00396DDA">
        <w:t xml:space="preserve">work to </w:t>
      </w:r>
      <w:r w:rsidRPr="00A36817">
        <w:t xml:space="preserve">ensure that the environment for economic crime in the private sector is disrupted; </w:t>
      </w:r>
      <w:r w:rsidR="001337DB">
        <w:t>w</w:t>
      </w:r>
      <w:r w:rsidRPr="00A36817">
        <w:t>e want to ensure that we have measurable progress against our economic crime plan. There is investment</w:t>
      </w:r>
      <w:r w:rsidR="00396DDA">
        <w:t>,</w:t>
      </w:r>
      <w:r w:rsidRPr="00A36817">
        <w:t xml:space="preserve"> and we need to empower the agencies</w:t>
      </w:r>
      <w:r w:rsidR="001337DB">
        <w:t>. T</w:t>
      </w:r>
      <w:r w:rsidRPr="00A36817">
        <w:t xml:space="preserve">he </w:t>
      </w:r>
      <w:r w:rsidR="001337DB">
        <w:t>N</w:t>
      </w:r>
      <w:r w:rsidRPr="00A36817">
        <w:t xml:space="preserve">ational </w:t>
      </w:r>
      <w:r w:rsidR="001337DB">
        <w:t>E</w:t>
      </w:r>
      <w:r w:rsidRPr="00A36817">
        <w:t xml:space="preserve">conomic </w:t>
      </w:r>
      <w:r w:rsidR="001337DB">
        <w:t>C</w:t>
      </w:r>
      <w:r w:rsidRPr="00A36817">
        <w:t xml:space="preserve">rime </w:t>
      </w:r>
      <w:r w:rsidR="001337DB">
        <w:t>C</w:t>
      </w:r>
      <w:r w:rsidRPr="00A36817">
        <w:t>entre was established to co</w:t>
      </w:r>
      <w:r w:rsidR="00AA0DBB">
        <w:noBreakHyphen/>
      </w:r>
      <w:r w:rsidRPr="00A36817">
        <w:t>ordinate activity to tackle economic crime</w:t>
      </w:r>
      <w:r>
        <w:t>.</w:t>
      </w:r>
    </w:p>
    <w:p w:rsidR="00C07971" w:rsidRPr="00C07971" w:rsidP="00A36817">
      <w:pPr>
        <w:pStyle w:val="Question"/>
        <w:rPr>
          <w:lang w:val="en-US"/>
        </w:rPr>
      </w:pPr>
      <w:sdt>
        <w:sdtPr>
          <w:alias w:val="Member"/>
          <w:tag w:val="&lt;Member mnisId='483' dodsId='25660'&gt;"/>
          <w:id w:val="1024288597"/>
          <w:placeholder>
            <w:docPart w:val="DefaultPlaceholder_-1854013440"/>
          </w:placeholder>
          <w:richText/>
        </w:sdtPr>
        <w:sdtContent>
          <w:r w:rsidRPr="00A36817" w:rsidR="00A36817">
            <w:rPr>
              <w:b/>
            </w:rPr>
            <w:t>Maria Eagle:</w:t>
          </w:r>
        </w:sdtContent>
      </w:sdt>
      <w:r w:rsidR="00AA0DBB">
        <w:t xml:space="preserve"> Do</w:t>
      </w:r>
      <w:r w:rsidRPr="00A36817" w:rsidR="00A36817">
        <w:t xml:space="preserve"> you accept that increasing the budget empowers the agencies to tackle some of this? At a national level</w:t>
      </w:r>
      <w:r w:rsidR="00AA0DBB">
        <w:t>, the</w:t>
      </w:r>
      <w:r w:rsidRPr="00A36817" w:rsidR="00A36817">
        <w:t xml:space="preserve"> agencies fighting this kind of crime get about </w:t>
      </w:r>
      <w:r w:rsidR="00AA0DBB">
        <w:t>£</w:t>
      </w:r>
      <w:r w:rsidRPr="00A36817" w:rsidR="00A36817">
        <w:t>852 million</w:t>
      </w:r>
      <w:r w:rsidR="00396DDA">
        <w:t xml:space="preserve"> in total</w:t>
      </w:r>
      <w:r w:rsidRPr="00A36817" w:rsidR="00A36817">
        <w:t>, if you believe</w:t>
      </w:r>
      <w:r w:rsidR="00580A90">
        <w:t xml:space="preserve"> </w:t>
      </w:r>
      <w:r w:rsidRPr="00A36817" w:rsidR="00A36817">
        <w:t xml:space="preserve">the </w:t>
      </w:r>
      <w:r w:rsidR="004D7910">
        <w:t>Sp</w:t>
      </w:r>
      <w:r w:rsidRPr="00A36817" w:rsidR="004D7910">
        <w:t xml:space="preserve">otlight on </w:t>
      </w:r>
      <w:r w:rsidR="004D7910">
        <w:t>C</w:t>
      </w:r>
      <w:r w:rsidRPr="00A36817" w:rsidR="004D7910">
        <w:t xml:space="preserve">orruption </w:t>
      </w:r>
      <w:r w:rsidRPr="00A36817" w:rsidR="00A36817">
        <w:t>report published earlier this week</w:t>
      </w:r>
      <w:r w:rsidR="008B304F">
        <w:t>.</w:t>
      </w:r>
      <w:r w:rsidR="00A3287C">
        <w:t xml:space="preserve"> It says that</w:t>
      </w:r>
      <w:r w:rsidRPr="00C14DDE" w:rsidR="00C14DDE">
        <w:t xml:space="preserve"> the UK spends under </w:t>
      </w:r>
      <w:r w:rsidR="00A3287C">
        <w:t>0.</w:t>
      </w:r>
      <w:r w:rsidRPr="00C14DDE" w:rsidR="00C14DDE">
        <w:t xml:space="preserve">1% of </w:t>
      </w:r>
      <w:r w:rsidR="00396DDA">
        <w:t>G</w:t>
      </w:r>
      <w:r w:rsidRPr="00C14DDE" w:rsidR="00C14DDE">
        <w:t xml:space="preserve">overnment expenditure while losing the equivalent of </w:t>
      </w:r>
      <w:r w:rsidRPr="00C14DDE" w:rsidR="00C14DDE">
        <w:t>14.5% of GDP. Given</w:t>
      </w:r>
      <w:r w:rsidR="00C14DDE">
        <w:t xml:space="preserve"> </w:t>
      </w:r>
      <w:r w:rsidR="00396DDA">
        <w:t xml:space="preserve">that </w:t>
      </w:r>
      <w:r w:rsidRPr="00C14DDE" w:rsidR="00C14DDE">
        <w:t>you can generate money</w:t>
      </w:r>
      <w:r w:rsidR="00A3287C">
        <w:t>,</w:t>
      </w:r>
      <w:r w:rsidRPr="00C14DDE" w:rsidR="00C14DDE">
        <w:t xml:space="preserve"> as you suggested</w:t>
      </w:r>
      <w:r w:rsidR="00A3287C">
        <w:t>,</w:t>
      </w:r>
      <w:r w:rsidRPr="00C14DDE" w:rsidR="00C14DDE">
        <w:t xml:space="preserve"> in settlements through deferred prosecution agreements</w:t>
      </w:r>
      <w:r w:rsidR="00B849D9">
        <w:t>—i</w:t>
      </w:r>
      <w:r w:rsidRPr="00C14DDE" w:rsidR="00C14DDE">
        <w:t xml:space="preserve">ndeed, the SFO has done </w:t>
      </w:r>
      <w:r w:rsidR="00B849D9">
        <w:t>so</w:t>
      </w:r>
      <w:r w:rsidRPr="00C14DDE" w:rsidR="00C14DDE">
        <w:t xml:space="preserve"> very successfully</w:t>
      </w:r>
      <w:r w:rsidR="00396DDA">
        <w:t>,</w:t>
      </w:r>
      <w:r w:rsidR="00B849D9">
        <w:t xml:space="preserve"> </w:t>
      </w:r>
      <w:r w:rsidRPr="00C14DDE" w:rsidR="00C14DDE">
        <w:t xml:space="preserve">with </w:t>
      </w:r>
      <w:r w:rsidR="00B849D9">
        <w:t>£</w:t>
      </w:r>
      <w:r w:rsidRPr="00C14DDE" w:rsidR="00C14DDE">
        <w:t>1.6</w:t>
      </w:r>
      <w:r w:rsidR="00B849D9">
        <w:t> </w:t>
      </w:r>
      <w:r w:rsidRPr="00C14DDE" w:rsidR="00C14DDE">
        <w:t xml:space="preserve">billion in settlements in the </w:t>
      </w:r>
      <w:r w:rsidR="00396DDA">
        <w:t>l</w:t>
      </w:r>
      <w:r w:rsidRPr="00C14DDE" w:rsidR="00C14DDE">
        <w:t>ast five years</w:t>
      </w:r>
      <w:r w:rsidR="00B849D9">
        <w:t>, and</w:t>
      </w:r>
      <w:r w:rsidRPr="00C14DDE" w:rsidR="00C14DDE">
        <w:t xml:space="preserve"> another £100</w:t>
      </w:r>
      <w:r w:rsidR="00B849D9">
        <w:t> </w:t>
      </w:r>
      <w:r w:rsidRPr="00C14DDE" w:rsidR="00C14DDE">
        <w:t>million in fin</w:t>
      </w:r>
      <w:r w:rsidR="00B849D9">
        <w:t>es and</w:t>
      </w:r>
      <w:r w:rsidRPr="00C14DDE" w:rsidR="00C14DDE">
        <w:t xml:space="preserve"> penalties</w:t>
      </w:r>
      <w:r w:rsidR="00B849D9">
        <w:t>—</w:t>
      </w:r>
      <w:r w:rsidR="00396DDA">
        <w:t>and</w:t>
      </w:r>
      <w:r w:rsidRPr="00C14DDE" w:rsidR="00C14DDE">
        <w:t xml:space="preserve"> given </w:t>
      </w:r>
      <w:r w:rsidR="00B00EE0">
        <w:t>that £</w:t>
      </w:r>
      <w:r w:rsidRPr="00C14DDE" w:rsidR="00C14DDE">
        <w:t>100 billion</w:t>
      </w:r>
      <w:r w:rsidR="00B00EE0">
        <w:t xml:space="preserve"> is</w:t>
      </w:r>
      <w:r w:rsidRPr="00C14DDE" w:rsidR="00C14DDE">
        <w:t xml:space="preserve"> lost </w:t>
      </w:r>
      <w:r w:rsidR="00B00EE0">
        <w:t>by mone</w:t>
      </w:r>
      <w:r w:rsidR="00396DDA">
        <w:t xml:space="preserve">y </w:t>
      </w:r>
      <w:r w:rsidRPr="00C14DDE" w:rsidR="00C14DDE">
        <w:t xml:space="preserve">laundering and </w:t>
      </w:r>
      <w:r w:rsidR="00B00EE0">
        <w:t>£</w:t>
      </w:r>
      <w:r w:rsidRPr="00C14DDE" w:rsidR="00C14DDE">
        <w:t xml:space="preserve">190 billion </w:t>
      </w:r>
      <w:r w:rsidR="0011665F">
        <w:t>by</w:t>
      </w:r>
      <w:r w:rsidRPr="00C07971">
        <w:t xml:space="preserve"> fraud, </w:t>
      </w:r>
      <w:r w:rsidR="00396DDA">
        <w:t xml:space="preserve">why on earth don’t </w:t>
      </w:r>
      <w:r w:rsidRPr="00C07971">
        <w:t>you empower these national</w:t>
      </w:r>
      <w:r>
        <w:t xml:space="preserve"> </w:t>
      </w:r>
      <w:r w:rsidRPr="00C07971">
        <w:t>organisations</w:t>
      </w:r>
      <w:r>
        <w:t xml:space="preserve">, </w:t>
      </w:r>
      <w:r w:rsidRPr="00C07971">
        <w:t>including the SFO</w:t>
      </w:r>
      <w:r>
        <w:t>,</w:t>
      </w:r>
      <w:r w:rsidRPr="00C07971">
        <w:t xml:space="preserve"> to tackle this properly on a much bigger scale and make it absolutely clear that the UK is a good place to do business</w:t>
      </w:r>
      <w:r w:rsidR="009A39FE">
        <w:t>,</w:t>
      </w:r>
      <w:r w:rsidRPr="00C07971">
        <w:t xml:space="preserve"> rather than some kind of </w:t>
      </w:r>
      <w:r w:rsidR="009A39FE">
        <w:t>w</w:t>
      </w:r>
      <w:r w:rsidRPr="00C07971">
        <w:t xml:space="preserve">ild </w:t>
      </w:r>
      <w:r w:rsidR="009A39FE">
        <w:t>w</w:t>
      </w:r>
      <w:r w:rsidRPr="00C07971">
        <w:t>est where economic crime is shooting up to huge levels and deterring people from doing business in this country</w:t>
      </w:r>
      <w:r w:rsidR="009A39FE">
        <w:t>? W</w:t>
      </w:r>
      <w:r w:rsidRPr="00C07971">
        <w:t>hy do</w:t>
      </w:r>
      <w:r w:rsidR="003C60B6">
        <w:t>n’t</w:t>
      </w:r>
      <w:r w:rsidRPr="00C07971">
        <w:t xml:space="preserve"> you do more?</w:t>
      </w:r>
    </w:p>
    <w:p w:rsidR="003C60B6" w:rsidP="00C07971">
      <w:pPr>
        <w:pStyle w:val="Answer"/>
      </w:pPr>
      <w:sdt>
        <w:sdtPr>
          <w:alias w:val="Witness"/>
          <w:id w:val="1636986021"/>
          <w:placeholder>
            <w:docPart w:val="DefaultPlaceholder_-1854013440"/>
          </w:placeholder>
          <w:richText/>
        </w:sdtPr>
        <w:sdtContent>
          <w:r w:rsidRPr="00C07971" w:rsidR="00C07971">
            <w:rPr>
              <w:b/>
              <w:i/>
            </w:rPr>
            <w:t>Suella Braverman:</w:t>
          </w:r>
        </w:sdtContent>
      </w:sdt>
      <w:r w:rsidR="00C07971">
        <w:t xml:space="preserve"> </w:t>
      </w:r>
      <w:r w:rsidRPr="00C07971" w:rsidR="00C07971">
        <w:t>I think our settlements</w:t>
      </w:r>
      <w:r w:rsidR="009A39FE">
        <w:t xml:space="preserve"> </w:t>
      </w:r>
      <w:r>
        <w:t xml:space="preserve">in </w:t>
      </w:r>
      <w:r w:rsidRPr="00C07971" w:rsidR="00C07971">
        <w:t xml:space="preserve">the spending review represent a serious commitment by the </w:t>
      </w:r>
      <w:r w:rsidR="003E2E4D">
        <w:t>G</w:t>
      </w:r>
      <w:r w:rsidRPr="00C07971" w:rsidR="00C07971">
        <w:t>overnment to ensure that the SFO has the right resources and tools to work effectively against fraudsters and criminals. I</w:t>
      </w:r>
      <w:r w:rsidR="0001367D">
        <w:t xml:space="preserve">t </w:t>
      </w:r>
      <w:r w:rsidRPr="00C07971" w:rsidR="00C07971">
        <w:t xml:space="preserve">takes on some of the most complex and difficult cases; </w:t>
      </w:r>
      <w:r w:rsidR="0001367D">
        <w:t>i</w:t>
      </w:r>
      <w:r w:rsidRPr="00C07971" w:rsidR="00C07971">
        <w:t>t has achieved certain successes. I</w:t>
      </w:r>
      <w:r w:rsidR="0001367D">
        <w:t xml:space="preserve"> am</w:t>
      </w:r>
      <w:r w:rsidRPr="00C07971" w:rsidR="00C07971">
        <w:t xml:space="preserve"> grateful for your acknowledgment</w:t>
      </w:r>
      <w:r w:rsidR="0001367D">
        <w:t xml:space="preserve"> of th</w:t>
      </w:r>
      <w:r>
        <w:t>em</w:t>
      </w:r>
      <w:r w:rsidRPr="00C07971" w:rsidR="00C07971">
        <w:t>. I do not think the</w:t>
      </w:r>
      <w:r w:rsidR="0001367D">
        <w:t xml:space="preserve"> SFO</w:t>
      </w:r>
      <w:r w:rsidRPr="00C07971" w:rsidR="00C07971">
        <w:t xml:space="preserve"> get</w:t>
      </w:r>
      <w:r w:rsidR="0001367D">
        <w:t xml:space="preserve">s sufficient </w:t>
      </w:r>
      <w:r w:rsidRPr="00C07971" w:rsidR="00C07971">
        <w:t xml:space="preserve">acknowledgment of </w:t>
      </w:r>
      <w:r w:rsidR="0001367D">
        <w:t>its</w:t>
      </w:r>
      <w:r w:rsidRPr="00C07971" w:rsidR="00C07971">
        <w:t xml:space="preserve"> successes</w:t>
      </w:r>
      <w:r w:rsidR="0001367D">
        <w:t>.</w:t>
      </w:r>
      <w:r w:rsidRPr="00C07971" w:rsidR="00C07971">
        <w:t xml:space="preserve"> It continues to deliver good operational results</w:t>
      </w:r>
      <w:r w:rsidR="00AF0DDB">
        <w:t>.</w:t>
      </w:r>
    </w:p>
    <w:p w:rsidR="00AC4070" w:rsidP="00C07971">
      <w:pPr>
        <w:pStyle w:val="Answer"/>
      </w:pPr>
      <w:r>
        <w:t>T</w:t>
      </w:r>
      <w:r w:rsidRPr="00C07971" w:rsidR="00C07971">
        <w:t xml:space="preserve">aking into account </w:t>
      </w:r>
      <w:r w:rsidR="003C60B6">
        <w:t>judicial</w:t>
      </w:r>
      <w:r w:rsidRPr="00C07971" w:rsidR="00C07971">
        <w:t xml:space="preserve"> resolutions such as</w:t>
      </w:r>
      <w:r>
        <w:t xml:space="preserve"> DPAs, its</w:t>
      </w:r>
      <w:r w:rsidRPr="00C07971" w:rsidR="00C07971">
        <w:t xml:space="preserve"> successful judicial outcomes rate </w:t>
      </w:r>
      <w:r>
        <w:t>has been</w:t>
      </w:r>
      <w:r w:rsidRPr="00C07971" w:rsidR="00C07971">
        <w:t xml:space="preserve"> 84% by case and 56% </w:t>
      </w:r>
      <w:r w:rsidRPr="00A7367E" w:rsidR="00A7367E">
        <w:t xml:space="preserve">by defendant over the past </w:t>
      </w:r>
      <w:r w:rsidRPr="00AC4070">
        <w:t xml:space="preserve">four financial years. Over </w:t>
      </w:r>
      <w:r>
        <w:t>£</w:t>
      </w:r>
      <w:r w:rsidRPr="00AC4070">
        <w:t>7.3 million in</w:t>
      </w:r>
      <w:r>
        <w:t xml:space="preserve"> financial orders </w:t>
      </w:r>
      <w:r w:rsidRPr="00AC4070">
        <w:t>w</w:t>
      </w:r>
      <w:r w:rsidR="0011665F">
        <w:t>as</w:t>
      </w:r>
      <w:r w:rsidRPr="00AC4070">
        <w:t xml:space="preserve"> obtained by SF</w:t>
      </w:r>
      <w:r w:rsidR="0013130C">
        <w:t>O’s</w:t>
      </w:r>
      <w:r w:rsidRPr="00AC4070">
        <w:t xml:space="preserve"> proceeds of crime team and over </w:t>
      </w:r>
      <w:r w:rsidR="0013130C">
        <w:t>£</w:t>
      </w:r>
      <w:r w:rsidRPr="00AC4070">
        <w:t>6.9</w:t>
      </w:r>
      <w:r w:rsidR="0013130C">
        <w:t> </w:t>
      </w:r>
      <w:r w:rsidRPr="00AC4070">
        <w:t>million</w:t>
      </w:r>
      <w:r w:rsidR="0013130C">
        <w:t xml:space="preserve"> </w:t>
      </w:r>
      <w:r w:rsidRPr="00AC4070">
        <w:t>last year was recovered. It is making good use of</w:t>
      </w:r>
      <w:r w:rsidR="0013130C">
        <w:t xml:space="preserve"> the</w:t>
      </w:r>
      <w:r w:rsidRPr="00AC4070">
        <w:t xml:space="preserve"> legislative tool</w:t>
      </w:r>
      <w:r>
        <w:t>s</w:t>
      </w:r>
      <w:r w:rsidRPr="00AC4070">
        <w:t xml:space="preserve"> available to it, whether it is those contained in the Bribery Ac</w:t>
      </w:r>
      <w:r w:rsidR="00775725">
        <w:t>t,</w:t>
      </w:r>
      <w:r w:rsidR="0013130C">
        <w:t xml:space="preserve"> </w:t>
      </w:r>
      <w:r w:rsidRPr="00AC4070">
        <w:t>the</w:t>
      </w:r>
      <w:r w:rsidR="00775725">
        <w:t xml:space="preserve"> Cr</w:t>
      </w:r>
      <w:r w:rsidRPr="00AC4070">
        <w:t xml:space="preserve">ime and </w:t>
      </w:r>
      <w:r w:rsidR="00775725">
        <w:t>Courts</w:t>
      </w:r>
      <w:r w:rsidRPr="00AC4070">
        <w:t xml:space="preserve"> </w:t>
      </w:r>
      <w:r w:rsidR="0013130C">
        <w:t>A</w:t>
      </w:r>
      <w:r w:rsidRPr="00AC4070">
        <w:t xml:space="preserve">ct </w:t>
      </w:r>
      <w:r w:rsidR="0013130C">
        <w:t xml:space="preserve">2013 </w:t>
      </w:r>
      <w:r w:rsidRPr="00AC4070">
        <w:t xml:space="preserve">or the </w:t>
      </w:r>
      <w:r w:rsidR="00775725">
        <w:t>C</w:t>
      </w:r>
      <w:r w:rsidRPr="00AC4070">
        <w:t xml:space="preserve">riminal </w:t>
      </w:r>
      <w:r w:rsidR="00775725">
        <w:t>F</w:t>
      </w:r>
      <w:r w:rsidRPr="00AC4070">
        <w:t xml:space="preserve">inances </w:t>
      </w:r>
      <w:r w:rsidR="00775725">
        <w:t>A</w:t>
      </w:r>
      <w:r w:rsidRPr="00AC4070">
        <w:t>ct. It has agreed 12 DP</w:t>
      </w:r>
      <w:r w:rsidR="00F76106">
        <w:t>As</w:t>
      </w:r>
      <w:r w:rsidRPr="00AC4070">
        <w:t xml:space="preserve"> since 2014 </w:t>
      </w:r>
      <w:r w:rsidR="003C60B6">
        <w:t>with</w:t>
      </w:r>
      <w:r w:rsidRPr="00AC4070">
        <w:t xml:space="preserve"> a total value</w:t>
      </w:r>
      <w:r w:rsidR="003C60B6">
        <w:t>, as you say,</w:t>
      </w:r>
      <w:r w:rsidRPr="00AC4070">
        <w:t xml:space="preserve"> of </w:t>
      </w:r>
      <w:r w:rsidR="00F76106">
        <w:t>£</w:t>
      </w:r>
      <w:r w:rsidRPr="00AC4070">
        <w:t>1.7 billion. It has good tools. Does it need more resources? Yes. The inspectorate was very clear</w:t>
      </w:r>
      <w:r w:rsidR="00F76106">
        <w:t>. It</w:t>
      </w:r>
      <w:r w:rsidRPr="00AC4070">
        <w:t xml:space="preserve"> needs better digitisation</w:t>
      </w:r>
      <w:r>
        <w:t>.</w:t>
      </w:r>
    </w:p>
    <w:p w:rsidR="004E1A3B" w:rsidRPr="004E1A3B" w:rsidP="00AC4070">
      <w:pPr>
        <w:pStyle w:val="Question"/>
        <w:rPr>
          <w:lang w:val="en-US"/>
        </w:rPr>
      </w:pPr>
      <w:sdt>
        <w:sdtPr>
          <w:alias w:val="Member"/>
          <w:tag w:val="&lt;Member mnisId='483' dodsId='25660'&gt;"/>
          <w:id w:val="170229978"/>
          <w:placeholder>
            <w:docPart w:val="DefaultPlaceholder_-1854013440"/>
          </w:placeholder>
          <w:richText/>
        </w:sdtPr>
        <w:sdtContent>
          <w:r w:rsidRPr="00AC4070" w:rsidR="00AC4070">
            <w:rPr>
              <w:b/>
            </w:rPr>
            <w:t>Maria Eagle:</w:t>
          </w:r>
        </w:sdtContent>
      </w:sdt>
      <w:r w:rsidR="00AC4070">
        <w:t xml:space="preserve"> </w:t>
      </w:r>
      <w:r w:rsidR="00F76106">
        <w:t>Y</w:t>
      </w:r>
      <w:r w:rsidRPr="00AC4070" w:rsidR="00AC4070">
        <w:t xml:space="preserve">ou seem to have </w:t>
      </w:r>
      <w:r w:rsidR="003C60B6">
        <w:t xml:space="preserve">just </w:t>
      </w:r>
      <w:r w:rsidRPr="00AC4070" w:rsidR="00AC4070">
        <w:t>told me that there were only new resource</w:t>
      </w:r>
      <w:r w:rsidR="00F76106">
        <w:t>s</w:t>
      </w:r>
      <w:r w:rsidRPr="00AC4070" w:rsidR="00AC4070">
        <w:t xml:space="preserve"> on a case</w:t>
      </w:r>
      <w:r w:rsidR="00F76106">
        <w:t>-</w:t>
      </w:r>
      <w:r w:rsidRPr="00AC4070" w:rsidR="00AC4070">
        <w:t>by</w:t>
      </w:r>
      <w:r w:rsidR="00F76106">
        <w:t>-</w:t>
      </w:r>
      <w:r w:rsidRPr="00AC4070" w:rsidR="00AC4070">
        <w:t xml:space="preserve">case basis for prosecutions. That was what </w:t>
      </w:r>
      <w:r w:rsidR="003C60B6">
        <w:t>you</w:t>
      </w:r>
      <w:r w:rsidRPr="00AC4070" w:rsidR="00AC4070">
        <w:t xml:space="preserve"> said at the beginning when I first raised this question with you. That does not seem to me </w:t>
      </w:r>
      <w:r w:rsidRPr="004E1A3B">
        <w:t>like you giving more resource</w:t>
      </w:r>
      <w:r w:rsidR="00284216">
        <w:t>s</w:t>
      </w:r>
      <w:r w:rsidRPr="004E1A3B">
        <w:t xml:space="preserve"> to expand the capacity to deal with this huge level of fraud</w:t>
      </w:r>
      <w:r w:rsidR="00284216">
        <w:t xml:space="preserve">. The </w:t>
      </w:r>
      <w:r w:rsidRPr="004E1A3B" w:rsidR="00284216">
        <w:t xml:space="preserve">National Crime Agency </w:t>
      </w:r>
      <w:r w:rsidR="00284216">
        <w:t>says that the</w:t>
      </w:r>
      <w:r w:rsidRPr="004E1A3B">
        <w:t xml:space="preserve"> amount lost to fraud is </w:t>
      </w:r>
      <w:r w:rsidR="00284216">
        <w:t>£</w:t>
      </w:r>
      <w:r w:rsidRPr="004E1A3B">
        <w:t>190 billion</w:t>
      </w:r>
      <w:r w:rsidR="00284216">
        <w:t>; money</w:t>
      </w:r>
      <w:r w:rsidR="003C60B6">
        <w:t xml:space="preserve"> </w:t>
      </w:r>
      <w:r w:rsidR="00284216">
        <w:t>laundering accounts for £100 billion.</w:t>
      </w:r>
      <w:r w:rsidRPr="004E1A3B">
        <w:t xml:space="preserve"> </w:t>
      </w:r>
      <w:r w:rsidR="00A72842">
        <w:t>T</w:t>
      </w:r>
      <w:r w:rsidRPr="004E1A3B">
        <w:t xml:space="preserve">he </w:t>
      </w:r>
      <w:r w:rsidR="00A72842">
        <w:t>£</w:t>
      </w:r>
      <w:r w:rsidRPr="004E1A3B">
        <w:t>1.6 billion</w:t>
      </w:r>
      <w:r w:rsidR="00A72842">
        <w:t xml:space="preserve"> you described sounds</w:t>
      </w:r>
      <w:r w:rsidRPr="004E1A3B">
        <w:t xml:space="preserve"> min</w:t>
      </w:r>
      <w:r w:rsidR="003C60B6">
        <w:t>u</w:t>
      </w:r>
      <w:r w:rsidRPr="004E1A3B">
        <w:t xml:space="preserve">scule in comparison with those levels of fraud, yet you seem to be saying to me that your settlement </w:t>
      </w:r>
      <w:r w:rsidR="003C60B6">
        <w:t>has</w:t>
      </w:r>
      <w:r w:rsidR="005B7A60">
        <w:t>,</w:t>
      </w:r>
      <w:r w:rsidR="0011665F">
        <w:t xml:space="preserve"> </w:t>
      </w:r>
      <w:r w:rsidRPr="004E1A3B">
        <w:t>case</w:t>
      </w:r>
      <w:r w:rsidR="004D7910">
        <w:t xml:space="preserve"> </w:t>
      </w:r>
      <w:r w:rsidRPr="004E1A3B">
        <w:t>by</w:t>
      </w:r>
      <w:r w:rsidR="004D7910">
        <w:t xml:space="preserve"> </w:t>
      </w:r>
      <w:r w:rsidRPr="004E1A3B">
        <w:t>case</w:t>
      </w:r>
      <w:r w:rsidR="004D7910">
        <w:t>,</w:t>
      </w:r>
      <w:r w:rsidRPr="004E1A3B">
        <w:t xml:space="preserve"> </w:t>
      </w:r>
      <w:r w:rsidR="003C60B6">
        <w:t>per prosecution</w:t>
      </w:r>
      <w:r w:rsidR="005B7A60">
        <w:t>,</w:t>
      </w:r>
      <w:r w:rsidR="000F3CA7">
        <w:t xml:space="preserve"> </w:t>
      </w:r>
      <w:r w:rsidRPr="004E1A3B">
        <w:t xml:space="preserve">capacity to give a bit more money to succeed with a particular prosecution. That seems to me doing the absolute minimum, </w:t>
      </w:r>
      <w:r w:rsidR="00E12C01">
        <w:t>M</w:t>
      </w:r>
      <w:r w:rsidRPr="004E1A3B">
        <w:t>inister.</w:t>
      </w:r>
    </w:p>
    <w:p w:rsidR="001819C0" w:rsidP="004E1A3B">
      <w:pPr>
        <w:pStyle w:val="Answer"/>
      </w:pPr>
      <w:sdt>
        <w:sdtPr>
          <w:alias w:val="Witness"/>
          <w:id w:val="383375635"/>
          <w:placeholder>
            <w:docPart w:val="DefaultPlaceholder_-1854013440"/>
          </w:placeholder>
          <w:richText/>
        </w:sdtPr>
        <w:sdtContent>
          <w:r w:rsidRPr="004E1A3B" w:rsidR="004E1A3B">
            <w:rPr>
              <w:b/>
              <w:i/>
            </w:rPr>
            <w:t>Suella Braverman:</w:t>
          </w:r>
        </w:sdtContent>
      </w:sdt>
      <w:r w:rsidR="004E1A3B">
        <w:t xml:space="preserve"> </w:t>
      </w:r>
      <w:r w:rsidRPr="004E1A3B" w:rsidR="004E1A3B">
        <w:t xml:space="preserve">I disagree. </w:t>
      </w:r>
      <w:r w:rsidR="000F3CA7">
        <w:t>We</w:t>
      </w:r>
      <w:r w:rsidRPr="004E1A3B" w:rsidR="004E1A3B">
        <w:t xml:space="preserve"> have seen some success</w:t>
      </w:r>
      <w:r w:rsidR="000F3CA7">
        <w:t xml:space="preserve">es. </w:t>
      </w:r>
      <w:r w:rsidRPr="004E1A3B" w:rsidR="004E1A3B">
        <w:t xml:space="preserve">I do not </w:t>
      </w:r>
      <w:r w:rsidR="005B7A60">
        <w:t>need</w:t>
      </w:r>
      <w:r w:rsidRPr="004E1A3B" w:rsidR="004E1A3B">
        <w:t xml:space="preserve"> to go over them</w:t>
      </w:r>
      <w:r w:rsidR="000F3CA7">
        <w:t>. T</w:t>
      </w:r>
      <w:r w:rsidRPr="004E1A3B" w:rsidR="004E1A3B">
        <w:t>hey represent the value for money that the SFO provides</w:t>
      </w:r>
      <w:r w:rsidR="000F3CA7">
        <w:t>. T</w:t>
      </w:r>
      <w:r w:rsidRPr="004E1A3B" w:rsidR="004E1A3B">
        <w:t xml:space="preserve">he settlement we have secured in the spending review will go forward to </w:t>
      </w:r>
      <w:r w:rsidR="000F3CA7">
        <w:t xml:space="preserve">boost its </w:t>
      </w:r>
      <w:r w:rsidRPr="004E1A3B" w:rsidR="004E1A3B">
        <w:t xml:space="preserve">resources. There is a serious issue </w:t>
      </w:r>
      <w:r w:rsidR="005B7A60">
        <w:t>with</w:t>
      </w:r>
      <w:r w:rsidRPr="004E1A3B" w:rsidR="004E1A3B">
        <w:t xml:space="preserve"> the SFO when it comes to its digital capability. That is a well-</w:t>
      </w:r>
      <w:r w:rsidR="00350BEC">
        <w:t>known</w:t>
      </w:r>
      <w:r w:rsidRPr="004E1A3B" w:rsidR="004E1A3B">
        <w:t xml:space="preserve"> challenge for the SFO. We need to make it nimble and a competitive employer that attracts the best lawyers</w:t>
      </w:r>
      <w:r w:rsidR="00350BEC">
        <w:t>; w</w:t>
      </w:r>
      <w:r w:rsidRPr="004E1A3B" w:rsidR="004E1A3B">
        <w:t>e need to bolster its army of people who can deal with the very complex disclosure challenges that serious fraud poses these days</w:t>
      </w:r>
      <w:r w:rsidR="00350BEC">
        <w:t>,</w:t>
      </w:r>
      <w:r w:rsidRPr="004E1A3B" w:rsidR="004E1A3B">
        <w:t xml:space="preserve"> and ensure </w:t>
      </w:r>
      <w:r w:rsidR="005B7A60">
        <w:t xml:space="preserve">that </w:t>
      </w:r>
      <w:r w:rsidRPr="004E1A3B" w:rsidR="004E1A3B">
        <w:t>there is sufficient grip and case progression in its case</w:t>
      </w:r>
      <w:r w:rsidR="008F284C">
        <w:t xml:space="preserve"> </w:t>
      </w:r>
      <w:r w:rsidR="008F284C">
        <w:t>load</w:t>
      </w:r>
      <w:r w:rsidRPr="004E1A3B" w:rsidR="004E1A3B">
        <w:t>. The SFO has</w:t>
      </w:r>
      <w:r w:rsidRPr="001819C0">
        <w:t xml:space="preserve"> a large number of difficult and complex cases currently on its books and it is working through them at</w:t>
      </w:r>
      <w:r w:rsidR="004C20E0">
        <w:t xml:space="preserve"> </w:t>
      </w:r>
      <w:r w:rsidRPr="001819C0">
        <w:t>pa</w:t>
      </w:r>
      <w:r w:rsidR="004C20E0">
        <w:t>c</w:t>
      </w:r>
      <w:r w:rsidRPr="001819C0">
        <w:t>e, but this spend</w:t>
      </w:r>
      <w:r w:rsidR="00CE7A22">
        <w:t>ing re</w:t>
      </w:r>
      <w:r w:rsidRPr="001819C0">
        <w:t xml:space="preserve">view settlement will go towards ensuring that it has much more money </w:t>
      </w:r>
      <w:r w:rsidR="00CE7A22">
        <w:t xml:space="preserve">diverted </w:t>
      </w:r>
      <w:r w:rsidRPr="001819C0">
        <w:t>to where it</w:t>
      </w:r>
      <w:r w:rsidR="00CE7A22">
        <w:t xml:space="preserve"> is </w:t>
      </w:r>
      <w:r w:rsidRPr="001819C0">
        <w:t>needed.</w:t>
      </w:r>
    </w:p>
    <w:p w:rsidR="00716440" w:rsidRPr="00716440" w:rsidP="001819C0">
      <w:pPr>
        <w:pStyle w:val="Question"/>
        <w:rPr>
          <w:lang w:val="en-US"/>
        </w:rPr>
      </w:pPr>
      <w:sdt>
        <w:sdtPr>
          <w:alias w:val="Member"/>
          <w:tag w:val="&lt;Member mnisId='483' dodsId='25660'&gt;"/>
          <w:id w:val="1024600197"/>
          <w:placeholder>
            <w:docPart w:val="DefaultPlaceholder_-1854013440"/>
          </w:placeholder>
          <w:richText/>
        </w:sdtPr>
        <w:sdtContent>
          <w:r w:rsidRPr="001819C0" w:rsidR="001819C0">
            <w:rPr>
              <w:b/>
            </w:rPr>
            <w:t>Maria Eagle:</w:t>
          </w:r>
        </w:sdtContent>
      </w:sdt>
      <w:r w:rsidR="001819C0">
        <w:t xml:space="preserve"> </w:t>
      </w:r>
      <w:r w:rsidR="00CE7A22">
        <w:t>W</w:t>
      </w:r>
      <w:r w:rsidRPr="00716440">
        <w:t xml:space="preserve">hat more money? I thought you told me there was a special fund that the </w:t>
      </w:r>
      <w:r w:rsidR="00CE7A22">
        <w:t>T</w:t>
      </w:r>
      <w:r w:rsidRPr="00716440">
        <w:t xml:space="preserve">reasury would allow </w:t>
      </w:r>
      <w:r w:rsidR="00CE7A22">
        <w:t xml:space="preserve">it to draw </w:t>
      </w:r>
      <w:r w:rsidRPr="00716440">
        <w:t>on in respect of a particular prosecution, not lots more money to sort out</w:t>
      </w:r>
      <w:r w:rsidR="00CE7A22">
        <w:t xml:space="preserve"> the digital issues that it might have</w:t>
      </w:r>
      <w:r w:rsidR="008B2C92">
        <w:t xml:space="preserve"> in the office. </w:t>
      </w:r>
      <w:r w:rsidRPr="00716440">
        <w:t xml:space="preserve">It </w:t>
      </w:r>
      <w:r w:rsidR="008B2C92">
        <w:t>did</w:t>
      </w:r>
      <w:r w:rsidRPr="00716440">
        <w:t xml:space="preserve"> not sound to me </w:t>
      </w:r>
      <w:r w:rsidR="008B2C92">
        <w:t>that you were</w:t>
      </w:r>
      <w:r w:rsidRPr="00716440">
        <w:t xml:space="preserve"> saying there </w:t>
      </w:r>
      <w:r w:rsidR="008B2C92">
        <w:t>was</w:t>
      </w:r>
      <w:r w:rsidRPr="00716440">
        <w:t xml:space="preserve"> more investment in the SFO itself. You </w:t>
      </w:r>
      <w:r w:rsidR="005B7A60">
        <w:t>we</w:t>
      </w:r>
      <w:r w:rsidR="008B2C92">
        <w:t>re</w:t>
      </w:r>
      <w:r w:rsidRPr="00716440">
        <w:t xml:space="preserve"> saying there is capacity for it to tap more money for </w:t>
      </w:r>
      <w:r w:rsidR="008B2C92">
        <w:t xml:space="preserve">a </w:t>
      </w:r>
      <w:r w:rsidRPr="00716440">
        <w:t>particular</w:t>
      </w:r>
      <w:r w:rsidR="008B2C92">
        <w:t xml:space="preserve">ly </w:t>
      </w:r>
      <w:r w:rsidRPr="00716440">
        <w:t xml:space="preserve">complex prosecution, but there have been only four in the </w:t>
      </w:r>
      <w:r w:rsidR="005B7A60">
        <w:t>l</w:t>
      </w:r>
      <w:r w:rsidRPr="00716440">
        <w:t>ast year and that is down from 13 in 2016</w:t>
      </w:r>
      <w:r w:rsidR="008B2C92">
        <w:t>-</w:t>
      </w:r>
      <w:r w:rsidRPr="00716440">
        <w:t>17. That is not even going in the right direction</w:t>
      </w:r>
      <w:r>
        <w:t>.</w:t>
      </w:r>
      <w:r w:rsidRPr="00716440">
        <w:t xml:space="preserve"> I realise there are issues with investigating such things</w:t>
      </w:r>
      <w:r w:rsidR="001B6306">
        <w:t xml:space="preserve"> and that it takes t</w:t>
      </w:r>
      <w:r w:rsidRPr="00716440">
        <w:t>ime</w:t>
      </w:r>
      <w:r w:rsidR="001B6306">
        <w:t>. T</w:t>
      </w:r>
      <w:r w:rsidRPr="00716440">
        <w:t xml:space="preserve">he numbers overall </w:t>
      </w:r>
      <w:r w:rsidR="001B6306">
        <w:t>are</w:t>
      </w:r>
      <w:r w:rsidRPr="00716440">
        <w:t xml:space="preserve"> going down</w:t>
      </w:r>
      <w:r w:rsidR="001B1337">
        <w:t>,</w:t>
      </w:r>
      <w:r w:rsidRPr="00716440">
        <w:t xml:space="preserve"> yet the levels of fraud</w:t>
      </w:r>
      <w:r w:rsidR="001B6306">
        <w:t>—</w:t>
      </w:r>
      <w:r w:rsidRPr="00716440">
        <w:t>£190 billion</w:t>
      </w:r>
      <w:r w:rsidR="001B6306">
        <w:t xml:space="preserve"> for money</w:t>
      </w:r>
      <w:r w:rsidR="005B7A60">
        <w:t xml:space="preserve"> </w:t>
      </w:r>
      <w:r w:rsidR="001B6306">
        <w:t>laundering and £100 billion for fraud</w:t>
      </w:r>
      <w:r w:rsidR="00B64119">
        <w:t xml:space="preserve">—are </w:t>
      </w:r>
      <w:r w:rsidRPr="00716440">
        <w:t>going up</w:t>
      </w:r>
      <w:r w:rsidR="00B64119">
        <w:t>.</w:t>
      </w:r>
      <w:r w:rsidRPr="00716440">
        <w:t xml:space="preserve"> There</w:t>
      </w:r>
      <w:r w:rsidR="00B64119">
        <w:t xml:space="preserve"> is </w:t>
      </w:r>
      <w:r w:rsidRPr="00716440">
        <w:t>lo</w:t>
      </w:r>
      <w:r w:rsidR="00B64119">
        <w:t>t</w:t>
      </w:r>
      <w:r w:rsidR="005B7A60">
        <w:t>s</w:t>
      </w:r>
      <w:r w:rsidR="00B64119">
        <w:t xml:space="preserve"> for </w:t>
      </w:r>
      <w:r w:rsidR="005B7A60">
        <w:t>them</w:t>
      </w:r>
      <w:r w:rsidRPr="00716440">
        <w:t xml:space="preserve"> to do</w:t>
      </w:r>
      <w:r>
        <w:t>.</w:t>
      </w:r>
    </w:p>
    <w:p w:rsidR="00716440" w:rsidP="00716440">
      <w:pPr>
        <w:pStyle w:val="Answer"/>
      </w:pPr>
      <w:sdt>
        <w:sdtPr>
          <w:alias w:val="Witness"/>
          <w:id w:val="-100419056"/>
          <w:placeholder>
            <w:docPart w:val="DefaultPlaceholder_-1854013440"/>
          </w:placeholder>
          <w:richText/>
        </w:sdtPr>
        <w:sdtContent>
          <w:r w:rsidRPr="00716440">
            <w:rPr>
              <w:b/>
              <w:i/>
            </w:rPr>
            <w:t>Suella Braverman:</w:t>
          </w:r>
        </w:sdtContent>
      </w:sdt>
      <w:r>
        <w:t xml:space="preserve"> </w:t>
      </w:r>
      <w:r w:rsidR="001B1337">
        <w:t>Yes, and it is not just the S</w:t>
      </w:r>
      <w:r w:rsidR="005B7A60">
        <w:t>F</w:t>
      </w:r>
      <w:r w:rsidR="001B1337">
        <w:t xml:space="preserve">O; it is also the </w:t>
      </w:r>
      <w:r w:rsidRPr="00716440">
        <w:t xml:space="preserve">CPS. Both prosecuting authorities have a role to play when it comes to economic crime. Both have specialist lawyers who are working on </w:t>
      </w:r>
      <w:r w:rsidR="005B7A60">
        <w:t>it</w:t>
      </w:r>
      <w:r w:rsidRPr="00716440">
        <w:t xml:space="preserve"> and </w:t>
      </w:r>
      <w:r w:rsidR="005B7A60">
        <w:t xml:space="preserve">both </w:t>
      </w:r>
      <w:r w:rsidRPr="00716440">
        <w:t xml:space="preserve">need the </w:t>
      </w:r>
      <w:r w:rsidR="001B1337">
        <w:t xml:space="preserve">resources </w:t>
      </w:r>
      <w:r w:rsidRPr="00716440">
        <w:t>to deal with the challenges</w:t>
      </w:r>
      <w:r w:rsidR="00B14AB5">
        <w:t>. T</w:t>
      </w:r>
      <w:r w:rsidRPr="00716440">
        <w:t xml:space="preserve">hanks to the spending review and </w:t>
      </w:r>
      <w:r w:rsidR="005B7A60">
        <w:t xml:space="preserve">thanks to </w:t>
      </w:r>
      <w:r w:rsidRPr="00716440">
        <w:t xml:space="preserve">this </w:t>
      </w:r>
      <w:r w:rsidR="00B14AB5">
        <w:t>G</w:t>
      </w:r>
      <w:r w:rsidRPr="00716440">
        <w:t>overnment</w:t>
      </w:r>
      <w:r w:rsidR="00B14AB5">
        <w:t>’</w:t>
      </w:r>
      <w:r w:rsidRPr="00716440">
        <w:t>s investment</w:t>
      </w:r>
      <w:r w:rsidR="00B14AB5">
        <w:t>,</w:t>
      </w:r>
      <w:r w:rsidRPr="00716440">
        <w:t xml:space="preserve"> they have a chance</w:t>
      </w:r>
      <w:r w:rsidR="00B14AB5">
        <w:t xml:space="preserve"> of ensuring</w:t>
      </w:r>
      <w:r w:rsidR="005B7A60">
        <w:t xml:space="preserve"> that</w:t>
      </w:r>
      <w:r w:rsidRPr="00716440">
        <w:t xml:space="preserve"> they have the right capabilities to deal with th</w:t>
      </w:r>
      <w:r w:rsidR="00EA486A">
        <w:t>o</w:t>
      </w:r>
      <w:r w:rsidR="00B14AB5">
        <w:t>se</w:t>
      </w:r>
      <w:r w:rsidRPr="00716440">
        <w:t xml:space="preserve"> challenges.</w:t>
      </w:r>
    </w:p>
    <w:p w:rsidR="00A06478" w:rsidRPr="00A06478" w:rsidP="00716440">
      <w:pPr>
        <w:pStyle w:val="Question"/>
        <w:rPr>
          <w:lang w:val="en-US"/>
        </w:rPr>
      </w:pPr>
      <w:sdt>
        <w:sdtPr>
          <w:alias w:val="Member"/>
          <w:tag w:val="&lt;Member mnisId='483' dodsId='25660'&gt;"/>
          <w:id w:val="-19317212"/>
          <w:placeholder>
            <w:docPart w:val="DefaultPlaceholder_-1854013440"/>
          </w:placeholder>
          <w:richText/>
        </w:sdtPr>
        <w:sdtContent>
          <w:r w:rsidRPr="00716440" w:rsidR="00716440">
            <w:rPr>
              <w:b/>
            </w:rPr>
            <w:t>Maria Eagle:</w:t>
          </w:r>
        </w:sdtContent>
      </w:sdt>
      <w:r w:rsidR="00716440">
        <w:t xml:space="preserve"> </w:t>
      </w:r>
      <w:r w:rsidRPr="00716440" w:rsidR="00716440">
        <w:t>I</w:t>
      </w:r>
      <w:r w:rsidR="00B14AB5">
        <w:t xml:space="preserve"> am</w:t>
      </w:r>
      <w:r w:rsidRPr="00716440" w:rsidR="00716440">
        <w:t xml:space="preserve"> not sure </w:t>
      </w:r>
      <w:r w:rsidR="00B14AB5">
        <w:t>I am</w:t>
      </w:r>
      <w:r w:rsidRPr="00716440" w:rsidR="00716440">
        <w:t xml:space="preserve"> getting anywhere. </w:t>
      </w:r>
      <w:r w:rsidR="00B14AB5">
        <w:t>Is</w:t>
      </w:r>
      <w:r w:rsidRPr="00716440" w:rsidR="00716440">
        <w:t xml:space="preserve"> it right that the proposed </w:t>
      </w:r>
      <w:r w:rsidR="005B7A60">
        <w:t>e</w:t>
      </w:r>
      <w:r w:rsidRPr="00716440" w:rsidR="00716440">
        <w:t xml:space="preserve">conomic </w:t>
      </w:r>
      <w:r w:rsidR="005B7A60">
        <w:t>c</w:t>
      </w:r>
      <w:r w:rsidRPr="00716440" w:rsidR="00716440">
        <w:t xml:space="preserve">rime </w:t>
      </w:r>
      <w:r w:rsidR="00003346">
        <w:t>B</w:t>
      </w:r>
      <w:r w:rsidRPr="00716440" w:rsidR="00716440">
        <w:t>ill has been postponed from being in the next Queen</w:t>
      </w:r>
      <w:r w:rsidR="00003346">
        <w:t>’</w:t>
      </w:r>
      <w:r w:rsidRPr="00716440" w:rsidR="00716440">
        <w:t xml:space="preserve">s </w:t>
      </w:r>
      <w:r w:rsidR="00003346">
        <w:t>S</w:t>
      </w:r>
      <w:r w:rsidRPr="00716440" w:rsidR="00716440">
        <w:t>peech</w:t>
      </w:r>
      <w:r w:rsidR="004D7910">
        <w:t xml:space="preserve">, </w:t>
      </w:r>
      <w:r w:rsidRPr="00716440" w:rsidR="00716440">
        <w:t>as has been reported</w:t>
      </w:r>
      <w:r w:rsidR="009F5945">
        <w:t>,</w:t>
      </w:r>
      <w:r w:rsidRPr="00716440" w:rsidR="00716440">
        <w:t xml:space="preserve"> and</w:t>
      </w:r>
      <w:r w:rsidR="00003346">
        <w:t>,</w:t>
      </w:r>
      <w:r w:rsidRPr="00716440" w:rsidR="00716440">
        <w:t xml:space="preserve"> if so</w:t>
      </w:r>
      <w:r w:rsidR="00003346">
        <w:t>,</w:t>
      </w:r>
      <w:r w:rsidRPr="00716440" w:rsidR="00716440">
        <w:t xml:space="preserve"> </w:t>
      </w:r>
      <w:r>
        <w:t>why?</w:t>
      </w:r>
    </w:p>
    <w:p w:rsidR="00A06478" w:rsidP="00A06478">
      <w:pPr>
        <w:pStyle w:val="Answer"/>
      </w:pPr>
      <w:sdt>
        <w:sdtPr>
          <w:alias w:val="Witness"/>
          <w:id w:val="-1179270920"/>
          <w:placeholder>
            <w:docPart w:val="DefaultPlaceholder_-1854013440"/>
          </w:placeholder>
          <w:richText/>
        </w:sdtPr>
        <w:sdtContent>
          <w:r w:rsidRPr="00A06478">
            <w:rPr>
              <w:b/>
              <w:i/>
            </w:rPr>
            <w:t>Suella Braverman:</w:t>
          </w:r>
        </w:sdtContent>
      </w:sdt>
      <w:r>
        <w:t xml:space="preserve"> </w:t>
      </w:r>
      <w:r w:rsidRPr="00A06478">
        <w:t>I confess that</w:t>
      </w:r>
      <w:r w:rsidR="009F5945">
        <w:t xml:space="preserve"> the </w:t>
      </w:r>
      <w:r w:rsidR="005B7A60">
        <w:t>e</w:t>
      </w:r>
      <w:r w:rsidR="009F5945">
        <w:t xml:space="preserve">conomic </w:t>
      </w:r>
      <w:r w:rsidR="005B7A60">
        <w:t>c</w:t>
      </w:r>
      <w:r w:rsidR="009F5945">
        <w:t>rime Bill</w:t>
      </w:r>
      <w:r w:rsidRPr="00A06478">
        <w:t xml:space="preserve"> is not my responsibility</w:t>
      </w:r>
      <w:r w:rsidR="009F5945">
        <w:t>.</w:t>
      </w:r>
    </w:p>
    <w:p w:rsidR="00A06478" w:rsidRPr="00A06478" w:rsidP="00A06478">
      <w:pPr>
        <w:pStyle w:val="Question"/>
        <w:rPr>
          <w:lang w:val="en-US"/>
        </w:rPr>
      </w:pPr>
      <w:sdt>
        <w:sdtPr>
          <w:alias w:val="Member"/>
          <w:tag w:val="&lt;Member mnisId='483' dodsId='25660'&gt;"/>
          <w:id w:val="-7611551"/>
          <w:placeholder>
            <w:docPart w:val="DefaultPlaceholder_-1854013440"/>
          </w:placeholder>
          <w:richText/>
        </w:sdtPr>
        <w:sdtContent>
          <w:r w:rsidRPr="00A06478">
            <w:rPr>
              <w:b/>
            </w:rPr>
            <w:t>Maria Eagle:</w:t>
          </w:r>
        </w:sdtContent>
      </w:sdt>
      <w:r>
        <w:t xml:space="preserve"> </w:t>
      </w:r>
      <w:r w:rsidR="009F5945">
        <w:t>Y</w:t>
      </w:r>
      <w:r w:rsidRPr="00A06478">
        <w:t>ou have superintendence over the SFO</w:t>
      </w:r>
      <w:r w:rsidR="00007CEC">
        <w:t>,</w:t>
      </w:r>
      <w:r w:rsidRPr="00A06478">
        <w:t xml:space="preserve"> which deal</w:t>
      </w:r>
      <w:r w:rsidR="005B7A60">
        <w:t>s</w:t>
      </w:r>
      <w:r w:rsidRPr="00A06478">
        <w:t xml:space="preserve"> with economic crim</w:t>
      </w:r>
      <w:r w:rsidR="009F5945">
        <w:t>e</w:t>
      </w:r>
      <w:r w:rsidR="0034012A">
        <w:t>. P</w:t>
      </w:r>
      <w:r w:rsidRPr="00A06478">
        <w:t>erhaps you can drop us a line</w:t>
      </w:r>
      <w:r>
        <w:t>.</w:t>
      </w:r>
    </w:p>
    <w:p w:rsidR="00A06478" w:rsidP="00A06478">
      <w:pPr>
        <w:pStyle w:val="Answer"/>
      </w:pPr>
      <w:sdt>
        <w:sdtPr>
          <w:alias w:val="Witness"/>
          <w:id w:val="1570146693"/>
          <w:placeholder>
            <w:docPart w:val="DefaultPlaceholder_-1854013440"/>
          </w:placeholder>
          <w:richText/>
        </w:sdtPr>
        <w:sdtContent>
          <w:r w:rsidRPr="00A06478">
            <w:rPr>
              <w:b/>
              <w:i/>
            </w:rPr>
            <w:t>Suella Braverman:</w:t>
          </w:r>
        </w:sdtContent>
      </w:sdt>
      <w:r>
        <w:t xml:space="preserve"> </w:t>
      </w:r>
      <w:r w:rsidRPr="00A06478">
        <w:t>I can find out, but I do not know the answer.</w:t>
      </w:r>
    </w:p>
    <w:p w:rsidR="00A06478" w:rsidP="00A06478">
      <w:pPr>
        <w:pStyle w:val="Remark"/>
      </w:pPr>
      <w:sdt>
        <w:sdtPr>
          <w:alias w:val="Member"/>
          <w:tag w:val="&lt;Member mnisId='1601' dodsId='34498'&gt;"/>
          <w:id w:val="1987890251"/>
          <w:placeholder>
            <w:docPart w:val="DefaultPlaceholder_-1854013440"/>
          </w:placeholder>
          <w:richText/>
        </w:sdtPr>
        <w:sdtContent>
          <w:r w:rsidRPr="00A06478">
            <w:rPr>
              <w:b/>
            </w:rPr>
            <w:t>Chair:</w:t>
          </w:r>
        </w:sdtContent>
      </w:sdt>
      <w:r>
        <w:t xml:space="preserve"> </w:t>
      </w:r>
      <w:r w:rsidRPr="00A06478">
        <w:t>We will stick with the SFO and the agencies.</w:t>
      </w:r>
    </w:p>
    <w:p w:rsidR="00C6328D" w:rsidP="009E48F1">
      <w:pPr>
        <w:pStyle w:val="Question"/>
      </w:pPr>
      <w:sdt>
        <w:sdtPr>
          <w:alias w:val="Member"/>
          <w:tag w:val="&lt;Member mnisId='3926' dodsId='35499'&gt;"/>
          <w:id w:val="95216734"/>
          <w:placeholder>
            <w:docPart w:val="DefaultPlaceholder_-1854013440"/>
          </w:placeholder>
          <w:richText/>
        </w:sdtPr>
        <w:sdtContent>
          <w:r w:rsidRPr="00C6328D" w:rsidR="00A06478">
            <w:rPr>
              <w:b/>
            </w:rPr>
            <w:t>Paul Maynard:</w:t>
          </w:r>
        </w:sdtContent>
      </w:sdt>
      <w:r w:rsidR="00A06478">
        <w:t xml:space="preserve"> </w:t>
      </w:r>
      <w:r>
        <w:t>To come</w:t>
      </w:r>
      <w:r w:rsidR="001223A0">
        <w:t xml:space="preserve"> back to the</w:t>
      </w:r>
      <w:r w:rsidRPr="00A06478" w:rsidR="00A06478">
        <w:t xml:space="preserve"> SF</w:t>
      </w:r>
      <w:r w:rsidR="001223A0">
        <w:t>O</w:t>
      </w:r>
      <w:r w:rsidR="00346F95">
        <w:t xml:space="preserve">—or, </w:t>
      </w:r>
      <w:r w:rsidR="001223A0">
        <w:t>as it</w:t>
      </w:r>
      <w:r w:rsidRPr="00A06478" w:rsidR="00A06478">
        <w:t xml:space="preserve"> is known in the </w:t>
      </w:r>
      <w:r w:rsidR="001223A0">
        <w:t>C</w:t>
      </w:r>
      <w:r w:rsidRPr="00A06478" w:rsidR="00A06478">
        <w:t>ity</w:t>
      </w:r>
      <w:r w:rsidR="001223A0">
        <w:t xml:space="preserve"> of London, the Serious Farce Office</w:t>
      </w:r>
      <w:r w:rsidR="00346F95">
        <w:t>—d</w:t>
      </w:r>
      <w:r w:rsidRPr="00A06478" w:rsidR="00A06478">
        <w:t>o you still have confidence</w:t>
      </w:r>
      <w:r w:rsidRPr="009E48F1" w:rsidR="009E48F1">
        <w:t xml:space="preserve"> in</w:t>
      </w:r>
      <w:r>
        <w:t xml:space="preserve"> Lisa Osofsky?</w:t>
      </w:r>
    </w:p>
    <w:p w:rsidR="0034012A" w:rsidP="00C6328D">
      <w:pPr>
        <w:pStyle w:val="Answer"/>
      </w:pPr>
      <w:sdt>
        <w:sdtPr>
          <w:alias w:val="Witness"/>
          <w:id w:val="-1518378768"/>
          <w:placeholder>
            <w:docPart w:val="DefaultPlaceholder_-1854013440"/>
          </w:placeholder>
          <w:richText/>
        </w:sdtPr>
        <w:sdtContent>
          <w:r w:rsidRPr="00C6328D" w:rsidR="00C6328D">
            <w:rPr>
              <w:b/>
              <w:i/>
            </w:rPr>
            <w:t>Suella Braverman:</w:t>
          </w:r>
        </w:sdtContent>
      </w:sdt>
      <w:r w:rsidR="00C6328D">
        <w:t xml:space="preserve"> </w:t>
      </w:r>
      <w:r w:rsidRPr="009E48F1" w:rsidR="009E48F1">
        <w:t>I know what you are alluding to. There have been some high</w:t>
      </w:r>
      <w:r w:rsidR="00346F95">
        <w:t>-</w:t>
      </w:r>
      <w:r w:rsidRPr="009E48F1" w:rsidR="009E48F1">
        <w:t>profile failures and case collapses recently, not least</w:t>
      </w:r>
      <w:r w:rsidR="009E48F1">
        <w:t xml:space="preserve"> the Un</w:t>
      </w:r>
      <w:r w:rsidR="008D0330">
        <w:t>a</w:t>
      </w:r>
      <w:r w:rsidR="00346F95">
        <w:t>oil matter.</w:t>
      </w:r>
    </w:p>
    <w:p w:rsidR="009E48F1" w:rsidP="00C6328D">
      <w:pPr>
        <w:pStyle w:val="Answer"/>
      </w:pPr>
      <w:r w:rsidRPr="009E48F1">
        <w:t>I still have confidence in</w:t>
      </w:r>
      <w:r w:rsidR="008D0330">
        <w:t xml:space="preserve"> the</w:t>
      </w:r>
      <w:r w:rsidRPr="009E48F1">
        <w:t xml:space="preserve"> director</w:t>
      </w:r>
      <w:r w:rsidR="008D0330">
        <w:t>. U</w:t>
      </w:r>
      <w:r w:rsidRPr="009E48F1">
        <w:t>nder her watch</w:t>
      </w:r>
      <w:r w:rsidR="0034012A">
        <w:t>,</w:t>
      </w:r>
      <w:r w:rsidRPr="009E48F1">
        <w:t xml:space="preserve"> there have been some significant and high</w:t>
      </w:r>
      <w:r w:rsidR="008D0330">
        <w:t>-</w:t>
      </w:r>
      <w:r w:rsidRPr="009E48F1">
        <w:t>profile wins</w:t>
      </w:r>
      <w:r w:rsidR="004D7910">
        <w:t xml:space="preserve">, </w:t>
      </w:r>
      <w:r w:rsidRPr="009E48F1">
        <w:t xml:space="preserve">which were not easily gained. </w:t>
      </w:r>
      <w:r w:rsidR="0034012A">
        <w:t>W</w:t>
      </w:r>
      <w:r w:rsidRPr="009E48F1">
        <w:t>e need to give credit where</w:t>
      </w:r>
      <w:r w:rsidR="008D0330">
        <w:t xml:space="preserve"> it is</w:t>
      </w:r>
      <w:r w:rsidRPr="009E48F1">
        <w:t xml:space="preserve"> due. However, I accept</w:t>
      </w:r>
      <w:r w:rsidR="008D0330">
        <w:t xml:space="preserve"> </w:t>
      </w:r>
      <w:r w:rsidR="00EA486A">
        <w:t xml:space="preserve">that </w:t>
      </w:r>
      <w:r w:rsidRPr="009E48F1">
        <w:t xml:space="preserve">there is a very serious issue when it comes to broader performance issues but also as a direct consequence of the </w:t>
      </w:r>
      <w:r w:rsidR="008D0330">
        <w:t xml:space="preserve">Unaoil </w:t>
      </w:r>
      <w:r w:rsidRPr="009E48F1">
        <w:t>case.</w:t>
      </w:r>
    </w:p>
    <w:p w:rsidR="009E48F1" w:rsidRPr="009E48F1" w:rsidP="009E48F1">
      <w:pPr>
        <w:pStyle w:val="Question"/>
        <w:rPr>
          <w:lang w:val="en-US"/>
        </w:rPr>
      </w:pPr>
      <w:sdt>
        <w:sdtPr>
          <w:alias w:val="Member"/>
          <w:tag w:val="&lt;Member mnisId='3926' dodsId='35499'&gt;"/>
          <w:id w:val="-861656687"/>
          <w:placeholder>
            <w:docPart w:val="DefaultPlaceholder_-1854013440"/>
          </w:placeholder>
          <w:richText/>
        </w:sdtPr>
        <w:sdtContent>
          <w:r w:rsidRPr="009E48F1">
            <w:rPr>
              <w:b/>
            </w:rPr>
            <w:t>Paul Maynard:</w:t>
          </w:r>
        </w:sdtContent>
      </w:sdt>
      <w:r>
        <w:t xml:space="preserve"> </w:t>
      </w:r>
      <w:r w:rsidRPr="009E48F1">
        <w:t>In earlier answers you mentioned</w:t>
      </w:r>
      <w:r w:rsidR="0034012A">
        <w:t xml:space="preserve"> disclosure</w:t>
      </w:r>
      <w:r w:rsidR="004D07B6">
        <w:t xml:space="preserve"> </w:t>
      </w:r>
      <w:r w:rsidRPr="009E48F1">
        <w:t>i</w:t>
      </w:r>
      <w:r w:rsidR="002F0CC2">
        <w:t>ssues</w:t>
      </w:r>
      <w:r w:rsidR="004D7910">
        <w:t xml:space="preserve">—this </w:t>
      </w:r>
      <w:r w:rsidR="004D7910">
        <w:t xml:space="preserve">applies to </w:t>
      </w:r>
      <w:r w:rsidRPr="009E48F1">
        <w:t xml:space="preserve">both </w:t>
      </w:r>
      <w:r w:rsidR="004D07B6">
        <w:t xml:space="preserve">the </w:t>
      </w:r>
      <w:r w:rsidR="004D07B6">
        <w:t>Unaoil</w:t>
      </w:r>
      <w:r w:rsidR="004D07B6">
        <w:t xml:space="preserve"> </w:t>
      </w:r>
      <w:r w:rsidRPr="009E48F1">
        <w:t xml:space="preserve">case and the </w:t>
      </w:r>
      <w:r w:rsidR="002F0CC2">
        <w:t>Serco</w:t>
      </w:r>
      <w:r w:rsidRPr="009E48F1">
        <w:t xml:space="preserve"> case</w:t>
      </w:r>
      <w:r w:rsidR="002F0CC2">
        <w:t>.</w:t>
      </w:r>
      <w:r w:rsidRPr="009E48F1">
        <w:t xml:space="preserve"> I know that you called for a report </w:t>
      </w:r>
      <w:r w:rsidR="002F0CC2">
        <w:t>b</w:t>
      </w:r>
      <w:r w:rsidRPr="009E48F1">
        <w:t>ack in December. W</w:t>
      </w:r>
      <w:r w:rsidR="002F0CC2">
        <w:t>hen will</w:t>
      </w:r>
      <w:r w:rsidRPr="009E48F1">
        <w:t xml:space="preserve"> that report be published</w:t>
      </w:r>
      <w:r>
        <w:t>?</w:t>
      </w:r>
    </w:p>
    <w:p w:rsidR="009E48F1" w:rsidP="009E48F1">
      <w:pPr>
        <w:pStyle w:val="Answer"/>
      </w:pPr>
      <w:sdt>
        <w:sdtPr>
          <w:alias w:val="Witness"/>
          <w:id w:val="1209538040"/>
          <w:placeholder>
            <w:docPart w:val="DefaultPlaceholder_-1854013440"/>
          </w:placeholder>
          <w:richText/>
        </w:sdtPr>
        <w:sdtContent>
          <w:r w:rsidRPr="009E48F1">
            <w:rPr>
              <w:b/>
              <w:i/>
            </w:rPr>
            <w:t>Suella Braverman:</w:t>
          </w:r>
        </w:sdtContent>
      </w:sdt>
      <w:r>
        <w:t xml:space="preserve"> </w:t>
      </w:r>
      <w:r w:rsidRPr="009E48F1">
        <w:t>I cannot put a date on when it will be published</w:t>
      </w:r>
      <w:r w:rsidR="00F75176">
        <w:t>,</w:t>
      </w:r>
      <w:r w:rsidRPr="009E48F1">
        <w:t xml:space="preserve"> but I</w:t>
      </w:r>
      <w:r w:rsidR="00F75176">
        <w:t xml:space="preserve"> am</w:t>
      </w:r>
      <w:r w:rsidRPr="009E48F1">
        <w:t xml:space="preserve"> moving very swiftly. I have already commissioned an independent review. We are in the process of confirming the person who will carry out that review</w:t>
      </w:r>
      <w:r>
        <w:t>.</w:t>
      </w:r>
    </w:p>
    <w:p w:rsidR="009E48F1" w:rsidRPr="009E48F1" w:rsidP="009E48F1">
      <w:pPr>
        <w:pStyle w:val="Question"/>
        <w:rPr>
          <w:lang w:val="en-US"/>
        </w:rPr>
      </w:pPr>
      <w:sdt>
        <w:sdtPr>
          <w:alias w:val="Member"/>
          <w:tag w:val="&lt;Member mnisId='3926' dodsId='35499'&gt;"/>
          <w:id w:val="179475079"/>
          <w:placeholder>
            <w:docPart w:val="DefaultPlaceholder_-1854013440"/>
          </w:placeholder>
          <w:richText/>
        </w:sdtPr>
        <w:sdtContent>
          <w:r w:rsidRPr="009E48F1">
            <w:rPr>
              <w:b/>
            </w:rPr>
            <w:t>Paul Maynard:</w:t>
          </w:r>
        </w:sdtContent>
      </w:sdt>
      <w:r>
        <w:t xml:space="preserve"> </w:t>
      </w:r>
      <w:r w:rsidR="00F75176">
        <w:t>Y</w:t>
      </w:r>
      <w:r w:rsidRPr="009E48F1">
        <w:t>ou have not even started it yet.</w:t>
      </w:r>
    </w:p>
    <w:p w:rsidR="009E48F1" w:rsidP="009E48F1">
      <w:pPr>
        <w:pStyle w:val="Answer"/>
      </w:pPr>
      <w:sdt>
        <w:sdtPr>
          <w:alias w:val="Witness"/>
          <w:id w:val="127826427"/>
          <w:placeholder>
            <w:docPart w:val="DefaultPlaceholder_-1854013440"/>
          </w:placeholder>
          <w:richText/>
        </w:sdtPr>
        <w:sdtContent>
          <w:r w:rsidRPr="009E48F1">
            <w:rPr>
              <w:b/>
              <w:i/>
            </w:rPr>
            <w:t>Suella Braverman:</w:t>
          </w:r>
        </w:sdtContent>
      </w:sdt>
      <w:r>
        <w:t xml:space="preserve"> </w:t>
      </w:r>
      <w:r w:rsidRPr="009E48F1">
        <w:t>It has not started. It</w:t>
      </w:r>
      <w:r w:rsidR="00F75176">
        <w:t xml:space="preserve"> </w:t>
      </w:r>
      <w:r w:rsidRPr="009E48F1">
        <w:t>take</w:t>
      </w:r>
      <w:r w:rsidR="00F75176">
        <w:t>s</w:t>
      </w:r>
      <w:r w:rsidRPr="009E48F1">
        <w:t xml:space="preserve"> time to identify a person</w:t>
      </w:r>
      <w:r w:rsidR="00F75176">
        <w:t>,</w:t>
      </w:r>
      <w:r w:rsidRPr="009E48F1">
        <w:t xml:space="preserve"> confirm them and get them in post.</w:t>
      </w:r>
    </w:p>
    <w:p w:rsidR="0021105A" w:rsidRPr="0021105A" w:rsidP="009E48F1">
      <w:pPr>
        <w:pStyle w:val="Question"/>
        <w:rPr>
          <w:lang w:val="en-US"/>
        </w:rPr>
      </w:pPr>
      <w:sdt>
        <w:sdtPr>
          <w:alias w:val="Member"/>
          <w:tag w:val="&lt;Member mnisId='3926' dodsId='35499'&gt;"/>
          <w:id w:val="-439836668"/>
          <w:placeholder>
            <w:docPart w:val="DefaultPlaceholder_-1854013440"/>
          </w:placeholder>
          <w:richText/>
        </w:sdtPr>
        <w:sdtContent>
          <w:r w:rsidRPr="009E48F1" w:rsidR="009E48F1">
            <w:rPr>
              <w:b/>
            </w:rPr>
            <w:t>Paul Maynard:</w:t>
          </w:r>
        </w:sdtContent>
      </w:sdt>
      <w:r w:rsidR="009E48F1">
        <w:t xml:space="preserve"> </w:t>
      </w:r>
      <w:r w:rsidRPr="009E48F1" w:rsidR="009E48F1">
        <w:t xml:space="preserve">Forgive me for going back </w:t>
      </w:r>
      <w:r w:rsidR="0034012A">
        <w:t xml:space="preserve">yet again </w:t>
      </w:r>
      <w:r w:rsidRPr="009E48F1" w:rsidR="009E48F1">
        <w:t>to the budget</w:t>
      </w:r>
      <w:r w:rsidR="0034012A">
        <w:t xml:space="preserve"> of</w:t>
      </w:r>
      <w:r w:rsidRPr="009E48F1" w:rsidR="009E48F1">
        <w:t xml:space="preserve"> the SFO. You mentioned that you would be able to draw on special </w:t>
      </w:r>
      <w:r w:rsidR="00F75176">
        <w:t>T</w:t>
      </w:r>
      <w:r w:rsidRPr="009E48F1" w:rsidR="009E48F1">
        <w:t>reasury reserves on a case</w:t>
      </w:r>
      <w:r w:rsidR="00B0376B">
        <w:t>-</w:t>
      </w:r>
      <w:r w:rsidRPr="009E48F1" w:rsidR="009E48F1">
        <w:t>by</w:t>
      </w:r>
      <w:r w:rsidR="00B0376B">
        <w:t>-</w:t>
      </w:r>
      <w:r w:rsidRPr="009E48F1" w:rsidR="009E48F1">
        <w:t>case basis. Did your discussions include</w:t>
      </w:r>
      <w:r w:rsidRPr="0021105A">
        <w:t xml:space="preserve"> </w:t>
      </w:r>
      <w:r w:rsidR="00B0376B">
        <w:t xml:space="preserve">any potential </w:t>
      </w:r>
      <w:r w:rsidRPr="0021105A">
        <w:t>liabilit</w:t>
      </w:r>
      <w:r w:rsidR="0034012A">
        <w:t>ies</w:t>
      </w:r>
      <w:r w:rsidRPr="0021105A">
        <w:t xml:space="preserve"> that the SFO might face as a consequence of ongoing proceedings against it? It might exceed its annual budget. Was that part of your discussion with the </w:t>
      </w:r>
      <w:r w:rsidR="00B0376B">
        <w:t>C</w:t>
      </w:r>
      <w:r w:rsidRPr="0021105A">
        <w:t>hancellor?</w:t>
      </w:r>
    </w:p>
    <w:p w:rsidR="0021105A" w:rsidP="0021105A">
      <w:pPr>
        <w:pStyle w:val="Answer"/>
      </w:pPr>
      <w:sdt>
        <w:sdtPr>
          <w:alias w:val="Witness"/>
          <w:id w:val="1757317859"/>
          <w:placeholder>
            <w:docPart w:val="DefaultPlaceholder_-1854013440"/>
          </w:placeholder>
          <w:richText/>
        </w:sdtPr>
        <w:sdtContent>
          <w:r w:rsidRPr="0021105A">
            <w:rPr>
              <w:b/>
              <w:i/>
            </w:rPr>
            <w:t>Suella Braverman:</w:t>
          </w:r>
        </w:sdtContent>
      </w:sdt>
      <w:r>
        <w:t xml:space="preserve"> </w:t>
      </w:r>
      <w:r w:rsidRPr="0021105A">
        <w:t xml:space="preserve">On a net basis, the SFO returns money to the </w:t>
      </w:r>
      <w:r w:rsidR="0034012A">
        <w:t>E</w:t>
      </w:r>
      <w:r w:rsidRPr="0021105A">
        <w:t xml:space="preserve">xchequer in the </w:t>
      </w:r>
      <w:r w:rsidR="00B0376B">
        <w:t>£</w:t>
      </w:r>
      <w:r w:rsidRPr="0021105A">
        <w:t>1.3 billion it recoups from DP</w:t>
      </w:r>
      <w:r w:rsidR="00B0376B">
        <w:t>As</w:t>
      </w:r>
      <w:r w:rsidRPr="0021105A">
        <w:t xml:space="preserve"> and legal decisions, so it is one of the very few </w:t>
      </w:r>
      <w:r w:rsidR="00B0376B">
        <w:t>d</w:t>
      </w:r>
      <w:r w:rsidRPr="0021105A">
        <w:t>epartments that is sending money back to the taxpayer rather than taking it.</w:t>
      </w:r>
    </w:p>
    <w:p w:rsidR="0021105A" w:rsidRPr="0021105A" w:rsidP="0021105A">
      <w:pPr>
        <w:pStyle w:val="Question"/>
        <w:rPr>
          <w:lang w:val="en-US"/>
        </w:rPr>
      </w:pPr>
      <w:sdt>
        <w:sdtPr>
          <w:alias w:val="Member"/>
          <w:tag w:val="&lt;Member mnisId='3926' dodsId='35499'&gt;"/>
          <w:id w:val="-1853252260"/>
          <w:placeholder>
            <w:docPart w:val="DefaultPlaceholder_-1854013440"/>
          </w:placeholder>
          <w:richText/>
        </w:sdtPr>
        <w:sdtContent>
          <w:r w:rsidRPr="0021105A">
            <w:rPr>
              <w:b/>
            </w:rPr>
            <w:t>Paul Maynard:</w:t>
          </w:r>
        </w:sdtContent>
      </w:sdt>
      <w:r>
        <w:t xml:space="preserve"> </w:t>
      </w:r>
      <w:r w:rsidRPr="0021105A">
        <w:t xml:space="preserve">It can afford to be sued ad infinitum because there will always be a pot of money that </w:t>
      </w:r>
      <w:r w:rsidR="00502FC9">
        <w:t xml:space="preserve">it </w:t>
      </w:r>
      <w:r w:rsidRPr="0021105A">
        <w:t>can make things better with.</w:t>
      </w:r>
    </w:p>
    <w:p w:rsidR="0021105A" w:rsidP="0021105A">
      <w:pPr>
        <w:pStyle w:val="Answer"/>
      </w:pPr>
      <w:sdt>
        <w:sdtPr>
          <w:alias w:val="Witness"/>
          <w:id w:val="716788857"/>
          <w:placeholder>
            <w:docPart w:val="DefaultPlaceholder_-1854013440"/>
          </w:placeholder>
          <w:richText/>
        </w:sdtPr>
        <w:sdtContent>
          <w:r w:rsidRPr="0021105A">
            <w:rPr>
              <w:b/>
              <w:i/>
            </w:rPr>
            <w:t>Suella Braverman:</w:t>
          </w:r>
        </w:sdtContent>
      </w:sdt>
      <w:r>
        <w:t xml:space="preserve"> </w:t>
      </w:r>
      <w:r w:rsidRPr="0021105A">
        <w:t xml:space="preserve">We want the SFO to apply a very high standard of legal decision making </w:t>
      </w:r>
      <w:r w:rsidR="00EA486A">
        <w:t>in</w:t>
      </w:r>
      <w:r w:rsidRPr="0021105A">
        <w:t xml:space="preserve"> investigation and prosecution</w:t>
      </w:r>
      <w:r w:rsidR="0034012A">
        <w:t>s</w:t>
      </w:r>
      <w:r w:rsidR="00502FC9">
        <w:t>. We want</w:t>
      </w:r>
      <w:r w:rsidRPr="0021105A">
        <w:t xml:space="preserve"> those decisions to lead to successful convictions, and the more successful convictions </w:t>
      </w:r>
      <w:r w:rsidR="00127CCC">
        <w:t>they</w:t>
      </w:r>
      <w:r w:rsidRPr="0021105A">
        <w:t xml:space="preserve"> secure</w:t>
      </w:r>
      <w:r w:rsidR="00127CCC">
        <w:t>,</w:t>
      </w:r>
      <w:r w:rsidRPr="0021105A">
        <w:t xml:space="preserve"> the more financial remedies th</w:t>
      </w:r>
      <w:r w:rsidR="00266852">
        <w:t>ere</w:t>
      </w:r>
      <w:r w:rsidRPr="0021105A">
        <w:t xml:space="preserve"> will be coming back to the </w:t>
      </w:r>
      <w:r w:rsidR="00127CCC">
        <w:t>E</w:t>
      </w:r>
      <w:r w:rsidRPr="0021105A">
        <w:t>xchequer.</w:t>
      </w:r>
    </w:p>
    <w:p w:rsidR="0021105A" w:rsidRPr="0021105A" w:rsidP="0021105A">
      <w:pPr>
        <w:pStyle w:val="Question"/>
        <w:rPr>
          <w:lang w:val="en-US"/>
        </w:rPr>
      </w:pPr>
      <w:sdt>
        <w:sdtPr>
          <w:alias w:val="Member"/>
          <w:tag w:val="&lt;Member mnisId='3926' dodsId='35499'&gt;"/>
          <w:id w:val="783158700"/>
          <w:placeholder>
            <w:docPart w:val="DefaultPlaceholder_-1854013440"/>
          </w:placeholder>
          <w:richText/>
        </w:sdtPr>
        <w:sdtContent>
          <w:r w:rsidRPr="0021105A">
            <w:rPr>
              <w:b/>
            </w:rPr>
            <w:t>Paul Maynard:</w:t>
          </w:r>
        </w:sdtContent>
      </w:sdt>
      <w:r>
        <w:t xml:space="preserve"> </w:t>
      </w:r>
      <w:r w:rsidRPr="0021105A">
        <w:t xml:space="preserve">When did you last meet </w:t>
      </w:r>
      <w:r w:rsidR="00266852">
        <w:t>Ms Osofsky</w:t>
      </w:r>
      <w:r>
        <w:t>?</w:t>
      </w:r>
    </w:p>
    <w:p w:rsidR="0021105A" w:rsidP="0021105A">
      <w:pPr>
        <w:pStyle w:val="Answer"/>
      </w:pPr>
      <w:sdt>
        <w:sdtPr>
          <w:alias w:val="Witness"/>
          <w:id w:val="-993483876"/>
          <w:placeholder>
            <w:docPart w:val="DefaultPlaceholder_-1854013440"/>
          </w:placeholder>
          <w:richText/>
        </w:sdtPr>
        <w:sdtContent>
          <w:r w:rsidRPr="0021105A">
            <w:rPr>
              <w:b/>
              <w:i/>
            </w:rPr>
            <w:t>Suella Braverman:</w:t>
          </w:r>
        </w:sdtContent>
      </w:sdt>
      <w:r>
        <w:t xml:space="preserve"> </w:t>
      </w:r>
      <w:r w:rsidR="00266852">
        <w:t>V</w:t>
      </w:r>
      <w:r w:rsidRPr="0021105A">
        <w:t xml:space="preserve">ery recently. Following the judgment in </w:t>
      </w:r>
      <w:r w:rsidR="00266852">
        <w:t>Unaoil</w:t>
      </w:r>
      <w:r w:rsidR="00127CCC">
        <w:t>,</w:t>
      </w:r>
      <w:r w:rsidRPr="0021105A">
        <w:t xml:space="preserve"> I convened an urgent meeting with M</w:t>
      </w:r>
      <w:r w:rsidR="006170D9">
        <w:t>s Osofsky</w:t>
      </w:r>
      <w:r w:rsidRPr="0021105A">
        <w:t xml:space="preserve"> and </w:t>
      </w:r>
      <w:r w:rsidR="006170D9">
        <w:t xml:space="preserve">I </w:t>
      </w:r>
      <w:r w:rsidRPr="0021105A">
        <w:t xml:space="preserve">probed her on her view </w:t>
      </w:r>
      <w:r w:rsidR="006170D9">
        <w:t xml:space="preserve">of what </w:t>
      </w:r>
      <w:r w:rsidRPr="0021105A">
        <w:t>had happened and why</w:t>
      </w:r>
      <w:r w:rsidR="00127CCC">
        <w:t>. That was</w:t>
      </w:r>
      <w:r w:rsidRPr="0021105A">
        <w:t xml:space="preserve"> immediately after the judgment.</w:t>
      </w:r>
    </w:p>
    <w:p w:rsidR="0021105A" w:rsidRPr="0021105A" w:rsidP="0021105A">
      <w:pPr>
        <w:pStyle w:val="Remark"/>
        <w:rPr>
          <w:lang w:val="en-US"/>
        </w:rPr>
      </w:pPr>
      <w:sdt>
        <w:sdtPr>
          <w:alias w:val="Member"/>
          <w:tag w:val="&lt;Member mnisId='1601' dodsId='34498'&gt;"/>
          <w:id w:val="-1370529287"/>
          <w:placeholder>
            <w:docPart w:val="DefaultPlaceholder_-1854013440"/>
          </w:placeholder>
          <w:richText/>
        </w:sdtPr>
        <w:sdtContent>
          <w:r w:rsidRPr="0021105A">
            <w:rPr>
              <w:b/>
            </w:rPr>
            <w:t>Chair:</w:t>
          </w:r>
        </w:sdtContent>
      </w:sdt>
      <w:r>
        <w:t xml:space="preserve"> </w:t>
      </w:r>
      <w:r w:rsidRPr="0021105A">
        <w:t xml:space="preserve">It would be convenient to stick </w:t>
      </w:r>
      <w:r w:rsidR="00127CCC">
        <w:t>with</w:t>
      </w:r>
      <w:r w:rsidRPr="0021105A">
        <w:t xml:space="preserve"> the agencies and then come back to </w:t>
      </w:r>
      <w:r>
        <w:t>Ms H</w:t>
      </w:r>
      <w:r w:rsidRPr="0021105A">
        <w:t>ollern. Mr Butler will now turn to the Crown Prosecution Service</w:t>
      </w:r>
      <w:r w:rsidR="006170D9">
        <w:t>,</w:t>
      </w:r>
      <w:r w:rsidRPr="0021105A">
        <w:t xml:space="preserve"> </w:t>
      </w:r>
      <w:r w:rsidR="006170D9">
        <w:t>w</w:t>
      </w:r>
      <w:r w:rsidRPr="0021105A">
        <w:t>hich is the other agency for which you have responsibility.</w:t>
      </w:r>
    </w:p>
    <w:p w:rsidR="00127CCC" w:rsidRPr="00127CCC" w:rsidP="00933837">
      <w:pPr>
        <w:pStyle w:val="Question"/>
        <w:rPr>
          <w:lang w:val="en-US"/>
        </w:rPr>
      </w:pPr>
      <w:sdt>
        <w:sdtPr>
          <w:alias w:val="Member"/>
          <w:tag w:val="&lt;Member mnisId='4745' dodsId=''&gt;"/>
          <w:id w:val="1968318403"/>
          <w:placeholder>
            <w:docPart w:val="DefaultPlaceholder_-1854013440"/>
          </w:placeholder>
          <w:richText/>
        </w:sdtPr>
        <w:sdtContent>
          <w:r w:rsidRPr="0021105A" w:rsidR="0021105A">
            <w:rPr>
              <w:b/>
            </w:rPr>
            <w:t>Rob Butler:</w:t>
          </w:r>
        </w:sdtContent>
      </w:sdt>
      <w:r w:rsidR="0021105A">
        <w:t xml:space="preserve"> </w:t>
      </w:r>
      <w:r w:rsidR="006170D9">
        <w:t>A</w:t>
      </w:r>
      <w:r w:rsidRPr="0021105A" w:rsidR="0021105A">
        <w:t xml:space="preserve">ttorney </w:t>
      </w:r>
      <w:r>
        <w:t>G</w:t>
      </w:r>
      <w:r w:rsidRPr="0021105A" w:rsidR="0021105A">
        <w:t xml:space="preserve">eneral, you have </w:t>
      </w:r>
      <w:r w:rsidR="0021105A">
        <w:t>a</w:t>
      </w:r>
      <w:r w:rsidR="00C65090">
        <w:t xml:space="preserve"> role of</w:t>
      </w:r>
      <w:r w:rsidR="0021105A">
        <w:t xml:space="preserve"> </w:t>
      </w:r>
      <w:r w:rsidRPr="0021105A" w:rsidR="0021105A">
        <w:t>superintende</w:t>
      </w:r>
      <w:r w:rsidR="0021105A">
        <w:t>nce</w:t>
      </w:r>
      <w:r w:rsidRPr="0021105A" w:rsidR="0021105A">
        <w:t xml:space="preserve"> over the CPS, but it is the </w:t>
      </w:r>
      <w:r w:rsidR="00C65090">
        <w:t>D</w:t>
      </w:r>
      <w:r w:rsidRPr="0021105A" w:rsidR="0021105A">
        <w:t xml:space="preserve">irector of </w:t>
      </w:r>
      <w:r w:rsidR="00C65090">
        <w:t>P</w:t>
      </w:r>
      <w:r w:rsidRPr="0021105A" w:rsidR="0021105A">
        <w:t xml:space="preserve">ublic </w:t>
      </w:r>
      <w:r w:rsidR="00C65090">
        <w:t>P</w:t>
      </w:r>
      <w:r w:rsidRPr="0021105A" w:rsidR="0021105A">
        <w:t xml:space="preserve">rosecutions </w:t>
      </w:r>
      <w:r w:rsidR="00DB687B">
        <w:t>who</w:t>
      </w:r>
      <w:r w:rsidRPr="0021105A" w:rsidR="0021105A">
        <w:t xml:space="preserve"> has the day</w:t>
      </w:r>
      <w:r w:rsidR="00C65090">
        <w:t>-</w:t>
      </w:r>
      <w:r w:rsidRPr="0021105A" w:rsidR="0021105A">
        <w:t>to</w:t>
      </w:r>
      <w:r w:rsidR="00C65090">
        <w:t>-</w:t>
      </w:r>
      <w:r w:rsidRPr="0021105A" w:rsidR="0021105A">
        <w:t>day managerial responsibility and</w:t>
      </w:r>
      <w:r>
        <w:t>, in turn,</w:t>
      </w:r>
      <w:r w:rsidRPr="0021105A" w:rsidR="0021105A">
        <w:t xml:space="preserve"> he</w:t>
      </w:r>
      <w:r w:rsidR="00C65090">
        <w:t xml:space="preserve">—it is he at the moment—is </w:t>
      </w:r>
      <w:r w:rsidRPr="0021105A" w:rsidR="0021105A">
        <w:t>responsible to you</w:t>
      </w:r>
      <w:r w:rsidR="00DB687B">
        <w:t>.</w:t>
      </w:r>
      <w:r w:rsidRPr="0021105A" w:rsidR="0021105A">
        <w:t xml:space="preserve"> </w:t>
      </w:r>
      <w:r>
        <w:t>C</w:t>
      </w:r>
      <w:r w:rsidRPr="0021105A" w:rsidR="0021105A">
        <w:t xml:space="preserve">ould </w:t>
      </w:r>
      <w:r>
        <w:t xml:space="preserve">you </w:t>
      </w:r>
      <w:r w:rsidRPr="0021105A" w:rsidR="0021105A">
        <w:t xml:space="preserve">sum up what you see </w:t>
      </w:r>
      <w:r w:rsidR="00DB687B">
        <w:t>as</w:t>
      </w:r>
      <w:r w:rsidRPr="0021105A" w:rsidR="0021105A">
        <w:t xml:space="preserve"> your role</w:t>
      </w:r>
      <w:r w:rsidR="00DB687B">
        <w:t xml:space="preserve"> in that </w:t>
      </w:r>
      <w:r w:rsidR="003B66D2">
        <w:t xml:space="preserve">superintendence </w:t>
      </w:r>
      <w:r w:rsidRPr="0021105A" w:rsidR="0021105A">
        <w:t>function and what influence that then has on the CPS</w:t>
      </w:r>
      <w:r>
        <w:t>?</w:t>
      </w:r>
    </w:p>
    <w:p w:rsidR="009A2725" w:rsidP="009A2725">
      <w:pPr>
        <w:pStyle w:val="Answer"/>
      </w:pPr>
      <w:sdt>
        <w:sdtPr>
          <w:alias w:val="Witness"/>
          <w:id w:val="1668593278"/>
          <w:placeholder>
            <w:docPart w:val="DefaultPlaceholder_-1854013440"/>
          </w:placeholder>
          <w:richText/>
        </w:sdtPr>
        <w:sdtContent>
          <w:r w:rsidRPr="00127CCC" w:rsidR="00127CCC">
            <w:rPr>
              <w:b/>
              <w:i/>
            </w:rPr>
            <w:t>Suella Braverman:</w:t>
          </w:r>
        </w:sdtContent>
      </w:sdt>
      <w:r w:rsidR="00127CCC">
        <w:t xml:space="preserve"> Superintendence is a statutory term, used to</w:t>
      </w:r>
      <w:r w:rsidRPr="0021105A">
        <w:t xml:space="preserve"> describe my role in relation to both the </w:t>
      </w:r>
      <w:r>
        <w:t>SFO</w:t>
      </w:r>
      <w:r w:rsidRPr="0021105A">
        <w:t xml:space="preserve"> and the CPS. </w:t>
      </w:r>
      <w:r>
        <w:t>A</w:t>
      </w:r>
      <w:r w:rsidRPr="0021105A">
        <w:t xml:space="preserve">cross </w:t>
      </w:r>
      <w:r>
        <w:t>G</w:t>
      </w:r>
      <w:r w:rsidRPr="0021105A">
        <w:t>overnment</w:t>
      </w:r>
      <w:r>
        <w:t xml:space="preserve">, more commonly it is referred to as </w:t>
      </w:r>
      <w:r w:rsidRPr="0021105A">
        <w:t>sponsorship. We have a framework agreement between the prosecuting authorities and the Law Office</w:t>
      </w:r>
      <w:r>
        <w:t>r</w:t>
      </w:r>
      <w:r w:rsidRPr="0021105A">
        <w:t xml:space="preserve">s. That </w:t>
      </w:r>
      <w:r w:rsidRPr="0021105A">
        <w:t>was updated in December 2020</w:t>
      </w:r>
      <w:r>
        <w:t xml:space="preserve"> and </w:t>
      </w:r>
      <w:r w:rsidRPr="0021105A">
        <w:t>goes into some detail about what th</w:t>
      </w:r>
      <w:r>
        <w:t>e</w:t>
      </w:r>
      <w:r w:rsidRPr="0021105A">
        <w:t xml:space="preserve"> relationship should involve at a practical level. What it looks like is the </w:t>
      </w:r>
      <w:r>
        <w:t>L</w:t>
      </w:r>
      <w:r w:rsidRPr="0021105A">
        <w:t xml:space="preserve">aw </w:t>
      </w:r>
      <w:r>
        <w:t>O</w:t>
      </w:r>
      <w:r w:rsidRPr="0021105A">
        <w:t>fficers supporting and holding the DPP to account for the running of the CPS and the discharge of its functions</w:t>
      </w:r>
      <w:r>
        <w:t>. T</w:t>
      </w:r>
      <w:r w:rsidRPr="0021105A">
        <w:t xml:space="preserve">hat means we </w:t>
      </w:r>
      <w:r>
        <w:t xml:space="preserve">do </w:t>
      </w:r>
      <w:r w:rsidRPr="0021105A">
        <w:t xml:space="preserve">not intervene in any operational </w:t>
      </w:r>
      <w:r>
        <w:t xml:space="preserve">or </w:t>
      </w:r>
      <w:r w:rsidRPr="0021105A">
        <w:t>casework decisions</w:t>
      </w:r>
      <w:r>
        <w:t xml:space="preserve"> except i</w:t>
      </w:r>
      <w:r w:rsidRPr="0021105A">
        <w:t>n exceptional circumstances</w:t>
      </w:r>
      <w:r w:rsidR="00052ADA">
        <w:t>—</w:t>
      </w:r>
      <w:r w:rsidRPr="0021105A">
        <w:t>for example</w:t>
      </w:r>
      <w:r w:rsidR="00052ADA">
        <w:t>,</w:t>
      </w:r>
      <w:r w:rsidRPr="0021105A">
        <w:t xml:space="preserve"> national security matters</w:t>
      </w:r>
      <w:r>
        <w:t>. A really</w:t>
      </w:r>
      <w:r w:rsidRPr="0021105A">
        <w:t xml:space="preserve"> important feature of superintendence </w:t>
      </w:r>
      <w:r>
        <w:t xml:space="preserve">is </w:t>
      </w:r>
      <w:r w:rsidRPr="0021105A">
        <w:t>that operational independence</w:t>
      </w:r>
      <w:r>
        <w:t xml:space="preserve"> is</w:t>
      </w:r>
      <w:r w:rsidRPr="0021105A">
        <w:t xml:space="preserve"> afforded to the CPS.</w:t>
      </w:r>
    </w:p>
    <w:p w:rsidR="009A2725" w:rsidRPr="0021105A" w:rsidP="009A2725">
      <w:pPr>
        <w:pStyle w:val="Question"/>
        <w:numPr>
          <w:ilvl w:val="0"/>
          <w:numId w:val="9"/>
        </w:numPr>
        <w:rPr>
          <w:lang w:val="en-US"/>
        </w:rPr>
      </w:pPr>
      <w:sdt>
        <w:sdtPr>
          <w:alias w:val="Member"/>
          <w:tag w:val="&lt;Member mnisId='4745' dodsId=''&gt;"/>
          <w:id w:val="-625703977"/>
          <w:placeholder>
            <w:docPart w:val="C7B0382B806F41EFA8885887B6D2A69E"/>
          </w:placeholder>
          <w:richText/>
        </w:sdtPr>
        <w:sdtContent>
          <w:r w:rsidRPr="0021105A">
            <w:rPr>
              <w:b/>
            </w:rPr>
            <w:t>Rob Butler:</w:t>
          </w:r>
        </w:sdtContent>
      </w:sdt>
      <w:r>
        <w:t xml:space="preserve"> </w:t>
      </w:r>
      <w:r w:rsidRPr="0021105A">
        <w:t>Would your superintenden</w:t>
      </w:r>
      <w:r>
        <w:t>ce</w:t>
      </w:r>
      <w:r w:rsidRPr="0021105A">
        <w:t xml:space="preserve"> role go as far as exercising any influence about where, for example, the CPS should prioritise its resource</w:t>
      </w:r>
      <w:r>
        <w:t>s</w:t>
      </w:r>
      <w:r w:rsidRPr="0021105A">
        <w:t xml:space="preserve"> or functions, or is that operational?</w:t>
      </w:r>
    </w:p>
    <w:p w:rsidR="009A2725" w:rsidP="009A2725">
      <w:pPr>
        <w:pStyle w:val="Answer"/>
      </w:pPr>
      <w:sdt>
        <w:sdtPr>
          <w:alias w:val="Witness"/>
          <w:id w:val="-1257834366"/>
          <w:placeholder>
            <w:docPart w:val="C7B0382B806F41EFA8885887B6D2A69E"/>
          </w:placeholder>
          <w:richText/>
        </w:sdtPr>
        <w:sdtContent>
          <w:r w:rsidRPr="0021105A">
            <w:rPr>
              <w:b/>
              <w:i/>
            </w:rPr>
            <w:t>Suella Braverman:</w:t>
          </w:r>
        </w:sdtContent>
      </w:sdt>
      <w:r>
        <w:t xml:space="preserve"> On</w:t>
      </w:r>
      <w:r w:rsidRPr="0021105A">
        <w:t xml:space="preserve"> the allocation of resources, a bi</w:t>
      </w:r>
      <w:r>
        <w:t>d</w:t>
      </w:r>
      <w:r w:rsidRPr="0021105A">
        <w:t xml:space="preserve"> to the </w:t>
      </w:r>
      <w:r>
        <w:t>T</w:t>
      </w:r>
      <w:r w:rsidRPr="0021105A">
        <w:t xml:space="preserve">reasury is made by the CPS in the first instance. I provide guidance and challenge to the CPS </w:t>
      </w:r>
      <w:r>
        <w:t>i</w:t>
      </w:r>
      <w:r w:rsidRPr="0021105A">
        <w:t xml:space="preserve">n the preparation of its bid. </w:t>
      </w:r>
      <w:r>
        <w:t xml:space="preserve">Our two </w:t>
      </w:r>
      <w:r w:rsidRPr="0021105A">
        <w:t>departmental teams</w:t>
      </w:r>
      <w:r>
        <w:t xml:space="preserve"> work quite closely</w:t>
      </w:r>
      <w:r w:rsidRPr="0021105A">
        <w:t xml:space="preserve"> on the preparation of that bid. I challenge the CPS on its proposals or funding allocations</w:t>
      </w:r>
      <w:r>
        <w:t>.</w:t>
      </w:r>
      <w:r w:rsidRPr="0021105A">
        <w:t xml:space="preserve"> I say,</w:t>
      </w:r>
      <w:r>
        <w:t xml:space="preserve"> “W</w:t>
      </w:r>
      <w:r w:rsidRPr="0021105A">
        <w:t>e have a problem here. Surely, you should be thinking more about diverting resource</w:t>
      </w:r>
      <w:r>
        <w:t>s</w:t>
      </w:r>
      <w:r w:rsidRPr="0021105A">
        <w:t xml:space="preserve"> there.</w:t>
      </w:r>
      <w:r>
        <w:t>”</w:t>
      </w:r>
      <w:r w:rsidRPr="0021105A">
        <w:t xml:space="preserve"> The final decision</w:t>
      </w:r>
      <w:r>
        <w:t>,</w:t>
      </w:r>
      <w:r w:rsidRPr="0021105A">
        <w:t xml:space="preserve"> however</w:t>
      </w:r>
      <w:r>
        <w:t>,</w:t>
      </w:r>
      <w:r w:rsidRPr="0021105A">
        <w:t xml:space="preserve"> is with the CPS</w:t>
      </w:r>
      <w:r>
        <w:t>; I</w:t>
      </w:r>
      <w:r w:rsidRPr="0021105A">
        <w:t xml:space="preserve"> cannot impose a view on how I think </w:t>
      </w:r>
      <w:r>
        <w:t>its</w:t>
      </w:r>
      <w:r w:rsidRPr="0021105A">
        <w:t xml:space="preserve"> money should be spent. It will make th</w:t>
      </w:r>
      <w:r>
        <w:t>at</w:t>
      </w:r>
      <w:r w:rsidRPr="0021105A">
        <w:t xml:space="preserve"> final decision </w:t>
      </w:r>
      <w:r>
        <w:t xml:space="preserve">as </w:t>
      </w:r>
      <w:r w:rsidRPr="0021105A">
        <w:t xml:space="preserve">it affects </w:t>
      </w:r>
      <w:r>
        <w:t>its</w:t>
      </w:r>
      <w:r w:rsidRPr="0021105A">
        <w:t xml:space="preserve"> operational capability. Then I will advocate for it with the </w:t>
      </w:r>
      <w:r>
        <w:t>T</w:t>
      </w:r>
      <w:r w:rsidRPr="0021105A">
        <w:t xml:space="preserve">reasury on the basis of </w:t>
      </w:r>
      <w:r>
        <w:t>the</w:t>
      </w:r>
      <w:r w:rsidRPr="0021105A">
        <w:t xml:space="preserve"> finalised bi</w:t>
      </w:r>
      <w:r>
        <w:t>d.</w:t>
      </w:r>
    </w:p>
    <w:p w:rsidR="009A2725" w:rsidRPr="00605BFA" w:rsidP="009A2725">
      <w:pPr>
        <w:pStyle w:val="Question"/>
        <w:numPr>
          <w:ilvl w:val="0"/>
          <w:numId w:val="9"/>
        </w:numPr>
        <w:rPr>
          <w:lang w:val="en-US"/>
        </w:rPr>
      </w:pPr>
      <w:sdt>
        <w:sdtPr>
          <w:alias w:val="Member"/>
          <w:tag w:val="&lt;Member mnisId='4745' dodsId=''&gt;"/>
          <w:id w:val="1864014185"/>
          <w:placeholder>
            <w:docPart w:val="C7B0382B806F41EFA8885887B6D2A69E"/>
          </w:placeholder>
          <w:richText/>
        </w:sdtPr>
        <w:sdtContent>
          <w:r w:rsidRPr="0021105A">
            <w:rPr>
              <w:b/>
            </w:rPr>
            <w:t>Rob Butler:</w:t>
          </w:r>
        </w:sdtContent>
      </w:sdt>
      <w:r>
        <w:t xml:space="preserve"> Y</w:t>
      </w:r>
      <w:r w:rsidRPr="00605BFA">
        <w:t>ou would</w:t>
      </w:r>
      <w:r>
        <w:t xml:space="preserve"> not</w:t>
      </w:r>
      <w:r w:rsidRPr="00605BFA">
        <w:t xml:space="preserve"> say,</w:t>
      </w:r>
      <w:r>
        <w:t xml:space="preserve"> “</w:t>
      </w:r>
      <w:r w:rsidRPr="00605BFA">
        <w:t>I think you should prioritise more effort on rape</w:t>
      </w:r>
      <w:r w:rsidR="00052ADA">
        <w:t>,</w:t>
      </w:r>
      <w:r>
        <w:t>” or</w:t>
      </w:r>
      <w:r w:rsidR="00052ADA">
        <w:t>,</w:t>
      </w:r>
      <w:r>
        <w:t xml:space="preserve"> “</w:t>
      </w:r>
      <w:r w:rsidRPr="00605BFA">
        <w:t>I think you should focus to a greater extent on economic crime</w:t>
      </w:r>
      <w:r w:rsidR="00052ADA">
        <w:t>,</w:t>
      </w:r>
      <w:r>
        <w:t>” or</w:t>
      </w:r>
      <w:r w:rsidR="00052ADA">
        <w:t>,</w:t>
      </w:r>
      <w:r>
        <w:t xml:space="preserve"> “I </w:t>
      </w:r>
      <w:r w:rsidRPr="00605BFA">
        <w:t>think you need to put an increased amount of staffing on disclosure.</w:t>
      </w:r>
      <w:r>
        <w:t>”</w:t>
      </w:r>
      <w:r w:rsidRPr="00605BFA">
        <w:t xml:space="preserve"> That w</w:t>
      </w:r>
      <w:r>
        <w:t>ould</w:t>
      </w:r>
      <w:r w:rsidRPr="00605BFA">
        <w:t xml:space="preserve"> be a step too far.</w:t>
      </w:r>
    </w:p>
    <w:p w:rsidR="009A2725" w:rsidP="009A2725">
      <w:pPr>
        <w:pStyle w:val="Answer"/>
      </w:pPr>
      <w:sdt>
        <w:sdtPr>
          <w:alias w:val="Witness"/>
          <w:id w:val="263421961"/>
          <w:placeholder>
            <w:docPart w:val="C7B0382B806F41EFA8885887B6D2A69E"/>
          </w:placeholder>
          <w:richText/>
        </w:sdtPr>
        <w:sdtContent>
          <w:r w:rsidRPr="00605BFA">
            <w:rPr>
              <w:b/>
              <w:i/>
            </w:rPr>
            <w:t>Suella Braverman:</w:t>
          </w:r>
        </w:sdtContent>
      </w:sdt>
      <w:r>
        <w:t xml:space="preserve"> </w:t>
      </w:r>
      <w:r w:rsidRPr="00605BFA">
        <w:t xml:space="preserve">I can </w:t>
      </w:r>
      <w:r>
        <w:t xml:space="preserve">say that. I can </w:t>
      </w:r>
      <w:r w:rsidRPr="00605BFA">
        <w:t>definitely say that</w:t>
      </w:r>
      <w:r>
        <w:t xml:space="preserve"> to them. </w:t>
      </w:r>
      <w:r w:rsidRPr="00605BFA">
        <w:t>That is a strategic issue</w:t>
      </w:r>
      <w:r>
        <w:t>.</w:t>
      </w:r>
      <w:r w:rsidRPr="00605BFA">
        <w:t xml:space="preserve"> </w:t>
      </w:r>
      <w:r>
        <w:t>It</w:t>
      </w:r>
      <w:r w:rsidRPr="00605BFA">
        <w:t xml:space="preserve"> is </w:t>
      </w:r>
      <w:r>
        <w:t>G</w:t>
      </w:r>
      <w:r w:rsidRPr="00605BFA">
        <w:t>overnment funding and we are in that exercise together. It is very much part and parcel of my ro</w:t>
      </w:r>
      <w:r>
        <w:t xml:space="preserve">le </w:t>
      </w:r>
      <w:r w:rsidRPr="00605BFA">
        <w:t>to say</w:t>
      </w:r>
      <w:r>
        <w:t>, “</w:t>
      </w:r>
      <w:r w:rsidRPr="00605BFA">
        <w:t xml:space="preserve">I </w:t>
      </w:r>
      <w:r>
        <w:t>believe</w:t>
      </w:r>
      <w:r w:rsidRPr="00605BFA">
        <w:t xml:space="preserve"> you should be thinking about diverting resource</w:t>
      </w:r>
      <w:r>
        <w:t>s</w:t>
      </w:r>
      <w:r w:rsidRPr="00605BFA">
        <w:t xml:space="preserve"> to this or that area</w:t>
      </w:r>
      <w:r w:rsidR="009509BC">
        <w:t>,</w:t>
      </w:r>
      <w:r>
        <w:t xml:space="preserve">” but </w:t>
      </w:r>
      <w:r w:rsidRPr="00605BFA">
        <w:t xml:space="preserve">the final decision will be the </w:t>
      </w:r>
      <w:r>
        <w:t>CP</w:t>
      </w:r>
      <w:r w:rsidR="007024F9">
        <w:t>S</w:t>
      </w:r>
      <w:r w:rsidR="009509BC">
        <w:t>’</w:t>
      </w:r>
      <w:r w:rsidRPr="00605BFA">
        <w:t>s</w:t>
      </w:r>
      <w:r>
        <w:t>.</w:t>
      </w:r>
      <w:r w:rsidRPr="00605BFA">
        <w:t xml:space="preserve"> I can provide challenge and probing</w:t>
      </w:r>
      <w:r>
        <w:t>,</w:t>
      </w:r>
      <w:r w:rsidRPr="00605BFA">
        <w:t xml:space="preserve"> but ultimately </w:t>
      </w:r>
      <w:r w:rsidR="00052ADA">
        <w:t xml:space="preserve">it </w:t>
      </w:r>
      <w:r w:rsidRPr="00605BFA">
        <w:t xml:space="preserve">will be </w:t>
      </w:r>
      <w:r w:rsidR="009509BC">
        <w:t>their</w:t>
      </w:r>
      <w:r w:rsidRPr="00605BFA">
        <w:t xml:space="preserve"> decision.</w:t>
      </w:r>
    </w:p>
    <w:p w:rsidR="009A2725" w:rsidRPr="00605BFA" w:rsidP="009A2725">
      <w:pPr>
        <w:pStyle w:val="Question"/>
        <w:numPr>
          <w:ilvl w:val="0"/>
          <w:numId w:val="9"/>
        </w:numPr>
        <w:rPr>
          <w:lang w:val="en-US"/>
        </w:rPr>
      </w:pPr>
      <w:sdt>
        <w:sdtPr>
          <w:alias w:val="Member"/>
          <w:tag w:val="&lt;Member mnisId='4745' dodsId=''&gt;"/>
          <w:id w:val="932312831"/>
          <w:placeholder>
            <w:docPart w:val="C7B0382B806F41EFA8885887B6D2A69E"/>
          </w:placeholder>
          <w:richText/>
        </w:sdtPr>
        <w:sdtContent>
          <w:r w:rsidRPr="00605BFA">
            <w:rPr>
              <w:b/>
            </w:rPr>
            <w:t>Rob Butler:</w:t>
          </w:r>
        </w:sdtContent>
      </w:sdt>
      <w:r>
        <w:t xml:space="preserve"> </w:t>
      </w:r>
      <w:r w:rsidRPr="00605BFA">
        <w:t xml:space="preserve">Can you give us an indication of where you have asked </w:t>
      </w:r>
      <w:r w:rsidR="009509BC">
        <w:t>them</w:t>
      </w:r>
      <w:r w:rsidRPr="00605BFA">
        <w:t xml:space="preserve"> to focus some effort and whether or not the director has agreed with you</w:t>
      </w:r>
      <w:r>
        <w:t>,</w:t>
      </w:r>
      <w:r w:rsidRPr="00605BFA">
        <w:t xml:space="preserve"> </w:t>
      </w:r>
      <w:r>
        <w:t xml:space="preserve">and </w:t>
      </w:r>
      <w:r w:rsidRPr="00605BFA">
        <w:t>what happens if there is a disagreement?</w:t>
      </w:r>
    </w:p>
    <w:p w:rsidR="009A2725" w:rsidP="009A2725">
      <w:pPr>
        <w:pStyle w:val="Answer"/>
      </w:pPr>
      <w:sdt>
        <w:sdtPr>
          <w:alias w:val="Witness"/>
          <w:id w:val="1265339624"/>
          <w:placeholder>
            <w:docPart w:val="C7B0382B806F41EFA8885887B6D2A69E"/>
          </w:placeholder>
          <w:richText/>
        </w:sdtPr>
        <w:sdtContent>
          <w:r w:rsidRPr="00605BFA">
            <w:rPr>
              <w:b/>
              <w:i/>
            </w:rPr>
            <w:t>Suella Braverman:</w:t>
          </w:r>
        </w:sdtContent>
      </w:sdt>
      <w:r>
        <w:t xml:space="preserve"> For a few years</w:t>
      </w:r>
      <w:r w:rsidR="009509BC">
        <w:t>,</w:t>
      </w:r>
      <w:r>
        <w:t xml:space="preserve"> t</w:t>
      </w:r>
      <w:r w:rsidRPr="00605BFA">
        <w:t>he focus has definitely been on</w:t>
      </w:r>
      <w:r>
        <w:t xml:space="preserve"> RASSO.</w:t>
      </w:r>
      <w:r w:rsidRPr="00605BFA">
        <w:t xml:space="preserve"> I do not think </w:t>
      </w:r>
      <w:r w:rsidR="009509BC">
        <w:t>a</w:t>
      </w:r>
      <w:r>
        <w:t xml:space="preserve"> </w:t>
      </w:r>
      <w:r w:rsidRPr="00605BFA">
        <w:t xml:space="preserve">meeting </w:t>
      </w:r>
      <w:r w:rsidR="009509BC">
        <w:t>goes by when</w:t>
      </w:r>
      <w:r>
        <w:t xml:space="preserve"> </w:t>
      </w:r>
      <w:r w:rsidRPr="00605BFA">
        <w:t xml:space="preserve">we do not talk about </w:t>
      </w:r>
      <w:r>
        <w:t xml:space="preserve">RASSO </w:t>
      </w:r>
      <w:r w:rsidRPr="00605BFA">
        <w:t xml:space="preserve">resources, allocation and planning. I have not had to push the CPS too hard. </w:t>
      </w:r>
      <w:r>
        <w:t>T</w:t>
      </w:r>
      <w:r w:rsidRPr="00605BFA">
        <w:t xml:space="preserve">o </w:t>
      </w:r>
      <w:r w:rsidR="009509BC">
        <w:t>their</w:t>
      </w:r>
      <w:r w:rsidRPr="00605BFA">
        <w:t xml:space="preserve"> credit</w:t>
      </w:r>
      <w:r>
        <w:t>,</w:t>
      </w:r>
      <w:r w:rsidRPr="00605BFA">
        <w:t xml:space="preserve"> </w:t>
      </w:r>
      <w:r w:rsidR="009509BC">
        <w:t>they have</w:t>
      </w:r>
      <w:r w:rsidRPr="00605BFA">
        <w:t xml:space="preserve"> been very forthcoming and forward</w:t>
      </w:r>
      <w:r>
        <w:t>-</w:t>
      </w:r>
      <w:r w:rsidRPr="00605BFA">
        <w:t xml:space="preserve">leaning </w:t>
      </w:r>
      <w:r>
        <w:t xml:space="preserve">in </w:t>
      </w:r>
      <w:r w:rsidRPr="00605BFA">
        <w:t xml:space="preserve">gripping the issue of </w:t>
      </w:r>
      <w:r>
        <w:t>RASSO</w:t>
      </w:r>
      <w:r w:rsidR="009509BC">
        <w:t>,</w:t>
      </w:r>
      <w:r w:rsidRPr="00605BFA">
        <w:t xml:space="preserve"> and wanting to</w:t>
      </w:r>
      <w:r>
        <w:t xml:space="preserve"> </w:t>
      </w:r>
      <w:r w:rsidRPr="00605BFA">
        <w:t xml:space="preserve">ask for and divert more resources towards </w:t>
      </w:r>
      <w:r w:rsidR="009509BC">
        <w:t>their</w:t>
      </w:r>
      <w:r w:rsidRPr="00605BFA">
        <w:t xml:space="preserve"> specialist prosecutors and greater resources generally towards</w:t>
      </w:r>
      <w:r>
        <w:t xml:space="preserve"> its</w:t>
      </w:r>
      <w:r w:rsidRPr="00605BFA">
        <w:t xml:space="preserve"> prioritisation. </w:t>
      </w:r>
      <w:r w:rsidR="009509BC">
        <w:t>They have</w:t>
      </w:r>
      <w:r w:rsidRPr="00605BFA">
        <w:t xml:space="preserve"> really wanted to deal with that issue.</w:t>
      </w:r>
    </w:p>
    <w:p w:rsidR="009A2725" w:rsidRPr="00605BFA" w:rsidP="009A2725">
      <w:pPr>
        <w:pStyle w:val="Question"/>
        <w:numPr>
          <w:ilvl w:val="0"/>
          <w:numId w:val="9"/>
        </w:numPr>
        <w:rPr>
          <w:lang w:val="en-US"/>
        </w:rPr>
      </w:pPr>
      <w:sdt>
        <w:sdtPr>
          <w:alias w:val="Member"/>
          <w:tag w:val="&lt;Member mnisId='4745' dodsId=''&gt;"/>
          <w:id w:val="1092277272"/>
          <w:placeholder>
            <w:docPart w:val="C7B0382B806F41EFA8885887B6D2A69E"/>
          </w:placeholder>
          <w:richText/>
        </w:sdtPr>
        <w:sdtContent>
          <w:r w:rsidRPr="00605BFA">
            <w:rPr>
              <w:b/>
            </w:rPr>
            <w:t>Rob Butler:</w:t>
          </w:r>
        </w:sdtContent>
      </w:sdt>
      <w:r>
        <w:t xml:space="preserve"> </w:t>
      </w:r>
      <w:r w:rsidRPr="00605BFA">
        <w:t xml:space="preserve">My colleague </w:t>
      </w:r>
      <w:r w:rsidR="009509BC">
        <w:t>will be</w:t>
      </w:r>
      <w:r w:rsidRPr="00605BFA">
        <w:t xml:space="preserve"> ask</w:t>
      </w:r>
      <w:r w:rsidR="009509BC">
        <w:t>ing</w:t>
      </w:r>
      <w:r w:rsidRPr="00605BFA">
        <w:t xml:space="preserve"> you a couple of specific questions on R</w:t>
      </w:r>
      <w:r>
        <w:t>ASSO</w:t>
      </w:r>
      <w:r w:rsidRPr="00605BFA">
        <w:t>, but are there any other areas where you</w:t>
      </w:r>
      <w:r>
        <w:t xml:space="preserve"> have asked</w:t>
      </w:r>
      <w:r w:rsidRPr="00605BFA">
        <w:t xml:space="preserve"> the CPS to focus or </w:t>
      </w:r>
      <w:r w:rsidR="009509BC">
        <w:t xml:space="preserve">to </w:t>
      </w:r>
      <w:r w:rsidRPr="00605BFA">
        <w:t>put less effort</w:t>
      </w:r>
      <w:r>
        <w:t>?</w:t>
      </w:r>
    </w:p>
    <w:p w:rsidR="009A2725" w:rsidP="009A2725">
      <w:pPr>
        <w:pStyle w:val="Answer"/>
      </w:pPr>
      <w:sdt>
        <w:sdtPr>
          <w:alias w:val="Witness"/>
          <w:id w:val="1054193575"/>
          <w:placeholder>
            <w:docPart w:val="C7B0382B806F41EFA8885887B6D2A69E"/>
          </w:placeholder>
          <w:richText/>
        </w:sdtPr>
        <w:sdtContent>
          <w:r w:rsidRPr="00605BFA">
            <w:rPr>
              <w:b/>
              <w:i/>
            </w:rPr>
            <w:t>Suella Braverman:</w:t>
          </w:r>
        </w:sdtContent>
      </w:sdt>
      <w:r>
        <w:t xml:space="preserve"> T</w:t>
      </w:r>
      <w:r w:rsidRPr="00605BFA">
        <w:t xml:space="preserve">here is the inevitable and ever-present challenge </w:t>
      </w:r>
      <w:r>
        <w:t xml:space="preserve">of dealing </w:t>
      </w:r>
      <w:r w:rsidRPr="00605BFA">
        <w:t xml:space="preserve">with the backlog, so that is a priority for the CPS </w:t>
      </w:r>
      <w:r w:rsidR="009509BC">
        <w:t>a</w:t>
      </w:r>
      <w:r w:rsidRPr="00605BFA">
        <w:t xml:space="preserve">nd </w:t>
      </w:r>
      <w:r w:rsidR="009509BC">
        <w:t>for me</w:t>
      </w:r>
      <w:r w:rsidRPr="00605BFA">
        <w:t>. Th</w:t>
      </w:r>
      <w:r>
        <w:t>e</w:t>
      </w:r>
      <w:r w:rsidRPr="00605BFA">
        <w:t xml:space="preserve"> </w:t>
      </w:r>
      <w:r>
        <w:t xml:space="preserve">CPS </w:t>
      </w:r>
      <w:r w:rsidRPr="00605BFA">
        <w:t>director will always have the challenge</w:t>
      </w:r>
      <w:r>
        <w:t xml:space="preserve"> that</w:t>
      </w:r>
      <w:r w:rsidR="00EE63FE">
        <w:t>,</w:t>
      </w:r>
      <w:r>
        <w:t xml:space="preserve"> if </w:t>
      </w:r>
      <w:r w:rsidR="009509BC">
        <w:t>we</w:t>
      </w:r>
      <w:r>
        <w:t xml:space="preserve"> divert </w:t>
      </w:r>
      <w:r w:rsidRPr="00605BFA">
        <w:t>resources from one task</w:t>
      </w:r>
      <w:r w:rsidR="009509BC">
        <w:t>,</w:t>
      </w:r>
      <w:r w:rsidRPr="00605BFA">
        <w:t xml:space="preserve"> </w:t>
      </w:r>
      <w:r>
        <w:t>they may be</w:t>
      </w:r>
      <w:r w:rsidRPr="00605BFA">
        <w:t xml:space="preserve"> deplet</w:t>
      </w:r>
      <w:r>
        <w:t xml:space="preserve">ed </w:t>
      </w:r>
      <w:r w:rsidRPr="00605BFA">
        <w:t>in another</w:t>
      </w:r>
      <w:r>
        <w:t>. T</w:t>
      </w:r>
      <w:r w:rsidRPr="00605BFA">
        <w:t>hat is a decision w</w:t>
      </w:r>
      <w:r>
        <w:t>e are</w:t>
      </w:r>
      <w:r w:rsidRPr="00605BFA">
        <w:t xml:space="preserve"> always grappling with as politicians and </w:t>
      </w:r>
      <w:r>
        <w:t>M</w:t>
      </w:r>
      <w:r w:rsidRPr="00605BFA">
        <w:t xml:space="preserve">inisters. </w:t>
      </w:r>
      <w:r>
        <w:t xml:space="preserve">I raise </w:t>
      </w:r>
      <w:r w:rsidRPr="00605BFA">
        <w:t>many issues</w:t>
      </w:r>
      <w:r>
        <w:t xml:space="preserve"> </w:t>
      </w:r>
      <w:r w:rsidRPr="00605BFA">
        <w:t>with the CPS.</w:t>
      </w:r>
    </w:p>
    <w:p w:rsidR="009A2725" w:rsidRPr="00605BFA" w:rsidP="009A2725">
      <w:pPr>
        <w:pStyle w:val="Question"/>
        <w:numPr>
          <w:ilvl w:val="0"/>
          <w:numId w:val="9"/>
        </w:numPr>
        <w:rPr>
          <w:lang w:val="en-US"/>
        </w:rPr>
      </w:pPr>
      <w:sdt>
        <w:sdtPr>
          <w:alias w:val="Member"/>
          <w:tag w:val="&lt;Member mnisId='4745' dodsId=''&gt;"/>
          <w:id w:val="1613244120"/>
          <w:placeholder>
            <w:docPart w:val="C7B0382B806F41EFA8885887B6D2A69E"/>
          </w:placeholder>
          <w:richText/>
        </w:sdtPr>
        <w:sdtContent>
          <w:r w:rsidRPr="00605BFA">
            <w:rPr>
              <w:b/>
            </w:rPr>
            <w:t>Rob Butler:</w:t>
          </w:r>
        </w:sdtContent>
      </w:sdt>
      <w:r>
        <w:t xml:space="preserve"> </w:t>
      </w:r>
      <w:r w:rsidRPr="00605BFA">
        <w:t>You mentioned that you advocate for the CPS as well as hold</w:t>
      </w:r>
      <w:r w:rsidR="009509BC">
        <w:t>ing</w:t>
      </w:r>
      <w:r w:rsidRPr="00605BFA">
        <w:t xml:space="preserve"> it to account. What i</w:t>
      </w:r>
      <w:r>
        <w:t>s</w:t>
      </w:r>
      <w:r w:rsidRPr="00605BFA">
        <w:t xml:space="preserve"> your relationship with the chief inspector of the CPS?</w:t>
      </w:r>
    </w:p>
    <w:p w:rsidR="009A2725" w:rsidP="009A2725">
      <w:pPr>
        <w:pStyle w:val="Answer"/>
      </w:pPr>
      <w:sdt>
        <w:sdtPr>
          <w:alias w:val="Witness"/>
          <w:id w:val="-768161215"/>
          <w:placeholder>
            <w:docPart w:val="C7B0382B806F41EFA8885887B6D2A69E"/>
          </w:placeholder>
          <w:richText/>
        </w:sdtPr>
        <w:sdtContent>
          <w:r w:rsidRPr="00605BFA">
            <w:rPr>
              <w:b/>
              <w:i/>
            </w:rPr>
            <w:t>Suella Braverman:</w:t>
          </w:r>
        </w:sdtContent>
      </w:sdt>
      <w:r>
        <w:t xml:space="preserve"> </w:t>
      </w:r>
      <w:r w:rsidRPr="00111374">
        <w:t xml:space="preserve">The </w:t>
      </w:r>
      <w:r>
        <w:t>c</w:t>
      </w:r>
      <w:r w:rsidRPr="00111374">
        <w:t xml:space="preserve">hief </w:t>
      </w:r>
      <w:r>
        <w:t>i</w:t>
      </w:r>
      <w:r w:rsidRPr="00111374">
        <w:t>nspector sits in a different organisation</w:t>
      </w:r>
      <w:r w:rsidR="009509BC">
        <w:t>,</w:t>
      </w:r>
      <w:r w:rsidRPr="00111374">
        <w:t xml:space="preserve"> in the inspectorate. He is relatively new in his appointment</w:t>
      </w:r>
      <w:r>
        <w:t>. W</w:t>
      </w:r>
      <w:r w:rsidRPr="00111374">
        <w:t xml:space="preserve">e welcome </w:t>
      </w:r>
      <w:r>
        <w:t xml:space="preserve">and </w:t>
      </w:r>
      <w:r w:rsidRPr="00111374">
        <w:t>encourage his work</w:t>
      </w:r>
      <w:r>
        <w:t xml:space="preserve">. </w:t>
      </w:r>
      <w:r w:rsidRPr="00111374">
        <w:t xml:space="preserve">I read </w:t>
      </w:r>
      <w:r>
        <w:t>his reports</w:t>
      </w:r>
      <w:r w:rsidRPr="00111374">
        <w:t xml:space="preserve"> very carefully</w:t>
      </w:r>
      <w:r>
        <w:t>. M</w:t>
      </w:r>
      <w:r w:rsidRPr="00111374">
        <w:t>y relation</w:t>
      </w:r>
      <w:r>
        <w:t>ship</w:t>
      </w:r>
      <w:r w:rsidRPr="00111374">
        <w:t xml:space="preserve"> with the inspector is that we have a regular meeting. I can suggest or request particular subjects for inspection. He may come back and say, “</w:t>
      </w:r>
      <w:r>
        <w:t>Yes, t</w:t>
      </w:r>
      <w:r w:rsidRPr="00111374">
        <w:t>ha</w:t>
      </w:r>
      <w:r>
        <w:t>t’</w:t>
      </w:r>
      <w:r w:rsidRPr="00111374">
        <w:t>s a great idea</w:t>
      </w:r>
      <w:r w:rsidR="00EE63FE">
        <w:t>,</w:t>
      </w:r>
      <w:r w:rsidRPr="00111374">
        <w:t>” or</w:t>
      </w:r>
      <w:r w:rsidR="00EE63FE">
        <w:t>,</w:t>
      </w:r>
      <w:r w:rsidRPr="00111374">
        <w:t xml:space="preserve"> “</w:t>
      </w:r>
      <w:r>
        <w:t>N</w:t>
      </w:r>
      <w:r w:rsidRPr="00111374">
        <w:t>o, we ca</w:t>
      </w:r>
      <w:r>
        <w:t>n’</w:t>
      </w:r>
      <w:r w:rsidRPr="00111374">
        <w:t>t do that because we do</w:t>
      </w:r>
      <w:r>
        <w:t xml:space="preserve">n’t </w:t>
      </w:r>
      <w:r w:rsidRPr="00111374">
        <w:t xml:space="preserve">have resources.” </w:t>
      </w:r>
      <w:r>
        <w:t>I</w:t>
      </w:r>
      <w:r w:rsidRPr="00111374">
        <w:t>t is a dialogue and we work together</w:t>
      </w:r>
      <w:r w:rsidR="009509BC">
        <w:t>,</w:t>
      </w:r>
      <w:r w:rsidRPr="00111374">
        <w:t xml:space="preserve"> depending on current priorities and the current context</w:t>
      </w:r>
      <w:r>
        <w:t xml:space="preserve">. </w:t>
      </w:r>
      <w:r w:rsidR="009509BC">
        <w:t>They</w:t>
      </w:r>
      <w:r>
        <w:t xml:space="preserve"> update me</w:t>
      </w:r>
      <w:r w:rsidRPr="00111374">
        <w:t xml:space="preserve"> intermittently on </w:t>
      </w:r>
      <w:r w:rsidR="009509BC">
        <w:t>their</w:t>
      </w:r>
      <w:r>
        <w:t xml:space="preserve"> work and </w:t>
      </w:r>
      <w:r w:rsidRPr="00111374">
        <w:t xml:space="preserve">findings. We always have a meeting after </w:t>
      </w:r>
      <w:r>
        <w:t xml:space="preserve">a </w:t>
      </w:r>
      <w:r w:rsidRPr="00111374">
        <w:t>report has come out so</w:t>
      </w:r>
      <w:r w:rsidR="009509BC">
        <w:t xml:space="preserve"> that</w:t>
      </w:r>
      <w:r w:rsidRPr="00111374">
        <w:t xml:space="preserve"> I can probe </w:t>
      </w:r>
      <w:r w:rsidR="009509BC">
        <w:t>them</w:t>
      </w:r>
      <w:r w:rsidRPr="00111374">
        <w:t xml:space="preserve"> a little </w:t>
      </w:r>
      <w:r>
        <w:t xml:space="preserve">more </w:t>
      </w:r>
      <w:r w:rsidRPr="00111374">
        <w:t>and ask</w:t>
      </w:r>
      <w:r>
        <w:t xml:space="preserve"> a few</w:t>
      </w:r>
      <w:r w:rsidRPr="00111374">
        <w:t xml:space="preserve"> more questions, but </w:t>
      </w:r>
      <w:r w:rsidR="009509BC">
        <w:t>their</w:t>
      </w:r>
      <w:r w:rsidRPr="00111374">
        <w:t xml:space="preserve"> work of inspection </w:t>
      </w:r>
      <w:r>
        <w:t>and</w:t>
      </w:r>
      <w:r w:rsidRPr="00111374">
        <w:t xml:space="preserve"> recommendation is wholly down to </w:t>
      </w:r>
      <w:r w:rsidR="009509BC">
        <w:t>them</w:t>
      </w:r>
      <w:r w:rsidRPr="00111374">
        <w:t>.</w:t>
      </w:r>
    </w:p>
    <w:p w:rsidR="009A2725" w:rsidRPr="00111374" w:rsidP="009A2725">
      <w:pPr>
        <w:pStyle w:val="Question"/>
        <w:numPr>
          <w:ilvl w:val="0"/>
          <w:numId w:val="9"/>
        </w:numPr>
        <w:rPr>
          <w:lang w:val="en-US"/>
        </w:rPr>
      </w:pPr>
      <w:sdt>
        <w:sdtPr>
          <w:alias w:val="Member"/>
          <w:tag w:val="&lt;Member mnisId='4745' dodsId=''&gt;"/>
          <w:id w:val="969556099"/>
          <w:placeholder>
            <w:docPart w:val="C7B0382B806F41EFA8885887B6D2A69E"/>
          </w:placeholder>
          <w:richText/>
        </w:sdtPr>
        <w:sdtContent>
          <w:r w:rsidRPr="00111374">
            <w:rPr>
              <w:b/>
            </w:rPr>
            <w:t>Rob Butler:</w:t>
          </w:r>
        </w:sdtContent>
      </w:sdt>
      <w:r>
        <w:t xml:space="preserve"> </w:t>
      </w:r>
      <w:r w:rsidRPr="00111374">
        <w:t>At the moment</w:t>
      </w:r>
      <w:r w:rsidR="00D571B0">
        <w:t>,</w:t>
      </w:r>
      <w:r w:rsidRPr="00111374">
        <w:t xml:space="preserve"> are there any particular areas where you would like the inspector to carry out inspections?</w:t>
      </w:r>
    </w:p>
    <w:p w:rsidR="009A2725" w:rsidP="009A2725">
      <w:pPr>
        <w:pStyle w:val="Answer"/>
      </w:pPr>
      <w:sdt>
        <w:sdtPr>
          <w:alias w:val="Witness"/>
          <w:id w:val="-719817678"/>
          <w:placeholder>
            <w:docPart w:val="C7B0382B806F41EFA8885887B6D2A69E"/>
          </w:placeholder>
          <w:richText/>
        </w:sdtPr>
        <w:sdtContent>
          <w:r w:rsidRPr="00111374">
            <w:rPr>
              <w:b/>
              <w:i/>
            </w:rPr>
            <w:t>Suella Braverman:</w:t>
          </w:r>
        </w:sdtContent>
      </w:sdt>
      <w:r>
        <w:t xml:space="preserve"> </w:t>
      </w:r>
      <w:r w:rsidRPr="00111374">
        <w:t xml:space="preserve">There are always more questions that I would like </w:t>
      </w:r>
      <w:r w:rsidR="00D571B0">
        <w:t>them</w:t>
      </w:r>
      <w:r>
        <w:t xml:space="preserve"> </w:t>
      </w:r>
      <w:r w:rsidRPr="00111374">
        <w:t xml:space="preserve">to </w:t>
      </w:r>
      <w:r w:rsidRPr="00A739E7">
        <w:t>answer th</w:t>
      </w:r>
      <w:r>
        <w:t>a</w:t>
      </w:r>
      <w:r w:rsidRPr="00A739E7">
        <w:t xml:space="preserve">n </w:t>
      </w:r>
      <w:r w:rsidR="00D571B0">
        <w:t>they are</w:t>
      </w:r>
      <w:r w:rsidRPr="00A739E7">
        <w:t xml:space="preserve"> able to. </w:t>
      </w:r>
      <w:r w:rsidR="00D571B0">
        <w:t>Their</w:t>
      </w:r>
      <w:r w:rsidRPr="00A739E7">
        <w:t xml:space="preserve"> focus is on </w:t>
      </w:r>
      <w:r>
        <w:t>RASSO</w:t>
      </w:r>
      <w:r w:rsidRPr="00A739E7">
        <w:t xml:space="preserve"> performance and </w:t>
      </w:r>
      <w:r w:rsidR="00D571B0">
        <w:t>their</w:t>
      </w:r>
      <w:r w:rsidRPr="00A739E7">
        <w:t xml:space="preserve"> area inspections are </w:t>
      </w:r>
      <w:r>
        <w:t xml:space="preserve">now </w:t>
      </w:r>
      <w:r w:rsidRPr="00A739E7">
        <w:t>coming through.</w:t>
      </w:r>
      <w:r>
        <w:t xml:space="preserve"> I think we had</w:t>
      </w:r>
      <w:r w:rsidRPr="00A739E7">
        <w:t xml:space="preserve"> four</w:t>
      </w:r>
      <w:r>
        <w:t xml:space="preserve"> a</w:t>
      </w:r>
      <w:r w:rsidRPr="00A739E7">
        <w:t>t the end of last yea</w:t>
      </w:r>
      <w:r>
        <w:t>r and a</w:t>
      </w:r>
      <w:r w:rsidRPr="00A739E7">
        <w:t xml:space="preserve"> couple more </w:t>
      </w:r>
      <w:r>
        <w:t xml:space="preserve">are </w:t>
      </w:r>
      <w:r w:rsidRPr="00A739E7">
        <w:t>coming later this year. They are comprehensive</w:t>
      </w:r>
      <w:r>
        <w:t xml:space="preserve"> and give an on-the-</w:t>
      </w:r>
      <w:r w:rsidRPr="00A739E7">
        <w:t xml:space="preserve">ground picture of how police and prosecutors are working </w:t>
      </w:r>
      <w:r w:rsidR="007024F9">
        <w:t>to</w:t>
      </w:r>
      <w:r w:rsidRPr="00A739E7">
        <w:t xml:space="preserve"> deal with general crime</w:t>
      </w:r>
      <w:r>
        <w:t>,</w:t>
      </w:r>
      <w:r w:rsidRPr="00A739E7">
        <w:t xml:space="preserve"> but also </w:t>
      </w:r>
      <w:r>
        <w:t>RASSO</w:t>
      </w:r>
      <w:r w:rsidR="00D571B0">
        <w:t>,</w:t>
      </w:r>
      <w:r w:rsidRPr="00A739E7">
        <w:t xml:space="preserve"> disclosure</w:t>
      </w:r>
      <w:r w:rsidR="00D571B0">
        <w:t>,</w:t>
      </w:r>
      <w:r>
        <w:t xml:space="preserve"> </w:t>
      </w:r>
      <w:r w:rsidRPr="00A739E7">
        <w:t>pre</w:t>
      </w:r>
      <w:r>
        <w:noBreakHyphen/>
      </w:r>
      <w:r w:rsidRPr="00A739E7">
        <w:t>charge review</w:t>
      </w:r>
      <w:r>
        <w:t xml:space="preserve"> </w:t>
      </w:r>
      <w:r w:rsidRPr="00A739E7">
        <w:t>and post-charge review preparation</w:t>
      </w:r>
      <w:r>
        <w:t xml:space="preserve">—PTPH—to get a </w:t>
      </w:r>
      <w:r w:rsidRPr="00A739E7">
        <w:t>granular idea of how different areas are performing. I</w:t>
      </w:r>
      <w:r>
        <w:t xml:space="preserve"> </w:t>
      </w:r>
      <w:r w:rsidR="00D571B0">
        <w:t>think their</w:t>
      </w:r>
      <w:r w:rsidRPr="00223135">
        <w:t xml:space="preserve"> agenda of work is spot on at the moment.</w:t>
      </w:r>
    </w:p>
    <w:p w:rsidR="009A2725" w:rsidRPr="00223135" w:rsidP="009A2725">
      <w:pPr>
        <w:pStyle w:val="Question"/>
        <w:numPr>
          <w:ilvl w:val="0"/>
          <w:numId w:val="9"/>
        </w:numPr>
        <w:rPr>
          <w:lang w:val="en-US"/>
        </w:rPr>
      </w:pPr>
      <w:sdt>
        <w:sdtPr>
          <w:alias w:val="Member"/>
          <w:tag w:val="&lt;Member mnisId='4745' dodsId=''&gt;"/>
          <w:id w:val="2021589830"/>
          <w:placeholder>
            <w:docPart w:val="C7B0382B806F41EFA8885887B6D2A69E"/>
          </w:placeholder>
          <w:richText/>
        </w:sdtPr>
        <w:sdtContent>
          <w:r w:rsidRPr="00223135">
            <w:rPr>
              <w:b/>
            </w:rPr>
            <w:t>Rob Butler:</w:t>
          </w:r>
        </w:sdtContent>
      </w:sdt>
      <w:r>
        <w:t xml:space="preserve"> </w:t>
      </w:r>
      <w:r w:rsidRPr="00223135">
        <w:t xml:space="preserve">Do you largely push the CPS to accept the recommendations of the inspectorate to ensure </w:t>
      </w:r>
      <w:r w:rsidR="00D571B0">
        <w:t xml:space="preserve">that </w:t>
      </w:r>
      <w:r w:rsidRPr="00223135">
        <w:t>they are delivered against?</w:t>
      </w:r>
    </w:p>
    <w:p w:rsidR="009A2725" w:rsidP="009A2725">
      <w:pPr>
        <w:pStyle w:val="Answer"/>
      </w:pPr>
      <w:sdt>
        <w:sdtPr>
          <w:alias w:val="Witness"/>
          <w:id w:val="1119030806"/>
          <w:placeholder>
            <w:docPart w:val="C7B0382B806F41EFA8885887B6D2A69E"/>
          </w:placeholder>
          <w:richText/>
        </w:sdtPr>
        <w:sdtContent>
          <w:r w:rsidRPr="00223135">
            <w:rPr>
              <w:b/>
              <w:i/>
            </w:rPr>
            <w:t>Suella Braverman:</w:t>
          </w:r>
        </w:sdtContent>
      </w:sdt>
      <w:r>
        <w:t xml:space="preserve"> </w:t>
      </w:r>
      <w:r w:rsidRPr="00223135">
        <w:t>I do not have to. The CPS, for as long as I have been in this role, h</w:t>
      </w:r>
      <w:r w:rsidR="007024F9">
        <w:t>a</w:t>
      </w:r>
      <w:r w:rsidR="00D571B0">
        <w:t>ve</w:t>
      </w:r>
      <w:r w:rsidRPr="00223135">
        <w:t xml:space="preserve"> not hesitated to accept all of the recommendations made by the inspectorate so far.</w:t>
      </w:r>
    </w:p>
    <w:p w:rsidR="00D571B0" w:rsidRPr="00D571B0" w:rsidP="009A2725">
      <w:pPr>
        <w:pStyle w:val="Question"/>
        <w:numPr>
          <w:ilvl w:val="0"/>
          <w:numId w:val="9"/>
        </w:numPr>
        <w:rPr>
          <w:lang w:val="en-US"/>
        </w:rPr>
      </w:pPr>
      <w:sdt>
        <w:sdtPr>
          <w:alias w:val="Member"/>
          <w:tag w:val="&lt;Member mnisId='4826' dodsId=''&gt;"/>
          <w:id w:val="-672328879"/>
          <w:placeholder>
            <w:docPart w:val="C7B0382B806F41EFA8885887B6D2A69E"/>
          </w:placeholder>
          <w:richText/>
        </w:sdtPr>
        <w:sdtContent>
          <w:r w:rsidRPr="00223135" w:rsidR="009A2725">
            <w:rPr>
              <w:b/>
            </w:rPr>
            <w:t>Laura Farris:</w:t>
          </w:r>
        </w:sdtContent>
      </w:sdt>
      <w:r w:rsidR="009A2725">
        <w:t xml:space="preserve"> </w:t>
      </w:r>
      <w:r w:rsidRPr="005D6542" w:rsidR="009A2725">
        <w:t xml:space="preserve">I have some further questions on </w:t>
      </w:r>
      <w:r w:rsidR="009A2725">
        <w:t>RASSO. P</w:t>
      </w:r>
      <w:r w:rsidRPr="005D6542" w:rsidR="009A2725">
        <w:t>rior to the publication of the rape review</w:t>
      </w:r>
      <w:r>
        <w:t>,</w:t>
      </w:r>
      <w:r w:rsidRPr="005D6542" w:rsidR="009A2725">
        <w:t xml:space="preserve"> an action was brought by the </w:t>
      </w:r>
      <w:r w:rsidR="009A2725">
        <w:t>C</w:t>
      </w:r>
      <w:r w:rsidRPr="005D6542" w:rsidR="009A2725">
        <w:t xml:space="preserve">entre for </w:t>
      </w:r>
      <w:r w:rsidR="009A2725">
        <w:t>W</w:t>
      </w:r>
      <w:r w:rsidRPr="005D6542" w:rsidR="009A2725">
        <w:t>omen</w:t>
      </w:r>
      <w:r>
        <w:t>’</w:t>
      </w:r>
      <w:r w:rsidRPr="005D6542" w:rsidR="009A2725">
        <w:t xml:space="preserve">s </w:t>
      </w:r>
      <w:r w:rsidR="009A2725">
        <w:t>J</w:t>
      </w:r>
      <w:r w:rsidRPr="005D6542" w:rsidR="009A2725">
        <w:t xml:space="preserve">ustice against the </w:t>
      </w:r>
      <w:r w:rsidR="009A2725">
        <w:t>D</w:t>
      </w:r>
      <w:r w:rsidRPr="005D6542" w:rsidR="009A2725">
        <w:t xml:space="preserve">irector of </w:t>
      </w:r>
      <w:r w:rsidR="009A2725">
        <w:t>P</w:t>
      </w:r>
      <w:r w:rsidRPr="005D6542" w:rsidR="009A2725">
        <w:t xml:space="preserve">ublic </w:t>
      </w:r>
      <w:r w:rsidR="009A2725">
        <w:t>P</w:t>
      </w:r>
      <w:r w:rsidRPr="005D6542" w:rsidR="009A2725">
        <w:t>rosecutions. I kno</w:t>
      </w:r>
      <w:r w:rsidR="009A2725">
        <w:t>w it was un</w:t>
      </w:r>
      <w:r w:rsidRPr="005D6542" w:rsidR="009A2725">
        <w:t>successful, but certainly the impression was allowed to linger that the CPS was part of the problem in the low prosecution rates for rape</w:t>
      </w:r>
      <w:r w:rsidR="009A2725">
        <w:t>.</w:t>
      </w:r>
      <w:r w:rsidRPr="005D6542" w:rsidR="009A2725">
        <w:t xml:space="preserve"> </w:t>
      </w:r>
      <w:r w:rsidR="009A2725">
        <w:t>Y</w:t>
      </w:r>
      <w:r w:rsidRPr="005D6542" w:rsidR="009A2725">
        <w:t>ou will know that I went to a meeting</w:t>
      </w:r>
      <w:r w:rsidRPr="0082602E" w:rsidR="009A2725">
        <w:t xml:space="preserve"> with Max </w:t>
      </w:r>
      <w:r w:rsidR="009A2725">
        <w:t>H</w:t>
      </w:r>
      <w:r w:rsidRPr="0082602E" w:rsidR="009A2725">
        <w:t xml:space="preserve">ill some months ago. He talked about guidance that had been published by his office that went to all CPS offices around the country after the </w:t>
      </w:r>
      <w:r w:rsidR="009A2725">
        <w:t>D</w:t>
      </w:r>
      <w:r w:rsidRPr="0082602E" w:rsidR="009A2725">
        <w:t xml:space="preserve">omestic </w:t>
      </w:r>
      <w:r w:rsidR="009A2725">
        <w:t>A</w:t>
      </w:r>
      <w:r w:rsidRPr="0082602E" w:rsidR="009A2725">
        <w:t xml:space="preserve">buse </w:t>
      </w:r>
      <w:r w:rsidR="009A2725">
        <w:t>A</w:t>
      </w:r>
      <w:r w:rsidRPr="0082602E" w:rsidR="009A2725">
        <w:t xml:space="preserve">ct became law. That was about the new provisions </w:t>
      </w:r>
      <w:r w:rsidR="009A2725">
        <w:t xml:space="preserve">on </w:t>
      </w:r>
      <w:r w:rsidRPr="0082602E" w:rsidR="009A2725">
        <w:t xml:space="preserve">things like the rough sex </w:t>
      </w:r>
      <w:r w:rsidR="009A2725">
        <w:t>def</w:t>
      </w:r>
      <w:r w:rsidRPr="0082602E" w:rsidR="009A2725">
        <w:t>ence</w:t>
      </w:r>
      <w:r w:rsidR="009A2725">
        <w:t>. E</w:t>
      </w:r>
      <w:r w:rsidRPr="0082602E" w:rsidR="009A2725">
        <w:t xml:space="preserve">ven </w:t>
      </w:r>
      <w:r w:rsidRPr="0082602E" w:rsidR="009A2725">
        <w:t>though it had been a common</w:t>
      </w:r>
      <w:r w:rsidR="00EE63FE">
        <w:t>-</w:t>
      </w:r>
      <w:r w:rsidRPr="0082602E" w:rsidR="009A2725">
        <w:t>law principle befor</w:t>
      </w:r>
      <w:r w:rsidR="009A2725">
        <w:t>e,</w:t>
      </w:r>
      <w:r w:rsidRPr="0082602E" w:rsidR="009A2725">
        <w:t xml:space="preserve"> I think it can reasonably be inferred that he was not confident that </w:t>
      </w:r>
      <w:r w:rsidR="007024F9">
        <w:t>i</w:t>
      </w:r>
      <w:r w:rsidRPr="0082602E" w:rsidR="009A2725">
        <w:t>t had been faithfully applied by prosecutors.</w:t>
      </w:r>
    </w:p>
    <w:p w:rsidR="009A2725" w:rsidRPr="0082602E" w:rsidP="00D571B0">
      <w:pPr>
        <w:pStyle w:val="Question"/>
        <w:numPr>
          <w:ilvl w:val="0"/>
          <w:numId w:val="0"/>
        </w:numPr>
        <w:ind w:left="792"/>
        <w:rPr>
          <w:lang w:val="en-US"/>
        </w:rPr>
      </w:pPr>
      <w:r w:rsidRPr="0082602E">
        <w:t xml:space="preserve">In the context of those two things, when you became </w:t>
      </w:r>
      <w:r>
        <w:t>A</w:t>
      </w:r>
      <w:r w:rsidRPr="0082602E">
        <w:t xml:space="preserve">ttorney </w:t>
      </w:r>
      <w:r>
        <w:t>G</w:t>
      </w:r>
      <w:r w:rsidRPr="0082602E">
        <w:t>eneral</w:t>
      </w:r>
      <w:r w:rsidR="00D571B0">
        <w:t>,</w:t>
      </w:r>
      <w:r w:rsidRPr="0082602E">
        <w:t xml:space="preserve"> </w:t>
      </w:r>
      <w:r>
        <w:t xml:space="preserve">and </w:t>
      </w:r>
      <w:r w:rsidRPr="0082602E">
        <w:t>prior to the rape review</w:t>
      </w:r>
      <w:r w:rsidR="00D571B0">
        <w:t>,</w:t>
      </w:r>
      <w:r w:rsidRPr="0082602E">
        <w:t xml:space="preserve"> had you formed the impression that there were f</w:t>
      </w:r>
      <w:r>
        <w:t>ai</w:t>
      </w:r>
      <w:r w:rsidRPr="0082602E">
        <w:t>lings in the CPS with rape prosecutions, and are you now satisfied</w:t>
      </w:r>
      <w:r>
        <w:t xml:space="preserve"> that </w:t>
      </w:r>
      <w:r w:rsidRPr="0082602E">
        <w:t>changes are</w:t>
      </w:r>
      <w:r>
        <w:t xml:space="preserve"> happening and, if so,</w:t>
      </w:r>
      <w:r w:rsidRPr="0082602E">
        <w:t xml:space="preserve"> that they will make a difference?</w:t>
      </w:r>
    </w:p>
    <w:p w:rsidR="002545D9" w:rsidP="009A2725">
      <w:pPr>
        <w:pStyle w:val="Answer"/>
      </w:pPr>
      <w:sdt>
        <w:sdtPr>
          <w:alias w:val="Witness"/>
          <w:id w:val="-1354725415"/>
          <w:placeholder>
            <w:docPart w:val="C7B0382B806F41EFA8885887B6D2A69E"/>
          </w:placeholder>
          <w:richText/>
        </w:sdtPr>
        <w:sdtContent>
          <w:r w:rsidRPr="0082602E" w:rsidR="009A2725">
            <w:rPr>
              <w:b/>
              <w:i/>
            </w:rPr>
            <w:t>Suella Braverman:</w:t>
          </w:r>
        </w:sdtContent>
      </w:sdt>
      <w:r w:rsidR="009A2725">
        <w:t xml:space="preserve"> </w:t>
      </w:r>
      <w:r w:rsidRPr="0082602E" w:rsidR="009A2725">
        <w:t>This is a very complex issue and it is not easy to say</w:t>
      </w:r>
      <w:r w:rsidR="009A2725">
        <w:t>,</w:t>
      </w:r>
      <w:r w:rsidRPr="0082602E" w:rsidR="009A2725">
        <w:t xml:space="preserve"> </w:t>
      </w:r>
      <w:r w:rsidR="009A2725">
        <w:t>“T</w:t>
      </w:r>
      <w:r w:rsidRPr="0082602E" w:rsidR="009A2725">
        <w:t>hat</w:t>
      </w:r>
      <w:r w:rsidR="009A2725">
        <w:t>’s</w:t>
      </w:r>
      <w:r w:rsidRPr="0082602E" w:rsidR="009A2725">
        <w:t xml:space="preserve"> the cause</w:t>
      </w:r>
      <w:r w:rsidR="00F8078F">
        <w:t>. T</w:t>
      </w:r>
      <w:r w:rsidRPr="0082602E" w:rsidR="009A2725">
        <w:t>he CPS is to blame</w:t>
      </w:r>
      <w:r w:rsidR="00F8078F">
        <w:t>. T</w:t>
      </w:r>
      <w:r w:rsidRPr="0082602E" w:rsidR="009A2725">
        <w:t>he police are bad</w:t>
      </w:r>
      <w:r w:rsidR="00F8078F">
        <w:t>. I</w:t>
      </w:r>
      <w:r w:rsidR="009A2725">
        <w:t>t’s about the courts.” I</w:t>
      </w:r>
      <w:r w:rsidRPr="0082602E" w:rsidR="009A2725">
        <w:t>t is not as simple as that</w:t>
      </w:r>
      <w:r w:rsidR="009A2725">
        <w:t xml:space="preserve">; it </w:t>
      </w:r>
      <w:r w:rsidRPr="0082602E" w:rsidR="009A2725">
        <w:t xml:space="preserve">is so multi-dimensional. </w:t>
      </w:r>
      <w:r w:rsidR="009A2725">
        <w:t>T</w:t>
      </w:r>
      <w:r w:rsidRPr="0082602E" w:rsidR="009A2725">
        <w:t>here is a general understandin</w:t>
      </w:r>
      <w:r w:rsidR="009A2725">
        <w:t>g</w:t>
      </w:r>
      <w:r w:rsidR="00D571B0">
        <w:t xml:space="preserve">, and </w:t>
      </w:r>
      <w:r w:rsidR="009A2725">
        <w:t xml:space="preserve">it </w:t>
      </w:r>
      <w:r w:rsidRPr="0082602E" w:rsidR="009A2725">
        <w:t>is definitely my view</w:t>
      </w:r>
      <w:r w:rsidR="00D571B0">
        <w:t xml:space="preserve">, </w:t>
      </w:r>
      <w:r w:rsidR="009A2725">
        <w:t xml:space="preserve">that </w:t>
      </w:r>
      <w:r w:rsidRPr="0082602E" w:rsidR="009A2725">
        <w:t>the whole system needs to improve</w:t>
      </w:r>
      <w:r w:rsidR="00D571B0">
        <w:t>,</w:t>
      </w:r>
      <w:r w:rsidRPr="0082602E" w:rsidR="009A2725">
        <w:t xml:space="preserve"> right from the moment someone plucks up the courage </w:t>
      </w:r>
      <w:r w:rsidR="009A2725">
        <w:t xml:space="preserve">to </w:t>
      </w:r>
      <w:r w:rsidRPr="0082602E" w:rsidR="009A2725">
        <w:t>walk through the doors of a police station to make a complaint</w:t>
      </w:r>
      <w:r w:rsidR="00D571B0">
        <w:t xml:space="preserve"> to,</w:t>
      </w:r>
      <w:r w:rsidRPr="0082602E" w:rsidR="009A2725">
        <w:t xml:space="preserve"> hopefully</w:t>
      </w:r>
      <w:r w:rsidR="00D571B0">
        <w:t>,</w:t>
      </w:r>
      <w:r w:rsidR="009A2725">
        <w:t xml:space="preserve"> the stage whe</w:t>
      </w:r>
      <w:r w:rsidR="007024F9">
        <w:t>n</w:t>
      </w:r>
      <w:r w:rsidR="009A2725">
        <w:t xml:space="preserve"> the </w:t>
      </w:r>
      <w:r w:rsidRPr="0082602E" w:rsidR="009A2725">
        <w:t>defendant is sentence</w:t>
      </w:r>
      <w:r w:rsidR="009A2725">
        <w:t>d. T</w:t>
      </w:r>
      <w:r w:rsidRPr="0082602E" w:rsidR="009A2725">
        <w:t>hat whole life cycle needs to improve.</w:t>
      </w:r>
      <w:r>
        <w:t xml:space="preserve"> </w:t>
      </w:r>
      <w:r w:rsidRPr="0082602E" w:rsidR="009A2725">
        <w:t>That is reflected in the</w:t>
      </w:r>
      <w:r w:rsidR="009A2725">
        <w:t xml:space="preserve"> end-to-end </w:t>
      </w:r>
      <w:r w:rsidRPr="0082602E" w:rsidR="009A2725">
        <w:t>rape review</w:t>
      </w:r>
      <w:r w:rsidR="009A2725">
        <w:t xml:space="preserve">. </w:t>
      </w:r>
      <w:r w:rsidR="00D571B0">
        <w:t>I</w:t>
      </w:r>
      <w:r w:rsidR="009A2725">
        <w:t xml:space="preserve">t is a </w:t>
      </w:r>
      <w:r w:rsidRPr="0082602E" w:rsidR="009A2725">
        <w:t>large piece of work</w:t>
      </w:r>
      <w:r w:rsidR="00F8078F">
        <w:t xml:space="preserve"> that</w:t>
      </w:r>
      <w:r w:rsidRPr="0082602E" w:rsidR="009A2725">
        <w:t xml:space="preserve"> </w:t>
      </w:r>
      <w:r w:rsidR="00D571B0">
        <w:t>tries</w:t>
      </w:r>
      <w:r w:rsidRPr="0082602E" w:rsidR="009A2725">
        <w:t xml:space="preserve"> to chronicle victims</w:t>
      </w:r>
      <w:r w:rsidR="009A2725">
        <w:t>’</w:t>
      </w:r>
      <w:r w:rsidRPr="0082602E" w:rsidR="009A2725">
        <w:t xml:space="preserve"> experiences</w:t>
      </w:r>
      <w:r w:rsidR="009A2725">
        <w:t>, of course</w:t>
      </w:r>
      <w:r w:rsidRPr="0082602E" w:rsidR="009A2725">
        <w:t xml:space="preserve"> with a very close eye on </w:t>
      </w:r>
      <w:r w:rsidR="009A2725">
        <w:t>fairness</w:t>
      </w:r>
      <w:r w:rsidRPr="0082602E" w:rsidR="009A2725">
        <w:t xml:space="preserve"> to the defend</w:t>
      </w:r>
      <w:r w:rsidR="009A2725">
        <w:t xml:space="preserve">ant, with broad </w:t>
      </w:r>
      <w:r w:rsidRPr="0082602E" w:rsidR="009A2725">
        <w:t>acceptance that the whole system needs to improve.</w:t>
      </w:r>
    </w:p>
    <w:p w:rsidR="009A2725" w:rsidP="009A2725">
      <w:pPr>
        <w:pStyle w:val="Answer"/>
      </w:pPr>
      <w:r>
        <w:t>F</w:t>
      </w:r>
      <w:r w:rsidRPr="0082602E">
        <w:t xml:space="preserve">or the </w:t>
      </w:r>
      <w:r>
        <w:t>CPS’s</w:t>
      </w:r>
      <w:r w:rsidRPr="0082602E">
        <w:t xml:space="preserve"> part</w:t>
      </w:r>
      <w:r>
        <w:t>,</w:t>
      </w:r>
      <w:r w:rsidRPr="0082602E">
        <w:t xml:space="preserve"> there is a definite need to improve the number</w:t>
      </w:r>
      <w:r>
        <w:t>s being</w:t>
      </w:r>
      <w:r w:rsidRPr="0082602E">
        <w:t xml:space="preserve"> charged</w:t>
      </w:r>
      <w:r>
        <w:t>.</w:t>
      </w:r>
      <w:r w:rsidRPr="0082602E">
        <w:t xml:space="preserve"> We are seeing some signs of improvement</w:t>
      </w:r>
      <w:r>
        <w:t>.</w:t>
      </w:r>
      <w:r w:rsidRPr="0082602E">
        <w:t xml:space="preserve"> I am really encouraged by the willingness and commitment </w:t>
      </w:r>
      <w:r w:rsidR="007024F9">
        <w:t>of</w:t>
      </w:r>
      <w:r w:rsidRPr="0082602E">
        <w:t xml:space="preserve"> the CPS to</w:t>
      </w:r>
      <w:r>
        <w:t xml:space="preserve"> come to grips with th</w:t>
      </w:r>
      <w:r>
        <w:t>e</w:t>
      </w:r>
      <w:r>
        <w:t xml:space="preserve"> issue</w:t>
      </w:r>
      <w:r>
        <w:t xml:space="preserve"> and deal with it</w:t>
      </w:r>
      <w:r>
        <w:t xml:space="preserve">, </w:t>
      </w:r>
      <w:r>
        <w:t xml:space="preserve">to </w:t>
      </w:r>
      <w:r>
        <w:t xml:space="preserve">be </w:t>
      </w:r>
      <w:r w:rsidRPr="00C478D7">
        <w:t>open to suggestions and very forward</w:t>
      </w:r>
      <w:r>
        <w:t>-</w:t>
      </w:r>
      <w:r w:rsidRPr="00C478D7">
        <w:t xml:space="preserve">leaning in how it adopts different </w:t>
      </w:r>
      <w:r>
        <w:t xml:space="preserve">working </w:t>
      </w:r>
      <w:r w:rsidRPr="00C478D7">
        <w:t>practi</w:t>
      </w:r>
      <w:r>
        <w:t>c</w:t>
      </w:r>
      <w:r w:rsidRPr="00C478D7">
        <w:t>es and how it publishes its data. Data is a massive factor in the whole thing. We have been working in the dark</w:t>
      </w:r>
      <w:r>
        <w:t xml:space="preserve"> for many years and only now </w:t>
      </w:r>
      <w:r w:rsidRPr="00C478D7">
        <w:t xml:space="preserve">are </w:t>
      </w:r>
      <w:r>
        <w:t xml:space="preserve">we </w:t>
      </w:r>
      <w:r>
        <w:t>b</w:t>
      </w:r>
      <w:r w:rsidRPr="00C478D7">
        <w:t>eginning to see the actual numbers in an empirical format, so that will make a massive difference.</w:t>
      </w:r>
    </w:p>
    <w:p w:rsidR="009A2725" w:rsidRPr="008D4506" w:rsidP="009A2725">
      <w:pPr>
        <w:pStyle w:val="Question"/>
        <w:numPr>
          <w:ilvl w:val="0"/>
          <w:numId w:val="9"/>
        </w:numPr>
        <w:rPr>
          <w:lang w:val="en-US"/>
        </w:rPr>
      </w:pPr>
      <w:sdt>
        <w:sdtPr>
          <w:alias w:val="Member"/>
          <w:tag w:val="&lt;Member mnisId='4826' dodsId=''&gt;"/>
          <w:id w:val="-124311420"/>
          <w:placeholder>
            <w:docPart w:val="C7B0382B806F41EFA8885887B6D2A69E"/>
          </w:placeholder>
          <w:richText/>
        </w:sdtPr>
        <w:sdtContent>
          <w:r w:rsidRPr="00C478D7">
            <w:rPr>
              <w:b/>
            </w:rPr>
            <w:t>Laura Farris:</w:t>
          </w:r>
        </w:sdtContent>
      </w:sdt>
      <w:r>
        <w:t xml:space="preserve"> </w:t>
      </w:r>
      <w:r w:rsidRPr="00C478D7">
        <w:t>Speaking of</w:t>
      </w:r>
      <w:r>
        <w:t xml:space="preserve"> </w:t>
      </w:r>
      <w:r w:rsidR="002545D9">
        <w:t>numbers</w:t>
      </w:r>
      <w:r>
        <w:t xml:space="preserve">, </w:t>
      </w:r>
      <w:r w:rsidRPr="00C478D7">
        <w:t>one of the things</w:t>
      </w:r>
      <w:r>
        <w:t xml:space="preserve"> </w:t>
      </w:r>
      <w:r w:rsidRPr="008D4506">
        <w:t xml:space="preserve">that the </w:t>
      </w:r>
      <w:r>
        <w:t xml:space="preserve">Policing Minister said </w:t>
      </w:r>
      <w:r w:rsidRPr="008D4506">
        <w:t>is that he thinks the compulsory publication</w:t>
      </w:r>
      <w:r>
        <w:t xml:space="preserve"> of criminal justice scorecards </w:t>
      </w:r>
      <w:r w:rsidRPr="008D4506">
        <w:t xml:space="preserve">will make a difference to the way different police areas perform in </w:t>
      </w:r>
      <w:r>
        <w:t>handling</w:t>
      </w:r>
      <w:r w:rsidRPr="008D4506">
        <w:t xml:space="preserve"> and investigat</w:t>
      </w:r>
      <w:r>
        <w:t>ing</w:t>
      </w:r>
      <w:r w:rsidRPr="008D4506">
        <w:t xml:space="preserve"> rape claims. How is</w:t>
      </w:r>
      <w:r>
        <w:t xml:space="preserve"> the</w:t>
      </w:r>
      <w:r w:rsidRPr="008D4506">
        <w:t xml:space="preserve"> </w:t>
      </w:r>
      <w:r>
        <w:t>CPS</w:t>
      </w:r>
      <w:r w:rsidRPr="008D4506">
        <w:t xml:space="preserve"> working with different forces to ensure that those improvements are made</w:t>
      </w:r>
      <w:r>
        <w:t xml:space="preserve">, because </w:t>
      </w:r>
      <w:r w:rsidRPr="008D4506">
        <w:t xml:space="preserve">ultimately it is the CPS </w:t>
      </w:r>
      <w:r>
        <w:t>that</w:t>
      </w:r>
      <w:r w:rsidRPr="008D4506">
        <w:t xml:space="preserve"> makes the charging decision?</w:t>
      </w:r>
    </w:p>
    <w:p w:rsidR="009A2725" w:rsidP="009A2725">
      <w:pPr>
        <w:pStyle w:val="Answer"/>
      </w:pPr>
      <w:sdt>
        <w:sdtPr>
          <w:alias w:val="Witness"/>
          <w:id w:val="-1826894172"/>
          <w:placeholder>
            <w:docPart w:val="C7B0382B806F41EFA8885887B6D2A69E"/>
          </w:placeholder>
          <w:richText/>
        </w:sdtPr>
        <w:sdtContent>
          <w:r w:rsidRPr="008D4506">
            <w:rPr>
              <w:b/>
              <w:i/>
            </w:rPr>
            <w:t>Suella Braverman:</w:t>
          </w:r>
        </w:sdtContent>
      </w:sdt>
      <w:r>
        <w:t xml:space="preserve"> </w:t>
      </w:r>
      <w:r w:rsidR="002545D9">
        <w:t xml:space="preserve">Correct. </w:t>
      </w:r>
      <w:r w:rsidRPr="008D4506">
        <w:t>The CPS makes a very important decision in that life cycle. However</w:t>
      </w:r>
      <w:r>
        <w:t>, the</w:t>
      </w:r>
      <w:r w:rsidRPr="008D4506">
        <w:t xml:space="preserve"> CPS can consider </w:t>
      </w:r>
      <w:r>
        <w:t xml:space="preserve">only </w:t>
      </w:r>
      <w:r w:rsidRPr="008D4506">
        <w:t xml:space="preserve">cases that are referred to </w:t>
      </w:r>
      <w:r w:rsidR="00DA27FA">
        <w:t>it</w:t>
      </w:r>
      <w:r w:rsidRPr="008D4506">
        <w:t xml:space="preserve"> by the police</w:t>
      </w:r>
      <w:r>
        <w:t>,</w:t>
      </w:r>
      <w:r w:rsidRPr="008D4506">
        <w:t xml:space="preserve"> which is a very important factor</w:t>
      </w:r>
      <w:r>
        <w:t>. Th</w:t>
      </w:r>
      <w:r w:rsidRPr="008D4506">
        <w:t>e scorecards have shown that there is a massive drop</w:t>
      </w:r>
      <w:r>
        <w:t>-</w:t>
      </w:r>
      <w:r w:rsidRPr="008D4506">
        <w:t xml:space="preserve">off between the number of complaints made to the police and the number of cases that the police actually refer to the CPS for a charging decision; </w:t>
      </w:r>
      <w:r>
        <w:t>i</w:t>
      </w:r>
      <w:r w:rsidRPr="008D4506">
        <w:t>t is about one in 10</w:t>
      </w:r>
      <w:r>
        <w:t>. T</w:t>
      </w:r>
      <w:r w:rsidRPr="008D4506">
        <w:t xml:space="preserve">he CPS </w:t>
      </w:r>
      <w:r w:rsidR="002545D9">
        <w:t>receives</w:t>
      </w:r>
      <w:r w:rsidRPr="008D4506">
        <w:t xml:space="preserve"> one in 10 complaints. The latest scorecard</w:t>
      </w:r>
      <w:r>
        <w:t>s</w:t>
      </w:r>
      <w:r w:rsidRPr="008D4506">
        <w:t xml:space="preserve"> and figures show that its charge rate on that admittedly small number is about 68% to 69%</w:t>
      </w:r>
      <w:r>
        <w:t xml:space="preserve">. That is the </w:t>
      </w:r>
      <w:r w:rsidRPr="00EB0DEE">
        <w:t>highest charging rate in several quarters</w:t>
      </w:r>
      <w:r w:rsidR="002545D9">
        <w:t>,</w:t>
      </w:r>
      <w:r w:rsidRPr="00EB0DEE">
        <w:t xml:space="preserve"> from a low of 47%. </w:t>
      </w:r>
      <w:r>
        <w:t xml:space="preserve">It is an </w:t>
      </w:r>
      <w:r w:rsidRPr="00EB0DEE">
        <w:t>encouraging sign</w:t>
      </w:r>
      <w:r>
        <w:t>. C</w:t>
      </w:r>
      <w:r w:rsidRPr="00EB0DEE">
        <w:t>an it do better? Yes, but good first steps</w:t>
      </w:r>
      <w:r>
        <w:t xml:space="preserve"> are b</w:t>
      </w:r>
      <w:r w:rsidRPr="00EB0DEE">
        <w:t xml:space="preserve">eing </w:t>
      </w:r>
      <w:r>
        <w:t>taken</w:t>
      </w:r>
      <w:r w:rsidRPr="00EB0DEE">
        <w:t>.</w:t>
      </w:r>
      <w:r>
        <w:t xml:space="preserve"> </w:t>
      </w:r>
      <w:r w:rsidRPr="00EB0DEE">
        <w:t xml:space="preserve">Your question was about what the CPS </w:t>
      </w:r>
      <w:r>
        <w:t xml:space="preserve">is </w:t>
      </w:r>
      <w:r w:rsidRPr="00EB0DEE">
        <w:t>actually doing</w:t>
      </w:r>
      <w:r>
        <w:t>.</w:t>
      </w:r>
    </w:p>
    <w:p w:rsidR="009A2725" w:rsidRPr="00EB0DEE" w:rsidP="009A2725">
      <w:pPr>
        <w:pStyle w:val="Question"/>
        <w:numPr>
          <w:ilvl w:val="0"/>
          <w:numId w:val="9"/>
        </w:numPr>
        <w:rPr>
          <w:lang w:val="en-US"/>
        </w:rPr>
      </w:pPr>
      <w:sdt>
        <w:sdtPr>
          <w:alias w:val="Member"/>
          <w:tag w:val="&lt;Member mnisId='4826' dodsId=''&gt;"/>
          <w:id w:val="1342516826"/>
          <w:placeholder>
            <w:docPart w:val="C7B0382B806F41EFA8885887B6D2A69E"/>
          </w:placeholder>
          <w:richText/>
        </w:sdtPr>
        <w:sdtContent>
          <w:r w:rsidRPr="00EB0DEE">
            <w:rPr>
              <w:b/>
            </w:rPr>
            <w:t>Laura Farris:</w:t>
          </w:r>
        </w:sdtContent>
      </w:sdt>
      <w:r>
        <w:t xml:space="preserve"> Yes. Does </w:t>
      </w:r>
      <w:r w:rsidRPr="00EB0DEE">
        <w:t xml:space="preserve">it have any part to play in </w:t>
      </w:r>
      <w:r w:rsidR="002545D9">
        <w:t>getting that</w:t>
      </w:r>
      <w:r>
        <w:t>?</w:t>
      </w:r>
    </w:p>
    <w:p w:rsidR="009A2725" w:rsidP="009A2725">
      <w:pPr>
        <w:pStyle w:val="Answer"/>
      </w:pPr>
      <w:sdt>
        <w:sdtPr>
          <w:alias w:val="Witness"/>
          <w:id w:val="484062703"/>
          <w:placeholder>
            <w:docPart w:val="C7B0382B806F41EFA8885887B6D2A69E"/>
          </w:placeholder>
          <w:richText/>
        </w:sdtPr>
        <w:sdtContent>
          <w:r w:rsidRPr="00EB0DEE">
            <w:rPr>
              <w:b/>
              <w:i/>
            </w:rPr>
            <w:t>Suella Braverman:</w:t>
          </w:r>
        </w:sdtContent>
      </w:sdt>
      <w:r>
        <w:t xml:space="preserve"> </w:t>
      </w:r>
      <w:r w:rsidR="002545D9">
        <w:t xml:space="preserve">Of course. </w:t>
      </w:r>
      <w:r w:rsidRPr="00EB0DEE">
        <w:t>Notwithstanding those early signs of progress and tentative green shoots, hopefully what will make a differenc</w:t>
      </w:r>
      <w:r>
        <w:t xml:space="preserve">e—it is not based solely on the CPS but </w:t>
      </w:r>
      <w:r w:rsidR="00F8078F">
        <w:t xml:space="preserve">on </w:t>
      </w:r>
      <w:r>
        <w:t xml:space="preserve">CPS and </w:t>
      </w:r>
      <w:r w:rsidRPr="00EB0DEE">
        <w:t>police collaborati</w:t>
      </w:r>
      <w:r>
        <w:t xml:space="preserve">on—are </w:t>
      </w:r>
      <w:r w:rsidRPr="00EB0DEE">
        <w:t>some of the working practi</w:t>
      </w:r>
      <w:r>
        <w:t>c</w:t>
      </w:r>
      <w:r w:rsidRPr="00EB0DEE">
        <w:t xml:space="preserve">es </w:t>
      </w:r>
      <w:r>
        <w:t>being</w:t>
      </w:r>
      <w:r w:rsidRPr="00EB0DEE">
        <w:t xml:space="preserve"> pioneered</w:t>
      </w:r>
      <w:r>
        <w:t xml:space="preserve"> in Operation Soteria</w:t>
      </w:r>
      <w:r w:rsidR="00CA6247">
        <w:t>,</w:t>
      </w:r>
      <w:r>
        <w:t xml:space="preserve"> and </w:t>
      </w:r>
      <w:r w:rsidR="00DA27FA">
        <w:t xml:space="preserve">in </w:t>
      </w:r>
      <w:r>
        <w:t xml:space="preserve">Bluestone </w:t>
      </w:r>
      <w:r w:rsidRPr="00EB0DEE">
        <w:t>in the Avon and Somerset region. That is informed by academic expertise and specialists in the field</w:t>
      </w:r>
      <w:r>
        <w:t>. We are</w:t>
      </w:r>
      <w:r w:rsidRPr="00EB0DEE">
        <w:t xml:space="preserve"> finding that</w:t>
      </w:r>
      <w:r w:rsidR="00F8078F">
        <w:t>,</w:t>
      </w:r>
      <w:r w:rsidRPr="00EB0DEE">
        <w:t xml:space="preserve"> by enabling earlier</w:t>
      </w:r>
      <w:r w:rsidR="00F8078F">
        <w:t xml:space="preserve">, </w:t>
      </w:r>
      <w:r w:rsidRPr="00EB0DEE">
        <w:t xml:space="preserve">meaningful </w:t>
      </w:r>
      <w:r>
        <w:t xml:space="preserve">liaison </w:t>
      </w:r>
      <w:r w:rsidRPr="00EB0DEE">
        <w:t>between prosecutor and police officer</w:t>
      </w:r>
      <w:r w:rsidR="00F8078F">
        <w:t>,</w:t>
      </w:r>
      <w:r w:rsidRPr="00EB0DEE">
        <w:t xml:space="preserve"> you may well save time</w:t>
      </w:r>
      <w:r>
        <w:t>,</w:t>
      </w:r>
      <w:r w:rsidRPr="00EB0DEE">
        <w:t xml:space="preserve"> avoid duplication</w:t>
      </w:r>
      <w:r>
        <w:t>,</w:t>
      </w:r>
      <w:r w:rsidRPr="00EB0DEE">
        <w:t xml:space="preserve"> pursue reasonable lines of inquiry</w:t>
      </w:r>
      <w:r>
        <w:t>,</w:t>
      </w:r>
      <w:r w:rsidRPr="00EB0DEE">
        <w:t xml:space="preserve"> a</w:t>
      </w:r>
      <w:r>
        <w:t xml:space="preserve">dopt a </w:t>
      </w:r>
      <w:r w:rsidRPr="00EB0DEE">
        <w:t>much more pragmatic approach and be able to reach a decision sooner. That can make a massive difference to the prospect</w:t>
      </w:r>
      <w:r>
        <w:t>s</w:t>
      </w:r>
      <w:r w:rsidRPr="00EB0DEE">
        <w:t xml:space="preserve"> of a complaint</w:t>
      </w:r>
      <w:r>
        <w:t>,</w:t>
      </w:r>
      <w:r w:rsidRPr="00EB0DEE">
        <w:t xml:space="preserve"> and could be the difference between a complaint receiving a charge and not receiving a charge. That is something for us to watch closely</w:t>
      </w:r>
      <w:r w:rsidR="00CA6247">
        <w:t>,</w:t>
      </w:r>
      <w:r w:rsidRPr="00EB0DEE">
        <w:t xml:space="preserve"> and I</w:t>
      </w:r>
      <w:r>
        <w:t xml:space="preserve"> am</w:t>
      </w:r>
      <w:r w:rsidRPr="00EB0DEE">
        <w:t xml:space="preserve"> looking forward to confirmed results emerging very soon.</w:t>
      </w:r>
    </w:p>
    <w:p w:rsidR="009A2725" w:rsidRPr="00A953E7" w:rsidP="009A2725">
      <w:pPr>
        <w:pStyle w:val="Question"/>
        <w:numPr>
          <w:ilvl w:val="0"/>
          <w:numId w:val="9"/>
        </w:numPr>
        <w:rPr>
          <w:lang w:val="en-US"/>
        </w:rPr>
      </w:pPr>
      <w:sdt>
        <w:sdtPr>
          <w:alias w:val="Member"/>
          <w:tag w:val="&lt;Member mnisId='1601' dodsId='34498'&gt;"/>
          <w:id w:val="1739126594"/>
          <w:placeholder>
            <w:docPart w:val="C7B0382B806F41EFA8885887B6D2A69E"/>
          </w:placeholder>
          <w:richText/>
        </w:sdtPr>
        <w:sdtContent>
          <w:r w:rsidRPr="00EB0DEE">
            <w:rPr>
              <w:b/>
            </w:rPr>
            <w:t>Chair:</w:t>
          </w:r>
        </w:sdtContent>
      </w:sdt>
      <w:r>
        <w:t xml:space="preserve"> O</w:t>
      </w:r>
      <w:r w:rsidRPr="002E0CF6">
        <w:t xml:space="preserve">ne of the areas where </w:t>
      </w:r>
      <w:r>
        <w:t>RASSO</w:t>
      </w:r>
      <w:r w:rsidRPr="002E0CF6">
        <w:t xml:space="preserve"> has been engaged</w:t>
      </w:r>
      <w:r w:rsidR="00CA6247">
        <w:t>,</w:t>
      </w:r>
      <w:r w:rsidRPr="002E0CF6">
        <w:t xml:space="preserve"> but it runs right across the piece </w:t>
      </w:r>
      <w:r>
        <w:t xml:space="preserve">with </w:t>
      </w:r>
      <w:r w:rsidRPr="002E0CF6">
        <w:t>the CPS</w:t>
      </w:r>
      <w:r w:rsidR="00CA6247">
        <w:t>,</w:t>
      </w:r>
      <w:r w:rsidRPr="002E0CF6">
        <w:t xml:space="preserve"> </w:t>
      </w:r>
      <w:r>
        <w:t xml:space="preserve">is </w:t>
      </w:r>
      <w:r w:rsidRPr="002E0CF6">
        <w:t>disclosure</w:t>
      </w:r>
      <w:r>
        <w:t>. W</w:t>
      </w:r>
      <w:r w:rsidRPr="002E0CF6">
        <w:t xml:space="preserve">e know that is a growing problem, as you pointed out earlier, </w:t>
      </w:r>
      <w:r>
        <w:t>because of</w:t>
      </w:r>
      <w:r w:rsidRPr="002E0CF6">
        <w:t xml:space="preserve"> the amount of digital material </w:t>
      </w:r>
      <w:r w:rsidR="00CA6247">
        <w:t>that</w:t>
      </w:r>
      <w:r w:rsidRPr="002E0CF6">
        <w:t xml:space="preserve"> has to be considered by both the police and the Crown Prosecution Service. You revised the disclosure guidelines in December 2020. Can you help us as to what impact those revisions have had</w:t>
      </w:r>
      <w:r w:rsidRPr="00A953E7">
        <w:t xml:space="preserve"> and how </w:t>
      </w:r>
      <w:r>
        <w:t>it is</w:t>
      </w:r>
      <w:r w:rsidRPr="00A953E7">
        <w:t xml:space="preserve"> being monitored by the CPS and you?</w:t>
      </w:r>
    </w:p>
    <w:p w:rsidR="00CA6247" w:rsidP="009A2725">
      <w:pPr>
        <w:pStyle w:val="Answer"/>
      </w:pPr>
      <w:sdt>
        <w:sdtPr>
          <w:alias w:val="Witness"/>
          <w:id w:val="-2074802599"/>
          <w:placeholder>
            <w:docPart w:val="C7B0382B806F41EFA8885887B6D2A69E"/>
          </w:placeholder>
          <w:richText/>
        </w:sdtPr>
        <w:sdtContent>
          <w:r w:rsidRPr="00A953E7" w:rsidR="009A2725">
            <w:rPr>
              <w:b/>
              <w:i/>
            </w:rPr>
            <w:t>Suella Braverman:</w:t>
          </w:r>
        </w:sdtContent>
      </w:sdt>
      <w:r w:rsidR="009A2725">
        <w:t xml:space="preserve"> </w:t>
      </w:r>
      <w:r w:rsidRPr="00A953E7" w:rsidR="009A2725">
        <w:t xml:space="preserve">Disclosure goes hand in hand with </w:t>
      </w:r>
      <w:r w:rsidR="009A2725">
        <w:t>RASSO</w:t>
      </w:r>
      <w:r w:rsidRPr="00A953E7" w:rsidR="009A2725">
        <w:t xml:space="preserve"> because of the quantity and complexity of the evidential burden that both police officers and</w:t>
      </w:r>
      <w:r w:rsidR="009A2725">
        <w:t xml:space="preserve"> </w:t>
      </w:r>
      <w:r w:rsidRPr="00A953E7" w:rsidR="009A2725">
        <w:t>prosecutors are dealing with</w:t>
      </w:r>
      <w:r w:rsidR="009A2725">
        <w:t xml:space="preserve"> in</w:t>
      </w:r>
      <w:r w:rsidRPr="00A953E7" w:rsidR="009A2725">
        <w:t xml:space="preserve"> 2021</w:t>
      </w:r>
      <w:r w:rsidR="009A2725">
        <w:t>-</w:t>
      </w:r>
      <w:r w:rsidRPr="00A953E7" w:rsidR="009A2725">
        <w:t>22</w:t>
      </w:r>
      <w:r w:rsidR="009A2725">
        <w:t xml:space="preserve"> and</w:t>
      </w:r>
      <w:r w:rsidRPr="00A953E7" w:rsidR="009A2725">
        <w:t xml:space="preserve"> </w:t>
      </w:r>
      <w:r>
        <w:t xml:space="preserve">have dealt with in </w:t>
      </w:r>
      <w:r w:rsidRPr="00A953E7" w:rsidR="009A2725">
        <w:t>more recent years</w:t>
      </w:r>
      <w:r w:rsidR="009A2725">
        <w:t>. T</w:t>
      </w:r>
      <w:r w:rsidRPr="00A953E7" w:rsidR="009A2725">
        <w:t>hat has been a real sea change and</w:t>
      </w:r>
      <w:r w:rsidR="009A2725">
        <w:t xml:space="preserve"> </w:t>
      </w:r>
      <w:r w:rsidRPr="00A953E7" w:rsidR="009A2725">
        <w:t xml:space="preserve">an aggravating factor in </w:t>
      </w:r>
      <w:r>
        <w:t>their</w:t>
      </w:r>
      <w:r w:rsidRPr="00A953E7" w:rsidR="009A2725">
        <w:t xml:space="preserve"> performance. </w:t>
      </w:r>
      <w:r>
        <w:t>D</w:t>
      </w:r>
      <w:r w:rsidRPr="00A953E7" w:rsidR="009A2725">
        <w:t>isclosure is incredibly important.</w:t>
      </w:r>
    </w:p>
    <w:p w:rsidR="009A2725" w:rsidP="009A2725">
      <w:pPr>
        <w:pStyle w:val="Answer"/>
      </w:pPr>
      <w:r w:rsidRPr="00A953E7">
        <w:t>What my guidelines sought to achieve w</w:t>
      </w:r>
      <w:r>
        <w:t>as</w:t>
      </w:r>
      <w:r w:rsidRPr="00A953E7">
        <w:t xml:space="preserve"> a radical change in how</w:t>
      </w:r>
      <w:r w:rsidR="00F8078F">
        <w:t>,</w:t>
      </w:r>
      <w:r w:rsidRPr="00A953E7">
        <w:t xml:space="preserve"> operationally</w:t>
      </w:r>
      <w:r w:rsidR="00F8078F">
        <w:t xml:space="preserve">, </w:t>
      </w:r>
      <w:r w:rsidRPr="00A953E7">
        <w:t>the police and prosecutors</w:t>
      </w:r>
      <w:r>
        <w:t xml:space="preserve"> deal</w:t>
      </w:r>
      <w:r w:rsidRPr="00A953E7">
        <w:t xml:space="preserve"> with disclosure. Previously, disclosure h</w:t>
      </w:r>
      <w:r>
        <w:t xml:space="preserve">as been an </w:t>
      </w:r>
      <w:r w:rsidRPr="00A953E7">
        <w:t xml:space="preserve">annoying afterthought and </w:t>
      </w:r>
      <w:r>
        <w:t xml:space="preserve">a </w:t>
      </w:r>
      <w:r w:rsidRPr="00A953E7">
        <w:t xml:space="preserve">technical administrative </w:t>
      </w:r>
      <w:r>
        <w:t>“</w:t>
      </w:r>
      <w:r w:rsidRPr="00A953E7">
        <w:t>nice to have</w:t>
      </w:r>
      <w:r>
        <w:t xml:space="preserve">” </w:t>
      </w:r>
      <w:r w:rsidRPr="00A953E7">
        <w:t>that w</w:t>
      </w:r>
      <w:r>
        <w:t xml:space="preserve">ould </w:t>
      </w:r>
      <w:r w:rsidRPr="00A953E7">
        <w:t>often be remembered very late in the day, causing disasters in the court process</w:t>
      </w:r>
      <w:r w:rsidR="00890D81">
        <w:t>—</w:t>
      </w:r>
      <w:r>
        <w:t xml:space="preserve">Liam Allan being </w:t>
      </w:r>
      <w:r w:rsidRPr="00A953E7">
        <w:t>the high watermark</w:t>
      </w:r>
      <w:r>
        <w:t xml:space="preserve">. My </w:t>
      </w:r>
      <w:r w:rsidRPr="00A953E7">
        <w:t>guidelines have sought to</w:t>
      </w:r>
      <w:r>
        <w:t xml:space="preserve"> </w:t>
      </w:r>
      <w:r w:rsidRPr="00A953E7">
        <w:t xml:space="preserve">change that and make disclosure much more </w:t>
      </w:r>
      <w:r w:rsidR="00CA6247">
        <w:t xml:space="preserve">a </w:t>
      </w:r>
      <w:r w:rsidRPr="00A953E7">
        <w:t>running theme from day one</w:t>
      </w:r>
      <w:r w:rsidR="00CA6247">
        <w:t>—</w:t>
      </w:r>
      <w:r w:rsidRPr="00A953E7">
        <w:t>th</w:t>
      </w:r>
      <w:r>
        <w:t>e</w:t>
      </w:r>
      <w:r w:rsidRPr="00A953E7">
        <w:t xml:space="preserve"> thinking approach. It is very much </w:t>
      </w:r>
      <w:r w:rsidR="00CA6247">
        <w:t xml:space="preserve">focused </w:t>
      </w:r>
      <w:r w:rsidRPr="00A953E7">
        <w:t>on front</w:t>
      </w:r>
      <w:r>
        <w:t>-</w:t>
      </w:r>
      <w:r w:rsidRPr="00A953E7">
        <w:t>loading the work</w:t>
      </w:r>
      <w:r w:rsidR="00CA6247">
        <w:t>,</w:t>
      </w:r>
      <w:r>
        <w:t xml:space="preserve"> </w:t>
      </w:r>
      <w:r w:rsidR="00CA6247">
        <w:t>with</w:t>
      </w:r>
      <w:r w:rsidRPr="00A953E7">
        <w:t xml:space="preserve"> earl</w:t>
      </w:r>
      <w:r>
        <w:t xml:space="preserve">ier </w:t>
      </w:r>
      <w:r w:rsidRPr="00A953E7">
        <w:t>disclosure and engagement between defence and prosecution.</w:t>
      </w:r>
      <w:r>
        <w:t xml:space="preserve"> Let’s put our </w:t>
      </w:r>
      <w:r w:rsidRPr="00A953E7">
        <w:t>cards on the table sooner down the line. If</w:t>
      </w:r>
      <w:r>
        <w:t xml:space="preserve"> a</w:t>
      </w:r>
      <w:r w:rsidRPr="00A953E7">
        <w:t xml:space="preserve"> defendant can get good legal advice on the basis of a fuller evidential picture</w:t>
      </w:r>
      <w:r w:rsidR="00CA6247">
        <w:t>,</w:t>
      </w:r>
      <w:r w:rsidRPr="00A953E7">
        <w:t xml:space="preserve"> that may well save a lot of time and effort </w:t>
      </w:r>
      <w:r>
        <w:t>further</w:t>
      </w:r>
      <w:r w:rsidRPr="00A953E7">
        <w:t xml:space="preserve"> down the line.</w:t>
      </w:r>
    </w:p>
    <w:p w:rsidR="009A2725" w:rsidP="009A2725">
      <w:pPr>
        <w:pStyle w:val="Answer"/>
      </w:pPr>
      <w:r>
        <w:t>W</w:t>
      </w:r>
      <w:r w:rsidRPr="00A953E7">
        <w:t xml:space="preserve">e always have to bear in mind </w:t>
      </w:r>
      <w:r w:rsidRPr="00D70238">
        <w:t>fa</w:t>
      </w:r>
      <w:r>
        <w:t>irness</w:t>
      </w:r>
      <w:r w:rsidRPr="00D70238">
        <w:t xml:space="preserve"> </w:t>
      </w:r>
      <w:r>
        <w:t xml:space="preserve">and </w:t>
      </w:r>
      <w:r w:rsidR="00BC77CB">
        <w:t xml:space="preserve">the </w:t>
      </w:r>
      <w:r w:rsidRPr="00D70238">
        <w:t>need to ensure</w:t>
      </w:r>
      <w:r w:rsidR="00DA27FA">
        <w:t xml:space="preserve"> that</w:t>
      </w:r>
      <w:r>
        <w:t xml:space="preserve"> </w:t>
      </w:r>
      <w:r w:rsidRPr="00D70238">
        <w:t>there is also</w:t>
      </w:r>
      <w:r>
        <w:t xml:space="preserve"> </w:t>
      </w:r>
      <w:r w:rsidRPr="00D70238">
        <w:t>a focus on protecting victims</w:t>
      </w:r>
      <w:r>
        <w:t>. Too often</w:t>
      </w:r>
      <w:r w:rsidR="00BC77CB">
        <w:t>,</w:t>
      </w:r>
      <w:r>
        <w:t xml:space="preserve"> </w:t>
      </w:r>
      <w:r w:rsidRPr="00D70238">
        <w:t>victims have felt that they are on trial and there</w:t>
      </w:r>
      <w:r>
        <w:t xml:space="preserve"> </w:t>
      </w:r>
      <w:r w:rsidR="00BC77CB">
        <w:t>has been</w:t>
      </w:r>
      <w:r>
        <w:t xml:space="preserve"> an</w:t>
      </w:r>
      <w:r w:rsidRPr="00D70238">
        <w:t xml:space="preserve"> excessive level of intrusion into their private lives, with the confiscation of their phones. That is why the rape review talks about a 24</w:t>
      </w:r>
      <w:r>
        <w:t>-</w:t>
      </w:r>
      <w:r w:rsidRPr="00D70238">
        <w:t xml:space="preserve">hour grab </w:t>
      </w:r>
      <w:r>
        <w:t>of</w:t>
      </w:r>
      <w:r w:rsidRPr="00D70238">
        <w:t xml:space="preserve"> the phone</w:t>
      </w:r>
      <w:r>
        <w:t xml:space="preserve">, but we really want </w:t>
      </w:r>
      <w:r w:rsidR="00BC77CB">
        <w:t>more</w:t>
      </w:r>
      <w:r>
        <w:t xml:space="preserve"> grip, more and </w:t>
      </w:r>
      <w:r w:rsidRPr="00D70238">
        <w:t>earlier engagement and front</w:t>
      </w:r>
      <w:r>
        <w:t>-</w:t>
      </w:r>
      <w:r w:rsidRPr="00D70238">
        <w:t>loading of the disclosure process.</w:t>
      </w:r>
    </w:p>
    <w:p w:rsidR="009A2725" w:rsidRPr="00D70238" w:rsidP="009A2725">
      <w:pPr>
        <w:pStyle w:val="Question"/>
        <w:numPr>
          <w:ilvl w:val="0"/>
          <w:numId w:val="9"/>
        </w:numPr>
        <w:rPr>
          <w:lang w:val="en-US"/>
        </w:rPr>
      </w:pPr>
      <w:sdt>
        <w:sdtPr>
          <w:alias w:val="Member"/>
          <w:tag w:val="&lt;Member mnisId='1601' dodsId='34498'&gt;"/>
          <w:id w:val="601846080"/>
          <w:placeholder>
            <w:docPart w:val="C7B0382B806F41EFA8885887B6D2A69E"/>
          </w:placeholder>
          <w:richText/>
        </w:sdtPr>
        <w:sdtContent>
          <w:r w:rsidRPr="00D70238">
            <w:rPr>
              <w:b/>
            </w:rPr>
            <w:t>Chair:</w:t>
          </w:r>
        </w:sdtContent>
      </w:sdt>
      <w:r>
        <w:t xml:space="preserve"> </w:t>
      </w:r>
      <w:r w:rsidRPr="00D70238">
        <w:t xml:space="preserve">How are you measuring the effectiveness of the guidelines in </w:t>
      </w:r>
      <w:r w:rsidRPr="00D70238">
        <w:t>achieving that? Is there a mechanism to do that?</w:t>
      </w:r>
    </w:p>
    <w:p w:rsidR="00BC77CB" w:rsidP="009A2725">
      <w:pPr>
        <w:pStyle w:val="Answer"/>
      </w:pPr>
      <w:sdt>
        <w:sdtPr>
          <w:alias w:val="Witness"/>
          <w:id w:val="1184941140"/>
          <w:placeholder>
            <w:docPart w:val="C7B0382B806F41EFA8885887B6D2A69E"/>
          </w:placeholder>
          <w:richText/>
        </w:sdtPr>
        <w:sdtContent>
          <w:r w:rsidRPr="00D70238" w:rsidR="009A2725">
            <w:rPr>
              <w:b/>
              <w:i/>
            </w:rPr>
            <w:t>Suella Braverman:</w:t>
          </w:r>
        </w:sdtContent>
      </w:sdt>
      <w:r w:rsidR="009A2725">
        <w:t xml:space="preserve"> </w:t>
      </w:r>
      <w:r w:rsidRPr="00D70238" w:rsidR="009A2725">
        <w:t>I committed to having an annual review of the disclosure guidelines and we are fast approaching that point</w:t>
      </w:r>
      <w:r w:rsidR="009A2725">
        <w:t>. T</w:t>
      </w:r>
      <w:r w:rsidRPr="00D70238" w:rsidR="009A2725">
        <w:t>he review has started</w:t>
      </w:r>
      <w:r w:rsidR="009A2725">
        <w:t>.</w:t>
      </w:r>
      <w:r w:rsidRPr="00D70238" w:rsidR="009A2725">
        <w:t xml:space="preserve"> I have been receiving a lot of representations and feedback about how these disclosure guidelines</w:t>
      </w:r>
      <w:r w:rsidR="009A2725">
        <w:t>,</w:t>
      </w:r>
      <w:r w:rsidRPr="00D70238" w:rsidR="009A2725">
        <w:t xml:space="preserve"> accompanied by DG6 at the CPS</w:t>
      </w:r>
      <w:r w:rsidR="009A2725">
        <w:t>,</w:t>
      </w:r>
      <w:r w:rsidRPr="00D70238" w:rsidR="009A2725">
        <w:t xml:space="preserve"> have bedded in at an operational level. It has been incredibly useful. I want to do what works</w:t>
      </w:r>
      <w:r w:rsidR="009A2725">
        <w:t xml:space="preserve">. </w:t>
      </w:r>
      <w:r w:rsidRPr="00D70238" w:rsidR="009A2725">
        <w:t>I have no qualms about changing the guidelines if that is what professionals request</w:t>
      </w:r>
      <w:r w:rsidR="009A2725">
        <w:t>.</w:t>
      </w:r>
    </w:p>
    <w:p w:rsidR="009A2725" w:rsidP="009A2725">
      <w:pPr>
        <w:pStyle w:val="Answer"/>
      </w:pPr>
      <w:r>
        <w:t>I am</w:t>
      </w:r>
      <w:r w:rsidRPr="00D70238">
        <w:t xml:space="preserve"> encouraged that what we</w:t>
      </w:r>
      <w:r>
        <w:t xml:space="preserve"> a</w:t>
      </w:r>
      <w:r w:rsidRPr="00D70238">
        <w:t xml:space="preserve">re hearing so far is </w:t>
      </w:r>
      <w:r w:rsidRPr="00D70238">
        <w:t>that</w:t>
      </w:r>
      <w:r>
        <w:t>,</w:t>
      </w:r>
      <w:r w:rsidRPr="00D70238">
        <w:t xml:space="preserve"> </w:t>
      </w:r>
      <w:r w:rsidR="00BC77CB">
        <w:t>No.</w:t>
      </w:r>
      <w:r w:rsidR="0048304B">
        <w:t xml:space="preserve"> </w:t>
      </w:r>
      <w:r w:rsidR="00BC77CB">
        <w:t xml:space="preserve">1, </w:t>
      </w:r>
      <w:r w:rsidRPr="00D70238">
        <w:t>on the whole</w:t>
      </w:r>
      <w:r>
        <w:t>,</w:t>
      </w:r>
      <w:r w:rsidRPr="00D70238">
        <w:t xml:space="preserve"> they are in the </w:t>
      </w:r>
      <w:r>
        <w:t>b</w:t>
      </w:r>
      <w:r w:rsidRPr="00D70238">
        <w:t>all</w:t>
      </w:r>
      <w:r>
        <w:t>p</w:t>
      </w:r>
      <w:r w:rsidRPr="00D70238">
        <w:t xml:space="preserve">ark area; </w:t>
      </w:r>
      <w:r>
        <w:t>t</w:t>
      </w:r>
      <w:r w:rsidRPr="00D70238">
        <w:t xml:space="preserve">hey are </w:t>
      </w:r>
      <w:r w:rsidR="00F8078F">
        <w:t xml:space="preserve">kind of </w:t>
      </w:r>
      <w:r w:rsidRPr="00D70238">
        <w:t xml:space="preserve">spot on </w:t>
      </w:r>
      <w:r>
        <w:t xml:space="preserve">and </w:t>
      </w:r>
      <w:r w:rsidRPr="00D70238">
        <w:t>are really welcomed.</w:t>
      </w:r>
      <w:r>
        <w:t xml:space="preserve"> T</w:t>
      </w:r>
      <w:r w:rsidRPr="00D70238">
        <w:t>he change in ethos and focus</w:t>
      </w:r>
      <w:r>
        <w:t xml:space="preserve"> </w:t>
      </w:r>
      <w:r w:rsidRPr="00D70238">
        <w:t xml:space="preserve">has been welcomed by practitioners. Guidance on </w:t>
      </w:r>
      <w:r>
        <w:t>third-</w:t>
      </w:r>
      <w:r w:rsidRPr="00D70238">
        <w:t>party material</w:t>
      </w:r>
      <w:r w:rsidR="00F8078F">
        <w:t xml:space="preserve">, </w:t>
      </w:r>
      <w:r>
        <w:t>No. 2</w:t>
      </w:r>
      <w:r w:rsidR="00F8078F">
        <w:t xml:space="preserve">, </w:t>
      </w:r>
      <w:r>
        <w:t xml:space="preserve">could </w:t>
      </w:r>
      <w:r w:rsidRPr="00D70238">
        <w:t xml:space="preserve"> be improved to clarify and strengthen the standard for accessing that information.</w:t>
      </w:r>
      <w:r>
        <w:t xml:space="preserve"> As for No.</w:t>
      </w:r>
      <w:r w:rsidR="00BC77CB">
        <w:t xml:space="preserve"> </w:t>
      </w:r>
      <w:r>
        <w:t xml:space="preserve">3, we are </w:t>
      </w:r>
      <w:r w:rsidRPr="00D70238">
        <w:t xml:space="preserve">hearing </w:t>
      </w:r>
      <w:r w:rsidR="00DA27FA">
        <w:t xml:space="preserve">of </w:t>
      </w:r>
      <w:r w:rsidRPr="00D70238">
        <w:t xml:space="preserve">a potential need for more clarification to be given to the defence as to how and when </w:t>
      </w:r>
      <w:r w:rsidR="00BC77CB">
        <w:t>they</w:t>
      </w:r>
      <w:r w:rsidRPr="00D70238">
        <w:t xml:space="preserve"> should engage</w:t>
      </w:r>
      <w:r w:rsidR="00BC77CB">
        <w:t>,</w:t>
      </w:r>
      <w:r w:rsidRPr="00D70238">
        <w:t xml:space="preserve"> to narrow the issues in the case. Lastly, some of the feedback we have focuses on red</w:t>
      </w:r>
      <w:r>
        <w:t>a</w:t>
      </w:r>
      <w:r w:rsidRPr="00D70238">
        <w:t>ction</w:t>
      </w:r>
      <w:r>
        <w:t xml:space="preserve">. </w:t>
      </w:r>
      <w:r w:rsidRPr="00393B7F">
        <w:t xml:space="preserve">I do not know whether you heard this from the </w:t>
      </w:r>
      <w:r>
        <w:t>P</w:t>
      </w:r>
      <w:r w:rsidRPr="00393B7F">
        <w:t xml:space="preserve">olicing </w:t>
      </w:r>
      <w:r>
        <w:t>M</w:t>
      </w:r>
      <w:r w:rsidRPr="00393B7F">
        <w:t>inister, but I</w:t>
      </w:r>
      <w:r>
        <w:t xml:space="preserve"> have</w:t>
      </w:r>
      <w:r w:rsidRPr="00393B7F">
        <w:t xml:space="preserve"> heard from professionals</w:t>
      </w:r>
      <w:r>
        <w:t>—m</w:t>
      </w:r>
      <w:r w:rsidRPr="00393B7F">
        <w:t>y review show</w:t>
      </w:r>
      <w:r w:rsidR="00DA27FA">
        <w:t>s</w:t>
      </w:r>
      <w:r w:rsidRPr="00393B7F">
        <w:t xml:space="preserve"> this</w:t>
      </w:r>
      <w:r>
        <w:t xml:space="preserve">—that </w:t>
      </w:r>
      <w:r w:rsidRPr="00393B7F">
        <w:t>the burdens of red</w:t>
      </w:r>
      <w:r>
        <w:t>a</w:t>
      </w:r>
      <w:r w:rsidRPr="00393B7F">
        <w:t>ction are excessive, onerous and disproportionate</w:t>
      </w:r>
      <w:r w:rsidR="0048304B">
        <w:t>,</w:t>
      </w:r>
      <w:r w:rsidRPr="00393B7F">
        <w:t xml:space="preserve"> and</w:t>
      </w:r>
      <w:r>
        <w:t xml:space="preserve"> </w:t>
      </w:r>
      <w:r w:rsidR="00BC77CB">
        <w:t xml:space="preserve">we </w:t>
      </w:r>
      <w:r>
        <w:t>need to try to</w:t>
      </w:r>
      <w:r w:rsidRPr="00393B7F">
        <w:t xml:space="preserve"> recalibrate that.</w:t>
      </w:r>
    </w:p>
    <w:p w:rsidR="009A2725" w:rsidRPr="00393B7F" w:rsidP="009A2725">
      <w:pPr>
        <w:pStyle w:val="Question"/>
        <w:numPr>
          <w:ilvl w:val="0"/>
          <w:numId w:val="9"/>
        </w:numPr>
        <w:rPr>
          <w:lang w:val="en-US"/>
        </w:rPr>
      </w:pPr>
      <w:sdt>
        <w:sdtPr>
          <w:alias w:val="Member"/>
          <w:tag w:val="&lt;Member mnisId='1601' dodsId='34498'&gt;"/>
          <w:id w:val="1126348642"/>
          <w:placeholder>
            <w:docPart w:val="C7B0382B806F41EFA8885887B6D2A69E"/>
          </w:placeholder>
          <w:richText/>
        </w:sdtPr>
        <w:sdtContent>
          <w:r w:rsidRPr="00393B7F">
            <w:rPr>
              <w:b/>
            </w:rPr>
            <w:t>Chair:</w:t>
          </w:r>
        </w:sdtContent>
      </w:sdt>
      <w:r>
        <w:t xml:space="preserve"> </w:t>
      </w:r>
      <w:r w:rsidRPr="00393B7F">
        <w:t>That is very helpful. Sir Christopher Bellamy gave evidence to us last week. Obviously, he was de</w:t>
      </w:r>
      <w:r>
        <w:t>aling</w:t>
      </w:r>
      <w:r w:rsidRPr="00393B7F">
        <w:t xml:space="preserve"> essentially with legal aid matters in his review. You have probably picked</w:t>
      </w:r>
      <w:r>
        <w:t xml:space="preserve"> this</w:t>
      </w:r>
      <w:r w:rsidRPr="00393B7F">
        <w:t xml:space="preserve"> up yourself</w:t>
      </w:r>
      <w:r>
        <w:t>. H</w:t>
      </w:r>
      <w:r w:rsidRPr="00393B7F">
        <w:t xml:space="preserve">e </w:t>
      </w:r>
      <w:r>
        <w:t>referred</w:t>
      </w:r>
      <w:r w:rsidRPr="00393B7F">
        <w:t xml:space="preserve"> </w:t>
      </w:r>
      <w:r>
        <w:t xml:space="preserve">to </w:t>
      </w:r>
      <w:r w:rsidRPr="00393B7F">
        <w:t>the evidence he had picked up suggesting a drip-fee</w:t>
      </w:r>
      <w:r w:rsidR="00BC77CB">
        <w:t>d</w:t>
      </w:r>
      <w:r w:rsidRPr="00393B7F">
        <w:t xml:space="preserve"> approach to disclosure. Does that ring a bell as far as you </w:t>
      </w:r>
      <w:r>
        <w:t>are</w:t>
      </w:r>
      <w:r w:rsidRPr="00393B7F">
        <w:t xml:space="preserve"> concerned and</w:t>
      </w:r>
      <w:r>
        <w:t xml:space="preserve">, </w:t>
      </w:r>
      <w:r w:rsidRPr="00393B7F">
        <w:t>if so</w:t>
      </w:r>
      <w:r>
        <w:t xml:space="preserve">, what is </w:t>
      </w:r>
      <w:r w:rsidRPr="00393B7F">
        <w:t xml:space="preserve">being done to tackle </w:t>
      </w:r>
      <w:r w:rsidR="00BC77CB">
        <w:t>it</w:t>
      </w:r>
      <w:r w:rsidRPr="00393B7F">
        <w:t>?</w:t>
      </w:r>
    </w:p>
    <w:p w:rsidR="009A2725" w:rsidP="009A2725">
      <w:pPr>
        <w:pStyle w:val="Answer"/>
      </w:pPr>
      <w:sdt>
        <w:sdtPr>
          <w:alias w:val="Witness"/>
          <w:id w:val="-1689522204"/>
          <w:placeholder>
            <w:docPart w:val="C7B0382B806F41EFA8885887B6D2A69E"/>
          </w:placeholder>
          <w:richText/>
        </w:sdtPr>
        <w:sdtContent>
          <w:r w:rsidRPr="00393B7F">
            <w:rPr>
              <w:b/>
              <w:i/>
            </w:rPr>
            <w:t>Suella Braverman:</w:t>
          </w:r>
        </w:sdtContent>
      </w:sdt>
      <w:r>
        <w:t xml:space="preserve"> </w:t>
      </w:r>
      <w:r w:rsidRPr="00393B7F">
        <w:t>I have been encouraged by Sir Christopher</w:t>
      </w:r>
      <w:r w:rsidR="00BC77CB">
        <w:t>’</w:t>
      </w:r>
      <w:r w:rsidRPr="00393B7F">
        <w:t>s report</w:t>
      </w:r>
      <w:r w:rsidR="00BC77CB">
        <w:t>.</w:t>
      </w:r>
      <w:r w:rsidRPr="00393B7F">
        <w:t xml:space="preserve"> </w:t>
      </w:r>
      <w:r w:rsidR="003C4A24">
        <w:t>T</w:t>
      </w:r>
      <w:r w:rsidRPr="00393B7F">
        <w:t>here is quite a lot of focus on the front</w:t>
      </w:r>
      <w:r>
        <w:t>-</w:t>
      </w:r>
      <w:r w:rsidRPr="00393B7F">
        <w:t>loading of disclosure. He talked specifically about</w:t>
      </w:r>
      <w:r>
        <w:t xml:space="preserve"> how</w:t>
      </w:r>
      <w:r w:rsidRPr="00393B7F">
        <w:t xml:space="preserve"> time</w:t>
      </w:r>
      <w:r>
        <w:t xml:space="preserve">, </w:t>
      </w:r>
      <w:r w:rsidRPr="00393B7F">
        <w:t xml:space="preserve">money and resources could be saved if there was a </w:t>
      </w:r>
      <w:r w:rsidR="00E73784">
        <w:t>“</w:t>
      </w:r>
      <w:r w:rsidRPr="00393B7F">
        <w:t>c</w:t>
      </w:r>
      <w:r>
        <w:t>ards</w:t>
      </w:r>
      <w:r w:rsidR="00BC77CB">
        <w:t xml:space="preserve"> </w:t>
      </w:r>
      <w:r>
        <w:t>on</w:t>
      </w:r>
      <w:r w:rsidR="00BC77CB">
        <w:t xml:space="preserve"> </w:t>
      </w:r>
      <w:r>
        <w:t>the</w:t>
      </w:r>
      <w:r w:rsidRPr="00393B7F">
        <w:t xml:space="preserve"> table</w:t>
      </w:r>
      <w:r w:rsidR="00E73784">
        <w:t>”</w:t>
      </w:r>
      <w:r w:rsidRPr="00393B7F">
        <w:t xml:space="preserve"> approach earlier in the process. That will demand more resources and therefore funding. I welcome his findings and analysis on that.</w:t>
      </w:r>
    </w:p>
    <w:p w:rsidR="009A2725" w:rsidP="009A2725">
      <w:pPr>
        <w:pStyle w:val="Remark"/>
      </w:pPr>
      <w:sdt>
        <w:sdtPr>
          <w:alias w:val="Member"/>
          <w:tag w:val="&lt;Member mnisId='1601' dodsId='34498'&gt;"/>
          <w:id w:val="1707056849"/>
          <w:placeholder>
            <w:docPart w:val="C7B0382B806F41EFA8885887B6D2A69E"/>
          </w:placeholder>
          <w:richText/>
        </w:sdtPr>
        <w:sdtContent>
          <w:r w:rsidRPr="00393B7F">
            <w:rPr>
              <w:b/>
            </w:rPr>
            <w:t>Chair:</w:t>
          </w:r>
        </w:sdtContent>
      </w:sdt>
      <w:r>
        <w:t xml:space="preserve"> </w:t>
      </w:r>
      <w:r w:rsidRPr="00393B7F">
        <w:t>You mentioned the backlog</w:t>
      </w:r>
      <w:r>
        <w:t>. We</w:t>
      </w:r>
      <w:r w:rsidRPr="00393B7F">
        <w:t xml:space="preserve"> tur</w:t>
      </w:r>
      <w:r>
        <w:t>n to Ms E</w:t>
      </w:r>
      <w:r w:rsidRPr="00393B7F">
        <w:t xml:space="preserve">agle </w:t>
      </w:r>
      <w:r w:rsidR="00BC77CB">
        <w:t xml:space="preserve">on that </w:t>
      </w:r>
      <w:r w:rsidRPr="00393B7F">
        <w:t xml:space="preserve">and then </w:t>
      </w:r>
      <w:r>
        <w:t>Ms H</w:t>
      </w:r>
      <w:r w:rsidRPr="00393B7F">
        <w:t>ollern.</w:t>
      </w:r>
    </w:p>
    <w:p w:rsidR="009A2725" w:rsidRPr="00393B7F" w:rsidP="009A2725">
      <w:pPr>
        <w:pStyle w:val="Question"/>
        <w:numPr>
          <w:ilvl w:val="0"/>
          <w:numId w:val="9"/>
        </w:numPr>
        <w:rPr>
          <w:lang w:val="en-US"/>
        </w:rPr>
      </w:pPr>
      <w:sdt>
        <w:sdtPr>
          <w:alias w:val="Member"/>
          <w:tag w:val="&lt;Member mnisId='483' dodsId='25660'&gt;"/>
          <w:id w:val="-74431355"/>
          <w:placeholder>
            <w:docPart w:val="C7B0382B806F41EFA8885887B6D2A69E"/>
          </w:placeholder>
          <w:richText/>
        </w:sdtPr>
        <w:sdtContent>
          <w:r w:rsidRPr="00393B7F">
            <w:rPr>
              <w:b/>
            </w:rPr>
            <w:t>Maria Eagle:</w:t>
          </w:r>
        </w:sdtContent>
      </w:sdt>
      <w:r>
        <w:t xml:space="preserve"> I </w:t>
      </w:r>
      <w:r w:rsidRPr="00393B7F">
        <w:t xml:space="preserve">know it is not just </w:t>
      </w:r>
      <w:r>
        <w:t>your</w:t>
      </w:r>
      <w:r w:rsidRPr="00393B7F">
        <w:t xml:space="preserve"> responsibility</w:t>
      </w:r>
      <w:r>
        <w:t>,</w:t>
      </w:r>
      <w:r w:rsidRPr="00393B7F">
        <w:t xml:space="preserve"> as it were</w:t>
      </w:r>
      <w:r w:rsidR="003D59C7">
        <w:t xml:space="preserve">, but the court backlog </w:t>
      </w:r>
      <w:r w:rsidRPr="00393B7F">
        <w:t>is going up at the moment</w:t>
      </w:r>
      <w:r>
        <w:t xml:space="preserve">. It is </w:t>
      </w:r>
      <w:r w:rsidRPr="00393B7F">
        <w:t xml:space="preserve">above 60,000. </w:t>
      </w:r>
      <w:r>
        <w:t xml:space="preserve">We are </w:t>
      </w:r>
      <w:r w:rsidRPr="00393B7F">
        <w:t xml:space="preserve">talking about the Crown </w:t>
      </w:r>
      <w:r>
        <w:t>c</w:t>
      </w:r>
      <w:r w:rsidRPr="00393B7F">
        <w:t>ourt backlog</w:t>
      </w:r>
      <w:r>
        <w:t>.</w:t>
      </w:r>
      <w:r w:rsidRPr="00393B7F">
        <w:t xml:space="preserve"> </w:t>
      </w:r>
      <w:r>
        <w:t>S</w:t>
      </w:r>
      <w:r w:rsidRPr="00393B7F">
        <w:t>peaking from memory</w:t>
      </w:r>
      <w:r>
        <w:t>, t</w:t>
      </w:r>
      <w:r w:rsidRPr="00393B7F">
        <w:t>he target is to get it down to 53,000</w:t>
      </w:r>
      <w:r>
        <w:t xml:space="preserve"> by 2025</w:t>
      </w:r>
      <w:r w:rsidRPr="00393B7F">
        <w:t>, spending all of the money allocated</w:t>
      </w:r>
      <w:r>
        <w:t xml:space="preserve"> under</w:t>
      </w:r>
      <w:r w:rsidRPr="00393B7F">
        <w:t xml:space="preserve"> the 2021 spending review. It is still quite a large backlog; </w:t>
      </w:r>
      <w:r>
        <w:t>it</w:t>
      </w:r>
      <w:r w:rsidRPr="00393B7F">
        <w:t xml:space="preserve"> will still be higher th</w:t>
      </w:r>
      <w:r>
        <w:t>a</w:t>
      </w:r>
      <w:r w:rsidRPr="00393B7F">
        <w:t>n before the pandemic. Do you think that is possible</w:t>
      </w:r>
      <w:r>
        <w:t xml:space="preserve"> and doable, but also do </w:t>
      </w:r>
      <w:r w:rsidRPr="00393B7F">
        <w:t>you think it is sufficiently ambitious?</w:t>
      </w:r>
    </w:p>
    <w:p w:rsidR="009A2725" w:rsidP="009A2725">
      <w:pPr>
        <w:pStyle w:val="Answer"/>
      </w:pPr>
      <w:sdt>
        <w:sdtPr>
          <w:alias w:val="Witness"/>
          <w:id w:val="-248813763"/>
          <w:placeholder>
            <w:docPart w:val="C7B0382B806F41EFA8885887B6D2A69E"/>
          </w:placeholder>
          <w:richText/>
        </w:sdtPr>
        <w:sdtContent>
          <w:r w:rsidRPr="00393B7F">
            <w:rPr>
              <w:b/>
              <w:i/>
            </w:rPr>
            <w:t>Suella Braverman:</w:t>
          </w:r>
        </w:sdtContent>
      </w:sdt>
      <w:r>
        <w:t xml:space="preserve"> </w:t>
      </w:r>
      <w:r w:rsidRPr="003C30B7">
        <w:t>We are obviously in an unprecedented time because of the impact of</w:t>
      </w:r>
      <w:r>
        <w:t xml:space="preserve"> </w:t>
      </w:r>
      <w:r w:rsidR="003D59C7">
        <w:t>C</w:t>
      </w:r>
      <w:r>
        <w:t>ovid</w:t>
      </w:r>
      <w:r w:rsidRPr="003C30B7">
        <w:t xml:space="preserve"> on the criminal justice system. We need to ensure that our justice system continues to run. I</w:t>
      </w:r>
      <w:r>
        <w:t xml:space="preserve"> am</w:t>
      </w:r>
      <w:r w:rsidRPr="003C30B7">
        <w:t xml:space="preserve"> very glad that in our jurisdiction we did not close our courts during the pandemic and </w:t>
      </w:r>
      <w:r w:rsidR="003D59C7">
        <w:t xml:space="preserve">we </w:t>
      </w:r>
      <w:r w:rsidRPr="003C30B7">
        <w:t>managed to keep them functioning.</w:t>
      </w:r>
      <w:r>
        <w:t xml:space="preserve"> T</w:t>
      </w:r>
      <w:r w:rsidRPr="003C30B7">
        <w:t>hat was a real achievement. Funding is important to t</w:t>
      </w:r>
      <w:r>
        <w:t>he</w:t>
      </w:r>
      <w:r w:rsidRPr="003C30B7">
        <w:t xml:space="preserve"> aim of bearing down on th</w:t>
      </w:r>
      <w:r w:rsidR="003D59C7">
        <w:t>e</w:t>
      </w:r>
      <w:r w:rsidRPr="003C30B7">
        <w:t xml:space="preserve"> backlog in the Crown </w:t>
      </w:r>
      <w:r>
        <w:t>co</w:t>
      </w:r>
      <w:r w:rsidRPr="003C30B7">
        <w:t>urt</w:t>
      </w:r>
      <w:r>
        <w:t>.</w:t>
      </w:r>
      <w:r w:rsidRPr="003C30B7">
        <w:t xml:space="preserve"> </w:t>
      </w:r>
      <w:r>
        <w:t xml:space="preserve">Notably, </w:t>
      </w:r>
      <w:r w:rsidRPr="003C30B7">
        <w:t>in the magistrates courts we are back to pre-pandemic levels</w:t>
      </w:r>
      <w:r>
        <w:t>. That is</w:t>
      </w:r>
      <w:r w:rsidR="003D59C7">
        <w:t>,</w:t>
      </w:r>
      <w:r>
        <w:t xml:space="preserve"> </w:t>
      </w:r>
      <w:r w:rsidRPr="003C30B7">
        <w:t>essentially</w:t>
      </w:r>
      <w:r w:rsidR="003D59C7">
        <w:t>,</w:t>
      </w:r>
      <w:r w:rsidRPr="003C30B7">
        <w:t xml:space="preserve"> 80% of crime</w:t>
      </w:r>
      <w:r>
        <w:t xml:space="preserve">, </w:t>
      </w:r>
      <w:r w:rsidR="003D59C7">
        <w:t xml:space="preserve">so </w:t>
      </w:r>
      <w:r w:rsidRPr="003C30B7">
        <w:t>a large chunk of disposal of criminal matt</w:t>
      </w:r>
      <w:r>
        <w:t>ers</w:t>
      </w:r>
      <w:r w:rsidRPr="003C30B7">
        <w:t xml:space="preserve"> is being progressed well.</w:t>
      </w:r>
      <w:r>
        <w:t xml:space="preserve"> </w:t>
      </w:r>
      <w:r w:rsidRPr="003C30B7">
        <w:t xml:space="preserve">You are right to focus on the Crown </w:t>
      </w:r>
      <w:r w:rsidR="003D59C7">
        <w:t>c</w:t>
      </w:r>
      <w:r w:rsidRPr="003C30B7">
        <w:t>ourt backlog.</w:t>
      </w:r>
    </w:p>
    <w:p w:rsidR="009A2725" w:rsidP="009A2725">
      <w:pPr>
        <w:pStyle w:val="Answer"/>
      </w:pPr>
      <w:r w:rsidRPr="003C30B7">
        <w:t xml:space="preserve">When it comes to funding, the </w:t>
      </w:r>
      <w:r>
        <w:t>G</w:t>
      </w:r>
      <w:r w:rsidRPr="003C30B7">
        <w:t>overnment are investing across the justice syste</w:t>
      </w:r>
      <w:r>
        <w:t>m</w:t>
      </w:r>
      <w:r w:rsidR="003D59C7">
        <w:t>;</w:t>
      </w:r>
      <w:r>
        <w:t xml:space="preserve"> </w:t>
      </w:r>
      <w:r w:rsidRPr="003C30B7">
        <w:t>£</w:t>
      </w:r>
      <w:r w:rsidR="003D59C7">
        <w:t>80</w:t>
      </w:r>
      <w:r w:rsidRPr="003C30B7">
        <w:t xml:space="preserve"> million a year by 2025 has been allocated to the CPS, </w:t>
      </w:r>
      <w:r w:rsidR="003D59C7">
        <w:t>partially to help to</w:t>
      </w:r>
      <w:r w:rsidRPr="003C30B7">
        <w:t xml:space="preserve"> tackle its backlog</w:t>
      </w:r>
      <w:r>
        <w:t xml:space="preserve">. </w:t>
      </w:r>
      <w:r w:rsidR="003D59C7">
        <w:t>F</w:t>
      </w:r>
      <w:r w:rsidRPr="003C30B7">
        <w:t xml:space="preserve">or the </w:t>
      </w:r>
      <w:r>
        <w:t>CPS</w:t>
      </w:r>
      <w:r w:rsidR="003D59C7">
        <w:t>’</w:t>
      </w:r>
      <w:r w:rsidRPr="003C30B7">
        <w:t>s part</w:t>
      </w:r>
      <w:r w:rsidR="003D59C7">
        <w:t>,</w:t>
      </w:r>
      <w:r w:rsidRPr="003C30B7">
        <w:t xml:space="preserve"> there is a backlog within the organisation and that needs to be worked through. That will help overall with the backlog </w:t>
      </w:r>
      <w:r w:rsidR="003D59C7">
        <w:t>in</w:t>
      </w:r>
      <w:r w:rsidRPr="003C30B7">
        <w:t xml:space="preserve"> the </w:t>
      </w:r>
      <w:r>
        <w:t>CJS</w:t>
      </w:r>
      <w:r w:rsidRPr="003C30B7">
        <w:t>.</w:t>
      </w:r>
    </w:p>
    <w:p w:rsidR="009A2725" w:rsidRPr="003C30B7" w:rsidP="009A2725">
      <w:pPr>
        <w:pStyle w:val="Question"/>
        <w:numPr>
          <w:ilvl w:val="0"/>
          <w:numId w:val="9"/>
        </w:numPr>
        <w:rPr>
          <w:lang w:val="en-US"/>
        </w:rPr>
      </w:pPr>
      <w:sdt>
        <w:sdtPr>
          <w:alias w:val="Member"/>
          <w:tag w:val="&lt;Member mnisId='483' dodsId='25660'&gt;"/>
          <w:id w:val="1199891892"/>
          <w:placeholder>
            <w:docPart w:val="C7B0382B806F41EFA8885887B6D2A69E"/>
          </w:placeholder>
          <w:richText/>
        </w:sdtPr>
        <w:sdtContent>
          <w:r w:rsidRPr="003C30B7">
            <w:rPr>
              <w:b/>
            </w:rPr>
            <w:t>Maria Eagle:</w:t>
          </w:r>
        </w:sdtContent>
      </w:sdt>
      <w:r>
        <w:t xml:space="preserve"> </w:t>
      </w:r>
      <w:r w:rsidRPr="003C30B7">
        <w:t>Yes</w:t>
      </w:r>
      <w:r>
        <w:t>,</w:t>
      </w:r>
      <w:r w:rsidRPr="003C30B7">
        <w:t xml:space="preserve"> but we have just been talking about </w:t>
      </w:r>
      <w:r w:rsidR="003D59C7">
        <w:t xml:space="preserve">serious </w:t>
      </w:r>
      <w:r w:rsidRPr="003C30B7">
        <w:t>se</w:t>
      </w:r>
      <w:r w:rsidR="003D59C7">
        <w:t>xual</w:t>
      </w:r>
      <w:r w:rsidRPr="003C30B7">
        <w:t xml:space="preserve"> crime.</w:t>
      </w:r>
      <w:r>
        <w:t xml:space="preserve"> W</w:t>
      </w:r>
      <w:r w:rsidRPr="003C30B7">
        <w:t>aiting for years</w:t>
      </w:r>
      <w:r>
        <w:t>,</w:t>
      </w:r>
      <w:r w:rsidRPr="003C30B7">
        <w:t xml:space="preserve"> as a defendant</w:t>
      </w:r>
      <w:r>
        <w:t>,</w:t>
      </w:r>
      <w:r w:rsidRPr="003C30B7">
        <w:t xml:space="preserve"> witness or victim</w:t>
      </w:r>
      <w:r>
        <w:t>,</w:t>
      </w:r>
      <w:r w:rsidRPr="003C30B7">
        <w:t xml:space="preserve"> to get a trial on because of the backlogs</w:t>
      </w:r>
      <w:r>
        <w:t>—m</w:t>
      </w:r>
      <w:r w:rsidRPr="003C30B7">
        <w:t xml:space="preserve">ost of these are Crown </w:t>
      </w:r>
      <w:r>
        <w:t>c</w:t>
      </w:r>
      <w:r w:rsidRPr="003C30B7">
        <w:t>ourt trials</w:t>
      </w:r>
      <w:r>
        <w:t>—has s</w:t>
      </w:r>
      <w:r w:rsidRPr="003C30B7">
        <w:t xml:space="preserve">evere impacts on whether or not justice is done at the end of the day and on the mental health and wellbeing </w:t>
      </w:r>
      <w:r>
        <w:t>of those</w:t>
      </w:r>
      <w:r w:rsidRPr="003C30B7">
        <w:t xml:space="preserve"> involved, particularly victims. A target </w:t>
      </w:r>
      <w:r w:rsidR="003D59C7">
        <w:t xml:space="preserve">for </w:t>
      </w:r>
      <w:r>
        <w:t xml:space="preserve">a backlog of </w:t>
      </w:r>
      <w:r w:rsidRPr="003C30B7">
        <w:t>53,000</w:t>
      </w:r>
      <w:r w:rsidR="003D59C7">
        <w:t xml:space="preserve"> by 2025</w:t>
      </w:r>
      <w:r>
        <w:t>, which</w:t>
      </w:r>
      <w:r w:rsidRPr="003C30B7">
        <w:t xml:space="preserve"> </w:t>
      </w:r>
      <w:r>
        <w:t>is</w:t>
      </w:r>
      <w:r w:rsidRPr="003C30B7">
        <w:t xml:space="preserve"> still higher than pre</w:t>
      </w:r>
      <w:r>
        <w:noBreakHyphen/>
      </w:r>
      <w:r w:rsidRPr="003C30B7">
        <w:t>pandemic</w:t>
      </w:r>
      <w:r>
        <w:t xml:space="preserve">, </w:t>
      </w:r>
      <w:r w:rsidRPr="003C30B7">
        <w:t xml:space="preserve">after all the money has been spent </w:t>
      </w:r>
      <w:r>
        <w:t xml:space="preserve">under </w:t>
      </w:r>
      <w:r w:rsidRPr="003C30B7">
        <w:t>the spending review</w:t>
      </w:r>
      <w:r>
        <w:t>,</w:t>
      </w:r>
      <w:r w:rsidRPr="003C30B7">
        <w:t xml:space="preserve"> does not sound particularly ambitious, does it?</w:t>
      </w:r>
    </w:p>
    <w:p w:rsidR="00857F4D" w:rsidP="009A2725">
      <w:pPr>
        <w:pStyle w:val="Answer"/>
      </w:pPr>
      <w:sdt>
        <w:sdtPr>
          <w:alias w:val="Witness"/>
          <w:id w:val="2049485235"/>
          <w:placeholder>
            <w:docPart w:val="C7B0382B806F41EFA8885887B6D2A69E"/>
          </w:placeholder>
          <w:richText/>
        </w:sdtPr>
        <w:sdtContent>
          <w:r w:rsidRPr="003C30B7" w:rsidR="009A2725">
            <w:rPr>
              <w:b/>
              <w:i/>
            </w:rPr>
            <w:t>Suella Braverman:</w:t>
          </w:r>
        </w:sdtContent>
      </w:sdt>
      <w:r w:rsidR="009A2725">
        <w:t xml:space="preserve"> </w:t>
      </w:r>
      <w:r w:rsidRPr="003C30B7" w:rsidR="009A2725">
        <w:t>There are lots of angles to thi</w:t>
      </w:r>
      <w:r w:rsidR="009A2725">
        <w:t>s. O</w:t>
      </w:r>
      <w:r w:rsidRPr="003C30B7" w:rsidR="009A2725">
        <w:t>f course, we need to eliminate the backlog</w:t>
      </w:r>
      <w:r w:rsidR="009A2725">
        <w:t xml:space="preserve"> and</w:t>
      </w:r>
      <w:r w:rsidRPr="003C30B7" w:rsidR="009A2725">
        <w:t xml:space="preserve"> get to a position where people are not waiting years for t</w:t>
      </w:r>
      <w:r w:rsidR="009A2725">
        <w:t xml:space="preserve">heir </w:t>
      </w:r>
      <w:r>
        <w:t>matter</w:t>
      </w:r>
      <w:r w:rsidRPr="003C30B7" w:rsidR="009A2725">
        <w:t xml:space="preserve"> to come to trial. </w:t>
      </w:r>
      <w:r w:rsidR="003C4A24">
        <w:t>It</w:t>
      </w:r>
      <w:r w:rsidRPr="003C30B7" w:rsidR="009A2725">
        <w:t xml:space="preserve"> will be a gradual process. We need to review </w:t>
      </w:r>
      <w:r>
        <w:t>it</w:t>
      </w:r>
      <w:r w:rsidRPr="003C30B7" w:rsidR="009A2725">
        <w:t xml:space="preserve"> carefully</w:t>
      </w:r>
      <w:r w:rsidR="009A2725">
        <w:t xml:space="preserve">. </w:t>
      </w:r>
      <w:r>
        <w:t xml:space="preserve">Sir </w:t>
      </w:r>
      <w:r w:rsidRPr="003C30B7" w:rsidR="009A2725">
        <w:t>Christopher Bellamy</w:t>
      </w:r>
      <w:r w:rsidR="009A2725">
        <w:t>’</w:t>
      </w:r>
      <w:r w:rsidRPr="003C30B7" w:rsidR="009A2725">
        <w:t>s report talks about ways in which</w:t>
      </w:r>
      <w:r w:rsidR="00E73784">
        <w:t>,</w:t>
      </w:r>
      <w:r w:rsidRPr="003C30B7" w:rsidR="009A2725">
        <w:t xml:space="preserve"> by using funding smartly when it comes to legal aid funding </w:t>
      </w:r>
      <w:r>
        <w:t xml:space="preserve">and, </w:t>
      </w:r>
      <w:r w:rsidRPr="003C30B7" w:rsidR="009A2725">
        <w:t>for example</w:t>
      </w:r>
      <w:r>
        <w:t>,</w:t>
      </w:r>
      <w:r w:rsidRPr="003C30B7" w:rsidR="009A2725">
        <w:t xml:space="preserve"> making </w:t>
      </w:r>
      <w:r>
        <w:t xml:space="preserve">the </w:t>
      </w:r>
      <w:r w:rsidRPr="003C30B7" w:rsidR="009A2725">
        <w:t xml:space="preserve">disclosure </w:t>
      </w:r>
      <w:r>
        <w:t xml:space="preserve">process </w:t>
      </w:r>
      <w:r w:rsidRPr="003C30B7" w:rsidR="009A2725">
        <w:t>more effective earlier in the process</w:t>
      </w:r>
      <w:r w:rsidR="009A2725">
        <w:t xml:space="preserve">, we can </w:t>
      </w:r>
      <w:r w:rsidRPr="003C30B7" w:rsidR="009A2725">
        <w:t>ease the backlog</w:t>
      </w:r>
      <w:r>
        <w:t>. I</w:t>
      </w:r>
      <w:r w:rsidRPr="003C30B7" w:rsidR="009A2725">
        <w:t xml:space="preserve">f defendants </w:t>
      </w:r>
      <w:r>
        <w:t>are able to have</w:t>
      </w:r>
      <w:r w:rsidRPr="003C30B7" w:rsidR="009A2725">
        <w:t xml:space="preserve"> better sight of their evidence sooner in the process and access a good solicitor</w:t>
      </w:r>
      <w:r>
        <w:t>,</w:t>
      </w:r>
      <w:r w:rsidRPr="003C30B7" w:rsidR="009A2725">
        <w:t xml:space="preserve"> they may w</w:t>
      </w:r>
      <w:r>
        <w:t>e</w:t>
      </w:r>
      <w:r w:rsidRPr="003C30B7" w:rsidR="009A2725">
        <w:t xml:space="preserve">ll put in a </w:t>
      </w:r>
      <w:r w:rsidR="009A2725">
        <w:t xml:space="preserve">guilty </w:t>
      </w:r>
      <w:r w:rsidRPr="003C30B7" w:rsidR="009A2725">
        <w:t>plea and that</w:t>
      </w:r>
      <w:r w:rsidR="009A2725">
        <w:t xml:space="preserve"> will</w:t>
      </w:r>
      <w:r w:rsidRPr="003C30B7" w:rsidR="009A2725">
        <w:t xml:space="preserve"> be one less case.</w:t>
      </w:r>
    </w:p>
    <w:p w:rsidR="009A2725" w:rsidP="009A2725">
      <w:pPr>
        <w:pStyle w:val="Answer"/>
      </w:pPr>
      <w:r w:rsidRPr="003C30B7">
        <w:t>That requires systematic</w:t>
      </w:r>
      <w:r w:rsidRPr="00824EDA">
        <w:t xml:space="preserve"> change and more funding</w:t>
      </w:r>
      <w:r>
        <w:t>. T</w:t>
      </w:r>
      <w:r w:rsidRPr="00824EDA">
        <w:t xml:space="preserve">hat is why there are many pieces to </w:t>
      </w:r>
      <w:r w:rsidR="00857F4D">
        <w:t>the</w:t>
      </w:r>
      <w:r w:rsidRPr="00824EDA">
        <w:t xml:space="preserve"> puzzle</w:t>
      </w:r>
      <w:r w:rsidR="00857F4D">
        <w:t>. The</w:t>
      </w:r>
      <w:r w:rsidRPr="00824EDA">
        <w:t xml:space="preserve"> funding of legal aid is one piece</w:t>
      </w:r>
      <w:r>
        <w:t xml:space="preserve">; </w:t>
      </w:r>
      <w:r w:rsidRPr="00824EDA">
        <w:t>what the CPS does is another piec</w:t>
      </w:r>
      <w:r>
        <w:t>e. The i</w:t>
      </w:r>
      <w:r w:rsidRPr="00824EDA">
        <w:t>nspectorate</w:t>
      </w:r>
      <w:r>
        <w:t xml:space="preserve"> </w:t>
      </w:r>
      <w:r w:rsidRPr="00824EDA">
        <w:t>look</w:t>
      </w:r>
      <w:r>
        <w:t>ed</w:t>
      </w:r>
      <w:r w:rsidRPr="00824EDA">
        <w:t xml:space="preserve"> at the CPS response to </w:t>
      </w:r>
      <w:r w:rsidR="00857F4D">
        <w:t>C</w:t>
      </w:r>
      <w:r>
        <w:t>ovid and</w:t>
      </w:r>
      <w:r w:rsidRPr="00824EDA">
        <w:t xml:space="preserve"> judged it to be a very good</w:t>
      </w:r>
      <w:r>
        <w:t>,</w:t>
      </w:r>
      <w:r w:rsidRPr="00824EDA">
        <w:t xml:space="preserve"> nimble</w:t>
      </w:r>
      <w:r>
        <w:t xml:space="preserve"> and flexible</w:t>
      </w:r>
      <w:r w:rsidRPr="00824EDA">
        <w:t xml:space="preserve"> response</w:t>
      </w:r>
      <w:r>
        <w:t>.</w:t>
      </w:r>
      <w:r w:rsidRPr="00824EDA">
        <w:t xml:space="preserve"> It implemented a series of changes with co</w:t>
      </w:r>
      <w:r>
        <w:t>re</w:t>
      </w:r>
      <w:r w:rsidR="00857F4D">
        <w:t xml:space="preserve"> </w:t>
      </w:r>
      <w:r w:rsidRPr="00824EDA">
        <w:t>system partners to respond to the pandemic</w:t>
      </w:r>
      <w:r w:rsidR="00E73784">
        <w:t>—</w:t>
      </w:r>
      <w:r w:rsidRPr="00824EDA">
        <w:t>for example</w:t>
      </w:r>
      <w:r w:rsidR="00857F4D">
        <w:t>,</w:t>
      </w:r>
      <w:r w:rsidRPr="00824EDA">
        <w:t xml:space="preserve"> the interim charging protocol </w:t>
      </w:r>
      <w:r w:rsidR="003C4A24">
        <w:t xml:space="preserve">was </w:t>
      </w:r>
      <w:r w:rsidRPr="00824EDA">
        <w:t xml:space="preserve">designed to be clear about </w:t>
      </w:r>
      <w:r w:rsidR="00857F4D">
        <w:t>its</w:t>
      </w:r>
      <w:r>
        <w:t xml:space="preserve"> prioritisation. </w:t>
      </w:r>
      <w:r w:rsidRPr="00824EDA">
        <w:t>CPS areas have been working very closely with</w:t>
      </w:r>
      <w:r>
        <w:t xml:space="preserve"> HMCTS</w:t>
      </w:r>
      <w:r w:rsidRPr="00824EDA">
        <w:t xml:space="preserve"> to ensure that cases </w:t>
      </w:r>
      <w:r>
        <w:t>involving</w:t>
      </w:r>
      <w:r w:rsidRPr="00824EDA">
        <w:t xml:space="preserve"> vulnerable victims, including domestic abuse</w:t>
      </w:r>
      <w:r>
        <w:t>,</w:t>
      </w:r>
      <w:r w:rsidRPr="00824EDA">
        <w:t xml:space="preserve"> rape and serious sexual assault cases</w:t>
      </w:r>
      <w:r>
        <w:t>,</w:t>
      </w:r>
      <w:r w:rsidRPr="00824EDA">
        <w:t xml:space="preserve"> are prioritised in the court</w:t>
      </w:r>
      <w:r>
        <w:t>s</w:t>
      </w:r>
      <w:r w:rsidRPr="00824EDA">
        <w:t>.</w:t>
      </w:r>
    </w:p>
    <w:p w:rsidR="009A2725" w:rsidP="009A2725">
      <w:pPr>
        <w:pStyle w:val="Remark"/>
      </w:pPr>
      <w:sdt>
        <w:sdtPr>
          <w:alias w:val="Member"/>
          <w:tag w:val="&lt;Member mnisId='483' dodsId='25660'&gt;"/>
          <w:id w:val="-1561552707"/>
          <w:placeholder>
            <w:docPart w:val="C7B0382B806F41EFA8885887B6D2A69E"/>
          </w:placeholder>
          <w:richText/>
        </w:sdtPr>
        <w:sdtContent>
          <w:r w:rsidRPr="003533AA">
            <w:rPr>
              <w:b/>
            </w:rPr>
            <w:t>Maria Eagle:</w:t>
          </w:r>
        </w:sdtContent>
      </w:sdt>
      <w:r>
        <w:t xml:space="preserve"> </w:t>
      </w:r>
      <w:r w:rsidRPr="003533AA">
        <w:t>The point is that, even after all the money is spent and all the things you have talked about have been done</w:t>
      </w:r>
      <w:r>
        <w:t>,</w:t>
      </w:r>
      <w:r w:rsidRPr="003533AA">
        <w:t xml:space="preserve"> the backlog is planned to be 53,000 by March 2025</w:t>
      </w:r>
      <w:r>
        <w:t>,</w:t>
      </w:r>
      <w:r w:rsidRPr="003533AA">
        <w:t xml:space="preserve"> which is not that far below where it is now</w:t>
      </w:r>
      <w:r>
        <w:t xml:space="preserve">, although it is </w:t>
      </w:r>
      <w:r w:rsidRPr="003533AA">
        <w:t>going up at the moment</w:t>
      </w:r>
      <w:r>
        <w:t>. T</w:t>
      </w:r>
      <w:r w:rsidRPr="003533AA">
        <w:t>he reality is that many victims of crime and many defendants will have to wait years to get trials heard</w:t>
      </w:r>
      <w:r>
        <w:t>,</w:t>
      </w:r>
      <w:r w:rsidRPr="003533AA">
        <w:t xml:space="preserve"> and whether or not that is proper delivery of justice </w:t>
      </w:r>
      <w:r>
        <w:t>i</w:t>
      </w:r>
      <w:r w:rsidRPr="003533AA">
        <w:t>s a moot point.</w:t>
      </w:r>
      <w:r w:rsidR="00857F4D">
        <w:t xml:space="preserve"> I will leave it</w:t>
      </w:r>
      <w:r w:rsidR="003C4A24">
        <w:t xml:space="preserve"> t</w:t>
      </w:r>
      <w:r w:rsidR="00857F4D">
        <w:t>here.</w:t>
      </w:r>
    </w:p>
    <w:p w:rsidR="00857F4D" w:rsidP="009A2725">
      <w:pPr>
        <w:pStyle w:val="Remark"/>
      </w:pPr>
      <w:sdt>
        <w:sdtPr>
          <w:alias w:val="Member"/>
          <w:tag w:val="&lt;Member mnisId='1601' dodsId='34498'&gt;"/>
          <w:id w:val="-1035961168"/>
          <w:placeholder>
            <w:docPart w:val="C7B0382B806F41EFA8885887B6D2A69E"/>
          </w:placeholder>
          <w:richText/>
        </w:sdtPr>
        <w:sdtContent>
          <w:r w:rsidRPr="003533AA" w:rsidR="009A2725">
            <w:rPr>
              <w:b/>
            </w:rPr>
            <w:t>Chair:</w:t>
          </w:r>
        </w:sdtContent>
      </w:sdt>
      <w:r w:rsidR="009A2725">
        <w:t xml:space="preserve"> </w:t>
      </w:r>
      <w:r w:rsidRPr="003533AA" w:rsidR="009A2725">
        <w:t xml:space="preserve">That is perhaps more </w:t>
      </w:r>
      <w:r w:rsidR="009A2725">
        <w:t xml:space="preserve">of </w:t>
      </w:r>
      <w:r w:rsidRPr="003533AA" w:rsidR="009A2725">
        <w:t xml:space="preserve">a comment than </w:t>
      </w:r>
      <w:r w:rsidR="009A2725">
        <w:t xml:space="preserve">a </w:t>
      </w:r>
      <w:r w:rsidRPr="003533AA" w:rsidR="009A2725">
        <w:t>question</w:t>
      </w:r>
      <w:r w:rsidR="009A2725">
        <w:t xml:space="preserve">. </w:t>
      </w:r>
    </w:p>
    <w:p w:rsidR="00857F4D" w:rsidRPr="00857F4D" w:rsidP="00857F4D">
      <w:pPr>
        <w:pStyle w:val="Question"/>
        <w:numPr>
          <w:ilvl w:val="0"/>
          <w:numId w:val="0"/>
        </w:numPr>
        <w:ind w:left="792"/>
        <w:rPr>
          <w:lang w:val="en-US"/>
        </w:rPr>
      </w:pPr>
      <w:sdt>
        <w:sdtPr>
          <w:alias w:val="Member"/>
          <w:tag w:val="&lt;Member mnisId='483' dodsId='25660'&gt;"/>
          <w:id w:val="495612433"/>
          <w:placeholder>
            <w:docPart w:val="DefaultPlaceholder_-1854013440"/>
          </w:placeholder>
          <w:richText/>
        </w:sdtPr>
        <w:sdtContent>
          <w:r w:rsidRPr="00857F4D">
            <w:rPr>
              <w:b/>
            </w:rPr>
            <w:t>Maria Eagle:</w:t>
          </w:r>
        </w:sdtContent>
      </w:sdt>
      <w:r>
        <w:t xml:space="preserve"> I think it turned out that way. </w:t>
      </w:r>
    </w:p>
    <w:p w:rsidR="009A2725" w:rsidRPr="003533AA" w:rsidP="00857F4D">
      <w:pPr>
        <w:pStyle w:val="Question"/>
        <w:numPr>
          <w:ilvl w:val="0"/>
          <w:numId w:val="0"/>
        </w:numPr>
        <w:ind w:left="792"/>
        <w:rPr>
          <w:lang w:val="en-US"/>
        </w:rPr>
      </w:pPr>
      <w:sdt>
        <w:sdtPr>
          <w:alias w:val="Member"/>
          <w:tag w:val="&lt;Member mnisId='1601' dodsId='34498'&gt;"/>
          <w:id w:val="-294832842"/>
          <w:placeholder>
            <w:docPart w:val="DefaultPlaceholder_-1854013440"/>
          </w:placeholder>
          <w:richText/>
        </w:sdtPr>
        <w:sdtContent>
          <w:r w:rsidRPr="00857F4D" w:rsidR="00857F4D">
            <w:rPr>
              <w:b/>
            </w:rPr>
            <w:t>Chair:</w:t>
          </w:r>
        </w:sdtContent>
      </w:sdt>
      <w:r w:rsidR="00857F4D">
        <w:t xml:space="preserve"> </w:t>
      </w:r>
      <w:r w:rsidR="00823B56">
        <w:t>I think it turned out to be a comment, so let’s</w:t>
      </w:r>
      <w:r w:rsidRPr="003533AA">
        <w:t xml:space="preserve"> move straight to </w:t>
      </w:r>
      <w:r>
        <w:t>Ms H</w:t>
      </w:r>
      <w:r w:rsidRPr="003533AA">
        <w:t>ollern</w:t>
      </w:r>
      <w:r w:rsidR="00080819">
        <w:t>,</w:t>
      </w:r>
      <w:r w:rsidRPr="003533AA">
        <w:t xml:space="preserve"> who has been waiting very patiently.</w:t>
      </w:r>
    </w:p>
    <w:p w:rsidR="009A2725" w:rsidRPr="003533AA" w:rsidP="009A2725">
      <w:pPr>
        <w:pStyle w:val="Question"/>
        <w:numPr>
          <w:ilvl w:val="0"/>
          <w:numId w:val="9"/>
        </w:numPr>
        <w:rPr>
          <w:lang w:val="en-US"/>
        </w:rPr>
      </w:pPr>
      <w:sdt>
        <w:sdtPr>
          <w:alias w:val="Member"/>
          <w:tag w:val="&lt;Member mnisId='4363' dodsId='110372'&gt;"/>
          <w:id w:val="1967543360"/>
          <w:placeholder>
            <w:docPart w:val="C7B0382B806F41EFA8885887B6D2A69E"/>
          </w:placeholder>
          <w:richText/>
        </w:sdtPr>
        <w:sdtContent>
          <w:r w:rsidRPr="003533AA">
            <w:rPr>
              <w:b/>
            </w:rPr>
            <w:t>Kate Hollern:</w:t>
          </w:r>
        </w:sdtContent>
      </w:sdt>
      <w:r>
        <w:t xml:space="preserve"> I</w:t>
      </w:r>
      <w:r w:rsidRPr="003533AA">
        <w:t>n our report</w:t>
      </w:r>
      <w:r>
        <w:t xml:space="preserve"> </w:t>
      </w:r>
      <w:r w:rsidR="00823B56">
        <w:t>“C</w:t>
      </w:r>
      <w:r>
        <w:t>ovid-</w:t>
      </w:r>
      <w:r w:rsidRPr="003533AA">
        <w:t>19 and the criminal law</w:t>
      </w:r>
      <w:r w:rsidR="00823B56">
        <w:t>”</w:t>
      </w:r>
      <w:r w:rsidRPr="003533AA">
        <w:t xml:space="preserve"> we concluded that there were important lessons for the </w:t>
      </w:r>
      <w:r>
        <w:t>G</w:t>
      </w:r>
      <w:r w:rsidRPr="003533AA">
        <w:t>overnment to learn about the creation and enforcement of criminal offences. What lessons have you learned during your time in office during the pandemic?</w:t>
      </w:r>
    </w:p>
    <w:p w:rsidR="00823B56" w:rsidP="009A2725">
      <w:pPr>
        <w:pStyle w:val="Answer"/>
      </w:pPr>
      <w:sdt>
        <w:sdtPr>
          <w:alias w:val="Witness"/>
          <w:id w:val="-925411116"/>
          <w:placeholder>
            <w:docPart w:val="C7B0382B806F41EFA8885887B6D2A69E"/>
          </w:placeholder>
          <w:richText/>
        </w:sdtPr>
        <w:sdtContent>
          <w:r w:rsidRPr="003533AA" w:rsidR="009A2725">
            <w:rPr>
              <w:b/>
              <w:i/>
            </w:rPr>
            <w:t>Suella Braverman:</w:t>
          </w:r>
        </w:sdtContent>
      </w:sdt>
      <w:r w:rsidR="009A2725">
        <w:t xml:space="preserve"> </w:t>
      </w:r>
      <w:r w:rsidRPr="003533AA" w:rsidR="009A2725">
        <w:t>C</w:t>
      </w:r>
      <w:r w:rsidR="009A2725">
        <w:t xml:space="preserve">ovid </w:t>
      </w:r>
      <w:r w:rsidRPr="003533AA" w:rsidR="009A2725">
        <w:t xml:space="preserve">posed very unique challenges </w:t>
      </w:r>
      <w:r w:rsidR="009A2725">
        <w:t>for</w:t>
      </w:r>
      <w:r w:rsidRPr="003533AA" w:rsidR="009A2725">
        <w:t xml:space="preserve"> the </w:t>
      </w:r>
      <w:r w:rsidR="009A2725">
        <w:t>G</w:t>
      </w:r>
      <w:r w:rsidRPr="003533AA" w:rsidR="009A2725">
        <w:t xml:space="preserve">overnment. There was no template to follow in how to respond to </w:t>
      </w:r>
      <w:r>
        <w:t>C</w:t>
      </w:r>
      <w:r w:rsidRPr="003533AA" w:rsidR="009A2725">
        <w:t>ov</w:t>
      </w:r>
      <w:r w:rsidR="009A2725">
        <w:t>id.</w:t>
      </w:r>
    </w:p>
    <w:p w:rsidR="009A2725" w:rsidP="009A2725">
      <w:pPr>
        <w:pStyle w:val="Answer"/>
      </w:pPr>
      <w:r>
        <w:t>W</w:t>
      </w:r>
      <w:r w:rsidRPr="003533AA">
        <w:t>hat lessons did I learn?</w:t>
      </w:r>
      <w:r w:rsidRPr="002539D7">
        <w:t xml:space="preserve"> I have been impressed by the respons</w:t>
      </w:r>
      <w:r>
        <w:t xml:space="preserve">iveness of </w:t>
      </w:r>
      <w:r w:rsidR="00823B56">
        <w:t>G</w:t>
      </w:r>
      <w:r w:rsidRPr="002539D7">
        <w:t xml:space="preserve">overnment and </w:t>
      </w:r>
      <w:r w:rsidR="00823B56">
        <w:t>G</w:t>
      </w:r>
      <w:r w:rsidRPr="002539D7">
        <w:t>overnment agencies</w:t>
      </w:r>
      <w:r>
        <w:t xml:space="preserve">—the </w:t>
      </w:r>
      <w:r w:rsidRPr="002539D7">
        <w:t>CPS</w:t>
      </w:r>
      <w:r w:rsidR="00823B56">
        <w:t>, which</w:t>
      </w:r>
      <w:r w:rsidRPr="002539D7">
        <w:t xml:space="preserve"> is relevant to my work</w:t>
      </w:r>
      <w:r>
        <w:t>—i</w:t>
      </w:r>
      <w:r w:rsidRPr="002539D7">
        <w:t>n replying swiftly to the complexity of the challenge</w:t>
      </w:r>
      <w:r w:rsidR="00BF1DF0">
        <w:t>. For me</w:t>
      </w:r>
      <w:r w:rsidRPr="002539D7">
        <w:t xml:space="preserve">, from a </w:t>
      </w:r>
      <w:r>
        <w:t>L</w:t>
      </w:r>
      <w:r w:rsidRPr="002539D7">
        <w:t xml:space="preserve">aw </w:t>
      </w:r>
      <w:r>
        <w:t>O</w:t>
      </w:r>
      <w:r w:rsidRPr="002539D7">
        <w:t>fficer point of view</w:t>
      </w:r>
      <w:r>
        <w:t>,</w:t>
      </w:r>
      <w:r w:rsidRPr="002539D7">
        <w:t xml:space="preserve"> </w:t>
      </w:r>
      <w:r w:rsidR="00BF1DF0">
        <w:t xml:space="preserve">that is </w:t>
      </w:r>
      <w:r w:rsidRPr="002539D7">
        <w:t>the department</w:t>
      </w:r>
      <w:r>
        <w:t>al</w:t>
      </w:r>
      <w:r w:rsidRPr="002539D7">
        <w:t xml:space="preserve"> lawyers </w:t>
      </w:r>
      <w:r w:rsidR="00BF1DF0">
        <w:t>and</w:t>
      </w:r>
      <w:r w:rsidRPr="002539D7">
        <w:t xml:space="preserve"> departmental officials</w:t>
      </w:r>
      <w:r w:rsidR="00823B56">
        <w:t>,</w:t>
      </w:r>
      <w:r w:rsidRPr="002539D7">
        <w:t xml:space="preserve"> led by </w:t>
      </w:r>
      <w:r>
        <w:t>M</w:t>
      </w:r>
      <w:r w:rsidRPr="002539D7">
        <w:t>inisters</w:t>
      </w:r>
      <w:r w:rsidR="00823B56">
        <w:t>,</w:t>
      </w:r>
      <w:r w:rsidRPr="002539D7">
        <w:t xml:space="preserve"> designing very w</w:t>
      </w:r>
      <w:r>
        <w:t>ide-</w:t>
      </w:r>
      <w:r w:rsidRPr="002539D7">
        <w:t xml:space="preserve">ranging and important legislation, such as the </w:t>
      </w:r>
      <w:r>
        <w:t>C</w:t>
      </w:r>
      <w:r w:rsidRPr="002539D7">
        <w:t xml:space="preserve">oronavirus </w:t>
      </w:r>
      <w:r>
        <w:t>A</w:t>
      </w:r>
      <w:r w:rsidRPr="002539D7">
        <w:t>ct. That was a huge piece of work</w:t>
      </w:r>
      <w:r w:rsidRPr="00A72A13">
        <w:t xml:space="preserve"> involving significant amounts of effort at pace</w:t>
      </w:r>
      <w:r w:rsidR="00BF1DF0">
        <w:t>. There</w:t>
      </w:r>
      <w:r w:rsidRPr="00A72A13">
        <w:t xml:space="preserve"> was t</w:t>
      </w:r>
      <w:r>
        <w:t>he</w:t>
      </w:r>
      <w:r w:rsidRPr="00A72A13">
        <w:t xml:space="preserve"> aspect of thinking quickly in a crisis on how to legislate and allow the </w:t>
      </w:r>
      <w:r>
        <w:t xml:space="preserve">Government to take </w:t>
      </w:r>
      <w:r w:rsidRPr="00A72A13">
        <w:t xml:space="preserve">powers so </w:t>
      </w:r>
      <w:r w:rsidR="00BF1DF0">
        <w:t xml:space="preserve">that </w:t>
      </w:r>
      <w:r w:rsidRPr="00A72A13">
        <w:t>the right measures could be put in place, or looking at it from a justice system point of view</w:t>
      </w:r>
      <w:r w:rsidR="00BF1DF0">
        <w:t>, which was an</w:t>
      </w:r>
      <w:r w:rsidRPr="00A72A13">
        <w:t xml:space="preserve"> </w:t>
      </w:r>
      <w:r>
        <w:t>MOJ</w:t>
      </w:r>
      <w:r w:rsidRPr="00A72A13">
        <w:t xml:space="preserve"> aspect of </w:t>
      </w:r>
      <w:r w:rsidR="00BF1DF0">
        <w:t xml:space="preserve">the </w:t>
      </w:r>
      <w:r w:rsidRPr="00A72A13">
        <w:t>work</w:t>
      </w:r>
      <w:r>
        <w:t xml:space="preserve">. As I say, we did not </w:t>
      </w:r>
      <w:r w:rsidRPr="00A72A13">
        <w:t xml:space="preserve">close our courts; </w:t>
      </w:r>
      <w:r>
        <w:t>w</w:t>
      </w:r>
      <w:r w:rsidRPr="00A72A13">
        <w:t>e managed to find work</w:t>
      </w:r>
      <w:r>
        <w:t>-</w:t>
      </w:r>
      <w:r w:rsidRPr="00A72A13">
        <w:t>arounds</w:t>
      </w:r>
      <w:r>
        <w:t>. M</w:t>
      </w:r>
      <w:r w:rsidRPr="00A72A13">
        <w:t>any matters were paused</w:t>
      </w:r>
      <w:r>
        <w:t xml:space="preserve">, but the </w:t>
      </w:r>
      <w:r w:rsidRPr="00A72A13">
        <w:t>digit</w:t>
      </w:r>
      <w:r>
        <w:t>is</w:t>
      </w:r>
      <w:r w:rsidRPr="00A72A13">
        <w:t xml:space="preserve">ation of many areas of law to enable continuation of the administration of justice was </w:t>
      </w:r>
      <w:r>
        <w:t xml:space="preserve">a </w:t>
      </w:r>
      <w:r w:rsidRPr="00A72A13">
        <w:t>reflection of th</w:t>
      </w:r>
      <w:r>
        <w:t xml:space="preserve">at </w:t>
      </w:r>
      <w:r w:rsidRPr="00A72A13">
        <w:t>nimbleness and agility.</w:t>
      </w:r>
    </w:p>
    <w:p w:rsidR="009A2725" w:rsidRPr="00A35ACD" w:rsidP="009A2725">
      <w:pPr>
        <w:pStyle w:val="Question"/>
        <w:numPr>
          <w:ilvl w:val="0"/>
          <w:numId w:val="9"/>
        </w:numPr>
        <w:rPr>
          <w:lang w:val="en-US"/>
        </w:rPr>
      </w:pPr>
      <w:sdt>
        <w:sdtPr>
          <w:alias w:val="Member"/>
          <w:tag w:val="&lt;Member mnisId='4363' dodsId='110372'&gt;"/>
          <w:id w:val="-127855197"/>
          <w:placeholder>
            <w:docPart w:val="C7B0382B806F41EFA8885887B6D2A69E"/>
          </w:placeholder>
          <w:richText/>
        </w:sdtPr>
        <w:sdtContent>
          <w:r w:rsidRPr="00A72A13">
            <w:rPr>
              <w:b/>
            </w:rPr>
            <w:t>Kate Hollern:</w:t>
          </w:r>
        </w:sdtContent>
      </w:sdt>
      <w:r>
        <w:t xml:space="preserve"> C</w:t>
      </w:r>
      <w:r w:rsidRPr="00A35ACD">
        <w:t xml:space="preserve">an you tell me what your role was in the creation of </w:t>
      </w:r>
      <w:r w:rsidR="00BF1DF0">
        <w:t>C</w:t>
      </w:r>
      <w:r>
        <w:t>ovi</w:t>
      </w:r>
      <w:r w:rsidR="00BF1DF0">
        <w:t>d</w:t>
      </w:r>
      <w:r>
        <w:noBreakHyphen/>
      </w:r>
      <w:r w:rsidRPr="00A35ACD">
        <w:t>19 criminal offences</w:t>
      </w:r>
      <w:r>
        <w:t>?</w:t>
      </w:r>
    </w:p>
    <w:p w:rsidR="009A2725" w:rsidP="009A2725">
      <w:pPr>
        <w:pStyle w:val="Answer"/>
      </w:pPr>
      <w:sdt>
        <w:sdtPr>
          <w:alias w:val="Witness"/>
          <w:id w:val="-714740715"/>
          <w:placeholder>
            <w:docPart w:val="C7B0382B806F41EFA8885887B6D2A69E"/>
          </w:placeholder>
          <w:richText/>
        </w:sdtPr>
        <w:sdtContent>
          <w:r w:rsidRPr="00A35ACD">
            <w:rPr>
              <w:b/>
              <w:i/>
            </w:rPr>
            <w:t>Suella Braverman:</w:t>
          </w:r>
        </w:sdtContent>
      </w:sdt>
      <w:r>
        <w:t xml:space="preserve"> </w:t>
      </w:r>
      <w:r w:rsidRPr="00A35ACD">
        <w:t xml:space="preserve">I personally did not have any role in the creation of offences. The </w:t>
      </w:r>
      <w:r>
        <w:t>C</w:t>
      </w:r>
      <w:r w:rsidRPr="00A35ACD">
        <w:t xml:space="preserve">oronavirus </w:t>
      </w:r>
      <w:r>
        <w:t>A</w:t>
      </w:r>
      <w:r w:rsidRPr="00A35ACD">
        <w:t xml:space="preserve">ct laid out the legal position and what would constitute a breach of the law. Those were essentially policy decisions reached by other </w:t>
      </w:r>
      <w:r>
        <w:t>M</w:t>
      </w:r>
      <w:r w:rsidRPr="00A35ACD">
        <w:t xml:space="preserve">inisters. The </w:t>
      </w:r>
      <w:r>
        <w:t>L</w:t>
      </w:r>
      <w:r w:rsidRPr="00A35ACD">
        <w:t xml:space="preserve">aw </w:t>
      </w:r>
      <w:r>
        <w:t>O</w:t>
      </w:r>
      <w:r w:rsidRPr="00A35ACD">
        <w:t>fficers played a part at the</w:t>
      </w:r>
      <w:r>
        <w:t xml:space="preserve"> PBL</w:t>
      </w:r>
      <w:r w:rsidRPr="00A35ACD">
        <w:t xml:space="preserve"> level</w:t>
      </w:r>
      <w:r>
        <w:t>. W</w:t>
      </w:r>
      <w:r w:rsidRPr="00A35ACD">
        <w:t>e scrutinise legislation</w:t>
      </w:r>
      <w:r>
        <w:t xml:space="preserve"> in draft </w:t>
      </w:r>
      <w:r w:rsidRPr="00A35ACD">
        <w:t xml:space="preserve">form and raise any legal issues if they arise at that point, but policy formulation would have been a lead for another </w:t>
      </w:r>
      <w:r>
        <w:t>M</w:t>
      </w:r>
      <w:r w:rsidRPr="00A35ACD">
        <w:t>inister.</w:t>
      </w:r>
    </w:p>
    <w:p w:rsidR="009A2725" w:rsidRPr="00A35ACD" w:rsidP="009A2725">
      <w:pPr>
        <w:pStyle w:val="Question"/>
        <w:numPr>
          <w:ilvl w:val="0"/>
          <w:numId w:val="9"/>
        </w:numPr>
        <w:rPr>
          <w:lang w:val="en-US"/>
        </w:rPr>
      </w:pPr>
      <w:sdt>
        <w:sdtPr>
          <w:alias w:val="Member"/>
          <w:tag w:val="&lt;Member mnisId='4363' dodsId='110372'&gt;"/>
          <w:id w:val="-87163848"/>
          <w:placeholder>
            <w:docPart w:val="C7B0382B806F41EFA8885887B6D2A69E"/>
          </w:placeholder>
          <w:richText/>
        </w:sdtPr>
        <w:sdtContent>
          <w:r w:rsidRPr="00A35ACD">
            <w:rPr>
              <w:b/>
            </w:rPr>
            <w:t>Kate Hollern:</w:t>
          </w:r>
        </w:sdtContent>
      </w:sdt>
      <w:r>
        <w:t xml:space="preserve"> That is interesting because l</w:t>
      </w:r>
      <w:r w:rsidRPr="00A35ACD">
        <w:t>ast week the Prime Minister said</w:t>
      </w:r>
      <w:r w:rsidR="00BF1DF0">
        <w:t xml:space="preserve"> that</w:t>
      </w:r>
      <w:r w:rsidRPr="00A35ACD">
        <w:t xml:space="preserve"> he was unaware he was breaking the law</w:t>
      </w:r>
      <w:r>
        <w:t xml:space="preserve">. </w:t>
      </w:r>
      <w:r w:rsidR="00BF1DF0">
        <w:t>As t</w:t>
      </w:r>
      <w:r w:rsidRPr="00A35ACD">
        <w:t>hat was a policy decisio</w:t>
      </w:r>
      <w:r>
        <w:t>n</w:t>
      </w:r>
      <w:r w:rsidR="00BF1DF0">
        <w:t>,</w:t>
      </w:r>
      <w:r>
        <w:t xml:space="preserve"> </w:t>
      </w:r>
      <w:r w:rsidRPr="00A35ACD">
        <w:t>he would have understood that. However, have you</w:t>
      </w:r>
      <w:r>
        <w:t xml:space="preserve"> at any stage been asked to </w:t>
      </w:r>
      <w:r w:rsidRPr="00A35ACD">
        <w:t>give advice to the</w:t>
      </w:r>
      <w:r>
        <w:t xml:space="preserve"> PM </w:t>
      </w:r>
      <w:r w:rsidRPr="00A35ACD">
        <w:t xml:space="preserve">or </w:t>
      </w:r>
      <w:r w:rsidR="00BF1DF0">
        <w:t xml:space="preserve">the </w:t>
      </w:r>
      <w:r>
        <w:t>C</w:t>
      </w:r>
      <w:r w:rsidRPr="00A35ACD">
        <w:t xml:space="preserve">abinet </w:t>
      </w:r>
      <w:r>
        <w:t xml:space="preserve">on </w:t>
      </w:r>
      <w:r w:rsidRPr="00A35ACD">
        <w:t>the implications</w:t>
      </w:r>
      <w:r>
        <w:t>,</w:t>
      </w:r>
      <w:r w:rsidRPr="00A35ACD">
        <w:t xml:space="preserve"> should they be found to have broken the law?</w:t>
      </w:r>
    </w:p>
    <w:p w:rsidR="009A2725" w:rsidP="009A2725">
      <w:pPr>
        <w:pStyle w:val="Answer"/>
      </w:pPr>
      <w:sdt>
        <w:sdtPr>
          <w:alias w:val="Witness"/>
          <w:id w:val="1049492477"/>
          <w:placeholder>
            <w:docPart w:val="C7B0382B806F41EFA8885887B6D2A69E"/>
          </w:placeholder>
          <w:richText/>
        </w:sdtPr>
        <w:sdtContent>
          <w:r w:rsidRPr="00A35ACD">
            <w:rPr>
              <w:b/>
              <w:i/>
            </w:rPr>
            <w:t>Suella Braverman:</w:t>
          </w:r>
        </w:sdtContent>
      </w:sdt>
      <w:r>
        <w:t xml:space="preserve"> </w:t>
      </w:r>
      <w:r w:rsidRPr="00A35ACD">
        <w:t xml:space="preserve">Unfortunately, the </w:t>
      </w:r>
      <w:r>
        <w:t>L</w:t>
      </w:r>
      <w:r w:rsidRPr="00A35ACD">
        <w:t xml:space="preserve">aw </w:t>
      </w:r>
      <w:r>
        <w:t>O</w:t>
      </w:r>
      <w:r w:rsidRPr="00A35ACD">
        <w:t xml:space="preserve">fficers convention precludes me from answering </w:t>
      </w:r>
      <w:r>
        <w:t xml:space="preserve">a </w:t>
      </w:r>
      <w:r w:rsidRPr="00A35ACD">
        <w:t>question about whether or not I have given advice and w</w:t>
      </w:r>
      <w:r>
        <w:t>hat</w:t>
      </w:r>
      <w:r w:rsidRPr="00A35ACD">
        <w:t xml:space="preserve"> it may or may not have been about</w:t>
      </w:r>
      <w:r>
        <w:t>.</w:t>
      </w:r>
    </w:p>
    <w:p w:rsidR="009A2725" w:rsidRPr="00A35ACD" w:rsidP="009A2725">
      <w:pPr>
        <w:pStyle w:val="Remark"/>
        <w:rPr>
          <w:lang w:val="en-US"/>
        </w:rPr>
      </w:pPr>
      <w:sdt>
        <w:sdtPr>
          <w:alias w:val="Member"/>
          <w:tag w:val="&lt;Member mnisId='1601' dodsId='34498'&gt;"/>
          <w:id w:val="-735309589"/>
          <w:placeholder>
            <w:docPart w:val="C7B0382B806F41EFA8885887B6D2A69E"/>
          </w:placeholder>
          <w:richText/>
        </w:sdtPr>
        <w:sdtContent>
          <w:r w:rsidRPr="00A35ACD">
            <w:rPr>
              <w:b/>
            </w:rPr>
            <w:t>Chair:</w:t>
          </w:r>
        </w:sdtContent>
      </w:sdt>
      <w:r>
        <w:t xml:space="preserve"> T</w:t>
      </w:r>
      <w:r w:rsidRPr="00A35ACD">
        <w:t>hat is not a line we can pursue</w:t>
      </w:r>
      <w:r>
        <w:t>.</w:t>
      </w:r>
    </w:p>
    <w:p w:rsidR="009A2725" w:rsidRPr="00A35ACD" w:rsidP="009A2725">
      <w:pPr>
        <w:pStyle w:val="Remark"/>
        <w:rPr>
          <w:lang w:val="en-US"/>
        </w:rPr>
      </w:pPr>
      <w:sdt>
        <w:sdtPr>
          <w:alias w:val="Member"/>
          <w:tag w:val="&lt;Member mnisId='4363' dodsId='110372'&gt;"/>
          <w:id w:val="1950747196"/>
          <w:placeholder>
            <w:docPart w:val="C7B0382B806F41EFA8885887B6D2A69E"/>
          </w:placeholder>
          <w:richText/>
        </w:sdtPr>
        <w:sdtContent>
          <w:r w:rsidRPr="00A35ACD">
            <w:rPr>
              <w:b/>
            </w:rPr>
            <w:t>Kate Hollern:</w:t>
          </w:r>
        </w:sdtContent>
      </w:sdt>
      <w:r>
        <w:t xml:space="preserve"> P</w:t>
      </w:r>
      <w:r w:rsidRPr="00A35ACD">
        <w:t>erhaps it can be pursued through another route.</w:t>
      </w:r>
    </w:p>
    <w:p w:rsidR="009A2725" w:rsidRPr="00A35ACD" w:rsidP="009A2725">
      <w:pPr>
        <w:pStyle w:val="Remark"/>
        <w:rPr>
          <w:lang w:val="en-US"/>
        </w:rPr>
      </w:pPr>
      <w:sdt>
        <w:sdtPr>
          <w:alias w:val="Member"/>
          <w:tag w:val="&lt;Member mnisId='1601' dodsId='34498'&gt;"/>
          <w:id w:val="-1851094514"/>
          <w:placeholder>
            <w:docPart w:val="C7B0382B806F41EFA8885887B6D2A69E"/>
          </w:placeholder>
          <w:richText/>
        </w:sdtPr>
        <w:sdtContent>
          <w:r w:rsidRPr="00FD28B2">
            <w:rPr>
              <w:b/>
            </w:rPr>
            <w:t>Chair:</w:t>
          </w:r>
        </w:sdtContent>
      </w:sdt>
      <w:r>
        <w:t xml:space="preserve"> </w:t>
      </w:r>
      <w:r w:rsidRPr="00A35ACD">
        <w:t xml:space="preserve">The convention is that </w:t>
      </w:r>
      <w:r>
        <w:t>L</w:t>
      </w:r>
      <w:r w:rsidRPr="00A35ACD">
        <w:t xml:space="preserve">aw </w:t>
      </w:r>
      <w:r>
        <w:t>O</w:t>
      </w:r>
      <w:r w:rsidRPr="00A35ACD">
        <w:t>fficers cannot reveal their advice.</w:t>
      </w:r>
    </w:p>
    <w:p w:rsidR="009A2725" w:rsidRPr="00A35ACD" w:rsidP="000B70E5">
      <w:pPr>
        <w:pStyle w:val="Question"/>
        <w:numPr>
          <w:ilvl w:val="0"/>
          <w:numId w:val="0"/>
        </w:numPr>
        <w:ind w:left="792"/>
        <w:rPr>
          <w:lang w:val="en-US"/>
        </w:rPr>
      </w:pPr>
      <w:sdt>
        <w:sdtPr>
          <w:alias w:val="Member"/>
          <w:tag w:val="&lt;Member mnisId='4363' dodsId='110372'&gt;"/>
          <w:id w:val="268435268"/>
          <w:placeholder>
            <w:docPart w:val="C7B0382B806F41EFA8885887B6D2A69E"/>
          </w:placeholder>
          <w:richText/>
        </w:sdtPr>
        <w:sdtContent>
          <w:r w:rsidRPr="00316BFA">
            <w:rPr>
              <w:b/>
            </w:rPr>
            <w:t>Kate Hollern:</w:t>
          </w:r>
        </w:sdtContent>
      </w:sdt>
      <w:r>
        <w:t xml:space="preserve"> </w:t>
      </w:r>
      <w:r w:rsidRPr="00A35ACD">
        <w:t xml:space="preserve">Is it your understanding that the Prime Minister and </w:t>
      </w:r>
      <w:r w:rsidR="00316BFA">
        <w:t xml:space="preserve">the </w:t>
      </w:r>
      <w:r>
        <w:t>C</w:t>
      </w:r>
      <w:r w:rsidRPr="00A35ACD">
        <w:t>abinet knew exactly what was included</w:t>
      </w:r>
      <w:r>
        <w:t>?</w:t>
      </w:r>
    </w:p>
    <w:p w:rsidR="00316BFA" w:rsidP="00316BFA">
      <w:pPr>
        <w:pStyle w:val="Remark"/>
      </w:pPr>
      <w:sdt>
        <w:sdtPr>
          <w:alias w:val="Member"/>
          <w:tag w:val="&lt;Member mnisId='1601' dodsId='34498'&gt;"/>
          <w:id w:val="291562524"/>
          <w:placeholder>
            <w:docPart w:val="C7B0382B806F41EFA8885887B6D2A69E"/>
          </w:placeholder>
          <w:richText/>
        </w:sdtPr>
        <w:sdtContent>
          <w:r w:rsidRPr="00A35ACD" w:rsidR="009A2725">
            <w:rPr>
              <w:b/>
            </w:rPr>
            <w:t>Chair:</w:t>
          </w:r>
        </w:sdtContent>
      </w:sdt>
      <w:r w:rsidR="009A2725">
        <w:t xml:space="preserve"> </w:t>
      </w:r>
      <w:r w:rsidRPr="00A35ACD" w:rsidR="009A2725">
        <w:t>I do not think the</w:t>
      </w:r>
      <w:r w:rsidR="009A2725">
        <w:t xml:space="preserve"> A</w:t>
      </w:r>
      <w:r w:rsidRPr="00A35ACD" w:rsidR="009A2725">
        <w:t>ttorney</w:t>
      </w:r>
      <w:r w:rsidR="009A2725">
        <w:t xml:space="preserve"> General</w:t>
      </w:r>
      <w:r w:rsidRPr="00A35ACD" w:rsidR="009A2725">
        <w:t xml:space="preserve"> can answer that question</w:t>
      </w:r>
      <w:r w:rsidR="009A2725">
        <w:t xml:space="preserve">; it is asking her to go behind the </w:t>
      </w:r>
      <w:r w:rsidRPr="00A35ACD" w:rsidR="009A2725">
        <w:t>advice</w:t>
      </w:r>
      <w:r>
        <w:t>.</w:t>
      </w:r>
    </w:p>
    <w:p w:rsidR="009A2725" w:rsidP="00316BFA">
      <w:pPr>
        <w:pStyle w:val="Question"/>
        <w:numPr>
          <w:ilvl w:val="0"/>
          <w:numId w:val="0"/>
        </w:numPr>
        <w:ind w:left="792"/>
      </w:pPr>
      <w:sdt>
        <w:sdtPr>
          <w:alias w:val="Member"/>
          <w:tag w:val="&lt;Member mnisId='4363' dodsId='110372'&gt;"/>
          <w:id w:val="884597844"/>
          <w:placeholder>
            <w:docPart w:val="DefaultPlaceholder_-1854013440"/>
          </w:placeholder>
          <w:richText/>
        </w:sdtPr>
        <w:sdtContent>
          <w:r w:rsidRPr="00316BFA" w:rsidR="00316BFA">
            <w:rPr>
              <w:b/>
            </w:rPr>
            <w:t>Kate Hollern:</w:t>
          </w:r>
        </w:sdtContent>
      </w:sdt>
      <w:r w:rsidR="00316BFA">
        <w:t xml:space="preserve"> Okay. Thank you.</w:t>
      </w:r>
    </w:p>
    <w:p w:rsidR="00316BFA" w:rsidP="00316BFA">
      <w:pPr>
        <w:pStyle w:val="Remark"/>
      </w:pPr>
      <w:sdt>
        <w:sdtPr>
          <w:alias w:val="Member"/>
          <w:tag w:val="&lt;Member mnisId='1601' dodsId='34498'&gt;"/>
          <w:id w:val="-1677569006"/>
          <w:placeholder>
            <w:docPart w:val="DefaultPlaceholder_-1854013440"/>
          </w:placeholder>
          <w:richText/>
        </w:sdtPr>
        <w:sdtContent>
          <w:r w:rsidRPr="00316BFA">
            <w:rPr>
              <w:b/>
            </w:rPr>
            <w:t>Chair:</w:t>
          </w:r>
        </w:sdtContent>
      </w:sdt>
      <w:r>
        <w:t xml:space="preserve"> Are</w:t>
      </w:r>
      <w:r w:rsidRPr="00A35ACD">
        <w:t xml:space="preserve"> there any other questions on the </w:t>
      </w:r>
      <w:r>
        <w:t xml:space="preserve">Covid </w:t>
      </w:r>
      <w:r w:rsidRPr="00A35ACD">
        <w:t>legislation?</w:t>
      </w:r>
    </w:p>
    <w:p w:rsidR="009A2725" w:rsidP="009A2725">
      <w:pPr>
        <w:pStyle w:val="Remark"/>
      </w:pPr>
      <w:sdt>
        <w:sdtPr>
          <w:alias w:val="Member"/>
          <w:tag w:val="&lt;Member mnisId='4363' dodsId='110372'&gt;"/>
          <w:id w:val="-1726442554"/>
          <w:placeholder>
            <w:docPart w:val="C7B0382B806F41EFA8885887B6D2A69E"/>
          </w:placeholder>
          <w:richText/>
        </w:sdtPr>
        <w:sdtContent>
          <w:r w:rsidRPr="00A35ACD">
            <w:rPr>
              <w:b/>
            </w:rPr>
            <w:t>Kate Hollern:</w:t>
          </w:r>
        </w:sdtContent>
      </w:sdt>
      <w:r>
        <w:t xml:space="preserve"> Not a</w:t>
      </w:r>
      <w:r w:rsidRPr="00A35ACD">
        <w:t>t this stage.</w:t>
      </w:r>
    </w:p>
    <w:p w:rsidR="009A2725" w:rsidRPr="00A35ACD" w:rsidP="009A2725">
      <w:pPr>
        <w:pStyle w:val="Question"/>
        <w:numPr>
          <w:ilvl w:val="0"/>
          <w:numId w:val="9"/>
        </w:numPr>
        <w:rPr>
          <w:lang w:val="en-US"/>
        </w:rPr>
      </w:pPr>
      <w:sdt>
        <w:sdtPr>
          <w:alias w:val="Member"/>
          <w:tag w:val="&lt;Member mnisId='483' dodsId='25660'&gt;"/>
          <w:id w:val="1926843427"/>
          <w:placeholder>
            <w:docPart w:val="C7B0382B806F41EFA8885887B6D2A69E"/>
          </w:placeholder>
          <w:richText/>
        </w:sdtPr>
        <w:sdtContent>
          <w:r w:rsidRPr="00A35ACD">
            <w:rPr>
              <w:b/>
            </w:rPr>
            <w:t>Maria Eagle:</w:t>
          </w:r>
        </w:sdtContent>
      </w:sdt>
      <w:r>
        <w:t xml:space="preserve"> </w:t>
      </w:r>
      <w:r w:rsidRPr="00A35ACD">
        <w:t xml:space="preserve">Did you think it was appropriate for the single justice procedure to be used? This is something about which we have had some concern on the </w:t>
      </w:r>
      <w:r>
        <w:t>C</w:t>
      </w:r>
      <w:r w:rsidRPr="00A35ACD">
        <w:t xml:space="preserve">ommittee. Some of the fines people were charged by way of penalty notices went up to </w:t>
      </w:r>
      <w:r>
        <w:t>£</w:t>
      </w:r>
      <w:r w:rsidRPr="00A35ACD">
        <w:t>10,000. There are some concerns;</w:t>
      </w:r>
      <w:r>
        <w:t xml:space="preserve"> c</w:t>
      </w:r>
      <w:r w:rsidRPr="00A35ACD">
        <w:t>ertainly I have concerns about using the single justice procedure</w:t>
      </w:r>
      <w:r>
        <w:t>,</w:t>
      </w:r>
      <w:r w:rsidRPr="00A35ACD">
        <w:t xml:space="preserve"> which is an administrative procedure</w:t>
      </w:r>
      <w:r>
        <w:t>,</w:t>
      </w:r>
      <w:r w:rsidRPr="00A35ACD">
        <w:t xml:space="preserve"> to deal with a fine of that size</w:t>
      </w:r>
      <w:r>
        <w:t>. T</w:t>
      </w:r>
      <w:r w:rsidRPr="00A35ACD">
        <w:t xml:space="preserve">he only way somebody who wishes to dispute it can do so is not </w:t>
      </w:r>
      <w:r w:rsidR="00316BFA">
        <w:t xml:space="preserve">to </w:t>
      </w:r>
      <w:r w:rsidRPr="00A35ACD">
        <w:t>pay the fine and</w:t>
      </w:r>
      <w:r>
        <w:t xml:space="preserve"> see</w:t>
      </w:r>
      <w:r w:rsidRPr="00A35ACD">
        <w:t xml:space="preserve"> if they end up summoned to the </w:t>
      </w:r>
      <w:r>
        <w:t>m</w:t>
      </w:r>
      <w:r w:rsidRPr="00A35ACD">
        <w:t xml:space="preserve">agistrates </w:t>
      </w:r>
      <w:r>
        <w:t>c</w:t>
      </w:r>
      <w:r w:rsidRPr="00A35ACD">
        <w:t xml:space="preserve">ourt. If the single justice procedure </w:t>
      </w:r>
      <w:r w:rsidR="006917DB">
        <w:t>wa</w:t>
      </w:r>
      <w:r w:rsidRPr="00A35ACD">
        <w:t>s used</w:t>
      </w:r>
      <w:r w:rsidR="006917DB">
        <w:t>,</w:t>
      </w:r>
      <w:r w:rsidRPr="00A35ACD">
        <w:t xml:space="preserve"> they may not</w:t>
      </w:r>
      <w:r w:rsidR="00316BFA">
        <w:t xml:space="preserve"> even have </w:t>
      </w:r>
      <w:r>
        <w:t>receive</w:t>
      </w:r>
      <w:r w:rsidR="00316BFA">
        <w:t>d</w:t>
      </w:r>
      <w:r>
        <w:t xml:space="preserve"> </w:t>
      </w:r>
      <w:r w:rsidRPr="00A35ACD">
        <w:t>notification about the way in which it w</w:t>
      </w:r>
      <w:r w:rsidR="006917DB">
        <w:t>ould</w:t>
      </w:r>
      <w:r w:rsidRPr="00A35ACD">
        <w:t xml:space="preserve"> be dealt wit</w:t>
      </w:r>
      <w:r>
        <w:t>h</w:t>
      </w:r>
      <w:r w:rsidR="00316BFA">
        <w:t>—w</w:t>
      </w:r>
      <w:r w:rsidRPr="00A35ACD" w:rsidR="00316BFA">
        <w:t>e all had trouble with the post over Christmas</w:t>
      </w:r>
      <w:r w:rsidR="00316BFA">
        <w:t xml:space="preserve">. </w:t>
      </w:r>
      <w:r>
        <w:t>D</w:t>
      </w:r>
      <w:r w:rsidRPr="00A35ACD">
        <w:t xml:space="preserve">o you think that is appropriate </w:t>
      </w:r>
      <w:r>
        <w:t>g</w:t>
      </w:r>
      <w:r w:rsidRPr="00A35ACD">
        <w:t>iven such a high level of fine?</w:t>
      </w:r>
    </w:p>
    <w:p w:rsidR="009A2725" w:rsidP="009A2725">
      <w:pPr>
        <w:pStyle w:val="Answer"/>
      </w:pPr>
      <w:sdt>
        <w:sdtPr>
          <w:alias w:val="Witness"/>
          <w:id w:val="-371381672"/>
          <w:placeholder>
            <w:docPart w:val="C7B0382B806F41EFA8885887B6D2A69E"/>
          </w:placeholder>
          <w:richText/>
        </w:sdtPr>
        <w:sdtContent>
          <w:r w:rsidRPr="00A35ACD">
            <w:rPr>
              <w:b/>
              <w:i/>
            </w:rPr>
            <w:t>Suella Braverman:</w:t>
          </w:r>
        </w:sdtContent>
      </w:sdt>
      <w:r>
        <w:t xml:space="preserve"> T</w:t>
      </w:r>
      <w:r w:rsidRPr="00042471">
        <w:t xml:space="preserve">here were specified proceedings subject to the SJP. It is a police-led prosecution, as you say, and applies only to </w:t>
      </w:r>
      <w:r>
        <w:t>summary</w:t>
      </w:r>
      <w:r w:rsidR="00E73784">
        <w:t>-</w:t>
      </w:r>
      <w:r>
        <w:t xml:space="preserve">only non-imprisonable offences </w:t>
      </w:r>
      <w:r w:rsidRPr="00042471">
        <w:t>where the defendant is 18 years</w:t>
      </w:r>
      <w:r>
        <w:t xml:space="preserve"> or</w:t>
      </w:r>
      <w:r w:rsidRPr="00042471">
        <w:t xml:space="preserve"> older when charged</w:t>
      </w:r>
      <w:r>
        <w:t xml:space="preserve">. It </w:t>
      </w:r>
      <w:r w:rsidRPr="00042471">
        <w:t>allows the suspect to plead guilty by post</w:t>
      </w:r>
      <w:r w:rsidR="006917DB">
        <w:t>,</w:t>
      </w:r>
      <w:r w:rsidRPr="00042471">
        <w:t xml:space="preserve"> and a single justice will determine the level </w:t>
      </w:r>
      <w:r>
        <w:t>of</w:t>
      </w:r>
      <w:r w:rsidRPr="00042471">
        <w:t xml:space="preserve"> fine on the papers without a traditional court hearing. The CPS becomes involved</w:t>
      </w:r>
      <w:r>
        <w:t xml:space="preserve"> </w:t>
      </w:r>
      <w:r w:rsidRPr="00042471">
        <w:t>in the SJP only if and when a defendant pleads not guilty, at which point the case will be passed to the CPS to prosecute</w:t>
      </w:r>
      <w:r>
        <w:t xml:space="preserve">. </w:t>
      </w:r>
      <w:r w:rsidRPr="00042471">
        <w:t xml:space="preserve">I think that was a proportionate response given the impact of </w:t>
      </w:r>
      <w:r w:rsidR="00316BFA">
        <w:t>C</w:t>
      </w:r>
      <w:r>
        <w:t>ovid</w:t>
      </w:r>
      <w:r w:rsidRPr="00042471">
        <w:t xml:space="preserve"> on resource</w:t>
      </w:r>
      <w:r w:rsidR="00316BFA">
        <w:t>s</w:t>
      </w:r>
      <w:r>
        <w:t>. If</w:t>
      </w:r>
      <w:r w:rsidRPr="00042471">
        <w:t xml:space="preserve"> we had</w:t>
      </w:r>
      <w:r>
        <w:t xml:space="preserve"> not </w:t>
      </w:r>
      <w:r w:rsidRPr="00042471">
        <w:t>done that</w:t>
      </w:r>
      <w:r w:rsidR="00B65C23">
        <w:t>,</w:t>
      </w:r>
      <w:r w:rsidRPr="00042471">
        <w:t xml:space="preserve"> the backlog would have been even greater</w:t>
      </w:r>
      <w:r>
        <w:t>. To</w:t>
      </w:r>
      <w:r w:rsidRPr="00042471">
        <w:t xml:space="preserve"> my m</w:t>
      </w:r>
      <w:r>
        <w:t>ind</w:t>
      </w:r>
      <w:r w:rsidRPr="00042471">
        <w:t>, it was a smart and proportionate way of dealing more swiftly with low</w:t>
      </w:r>
      <w:r>
        <w:t>er</w:t>
      </w:r>
      <w:r w:rsidRPr="00042471">
        <w:t>-level offences.</w:t>
      </w:r>
    </w:p>
    <w:p w:rsidR="009A2725" w:rsidRPr="00042471" w:rsidP="009A2725">
      <w:pPr>
        <w:pStyle w:val="Question"/>
        <w:numPr>
          <w:ilvl w:val="0"/>
          <w:numId w:val="9"/>
        </w:numPr>
        <w:rPr>
          <w:lang w:val="en-US"/>
        </w:rPr>
      </w:pPr>
      <w:sdt>
        <w:sdtPr>
          <w:alias w:val="Member"/>
          <w:tag w:val="&lt;Member mnisId='483' dodsId='25660'&gt;"/>
          <w:id w:val="1311671835"/>
          <w:placeholder>
            <w:docPart w:val="C7B0382B806F41EFA8885887B6D2A69E"/>
          </w:placeholder>
          <w:richText/>
        </w:sdtPr>
        <w:sdtContent>
          <w:r w:rsidRPr="00042471">
            <w:rPr>
              <w:b/>
            </w:rPr>
            <w:t>Maria Eagle:</w:t>
          </w:r>
        </w:sdtContent>
      </w:sdt>
      <w:r>
        <w:t xml:space="preserve"> </w:t>
      </w:r>
      <w:r w:rsidRPr="00042471">
        <w:t>A</w:t>
      </w:r>
      <w:r>
        <w:t xml:space="preserve"> £10,000 </w:t>
      </w:r>
      <w:r w:rsidRPr="00042471">
        <w:t>fine</w:t>
      </w:r>
      <w:r w:rsidRPr="002C295F">
        <w:t xml:space="preserve"> is quite a high penalty</w:t>
      </w:r>
      <w:r>
        <w:t>, is it not?</w:t>
      </w:r>
    </w:p>
    <w:p w:rsidR="009A2725" w:rsidP="009A2725">
      <w:pPr>
        <w:pStyle w:val="Answer"/>
      </w:pPr>
      <w:sdt>
        <w:sdtPr>
          <w:alias w:val="Witness"/>
          <w:id w:val="-1120066169"/>
          <w:placeholder>
            <w:docPart w:val="C7B0382B806F41EFA8885887B6D2A69E"/>
          </w:placeholder>
          <w:richText/>
        </w:sdtPr>
        <w:sdtContent>
          <w:r w:rsidRPr="00042471">
            <w:rPr>
              <w:b/>
              <w:i/>
            </w:rPr>
            <w:t>Suella Braverman:</w:t>
          </w:r>
        </w:sdtContent>
      </w:sdt>
      <w:r>
        <w:t xml:space="preserve"> </w:t>
      </w:r>
      <w:r w:rsidRPr="002C295F">
        <w:t xml:space="preserve">As to the impact, I thought it was a proportionate response. We needed to find some mechanism whereby a swathe of these offences would be kept out of the CPS case </w:t>
      </w:r>
      <w:r>
        <w:t>load</w:t>
      </w:r>
      <w:r w:rsidRPr="002C295F">
        <w:t xml:space="preserve">. </w:t>
      </w:r>
      <w:r w:rsidR="00B65C23">
        <w:t>I</w:t>
      </w:r>
      <w:r>
        <w:t xml:space="preserve">t </w:t>
      </w:r>
      <w:r w:rsidRPr="002C295F">
        <w:t>would have been a very difficult scenario from a resource point of view</w:t>
      </w:r>
      <w:r>
        <w:t>. O</w:t>
      </w:r>
      <w:r w:rsidRPr="002C295F">
        <w:t xml:space="preserve">n the whole, </w:t>
      </w:r>
      <w:r>
        <w:t xml:space="preserve">looking at the </w:t>
      </w:r>
      <w:r w:rsidRPr="002C295F">
        <w:t>quality of decision makin</w:t>
      </w:r>
      <w:r>
        <w:t>g,</w:t>
      </w:r>
      <w:r w:rsidRPr="002C295F">
        <w:t xml:space="preserve"> there ha</w:t>
      </w:r>
      <w:r>
        <w:t>ve</w:t>
      </w:r>
      <w:r w:rsidRPr="002C295F">
        <w:t xml:space="preserve"> been some difficulties</w:t>
      </w:r>
      <w:r w:rsidR="00B65C23">
        <w:t xml:space="preserve"> and t</w:t>
      </w:r>
      <w:r w:rsidRPr="002C295F">
        <w:t xml:space="preserve">here </w:t>
      </w:r>
      <w:r>
        <w:t xml:space="preserve">is </w:t>
      </w:r>
      <w:r w:rsidRPr="002C295F">
        <w:t>a review mechanism</w:t>
      </w:r>
      <w:r w:rsidR="00B65C23">
        <w:t>, but</w:t>
      </w:r>
      <w:r w:rsidRPr="002C295F">
        <w:t xml:space="preserve"> </w:t>
      </w:r>
      <w:r>
        <w:t>it</w:t>
      </w:r>
      <w:r w:rsidRPr="002C295F">
        <w:t xml:space="preserve"> probably strikes the right balance.</w:t>
      </w:r>
    </w:p>
    <w:p w:rsidR="009A2725" w:rsidRPr="002C295F" w:rsidP="009A2725">
      <w:pPr>
        <w:pStyle w:val="Question"/>
        <w:numPr>
          <w:ilvl w:val="0"/>
          <w:numId w:val="9"/>
        </w:numPr>
        <w:rPr>
          <w:lang w:val="en-US"/>
        </w:rPr>
      </w:pPr>
      <w:sdt>
        <w:sdtPr>
          <w:alias w:val="Member"/>
          <w:tag w:val="&lt;Member mnisId='1601' dodsId='34498'&gt;"/>
          <w:id w:val="-486867832"/>
          <w:placeholder>
            <w:docPart w:val="C7B0382B806F41EFA8885887B6D2A69E"/>
          </w:placeholder>
          <w:richText/>
        </w:sdtPr>
        <w:sdtContent>
          <w:r w:rsidRPr="002C295F">
            <w:rPr>
              <w:b/>
            </w:rPr>
            <w:t>Chair:</w:t>
          </w:r>
        </w:sdtContent>
      </w:sdt>
      <w:r>
        <w:t xml:space="preserve"> </w:t>
      </w:r>
      <w:r w:rsidRPr="002C295F">
        <w:t>In some instances</w:t>
      </w:r>
      <w:r w:rsidR="00B65C23">
        <w:t>,</w:t>
      </w:r>
      <w:r w:rsidRPr="002C295F">
        <w:t xml:space="preserve"> we had offences that </w:t>
      </w:r>
      <w:r>
        <w:t>attracted</w:t>
      </w:r>
      <w:r w:rsidRPr="002C295F">
        <w:t xml:space="preserve"> fixed penalties of </w:t>
      </w:r>
      <w:r>
        <w:t>£</w:t>
      </w:r>
      <w:r w:rsidRPr="002C295F">
        <w:t>10,000, not even a fine. Were they implemented? Is there any data as to how many fines or</w:t>
      </w:r>
      <w:r>
        <w:t xml:space="preserve"> fixed penalties at that level were </w:t>
      </w:r>
      <w:r w:rsidRPr="002C295F">
        <w:t>imposed</w:t>
      </w:r>
      <w:r>
        <w:t>?</w:t>
      </w:r>
      <w:r w:rsidRPr="002C295F">
        <w:t xml:space="preserve"> </w:t>
      </w:r>
      <w:r>
        <w:t>M</w:t>
      </w:r>
      <w:r w:rsidRPr="002C295F">
        <w:t xml:space="preserve">aybe </w:t>
      </w:r>
      <w:r w:rsidRPr="002C295F">
        <w:t xml:space="preserve">your </w:t>
      </w:r>
      <w:r w:rsidR="00B65C23">
        <w:t>D</w:t>
      </w:r>
      <w:r w:rsidRPr="002C295F">
        <w:t>epartment doe</w:t>
      </w:r>
      <w:r>
        <w:t>s not</w:t>
      </w:r>
      <w:r w:rsidRPr="002C295F">
        <w:t xml:space="preserve"> have that information. You see the issue about </w:t>
      </w:r>
      <w:r w:rsidR="00B65C23">
        <w:t>the</w:t>
      </w:r>
      <w:r w:rsidRPr="002C295F">
        <w:t xml:space="preserve"> fixed penalty of </w:t>
      </w:r>
      <w:r>
        <w:t>£</w:t>
      </w:r>
      <w:r w:rsidRPr="002C295F">
        <w:t>10,000</w:t>
      </w:r>
      <w:r>
        <w:t>.</w:t>
      </w:r>
    </w:p>
    <w:p w:rsidR="009A2725" w:rsidP="009A2725">
      <w:pPr>
        <w:pStyle w:val="Answer"/>
      </w:pPr>
      <w:sdt>
        <w:sdtPr>
          <w:alias w:val="Witness"/>
          <w:id w:val="-1494016126"/>
          <w:placeholder>
            <w:docPart w:val="C7B0382B806F41EFA8885887B6D2A69E"/>
          </w:placeholder>
          <w:richText/>
        </w:sdtPr>
        <w:sdtContent>
          <w:r w:rsidRPr="002C295F">
            <w:rPr>
              <w:b/>
              <w:i/>
            </w:rPr>
            <w:t>Suella Braverman:</w:t>
          </w:r>
        </w:sdtContent>
      </w:sdt>
      <w:r>
        <w:t xml:space="preserve"> Yes.</w:t>
      </w:r>
    </w:p>
    <w:p w:rsidR="009A2725" w:rsidRPr="002C295F" w:rsidP="009A2725">
      <w:pPr>
        <w:pStyle w:val="Question"/>
        <w:numPr>
          <w:ilvl w:val="0"/>
          <w:numId w:val="9"/>
        </w:numPr>
        <w:rPr>
          <w:lang w:val="en-US"/>
        </w:rPr>
      </w:pPr>
      <w:sdt>
        <w:sdtPr>
          <w:alias w:val="Member"/>
          <w:tag w:val="&lt;Member mnisId='1601' dodsId='34498'&gt;"/>
          <w:id w:val="514191406"/>
          <w:placeholder>
            <w:docPart w:val="C7B0382B806F41EFA8885887B6D2A69E"/>
          </w:placeholder>
          <w:richText/>
        </w:sdtPr>
        <w:sdtContent>
          <w:r w:rsidRPr="002C295F">
            <w:rPr>
              <w:b/>
            </w:rPr>
            <w:t>Chair:</w:t>
          </w:r>
        </w:sdtContent>
      </w:sdt>
      <w:r>
        <w:t xml:space="preserve"> O</w:t>
      </w:r>
      <w:r w:rsidRPr="002C295F">
        <w:t xml:space="preserve">ne </w:t>
      </w:r>
      <w:r>
        <w:t>would normally</w:t>
      </w:r>
      <w:r w:rsidRPr="002C295F">
        <w:t xml:space="preserve"> think of </w:t>
      </w:r>
      <w:r w:rsidR="00B65C23">
        <w:t>something</w:t>
      </w:r>
      <w:r w:rsidRPr="002C295F">
        <w:t xml:space="preserve"> appropriate for a parking offence or something like that.</w:t>
      </w:r>
    </w:p>
    <w:p w:rsidR="009A2725" w:rsidP="009A2725">
      <w:pPr>
        <w:pStyle w:val="Answer"/>
      </w:pPr>
      <w:sdt>
        <w:sdtPr>
          <w:alias w:val="Witness"/>
          <w:id w:val="1792397031"/>
          <w:placeholder>
            <w:docPart w:val="C7B0382B806F41EFA8885887B6D2A69E"/>
          </w:placeholder>
          <w:richText/>
        </w:sdtPr>
        <w:sdtContent>
          <w:r w:rsidRPr="002C295F">
            <w:rPr>
              <w:b/>
              <w:i/>
            </w:rPr>
            <w:t>Suella Braverman:</w:t>
          </w:r>
        </w:sdtContent>
      </w:sdt>
      <w:r>
        <w:t xml:space="preserve"> </w:t>
      </w:r>
      <w:r w:rsidRPr="002C295F">
        <w:t xml:space="preserve">Yes. </w:t>
      </w:r>
      <w:r>
        <w:t>E</w:t>
      </w:r>
      <w:r w:rsidRPr="002C295F">
        <w:t>rrors were made</w:t>
      </w:r>
      <w:r>
        <w:t>;</w:t>
      </w:r>
      <w:r w:rsidRPr="002C295F">
        <w:t xml:space="preserve"> there is no denying that</w:t>
      </w:r>
      <w:r w:rsidRPr="003A0D4C">
        <w:t xml:space="preserve"> and that is really why you</w:t>
      </w:r>
      <w:r>
        <w:t xml:space="preserve"> ar</w:t>
      </w:r>
      <w:r w:rsidRPr="003A0D4C">
        <w:t>e asking the question</w:t>
      </w:r>
      <w:r>
        <w:t>.</w:t>
      </w:r>
    </w:p>
    <w:p w:rsidR="009A2725" w:rsidRPr="003A0D4C" w:rsidP="009A2725">
      <w:pPr>
        <w:pStyle w:val="Question"/>
        <w:numPr>
          <w:ilvl w:val="0"/>
          <w:numId w:val="9"/>
        </w:numPr>
        <w:rPr>
          <w:lang w:val="en-US"/>
        </w:rPr>
      </w:pPr>
      <w:sdt>
        <w:sdtPr>
          <w:alias w:val="Member"/>
          <w:tag w:val="&lt;Member mnisId='1601' dodsId='34498'&gt;"/>
          <w:id w:val="1151101559"/>
          <w:placeholder>
            <w:docPart w:val="C7B0382B806F41EFA8885887B6D2A69E"/>
          </w:placeholder>
          <w:richText/>
        </w:sdtPr>
        <w:sdtContent>
          <w:r w:rsidRPr="003A0D4C">
            <w:rPr>
              <w:b/>
            </w:rPr>
            <w:t>Chair:</w:t>
          </w:r>
        </w:sdtContent>
      </w:sdt>
      <w:r>
        <w:t xml:space="preserve"> I</w:t>
      </w:r>
      <w:r w:rsidRPr="003A0D4C">
        <w:t>t is really a proportionality point, is</w:t>
      </w:r>
      <w:r w:rsidR="00B65C23">
        <w:t>n’t</w:t>
      </w:r>
      <w:r w:rsidRPr="003A0D4C">
        <w:t xml:space="preserve"> it?</w:t>
      </w:r>
    </w:p>
    <w:p w:rsidR="009A2725" w:rsidP="009A2725">
      <w:pPr>
        <w:pStyle w:val="Answer"/>
      </w:pPr>
      <w:sdt>
        <w:sdtPr>
          <w:alias w:val="Witness"/>
          <w:id w:val="-1830130426"/>
          <w:placeholder>
            <w:docPart w:val="C7B0382B806F41EFA8885887B6D2A69E"/>
          </w:placeholder>
          <w:richText/>
        </w:sdtPr>
        <w:sdtContent>
          <w:r w:rsidRPr="003A0D4C">
            <w:rPr>
              <w:b/>
              <w:i/>
            </w:rPr>
            <w:t>Suella Braverman:</w:t>
          </w:r>
        </w:sdtContent>
      </w:sdt>
      <w:r>
        <w:t xml:space="preserve"> </w:t>
      </w:r>
      <w:r w:rsidRPr="003A0D4C">
        <w:t>Yes</w:t>
      </w:r>
      <w:r>
        <w:t xml:space="preserve">, it is. </w:t>
      </w:r>
      <w:r w:rsidRPr="003A0D4C">
        <w:t>I</w:t>
      </w:r>
      <w:r>
        <w:t>t</w:t>
      </w:r>
      <w:r w:rsidRPr="003A0D4C">
        <w:t xml:space="preserve"> will always be a difficult line to draw.</w:t>
      </w:r>
      <w:r>
        <w:t xml:space="preserve"> W</w:t>
      </w:r>
      <w:r w:rsidRPr="003A0D4C">
        <w:t>here do you try to take a re</w:t>
      </w:r>
      <w:r>
        <w:t>asoned</w:t>
      </w:r>
      <w:r w:rsidRPr="003A0D4C">
        <w:t xml:space="preserve"> approach and carve out</w:t>
      </w:r>
      <w:r>
        <w:t xml:space="preserve"> a cohort of offences for the prosecuting authority </w:t>
      </w:r>
      <w:r w:rsidRPr="003A0D4C">
        <w:t>without jeopardis</w:t>
      </w:r>
      <w:r>
        <w:t>ing</w:t>
      </w:r>
      <w:r w:rsidRPr="003A0D4C">
        <w:t xml:space="preserve"> the quality of decision making? It is difficult.</w:t>
      </w:r>
    </w:p>
    <w:p w:rsidR="009A2725" w:rsidRPr="003A0D4C" w:rsidP="009A2725">
      <w:pPr>
        <w:pStyle w:val="Question"/>
        <w:numPr>
          <w:ilvl w:val="0"/>
          <w:numId w:val="9"/>
        </w:numPr>
        <w:rPr>
          <w:lang w:val="en-US"/>
        </w:rPr>
      </w:pPr>
      <w:sdt>
        <w:sdtPr>
          <w:alias w:val="Member"/>
          <w:tag w:val="&lt;Member mnisId='4860' dodsId=''&gt;"/>
          <w:id w:val="686481082"/>
          <w:placeholder>
            <w:docPart w:val="C7B0382B806F41EFA8885887B6D2A69E"/>
          </w:placeholder>
          <w:richText/>
        </w:sdtPr>
        <w:sdtContent>
          <w:r w:rsidRPr="003A0D4C">
            <w:rPr>
              <w:b/>
            </w:rPr>
            <w:t>Dr Mullan:</w:t>
          </w:r>
        </w:sdtContent>
      </w:sdt>
      <w:r>
        <w:t xml:space="preserve"> </w:t>
      </w:r>
      <w:r w:rsidRPr="003A0D4C">
        <w:t xml:space="preserve">You have heard the discussion here today. You mentioned that </w:t>
      </w:r>
      <w:r>
        <w:t xml:space="preserve">there was not a </w:t>
      </w:r>
      <w:r w:rsidRPr="003A0D4C">
        <w:t>template for this stuff.</w:t>
      </w:r>
      <w:r>
        <w:t xml:space="preserve"> Do </w:t>
      </w:r>
      <w:r w:rsidRPr="003A0D4C">
        <w:t>you agree</w:t>
      </w:r>
      <w:r w:rsidR="00B65C23">
        <w:t xml:space="preserve"> that</w:t>
      </w:r>
      <w:r w:rsidRPr="003A0D4C">
        <w:t xml:space="preserve"> it would be sensible as part of </w:t>
      </w:r>
      <w:r>
        <w:t xml:space="preserve">further </w:t>
      </w:r>
      <w:r w:rsidRPr="003A0D4C">
        <w:t>pre-pandemic planning that we should give consideration to how we might implement things like criminal sanctions</w:t>
      </w:r>
      <w:r>
        <w:t>?</w:t>
      </w:r>
    </w:p>
    <w:p w:rsidR="009A2725" w:rsidP="009A2725">
      <w:pPr>
        <w:pStyle w:val="Answer"/>
      </w:pPr>
      <w:sdt>
        <w:sdtPr>
          <w:alias w:val="Witness"/>
          <w:id w:val="1328328660"/>
          <w:placeholder>
            <w:docPart w:val="C7B0382B806F41EFA8885887B6D2A69E"/>
          </w:placeholder>
          <w:richText/>
        </w:sdtPr>
        <w:sdtContent>
          <w:r w:rsidRPr="003A0D4C">
            <w:rPr>
              <w:b/>
              <w:i/>
            </w:rPr>
            <w:t>Suella Braverman:</w:t>
          </w:r>
        </w:sdtContent>
      </w:sdt>
      <w:r>
        <w:t xml:space="preserve"> F</w:t>
      </w:r>
      <w:r w:rsidRPr="003A0D4C">
        <w:t>rom a criminal justice point of view</w:t>
      </w:r>
      <w:r>
        <w:t xml:space="preserve">, </w:t>
      </w:r>
      <w:r w:rsidRPr="003A0D4C">
        <w:t>definitely. There are now, as we know, implications for enforcing and ensuring that that enforcement is proper. I think that mechanisms to monitor that would be welcome.</w:t>
      </w:r>
      <w:r w:rsidR="00E73784">
        <w:t xml:space="preserve"> </w:t>
      </w:r>
      <w:r w:rsidRPr="00476158" w:rsidR="00E73784">
        <w:rPr>
          <w:i/>
        </w:rPr>
        <w:t>[</w:t>
      </w:r>
      <w:r w:rsidRPr="00476158" w:rsidR="00E73784">
        <w:rPr>
          <w:i/>
          <w:iCs/>
        </w:rPr>
        <w:t>Interruption.</w:t>
      </w:r>
      <w:r w:rsidRPr="00476158" w:rsidR="00E73784">
        <w:rPr>
          <w:i/>
        </w:rPr>
        <w:t>]</w:t>
      </w:r>
      <w:r w:rsidR="00E73784">
        <w:t xml:space="preserve"> </w:t>
      </w:r>
    </w:p>
    <w:p w:rsidR="00B65C23" w:rsidP="00B65C23">
      <w:pPr>
        <w:pStyle w:val="Question"/>
      </w:pPr>
      <w:sdt>
        <w:sdtPr>
          <w:alias w:val="Member"/>
          <w:tag w:val="&lt;Member mnisId='1601' dodsId='34498'&gt;"/>
          <w:id w:val="1348053137"/>
          <w:placeholder>
            <w:docPart w:val="C7B0382B806F41EFA8885887B6D2A69E"/>
          </w:placeholder>
          <w:richText/>
        </w:sdtPr>
        <w:sdtContent>
          <w:r w:rsidRPr="00B65C23" w:rsidR="009A2725">
            <w:rPr>
              <w:b/>
            </w:rPr>
            <w:t>Chair:</w:t>
          </w:r>
        </w:sdtContent>
      </w:sdt>
      <w:r w:rsidR="009A2725">
        <w:t xml:space="preserve"> </w:t>
      </w:r>
      <w:r w:rsidRPr="003A0D4C" w:rsidR="009A2725">
        <w:t xml:space="preserve">That is very welcome. There </w:t>
      </w:r>
      <w:r w:rsidR="006917DB">
        <w:t>we</w:t>
      </w:r>
      <w:r w:rsidRPr="003A0D4C" w:rsidR="009A2725">
        <w:t>re a couple of issues we were going to raise</w:t>
      </w:r>
      <w:r w:rsidR="009A2725">
        <w:t>,</w:t>
      </w:r>
      <w:r w:rsidRPr="003A0D4C" w:rsidR="009A2725">
        <w:t xml:space="preserve"> but I fear that the b</w:t>
      </w:r>
      <w:r>
        <w:t>e</w:t>
      </w:r>
      <w:r w:rsidRPr="003A0D4C" w:rsidR="009A2725">
        <w:t>ll has be</w:t>
      </w:r>
      <w:r w:rsidR="009A2725">
        <w:t>aten us</w:t>
      </w:r>
      <w:r w:rsidR="00E73784">
        <w:t>—w</w:t>
      </w:r>
      <w:r w:rsidRPr="00CB12C4" w:rsidR="009A2725">
        <w:t xml:space="preserve">e have a </w:t>
      </w:r>
      <w:r>
        <w:t>D</w:t>
      </w:r>
      <w:r w:rsidRPr="00CB12C4" w:rsidR="009A2725">
        <w:t>ivision</w:t>
      </w:r>
      <w:r w:rsidR="009A2725">
        <w:t xml:space="preserve"> and</w:t>
      </w:r>
      <w:r>
        <w:t xml:space="preserve"> </w:t>
      </w:r>
      <w:r w:rsidR="009A2725">
        <w:t xml:space="preserve">there are potentially </w:t>
      </w:r>
      <w:r w:rsidRPr="00CB12C4" w:rsidR="009A2725">
        <w:t xml:space="preserve">multiple </w:t>
      </w:r>
      <w:r>
        <w:t>votes</w:t>
      </w:r>
      <w:r w:rsidR="009A2725">
        <w:t>,</w:t>
      </w:r>
      <w:r w:rsidRPr="00CB12C4" w:rsidR="009A2725">
        <w:t xml:space="preserve"> so I think we have to end it </w:t>
      </w:r>
      <w:r>
        <w:t>for today.</w:t>
      </w:r>
      <w:r w:rsidR="009A2725">
        <w:t xml:space="preserve"> P</w:t>
      </w:r>
      <w:r w:rsidRPr="00CB12C4" w:rsidR="009A2725">
        <w:t>erhaps we can write you on the two topics around sentenc</w:t>
      </w:r>
      <w:r w:rsidR="009A2725">
        <w:t>ing</w:t>
      </w:r>
      <w:r w:rsidRPr="00CB12C4" w:rsidR="009A2725">
        <w:t xml:space="preserve"> and open just</w:t>
      </w:r>
      <w:r w:rsidR="009A2725">
        <w:t>ice</w:t>
      </w:r>
      <w:r w:rsidRPr="00CB12C4" w:rsidR="009A2725">
        <w:t xml:space="preserve"> that we wish</w:t>
      </w:r>
      <w:r>
        <w:t>ed</w:t>
      </w:r>
      <w:r w:rsidRPr="00CB12C4" w:rsidR="009A2725">
        <w:t xml:space="preserve"> to raise.</w:t>
      </w:r>
    </w:p>
    <w:p w:rsidR="00B65C23" w:rsidP="00B65C23">
      <w:pPr>
        <w:pStyle w:val="Answer"/>
      </w:pPr>
      <w:sdt>
        <w:sdtPr>
          <w:alias w:val="Witness"/>
          <w:id w:val="765576902"/>
          <w:placeholder>
            <w:docPart w:val="DefaultPlaceholder_-1854013440"/>
          </w:placeholder>
          <w:richText/>
        </w:sdtPr>
        <w:sdtContent>
          <w:r w:rsidRPr="00B65C23">
            <w:rPr>
              <w:b/>
              <w:i/>
            </w:rPr>
            <w:t>Suella Braverman:</w:t>
          </w:r>
        </w:sdtContent>
      </w:sdt>
      <w:r>
        <w:t xml:space="preserve"> </w:t>
      </w:r>
      <w:r w:rsidRPr="00CB12C4" w:rsidR="009A2725">
        <w:t xml:space="preserve"> </w:t>
      </w:r>
      <w:r>
        <w:t>Of course.</w:t>
      </w:r>
    </w:p>
    <w:p w:rsidR="00EB0DEE" w:rsidRPr="0021105A" w:rsidP="00B65C23">
      <w:pPr>
        <w:pStyle w:val="Question"/>
        <w:numPr>
          <w:ilvl w:val="0"/>
          <w:numId w:val="0"/>
        </w:numPr>
        <w:ind w:left="792"/>
        <w:rPr>
          <w:lang w:val="en-US"/>
        </w:rPr>
      </w:pPr>
      <w:sdt>
        <w:sdtPr>
          <w:alias w:val="Member"/>
          <w:tag w:val="&lt;Member mnisId='1601' dodsId='34498'&gt;"/>
          <w:id w:val="1781911420"/>
          <w:placeholder>
            <w:docPart w:val="DefaultPlaceholder_-1854013440"/>
          </w:placeholder>
          <w:richText/>
        </w:sdtPr>
        <w:sdtContent>
          <w:r w:rsidRPr="00B65C23" w:rsidR="00B65C23">
            <w:rPr>
              <w:b/>
            </w:rPr>
            <w:t>Chair:</w:t>
          </w:r>
        </w:sdtContent>
      </w:sdt>
      <w:r w:rsidR="00B65C23">
        <w:t xml:space="preserve"> </w:t>
      </w:r>
      <w:r w:rsidRPr="00CB12C4" w:rsidR="009A2725">
        <w:t>We are very grateful for your time and your evidence to us today. It is much appreciated. The session is concluded.</w:t>
      </w:r>
    </w:p>
    <w:sectPr w:rsidSect="008351F9">
      <w:headerReference w:type="default" r:id="rId5"/>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6">
      <wne:macro wne:macroName="NORMAL.NEWMACROS.MACRO22"/>
    </wne:keymap>
    <wne:keymap wne:kcmPrimary="0447">
      <wne:macro wne:macroName="NORMAL.NEWMACROS.MACRO168"/>
    </wne:keymap>
    <wne:keymap wne:kcmPrimary="044F">
      <wne:macro wne:macroName="NORMAL.NEWMACROS.MACRO210"/>
    </wne:keymap>
    <wne:keymap wne:kcmPrimary="0452">
      <wne:macro wne:macroName="NORMAL.NEWMACROS.MACRO209"/>
    </wne:keymap>
    <wne:keymap wne:kcmPrimary="0453">
      <wne:macro wne:macroName="NORMAL.NEWMACROS.MACRO167"/>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14288E3FB54FEE956E912C673F8D6B"/>
      </w:placeholder>
      <w:richText/>
    </w:sdtPr>
    <w:sdtContent>
      <w:p w:rsidR="008C2738" w:rsidP="009277D8">
        <w:pPr>
          <w:pStyle w:val="Para"/>
          <w:rPr>
            <w:color w:val="808080"/>
          </w:rPr>
        </w:pPr>
        <w:r w:rsidRPr="006016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C273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B047556"/>
    <w:lvl w:ilvl="0">
      <w:start w:val="1"/>
      <w:numFmt w:val="decimal"/>
      <w:pStyle w:val="Question"/>
      <w:lvlText w:val="Q%1"/>
      <w:lvlJc w:val="left"/>
      <w:pPr>
        <w:ind w:left="792" w:hanging="792"/>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01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microsoft.com/office/2006/relationships/keyMapCustomizations" Target="customizations.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14288E3FB54FEE956E912C673F8D6B"/>
        <w:category>
          <w:name w:val="General"/>
          <w:gallery w:val="placeholder"/>
        </w:category>
        <w:types>
          <w:type w:val="bbPlcHdr"/>
        </w:types>
        <w:behaviors>
          <w:behavior w:val="content"/>
        </w:behaviors>
        <w:guid w:val="{E3B9A326-D8CF-4869-AE62-865AA2812056}"/>
      </w:docPartPr>
      <w:docPartBody>
        <w:p w:rsidR="002930A2" w:rsidP="00FB273A">
          <w:pPr>
            <w:pStyle w:val="AB14288E3FB54FEE956E912C673F8D6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C17F62C-8C64-43E7-91B3-1F011BC632AE}"/>
      </w:docPartPr>
      <w:docPartBody>
        <w:p w:rsidR="00FC0960">
          <w:r w:rsidRPr="002975EF">
            <w:rPr>
              <w:rStyle w:val="PlaceholderText"/>
            </w:rPr>
            <w:t>Click or tap here to enter text.</w:t>
          </w:r>
        </w:p>
      </w:docPartBody>
    </w:docPart>
    <w:docPart>
      <w:docPartPr>
        <w:name w:val="C7B0382B806F41EFA8885887B6D2A69E"/>
        <w:category>
          <w:name w:val="General"/>
          <w:gallery w:val="placeholder"/>
        </w:category>
        <w:types>
          <w:type w:val="bbPlcHdr"/>
        </w:types>
        <w:behaviors>
          <w:behavior w:val="content"/>
        </w:behaviors>
        <w:guid w:val="{EBD765DE-EB17-415A-80E0-13F019041CCB}"/>
      </w:docPartPr>
      <w:docPartBody>
        <w:p w:rsidR="0085541D" w:rsidP="00146FA8">
          <w:pPr>
            <w:pStyle w:val="C7B0382B806F41EFA8885887B6D2A69E"/>
          </w:pPr>
          <w:r w:rsidRPr="002975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6FA8"/>
    <w:rPr>
      <w:color w:val="808080"/>
    </w:rPr>
  </w:style>
  <w:style w:type="paragraph" w:customStyle="1" w:styleId="AB14288E3FB54FEE956E912C673F8D6B">
    <w:name w:val="AB14288E3FB54FEE956E912C673F8D6B"/>
    <w:rsid w:val="00FB273A"/>
  </w:style>
  <w:style w:type="paragraph" w:customStyle="1" w:styleId="C7B0382B806F41EFA8885887B6D2A69E">
    <w:name w:val="C7B0382B806F41EFA8885887B6D2A69E"/>
    <w:rsid w:val="00146F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