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728D" w:rsidRPr="00EC22F1" w:rsidP="00C64708">
      <w:pPr>
        <w:pStyle w:val="TitleCommittee0"/>
      </w:pPr>
      <w:sdt>
        <w:sdtPr>
          <w:alias w:val="CommitteeName"/>
          <w:tag w:val="CommitteeName"/>
          <w:id w:val="1869951332"/>
          <w:placeholder>
            <w:docPart w:val="E775305900DC4F5685B6338B9ACBA4EF"/>
          </w:placeholder>
          <w:richText/>
        </w:sdtPr>
        <w:sdtContent>
          <w:r w:rsidRPr="00EC22F1">
            <w:t>Environmental Audit Committee</w:t>
          </w:r>
        </w:sdtContent>
      </w:sdt>
    </w:p>
    <w:p w:rsidR="0089728D" w:rsidRPr="00EC22F1" w:rsidP="00C64708">
      <w:pPr>
        <w:pStyle w:val="TitleInquiry0"/>
      </w:pPr>
      <w:r w:rsidRPr="00EC22F1">
        <w:t xml:space="preserve">Oral evidence: </w:t>
      </w:r>
      <w:sdt>
        <w:sdtPr>
          <w:alias w:val="InquiryName"/>
          <w:tag w:val="InquiryName"/>
          <w:id w:val="377371847"/>
          <w:placeholder>
            <w:docPart w:val="E775305900DC4F5685B6338B9ACBA4EF"/>
          </w:placeholder>
          <w:richText/>
        </w:sdtPr>
        <w:sdtContent>
          <w:r w:rsidRPr="00EC22F1" w:rsidR="00090BBC">
            <w:t xml:space="preserve">Sustainability </w:t>
          </w:r>
          <w:r w:rsidRPr="00EC22F1">
            <w:t>of the built environment</w:t>
          </w:r>
        </w:sdtContent>
      </w:sdt>
      <w:r w:rsidRPr="00EC22F1">
        <w:t xml:space="preserve">, HC </w:t>
      </w:r>
      <w:sdt>
        <w:sdtPr>
          <w:alias w:val="InquiryRefNo"/>
          <w:tag w:val="InquiryRefNo"/>
          <w:id w:val="-281725174"/>
          <w:placeholder>
            <w:docPart w:val="E775305900DC4F5685B6338B9ACBA4EF"/>
          </w:placeholder>
          <w:richText/>
        </w:sdtPr>
        <w:sdtContent>
          <w:r w:rsidRPr="00EC22F1">
            <w:t>76</w:t>
          </w:r>
        </w:sdtContent>
      </w:sdt>
    </w:p>
    <w:sdt>
      <w:sdtPr>
        <w:alias w:val="SittingDate"/>
        <w:tag w:val="SittingDate"/>
        <w:id w:val="-1160222926"/>
        <w:placeholder>
          <w:docPart w:val="E775305900DC4F5685B6338B9ACBA4EF"/>
        </w:placeholder>
        <w:richText/>
      </w:sdtPr>
      <w:sdtContent>
        <w:p w:rsidR="0089728D" w:rsidRPr="00EC22F1" w:rsidP="00C64708">
          <w:pPr>
            <w:pStyle w:val="Para"/>
          </w:pPr>
          <w:r w:rsidRPr="00EC22F1">
            <w:t>Wednesday 19 January 2022</w:t>
          </w:r>
        </w:p>
      </w:sdtContent>
    </w:sdt>
    <w:p w:rsidR="0089728D" w:rsidRPr="00EC22F1" w:rsidP="00C64708">
      <w:pPr>
        <w:pStyle w:val="Para"/>
      </w:pPr>
      <w:r w:rsidRPr="00EC22F1">
        <w:t xml:space="preserve">Ordered by the House of </w:t>
      </w:r>
      <w:sdt>
        <w:sdtPr>
          <w:alias w:val="House"/>
          <w:tag w:val="House"/>
          <w:id w:val="809213435"/>
          <w:placeholder>
            <w:docPart w:val="E775305900DC4F5685B6338B9ACBA4EF"/>
          </w:placeholder>
          <w:richText/>
        </w:sdtPr>
        <w:sdtContent>
          <w:r w:rsidRPr="00EC22F1">
            <w:t>Commons</w:t>
          </w:r>
        </w:sdtContent>
      </w:sdt>
      <w:r w:rsidRPr="00EC22F1">
        <w:t xml:space="preserve"> to be published on </w:t>
      </w:r>
      <w:sdt>
        <w:sdtPr>
          <w:alias w:val="PublishDate"/>
          <w:tag w:val="PublishDate"/>
          <w:id w:val="217021599"/>
          <w:placeholder>
            <w:docPart w:val="E775305900DC4F5685B6338B9ACBA4EF"/>
          </w:placeholder>
          <w:richText/>
        </w:sdtPr>
        <w:sdtContent>
          <w:r w:rsidRPr="00EC22F1">
            <w:t>19 January 2022</w:t>
          </w:r>
        </w:sdtContent>
      </w:sdt>
      <w:r w:rsidRPr="00EC22F1">
        <w:t>.</w:t>
      </w:r>
    </w:p>
    <w:p w:rsidR="0089728D" w:rsidRPr="00EC22F1" w:rsidP="00C64708">
      <w:pPr>
        <w:pStyle w:val="Para"/>
      </w:pPr>
      <w:sdt>
        <w:sdtPr>
          <w:alias w:val="VideoHyperlink"/>
          <w:tag w:val="VideoHyperlink"/>
          <w:id w:val="703995351"/>
          <w:placeholder>
            <w:docPart w:val="E775305900DC4F5685B6338B9ACBA4EF"/>
          </w:placeholder>
          <w:richText/>
        </w:sdtPr>
        <w:sdtContent>
          <w:r>
            <w:fldChar w:fldCharType="begin"/>
          </w:r>
          <w:r>
            <w:instrText xml:space="preserve"> HYPERLINK "https://www.parliamentlive.tv/Event/Index/352e3887-bf37-4d04-8801-db7456cce42a" </w:instrText>
          </w:r>
          <w:r>
            <w:fldChar w:fldCharType="separate"/>
          </w:r>
          <w:r w:rsidRPr="008E736D">
            <w:rPr>
              <w:rStyle w:val="Hyperlink"/>
            </w:rPr>
            <w:t>Watch the meeting</w:t>
          </w:r>
          <w:r>
            <w:fldChar w:fldCharType="end"/>
          </w:r>
        </w:sdtContent>
      </w:sdt>
    </w:p>
    <w:p w:rsidR="0089728D" w:rsidRPr="00EC22F1" w:rsidP="00C64708">
      <w:r w:rsidRPr="00EC22F1">
        <w:t xml:space="preserve">Members present: </w:t>
      </w:r>
      <w:r w:rsidRPr="00EC22F1" w:rsidR="00E80786">
        <w:t xml:space="preserve">Philip Dunne (Chair); Duncan Baker; Sir Robert Goodwill; Helen Hayes; Cherilyn </w:t>
      </w:r>
      <w:r w:rsidRPr="00EC22F1" w:rsidR="00E80786">
        <w:t>Mackrory</w:t>
      </w:r>
      <w:r w:rsidRPr="00EC22F1" w:rsidR="00E80786">
        <w:t xml:space="preserve">; </w:t>
      </w:r>
      <w:r w:rsidRPr="00EC22F1" w:rsidR="00C24E32">
        <w:t>Jerome Mayhew;</w:t>
      </w:r>
      <w:r w:rsidRPr="0015529A" w:rsidR="0015529A">
        <w:t xml:space="preserve"> </w:t>
      </w:r>
      <w:r w:rsidRPr="00EC22F1" w:rsidR="0015529A">
        <w:t xml:space="preserve">John McNally; </w:t>
      </w:r>
      <w:r w:rsidRPr="00EC22F1" w:rsidR="00E80786">
        <w:t xml:space="preserve">Dr Matthew Offord; Valerie </w:t>
      </w:r>
      <w:r w:rsidRPr="00EC22F1" w:rsidR="00E80786">
        <w:t>Vaz</w:t>
      </w:r>
      <w:r w:rsidRPr="00EC22F1" w:rsidR="00E80786">
        <w:t xml:space="preserve">; Claudia </w:t>
      </w:r>
      <w:r w:rsidRPr="00EC22F1" w:rsidR="00E80786">
        <w:t>Webbe</w:t>
      </w:r>
      <w:r w:rsidRPr="00EC22F1" w:rsidR="00E80786">
        <w:t>.</w:t>
      </w:r>
    </w:p>
    <w:p w:rsidR="0089728D" w:rsidRPr="00EC22F1" w:rsidP="00C64708">
      <w:pPr>
        <w:pStyle w:val="ParaCentre"/>
      </w:pPr>
      <w:r w:rsidRPr="00EC22F1">
        <w:t xml:space="preserve">Questions </w:t>
      </w:r>
      <w:sdt>
        <w:sdtPr>
          <w:alias w:val="QuestionNumbers"/>
          <w:tag w:val="QuestionNumbers"/>
          <w:id w:val="-1223666168"/>
          <w:placeholder>
            <w:docPart w:val="E775305900DC4F5685B6338B9ACBA4EF"/>
          </w:placeholder>
          <w:richText/>
        </w:sdtPr>
        <w:sdtContent>
          <w:r w:rsidRPr="00EC22F1">
            <w:t>181 -</w:t>
          </w:r>
          <w:r w:rsidRPr="00EC22F1" w:rsidR="00EC22F1">
            <w:t xml:space="preserve"> 24</w:t>
          </w:r>
          <w:r w:rsidR="00A7534D">
            <w:t>9</w:t>
          </w:r>
          <w:r w:rsidRPr="00EC22F1">
            <w:t xml:space="preserve"> </w:t>
          </w:r>
        </w:sdtContent>
      </w:sdt>
    </w:p>
    <w:p w:rsidR="0089728D" w:rsidRPr="00EC22F1" w:rsidP="00C64708">
      <w:pPr>
        <w:pStyle w:val="TitleWitnesses0"/>
      </w:pPr>
      <w:r w:rsidRPr="00EC22F1">
        <w:t>Witnesses</w:t>
      </w:r>
    </w:p>
    <w:p w:rsidR="0089728D" w:rsidRPr="00EC22F1" w:rsidP="00C64708">
      <w:pPr>
        <w:pStyle w:val="Para"/>
      </w:pPr>
      <w:r>
        <w:fldChar w:fldCharType="begin"/>
      </w:r>
      <w:r>
        <w:instrText xml:space="preserve"> HYPERLINK \l "Panel1" </w:instrText>
      </w:r>
      <w:r>
        <w:fldChar w:fldCharType="separate"/>
      </w:r>
      <w:r w:rsidRPr="00EC22F1">
        <w:rPr>
          <w:rStyle w:val="Hyperlink"/>
        </w:rPr>
        <w:t>I</w:t>
      </w:r>
      <w:r>
        <w:fldChar w:fldCharType="end"/>
      </w:r>
      <w:r w:rsidRPr="00EC22F1">
        <w:t xml:space="preserve">: Adam </w:t>
      </w:r>
      <w:r w:rsidRPr="00EC22F1">
        <w:t>Mactavish</w:t>
      </w:r>
      <w:r w:rsidRPr="00EC22F1">
        <w:t>,</w:t>
      </w:r>
      <w:r w:rsidRPr="00EC22F1" w:rsidR="00E80786">
        <w:t xml:space="preserve"> Director, </w:t>
      </w:r>
      <w:r w:rsidRPr="00EC22F1">
        <w:t>Currie &amp; Brown</w:t>
      </w:r>
      <w:r w:rsidR="009B4EB2">
        <w:t>;</w:t>
      </w:r>
      <w:r w:rsidRPr="00EC22F1">
        <w:t xml:space="preserve"> and Alexia Laird, Sustainability Manager, Landsec</w:t>
      </w:r>
      <w:r w:rsidRPr="00EC22F1" w:rsidR="006F3435">
        <w:t>.</w:t>
      </w:r>
    </w:p>
    <w:p w:rsidR="0089728D" w:rsidRPr="00EC22F1" w:rsidP="00C64708">
      <w:pPr>
        <w:pStyle w:val="Para"/>
      </w:pPr>
      <w:r>
        <w:fldChar w:fldCharType="begin"/>
      </w:r>
      <w:r>
        <w:instrText xml:space="preserve"> HYPERLINK \l "Panel2" </w:instrText>
      </w:r>
      <w:r>
        <w:fldChar w:fldCharType="separate"/>
      </w:r>
      <w:r w:rsidRPr="00EC22F1">
        <w:rPr>
          <w:rStyle w:val="Hyperlink"/>
        </w:rPr>
        <w:t>II</w:t>
      </w:r>
      <w:r>
        <w:fldChar w:fldCharType="end"/>
      </w:r>
      <w:r w:rsidRPr="00EC22F1">
        <w:t>: Eddie Hughes MP, Parliamentary Under</w:t>
      </w:r>
      <w:r w:rsidRPr="00EC22F1" w:rsidR="00C24E32">
        <w:t>-</w:t>
      </w:r>
      <w:r w:rsidRPr="00EC22F1">
        <w:t>Secretary of State (Minister for Rough Sleeping and Housing), Department for Levelling Up</w:t>
      </w:r>
      <w:r w:rsidRPr="00EC22F1" w:rsidR="00E80786">
        <w:t xml:space="preserve">, </w:t>
      </w:r>
      <w:r w:rsidRPr="00EC22F1">
        <w:t>Housing and Communities</w:t>
      </w:r>
      <w:r w:rsidR="009B4EB2">
        <w:t>;</w:t>
      </w:r>
      <w:r w:rsidRPr="00EC22F1">
        <w:t xml:space="preserve"> Catherine Adams, Director of Net Zero and Greener Building, Department for Levelling Up</w:t>
      </w:r>
      <w:r w:rsidRPr="00EC22F1" w:rsidR="00E80786">
        <w:t>,</w:t>
      </w:r>
      <w:r w:rsidRPr="00EC22F1">
        <w:t xml:space="preserve"> Housing and Communities</w:t>
      </w:r>
      <w:r w:rsidR="009B4EB2">
        <w:t>;</w:t>
      </w:r>
      <w:r w:rsidRPr="00EC22F1">
        <w:t xml:space="preserve"> </w:t>
      </w:r>
      <w:r w:rsidRPr="00EC22F1" w:rsidR="00C24E32">
        <w:t xml:space="preserve">The </w:t>
      </w:r>
      <w:r w:rsidRPr="00EC22F1">
        <w:t>Lord Callanan, Parliamentary Under</w:t>
      </w:r>
      <w:r w:rsidRPr="00EC22F1" w:rsidR="00C24E32">
        <w:t>-</w:t>
      </w:r>
      <w:r w:rsidRPr="00EC22F1">
        <w:t xml:space="preserve">Secretary of State (Minister for Business, Energy and Corporate Responsibility), Department for Business, Energy </w:t>
      </w:r>
      <w:r w:rsidRPr="00EC22F1" w:rsidR="00C24E32">
        <w:t>&amp;</w:t>
      </w:r>
      <w:r w:rsidRPr="00EC22F1">
        <w:t xml:space="preserve"> Industrial Strategy</w:t>
      </w:r>
      <w:r w:rsidR="009B4EB2">
        <w:t>;</w:t>
      </w:r>
      <w:r w:rsidRPr="00EC22F1" w:rsidR="00C24E32">
        <w:t xml:space="preserve"> and</w:t>
      </w:r>
      <w:r w:rsidRPr="00EC22F1" w:rsidR="00577E8A">
        <w:t xml:space="preserve"> </w:t>
      </w:r>
      <w:r w:rsidRPr="00EC22F1">
        <w:t>Damitha</w:t>
      </w:r>
      <w:r w:rsidRPr="00EC22F1">
        <w:t xml:space="preserve"> </w:t>
      </w:r>
      <w:r w:rsidRPr="00EC22F1">
        <w:t>Adikaari</w:t>
      </w:r>
      <w:r w:rsidRPr="00EC22F1">
        <w:t>,</w:t>
      </w:r>
      <w:r w:rsidRPr="00EC22F1" w:rsidR="00E80786">
        <w:t xml:space="preserve"> Director for Climate Science</w:t>
      </w:r>
      <w:r w:rsidRPr="00EC22F1">
        <w:t xml:space="preserve"> and Energy Innovation, Department for Business</w:t>
      </w:r>
      <w:r w:rsidRPr="00EC22F1" w:rsidR="00E80786">
        <w:t xml:space="preserve">, Energy </w:t>
      </w:r>
      <w:r w:rsidRPr="00EC22F1" w:rsidR="00C24E32">
        <w:t>&amp;</w:t>
      </w:r>
      <w:r w:rsidRPr="00EC22F1">
        <w:t xml:space="preserve"> Industrial Strategy.</w:t>
      </w:r>
    </w:p>
    <w:p w:rsidR="0089728D" w:rsidRPr="00EC22F1" w:rsidP="00C64708">
      <w:pPr>
        <w:pStyle w:val="Para"/>
      </w:pPr>
      <w:r w:rsidRPr="00EC22F1">
        <w:t>Written evidence from witnesses:</w:t>
      </w:r>
    </w:p>
    <w:p w:rsidR="0089728D" w:rsidRPr="00EC22F1" w:rsidP="00094254">
      <w:pPr>
        <w:pStyle w:val="Witnesssubmission"/>
        <w:ind w:left="720" w:firstLine="0"/>
      </w:pPr>
      <w:r w:rsidRPr="00EC22F1">
        <w:t xml:space="preserve">– </w:t>
      </w:r>
      <w:r>
        <w:fldChar w:fldCharType="begin"/>
      </w:r>
      <w:r>
        <w:instrText xml:space="preserve"> HYPERLINK "https://committees.parliament.uk/work/1147/sustainability-of-the-built-environment/publications/written-evidence/?SearchTerm=Levelling&amp;DateFrom=&amp;DateTo=&amp;SessionId=" </w:instrText>
      </w:r>
      <w:r>
        <w:fldChar w:fldCharType="separate"/>
      </w:r>
      <w:r w:rsidRPr="00094254" w:rsidR="00094254">
        <w:rPr>
          <w:rStyle w:val="Hyperlink"/>
        </w:rPr>
        <w:t>Department for Levelling Up, Housing and Communities, Department for Business, Energy and Industrial Strategy, and Department for Environment, Food and Rural Affairs</w:t>
      </w:r>
      <w:r>
        <w:fldChar w:fldCharType="end"/>
      </w:r>
    </w:p>
    <w:p w:rsidR="0089728D" w:rsidRPr="00EC22F1" w:rsidP="00C64708">
      <w:pPr>
        <w:rPr>
          <w:rFonts w:eastAsia="Times New Roman"/>
          <w:szCs w:val="20"/>
        </w:rPr>
      </w:pPr>
      <w:r w:rsidRPr="00EC22F1">
        <w:br w:type="page"/>
      </w:r>
    </w:p>
    <w:p w:rsidR="0089728D" w:rsidRPr="00EC22F1" w:rsidP="00C64708">
      <w:pPr>
        <w:pStyle w:val="TitlePanel0"/>
      </w:pPr>
      <w:bookmarkStart w:id="0" w:name="Panel1"/>
      <w:r w:rsidRPr="00EC22F1">
        <w:t>Examination of witnesses</w:t>
      </w:r>
    </w:p>
    <w:p w:rsidR="0089728D" w:rsidRPr="00EC22F1" w:rsidP="00C64708">
      <w:pPr>
        <w:pStyle w:val="Para"/>
      </w:pPr>
      <w:r w:rsidRPr="00EC22F1">
        <w:t xml:space="preserve">Witnesses: </w:t>
      </w:r>
      <w:r w:rsidRPr="00EC22F1">
        <w:t xml:space="preserve">Adam </w:t>
      </w:r>
      <w:r w:rsidRPr="00EC22F1">
        <w:t>Mactavish</w:t>
      </w:r>
      <w:r w:rsidRPr="00EC22F1">
        <w:t xml:space="preserve"> and Alexia Laird</w:t>
      </w:r>
      <w:bookmarkEnd w:id="0"/>
      <w:r w:rsidRPr="00EC22F1">
        <w:t>.</w:t>
      </w:r>
    </w:p>
    <w:p w:rsidR="006F28CD" w:rsidRPr="00EC22F1" w:rsidP="00C64708">
      <w:pPr>
        <w:pStyle w:val="Question"/>
      </w:pPr>
      <w:sdt>
        <w:sdtPr>
          <w:alias w:val="Member"/>
          <w:tag w:val="&lt;Member mnisId='1542' dodsId='35388'&gt;"/>
          <w:id w:val="-849490551"/>
          <w:placeholder>
            <w:docPart w:val="DefaultPlaceholder_1081868574"/>
          </w:placeholder>
          <w:richText/>
        </w:sdtPr>
        <w:sdtContent>
          <w:r w:rsidRPr="00EC22F1" w:rsidR="00622886">
            <w:rPr>
              <w:b/>
            </w:rPr>
            <w:t>Chair:</w:t>
          </w:r>
        </w:sdtContent>
      </w:sdt>
      <w:r w:rsidRPr="00EC22F1" w:rsidR="00622886">
        <w:t xml:space="preserve"> </w:t>
      </w:r>
      <w:r w:rsidRPr="00EC22F1" w:rsidR="00CD6798">
        <w:t xml:space="preserve">Welcome to the Environmental Audit Committee for </w:t>
      </w:r>
      <w:r w:rsidRPr="00EC22F1" w:rsidR="00C24E32">
        <w:t>the</w:t>
      </w:r>
      <w:r w:rsidRPr="00EC22F1" w:rsidR="00CD6798">
        <w:t xml:space="preserve"> final oral evidence session in our inquiry into sustainability of the built environment.</w:t>
      </w:r>
      <w:r w:rsidRPr="00EC22F1" w:rsidR="005C4D84">
        <w:t xml:space="preserve"> </w:t>
      </w:r>
      <w:r w:rsidRPr="00EC22F1" w:rsidR="00CD6798">
        <w:t>We have two panels today, our first panel with representatives of the construction industry in its various forms and</w:t>
      </w:r>
      <w:r w:rsidRPr="00EC22F1" w:rsidR="006F3435">
        <w:t>,</w:t>
      </w:r>
      <w:r w:rsidRPr="00EC22F1" w:rsidR="00CD6798">
        <w:t xml:space="preserve"> secondly</w:t>
      </w:r>
      <w:r w:rsidRPr="00EC22F1" w:rsidR="006F3435">
        <w:t>,</w:t>
      </w:r>
      <w:r w:rsidRPr="00EC22F1" w:rsidR="00CD6798">
        <w:t xml:space="preserve"> we will be joined </w:t>
      </w:r>
      <w:r w:rsidR="0015529A">
        <w:t>by</w:t>
      </w:r>
      <w:r w:rsidRPr="00EC22F1" w:rsidR="00CD6798">
        <w:t xml:space="preserve"> a panel </w:t>
      </w:r>
      <w:r w:rsidR="0015529A">
        <w:t>of</w:t>
      </w:r>
      <w:r w:rsidRPr="00EC22F1" w:rsidR="00CD6798">
        <w:t xml:space="preserve"> Ministers.</w:t>
      </w:r>
    </w:p>
    <w:p w:rsidR="00CD6798" w:rsidRPr="00EC22F1" w:rsidP="00C64708">
      <w:pPr>
        <w:pStyle w:val="Remark"/>
      </w:pPr>
      <w:r w:rsidRPr="00EC22F1">
        <w:t xml:space="preserve">I </w:t>
      </w:r>
      <w:r w:rsidRPr="00EC22F1" w:rsidR="006F3435">
        <w:t>will</w:t>
      </w:r>
      <w:r w:rsidRPr="00EC22F1" w:rsidR="00090BBC">
        <w:t xml:space="preserve"> </w:t>
      </w:r>
      <w:r w:rsidRPr="00EC22F1">
        <w:t>start our first panel by welcoming Alexia Laird</w:t>
      </w:r>
      <w:r w:rsidRPr="00EC22F1" w:rsidR="006F28CD">
        <w:t xml:space="preserve"> fro</w:t>
      </w:r>
      <w:r w:rsidRPr="00EC22F1">
        <w:t xml:space="preserve">m Land Securities, and Adam </w:t>
      </w:r>
      <w:r w:rsidRPr="00EC22F1">
        <w:t>Mactavish</w:t>
      </w:r>
      <w:r w:rsidRPr="00EC22F1">
        <w:t xml:space="preserve"> from Currie &amp; Brown.</w:t>
      </w:r>
      <w:r w:rsidRPr="00EC22F1" w:rsidR="005C4D84">
        <w:t xml:space="preserve"> </w:t>
      </w:r>
      <w:r w:rsidRPr="00EC22F1">
        <w:t>Could you explain</w:t>
      </w:r>
      <w:r w:rsidRPr="00EC22F1" w:rsidR="006F3435">
        <w:t xml:space="preserve"> to the Committee</w:t>
      </w:r>
      <w:r w:rsidRPr="00EC22F1">
        <w:t xml:space="preserve"> what your roles are and</w:t>
      </w:r>
      <w:r w:rsidRPr="00EC22F1" w:rsidR="006F3435">
        <w:t xml:space="preserve">, </w:t>
      </w:r>
      <w:r w:rsidRPr="00EC22F1">
        <w:t>therefore</w:t>
      </w:r>
      <w:r w:rsidRPr="00EC22F1" w:rsidR="006F3435">
        <w:t>,</w:t>
      </w:r>
      <w:r w:rsidRPr="00EC22F1" w:rsidR="006F28CD">
        <w:t xml:space="preserve"> how suited</w:t>
      </w:r>
      <w:r w:rsidRPr="00EC22F1">
        <w:t xml:space="preserve"> you </w:t>
      </w:r>
      <w:r w:rsidRPr="00EC22F1" w:rsidR="006F28CD">
        <w:t xml:space="preserve">are </w:t>
      </w:r>
      <w:r w:rsidRPr="00EC22F1">
        <w:t>to give us evidence today?</w:t>
      </w:r>
    </w:p>
    <w:p w:rsidR="00CD6798" w:rsidRPr="00EC22F1" w:rsidP="00C64708">
      <w:pPr>
        <w:pStyle w:val="Answer"/>
      </w:pPr>
      <w:sdt>
        <w:sdtPr>
          <w:alias w:val="Witness"/>
          <w:id w:val="-291752323"/>
          <w:placeholder>
            <w:docPart w:val="DefaultPlaceholder_1081868574"/>
          </w:placeholder>
          <w:richText/>
        </w:sdtPr>
        <w:sdtContent>
          <w:r w:rsidRPr="00EC22F1">
            <w:rPr>
              <w:b/>
              <w:i/>
            </w:rPr>
            <w:t>Alexia Laird:</w:t>
          </w:r>
        </w:sdtContent>
      </w:sdt>
      <w:r w:rsidRPr="00EC22F1">
        <w:t xml:space="preserve"> I work for Land Securities, as mentioned.</w:t>
      </w:r>
      <w:r w:rsidRPr="00EC22F1" w:rsidR="005C4D84">
        <w:t xml:space="preserve"> </w:t>
      </w:r>
      <w:r w:rsidRPr="00EC22F1">
        <w:t>I lead on sustainable design for all their development activities, of which we have an extensive pipeline</w:t>
      </w:r>
      <w:r w:rsidRPr="00EC22F1" w:rsidR="006F3435">
        <w:t>. M</w:t>
      </w:r>
      <w:r w:rsidRPr="00EC22F1">
        <w:t>y role is to ensure that the ESG strategy and the net</w:t>
      </w:r>
      <w:r w:rsidRPr="00EC22F1" w:rsidR="006F3435">
        <w:t xml:space="preserve"> </w:t>
      </w:r>
      <w:r w:rsidRPr="00EC22F1">
        <w:t xml:space="preserve">zero carbon commitment </w:t>
      </w:r>
      <w:r w:rsidRPr="00EC22F1" w:rsidR="00090BBC">
        <w:t>translates</w:t>
      </w:r>
      <w:r w:rsidRPr="00EC22F1">
        <w:t xml:space="preserve"> into our development activities.</w:t>
      </w:r>
    </w:p>
    <w:p w:rsidR="00CD6798" w:rsidRPr="00EC22F1" w:rsidP="00C64708">
      <w:pPr>
        <w:pStyle w:val="Answer"/>
      </w:pPr>
      <w:sdt>
        <w:sdtPr>
          <w:alias w:val="Witness"/>
          <w:id w:val="151341655"/>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Good afternoon</w:t>
      </w:r>
      <w:r w:rsidRPr="00EC22F1" w:rsidR="006F3435">
        <w:t xml:space="preserve">. </w:t>
      </w:r>
      <w:r w:rsidRPr="00EC22F1">
        <w:t xml:space="preserve">I am a director at Currie &amp; Brown in the advisory services business unit, </w:t>
      </w:r>
      <w:r w:rsidRPr="00EC22F1" w:rsidR="00090BBC">
        <w:t>leading</w:t>
      </w:r>
      <w:r w:rsidRPr="00EC22F1" w:rsidR="006F28CD">
        <w:t xml:space="preserve"> o</w:t>
      </w:r>
      <w:r w:rsidRPr="00EC22F1">
        <w:t>n sustainability services.</w:t>
      </w:r>
      <w:r w:rsidRPr="00EC22F1" w:rsidR="005C4D84">
        <w:t xml:space="preserve"> </w:t>
      </w:r>
      <w:r w:rsidRPr="00EC22F1">
        <w:t>My work over the last 15 years at Currie &amp; Brown has focused on the costs and benefits of low</w:t>
      </w:r>
      <w:r w:rsidRPr="00EC22F1" w:rsidR="006F3435">
        <w:t xml:space="preserve"> </w:t>
      </w:r>
      <w:r w:rsidRPr="00EC22F1">
        <w:t>carbon and sustainable buildings.</w:t>
      </w:r>
      <w:r w:rsidRPr="00EC22F1" w:rsidR="005C4D84">
        <w:t xml:space="preserve"> </w:t>
      </w:r>
      <w:r w:rsidRPr="00EC22F1">
        <w:t xml:space="preserve">That has included work on building regulations, certainly the last iteration of building regulations in 2021, and with the Committee on </w:t>
      </w:r>
      <w:r w:rsidRPr="00EC22F1" w:rsidR="00090BBC">
        <w:t>Climate</w:t>
      </w:r>
      <w:r w:rsidRPr="00EC22F1">
        <w:t xml:space="preserve"> Change.</w:t>
      </w:r>
    </w:p>
    <w:p w:rsidR="00937197" w:rsidRPr="00EC22F1" w:rsidP="00C64708">
      <w:pPr>
        <w:pStyle w:val="Question"/>
      </w:pPr>
      <w:sdt>
        <w:sdtPr>
          <w:alias w:val="Member"/>
          <w:tag w:val="&lt;Member mnisId='1542' dodsId='35388'&gt;"/>
          <w:id w:val="1369954249"/>
          <w:placeholder>
            <w:docPart w:val="DefaultPlaceholder_1081868574"/>
          </w:placeholder>
          <w:richText/>
        </w:sdtPr>
        <w:sdtContent>
          <w:r w:rsidRPr="00EC22F1" w:rsidR="00CD6798">
            <w:rPr>
              <w:b/>
            </w:rPr>
            <w:t>Chair:</w:t>
          </w:r>
        </w:sdtContent>
      </w:sdt>
      <w:r w:rsidRPr="00EC22F1" w:rsidR="00CD6798">
        <w:t xml:space="preserve"> That is a very good lead into my opening question, which </w:t>
      </w:r>
      <w:r w:rsidRPr="00EC22F1" w:rsidR="006F3435">
        <w:t>is</w:t>
      </w:r>
      <w:r w:rsidRPr="00EC22F1" w:rsidR="00CD6798">
        <w:t xml:space="preserve"> to you, Adam.</w:t>
      </w:r>
      <w:r w:rsidRPr="00EC22F1" w:rsidR="005C4D84">
        <w:t xml:space="preserve"> </w:t>
      </w:r>
      <w:r w:rsidRPr="00EC22F1" w:rsidR="00CD6798">
        <w:t>Could you explain to the Committee what the commercial rationale is for architects, developers and contractors to adopt a low</w:t>
      </w:r>
      <w:r w:rsidRPr="00EC22F1" w:rsidR="006F3435">
        <w:t>-</w:t>
      </w:r>
      <w:r w:rsidRPr="00EC22F1" w:rsidR="00CD6798">
        <w:t xml:space="preserve">carbon </w:t>
      </w:r>
      <w:r w:rsidRPr="00EC22F1" w:rsidR="006F28CD">
        <w:t xml:space="preserve">approach </w:t>
      </w:r>
      <w:r w:rsidRPr="00EC22F1">
        <w:t>to construction?</w:t>
      </w:r>
    </w:p>
    <w:p w:rsidR="00937197" w:rsidRPr="00EC22F1" w:rsidP="00C64708">
      <w:pPr>
        <w:pStyle w:val="Answer"/>
      </w:pPr>
      <w:sdt>
        <w:sdtPr>
          <w:alias w:val="Witness"/>
          <w:id w:val="-706180280"/>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Can I just clarify, do you mean construction materials or—</w:t>
      </w:r>
    </w:p>
    <w:p w:rsidR="00937197" w:rsidRPr="00EC22F1" w:rsidP="006F3435">
      <w:pPr>
        <w:pStyle w:val="Remark"/>
      </w:pPr>
      <w:sdt>
        <w:sdtPr>
          <w:alias w:val="Member"/>
          <w:tag w:val="&lt;Member mnisId='1542' dodsId='35388'&gt;"/>
          <w:id w:val="1080182075"/>
          <w:placeholder>
            <w:docPart w:val="DefaultPlaceholder_1081868574"/>
          </w:placeholder>
          <w:richText/>
        </w:sdtPr>
        <w:sdtContent>
          <w:r w:rsidRPr="00EC22F1">
            <w:rPr>
              <w:b/>
            </w:rPr>
            <w:t>Chair:</w:t>
          </w:r>
        </w:sdtContent>
      </w:sdt>
      <w:r w:rsidRPr="00EC22F1">
        <w:t xml:space="preserve"> Why is it in their interest</w:t>
      </w:r>
      <w:r w:rsidRPr="00EC22F1" w:rsidR="006F28CD">
        <w:t>s</w:t>
      </w:r>
      <w:r w:rsidRPr="00EC22F1">
        <w:t>, what are the commercial advantages to the individual companies of going down this route?</w:t>
      </w:r>
    </w:p>
    <w:p w:rsidR="006F28CD" w:rsidRPr="00EC22F1" w:rsidP="00C64708">
      <w:pPr>
        <w:pStyle w:val="Answer"/>
      </w:pPr>
      <w:sdt>
        <w:sdtPr>
          <w:alias w:val="Witness"/>
          <w:id w:val="-1780560620"/>
          <w:placeholder>
            <w:docPart w:val="DefaultPlaceholder_1081868574"/>
          </w:placeholder>
          <w:richText/>
        </w:sdtPr>
        <w:sdtContent>
          <w:r w:rsidRPr="00EC22F1" w:rsidR="00937197">
            <w:rPr>
              <w:b/>
              <w:i/>
            </w:rPr>
            <w:t xml:space="preserve">Adam </w:t>
          </w:r>
          <w:r w:rsidRPr="00EC22F1" w:rsidR="00937197">
            <w:rPr>
              <w:b/>
              <w:i/>
            </w:rPr>
            <w:t>Mactavish</w:t>
          </w:r>
          <w:r w:rsidRPr="00EC22F1" w:rsidR="00937197">
            <w:rPr>
              <w:b/>
              <w:i/>
            </w:rPr>
            <w:t>:</w:t>
          </w:r>
        </w:sdtContent>
      </w:sdt>
      <w:r w:rsidRPr="00EC22F1" w:rsidR="00937197">
        <w:t xml:space="preserve"> There </w:t>
      </w:r>
      <w:r w:rsidR="00A7534D">
        <w:t>are</w:t>
      </w:r>
      <w:r w:rsidRPr="00EC22F1" w:rsidR="00937197">
        <w:t xml:space="preserve"> a number of advantages.</w:t>
      </w:r>
      <w:r w:rsidRPr="00EC22F1" w:rsidR="005C4D84">
        <w:t xml:space="preserve"> </w:t>
      </w:r>
      <w:r w:rsidRPr="00EC22F1" w:rsidR="00937197">
        <w:t>The most prevalent one that we see at the moment is the expectations of clients or stakeholders.</w:t>
      </w:r>
      <w:r w:rsidRPr="00EC22F1" w:rsidR="005C4D84">
        <w:t xml:space="preserve"> </w:t>
      </w:r>
      <w:r w:rsidRPr="00EC22F1" w:rsidR="00937197">
        <w:t>If you a</w:t>
      </w:r>
      <w:r w:rsidR="00A7534D">
        <w:t>re a</w:t>
      </w:r>
      <w:r w:rsidRPr="00EC22F1" w:rsidR="00937197">
        <w:t xml:space="preserve"> developer—and I am sure Alexia will talk more about this—your investors and occupiers are demanding it of you.</w:t>
      </w:r>
      <w:r w:rsidRPr="00EC22F1" w:rsidR="005C4D84">
        <w:t xml:space="preserve"> </w:t>
      </w:r>
      <w:r w:rsidRPr="00EC22F1" w:rsidR="00937197">
        <w:t xml:space="preserve">If you are </w:t>
      </w:r>
      <w:r w:rsidRPr="00EC22F1" w:rsidR="006F3435">
        <w:t xml:space="preserve">a </w:t>
      </w:r>
      <w:r w:rsidRPr="00EC22F1" w:rsidR="00937197">
        <w:t>contractor</w:t>
      </w:r>
      <w:r w:rsidR="00A7534D">
        <w:t>,</w:t>
      </w:r>
      <w:r w:rsidRPr="00EC22F1" w:rsidR="00937197">
        <w:t xml:space="preserve"> your clients are demanding it of you.</w:t>
      </w:r>
      <w:r w:rsidRPr="00EC22F1" w:rsidR="005C4D84">
        <w:t xml:space="preserve"> </w:t>
      </w:r>
      <w:r w:rsidRPr="00EC22F1" w:rsidR="00937197">
        <w:t xml:space="preserve">If you are </w:t>
      </w:r>
      <w:r w:rsidR="00A7534D">
        <w:t xml:space="preserve">a </w:t>
      </w:r>
      <w:r w:rsidRPr="00EC22F1" w:rsidR="00937197">
        <w:t>consultant</w:t>
      </w:r>
      <w:r w:rsidR="00A7534D">
        <w:t>,</w:t>
      </w:r>
      <w:r w:rsidRPr="00EC22F1" w:rsidR="00937197">
        <w:t xml:space="preserve"> everyone is demanding it of you.</w:t>
      </w:r>
      <w:r w:rsidRPr="00EC22F1" w:rsidR="005C4D84">
        <w:t xml:space="preserve"> </w:t>
      </w:r>
      <w:r w:rsidRPr="00EC22F1" w:rsidR="00937197">
        <w:t xml:space="preserve">Therefore, it </w:t>
      </w:r>
      <w:r w:rsidR="00A7534D">
        <w:t xml:space="preserve">is </w:t>
      </w:r>
      <w:r w:rsidRPr="00EC22F1" w:rsidR="00937197">
        <w:t>a necessity in large parts of the market.</w:t>
      </w:r>
    </w:p>
    <w:p w:rsidR="00937197" w:rsidRPr="00EC22F1" w:rsidP="00C64708">
      <w:pPr>
        <w:pStyle w:val="Answer"/>
      </w:pPr>
      <w:r w:rsidRPr="00EC22F1">
        <w:t xml:space="preserve">Within our business we have seen a very significant increase in demand for these sorts of services and advice across the </w:t>
      </w:r>
      <w:r w:rsidRPr="00EC22F1" w:rsidR="00090BBC">
        <w:t>whole</w:t>
      </w:r>
      <w:r w:rsidRPr="00EC22F1">
        <w:t xml:space="preserve"> of the UK in the last 18 months to a level that we have not seen before.</w:t>
      </w:r>
      <w:r w:rsidRPr="00EC22F1" w:rsidR="005C4D84">
        <w:t xml:space="preserve"> </w:t>
      </w:r>
      <w:r w:rsidRPr="00EC22F1">
        <w:t>It comes across all the sectors that we operate in and from public and private sectors.</w:t>
      </w:r>
      <w:r w:rsidRPr="00EC22F1" w:rsidR="005C4D84">
        <w:t xml:space="preserve"> </w:t>
      </w:r>
      <w:r w:rsidRPr="00EC22F1">
        <w:t xml:space="preserve">Probably the only exception to that </w:t>
      </w:r>
      <w:r w:rsidRPr="00EC22F1" w:rsidR="00590118">
        <w:t>is</w:t>
      </w:r>
      <w:r w:rsidRPr="00EC22F1">
        <w:t xml:space="preserve"> in parts of the UK where the</w:t>
      </w:r>
      <w:r w:rsidRPr="00EC22F1" w:rsidR="00590118">
        <w:t>re</w:t>
      </w:r>
      <w:r w:rsidRPr="00EC22F1">
        <w:t xml:space="preserve"> is less commercial pressure from occupiers and less land value.</w:t>
      </w:r>
      <w:r w:rsidRPr="00EC22F1" w:rsidR="005C4D84">
        <w:t xml:space="preserve"> </w:t>
      </w:r>
      <w:r w:rsidRPr="00EC22F1">
        <w:t xml:space="preserve">The overall </w:t>
      </w:r>
      <w:r w:rsidRPr="00EC22F1">
        <w:t>demand, demonstrated particularly on embodied carbon</w:t>
      </w:r>
      <w:r w:rsidRPr="00EC22F1" w:rsidR="006F28CD">
        <w:t>,</w:t>
      </w:r>
      <w:r w:rsidRPr="00EC22F1">
        <w:t xml:space="preserve"> </w:t>
      </w:r>
      <w:r w:rsidRPr="00EC22F1" w:rsidR="00590118">
        <w:t>for</w:t>
      </w:r>
      <w:r w:rsidRPr="00EC22F1">
        <w:t xml:space="preserve"> </w:t>
      </w:r>
      <w:r w:rsidR="00A7534D">
        <w:t xml:space="preserve">implementing </w:t>
      </w:r>
      <w:r w:rsidRPr="00EC22F1">
        <w:t>good practice is slightly lower.</w:t>
      </w:r>
    </w:p>
    <w:p w:rsidR="00937197" w:rsidRPr="00EC22F1" w:rsidP="00C64708">
      <w:pPr>
        <w:pStyle w:val="Question"/>
      </w:pPr>
      <w:sdt>
        <w:sdtPr>
          <w:alias w:val="Member"/>
          <w:tag w:val="&lt;Member mnisId='1542' dodsId='35388'&gt;"/>
          <w:id w:val="-1581051174"/>
          <w:placeholder>
            <w:docPart w:val="DefaultPlaceholder_1081868574"/>
          </w:placeholder>
          <w:richText/>
        </w:sdtPr>
        <w:sdtContent>
          <w:r w:rsidRPr="00EC22F1">
            <w:rPr>
              <w:b/>
            </w:rPr>
            <w:t>Chair:</w:t>
          </w:r>
        </w:sdtContent>
      </w:sdt>
      <w:r w:rsidRPr="00EC22F1">
        <w:t xml:space="preserve"> Is this demand primarily driven by regulation, that occupiers feel that they </w:t>
      </w:r>
      <w:r w:rsidR="00EC22F1">
        <w:t>will</w:t>
      </w:r>
      <w:r w:rsidRPr="00EC22F1">
        <w:t xml:space="preserve"> be compelled to occupy</w:t>
      </w:r>
      <w:r w:rsidRPr="00EC22F1" w:rsidR="00590118">
        <w:t>,</w:t>
      </w:r>
      <w:r w:rsidRPr="00EC22F1">
        <w:t xml:space="preserve"> or is there a financial benefit in being in a well-insulated building meeting good net</w:t>
      </w:r>
      <w:r w:rsidRPr="00EC22F1" w:rsidR="006F28CD">
        <w:t xml:space="preserve"> </w:t>
      </w:r>
      <w:r w:rsidRPr="00EC22F1">
        <w:t>zero credential</w:t>
      </w:r>
      <w:r w:rsidRPr="00EC22F1" w:rsidR="006F28CD">
        <w:t>s?</w:t>
      </w:r>
      <w:r w:rsidRPr="00EC22F1" w:rsidR="005C4D84">
        <w:t xml:space="preserve"> </w:t>
      </w:r>
      <w:r w:rsidRPr="00EC22F1">
        <w:t>Perhaps</w:t>
      </w:r>
      <w:r w:rsidRPr="00EC22F1" w:rsidR="006F28CD">
        <w:t xml:space="preserve"> Alexia </w:t>
      </w:r>
      <w:r w:rsidRPr="00EC22F1" w:rsidR="00590118">
        <w:t>will</w:t>
      </w:r>
      <w:r w:rsidRPr="00EC22F1">
        <w:t xml:space="preserve"> answer this from Land Securities.</w:t>
      </w:r>
    </w:p>
    <w:p w:rsidR="006F28CD" w:rsidRPr="00EC22F1" w:rsidP="00C64708">
      <w:pPr>
        <w:pStyle w:val="Answer"/>
      </w:pPr>
      <w:sdt>
        <w:sdtPr>
          <w:alias w:val="Witness"/>
          <w:id w:val="1074393491"/>
          <w:placeholder>
            <w:docPart w:val="DefaultPlaceholder_1081868574"/>
          </w:placeholder>
          <w:richText/>
        </w:sdtPr>
        <w:sdtContent>
          <w:r w:rsidRPr="00EC22F1" w:rsidR="00937197">
            <w:rPr>
              <w:b/>
              <w:i/>
            </w:rPr>
            <w:t>Alexia Laird:</w:t>
          </w:r>
        </w:sdtContent>
      </w:sdt>
      <w:r w:rsidRPr="00EC22F1" w:rsidR="00937197">
        <w:t xml:space="preserve"> I think it is a bit of both.</w:t>
      </w:r>
      <w:r w:rsidRPr="00EC22F1" w:rsidR="005C4D84">
        <w:t xml:space="preserve"> </w:t>
      </w:r>
      <w:r w:rsidRPr="00EC22F1" w:rsidR="00937197">
        <w:t>There is an element of companies where it goes into their brand.</w:t>
      </w:r>
      <w:r w:rsidRPr="00EC22F1" w:rsidR="005C4D84">
        <w:t xml:space="preserve"> </w:t>
      </w:r>
      <w:r w:rsidRPr="00EC22F1" w:rsidR="00937197">
        <w:t>They want to be seen to be occupying low-carbon places that inherently then lower their bills</w:t>
      </w:r>
      <w:r w:rsidR="00A7534D">
        <w:t>. That</w:t>
      </w:r>
      <w:r w:rsidRPr="00EC22F1" w:rsidR="00937197">
        <w:t xml:space="preserve"> also feeds into their own corporate reporting.</w:t>
      </w:r>
      <w:r w:rsidRPr="00EC22F1" w:rsidR="005C4D84">
        <w:t xml:space="preserve"> </w:t>
      </w:r>
      <w:r w:rsidRPr="00EC22F1" w:rsidR="00937197">
        <w:t>Typically</w:t>
      </w:r>
      <w:r w:rsidR="00A7534D">
        <w:t>,</w:t>
      </w:r>
      <w:r w:rsidRPr="00EC22F1" w:rsidR="00937197">
        <w:t xml:space="preserve"> it is commonly said that one of the two main ways for a company to reduce </w:t>
      </w:r>
      <w:r w:rsidRPr="00EC22F1" w:rsidR="00590118">
        <w:t>its</w:t>
      </w:r>
      <w:r w:rsidRPr="00EC22F1" w:rsidR="00937197">
        <w:t xml:space="preserve"> emissions is through travel and by occupying a lower net</w:t>
      </w:r>
      <w:r w:rsidRPr="00EC22F1" w:rsidR="00590118">
        <w:t xml:space="preserve"> </w:t>
      </w:r>
      <w:r w:rsidRPr="00EC22F1" w:rsidR="00937197">
        <w:t>zero carbon building.</w:t>
      </w:r>
      <w:r w:rsidRPr="00EC22F1" w:rsidR="00590118">
        <w:t xml:space="preserve"> T</w:t>
      </w:r>
      <w:r w:rsidRPr="00EC22F1" w:rsidR="00937197">
        <w:t>here is an inherent benefit to that in meeting their own corporate commitments to carbon</w:t>
      </w:r>
      <w:r w:rsidRPr="00EC22F1" w:rsidR="00590118">
        <w:t xml:space="preserve"> </w:t>
      </w:r>
      <w:r w:rsidRPr="00EC22F1" w:rsidR="00090BBC">
        <w:t>reduction</w:t>
      </w:r>
      <w:r w:rsidRPr="00EC22F1" w:rsidR="00937197">
        <w:t xml:space="preserve"> measures.</w:t>
      </w:r>
    </w:p>
    <w:p w:rsidR="00D2404C" w:rsidRPr="00EC22F1" w:rsidP="00C64708">
      <w:pPr>
        <w:pStyle w:val="Answer"/>
      </w:pPr>
      <w:r w:rsidRPr="00EC22F1">
        <w:t xml:space="preserve">There is also an element </w:t>
      </w:r>
      <w:r w:rsidR="00A7534D">
        <w:t xml:space="preserve">of knowing </w:t>
      </w:r>
      <w:r w:rsidRPr="00EC22F1">
        <w:t>that regulation is going that way.</w:t>
      </w:r>
      <w:r w:rsidRPr="00EC22F1" w:rsidR="005C4D84">
        <w:t xml:space="preserve"> </w:t>
      </w:r>
      <w:r w:rsidRPr="00EC22F1">
        <w:t xml:space="preserve">We are seeing </w:t>
      </w:r>
      <w:r w:rsidRPr="00EC22F1" w:rsidR="006F28CD">
        <w:t xml:space="preserve">MEES </w:t>
      </w:r>
      <w:r w:rsidRPr="00EC22F1">
        <w:t xml:space="preserve">tightening to an </w:t>
      </w:r>
      <w:r w:rsidRPr="00EC22F1" w:rsidR="006F28CD">
        <w:t>EPC B</w:t>
      </w:r>
      <w:r w:rsidRPr="00EC22F1">
        <w:t xml:space="preserve"> by 2030 and we are ge</w:t>
      </w:r>
      <w:r w:rsidRPr="00EC22F1">
        <w:t xml:space="preserve">tting an increasing number of questions from current occupiers about what that </w:t>
      </w:r>
      <w:r w:rsidRPr="00EC22F1" w:rsidR="00090BBC">
        <w:t>means</w:t>
      </w:r>
      <w:r w:rsidRPr="00EC22F1">
        <w:t xml:space="preserve"> for their business.</w:t>
      </w:r>
      <w:r w:rsidRPr="00EC22F1" w:rsidR="005C4D84">
        <w:t xml:space="preserve"> </w:t>
      </w:r>
      <w:r w:rsidRPr="00EC22F1">
        <w:t>We have committed to going beyond that.</w:t>
      </w:r>
      <w:r w:rsidRPr="00EC22F1" w:rsidR="005C4D84">
        <w:t xml:space="preserve"> </w:t>
      </w:r>
      <w:r w:rsidRPr="00EC22F1">
        <w:t>We have an investment fund to decarbonise our existing asset that will in and of itself then attempt to meet the MEES regulation.</w:t>
      </w:r>
      <w:r w:rsidRPr="00EC22F1" w:rsidR="005C4D84">
        <w:t xml:space="preserve"> </w:t>
      </w:r>
      <w:r w:rsidRPr="00EC22F1" w:rsidR="009F67BD">
        <w:t>T</w:t>
      </w:r>
      <w:r w:rsidRPr="00EC22F1" w:rsidR="00002F8A">
        <w:t xml:space="preserve">here </w:t>
      </w:r>
      <w:r w:rsidRPr="00EC22F1">
        <w:t>is an element of both</w:t>
      </w:r>
      <w:r w:rsidRPr="00EC22F1" w:rsidR="009F67BD">
        <w:t>.</w:t>
      </w:r>
    </w:p>
    <w:p w:rsidR="00D2404C" w:rsidRPr="00EC22F1" w:rsidP="00C64708">
      <w:pPr>
        <w:pStyle w:val="Question"/>
      </w:pPr>
      <w:sdt>
        <w:sdtPr>
          <w:alias w:val="Member"/>
          <w:tag w:val="&lt;Member mnisId='1542' dodsId='35388'&gt;"/>
          <w:id w:val="506097791"/>
          <w:placeholder>
            <w:docPart w:val="DefaultPlaceholder_1081868574"/>
          </w:placeholder>
          <w:richText/>
        </w:sdtPr>
        <w:sdtContent>
          <w:r w:rsidRPr="00EC22F1">
            <w:rPr>
              <w:b/>
            </w:rPr>
            <w:t>Chair:</w:t>
          </w:r>
        </w:sdtContent>
      </w:sdt>
      <w:r w:rsidRPr="00EC22F1">
        <w:t xml:space="preserve"> Is that investment fund a corporate fund where you have set aside some money to retrofit buildings?</w:t>
      </w:r>
    </w:p>
    <w:p w:rsidR="00D2404C" w:rsidRPr="00EC22F1" w:rsidP="00C64708">
      <w:pPr>
        <w:pStyle w:val="Answer"/>
      </w:pPr>
      <w:sdt>
        <w:sdtPr>
          <w:alias w:val="Witness"/>
          <w:id w:val="1401020798"/>
          <w:placeholder>
            <w:docPart w:val="DefaultPlaceholder_1081868574"/>
          </w:placeholder>
          <w:richText/>
        </w:sdtPr>
        <w:sdtContent>
          <w:r w:rsidRPr="00EC22F1">
            <w:rPr>
              <w:b/>
              <w:i/>
            </w:rPr>
            <w:t>Alexia Laird:</w:t>
          </w:r>
        </w:sdtContent>
      </w:sdt>
      <w:r w:rsidRPr="00EC22F1">
        <w:t xml:space="preserve"> Absolutely.</w:t>
      </w:r>
    </w:p>
    <w:p w:rsidR="00D2404C" w:rsidRPr="00EC22F1" w:rsidP="00C64708">
      <w:pPr>
        <w:pStyle w:val="Question"/>
      </w:pPr>
      <w:sdt>
        <w:sdtPr>
          <w:alias w:val="Member"/>
          <w:tag w:val="&lt;Member mnisId='1542' dodsId='35388'&gt;"/>
          <w:id w:val="-176730790"/>
          <w:placeholder>
            <w:docPart w:val="DefaultPlaceholder_1081868574"/>
          </w:placeholder>
          <w:richText/>
        </w:sdtPr>
        <w:sdtContent>
          <w:r w:rsidRPr="00EC22F1">
            <w:rPr>
              <w:b/>
            </w:rPr>
            <w:t>Chair:</w:t>
          </w:r>
        </w:sdtContent>
      </w:sdt>
      <w:r w:rsidRPr="00EC22F1">
        <w:t xml:space="preserve"> Are you </w:t>
      </w:r>
      <w:r w:rsidRPr="00EC22F1" w:rsidR="006F28CD">
        <w:t>also</w:t>
      </w:r>
      <w:r w:rsidRPr="00EC22F1">
        <w:t xml:space="preserve"> seeing pressure from investors to do this?</w:t>
      </w:r>
    </w:p>
    <w:p w:rsidR="006F28CD" w:rsidRPr="00EC22F1" w:rsidP="00C64708">
      <w:pPr>
        <w:pStyle w:val="Answer"/>
      </w:pPr>
      <w:sdt>
        <w:sdtPr>
          <w:alias w:val="Witness"/>
          <w:id w:val="-2125683876"/>
          <w:placeholder>
            <w:docPart w:val="DefaultPlaceholder_1081868574"/>
          </w:placeholder>
          <w:richText/>
        </w:sdtPr>
        <w:sdtContent>
          <w:r w:rsidRPr="00EC22F1" w:rsidR="00D2404C">
            <w:rPr>
              <w:b/>
              <w:i/>
            </w:rPr>
            <w:t>Alexia Laird:</w:t>
          </w:r>
        </w:sdtContent>
      </w:sdt>
      <w:r w:rsidRPr="00EC22F1" w:rsidR="00D2404C">
        <w:t xml:space="preserve"> Absolutely.</w:t>
      </w:r>
      <w:r w:rsidRPr="00EC22F1" w:rsidR="005C4D84">
        <w:t xml:space="preserve"> </w:t>
      </w:r>
      <w:r w:rsidRPr="00EC22F1" w:rsidR="00D2404C">
        <w:t>The ES</w:t>
      </w:r>
      <w:r w:rsidRPr="00EC22F1">
        <w:t>G</w:t>
      </w:r>
      <w:r w:rsidRPr="00EC22F1" w:rsidR="00D2404C">
        <w:t xml:space="preserve"> strategy is becoming an inherent proof point of business resilience.</w:t>
      </w:r>
      <w:r w:rsidRPr="00EC22F1" w:rsidR="005C4D84">
        <w:t xml:space="preserve"> </w:t>
      </w:r>
      <w:r w:rsidRPr="00EC22F1" w:rsidR="009F67BD">
        <w:t>E</w:t>
      </w:r>
      <w:r w:rsidRPr="00EC22F1" w:rsidR="00002F8A">
        <w:t>specially</w:t>
      </w:r>
      <w:r w:rsidRPr="00EC22F1" w:rsidR="00D2404C">
        <w:t xml:space="preserve"> in the last few years I am getting increasingly pulled into conversations</w:t>
      </w:r>
      <w:r w:rsidRPr="00EC22F1">
        <w:t xml:space="preserve"> with investors</w:t>
      </w:r>
      <w:r w:rsidRPr="00EC22F1" w:rsidR="00D2404C">
        <w:t xml:space="preserve"> because they want to understand our strategy and </w:t>
      </w:r>
      <w:r w:rsidRPr="00EC22F1">
        <w:t>ensure</w:t>
      </w:r>
      <w:r w:rsidRPr="00EC22F1" w:rsidR="00D2404C">
        <w:t xml:space="preserve"> that </w:t>
      </w:r>
      <w:r w:rsidRPr="00EC22F1">
        <w:t>it</w:t>
      </w:r>
      <w:r w:rsidRPr="00EC22F1" w:rsidR="00D2404C">
        <w:t xml:space="preserve"> is solid and credible </w:t>
      </w:r>
      <w:r w:rsidR="00A7534D">
        <w:t xml:space="preserve">and </w:t>
      </w:r>
      <w:r w:rsidRPr="00EC22F1" w:rsidR="00D2404C">
        <w:t>will meet the test of the future.</w:t>
      </w:r>
    </w:p>
    <w:p w:rsidR="00D2404C" w:rsidRPr="00EC22F1" w:rsidP="00C64708">
      <w:pPr>
        <w:pStyle w:val="Answer"/>
      </w:pPr>
      <w:r w:rsidRPr="00EC22F1">
        <w:t xml:space="preserve">One of the interesting things that came out of the announcement of the £135 million </w:t>
      </w:r>
      <w:r w:rsidRPr="00EC22F1" w:rsidR="00002F8A">
        <w:t>fund</w:t>
      </w:r>
      <w:r w:rsidRPr="00EC22F1">
        <w:t xml:space="preserve"> that I just </w:t>
      </w:r>
      <w:r w:rsidRPr="00EC22F1" w:rsidR="00002F8A">
        <w:t>mentioned</w:t>
      </w:r>
      <w:r w:rsidRPr="00EC22F1">
        <w:t xml:space="preserve">, which was announced in November in the half-yearly results by our CEO, is that a large number of the questions from investors as a </w:t>
      </w:r>
      <w:r w:rsidRPr="00EC22F1" w:rsidR="00002F8A">
        <w:t>result</w:t>
      </w:r>
      <w:r w:rsidRPr="00EC22F1">
        <w:t xml:space="preserve"> of our half-yearly financial </w:t>
      </w:r>
      <w:r w:rsidRPr="00EC22F1" w:rsidR="00002F8A">
        <w:t>results</w:t>
      </w:r>
      <w:r w:rsidRPr="00EC22F1">
        <w:t xml:space="preserve"> were to do with the fund itself and what it meant for the business and how it </w:t>
      </w:r>
      <w:r w:rsidRPr="00EC22F1" w:rsidR="00002F8A">
        <w:t>was</w:t>
      </w:r>
      <w:r w:rsidRPr="00EC22F1">
        <w:t xml:space="preserve"> going to be funded.</w:t>
      </w:r>
      <w:r w:rsidRPr="00EC22F1" w:rsidR="005C4D84">
        <w:t xml:space="preserve"> </w:t>
      </w:r>
      <w:r w:rsidRPr="00EC22F1">
        <w:t xml:space="preserve">The general interest in ESG </w:t>
      </w:r>
      <w:r w:rsidRPr="00EC22F1" w:rsidR="00002F8A">
        <w:t xml:space="preserve">strategy </w:t>
      </w:r>
      <w:r w:rsidRPr="00EC22F1">
        <w:t xml:space="preserve">is absolutely on the rise </w:t>
      </w:r>
      <w:r w:rsidRPr="00EC22F1" w:rsidR="00002F8A">
        <w:t>from</w:t>
      </w:r>
      <w:r w:rsidRPr="00EC22F1">
        <w:t xml:space="preserve"> our investors.</w:t>
      </w:r>
    </w:p>
    <w:p w:rsidR="00D2404C" w:rsidRPr="00EC22F1" w:rsidP="00C64708">
      <w:pPr>
        <w:pStyle w:val="Question"/>
      </w:pPr>
      <w:sdt>
        <w:sdtPr>
          <w:alias w:val="Member"/>
          <w:tag w:val="&lt;Member mnisId='1542' dodsId='35388'&gt;"/>
          <w:id w:val="910969631"/>
          <w:placeholder>
            <w:docPart w:val="DefaultPlaceholder_1081868574"/>
          </w:placeholder>
          <w:richText/>
        </w:sdtPr>
        <w:sdtContent>
          <w:r w:rsidRPr="00EC22F1">
            <w:rPr>
              <w:b/>
            </w:rPr>
            <w:t>Chair:</w:t>
          </w:r>
        </w:sdtContent>
      </w:sdt>
      <w:r w:rsidRPr="00EC22F1">
        <w:t xml:space="preserve"> What propo</w:t>
      </w:r>
      <w:r w:rsidRPr="00EC22F1" w:rsidR="006F28CD">
        <w:t>r</w:t>
      </w:r>
      <w:r w:rsidRPr="00EC22F1">
        <w:t xml:space="preserve">tion of </w:t>
      </w:r>
      <w:r w:rsidRPr="00EC22F1" w:rsidR="009F67BD">
        <w:t>your</w:t>
      </w:r>
      <w:r w:rsidRPr="00EC22F1">
        <w:t xml:space="preserve"> existing estate will be able to be retrofitted b</w:t>
      </w:r>
      <w:r w:rsidRPr="00EC22F1" w:rsidR="009F67BD">
        <w:t>y</w:t>
      </w:r>
      <w:r w:rsidRPr="00EC22F1">
        <w:t xml:space="preserve"> a £135 million fund?</w:t>
      </w:r>
    </w:p>
    <w:p w:rsidR="00D2404C" w:rsidRPr="00EC22F1" w:rsidP="00870F68">
      <w:pPr>
        <w:pStyle w:val="Remark"/>
      </w:pPr>
      <w:sdt>
        <w:sdtPr>
          <w:alias w:val="Witness"/>
          <w:id w:val="1397933423"/>
          <w:placeholder>
            <w:docPart w:val="DefaultPlaceholder_1081868574"/>
          </w:placeholder>
          <w:richText/>
        </w:sdtPr>
        <w:sdtContent>
          <w:r w:rsidRPr="00EC22F1">
            <w:rPr>
              <w:b/>
              <w:i/>
            </w:rPr>
            <w:t>Alexia Laird:</w:t>
          </w:r>
        </w:sdtContent>
      </w:sdt>
      <w:r w:rsidRPr="00EC22F1">
        <w:t xml:space="preserve"> A very good question.</w:t>
      </w:r>
      <w:r w:rsidRPr="00EC22F1" w:rsidR="005C4D84">
        <w:t xml:space="preserve"> </w:t>
      </w:r>
      <w:r w:rsidRPr="00EC22F1">
        <w:t xml:space="preserve">Within the £135 million fund we will be undertaking feasibility studies on all of </w:t>
      </w:r>
      <w:r w:rsidRPr="00EC22F1" w:rsidR="00002F8A">
        <w:t>these</w:t>
      </w:r>
      <w:r w:rsidRPr="00EC22F1">
        <w:t xml:space="preserve"> assets</w:t>
      </w:r>
      <w:r w:rsidRPr="00EC22F1" w:rsidR="009F67BD">
        <w:t>. Y</w:t>
      </w:r>
      <w:r w:rsidRPr="00EC22F1">
        <w:t>ou are right that not all of them will be able to be completely decarbonised but a large number of them will.</w:t>
      </w:r>
      <w:r w:rsidRPr="00EC22F1" w:rsidR="005C4D84">
        <w:t xml:space="preserve"> </w:t>
      </w:r>
      <w:r w:rsidRPr="00EC22F1">
        <w:t>The £135 million includes the feasibility studies and the measures to be implemented within those to achieve ou</w:t>
      </w:r>
      <w:r w:rsidRPr="00EC22F1" w:rsidR="00002F8A">
        <w:t xml:space="preserve">r science-based </w:t>
      </w:r>
      <w:r w:rsidRPr="00EC22F1" w:rsidR="00002F8A">
        <w:t>target by 2030,</w:t>
      </w:r>
      <w:r w:rsidRPr="00EC22F1">
        <w:t xml:space="preserve"> which is aligned with a 1.5</w:t>
      </w:r>
      <w:r w:rsidR="003A70EB">
        <w:t xml:space="preserve"> degree</w:t>
      </w:r>
      <w:r w:rsidRPr="00EC22F1">
        <w:t xml:space="preserve"> scenario.</w:t>
      </w:r>
    </w:p>
    <w:p w:rsidR="00D2404C" w:rsidRPr="00EC22F1" w:rsidP="00C64708">
      <w:pPr>
        <w:pStyle w:val="Question"/>
      </w:pPr>
      <w:sdt>
        <w:sdtPr>
          <w:alias w:val="Member"/>
          <w:tag w:val="&lt;Member mnisId='1542' dodsId='35388'&gt;"/>
          <w:id w:val="1344359217"/>
          <w:placeholder>
            <w:docPart w:val="DefaultPlaceholder_1081868574"/>
          </w:placeholder>
          <w:richText/>
        </w:sdtPr>
        <w:sdtContent>
          <w:r w:rsidRPr="00EC22F1">
            <w:rPr>
              <w:b/>
            </w:rPr>
            <w:t>Chair:</w:t>
          </w:r>
        </w:sdtContent>
      </w:sdt>
      <w:r w:rsidRPr="00EC22F1">
        <w:t xml:space="preserve"> Have you made an estimate yet of what the cost per square metre </w:t>
      </w:r>
      <w:r w:rsidRPr="00EC22F1" w:rsidR="009F67BD">
        <w:t>is</w:t>
      </w:r>
      <w:r w:rsidRPr="00EC22F1">
        <w:t xml:space="preserve"> of retrofitting to the right standard?</w:t>
      </w:r>
    </w:p>
    <w:p w:rsidR="00D2404C" w:rsidRPr="00EC22F1" w:rsidP="00C64708">
      <w:pPr>
        <w:pStyle w:val="Answer"/>
      </w:pPr>
      <w:sdt>
        <w:sdtPr>
          <w:alias w:val="Witness"/>
          <w:id w:val="-1873219471"/>
          <w:placeholder>
            <w:docPart w:val="DefaultPlaceholder_1081868574"/>
          </w:placeholder>
          <w:richText/>
        </w:sdtPr>
        <w:sdtContent>
          <w:r w:rsidRPr="00EC22F1">
            <w:rPr>
              <w:b/>
              <w:i/>
            </w:rPr>
            <w:t>Alexia Laird:</w:t>
          </w:r>
        </w:sdtContent>
      </w:sdt>
      <w:r w:rsidRPr="00EC22F1">
        <w:t xml:space="preserve"> We have not, no.</w:t>
      </w:r>
      <w:r w:rsidRPr="00EC22F1" w:rsidR="005C4D84">
        <w:t xml:space="preserve"> </w:t>
      </w:r>
      <w:r w:rsidRPr="00EC22F1">
        <w:t>I will double</w:t>
      </w:r>
      <w:r w:rsidRPr="00EC22F1" w:rsidR="009F67BD">
        <w:t xml:space="preserve"> </w:t>
      </w:r>
      <w:r w:rsidRPr="00EC22F1">
        <w:t>check that</w:t>
      </w:r>
      <w:r w:rsidRPr="00EC22F1" w:rsidR="007516D6">
        <w:t xml:space="preserve"> with my team, but fro</w:t>
      </w:r>
      <w:r w:rsidRPr="00EC22F1">
        <w:t>m my knowledge we have not.</w:t>
      </w:r>
      <w:r w:rsidRPr="00EC22F1" w:rsidR="005C4D84">
        <w:t xml:space="preserve"> </w:t>
      </w:r>
      <w:r w:rsidRPr="00EC22F1">
        <w:t>It is something that</w:t>
      </w:r>
      <w:r w:rsidRPr="00EC22F1" w:rsidR="00002F8A">
        <w:t xml:space="preserve"> we hope </w:t>
      </w:r>
      <w:r w:rsidRPr="00EC22F1">
        <w:t xml:space="preserve">to </w:t>
      </w:r>
      <w:r w:rsidRPr="00EC22F1" w:rsidR="00002F8A">
        <w:t>clarify</w:t>
      </w:r>
      <w:r w:rsidRPr="00EC22F1">
        <w:t>.</w:t>
      </w:r>
    </w:p>
    <w:p w:rsidR="00D2404C" w:rsidRPr="00EC22F1" w:rsidP="00870F68">
      <w:pPr>
        <w:pStyle w:val="Question"/>
      </w:pPr>
      <w:sdt>
        <w:sdtPr>
          <w:alias w:val="Member"/>
          <w:tag w:val="&lt;Member mnisId='1542' dodsId='35388'&gt;"/>
          <w:id w:val="781302427"/>
          <w:placeholder>
            <w:docPart w:val="DefaultPlaceholder_1081868574"/>
          </w:placeholder>
          <w:richText/>
        </w:sdtPr>
        <w:sdtContent>
          <w:r w:rsidRPr="00EC22F1">
            <w:rPr>
              <w:b/>
            </w:rPr>
            <w:t>Chair:</w:t>
          </w:r>
        </w:sdtContent>
      </w:sdt>
      <w:r w:rsidRPr="00EC22F1">
        <w:t xml:space="preserve"> You do not know how far the £135 million will go</w:t>
      </w:r>
      <w:r w:rsidR="00A7534D">
        <w:t>;</w:t>
      </w:r>
      <w:r w:rsidRPr="00EC22F1">
        <w:t xml:space="preserve"> it is </w:t>
      </w:r>
      <w:r w:rsidRPr="00EC22F1" w:rsidR="00D27359">
        <w:t xml:space="preserve">just </w:t>
      </w:r>
      <w:r w:rsidRPr="00EC22F1">
        <w:t>a demonstration of intent at this point?</w:t>
      </w:r>
    </w:p>
    <w:p w:rsidR="00C30E37" w:rsidRPr="00EC22F1" w:rsidP="00C64708">
      <w:pPr>
        <w:pStyle w:val="Answer"/>
      </w:pPr>
      <w:sdt>
        <w:sdtPr>
          <w:alias w:val="Witness"/>
          <w:id w:val="-272174311"/>
          <w:placeholder>
            <w:docPart w:val="DefaultPlaceholder_1081868574"/>
          </w:placeholder>
          <w:richText/>
        </w:sdtPr>
        <w:sdtContent>
          <w:r w:rsidRPr="00EC22F1" w:rsidR="00D2404C">
            <w:rPr>
              <w:b/>
              <w:i/>
            </w:rPr>
            <w:t>Alexia Laird:</w:t>
          </w:r>
        </w:sdtContent>
      </w:sdt>
      <w:r w:rsidRPr="00EC22F1" w:rsidR="00D2404C">
        <w:t xml:space="preserve"> It is a fair estimate and it is based on</w:t>
      </w:r>
      <w:r w:rsidRPr="00EC22F1" w:rsidR="00D27359">
        <w:t xml:space="preserve"> </w:t>
      </w:r>
      <w:r w:rsidRPr="00EC22F1" w:rsidR="00D2404C">
        <w:t xml:space="preserve">a number of months of research into our existing </w:t>
      </w:r>
      <w:r w:rsidRPr="00EC22F1" w:rsidR="00D27359">
        <w:t>assets</w:t>
      </w:r>
      <w:r w:rsidRPr="00EC22F1" w:rsidR="00D2404C">
        <w:t xml:space="preserve">, looking at how they </w:t>
      </w:r>
      <w:r w:rsidRPr="00EC22F1" w:rsidR="00D27359">
        <w:t>are</w:t>
      </w:r>
      <w:r w:rsidRPr="00EC22F1" w:rsidR="00D2404C">
        <w:t xml:space="preserve"> running, looking at various levels of intervention that we could be undertaking</w:t>
      </w:r>
      <w:r w:rsidRPr="00EC22F1" w:rsidR="007516D6">
        <w:t>,</w:t>
      </w:r>
      <w:r w:rsidRPr="00EC22F1" w:rsidR="00D2404C">
        <w:t xml:space="preserve"> and an estimation of the decarbonisation</w:t>
      </w:r>
      <w:r w:rsidRPr="00EC22F1">
        <w:t>, moving towards air</w:t>
      </w:r>
      <w:r w:rsidRPr="00EC22F1" w:rsidR="007516D6">
        <w:t>-</w:t>
      </w:r>
      <w:r w:rsidRPr="00EC22F1">
        <w:t xml:space="preserve">source heat pumps, </w:t>
      </w:r>
      <w:r w:rsidR="00A7534D">
        <w:t xml:space="preserve">so </w:t>
      </w:r>
      <w:r w:rsidRPr="00EC22F1">
        <w:t>swapping out gas boilers to air</w:t>
      </w:r>
      <w:r w:rsidRPr="00EC22F1" w:rsidR="007516D6">
        <w:t>-</w:t>
      </w:r>
      <w:r w:rsidRPr="00EC22F1">
        <w:t>source heat pumps.</w:t>
      </w:r>
      <w:r w:rsidRPr="00EC22F1" w:rsidR="005C4D84">
        <w:t xml:space="preserve"> </w:t>
      </w:r>
      <w:r w:rsidRPr="00EC22F1" w:rsidR="00870F68">
        <w:t>I can’t tell you</w:t>
      </w:r>
      <w:r w:rsidRPr="00EC22F1">
        <w:t xml:space="preserve"> </w:t>
      </w:r>
      <w:r w:rsidRPr="00EC22F1" w:rsidR="00870F68">
        <w:t>a pound</w:t>
      </w:r>
      <w:r w:rsidRPr="00EC22F1">
        <w:t xml:space="preserve"> per </w:t>
      </w:r>
      <w:r w:rsidRPr="00EC22F1" w:rsidR="00D27359">
        <w:t>square</w:t>
      </w:r>
      <w:r w:rsidRPr="00EC22F1">
        <w:t xml:space="preserve"> foot right now but I can try to dig it out and come back to you.</w:t>
      </w:r>
    </w:p>
    <w:p w:rsidR="00C30E37" w:rsidRPr="00EC22F1" w:rsidP="00C64708">
      <w:pPr>
        <w:pStyle w:val="Question"/>
      </w:pPr>
      <w:sdt>
        <w:sdtPr>
          <w:alias w:val="Member"/>
          <w:tag w:val="&lt;Member mnisId='1542' dodsId='35388'&gt;"/>
          <w:id w:val="-1710404692"/>
          <w:placeholder>
            <w:docPart w:val="DefaultPlaceholder_1081868574"/>
          </w:placeholder>
          <w:richText/>
        </w:sdtPr>
        <w:sdtContent>
          <w:r w:rsidRPr="00EC22F1">
            <w:rPr>
              <w:b/>
            </w:rPr>
            <w:t>Chair:</w:t>
          </w:r>
        </w:sdtContent>
      </w:sdt>
      <w:r w:rsidRPr="00EC22F1">
        <w:t xml:space="preserve"> I ought to know the </w:t>
      </w:r>
      <w:r w:rsidRPr="00EC22F1" w:rsidR="00D27359">
        <w:t>answer</w:t>
      </w:r>
      <w:r w:rsidRPr="00EC22F1">
        <w:t xml:space="preserve"> to this question, but where does Land Securities rank in</w:t>
      </w:r>
      <w:r w:rsidRPr="00EC22F1" w:rsidR="00870F68">
        <w:t xml:space="preserve"> the</w:t>
      </w:r>
      <w:r w:rsidRPr="00EC22F1">
        <w:t xml:space="preserve"> scale of assets that you manage, </w:t>
      </w:r>
      <w:r w:rsidRPr="00EC22F1" w:rsidR="00870F68">
        <w:t>that</w:t>
      </w:r>
      <w:r w:rsidRPr="00EC22F1">
        <w:t xml:space="preserve"> you own as opposed to developing?</w:t>
      </w:r>
    </w:p>
    <w:p w:rsidR="00C30E37" w:rsidRPr="00EC22F1" w:rsidP="00C64708">
      <w:pPr>
        <w:pStyle w:val="Answer"/>
      </w:pPr>
      <w:sdt>
        <w:sdtPr>
          <w:alias w:val="Witness"/>
          <w:id w:val="893473008"/>
          <w:placeholder>
            <w:docPart w:val="DefaultPlaceholder_1081868574"/>
          </w:placeholder>
          <w:richText/>
        </w:sdtPr>
        <w:sdtContent>
          <w:r w:rsidRPr="00EC22F1">
            <w:rPr>
              <w:b/>
              <w:i/>
            </w:rPr>
            <w:t>Alexia Laird:</w:t>
          </w:r>
        </w:sdtContent>
      </w:sdt>
      <w:r w:rsidRPr="00EC22F1">
        <w:t xml:space="preserve"> Until very recently we were the largest property holder in the UK.</w:t>
      </w:r>
      <w:r w:rsidRPr="00EC22F1" w:rsidR="005C4D84">
        <w:t xml:space="preserve"> </w:t>
      </w:r>
      <w:r w:rsidRPr="00EC22F1">
        <w:t xml:space="preserve">We have an </w:t>
      </w:r>
      <w:r w:rsidRPr="00EC22F1" w:rsidR="007516D6">
        <w:t>extensive</w:t>
      </w:r>
      <w:r w:rsidRPr="00EC22F1">
        <w:t xml:space="preserve"> development pipeline.</w:t>
      </w:r>
      <w:r w:rsidRPr="00EC22F1" w:rsidR="005C4D84">
        <w:t xml:space="preserve"> </w:t>
      </w:r>
      <w:r w:rsidRPr="00EC22F1">
        <w:t>As it stands</w:t>
      </w:r>
      <w:r w:rsidR="00A7534D">
        <w:t>,</w:t>
      </w:r>
      <w:r w:rsidRPr="00EC22F1">
        <w:t xml:space="preserve"> we are looking at about 12 million square foot o</w:t>
      </w:r>
      <w:r w:rsidRPr="00EC22F1" w:rsidR="007516D6">
        <w:t>f</w:t>
      </w:r>
      <w:r w:rsidRPr="00EC22F1">
        <w:t xml:space="preserve"> development in the pipeline, quite extensi</w:t>
      </w:r>
      <w:r w:rsidRPr="00EC22F1" w:rsidR="007516D6">
        <w:t>ve</w:t>
      </w:r>
      <w:r w:rsidRPr="00EC22F1">
        <w:t>.</w:t>
      </w:r>
      <w:r w:rsidRPr="00EC22F1" w:rsidR="005C4D84">
        <w:t xml:space="preserve"> </w:t>
      </w:r>
      <w:r w:rsidRPr="00EC22F1" w:rsidR="00870F68">
        <w:t>We</w:t>
      </w:r>
      <w:r w:rsidRPr="00EC22F1">
        <w:t xml:space="preserve"> are very</w:t>
      </w:r>
      <w:r w:rsidRPr="00EC22F1" w:rsidR="00870F68">
        <w:t xml:space="preserve"> </w:t>
      </w:r>
      <w:r w:rsidRPr="00EC22F1">
        <w:t>concerned about</w:t>
      </w:r>
      <w:r w:rsidRPr="00EC22F1" w:rsidR="00870F68">
        <w:t xml:space="preserve"> and active on the embodied carbon side of things.</w:t>
      </w:r>
    </w:p>
    <w:p w:rsidR="00C30E37" w:rsidRPr="00EC22F1" w:rsidP="00C64708">
      <w:pPr>
        <w:pStyle w:val="Question"/>
      </w:pPr>
      <w:sdt>
        <w:sdtPr>
          <w:alias w:val="Member"/>
          <w:tag w:val="&lt;Member mnisId='1542' dodsId='35388'&gt;"/>
          <w:id w:val="-222527804"/>
          <w:placeholder>
            <w:docPart w:val="DefaultPlaceholder_1081868574"/>
          </w:placeholder>
          <w:richText/>
        </w:sdtPr>
        <w:sdtContent>
          <w:r w:rsidRPr="00EC22F1">
            <w:rPr>
              <w:b/>
            </w:rPr>
            <w:t>Chair:</w:t>
          </w:r>
        </w:sdtContent>
      </w:sdt>
      <w:r w:rsidRPr="00EC22F1">
        <w:t xml:space="preserve"> </w:t>
      </w:r>
      <w:r w:rsidRPr="00EC22F1" w:rsidR="00D27359">
        <w:t>Presumably</w:t>
      </w:r>
      <w:r w:rsidRPr="00EC22F1">
        <w:t xml:space="preserve"> you have not been building to that kind of standard for any of these buildings, or very few, until recently.</w:t>
      </w:r>
    </w:p>
    <w:p w:rsidR="00C95868" w:rsidRPr="00EC22F1" w:rsidP="00C64708">
      <w:pPr>
        <w:pStyle w:val="Answer"/>
      </w:pPr>
      <w:sdt>
        <w:sdtPr>
          <w:alias w:val="Witness"/>
          <w:id w:val="-891498538"/>
          <w:placeholder>
            <w:docPart w:val="DefaultPlaceholder_1081868574"/>
          </w:placeholder>
          <w:richText/>
        </w:sdtPr>
        <w:sdtContent>
          <w:r w:rsidRPr="00EC22F1" w:rsidR="00C30E37">
            <w:rPr>
              <w:b/>
              <w:i/>
            </w:rPr>
            <w:t>Alexia Laird:</w:t>
          </w:r>
        </w:sdtContent>
      </w:sdt>
      <w:r w:rsidRPr="00EC22F1" w:rsidR="00C30E37">
        <w:t xml:space="preserve"> I would </w:t>
      </w:r>
      <w:r w:rsidRPr="00EC22F1" w:rsidR="00D27359">
        <w:t>not</w:t>
      </w:r>
      <w:r w:rsidRPr="00EC22F1" w:rsidR="00C30E37">
        <w:t xml:space="preserve"> say any of them.</w:t>
      </w:r>
      <w:r w:rsidRPr="00EC22F1" w:rsidR="005C4D84">
        <w:t xml:space="preserve"> </w:t>
      </w:r>
      <w:r w:rsidRPr="00EC22F1" w:rsidR="00C30E37">
        <w:t>We have been doing whole</w:t>
      </w:r>
      <w:r w:rsidRPr="00EC22F1" w:rsidR="00D27359">
        <w:t xml:space="preserve"> </w:t>
      </w:r>
      <w:r w:rsidRPr="00EC22F1" w:rsidR="00C30E37">
        <w:t>life carbon assessments for about 10 years now</w:t>
      </w:r>
      <w:r w:rsidRPr="00EC22F1" w:rsidR="007516D6">
        <w:t xml:space="preserve">, since </w:t>
      </w:r>
      <w:r w:rsidRPr="00EC22F1" w:rsidR="00C30E37">
        <w:t xml:space="preserve">Simon has been involved </w:t>
      </w:r>
      <w:r w:rsidRPr="00EC22F1">
        <w:t>with Landsec.</w:t>
      </w:r>
      <w:r w:rsidRPr="00EC22F1" w:rsidR="005C4D84">
        <w:t xml:space="preserve"> </w:t>
      </w:r>
      <w:r w:rsidRPr="00EC22F1">
        <w:t xml:space="preserve">We have been doing it for a number of years and Landsec </w:t>
      </w:r>
      <w:r w:rsidRPr="00EC22F1" w:rsidR="00870F68">
        <w:t>has</w:t>
      </w:r>
      <w:r w:rsidRPr="00EC22F1">
        <w:t xml:space="preserve"> a track record of innovating and trying to </w:t>
      </w:r>
      <w:r w:rsidRPr="00EC22F1" w:rsidR="00D27359">
        <w:t>find</w:t>
      </w:r>
      <w:r w:rsidRPr="00EC22F1">
        <w:t xml:space="preserve"> new </w:t>
      </w:r>
      <w:r w:rsidRPr="00EC22F1" w:rsidR="00D27359">
        <w:t>ways</w:t>
      </w:r>
      <w:r w:rsidRPr="00EC22F1">
        <w:t xml:space="preserve"> of doing things.</w:t>
      </w:r>
      <w:r w:rsidRPr="00EC22F1" w:rsidR="005C4D84">
        <w:t xml:space="preserve"> </w:t>
      </w:r>
      <w:r w:rsidRPr="00EC22F1">
        <w:t xml:space="preserve">It is true that given the extent of our property ownership, a </w:t>
      </w:r>
      <w:r w:rsidRPr="00EC22F1" w:rsidR="00D27359">
        <w:t>large</w:t>
      </w:r>
      <w:r w:rsidRPr="00EC22F1">
        <w:t xml:space="preserve"> majority of them will not meet the right standards.</w:t>
      </w:r>
    </w:p>
    <w:p w:rsidR="00C95868" w:rsidRPr="00EC22F1" w:rsidP="00C64708">
      <w:pPr>
        <w:pStyle w:val="Question"/>
      </w:pPr>
      <w:sdt>
        <w:sdtPr>
          <w:alias w:val="Member"/>
          <w:tag w:val="&lt;Member mnisId='1542' dodsId='35388'&gt;"/>
          <w:id w:val="-1188671734"/>
          <w:placeholder>
            <w:docPart w:val="DefaultPlaceholder_1081868574"/>
          </w:placeholder>
          <w:richText/>
        </w:sdtPr>
        <w:sdtContent>
          <w:r w:rsidRPr="00EC22F1">
            <w:rPr>
              <w:b/>
            </w:rPr>
            <w:t>Chair:</w:t>
          </w:r>
        </w:sdtContent>
      </w:sdt>
      <w:r w:rsidRPr="00EC22F1">
        <w:t xml:space="preserve"> Have you issued green bonds that are related to greening your portfolio?</w:t>
      </w:r>
    </w:p>
    <w:p w:rsidR="00C95868" w:rsidRPr="00EC22F1" w:rsidP="00C64708">
      <w:pPr>
        <w:pStyle w:val="Answer"/>
      </w:pPr>
      <w:sdt>
        <w:sdtPr>
          <w:alias w:val="Witness"/>
          <w:id w:val="780770170"/>
          <w:placeholder>
            <w:docPart w:val="DefaultPlaceholder_1081868574"/>
          </w:placeholder>
          <w:richText/>
        </w:sdtPr>
        <w:sdtContent>
          <w:r w:rsidRPr="00EC22F1">
            <w:rPr>
              <w:b/>
              <w:i/>
            </w:rPr>
            <w:t>Alexia Laird:</w:t>
          </w:r>
        </w:sdtContent>
      </w:sdt>
      <w:r w:rsidRPr="00EC22F1">
        <w:t xml:space="preserve"> We do have a green</w:t>
      </w:r>
      <w:r w:rsidRPr="00EC22F1" w:rsidR="007516D6">
        <w:t>-</w:t>
      </w:r>
      <w:r w:rsidRPr="00EC22F1">
        <w:t>bond framework available, yes.</w:t>
      </w:r>
    </w:p>
    <w:p w:rsidR="00C95868" w:rsidRPr="00EC22F1" w:rsidP="00C64708">
      <w:pPr>
        <w:pStyle w:val="Question"/>
      </w:pPr>
      <w:sdt>
        <w:sdtPr>
          <w:alias w:val="Member"/>
          <w:tag w:val="&lt;Member mnisId='1542' dodsId='35388'&gt;"/>
          <w:id w:val="-326280177"/>
          <w:placeholder>
            <w:docPart w:val="DefaultPlaceholder_1081868574"/>
          </w:placeholder>
          <w:richText/>
        </w:sdtPr>
        <w:sdtContent>
          <w:r w:rsidRPr="00EC22F1">
            <w:rPr>
              <w:b/>
            </w:rPr>
            <w:t>Chair:</w:t>
          </w:r>
        </w:sdtContent>
      </w:sdt>
      <w:r w:rsidRPr="00EC22F1">
        <w:t xml:space="preserve"> This is not your area, probably, but does that have a pricing advantage to the company in being able to issue green bonds?</w:t>
      </w:r>
      <w:r w:rsidRPr="00EC22F1" w:rsidR="005C4D84">
        <w:t xml:space="preserve"> </w:t>
      </w:r>
      <w:r w:rsidRPr="00EC22F1">
        <w:t>Is the demand such that you can get cheaper financing?</w:t>
      </w:r>
    </w:p>
    <w:p w:rsidR="00C95868" w:rsidRPr="00EC22F1" w:rsidP="00C64708">
      <w:pPr>
        <w:pStyle w:val="Answer"/>
      </w:pPr>
      <w:sdt>
        <w:sdtPr>
          <w:alias w:val="Witness"/>
          <w:id w:val="873039138"/>
          <w:placeholder>
            <w:docPart w:val="DefaultPlaceholder_1081868574"/>
          </w:placeholder>
          <w:richText/>
        </w:sdtPr>
        <w:sdtContent>
          <w:r w:rsidRPr="00EC22F1">
            <w:rPr>
              <w:b/>
              <w:i/>
            </w:rPr>
            <w:t>Alexia Laird:</w:t>
          </w:r>
        </w:sdtContent>
      </w:sdt>
      <w:r w:rsidRPr="00EC22F1">
        <w:t xml:space="preserve"> I </w:t>
      </w:r>
      <w:r w:rsidRPr="00EC22F1" w:rsidR="00870F68">
        <w:t>am not</w:t>
      </w:r>
      <w:r w:rsidRPr="00EC22F1">
        <w:t xml:space="preserve"> able to answer that but I could get back to you.</w:t>
      </w:r>
    </w:p>
    <w:p w:rsidR="00C95868" w:rsidRPr="00EC22F1" w:rsidP="00C64708">
      <w:pPr>
        <w:pStyle w:val="Remark"/>
      </w:pPr>
      <w:sdt>
        <w:sdtPr>
          <w:alias w:val="Member"/>
          <w:tag w:val="&lt;Member mnisId='1542' dodsId='35388'&gt;"/>
          <w:id w:val="1207840809"/>
          <w:placeholder>
            <w:docPart w:val="DefaultPlaceholder_1081868574"/>
          </w:placeholder>
          <w:richText/>
        </w:sdtPr>
        <w:sdtContent>
          <w:r w:rsidRPr="00EC22F1">
            <w:rPr>
              <w:b/>
            </w:rPr>
            <w:t>Chair:</w:t>
          </w:r>
        </w:sdtContent>
      </w:sdt>
      <w:r w:rsidRPr="00EC22F1">
        <w:t xml:space="preserve"> It would be very helpful if you could write to the Committee when you have had a word with the finance director about that.</w:t>
      </w:r>
    </w:p>
    <w:p w:rsidR="00C95868" w:rsidRPr="00EC22F1" w:rsidP="00C64708">
      <w:pPr>
        <w:pStyle w:val="Answer"/>
      </w:pPr>
      <w:sdt>
        <w:sdtPr>
          <w:alias w:val="Witness"/>
          <w:id w:val="-2147353146"/>
          <w:placeholder>
            <w:docPart w:val="DefaultPlaceholder_1081868574"/>
          </w:placeholder>
          <w:richText/>
        </w:sdtPr>
        <w:sdtContent>
          <w:r w:rsidRPr="00EC22F1">
            <w:rPr>
              <w:b/>
              <w:i/>
            </w:rPr>
            <w:t>Alexia Laird:</w:t>
          </w:r>
        </w:sdtContent>
      </w:sdt>
      <w:r w:rsidRPr="00EC22F1">
        <w:t xml:space="preserve"> Of course.</w:t>
      </w:r>
    </w:p>
    <w:p w:rsidR="00C95868" w:rsidRPr="00EC22F1" w:rsidP="00C64708">
      <w:pPr>
        <w:pStyle w:val="Question"/>
      </w:pPr>
      <w:sdt>
        <w:sdtPr>
          <w:alias w:val="Member"/>
          <w:tag w:val="&lt;Member mnisId='1542' dodsId='35388'&gt;"/>
          <w:id w:val="-1661450025"/>
          <w:placeholder>
            <w:docPart w:val="DefaultPlaceholder_1081868574"/>
          </w:placeholder>
          <w:richText/>
        </w:sdtPr>
        <w:sdtContent>
          <w:r w:rsidRPr="00EC22F1">
            <w:rPr>
              <w:b/>
            </w:rPr>
            <w:t>Chair:</w:t>
          </w:r>
        </w:sdtContent>
      </w:sdt>
      <w:r w:rsidRPr="00EC22F1">
        <w:t xml:space="preserve"> Adam, if you have been advising Land Securities, is Land Securities </w:t>
      </w:r>
      <w:r w:rsidRPr="00EC22F1">
        <w:t>an outlier in this respect?</w:t>
      </w:r>
      <w:r w:rsidRPr="00EC22F1" w:rsidR="005C4D84">
        <w:t xml:space="preserve"> </w:t>
      </w:r>
      <w:r w:rsidRPr="00EC22F1">
        <w:t>You</w:t>
      </w:r>
      <w:r w:rsidRPr="00EC22F1" w:rsidR="00D27359">
        <w:t xml:space="preserve"> </w:t>
      </w:r>
      <w:r w:rsidRPr="00EC22F1">
        <w:t>said that much of the industry is moving in this direction.</w:t>
      </w:r>
      <w:r w:rsidRPr="00EC22F1" w:rsidR="005C4D84">
        <w:t xml:space="preserve"> </w:t>
      </w:r>
      <w:r w:rsidRPr="00EC22F1">
        <w:t xml:space="preserve">Have you seen other companies setting aside specific </w:t>
      </w:r>
      <w:r w:rsidRPr="00EC22F1" w:rsidR="00D27359">
        <w:t>amounts</w:t>
      </w:r>
      <w:r w:rsidRPr="00EC22F1">
        <w:t xml:space="preserve"> of money to retrofit their properties?</w:t>
      </w:r>
    </w:p>
    <w:p w:rsidR="00C95868" w:rsidRPr="00EC22F1" w:rsidP="00C64708">
      <w:pPr>
        <w:pStyle w:val="Answer"/>
      </w:pPr>
      <w:sdt>
        <w:sdtPr>
          <w:alias w:val="Witness"/>
          <w:id w:val="-1432811114"/>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Yes, to a greater or lesser extent.</w:t>
      </w:r>
      <w:r w:rsidRPr="00EC22F1" w:rsidR="005C4D84">
        <w:t xml:space="preserve"> </w:t>
      </w:r>
      <w:r w:rsidRPr="00EC22F1">
        <w:t>I am not sure of others that have made a public commitment to a specific amount, but we are certainly working with a number of London property companies that are in the process of doing exactly that review of what they need to do to each of the buildings in their portfolio and trying to determine the budget cost and investment required to make that happen.</w:t>
      </w:r>
    </w:p>
    <w:p w:rsidR="00C95868" w:rsidRPr="00EC22F1" w:rsidP="00C64708">
      <w:pPr>
        <w:pStyle w:val="Question"/>
      </w:pPr>
      <w:sdt>
        <w:sdtPr>
          <w:alias w:val="Member"/>
          <w:tag w:val="&lt;Member mnisId='1542' dodsId='35388'&gt;"/>
          <w:id w:val="-1512991215"/>
          <w:placeholder>
            <w:docPart w:val="DefaultPlaceholder_1081868574"/>
          </w:placeholder>
          <w:richText/>
        </w:sdtPr>
        <w:sdtContent>
          <w:r w:rsidRPr="00EC22F1">
            <w:rPr>
              <w:b/>
            </w:rPr>
            <w:t>Chair:</w:t>
          </w:r>
        </w:sdtContent>
      </w:sdt>
      <w:r w:rsidRPr="00EC22F1">
        <w:t xml:space="preserve"> Do you think</w:t>
      </w:r>
      <w:r w:rsidRPr="00EC22F1" w:rsidR="00D27359">
        <w:t xml:space="preserve"> </w:t>
      </w:r>
      <w:r w:rsidRPr="00EC22F1">
        <w:t>there is a need for Government to get in the way here in providing some kind of financial support for a low-carbon construction within the commercial sector or should they focus any available resource that they have on households?</w:t>
      </w:r>
    </w:p>
    <w:p w:rsidR="00C95868" w:rsidRPr="00EC22F1" w:rsidP="00C64708">
      <w:pPr>
        <w:pStyle w:val="Answer"/>
      </w:pPr>
      <w:sdt>
        <w:sdtPr>
          <w:alias w:val="Witness"/>
          <w:id w:val="1666283811"/>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From my perspective</w:t>
      </w:r>
      <w:r w:rsidR="00A7534D">
        <w:t>,</w:t>
      </w:r>
      <w:r w:rsidRPr="00EC22F1">
        <w:t xml:space="preserve"> the prime London and city </w:t>
      </w:r>
      <w:r w:rsidRPr="00EC22F1" w:rsidR="00D27359">
        <w:t>centre</w:t>
      </w:r>
      <w:r w:rsidRPr="00EC22F1">
        <w:t xml:space="preserve"> commercial market does not need </w:t>
      </w:r>
      <w:r w:rsidRPr="00EC22F1" w:rsidR="00D27359">
        <w:t>further</w:t>
      </w:r>
      <w:r w:rsidRPr="00EC22F1">
        <w:t xml:space="preserve"> support.</w:t>
      </w:r>
      <w:r w:rsidRPr="00EC22F1" w:rsidR="005C4D84">
        <w:t xml:space="preserve"> </w:t>
      </w:r>
      <w:r w:rsidRPr="00EC22F1" w:rsidR="00D27359">
        <w:t>There</w:t>
      </w:r>
      <w:r w:rsidRPr="00EC22F1">
        <w:t xml:space="preserve"> will be valuable secondary and tertiary buildings that if they were asked to achieve an EPC of B would struggle to do that viably and would therefore be taking valuable space out of local economies and local community business start-up space and things of that sort.</w:t>
      </w:r>
      <w:r w:rsidRPr="00EC22F1" w:rsidR="005C4D84">
        <w:t xml:space="preserve"> </w:t>
      </w:r>
      <w:r w:rsidRPr="00EC22F1">
        <w:t xml:space="preserve">Those might be </w:t>
      </w:r>
      <w:r w:rsidRPr="00EC22F1" w:rsidR="00D27359">
        <w:t>areas</w:t>
      </w:r>
      <w:r w:rsidRPr="00EC22F1">
        <w:t xml:space="preserve"> that would benefit from support </w:t>
      </w:r>
      <w:r w:rsidRPr="00EC22F1" w:rsidR="00D27359">
        <w:t>from</w:t>
      </w:r>
      <w:r w:rsidRPr="00EC22F1">
        <w:t xml:space="preserve"> the Government at whatever level.</w:t>
      </w:r>
      <w:r w:rsidRPr="00EC22F1" w:rsidR="005C4D84">
        <w:t xml:space="preserve"> </w:t>
      </w:r>
      <w:r w:rsidRPr="00EC22F1">
        <w:t xml:space="preserve">I am sure, Alexia, you have a view on the </w:t>
      </w:r>
      <w:r w:rsidRPr="00EC22F1" w:rsidR="00D27359">
        <w:t>need</w:t>
      </w:r>
      <w:r w:rsidRPr="00EC22F1">
        <w:t xml:space="preserve"> for support within the central London developments, but that </w:t>
      </w:r>
      <w:r w:rsidRPr="00EC22F1" w:rsidR="002B1533">
        <w:t>is</w:t>
      </w:r>
      <w:r w:rsidRPr="00EC22F1">
        <w:t xml:space="preserve"> where I would prioritise within the commercial sector.</w:t>
      </w:r>
    </w:p>
    <w:p w:rsidR="002672ED" w:rsidRPr="00EC22F1" w:rsidP="00C64708">
      <w:pPr>
        <w:pStyle w:val="Question"/>
      </w:pPr>
      <w:sdt>
        <w:sdtPr>
          <w:alias w:val="Member"/>
          <w:tag w:val="&lt;Member mnisId='1542' dodsId='35388'&gt;"/>
          <w:id w:val="1531758558"/>
          <w:placeholder>
            <w:docPart w:val="DefaultPlaceholder_1081868574"/>
          </w:placeholder>
          <w:richText/>
        </w:sdtPr>
        <w:sdtContent>
          <w:r w:rsidRPr="00EC22F1" w:rsidR="00C95868">
            <w:rPr>
              <w:b/>
            </w:rPr>
            <w:t>Chair:</w:t>
          </w:r>
        </w:sdtContent>
      </w:sdt>
      <w:r w:rsidRPr="00EC22F1" w:rsidR="00C95868">
        <w:t xml:space="preserve"> I am going to stop asking and move on to other colleagues in a second, but </w:t>
      </w:r>
      <w:r w:rsidRPr="00EC22F1" w:rsidR="007516D6">
        <w:t>one</w:t>
      </w:r>
      <w:r w:rsidRPr="00EC22F1" w:rsidR="00C95868">
        <w:t xml:space="preserve"> of the issues that we are grappling with in this inquiry is whether the embodied carbon </w:t>
      </w:r>
      <w:r w:rsidRPr="00EC22F1" w:rsidR="00D708FD">
        <w:t>of existing buildings is worth preserving as against demolishing and building in its place.</w:t>
      </w:r>
      <w:r w:rsidRPr="00EC22F1" w:rsidR="005C4D84">
        <w:t xml:space="preserve"> </w:t>
      </w:r>
      <w:r w:rsidRPr="00EC22F1" w:rsidR="00D708FD">
        <w:t>Major city developers like Land Securities have</w:t>
      </w:r>
      <w:r w:rsidRPr="00EC22F1" w:rsidR="002B1533">
        <w:t>,</w:t>
      </w:r>
      <w:r w:rsidRPr="00EC22F1" w:rsidR="00D708FD">
        <w:t xml:space="preserve"> generally speaking</w:t>
      </w:r>
      <w:r w:rsidRPr="00EC22F1" w:rsidR="002B1533">
        <w:t>,</w:t>
      </w:r>
      <w:r w:rsidRPr="00EC22F1" w:rsidR="00D708FD">
        <w:t xml:space="preserve"> </w:t>
      </w:r>
      <w:r w:rsidRPr="00EC22F1">
        <w:t>demolished and built new.</w:t>
      </w:r>
      <w:r w:rsidRPr="00EC22F1" w:rsidR="005C4D84">
        <w:t xml:space="preserve"> </w:t>
      </w:r>
      <w:r w:rsidRPr="00EC22F1">
        <w:t xml:space="preserve">You are suggesting, Adam, that there </w:t>
      </w:r>
      <w:r w:rsidRPr="00EC22F1" w:rsidR="007516D6">
        <w:t>may be</w:t>
      </w:r>
      <w:r w:rsidRPr="00EC22F1">
        <w:t xml:space="preserve"> tertiary areas where there is not the value and the cost of retrofitting cannot be justified.</w:t>
      </w:r>
      <w:r w:rsidRPr="00EC22F1" w:rsidR="005C4D84">
        <w:t xml:space="preserve"> </w:t>
      </w:r>
      <w:r w:rsidRPr="00EC22F1">
        <w:t xml:space="preserve">That suggests to me that the </w:t>
      </w:r>
      <w:r w:rsidRPr="00EC22F1" w:rsidR="00D27359">
        <w:t>corollary</w:t>
      </w:r>
      <w:r w:rsidRPr="00EC22F1">
        <w:t xml:space="preserve"> of that might be that if a building cannot be retrofitted to the right standard</w:t>
      </w:r>
      <w:r w:rsidR="00A7534D">
        <w:t>,</w:t>
      </w:r>
      <w:r w:rsidRPr="00EC22F1">
        <w:t xml:space="preserve"> it might make sense</w:t>
      </w:r>
      <w:r w:rsidRPr="00EC22F1" w:rsidR="002B1533">
        <w:t xml:space="preserve"> commercially</w:t>
      </w:r>
      <w:r w:rsidRPr="00EC22F1">
        <w:t xml:space="preserve"> to demolish </w:t>
      </w:r>
      <w:r w:rsidRPr="00EC22F1" w:rsidR="002B1533">
        <w:t>it</w:t>
      </w:r>
      <w:r w:rsidRPr="00EC22F1">
        <w:t>.</w:t>
      </w:r>
      <w:r w:rsidRPr="00EC22F1" w:rsidR="005C4D84">
        <w:t xml:space="preserve"> </w:t>
      </w:r>
      <w:r w:rsidRPr="00EC22F1">
        <w:t>How</w:t>
      </w:r>
      <w:r w:rsidRPr="00EC22F1" w:rsidR="00D27359">
        <w:t xml:space="preserve"> does that squ</w:t>
      </w:r>
      <w:r w:rsidRPr="00EC22F1">
        <w:t xml:space="preserve">are </w:t>
      </w:r>
      <w:r w:rsidRPr="00EC22F1" w:rsidR="007516D6">
        <w:t>if you are</w:t>
      </w:r>
      <w:r w:rsidRPr="00EC22F1">
        <w:t xml:space="preserve"> adopting an embodied carbon approach?</w:t>
      </w:r>
      <w:r w:rsidRPr="00EC22F1" w:rsidR="005C4D84">
        <w:t xml:space="preserve"> </w:t>
      </w:r>
      <w:r w:rsidRPr="00EC22F1">
        <w:t>Do you have a view?</w:t>
      </w:r>
    </w:p>
    <w:p w:rsidR="002672ED" w:rsidRPr="00EC22F1" w:rsidP="00C64708">
      <w:pPr>
        <w:pStyle w:val="Answer"/>
      </w:pPr>
      <w:sdt>
        <w:sdtPr>
          <w:alias w:val="Witness"/>
          <w:id w:val="-1628705266"/>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w:t>
      </w:r>
      <w:r w:rsidRPr="00EC22F1" w:rsidR="002B1533">
        <w:t>It</w:t>
      </w:r>
      <w:r w:rsidRPr="00EC22F1">
        <w:t xml:space="preserve"> would depend on whether the building c</w:t>
      </w:r>
      <w:r w:rsidRPr="00EC22F1" w:rsidR="002B1533">
        <w:t>an</w:t>
      </w:r>
      <w:r w:rsidRPr="00EC22F1">
        <w:t xml:space="preserve"> be made suitable to the local market requirements.</w:t>
      </w:r>
      <w:r w:rsidRPr="00EC22F1" w:rsidR="005C4D84">
        <w:t xml:space="preserve"> </w:t>
      </w:r>
      <w:r w:rsidRPr="00EC22F1" w:rsidR="00D27359">
        <w:t>There</w:t>
      </w:r>
      <w:r w:rsidRPr="00EC22F1">
        <w:t xml:space="preserve"> is no point in refurbishing a building to a low-carbon standard if it is </w:t>
      </w:r>
      <w:r w:rsidRPr="00EC22F1" w:rsidR="007516D6">
        <w:t>not</w:t>
      </w:r>
      <w:r w:rsidRPr="00EC22F1">
        <w:t xml:space="preserve"> </w:t>
      </w:r>
      <w:r w:rsidRPr="00EC22F1" w:rsidR="00D27359">
        <w:t xml:space="preserve">functionally </w:t>
      </w:r>
      <w:r w:rsidRPr="00EC22F1">
        <w:t>suitable for the intended use that it will be put to.</w:t>
      </w:r>
      <w:r w:rsidRPr="00EC22F1" w:rsidR="005C4D84">
        <w:t xml:space="preserve"> </w:t>
      </w:r>
      <w:r w:rsidRPr="00EC22F1">
        <w:t xml:space="preserve">If, however, it is still suitable in its configuration and the nature of the space, it would typically be less expensive to refurbish than to rebuild but </w:t>
      </w:r>
      <w:r w:rsidRPr="00EC22F1" w:rsidR="007516D6">
        <w:t>it</w:t>
      </w:r>
      <w:r w:rsidRPr="00EC22F1">
        <w:t xml:space="preserve"> would need support because it may still </w:t>
      </w:r>
      <w:r w:rsidRPr="00EC22F1" w:rsidR="00D27359">
        <w:t>not</w:t>
      </w:r>
      <w:r w:rsidRPr="00EC22F1">
        <w:t xml:space="preserve"> be economically viable to do either.</w:t>
      </w:r>
      <w:r w:rsidRPr="00EC22F1" w:rsidR="005C4D84">
        <w:t xml:space="preserve"> </w:t>
      </w:r>
      <w:r w:rsidRPr="00EC22F1">
        <w:t xml:space="preserve">It might </w:t>
      </w:r>
      <w:r w:rsidRPr="00EC22F1" w:rsidR="00D27359">
        <w:t>not</w:t>
      </w:r>
      <w:r w:rsidRPr="00EC22F1">
        <w:t xml:space="preserve"> be a case of it being rebuilt, it might just be space that is then lost.</w:t>
      </w:r>
      <w:r w:rsidRPr="00EC22F1" w:rsidR="005C4D84">
        <w:t xml:space="preserve"> </w:t>
      </w:r>
      <w:r w:rsidRPr="00EC22F1" w:rsidR="002B1533">
        <w:t>The</w:t>
      </w:r>
      <w:r w:rsidRPr="00EC22F1">
        <w:t xml:space="preserve"> embodied carbon saving from refurbishment or renovation as opposed to redevelopment </w:t>
      </w:r>
      <w:r w:rsidRPr="00EC22F1" w:rsidR="002B1533">
        <w:t>is</w:t>
      </w:r>
      <w:r w:rsidRPr="00EC22F1">
        <w:t xml:space="preserve"> far more significant than the financial saving</w:t>
      </w:r>
      <w:r w:rsidRPr="00EC22F1" w:rsidR="002B1533">
        <w:t>,</w:t>
      </w:r>
      <w:r w:rsidRPr="00EC22F1">
        <w:t xml:space="preserve"> so it should be prioritised on that basis.</w:t>
      </w:r>
    </w:p>
    <w:p w:rsidR="002672ED" w:rsidRPr="00EC22F1" w:rsidP="00C64708">
      <w:pPr>
        <w:pStyle w:val="Answer"/>
      </w:pPr>
      <w:sdt>
        <w:sdtPr>
          <w:alias w:val="Witness"/>
          <w:id w:val="-2055141868"/>
          <w:placeholder>
            <w:docPart w:val="DefaultPlaceholder_1081868574"/>
          </w:placeholder>
          <w:richText/>
        </w:sdtPr>
        <w:sdtContent>
          <w:r w:rsidRPr="00EC22F1">
            <w:rPr>
              <w:b/>
              <w:i/>
            </w:rPr>
            <w:t>Alexia Laird:</w:t>
          </w:r>
        </w:sdtContent>
      </w:sdt>
      <w:r w:rsidRPr="00EC22F1">
        <w:t xml:space="preserve"> I echo that.</w:t>
      </w:r>
      <w:r w:rsidRPr="00EC22F1" w:rsidR="005C4D84">
        <w:t xml:space="preserve"> </w:t>
      </w:r>
      <w:r w:rsidRPr="00EC22F1">
        <w:t xml:space="preserve">It is dangerous to try to make blanket statements when it comes to these things and it is important to look at </w:t>
      </w:r>
      <w:r w:rsidRPr="00EC22F1">
        <w:t>them case</w:t>
      </w:r>
      <w:r w:rsidRPr="00EC22F1" w:rsidR="002B1533">
        <w:t xml:space="preserve"> </w:t>
      </w:r>
      <w:r w:rsidRPr="00EC22F1">
        <w:t>by</w:t>
      </w:r>
      <w:r w:rsidRPr="00EC22F1" w:rsidR="002B1533">
        <w:t xml:space="preserve"> </w:t>
      </w:r>
      <w:r w:rsidRPr="00EC22F1">
        <w:t>case</w:t>
      </w:r>
      <w:r w:rsidRPr="00EC22F1" w:rsidR="002B1533">
        <w:t xml:space="preserve">, </w:t>
      </w:r>
      <w:r w:rsidRPr="00EC22F1">
        <w:t xml:space="preserve">and we are </w:t>
      </w:r>
      <w:r w:rsidRPr="00EC22F1" w:rsidR="00D27359">
        <w:t>discovering</w:t>
      </w:r>
      <w:r w:rsidRPr="00EC22F1">
        <w:t xml:space="preserve"> that every day through the work that we do at Landsec.</w:t>
      </w:r>
      <w:r w:rsidRPr="00EC22F1" w:rsidR="005C4D84">
        <w:t xml:space="preserve"> </w:t>
      </w:r>
      <w:r w:rsidRPr="00EC22F1" w:rsidR="007516D6">
        <w:t>Ev</w:t>
      </w:r>
      <w:r w:rsidRPr="00EC22F1" w:rsidR="00D27359">
        <w:t>ery</w:t>
      </w:r>
      <w:r w:rsidRPr="00EC22F1">
        <w:t xml:space="preserve"> project is different.</w:t>
      </w:r>
      <w:r w:rsidRPr="00EC22F1" w:rsidR="005C4D84">
        <w:t xml:space="preserve"> </w:t>
      </w:r>
      <w:r w:rsidRPr="00EC22F1">
        <w:t>Some of them lend themselves well to retrofit and refurb, some of them do not</w:t>
      </w:r>
      <w:r w:rsidRPr="00EC22F1" w:rsidR="002B1533">
        <w:t>,</w:t>
      </w:r>
      <w:r w:rsidRPr="00EC22F1">
        <w:t xml:space="preserve"> so it is dangerous to try to cover it in a blanket statement.</w:t>
      </w:r>
    </w:p>
    <w:p w:rsidR="002672ED" w:rsidRPr="00EC22F1" w:rsidP="002B1533">
      <w:pPr>
        <w:pStyle w:val="Question"/>
      </w:pPr>
      <w:sdt>
        <w:sdtPr>
          <w:alias w:val="Member"/>
          <w:tag w:val="&lt;Member mnisId='1542' dodsId='35388'&gt;"/>
          <w:id w:val="-2092615649"/>
          <w:placeholder>
            <w:docPart w:val="DefaultPlaceholder_1081868574"/>
          </w:placeholder>
          <w:richText/>
        </w:sdtPr>
        <w:sdtContent>
          <w:r w:rsidRPr="00EC22F1">
            <w:rPr>
              <w:b/>
            </w:rPr>
            <w:t>Chair:</w:t>
          </w:r>
        </w:sdtContent>
      </w:sdt>
      <w:r w:rsidRPr="00EC22F1">
        <w:t xml:space="preserve"> You are doing that analysis now?</w:t>
      </w:r>
    </w:p>
    <w:p w:rsidR="002672ED" w:rsidRPr="00EC22F1" w:rsidP="00C64708">
      <w:pPr>
        <w:pStyle w:val="Answer"/>
      </w:pPr>
      <w:sdt>
        <w:sdtPr>
          <w:alias w:val="Witness"/>
          <w:id w:val="-1889412902"/>
          <w:placeholder>
            <w:docPart w:val="DefaultPlaceholder_1081868574"/>
          </w:placeholder>
          <w:richText/>
        </w:sdtPr>
        <w:sdtContent>
          <w:r w:rsidRPr="00EC22F1">
            <w:rPr>
              <w:b/>
              <w:i/>
            </w:rPr>
            <w:t>Alexia Laird:</w:t>
          </w:r>
        </w:sdtContent>
      </w:sdt>
      <w:r w:rsidRPr="00EC22F1">
        <w:t xml:space="preserve"> </w:t>
      </w:r>
      <w:r w:rsidR="00A7534D">
        <w:t>Y</w:t>
      </w:r>
      <w:r w:rsidRPr="00EC22F1">
        <w:t>es.</w:t>
      </w:r>
    </w:p>
    <w:p w:rsidR="002672ED" w:rsidRPr="00EC22F1" w:rsidP="00C64708">
      <w:pPr>
        <w:pStyle w:val="Question"/>
      </w:pPr>
      <w:sdt>
        <w:sdtPr>
          <w:alias w:val="Member"/>
          <w:tag w:val="&lt;Member mnisId='1542' dodsId='35388'&gt;"/>
          <w:id w:val="-1935352501"/>
          <w:placeholder>
            <w:docPart w:val="DefaultPlaceholder_1081868574"/>
          </w:placeholder>
          <w:richText/>
        </w:sdtPr>
        <w:sdtContent>
          <w:r w:rsidRPr="00EC22F1">
            <w:rPr>
              <w:b/>
            </w:rPr>
            <w:t>Chair:</w:t>
          </w:r>
        </w:sdtContent>
      </w:sdt>
      <w:r w:rsidRPr="00EC22F1">
        <w:t xml:space="preserve"> Did you </w:t>
      </w:r>
      <w:r w:rsidR="00872449">
        <w:t xml:space="preserve">do </w:t>
      </w:r>
      <w:r w:rsidRPr="00EC22F1">
        <w:t>that before and until recently?</w:t>
      </w:r>
    </w:p>
    <w:p w:rsidR="002672ED" w:rsidRPr="00EC22F1" w:rsidP="00C64708">
      <w:pPr>
        <w:pStyle w:val="Remark"/>
      </w:pPr>
      <w:sdt>
        <w:sdtPr>
          <w:alias w:val="Witness"/>
          <w:id w:val="2941936"/>
          <w:placeholder>
            <w:docPart w:val="DefaultPlaceholder_1081868574"/>
          </w:placeholder>
          <w:richText/>
        </w:sdtPr>
        <w:sdtContent>
          <w:r w:rsidRPr="00EC22F1">
            <w:rPr>
              <w:b/>
            </w:rPr>
            <w:t>Alexia Laird:</w:t>
          </w:r>
        </w:sdtContent>
      </w:sdt>
      <w:r w:rsidRPr="00EC22F1">
        <w:t xml:space="preserve"> </w:t>
      </w:r>
      <w:r w:rsidRPr="00EC22F1" w:rsidR="007516D6">
        <w:t xml:space="preserve">When </w:t>
      </w:r>
      <w:r w:rsidRPr="00EC22F1">
        <w:t>you say before?</w:t>
      </w:r>
    </w:p>
    <w:p w:rsidR="002672ED" w:rsidRPr="00EC22F1" w:rsidP="00C64708">
      <w:pPr>
        <w:pStyle w:val="Remark"/>
      </w:pPr>
      <w:sdt>
        <w:sdtPr>
          <w:alias w:val="Member"/>
          <w:tag w:val="&lt;Member mnisId='1542' dodsId='35388'&gt;"/>
          <w:id w:val="-1290968047"/>
          <w:placeholder>
            <w:docPart w:val="DefaultPlaceholder_1081868574"/>
          </w:placeholder>
          <w:richText/>
        </w:sdtPr>
        <w:sdtContent>
          <w:r w:rsidRPr="00EC22F1">
            <w:rPr>
              <w:b/>
            </w:rPr>
            <w:t>Chair:</w:t>
          </w:r>
        </w:sdtContent>
      </w:sdt>
      <w:r w:rsidRPr="00EC22F1">
        <w:t xml:space="preserve"> For how long have you tended to consider a refurbishment as opposed to a new build on a site that you have acquired?</w:t>
      </w:r>
    </w:p>
    <w:p w:rsidR="003C5D7C" w:rsidRPr="00EC22F1" w:rsidP="00C64708">
      <w:pPr>
        <w:pStyle w:val="Answer"/>
      </w:pPr>
      <w:sdt>
        <w:sdtPr>
          <w:alias w:val="Witness"/>
          <w:id w:val="1619103694"/>
          <w:placeholder>
            <w:docPart w:val="DefaultPlaceholder_1081868574"/>
          </w:placeholder>
          <w:richText/>
        </w:sdtPr>
        <w:sdtContent>
          <w:r w:rsidRPr="00EC22F1" w:rsidR="002672ED">
            <w:rPr>
              <w:b/>
              <w:i/>
            </w:rPr>
            <w:t>Alexia Laird:</w:t>
          </w:r>
        </w:sdtContent>
      </w:sdt>
      <w:r w:rsidRPr="00EC22F1" w:rsidR="002672ED">
        <w:t xml:space="preserve"> As long as I have been involved</w:t>
      </w:r>
      <w:r w:rsidRPr="00EC22F1" w:rsidR="002B1533">
        <w:t>,</w:t>
      </w:r>
      <w:r w:rsidRPr="00EC22F1" w:rsidR="002672ED">
        <w:t xml:space="preserve"> and even before I have been involved, Landsec </w:t>
      </w:r>
      <w:r w:rsidRPr="00EC22F1" w:rsidR="002B1533">
        <w:t>goes</w:t>
      </w:r>
      <w:r w:rsidRPr="00EC22F1" w:rsidR="002672ED">
        <w:t xml:space="preserve"> through a long process of due diligence of exploring every single option on the </w:t>
      </w:r>
      <w:r w:rsidRPr="00EC22F1" w:rsidR="00D27359">
        <w:t>table</w:t>
      </w:r>
      <w:r w:rsidRPr="00EC22F1" w:rsidR="002672ED">
        <w:t>.</w:t>
      </w:r>
      <w:r w:rsidRPr="00EC22F1" w:rsidR="005C4D84">
        <w:t xml:space="preserve"> </w:t>
      </w:r>
      <w:r w:rsidRPr="00EC22F1" w:rsidR="002672ED">
        <w:t>That usually includes some kind of light refurb.</w:t>
      </w:r>
      <w:r w:rsidRPr="00EC22F1" w:rsidR="005C4D84">
        <w:t xml:space="preserve"> </w:t>
      </w:r>
      <w:r w:rsidRPr="00EC22F1" w:rsidR="002672ED">
        <w:t>Then we talk about repositioning</w:t>
      </w:r>
      <w:r w:rsidRPr="00EC22F1" w:rsidR="00EB6088">
        <w:t xml:space="preserve">, </w:t>
      </w:r>
      <w:r w:rsidRPr="00EC22F1" w:rsidR="00D27359">
        <w:t>maintaining</w:t>
      </w:r>
      <w:r w:rsidRPr="00EC22F1" w:rsidR="002672ED">
        <w:t>, if possible, the building and building in and around it</w:t>
      </w:r>
      <w:r w:rsidRPr="00EC22F1" w:rsidR="00EB6088">
        <w:t xml:space="preserve">, </w:t>
      </w:r>
      <w:r w:rsidRPr="00EC22F1" w:rsidR="002672ED">
        <w:t>expanding it and the demolition.</w:t>
      </w:r>
      <w:r w:rsidRPr="00EC22F1" w:rsidR="005C4D84">
        <w:t xml:space="preserve"> </w:t>
      </w:r>
      <w:r w:rsidRPr="00EC22F1" w:rsidR="002672ED">
        <w:t>That has always been an audit trail that we have to go through.</w:t>
      </w:r>
    </w:p>
    <w:p w:rsidR="002672ED" w:rsidRPr="00EC22F1" w:rsidP="00C64708">
      <w:pPr>
        <w:pStyle w:val="Answer"/>
      </w:pPr>
      <w:r w:rsidRPr="00EC22F1">
        <w:t>T</w:t>
      </w:r>
      <w:r w:rsidRPr="00EC22F1">
        <w:t xml:space="preserve">he weighting of carbon is probably increasing in </w:t>
      </w:r>
      <w:r w:rsidRPr="00EC22F1" w:rsidR="003C5D7C">
        <w:t>that</w:t>
      </w:r>
      <w:r w:rsidRPr="00EC22F1">
        <w:t xml:space="preserve"> decision</w:t>
      </w:r>
      <w:r w:rsidR="00A7534D">
        <w:t xml:space="preserve"> </w:t>
      </w:r>
      <w:r w:rsidRPr="00EC22F1">
        <w:t>making</w:t>
      </w:r>
      <w:r w:rsidRPr="00EC22F1">
        <w:t xml:space="preserve">. It </w:t>
      </w:r>
      <w:r w:rsidRPr="00EC22F1">
        <w:t>may</w:t>
      </w:r>
      <w:r w:rsidRPr="00EC22F1">
        <w:t xml:space="preserve"> not have been</w:t>
      </w:r>
      <w:r w:rsidRPr="00EC22F1">
        <w:t xml:space="preserve"> part of the decision</w:t>
      </w:r>
      <w:r w:rsidR="00A7534D">
        <w:t xml:space="preserve"> </w:t>
      </w:r>
      <w:r w:rsidRPr="00EC22F1">
        <w:t xml:space="preserve">making </w:t>
      </w:r>
      <w:r w:rsidRPr="00EC22F1" w:rsidR="00D27359">
        <w:t>before</w:t>
      </w:r>
      <w:r w:rsidRPr="00EC22F1">
        <w:t xml:space="preserve"> but now it absolutely is.</w:t>
      </w:r>
      <w:r w:rsidRPr="00EC22F1" w:rsidR="005C4D84">
        <w:t xml:space="preserve"> </w:t>
      </w:r>
      <w:r w:rsidRPr="00EC22F1">
        <w:t xml:space="preserve">It </w:t>
      </w:r>
      <w:r w:rsidRPr="00EC22F1" w:rsidR="003C5D7C">
        <w:t xml:space="preserve">is </w:t>
      </w:r>
      <w:r w:rsidRPr="00EC22F1">
        <w:t xml:space="preserve">not just about financials, it is about how it </w:t>
      </w:r>
      <w:r w:rsidR="00EC22F1">
        <w:t>will</w:t>
      </w:r>
      <w:r w:rsidRPr="00EC22F1">
        <w:t xml:space="preserve"> help us meet our corporate targets.</w:t>
      </w:r>
    </w:p>
    <w:p w:rsidR="002672ED" w:rsidRPr="00EC22F1" w:rsidP="00C64708">
      <w:pPr>
        <w:pStyle w:val="Remark"/>
      </w:pPr>
      <w:sdt>
        <w:sdtPr>
          <w:alias w:val="Member"/>
          <w:tag w:val="&lt;Member mnisId='1542' dodsId='35388'&gt;"/>
          <w:id w:val="-1831508650"/>
          <w:placeholder>
            <w:docPart w:val="DefaultPlaceholder_1081868574"/>
          </w:placeholder>
          <w:richText/>
        </w:sdtPr>
        <w:sdtContent>
          <w:r w:rsidRPr="00EC22F1">
            <w:rPr>
              <w:b/>
            </w:rPr>
            <w:t>Chair:</w:t>
          </w:r>
        </w:sdtContent>
      </w:sdt>
      <w:r w:rsidRPr="00EC22F1">
        <w:t xml:space="preserve"> Thank you.</w:t>
      </w:r>
    </w:p>
    <w:p w:rsidR="00D27156" w:rsidRPr="00EC22F1" w:rsidP="00C64708">
      <w:pPr>
        <w:pStyle w:val="Question"/>
      </w:pPr>
      <w:sdt>
        <w:sdtPr>
          <w:alias w:val="Member"/>
          <w:tag w:val="&lt;Member mnisId='4424' dodsId='74749'&gt;"/>
          <w:id w:val="-1806311920"/>
          <w:placeholder>
            <w:docPart w:val="DefaultPlaceholder_1081868574"/>
          </w:placeholder>
          <w:richText/>
        </w:sdtPr>
        <w:sdtContent>
          <w:r w:rsidRPr="00EC22F1" w:rsidR="002672ED">
            <w:rPr>
              <w:b/>
            </w:rPr>
            <w:t>John McNally:</w:t>
          </w:r>
        </w:sdtContent>
      </w:sdt>
      <w:r w:rsidRPr="00EC22F1" w:rsidR="002672ED">
        <w:t xml:space="preserve"> </w:t>
      </w:r>
      <w:r w:rsidRPr="00EC22F1">
        <w:t xml:space="preserve">Could </w:t>
      </w:r>
      <w:r w:rsidRPr="00EC22F1" w:rsidR="003C5D7C">
        <w:t>I</w:t>
      </w:r>
      <w:r w:rsidRPr="00EC22F1">
        <w:t xml:space="preserve"> move you on to the costs of conducting </w:t>
      </w:r>
      <w:r w:rsidRPr="00EC22F1" w:rsidR="00BA32C2">
        <w:t>whole life</w:t>
      </w:r>
      <w:r w:rsidRPr="00EC22F1">
        <w:t xml:space="preserve"> carbon assessments?</w:t>
      </w:r>
      <w:r w:rsidRPr="00EC22F1" w:rsidR="005C4D84">
        <w:t xml:space="preserve"> </w:t>
      </w:r>
      <w:r w:rsidRPr="00EC22F1">
        <w:t>My first question is to</w:t>
      </w:r>
      <w:r w:rsidRPr="00EC22F1" w:rsidR="007B4CDB">
        <w:t xml:space="preserve"> </w:t>
      </w:r>
      <w:r w:rsidRPr="00EC22F1">
        <w:t>Adam and it is fair</w:t>
      </w:r>
      <w:r w:rsidRPr="00EC22F1" w:rsidR="007B4CDB">
        <w:t>ly</w:t>
      </w:r>
      <w:r w:rsidRPr="00EC22F1">
        <w:t xml:space="preserve"> straightforward.</w:t>
      </w:r>
      <w:r w:rsidRPr="00EC22F1" w:rsidR="005C4D84">
        <w:t xml:space="preserve"> </w:t>
      </w:r>
      <w:r w:rsidRPr="00EC22F1">
        <w:t>What are the consultancy costs of undertaking whole life carbon assessments, and do you consider these costs?</w:t>
      </w:r>
      <w:r w:rsidRPr="00EC22F1" w:rsidR="005C4D84">
        <w:t xml:space="preserve"> </w:t>
      </w:r>
      <w:r w:rsidRPr="00EC22F1" w:rsidR="003C5D7C">
        <w:t>How significant are these costs?</w:t>
      </w:r>
    </w:p>
    <w:p w:rsidR="003C5D7C" w:rsidRPr="00EC22F1" w:rsidP="00C64708">
      <w:pPr>
        <w:pStyle w:val="Answer"/>
      </w:pPr>
      <w:sdt>
        <w:sdtPr>
          <w:alias w:val="Witness"/>
          <w:id w:val="1846131228"/>
          <w:placeholder>
            <w:docPart w:val="DefaultPlaceholder_1081868574"/>
          </w:placeholder>
          <w:richText/>
        </w:sdtPr>
        <w:sdtContent>
          <w:r w:rsidRPr="00EC22F1" w:rsidR="00D27156">
            <w:rPr>
              <w:b/>
              <w:i/>
            </w:rPr>
            <w:t xml:space="preserve">Adam </w:t>
          </w:r>
          <w:r w:rsidRPr="00EC22F1" w:rsidR="00D27156">
            <w:rPr>
              <w:b/>
              <w:i/>
            </w:rPr>
            <w:t>Mactavish</w:t>
          </w:r>
          <w:r w:rsidRPr="00EC22F1" w:rsidR="00D27156">
            <w:rPr>
              <w:b/>
              <w:i/>
            </w:rPr>
            <w:t>:</w:t>
          </w:r>
        </w:sdtContent>
      </w:sdt>
      <w:r w:rsidRPr="00EC22F1" w:rsidR="00D27156">
        <w:t xml:space="preserve"> They are very variable.</w:t>
      </w:r>
      <w:r w:rsidRPr="00EC22F1" w:rsidR="005C4D84">
        <w:t xml:space="preserve"> </w:t>
      </w:r>
      <w:r w:rsidRPr="00EC22F1" w:rsidR="00D27359">
        <w:t>There</w:t>
      </w:r>
      <w:r w:rsidRPr="00EC22F1" w:rsidR="00D27156">
        <w:t xml:space="preserve"> is a wide range of software tools available</w:t>
      </w:r>
      <w:r w:rsidRPr="00EC22F1" w:rsidR="007B4CDB">
        <w:t xml:space="preserve"> now</w:t>
      </w:r>
      <w:r w:rsidRPr="00EC22F1" w:rsidR="00D27156">
        <w:t xml:space="preserve"> that have made the </w:t>
      </w:r>
      <w:r w:rsidRPr="00EC22F1" w:rsidR="00D27359">
        <w:t>costs</w:t>
      </w:r>
      <w:r w:rsidRPr="00EC22F1" w:rsidR="00D27156">
        <w:t xml:space="preserve"> considerably lower over the last three or four </w:t>
      </w:r>
      <w:r w:rsidRPr="00EC22F1" w:rsidR="00D27359">
        <w:t>years</w:t>
      </w:r>
      <w:r w:rsidRPr="00EC22F1" w:rsidR="00D27156">
        <w:t xml:space="preserve"> than they have been previously.</w:t>
      </w:r>
      <w:r w:rsidRPr="00EC22F1" w:rsidR="005C4D84">
        <w:t xml:space="preserve"> </w:t>
      </w:r>
      <w:r w:rsidRPr="00EC22F1" w:rsidR="00D27156">
        <w:t>I first did an embodied carbon assessment of a housing development—it was a millennium community, which tells you</w:t>
      </w:r>
      <w:r w:rsidRPr="00EC22F1">
        <w:t xml:space="preserve"> that</w:t>
      </w:r>
      <w:r w:rsidRPr="00EC22F1" w:rsidR="00D27156">
        <w:t xml:space="preserve"> it was about 20 years ago—and it took about four months and was very labour intensive.</w:t>
      </w:r>
      <w:r w:rsidRPr="00EC22F1" w:rsidR="005C4D84">
        <w:t xml:space="preserve"> </w:t>
      </w:r>
      <w:r w:rsidRPr="00EC22F1" w:rsidR="00D27156">
        <w:t>We could probably do a similar exercise now in an afternoon</w:t>
      </w:r>
      <w:r w:rsidRPr="00EC22F1" w:rsidR="007B4CDB">
        <w:t xml:space="preserve"> in </w:t>
      </w:r>
      <w:r w:rsidRPr="00EC22F1" w:rsidR="00D27359">
        <w:t>getting th</w:t>
      </w:r>
      <w:r w:rsidRPr="00EC22F1" w:rsidR="007B4CDB">
        <w:t>e</w:t>
      </w:r>
      <w:r w:rsidRPr="00EC22F1" w:rsidR="00D27156">
        <w:t xml:space="preserve"> </w:t>
      </w:r>
      <w:r w:rsidRPr="00EC22F1" w:rsidR="00D27359">
        <w:t>data</w:t>
      </w:r>
      <w:r w:rsidRPr="00EC22F1" w:rsidR="00D27156">
        <w:t xml:space="preserve"> together and coming up with the same </w:t>
      </w:r>
      <w:r w:rsidRPr="00EC22F1" w:rsidR="00D27359">
        <w:t>sorts</w:t>
      </w:r>
      <w:r w:rsidRPr="00EC22F1" w:rsidR="00D27156">
        <w:t xml:space="preserve"> of recommendations.</w:t>
      </w:r>
      <w:r w:rsidRPr="00EC22F1" w:rsidR="005C4D84">
        <w:t xml:space="preserve"> </w:t>
      </w:r>
      <w:r w:rsidRPr="00EC22F1" w:rsidR="007B4CDB">
        <w:t>The speed has</w:t>
      </w:r>
      <w:r w:rsidRPr="00EC22F1" w:rsidR="00D27156">
        <w:t xml:space="preserve"> significantly improved</w:t>
      </w:r>
      <w:r w:rsidRPr="00EC22F1" w:rsidR="007B4CDB">
        <w:t>.</w:t>
      </w:r>
    </w:p>
    <w:p w:rsidR="00D27156" w:rsidRPr="00EC22F1" w:rsidP="00C64708">
      <w:pPr>
        <w:pStyle w:val="Answer"/>
      </w:pPr>
      <w:r w:rsidRPr="00EC22F1">
        <w:t>That is not to say it is a straightforward exercise.</w:t>
      </w:r>
      <w:r w:rsidRPr="00EC22F1" w:rsidR="005C4D84">
        <w:t xml:space="preserve"> </w:t>
      </w:r>
      <w:r w:rsidRPr="00EC22F1">
        <w:t xml:space="preserve">If you have a complicated, mixed-use commercial building, it is a significant undertaking and may </w:t>
      </w:r>
      <w:r w:rsidR="00A7534D">
        <w:t xml:space="preserve">cost </w:t>
      </w:r>
      <w:r w:rsidRPr="00EC22F1">
        <w:t>tens of thousands of pounds to do th</w:t>
      </w:r>
      <w:r w:rsidRPr="00EC22F1" w:rsidR="007B4CDB">
        <w:t>e</w:t>
      </w:r>
      <w:r w:rsidRPr="00EC22F1">
        <w:t xml:space="preserve"> analysis.</w:t>
      </w:r>
      <w:r w:rsidRPr="00EC22F1" w:rsidR="005C4D84">
        <w:t xml:space="preserve"> </w:t>
      </w:r>
      <w:r w:rsidRPr="00EC22F1">
        <w:t xml:space="preserve">If you are, however, doing a much simpler structure, it can be </w:t>
      </w:r>
      <w:r w:rsidRPr="00EC22F1" w:rsidR="00D27359">
        <w:t>done</w:t>
      </w:r>
      <w:r w:rsidRPr="00EC22F1">
        <w:t xml:space="preserve"> proportionately much quicker.</w:t>
      </w:r>
      <w:r w:rsidRPr="00EC22F1" w:rsidR="005C4D84">
        <w:t xml:space="preserve"> </w:t>
      </w:r>
      <w:r w:rsidRPr="00EC22F1">
        <w:t>I</w:t>
      </w:r>
      <w:r w:rsidRPr="00EC22F1" w:rsidR="007B4CDB">
        <w:t>n</w:t>
      </w:r>
      <w:r w:rsidRPr="00EC22F1">
        <w:t xml:space="preserve"> the future</w:t>
      </w:r>
      <w:r w:rsidR="00A7534D">
        <w:t>,</w:t>
      </w:r>
      <w:r w:rsidRPr="00EC22F1">
        <w:t xml:space="preserve"> if that were to be done </w:t>
      </w:r>
      <w:r w:rsidRPr="00EC22F1" w:rsidR="007B4CDB">
        <w:t>routinely</w:t>
      </w:r>
      <w:r w:rsidR="00A7534D">
        <w:t>,</w:t>
      </w:r>
      <w:r w:rsidRPr="00EC22F1">
        <w:t xml:space="preserve"> you would have a significant economy through people having standard solutions and element </w:t>
      </w:r>
      <w:r w:rsidRPr="00EC22F1" w:rsidR="00D27359">
        <w:t>build-ups</w:t>
      </w:r>
      <w:r w:rsidRPr="00EC22F1">
        <w:t xml:space="preserve"> that they could just drop into their models and e</w:t>
      </w:r>
      <w:r w:rsidRPr="00EC22F1" w:rsidR="003C5D7C">
        <w:t>n</w:t>
      </w:r>
      <w:r w:rsidRPr="00EC22F1">
        <w:t>a</w:t>
      </w:r>
      <w:r w:rsidRPr="00EC22F1" w:rsidR="003C5D7C">
        <w:t>b</w:t>
      </w:r>
      <w:r w:rsidRPr="00EC22F1">
        <w:t xml:space="preserve">le that to be </w:t>
      </w:r>
      <w:r w:rsidRPr="00EC22F1" w:rsidR="00D27359">
        <w:t>done</w:t>
      </w:r>
      <w:r w:rsidRPr="00EC22F1">
        <w:t xml:space="preserve"> much more quickly than it </w:t>
      </w:r>
      <w:r w:rsidRPr="00EC22F1" w:rsidR="007B4CDB">
        <w:t>is</w:t>
      </w:r>
      <w:r w:rsidRPr="00EC22F1">
        <w:t xml:space="preserve"> now.</w:t>
      </w:r>
      <w:r w:rsidRPr="00EC22F1" w:rsidR="005C4D84">
        <w:t xml:space="preserve"> </w:t>
      </w:r>
      <w:r w:rsidRPr="00EC22F1">
        <w:t xml:space="preserve">As a professional community, we are still doing </w:t>
      </w:r>
      <w:r w:rsidRPr="00EC22F1">
        <w:t>our first couple of tens of embodied carbon assessments.</w:t>
      </w:r>
      <w:r w:rsidRPr="00EC22F1" w:rsidR="005C4D84">
        <w:t xml:space="preserve"> </w:t>
      </w:r>
      <w:r w:rsidRPr="00EC22F1">
        <w:t xml:space="preserve">When they are being done across the </w:t>
      </w:r>
      <w:r w:rsidRPr="00EC22F1" w:rsidR="00D27359">
        <w:t>whole</w:t>
      </w:r>
      <w:r w:rsidRPr="00EC22F1">
        <w:t xml:space="preserve"> of the UK at scale, that assessment </w:t>
      </w:r>
      <w:r w:rsidRPr="00EC22F1" w:rsidR="007B4CDB">
        <w:t>will be</w:t>
      </w:r>
      <w:r w:rsidRPr="00EC22F1" w:rsidR="003C5D7C">
        <w:t xml:space="preserve"> muc</w:t>
      </w:r>
      <w:r w:rsidRPr="00EC22F1" w:rsidR="007B4CDB">
        <w:t xml:space="preserve">h </w:t>
      </w:r>
      <w:r w:rsidRPr="00EC22F1">
        <w:t>quicker and more efficient.</w:t>
      </w:r>
    </w:p>
    <w:p w:rsidR="00D27156" w:rsidRPr="00EC22F1" w:rsidP="00C64708">
      <w:pPr>
        <w:pStyle w:val="Question"/>
      </w:pPr>
      <w:sdt>
        <w:sdtPr>
          <w:alias w:val="Member"/>
          <w:tag w:val="&lt;Member mnisId='4424' dodsId='74749'&gt;"/>
          <w:id w:val="299893643"/>
          <w:placeholder>
            <w:docPart w:val="DefaultPlaceholder_1081868574"/>
          </w:placeholder>
          <w:richText/>
        </w:sdtPr>
        <w:sdtContent>
          <w:r w:rsidRPr="00EC22F1">
            <w:rPr>
              <w:b/>
            </w:rPr>
            <w:t>John McNally:</w:t>
          </w:r>
        </w:sdtContent>
      </w:sdt>
      <w:r w:rsidRPr="00EC22F1">
        <w:t xml:space="preserve"> Following on </w:t>
      </w:r>
      <w:r w:rsidRPr="00EC22F1" w:rsidR="00D27359">
        <w:t>from</w:t>
      </w:r>
      <w:r w:rsidRPr="00EC22F1">
        <w:t xml:space="preserve"> that, does the cost of the technical equipment that you are speaking of now vary</w:t>
      </w:r>
      <w:r w:rsidRPr="00EC22F1" w:rsidR="007B4CDB">
        <w:t xml:space="preserve"> for smaller developers</w:t>
      </w:r>
      <w:r w:rsidRPr="00EC22F1">
        <w:t>?</w:t>
      </w:r>
      <w:r w:rsidRPr="00EC22F1" w:rsidR="005C4D84">
        <w:t xml:space="preserve"> </w:t>
      </w:r>
      <w:r w:rsidRPr="00EC22F1">
        <w:t>Is it proportionate to the size of the developer o</w:t>
      </w:r>
      <w:r w:rsidRPr="00EC22F1" w:rsidR="003C5D7C">
        <w:t>r</w:t>
      </w:r>
      <w:r w:rsidRPr="00EC22F1">
        <w:t xml:space="preserve"> the housing estate, whoever is conducting the assessment?</w:t>
      </w:r>
      <w:r w:rsidRPr="00EC22F1" w:rsidR="005C4D84">
        <w:t xml:space="preserve"> </w:t>
      </w:r>
      <w:r w:rsidRPr="00EC22F1">
        <w:t xml:space="preserve">Could you give us </w:t>
      </w:r>
      <w:r w:rsidRPr="00EC22F1" w:rsidR="003C5D7C">
        <w:t xml:space="preserve">a </w:t>
      </w:r>
      <w:r w:rsidR="00A7534D">
        <w:t xml:space="preserve">wee </w:t>
      </w:r>
      <w:r w:rsidRPr="00EC22F1" w:rsidR="003C5D7C">
        <w:t>bit of</w:t>
      </w:r>
      <w:r w:rsidRPr="00EC22F1">
        <w:t xml:space="preserve"> information on how that might vary</w:t>
      </w:r>
      <w:r w:rsidRPr="00EC22F1" w:rsidR="007B4CDB">
        <w:t xml:space="preserve"> for </w:t>
      </w:r>
      <w:r w:rsidRPr="00EC22F1">
        <w:t xml:space="preserve">a </w:t>
      </w:r>
      <w:r w:rsidRPr="00EC22F1" w:rsidR="00D27359">
        <w:t>small</w:t>
      </w:r>
      <w:r w:rsidRPr="00EC22F1">
        <w:t xml:space="preserve"> developer who started of</w:t>
      </w:r>
      <w:r w:rsidRPr="00EC22F1" w:rsidR="007B4CDB">
        <w:t>f</w:t>
      </w:r>
      <w:r w:rsidRPr="00EC22F1">
        <w:t xml:space="preserve"> renovating 10 houses or who has built new things as opposed to somebody in Westminster</w:t>
      </w:r>
      <w:r w:rsidRPr="00EC22F1" w:rsidR="003C5D7C">
        <w:t>, where I am</w:t>
      </w:r>
      <w:r w:rsidRPr="00EC22F1">
        <w:t xml:space="preserve"> at the moment</w:t>
      </w:r>
      <w:r w:rsidRPr="00EC22F1" w:rsidR="003C5D7C">
        <w:t>,</w:t>
      </w:r>
      <w:r w:rsidRPr="00EC22F1">
        <w:t xml:space="preserve"> </w:t>
      </w:r>
      <w:r w:rsidRPr="00EC22F1" w:rsidR="007B4CDB">
        <w:t>with</w:t>
      </w:r>
      <w:r w:rsidRPr="00EC22F1">
        <w:t xml:space="preserve"> 200 flats in th</w:t>
      </w:r>
      <w:r w:rsidRPr="00EC22F1" w:rsidR="007B4CDB">
        <w:t>e</w:t>
      </w:r>
      <w:r w:rsidRPr="00EC22F1">
        <w:t xml:space="preserve"> </w:t>
      </w:r>
      <w:r w:rsidRPr="00EC22F1" w:rsidR="00D27359">
        <w:t>whole</w:t>
      </w:r>
      <w:r w:rsidRPr="00EC22F1">
        <w:t xml:space="preserve"> estate that are </w:t>
      </w:r>
      <w:r w:rsidRPr="00EC22F1" w:rsidR="003C5D7C">
        <w:t xml:space="preserve">all </w:t>
      </w:r>
      <w:r w:rsidRPr="00EC22F1">
        <w:t>being looked at</w:t>
      </w:r>
      <w:r w:rsidRPr="00EC22F1" w:rsidR="007B4CDB">
        <w:t>?</w:t>
      </w:r>
      <w:r w:rsidRPr="00EC22F1" w:rsidR="005C4D84">
        <w:t xml:space="preserve"> </w:t>
      </w:r>
      <w:r w:rsidRPr="00EC22F1">
        <w:t xml:space="preserve">How does that become workable </w:t>
      </w:r>
      <w:r w:rsidR="00A7534D">
        <w:t xml:space="preserve">for </w:t>
      </w:r>
      <w:r w:rsidRPr="00EC22F1">
        <w:t xml:space="preserve">a small independent </w:t>
      </w:r>
      <w:r w:rsidR="00A7534D">
        <w:t xml:space="preserve">compared with </w:t>
      </w:r>
      <w:r w:rsidRPr="00EC22F1">
        <w:t>someone who is really big?</w:t>
      </w:r>
    </w:p>
    <w:p w:rsidR="008316CB" w:rsidRPr="00EC22F1" w:rsidP="00C64708">
      <w:pPr>
        <w:pStyle w:val="Answer"/>
      </w:pPr>
      <w:sdt>
        <w:sdtPr>
          <w:alias w:val="Witness"/>
          <w:id w:val="-793134545"/>
          <w:placeholder>
            <w:docPart w:val="DefaultPlaceholder_1081868574"/>
          </w:placeholder>
          <w:richText/>
        </w:sdtPr>
        <w:sdtContent>
          <w:r w:rsidRPr="00EC22F1" w:rsidR="00D27156">
            <w:rPr>
              <w:b/>
              <w:i/>
            </w:rPr>
            <w:t xml:space="preserve">Adam </w:t>
          </w:r>
          <w:r w:rsidRPr="00EC22F1" w:rsidR="00D27156">
            <w:rPr>
              <w:b/>
              <w:i/>
            </w:rPr>
            <w:t>Mactavish</w:t>
          </w:r>
          <w:r w:rsidRPr="00EC22F1" w:rsidR="00D27156">
            <w:rPr>
              <w:b/>
              <w:i/>
            </w:rPr>
            <w:t>:</w:t>
          </w:r>
        </w:sdtContent>
      </w:sdt>
      <w:r w:rsidRPr="00EC22F1" w:rsidR="00D27156">
        <w:t xml:space="preserve"> If you were to do a one-off assessment of a smaller building, it would be proportionally more expensive</w:t>
      </w:r>
      <w:r w:rsidRPr="00EC22F1">
        <w:t xml:space="preserve">, the benefit being that if you are looking at a smaller building you tend </w:t>
      </w:r>
      <w:r w:rsidRPr="00EC22F1" w:rsidR="00D27359">
        <w:t>to</w:t>
      </w:r>
      <w:r w:rsidRPr="00EC22F1">
        <w:t xml:space="preserve"> have a more standard</w:t>
      </w:r>
      <w:r w:rsidRPr="00EC22F1" w:rsidR="003C5D7C">
        <w:t>ised</w:t>
      </w:r>
      <w:r w:rsidRPr="00EC22F1">
        <w:t xml:space="preserve"> set of specifications and mix of materials that you are using.</w:t>
      </w:r>
      <w:r w:rsidRPr="00EC22F1" w:rsidR="005C4D84">
        <w:t xml:space="preserve"> </w:t>
      </w:r>
      <w:r w:rsidRPr="00EC22F1">
        <w:t>Clearly</w:t>
      </w:r>
      <w:r w:rsidR="00A7534D">
        <w:t>,</w:t>
      </w:r>
      <w:r w:rsidRPr="00EC22F1">
        <w:t xml:space="preserve"> if you were to do a single detached house that had a zinc roof and all sorts of fancy design features that you would not normally put on a standard house, that would take a bit more time.</w:t>
      </w:r>
      <w:r w:rsidRPr="00EC22F1" w:rsidR="005C4D84">
        <w:t xml:space="preserve"> </w:t>
      </w:r>
      <w:r w:rsidRPr="00EC22F1">
        <w:t>But if you were doing a brick and block or a timber</w:t>
      </w:r>
      <w:r w:rsidRPr="00EC22F1" w:rsidR="00D27359">
        <w:t>-</w:t>
      </w:r>
      <w:r w:rsidRPr="00EC22F1">
        <w:t>framed house and you had a standard set of specifications, if you are working with somebody who is experienced in that specification</w:t>
      </w:r>
      <w:r w:rsidRPr="00EC22F1" w:rsidR="000A0B3B">
        <w:t>,</w:t>
      </w:r>
      <w:r w:rsidRPr="00EC22F1">
        <w:t xml:space="preserve"> you can put that information into a modelling tool and get an answer in short order.</w:t>
      </w:r>
      <w:r w:rsidRPr="00EC22F1" w:rsidR="005C4D84">
        <w:t xml:space="preserve"> </w:t>
      </w:r>
      <w:r w:rsidRPr="00EC22F1">
        <w:t>It is not a complicated exercise because they are relatively simple pallets of materials.</w:t>
      </w:r>
    </w:p>
    <w:p w:rsidR="008316CB" w:rsidRPr="00EC22F1" w:rsidP="00C64708">
      <w:pPr>
        <w:pStyle w:val="Remark"/>
      </w:pPr>
      <w:sdt>
        <w:sdtPr>
          <w:alias w:val="Member"/>
          <w:tag w:val="&lt;Member mnisId='4424' dodsId='74749'&gt;"/>
          <w:id w:val="1467166127"/>
          <w:placeholder>
            <w:docPart w:val="DefaultPlaceholder_1081868574"/>
          </w:placeholder>
          <w:richText/>
        </w:sdtPr>
        <w:sdtContent>
          <w:r w:rsidRPr="00EC22F1">
            <w:rPr>
              <w:b/>
            </w:rPr>
            <w:t>John McNally:</w:t>
          </w:r>
        </w:sdtContent>
      </w:sdt>
      <w:r w:rsidRPr="00EC22F1">
        <w:t xml:space="preserve"> Do you want to add anything to that Alexia? </w:t>
      </w:r>
    </w:p>
    <w:p w:rsidR="008316CB" w:rsidRPr="00EC22F1" w:rsidP="00C64708">
      <w:pPr>
        <w:pStyle w:val="Answer"/>
      </w:pPr>
      <w:sdt>
        <w:sdtPr>
          <w:alias w:val="Witness"/>
          <w:id w:val="-705094570"/>
          <w:placeholder>
            <w:docPart w:val="DefaultPlaceholder_1081868574"/>
          </w:placeholder>
          <w:richText/>
        </w:sdtPr>
        <w:sdtContent>
          <w:r w:rsidRPr="00EC22F1">
            <w:rPr>
              <w:b/>
              <w:i/>
            </w:rPr>
            <w:t>Alexia Laird:</w:t>
          </w:r>
        </w:sdtContent>
      </w:sdt>
      <w:r w:rsidRPr="00EC22F1">
        <w:t xml:space="preserve"> No, I completely agree.</w:t>
      </w:r>
      <w:r w:rsidRPr="00EC22F1" w:rsidR="005C4D84">
        <w:t xml:space="preserve"> </w:t>
      </w:r>
      <w:r w:rsidRPr="00EC22F1">
        <w:t>When</w:t>
      </w:r>
      <w:r w:rsidRPr="00EC22F1" w:rsidR="0040033B">
        <w:t xml:space="preserve"> </w:t>
      </w:r>
      <w:r w:rsidRPr="00EC22F1">
        <w:t>we started doing carbon assessments they were quite rare and few people were able to do them.</w:t>
      </w:r>
      <w:r w:rsidRPr="00EC22F1" w:rsidR="005C4D84">
        <w:t xml:space="preserve"> </w:t>
      </w:r>
      <w:r w:rsidRPr="00EC22F1">
        <w:t>The market has fundamentally changed since then.</w:t>
      </w:r>
      <w:r w:rsidRPr="00EC22F1" w:rsidR="005C4D84">
        <w:t xml:space="preserve"> </w:t>
      </w:r>
      <w:r w:rsidRPr="00EC22F1" w:rsidR="0040033B">
        <w:t>Ever</w:t>
      </w:r>
      <w:r w:rsidRPr="00EC22F1">
        <w:t xml:space="preserve"> </w:t>
      </w:r>
      <w:r w:rsidRPr="00EC22F1" w:rsidR="0040033B">
        <w:t>since</w:t>
      </w:r>
      <w:r w:rsidRPr="00EC22F1">
        <w:t xml:space="preserve"> </w:t>
      </w:r>
      <w:r w:rsidRPr="00EC22F1" w:rsidR="0040033B">
        <w:t xml:space="preserve">the </w:t>
      </w:r>
      <w:r w:rsidRPr="00EC22F1">
        <w:t>GLA now requires it as part of referral planning applications, we are seeing a huge number of people getting trained up in it.</w:t>
      </w:r>
      <w:r w:rsidRPr="00EC22F1" w:rsidR="005C4D84">
        <w:t xml:space="preserve"> </w:t>
      </w:r>
      <w:r w:rsidRPr="00EC22F1">
        <w:t>That can only benefit the mass market.</w:t>
      </w:r>
      <w:r w:rsidRPr="00EC22F1" w:rsidR="005C4D84">
        <w:t xml:space="preserve"> </w:t>
      </w:r>
      <w:r w:rsidRPr="00EC22F1" w:rsidR="00D27359">
        <w:t xml:space="preserve">As </w:t>
      </w:r>
      <w:r w:rsidRPr="00EC22F1">
        <w:t>Adam</w:t>
      </w:r>
      <w:r w:rsidRPr="00EC22F1" w:rsidR="00D27359">
        <w:t xml:space="preserve"> was saying, i</w:t>
      </w:r>
      <w:r w:rsidRPr="00EC22F1">
        <w:t>f it get</w:t>
      </w:r>
      <w:r w:rsidRPr="00EC22F1" w:rsidR="000A0B3B">
        <w:t>s</w:t>
      </w:r>
      <w:r w:rsidRPr="00EC22F1">
        <w:t xml:space="preserve"> standardised, more people </w:t>
      </w:r>
      <w:r w:rsidRPr="00EC22F1" w:rsidR="0040033B">
        <w:t>will</w:t>
      </w:r>
      <w:r w:rsidRPr="00EC22F1" w:rsidR="000A0B3B">
        <w:t xml:space="preserve"> be</w:t>
      </w:r>
      <w:r w:rsidRPr="00EC22F1" w:rsidR="0040033B">
        <w:t xml:space="preserve"> trained and it</w:t>
      </w:r>
      <w:r w:rsidRPr="00EC22F1">
        <w:t xml:space="preserve"> will lower the cost generally for the </w:t>
      </w:r>
      <w:r w:rsidRPr="00EC22F1" w:rsidR="00D27359">
        <w:t>likes</w:t>
      </w:r>
      <w:r w:rsidRPr="00EC22F1">
        <w:t xml:space="preserve"> of the smaller housebuilders.</w:t>
      </w:r>
    </w:p>
    <w:p w:rsidR="008316CB" w:rsidRPr="00EC22F1" w:rsidP="00C64708">
      <w:pPr>
        <w:pStyle w:val="Question"/>
      </w:pPr>
      <w:sdt>
        <w:sdtPr>
          <w:alias w:val="Member"/>
          <w:tag w:val="&lt;Member mnisId='4424' dodsId='74749'&gt;"/>
          <w:id w:val="912824316"/>
          <w:placeholder>
            <w:docPart w:val="DefaultPlaceholder_1081868574"/>
          </w:placeholder>
          <w:richText/>
        </w:sdtPr>
        <w:sdtContent>
          <w:r w:rsidRPr="00EC22F1">
            <w:rPr>
              <w:b/>
            </w:rPr>
            <w:t>John McNally:</w:t>
          </w:r>
        </w:sdtContent>
      </w:sdt>
      <w:r w:rsidRPr="00EC22F1">
        <w:t xml:space="preserve"> That is one of the points that is of interest</w:t>
      </w:r>
      <w:r w:rsidRPr="00EC22F1" w:rsidR="003C5D7C">
        <w:t xml:space="preserve"> to us, about train</w:t>
      </w:r>
      <w:r w:rsidRPr="00EC22F1">
        <w:t>ing people up to carry out assessments.</w:t>
      </w:r>
      <w:r w:rsidRPr="00EC22F1" w:rsidR="005C4D84">
        <w:t xml:space="preserve"> </w:t>
      </w:r>
      <w:r w:rsidRPr="00EC22F1">
        <w:t>How easy is it to train somebody up?</w:t>
      </w:r>
      <w:r w:rsidRPr="00EC22F1" w:rsidR="005C4D84">
        <w:t xml:space="preserve"> </w:t>
      </w:r>
      <w:r w:rsidRPr="00EC22F1">
        <w:t xml:space="preserve">Is it part </w:t>
      </w:r>
      <w:r w:rsidRPr="00EC22F1" w:rsidR="00D27359">
        <w:t>of</w:t>
      </w:r>
      <w:r w:rsidRPr="00EC22F1">
        <w:t xml:space="preserve"> their whole architectural training</w:t>
      </w:r>
      <w:r w:rsidR="00A7534D">
        <w:t>,</w:t>
      </w:r>
      <w:r w:rsidRPr="00EC22F1">
        <w:t xml:space="preserve"> is that a specific areas that needs some sort of specialism</w:t>
      </w:r>
      <w:r w:rsidR="00A7534D">
        <w:t>,</w:t>
      </w:r>
      <w:r w:rsidRPr="00EC22F1">
        <w:t xml:space="preserve"> or is it just a tweaking?</w:t>
      </w:r>
    </w:p>
    <w:p w:rsidR="0040033B" w:rsidRPr="00EC22F1" w:rsidP="00C64708">
      <w:pPr>
        <w:pStyle w:val="Answer"/>
      </w:pPr>
      <w:sdt>
        <w:sdtPr>
          <w:alias w:val="Witness"/>
          <w:id w:val="120888061"/>
          <w:placeholder>
            <w:docPart w:val="DefaultPlaceholder_1081868574"/>
          </w:placeholder>
          <w:richText/>
        </w:sdtPr>
        <w:sdtContent>
          <w:r w:rsidRPr="00EC22F1" w:rsidR="008316CB">
            <w:rPr>
              <w:b/>
              <w:i/>
            </w:rPr>
            <w:t>Alexia Laird:</w:t>
          </w:r>
        </w:sdtContent>
      </w:sdt>
      <w:r w:rsidRPr="00EC22F1" w:rsidR="008316CB">
        <w:t xml:space="preserve"> </w:t>
      </w:r>
      <w:r w:rsidRPr="00EC22F1">
        <w:t>I am not a modeller myself.</w:t>
      </w:r>
      <w:r w:rsidRPr="00EC22F1" w:rsidR="005C4D84">
        <w:t xml:space="preserve"> </w:t>
      </w:r>
      <w:r w:rsidRPr="00EC22F1">
        <w:t>They tend to be engineers.</w:t>
      </w:r>
      <w:r w:rsidRPr="00EC22F1" w:rsidR="005C4D84">
        <w:t xml:space="preserve"> </w:t>
      </w:r>
      <w:r w:rsidRPr="00EC22F1">
        <w:t xml:space="preserve">You do not have </w:t>
      </w:r>
      <w:r w:rsidRPr="00EC22F1" w:rsidR="00D27359">
        <w:t>to</w:t>
      </w:r>
      <w:r w:rsidRPr="00EC22F1">
        <w:t xml:space="preserve"> be of a specific background to become a lifecycle analysis modeller.</w:t>
      </w:r>
      <w:r w:rsidRPr="00EC22F1" w:rsidR="005C4D84">
        <w:t xml:space="preserve"> </w:t>
      </w:r>
      <w:r w:rsidRPr="00EC22F1">
        <w:t xml:space="preserve">You can train up into that </w:t>
      </w:r>
      <w:r w:rsidRPr="00EC22F1" w:rsidR="00D27359">
        <w:t>qualification</w:t>
      </w:r>
      <w:r w:rsidRPr="00EC22F1">
        <w:t>.</w:t>
      </w:r>
      <w:r w:rsidRPr="00EC22F1" w:rsidR="005C4D84">
        <w:t xml:space="preserve"> </w:t>
      </w:r>
      <w:r w:rsidRPr="00EC22F1">
        <w:t>But the types of backgrounds that we tend to see are the likes of engineers primarily</w:t>
      </w:r>
      <w:r w:rsidRPr="00EC22F1" w:rsidR="003C5D7C">
        <w:t>—</w:t>
      </w:r>
    </w:p>
    <w:p w:rsidR="0040033B" w:rsidRPr="00EC22F1" w:rsidP="00C64708">
      <w:pPr>
        <w:pStyle w:val="Remark"/>
      </w:pPr>
      <w:sdt>
        <w:sdtPr>
          <w:alias w:val="Member"/>
          <w:tag w:val="&lt;Member mnisId='4424' dodsId='74749'&gt;"/>
          <w:id w:val="1093286865"/>
          <w:placeholder>
            <w:docPart w:val="DefaultPlaceholder_1081868574"/>
          </w:placeholder>
          <w:richText/>
        </w:sdtPr>
        <w:sdtContent>
          <w:r w:rsidRPr="00EC22F1">
            <w:rPr>
              <w:b/>
            </w:rPr>
            <w:t>John McNally:</w:t>
          </w:r>
        </w:sdtContent>
      </w:sdt>
      <w:r w:rsidRPr="00EC22F1">
        <w:t xml:space="preserve"> </w:t>
      </w:r>
      <w:r w:rsidR="00A7534D">
        <w:t>That qualification is r</w:t>
      </w:r>
      <w:r w:rsidRPr="00EC22F1" w:rsidR="00D27359">
        <w:t>eadily</w:t>
      </w:r>
      <w:r w:rsidRPr="00EC22F1">
        <w:t xml:space="preserve"> available to train up?</w:t>
      </w:r>
    </w:p>
    <w:p w:rsidR="0040033B" w:rsidRPr="00EC22F1" w:rsidP="00C64708">
      <w:pPr>
        <w:pStyle w:val="Answer"/>
      </w:pPr>
      <w:sdt>
        <w:sdtPr>
          <w:alias w:val="Witness"/>
          <w:id w:val="1414966213"/>
          <w:placeholder>
            <w:docPart w:val="DefaultPlaceholder_1081868574"/>
          </w:placeholder>
          <w:richText/>
        </w:sdtPr>
        <w:sdtContent>
          <w:r w:rsidRPr="00EC22F1">
            <w:rPr>
              <w:b/>
              <w:i/>
            </w:rPr>
            <w:t>Alexia Laird:</w:t>
          </w:r>
        </w:sdtContent>
      </w:sdt>
      <w:r w:rsidRPr="00EC22F1">
        <w:t xml:space="preserve"> </w:t>
      </w:r>
      <w:r w:rsidRPr="00EC22F1" w:rsidR="00D27359">
        <w:t>Yes</w:t>
      </w:r>
      <w:r w:rsidRPr="00EC22F1">
        <w:t>, absolutely.</w:t>
      </w:r>
    </w:p>
    <w:p w:rsidR="0040033B" w:rsidRPr="00EC22F1" w:rsidP="00C64708">
      <w:pPr>
        <w:pStyle w:val="Remark"/>
      </w:pPr>
      <w:sdt>
        <w:sdtPr>
          <w:alias w:val="Member"/>
          <w:tag w:val="&lt;Member mnisId='4424' dodsId='74749'&gt;"/>
          <w:id w:val="700135406"/>
          <w:placeholder>
            <w:docPart w:val="DefaultPlaceholder_1081868574"/>
          </w:placeholder>
          <w:richText/>
        </w:sdtPr>
        <w:sdtContent>
          <w:r w:rsidRPr="00EC22F1">
            <w:rPr>
              <w:b/>
            </w:rPr>
            <w:t>John McNally:</w:t>
          </w:r>
        </w:sdtContent>
      </w:sdt>
      <w:r w:rsidRPr="00EC22F1">
        <w:t xml:space="preserve"> That is interesting.</w:t>
      </w:r>
    </w:p>
    <w:p w:rsidR="0040033B" w:rsidRPr="00EC22F1" w:rsidP="00C64708">
      <w:pPr>
        <w:pStyle w:val="Answer"/>
      </w:pPr>
      <w:sdt>
        <w:sdtPr>
          <w:alias w:val="Witness"/>
          <w:id w:val="1222556631"/>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I make a distinction between a study where you were trying to break new ground and do something different and be at the very leading edge of performance and examining every little part of the specification, and the same for operational energy.</w:t>
      </w:r>
      <w:r w:rsidRPr="00EC22F1" w:rsidR="005C4D84">
        <w:t xml:space="preserve"> </w:t>
      </w:r>
      <w:r w:rsidRPr="00EC22F1">
        <w:t xml:space="preserve">If you do that, you will </w:t>
      </w:r>
      <w:r w:rsidRPr="00EC22F1" w:rsidR="00D27359">
        <w:t>get</w:t>
      </w:r>
      <w:r w:rsidRPr="00EC22F1">
        <w:t xml:space="preserve"> </w:t>
      </w:r>
      <w:r w:rsidRPr="00EC22F1" w:rsidR="00D27359">
        <w:t>a</w:t>
      </w:r>
      <w:r w:rsidRPr="00EC22F1">
        <w:t xml:space="preserve"> team of engineers and they will test everything and innumerable options, compared </w:t>
      </w:r>
      <w:r w:rsidR="00A7534D">
        <w:t xml:space="preserve">with </w:t>
      </w:r>
      <w:r w:rsidRPr="00EC22F1">
        <w:t xml:space="preserve">if you are </w:t>
      </w:r>
      <w:r w:rsidRPr="00EC22F1" w:rsidR="00D27359">
        <w:t>just</w:t>
      </w:r>
      <w:r w:rsidRPr="00EC22F1">
        <w:t xml:space="preserve"> applying a</w:t>
      </w:r>
      <w:r w:rsidRPr="00EC22F1" w:rsidR="00D27359">
        <w:t xml:space="preserve"> </w:t>
      </w:r>
      <w:r w:rsidRPr="00EC22F1">
        <w:t>relatively standard specification and want to ensure that you have hit a particular threshold.</w:t>
      </w:r>
      <w:r w:rsidRPr="00EC22F1" w:rsidR="005C4D84">
        <w:t xml:space="preserve"> </w:t>
      </w:r>
      <w:r w:rsidRPr="00EC22F1">
        <w:t>That is more like a set model and somebody</w:t>
      </w:r>
      <w:r w:rsidRPr="00EC22F1" w:rsidR="003C5D7C">
        <w:t xml:space="preserve"> does that and</w:t>
      </w:r>
      <w:r w:rsidRPr="00EC22F1">
        <w:t xml:space="preserve"> could do that very </w:t>
      </w:r>
      <w:r w:rsidRPr="00EC22F1" w:rsidR="00D27359">
        <w:t>quickly</w:t>
      </w:r>
      <w:r w:rsidRPr="00EC22F1">
        <w:t xml:space="preserve"> and efficiently.</w:t>
      </w:r>
      <w:r w:rsidRPr="00EC22F1" w:rsidR="005C4D84">
        <w:t xml:space="preserve"> </w:t>
      </w:r>
      <w:r w:rsidRPr="00EC22F1" w:rsidR="000A0B3B">
        <w:t>D</w:t>
      </w:r>
      <w:r w:rsidRPr="00EC22F1">
        <w:t>ifferent skills are needed.</w:t>
      </w:r>
      <w:r w:rsidRPr="00EC22F1" w:rsidR="005C4D84">
        <w:t xml:space="preserve"> </w:t>
      </w:r>
      <w:r w:rsidRPr="00EC22F1" w:rsidR="000A0B3B">
        <w:t>The f</w:t>
      </w:r>
      <w:r w:rsidRPr="00EC22F1">
        <w:t>irst</w:t>
      </w:r>
      <w:r w:rsidRPr="00EC22F1" w:rsidR="003C5D7C">
        <w:t xml:space="preserve"> </w:t>
      </w:r>
      <w:r w:rsidRPr="00EC22F1">
        <w:t>is due diligence, care and attention in translating a design into the model</w:t>
      </w:r>
      <w:r w:rsidRPr="00EC22F1" w:rsidR="000A0B3B">
        <w:t xml:space="preserve"> and</w:t>
      </w:r>
      <w:r w:rsidRPr="00EC22F1">
        <w:t xml:space="preserve"> the other is understanding all of the </w:t>
      </w:r>
      <w:r w:rsidRPr="00EC22F1" w:rsidR="00D27359">
        <w:t>elements</w:t>
      </w:r>
      <w:r w:rsidRPr="00EC22F1">
        <w:t xml:space="preserve"> of the detail to be able to see where they can push and pull to improve performance.</w:t>
      </w:r>
    </w:p>
    <w:p w:rsidR="003C5D7C" w:rsidRPr="00EC22F1" w:rsidP="00C64708">
      <w:pPr>
        <w:pStyle w:val="Answer"/>
      </w:pPr>
      <w:sdt>
        <w:sdtPr>
          <w:alias w:val="Witness"/>
          <w:id w:val="784852643"/>
          <w:placeholder>
            <w:docPart w:val="DefaultPlaceholder_1081868574"/>
          </w:placeholder>
          <w:richText/>
        </w:sdtPr>
        <w:sdtContent>
          <w:r w:rsidRPr="00EC22F1" w:rsidR="0040033B">
            <w:rPr>
              <w:b/>
              <w:i/>
            </w:rPr>
            <w:t>Alexia Laird:</w:t>
          </w:r>
        </w:sdtContent>
      </w:sdt>
      <w:r w:rsidRPr="00EC22F1" w:rsidR="0040033B">
        <w:t xml:space="preserve"> That is exactly right.</w:t>
      </w:r>
      <w:r w:rsidRPr="00EC22F1" w:rsidR="005C4D84">
        <w:t xml:space="preserve"> </w:t>
      </w:r>
      <w:r w:rsidRPr="00EC22F1" w:rsidR="0040033B">
        <w:t xml:space="preserve">To your point about </w:t>
      </w:r>
      <w:r w:rsidRPr="00EC22F1" w:rsidR="00D27359">
        <w:t>what</w:t>
      </w:r>
      <w:r w:rsidRPr="00EC22F1" w:rsidR="0040033B">
        <w:t xml:space="preserve"> it costs, it completely depends on the scope of the appointment.</w:t>
      </w:r>
      <w:r w:rsidRPr="00EC22F1" w:rsidR="005C4D84">
        <w:t xml:space="preserve"> </w:t>
      </w:r>
      <w:r w:rsidRPr="00EC22F1" w:rsidR="0040033B">
        <w:t>Typically</w:t>
      </w:r>
      <w:r w:rsidR="00A7534D">
        <w:t>,</w:t>
      </w:r>
      <w:r w:rsidRPr="00EC22F1" w:rsidR="0040033B">
        <w:t xml:space="preserve"> Landsec tend</w:t>
      </w:r>
      <w:r w:rsidRPr="00EC22F1" w:rsidR="000A0B3B">
        <w:t>s</w:t>
      </w:r>
      <w:r w:rsidRPr="00EC22F1" w:rsidR="0040033B">
        <w:t xml:space="preserve"> to get the embodied carbon consultants to embed into the design team and b</w:t>
      </w:r>
      <w:r w:rsidRPr="00EC22F1" w:rsidR="00AE2237">
        <w:t>e involved in all the optionality</w:t>
      </w:r>
      <w:r w:rsidRPr="00EC22F1" w:rsidR="000A0B3B">
        <w:t xml:space="preserve">, </w:t>
      </w:r>
      <w:r w:rsidRPr="00EC22F1" w:rsidR="00AE2237">
        <w:t xml:space="preserve">all the engineering and the decision points to ensure that we are </w:t>
      </w:r>
      <w:r w:rsidRPr="00EC22F1" w:rsidR="00D27359">
        <w:t>choosing</w:t>
      </w:r>
      <w:r w:rsidRPr="00EC22F1" w:rsidR="00AE2237">
        <w:t xml:space="preserve"> the lowest carbon options.</w:t>
      </w:r>
    </w:p>
    <w:p w:rsidR="00AE2237" w:rsidRPr="00EC22F1" w:rsidP="00C64708">
      <w:pPr>
        <w:pStyle w:val="Answer"/>
      </w:pPr>
      <w:r w:rsidRPr="00EC22F1">
        <w:t xml:space="preserve">It does not have </w:t>
      </w:r>
      <w:r w:rsidRPr="00EC22F1" w:rsidR="00D27359">
        <w:t>to</w:t>
      </w:r>
      <w:r w:rsidRPr="00EC22F1">
        <w:t xml:space="preserve"> be that way.</w:t>
      </w:r>
      <w:r w:rsidRPr="00EC22F1" w:rsidR="005C4D84">
        <w:t xml:space="preserve"> </w:t>
      </w:r>
      <w:r w:rsidRPr="00EC22F1">
        <w:t xml:space="preserve">You can strip it back to its bare bones and get more high-level input that </w:t>
      </w:r>
      <w:r w:rsidRPr="00EC22F1" w:rsidR="003C5D7C">
        <w:t>gives</w:t>
      </w:r>
      <w:r w:rsidRPr="00EC22F1">
        <w:t xml:space="preserve"> you an appreciation of the impact of your project without necessarily going into the depth of that advisory piece.</w:t>
      </w:r>
      <w:r w:rsidRPr="00EC22F1" w:rsidR="005C4D84">
        <w:t xml:space="preserve"> </w:t>
      </w:r>
      <w:r w:rsidRPr="00EC22F1">
        <w:t xml:space="preserve">Again, </w:t>
      </w:r>
      <w:r w:rsidRPr="00EC22F1" w:rsidR="000A0B3B">
        <w:t>we</w:t>
      </w:r>
      <w:r w:rsidRPr="00EC22F1">
        <w:t xml:space="preserve"> are seeing the demand</w:t>
      </w:r>
      <w:r w:rsidRPr="00EC22F1" w:rsidR="000A0B3B">
        <w:t xml:space="preserve"> for that</w:t>
      </w:r>
      <w:r w:rsidRPr="00EC22F1">
        <w:t xml:space="preserve"> rising for because clients like us start to question the designs to ensure that they meet our targets.</w:t>
      </w:r>
    </w:p>
    <w:p w:rsidR="00AE2237" w:rsidRPr="00EC22F1" w:rsidP="00C64708">
      <w:pPr>
        <w:pStyle w:val="Question"/>
      </w:pPr>
      <w:sdt>
        <w:sdtPr>
          <w:alias w:val="Member"/>
          <w:tag w:val="&lt;Member mnisId='4424' dodsId='74749'&gt;"/>
          <w:id w:val="-1917079463"/>
          <w:placeholder>
            <w:docPart w:val="DefaultPlaceholder_1081868574"/>
          </w:placeholder>
          <w:richText/>
        </w:sdtPr>
        <w:sdtContent>
          <w:r w:rsidRPr="00EC22F1">
            <w:rPr>
              <w:b/>
            </w:rPr>
            <w:t>John McNally:</w:t>
          </w:r>
        </w:sdtContent>
      </w:sdt>
      <w:r w:rsidRPr="00EC22F1">
        <w:t xml:space="preserve"> I think I am </w:t>
      </w:r>
      <w:r w:rsidRPr="00EC22F1" w:rsidR="00D27359">
        <w:t>getting</w:t>
      </w:r>
      <w:r w:rsidRPr="00EC22F1">
        <w:t xml:space="preserve"> the message here that the costs are less prohibit</w:t>
      </w:r>
      <w:r w:rsidRPr="00EC22F1" w:rsidR="003C5D7C">
        <w:t>ive</w:t>
      </w:r>
      <w:r w:rsidRPr="00EC22F1">
        <w:t xml:space="preserve"> because of the developments in technology, so for any kind of developer </w:t>
      </w:r>
      <w:r w:rsidR="00A7534D">
        <w:t xml:space="preserve">the costs </w:t>
      </w:r>
      <w:r w:rsidRPr="00EC22F1">
        <w:t xml:space="preserve">should </w:t>
      </w:r>
      <w:r w:rsidR="00A7534D">
        <w:t xml:space="preserve">not </w:t>
      </w:r>
      <w:r w:rsidRPr="00EC22F1">
        <w:t xml:space="preserve">be prohibitive </w:t>
      </w:r>
      <w:r w:rsidR="00A7534D">
        <w:t xml:space="preserve">so they </w:t>
      </w:r>
      <w:r w:rsidRPr="00EC22F1">
        <w:t>try to cut corners in any way.</w:t>
      </w:r>
      <w:r w:rsidRPr="00EC22F1" w:rsidR="005C4D84">
        <w:t xml:space="preserve"> </w:t>
      </w:r>
      <w:r w:rsidRPr="00EC22F1" w:rsidR="00712589">
        <w:t>Am I</w:t>
      </w:r>
      <w:r w:rsidRPr="00EC22F1">
        <w:t xml:space="preserve"> right to say that?</w:t>
      </w:r>
      <w:r w:rsidRPr="00EC22F1" w:rsidR="005C4D84">
        <w:t xml:space="preserve"> </w:t>
      </w:r>
      <w:r w:rsidRPr="00EC22F1">
        <w:t>My second question is to Alexia.</w:t>
      </w:r>
      <w:r w:rsidRPr="00EC22F1" w:rsidR="005C4D84">
        <w:t xml:space="preserve"> </w:t>
      </w:r>
      <w:r w:rsidRPr="00EC22F1">
        <w:t>What is driving Landsec to reduce embodied an</w:t>
      </w:r>
      <w:r w:rsidRPr="00EC22F1" w:rsidR="00D27359">
        <w:t>d whole life carbon emissions?</w:t>
      </w:r>
      <w:r w:rsidRPr="00EC22F1" w:rsidR="005C4D84">
        <w:t xml:space="preserve"> </w:t>
      </w:r>
      <w:r w:rsidRPr="00EC22F1" w:rsidR="00D27359">
        <w:t>What is</w:t>
      </w:r>
      <w:r w:rsidRPr="00EC22F1">
        <w:t xml:space="preserve"> the driving force behind that?</w:t>
      </w:r>
    </w:p>
    <w:p w:rsidR="003C5D7C" w:rsidRPr="00EC22F1" w:rsidP="00C64708">
      <w:pPr>
        <w:pStyle w:val="Answer"/>
      </w:pPr>
      <w:sdt>
        <w:sdtPr>
          <w:alias w:val="Witness"/>
          <w:id w:val="1073626785"/>
          <w:placeholder>
            <w:docPart w:val="DefaultPlaceholder_1081868574"/>
          </w:placeholder>
          <w:richText/>
        </w:sdtPr>
        <w:sdtContent>
          <w:r w:rsidRPr="00EC22F1" w:rsidR="00AE2237">
            <w:rPr>
              <w:b/>
              <w:i/>
            </w:rPr>
            <w:t>Alexia Laird:</w:t>
          </w:r>
        </w:sdtContent>
      </w:sdt>
      <w:r w:rsidRPr="00EC22F1" w:rsidR="00AE2237">
        <w:t xml:space="preserve"> Our company is deeply rooted into its purpose </w:t>
      </w:r>
      <w:r w:rsidRPr="00EC22F1">
        <w:t>and</w:t>
      </w:r>
      <w:r w:rsidRPr="00EC22F1" w:rsidR="00AE2237">
        <w:t xml:space="preserve"> we have for a number of years been actively </w:t>
      </w:r>
      <w:r w:rsidRPr="00EC22F1" w:rsidR="00D27359">
        <w:t>tackling</w:t>
      </w:r>
      <w:r w:rsidRPr="00EC22F1" w:rsidR="00AE2237">
        <w:t xml:space="preserve"> the climate cris</w:t>
      </w:r>
      <w:r w:rsidRPr="00EC22F1" w:rsidR="00D27359">
        <w:t>is</w:t>
      </w:r>
      <w:r w:rsidRPr="00EC22F1" w:rsidR="00AE2237">
        <w:t>.</w:t>
      </w:r>
      <w:r w:rsidRPr="00EC22F1" w:rsidR="005C4D84">
        <w:t xml:space="preserve"> </w:t>
      </w:r>
      <w:r w:rsidRPr="00EC22F1" w:rsidR="00AE2237">
        <w:t xml:space="preserve">We were the first </w:t>
      </w:r>
      <w:r w:rsidRPr="00EC22F1" w:rsidR="00C0091B">
        <w:t>property company in the world to set science-based targets in 2016.</w:t>
      </w:r>
      <w:r w:rsidRPr="00EC22F1" w:rsidR="005C4D84">
        <w:t xml:space="preserve"> </w:t>
      </w:r>
      <w:r w:rsidRPr="00EC22F1" w:rsidR="00C0091B">
        <w:t>It drives a lot of our business decisions.</w:t>
      </w:r>
    </w:p>
    <w:p w:rsidR="00C0091B" w:rsidRPr="00EC22F1" w:rsidP="00C64708">
      <w:pPr>
        <w:pStyle w:val="Answer"/>
      </w:pPr>
      <w:r w:rsidRPr="00EC22F1">
        <w:t xml:space="preserve">Going back to what I was saying </w:t>
      </w:r>
      <w:r w:rsidRPr="00EC22F1" w:rsidR="00D27359">
        <w:t>about</w:t>
      </w:r>
      <w:r w:rsidRPr="00EC22F1">
        <w:t xml:space="preserve"> the investment </w:t>
      </w:r>
      <w:r w:rsidRPr="00EC22F1" w:rsidR="003C5D7C">
        <w:t>fund</w:t>
      </w:r>
      <w:r w:rsidRPr="00EC22F1">
        <w:t>, we are seeing ESG and net zero claims as a key proof point to a credible strategy.</w:t>
      </w:r>
      <w:r w:rsidRPr="00EC22F1" w:rsidR="005C4D84">
        <w:t xml:space="preserve"> </w:t>
      </w:r>
      <w:r w:rsidRPr="00EC22F1" w:rsidR="00D27359">
        <w:t>That then</w:t>
      </w:r>
      <w:r w:rsidRPr="00EC22F1">
        <w:t xml:space="preserve"> </w:t>
      </w:r>
      <w:r w:rsidRPr="00EC22F1" w:rsidR="00D27359">
        <w:t>translates</w:t>
      </w:r>
      <w:r w:rsidRPr="00EC22F1">
        <w:t xml:space="preserve"> into a long-term investment opportunity that is more favourable towards the strategy.</w:t>
      </w:r>
      <w:r w:rsidRPr="00EC22F1" w:rsidR="005C4D84">
        <w:t xml:space="preserve"> </w:t>
      </w:r>
      <w:r w:rsidRPr="00EC22F1" w:rsidR="00712589">
        <w:t>We</w:t>
      </w:r>
      <w:r w:rsidRPr="00EC22F1">
        <w:t xml:space="preserve"> are a listed company</w:t>
      </w:r>
      <w:r w:rsidRPr="00EC22F1" w:rsidR="00712589">
        <w:t xml:space="preserve"> and </w:t>
      </w:r>
      <w:r w:rsidRPr="00EC22F1">
        <w:t>have a fiduciary duty to our shareholders</w:t>
      </w:r>
      <w:r w:rsidRPr="00EC22F1" w:rsidR="00712589">
        <w:t>. We</w:t>
      </w:r>
      <w:r w:rsidRPr="00EC22F1">
        <w:t xml:space="preserve"> have to prove that what we are doing is delivering </w:t>
      </w:r>
      <w:r w:rsidRPr="00EC22F1" w:rsidR="00FE54BB">
        <w:t xml:space="preserve">value, </w:t>
      </w:r>
      <w:r w:rsidRPr="00EC22F1">
        <w:t xml:space="preserve">but for us the value is in meeting our ESG strategy and meeting our corporate commitments, which is to limit </w:t>
      </w:r>
      <w:r w:rsidRPr="00EC22F1" w:rsidR="00FE54BB">
        <w:t>the</w:t>
      </w:r>
      <w:r w:rsidRPr="00EC22F1">
        <w:t xml:space="preserve"> impact that we know the real estate environment can have on the world. </w:t>
      </w:r>
    </w:p>
    <w:p w:rsidR="00C0091B" w:rsidRPr="00EC22F1" w:rsidP="00C64708">
      <w:pPr>
        <w:pStyle w:val="Question"/>
      </w:pPr>
      <w:sdt>
        <w:sdtPr>
          <w:alias w:val="Member"/>
          <w:tag w:val="&lt;Member mnisId='4784' dodsId=''&gt;"/>
          <w:id w:val="-2105331778"/>
          <w:placeholder>
            <w:docPart w:val="DefaultPlaceholder_1081868574"/>
          </w:placeholder>
          <w:richText/>
        </w:sdtPr>
        <w:sdtContent>
          <w:r w:rsidRPr="00EC22F1">
            <w:rPr>
              <w:b/>
            </w:rPr>
            <w:t>Duncan Baker:</w:t>
          </w:r>
        </w:sdtContent>
      </w:sdt>
      <w:r w:rsidRPr="00EC22F1">
        <w:t xml:space="preserve"> Adding on from where John left off</w:t>
      </w:r>
      <w:r w:rsidRPr="00EC22F1" w:rsidR="00712589">
        <w:t xml:space="preserve">, </w:t>
      </w:r>
      <w:r w:rsidRPr="00EC22F1">
        <w:t xml:space="preserve">costs </w:t>
      </w:r>
      <w:r w:rsidRPr="00EC22F1" w:rsidR="00712589">
        <w:t xml:space="preserve">of </w:t>
      </w:r>
      <w:r w:rsidRPr="00EC22F1">
        <w:t xml:space="preserve">materials and a general </w:t>
      </w:r>
      <w:r w:rsidRPr="00EC22F1" w:rsidR="00D27359">
        <w:t>approach</w:t>
      </w:r>
      <w:r w:rsidRPr="00EC22F1">
        <w:t xml:space="preserve"> to the availability of those materials</w:t>
      </w:r>
      <w:r w:rsidRPr="00EC22F1" w:rsidR="00712589">
        <w:t xml:space="preserve"> </w:t>
      </w:r>
      <w:r w:rsidRPr="00EC22F1">
        <w:t xml:space="preserve">are probably two barriers </w:t>
      </w:r>
      <w:r w:rsidRPr="00EC22F1" w:rsidR="004B409C">
        <w:t>for</w:t>
      </w:r>
      <w:r w:rsidRPr="00EC22F1" w:rsidR="00D27359">
        <w:t xml:space="preserve"> </w:t>
      </w:r>
      <w:r w:rsidRPr="00EC22F1">
        <w:t>why we are not seeing more sustainability in our building environment.</w:t>
      </w:r>
      <w:r w:rsidRPr="00EC22F1" w:rsidR="005C4D84">
        <w:t xml:space="preserve"> </w:t>
      </w:r>
      <w:r w:rsidRPr="00EC22F1" w:rsidR="00712589">
        <w:t>Do you agree with that?</w:t>
      </w:r>
    </w:p>
    <w:p w:rsidR="00C0091B" w:rsidRPr="00EC22F1" w:rsidP="00C64708">
      <w:pPr>
        <w:pStyle w:val="Answer"/>
      </w:pPr>
      <w:sdt>
        <w:sdtPr>
          <w:alias w:val="Witness"/>
          <w:id w:val="-1966350379"/>
          <w:placeholder>
            <w:docPart w:val="DefaultPlaceholder_1081868574"/>
          </w:placeholder>
          <w:richText/>
        </w:sdtPr>
        <w:sdtContent>
          <w:r w:rsidRPr="00EC22F1">
            <w:rPr>
              <w:b/>
              <w:i/>
            </w:rPr>
            <w:t>Alexia Laird:</w:t>
          </w:r>
        </w:sdtContent>
      </w:sdt>
      <w:r w:rsidRPr="00EC22F1">
        <w:t xml:space="preserve"> Low-carbon construction methods have two sides.</w:t>
      </w:r>
      <w:r w:rsidRPr="00EC22F1" w:rsidR="005C4D84">
        <w:t xml:space="preserve"> </w:t>
      </w:r>
      <w:r w:rsidRPr="00EC22F1" w:rsidR="00D27359">
        <w:t>There</w:t>
      </w:r>
      <w:r w:rsidRPr="00EC22F1">
        <w:t xml:space="preserve"> is the lean design of things, which inherently tends to </w:t>
      </w:r>
      <w:r w:rsidRPr="00EC22F1" w:rsidR="00D27359">
        <w:t>correlate</w:t>
      </w:r>
      <w:r w:rsidRPr="00EC22F1">
        <w:t xml:space="preserve"> with the cost </w:t>
      </w:r>
      <w:r w:rsidRPr="00EC22F1">
        <w:t>plan.</w:t>
      </w:r>
      <w:r w:rsidRPr="00EC22F1" w:rsidR="005C4D84">
        <w:t xml:space="preserve"> </w:t>
      </w:r>
      <w:r w:rsidRPr="00EC22F1">
        <w:t>The less you build or the less material you use, the cheaper the cost plan.</w:t>
      </w:r>
      <w:r w:rsidRPr="00EC22F1" w:rsidR="005C4D84">
        <w:t xml:space="preserve"> </w:t>
      </w:r>
      <w:r w:rsidRPr="00EC22F1">
        <w:t>But when it comes to low-carbon materials, there are some prohibitive factors still.</w:t>
      </w:r>
      <w:r w:rsidRPr="00EC22F1" w:rsidR="005C4D84">
        <w:t xml:space="preserve"> </w:t>
      </w:r>
      <w:r w:rsidRPr="00EC22F1">
        <w:t>To you</w:t>
      </w:r>
      <w:r w:rsidRPr="00EC22F1" w:rsidR="004B409C">
        <w:t>r</w:t>
      </w:r>
      <w:r w:rsidRPr="00EC22F1">
        <w:t xml:space="preserve"> point,</w:t>
      </w:r>
      <w:r w:rsidRPr="00EC22F1" w:rsidR="00D27359">
        <w:t xml:space="preserve"> </w:t>
      </w:r>
      <w:r w:rsidRPr="00EC22F1">
        <w:t>there are things typically like by going into more innovative low-carbon materials you</w:t>
      </w:r>
      <w:r w:rsidRPr="00EC22F1" w:rsidR="002B09DC">
        <w:t xml:space="preserve"> </w:t>
      </w:r>
      <w:r w:rsidRPr="00EC22F1">
        <w:t>restrict your supply chain and then you lose the competitive nature of the supply chain and can end up paying more.</w:t>
      </w:r>
      <w:r w:rsidRPr="00EC22F1" w:rsidR="005C4D84">
        <w:t xml:space="preserve"> </w:t>
      </w:r>
      <w:r w:rsidRPr="00EC22F1">
        <w:t>There is a big issue around insurances.</w:t>
      </w:r>
      <w:r w:rsidRPr="00EC22F1" w:rsidR="005C4D84">
        <w:t xml:space="preserve"> </w:t>
      </w:r>
      <w:r w:rsidRPr="00EC22F1" w:rsidR="004B409C">
        <w:t>Fro</w:t>
      </w:r>
      <w:r w:rsidRPr="00EC22F1">
        <w:t xml:space="preserve">m </w:t>
      </w:r>
      <w:r w:rsidRPr="00EC22F1" w:rsidR="00D27359">
        <w:t>anecdotal</w:t>
      </w:r>
      <w:r w:rsidRPr="00EC22F1">
        <w:t xml:space="preserve"> experience, we </w:t>
      </w:r>
      <w:r w:rsidRPr="00EC22F1" w:rsidR="00D27359">
        <w:t>tried</w:t>
      </w:r>
      <w:r w:rsidRPr="00EC22F1">
        <w:t xml:space="preserve"> to use earth-friendly </w:t>
      </w:r>
      <w:r w:rsidRPr="00EC22F1" w:rsidR="00D27359">
        <w:t>concrete</w:t>
      </w:r>
      <w:r w:rsidRPr="00EC22F1">
        <w:t>, which is a cement replacement—</w:t>
      </w:r>
    </w:p>
    <w:p w:rsidR="00C0091B" w:rsidRPr="00EC22F1" w:rsidP="002B09DC">
      <w:pPr>
        <w:pStyle w:val="Remark"/>
      </w:pPr>
      <w:sdt>
        <w:sdtPr>
          <w:alias w:val="Member"/>
          <w:tag w:val="&lt;Member mnisId='4784' dodsId=''&gt;"/>
          <w:id w:val="-958254680"/>
          <w:placeholder>
            <w:docPart w:val="DefaultPlaceholder_1081868574"/>
          </w:placeholder>
          <w:richText/>
        </w:sdtPr>
        <w:sdtContent>
          <w:r w:rsidRPr="00EC22F1">
            <w:rPr>
              <w:b/>
            </w:rPr>
            <w:t>Duncan Baker:</w:t>
          </w:r>
        </w:sdtContent>
      </w:sdt>
      <w:r w:rsidRPr="00EC22F1">
        <w:t xml:space="preserve"> We have had inquiry evidence on that as a particular issue and in our second session we will cover that with Ministers.</w:t>
      </w:r>
      <w:r w:rsidRPr="00EC22F1" w:rsidR="005C4D84">
        <w:t xml:space="preserve"> </w:t>
      </w:r>
      <w:r w:rsidRPr="00EC22F1">
        <w:t>We understand that that is a particular problem.</w:t>
      </w:r>
    </w:p>
    <w:p w:rsidR="00C0091B" w:rsidRPr="00EC22F1" w:rsidP="00C64708">
      <w:pPr>
        <w:pStyle w:val="Answer"/>
      </w:pPr>
      <w:sdt>
        <w:sdtPr>
          <w:alias w:val="Witness"/>
          <w:id w:val="-367373852"/>
          <w:placeholder>
            <w:docPart w:val="DefaultPlaceholder_1081868574"/>
          </w:placeholder>
          <w:richText/>
        </w:sdtPr>
        <w:sdtContent>
          <w:r w:rsidRPr="00EC22F1">
            <w:rPr>
              <w:b/>
              <w:i/>
            </w:rPr>
            <w:t>Alexia Laird:</w:t>
          </w:r>
        </w:sdtContent>
      </w:sdt>
      <w:r w:rsidRPr="00EC22F1">
        <w:t xml:space="preserve"> Building on the novelty of some of the lower carbon, </w:t>
      </w:r>
      <w:r w:rsidRPr="00EC22F1" w:rsidR="002B09DC">
        <w:t>we are facing a</w:t>
      </w:r>
      <w:r w:rsidRPr="00EC22F1">
        <w:t xml:space="preserve"> skills gap</w:t>
      </w:r>
      <w:r w:rsidRPr="00EC22F1" w:rsidR="002B09DC">
        <w:t xml:space="preserve"> in the supply chain</w:t>
      </w:r>
      <w:r w:rsidRPr="00EC22F1">
        <w:t>.</w:t>
      </w:r>
      <w:r w:rsidRPr="00EC22F1" w:rsidR="005C4D84">
        <w:t xml:space="preserve"> </w:t>
      </w:r>
      <w:r w:rsidRPr="00EC22F1">
        <w:t>There is definitely room for training up</w:t>
      </w:r>
      <w:r w:rsidRPr="00EC22F1" w:rsidR="002B09DC">
        <w:t xml:space="preserve"> in </w:t>
      </w:r>
      <w:r w:rsidRPr="00EC22F1">
        <w:t>carbon assessments</w:t>
      </w:r>
      <w:r w:rsidRPr="00EC22F1" w:rsidR="002B09DC">
        <w:t xml:space="preserve"> and in</w:t>
      </w:r>
      <w:r w:rsidRPr="00EC22F1">
        <w:t xml:space="preserve"> things like retrofit and the installation of low-carbon materials.</w:t>
      </w:r>
      <w:r w:rsidRPr="00EC22F1" w:rsidR="005C4D84">
        <w:t xml:space="preserve"> </w:t>
      </w:r>
      <w:r w:rsidRPr="00EC22F1">
        <w:t>We still see trades get a bit nervous when we talk about the more innovative materials that they are not used to dealing with.</w:t>
      </w:r>
    </w:p>
    <w:p w:rsidR="00C0091B" w:rsidRPr="00EC22F1" w:rsidP="00C64708">
      <w:pPr>
        <w:pStyle w:val="Remark"/>
      </w:pPr>
      <w:sdt>
        <w:sdtPr>
          <w:alias w:val="Member"/>
          <w:tag w:val="&lt;Member mnisId='4784' dodsId=''&gt;"/>
          <w:id w:val="-601035756"/>
          <w:placeholder>
            <w:docPart w:val="DefaultPlaceholder_1081868574"/>
          </w:placeholder>
          <w:richText/>
        </w:sdtPr>
        <w:sdtContent>
          <w:r w:rsidRPr="00EC22F1">
            <w:rPr>
              <w:b/>
            </w:rPr>
            <w:t>Duncan Baker:</w:t>
          </w:r>
        </w:sdtContent>
      </w:sdt>
      <w:r w:rsidRPr="00EC22F1">
        <w:t xml:space="preserve"> </w:t>
      </w:r>
      <w:r w:rsidRPr="00EC22F1" w:rsidR="00D27359">
        <w:t>Yes</w:t>
      </w:r>
      <w:r w:rsidRPr="00EC22F1">
        <w:t>, a bit of a cultural change.</w:t>
      </w:r>
    </w:p>
    <w:p w:rsidR="00C0091B" w:rsidRPr="00EC22F1" w:rsidP="00C64708">
      <w:pPr>
        <w:pStyle w:val="Answer"/>
      </w:pPr>
      <w:sdt>
        <w:sdtPr>
          <w:alias w:val="Witness"/>
          <w:id w:val="-26716000"/>
          <w:placeholder>
            <w:docPart w:val="DefaultPlaceholder_1081868574"/>
          </w:placeholder>
          <w:richText/>
        </w:sdtPr>
        <w:sdtContent>
          <w:r w:rsidRPr="00EC22F1">
            <w:rPr>
              <w:b/>
              <w:i/>
            </w:rPr>
            <w:t>Alexia Laird:</w:t>
          </w:r>
        </w:sdtContent>
      </w:sdt>
      <w:r w:rsidRPr="00EC22F1">
        <w:t xml:space="preserve"> Yes.</w:t>
      </w:r>
    </w:p>
    <w:p w:rsidR="00695393" w:rsidRPr="00EC22F1" w:rsidP="00C64708">
      <w:pPr>
        <w:pStyle w:val="Answer"/>
      </w:pPr>
      <w:sdt>
        <w:sdtPr>
          <w:alias w:val="Witness"/>
          <w:id w:val="128288983"/>
          <w:placeholder>
            <w:docPart w:val="DefaultPlaceholder_1081868574"/>
          </w:placeholder>
          <w:richText/>
        </w:sdtPr>
        <w:sdtContent>
          <w:r w:rsidRPr="00EC22F1" w:rsidR="00C0091B">
            <w:rPr>
              <w:b/>
              <w:i/>
            </w:rPr>
            <w:t xml:space="preserve">Adam </w:t>
          </w:r>
          <w:r w:rsidRPr="00EC22F1" w:rsidR="00C0091B">
            <w:rPr>
              <w:b/>
              <w:i/>
            </w:rPr>
            <w:t>Mactavish</w:t>
          </w:r>
          <w:r w:rsidRPr="00EC22F1" w:rsidR="00C0091B">
            <w:rPr>
              <w:b/>
              <w:i/>
            </w:rPr>
            <w:t>:</w:t>
          </w:r>
        </w:sdtContent>
      </w:sdt>
      <w:r w:rsidRPr="00EC22F1" w:rsidR="00C0091B">
        <w:t xml:space="preserve"> </w:t>
      </w:r>
      <w:r w:rsidRPr="00EC22F1" w:rsidR="002B09DC">
        <w:t>It is</w:t>
      </w:r>
      <w:r w:rsidRPr="00EC22F1" w:rsidR="00C0091B">
        <w:t xml:space="preserve"> important to remember the potential size of the benefit before we also talk about the costs.</w:t>
      </w:r>
      <w:r w:rsidRPr="00EC22F1" w:rsidR="005C4D84">
        <w:t xml:space="preserve"> </w:t>
      </w:r>
      <w:r w:rsidRPr="00EC22F1" w:rsidR="00C0091B">
        <w:t xml:space="preserve">Most of the benchmarks would say that a typical building has around 1 tonne of carbon per </w:t>
      </w:r>
      <w:r w:rsidRPr="00EC22F1">
        <w:t>square metre, as a rough business-as-</w:t>
      </w:r>
      <w:r w:rsidRPr="00EC22F1" w:rsidR="00D27359">
        <w:t>usual</w:t>
      </w:r>
      <w:r w:rsidRPr="00EC22F1">
        <w:t xml:space="preserve"> benchmark.</w:t>
      </w:r>
      <w:r w:rsidRPr="00EC22F1" w:rsidR="005C4D84">
        <w:t xml:space="preserve"> </w:t>
      </w:r>
      <w:r w:rsidRPr="00EC22F1">
        <w:t>Based on the Government</w:t>
      </w:r>
      <w:r w:rsidRPr="00EC22F1" w:rsidR="009C70DE">
        <w:t>’</w:t>
      </w:r>
      <w:r w:rsidRPr="00EC22F1">
        <w:t>s own carbon valua</w:t>
      </w:r>
      <w:r w:rsidRPr="00EC22F1" w:rsidR="004B409C">
        <w:t>tion</w:t>
      </w:r>
      <w:r w:rsidRPr="00EC22F1">
        <w:t xml:space="preserve"> methods, </w:t>
      </w:r>
      <w:r w:rsidRPr="00EC22F1" w:rsidR="00D27359">
        <w:t>that</w:t>
      </w:r>
      <w:r w:rsidRPr="00EC22F1">
        <w:t xml:space="preserve"> is £250 a square metre </w:t>
      </w:r>
      <w:r w:rsidRPr="00EC22F1" w:rsidR="002B09DC">
        <w:t>for</w:t>
      </w:r>
      <w:r w:rsidRPr="00EC22F1">
        <w:t xml:space="preserve"> carbon impact.</w:t>
      </w:r>
      <w:r w:rsidRPr="00EC22F1" w:rsidR="005C4D84">
        <w:t xml:space="preserve"> </w:t>
      </w:r>
      <w:r w:rsidRPr="00EC22F1">
        <w:t>For</w:t>
      </w:r>
      <w:r w:rsidRPr="00EC22F1" w:rsidR="00D27359">
        <w:t xml:space="preserve"> </w:t>
      </w:r>
      <w:r w:rsidRPr="00EC22F1">
        <w:t xml:space="preserve">a </w:t>
      </w:r>
      <w:r w:rsidRPr="00EC22F1" w:rsidR="00D27359">
        <w:t>typical</w:t>
      </w:r>
      <w:r w:rsidRPr="00EC22F1" w:rsidR="004B409C">
        <w:t xml:space="preserve"> semi</w:t>
      </w:r>
      <w:r w:rsidRPr="00EC22F1" w:rsidR="002B09DC">
        <w:t>-</w:t>
      </w:r>
      <w:r w:rsidRPr="00EC22F1">
        <w:t>detached house that is £20,000 to £25,000 worth of carbon impact in that building.</w:t>
      </w:r>
    </w:p>
    <w:p w:rsidR="00695393" w:rsidRPr="00EC22F1" w:rsidP="00C64708">
      <w:pPr>
        <w:pStyle w:val="Remark"/>
      </w:pPr>
      <w:sdt>
        <w:sdtPr>
          <w:alias w:val="Member"/>
          <w:tag w:val="&lt;Member mnisId='4784' dodsId=''&gt;"/>
          <w:id w:val="165058420"/>
          <w:placeholder>
            <w:docPart w:val="DefaultPlaceholder_1081868574"/>
          </w:placeholder>
          <w:richText/>
        </w:sdtPr>
        <w:sdtContent>
          <w:r w:rsidRPr="00EC22F1">
            <w:rPr>
              <w:b/>
            </w:rPr>
            <w:t>Duncan Baker:</w:t>
          </w:r>
        </w:sdtContent>
      </w:sdt>
      <w:r w:rsidRPr="00EC22F1">
        <w:t xml:space="preserve"> That is embodied carbon?</w:t>
      </w:r>
    </w:p>
    <w:p w:rsidR="00B07792" w:rsidRPr="00EC22F1" w:rsidP="00C64708">
      <w:pPr>
        <w:pStyle w:val="Answer"/>
      </w:pPr>
      <w:sdt>
        <w:sdtPr>
          <w:alias w:val="Witness"/>
          <w:id w:val="-111749496"/>
          <w:placeholder>
            <w:docPart w:val="DefaultPlaceholder_1081868574"/>
          </w:placeholder>
          <w:richText/>
        </w:sdtPr>
        <w:sdtContent>
          <w:r w:rsidRPr="00EC22F1" w:rsidR="00695393">
            <w:rPr>
              <w:b/>
              <w:i/>
            </w:rPr>
            <w:t xml:space="preserve">Adam </w:t>
          </w:r>
          <w:r w:rsidRPr="00EC22F1" w:rsidR="00695393">
            <w:rPr>
              <w:b/>
              <w:i/>
            </w:rPr>
            <w:t>Mactavish</w:t>
          </w:r>
          <w:r w:rsidRPr="00EC22F1" w:rsidR="00695393">
            <w:rPr>
              <w:b/>
              <w:i/>
            </w:rPr>
            <w:t>:</w:t>
          </w:r>
        </w:sdtContent>
      </w:sdt>
      <w:r w:rsidRPr="00EC22F1" w:rsidR="00695393">
        <w:t xml:space="preserve"> Yes, in the embodied carbon in year one.</w:t>
      </w:r>
      <w:r w:rsidRPr="00EC22F1" w:rsidR="005C4D84">
        <w:t xml:space="preserve"> </w:t>
      </w:r>
      <w:r w:rsidRPr="00EC22F1" w:rsidR="00695393">
        <w:t>For a 10,000 square metre office</w:t>
      </w:r>
      <w:r w:rsidRPr="00EC22F1" w:rsidR="002B09DC">
        <w:t xml:space="preserve"> it</w:t>
      </w:r>
      <w:r w:rsidRPr="00EC22F1" w:rsidR="00695393">
        <w:t xml:space="preserve"> is £2.5 million.</w:t>
      </w:r>
      <w:r w:rsidRPr="00EC22F1" w:rsidR="005C4D84">
        <w:t xml:space="preserve"> </w:t>
      </w:r>
      <w:r w:rsidRPr="00EC22F1" w:rsidR="00695393">
        <w:t>That buys you a lot of improvement.</w:t>
      </w:r>
      <w:r w:rsidRPr="00EC22F1" w:rsidR="005C4D84">
        <w:t xml:space="preserve"> </w:t>
      </w:r>
      <w:r w:rsidRPr="00EC22F1" w:rsidR="00695393">
        <w:t xml:space="preserve">We are not saying that you could get that to zero but that certainly justifies </w:t>
      </w:r>
      <w:r w:rsidRPr="00EC22F1" w:rsidR="00D27359">
        <w:t>spending</w:t>
      </w:r>
      <w:r w:rsidRPr="00EC22F1" w:rsidR="00695393">
        <w:t xml:space="preserve"> time looking at it.</w:t>
      </w:r>
      <w:r w:rsidRPr="00EC22F1" w:rsidR="005C4D84">
        <w:t xml:space="preserve"> </w:t>
      </w:r>
      <w:r w:rsidRPr="00EC22F1" w:rsidR="00695393">
        <w:t xml:space="preserve">It also means that some things that might be marginally more expensive from a social perspective </w:t>
      </w:r>
      <w:r w:rsidRPr="00EC22F1" w:rsidR="00D27359">
        <w:t xml:space="preserve">and </w:t>
      </w:r>
      <w:r w:rsidRPr="00EC22F1" w:rsidR="00695393">
        <w:t>a cos</w:t>
      </w:r>
      <w:r w:rsidRPr="00EC22F1" w:rsidR="00D27359">
        <w:t xml:space="preserve">t-benefit </w:t>
      </w:r>
      <w:r w:rsidRPr="00EC22F1" w:rsidR="00695393">
        <w:t>analysis would be very favourable.</w:t>
      </w:r>
    </w:p>
    <w:p w:rsidR="00695393" w:rsidRPr="00EC22F1" w:rsidP="00C64708">
      <w:pPr>
        <w:pStyle w:val="Answer"/>
      </w:pPr>
      <w:r w:rsidRPr="00EC22F1">
        <w:t xml:space="preserve">I will just </w:t>
      </w:r>
      <w:r w:rsidRPr="00EC22F1" w:rsidR="00D27359">
        <w:t>put that</w:t>
      </w:r>
      <w:r w:rsidRPr="00EC22F1">
        <w:t xml:space="preserve"> to start with</w:t>
      </w:r>
      <w:r w:rsidRPr="00EC22F1" w:rsidR="002B09DC">
        <w:t xml:space="preserve">. </w:t>
      </w:r>
      <w:r w:rsidRPr="00EC22F1">
        <w:t xml:space="preserve">I agree with what Alexia said, but we recently did a cladding </w:t>
      </w:r>
      <w:r w:rsidRPr="00EC22F1" w:rsidR="00D27359">
        <w:t>comparison</w:t>
      </w:r>
      <w:r w:rsidRPr="00EC22F1">
        <w:t xml:space="preserve"> study and found that the four lowest</w:t>
      </w:r>
      <w:r w:rsidR="00A7534D">
        <w:t xml:space="preserve"> </w:t>
      </w:r>
      <w:r w:rsidRPr="00EC22F1">
        <w:t>cost cladding specifications were also the lowest carbon cladding specifications.</w:t>
      </w:r>
      <w:r w:rsidRPr="00EC22F1" w:rsidR="005C4D84">
        <w:t xml:space="preserve"> </w:t>
      </w:r>
      <w:r w:rsidRPr="00EC22F1">
        <w:t xml:space="preserve">That will </w:t>
      </w:r>
      <w:r w:rsidRPr="00EC22F1" w:rsidR="00D27359">
        <w:t>not</w:t>
      </w:r>
      <w:r w:rsidRPr="00EC22F1">
        <w:t xml:space="preserve"> apply to every type </w:t>
      </w:r>
      <w:r w:rsidRPr="00EC22F1" w:rsidR="00D27359">
        <w:t>of</w:t>
      </w:r>
      <w:r w:rsidRPr="00EC22F1">
        <w:t xml:space="preserve"> development and this was looking more at rendered </w:t>
      </w:r>
      <w:r w:rsidRPr="00EC22F1" w:rsidR="00D27359">
        <w:t>finishes</w:t>
      </w:r>
      <w:r w:rsidRPr="00EC22F1">
        <w:t xml:space="preserve"> and facing bricks and things of that sort compared to metal panels.</w:t>
      </w:r>
      <w:r w:rsidRPr="00EC22F1" w:rsidR="005C4D84">
        <w:t xml:space="preserve"> </w:t>
      </w:r>
      <w:r w:rsidRPr="00EC22F1">
        <w:t xml:space="preserve">You can go to niche products or emerging innovative products that </w:t>
      </w:r>
      <w:r w:rsidRPr="00EC22F1" w:rsidR="00B07792">
        <w:t>a</w:t>
      </w:r>
      <w:r w:rsidRPr="00EC22F1">
        <w:t xml:space="preserve">re low carbon within a group or you can say that you </w:t>
      </w:r>
      <w:r w:rsidR="00EC22F1">
        <w:t>will</w:t>
      </w:r>
      <w:r w:rsidRPr="00EC22F1" w:rsidR="00D27359">
        <w:t xml:space="preserve"> change</w:t>
      </w:r>
      <w:r w:rsidRPr="00EC22F1">
        <w:t xml:space="preserve"> the aesthetic and do something different.</w:t>
      </w:r>
      <w:r w:rsidRPr="00EC22F1" w:rsidR="005C4D84">
        <w:t xml:space="preserve"> </w:t>
      </w:r>
      <w:r w:rsidRPr="00EC22F1">
        <w:t>You can use lower-cost materials and lower-carbon materials to get an outcome that you are happy with.</w:t>
      </w:r>
      <w:r w:rsidRPr="00EC22F1" w:rsidR="005C4D84">
        <w:t xml:space="preserve"> </w:t>
      </w:r>
      <w:r w:rsidRPr="00EC22F1" w:rsidR="002B09DC">
        <w:t>T</w:t>
      </w:r>
      <w:r w:rsidRPr="00EC22F1" w:rsidR="00D27359">
        <w:t>here</w:t>
      </w:r>
      <w:r w:rsidRPr="00EC22F1">
        <w:t xml:space="preserve"> are different ways of looking</w:t>
      </w:r>
      <w:r w:rsidRPr="00EC22F1" w:rsidR="00D27359">
        <w:t xml:space="preserve"> </w:t>
      </w:r>
      <w:r w:rsidRPr="00EC22F1">
        <w:t>at it.</w:t>
      </w:r>
      <w:r w:rsidRPr="00EC22F1" w:rsidR="005C4D84">
        <w:t xml:space="preserve"> </w:t>
      </w:r>
      <w:r w:rsidRPr="00EC22F1">
        <w:t>It is not necessarily just cost</w:t>
      </w:r>
      <w:r w:rsidR="00A7534D">
        <w:t>;</w:t>
      </w:r>
      <w:r w:rsidRPr="00EC22F1">
        <w:t xml:space="preserve"> it is what we </w:t>
      </w:r>
      <w:r w:rsidRPr="00EC22F1" w:rsidR="00A7534D">
        <w:t xml:space="preserve">are </w:t>
      </w:r>
      <w:r w:rsidRPr="00EC22F1">
        <w:t>prepared to design as well.</w:t>
      </w:r>
    </w:p>
    <w:p w:rsidR="00695393" w:rsidRPr="00EC22F1" w:rsidP="00C64708">
      <w:pPr>
        <w:pStyle w:val="Question"/>
      </w:pPr>
      <w:sdt>
        <w:sdtPr>
          <w:alias w:val="Member"/>
          <w:tag w:val="&lt;Member mnisId='4784' dodsId=''&gt;"/>
          <w:id w:val="-1619517797"/>
          <w:placeholder>
            <w:docPart w:val="DefaultPlaceholder_1081868574"/>
          </w:placeholder>
          <w:richText/>
        </w:sdtPr>
        <w:sdtContent>
          <w:r w:rsidRPr="00EC22F1">
            <w:rPr>
              <w:b/>
            </w:rPr>
            <w:t>Duncan Baker:</w:t>
          </w:r>
        </w:sdtContent>
      </w:sdt>
      <w:r w:rsidRPr="00EC22F1">
        <w:t xml:space="preserve"> </w:t>
      </w:r>
      <w:r w:rsidRPr="00EC22F1" w:rsidR="00D27359">
        <w:t>Following</w:t>
      </w:r>
      <w:r w:rsidRPr="00EC22F1">
        <w:t xml:space="preserve"> on </w:t>
      </w:r>
      <w:r w:rsidRPr="00EC22F1" w:rsidR="00D27359">
        <w:t>from</w:t>
      </w:r>
      <w:r w:rsidRPr="00EC22F1">
        <w:t xml:space="preserve"> there, the obvious answer to me is that </w:t>
      </w:r>
      <w:r w:rsidRPr="00EC22F1">
        <w:t xml:space="preserve">we need some sort of </w:t>
      </w:r>
      <w:r w:rsidRPr="00EC22F1" w:rsidR="00D27359">
        <w:t xml:space="preserve">legislation </w:t>
      </w:r>
      <w:r w:rsidRPr="00EC22F1">
        <w:t>in this, but I would say that because I want to bring forward my Bill on this.</w:t>
      </w:r>
      <w:r w:rsidRPr="00EC22F1" w:rsidR="005C4D84">
        <w:t xml:space="preserve"> </w:t>
      </w:r>
      <w:r w:rsidRPr="00EC22F1">
        <w:t xml:space="preserve">Am I allowed </w:t>
      </w:r>
      <w:r w:rsidRPr="00EC22F1" w:rsidR="00D27359">
        <w:t>to</w:t>
      </w:r>
      <w:r w:rsidRPr="00EC22F1">
        <w:t xml:space="preserve"> say that, Mr Chair</w:t>
      </w:r>
      <w:r w:rsidR="00A7534D">
        <w:t>man</w:t>
      </w:r>
      <w:r w:rsidRPr="00EC22F1">
        <w:t>?</w:t>
      </w:r>
      <w:r w:rsidRPr="00EC22F1" w:rsidR="005C4D84">
        <w:t xml:space="preserve"> </w:t>
      </w:r>
      <w:r w:rsidRPr="00EC22F1">
        <w:t>What can the Government use?</w:t>
      </w:r>
      <w:r w:rsidRPr="00EC22F1" w:rsidR="005C4D84">
        <w:t xml:space="preserve"> </w:t>
      </w:r>
      <w:r w:rsidRPr="00EC22F1">
        <w:t>Where are their levers to try to promote the availability and the use of low carbon?</w:t>
      </w:r>
      <w:r w:rsidRPr="00EC22F1" w:rsidR="005C4D84">
        <w:t xml:space="preserve"> </w:t>
      </w:r>
      <w:r w:rsidRPr="00EC22F1">
        <w:t>I know it is not just pure legislation and adopting Part Z but there are other things that can be done as well.</w:t>
      </w:r>
      <w:r w:rsidRPr="00EC22F1" w:rsidR="005C4D84">
        <w:t xml:space="preserve"> </w:t>
      </w:r>
      <w:r w:rsidRPr="00EC22F1">
        <w:t>Do you have any comments on that?</w:t>
      </w:r>
    </w:p>
    <w:p w:rsidR="00695393" w:rsidRPr="00EC22F1" w:rsidP="00C64708">
      <w:pPr>
        <w:pStyle w:val="Answer"/>
      </w:pPr>
      <w:sdt>
        <w:sdtPr>
          <w:alias w:val="Witness"/>
          <w:id w:val="1981500086"/>
          <w:placeholder>
            <w:docPart w:val="DefaultPlaceholder_1081868574"/>
          </w:placeholder>
          <w:richText/>
        </w:sdtPr>
        <w:sdtContent>
          <w:r w:rsidRPr="00EC22F1">
            <w:rPr>
              <w:b/>
              <w:i/>
            </w:rPr>
            <w:t>Alexia Laird:</w:t>
          </w:r>
        </w:sdtContent>
      </w:sdt>
      <w:r w:rsidRPr="00EC22F1">
        <w:t xml:space="preserve"> </w:t>
      </w:r>
      <w:r w:rsidRPr="00EC22F1" w:rsidR="00D27359">
        <w:t>It sounds</w:t>
      </w:r>
      <w:r w:rsidRPr="00EC22F1">
        <w:t xml:space="preserve"> like Part Z has </w:t>
      </w:r>
      <w:r w:rsidRPr="00EC22F1" w:rsidR="00D27359">
        <w:t>already</w:t>
      </w:r>
      <w:r w:rsidRPr="00EC22F1">
        <w:t xml:space="preserve"> been mentioned a number of times</w:t>
      </w:r>
      <w:r w:rsidRPr="00EC22F1" w:rsidR="00270F94">
        <w:t>,</w:t>
      </w:r>
      <w:r w:rsidRPr="00EC22F1">
        <w:t xml:space="preserve"> so I will not go over it</w:t>
      </w:r>
      <w:r w:rsidRPr="00EC22F1" w:rsidR="00270F94">
        <w:t>,</w:t>
      </w:r>
      <w:r w:rsidRPr="00EC22F1">
        <w:t xml:space="preserve"> but we are signatories of that and fully support it.</w:t>
      </w:r>
      <w:r w:rsidRPr="00EC22F1" w:rsidR="005C4D84">
        <w:t xml:space="preserve"> </w:t>
      </w:r>
      <w:r w:rsidRPr="00EC22F1">
        <w:t xml:space="preserve">I think the regulation is </w:t>
      </w:r>
      <w:r w:rsidR="00A7534D">
        <w:t>No. 1</w:t>
      </w:r>
      <w:r w:rsidRPr="00EC22F1">
        <w:t>.</w:t>
      </w:r>
      <w:r w:rsidRPr="00EC22F1" w:rsidR="005C4D84">
        <w:t xml:space="preserve"> </w:t>
      </w:r>
      <w:r w:rsidRPr="00EC22F1">
        <w:t>The standardisation of the methodology so that—</w:t>
      </w:r>
    </w:p>
    <w:p w:rsidR="00695393" w:rsidRPr="00EC22F1" w:rsidP="00A7534D">
      <w:pPr>
        <w:pStyle w:val="Question"/>
      </w:pPr>
      <w:sdt>
        <w:sdtPr>
          <w:alias w:val="Member"/>
          <w:tag w:val="&lt;Member mnisId='4784' dodsId=''&gt;"/>
          <w:id w:val="-996331882"/>
          <w:placeholder>
            <w:docPart w:val="DefaultPlaceholder_1081868574"/>
          </w:placeholder>
          <w:richText/>
        </w:sdtPr>
        <w:sdtContent>
          <w:r w:rsidRPr="00EC22F1">
            <w:rPr>
              <w:b/>
              <w:bCs/>
            </w:rPr>
            <w:t>Duncan Baker:</w:t>
          </w:r>
        </w:sdtContent>
      </w:sdt>
      <w:r w:rsidRPr="00EC22F1">
        <w:t xml:space="preserve"> That is a big problem, is</w:t>
      </w:r>
      <w:r w:rsidRPr="00EC22F1" w:rsidR="00270F94">
        <w:t>n’t it?</w:t>
      </w:r>
    </w:p>
    <w:p w:rsidR="00B07792" w:rsidRPr="00EC22F1" w:rsidP="00C64708">
      <w:pPr>
        <w:pStyle w:val="Answer"/>
      </w:pPr>
      <w:sdt>
        <w:sdtPr>
          <w:alias w:val="Witness"/>
          <w:id w:val="14122454"/>
          <w:placeholder>
            <w:docPart w:val="DefaultPlaceholder_1081868574"/>
          </w:placeholder>
          <w:richText/>
        </w:sdtPr>
        <w:sdtContent>
          <w:r w:rsidRPr="00EC22F1" w:rsidR="00695393">
            <w:rPr>
              <w:b/>
              <w:i/>
            </w:rPr>
            <w:t>Alexia Laird:</w:t>
          </w:r>
        </w:sdtContent>
      </w:sdt>
      <w:r w:rsidRPr="00EC22F1" w:rsidR="00695393">
        <w:t xml:space="preserve"> It absolutely is, because I get different reports from different consultants that I cannot even compare because the input has been so different or the methodology has been a bit different or the tool use has been different.</w:t>
      </w:r>
      <w:r w:rsidRPr="00EC22F1" w:rsidR="005C4D84">
        <w:t xml:space="preserve"> </w:t>
      </w:r>
      <w:r w:rsidRPr="00EC22F1" w:rsidR="00270F94">
        <w:t>S</w:t>
      </w:r>
      <w:r w:rsidRPr="00EC22F1" w:rsidR="00695393">
        <w:t>tandardisation that could come through the regulation of it would help solve a lot of problems.</w:t>
      </w:r>
    </w:p>
    <w:p w:rsidR="00695393" w:rsidRPr="00EC22F1" w:rsidP="00C64708">
      <w:pPr>
        <w:pStyle w:val="Answer"/>
      </w:pPr>
      <w:r w:rsidRPr="00EC22F1">
        <w:t xml:space="preserve">From my point of view, something that would help unlock all this </w:t>
      </w:r>
      <w:r w:rsidRPr="00EC22F1" w:rsidR="00270F94">
        <w:t>is</w:t>
      </w:r>
      <w:r w:rsidRPr="00EC22F1">
        <w:t xml:space="preserve"> the Government taking a lead in procurement</w:t>
      </w:r>
      <w:r w:rsidRPr="00EC22F1" w:rsidR="00270F94">
        <w:t>, p</w:t>
      </w:r>
      <w:r w:rsidRPr="00EC22F1">
        <w:t>utting it into their procurement.</w:t>
      </w:r>
      <w:r w:rsidRPr="00EC22F1" w:rsidR="005C4D84">
        <w:t xml:space="preserve"> </w:t>
      </w:r>
      <w:r w:rsidRPr="00EC22F1">
        <w:t>We see in France that there is now a commitment that 50% of new public buildings must be made out of bio</w:t>
      </w:r>
      <w:r w:rsidRPr="00EC22F1" w:rsidR="00B07792">
        <w:t>-</w:t>
      </w:r>
      <w:r w:rsidRPr="00EC22F1">
        <w:t>b</w:t>
      </w:r>
      <w:r w:rsidRPr="00EC22F1" w:rsidR="00D27359">
        <w:t>ased</w:t>
      </w:r>
      <w:r w:rsidRPr="00EC22F1">
        <w:t xml:space="preserve"> materials.</w:t>
      </w:r>
      <w:r w:rsidRPr="00EC22F1" w:rsidR="005C4D84">
        <w:t xml:space="preserve"> </w:t>
      </w:r>
      <w:r w:rsidRPr="00EC22F1">
        <w:t>I would strongly encourage</w:t>
      </w:r>
      <w:r w:rsidRPr="00EC22F1" w:rsidR="00270F94">
        <w:t xml:space="preserve"> that</w:t>
      </w:r>
      <w:r w:rsidRPr="00EC22F1">
        <w:t xml:space="preserve"> and we would very much welcome</w:t>
      </w:r>
      <w:r w:rsidRPr="00EC22F1" w:rsidR="00270F94">
        <w:t xml:space="preserve"> it</w:t>
      </w:r>
      <w:r w:rsidRPr="00EC22F1">
        <w:t xml:space="preserve"> because it sends all the right signals to the market.</w:t>
      </w:r>
      <w:r w:rsidRPr="00EC22F1" w:rsidR="005C4D84">
        <w:t xml:space="preserve"> </w:t>
      </w:r>
      <w:r w:rsidRPr="00EC22F1" w:rsidR="00D27359">
        <w:t>Typically</w:t>
      </w:r>
      <w:r w:rsidRPr="00EC22F1">
        <w:t xml:space="preserve">, as an example, we are looking to develop our first timber hybrid steel and </w:t>
      </w:r>
      <w:r w:rsidRPr="00EC22F1" w:rsidR="00B07792">
        <w:t xml:space="preserve">CLT, </w:t>
      </w:r>
      <w:r w:rsidRPr="00EC22F1" w:rsidR="00D27359">
        <w:t>cross-</w:t>
      </w:r>
      <w:r w:rsidRPr="00EC22F1">
        <w:t>laminated timber</w:t>
      </w:r>
      <w:r w:rsidRPr="00EC22F1" w:rsidR="00B07792">
        <w:t>,</w:t>
      </w:r>
      <w:r w:rsidRPr="00EC22F1">
        <w:t xml:space="preserve"> building in Southwark.</w:t>
      </w:r>
      <w:r w:rsidRPr="00EC22F1" w:rsidR="005C4D84">
        <w:t xml:space="preserve"> </w:t>
      </w:r>
      <w:r w:rsidRPr="00EC22F1">
        <w:t xml:space="preserve">We have </w:t>
      </w:r>
      <w:r w:rsidRPr="00EC22F1" w:rsidR="00B07792">
        <w:t>had</w:t>
      </w:r>
      <w:r w:rsidRPr="00EC22F1">
        <w:t xml:space="preserve"> a huge amount of pushback and obstacles that we have had to overcome.</w:t>
      </w:r>
    </w:p>
    <w:p w:rsidR="00695393" w:rsidRPr="00EC22F1" w:rsidP="00C64708">
      <w:pPr>
        <w:pStyle w:val="Remark"/>
      </w:pPr>
      <w:sdt>
        <w:sdtPr>
          <w:alias w:val="Member"/>
          <w:tag w:val="&lt;Member mnisId='4784' dodsId=''&gt;"/>
          <w:id w:val="-1983445822"/>
          <w:placeholder>
            <w:docPart w:val="DefaultPlaceholder_1081868574"/>
          </w:placeholder>
          <w:richText/>
        </w:sdtPr>
        <w:sdtContent>
          <w:r w:rsidRPr="00EC22F1">
            <w:rPr>
              <w:b/>
            </w:rPr>
            <w:t>Duncan Baker:</w:t>
          </w:r>
        </w:sdtContent>
      </w:sdt>
      <w:r w:rsidRPr="00EC22F1">
        <w:t xml:space="preserve"> Is that in London?</w:t>
      </w:r>
    </w:p>
    <w:p w:rsidR="00695393" w:rsidRPr="00EC22F1" w:rsidP="00C64708">
      <w:pPr>
        <w:pStyle w:val="Answer"/>
      </w:pPr>
      <w:sdt>
        <w:sdtPr>
          <w:alias w:val="Witness"/>
          <w:id w:val="-1112051432"/>
          <w:placeholder>
            <w:docPart w:val="DefaultPlaceholder_1081868574"/>
          </w:placeholder>
          <w:richText/>
        </w:sdtPr>
        <w:sdtContent>
          <w:r w:rsidRPr="00EC22F1">
            <w:rPr>
              <w:b/>
              <w:i/>
            </w:rPr>
            <w:t>Alexia Laird:</w:t>
          </w:r>
        </w:sdtContent>
      </w:sdt>
      <w:r w:rsidRPr="00EC22F1">
        <w:t xml:space="preserve"> It is in London; it is </w:t>
      </w:r>
      <w:r w:rsidRPr="00EC22F1" w:rsidR="00D27359">
        <w:t>Southwark</w:t>
      </w:r>
      <w:r w:rsidRPr="00EC22F1">
        <w:t>.</w:t>
      </w:r>
      <w:r w:rsidRPr="00EC22F1" w:rsidR="005C4D84">
        <w:t xml:space="preserve"> </w:t>
      </w:r>
      <w:r w:rsidRPr="00EC22F1">
        <w:t xml:space="preserve">It is called Timber </w:t>
      </w:r>
      <w:r w:rsidRPr="00EC22F1" w:rsidR="00D27359">
        <w:t>Square</w:t>
      </w:r>
      <w:r w:rsidRPr="00EC22F1">
        <w:t>.</w:t>
      </w:r>
    </w:p>
    <w:p w:rsidR="00695393" w:rsidRPr="00EC22F1" w:rsidP="00C64708">
      <w:pPr>
        <w:pStyle w:val="Question"/>
      </w:pPr>
      <w:sdt>
        <w:sdtPr>
          <w:alias w:val="Member"/>
          <w:tag w:val="&lt;Member mnisId='4784' dodsId=''&gt;"/>
          <w:id w:val="-1187065219"/>
          <w:placeholder>
            <w:docPart w:val="DefaultPlaceholder_1081868574"/>
          </w:placeholder>
          <w:richText/>
        </w:sdtPr>
        <w:sdtContent>
          <w:r w:rsidRPr="00EC22F1">
            <w:rPr>
              <w:b/>
            </w:rPr>
            <w:t>Duncan Baker:</w:t>
          </w:r>
        </w:sdtContent>
      </w:sdt>
      <w:r w:rsidRPr="00EC22F1">
        <w:t xml:space="preserve"> A</w:t>
      </w:r>
      <w:r w:rsidRPr="00EC22F1" w:rsidR="00D16352">
        <w:t>re</w:t>
      </w:r>
      <w:r w:rsidRPr="00EC22F1">
        <w:t xml:space="preserve"> you getting pushback even when London authorities are very keen on this?</w:t>
      </w:r>
    </w:p>
    <w:p w:rsidR="00CF009F" w:rsidRPr="00EC22F1" w:rsidP="00C64708">
      <w:pPr>
        <w:pStyle w:val="Answer"/>
      </w:pPr>
      <w:sdt>
        <w:sdtPr>
          <w:alias w:val="Witness"/>
          <w:id w:val="-1598563325"/>
          <w:placeholder>
            <w:docPart w:val="DefaultPlaceholder_1081868574"/>
          </w:placeholder>
          <w:richText/>
        </w:sdtPr>
        <w:sdtContent>
          <w:r w:rsidRPr="00EC22F1" w:rsidR="00695393">
            <w:rPr>
              <w:b/>
              <w:i/>
            </w:rPr>
            <w:t>Alexia Laird:</w:t>
          </w:r>
        </w:sdtContent>
      </w:sdt>
      <w:r w:rsidRPr="00EC22F1" w:rsidR="00695393">
        <w:t xml:space="preserve"> It is not so much pushback, it is obstacles.</w:t>
      </w:r>
      <w:r w:rsidRPr="00EC22F1" w:rsidR="005C4D84">
        <w:t xml:space="preserve"> </w:t>
      </w:r>
      <w:r w:rsidRPr="00EC22F1" w:rsidR="00695393">
        <w:t>We have had to undertake our own fire testing.</w:t>
      </w:r>
      <w:r w:rsidRPr="00EC22F1" w:rsidR="005C4D84">
        <w:t xml:space="preserve"> </w:t>
      </w:r>
      <w:r w:rsidRPr="00EC22F1" w:rsidR="00695393">
        <w:t>The construction insurance is coming in at 20% to 30% premium.</w:t>
      </w:r>
      <w:r w:rsidRPr="00EC22F1" w:rsidR="005C4D84">
        <w:t xml:space="preserve"> </w:t>
      </w:r>
      <w:r w:rsidRPr="00EC22F1" w:rsidR="00695393">
        <w:t>We have not quite sorted out the building insurance yet.</w:t>
      </w:r>
      <w:r w:rsidRPr="00EC22F1" w:rsidR="005C4D84">
        <w:t xml:space="preserve"> </w:t>
      </w:r>
      <w:r w:rsidRPr="00EC22F1" w:rsidR="00695393">
        <w:t>All of these costs we are able and willing to take upon ourselves because we are</w:t>
      </w:r>
      <w:r w:rsidRPr="00EC22F1" w:rsidR="00270F94">
        <w:t xml:space="preserve"> a</w:t>
      </w:r>
      <w:r w:rsidRPr="00EC22F1" w:rsidR="00695393">
        <w:t xml:space="preserve"> big developer but they can be quite </w:t>
      </w:r>
      <w:r w:rsidRPr="00EC22F1" w:rsidR="00577E8A">
        <w:t>off-putting</w:t>
      </w:r>
      <w:r w:rsidRPr="00EC22F1" w:rsidR="00D27359">
        <w:t xml:space="preserve"> </w:t>
      </w:r>
      <w:r w:rsidRPr="00EC22F1" w:rsidR="00695393">
        <w:t>for other people.</w:t>
      </w:r>
      <w:r w:rsidRPr="00EC22F1" w:rsidR="005C4D84">
        <w:t xml:space="preserve"> </w:t>
      </w:r>
      <w:r w:rsidRPr="00EC22F1" w:rsidR="00D16352">
        <w:t>I</w:t>
      </w:r>
      <w:r w:rsidRPr="00EC22F1" w:rsidR="00695393">
        <w:t>f the Government could send a clear market signal that bio</w:t>
      </w:r>
      <w:r w:rsidRPr="00EC22F1">
        <w:t xml:space="preserve">-based materials </w:t>
      </w:r>
      <w:r w:rsidRPr="00EC22F1" w:rsidR="00270F94">
        <w:t>are</w:t>
      </w:r>
      <w:r w:rsidRPr="00EC22F1">
        <w:t xml:space="preserve"> safe, and put it into the procurement, that would then engender and automatically create a demand for it that would help to lower the costs</w:t>
      </w:r>
      <w:r w:rsidRPr="00EC22F1" w:rsidR="00270F94">
        <w:t>,</w:t>
      </w:r>
      <w:r w:rsidRPr="00EC22F1">
        <w:t xml:space="preserve"> which </w:t>
      </w:r>
      <w:r w:rsidRPr="00EC22F1" w:rsidR="00D16352">
        <w:t xml:space="preserve">still </w:t>
      </w:r>
      <w:r w:rsidRPr="00EC22F1">
        <w:t>can be prohibitive</w:t>
      </w:r>
      <w:r w:rsidRPr="00EC22F1" w:rsidR="00270F94">
        <w:t xml:space="preserve"> now</w:t>
      </w:r>
      <w:r w:rsidRPr="00EC22F1">
        <w:t>.</w:t>
      </w:r>
    </w:p>
    <w:p w:rsidR="00D16352" w:rsidRPr="00EC22F1" w:rsidP="00C64708">
      <w:pPr>
        <w:pStyle w:val="Answer"/>
      </w:pPr>
      <w:sdt>
        <w:sdtPr>
          <w:alias w:val="Witness"/>
          <w:id w:val="1884297229"/>
          <w:placeholder>
            <w:docPart w:val="DefaultPlaceholder_1081868574"/>
          </w:placeholder>
          <w:richText/>
        </w:sdtPr>
        <w:sdtContent>
          <w:r w:rsidRPr="00EC22F1" w:rsidR="00CF009F">
            <w:rPr>
              <w:b/>
              <w:i/>
            </w:rPr>
            <w:t xml:space="preserve">Adam </w:t>
          </w:r>
          <w:r w:rsidRPr="00EC22F1" w:rsidR="00CF009F">
            <w:rPr>
              <w:b/>
              <w:i/>
            </w:rPr>
            <w:t>Mactavish</w:t>
          </w:r>
          <w:r w:rsidRPr="00EC22F1" w:rsidR="00CF009F">
            <w:rPr>
              <w:b/>
              <w:i/>
            </w:rPr>
            <w:t>:</w:t>
          </w:r>
        </w:sdtContent>
      </w:sdt>
      <w:r w:rsidRPr="00EC22F1" w:rsidR="00CF009F">
        <w:t xml:space="preserve"> </w:t>
      </w:r>
      <w:r w:rsidRPr="00EC22F1" w:rsidR="00D27359">
        <w:t>Two t</w:t>
      </w:r>
      <w:r w:rsidRPr="00EC22F1" w:rsidR="00CF009F">
        <w:t>hings, and they are very similar points.</w:t>
      </w:r>
      <w:r w:rsidRPr="00EC22F1" w:rsidR="005C4D84">
        <w:t xml:space="preserve"> </w:t>
      </w:r>
      <w:r w:rsidRPr="00EC22F1" w:rsidR="00270F94">
        <w:t>The biggest gap is c</w:t>
      </w:r>
      <w:r w:rsidRPr="00EC22F1" w:rsidR="00CF009F">
        <w:t>lear</w:t>
      </w:r>
      <w:r w:rsidR="00A7534D">
        <w:t>,</w:t>
      </w:r>
      <w:r w:rsidRPr="00EC22F1" w:rsidR="00CF009F">
        <w:t xml:space="preserve"> good</w:t>
      </w:r>
      <w:r w:rsidRPr="00EC22F1" w:rsidR="00270F94">
        <w:t xml:space="preserve"> </w:t>
      </w:r>
      <w:r w:rsidRPr="00EC22F1" w:rsidR="00CF009F">
        <w:t>quality information that is comparabl</w:t>
      </w:r>
      <w:r w:rsidRPr="00EC22F1" w:rsidR="00270F94">
        <w:t>e.</w:t>
      </w:r>
      <w:r w:rsidRPr="00EC22F1" w:rsidR="005C4D84">
        <w:t xml:space="preserve"> </w:t>
      </w:r>
      <w:r w:rsidRPr="00EC22F1" w:rsidR="00CF009F">
        <w:t>I mentioned 1 tonne per square metre as a benchmark</w:t>
      </w:r>
      <w:r w:rsidR="00A7534D">
        <w:t>,</w:t>
      </w:r>
      <w:r w:rsidRPr="00EC22F1" w:rsidR="00CF009F">
        <w:t xml:space="preserve"> but the reality could be quite a considerable margin around that.</w:t>
      </w:r>
      <w:r w:rsidRPr="00EC22F1" w:rsidR="005C4D84">
        <w:t xml:space="preserve"> </w:t>
      </w:r>
      <w:r w:rsidRPr="00EC22F1" w:rsidR="00CF009F">
        <w:t>There is not th</w:t>
      </w:r>
      <w:r w:rsidRPr="00EC22F1" w:rsidR="00270F94">
        <w:t>e</w:t>
      </w:r>
      <w:r w:rsidRPr="00EC22F1" w:rsidR="00CF009F">
        <w:t xml:space="preserve"> source of good data that the industry can look to.</w:t>
      </w:r>
      <w:r w:rsidRPr="00EC22F1" w:rsidR="005C4D84">
        <w:t xml:space="preserve"> </w:t>
      </w:r>
      <w:r w:rsidRPr="00EC22F1" w:rsidR="00CF009F">
        <w:t>That is one of the benefits that will come from regulation and is a precursor to setting those more challenging targets rapidly once that data is in place.</w:t>
      </w:r>
    </w:p>
    <w:p w:rsidR="00CF009F" w:rsidRPr="00EC22F1" w:rsidP="00C64708">
      <w:pPr>
        <w:pStyle w:val="Answer"/>
      </w:pPr>
      <w:r w:rsidRPr="00EC22F1">
        <w:t xml:space="preserve">I was involved in work that was done by </w:t>
      </w:r>
      <w:r w:rsidRPr="00EC22F1" w:rsidR="00D16352">
        <w:t xml:space="preserve">WRAP </w:t>
      </w:r>
      <w:r w:rsidRPr="00EC22F1">
        <w:t xml:space="preserve">about 10 years ago on </w:t>
      </w:r>
      <w:r w:rsidRPr="00EC22F1" w:rsidR="00D27359">
        <w:t>recycled</w:t>
      </w:r>
      <w:r w:rsidRPr="00EC22F1" w:rsidR="00D16352">
        <w:t xml:space="preserve"> content </w:t>
      </w:r>
      <w:r w:rsidRPr="00EC22F1">
        <w:t>in materials and noted that the way in which it approach</w:t>
      </w:r>
      <w:r w:rsidRPr="00EC22F1" w:rsidR="00D16352">
        <w:t>ed it</w:t>
      </w:r>
      <w:r w:rsidRPr="00EC22F1" w:rsidR="00270F94">
        <w:t>—</w:t>
      </w:r>
      <w:r w:rsidRPr="00EC22F1">
        <w:t>which</w:t>
      </w:r>
      <w:r w:rsidRPr="00EC22F1" w:rsidR="00D27359">
        <w:t xml:space="preserve"> </w:t>
      </w:r>
      <w:r w:rsidRPr="00EC22F1">
        <w:t>was largely through procurement, public sector procurement and major developers and other industry leaders setting out a requirement</w:t>
      </w:r>
      <w:r w:rsidRPr="00EC22F1" w:rsidR="00270F94">
        <w:t>—</w:t>
      </w:r>
      <w:r w:rsidRPr="00EC22F1">
        <w:t>transformed that market very</w:t>
      </w:r>
      <w:r w:rsidRPr="00EC22F1" w:rsidR="00270F94">
        <w:t xml:space="preserve"> </w:t>
      </w:r>
      <w:r w:rsidRPr="00EC22F1">
        <w:t>rapidly.</w:t>
      </w:r>
      <w:r w:rsidRPr="00EC22F1" w:rsidR="005C4D84">
        <w:t xml:space="preserve"> </w:t>
      </w:r>
      <w:r w:rsidRPr="00EC22F1">
        <w:t xml:space="preserve">There is </w:t>
      </w:r>
      <w:r w:rsidRPr="00EC22F1" w:rsidR="00D27359">
        <w:t>already</w:t>
      </w:r>
      <w:r w:rsidRPr="00EC22F1">
        <w:t xml:space="preserve"> a </w:t>
      </w:r>
      <w:r w:rsidRPr="00EC22F1" w:rsidR="00D27359">
        <w:t>strong</w:t>
      </w:r>
      <w:r w:rsidRPr="00EC22F1">
        <w:t xml:space="preserve"> willingness to go into looking at embodied carbon within the construction product sector</w:t>
      </w:r>
      <w:r w:rsidRPr="00EC22F1" w:rsidR="004E2AA6">
        <w:t xml:space="preserve">. </w:t>
      </w:r>
      <w:r w:rsidR="00A7534D">
        <w:t>But b</w:t>
      </w:r>
      <w:r w:rsidRPr="00EC22F1" w:rsidR="004E2AA6">
        <w:t>y</w:t>
      </w:r>
      <w:r w:rsidRPr="00EC22F1">
        <w:t xml:space="preserve"> setting some clear goals </w:t>
      </w:r>
      <w:r w:rsidRPr="00EC22F1" w:rsidR="00D27359">
        <w:t>around</w:t>
      </w:r>
      <w:r w:rsidRPr="00EC22F1">
        <w:t xml:space="preserve"> what </w:t>
      </w:r>
      <w:r w:rsidRPr="00EC22F1" w:rsidR="004E2AA6">
        <w:t>G</w:t>
      </w:r>
      <w:r w:rsidRPr="00EC22F1">
        <w:t>overnment look to do in public expenditure, I am sure that the private sector would come in and support that.</w:t>
      </w:r>
      <w:r w:rsidRPr="00EC22F1" w:rsidR="005C4D84">
        <w:t xml:space="preserve"> </w:t>
      </w:r>
      <w:r w:rsidRPr="00EC22F1">
        <w:t>That would give people the willingness to want to invest to decarbonise their products further.</w:t>
      </w:r>
      <w:r w:rsidRPr="00EC22F1" w:rsidR="005C4D84">
        <w:t xml:space="preserve"> </w:t>
      </w:r>
      <w:r w:rsidRPr="00EC22F1">
        <w:t>They are already doing it but it would help accelerate that process.</w:t>
      </w:r>
    </w:p>
    <w:p w:rsidR="00DF3823" w:rsidRPr="00EC22F1" w:rsidP="00C64708">
      <w:pPr>
        <w:pStyle w:val="Question"/>
      </w:pPr>
      <w:sdt>
        <w:sdtPr>
          <w:alias w:val="Member"/>
          <w:tag w:val="&lt;Member mnisId='4784' dodsId=''&gt;"/>
          <w:id w:val="1598903140"/>
          <w:placeholder>
            <w:docPart w:val="DefaultPlaceholder_1081868574"/>
          </w:placeholder>
          <w:richText/>
        </w:sdtPr>
        <w:sdtContent>
          <w:r w:rsidRPr="00EC22F1" w:rsidR="00CF009F">
            <w:rPr>
              <w:b/>
            </w:rPr>
            <w:t>Duncan Baker:</w:t>
          </w:r>
        </w:sdtContent>
      </w:sdt>
      <w:r w:rsidRPr="00EC22F1" w:rsidR="00CF009F">
        <w:t xml:space="preserve"> </w:t>
      </w:r>
      <w:r w:rsidRPr="00EC22F1" w:rsidR="00D16352">
        <w:t>W</w:t>
      </w:r>
      <w:r w:rsidRPr="00EC22F1">
        <w:t xml:space="preserve">e are getting the Minister next, who </w:t>
      </w:r>
      <w:r w:rsidR="00EC22F1">
        <w:t>will</w:t>
      </w:r>
      <w:r w:rsidRPr="00EC22F1">
        <w:t xml:space="preserve"> sit where you are and who I gave quite a hard time to when we very first started to talk to him about this.</w:t>
      </w:r>
    </w:p>
    <w:p w:rsidR="00DF3823" w:rsidRPr="00EC22F1" w:rsidP="00C64708">
      <w:pPr>
        <w:pStyle w:val="Question"/>
        <w:numPr>
          <w:ilvl w:val="0"/>
          <w:numId w:val="0"/>
        </w:numPr>
        <w:ind w:left="794"/>
      </w:pPr>
      <w:sdt>
        <w:sdtPr>
          <w:alias w:val="Member"/>
          <w:tag w:val="&lt;Member mnisId='1542' dodsId='35388'&gt;"/>
          <w:id w:val="-1820418146"/>
          <w:placeholder>
            <w:docPart w:val="DefaultPlaceholder_1081868574"/>
          </w:placeholder>
          <w:richText/>
        </w:sdtPr>
        <w:sdtContent>
          <w:r w:rsidRPr="00EC22F1">
            <w:rPr>
              <w:b/>
            </w:rPr>
            <w:t>Chair:</w:t>
          </w:r>
        </w:sdtContent>
      </w:sdt>
      <w:r w:rsidRPr="00EC22F1">
        <w:t xml:space="preserve"> He</w:t>
      </w:r>
      <w:r w:rsidRPr="00EC22F1" w:rsidR="004E2AA6">
        <w:t xml:space="preserve"> will</w:t>
      </w:r>
      <w:r w:rsidRPr="00EC22F1">
        <w:t xml:space="preserve"> be hiding now.</w:t>
      </w:r>
    </w:p>
    <w:p w:rsidR="00DF3823" w:rsidRPr="00EC22F1" w:rsidP="00C64708">
      <w:pPr>
        <w:pStyle w:val="Question"/>
        <w:numPr>
          <w:ilvl w:val="0"/>
          <w:numId w:val="0"/>
        </w:numPr>
        <w:ind w:left="794"/>
      </w:pPr>
      <w:sdt>
        <w:sdtPr>
          <w:alias w:val="Member"/>
          <w:tag w:val="&lt;Member mnisId='4784' dodsId=''&gt;"/>
          <w:id w:val="-713432598"/>
          <w:placeholder>
            <w:docPart w:val="DefaultPlaceholder_1081868574"/>
          </w:placeholder>
          <w:richText/>
        </w:sdtPr>
        <w:sdtContent>
          <w:r w:rsidRPr="00EC22F1">
            <w:rPr>
              <w:b/>
            </w:rPr>
            <w:t>Duncan Baker:</w:t>
          </w:r>
        </w:sdtContent>
      </w:sdt>
      <w:r w:rsidRPr="00EC22F1">
        <w:t xml:space="preserve"> He is behind me, is he?</w:t>
      </w:r>
      <w:r w:rsidRPr="00EC22F1" w:rsidR="004E2AA6">
        <w:t xml:space="preserve"> </w:t>
      </w:r>
      <w:r w:rsidRPr="00EC22F1">
        <w:t xml:space="preserve">One of the points that was </w:t>
      </w:r>
      <w:r w:rsidRPr="00EC22F1" w:rsidR="004E2AA6">
        <w:t>made</w:t>
      </w:r>
      <w:r w:rsidRPr="00EC22F1">
        <w:t xml:space="preserve"> </w:t>
      </w:r>
      <w:r w:rsidRPr="00EC22F1" w:rsidR="004E2AA6">
        <w:t>then</w:t>
      </w:r>
      <w:r w:rsidRPr="00EC22F1">
        <w:t xml:space="preserve"> was that some of this was cost, which we have just covered, but also being market-led.</w:t>
      </w:r>
      <w:r w:rsidRPr="00EC22F1" w:rsidR="005C4D84">
        <w:t xml:space="preserve"> </w:t>
      </w:r>
      <w:r w:rsidRPr="00EC22F1">
        <w:t xml:space="preserve">I think the market will be there for this if we give </w:t>
      </w:r>
      <w:r w:rsidRPr="00EC22F1" w:rsidR="00D16352">
        <w:t xml:space="preserve">people </w:t>
      </w:r>
      <w:r w:rsidRPr="00EC22F1">
        <w:t>the incentives to take it up and bring people along with us.</w:t>
      </w:r>
      <w:r w:rsidRPr="00EC22F1" w:rsidR="005C4D84">
        <w:t xml:space="preserve"> </w:t>
      </w:r>
      <w:r w:rsidRPr="00EC22F1" w:rsidR="004E2AA6">
        <w:t>D</w:t>
      </w:r>
      <w:r w:rsidRPr="00EC22F1">
        <w:t xml:space="preserve">o you agree with </w:t>
      </w:r>
      <w:r w:rsidRPr="00EC22F1" w:rsidR="00D16352">
        <w:t>me</w:t>
      </w:r>
      <w:r w:rsidRPr="00EC22F1">
        <w:t>?</w:t>
      </w:r>
      <w:r w:rsidRPr="00EC22F1" w:rsidR="005C4D84">
        <w:t xml:space="preserve"> </w:t>
      </w:r>
      <w:r w:rsidRPr="00EC22F1">
        <w:t xml:space="preserve">I </w:t>
      </w:r>
      <w:r w:rsidRPr="00EC22F1" w:rsidR="00D16352">
        <w:t>think</w:t>
      </w:r>
      <w:r w:rsidRPr="00EC22F1" w:rsidR="004E2AA6">
        <w:t xml:space="preserve"> that</w:t>
      </w:r>
      <w:r w:rsidRPr="00EC22F1" w:rsidR="00D16352">
        <w:t xml:space="preserve"> </w:t>
      </w:r>
      <w:r w:rsidRPr="00EC22F1">
        <w:t>most</w:t>
      </w:r>
      <w:r w:rsidRPr="00EC22F1" w:rsidR="00D16352">
        <w:t xml:space="preserve"> people </w:t>
      </w:r>
      <w:r w:rsidRPr="00EC22F1">
        <w:t>out there, consumers, do care about the environment</w:t>
      </w:r>
      <w:r w:rsidRPr="00EC22F1" w:rsidR="004E2AA6">
        <w:t xml:space="preserve"> and they</w:t>
      </w:r>
      <w:r w:rsidRPr="00EC22F1">
        <w:t xml:space="preserve"> want to </w:t>
      </w:r>
      <w:r w:rsidRPr="00EC22F1" w:rsidR="004E2AA6">
        <w:t>do</w:t>
      </w:r>
      <w:r w:rsidRPr="00EC22F1">
        <w:t xml:space="preserve"> their bit.</w:t>
      </w:r>
      <w:r w:rsidRPr="00EC22F1" w:rsidR="005C4D84">
        <w:t xml:space="preserve"> </w:t>
      </w:r>
      <w:r w:rsidRPr="00EC22F1">
        <w:t xml:space="preserve">We have over 125 people </w:t>
      </w:r>
      <w:r w:rsidRPr="00EC22F1" w:rsidR="00D16352">
        <w:t>signed</w:t>
      </w:r>
      <w:r w:rsidRPr="00EC22F1">
        <w:t xml:space="preserve"> up to Part Z now, from housebuilders right the way through to architects, so there are people out here who care passionately and want </w:t>
      </w:r>
      <w:r w:rsidRPr="00EC22F1" w:rsidR="00D16352">
        <w:t>to</w:t>
      </w:r>
      <w:r w:rsidRPr="00EC22F1">
        <w:t xml:space="preserve"> bring this along with </w:t>
      </w:r>
      <w:r w:rsidRPr="00EC22F1" w:rsidR="00D16352">
        <w:t>them</w:t>
      </w:r>
      <w:r w:rsidRPr="00EC22F1">
        <w:t>.</w:t>
      </w:r>
      <w:r w:rsidRPr="00EC22F1" w:rsidR="005C4D84">
        <w:t xml:space="preserve"> </w:t>
      </w:r>
      <w:r w:rsidRPr="00EC22F1">
        <w:t>How are we going to get to that space?</w:t>
      </w:r>
      <w:r w:rsidRPr="00EC22F1" w:rsidR="005C4D84">
        <w:t xml:space="preserve"> </w:t>
      </w:r>
      <w:r w:rsidRPr="00EC22F1">
        <w:t>We will</w:t>
      </w:r>
      <w:r w:rsidRPr="00EC22F1" w:rsidR="00D16352">
        <w:t xml:space="preserve"> </w:t>
      </w:r>
      <w:r w:rsidRPr="00EC22F1">
        <w:t>get there if the consumers start to demand that.</w:t>
      </w:r>
      <w:r w:rsidRPr="00EC22F1" w:rsidR="005C4D84">
        <w:t xml:space="preserve"> </w:t>
      </w:r>
      <w:r w:rsidRPr="00EC22F1">
        <w:t>Are you beginning to see that happen?</w:t>
      </w:r>
    </w:p>
    <w:p w:rsidR="00DF3823" w:rsidRPr="00EC22F1" w:rsidP="00C64708">
      <w:pPr>
        <w:pStyle w:val="Answer"/>
      </w:pPr>
      <w:sdt>
        <w:sdtPr>
          <w:alias w:val="Witness"/>
          <w:id w:val="2043173009"/>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Embodied carbon is particularly challenging because it is not visible to most consumers.</w:t>
      </w:r>
      <w:r w:rsidRPr="00EC22F1" w:rsidR="005C4D84">
        <w:t xml:space="preserve"> </w:t>
      </w:r>
      <w:r w:rsidRPr="00EC22F1">
        <w:t>It goes under the radar and I think</w:t>
      </w:r>
      <w:r w:rsidRPr="00EC22F1" w:rsidR="00D16352">
        <w:t xml:space="preserve"> </w:t>
      </w:r>
      <w:r w:rsidRPr="00EC22F1">
        <w:t xml:space="preserve">this is an area where having some clear performance metrics—I am not for one minute advocating an EPC-type presentation of embodied carbon information but knowing that </w:t>
      </w:r>
      <w:r w:rsidRPr="00EC22F1" w:rsidR="004E2AA6">
        <w:t>it</w:t>
      </w:r>
      <w:r w:rsidRPr="00EC22F1">
        <w:t xml:space="preserve"> has been</w:t>
      </w:r>
      <w:r w:rsidRPr="00EC22F1" w:rsidR="004E2AA6">
        <w:t xml:space="preserve"> done</w:t>
      </w:r>
      <w:r w:rsidRPr="00EC22F1">
        <w:t>—</w:t>
      </w:r>
    </w:p>
    <w:p w:rsidR="00DF3823" w:rsidRPr="00EC22F1" w:rsidP="004E2AA6">
      <w:pPr>
        <w:pStyle w:val="Remark"/>
      </w:pPr>
      <w:sdt>
        <w:sdtPr>
          <w:alias w:val="Member"/>
          <w:tag w:val="&lt;Member mnisId='4784' dodsId=''&gt;"/>
          <w:id w:val="-136956761"/>
          <w:placeholder>
            <w:docPart w:val="DefaultPlaceholder_1081868574"/>
          </w:placeholder>
          <w:richText/>
        </w:sdtPr>
        <w:sdtContent>
          <w:r w:rsidRPr="00EC22F1">
            <w:rPr>
              <w:b/>
              <w:bCs/>
            </w:rPr>
            <w:t>Duncan Baker:</w:t>
          </w:r>
        </w:sdtContent>
      </w:sdt>
      <w:r w:rsidRPr="00EC22F1">
        <w:t xml:space="preserve"> Oh, I would like that.</w:t>
      </w:r>
    </w:p>
    <w:p w:rsidR="00DF3823" w:rsidRPr="00EC22F1" w:rsidP="00C64708">
      <w:pPr>
        <w:pStyle w:val="Answer"/>
      </w:pPr>
      <w:sdt>
        <w:sdtPr>
          <w:alias w:val="Witness"/>
          <w:id w:val="-1414545239"/>
          <w:placeholder>
            <w:docPart w:val="DefaultPlaceholder_1081868574"/>
          </w:placeholder>
          <w:richText/>
        </w:sdtPr>
        <w:sdtContent>
          <w:r w:rsidRPr="00EC22F1">
            <w:rPr>
              <w:b/>
              <w:i/>
            </w:rPr>
            <w:t xml:space="preserve">Adam </w:t>
          </w:r>
          <w:r w:rsidRPr="00EC22F1">
            <w:rPr>
              <w:b/>
              <w:i/>
            </w:rPr>
            <w:t>Mactavish</w:t>
          </w:r>
          <w:r w:rsidRPr="00EC22F1">
            <w:rPr>
              <w:b/>
              <w:i/>
            </w:rPr>
            <w:t>:</w:t>
          </w:r>
        </w:sdtContent>
      </w:sdt>
      <w:r w:rsidRPr="00EC22F1">
        <w:t xml:space="preserve"> </w:t>
      </w:r>
      <w:r w:rsidRPr="00EC22F1" w:rsidR="004E2AA6">
        <w:t>—</w:t>
      </w:r>
      <w:r w:rsidRPr="00EC22F1">
        <w:t xml:space="preserve">in an assured way </w:t>
      </w:r>
      <w:r w:rsidRPr="00EC22F1" w:rsidR="004E2AA6">
        <w:t>and that</w:t>
      </w:r>
      <w:r w:rsidRPr="00EC22F1">
        <w:t xml:space="preserve"> information can be provided</w:t>
      </w:r>
      <w:r w:rsidRPr="00EC22F1" w:rsidR="004E2AA6">
        <w:t xml:space="preserve"> </w:t>
      </w:r>
      <w:r w:rsidRPr="00EC22F1">
        <w:t>helps people to be discerning consumers of buildings and that is a big benefit.</w:t>
      </w:r>
      <w:r w:rsidRPr="00EC22F1" w:rsidR="005C4D84">
        <w:t xml:space="preserve"> </w:t>
      </w:r>
      <w:r w:rsidRPr="00EC22F1">
        <w:t xml:space="preserve">As I said at the outset, the top end of the market and the public sector can take a lead here and </w:t>
      </w:r>
      <w:r w:rsidRPr="00EC22F1" w:rsidR="004E2AA6">
        <w:t>is</w:t>
      </w:r>
      <w:r w:rsidRPr="00EC22F1">
        <w:t xml:space="preserve"> doing so and in so doing will move the product sector so that everybody benefits subsequently.</w:t>
      </w:r>
      <w:r w:rsidRPr="00EC22F1" w:rsidR="005C4D84">
        <w:t xml:space="preserve"> </w:t>
      </w:r>
      <w:r w:rsidRPr="00EC22F1">
        <w:t xml:space="preserve">If the </w:t>
      </w:r>
      <w:r w:rsidRPr="00EC22F1" w:rsidR="00D16352">
        <w:t>composition</w:t>
      </w:r>
      <w:r w:rsidRPr="00EC22F1">
        <w:t xml:space="preserve"> of a concrete block is </w:t>
      </w:r>
      <w:r w:rsidRPr="00EC22F1" w:rsidR="00D16352">
        <w:t>changed</w:t>
      </w:r>
      <w:r w:rsidRPr="00EC22F1">
        <w:t xml:space="preserve"> so that it has much less cement in it, everyone who uses that benefits whether they ask to or not.</w:t>
      </w:r>
      <w:r w:rsidRPr="00EC22F1" w:rsidR="005C4D84">
        <w:t xml:space="preserve"> </w:t>
      </w:r>
      <w:r w:rsidRPr="00EC22F1">
        <w:t>That is a way of permeating it through the industry</w:t>
      </w:r>
      <w:r w:rsidRPr="00EC22F1" w:rsidR="00D16352">
        <w:t xml:space="preserve"> fro</w:t>
      </w:r>
      <w:r w:rsidRPr="00EC22F1">
        <w:t>m that leadership.</w:t>
      </w:r>
    </w:p>
    <w:p w:rsidR="00DF3823" w:rsidRPr="00EC22F1" w:rsidP="00C64708">
      <w:pPr>
        <w:pStyle w:val="Remark"/>
      </w:pPr>
      <w:sdt>
        <w:sdtPr>
          <w:alias w:val="Member"/>
          <w:tag w:val="&lt;Member mnisId='4784' dodsId=''&gt;"/>
          <w:id w:val="86123251"/>
          <w:placeholder>
            <w:docPart w:val="DefaultPlaceholder_1081868574"/>
          </w:placeholder>
          <w:richText/>
        </w:sdtPr>
        <w:sdtContent>
          <w:r w:rsidRPr="00EC22F1">
            <w:rPr>
              <w:b/>
            </w:rPr>
            <w:t>Duncan Baker:</w:t>
          </w:r>
        </w:sdtContent>
      </w:sdt>
      <w:r w:rsidRPr="00EC22F1">
        <w:t xml:space="preserve"> Thank you, that is a good answer.</w:t>
      </w:r>
      <w:r w:rsidRPr="00EC22F1" w:rsidR="005C4D84">
        <w:t xml:space="preserve"> </w:t>
      </w:r>
      <w:r w:rsidRPr="00EC22F1" w:rsidR="00D16352">
        <w:t>Alexia, j</w:t>
      </w:r>
      <w:r w:rsidRPr="00EC22F1">
        <w:t xml:space="preserve">ust quickly and then the </w:t>
      </w:r>
      <w:r w:rsidRPr="00EC22F1" w:rsidR="00D16352">
        <w:t>Chair</w:t>
      </w:r>
      <w:r w:rsidRPr="00EC22F1">
        <w:t xml:space="preserve"> will growl at me to get a move on.</w:t>
      </w:r>
    </w:p>
    <w:p w:rsidR="00DF3823" w:rsidRPr="00EC22F1" w:rsidP="00C64708">
      <w:pPr>
        <w:pStyle w:val="Answer"/>
      </w:pPr>
      <w:sdt>
        <w:sdtPr>
          <w:alias w:val="Witness"/>
          <w:id w:val="-56016084"/>
          <w:placeholder>
            <w:docPart w:val="DefaultPlaceholder_1081868574"/>
          </w:placeholder>
          <w:richText/>
        </w:sdtPr>
        <w:sdtContent>
          <w:r w:rsidRPr="00EC22F1">
            <w:rPr>
              <w:b/>
              <w:i/>
            </w:rPr>
            <w:t>Alexia Laird:</w:t>
          </w:r>
        </w:sdtContent>
      </w:sdt>
      <w:r w:rsidRPr="00EC22F1">
        <w:t xml:space="preserve"> That is absolutely fine.</w:t>
      </w:r>
      <w:r w:rsidRPr="00EC22F1" w:rsidR="005C4D84">
        <w:t xml:space="preserve"> </w:t>
      </w:r>
      <w:r w:rsidRPr="00EC22F1">
        <w:t>I completely echo what was just said.</w:t>
      </w:r>
    </w:p>
    <w:p w:rsidR="00DF3823" w:rsidRPr="00EC22F1" w:rsidP="00C64708">
      <w:pPr>
        <w:pStyle w:val="Remark"/>
      </w:pPr>
      <w:sdt>
        <w:sdtPr>
          <w:alias w:val="Member"/>
          <w:tag w:val="&lt;Member mnisId='1542' dodsId='35388'&gt;"/>
          <w:id w:val="1018046298"/>
          <w:placeholder>
            <w:docPart w:val="DefaultPlaceholder_1081868574"/>
          </w:placeholder>
          <w:richText/>
        </w:sdtPr>
        <w:sdtContent>
          <w:r w:rsidRPr="00EC22F1">
            <w:rPr>
              <w:b/>
            </w:rPr>
            <w:t>Chair:</w:t>
          </w:r>
        </w:sdtContent>
      </w:sdt>
      <w:r w:rsidRPr="00EC22F1">
        <w:t xml:space="preserve"> Thank you very much to you, </w:t>
      </w:r>
      <w:r w:rsidRPr="00EC22F1" w:rsidR="00D16352">
        <w:t>Duncan</w:t>
      </w:r>
      <w:r w:rsidR="00030BA4">
        <w:t>. T</w:t>
      </w:r>
      <w:r w:rsidRPr="00EC22F1">
        <w:t>hank you</w:t>
      </w:r>
      <w:r w:rsidR="00030BA4">
        <w:t>,</w:t>
      </w:r>
      <w:r w:rsidRPr="00EC22F1">
        <w:t xml:space="preserve"> Adam and Alexia</w:t>
      </w:r>
      <w:r w:rsidR="00030BA4">
        <w:t>. W</w:t>
      </w:r>
      <w:r w:rsidRPr="00EC22F1">
        <w:t xml:space="preserve">e will </w:t>
      </w:r>
      <w:r w:rsidRPr="00EC22F1" w:rsidR="00D16352">
        <w:t>move on to the next</w:t>
      </w:r>
      <w:r w:rsidRPr="00EC22F1">
        <w:t xml:space="preserve"> panel</w:t>
      </w:r>
      <w:r w:rsidR="00030BA4">
        <w:t xml:space="preserve"> who </w:t>
      </w:r>
      <w:r w:rsidRPr="00EC22F1">
        <w:t>are waiting outside.</w:t>
      </w:r>
      <w:r w:rsidRPr="00EC22F1" w:rsidR="005C4D84">
        <w:t xml:space="preserve"> </w:t>
      </w:r>
      <w:r w:rsidRPr="00EC22F1">
        <w:t xml:space="preserve">Thank you very </w:t>
      </w:r>
      <w:r w:rsidRPr="00EC22F1">
        <w:t>much</w:t>
      </w:r>
      <w:r w:rsidR="00030BA4">
        <w:t>. Y</w:t>
      </w:r>
      <w:r w:rsidRPr="00EC22F1">
        <w:t>ou are welcome to stay if you would like.</w:t>
      </w:r>
    </w:p>
    <w:p w:rsidR="00DF3823" w:rsidRPr="00EC22F1" w:rsidP="00C64708">
      <w:pPr>
        <w:pStyle w:val="TitlePanel0"/>
      </w:pPr>
      <w:r w:rsidRPr="00EC22F1">
        <w:t>Examination of witnesses</w:t>
      </w:r>
    </w:p>
    <w:p w:rsidR="00DF3823" w:rsidRPr="00EC22F1" w:rsidP="004E2AA6">
      <w:pPr>
        <w:pStyle w:val="QuestionCont"/>
        <w:ind w:left="0"/>
      </w:pPr>
      <w:r w:rsidRPr="00EC22F1">
        <w:t xml:space="preserve">Witnesses: </w:t>
      </w:r>
      <w:r w:rsidRPr="00EC22F1">
        <w:t>Eddie Hughes</w:t>
      </w:r>
      <w:r w:rsidRPr="00EC22F1" w:rsidR="00BC7345">
        <w:t xml:space="preserve"> MP</w:t>
      </w:r>
      <w:r w:rsidRPr="00EC22F1">
        <w:t xml:space="preserve">, Catherine Adams, Lord Callanan and </w:t>
      </w:r>
      <w:r w:rsidRPr="00EC22F1">
        <w:t>Damitha</w:t>
      </w:r>
      <w:r w:rsidRPr="00EC22F1">
        <w:t xml:space="preserve"> </w:t>
      </w:r>
      <w:r w:rsidRPr="00EC22F1">
        <w:t>Adikaari</w:t>
      </w:r>
      <w:r w:rsidRPr="00EC22F1">
        <w:t>.</w:t>
      </w:r>
    </w:p>
    <w:p w:rsidR="001304D9" w:rsidRPr="00EC22F1" w:rsidP="00C64708">
      <w:pPr>
        <w:pStyle w:val="Question"/>
      </w:pPr>
      <w:sdt>
        <w:sdtPr>
          <w:alias w:val="Member"/>
          <w:tag w:val="&lt;Member mnisId='1542' dodsId='35388'&gt;"/>
          <w:id w:val="-180589659"/>
          <w:placeholder>
            <w:docPart w:val="DefaultPlaceholder_1081868574"/>
          </w:placeholder>
          <w:richText/>
        </w:sdtPr>
        <w:sdtContent>
          <w:r w:rsidRPr="00EC22F1" w:rsidR="00DF3823">
            <w:rPr>
              <w:b/>
            </w:rPr>
            <w:t>Chair:</w:t>
          </w:r>
        </w:sdtContent>
      </w:sdt>
      <w:r w:rsidRPr="00EC22F1" w:rsidR="00DF3823">
        <w:t xml:space="preserve"> </w:t>
      </w:r>
      <w:r w:rsidRPr="00EC22F1" w:rsidR="00D16352">
        <w:t>Welcome</w:t>
      </w:r>
      <w:r w:rsidRPr="00EC22F1" w:rsidR="00DF3823">
        <w:t xml:space="preserve"> to </w:t>
      </w:r>
      <w:r w:rsidRPr="00EC22F1" w:rsidR="00BC7345">
        <w:t>the</w:t>
      </w:r>
      <w:r w:rsidRPr="00EC22F1" w:rsidR="00DF3823">
        <w:t xml:space="preserve"> second panel for our final oral evidence session in the inquiry into sustainability of the built environment.</w:t>
      </w:r>
      <w:r w:rsidRPr="00EC22F1" w:rsidR="005C4D84">
        <w:t xml:space="preserve"> </w:t>
      </w:r>
      <w:r w:rsidRPr="00EC22F1" w:rsidR="00DF3823">
        <w:t xml:space="preserve">We are very pleased to </w:t>
      </w:r>
      <w:r w:rsidRPr="00EC22F1" w:rsidR="00D16352">
        <w:t>welcome</w:t>
      </w:r>
      <w:r w:rsidRPr="00EC22F1" w:rsidR="00DF3823">
        <w:t xml:space="preserve"> back some </w:t>
      </w:r>
      <w:r w:rsidRPr="00EC22F1" w:rsidR="00D16352">
        <w:t>well-known</w:t>
      </w:r>
      <w:r w:rsidRPr="00EC22F1" w:rsidR="00DF3823">
        <w:t xml:space="preserve"> witnesses to this Committee</w:t>
      </w:r>
      <w:r w:rsidRPr="00EC22F1" w:rsidR="00D16352">
        <w:t xml:space="preserve"> fro</w:t>
      </w:r>
      <w:r w:rsidRPr="00EC22F1" w:rsidR="00DF3823">
        <w:t xml:space="preserve">m the </w:t>
      </w:r>
      <w:r w:rsidRPr="00EC22F1">
        <w:t>Department for Levelling Up, Housing and Communities</w:t>
      </w:r>
      <w:r w:rsidR="00A7534D">
        <w:t>.</w:t>
      </w:r>
      <w:r w:rsidRPr="00EC22F1">
        <w:t xml:space="preserve"> </w:t>
      </w:r>
      <w:r w:rsidRPr="00EC22F1" w:rsidR="00D16352">
        <w:t>Eddie</w:t>
      </w:r>
      <w:r w:rsidRPr="00EC22F1">
        <w:t xml:space="preserve"> Hughes</w:t>
      </w:r>
      <w:r w:rsidR="00A7534D">
        <w:t xml:space="preserve"> is</w:t>
      </w:r>
      <w:r w:rsidRPr="00EC22F1">
        <w:t xml:space="preserve"> Minister with lots of responsibilities, in particular housing.</w:t>
      </w:r>
      <w:r w:rsidRPr="00EC22F1" w:rsidR="005C4D84">
        <w:t xml:space="preserve"> </w:t>
      </w:r>
      <w:r w:rsidRPr="00EC22F1">
        <w:t>You are responsible for climate change, net zero and energy efficiency and therefore building regulations within the Department.</w:t>
      </w:r>
      <w:r w:rsidRPr="00EC22F1" w:rsidR="005C4D84">
        <w:t xml:space="preserve"> </w:t>
      </w:r>
      <w:r w:rsidRPr="00EC22F1" w:rsidR="00D16352">
        <w:t>Welcome,</w:t>
      </w:r>
      <w:r w:rsidRPr="00EC22F1">
        <w:t xml:space="preserve"> Minister.</w:t>
      </w:r>
      <w:r w:rsidRPr="00EC22F1" w:rsidR="005C4D84">
        <w:t xml:space="preserve"> </w:t>
      </w:r>
      <w:r w:rsidRPr="00EC22F1">
        <w:t>Could you introduce your director, please, Catherine Adams?</w:t>
      </w:r>
    </w:p>
    <w:p w:rsidR="001304D9" w:rsidRPr="00EC22F1" w:rsidP="00C64708">
      <w:pPr>
        <w:pStyle w:val="Answer"/>
      </w:pPr>
      <w:sdt>
        <w:sdtPr>
          <w:alias w:val="Witness"/>
          <w:id w:val="-1304925890"/>
          <w:placeholder>
            <w:docPart w:val="DefaultPlaceholder_1081868574"/>
          </w:placeholder>
          <w:richText/>
        </w:sdtPr>
        <w:sdtContent>
          <w:r w:rsidRPr="00EC22F1">
            <w:rPr>
              <w:b/>
              <w:i/>
            </w:rPr>
            <w:t>Eddie Hughes:</w:t>
          </w:r>
        </w:sdtContent>
      </w:sdt>
      <w:r w:rsidRPr="00EC22F1">
        <w:t xml:space="preserve"> I think you have done it.</w:t>
      </w:r>
      <w:r w:rsidRPr="00EC22F1" w:rsidR="005C4D84">
        <w:t xml:space="preserve"> </w:t>
      </w:r>
      <w:r w:rsidRPr="00EC22F1">
        <w:t xml:space="preserve">Catherine Adams is the </w:t>
      </w:r>
      <w:r w:rsidRPr="00EC22F1" w:rsidR="00AD4679">
        <w:t>d</w:t>
      </w:r>
      <w:r w:rsidRPr="00EC22F1">
        <w:t>irector for the Department with regard to net zero and here to help.</w:t>
      </w:r>
    </w:p>
    <w:p w:rsidR="001304D9" w:rsidRPr="00EC22F1" w:rsidP="00BC7345">
      <w:pPr>
        <w:pStyle w:val="Remark"/>
      </w:pPr>
      <w:sdt>
        <w:sdtPr>
          <w:rPr>
            <w:b/>
            <w:bCs/>
          </w:rPr>
          <w:alias w:val="Member"/>
          <w:tag w:val="&lt;Member mnisId='1542' dodsId='35388'&gt;"/>
          <w:id w:val="2029370061"/>
          <w:placeholder>
            <w:docPart w:val="DefaultPlaceholder_1081868574"/>
          </w:placeholder>
          <w:richText/>
        </w:sdtPr>
        <w:sdtContent>
          <w:r w:rsidRPr="00EC22F1">
            <w:rPr>
              <w:b/>
              <w:bCs/>
            </w:rPr>
            <w:t>Chair:</w:t>
          </w:r>
        </w:sdtContent>
      </w:sdt>
      <w:r w:rsidRPr="00EC22F1">
        <w:t xml:space="preserve"> Thank you.</w:t>
      </w:r>
      <w:r w:rsidRPr="00EC22F1" w:rsidR="005C4D84">
        <w:t xml:space="preserve"> </w:t>
      </w:r>
      <w:r w:rsidRPr="00EC22F1" w:rsidR="00D16352">
        <w:t>Welcome</w:t>
      </w:r>
      <w:r w:rsidRPr="00EC22F1">
        <w:t xml:space="preserve"> back also Martin Callanan, Lord C</w:t>
      </w:r>
      <w:r w:rsidRPr="00EC22F1" w:rsidR="00D16352">
        <w:t>a</w:t>
      </w:r>
      <w:r w:rsidRPr="00EC22F1" w:rsidR="005F2DB4">
        <w:t>llanan, fro</w:t>
      </w:r>
      <w:r w:rsidRPr="00EC22F1">
        <w:t xml:space="preserve">m the department for Business, Energy </w:t>
      </w:r>
      <w:r w:rsidRPr="00EC22F1" w:rsidR="00BC7345">
        <w:t>&amp;</w:t>
      </w:r>
      <w:r w:rsidRPr="00EC22F1">
        <w:t xml:space="preserve"> Industrial Strategy, a regular visitor to this Committee.</w:t>
      </w:r>
      <w:r w:rsidRPr="00EC22F1" w:rsidR="005C4D84">
        <w:t xml:space="preserve"> </w:t>
      </w:r>
      <w:r w:rsidRPr="00EC22F1">
        <w:t>Your responsibilities include energy efficiency and clean heat within your Department.</w:t>
      </w:r>
      <w:r w:rsidRPr="00EC22F1" w:rsidR="005C4D84">
        <w:t xml:space="preserve"> </w:t>
      </w:r>
      <w:r w:rsidRPr="00EC22F1">
        <w:t>Could you introduce</w:t>
      </w:r>
      <w:r w:rsidRPr="00EC22F1" w:rsidR="00AD4679">
        <w:t xml:space="preserve"> your director </w:t>
      </w:r>
      <w:r w:rsidRPr="00EC22F1">
        <w:t xml:space="preserve">too, </w:t>
      </w:r>
      <w:r w:rsidRPr="00EC22F1">
        <w:t>Damitha</w:t>
      </w:r>
      <w:r w:rsidRPr="00EC22F1">
        <w:t xml:space="preserve"> </w:t>
      </w:r>
      <w:r w:rsidRPr="00EC22F1">
        <w:t>Adikaari</w:t>
      </w:r>
      <w:r w:rsidRPr="00EC22F1">
        <w:t>, and his responsibilities</w:t>
      </w:r>
      <w:r w:rsidRPr="00EC22F1" w:rsidR="00BC7345">
        <w:t>?</w:t>
      </w:r>
    </w:p>
    <w:p w:rsidR="001304D9" w:rsidRPr="00EC22F1" w:rsidP="00C64708">
      <w:pPr>
        <w:pStyle w:val="Answer"/>
      </w:pPr>
      <w:sdt>
        <w:sdtPr>
          <w:alias w:val="Witness"/>
          <w:id w:val="-877851194"/>
          <w:placeholder>
            <w:docPart w:val="DefaultPlaceholder_1081868574"/>
          </w:placeholder>
          <w:richText/>
        </w:sdtPr>
        <w:sdtContent>
          <w:r w:rsidRPr="00EC22F1">
            <w:rPr>
              <w:b/>
              <w:i/>
            </w:rPr>
            <w:t>Lord Callanan:</w:t>
          </w:r>
        </w:sdtContent>
      </w:sdt>
      <w:r w:rsidRPr="00EC22F1">
        <w:t xml:space="preserve"> You have also done </w:t>
      </w:r>
      <w:r w:rsidR="00A7534D">
        <w:t>that</w:t>
      </w:r>
      <w:r w:rsidRPr="00EC22F1">
        <w:t>, Chair.</w:t>
      </w:r>
      <w:r w:rsidRPr="00EC22F1" w:rsidR="005C4D84">
        <w:t xml:space="preserve"> </w:t>
      </w:r>
      <w:r w:rsidRPr="00EC22F1">
        <w:t>Damitha</w:t>
      </w:r>
      <w:r w:rsidRPr="00EC22F1">
        <w:t xml:space="preserve"> is wi</w:t>
      </w:r>
      <w:r w:rsidRPr="00EC22F1" w:rsidR="00AD4679">
        <w:t>th</w:t>
      </w:r>
      <w:r w:rsidRPr="00EC22F1">
        <w:t xml:space="preserve"> me to support me on the technical </w:t>
      </w:r>
      <w:r w:rsidRPr="00EC22F1" w:rsidR="00D16352">
        <w:t>aspects</w:t>
      </w:r>
      <w:r w:rsidRPr="00EC22F1">
        <w:t xml:space="preserve"> of this.</w:t>
      </w:r>
    </w:p>
    <w:p w:rsidR="001304D9" w:rsidRPr="00EC22F1" w:rsidP="00C64708">
      <w:pPr>
        <w:pStyle w:val="Question"/>
      </w:pPr>
      <w:sdt>
        <w:sdtPr>
          <w:alias w:val="Member"/>
          <w:tag w:val="&lt;Member mnisId='1542' dodsId='35388'&gt;"/>
          <w:id w:val="-1397974761"/>
          <w:placeholder>
            <w:docPart w:val="DefaultPlaceholder_1081868574"/>
          </w:placeholder>
          <w:richText/>
        </w:sdtPr>
        <w:sdtContent>
          <w:r w:rsidRPr="00EC22F1">
            <w:rPr>
              <w:b/>
            </w:rPr>
            <w:t>Chair:</w:t>
          </w:r>
        </w:sdtContent>
      </w:sdt>
      <w:r w:rsidRPr="00EC22F1">
        <w:t xml:space="preserve"> Thank you, you are all very welcome.</w:t>
      </w:r>
      <w:r w:rsidRPr="00EC22F1" w:rsidR="005C4D84">
        <w:t xml:space="preserve"> </w:t>
      </w:r>
      <w:r w:rsidRPr="00EC22F1">
        <w:t>This is quite a big day for building safety with a debate probably under</w:t>
      </w:r>
      <w:r w:rsidR="00030BA4">
        <w:t xml:space="preserve"> </w:t>
      </w:r>
      <w:r w:rsidRPr="00EC22F1">
        <w:t>way in the House of Commons now.</w:t>
      </w:r>
      <w:r w:rsidRPr="00EC22F1" w:rsidR="005C4D84">
        <w:t xml:space="preserve"> </w:t>
      </w:r>
      <w:r w:rsidRPr="00EC22F1" w:rsidR="00BC7345">
        <w:t>I will ask</w:t>
      </w:r>
      <w:r w:rsidRPr="00EC22F1">
        <w:t xml:space="preserve"> both Ministers to start by giving a general overview of how you see the significance of </w:t>
      </w:r>
      <w:r w:rsidRPr="00EC22F1" w:rsidR="00AD4679">
        <w:t>introducing</w:t>
      </w:r>
      <w:r w:rsidRPr="00EC22F1">
        <w:t xml:space="preserve"> new rules on construction methodologies, materials, the taxonomy of introducing carbon into the calculations of how buildings get built, at the same time as introducing requirements</w:t>
      </w:r>
      <w:r w:rsidRPr="00EC22F1" w:rsidR="00AD4679">
        <w:t xml:space="preserve"> </w:t>
      </w:r>
      <w:r w:rsidRPr="00EC22F1">
        <w:t xml:space="preserve">on developers, contractors and owners of buildings to invest significantly in buildings that have been poorly constructed or </w:t>
      </w:r>
      <w:r w:rsidR="00A7534D">
        <w:t xml:space="preserve">have </w:t>
      </w:r>
      <w:r w:rsidRPr="00EC22F1">
        <w:t xml:space="preserve">safety risks, as we are hearing about in the main </w:t>
      </w:r>
      <w:r w:rsidRPr="00EC22F1" w:rsidR="00AD4679">
        <w:t>Chamber</w:t>
      </w:r>
      <w:r w:rsidRPr="00EC22F1">
        <w:t xml:space="preserve"> today</w:t>
      </w:r>
      <w:r w:rsidRPr="00EC22F1" w:rsidR="005F1A51">
        <w:t>.</w:t>
      </w:r>
      <w:r w:rsidRPr="00EC22F1" w:rsidR="005C4D84">
        <w:t xml:space="preserve"> </w:t>
      </w:r>
      <w:r w:rsidRPr="00EC22F1" w:rsidR="005F1A51">
        <w:t>I will</w:t>
      </w:r>
      <w:r w:rsidRPr="00EC22F1">
        <w:t xml:space="preserve"> start with Eddie with your perspective on the relative priority of dealing with these issues</w:t>
      </w:r>
      <w:r w:rsidR="00A7534D">
        <w:t>.</w:t>
      </w:r>
    </w:p>
    <w:p w:rsidR="00AD4679" w:rsidRPr="00EC22F1" w:rsidP="00C64708">
      <w:pPr>
        <w:pStyle w:val="Answer"/>
      </w:pPr>
      <w:sdt>
        <w:sdtPr>
          <w:alias w:val="Witness"/>
          <w:id w:val="1809129774"/>
          <w:placeholder>
            <w:docPart w:val="DefaultPlaceholder_1081868574"/>
          </w:placeholder>
          <w:richText/>
        </w:sdtPr>
        <w:sdtContent>
          <w:r w:rsidRPr="00EC22F1" w:rsidR="001304D9">
            <w:rPr>
              <w:b/>
              <w:i/>
            </w:rPr>
            <w:t>Eddie Hughes:</w:t>
          </w:r>
        </w:sdtContent>
      </w:sdt>
      <w:r w:rsidRPr="00EC22F1" w:rsidR="001304D9">
        <w:t xml:space="preserve"> Thank you, Chair.</w:t>
      </w:r>
      <w:r w:rsidRPr="00EC22F1" w:rsidR="005C4D84">
        <w:t xml:space="preserve"> </w:t>
      </w:r>
      <w:r w:rsidRPr="00EC22F1" w:rsidR="001304D9">
        <w:t>I w</w:t>
      </w:r>
      <w:r w:rsidRPr="00EC22F1" w:rsidR="00BC7345">
        <w:t xml:space="preserve">ill </w:t>
      </w:r>
      <w:r w:rsidRPr="00EC22F1" w:rsidR="001304D9">
        <w:t>begin by saying that I started life as a civil engineer.</w:t>
      </w:r>
      <w:r w:rsidRPr="00EC22F1" w:rsidR="005C4D84">
        <w:t xml:space="preserve"> </w:t>
      </w:r>
      <w:r w:rsidRPr="00EC22F1" w:rsidR="001304D9">
        <w:t xml:space="preserve">As I have </w:t>
      </w:r>
      <w:r w:rsidRPr="00EC22F1" w:rsidR="00D16352">
        <w:t>said</w:t>
      </w:r>
      <w:r w:rsidRPr="00EC22F1" w:rsidR="001304D9">
        <w:t xml:space="preserve"> many times, I remain a very proud member of the Chartered Institute of Building</w:t>
      </w:r>
      <w:r w:rsidRPr="00EC22F1" w:rsidR="00BC7345">
        <w:t xml:space="preserve"> and </w:t>
      </w:r>
      <w:r w:rsidRPr="00EC22F1" w:rsidR="001304D9">
        <w:t>I have been involved in</w:t>
      </w:r>
      <w:r w:rsidRPr="00EC22F1" w:rsidR="00BC7345">
        <w:t xml:space="preserve"> construction</w:t>
      </w:r>
      <w:r w:rsidRPr="00EC22F1" w:rsidR="001304D9">
        <w:t xml:space="preserve"> since I was 20.</w:t>
      </w:r>
    </w:p>
    <w:p w:rsidR="00AD4679" w:rsidRPr="00EC22F1" w:rsidP="00C64708">
      <w:pPr>
        <w:pStyle w:val="Answer"/>
      </w:pPr>
      <w:r w:rsidRPr="00EC22F1">
        <w:t>I do not see these things as being mutually exclusive or necessarily conflicting demands.</w:t>
      </w:r>
      <w:r w:rsidRPr="00EC22F1" w:rsidR="005C4D84">
        <w:t xml:space="preserve"> </w:t>
      </w:r>
      <w:r w:rsidRPr="00EC22F1">
        <w:t>It should be possible to build a building that</w:t>
      </w:r>
      <w:r w:rsidRPr="00EC22F1" w:rsidR="00D16352">
        <w:t xml:space="preserve"> is both s</w:t>
      </w:r>
      <w:r w:rsidRPr="00EC22F1">
        <w:t xml:space="preserve">afe and environmentally </w:t>
      </w:r>
      <w:r w:rsidRPr="00EC22F1" w:rsidR="00D16352">
        <w:t>friendly</w:t>
      </w:r>
      <w:r w:rsidRPr="00EC22F1">
        <w:t xml:space="preserve">, fully accepting the fact that given the business that is going on in the </w:t>
      </w:r>
      <w:r w:rsidRPr="00EC22F1">
        <w:t>Chamber</w:t>
      </w:r>
      <w:r w:rsidRPr="00EC22F1">
        <w:t xml:space="preserve"> we have seen some dreadful </w:t>
      </w:r>
      <w:r w:rsidRPr="00EC22F1" w:rsidR="00D16352">
        <w:t>examples</w:t>
      </w:r>
      <w:r w:rsidRPr="00EC22F1">
        <w:t xml:space="preserve"> of where this has gone wrong.</w:t>
      </w:r>
      <w:r w:rsidRPr="00EC22F1" w:rsidR="005C4D84">
        <w:t xml:space="preserve"> </w:t>
      </w:r>
      <w:r w:rsidRPr="00EC22F1">
        <w:t>The use of the term “value engineering”, which used to mean switching o</w:t>
      </w:r>
      <w:r w:rsidRPr="00EC22F1">
        <w:t>r</w:t>
      </w:r>
      <w:r w:rsidRPr="00EC22F1">
        <w:t xml:space="preserve"> substituting </w:t>
      </w:r>
      <w:r w:rsidRPr="00EC22F1" w:rsidR="00D16352">
        <w:t xml:space="preserve">materials </w:t>
      </w:r>
      <w:r w:rsidRPr="00EC22F1">
        <w:t>to improve cost but also main</w:t>
      </w:r>
      <w:r w:rsidRPr="00EC22F1">
        <w:t>ta</w:t>
      </w:r>
      <w:r w:rsidRPr="00EC22F1">
        <w:t xml:space="preserve">in the same standards, seems to have become </w:t>
      </w:r>
      <w:r w:rsidRPr="00EC22F1">
        <w:t>tainted</w:t>
      </w:r>
      <w:r w:rsidRPr="00EC22F1">
        <w:t xml:space="preserve"> b</w:t>
      </w:r>
      <w:r w:rsidRPr="00EC22F1">
        <w:t>y</w:t>
      </w:r>
      <w:r w:rsidRPr="00EC22F1">
        <w:t xml:space="preserve"> the idea that an ever-demanding cost pressure has sacrificed safety sometimes.</w:t>
      </w:r>
    </w:p>
    <w:p w:rsidR="00AD4679" w:rsidRPr="00EC22F1" w:rsidP="00C64708">
      <w:pPr>
        <w:pStyle w:val="Answer"/>
      </w:pPr>
      <w:r w:rsidRPr="00EC22F1">
        <w:t>I fe</w:t>
      </w:r>
      <w:r w:rsidRPr="00EC22F1">
        <w:t>e</w:t>
      </w:r>
      <w:r w:rsidRPr="00EC22F1">
        <w:t xml:space="preserve">l the same should be true when it </w:t>
      </w:r>
      <w:r w:rsidRPr="00EC22F1">
        <w:t>comes</w:t>
      </w:r>
      <w:r w:rsidRPr="00EC22F1">
        <w:t xml:space="preserve"> to the environmental ambition that the Government and the sec</w:t>
      </w:r>
      <w:r w:rsidRPr="00EC22F1" w:rsidR="005F1A51">
        <w:t>tor</w:t>
      </w:r>
      <w:r w:rsidRPr="00EC22F1">
        <w:t xml:space="preserve"> have.</w:t>
      </w:r>
      <w:r w:rsidRPr="00EC22F1" w:rsidR="005C4D84">
        <w:t xml:space="preserve"> </w:t>
      </w:r>
      <w:r w:rsidRPr="00EC22F1">
        <w:t xml:space="preserve">We have </w:t>
      </w:r>
      <w:r w:rsidRPr="00EC22F1">
        <w:t>already</w:t>
      </w:r>
      <w:r w:rsidRPr="00EC22F1">
        <w:t xml:space="preserve"> see</w:t>
      </w:r>
      <w:r w:rsidR="00A7534D">
        <w:t>n</w:t>
      </w:r>
      <w:r w:rsidRPr="00EC22F1">
        <w:t xml:space="preserve"> many of the big builders joining the </w:t>
      </w:r>
      <w:r w:rsidRPr="00EC22F1">
        <w:t>UN</w:t>
      </w:r>
      <w:r w:rsidRPr="00EC22F1">
        <w:t xml:space="preserve">-sponsored </w:t>
      </w:r>
      <w:r w:rsidR="00A7534D">
        <w:t>R</w:t>
      </w:r>
      <w:r w:rsidRPr="00EC22F1">
        <w:t xml:space="preserve">ace to </w:t>
      </w:r>
      <w:r w:rsidR="00A7534D">
        <w:t>Z</w:t>
      </w:r>
      <w:r w:rsidRPr="00EC22F1">
        <w:t>ero, signing up to not just ensuring that the products that they produce, the buildings that they design and build, are energy efficient but also ensuring, in light of the current legislation and the focus post-Grenfell on safety, that buildings are more safe and secure.</w:t>
      </w:r>
    </w:p>
    <w:p w:rsidR="00E838DD" w:rsidRPr="00EC22F1" w:rsidP="00C64708">
      <w:pPr>
        <w:pStyle w:val="Answer"/>
      </w:pPr>
      <w:r w:rsidRPr="00EC22F1">
        <w:t xml:space="preserve">The </w:t>
      </w:r>
      <w:r w:rsidRPr="00EC22F1" w:rsidR="00AD4679">
        <w:t>chartered</w:t>
      </w:r>
      <w:r w:rsidRPr="00EC22F1">
        <w:t xml:space="preserve"> institute has done a lot of work on this and there is great buy-in from the big building companies and the small ones </w:t>
      </w:r>
      <w:r w:rsidR="00A7534D">
        <w:t xml:space="preserve">that </w:t>
      </w:r>
      <w:r w:rsidRPr="00EC22F1">
        <w:t xml:space="preserve">understand now that safety and construction and the finished product </w:t>
      </w:r>
      <w:r w:rsidRPr="00EC22F1" w:rsidR="005F1A51">
        <w:t>are</w:t>
      </w:r>
      <w:r w:rsidRPr="00EC22F1">
        <w:t xml:space="preserve"> paramount</w:t>
      </w:r>
      <w:r w:rsidRPr="00EC22F1">
        <w:t>.</w:t>
      </w:r>
      <w:r w:rsidRPr="00EC22F1" w:rsidR="005C4D84">
        <w:t xml:space="preserve"> </w:t>
      </w:r>
      <w:r w:rsidRPr="00EC22F1">
        <w:t xml:space="preserve">The focus that </w:t>
      </w:r>
      <w:r w:rsidRPr="00EC22F1" w:rsidR="005F1A51">
        <w:t>the</w:t>
      </w:r>
      <w:r w:rsidRPr="00EC22F1">
        <w:t xml:space="preserve"> Government and </w:t>
      </w:r>
      <w:r w:rsidRPr="00EC22F1" w:rsidR="005F1A51">
        <w:t>the</w:t>
      </w:r>
      <w:r w:rsidRPr="00EC22F1">
        <w:t xml:space="preserve"> country are now putting on net zero means that that is rocketing up the agenda </w:t>
      </w:r>
      <w:r w:rsidRPr="00EC22F1" w:rsidR="00AD4679">
        <w:t>as</w:t>
      </w:r>
      <w:r w:rsidRPr="00EC22F1">
        <w:t xml:space="preserve"> far as the public is concerned, as well those who procure, </w:t>
      </w:r>
      <w:r w:rsidRPr="00EC22F1" w:rsidR="00AD4679">
        <w:t>d</w:t>
      </w:r>
      <w:r w:rsidRPr="00EC22F1">
        <w:t>esign and build</w:t>
      </w:r>
      <w:r w:rsidRPr="00EC22F1" w:rsidR="005F1A51">
        <w:t xml:space="preserve"> the</w:t>
      </w:r>
      <w:r w:rsidRPr="00EC22F1">
        <w:t xml:space="preserve"> structures that we will see in the future.</w:t>
      </w:r>
    </w:p>
    <w:p w:rsidR="00E838DD" w:rsidRPr="00EC22F1" w:rsidP="00C64708">
      <w:pPr>
        <w:pStyle w:val="Remark"/>
      </w:pPr>
      <w:sdt>
        <w:sdtPr>
          <w:alias w:val="Member"/>
          <w:tag w:val="&lt;Member mnisId='1542' dodsId='35388'&gt;"/>
          <w:id w:val="-1884781251"/>
          <w:placeholder>
            <w:docPart w:val="DefaultPlaceholder_1081868574"/>
          </w:placeholder>
          <w:richText/>
        </w:sdtPr>
        <w:sdtContent>
          <w:r w:rsidRPr="00EC22F1">
            <w:rPr>
              <w:b/>
            </w:rPr>
            <w:t>Chair:</w:t>
          </w:r>
        </w:sdtContent>
      </w:sdt>
      <w:r w:rsidRPr="00EC22F1">
        <w:t xml:space="preserve"> Thank you.</w:t>
      </w:r>
      <w:r w:rsidRPr="00EC22F1" w:rsidR="005C4D84">
        <w:t xml:space="preserve"> </w:t>
      </w:r>
      <w:r w:rsidRPr="00EC22F1" w:rsidR="00AD4679">
        <w:t>Lord</w:t>
      </w:r>
      <w:r w:rsidRPr="00EC22F1">
        <w:t xml:space="preserve"> C</w:t>
      </w:r>
      <w:r w:rsidRPr="00EC22F1" w:rsidR="00AD4679">
        <w:t>a</w:t>
      </w:r>
      <w:r w:rsidRPr="00EC22F1">
        <w:t>llanan, do you have anything to add?</w:t>
      </w:r>
    </w:p>
    <w:p w:rsidR="00E838DD" w:rsidRPr="00EC22F1" w:rsidP="00C64708">
      <w:pPr>
        <w:pStyle w:val="Answer"/>
      </w:pPr>
      <w:sdt>
        <w:sdtPr>
          <w:alias w:val="Witness"/>
          <w:id w:val="-954171707"/>
          <w:placeholder>
            <w:docPart w:val="DefaultPlaceholder_1081868574"/>
          </w:placeholder>
          <w:richText/>
        </w:sdtPr>
        <w:sdtContent>
          <w:r w:rsidRPr="00EC22F1">
            <w:rPr>
              <w:b/>
              <w:i/>
            </w:rPr>
            <w:t>Lord Callanan:</w:t>
          </w:r>
        </w:sdtContent>
      </w:sdt>
      <w:r w:rsidRPr="00EC22F1">
        <w:t xml:space="preserve"> I agree with Eddie</w:t>
      </w:r>
      <w:r w:rsidRPr="00EC22F1" w:rsidR="009C70DE">
        <w:t>’</w:t>
      </w:r>
      <w:r w:rsidRPr="00EC22F1">
        <w:t>s comments.</w:t>
      </w:r>
      <w:r w:rsidRPr="00EC22F1" w:rsidR="005C4D84">
        <w:t xml:space="preserve"> </w:t>
      </w:r>
      <w:r w:rsidRPr="00EC22F1" w:rsidR="00AD4679">
        <w:t>Fro</w:t>
      </w:r>
      <w:r w:rsidRPr="00EC22F1">
        <w:t>m a base perspective</w:t>
      </w:r>
      <w:r w:rsidRPr="00EC22F1" w:rsidR="005F1A51">
        <w:t>,</w:t>
      </w:r>
      <w:r w:rsidRPr="00EC22F1">
        <w:t xml:space="preserve"> we very much recognise the importance of</w:t>
      </w:r>
      <w:r w:rsidRPr="00EC22F1" w:rsidR="005F1A51">
        <w:t xml:space="preserve"> </w:t>
      </w:r>
      <w:r w:rsidRPr="00EC22F1">
        <w:t>embodied carbon and whole life carbon.</w:t>
      </w:r>
      <w:r w:rsidRPr="00EC22F1" w:rsidR="005C4D84">
        <w:t xml:space="preserve"> </w:t>
      </w:r>
      <w:r w:rsidRPr="00EC22F1">
        <w:t>Of course</w:t>
      </w:r>
      <w:r w:rsidR="00A7534D">
        <w:t>,</w:t>
      </w:r>
      <w:r w:rsidRPr="00EC22F1">
        <w:t xml:space="preserve"> if we are to achieve net zero, we have to decarbonise both of them.</w:t>
      </w:r>
      <w:r w:rsidRPr="00EC22F1" w:rsidR="005C4D84">
        <w:t xml:space="preserve"> </w:t>
      </w:r>
      <w:r w:rsidRPr="00EC22F1">
        <w:t xml:space="preserve">In the net zero strategy we set out some initiatives on embodied carbon, including on </w:t>
      </w:r>
      <w:r w:rsidRPr="00EC22F1" w:rsidR="005958D2">
        <w:t xml:space="preserve">infrastructure </w:t>
      </w:r>
      <w:r w:rsidRPr="00EC22F1">
        <w:t>and major products, industrial goods</w:t>
      </w:r>
      <w:r w:rsidRPr="00EC22F1" w:rsidR="005958D2">
        <w:t>,</w:t>
      </w:r>
      <w:r w:rsidRPr="00EC22F1">
        <w:t xml:space="preserve"> the construction sector and so on and, as Eddie says, exploring maximum levels for new builds in the </w:t>
      </w:r>
      <w:r w:rsidRPr="00EC22F1" w:rsidR="00AD4679">
        <w:t>future</w:t>
      </w:r>
      <w:r w:rsidRPr="00EC22F1">
        <w:t>.</w:t>
      </w:r>
      <w:r w:rsidRPr="00EC22F1" w:rsidR="005C4D84">
        <w:t xml:space="preserve"> </w:t>
      </w:r>
      <w:r w:rsidRPr="00EC22F1">
        <w:t xml:space="preserve">There are </w:t>
      </w:r>
      <w:r w:rsidRPr="00EC22F1" w:rsidR="00AD4679">
        <w:t>various</w:t>
      </w:r>
      <w:r w:rsidRPr="00EC22F1">
        <w:t xml:space="preserve"> initiatives going forward on that in the Green Construction Board, the road</w:t>
      </w:r>
      <w:r w:rsidR="00A7534D">
        <w:t xml:space="preserve"> </w:t>
      </w:r>
      <w:r w:rsidRPr="00EC22F1">
        <w:t>map to zero, avoidable waste and so on, the details of which I am sure we will get into shortly.</w:t>
      </w:r>
    </w:p>
    <w:p w:rsidR="00E838DD" w:rsidRPr="00EC22F1" w:rsidP="00C64708">
      <w:pPr>
        <w:pStyle w:val="Question"/>
      </w:pPr>
      <w:sdt>
        <w:sdtPr>
          <w:alias w:val="Member"/>
          <w:tag w:val="&lt;Member mnisId='1542' dodsId='35388'&gt;"/>
          <w:id w:val="-772627976"/>
          <w:placeholder>
            <w:docPart w:val="DefaultPlaceholder_1081868574"/>
          </w:placeholder>
          <w:richText/>
        </w:sdtPr>
        <w:sdtContent>
          <w:r w:rsidRPr="00EC22F1">
            <w:rPr>
              <w:b/>
            </w:rPr>
            <w:t>Chair:</w:t>
          </w:r>
        </w:sdtContent>
      </w:sdt>
      <w:r w:rsidRPr="00EC22F1">
        <w:t xml:space="preserve"> I am pleased to hear that you regard it as an important priority.</w:t>
      </w:r>
      <w:r w:rsidRPr="00EC22F1" w:rsidR="005C4D84">
        <w:t xml:space="preserve"> </w:t>
      </w:r>
      <w:r w:rsidRPr="00EC22F1">
        <w:t>If we look a</w:t>
      </w:r>
      <w:r w:rsidR="00A7534D">
        <w:t xml:space="preserve">t </w:t>
      </w:r>
      <w:r w:rsidRPr="00EC22F1">
        <w:t>comparable countries, the Netherlands</w:t>
      </w:r>
      <w:r w:rsidRPr="00EC22F1" w:rsidR="005F1A51">
        <w:t>,</w:t>
      </w:r>
      <w:r w:rsidRPr="00EC22F1">
        <w:t xml:space="preserve"> for example</w:t>
      </w:r>
      <w:r w:rsidRPr="00EC22F1" w:rsidR="005F1A51">
        <w:t>,</w:t>
      </w:r>
      <w:r w:rsidRPr="00EC22F1">
        <w:t xml:space="preserve"> have had a requirement for residential and office buildings larger than 100 square metres to have whole life carbon calculations and carbon mitigation cost estimates since 2013.</w:t>
      </w:r>
      <w:r w:rsidRPr="00EC22F1" w:rsidR="005C4D84">
        <w:t xml:space="preserve"> </w:t>
      </w:r>
      <w:r w:rsidRPr="00EC22F1">
        <w:t>That is eight years ago.</w:t>
      </w:r>
      <w:r w:rsidRPr="00EC22F1" w:rsidR="005C4D84">
        <w:t xml:space="preserve"> </w:t>
      </w:r>
      <w:r w:rsidRPr="00EC22F1" w:rsidR="00AB141E">
        <w:t xml:space="preserve">In </w:t>
      </w:r>
      <w:r w:rsidRPr="00EC22F1">
        <w:t>France</w:t>
      </w:r>
      <w:r w:rsidR="00A7534D">
        <w:t>,</w:t>
      </w:r>
      <w:r w:rsidRPr="00EC22F1">
        <w:t xml:space="preserve"> I </w:t>
      </w:r>
      <w:r w:rsidRPr="00EC22F1" w:rsidR="00E34EAA">
        <w:t>think</w:t>
      </w:r>
      <w:r w:rsidRPr="00EC22F1">
        <w:t xml:space="preserve"> </w:t>
      </w:r>
      <w:r w:rsidRPr="00EC22F1" w:rsidR="00AB141E">
        <w:t>it is imminent.</w:t>
      </w:r>
      <w:r w:rsidRPr="00EC22F1" w:rsidR="005C4D84">
        <w:t xml:space="preserve"> </w:t>
      </w:r>
      <w:r w:rsidRPr="00EC22F1">
        <w:t>I am not sure if it has done it yet but it is on the point.</w:t>
      </w:r>
      <w:r w:rsidRPr="00EC22F1" w:rsidR="005C4D84">
        <w:t xml:space="preserve"> </w:t>
      </w:r>
      <w:r w:rsidRPr="00EC22F1">
        <w:t xml:space="preserve">We </w:t>
      </w:r>
      <w:r w:rsidRPr="00EC22F1" w:rsidR="00E34EAA">
        <w:t>heard</w:t>
      </w:r>
      <w:r w:rsidRPr="00EC22F1">
        <w:t xml:space="preserve"> </w:t>
      </w:r>
      <w:r w:rsidR="00A7534D">
        <w:t xml:space="preserve">from </w:t>
      </w:r>
      <w:r w:rsidRPr="00EC22F1">
        <w:t xml:space="preserve">our </w:t>
      </w:r>
      <w:r w:rsidRPr="00EC22F1" w:rsidR="00E34EAA">
        <w:t>previous</w:t>
      </w:r>
      <w:r w:rsidRPr="00EC22F1">
        <w:t xml:space="preserve"> panel that </w:t>
      </w:r>
      <w:r w:rsidRPr="00EC22F1" w:rsidR="00AB141E">
        <w:t>57</w:t>
      </w:r>
      <w:r w:rsidRPr="00EC22F1">
        <w:t>% of materials need to be bio-based for new construction in France</w:t>
      </w:r>
      <w:r w:rsidRPr="00EC22F1" w:rsidR="00AB141E">
        <w:t xml:space="preserve"> now</w:t>
      </w:r>
      <w:r w:rsidRPr="00EC22F1">
        <w:t>.</w:t>
      </w:r>
      <w:r w:rsidRPr="00EC22F1" w:rsidR="005C4D84">
        <w:t xml:space="preserve"> </w:t>
      </w:r>
      <w:r w:rsidRPr="00EC22F1">
        <w:t>Many other countries in Europe have other regulations.</w:t>
      </w:r>
      <w:r w:rsidRPr="00EC22F1" w:rsidR="005C4D84">
        <w:t xml:space="preserve"> </w:t>
      </w:r>
      <w:r w:rsidRPr="00EC22F1">
        <w:t>We do not seem to have anything yet.</w:t>
      </w:r>
      <w:r w:rsidRPr="00EC22F1" w:rsidR="005C4D84">
        <w:t xml:space="preserve"> </w:t>
      </w:r>
      <w:r w:rsidRPr="00EC22F1">
        <w:t xml:space="preserve">There have been some suggestions from </w:t>
      </w:r>
      <w:r w:rsidRPr="00EC22F1" w:rsidR="00E34EAA">
        <w:t>advisers</w:t>
      </w:r>
      <w:r w:rsidRPr="00EC22F1">
        <w:t xml:space="preserve"> to Government</w:t>
      </w:r>
      <w:r w:rsidRPr="00EC22F1" w:rsidR="00E34EAA">
        <w:t xml:space="preserve"> that</w:t>
      </w:r>
      <w:r w:rsidRPr="00EC22F1">
        <w:t xml:space="preserve"> we need to get on with it.</w:t>
      </w:r>
      <w:r w:rsidRPr="00EC22F1" w:rsidR="005C4D84">
        <w:t xml:space="preserve"> </w:t>
      </w:r>
      <w:r w:rsidRPr="00EC22F1" w:rsidR="00E34EAA">
        <w:t>What</w:t>
      </w:r>
      <w:r w:rsidRPr="00EC22F1">
        <w:t xml:space="preserve"> can you tell us about the </w:t>
      </w:r>
      <w:r w:rsidRPr="00EC22F1" w:rsidR="00E34EAA">
        <w:t>current</w:t>
      </w:r>
      <w:r w:rsidRPr="00EC22F1">
        <w:t xml:space="preserve"> </w:t>
      </w:r>
      <w:r w:rsidR="00A7534D">
        <w:t>G</w:t>
      </w:r>
      <w:r w:rsidRPr="00EC22F1">
        <w:t xml:space="preserve">overnment approach to introducing—I know </w:t>
      </w:r>
      <w:r w:rsidRPr="00EC22F1" w:rsidR="00E34EAA">
        <w:t>that</w:t>
      </w:r>
      <w:r w:rsidRPr="00EC22F1">
        <w:t xml:space="preserve"> a consultation has been under</w:t>
      </w:r>
      <w:r w:rsidR="00A7534D">
        <w:t xml:space="preserve"> </w:t>
      </w:r>
      <w:r w:rsidRPr="00EC22F1">
        <w:t>way.</w:t>
      </w:r>
      <w:r w:rsidRPr="00EC22F1" w:rsidR="005C4D84">
        <w:t xml:space="preserve"> </w:t>
      </w:r>
      <w:r w:rsidRPr="00EC22F1">
        <w:t>Where are we getting to with establishing a national policy to measure whole carbon impact of buildings</w:t>
      </w:r>
      <w:r w:rsidRPr="00EC22F1" w:rsidR="00AB141E">
        <w:t>?</w:t>
      </w:r>
    </w:p>
    <w:p w:rsidR="00E838DD" w:rsidRPr="00EC22F1" w:rsidP="00C64708">
      <w:pPr>
        <w:pStyle w:val="Answer"/>
      </w:pPr>
      <w:sdt>
        <w:sdtPr>
          <w:alias w:val="Witness"/>
          <w:id w:val="28226806"/>
          <w:placeholder>
            <w:docPart w:val="DefaultPlaceholder_1081868574"/>
          </w:placeholder>
          <w:richText/>
        </w:sdtPr>
        <w:sdtContent>
          <w:r w:rsidRPr="00EC22F1">
            <w:rPr>
              <w:b/>
              <w:i/>
            </w:rPr>
            <w:t>Lord Callanan:</w:t>
          </w:r>
        </w:sdtContent>
      </w:sdt>
      <w:r w:rsidRPr="00EC22F1">
        <w:t xml:space="preserve"> We have to start by recognising that it is a very complex area.</w:t>
      </w:r>
      <w:r w:rsidRPr="00EC22F1" w:rsidR="005C4D84">
        <w:t xml:space="preserve"> </w:t>
      </w:r>
      <w:r w:rsidRPr="00EC22F1">
        <w:t>There is no standard agreed methodology yet.</w:t>
      </w:r>
      <w:r w:rsidRPr="00EC22F1" w:rsidR="005C4D84">
        <w:t xml:space="preserve"> </w:t>
      </w:r>
      <w:r w:rsidRPr="00EC22F1" w:rsidR="00AB141E">
        <w:t>In t</w:t>
      </w:r>
      <w:r w:rsidRPr="00EC22F1">
        <w:t xml:space="preserve">he </w:t>
      </w:r>
      <w:r w:rsidRPr="00EC22F1" w:rsidR="00E34EAA">
        <w:t>examples</w:t>
      </w:r>
      <w:r w:rsidRPr="00EC22F1">
        <w:t xml:space="preserve"> that you quoted, different countries are interpreting it in different ways.</w:t>
      </w:r>
      <w:r w:rsidRPr="00EC22F1" w:rsidR="005C4D84">
        <w:t xml:space="preserve"> </w:t>
      </w:r>
      <w:r w:rsidRPr="00EC22F1">
        <w:t xml:space="preserve">There are diplomatic trade-offs, what </w:t>
      </w:r>
      <w:r w:rsidRPr="00EC22F1" w:rsidR="00AB141E">
        <w:t>you do</w:t>
      </w:r>
      <w:r w:rsidRPr="00EC22F1">
        <w:t xml:space="preserve"> about imported products, world trade </w:t>
      </w:r>
      <w:r w:rsidRPr="00EC22F1" w:rsidR="00E34EAA">
        <w:t>implications</w:t>
      </w:r>
      <w:r w:rsidRPr="00EC22F1">
        <w:t xml:space="preserve">, supply chain </w:t>
      </w:r>
      <w:r w:rsidRPr="00EC22F1" w:rsidR="00E34EAA">
        <w:t>implications</w:t>
      </w:r>
      <w:r w:rsidRPr="00EC22F1">
        <w:t xml:space="preserve"> and so on.</w:t>
      </w:r>
      <w:r w:rsidRPr="00EC22F1" w:rsidR="005C4D84">
        <w:t xml:space="preserve"> </w:t>
      </w:r>
      <w:r w:rsidRPr="00EC22F1">
        <w:t xml:space="preserve">We accept that we </w:t>
      </w:r>
      <w:r w:rsidRPr="00EC22F1">
        <w:t xml:space="preserve">need </w:t>
      </w:r>
      <w:r w:rsidRPr="00EC22F1" w:rsidR="00E34EAA">
        <w:t>a</w:t>
      </w:r>
      <w:r w:rsidRPr="00EC22F1">
        <w:t xml:space="preserve"> standardised</w:t>
      </w:r>
      <w:r w:rsidRPr="00EC22F1" w:rsidR="00E34EAA">
        <w:t>, w</w:t>
      </w:r>
      <w:r w:rsidRPr="00EC22F1">
        <w:t xml:space="preserve">idely accepted assessment methodology and we </w:t>
      </w:r>
      <w:r w:rsidRPr="00EC22F1" w:rsidR="00AB141E">
        <w:t xml:space="preserve">are </w:t>
      </w:r>
      <w:r w:rsidRPr="00EC22F1">
        <w:t>exploring that and, as you mentioned, we have the call for evidence.</w:t>
      </w:r>
      <w:r w:rsidRPr="00EC22F1" w:rsidR="005C4D84">
        <w:t xml:space="preserve"> </w:t>
      </w:r>
      <w:r w:rsidRPr="00EC22F1" w:rsidR="00AB141E">
        <w:t>W</w:t>
      </w:r>
      <w:r w:rsidRPr="00EC22F1">
        <w:t xml:space="preserve">e are committed </w:t>
      </w:r>
      <w:r w:rsidRPr="00EC22F1" w:rsidR="00E34EAA">
        <w:t>to</w:t>
      </w:r>
      <w:r w:rsidRPr="00EC22F1">
        <w:t xml:space="preserve"> taking it forward</w:t>
      </w:r>
      <w:r w:rsidR="00A7534D">
        <w:t>,</w:t>
      </w:r>
      <w:r w:rsidRPr="00EC22F1">
        <w:t xml:space="preserve"> but I think the best way to approach it is to do it in concert and in partnership with business and construction companies and others going forward.</w:t>
      </w:r>
      <w:r w:rsidRPr="00EC22F1" w:rsidR="005C4D84">
        <w:t xml:space="preserve"> </w:t>
      </w:r>
      <w:r w:rsidRPr="00EC22F1" w:rsidR="00AB141E">
        <w:t xml:space="preserve">Many </w:t>
      </w:r>
      <w:r w:rsidRPr="00EC22F1" w:rsidR="00E34EAA">
        <w:t xml:space="preserve">of </w:t>
      </w:r>
      <w:r w:rsidRPr="00EC22F1" w:rsidR="00AB141E">
        <w:t>them</w:t>
      </w:r>
      <w:r w:rsidRPr="00EC22F1" w:rsidR="00E34EAA">
        <w:t xml:space="preserve"> are committed to do</w:t>
      </w:r>
      <w:r w:rsidRPr="00EC22F1">
        <w:t>ing that</w:t>
      </w:r>
      <w:r w:rsidRPr="00EC22F1" w:rsidR="00AB141E">
        <w:t xml:space="preserve"> through the Green Construction Board and others</w:t>
      </w:r>
      <w:r w:rsidRPr="00EC22F1">
        <w:t>.</w:t>
      </w:r>
    </w:p>
    <w:p w:rsidR="00E838DD" w:rsidRPr="00EC22F1" w:rsidP="00C64708">
      <w:pPr>
        <w:pStyle w:val="Question"/>
      </w:pPr>
      <w:sdt>
        <w:sdtPr>
          <w:alias w:val="Member"/>
          <w:tag w:val="&lt;Member mnisId='1542' dodsId='35388'&gt;"/>
          <w:id w:val="2075008053"/>
          <w:placeholder>
            <w:docPart w:val="DefaultPlaceholder_1081868574"/>
          </w:placeholder>
          <w:richText/>
        </w:sdtPr>
        <w:sdtContent>
          <w:r w:rsidRPr="00EC22F1">
            <w:rPr>
              <w:b/>
            </w:rPr>
            <w:t>Chair:</w:t>
          </w:r>
        </w:sdtContent>
      </w:sdt>
      <w:r w:rsidRPr="00EC22F1">
        <w:t xml:space="preserve"> The construction industry tell</w:t>
      </w:r>
      <w:r w:rsidR="00A7534D">
        <w:t xml:space="preserve">s </w:t>
      </w:r>
      <w:r w:rsidRPr="00EC22F1">
        <w:t xml:space="preserve">us that it is very keen to get on with this and is, by implication, suggesting that the Government are being sluggish </w:t>
      </w:r>
      <w:r w:rsidRPr="00EC22F1" w:rsidR="00AB141E">
        <w:t>in</w:t>
      </w:r>
      <w:r w:rsidRPr="00EC22F1">
        <w:t xml:space="preserve"> bring</w:t>
      </w:r>
      <w:r w:rsidRPr="00EC22F1" w:rsidR="00AB141E">
        <w:t>ing</w:t>
      </w:r>
      <w:r w:rsidRPr="00EC22F1">
        <w:t xml:space="preserve"> the issue to the table.</w:t>
      </w:r>
      <w:r w:rsidRPr="00EC22F1" w:rsidR="005C4D84">
        <w:t xml:space="preserve"> </w:t>
      </w:r>
      <w:r w:rsidRPr="00EC22F1">
        <w:t>Where are we with standardising UK methodology and tools for whole life carbon calculations?</w:t>
      </w:r>
      <w:r w:rsidRPr="00EC22F1" w:rsidR="005C4D84">
        <w:t xml:space="preserve"> </w:t>
      </w:r>
      <w:r w:rsidRPr="00EC22F1">
        <w:t>We have heard that RICS, for example, ha</w:t>
      </w:r>
      <w:r w:rsidRPr="00EC22F1" w:rsidR="000B7972">
        <w:t>s</w:t>
      </w:r>
      <w:r w:rsidRPr="00EC22F1">
        <w:t xml:space="preserve"> drafted something.</w:t>
      </w:r>
      <w:r w:rsidRPr="00EC22F1" w:rsidR="005C4D84">
        <w:t xml:space="preserve"> </w:t>
      </w:r>
      <w:r w:rsidRPr="00EC22F1">
        <w:t>We have had evidence from a number of sessions that there is a standard out there.</w:t>
      </w:r>
      <w:r w:rsidRPr="00EC22F1" w:rsidR="005C4D84">
        <w:t xml:space="preserve"> </w:t>
      </w:r>
      <w:r w:rsidRPr="00EC22F1">
        <w:t xml:space="preserve">I </w:t>
      </w:r>
      <w:r w:rsidRPr="00EC22F1" w:rsidR="000B7972">
        <w:t>appreciate</w:t>
      </w:r>
      <w:r w:rsidRPr="00EC22F1" w:rsidR="00AB141E">
        <w:t xml:space="preserve"> that</w:t>
      </w:r>
      <w:r w:rsidRPr="00EC22F1">
        <w:t xml:space="preserve"> we are in a consultation.</w:t>
      </w:r>
      <w:r w:rsidRPr="00EC22F1" w:rsidR="005C4D84">
        <w:t xml:space="preserve"> </w:t>
      </w:r>
      <w:r w:rsidRPr="00EC22F1">
        <w:t xml:space="preserve">Can you elaborate a little bit on the options </w:t>
      </w:r>
      <w:r w:rsidRPr="00EC22F1" w:rsidR="00AB141E">
        <w:t xml:space="preserve">that are </w:t>
      </w:r>
      <w:r w:rsidRPr="00EC22F1">
        <w:t>facing the Government at the moment?</w:t>
      </w:r>
    </w:p>
    <w:p w:rsidR="00E838DD" w:rsidRPr="00EC22F1" w:rsidP="00C64708">
      <w:pPr>
        <w:pStyle w:val="Answer"/>
      </w:pPr>
      <w:sdt>
        <w:sdtPr>
          <w:alias w:val="Witness"/>
          <w:id w:val="1736501875"/>
          <w:placeholder>
            <w:docPart w:val="DefaultPlaceholder_1081868574"/>
          </w:placeholder>
          <w:richText/>
        </w:sdtPr>
        <w:sdtContent>
          <w:r w:rsidRPr="00EC22F1">
            <w:rPr>
              <w:b/>
              <w:i/>
            </w:rPr>
            <w:t>Lord Callanan:</w:t>
          </w:r>
        </w:sdtContent>
      </w:sdt>
      <w:r w:rsidRPr="00EC22F1">
        <w:t xml:space="preserve"> We accept that we need to address embodied carbon and we need to do it to </w:t>
      </w:r>
      <w:r w:rsidRPr="00EC22F1" w:rsidR="00951F37">
        <w:t xml:space="preserve">achieve </w:t>
      </w:r>
      <w:r w:rsidRPr="00EC22F1">
        <w:t>net zero, but there is the RICS methodology that you mentioned.</w:t>
      </w:r>
      <w:r w:rsidRPr="00EC22F1" w:rsidR="005C4D84">
        <w:t xml:space="preserve"> </w:t>
      </w:r>
      <w:r w:rsidRPr="00EC22F1">
        <w:t>That is quite complicated.</w:t>
      </w:r>
      <w:r w:rsidRPr="00EC22F1" w:rsidR="005C4D84">
        <w:t xml:space="preserve"> </w:t>
      </w:r>
      <w:r w:rsidRPr="00EC22F1">
        <w:t xml:space="preserve">It would incorporate advances in carbon assessment </w:t>
      </w:r>
      <w:r w:rsidRPr="00EC22F1" w:rsidR="000B7972">
        <w:t>methodological</w:t>
      </w:r>
      <w:r w:rsidRPr="00EC22F1" w:rsidR="00951F37">
        <w:t>s</w:t>
      </w:r>
      <w:r w:rsidRPr="00EC22F1">
        <w:t xml:space="preserve"> and reporting.</w:t>
      </w:r>
      <w:r w:rsidRPr="00EC22F1" w:rsidR="005C4D84">
        <w:t xml:space="preserve"> </w:t>
      </w:r>
      <w:r w:rsidRPr="00EC22F1">
        <w:t xml:space="preserve">It is one of the options that we are considering </w:t>
      </w:r>
      <w:r w:rsidRPr="00EC22F1" w:rsidR="006E08A6">
        <w:t xml:space="preserve">for </w:t>
      </w:r>
      <w:r w:rsidRPr="00EC22F1">
        <w:t xml:space="preserve">taking forward, but there are alternative views as well and </w:t>
      </w:r>
      <w:r w:rsidRPr="00EC22F1" w:rsidR="000B7972">
        <w:t>there</w:t>
      </w:r>
      <w:r w:rsidRPr="00EC22F1">
        <w:t xml:space="preserve"> is some opposition to that.</w:t>
      </w:r>
    </w:p>
    <w:p w:rsidR="00951F37" w:rsidRPr="00EC22F1" w:rsidP="00C64708">
      <w:pPr>
        <w:pStyle w:val="Answer"/>
      </w:pPr>
      <w:sdt>
        <w:sdtPr>
          <w:alias w:val="Witness"/>
          <w:id w:val="-1853409535"/>
          <w:placeholder>
            <w:docPart w:val="DefaultPlaceholder_1081868574"/>
          </w:placeholder>
          <w:richText/>
        </w:sdtPr>
        <w:sdtContent>
          <w:r w:rsidRPr="00EC22F1" w:rsidR="00E838DD">
            <w:rPr>
              <w:b/>
              <w:i/>
            </w:rPr>
            <w:t>Eddie Hughes:</w:t>
          </w:r>
        </w:sdtContent>
      </w:sdt>
      <w:r w:rsidRPr="00EC22F1" w:rsidR="00E838DD">
        <w:t xml:space="preserve"> Chair, can I add very </w:t>
      </w:r>
      <w:r w:rsidRPr="00EC22F1" w:rsidR="000B7972">
        <w:t>briefly</w:t>
      </w:r>
      <w:r w:rsidRPr="00EC22F1">
        <w:t xml:space="preserve"> to that?</w:t>
      </w:r>
      <w:r w:rsidRPr="00EC22F1" w:rsidR="005C4D84">
        <w:t xml:space="preserve"> </w:t>
      </w:r>
      <w:r w:rsidRPr="00EC22F1" w:rsidR="00E838DD">
        <w:t xml:space="preserve">My understanding, as Martin says, is </w:t>
      </w:r>
      <w:r w:rsidRPr="00EC22F1">
        <w:t xml:space="preserve">that it is </w:t>
      </w:r>
      <w:r w:rsidRPr="00EC22F1" w:rsidR="00E838DD">
        <w:t>complicated.</w:t>
      </w:r>
      <w:r w:rsidRPr="00EC22F1" w:rsidR="005C4D84">
        <w:t xml:space="preserve"> </w:t>
      </w:r>
      <w:r w:rsidRPr="00EC22F1" w:rsidR="00E838DD">
        <w:t xml:space="preserve">I think, if I remember correctly, that the RICS approach is fundamentally a paper-based approach where you have to fill in forms and calculations along the way, whereas in the 21st </w:t>
      </w:r>
      <w:r w:rsidRPr="00EC22F1">
        <w:t>century</w:t>
      </w:r>
      <w:r w:rsidRPr="00EC22F1" w:rsidR="00E838DD">
        <w:t xml:space="preserve"> </w:t>
      </w:r>
      <w:r w:rsidRPr="00EC22F1" w:rsidR="006E08A6">
        <w:t>we need some</w:t>
      </w:r>
      <w:r w:rsidRPr="00EC22F1">
        <w:t xml:space="preserve"> </w:t>
      </w:r>
      <w:r w:rsidRPr="00EC22F1" w:rsidR="00E838DD">
        <w:t xml:space="preserve">sort of </w:t>
      </w:r>
      <w:r w:rsidRPr="00EC22F1">
        <w:t>online process that feeds into</w:t>
      </w:r>
      <w:r w:rsidRPr="00EC22F1" w:rsidR="00E838DD">
        <w:t xml:space="preserve"> the data.</w:t>
      </w:r>
      <w:r w:rsidRPr="00EC22F1" w:rsidR="005C4D84">
        <w:t xml:space="preserve"> </w:t>
      </w:r>
      <w:r w:rsidRPr="00EC22F1" w:rsidR="00E838DD">
        <w:t xml:space="preserve">But to get to that </w:t>
      </w:r>
      <w:r w:rsidRPr="00EC22F1">
        <w:t>position</w:t>
      </w:r>
      <w:r w:rsidRPr="00EC22F1" w:rsidR="00E838DD">
        <w:t xml:space="preserve"> you need all the constituent data that then feeds into the process to be available.</w:t>
      </w:r>
      <w:r w:rsidRPr="00EC22F1" w:rsidR="005C4D84">
        <w:t xml:space="preserve"> </w:t>
      </w:r>
      <w:r w:rsidRPr="00EC22F1" w:rsidR="00E838DD">
        <w:t>We are seeing some developments in this.</w:t>
      </w:r>
    </w:p>
    <w:p w:rsidR="00E838DD" w:rsidRPr="00EC22F1" w:rsidP="00C64708">
      <w:pPr>
        <w:pStyle w:val="Answer"/>
      </w:pPr>
      <w:r w:rsidRPr="00EC22F1">
        <w:t>While RICS is the system that has been around the longest and has gathered momentum for that reason, it needs to be a bit slicker and a bit smarter.</w:t>
      </w:r>
      <w:r w:rsidRPr="00EC22F1" w:rsidR="005C4D84">
        <w:t xml:space="preserve"> </w:t>
      </w:r>
      <w:r w:rsidRPr="00EC22F1">
        <w:t xml:space="preserve">That is on the </w:t>
      </w:r>
      <w:r w:rsidRPr="00EC22F1" w:rsidR="00951F37">
        <w:t>one</w:t>
      </w:r>
      <w:r w:rsidRPr="00EC22F1">
        <w:t xml:space="preserve"> hand.</w:t>
      </w:r>
      <w:r w:rsidRPr="00EC22F1" w:rsidR="005C4D84">
        <w:t xml:space="preserve"> </w:t>
      </w:r>
      <w:r w:rsidRPr="00EC22F1">
        <w:t>Secondly, and we saw this when we were designing the standards assessment procedure, the database of information that is used to feed into that process also needs to be regularised.</w:t>
      </w:r>
      <w:r w:rsidRPr="00EC22F1" w:rsidR="005C4D84">
        <w:t xml:space="preserve"> </w:t>
      </w:r>
      <w:r w:rsidRPr="00EC22F1">
        <w:t xml:space="preserve">We need to </w:t>
      </w:r>
      <w:r w:rsidRPr="00EC22F1" w:rsidR="00951F37">
        <w:t xml:space="preserve">have </w:t>
      </w:r>
      <w:r w:rsidRPr="00EC22F1">
        <w:t>a settled format for it because</w:t>
      </w:r>
      <w:r w:rsidR="00A7534D">
        <w:t>,</w:t>
      </w:r>
      <w:r w:rsidRPr="00EC22F1">
        <w:t xml:space="preserve"> depending on which database you are drawing your information from, it brings different results.</w:t>
      </w:r>
    </w:p>
    <w:p w:rsidR="00762AA5" w:rsidRPr="00EC22F1" w:rsidP="00C64708">
      <w:pPr>
        <w:pStyle w:val="Answer"/>
      </w:pPr>
      <w:r w:rsidRPr="00EC22F1">
        <w:t>Chair</w:t>
      </w:r>
      <w:r w:rsidRPr="00EC22F1" w:rsidR="00E838DD">
        <w:t xml:space="preserve">, if you will indulge me for 10 seconds to say, because you and </w:t>
      </w:r>
      <w:r w:rsidR="00A7534D">
        <w:t xml:space="preserve">I </w:t>
      </w:r>
      <w:r w:rsidRPr="00EC22F1" w:rsidR="00E838DD">
        <w:t xml:space="preserve">might be of the same age, if we remember VHS versus Betamax, we had two competing </w:t>
      </w:r>
      <w:r w:rsidRPr="00EC22F1">
        <w:t>systems</w:t>
      </w:r>
      <w:r w:rsidRPr="00EC22F1" w:rsidR="00AA6C90">
        <w:t>.</w:t>
      </w:r>
      <w:r w:rsidRPr="00EC22F1" w:rsidR="005C4D84">
        <w:t xml:space="preserve"> </w:t>
      </w:r>
      <w:r w:rsidRPr="00EC22F1">
        <w:t>Betamax had better picture quality</w:t>
      </w:r>
      <w:r w:rsidRPr="00EC22F1" w:rsidR="00AA6C90">
        <w:t xml:space="preserve"> and</w:t>
      </w:r>
      <w:r w:rsidRPr="00EC22F1">
        <w:t xml:space="preserve"> better sound quality but the public went for VHS.</w:t>
      </w:r>
      <w:r w:rsidRPr="00EC22F1" w:rsidR="005C4D84">
        <w:t xml:space="preserve"> </w:t>
      </w:r>
      <w:r w:rsidRPr="00EC22F1">
        <w:t>I strongly suspect that had the Government legislated at the time, we would have legislated for Betamax and the public would have</w:t>
      </w:r>
      <w:r w:rsidRPr="00EC22F1">
        <w:t xml:space="preserve"> gone and chosen VHS </w:t>
      </w:r>
      <w:r w:rsidRPr="00EC22F1">
        <w:t>and we would have looked like muppets.</w:t>
      </w:r>
      <w:r w:rsidRPr="00EC22F1" w:rsidR="005C4D84">
        <w:t xml:space="preserve"> </w:t>
      </w:r>
      <w:r w:rsidRPr="00EC22F1">
        <w:t>Sometimes it is best to let either the sector or the public arrive at a settled conclusion without necessarily Government intervening.</w:t>
      </w:r>
      <w:r w:rsidRPr="00EC22F1" w:rsidR="005C4D84">
        <w:t xml:space="preserve"> </w:t>
      </w:r>
      <w:r w:rsidRPr="00EC22F1" w:rsidR="00AA6C90">
        <w:t>S</w:t>
      </w:r>
      <w:r w:rsidRPr="00EC22F1">
        <w:t>ometimes I think</w:t>
      </w:r>
      <w:r w:rsidRPr="00EC22F1" w:rsidR="006E08A6">
        <w:t xml:space="preserve"> that</w:t>
      </w:r>
      <w:r w:rsidRPr="00EC22F1">
        <w:t xml:space="preserve"> we should let </w:t>
      </w:r>
      <w:r w:rsidRPr="00EC22F1" w:rsidR="006E08A6">
        <w:t>t</w:t>
      </w:r>
      <w:r w:rsidRPr="00EC22F1">
        <w:t>he professionals decide what is the best approach.</w:t>
      </w:r>
    </w:p>
    <w:p w:rsidR="00762AA5" w:rsidRPr="00EC22F1" w:rsidP="00C64708">
      <w:pPr>
        <w:pStyle w:val="Answer"/>
      </w:pPr>
      <w:sdt>
        <w:sdtPr>
          <w:alias w:val="Witness"/>
          <w:id w:val="-606577370"/>
          <w:placeholder>
            <w:docPart w:val="DefaultPlaceholder_1081868574"/>
          </w:placeholder>
          <w:richText/>
        </w:sdtPr>
        <w:sdtContent>
          <w:r w:rsidRPr="00EC22F1">
            <w:rPr>
              <w:b/>
              <w:i/>
            </w:rPr>
            <w:t>Lord Callanan:</w:t>
          </w:r>
        </w:sdtContent>
      </w:sdt>
      <w:r w:rsidRPr="00EC22F1">
        <w:t xml:space="preserve"> Perhaps, Chair, </w:t>
      </w:r>
      <w:r w:rsidRPr="00EC22F1">
        <w:t>Damitha</w:t>
      </w:r>
      <w:r w:rsidRPr="00EC22F1">
        <w:t xml:space="preserve"> could provide some more technical details for the benefit of the Committee on the RICS approach.</w:t>
      </w:r>
    </w:p>
    <w:p w:rsidR="00762AA5" w:rsidRPr="00EC22F1" w:rsidP="00C64708">
      <w:pPr>
        <w:pStyle w:val="Question"/>
      </w:pPr>
      <w:sdt>
        <w:sdtPr>
          <w:alias w:val="Member"/>
          <w:tag w:val="&lt;Member mnisId='1542' dodsId='35388'&gt;"/>
          <w:id w:val="1978334420"/>
          <w:placeholder>
            <w:docPart w:val="DefaultPlaceholder_1081868574"/>
          </w:placeholder>
          <w:richText/>
        </w:sdtPr>
        <w:sdtContent>
          <w:r w:rsidRPr="00EC22F1">
            <w:rPr>
              <w:b/>
            </w:rPr>
            <w:t>Chair:</w:t>
          </w:r>
        </w:sdtContent>
      </w:sdt>
      <w:r w:rsidRPr="00EC22F1">
        <w:t xml:space="preserve"> That would be very helpful.</w:t>
      </w:r>
      <w:r w:rsidRPr="00EC22F1" w:rsidR="005C4D84">
        <w:t xml:space="preserve"> </w:t>
      </w:r>
      <w:r w:rsidRPr="00EC22F1">
        <w:t>The Minister has given us a very interesting analogy.</w:t>
      </w:r>
      <w:r w:rsidRPr="00EC22F1" w:rsidR="005C4D84">
        <w:t xml:space="preserve"> </w:t>
      </w:r>
      <w:r w:rsidRPr="00EC22F1">
        <w:t>Is that something that you recognise as the debate that is going on?</w:t>
      </w:r>
      <w:r w:rsidRPr="00EC22F1" w:rsidR="005C4D84">
        <w:t xml:space="preserve"> </w:t>
      </w:r>
      <w:r w:rsidRPr="00EC22F1">
        <w:t>Are</w:t>
      </w:r>
      <w:r w:rsidRPr="00EC22F1" w:rsidR="00AA6C90">
        <w:t xml:space="preserve"> we looking at a couple </w:t>
      </w:r>
      <w:r w:rsidRPr="00EC22F1">
        <w:t>of existing systems or are we thinking about designing something that does not exist yet?</w:t>
      </w:r>
      <w:r w:rsidRPr="00EC22F1" w:rsidR="005C4D84">
        <w:t xml:space="preserve"> </w:t>
      </w:r>
      <w:r w:rsidRPr="00EC22F1" w:rsidR="00AA6C90">
        <w:t>There</w:t>
      </w:r>
      <w:r w:rsidRPr="00EC22F1">
        <w:t xml:space="preserve"> </w:t>
      </w:r>
      <w:r w:rsidR="00A7534D">
        <w:t xml:space="preserve">are </w:t>
      </w:r>
      <w:r w:rsidRPr="00EC22F1">
        <w:t>other examples that we c</w:t>
      </w:r>
      <w:r w:rsidRPr="00EC22F1" w:rsidR="00CC108E">
        <w:t>an</w:t>
      </w:r>
      <w:r w:rsidRPr="00EC22F1">
        <w:t xml:space="preserve"> all recognise</w:t>
      </w:r>
      <w:r w:rsidRPr="00EC22F1" w:rsidR="00AA6C90">
        <w:t xml:space="preserve"> fro</w:t>
      </w:r>
      <w:r w:rsidRPr="00EC22F1">
        <w:t>m Parliament where Government and IT do not necessarily work as smoothly together as people might wish.</w:t>
      </w:r>
      <w:r w:rsidRPr="00EC22F1" w:rsidR="005C4D84">
        <w:t xml:space="preserve"> </w:t>
      </w:r>
      <w:r w:rsidRPr="00EC22F1">
        <w:t>The NHS app is an example, in contrast to that, where it has worked very well but perhaps through an emergency.</w:t>
      </w:r>
    </w:p>
    <w:p w:rsidR="00AA6C90" w:rsidRPr="00EC22F1" w:rsidP="00C64708">
      <w:pPr>
        <w:pStyle w:val="Answer"/>
      </w:pPr>
      <w:sdt>
        <w:sdtPr>
          <w:alias w:val="Witness"/>
          <w:id w:val="1579014947"/>
          <w:placeholder>
            <w:docPart w:val="DefaultPlaceholder_1081868574"/>
          </w:placeholder>
          <w:richText/>
        </w:sdtPr>
        <w:sdtContent>
          <w:r w:rsidRPr="00EC22F1" w:rsidR="00762AA5">
            <w:rPr>
              <w:b/>
              <w:i/>
            </w:rPr>
            <w:t>Damitha</w:t>
          </w:r>
          <w:r w:rsidRPr="00EC22F1" w:rsidR="00762AA5">
            <w:rPr>
              <w:b/>
              <w:i/>
            </w:rPr>
            <w:t xml:space="preserve"> </w:t>
          </w:r>
          <w:r w:rsidRPr="00EC22F1" w:rsidR="00762AA5">
            <w:rPr>
              <w:b/>
              <w:i/>
            </w:rPr>
            <w:t>Adikaari</w:t>
          </w:r>
          <w:r w:rsidRPr="00EC22F1" w:rsidR="00762AA5">
            <w:rPr>
              <w:b/>
              <w:i/>
            </w:rPr>
            <w:t>:</w:t>
          </w:r>
        </w:sdtContent>
      </w:sdt>
      <w:r w:rsidRPr="00EC22F1" w:rsidR="00762AA5">
        <w:t xml:space="preserve"> Thank you very much, Chair.</w:t>
      </w:r>
      <w:r w:rsidRPr="00EC22F1" w:rsidR="005C4D84">
        <w:t xml:space="preserve"> </w:t>
      </w:r>
      <w:r w:rsidRPr="00EC22F1" w:rsidR="00762AA5">
        <w:t>I recognise the Minister</w:t>
      </w:r>
      <w:r w:rsidRPr="00EC22F1" w:rsidR="009C70DE">
        <w:t>’</w:t>
      </w:r>
      <w:r w:rsidRPr="00EC22F1" w:rsidR="00762AA5">
        <w:t xml:space="preserve">s </w:t>
      </w:r>
      <w:r w:rsidRPr="00EC22F1">
        <w:t>articulation</w:t>
      </w:r>
      <w:r w:rsidRPr="00EC22F1" w:rsidR="00762AA5">
        <w:t xml:space="preserve"> of the problem associated with the existing tools and the scientific bases that those tools are built on.</w:t>
      </w:r>
      <w:r w:rsidRPr="00EC22F1" w:rsidR="005C4D84">
        <w:t xml:space="preserve"> </w:t>
      </w:r>
      <w:r w:rsidRPr="00EC22F1" w:rsidR="00762AA5">
        <w:t>Of course, the RICS methodology is one of the advanced one</w:t>
      </w:r>
      <w:r w:rsidRPr="00EC22F1" w:rsidR="00CC108E">
        <w:t>s</w:t>
      </w:r>
      <w:r w:rsidRPr="00EC22F1" w:rsidR="00762AA5">
        <w:t xml:space="preserve">, </w:t>
      </w:r>
      <w:r w:rsidRPr="00EC22F1">
        <w:t>one</w:t>
      </w:r>
      <w:r w:rsidRPr="00EC22F1" w:rsidR="00762AA5">
        <w:t xml:space="preserve"> of the most recent ones</w:t>
      </w:r>
      <w:r w:rsidRPr="00EC22F1" w:rsidR="00CC108E">
        <w:t>. T</w:t>
      </w:r>
      <w:r w:rsidRPr="00EC22F1" w:rsidR="00762AA5">
        <w:t xml:space="preserve">he Department is working with the authors at the </w:t>
      </w:r>
      <w:r w:rsidRPr="00EC22F1">
        <w:t>moment</w:t>
      </w:r>
      <w:r w:rsidRPr="00EC22F1" w:rsidR="00762AA5">
        <w:t xml:space="preserve"> to explore what additional requirements there will be to ensure that we can assess and manage the risks associated with the methodology before going towards a policy response in using those tools.</w:t>
      </w:r>
    </w:p>
    <w:p w:rsidR="00762AA5" w:rsidRPr="00EC22F1" w:rsidP="00C64708">
      <w:pPr>
        <w:pStyle w:val="Answer"/>
      </w:pPr>
      <w:r w:rsidRPr="00EC22F1">
        <w:t xml:space="preserve">The methods that are available are based on a number of </w:t>
      </w:r>
      <w:r w:rsidRPr="00EC22F1" w:rsidR="00AA6C90">
        <w:t xml:space="preserve">different </w:t>
      </w:r>
      <w:r w:rsidRPr="00EC22F1">
        <w:t xml:space="preserve">standards, for example international ISO standards, European standards as well as adopted by </w:t>
      </w:r>
      <w:r w:rsidRPr="00EC22F1" w:rsidR="00AA6C90">
        <w:t>British</w:t>
      </w:r>
      <w:r w:rsidRPr="00EC22F1">
        <w:t xml:space="preserve"> standards.</w:t>
      </w:r>
      <w:r w:rsidRPr="00EC22F1" w:rsidR="005C4D84">
        <w:t xml:space="preserve"> </w:t>
      </w:r>
      <w:r w:rsidRPr="00EC22F1">
        <w:t xml:space="preserve">However, the </w:t>
      </w:r>
      <w:r w:rsidRPr="00EC22F1" w:rsidR="00AA6C90">
        <w:t>issues</w:t>
      </w:r>
      <w:r w:rsidRPr="00EC22F1">
        <w:t xml:space="preserve"> associated with the reliability of some of the databases that they rely on, measurement metrics, which RICS itself is looking to update at the moment, and the implication of those, associated with the issues </w:t>
      </w:r>
      <w:r w:rsidRPr="00EC22F1" w:rsidR="00AA6C90">
        <w:t xml:space="preserve">that </w:t>
      </w:r>
      <w:r w:rsidRPr="00EC22F1">
        <w:t xml:space="preserve">Lord Callanan </w:t>
      </w:r>
      <w:r w:rsidRPr="00EC22F1" w:rsidR="00AA6C90">
        <w:t>mentioned</w:t>
      </w:r>
      <w:r w:rsidRPr="00EC22F1">
        <w:t xml:space="preserve"> around risks in international deals and trade and associated rules</w:t>
      </w:r>
      <w:r w:rsidRPr="00EC22F1" w:rsidR="00CC108E">
        <w:t>,</w:t>
      </w:r>
      <w:r w:rsidRPr="00EC22F1">
        <w:t xml:space="preserve"> makes it quite a technical area</w:t>
      </w:r>
      <w:r w:rsidRPr="00EC22F1" w:rsidR="00CC108E">
        <w:t xml:space="preserve">. It </w:t>
      </w:r>
      <w:r w:rsidRPr="00EC22F1">
        <w:t>needs careful evidence gathering and approaching in a systematic way.</w:t>
      </w:r>
      <w:r w:rsidRPr="00EC22F1" w:rsidR="005C4D84">
        <w:t xml:space="preserve"> </w:t>
      </w:r>
      <w:r w:rsidRPr="00EC22F1">
        <w:t xml:space="preserve">That is what we are setting out </w:t>
      </w:r>
      <w:r w:rsidRPr="00EC22F1" w:rsidR="00AA6C90">
        <w:t>to</w:t>
      </w:r>
      <w:r w:rsidRPr="00EC22F1">
        <w:t xml:space="preserve"> do.</w:t>
      </w:r>
    </w:p>
    <w:p w:rsidR="00762AA5" w:rsidRPr="00EC22F1" w:rsidP="00C64708">
      <w:pPr>
        <w:pStyle w:val="Question"/>
      </w:pPr>
      <w:sdt>
        <w:sdtPr>
          <w:alias w:val="Member"/>
          <w:tag w:val="&lt;Member mnisId='1542' dodsId='35388'&gt;"/>
          <w:id w:val="-2070797455"/>
          <w:placeholder>
            <w:docPart w:val="DefaultPlaceholder_1081868574"/>
          </w:placeholder>
          <w:richText/>
        </w:sdtPr>
        <w:sdtContent>
          <w:r w:rsidRPr="00EC22F1">
            <w:rPr>
              <w:b/>
            </w:rPr>
            <w:t>Chair:</w:t>
          </w:r>
        </w:sdtContent>
      </w:sdt>
      <w:r w:rsidRPr="00EC22F1">
        <w:t xml:space="preserve"> Can you give us a sense of the </w:t>
      </w:r>
      <w:r w:rsidRPr="00EC22F1" w:rsidR="00AA6C90">
        <w:t>timeframe</w:t>
      </w:r>
      <w:r w:rsidRPr="00EC22F1">
        <w:t xml:space="preserve"> that will </w:t>
      </w:r>
      <w:r w:rsidRPr="00EC22F1" w:rsidR="00AA6C90">
        <w:t>be</w:t>
      </w:r>
      <w:r w:rsidRPr="00EC22F1">
        <w:t xml:space="preserve"> </w:t>
      </w:r>
      <w:r w:rsidRPr="00EC22F1" w:rsidR="00AA6C90">
        <w:t xml:space="preserve">required </w:t>
      </w:r>
      <w:r w:rsidRPr="00EC22F1">
        <w:t>before you reach a conclusion?</w:t>
      </w:r>
      <w:r w:rsidRPr="00EC22F1" w:rsidR="005C4D84">
        <w:t xml:space="preserve"> </w:t>
      </w:r>
      <w:r w:rsidRPr="00EC22F1">
        <w:t>Industry is typically,</w:t>
      </w:r>
      <w:r w:rsidRPr="00EC22F1" w:rsidR="00AA6C90">
        <w:t xml:space="preserve"> </w:t>
      </w:r>
      <w:r w:rsidRPr="00EC22F1">
        <w:t xml:space="preserve">as I understand it, using the RICS standard up until now but it has not got the chop of approval from Government and perhaps, as the Minister says, may be quite clunky to impose on small businesses that do not have the resource to </w:t>
      </w:r>
      <w:r w:rsidRPr="00EC22F1" w:rsidR="00AA6C90">
        <w:t xml:space="preserve">be able to </w:t>
      </w:r>
      <w:r w:rsidRPr="00EC22F1">
        <w:t>undertake the work.</w:t>
      </w:r>
      <w:r w:rsidRPr="00EC22F1" w:rsidR="005C4D84">
        <w:t xml:space="preserve"> </w:t>
      </w:r>
      <w:r w:rsidRPr="00EC22F1">
        <w:t xml:space="preserve">How long </w:t>
      </w:r>
      <w:r w:rsidRPr="00EC22F1" w:rsidR="00CC108E">
        <w:t>will it</w:t>
      </w:r>
      <w:r w:rsidRPr="00EC22F1">
        <w:t xml:space="preserve"> take to come up with a system?</w:t>
      </w:r>
    </w:p>
    <w:p w:rsidR="00762AA5" w:rsidRPr="00EC22F1" w:rsidP="00C64708">
      <w:pPr>
        <w:pStyle w:val="Answer"/>
      </w:pPr>
      <w:sdt>
        <w:sdtPr>
          <w:alias w:val="Witness"/>
          <w:id w:val="175315553"/>
          <w:placeholder>
            <w:docPart w:val="DefaultPlaceholder_1081868574"/>
          </w:placeholder>
          <w:richText/>
        </w:sdtPr>
        <w:sdtContent>
          <w:r w:rsidRPr="00EC22F1">
            <w:rPr>
              <w:b/>
              <w:i/>
            </w:rPr>
            <w:t>Lord Callanan:</w:t>
          </w:r>
        </w:sdtContent>
      </w:sdt>
      <w:r w:rsidRPr="00EC22F1" w:rsidR="005C4D84">
        <w:t xml:space="preserve"> </w:t>
      </w:r>
      <w:r w:rsidRPr="00EC22F1">
        <w:t>I do not think we c</w:t>
      </w:r>
      <w:r w:rsidRPr="00EC22F1" w:rsidR="00E91760">
        <w:t>an</w:t>
      </w:r>
      <w:r w:rsidRPr="00EC22F1">
        <w:t xml:space="preserve"> put a precise timeline on it, Chair.</w:t>
      </w:r>
      <w:r w:rsidRPr="00EC22F1" w:rsidR="005C4D84">
        <w:t xml:space="preserve"> </w:t>
      </w:r>
      <w:r w:rsidRPr="00EC22F1">
        <w:t>We are working on it and we are looking at the different methodologies and so on.</w:t>
      </w:r>
      <w:r w:rsidRPr="00EC22F1" w:rsidR="005C4D84">
        <w:t xml:space="preserve"> </w:t>
      </w:r>
      <w:r w:rsidRPr="00EC22F1">
        <w:t>We are keen to do it and we are keen to get on with it but it is important that we set up something that we have to get right.</w:t>
      </w:r>
      <w:r w:rsidRPr="00EC22F1" w:rsidR="005C4D84">
        <w:t xml:space="preserve"> </w:t>
      </w:r>
      <w:r w:rsidRPr="00EC22F1">
        <w:t>We have to get a system that is widely accepted and supported by all parts of the industry.</w:t>
      </w:r>
    </w:p>
    <w:p w:rsidR="00762AA5" w:rsidRPr="00EC22F1" w:rsidP="00C64708">
      <w:pPr>
        <w:pStyle w:val="Question"/>
      </w:pPr>
      <w:sdt>
        <w:sdtPr>
          <w:alias w:val="Member"/>
          <w:tag w:val="&lt;Member mnisId='1542' dodsId='35388'&gt;"/>
          <w:id w:val="-1430574133"/>
          <w:placeholder>
            <w:docPart w:val="DefaultPlaceholder_1081868574"/>
          </w:placeholder>
          <w:richText/>
        </w:sdtPr>
        <w:sdtContent>
          <w:r w:rsidRPr="00EC22F1">
            <w:rPr>
              <w:b/>
            </w:rPr>
            <w:t>Chair:</w:t>
          </w:r>
        </w:sdtContent>
      </w:sdt>
      <w:r w:rsidRPr="00EC22F1">
        <w:t xml:space="preserve"> Are we talking this Parliament, are we talking next Parliament?</w:t>
      </w:r>
      <w:r w:rsidRPr="00EC22F1" w:rsidR="005C4D84">
        <w:t xml:space="preserve"> </w:t>
      </w:r>
      <w:r w:rsidRPr="00EC22F1">
        <w:t xml:space="preserve">Can you give us a </w:t>
      </w:r>
      <w:r w:rsidRPr="00EC22F1" w:rsidR="00AA6C90">
        <w:t>broad</w:t>
      </w:r>
      <w:r w:rsidRPr="00EC22F1">
        <w:t xml:space="preserve"> scale of ambition?</w:t>
      </w:r>
    </w:p>
    <w:p w:rsidR="00A42E39" w:rsidRPr="00EC22F1" w:rsidP="00C64708">
      <w:pPr>
        <w:pStyle w:val="Answer"/>
      </w:pPr>
      <w:sdt>
        <w:sdtPr>
          <w:alias w:val="Witness"/>
          <w:id w:val="-420412038"/>
          <w:placeholder>
            <w:docPart w:val="DefaultPlaceholder_1081868574"/>
          </w:placeholder>
          <w:richText/>
        </w:sdtPr>
        <w:sdtContent>
          <w:r w:rsidRPr="00EC22F1" w:rsidR="00762AA5">
            <w:rPr>
              <w:b/>
              <w:i/>
            </w:rPr>
            <w:t>Damitha</w:t>
          </w:r>
          <w:r w:rsidRPr="00EC22F1" w:rsidR="00762AA5">
            <w:rPr>
              <w:b/>
              <w:i/>
            </w:rPr>
            <w:t xml:space="preserve"> </w:t>
          </w:r>
          <w:r w:rsidRPr="00EC22F1" w:rsidR="00762AA5">
            <w:rPr>
              <w:b/>
              <w:i/>
            </w:rPr>
            <w:t>Adikaari</w:t>
          </w:r>
          <w:r w:rsidRPr="00EC22F1" w:rsidR="00762AA5">
            <w:rPr>
              <w:b/>
              <w:i/>
            </w:rPr>
            <w:t>:</w:t>
          </w:r>
        </w:sdtContent>
      </w:sdt>
      <w:r w:rsidRPr="00EC22F1" w:rsidR="00762AA5">
        <w:t xml:space="preserve"> The first step is the call for evidence </w:t>
      </w:r>
      <w:r w:rsidRPr="00EC22F1" w:rsidR="00AA6C90">
        <w:t>where</w:t>
      </w:r>
      <w:r w:rsidRPr="00EC22F1" w:rsidR="00762AA5">
        <w:t xml:space="preserve"> we aim to establish what the industry is actually using, because there are diverse users of different standards.</w:t>
      </w:r>
      <w:r w:rsidRPr="00EC22F1" w:rsidR="005C4D84">
        <w:t xml:space="preserve"> </w:t>
      </w:r>
      <w:r w:rsidRPr="00EC22F1" w:rsidR="00762AA5">
        <w:t xml:space="preserve">I must highlight that at COP26 we </w:t>
      </w:r>
      <w:r w:rsidRPr="00EC22F1">
        <w:t>pledge</w:t>
      </w:r>
      <w:r w:rsidRPr="00EC22F1" w:rsidR="00E91760">
        <w:t>d</w:t>
      </w:r>
      <w:r w:rsidRPr="00EC22F1">
        <w:t xml:space="preserve"> that under the industrial decarbonisation initiative with India, Germany and </w:t>
      </w:r>
      <w:r w:rsidRPr="00EC22F1">
        <w:t>Canada</w:t>
      </w:r>
      <w:r w:rsidRPr="00EC22F1" w:rsidR="00AA6C90">
        <w:t xml:space="preserve"> </w:t>
      </w:r>
      <w:r w:rsidRPr="00EC22F1">
        <w:t xml:space="preserve">we would look to disclose embodied carbon in </w:t>
      </w:r>
      <w:r w:rsidR="00A7534D">
        <w:t>G</w:t>
      </w:r>
      <w:r w:rsidRPr="00EC22F1">
        <w:t xml:space="preserve">overnment </w:t>
      </w:r>
      <w:r w:rsidRPr="00EC22F1" w:rsidR="00AA6C90">
        <w:t>public</w:t>
      </w:r>
      <w:r w:rsidRPr="00EC22F1">
        <w:t xml:space="preserve"> infrastructure</w:t>
      </w:r>
      <w:r w:rsidRPr="00EC22F1" w:rsidR="00AA6C90">
        <w:t>.</w:t>
      </w:r>
    </w:p>
    <w:p w:rsidR="00A42E39" w:rsidRPr="00EC22F1" w:rsidP="00C64708">
      <w:pPr>
        <w:pStyle w:val="Remark"/>
      </w:pPr>
      <w:sdt>
        <w:sdtPr>
          <w:alias w:val="Member"/>
          <w:tag w:val="&lt;Member mnisId='1542' dodsId='35388'&gt;"/>
          <w:id w:val="-188614428"/>
          <w:placeholder>
            <w:docPart w:val="DefaultPlaceholder_1081868574"/>
          </w:placeholder>
          <w:richText/>
        </w:sdtPr>
        <w:sdtContent>
          <w:r w:rsidRPr="00EC22F1">
            <w:rPr>
              <w:b/>
            </w:rPr>
            <w:t>Chair:</w:t>
          </w:r>
        </w:sdtContent>
      </w:sdt>
      <w:r w:rsidRPr="00EC22F1">
        <w:t xml:space="preserve"> By when?</w:t>
      </w:r>
    </w:p>
    <w:p w:rsidR="00A42E39" w:rsidRPr="00EC22F1" w:rsidP="00C64708">
      <w:pPr>
        <w:pStyle w:val="Answer"/>
      </w:pPr>
      <w:sdt>
        <w:sdtPr>
          <w:alias w:val="Witness"/>
          <w:id w:val="-668253092"/>
          <w:placeholder>
            <w:docPart w:val="DefaultPlaceholder_1081868574"/>
          </w:placeholder>
          <w:richText/>
        </w:sdtPr>
        <w:sdtContent>
          <w:r w:rsidRPr="00EC22F1">
            <w:rPr>
              <w:b/>
              <w:i/>
            </w:rPr>
            <w:t>Damitha</w:t>
          </w:r>
          <w:r w:rsidRPr="00EC22F1">
            <w:rPr>
              <w:b/>
              <w:i/>
            </w:rPr>
            <w:t xml:space="preserve"> </w:t>
          </w:r>
          <w:r w:rsidRPr="00EC22F1">
            <w:rPr>
              <w:b/>
              <w:i/>
            </w:rPr>
            <w:t>Adikaari</w:t>
          </w:r>
          <w:r w:rsidRPr="00EC22F1">
            <w:rPr>
              <w:b/>
              <w:i/>
            </w:rPr>
            <w:t>:</w:t>
          </w:r>
        </w:sdtContent>
      </w:sdt>
      <w:r w:rsidRPr="00EC22F1">
        <w:t xml:space="preserve"> By 2025.</w:t>
      </w:r>
      <w:r w:rsidRPr="00EC22F1" w:rsidR="005C4D84">
        <w:t xml:space="preserve"> </w:t>
      </w:r>
      <w:r w:rsidRPr="00EC22F1">
        <w:t>Embodied carbon disclosure by 2025.</w:t>
      </w:r>
      <w:r w:rsidRPr="00EC22F1" w:rsidR="005C4D84">
        <w:t xml:space="preserve"> </w:t>
      </w:r>
      <w:r w:rsidRPr="00EC22F1">
        <w:t xml:space="preserve">That work was </w:t>
      </w:r>
      <w:r w:rsidRPr="00EC22F1" w:rsidR="00AA6C90">
        <w:t>launched</w:t>
      </w:r>
      <w:r w:rsidRPr="00EC22F1">
        <w:t xml:space="preserve"> at COP26 and there are working groups </w:t>
      </w:r>
      <w:r w:rsidRPr="00EC22F1" w:rsidR="00AA6C90">
        <w:t xml:space="preserve">looking </w:t>
      </w:r>
      <w:r w:rsidRPr="00EC22F1">
        <w:t>at what methodologies and evidence we need to ensure that we can consistently disclose the necessary metrics.</w:t>
      </w:r>
    </w:p>
    <w:p w:rsidR="00A42E39" w:rsidRPr="00EC22F1" w:rsidP="00C64708">
      <w:pPr>
        <w:pStyle w:val="Remark"/>
      </w:pPr>
      <w:sdt>
        <w:sdtPr>
          <w:alias w:val="Member"/>
          <w:tag w:val="&lt;Member mnisId='1542' dodsId='35388'&gt;"/>
          <w:id w:val="-1857264638"/>
          <w:placeholder>
            <w:docPart w:val="DefaultPlaceholder_1081868574"/>
          </w:placeholder>
          <w:richText/>
        </w:sdtPr>
        <w:sdtContent>
          <w:r w:rsidRPr="00EC22F1">
            <w:rPr>
              <w:b/>
            </w:rPr>
            <w:t>Chair:</w:t>
          </w:r>
        </w:sdtContent>
      </w:sdt>
      <w:r w:rsidRPr="00EC22F1">
        <w:t xml:space="preserve"> Thank you.</w:t>
      </w:r>
      <w:r w:rsidRPr="00EC22F1" w:rsidR="005C4D84">
        <w:t xml:space="preserve"> </w:t>
      </w:r>
      <w:r w:rsidRPr="00EC22F1">
        <w:t xml:space="preserve">We </w:t>
      </w:r>
      <w:r w:rsidR="00EC22F1">
        <w:t>will</w:t>
      </w:r>
      <w:r w:rsidRPr="00EC22F1">
        <w:t xml:space="preserve"> move on to a former colleague of Lord Callanan</w:t>
      </w:r>
      <w:r w:rsidRPr="00EC22F1" w:rsidR="009C70DE">
        <w:t>’</w:t>
      </w:r>
      <w:r w:rsidRPr="00EC22F1">
        <w:t>s in another Parliament, Robert Goodwill.</w:t>
      </w:r>
    </w:p>
    <w:p w:rsidR="00AA6C90" w:rsidRPr="00EC22F1" w:rsidP="00E91760">
      <w:pPr>
        <w:pStyle w:val="Question"/>
      </w:pPr>
      <w:sdt>
        <w:sdtPr>
          <w:alias w:val="Member"/>
          <w:tag w:val="&lt;Member mnisId='1562' dodsId='28181'&gt;"/>
          <w:id w:val="-433434003"/>
          <w:placeholder>
            <w:docPart w:val="DefaultPlaceholder_1081868574"/>
          </w:placeholder>
          <w:richText/>
        </w:sdtPr>
        <w:sdtContent>
          <w:r w:rsidRPr="00EC22F1" w:rsidR="00A42E39">
            <w:rPr>
              <w:b/>
            </w:rPr>
            <w:t>Sir Robert Goodwill:</w:t>
          </w:r>
        </w:sdtContent>
      </w:sdt>
      <w:r w:rsidRPr="00EC22F1" w:rsidR="00A42E39">
        <w:t xml:space="preserve"> I am pleased</w:t>
      </w:r>
      <w:r w:rsidRPr="00EC22F1" w:rsidR="00E91760">
        <w:t xml:space="preserve"> that</w:t>
      </w:r>
      <w:r w:rsidRPr="00EC22F1" w:rsidR="00A42E39">
        <w:t xml:space="preserve"> we finally got</w:t>
      </w:r>
      <w:r w:rsidRPr="00EC22F1">
        <w:t xml:space="preserve"> </w:t>
      </w:r>
      <w:r w:rsidRPr="00EC22F1" w:rsidR="00A42E39">
        <w:t>to a date.</w:t>
      </w:r>
      <w:r w:rsidRPr="00EC22F1" w:rsidR="005C4D84">
        <w:t xml:space="preserve"> </w:t>
      </w:r>
      <w:r w:rsidRPr="00EC22F1" w:rsidR="00023ACB">
        <w:t>I am one of those people who</w:t>
      </w:r>
      <w:r w:rsidR="00A7534D">
        <w:t>,</w:t>
      </w:r>
      <w:r w:rsidRPr="00EC22F1" w:rsidR="00023ACB">
        <w:t xml:space="preserve"> if I have </w:t>
      </w:r>
      <w:r w:rsidRPr="00EC22F1">
        <w:t>to</w:t>
      </w:r>
      <w:r w:rsidRPr="00EC22F1" w:rsidR="00023ACB">
        <w:t xml:space="preserve"> write an article</w:t>
      </w:r>
      <w:r w:rsidR="00A7534D">
        <w:t xml:space="preserve">, </w:t>
      </w:r>
      <w:r w:rsidRPr="00EC22F1" w:rsidR="00023ACB">
        <w:t>I put it off and put it off and then do it at the last minute.</w:t>
      </w:r>
      <w:r w:rsidRPr="00EC22F1" w:rsidR="005C4D84">
        <w:t xml:space="preserve"> </w:t>
      </w:r>
      <w:r w:rsidRPr="00EC22F1" w:rsidR="00023ACB">
        <w:t xml:space="preserve">I hope that not only will you have the date </w:t>
      </w:r>
      <w:r w:rsidR="00030BA4">
        <w:t>for it to be</w:t>
      </w:r>
      <w:r w:rsidRPr="00EC22F1" w:rsidR="00023ACB">
        <w:t xml:space="preserve"> there but the waymarks along the way so that we do not get to 2025 and decide, “Oh, we</w:t>
      </w:r>
      <w:r w:rsidRPr="00EC22F1" w:rsidR="009C70DE">
        <w:t>’</w:t>
      </w:r>
      <w:r w:rsidRPr="00EC22F1" w:rsidR="00023ACB">
        <w:t>re behind schedule, we</w:t>
      </w:r>
      <w:r w:rsidRPr="00EC22F1" w:rsidR="009C70DE">
        <w:t>’</w:t>
      </w:r>
      <w:r w:rsidRPr="00EC22F1" w:rsidR="00023ACB">
        <w:t xml:space="preserve">re going to have </w:t>
      </w:r>
      <w:r w:rsidRPr="00EC22F1">
        <w:t>to</w:t>
      </w:r>
      <w:r w:rsidRPr="00EC22F1" w:rsidR="00023ACB">
        <w:t xml:space="preserve"> make a little bit more progress”.</w:t>
      </w:r>
      <w:r w:rsidRPr="00EC22F1" w:rsidR="005C4D84">
        <w:t xml:space="preserve"> </w:t>
      </w:r>
      <w:r w:rsidRPr="00EC22F1" w:rsidR="00023ACB">
        <w:t>I have heard</w:t>
      </w:r>
      <w:r w:rsidR="00030BA4">
        <w:t xml:space="preserve"> words such as</w:t>
      </w:r>
      <w:r w:rsidRPr="00EC22F1" w:rsidR="00023ACB">
        <w:t>, “We</w:t>
      </w:r>
      <w:r w:rsidRPr="00EC22F1" w:rsidR="009C70DE">
        <w:t>’</w:t>
      </w:r>
      <w:r w:rsidRPr="00EC22F1" w:rsidR="00023ACB">
        <w:t>re considering”, “It</w:t>
      </w:r>
      <w:r w:rsidRPr="00EC22F1" w:rsidR="009C70DE">
        <w:t>’</w:t>
      </w:r>
      <w:r w:rsidRPr="00EC22F1" w:rsidR="00023ACB">
        <w:t>s complicated”, “We</w:t>
      </w:r>
      <w:r w:rsidRPr="00EC22F1" w:rsidR="009C70DE">
        <w:t>’</w:t>
      </w:r>
      <w:r w:rsidRPr="00EC22F1" w:rsidR="00023ACB">
        <w:t>re exploring”.</w:t>
      </w:r>
      <w:r w:rsidRPr="00EC22F1" w:rsidR="005C4D84">
        <w:t xml:space="preserve"> </w:t>
      </w:r>
      <w:r w:rsidRPr="00EC22F1" w:rsidR="00023ACB">
        <w:t xml:space="preserve">Certainly in </w:t>
      </w:r>
      <w:r w:rsidRPr="00EC22F1">
        <w:t>t</w:t>
      </w:r>
      <w:r w:rsidRPr="00EC22F1" w:rsidR="00023ACB">
        <w:t xml:space="preserve">his </w:t>
      </w:r>
      <w:r w:rsidRPr="00EC22F1">
        <w:t xml:space="preserve">Committee </w:t>
      </w:r>
      <w:r w:rsidRPr="00EC22F1" w:rsidR="00023ACB">
        <w:t>w</w:t>
      </w:r>
      <w:r w:rsidRPr="00EC22F1">
        <w:t xml:space="preserve">e want to see a much </w:t>
      </w:r>
      <w:r w:rsidRPr="00EC22F1" w:rsidR="00023ACB">
        <w:t>more ambitious programme.</w:t>
      </w:r>
    </w:p>
    <w:p w:rsidR="00023ACB" w:rsidRPr="00EC22F1" w:rsidP="00C64708">
      <w:pPr>
        <w:pStyle w:val="Question"/>
        <w:numPr>
          <w:ilvl w:val="0"/>
          <w:numId w:val="0"/>
        </w:numPr>
        <w:ind w:left="794"/>
      </w:pPr>
      <w:r w:rsidRPr="00EC22F1">
        <w:t>Turning to building regulations, I think Eddie might be the best person to ask about that.</w:t>
      </w:r>
      <w:r w:rsidRPr="00EC22F1" w:rsidR="005C4D84">
        <w:t xml:space="preserve"> </w:t>
      </w:r>
      <w:r w:rsidRPr="00EC22F1">
        <w:t>Currently</w:t>
      </w:r>
      <w:r w:rsidR="00A7534D">
        <w:t>,</w:t>
      </w:r>
      <w:r w:rsidRPr="00EC22F1">
        <w:t xml:space="preserve"> decarbonising the structural fabric of new buildings remains entirely voluntary.</w:t>
      </w:r>
      <w:r w:rsidRPr="00EC22F1" w:rsidR="005C4D84">
        <w:t xml:space="preserve"> </w:t>
      </w:r>
      <w:r w:rsidRPr="00EC22F1">
        <w:t>Will the Government consider amending building regulations to require whole life carbon assessments and</w:t>
      </w:r>
      <w:r w:rsidRPr="00EC22F1" w:rsidR="00AA6C90">
        <w:t>,</w:t>
      </w:r>
      <w:r w:rsidRPr="00EC22F1">
        <w:t xml:space="preserve"> in time</w:t>
      </w:r>
      <w:r w:rsidRPr="00EC22F1" w:rsidR="00AA6C90">
        <w:t>,</w:t>
      </w:r>
      <w:r w:rsidRPr="00EC22F1">
        <w:t xml:space="preserve"> whole life carbon targets for buildings?</w:t>
      </w:r>
    </w:p>
    <w:p w:rsidR="00023ACB" w:rsidRPr="00EC22F1" w:rsidP="00C64708">
      <w:pPr>
        <w:pStyle w:val="Answer"/>
      </w:pPr>
      <w:sdt>
        <w:sdtPr>
          <w:alias w:val="Witness"/>
          <w:id w:val="126750553"/>
          <w:placeholder>
            <w:docPart w:val="DefaultPlaceholder_1081868574"/>
          </w:placeholder>
          <w:richText/>
        </w:sdtPr>
        <w:sdtContent>
          <w:r w:rsidRPr="00EC22F1">
            <w:rPr>
              <w:b/>
              <w:i/>
            </w:rPr>
            <w:t>Eddie Hughes:</w:t>
          </w:r>
        </w:sdtContent>
      </w:sdt>
      <w:r w:rsidRPr="00EC22F1">
        <w:t xml:space="preserve"> </w:t>
      </w:r>
      <w:r w:rsidRPr="00EC22F1" w:rsidR="00E91760">
        <w:t>Maybe</w:t>
      </w:r>
      <w:r w:rsidRPr="00EC22F1">
        <w:t>, Chair, to refer to my previous point about trusting the sector and industry to get on with some stuff</w:t>
      </w:r>
      <w:r w:rsidRPr="00EC22F1" w:rsidR="00E91760">
        <w:t>, p</w:t>
      </w:r>
      <w:r w:rsidRPr="00EC22F1">
        <w:t xml:space="preserve">art of the problem that we have as legislators is </w:t>
      </w:r>
      <w:r w:rsidRPr="00EC22F1" w:rsidR="00AA6C90">
        <w:t xml:space="preserve">that </w:t>
      </w:r>
      <w:r w:rsidRPr="00EC22F1">
        <w:t>truism that if the tool that you have is a hammer, everything starts to look like a nail.</w:t>
      </w:r>
      <w:r w:rsidRPr="00EC22F1" w:rsidR="005C4D84">
        <w:t xml:space="preserve"> </w:t>
      </w:r>
      <w:r w:rsidRPr="00EC22F1">
        <w:t>As legislators, that is what we like to do.</w:t>
      </w:r>
      <w:r w:rsidRPr="00EC22F1" w:rsidR="005C4D84">
        <w:t xml:space="preserve"> </w:t>
      </w:r>
      <w:r w:rsidRPr="00EC22F1">
        <w:t xml:space="preserve">We like to be in the </w:t>
      </w:r>
      <w:r w:rsidRPr="00EC22F1" w:rsidR="00AD4679">
        <w:t>Chamber</w:t>
      </w:r>
      <w:r w:rsidRPr="00EC22F1">
        <w:t xml:space="preserve"> and changing stuff.</w:t>
      </w:r>
      <w:r w:rsidRPr="00EC22F1" w:rsidR="005C4D84">
        <w:t xml:space="preserve"> </w:t>
      </w:r>
      <w:r w:rsidRPr="00EC22F1" w:rsidR="00E91760">
        <w:t>T</w:t>
      </w:r>
      <w:r w:rsidRPr="00EC22F1">
        <w:t>hat is not completely necessary because we have a big building sector of those who construct and produce products who are doing a pretty good job of pushing this stuff themselves.</w:t>
      </w:r>
    </w:p>
    <w:p w:rsidR="00660CDB" w:rsidRPr="00EC22F1" w:rsidP="00C64708">
      <w:pPr>
        <w:pStyle w:val="Answer"/>
      </w:pPr>
      <w:r w:rsidRPr="00EC22F1">
        <w:t xml:space="preserve">It was fantastic to be able to go to COP, albeit only for 24 hours, and hear people like </w:t>
      </w:r>
      <w:r w:rsidRPr="00EC22F1" w:rsidR="00D644A6">
        <w:t>Lendlease</w:t>
      </w:r>
      <w:r w:rsidRPr="00EC22F1">
        <w:t>.</w:t>
      </w:r>
      <w:r w:rsidRPr="00EC22F1" w:rsidR="005C4D84">
        <w:t xml:space="preserve"> </w:t>
      </w:r>
      <w:r w:rsidRPr="00EC22F1" w:rsidR="00D644A6">
        <w:t xml:space="preserve">Lendlease </w:t>
      </w:r>
      <w:r w:rsidRPr="00EC22F1">
        <w:t>is a big international company.</w:t>
      </w:r>
      <w:r w:rsidRPr="00EC22F1" w:rsidR="005C4D84">
        <w:t xml:space="preserve"> </w:t>
      </w:r>
      <w:r w:rsidRPr="00EC22F1">
        <w:t>I understand it has a pipeline, they said at COP, of something like £8.4 billion.</w:t>
      </w:r>
      <w:r w:rsidRPr="00EC22F1" w:rsidR="005C4D84">
        <w:t xml:space="preserve"> </w:t>
      </w:r>
      <w:r w:rsidRPr="00EC22F1">
        <w:t>It is signed</w:t>
      </w:r>
      <w:r w:rsidRPr="00EC22F1" w:rsidR="00D644A6">
        <w:t xml:space="preserve"> </w:t>
      </w:r>
      <w:r w:rsidRPr="00EC22F1">
        <w:t xml:space="preserve">up to the </w:t>
      </w:r>
      <w:r w:rsidRPr="00EC22F1" w:rsidR="00D644A6">
        <w:t xml:space="preserve">UN </w:t>
      </w:r>
      <w:r w:rsidRPr="00EC22F1">
        <w:t>Race to Zero</w:t>
      </w:r>
      <w:r w:rsidRPr="00EC22F1">
        <w:t xml:space="preserve"> and</w:t>
      </w:r>
      <w:r w:rsidRPr="00EC22F1">
        <w:t xml:space="preserve"> it is </w:t>
      </w:r>
      <w:r w:rsidRPr="00EC22F1" w:rsidR="00D644A6">
        <w:t>already</w:t>
      </w:r>
      <w:r w:rsidRPr="00EC22F1">
        <w:t xml:space="preserve"> doing lots of this stuff </w:t>
      </w:r>
      <w:r w:rsidRPr="00EC22F1" w:rsidR="00D644A6">
        <w:t xml:space="preserve">without the </w:t>
      </w:r>
      <w:r w:rsidRPr="00EC22F1" w:rsidR="00E91760">
        <w:t>G</w:t>
      </w:r>
      <w:r w:rsidRPr="00EC22F1">
        <w:t>overnment needing to legislate.</w:t>
      </w:r>
      <w:r w:rsidRPr="00EC22F1" w:rsidR="005C4D84">
        <w:t xml:space="preserve"> </w:t>
      </w:r>
      <w:r w:rsidRPr="00EC22F1">
        <w:t>It has a big scheme in Birmingham, very close to home for me.</w:t>
      </w:r>
      <w:r w:rsidRPr="00EC22F1" w:rsidR="005C4D84">
        <w:t xml:space="preserve"> </w:t>
      </w:r>
      <w:r w:rsidRPr="00EC22F1">
        <w:t>It is alre</w:t>
      </w:r>
      <w:r w:rsidRPr="00EC22F1" w:rsidR="00D644A6">
        <w:t>ady</w:t>
      </w:r>
      <w:r w:rsidRPr="00EC22F1">
        <w:t xml:space="preserve"> looking at this sort of thing.</w:t>
      </w:r>
    </w:p>
    <w:p w:rsidR="00660CDB" w:rsidRPr="00EC22F1" w:rsidP="00C64708">
      <w:pPr>
        <w:pStyle w:val="Answer"/>
      </w:pPr>
      <w:r w:rsidRPr="00EC22F1">
        <w:t xml:space="preserve">If I give you an example, which was the type </w:t>
      </w:r>
      <w:r w:rsidRPr="00EC22F1">
        <w:t>of</w:t>
      </w:r>
      <w:r w:rsidRPr="00EC22F1">
        <w:t xml:space="preserve"> thing that it said, let</w:t>
      </w:r>
      <w:r w:rsidRPr="00EC22F1" w:rsidR="009C70DE">
        <w:t>’</w:t>
      </w:r>
      <w:r w:rsidRPr="00EC22F1">
        <w:t xml:space="preserve">s say for </w:t>
      </w:r>
      <w:r w:rsidRPr="00EC22F1">
        <w:t>the</w:t>
      </w:r>
      <w:r w:rsidRPr="00EC22F1">
        <w:t xml:space="preserve"> sake of argument that you are an investor and you are about to invest £50 million in building an office block and you expect returns from that for the next 30 years, perhaps as part of a </w:t>
      </w:r>
      <w:r w:rsidRPr="00EC22F1">
        <w:t>pension</w:t>
      </w:r>
      <w:r w:rsidRPr="00EC22F1">
        <w:t xml:space="preserve"> </w:t>
      </w:r>
      <w:r w:rsidRPr="00EC22F1">
        <w:t>fund</w:t>
      </w:r>
      <w:r w:rsidRPr="00EC22F1">
        <w:t xml:space="preserve"> or something like that.</w:t>
      </w:r>
      <w:r w:rsidRPr="00EC22F1" w:rsidR="005C4D84">
        <w:t xml:space="preserve"> </w:t>
      </w:r>
      <w:r w:rsidRPr="00EC22F1">
        <w:t xml:space="preserve">You are </w:t>
      </w:r>
      <w:r w:rsidRPr="00EC22F1">
        <w:t>already</w:t>
      </w:r>
      <w:r w:rsidRPr="00EC22F1">
        <w:t xml:space="preserve"> intuiting what the Government </w:t>
      </w:r>
      <w:r w:rsidRPr="00EC22F1" w:rsidR="00E91760">
        <w:t>will</w:t>
      </w:r>
      <w:r w:rsidRPr="00EC22F1">
        <w:t xml:space="preserve"> do, because the Government have set the </w:t>
      </w:r>
      <w:r w:rsidRPr="00EC22F1">
        <w:t>guidelines</w:t>
      </w:r>
      <w:r w:rsidRPr="00EC22F1">
        <w:t>.</w:t>
      </w:r>
      <w:r w:rsidRPr="00EC22F1" w:rsidR="005C4D84">
        <w:t xml:space="preserve"> </w:t>
      </w:r>
      <w:r w:rsidRPr="00EC22F1">
        <w:t xml:space="preserve">We </w:t>
      </w:r>
      <w:r w:rsidRPr="00EC22F1">
        <w:t>already</w:t>
      </w:r>
      <w:r w:rsidRPr="00EC22F1">
        <w:t xml:space="preserve"> have the strategies that we have </w:t>
      </w:r>
      <w:r w:rsidRPr="00EC22F1">
        <w:t>referred</w:t>
      </w:r>
      <w:r w:rsidRPr="00EC22F1">
        <w:t xml:space="preserve"> to, the net zero strategy, the </w:t>
      </w:r>
      <w:r w:rsidRPr="00EC22F1">
        <w:t>heat</w:t>
      </w:r>
      <w:r w:rsidRPr="00EC22F1">
        <w:t xml:space="preserve"> and building strategy.</w:t>
      </w:r>
      <w:r w:rsidRPr="00EC22F1" w:rsidR="005C4D84">
        <w:t xml:space="preserve"> </w:t>
      </w:r>
      <w:r w:rsidRPr="00EC22F1">
        <w:t xml:space="preserve">We have already set out the parameters and we have a clear end </w:t>
      </w:r>
      <w:r w:rsidRPr="00EC22F1">
        <w:t xml:space="preserve">date </w:t>
      </w:r>
      <w:r w:rsidRPr="00EC22F1" w:rsidR="00E91760">
        <w:t>for</w:t>
      </w:r>
      <w:r w:rsidRPr="00EC22F1">
        <w:t xml:space="preserve"> our ambitions by 2030.</w:t>
      </w:r>
      <w:r w:rsidRPr="00EC22F1" w:rsidR="005C4D84">
        <w:t xml:space="preserve"> </w:t>
      </w:r>
      <w:r w:rsidRPr="00EC22F1">
        <w:t>When yo</w:t>
      </w:r>
      <w:r w:rsidRPr="00EC22F1">
        <w:t>u ar</w:t>
      </w:r>
      <w:r w:rsidRPr="00EC22F1">
        <w:t>e investing significant amounts of money with long time periods, you want to make sure that you are ahead of the curve.</w:t>
      </w:r>
      <w:r w:rsidRPr="00EC22F1" w:rsidR="005C4D84">
        <w:t xml:space="preserve"> </w:t>
      </w:r>
      <w:r w:rsidRPr="00EC22F1" w:rsidR="00FA0A59">
        <w:t>It</w:t>
      </w:r>
      <w:r w:rsidRPr="00EC22F1">
        <w:t xml:space="preserve"> is </w:t>
      </w:r>
      <w:r w:rsidRPr="00EC22F1">
        <w:t>already</w:t>
      </w:r>
      <w:r w:rsidRPr="00EC22F1">
        <w:t xml:space="preserve"> working on systems to </w:t>
      </w:r>
      <w:r w:rsidRPr="00EC22F1">
        <w:t>reduce</w:t>
      </w:r>
      <w:r w:rsidRPr="00EC22F1">
        <w:t xml:space="preserve"> the carbon, reduce emissions </w:t>
      </w:r>
      <w:r w:rsidRPr="00EC22F1">
        <w:t>from</w:t>
      </w:r>
      <w:r w:rsidRPr="00EC22F1">
        <w:t xml:space="preserve"> the buildings, making sure that it is using products that are more efficient.</w:t>
      </w:r>
      <w:r w:rsidRPr="00EC22F1" w:rsidR="005C4D84">
        <w:t xml:space="preserve"> </w:t>
      </w:r>
      <w:r w:rsidRPr="00EC22F1">
        <w:t xml:space="preserve">That in turn is driving more efficient, lower embodied carbon products </w:t>
      </w:r>
      <w:r w:rsidRPr="00EC22F1">
        <w:t>from</w:t>
      </w:r>
      <w:r w:rsidRPr="00EC22F1">
        <w:t xml:space="preserve"> the</w:t>
      </w:r>
      <w:r w:rsidRPr="00EC22F1">
        <w:t xml:space="preserve"> sector.</w:t>
      </w:r>
    </w:p>
    <w:p w:rsidR="003F057E" w:rsidRPr="00EC22F1" w:rsidP="00C64708">
      <w:pPr>
        <w:pStyle w:val="Answer"/>
      </w:pPr>
      <w:r w:rsidRPr="00EC22F1">
        <w:t>I had the opportunity to speak to th</w:t>
      </w:r>
      <w:r w:rsidRPr="00EC22F1">
        <w:t>e</w:t>
      </w:r>
      <w:r w:rsidRPr="00EC22F1">
        <w:t xml:space="preserve"> people who make steel</w:t>
      </w:r>
      <w:r w:rsidRPr="00EC22F1" w:rsidR="00FA0A59">
        <w:t xml:space="preserve"> and </w:t>
      </w:r>
      <w:r w:rsidRPr="00EC22F1">
        <w:t>concrete and hear about the innovative things that they are doing.</w:t>
      </w:r>
      <w:r w:rsidRPr="00EC22F1" w:rsidR="005C4D84">
        <w:t xml:space="preserve"> </w:t>
      </w:r>
      <w:r w:rsidRPr="00EC22F1">
        <w:t xml:space="preserve">I understand and completely accept your frustration and your </w:t>
      </w:r>
      <w:r w:rsidRPr="00EC22F1" w:rsidR="00660CDB">
        <w:t>impatience</w:t>
      </w:r>
      <w:r w:rsidRPr="00EC22F1">
        <w:t xml:space="preserve"> </w:t>
      </w:r>
      <w:r w:rsidRPr="00EC22F1" w:rsidR="00FA0A59">
        <w:t xml:space="preserve">of </w:t>
      </w:r>
      <w:r w:rsidRPr="00EC22F1">
        <w:t xml:space="preserve">wanting to move on, </w:t>
      </w:r>
      <w:r w:rsidRPr="00EC22F1" w:rsidR="00660CDB">
        <w:t>but</w:t>
      </w:r>
      <w:r w:rsidRPr="00EC22F1">
        <w:t xml:space="preserve"> having said that—my apologies for </w:t>
      </w:r>
      <w:r w:rsidRPr="00EC22F1" w:rsidR="00660CDB">
        <w:t xml:space="preserve">that </w:t>
      </w:r>
      <w:r w:rsidRPr="00EC22F1">
        <w:t>long preamble—clearly the building regulations are a fantastic tool for us to be able to make these adjustments</w:t>
      </w:r>
      <w:r w:rsidRPr="00EC22F1" w:rsidR="00FA0A59">
        <w:t>. In</w:t>
      </w:r>
      <w:r w:rsidRPr="00EC22F1">
        <w:t xml:space="preserve"> the first part it is secondary legislation</w:t>
      </w:r>
      <w:r w:rsidRPr="00EC22F1" w:rsidR="00FA0A59">
        <w:t>,</w:t>
      </w:r>
      <w:r w:rsidRPr="00EC22F1">
        <w:t xml:space="preserve"> so it is something that can be </w:t>
      </w:r>
      <w:r w:rsidRPr="00EC22F1" w:rsidR="00660CDB">
        <w:t>done</w:t>
      </w:r>
      <w:r w:rsidRPr="00EC22F1">
        <w:t>.</w:t>
      </w:r>
      <w:r w:rsidRPr="00EC22F1" w:rsidR="005C4D84">
        <w:t xml:space="preserve"> </w:t>
      </w:r>
      <w:r w:rsidRPr="00EC22F1" w:rsidR="00660CDB">
        <w:t>Fro</w:t>
      </w:r>
      <w:r w:rsidRPr="00EC22F1">
        <w:t>m a legislative point of view</w:t>
      </w:r>
      <w:r w:rsidR="00A7534D">
        <w:t>,</w:t>
      </w:r>
      <w:r w:rsidRPr="00EC22F1">
        <w:t xml:space="preserve"> we do not need to look for a slot to fit in in the </w:t>
      </w:r>
      <w:r w:rsidRPr="00EC22F1" w:rsidR="00AD4679">
        <w:t>Chamber</w:t>
      </w:r>
      <w:r w:rsidRPr="00EC22F1">
        <w:t>.</w:t>
      </w:r>
      <w:r w:rsidRPr="00EC22F1" w:rsidR="005C4D84">
        <w:t xml:space="preserve"> </w:t>
      </w:r>
      <w:r w:rsidRPr="00EC22F1">
        <w:t xml:space="preserve">We have </w:t>
      </w:r>
      <w:r w:rsidRPr="00EC22F1" w:rsidR="00660CDB">
        <w:t>already</w:t>
      </w:r>
      <w:r w:rsidRPr="00EC22F1">
        <w:t xml:space="preserve"> seen what we have done with things like, very </w:t>
      </w:r>
      <w:r w:rsidRPr="00EC22F1" w:rsidR="00660CDB">
        <w:t>recently</w:t>
      </w:r>
      <w:r w:rsidRPr="00EC22F1">
        <w:t xml:space="preserve">, the Part L uplift in the building regulations, which should achieve a 30% </w:t>
      </w:r>
      <w:r w:rsidRPr="00EC22F1" w:rsidR="00660CDB">
        <w:t>reduction</w:t>
      </w:r>
      <w:r w:rsidRPr="00EC22F1">
        <w:t xml:space="preserve"> in emissions f</w:t>
      </w:r>
      <w:r w:rsidRPr="00EC22F1" w:rsidR="00660CDB">
        <w:t>ro</w:t>
      </w:r>
      <w:r w:rsidRPr="00EC22F1">
        <w:t>m house</w:t>
      </w:r>
      <w:r w:rsidRPr="00EC22F1" w:rsidR="00660CDB">
        <w:t xml:space="preserve">s that </w:t>
      </w:r>
      <w:r w:rsidRPr="00EC22F1" w:rsidR="00FA0A59">
        <w:t>will</w:t>
      </w:r>
      <w:r w:rsidRPr="00EC22F1" w:rsidR="00660CDB">
        <w:t xml:space="preserve"> be built fro</w:t>
      </w:r>
      <w:r w:rsidRPr="00EC22F1">
        <w:t xml:space="preserve">m this year and also the recent introduction of the requirement for electric vehicle charging points, which should be introducing another 100,000 </w:t>
      </w:r>
      <w:r w:rsidRPr="00EC22F1" w:rsidR="00660CDB">
        <w:t>charging</w:t>
      </w:r>
      <w:r w:rsidRPr="00EC22F1">
        <w:t xml:space="preserve"> points into the country</w:t>
      </w:r>
      <w:r w:rsidRPr="00EC22F1">
        <w:t>.</w:t>
      </w:r>
    </w:p>
    <w:p w:rsidR="00DB770D" w:rsidRPr="00EC22F1" w:rsidP="00C64708">
      <w:pPr>
        <w:pStyle w:val="Answer"/>
      </w:pPr>
      <w:r w:rsidRPr="00EC22F1">
        <w:t>Sorry, I already sense your impatience</w:t>
      </w:r>
      <w:r w:rsidRPr="00EC22F1" w:rsidR="00660CDB">
        <w:t xml:space="preserve">; </w:t>
      </w:r>
      <w:r w:rsidRPr="00EC22F1">
        <w:t>I will get to the end.</w:t>
      </w:r>
      <w:r w:rsidRPr="00EC22F1" w:rsidR="005C4D84">
        <w:t xml:space="preserve"> </w:t>
      </w:r>
      <w:r w:rsidRPr="00EC22F1">
        <w:t>The building regs remain an option.</w:t>
      </w:r>
      <w:r w:rsidRPr="00EC22F1" w:rsidR="005C4D84">
        <w:t xml:space="preserve"> </w:t>
      </w:r>
      <w:r w:rsidRPr="00EC22F1">
        <w:t>They are a very favourable</w:t>
      </w:r>
      <w:r w:rsidRPr="00EC22F1" w:rsidR="00660CDB">
        <w:t xml:space="preserve"> o</w:t>
      </w:r>
      <w:r w:rsidRPr="00EC22F1">
        <w:t>ption because of the ease with which they can be tweaked.</w:t>
      </w:r>
      <w:r w:rsidRPr="00EC22F1" w:rsidR="005C4D84">
        <w:t xml:space="preserve"> </w:t>
      </w:r>
      <w:r w:rsidRPr="00EC22F1">
        <w:t xml:space="preserve">However, I would like </w:t>
      </w:r>
      <w:r w:rsidRPr="00EC22F1" w:rsidR="00660CDB">
        <w:t>to</w:t>
      </w:r>
      <w:r w:rsidRPr="00EC22F1">
        <w:t xml:space="preserve"> </w:t>
      </w:r>
      <w:r w:rsidRPr="00EC22F1" w:rsidR="00660CDB">
        <w:t>think that</w:t>
      </w:r>
      <w:r w:rsidRPr="00EC22F1">
        <w:t xml:space="preserve"> we w</w:t>
      </w:r>
      <w:r w:rsidRPr="00EC22F1" w:rsidR="00660CDB">
        <w:t>ill</w:t>
      </w:r>
      <w:r w:rsidRPr="00EC22F1">
        <w:t xml:space="preserve"> just take our time to see where the sector is taking us, learn from them.</w:t>
      </w:r>
      <w:r w:rsidRPr="00EC22F1" w:rsidR="005C4D84">
        <w:t xml:space="preserve"> </w:t>
      </w:r>
      <w:r w:rsidRPr="00EC22F1">
        <w:t xml:space="preserve">I chair </w:t>
      </w:r>
      <w:r w:rsidRPr="00EC22F1" w:rsidR="00660CDB">
        <w:t>t</w:t>
      </w:r>
      <w:r w:rsidRPr="00EC22F1">
        <w:t xml:space="preserve">he UK Building </w:t>
      </w:r>
      <w:r w:rsidRPr="00EC22F1" w:rsidR="00660CDB">
        <w:t xml:space="preserve">Council </w:t>
      </w:r>
      <w:r w:rsidRPr="00EC22F1">
        <w:t xml:space="preserve">and have the opportunity to plug into people who are very experienced in the </w:t>
      </w:r>
      <w:r w:rsidRPr="00EC22F1" w:rsidR="00660CDB">
        <w:t>sector</w:t>
      </w:r>
      <w:r w:rsidRPr="00EC22F1">
        <w:t xml:space="preserve"> and understand</w:t>
      </w:r>
      <w:r w:rsidRPr="00EC22F1" w:rsidR="005F2DB4">
        <w:t xml:space="preserve"> fro</w:t>
      </w:r>
      <w:r w:rsidRPr="00EC22F1">
        <w:t>m them where they would like the direction of travel to be and how we can help them achieve it.</w:t>
      </w:r>
      <w:r w:rsidRPr="00EC22F1" w:rsidR="005C4D84">
        <w:t xml:space="preserve"> </w:t>
      </w:r>
      <w:r w:rsidRPr="00EC22F1">
        <w:t>The building regs are a tool for that.</w:t>
      </w:r>
      <w:r w:rsidRPr="00EC22F1" w:rsidR="005C4D84">
        <w:t xml:space="preserve"> </w:t>
      </w:r>
      <w:r w:rsidRPr="00EC22F1">
        <w:t xml:space="preserve">Sorry for the long </w:t>
      </w:r>
      <w:r w:rsidRPr="00EC22F1" w:rsidR="00660CDB">
        <w:t>answer</w:t>
      </w:r>
      <w:r w:rsidRPr="00EC22F1">
        <w:t>.</w:t>
      </w:r>
    </w:p>
    <w:p w:rsidR="00DB770D" w:rsidRPr="00EC22F1" w:rsidP="003F057E">
      <w:pPr>
        <w:pStyle w:val="Question"/>
      </w:pPr>
      <w:sdt>
        <w:sdtPr>
          <w:alias w:val="Member"/>
          <w:tag w:val="&lt;Member mnisId='1562' dodsId='28181'&gt;"/>
          <w:id w:val="-827822068"/>
          <w:placeholder>
            <w:docPart w:val="DefaultPlaceholder_1081868574"/>
          </w:placeholder>
          <w:richText/>
        </w:sdtPr>
        <w:sdtContent>
          <w:r w:rsidRPr="00EC22F1">
            <w:rPr>
              <w:b/>
            </w:rPr>
            <w:t>Sir Robert Goodwill:</w:t>
          </w:r>
        </w:sdtContent>
      </w:sdt>
      <w:r w:rsidRPr="00EC22F1">
        <w:t xml:space="preserve"> Going back to your VHS/Betamax comparison—we had a Betamax at our house.</w:t>
      </w:r>
    </w:p>
    <w:p w:rsidR="00DB770D" w:rsidRPr="00EC22F1" w:rsidP="00C64708">
      <w:pPr>
        <w:pStyle w:val="Answer"/>
      </w:pPr>
      <w:sdt>
        <w:sdtPr>
          <w:alias w:val="Witness"/>
          <w:id w:val="602844238"/>
          <w:placeholder>
            <w:docPart w:val="DefaultPlaceholder_1081868574"/>
          </w:placeholder>
          <w:richText/>
        </w:sdtPr>
        <w:sdtContent>
          <w:r w:rsidRPr="00EC22F1">
            <w:rPr>
              <w:b/>
              <w:i/>
            </w:rPr>
            <w:t>Eddie Hughes:</w:t>
          </w:r>
        </w:sdtContent>
      </w:sdt>
      <w:r w:rsidRPr="00EC22F1">
        <w:t xml:space="preserve"> That is because they were expensive</w:t>
      </w:r>
      <w:r w:rsidRPr="00EC22F1" w:rsidR="00660CDB">
        <w:t xml:space="preserve"> and you a</w:t>
      </w:r>
      <w:r w:rsidRPr="00EC22F1">
        <w:t>re posher than me.</w:t>
      </w:r>
    </w:p>
    <w:p w:rsidR="00DB770D" w:rsidRPr="00EC22F1" w:rsidP="003F057E">
      <w:pPr>
        <w:pStyle w:val="Remark"/>
      </w:pPr>
      <w:sdt>
        <w:sdtPr>
          <w:alias w:val="Member"/>
          <w:tag w:val="&lt;Member mnisId='1562' dodsId='28181'&gt;"/>
          <w:id w:val="976964458"/>
          <w:placeholder>
            <w:docPart w:val="DefaultPlaceholder_1081868574"/>
          </w:placeholder>
          <w:richText/>
        </w:sdtPr>
        <w:sdtContent>
          <w:r w:rsidRPr="00EC22F1">
            <w:rPr>
              <w:b/>
              <w:bCs/>
            </w:rPr>
            <w:t>Sir Robert Goodwill:</w:t>
          </w:r>
        </w:sdtContent>
      </w:sdt>
      <w:r w:rsidRPr="00EC22F1">
        <w:t xml:space="preserve"> You are saying </w:t>
      </w:r>
      <w:r w:rsidRPr="00EC22F1" w:rsidR="00660CDB">
        <w:t xml:space="preserve">that </w:t>
      </w:r>
      <w:r w:rsidRPr="00EC22F1">
        <w:t xml:space="preserve">rather than being very </w:t>
      </w:r>
      <w:r w:rsidRPr="00EC22F1" w:rsidR="00660CDB">
        <w:t>prescriptive</w:t>
      </w:r>
      <w:r w:rsidRPr="00EC22F1">
        <w:t xml:space="preserve"> in the building regulations, which might limit you to 50 </w:t>
      </w:r>
      <w:r w:rsidRPr="00EC22F1" w:rsidR="00660CDB">
        <w:t>millimetres</w:t>
      </w:r>
      <w:r w:rsidRPr="00EC22F1">
        <w:t xml:space="preserve"> of </w:t>
      </w:r>
      <w:r w:rsidRPr="00EC22F1" w:rsidR="00660CDB">
        <w:t>Kingspan</w:t>
      </w:r>
      <w:r w:rsidRPr="00EC22F1">
        <w:t xml:space="preserve">, some other new, innovative product comes along and builders may not want to use that because it does not fit with the building regulations and there </w:t>
      </w:r>
      <w:r w:rsidRPr="00EC22F1" w:rsidR="003F057E">
        <w:t>will be</w:t>
      </w:r>
      <w:r w:rsidRPr="00EC22F1">
        <w:t xml:space="preserve"> a delay in that.</w:t>
      </w:r>
      <w:r w:rsidRPr="00EC22F1" w:rsidR="005C4D84">
        <w:t xml:space="preserve"> </w:t>
      </w:r>
      <w:r w:rsidRPr="00EC22F1">
        <w:t xml:space="preserve">You would </w:t>
      </w:r>
      <w:r w:rsidRPr="00EC22F1" w:rsidR="00660CDB">
        <w:t>rather</w:t>
      </w:r>
      <w:r w:rsidRPr="00EC22F1">
        <w:t xml:space="preserve"> look</w:t>
      </w:r>
      <w:r w:rsidRPr="00EC22F1" w:rsidR="00660CDB">
        <w:t xml:space="preserve"> </w:t>
      </w:r>
      <w:r w:rsidRPr="00EC22F1">
        <w:t>at outcomes rather than mechanisms.</w:t>
      </w:r>
    </w:p>
    <w:p w:rsidR="00DB770D" w:rsidRPr="00EC22F1" w:rsidP="00C64708">
      <w:pPr>
        <w:pStyle w:val="Answer"/>
      </w:pPr>
      <w:sdt>
        <w:sdtPr>
          <w:alias w:val="Witness"/>
          <w:id w:val="-1992557580"/>
          <w:placeholder>
            <w:docPart w:val="DefaultPlaceholder_1081868574"/>
          </w:placeholder>
          <w:richText/>
        </w:sdtPr>
        <w:sdtContent>
          <w:r w:rsidRPr="00EC22F1">
            <w:rPr>
              <w:b/>
              <w:i/>
            </w:rPr>
            <w:t>Eddie Hughes:</w:t>
          </w:r>
        </w:sdtContent>
      </w:sdt>
      <w:r w:rsidRPr="00EC22F1">
        <w:t xml:space="preserve"> The building regs are agnostic </w:t>
      </w:r>
      <w:r w:rsidRPr="00EC22F1" w:rsidR="003F057E">
        <w:t xml:space="preserve">about </w:t>
      </w:r>
      <w:r w:rsidRPr="00EC22F1">
        <w:t>material use.</w:t>
      </w:r>
      <w:r w:rsidRPr="00EC22F1" w:rsidR="005C4D84">
        <w:t xml:space="preserve"> </w:t>
      </w:r>
      <w:r w:rsidRPr="00EC22F1">
        <w:t xml:space="preserve">For example, we do not specify the thermal </w:t>
      </w:r>
      <w:r w:rsidRPr="00EC22F1" w:rsidR="00660CDB">
        <w:t>conductivity</w:t>
      </w:r>
      <w:r w:rsidRPr="00EC22F1">
        <w:t xml:space="preserve"> of a product.</w:t>
      </w:r>
      <w:r w:rsidRPr="00EC22F1" w:rsidR="005C4D84">
        <w:t xml:space="preserve"> </w:t>
      </w:r>
      <w:r w:rsidRPr="00EC22F1">
        <w:t xml:space="preserve">In </w:t>
      </w:r>
      <w:r w:rsidRPr="00EC22F1" w:rsidR="00660CDB">
        <w:t>specifying</w:t>
      </w:r>
      <w:r w:rsidRPr="00EC22F1">
        <w:t xml:space="preserve"> a U value we do not care </w:t>
      </w:r>
      <w:r w:rsidRPr="00EC22F1" w:rsidR="003F057E">
        <w:t>what</w:t>
      </w:r>
      <w:r w:rsidRPr="00EC22F1">
        <w:t xml:space="preserve"> achieves that U value </w:t>
      </w:r>
      <w:r w:rsidRPr="00EC22F1" w:rsidR="003F057E">
        <w:t>as</w:t>
      </w:r>
      <w:r w:rsidRPr="00EC22F1">
        <w:t xml:space="preserve"> long as the </w:t>
      </w:r>
      <w:r w:rsidRPr="00EC22F1" w:rsidR="00660CDB">
        <w:t>value</w:t>
      </w:r>
      <w:r w:rsidRPr="00EC22F1">
        <w:t xml:space="preserve"> itse</w:t>
      </w:r>
      <w:r w:rsidRPr="00EC22F1" w:rsidR="00660CDB">
        <w:t>lf</w:t>
      </w:r>
      <w:r w:rsidRPr="00EC22F1">
        <w:t xml:space="preserve"> is achieved.</w:t>
      </w:r>
      <w:r w:rsidRPr="00EC22F1" w:rsidR="003F057E">
        <w:t xml:space="preserve"> </w:t>
      </w:r>
      <w:r w:rsidRPr="00EC22F1">
        <w:t xml:space="preserve">However, having said that, there are other areas </w:t>
      </w:r>
      <w:r w:rsidRPr="00EC22F1" w:rsidR="00660CDB">
        <w:t>where</w:t>
      </w:r>
      <w:r w:rsidRPr="00EC22F1">
        <w:t xml:space="preserve"> we are expecting naturally that there will be a progression</w:t>
      </w:r>
      <w:r w:rsidRPr="00EC22F1" w:rsidR="000F3F1F">
        <w:t>—</w:t>
      </w:r>
      <w:r w:rsidRPr="00EC22F1">
        <w:t>and perhaps</w:t>
      </w:r>
      <w:r w:rsidRPr="00EC22F1" w:rsidR="000F3F1F">
        <w:t xml:space="preserve"> we will touch on this later—t</w:t>
      </w:r>
      <w:r w:rsidRPr="00EC22F1">
        <w:t>owards extended use of timber, because the Government are enthusiast</w:t>
      </w:r>
      <w:r w:rsidR="00A7534D">
        <w:t>ic</w:t>
      </w:r>
      <w:r w:rsidRPr="00EC22F1">
        <w:t xml:space="preserve"> </w:t>
      </w:r>
      <w:r w:rsidRPr="00EC22F1" w:rsidR="00660CDB">
        <w:t>evangelist</w:t>
      </w:r>
      <w:r w:rsidRPr="00EC22F1" w:rsidR="003F057E">
        <w:t>s</w:t>
      </w:r>
      <w:r w:rsidRPr="00EC22F1">
        <w:t xml:space="preserve"> for modern methods of construction and those methods frequently include more timber.</w:t>
      </w:r>
      <w:r w:rsidRPr="00EC22F1" w:rsidR="005C4D84">
        <w:t xml:space="preserve"> </w:t>
      </w:r>
      <w:r w:rsidRPr="00EC22F1" w:rsidR="003F057E">
        <w:t>W</w:t>
      </w:r>
      <w:r w:rsidRPr="00EC22F1">
        <w:t xml:space="preserve">e are </w:t>
      </w:r>
      <w:r w:rsidRPr="00EC22F1">
        <w:t xml:space="preserve">agnostic </w:t>
      </w:r>
      <w:r w:rsidRPr="00EC22F1" w:rsidR="003F057E">
        <w:t>about</w:t>
      </w:r>
      <w:r w:rsidRPr="00EC22F1">
        <w:t xml:space="preserve"> the product</w:t>
      </w:r>
      <w:r w:rsidRPr="00EC22F1" w:rsidR="003F057E">
        <w:t>;</w:t>
      </w:r>
      <w:r w:rsidRPr="00EC22F1">
        <w:t xml:space="preserve"> we are focused on the performance and the building regs will allow us to do that.</w:t>
      </w:r>
    </w:p>
    <w:p w:rsidR="00DB770D" w:rsidRPr="00EC22F1" w:rsidP="00C64708">
      <w:pPr>
        <w:pStyle w:val="Question"/>
      </w:pPr>
      <w:sdt>
        <w:sdtPr>
          <w:alias w:val="Member"/>
          <w:tag w:val="&lt;Member mnisId='1562' dodsId='28181'&gt;"/>
          <w:id w:val="1015805075"/>
          <w:placeholder>
            <w:docPart w:val="DefaultPlaceholder_1081868574"/>
          </w:placeholder>
          <w:richText/>
        </w:sdtPr>
        <w:sdtContent>
          <w:r w:rsidRPr="00EC22F1">
            <w:rPr>
              <w:b/>
            </w:rPr>
            <w:t>Sir Robert Goodwill:</w:t>
          </w:r>
        </w:sdtContent>
      </w:sdt>
      <w:r w:rsidRPr="00EC22F1">
        <w:t xml:space="preserve"> I suppose there is more than one way to skin a cat.</w:t>
      </w:r>
      <w:r w:rsidRPr="00EC22F1" w:rsidR="005C4D84">
        <w:t xml:space="preserve"> </w:t>
      </w:r>
      <w:r w:rsidRPr="00EC22F1">
        <w:t>The other way through this would be to approach it from a planning perspective.</w:t>
      </w:r>
      <w:r w:rsidRPr="00EC22F1" w:rsidR="005C4D84">
        <w:t xml:space="preserve"> </w:t>
      </w:r>
      <w:r w:rsidRPr="00EC22F1">
        <w:t>I know some local authorities are already mandating whole life carbon assessments.</w:t>
      </w:r>
      <w:r w:rsidRPr="00EC22F1" w:rsidR="005C4D84">
        <w:t xml:space="preserve"> </w:t>
      </w:r>
      <w:r w:rsidRPr="00EC22F1">
        <w:t>Can we expect to see whole</w:t>
      </w:r>
      <w:r w:rsidRPr="00EC22F1" w:rsidR="00BA32C2">
        <w:t xml:space="preserve"> </w:t>
      </w:r>
      <w:r w:rsidRPr="00EC22F1">
        <w:t>life carbon assessments being a mandatory requirement across all planning authorities within the Planning Bill?</w:t>
      </w:r>
    </w:p>
    <w:p w:rsidR="00BA32C2" w:rsidRPr="00EC22F1" w:rsidP="00C64708">
      <w:pPr>
        <w:pStyle w:val="Answer"/>
      </w:pPr>
      <w:sdt>
        <w:sdtPr>
          <w:alias w:val="Witness"/>
          <w:id w:val="1925837144"/>
          <w:placeholder>
            <w:docPart w:val="DefaultPlaceholder_1081868574"/>
          </w:placeholder>
          <w:richText/>
        </w:sdtPr>
        <w:sdtContent>
          <w:r w:rsidRPr="00EC22F1" w:rsidR="00DB770D">
            <w:rPr>
              <w:b/>
              <w:i/>
            </w:rPr>
            <w:t>Eddie Hughes:</w:t>
          </w:r>
        </w:sdtContent>
      </w:sdt>
      <w:r w:rsidRPr="00EC22F1" w:rsidR="00DB770D">
        <w:t xml:space="preserve"> Sorry, I was nodding until we got to the last bit, because the Planning Bill</w:t>
      </w:r>
      <w:r w:rsidRPr="00EC22F1">
        <w:t xml:space="preserve"> </w:t>
      </w:r>
      <w:r w:rsidRPr="00EC22F1" w:rsidR="00DB770D">
        <w:t>is clearly for the Secretary of State to determine.</w:t>
      </w:r>
      <w:r w:rsidRPr="00EC22F1" w:rsidR="005C4D84">
        <w:t xml:space="preserve"> </w:t>
      </w:r>
      <w:r w:rsidRPr="00EC22F1" w:rsidR="00DB770D">
        <w:t xml:space="preserve">However, having said that, you are absolutely right about the innovative work that other councils are </w:t>
      </w:r>
      <w:r w:rsidRPr="00EC22F1" w:rsidR="003F057E">
        <w:t>doing</w:t>
      </w:r>
      <w:r w:rsidRPr="00EC22F1" w:rsidR="00DB770D">
        <w:t xml:space="preserve"> and it will be good for us to see how they progress and how other people embrace</w:t>
      </w:r>
      <w:r w:rsidRPr="00EC22F1">
        <w:t xml:space="preserve"> it</w:t>
      </w:r>
      <w:r w:rsidRPr="00EC22F1" w:rsidR="00DB770D">
        <w:t>.</w:t>
      </w:r>
    </w:p>
    <w:p w:rsidR="00DB770D" w:rsidRPr="00EC22F1" w:rsidP="00C64708">
      <w:pPr>
        <w:pStyle w:val="Answer"/>
      </w:pPr>
      <w:r w:rsidRPr="00EC22F1">
        <w:t>Let</w:t>
      </w:r>
      <w:r w:rsidRPr="00EC22F1" w:rsidR="009C70DE">
        <w:t>’</w:t>
      </w:r>
      <w:r w:rsidRPr="00EC22F1">
        <w:t xml:space="preserve">s face it, Robert, we are putting a lot of pressure on the </w:t>
      </w:r>
      <w:r w:rsidRPr="00EC22F1" w:rsidR="00BA32C2">
        <w:t>Planning</w:t>
      </w:r>
      <w:r w:rsidRPr="00EC22F1">
        <w:t xml:space="preserve"> Bill </w:t>
      </w:r>
      <w:r w:rsidRPr="00EC22F1" w:rsidR="00BA32C2">
        <w:t>and</w:t>
      </w:r>
      <w:r w:rsidRPr="00EC22F1">
        <w:t xml:space="preserve"> the things that we are expecting it to help</w:t>
      </w:r>
      <w:r w:rsidRPr="00EC22F1" w:rsidR="00BA32C2">
        <w:t xml:space="preserve"> us with fro</w:t>
      </w:r>
      <w:r w:rsidRPr="00EC22F1">
        <w:t>m a governmental priority point of view.</w:t>
      </w:r>
      <w:r w:rsidRPr="00EC22F1" w:rsidR="005C4D84">
        <w:t xml:space="preserve"> </w:t>
      </w:r>
      <w:r w:rsidRPr="00EC22F1">
        <w:t xml:space="preserve">We </w:t>
      </w:r>
      <w:r w:rsidRPr="00EC22F1" w:rsidR="00E57949">
        <w:t>will expect</w:t>
      </w:r>
      <w:r w:rsidRPr="00EC22F1">
        <w:t xml:space="preserve"> it to do some levelling up, help us meet our home build target, improve infrastructure and help us with net zero.</w:t>
      </w:r>
      <w:r w:rsidRPr="00EC22F1" w:rsidR="005C4D84">
        <w:t xml:space="preserve"> </w:t>
      </w:r>
      <w:r w:rsidRPr="00EC22F1">
        <w:t xml:space="preserve">There is an obvious symbiotic relationship </w:t>
      </w:r>
      <w:r w:rsidRPr="00EC22F1" w:rsidR="00BA32C2">
        <w:t>between</w:t>
      </w:r>
      <w:r w:rsidRPr="00EC22F1">
        <w:t xml:space="preserve"> planning and building regs </w:t>
      </w:r>
      <w:r w:rsidRPr="00EC22F1" w:rsidR="00E57949">
        <w:t>and</w:t>
      </w:r>
      <w:r w:rsidRPr="00EC22F1">
        <w:t xml:space="preserve"> we need to work as Government to make sure that we maximise</w:t>
      </w:r>
      <w:r w:rsidRPr="00EC22F1" w:rsidR="00E57949">
        <w:t xml:space="preserve"> that</w:t>
      </w:r>
      <w:r w:rsidRPr="00EC22F1">
        <w:t>.</w:t>
      </w:r>
    </w:p>
    <w:p w:rsidR="00DB770D" w:rsidRPr="00EC22F1" w:rsidP="00C64708">
      <w:pPr>
        <w:pStyle w:val="Question"/>
      </w:pPr>
      <w:sdt>
        <w:sdtPr>
          <w:alias w:val="Member"/>
          <w:tag w:val="&lt;Member mnisId='1562' dodsId='28181'&gt;"/>
          <w:id w:val="-430812257"/>
          <w:placeholder>
            <w:docPart w:val="DefaultPlaceholder_1081868574"/>
          </w:placeholder>
          <w:richText/>
        </w:sdtPr>
        <w:sdtContent>
          <w:r w:rsidRPr="00EC22F1">
            <w:rPr>
              <w:b/>
            </w:rPr>
            <w:t>Sir Robert Goodwill:</w:t>
          </w:r>
        </w:sdtContent>
      </w:sdt>
      <w:r w:rsidRPr="00EC22F1">
        <w:t xml:space="preserve"> Going back 30 years to when we built our house, it was all about meeting the minimum building regulations.</w:t>
      </w:r>
      <w:r w:rsidRPr="00EC22F1" w:rsidR="005C4D84">
        <w:t xml:space="preserve"> </w:t>
      </w:r>
      <w:r w:rsidRPr="00EC22F1">
        <w:t xml:space="preserve">Have you looked at maybe having some enhanced opportunities so that you </w:t>
      </w:r>
      <w:r w:rsidRPr="00EC22F1" w:rsidR="00BA32C2">
        <w:t>cannot</w:t>
      </w:r>
      <w:r w:rsidRPr="00EC22F1">
        <w:t xml:space="preserve"> just meet the minimum standard but go over and above for people who particularly want to have a much more sustainable house, particularly if they are building for themselves?</w:t>
      </w:r>
    </w:p>
    <w:p w:rsidR="00DB770D" w:rsidRPr="00EC22F1" w:rsidP="00C64708">
      <w:pPr>
        <w:pStyle w:val="Answer"/>
      </w:pPr>
      <w:sdt>
        <w:sdtPr>
          <w:alias w:val="Witness"/>
          <w:id w:val="-403841127"/>
          <w:placeholder>
            <w:docPart w:val="DefaultPlaceholder_1081868574"/>
          </w:placeholder>
          <w:richText/>
        </w:sdtPr>
        <w:sdtContent>
          <w:r w:rsidRPr="00EC22F1">
            <w:rPr>
              <w:b/>
              <w:i/>
            </w:rPr>
            <w:t>Eddie Hughes:</w:t>
          </w:r>
        </w:sdtContent>
      </w:sdt>
      <w:r w:rsidRPr="00EC22F1">
        <w:t xml:space="preserve"> I am not sure</w:t>
      </w:r>
      <w:r w:rsidRPr="00EC22F1" w:rsidR="00BA32C2">
        <w:t xml:space="preserve"> that </w:t>
      </w:r>
      <w:r w:rsidRPr="00EC22F1">
        <w:t>we need to.</w:t>
      </w:r>
      <w:r w:rsidRPr="00EC22F1" w:rsidR="005C4D84">
        <w:t xml:space="preserve"> </w:t>
      </w:r>
      <w:r w:rsidRPr="00EC22F1">
        <w:t>I</w:t>
      </w:r>
      <w:r w:rsidRPr="00EC22F1" w:rsidR="00E57949">
        <w:t xml:space="preserve"> will give you</w:t>
      </w:r>
      <w:r w:rsidRPr="00EC22F1">
        <w:t xml:space="preserve"> two extreme examples</w:t>
      </w:r>
      <w:r w:rsidRPr="00EC22F1" w:rsidR="00E57949">
        <w:t xml:space="preserve">. </w:t>
      </w:r>
      <w:r w:rsidRPr="00EC22F1" w:rsidR="00BA32C2">
        <w:t>I have</w:t>
      </w:r>
      <w:r w:rsidRPr="00EC22F1">
        <w:t xml:space="preserve"> already mentioned </w:t>
      </w:r>
      <w:r w:rsidRPr="00EC22F1" w:rsidR="00BA32C2">
        <w:t>Lendlease</w:t>
      </w:r>
      <w:r w:rsidRPr="00EC22F1">
        <w:t>.</w:t>
      </w:r>
      <w:r w:rsidRPr="00EC22F1" w:rsidR="005C4D84">
        <w:t xml:space="preserve"> </w:t>
      </w:r>
      <w:r w:rsidRPr="00EC22F1">
        <w:t>On</w:t>
      </w:r>
      <w:r w:rsidRPr="00EC22F1" w:rsidR="00BA32C2">
        <w:t xml:space="preserve"> the o</w:t>
      </w:r>
      <w:r w:rsidRPr="00EC22F1">
        <w:t>ne hand big developers will</w:t>
      </w:r>
      <w:r w:rsidRPr="00EC22F1" w:rsidR="00BA32C2">
        <w:t xml:space="preserve"> </w:t>
      </w:r>
      <w:r w:rsidRPr="00EC22F1">
        <w:t>want to get ahead of that curve.</w:t>
      </w:r>
      <w:r w:rsidRPr="00EC22F1" w:rsidR="005C4D84">
        <w:t xml:space="preserve"> </w:t>
      </w:r>
      <w:r w:rsidRPr="00EC22F1">
        <w:t xml:space="preserve">I am also a big fan of the self-build market and clearly one of our colleagues </w:t>
      </w:r>
      <w:r w:rsidRPr="00EC22F1" w:rsidR="00BA32C2">
        <w:t>is constantly pu</w:t>
      </w:r>
      <w:r w:rsidRPr="00EC22F1">
        <w:t>shing this</w:t>
      </w:r>
      <w:r w:rsidRPr="00EC22F1" w:rsidR="00E57949">
        <w:t xml:space="preserve"> for building plots</w:t>
      </w:r>
      <w:r w:rsidRPr="00EC22F1">
        <w:t>.</w:t>
      </w:r>
      <w:r w:rsidRPr="00EC22F1" w:rsidR="005C4D84">
        <w:t xml:space="preserve"> </w:t>
      </w:r>
      <w:r w:rsidRPr="00EC22F1">
        <w:t xml:space="preserve">Invariably we find that self-build projects are more environmentally friendly because if you are involved in that detail in the </w:t>
      </w:r>
      <w:r w:rsidRPr="00EC22F1" w:rsidR="00BA32C2">
        <w:t>self-build</w:t>
      </w:r>
      <w:r w:rsidRPr="00EC22F1">
        <w:t xml:space="preserve"> of a property, you are interested not just in the aesthetic of the product but it becomes part of you, an extension of you, and you are interested in every constituent element of it.</w:t>
      </w:r>
      <w:r w:rsidRPr="00EC22F1" w:rsidR="005C4D84">
        <w:t xml:space="preserve"> </w:t>
      </w:r>
      <w:r w:rsidRPr="00EC22F1">
        <w:t>We are finding</w:t>
      </w:r>
      <w:r w:rsidRPr="00EC22F1" w:rsidR="00BA32C2">
        <w:t>, a</w:t>
      </w:r>
      <w:r w:rsidRPr="00EC22F1">
        <w:t>s</w:t>
      </w:r>
      <w:r w:rsidRPr="00EC22F1" w:rsidR="00BA32C2">
        <w:t xml:space="preserve"> </w:t>
      </w:r>
      <w:r w:rsidRPr="00EC22F1">
        <w:t xml:space="preserve">the public become more aware </w:t>
      </w:r>
      <w:r w:rsidRPr="00EC22F1" w:rsidR="00E57949">
        <w:t>and</w:t>
      </w:r>
      <w:r w:rsidRPr="00EC22F1">
        <w:t xml:space="preserve"> more thoughtful </w:t>
      </w:r>
      <w:r w:rsidRPr="00EC22F1" w:rsidR="00E57949">
        <w:t xml:space="preserve">about </w:t>
      </w:r>
      <w:r w:rsidRPr="00EC22F1">
        <w:t>net zero,</w:t>
      </w:r>
      <w:r w:rsidRPr="00EC22F1" w:rsidR="00E57949">
        <w:t xml:space="preserve"> that</w:t>
      </w:r>
      <w:r w:rsidRPr="00EC22F1">
        <w:t xml:space="preserve"> the natural development </w:t>
      </w:r>
      <w:r w:rsidRPr="00EC22F1" w:rsidR="00E57949">
        <w:t>will</w:t>
      </w:r>
      <w:r w:rsidRPr="00EC22F1">
        <w:t xml:space="preserve"> happen</w:t>
      </w:r>
      <w:r w:rsidRPr="00EC22F1" w:rsidR="006E371E">
        <w:t xml:space="preserve"> anyway.</w:t>
      </w:r>
    </w:p>
    <w:p w:rsidR="00DB770D" w:rsidRPr="00EC22F1" w:rsidP="00E57949">
      <w:pPr>
        <w:pStyle w:val="Remark"/>
      </w:pPr>
      <w:sdt>
        <w:sdtPr>
          <w:alias w:val="Member"/>
          <w:tag w:val="&lt;Member mnisId='1562' dodsId='28181'&gt;"/>
          <w:id w:val="2054505304"/>
          <w:placeholder>
            <w:docPart w:val="DefaultPlaceholder_1081868574"/>
          </w:placeholder>
          <w:richText/>
        </w:sdtPr>
        <w:sdtContent>
          <w:r w:rsidRPr="00EC22F1">
            <w:rPr>
              <w:b/>
              <w:bCs/>
            </w:rPr>
            <w:t>Sir Robert Goodwill:</w:t>
          </w:r>
        </w:sdtContent>
      </w:sdt>
      <w:r w:rsidRPr="00EC22F1">
        <w:t xml:space="preserve"> We are taking the roof off this summer and doing some serious retrofitting because the minimum standards back then were not very good.</w:t>
      </w:r>
    </w:p>
    <w:p w:rsidR="006E371E" w:rsidRPr="00EC22F1" w:rsidP="00C64708">
      <w:pPr>
        <w:pStyle w:val="Answer"/>
      </w:pPr>
      <w:sdt>
        <w:sdtPr>
          <w:alias w:val="Witness"/>
          <w:id w:val="1297565590"/>
          <w:placeholder>
            <w:docPart w:val="DefaultPlaceholder_1081868574"/>
          </w:placeholder>
          <w:richText/>
        </w:sdtPr>
        <w:sdtContent>
          <w:r w:rsidRPr="00EC22F1" w:rsidR="00DB770D">
            <w:rPr>
              <w:b/>
              <w:i/>
            </w:rPr>
            <w:t>Catherine Adams:</w:t>
          </w:r>
        </w:sdtContent>
      </w:sdt>
      <w:r w:rsidRPr="00EC22F1" w:rsidR="00DB770D">
        <w:t xml:space="preserve"> Can I build on what the Minister was saying there?</w:t>
      </w:r>
      <w:r w:rsidRPr="00EC22F1" w:rsidR="005C4D84">
        <w:t xml:space="preserve"> </w:t>
      </w:r>
      <w:r w:rsidRPr="00EC22F1" w:rsidR="00FF2C55">
        <w:t xml:space="preserve">The other thing with building standards is that </w:t>
      </w:r>
      <w:r w:rsidRPr="00EC22F1" w:rsidR="00BA32C2">
        <w:t>they</w:t>
      </w:r>
      <w:r w:rsidRPr="00EC22F1" w:rsidR="00FF2C55">
        <w:t xml:space="preserve"> are minimum standards.</w:t>
      </w:r>
      <w:r w:rsidRPr="00EC22F1" w:rsidR="005C4D84">
        <w:t xml:space="preserve"> </w:t>
      </w:r>
      <w:r w:rsidRPr="00EC22F1" w:rsidR="00FF2C55">
        <w:t xml:space="preserve">The Part L interim uplifts are </w:t>
      </w:r>
      <w:r w:rsidRPr="00EC22F1" w:rsidR="00BA32C2">
        <w:t>already</w:t>
      </w:r>
      <w:r w:rsidRPr="00EC22F1" w:rsidR="00FF2C55">
        <w:t xml:space="preserve"> starting to stretch us towards where we want to be for the </w:t>
      </w:r>
      <w:r w:rsidRPr="00EC22F1">
        <w:t>future home standard</w:t>
      </w:r>
      <w:r w:rsidRPr="00EC22F1" w:rsidR="00FF2C55">
        <w:t xml:space="preserve"> in 2025, which is the next step, literally the interim step in between that.</w:t>
      </w:r>
      <w:r w:rsidRPr="00EC22F1" w:rsidR="005C4D84">
        <w:t xml:space="preserve"> </w:t>
      </w:r>
      <w:r w:rsidRPr="00EC22F1" w:rsidR="00FF2C55">
        <w:t xml:space="preserve">But </w:t>
      </w:r>
      <w:r w:rsidRPr="00EC22F1">
        <w:t>there</w:t>
      </w:r>
      <w:r w:rsidRPr="00EC22F1" w:rsidR="00FF2C55">
        <w:t xml:space="preserve"> is nothing to stop individual developers, as the Minister has said, going above and beyond </w:t>
      </w:r>
      <w:r w:rsidRPr="00EC22F1" w:rsidR="00FF2C55">
        <w:t>those, with things like passive house</w:t>
      </w:r>
      <w:r w:rsidRPr="00EC22F1">
        <w:t>s</w:t>
      </w:r>
      <w:r w:rsidRPr="00EC22F1" w:rsidR="00FF2C55">
        <w:t xml:space="preserve"> or very high </w:t>
      </w:r>
      <w:r w:rsidRPr="00EC22F1">
        <w:t>levels</w:t>
      </w:r>
      <w:r w:rsidRPr="00EC22F1" w:rsidR="00FF2C55">
        <w:t xml:space="preserve"> of </w:t>
      </w:r>
      <w:r w:rsidRPr="00EC22F1">
        <w:t>insulation</w:t>
      </w:r>
      <w:r w:rsidRPr="00EC22F1" w:rsidR="00FF2C55">
        <w:t xml:space="preserve"> within the housing fabric, if they wish to under the current rules or under the interim uplift rules.</w:t>
      </w:r>
    </w:p>
    <w:p w:rsidR="00FF2C55" w:rsidRPr="00EC22F1" w:rsidP="00C64708">
      <w:pPr>
        <w:pStyle w:val="Answer"/>
      </w:pPr>
      <w:r w:rsidRPr="00EC22F1">
        <w:t xml:space="preserve">Also, local authorities can go above and beyond them </w:t>
      </w:r>
      <w:r w:rsidRPr="00EC22F1" w:rsidR="006E371E">
        <w:t>f</w:t>
      </w:r>
      <w:r w:rsidRPr="00EC22F1" w:rsidR="00BD1E44">
        <w:t>or</w:t>
      </w:r>
      <w:r w:rsidRPr="00EC22F1">
        <w:t xml:space="preserve"> planning procurement</w:t>
      </w:r>
      <w:r w:rsidRPr="00EC22F1" w:rsidR="006E371E">
        <w:t>.</w:t>
      </w:r>
      <w:r w:rsidRPr="00EC22F1" w:rsidR="005C4D84">
        <w:t xml:space="preserve"> </w:t>
      </w:r>
      <w:r w:rsidRPr="00EC22F1" w:rsidR="006E371E">
        <w:t xml:space="preserve">We </w:t>
      </w:r>
      <w:r w:rsidRPr="00EC22F1">
        <w:t xml:space="preserve">see that happening in local authorities in specific areas where they have chosen to go </w:t>
      </w:r>
      <w:r w:rsidRPr="00EC22F1" w:rsidR="006E371E">
        <w:t>further</w:t>
      </w:r>
      <w:r w:rsidRPr="00EC22F1">
        <w:t xml:space="preserve"> than the minimum standards and what</w:t>
      </w:r>
      <w:r w:rsidRPr="00EC22F1" w:rsidR="006E371E">
        <w:t xml:space="preserve"> they a</w:t>
      </w:r>
      <w:r w:rsidRPr="00EC22F1">
        <w:t xml:space="preserve">re expecting to see in their local area, often trying to put that in the context of </w:t>
      </w:r>
      <w:r w:rsidRPr="00EC22F1" w:rsidR="006E371E">
        <w:t xml:space="preserve">making </w:t>
      </w:r>
      <w:r w:rsidRPr="00EC22F1">
        <w:t xml:space="preserve">sure that it still does not prevent </w:t>
      </w:r>
      <w:r w:rsidRPr="00EC22F1" w:rsidR="006E371E">
        <w:t>housing</w:t>
      </w:r>
      <w:r w:rsidRPr="00EC22F1">
        <w:t xml:space="preserve"> </w:t>
      </w:r>
      <w:r w:rsidR="00A7534D">
        <w:t xml:space="preserve">from </w:t>
      </w:r>
      <w:r w:rsidRPr="00EC22F1">
        <w:t>coming forward in their local areas.</w:t>
      </w:r>
    </w:p>
    <w:p w:rsidR="00FF2C55" w:rsidRPr="00EC22F1" w:rsidP="00C64708">
      <w:pPr>
        <w:pStyle w:val="Question"/>
      </w:pPr>
      <w:sdt>
        <w:sdtPr>
          <w:alias w:val="Member"/>
          <w:tag w:val="&lt;Member mnisId='1562' dodsId='28181'&gt;"/>
          <w:id w:val="-140736067"/>
          <w:placeholder>
            <w:docPart w:val="DefaultPlaceholder_1081868574"/>
          </w:placeholder>
          <w:richText/>
        </w:sdtPr>
        <w:sdtContent>
          <w:r w:rsidRPr="00EC22F1">
            <w:rPr>
              <w:b/>
            </w:rPr>
            <w:t>Sir Robert Goodwill:</w:t>
          </w:r>
        </w:sdtContent>
      </w:sdt>
      <w:r w:rsidRPr="00EC22F1">
        <w:t xml:space="preserve"> That comes to </w:t>
      </w:r>
      <w:r w:rsidRPr="00EC22F1" w:rsidR="006E371E">
        <w:t xml:space="preserve">a </w:t>
      </w:r>
      <w:r w:rsidRPr="00EC22F1">
        <w:t>point that people often raise with me, which is why they do not put solar panels on houses when they are building them.</w:t>
      </w:r>
      <w:r w:rsidRPr="00EC22F1" w:rsidR="005C4D84">
        <w:t xml:space="preserve"> </w:t>
      </w:r>
      <w:r w:rsidRPr="00EC22F1">
        <w:t>The answer developers</w:t>
      </w:r>
      <w:r w:rsidRPr="00EC22F1" w:rsidR="006E371E">
        <w:t xml:space="preserve"> c</w:t>
      </w:r>
      <w:r w:rsidRPr="00EC22F1">
        <w:t>ome back with is, “It would make the house more expensive and we</w:t>
      </w:r>
      <w:r w:rsidRPr="00EC22F1" w:rsidR="00BD1E44">
        <w:t xml:space="preserve"> are</w:t>
      </w:r>
      <w:r w:rsidRPr="00EC22F1">
        <w:t xml:space="preserve"> in a competitive market”.</w:t>
      </w:r>
      <w:r w:rsidRPr="00EC22F1" w:rsidR="005C4D84">
        <w:t xml:space="preserve"> </w:t>
      </w:r>
      <w:r w:rsidRPr="00EC22F1">
        <w:t xml:space="preserve">The upfront cost has to be compared </w:t>
      </w:r>
      <w:r w:rsidR="00A7534D">
        <w:t xml:space="preserve">with </w:t>
      </w:r>
      <w:r w:rsidRPr="00EC22F1">
        <w:t>an ongoing saving over a number of years.</w:t>
      </w:r>
      <w:r w:rsidRPr="00EC22F1" w:rsidR="005C4D84">
        <w:t xml:space="preserve"> </w:t>
      </w:r>
      <w:r w:rsidRPr="00EC22F1">
        <w:t>If you have th</w:t>
      </w:r>
      <w:r w:rsidRPr="00EC22F1" w:rsidR="00BD1E44">
        <w:t>e</w:t>
      </w:r>
      <w:r w:rsidRPr="00EC22F1">
        <w:t xml:space="preserve"> deposit and you can make th</w:t>
      </w:r>
      <w:r w:rsidRPr="00EC22F1" w:rsidR="00BD1E44">
        <w:t xml:space="preserve">e </w:t>
      </w:r>
      <w:r w:rsidRPr="00EC22F1" w:rsidR="006E371E">
        <w:t>payment</w:t>
      </w:r>
      <w:r w:rsidRPr="00EC22F1">
        <w:t>, you may not be able to afford the house if it has another £5,000 worth of energy-saving innovation in it.</w:t>
      </w:r>
    </w:p>
    <w:p w:rsidR="00FF2C55" w:rsidRPr="00EC22F1" w:rsidP="00C64708">
      <w:pPr>
        <w:pStyle w:val="Answer"/>
      </w:pPr>
      <w:sdt>
        <w:sdtPr>
          <w:alias w:val="Witness"/>
          <w:id w:val="-1410302030"/>
          <w:placeholder>
            <w:docPart w:val="DefaultPlaceholder_1081868574"/>
          </w:placeholder>
          <w:richText/>
        </w:sdtPr>
        <w:sdtContent>
          <w:r w:rsidRPr="00EC22F1">
            <w:rPr>
              <w:b/>
              <w:i/>
            </w:rPr>
            <w:t>Lord Callanan:</w:t>
          </w:r>
        </w:sdtContent>
      </w:sdt>
      <w:r w:rsidRPr="00EC22F1">
        <w:t xml:space="preserve"> It is also the case</w:t>
      </w:r>
      <w:r w:rsidRPr="00EC22F1" w:rsidR="00BD1E44">
        <w:t xml:space="preserve"> </w:t>
      </w:r>
      <w:r w:rsidRPr="00EC22F1">
        <w:t>that it depends on the individual circumstances.</w:t>
      </w:r>
      <w:r w:rsidRPr="00EC22F1" w:rsidR="005C4D84">
        <w:t xml:space="preserve"> </w:t>
      </w:r>
      <w:r w:rsidRPr="00EC22F1">
        <w:t xml:space="preserve">If it is a north-facing roof there is less point in putting solar panels </w:t>
      </w:r>
      <w:r w:rsidRPr="00EC22F1" w:rsidR="00D87F11">
        <w:t xml:space="preserve">on </w:t>
      </w:r>
      <w:r w:rsidRPr="00EC22F1">
        <w:t>than if it is a south-facing roof.</w:t>
      </w:r>
      <w:r w:rsidRPr="00EC22F1" w:rsidR="005C4D84">
        <w:t xml:space="preserve"> </w:t>
      </w:r>
      <w:r w:rsidRPr="00EC22F1">
        <w:t xml:space="preserve">If you mandate anything for people to do you get a lot of bad side effects </w:t>
      </w:r>
      <w:r w:rsidRPr="00EC22F1" w:rsidR="00BD1E44">
        <w:t xml:space="preserve">because </w:t>
      </w:r>
      <w:r w:rsidRPr="00EC22F1">
        <w:t>some are le</w:t>
      </w:r>
      <w:r w:rsidRPr="00EC22F1" w:rsidR="00BD1E44">
        <w:t>ss</w:t>
      </w:r>
      <w:r w:rsidRPr="00EC22F1">
        <w:t xml:space="preserve"> effective if you did it in every circumstance.</w:t>
      </w:r>
      <w:r w:rsidRPr="00EC22F1" w:rsidR="005C4D84">
        <w:t xml:space="preserve"> </w:t>
      </w:r>
      <w:r w:rsidRPr="00EC22F1">
        <w:t>It is best to leave it to individuals to decide for themselves.</w:t>
      </w:r>
    </w:p>
    <w:p w:rsidR="00FF2C55" w:rsidRPr="00EC22F1" w:rsidP="00C64708">
      <w:pPr>
        <w:pStyle w:val="Question"/>
      </w:pPr>
      <w:sdt>
        <w:sdtPr>
          <w:alias w:val="Member"/>
          <w:tag w:val="&lt;Member mnisId='1542' dodsId='35388'&gt;"/>
          <w:id w:val="4876084"/>
          <w:placeholder>
            <w:docPart w:val="DefaultPlaceholder_1081868574"/>
          </w:placeholder>
          <w:richText/>
        </w:sdtPr>
        <w:sdtContent>
          <w:r w:rsidRPr="00EC22F1">
            <w:rPr>
              <w:b/>
            </w:rPr>
            <w:t>Chair:</w:t>
          </w:r>
        </w:sdtContent>
      </w:sdt>
      <w:r w:rsidRPr="00EC22F1">
        <w:t xml:space="preserve"> This is an interesting debate and I completely</w:t>
      </w:r>
      <w:r w:rsidRPr="00EC22F1" w:rsidR="00D87F11">
        <w:t xml:space="preserve"> agree with you abo</w:t>
      </w:r>
      <w:r w:rsidRPr="00EC22F1">
        <w:t xml:space="preserve">ut </w:t>
      </w:r>
      <w:r w:rsidRPr="00EC22F1" w:rsidR="00D87F11">
        <w:t>t</w:t>
      </w:r>
      <w:r w:rsidRPr="00EC22F1">
        <w:t xml:space="preserve">hat, Lord Callanan, but the energy performance certification regime needs to be updated to reflect good practice to encourage people to put solar </w:t>
      </w:r>
      <w:r w:rsidRPr="00EC22F1" w:rsidR="00D87F11">
        <w:t>panels</w:t>
      </w:r>
      <w:r w:rsidRPr="00EC22F1">
        <w:t xml:space="preserve"> on and get credit for it rather than not, which is where we are at the moment.</w:t>
      </w:r>
    </w:p>
    <w:p w:rsidR="00FF2C55" w:rsidRPr="00EC22F1" w:rsidP="00C64708">
      <w:pPr>
        <w:pStyle w:val="Answer"/>
      </w:pPr>
      <w:sdt>
        <w:sdtPr>
          <w:alias w:val="Witness"/>
          <w:id w:val="920300518"/>
          <w:placeholder>
            <w:docPart w:val="DefaultPlaceholder_1081868574"/>
          </w:placeholder>
          <w:richText/>
        </w:sdtPr>
        <w:sdtContent>
          <w:r w:rsidRPr="00EC22F1">
            <w:rPr>
              <w:b/>
              <w:i/>
            </w:rPr>
            <w:t>Lord Callanan:</w:t>
          </w:r>
        </w:sdtContent>
      </w:sdt>
      <w:r w:rsidRPr="00EC22F1">
        <w:t xml:space="preserve"> As you are aware, Chair, and </w:t>
      </w:r>
      <w:r w:rsidRPr="00EC22F1" w:rsidR="00D87F11">
        <w:t>I a</w:t>
      </w:r>
      <w:r w:rsidRPr="00EC22F1">
        <w:t xml:space="preserve">gree with you, we are having a review of the EPC certificates </w:t>
      </w:r>
      <w:r w:rsidRPr="00EC22F1" w:rsidR="00BD1E44">
        <w:t>now</w:t>
      </w:r>
      <w:r w:rsidRPr="00EC22F1">
        <w:t xml:space="preserve">, not so much because of that but </w:t>
      </w:r>
      <w:r w:rsidRPr="00EC22F1" w:rsidR="00BD1E44">
        <w:t>the</w:t>
      </w:r>
      <w:r w:rsidRPr="00EC22F1">
        <w:t xml:space="preserve"> </w:t>
      </w:r>
      <w:r w:rsidRPr="00EC22F1" w:rsidR="00D87F11">
        <w:t>incentive</w:t>
      </w:r>
      <w:r w:rsidRPr="00EC22F1">
        <w:t xml:space="preserve"> on EPCs at the moment drives people </w:t>
      </w:r>
      <w:r w:rsidRPr="00EC22F1" w:rsidR="00D87F11">
        <w:t xml:space="preserve">towards </w:t>
      </w:r>
      <w:r w:rsidRPr="00EC22F1">
        <w:t xml:space="preserve">bill savings rather than decarbonisation because of the </w:t>
      </w:r>
      <w:r w:rsidRPr="00EC22F1" w:rsidR="00D87F11">
        <w:t>disparity</w:t>
      </w:r>
      <w:r w:rsidRPr="00EC22F1">
        <w:t xml:space="preserve"> of </w:t>
      </w:r>
      <w:r w:rsidRPr="00EC22F1" w:rsidR="00D87F11">
        <w:t>electricity</w:t>
      </w:r>
      <w:r w:rsidRPr="00EC22F1">
        <w:t xml:space="preserve"> and gas prices.</w:t>
      </w:r>
    </w:p>
    <w:p w:rsidR="00FF2C55" w:rsidRPr="00EC22F1" w:rsidP="00BD1E44">
      <w:pPr>
        <w:pStyle w:val="Remark"/>
      </w:pPr>
      <w:sdt>
        <w:sdtPr>
          <w:alias w:val="Member"/>
          <w:tag w:val="&lt;Member mnisId='1542' dodsId='35388'&gt;"/>
          <w:id w:val="-2100176198"/>
          <w:placeholder>
            <w:docPart w:val="DefaultPlaceholder_1081868574"/>
          </w:placeholder>
          <w:richText/>
        </w:sdtPr>
        <w:sdtContent>
          <w:r w:rsidRPr="00EC22F1">
            <w:rPr>
              <w:b/>
              <w:bCs/>
            </w:rPr>
            <w:t>Chair:</w:t>
          </w:r>
        </w:sdtContent>
      </w:sdt>
      <w:r w:rsidRPr="00EC22F1">
        <w:t xml:space="preserve"> You will be pleased to hear that the </w:t>
      </w:r>
      <w:r w:rsidRPr="00EC22F1" w:rsidR="00D87F11">
        <w:t xml:space="preserve">Committee </w:t>
      </w:r>
      <w:r w:rsidRPr="00EC22F1">
        <w:t>has just agreed to write to you on the EPCs, so we do not need to go into it here.</w:t>
      </w:r>
      <w:r w:rsidRPr="00EC22F1" w:rsidR="005C4D84">
        <w:t xml:space="preserve"> </w:t>
      </w:r>
      <w:r w:rsidRPr="00EC22F1">
        <w:t>A quick comment from Valerie.</w:t>
      </w:r>
      <w:r w:rsidRPr="00EC22F1" w:rsidR="005C4D84">
        <w:t xml:space="preserve"> </w:t>
      </w:r>
      <w:r w:rsidRPr="00EC22F1" w:rsidR="00BD1E44">
        <w:t xml:space="preserve">I </w:t>
      </w:r>
      <w:r w:rsidRPr="00EC22F1">
        <w:t xml:space="preserve">point out </w:t>
      </w:r>
      <w:r w:rsidRPr="00EC22F1" w:rsidR="00D87F11">
        <w:t>to</w:t>
      </w:r>
      <w:r w:rsidRPr="00EC22F1">
        <w:t xml:space="preserve"> colleagues that we have 40 minutes with the Minister and we have five sets of questions to get through.</w:t>
      </w:r>
    </w:p>
    <w:p w:rsidR="00FF2C55" w:rsidRPr="00EC22F1" w:rsidP="00C64708">
      <w:pPr>
        <w:pStyle w:val="Question"/>
      </w:pPr>
      <w:sdt>
        <w:sdtPr>
          <w:alias w:val="Member"/>
          <w:tag w:val="&lt;Member mnisId='4076' dodsId='84905'&gt;"/>
          <w:id w:val="-775792793"/>
          <w:placeholder>
            <w:docPart w:val="DefaultPlaceholder_1081868574"/>
          </w:placeholder>
          <w:richText/>
        </w:sdtPr>
        <w:sdtContent>
          <w:r w:rsidRPr="00EC22F1">
            <w:rPr>
              <w:b/>
            </w:rPr>
            <w:t xml:space="preserve">Valerie </w:t>
          </w:r>
          <w:r w:rsidRPr="00EC22F1">
            <w:rPr>
              <w:b/>
            </w:rPr>
            <w:t>Vaz</w:t>
          </w:r>
          <w:r w:rsidRPr="00EC22F1">
            <w:rPr>
              <w:b/>
            </w:rPr>
            <w:t>:</w:t>
          </w:r>
        </w:sdtContent>
      </w:sdt>
      <w:r w:rsidRPr="00EC22F1">
        <w:t xml:space="preserve"> </w:t>
      </w:r>
      <w:r w:rsidRPr="00EC22F1" w:rsidR="00BD1E44">
        <w:t>This is just</w:t>
      </w:r>
      <w:r w:rsidRPr="00EC22F1">
        <w:t xml:space="preserve"> a quick one.</w:t>
      </w:r>
      <w:r w:rsidRPr="00EC22F1" w:rsidR="005C4D84">
        <w:t xml:space="preserve"> </w:t>
      </w:r>
      <w:r w:rsidRPr="00EC22F1" w:rsidR="00BD1E44">
        <w:t>You said that s</w:t>
      </w:r>
      <w:r w:rsidRPr="00EC22F1">
        <w:t>ome local authorities are mandating the whole life carbon assessment.</w:t>
      </w:r>
      <w:r w:rsidRPr="00EC22F1" w:rsidR="005C4D84">
        <w:t xml:space="preserve"> </w:t>
      </w:r>
      <w:r w:rsidRPr="00EC22F1" w:rsidR="00BD1E44">
        <w:t>Is it</w:t>
      </w:r>
      <w:r w:rsidRPr="00EC22F1">
        <w:t xml:space="preserve"> possible to get a list of those</w:t>
      </w:r>
      <w:r w:rsidRPr="00EC22F1" w:rsidR="00BD1E44">
        <w:t>? H</w:t>
      </w:r>
      <w:r w:rsidRPr="00EC22F1">
        <w:t>ow do you meet your COP26 requirements if some are mandating and others are</w:t>
      </w:r>
      <w:r w:rsidRPr="00EC22F1" w:rsidR="00D87F11">
        <w:t xml:space="preserve"> </w:t>
      </w:r>
      <w:r w:rsidRPr="00EC22F1">
        <w:t>not</w:t>
      </w:r>
      <w:r w:rsidRPr="00EC22F1" w:rsidR="00365518">
        <w:t>?</w:t>
      </w:r>
      <w:r w:rsidRPr="00EC22F1" w:rsidR="005C4D84">
        <w:t xml:space="preserve"> </w:t>
      </w:r>
      <w:r w:rsidRPr="00EC22F1" w:rsidR="00365518">
        <w:t>You</w:t>
      </w:r>
      <w:r w:rsidRPr="00EC22F1">
        <w:t xml:space="preserve"> are leaving others to do what they</w:t>
      </w:r>
      <w:r w:rsidRPr="00EC22F1" w:rsidR="00365518">
        <w:t xml:space="preserve"> want to.</w:t>
      </w:r>
    </w:p>
    <w:p w:rsidR="00932DA3" w:rsidRPr="00EC22F1" w:rsidP="00932DA3">
      <w:pPr>
        <w:pStyle w:val="Answer"/>
      </w:pPr>
      <w:sdt>
        <w:sdtPr>
          <w:alias w:val="Witness"/>
          <w:id w:val="1076012080"/>
          <w:placeholder>
            <w:docPart w:val="DefaultPlaceholder_1081868574"/>
          </w:placeholder>
          <w:richText/>
        </w:sdtPr>
        <w:sdtContent>
          <w:r w:rsidRPr="00EC22F1" w:rsidR="00FF2C55">
            <w:rPr>
              <w:b/>
              <w:i/>
            </w:rPr>
            <w:t>Eddie Hughes:</w:t>
          </w:r>
        </w:sdtContent>
      </w:sdt>
      <w:r w:rsidRPr="00EC22F1" w:rsidR="00FF2C55">
        <w:t xml:space="preserve"> We are early in the process.</w:t>
      </w:r>
      <w:r w:rsidRPr="00EC22F1" w:rsidR="005C4D84">
        <w:t xml:space="preserve"> </w:t>
      </w:r>
      <w:r w:rsidRPr="00EC22F1" w:rsidR="00577E8A">
        <w:t>A list</w:t>
      </w:r>
      <w:r w:rsidRPr="00EC22F1" w:rsidR="00FF2C55">
        <w:t xml:space="preserve"> might be ostensibly</w:t>
      </w:r>
      <w:r w:rsidRPr="00EC22F1" w:rsidR="00DB770D">
        <w:t xml:space="preserve"> London but we will check and come back to you with that.</w:t>
      </w:r>
      <w:r w:rsidRPr="00EC22F1" w:rsidR="005C4D84">
        <w:t xml:space="preserve"> </w:t>
      </w:r>
      <w:r w:rsidRPr="00EC22F1">
        <w:t>T</w:t>
      </w:r>
      <w:r w:rsidRPr="00EC22F1" w:rsidR="00DB770D">
        <w:t>his is a developing theme</w:t>
      </w:r>
      <w:r w:rsidRPr="00EC22F1">
        <w:t xml:space="preserve">. Once we see progress and how engaged the sector is, </w:t>
      </w:r>
      <w:r w:rsidRPr="00EC22F1">
        <w:t>we will naturally follow up to encourage everybody in the same pace and the same direction.</w:t>
      </w:r>
    </w:p>
    <w:p w:rsidR="00932DA3" w:rsidRPr="00EC22F1" w:rsidP="00932DA3">
      <w:pPr>
        <w:pStyle w:val="Question"/>
        <w:numPr>
          <w:ilvl w:val="0"/>
          <w:numId w:val="9"/>
        </w:numPr>
      </w:pPr>
      <w:sdt>
        <w:sdtPr>
          <w:alias w:val="Member"/>
          <w:tag w:val="&lt;Member mnisId='4758' dodsId=''&gt;"/>
          <w:id w:val="91746497"/>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Good afternoon. I want to talk to you a little bit about Government procurement and practices. Lord Callanan, the 2020 “Construction Playbook” requires whole life carbon assessments for all public works projects and programmes. Since 2020, what percentage of public projects have undertaken whole</w:t>
      </w:r>
      <w:r w:rsidR="00EC22F1">
        <w:t xml:space="preserve"> </w:t>
      </w:r>
      <w:r w:rsidRPr="00EC22F1">
        <w:t>life carbon assessments?</w:t>
      </w:r>
    </w:p>
    <w:p w:rsidR="00932DA3" w:rsidRPr="00EC22F1" w:rsidP="00932DA3">
      <w:pPr>
        <w:pStyle w:val="Answer"/>
      </w:pPr>
      <w:sdt>
        <w:sdtPr>
          <w:alias w:val="Witness"/>
          <w:id w:val="-1962328625"/>
          <w:placeholder>
            <w:docPart w:val="227A166FDCDA45EFA34996796C2507C8"/>
          </w:placeholder>
          <w:richText/>
        </w:sdtPr>
        <w:sdtContent>
          <w:r w:rsidRPr="00EC22F1">
            <w:rPr>
              <w:b/>
              <w:i/>
            </w:rPr>
            <w:t>Lord Callanan:</w:t>
          </w:r>
        </w:sdtContent>
      </w:sdt>
      <w:r w:rsidRPr="00EC22F1">
        <w:t xml:space="preserve"> I cannot give you an exact figure for that. We do not have the data available. The Infrastructure Projects Authority may provide more information on that. It is based in the Cabinet Office.</w:t>
      </w:r>
    </w:p>
    <w:p w:rsidR="00932DA3" w:rsidRPr="00EC22F1" w:rsidP="00932DA3">
      <w:pPr>
        <w:pStyle w:val="Answer"/>
      </w:pPr>
      <w:r w:rsidRPr="00EC22F1">
        <w:t>Again, it is a new process. Some of the big infrastructure projects have carried out these assessments. High Speed 2, the Lower Thames Crossing and some of the National Highways projects do that. A lot of other Government cross-departmental work is going on as well. In direct answer to your question, I do not have a definitive list or quantities at the moment.</w:t>
      </w:r>
    </w:p>
    <w:p w:rsidR="00932DA3" w:rsidRPr="00EC22F1" w:rsidP="00932DA3">
      <w:pPr>
        <w:pStyle w:val="Question"/>
        <w:numPr>
          <w:ilvl w:val="0"/>
          <w:numId w:val="9"/>
        </w:numPr>
      </w:pPr>
      <w:sdt>
        <w:sdtPr>
          <w:alias w:val="Member"/>
          <w:tag w:val="&lt;Member mnisId='4758' dodsId=''&gt;"/>
          <w:id w:val="606461921"/>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Will we need to write to the Cabinet Office to get that information specifically?</w:t>
      </w:r>
    </w:p>
    <w:p w:rsidR="00932DA3" w:rsidRPr="00EC22F1" w:rsidP="00932DA3">
      <w:pPr>
        <w:pStyle w:val="Answer"/>
      </w:pPr>
      <w:sdt>
        <w:sdtPr>
          <w:alias w:val="Witness"/>
          <w:id w:val="71546672"/>
          <w:placeholder>
            <w:docPart w:val="227A166FDCDA45EFA34996796C2507C8"/>
          </w:placeholder>
          <w:richText/>
        </w:sdtPr>
        <w:sdtContent>
          <w:r w:rsidRPr="00EC22F1">
            <w:rPr>
              <w:b/>
              <w:i/>
            </w:rPr>
            <w:t>Damitha</w:t>
          </w:r>
          <w:r w:rsidRPr="00EC22F1">
            <w:rPr>
              <w:b/>
              <w:i/>
            </w:rPr>
            <w:t xml:space="preserve"> </w:t>
          </w:r>
          <w:r w:rsidRPr="00EC22F1">
            <w:rPr>
              <w:b/>
              <w:i/>
            </w:rPr>
            <w:t>Adikaari</w:t>
          </w:r>
          <w:r w:rsidRPr="00EC22F1">
            <w:rPr>
              <w:b/>
              <w:i/>
            </w:rPr>
            <w:t>:</w:t>
          </w:r>
        </w:sdtContent>
      </w:sdt>
      <w:r w:rsidRPr="00EC22F1">
        <w:t xml:space="preserve"> It is likely to be the IPA.</w:t>
      </w:r>
    </w:p>
    <w:p w:rsidR="00932DA3" w:rsidRPr="00EC22F1" w:rsidP="00932DA3">
      <w:pPr>
        <w:pStyle w:val="Question"/>
        <w:numPr>
          <w:ilvl w:val="0"/>
          <w:numId w:val="9"/>
        </w:numPr>
      </w:pPr>
      <w:sdt>
        <w:sdtPr>
          <w:alias w:val="Member"/>
          <w:tag w:val="&lt;Member mnisId='4758' dodsId=''&gt;"/>
          <w:id w:val="-1060939065"/>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In the </w:t>
      </w:r>
      <w:r w:rsidR="00A7534D">
        <w:t>i</w:t>
      </w:r>
      <w:r w:rsidRPr="00EC22F1">
        <w:t xml:space="preserve">ndustrial </w:t>
      </w:r>
      <w:r w:rsidR="00A7534D">
        <w:t>d</w:t>
      </w:r>
      <w:r w:rsidRPr="00EC22F1">
        <w:t xml:space="preserve">ecarbonisation </w:t>
      </w:r>
      <w:r w:rsidR="00A7534D">
        <w:t>s</w:t>
      </w:r>
      <w:r w:rsidRPr="00EC22F1">
        <w:t>trategy, the Government committed to using public procurement to drive demand for low-carbon products. Given this commitment, what plans do the Government have to acquire all public infrastructure projects to monitor, report and reduce whole</w:t>
      </w:r>
      <w:r w:rsidR="00EC22F1">
        <w:t xml:space="preserve"> </w:t>
      </w:r>
      <w:r w:rsidRPr="00EC22F1">
        <w:t>life carbon?</w:t>
      </w:r>
    </w:p>
    <w:p w:rsidR="00932DA3" w:rsidRPr="00EC22F1" w:rsidP="00932DA3">
      <w:pPr>
        <w:pStyle w:val="Answer"/>
      </w:pPr>
      <w:sdt>
        <w:sdtPr>
          <w:alias w:val="Witness"/>
          <w:id w:val="420770604"/>
          <w:placeholder>
            <w:docPart w:val="227A166FDCDA45EFA34996796C2507C8"/>
          </w:placeholder>
          <w:richText/>
        </w:sdtPr>
        <w:sdtContent>
          <w:r w:rsidRPr="00EC22F1">
            <w:rPr>
              <w:b/>
              <w:i/>
            </w:rPr>
            <w:t>Lord Callanan:</w:t>
          </w:r>
        </w:sdtContent>
      </w:sdt>
      <w:r w:rsidRPr="00EC22F1">
        <w:t xml:space="preserve"> The “Construction Playbook”, as you set out, sets key policies and guidance and it supports contracting authorities to adopt and acquire whole</w:t>
      </w:r>
      <w:r w:rsidR="00EC22F1">
        <w:t xml:space="preserve"> </w:t>
      </w:r>
      <w:r w:rsidRPr="00EC22F1">
        <w:t>life carbon assessments. For instance, the PAS specifications do that. Under new procurement policies, all Government suppliers bidding for contracts above £5 million will be required to disclose the carbon footprint of projects. If they do not comply with net zero provisions, it is possible they could be removed from Government procurement lists for the future.</w:t>
      </w:r>
    </w:p>
    <w:p w:rsidR="00932DA3" w:rsidRPr="00EC22F1" w:rsidP="00932DA3">
      <w:pPr>
        <w:pStyle w:val="Question"/>
        <w:numPr>
          <w:ilvl w:val="0"/>
          <w:numId w:val="9"/>
        </w:numPr>
      </w:pPr>
      <w:sdt>
        <w:sdtPr>
          <w:alias w:val="Member"/>
          <w:tag w:val="&lt;Member mnisId='4758' dodsId=''&gt;"/>
          <w:id w:val="-1347548771"/>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Given what we heard earlier about the standardisation not being quite there yet, how do we measure, for example, the embodied carbon net zero target?</w:t>
      </w:r>
    </w:p>
    <w:p w:rsidR="00932DA3" w:rsidRPr="00EC22F1" w:rsidP="00932DA3">
      <w:pPr>
        <w:pStyle w:val="Answer"/>
      </w:pPr>
      <w:sdt>
        <w:sdtPr>
          <w:alias w:val="Witness"/>
          <w:id w:val="631137900"/>
          <w:placeholder>
            <w:docPart w:val="227A166FDCDA45EFA34996796C2507C8"/>
          </w:placeholder>
          <w:richText/>
        </w:sdtPr>
        <w:sdtContent>
          <w:r w:rsidRPr="00EC22F1">
            <w:rPr>
              <w:b/>
              <w:i/>
            </w:rPr>
            <w:t>Lord Callanan:</w:t>
          </w:r>
        </w:sdtContent>
      </w:sdt>
      <w:r w:rsidRPr="00EC22F1">
        <w:t xml:space="preserve"> In this case, suppliers will sign up to the net zero target or commit to net zero. We require them to measure their supply lines and their embodied carbon. Many big companies are being forced under guidelines to disclose their carbon footprints now. </w:t>
      </w:r>
    </w:p>
    <w:p w:rsidR="00932DA3" w:rsidRPr="00EC22F1" w:rsidP="00932DA3">
      <w:pPr>
        <w:pStyle w:val="Question"/>
        <w:numPr>
          <w:ilvl w:val="0"/>
          <w:numId w:val="9"/>
        </w:numPr>
      </w:pPr>
      <w:sdt>
        <w:sdtPr>
          <w:alias w:val="Member"/>
          <w:tag w:val="&lt;Member mnisId='4758' dodsId=''&gt;"/>
          <w:id w:val="-1625991599"/>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In France, it is mandated that all buildings must contain at least 50% natural materials. Would we consider a similar stimulus here? I know that they are trying it in the private sector already. It is a chicken-and-egg point. We heard in the first panel about Timber Square in Southwark, where they are trying their best to do this but have come up against huge obstacles such as building insurance and various </w:t>
      </w:r>
      <w:r w:rsidRPr="00EC22F1">
        <w:t>other safety questions, I guess. The point being made was that a lead from the Government on this would be a great signal to the private sector to go forward, such as in other countries. Where are we on this?</w:t>
      </w:r>
    </w:p>
    <w:p w:rsidR="00932DA3" w:rsidRPr="00EC22F1" w:rsidP="00932DA3">
      <w:pPr>
        <w:pStyle w:val="Answer"/>
      </w:pPr>
      <w:sdt>
        <w:sdtPr>
          <w:alias w:val="Witness"/>
          <w:id w:val="-1326811946"/>
          <w:placeholder>
            <w:docPart w:val="227A166FDCDA45EFA34996796C2507C8"/>
          </w:placeholder>
          <w:richText/>
        </w:sdtPr>
        <w:sdtContent>
          <w:r w:rsidRPr="00EC22F1">
            <w:rPr>
              <w:b/>
              <w:i/>
            </w:rPr>
            <w:t>Lord Callanan:</w:t>
          </w:r>
        </w:sdtContent>
      </w:sdt>
      <w:r w:rsidRPr="00EC22F1">
        <w:t xml:space="preserve"> Alongside the industrial products call for evidence, we published an external report outlining measures towards that. We are inviting people to come back to us with views. We will consider that and look at all the implications, but I do not want to give you a definite commitment at the moment that we will do the same as France.</w:t>
      </w:r>
    </w:p>
    <w:p w:rsidR="00932DA3" w:rsidRPr="00EC22F1" w:rsidP="00932DA3">
      <w:pPr>
        <w:pStyle w:val="Answer"/>
      </w:pPr>
      <w:sdt>
        <w:sdtPr>
          <w:alias w:val="Witness"/>
          <w:id w:val="830952661"/>
          <w:placeholder>
            <w:docPart w:val="227A166FDCDA45EFA34996796C2507C8"/>
          </w:placeholder>
          <w:richText/>
        </w:sdtPr>
        <w:sdtContent>
          <w:r w:rsidRPr="00EC22F1">
            <w:rPr>
              <w:b/>
              <w:i/>
            </w:rPr>
            <w:t>Eddie Hughes:</w:t>
          </w:r>
        </w:sdtContent>
      </w:sdt>
      <w:r w:rsidRPr="00EC22F1">
        <w:t xml:space="preserve"> Can I add something? I fully appreciate that I am trying to shoehorn something into your question that does not quite fit.</w:t>
      </w:r>
    </w:p>
    <w:p w:rsidR="00932DA3" w:rsidRPr="00EC22F1" w:rsidP="00932DA3">
      <w:pPr>
        <w:pStyle w:val="Answer"/>
      </w:pPr>
      <w:r w:rsidRPr="00EC22F1">
        <w:t>The Government encourage modern methods of construction, which we expect will be more efficient and will probably include more timber in the products. That is an example of the type of thing that will drive up the use of natural products in not just the construction of homes</w:t>
      </w:r>
      <w:r w:rsidR="00A7534D">
        <w:t>,</w:t>
      </w:r>
      <w:r w:rsidRPr="00EC22F1">
        <w:t xml:space="preserve"> but the construction of buildings. For example, we expect an element of modern methods of construction in new</w:t>
      </w:r>
      <w:r w:rsidR="00872449">
        <w:t xml:space="preserve"> </w:t>
      </w:r>
      <w:r w:rsidRPr="00EC22F1">
        <w:t>build schools and hospitals.</w:t>
      </w:r>
    </w:p>
    <w:p w:rsidR="00932DA3" w:rsidRPr="00EC22F1" w:rsidP="00932DA3">
      <w:pPr>
        <w:pStyle w:val="Answer"/>
      </w:pPr>
      <w:r w:rsidRPr="00EC22F1">
        <w:t>In our affordable homes programme, originally we set the expectation for strategic partners bidding into that fund that 25% of their homes are built using modern methods of construction. The bids received so far are at 40%. It feels like there is some enthusiasm from the sector, although we have some catching up to do. In Scotland, they seem to have more enthusiastically embraced the idea of timber framing in properties, partly because they tend to build lower-rise buildings and so it is easier for them to do. We have mandated that 25% have modern methods of construction through the affordable homes programme and the sector has responded enthusiastically.</w:t>
      </w:r>
    </w:p>
    <w:p w:rsidR="00932DA3" w:rsidRPr="00EC22F1" w:rsidP="00932DA3">
      <w:pPr>
        <w:pStyle w:val="Question"/>
        <w:numPr>
          <w:ilvl w:val="0"/>
          <w:numId w:val="9"/>
        </w:numPr>
      </w:pPr>
      <w:sdt>
        <w:sdtPr>
          <w:alias w:val="Member"/>
          <w:tag w:val="&lt;Member mnisId='4758' dodsId=''&gt;"/>
          <w:id w:val="1998379148"/>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That is good. It goes back to our earlier frustration, though, about the standardisation of that measurement. If they can do it in France and in other countries such as New Zealand and the Netherlands, is there one standardisation methodology coming out even from those overseas practices that have been going a bit longer so that we can speed this up? When you say we have 25% coming in, we will know what that means for the rest of the industry.</w:t>
      </w:r>
    </w:p>
    <w:p w:rsidR="00932DA3" w:rsidRPr="00EC22F1" w:rsidP="00932DA3">
      <w:pPr>
        <w:pStyle w:val="Answer"/>
      </w:pPr>
      <w:sdt>
        <w:sdtPr>
          <w:alias w:val="Witness"/>
          <w:id w:val="1263650391"/>
          <w:placeholder>
            <w:docPart w:val="227A166FDCDA45EFA34996796C2507C8"/>
          </w:placeholder>
          <w:richText/>
        </w:sdtPr>
        <w:sdtContent>
          <w:r w:rsidRPr="00EC22F1">
            <w:rPr>
              <w:b/>
              <w:i/>
            </w:rPr>
            <w:t>Eddie Hughes:</w:t>
          </w:r>
        </w:sdtContent>
      </w:sdt>
      <w:r w:rsidRPr="00EC22F1">
        <w:t xml:space="preserve"> Part of the problem with the example that you used—and I am very excited about the Olympics being in Paris—is that that is partly driving their ambition to talk big about green in the run-up to 2024.</w:t>
      </w:r>
    </w:p>
    <w:p w:rsidR="00932DA3" w:rsidRPr="00EC22F1" w:rsidP="00932DA3">
      <w:pPr>
        <w:pStyle w:val="Answer"/>
      </w:pPr>
      <w:r w:rsidRPr="00EC22F1">
        <w:t xml:space="preserve">Going back to the building regs, as I said part of the problem is that they are agnostic about the use of materials. France is selling this to say that they will be using natural materials in their buildings, but actually to a degree—and I hope it is not blunt to put it this way—we care less about the natural materials and more about the performance of the materials. Otherwise we will stifle innovation. It is possible that people right now </w:t>
      </w:r>
      <w:r w:rsidR="00A7534D">
        <w:t xml:space="preserve">are </w:t>
      </w:r>
      <w:r w:rsidRPr="00EC22F1">
        <w:t>design</w:t>
      </w:r>
      <w:r w:rsidR="00A7534D">
        <w:t>ing</w:t>
      </w:r>
      <w:r w:rsidRPr="00EC22F1">
        <w:t xml:space="preserve"> exciting, lightweight, highly efficient, low-carbon products that might not necessarily be classed as natural.</w:t>
      </w:r>
    </w:p>
    <w:p w:rsidR="00932DA3" w:rsidRPr="00EC22F1" w:rsidP="00932DA3">
      <w:pPr>
        <w:pStyle w:val="Answer"/>
      </w:pPr>
      <w:r w:rsidRPr="00EC22F1">
        <w:t>Sorry, to your point—and we will keep coming back to this—I completely agree that it would be damned helpful if we had a standardised method of measurement. It feels like progress is being made at the other end of the table.</w:t>
      </w:r>
    </w:p>
    <w:p w:rsidR="00932DA3" w:rsidRPr="00EC22F1" w:rsidP="00932DA3">
      <w:pPr>
        <w:pStyle w:val="Question"/>
        <w:numPr>
          <w:ilvl w:val="0"/>
          <w:numId w:val="9"/>
        </w:numPr>
      </w:pPr>
      <w:sdt>
        <w:sdtPr>
          <w:alias w:val="Member"/>
          <w:tag w:val="&lt;Member mnisId='4758' dodsId=''&gt;"/>
          <w:id w:val="1375112723"/>
          <w:placeholder>
            <w:docPart w:val="227A166FDCDA45EFA34996796C2507C8"/>
          </w:placeholder>
          <w:richText/>
        </w:sdtPr>
        <w:sdtContent>
          <w:r w:rsidRPr="00EC22F1">
            <w:rPr>
              <w:b/>
            </w:rPr>
            <w:t xml:space="preserve">Cherilyn </w:t>
          </w:r>
          <w:r w:rsidRPr="00EC22F1">
            <w:rPr>
              <w:b/>
            </w:rPr>
            <w:t>Mackrory</w:t>
          </w:r>
          <w:r w:rsidRPr="00EC22F1">
            <w:rPr>
              <w:b/>
            </w:rPr>
            <w:t>:</w:t>
          </w:r>
        </w:sdtContent>
      </w:sdt>
      <w:r w:rsidRPr="00EC22F1">
        <w:t xml:space="preserve"> You have partly answered this anyway, but I feel as if we have the industrial decarbonisation strategy and COP26 and the G7 presidency has all happened. What joint commitments on public procurement have been made that we can look to now?</w:t>
      </w:r>
    </w:p>
    <w:p w:rsidR="00932DA3" w:rsidRPr="00EC22F1" w:rsidP="00932DA3">
      <w:pPr>
        <w:pStyle w:val="Answer"/>
      </w:pPr>
      <w:sdt>
        <w:sdtPr>
          <w:alias w:val="Witness"/>
          <w:id w:val="-312407291"/>
          <w:placeholder>
            <w:docPart w:val="227A166FDCDA45EFA34996796C2507C8"/>
          </w:placeholder>
          <w:richText/>
        </w:sdtPr>
        <w:sdtContent>
          <w:r w:rsidRPr="00EC22F1">
            <w:rPr>
              <w:b/>
              <w:i/>
            </w:rPr>
            <w:t>Eddie Hughes:</w:t>
          </w:r>
        </w:sdtContent>
      </w:sdt>
      <w:r w:rsidRPr="00EC22F1">
        <w:t xml:space="preserve"> Sorry, I have exhausted all my public commitment element, which still feels pretty impressive—25% of £11.5 billion—for the homebuilding element and the fact that, as I said, we will be making that requirement for new</w:t>
      </w:r>
      <w:r w:rsidR="00872449">
        <w:t xml:space="preserve"> </w:t>
      </w:r>
      <w:r w:rsidRPr="00EC22F1">
        <w:t>build hospitals and schools.</w:t>
      </w:r>
    </w:p>
    <w:p w:rsidR="00932DA3" w:rsidRPr="00EC22F1" w:rsidP="00932DA3">
      <w:pPr>
        <w:pStyle w:val="Answer"/>
      </w:pPr>
      <w:r w:rsidRPr="00EC22F1">
        <w:t xml:space="preserve">Sorry, something just occurred to me. When we allocate levelling-up funding, any buildings that are built as a result of that funding have an inherent element of the expectation of a net zero focus. It is getting there. It is </w:t>
      </w:r>
      <w:r w:rsidR="00A7534D">
        <w:t xml:space="preserve">a </w:t>
      </w:r>
      <w:r w:rsidRPr="00EC22F1">
        <w:t xml:space="preserve">theme that now runs through all the things that the </w:t>
      </w:r>
      <w:r w:rsidR="00A7534D">
        <w:t>D</w:t>
      </w:r>
      <w:r w:rsidRPr="00EC22F1">
        <w:t>epartments do. It is now prominent in people’s minds when they think about new projects or new funding schemes.</w:t>
      </w:r>
    </w:p>
    <w:p w:rsidR="00932DA3" w:rsidRPr="00EC22F1" w:rsidP="00932DA3">
      <w:pPr>
        <w:pStyle w:val="Question"/>
        <w:numPr>
          <w:ilvl w:val="0"/>
          <w:numId w:val="9"/>
        </w:numPr>
      </w:pPr>
      <w:sdt>
        <w:sdtPr>
          <w:alias w:val="Member"/>
          <w:tag w:val="&lt;Member mnisId='4510' dodsId='110373'&gt;"/>
          <w:id w:val="1406647784"/>
          <w:placeholder>
            <w:docPart w:val="227A166FDCDA45EFA34996796C2507C8"/>
          </w:placeholder>
          <w:richText/>
        </w:sdtPr>
        <w:sdtContent>
          <w:r w:rsidRPr="00EC22F1">
            <w:rPr>
              <w:b/>
            </w:rPr>
            <w:t>Helen Hayes:</w:t>
          </w:r>
        </w:sdtContent>
      </w:sdt>
      <w:r w:rsidRPr="00EC22F1">
        <w:t xml:space="preserve"> I have some questions about encouraging retrofitting and reuse. The Government’s written evidence to the Committee states that the Government “are promoting the benefits of reusing and retrofitting ahead of demolition”. What exactly are you doing to achieve that?</w:t>
      </w:r>
    </w:p>
    <w:p w:rsidR="00932DA3" w:rsidRPr="00EC22F1" w:rsidP="00932DA3">
      <w:pPr>
        <w:pStyle w:val="Answer"/>
      </w:pPr>
      <w:sdt>
        <w:sdtPr>
          <w:alias w:val="Witness"/>
          <w:id w:val="-115147296"/>
          <w:placeholder>
            <w:docPart w:val="227A166FDCDA45EFA34996796C2507C8"/>
          </w:placeholder>
          <w:richText/>
        </w:sdtPr>
        <w:sdtContent>
          <w:r w:rsidRPr="00EC22F1">
            <w:rPr>
              <w:b/>
              <w:i/>
            </w:rPr>
            <w:t>Eddie Hughes:</w:t>
          </w:r>
        </w:sdtContent>
      </w:sdt>
      <w:r w:rsidRPr="00EC22F1">
        <w:t xml:space="preserve"> </w:t>
      </w:r>
      <w:r w:rsidR="00A7534D">
        <w:t xml:space="preserve">I guess through </w:t>
      </w:r>
      <w:r w:rsidRPr="00EC22F1">
        <w:t>encourag</w:t>
      </w:r>
      <w:r w:rsidR="00A7534D">
        <w:t>ing</w:t>
      </w:r>
      <w:r w:rsidRPr="00EC22F1">
        <w:t xml:space="preserve"> people to use permitted development rights, </w:t>
      </w:r>
      <w:r w:rsidR="00A7534D">
        <w:t>is</w:t>
      </w:r>
      <w:r w:rsidRPr="00EC22F1">
        <w:t xml:space="preserve"> an example.</w:t>
      </w:r>
    </w:p>
    <w:p w:rsidR="00932DA3" w:rsidRPr="00EC22F1" w:rsidP="00932DA3">
      <w:pPr>
        <w:pStyle w:val="Question"/>
        <w:numPr>
          <w:ilvl w:val="0"/>
          <w:numId w:val="9"/>
        </w:numPr>
      </w:pPr>
      <w:sdt>
        <w:sdtPr>
          <w:alias w:val="Member"/>
          <w:tag w:val="&lt;Member mnisId='4510' dodsId='110373'&gt;"/>
          <w:id w:val="637690389"/>
          <w:placeholder>
            <w:docPart w:val="227A166FDCDA45EFA34996796C2507C8"/>
          </w:placeholder>
          <w:richText/>
        </w:sdtPr>
        <w:sdtContent>
          <w:r w:rsidRPr="00EC22F1">
            <w:rPr>
              <w:b/>
            </w:rPr>
            <w:t>Helen Hayes:</w:t>
          </w:r>
        </w:sdtContent>
      </w:sdt>
      <w:r w:rsidRPr="00EC22F1">
        <w:t xml:space="preserve"> What does “encourag</w:t>
      </w:r>
      <w:r w:rsidR="00A7534D">
        <w:t>ing</w:t>
      </w:r>
      <w:r w:rsidRPr="00EC22F1">
        <w:t>” mean? Does it just mean you say you would like them to? Is there any other policy substance behind that intention?</w:t>
      </w:r>
    </w:p>
    <w:p w:rsidR="00932DA3" w:rsidRPr="00EC22F1" w:rsidP="00932DA3">
      <w:pPr>
        <w:pStyle w:val="Answer"/>
      </w:pPr>
      <w:sdt>
        <w:sdtPr>
          <w:alias w:val="Witness"/>
          <w:id w:val="-1275399623"/>
          <w:placeholder>
            <w:docPart w:val="227A166FDCDA45EFA34996796C2507C8"/>
          </w:placeholder>
          <w:richText/>
        </w:sdtPr>
        <w:sdtContent>
          <w:r w:rsidRPr="00EC22F1">
            <w:rPr>
              <w:b/>
              <w:i/>
            </w:rPr>
            <w:t>Eddie Hughes:</w:t>
          </w:r>
        </w:sdtContent>
      </w:sdt>
      <w:r w:rsidRPr="00EC22F1">
        <w:t xml:space="preserve"> Sometimes I do not feel that there always needs to be more substance. Once you give the sector the opportunity to do something, it tends to respond in kind. For example, because we have moved </w:t>
      </w:r>
      <w:r w:rsidR="00A7534D">
        <w:t xml:space="preserve">to </w:t>
      </w:r>
      <w:r w:rsidRPr="00EC22F1">
        <w:t>working from home and people are less inclined to go back to offices, they take the opportunity to convert buildings that used to be office blocks and would have otherwise remained empty to residential. We take an appropriate approach to that to allow them to do it because we already have the buildings.</w:t>
      </w:r>
    </w:p>
    <w:p w:rsidR="00932DA3" w:rsidRPr="00EC22F1" w:rsidP="00932DA3">
      <w:pPr>
        <w:pStyle w:val="Answer"/>
      </w:pPr>
      <w:r w:rsidRPr="00EC22F1">
        <w:t>It is certainly much more efficient to reuse a building like that rather than starting from scratch. The building regulations still apply in the same way whether you talk about new build on greenfield sites and standard planning complications or permitted development rights. The building regulations still apply whether you add another storey to an existing building or building a new house.</w:t>
      </w:r>
    </w:p>
    <w:p w:rsidR="00932DA3" w:rsidRPr="00EC22F1" w:rsidP="00932DA3">
      <w:pPr>
        <w:pStyle w:val="Question"/>
        <w:numPr>
          <w:ilvl w:val="0"/>
          <w:numId w:val="9"/>
        </w:numPr>
      </w:pPr>
      <w:sdt>
        <w:sdtPr>
          <w:alias w:val="Member"/>
          <w:tag w:val="&lt;Member mnisId='4510' dodsId='110373'&gt;"/>
          <w:id w:val="-1812550099"/>
          <w:placeholder>
            <w:docPart w:val="227A166FDCDA45EFA34996796C2507C8"/>
          </w:placeholder>
          <w:richText/>
        </w:sdtPr>
        <w:sdtContent>
          <w:r w:rsidRPr="00EC22F1">
            <w:rPr>
              <w:b/>
            </w:rPr>
            <w:t>Helen Hayes:</w:t>
          </w:r>
        </w:sdtContent>
      </w:sdt>
      <w:r w:rsidRPr="00EC22F1">
        <w:t xml:space="preserve"> I will come to permitted development rights in a moment. On the broad policy, we know that the carbon reduction targets the country needs to achieve to get to net zero demand a step change in the balance between retrofit and reuse of existing buildings and demolition and new </w:t>
      </w:r>
      <w:r w:rsidRPr="00EC22F1">
        <w:t>build. That is straightforward. The science tells us that we have to stop knocking down buildings to the extent that we are at the moment and start refurbishing and reusing existing buildings. Surely that demands from the Government a policy framework, if not also a legislative framework, to deliver it. Surely it is not enough simply to say to the sector, “We like it if you demolish less and we encourage you to do that”.</w:t>
      </w:r>
    </w:p>
    <w:p w:rsidR="00932DA3" w:rsidRPr="00EC22F1" w:rsidP="00932DA3">
      <w:pPr>
        <w:pStyle w:val="Remark"/>
      </w:pPr>
      <w:r w:rsidRPr="00EC22F1">
        <w:t>I will come to permitted development rights because there are some important questions about that particular policy element but, in broad terms, what are the Government doing to drive that shift in emphasis from demolition and rebuild to retrofit and reuse?</w:t>
      </w:r>
    </w:p>
    <w:p w:rsidR="00932DA3" w:rsidRPr="00EC22F1" w:rsidP="00932DA3">
      <w:pPr>
        <w:pStyle w:val="Answer"/>
      </w:pPr>
      <w:sdt>
        <w:sdtPr>
          <w:alias w:val="Witness"/>
          <w:id w:val="-27252941"/>
          <w:placeholder>
            <w:docPart w:val="227A166FDCDA45EFA34996796C2507C8"/>
          </w:placeholder>
          <w:richText/>
        </w:sdtPr>
        <w:sdtContent>
          <w:r w:rsidRPr="00EC22F1">
            <w:rPr>
              <w:b/>
              <w:i/>
            </w:rPr>
            <w:t>Eddie Hughes:</w:t>
          </w:r>
        </w:sdtContent>
      </w:sdt>
      <w:r w:rsidRPr="00EC22F1">
        <w:t xml:space="preserve"> To a degree, I can say again, if</w:t>
      </w:r>
      <w:r w:rsidR="00A7534D">
        <w:t xml:space="preserve">, for example, </w:t>
      </w:r>
      <w:r w:rsidRPr="00EC22F1">
        <w:t>a financial focus is driving the sector, frequently, it is easier and cheaper therefore to reuse something rather than to start again. Catherine might have something to add.</w:t>
      </w:r>
    </w:p>
    <w:p w:rsidR="00932DA3" w:rsidRPr="00EC22F1" w:rsidP="00932DA3">
      <w:pPr>
        <w:pStyle w:val="Answer"/>
      </w:pPr>
      <w:sdt>
        <w:sdtPr>
          <w:alias w:val="Witness"/>
          <w:id w:val="-567423287"/>
          <w:placeholder>
            <w:docPart w:val="227A166FDCDA45EFA34996796C2507C8"/>
          </w:placeholder>
          <w:richText/>
        </w:sdtPr>
        <w:sdtContent>
          <w:r w:rsidRPr="00EC22F1">
            <w:rPr>
              <w:b/>
              <w:i/>
            </w:rPr>
            <w:t>Catherine Adams:</w:t>
          </w:r>
        </w:sdtContent>
      </w:sdt>
      <w:r w:rsidRPr="00EC22F1">
        <w:t xml:space="preserve"> Thank you, Minister. We can point to a couple of different things on the policy framework. In addition to the permitted development rights that the Minister has spoken about, the national policy planning framework and the national model design code both emphasise a preference for reuse and retrofit and reducing waste. Those things together pull you away from demolition towards reusing buildings. Similarly, DEFRA’s forthcoming waste prevention programme pushes you towards reducing waste and that leads you away from new build towards reuse of buildings. Those are some of the policy framework pieces that are in place.</w:t>
      </w:r>
    </w:p>
    <w:p w:rsidR="00932DA3" w:rsidRPr="00EC22F1" w:rsidP="00932DA3">
      <w:pPr>
        <w:pStyle w:val="Question"/>
        <w:numPr>
          <w:ilvl w:val="0"/>
          <w:numId w:val="9"/>
        </w:numPr>
      </w:pPr>
      <w:sdt>
        <w:sdtPr>
          <w:alias w:val="Member"/>
          <w:tag w:val="&lt;Member mnisId='4510' dodsId='110373'&gt;"/>
          <w:id w:val="-594082127"/>
          <w:placeholder>
            <w:docPart w:val="227A166FDCDA45EFA34996796C2507C8"/>
          </w:placeholder>
          <w:richText/>
        </w:sdtPr>
        <w:sdtContent>
          <w:r w:rsidRPr="00EC22F1">
            <w:rPr>
              <w:b/>
            </w:rPr>
            <w:t>Helen Hayes:</w:t>
          </w:r>
        </w:sdtContent>
      </w:sdt>
      <w:r w:rsidRPr="00EC22F1">
        <w:t xml:space="preserve"> But unless there is anything in the planning framework that gives the local authorities making the decisions about planning applications the tools to drive that change through the planning </w:t>
      </w:r>
      <w:r w:rsidR="00A7534D">
        <w:t>process—</w:t>
      </w:r>
      <w:r w:rsidRPr="00EC22F1">
        <w:t>they are relatively soft measures</w:t>
      </w:r>
      <w:r w:rsidR="00A7534D">
        <w:t xml:space="preserve"> is what you’re saying</w:t>
      </w:r>
      <w:r w:rsidRPr="00EC22F1">
        <w:t>. The Government’s approach at the moment is to say that you would prefer it and encourage people to do that</w:t>
      </w:r>
      <w:r w:rsidR="00A7534D">
        <w:t>,</w:t>
      </w:r>
      <w:r w:rsidRPr="00EC22F1">
        <w:t xml:space="preserve"> but there is no framework as such that will drive a significant shift from what has always been the case to a change in practice around this area.</w:t>
      </w:r>
    </w:p>
    <w:p w:rsidR="00932DA3" w:rsidRPr="00EC22F1" w:rsidP="00932DA3">
      <w:pPr>
        <w:pStyle w:val="Answer"/>
      </w:pPr>
      <w:sdt>
        <w:sdtPr>
          <w:alias w:val="Witness"/>
          <w:id w:val="-916550897"/>
          <w:placeholder>
            <w:docPart w:val="227A166FDCDA45EFA34996796C2507C8"/>
          </w:placeholder>
          <w:richText/>
        </w:sdtPr>
        <w:sdtContent>
          <w:r w:rsidRPr="00EC22F1">
            <w:rPr>
              <w:b/>
              <w:i/>
            </w:rPr>
            <w:t>Eddie Hughes:</w:t>
          </w:r>
        </w:sdtContent>
      </w:sdt>
      <w:r w:rsidRPr="00EC22F1">
        <w:t xml:space="preserve"> But to a degree, the national code that Catherine just mentioned is exactly that. It is a national code. The local authorities that are particularly enthusiastic about this ca</w:t>
      </w:r>
      <w:r w:rsidR="00A7534D">
        <w:t>u</w:t>
      </w:r>
      <w:r w:rsidRPr="00EC22F1">
        <w:t>se can then have a local code based on their local circumstances.</w:t>
      </w:r>
    </w:p>
    <w:p w:rsidR="00932DA3" w:rsidRPr="00EC22F1" w:rsidP="00932DA3">
      <w:pPr>
        <w:pStyle w:val="Answer"/>
      </w:pPr>
      <w:r w:rsidRPr="00EC22F1">
        <w:t>It feels to me that we have a difference of opinion. The Government’s job is to set those guidelines and then for local councils frequently to interpret them as they see appropriate for their local area. It feels to me that the best work is done when the Government are being least prescriptive because they allow people the latitude to innovate locally. I trust local councils to understand how they can apply the national codes in a local way.</w:t>
      </w:r>
    </w:p>
    <w:p w:rsidR="00932DA3" w:rsidRPr="00EC22F1" w:rsidP="00932DA3">
      <w:pPr>
        <w:pStyle w:val="Question"/>
        <w:numPr>
          <w:ilvl w:val="0"/>
          <w:numId w:val="9"/>
        </w:numPr>
      </w:pPr>
      <w:sdt>
        <w:sdtPr>
          <w:alias w:val="Member"/>
          <w:tag w:val="&lt;Member mnisId='4510' dodsId='110373'&gt;"/>
          <w:id w:val="-1324428442"/>
          <w:placeholder>
            <w:docPart w:val="227A166FDCDA45EFA34996796C2507C8"/>
          </w:placeholder>
          <w:richText/>
        </w:sdtPr>
        <w:sdtContent>
          <w:r w:rsidRPr="00EC22F1">
            <w:rPr>
              <w:b/>
            </w:rPr>
            <w:t>Helen Hayes:</w:t>
          </w:r>
        </w:sdtContent>
      </w:sdt>
      <w:r w:rsidRPr="00EC22F1">
        <w:t xml:space="preserve"> They can only do that with backup from the Government. Otherwise, they get taken to appeal and their decisions get overridden by the inspector.</w:t>
      </w:r>
    </w:p>
    <w:p w:rsidR="00932DA3" w:rsidRPr="00EC22F1" w:rsidP="00932DA3">
      <w:pPr>
        <w:pStyle w:val="QuestionCont"/>
      </w:pPr>
      <w:r w:rsidRPr="00EC22F1">
        <w:t>Permitted development rights has meant a major deregulation of planning policy that we have seen taking place over the last seven years. From the then MHCLG’s own analysis and independent research commissioned by MHCLG, PDR was found to produce lower-quality housing. The further relaxation to allow demolition appears also to have perversely incentivised landowners to demolish buildings rather than to reuse them. Do you have any plans to reform permitted development rights so that they align with net zero policies and with social wellbeing objectives?</w:t>
      </w:r>
    </w:p>
    <w:p w:rsidR="00EC22F1" w:rsidRPr="00EC22F1" w:rsidP="00EC22F1">
      <w:pPr>
        <w:pStyle w:val="Answer"/>
      </w:pPr>
      <w:sdt>
        <w:sdtPr>
          <w:alias w:val="Witness"/>
          <w:id w:val="417141909"/>
          <w:placeholder>
            <w:docPart w:val="227A166FDCDA45EFA34996796C2507C8"/>
          </w:placeholder>
          <w:richText/>
        </w:sdtPr>
        <w:sdtContent>
          <w:r w:rsidRPr="00EC22F1" w:rsidR="00932DA3">
            <w:rPr>
              <w:b/>
              <w:i/>
            </w:rPr>
            <w:t>Eddie Hughes:</w:t>
          </w:r>
        </w:sdtContent>
      </w:sdt>
      <w:r w:rsidRPr="00EC22F1" w:rsidR="00932DA3">
        <w:t xml:space="preserve"> I am not sure that I recognise the premise of your question. This is just my limited knowledge, I am afraid. The only research that I am familiar with from the Government’s point of view was </w:t>
      </w:r>
      <w:r w:rsidR="00A7534D">
        <w:t xml:space="preserve">stuff they </w:t>
      </w:r>
      <w:r w:rsidRPr="00EC22F1" w:rsidR="00932DA3">
        <w:t xml:space="preserve">commissioned and </w:t>
      </w:r>
      <w:r w:rsidR="00A7534D">
        <w:t xml:space="preserve">that </w:t>
      </w:r>
      <w:r w:rsidRPr="00EC22F1" w:rsidR="00932DA3">
        <w:t>reported in 2020</w:t>
      </w:r>
      <w:r w:rsidR="00A7534D">
        <w:t>, I think</w:t>
      </w:r>
      <w:r w:rsidRPr="00EC22F1" w:rsidR="00932DA3">
        <w:t xml:space="preserve">. It was a paper done by UCL and Liverpool University </w:t>
      </w:r>
      <w:r w:rsidRPr="00EC22F1">
        <w:t>and I remember some negative commentary following the production of that, but, having read the report rather than the headlines, I do not think it is as clear cut as that. In fact, my recollection is that the word “nuanced” was used in the report a few times. When they were making the comparison, for example, between buildings built through standard planning permission versus permitted development rights, my vague recollection—and I might have to write to you if I am wrong about this—is that they said that the comparison was pretty much parity in energy efficiency, for example.</w:t>
      </w:r>
    </w:p>
    <w:p w:rsidR="00EC22F1" w:rsidRPr="00EC22F1" w:rsidP="00EC22F1">
      <w:pPr>
        <w:pStyle w:val="Question"/>
        <w:numPr>
          <w:ilvl w:val="0"/>
          <w:numId w:val="9"/>
        </w:numPr>
      </w:pPr>
      <w:sdt>
        <w:sdtPr>
          <w:alias w:val="Member"/>
          <w:tag w:val="&lt;Member mnisId='4510' dodsId='110373'&gt;"/>
          <w:id w:val="578562796"/>
          <w:placeholder>
            <w:docPart w:val="DE2BED298B7E4966BD799BC54F77EC57"/>
          </w:placeholder>
          <w:richText/>
        </w:sdtPr>
        <w:sdtContent>
          <w:r w:rsidRPr="00EC22F1">
            <w:rPr>
              <w:b/>
            </w:rPr>
            <w:t>Helen Hayes:</w:t>
          </w:r>
        </w:sdtContent>
      </w:sdt>
      <w:r w:rsidRPr="00EC22F1">
        <w:t xml:space="preserve"> My point </w:t>
      </w:r>
      <w:r w:rsidR="0015529A">
        <w:t>is</w:t>
      </w:r>
      <w:r w:rsidRPr="00EC22F1">
        <w:t xml:space="preserve"> that the report was critical. It was a very detailed report and it acknowledged that some of the homes that were built were of an inadequate standard for sure, but since then the Government have further deregulated by expanding PDR to include demolition as well. If we are talking about the objective of needing to switch from demolition more to retrofit and reuse, that particular policy has perversely incentivised demolition</w:t>
      </w:r>
      <w:r w:rsidR="00A7534D">
        <w:t>. It is</w:t>
      </w:r>
      <w:r w:rsidRPr="00EC22F1">
        <w:t xml:space="preserve"> easier.</w:t>
      </w:r>
    </w:p>
    <w:p w:rsidR="00EC22F1" w:rsidRPr="00EC22F1" w:rsidP="00EC22F1">
      <w:pPr>
        <w:pStyle w:val="Question"/>
        <w:numPr>
          <w:ilvl w:val="0"/>
          <w:numId w:val="0"/>
        </w:numPr>
        <w:ind w:left="794"/>
      </w:pPr>
      <w:r w:rsidRPr="00EC22F1">
        <w:t>If you own a disused office building under current policy, it is much more straightforward often to demolish it and build a new building than it is to work out how you turn a building that was built for one purpose into something else. Therefore, that policy has perversely incentivised demolition. Do you plan to do anything about that in the world of a climate crisis that demands that we move very quickly to less demolition and more retrofit and reuse?</w:t>
      </w:r>
    </w:p>
    <w:p w:rsidR="00EC22F1" w:rsidRPr="00EC22F1" w:rsidP="00EC22F1">
      <w:pPr>
        <w:pStyle w:val="Answer"/>
      </w:pPr>
      <w:sdt>
        <w:sdtPr>
          <w:alias w:val="Witness"/>
          <w:id w:val="-538741863"/>
          <w:placeholder>
            <w:docPart w:val="DE2BED298B7E4966BD799BC54F77EC57"/>
          </w:placeholder>
          <w:richText/>
        </w:sdtPr>
        <w:sdtContent>
          <w:r w:rsidRPr="00EC22F1">
            <w:rPr>
              <w:b/>
              <w:i/>
            </w:rPr>
            <w:t>Eddie Hughes:</w:t>
          </w:r>
        </w:sdtContent>
      </w:sdt>
      <w:r w:rsidRPr="00EC22F1">
        <w:t xml:space="preserve"> With the example I gave earlier, the idea that there may be more office space that will not be used as a result of the change in working patterns following Covid, if those buildings are now converted to residential use that strikes me as it can—</w:t>
      </w:r>
    </w:p>
    <w:p w:rsidR="00EC22F1" w:rsidRPr="00EC22F1" w:rsidP="00EC22F1">
      <w:pPr>
        <w:pStyle w:val="Question"/>
        <w:numPr>
          <w:ilvl w:val="0"/>
          <w:numId w:val="9"/>
        </w:numPr>
      </w:pPr>
      <w:sdt>
        <w:sdtPr>
          <w:alias w:val="Member"/>
          <w:tag w:val="&lt;Member mnisId='4510' dodsId='110373'&gt;"/>
          <w:id w:val="2054187759"/>
          <w:placeholder>
            <w:docPart w:val="DE2BED298B7E4966BD799BC54F77EC57"/>
          </w:placeholder>
          <w:richText/>
        </w:sdtPr>
        <w:sdtContent>
          <w:r w:rsidRPr="00EC22F1">
            <w:rPr>
              <w:b/>
            </w:rPr>
            <w:t>Helen Hayes:</w:t>
          </w:r>
        </w:sdtContent>
      </w:sdt>
      <w:r w:rsidRPr="00EC22F1">
        <w:t xml:space="preserve"> You can demolish it under exactly the same policy that allows you to convert it. Now you can also demolish it. That is the point.</w:t>
      </w:r>
    </w:p>
    <w:p w:rsidR="00EC22F1" w:rsidRPr="00EC22F1" w:rsidP="00EC22F1">
      <w:pPr>
        <w:pStyle w:val="Answer"/>
      </w:pPr>
      <w:sdt>
        <w:sdtPr>
          <w:alias w:val="Witness"/>
          <w:id w:val="168457116"/>
          <w:placeholder>
            <w:docPart w:val="DE2BED298B7E4966BD799BC54F77EC57"/>
          </w:placeholder>
          <w:richText/>
        </w:sdtPr>
        <w:sdtContent>
          <w:r w:rsidRPr="00EC22F1">
            <w:rPr>
              <w:b/>
              <w:i/>
            </w:rPr>
            <w:t>Eddie Hughes:</w:t>
          </w:r>
        </w:sdtContent>
      </w:sdt>
      <w:r w:rsidRPr="00EC22F1">
        <w:t xml:space="preserve"> Largely, that is not what is happening. I can only say I have seen lots and lots of examples of the conversion from commercial to residential and that seems like an appropriate use. You also said the further deregulation of this legislation has happened fairly recently and so it would be interesting to see how that works, because one example of what we are allowing is people to build up. If you have a building that already has the </w:t>
      </w:r>
      <w:r w:rsidRPr="00EC22F1">
        <w:t>foundations in place and so on, and most of the superstructure, and you are simply adding an extra floor or two to it, that is a very environmentally friendly way of adding more buildings and increasing the number of homes that we have.</w:t>
      </w:r>
    </w:p>
    <w:p w:rsidR="00EC22F1" w:rsidRPr="00EC22F1" w:rsidP="00EC22F1">
      <w:pPr>
        <w:pStyle w:val="Answer"/>
      </w:pPr>
      <w:r w:rsidRPr="00EC22F1">
        <w:t>I completely understand your point about that in some circumstances there are unintended consequences with people taking the type of action that you are explaining. I am not altogether sure that it is of a significant enough nature at the moment for us to change the legislation. However, having said that, these are the types of things that we constantly should be revisiting. You are absolutely right that the Government intend one thing but devious developers spot an opportunity and take an alternative route.</w:t>
      </w:r>
    </w:p>
    <w:p w:rsidR="00EC22F1" w:rsidRPr="00EC22F1" w:rsidP="00EC22F1">
      <w:pPr>
        <w:pStyle w:val="Answer"/>
      </w:pPr>
      <w:r w:rsidRPr="00EC22F1">
        <w:t>One of the things that we saw, for example, was because there were no minimum specified space standards</w:t>
      </w:r>
      <w:r w:rsidR="00A7534D">
        <w:t>,</w:t>
      </w:r>
      <w:r w:rsidRPr="00EC22F1">
        <w:t xml:space="preserve"> people were creating flats that were too small to be habitable. We have addressed that. There were some properties that were converted with rooms that did not have windows in them, so I completely understand why you are concerned and the Government are monitoring these things to keep up when devious and inappropriate development takes place.</w:t>
      </w:r>
    </w:p>
    <w:p w:rsidR="00EC22F1" w:rsidRPr="00EC22F1" w:rsidP="00A7534D">
      <w:pPr>
        <w:pStyle w:val="Question"/>
      </w:pPr>
      <w:sdt>
        <w:sdtPr>
          <w:alias w:val="Member"/>
          <w:tag w:val="&lt;Member mnisId='4510' dodsId='110373'&gt;"/>
          <w:id w:val="-870297469"/>
          <w:placeholder>
            <w:docPart w:val="DE2BED298B7E4966BD799BC54F77EC57"/>
          </w:placeholder>
          <w:richText/>
        </w:sdtPr>
        <w:sdtContent>
          <w:r w:rsidRPr="00EC22F1">
            <w:rPr>
              <w:b/>
            </w:rPr>
            <w:t>Helen Hayes:</w:t>
          </w:r>
        </w:sdtContent>
      </w:sdt>
      <w:r w:rsidRPr="00EC22F1">
        <w:t xml:space="preserve"> </w:t>
      </w:r>
      <w:r w:rsidR="00A7534D">
        <w:t>Bascially</w:t>
      </w:r>
      <w:r w:rsidR="00A7534D">
        <w:t xml:space="preserve">, </w:t>
      </w:r>
      <w:r w:rsidRPr="00EC22F1">
        <w:t>a new loophole has been created around demolition and you might reconsider that in the light of this conversation about reducing carbon emissions.</w:t>
      </w:r>
    </w:p>
    <w:p w:rsidR="00EC22F1" w:rsidRPr="00EC22F1" w:rsidP="00EC22F1">
      <w:pPr>
        <w:pStyle w:val="QuestionCont"/>
      </w:pPr>
      <w:r w:rsidRPr="00EC22F1">
        <w:t xml:space="preserve">I have a final question. It might be more appropriate for Lord Callanan. Witnesses have repeatedly raised concerns with us, and indeed concerns have been raised over a long time, about the inequity of new builds being zero-rated for VAT while retrofitting is charged at 20% VAT. Do you agree that this runs entirely counter to net zero goals and are you recommending to the Treasury that a new VAT regime should be introduced that equalises </w:t>
      </w:r>
      <w:r w:rsidR="00A7534D">
        <w:t xml:space="preserve">VAT </w:t>
      </w:r>
      <w:r w:rsidRPr="00EC22F1">
        <w:t>on retrofit and new build?</w:t>
      </w:r>
    </w:p>
    <w:p w:rsidR="00EC22F1" w:rsidRPr="00EC22F1" w:rsidP="00EC22F1">
      <w:pPr>
        <w:pStyle w:val="Answer"/>
      </w:pPr>
      <w:sdt>
        <w:sdtPr>
          <w:alias w:val="Witness"/>
          <w:id w:val="1503009469"/>
          <w:placeholder>
            <w:docPart w:val="DE2BED298B7E4966BD799BC54F77EC57"/>
          </w:placeholder>
          <w:richText/>
        </w:sdtPr>
        <w:sdtContent>
          <w:r w:rsidRPr="00EC22F1">
            <w:rPr>
              <w:b/>
              <w:i/>
            </w:rPr>
            <w:t>Lord Callanan:</w:t>
          </w:r>
        </w:sdtContent>
      </w:sdt>
      <w:r w:rsidRPr="00EC22F1">
        <w:t xml:space="preserve"> I certainly understand the point that you are making. The Committee has made that repeatedly. Many others in the retrofit market have made the point as well. Energy saving materials are, of course, charged at 5% and there are various other exemptions built into the rules, but I totally understand the point that you are making.</w:t>
      </w:r>
    </w:p>
    <w:p w:rsidR="00EC22F1" w:rsidRPr="00EC22F1" w:rsidP="00EC22F1">
      <w:pPr>
        <w:pStyle w:val="Answer"/>
      </w:pPr>
      <w:r w:rsidRPr="00EC22F1">
        <w:t>We have made this point to the Treasury before. Tax policy is of course a matter for the Treasury. I am sure the Chancellor would want to argue that reducing his take of VAT affects the money that can be spent on other public services, but for a precise justification for why the Chancellor has not so far done that you would need to refer to the Treasury.</w:t>
      </w:r>
    </w:p>
    <w:p w:rsidR="00EC22F1" w:rsidRPr="00EC22F1" w:rsidP="00EC22F1">
      <w:pPr>
        <w:pStyle w:val="Question"/>
        <w:numPr>
          <w:ilvl w:val="0"/>
          <w:numId w:val="9"/>
        </w:numPr>
      </w:pPr>
      <w:sdt>
        <w:sdtPr>
          <w:alias w:val="Member"/>
          <w:tag w:val="&lt;Member mnisId='4848' dodsId=''&gt;"/>
          <w:id w:val="634613001"/>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I will move on to some questions about encouraging design and use of low</w:t>
      </w:r>
      <w:r w:rsidR="00A7534D">
        <w:t>-</w:t>
      </w:r>
      <w:r w:rsidRPr="00EC22F1">
        <w:t>carbon materials. Why is green infrastructure not given greater priority in the National Model Design Code?</w:t>
      </w:r>
    </w:p>
    <w:p w:rsidR="00EC22F1" w:rsidRPr="00EC22F1" w:rsidP="00EC22F1">
      <w:pPr>
        <w:pStyle w:val="Answer"/>
      </w:pPr>
      <w:sdt>
        <w:sdtPr>
          <w:alias w:val="Witness"/>
          <w:id w:val="-721372765"/>
          <w:placeholder>
            <w:docPart w:val="DE2BED298B7E4966BD799BC54F77EC57"/>
          </w:placeholder>
          <w:richText/>
        </w:sdtPr>
        <w:sdtContent>
          <w:r w:rsidRPr="00EC22F1">
            <w:rPr>
              <w:b/>
              <w:i/>
            </w:rPr>
            <w:t>Eddie Hughes:</w:t>
          </w:r>
        </w:sdtContent>
      </w:sdt>
      <w:r w:rsidRPr="00EC22F1">
        <w:t xml:space="preserve"> This feels like a bit of an extension of the theme that I have given previously about the purpose of something like a National Model Design Code, which is that the Government are there to set intentions, </w:t>
      </w:r>
      <w:r w:rsidRPr="00EC22F1">
        <w:t>direction of travel, to give broad</w:t>
      </w:r>
      <w:r w:rsidR="00A7534D">
        <w:t>-</w:t>
      </w:r>
      <w:r w:rsidRPr="00EC22F1">
        <w:t>brush guidance</w:t>
      </w:r>
      <w:r w:rsidR="00A7534D">
        <w:t xml:space="preserve">, and then it is </w:t>
      </w:r>
      <w:r w:rsidRPr="00EC22F1">
        <w:t>for people to interpret locally to ensure that their interpretation and use of that code best suits their local circumstances. Sometimes I think less detail is better because that is less prescriptive and allows for more innovation.</w:t>
      </w:r>
    </w:p>
    <w:p w:rsidR="00EC22F1" w:rsidRPr="00EC22F1" w:rsidP="00EC22F1">
      <w:pPr>
        <w:pStyle w:val="Question"/>
        <w:numPr>
          <w:ilvl w:val="0"/>
          <w:numId w:val="9"/>
        </w:numPr>
      </w:pPr>
      <w:sdt>
        <w:sdtPr>
          <w:alias w:val="Member"/>
          <w:tag w:val="&lt;Member mnisId='4848' dodsId=''&gt;"/>
          <w:id w:val="-65107933"/>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In a sense, it only makes cursory mention of things like embodied carbon, misleadingly referring to it probably as </w:t>
      </w:r>
      <w:r w:rsidR="00A7534D">
        <w:t>“</w:t>
      </w:r>
      <w:r w:rsidRPr="00EC22F1">
        <w:t>embodied energy.</w:t>
      </w:r>
      <w:r w:rsidR="00A7534D">
        <w:t>”</w:t>
      </w:r>
      <w:r w:rsidRPr="00EC22F1">
        <w:t xml:space="preserve"> Why is there no explanation of how to assess it, how to deal with the impact, how to mitigate emissions?</w:t>
      </w:r>
    </w:p>
    <w:p w:rsidR="00EC22F1" w:rsidRPr="00EC22F1" w:rsidP="00EC22F1">
      <w:pPr>
        <w:pStyle w:val="Answer"/>
      </w:pPr>
      <w:sdt>
        <w:sdtPr>
          <w:alias w:val="Witness"/>
          <w:id w:val="-1844765376"/>
          <w:placeholder>
            <w:docPart w:val="DE2BED298B7E4966BD799BC54F77EC57"/>
          </w:placeholder>
          <w:richText/>
        </w:sdtPr>
        <w:sdtContent>
          <w:r w:rsidRPr="00EC22F1">
            <w:rPr>
              <w:b/>
              <w:i/>
            </w:rPr>
            <w:t>Eddie Hughes:</w:t>
          </w:r>
        </w:sdtContent>
      </w:sdt>
      <w:r w:rsidRPr="00EC22F1">
        <w:t xml:space="preserve"> A number of those things come either from other documents or they are allowed to be interpreted and the sector has done that. I have mentioned examples of big building companies that have already taken this approach. They are already doing those calculations. We are seeing some</w:t>
      </w:r>
      <w:r w:rsidR="00A7534D">
        <w:t>,</w:t>
      </w:r>
      <w:r w:rsidRPr="00EC22F1">
        <w:t xml:space="preserve"> but not all of the big product manufacturers who are listing embodied carbon elements in the products that they are producing, and so sometimes it is not necessary for the Government to be prescriptive about something. The sector can interpret the direction of travel and then respond appropriately with either product development or the approach that a developer takes to decide what is in its best interests in the long term in how it approaches those sorts of codes.</w:t>
      </w:r>
    </w:p>
    <w:p w:rsidR="00EC22F1" w:rsidRPr="00EC22F1" w:rsidP="00EC22F1">
      <w:pPr>
        <w:pStyle w:val="Question"/>
        <w:numPr>
          <w:ilvl w:val="0"/>
          <w:numId w:val="9"/>
        </w:numPr>
      </w:pPr>
      <w:sdt>
        <w:sdtPr>
          <w:alias w:val="Member"/>
          <w:tag w:val="&lt;Member mnisId='4848' dodsId=''&gt;"/>
          <w:id w:val="791176894"/>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In a sense, there are too many stakeholders that are saying that the Government are not being ambitious enough in the design code in addressing the climate, ecological and nature emergency that we find ourselves in. There is no explanation, for example, of whole life carbon in the code.</w:t>
      </w:r>
    </w:p>
    <w:p w:rsidR="00EC22F1" w:rsidRPr="00EC22F1" w:rsidP="00EC22F1">
      <w:pPr>
        <w:pStyle w:val="Answer"/>
      </w:pPr>
      <w:sdt>
        <w:sdtPr>
          <w:alias w:val="Witness"/>
          <w:id w:val="1265188203"/>
          <w:placeholder>
            <w:docPart w:val="DE2BED298B7E4966BD799BC54F77EC57"/>
          </w:placeholder>
          <w:richText/>
        </w:sdtPr>
        <w:sdtContent>
          <w:r w:rsidRPr="00EC22F1">
            <w:rPr>
              <w:b/>
              <w:i/>
            </w:rPr>
            <w:t>Eddie Hughes:</w:t>
          </w:r>
        </w:sdtContent>
      </w:sdt>
      <w:r w:rsidRPr="00EC22F1">
        <w:t xml:space="preserve"> I think we have touched on the explanation as to why there are some difficulties settling on a calculation method although, as you referred to earlier, a significant amount of work is being done to move us in the right direction.</w:t>
      </w:r>
    </w:p>
    <w:p w:rsidR="00EC22F1" w:rsidRPr="00EC22F1" w:rsidP="00EC22F1">
      <w:pPr>
        <w:pStyle w:val="Answer"/>
      </w:pPr>
      <w:r w:rsidRPr="00EC22F1">
        <w:t>The other thing that I think is important to remember is pace. Some of the people that you have heard of may be at the bigger end of the spectrum, either producers or developers, and so they can cope with certain things that we throw at them with legislative obligations whereas the smaller developers cannot. We need to be able to bring the sector as a whole with us rather than just enforce a pace of change, which is fine for the biggest developers but not necessarily for the medium-sized and smaller ones.</w:t>
      </w:r>
    </w:p>
    <w:p w:rsidR="00EC22F1" w:rsidRPr="00EC22F1" w:rsidP="00EC22F1">
      <w:pPr>
        <w:pStyle w:val="Question"/>
        <w:numPr>
          <w:ilvl w:val="0"/>
          <w:numId w:val="9"/>
        </w:numPr>
      </w:pPr>
      <w:sdt>
        <w:sdtPr>
          <w:alias w:val="Member"/>
          <w:tag w:val="&lt;Member mnisId='4848' dodsId=''&gt;"/>
          <w:id w:val="-2110808839"/>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Will the Government look at all to refine the code to address the concerns that are raised? Perhaps Lord Callanan can address that.</w:t>
      </w:r>
    </w:p>
    <w:p w:rsidR="00EC22F1" w:rsidRPr="00EC22F1" w:rsidP="00EC22F1">
      <w:pPr>
        <w:pStyle w:val="Answer"/>
      </w:pPr>
      <w:sdt>
        <w:sdtPr>
          <w:alias w:val="Witness"/>
          <w:id w:val="1298792307"/>
          <w:placeholder>
            <w:docPart w:val="DE2BED298B7E4966BD799BC54F77EC57"/>
          </w:placeholder>
          <w:richText/>
        </w:sdtPr>
        <w:sdtContent>
          <w:r w:rsidRPr="00EC22F1">
            <w:rPr>
              <w:b/>
              <w:i/>
            </w:rPr>
            <w:t>Eddie Hughes:</w:t>
          </w:r>
        </w:sdtContent>
      </w:sdt>
      <w:r w:rsidRPr="00EC22F1">
        <w:t xml:space="preserve"> I think that is with me. We regularly take that feedback and we are happy to tweak and amend, as is appropriate, but it is important when considering any changes that we take feedback from as wide a range of people as possible so that we are not just reacting to those who are biggest and loudest. We are open to change. That is my point.</w:t>
      </w:r>
    </w:p>
    <w:p w:rsidR="00EC22F1" w:rsidRPr="00EC22F1" w:rsidP="00EC22F1">
      <w:pPr>
        <w:pStyle w:val="Remark"/>
      </w:pPr>
      <w:sdt>
        <w:sdtPr>
          <w:alias w:val="Member"/>
          <w:tag w:val="&lt;Member mnisId='1542' dodsId='35388'&gt;"/>
          <w:id w:val="966399014"/>
          <w:placeholder>
            <w:docPart w:val="DE2BED298B7E4966BD799BC54F77EC57"/>
          </w:placeholder>
          <w:richText/>
        </w:sdtPr>
        <w:sdtContent>
          <w:r w:rsidRPr="00EC22F1">
            <w:rPr>
              <w:b/>
              <w:bCs/>
            </w:rPr>
            <w:t>Chair:</w:t>
          </w:r>
        </w:sdtContent>
      </w:sdt>
      <w:r w:rsidRPr="00EC22F1">
        <w:t xml:space="preserve"> This should be your last question because we have two more sections.</w:t>
      </w:r>
    </w:p>
    <w:p w:rsidR="00EC22F1" w:rsidRPr="00EC22F1" w:rsidP="00EC22F1">
      <w:pPr>
        <w:pStyle w:val="Question"/>
        <w:numPr>
          <w:ilvl w:val="0"/>
          <w:numId w:val="9"/>
        </w:numPr>
      </w:pPr>
      <w:sdt>
        <w:sdtPr>
          <w:alias w:val="Member"/>
          <w:tag w:val="&lt;Member mnisId='4848' dodsId=''&gt;"/>
          <w:id w:val="-1648043526"/>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Yes. Perhaps Lord Callanan can answer this. How will the Government work to promote resource efficiency in construction?</w:t>
      </w:r>
    </w:p>
    <w:p w:rsidR="00EC22F1" w:rsidRPr="00EC22F1" w:rsidP="00EC22F1">
      <w:pPr>
        <w:pStyle w:val="Answer"/>
      </w:pPr>
      <w:sdt>
        <w:sdtPr>
          <w:alias w:val="Witness"/>
          <w:id w:val="-7605662"/>
          <w:placeholder>
            <w:docPart w:val="DE2BED298B7E4966BD799BC54F77EC57"/>
          </w:placeholder>
          <w:richText/>
        </w:sdtPr>
        <w:sdtContent>
          <w:r w:rsidRPr="00EC22F1">
            <w:rPr>
              <w:b/>
              <w:i/>
            </w:rPr>
            <w:t>Lord Callanan:</w:t>
          </w:r>
        </w:sdtContent>
      </w:sdt>
      <w:r w:rsidRPr="00EC22F1">
        <w:t xml:space="preserve"> We have the </w:t>
      </w:r>
      <w:r w:rsidR="00A7534D">
        <w:t>i</w:t>
      </w:r>
      <w:r w:rsidRPr="00EC22F1">
        <w:t xml:space="preserve">ndustrial </w:t>
      </w:r>
      <w:r w:rsidR="00A7534D">
        <w:t>d</w:t>
      </w:r>
      <w:r w:rsidRPr="00EC22F1">
        <w:t xml:space="preserve">ecarbonisation </w:t>
      </w:r>
      <w:r w:rsidR="00A7534D">
        <w:t>s</w:t>
      </w:r>
      <w:r w:rsidRPr="00EC22F1">
        <w:t>trategy particularly playing towards steel and cement. We have something like £2 billion worth of funding going into things like carbon capture, usage and storage, the hydrogen strategy and so on. All will contribute towards helping what are difficult to decarbonise sectors, particularly steel and cement, to reduce their carbon footprint and to produce greater resource efficiency.</w:t>
      </w:r>
    </w:p>
    <w:p w:rsidR="00EC22F1" w:rsidRPr="00EC22F1" w:rsidP="00EC22F1">
      <w:pPr>
        <w:pStyle w:val="Question"/>
        <w:numPr>
          <w:ilvl w:val="0"/>
          <w:numId w:val="0"/>
        </w:numPr>
        <w:ind w:left="794"/>
      </w:pPr>
      <w:sdt>
        <w:sdtPr>
          <w:alias w:val="Member"/>
          <w:tag w:val="&lt;Member mnisId='4848' dodsId=''&gt;"/>
          <w:id w:val="1871635696"/>
          <w:placeholder>
            <w:docPart w:val="DE2BED298B7E4966BD799BC54F77EC57"/>
          </w:placeholder>
          <w:richText/>
        </w:sdtPr>
        <w:sdtContent>
          <w:r w:rsidRPr="00EC22F1">
            <w:rPr>
              <w:b/>
            </w:rPr>
            <w:t xml:space="preserve">Claudia </w:t>
          </w:r>
          <w:r w:rsidRPr="00EC22F1">
            <w:rPr>
              <w:b/>
            </w:rPr>
            <w:t>Webbe</w:t>
          </w:r>
          <w:r w:rsidRPr="00EC22F1">
            <w:rPr>
              <w:b/>
            </w:rPr>
            <w:t>:</w:t>
          </w:r>
        </w:sdtContent>
      </w:sdt>
      <w:r w:rsidRPr="00EC22F1">
        <w:t xml:space="preserve"> It looks as though I have run out of time.</w:t>
      </w:r>
    </w:p>
    <w:p w:rsidR="00EC22F1" w:rsidRPr="00EC22F1" w:rsidP="00EC22F1">
      <w:pPr>
        <w:pStyle w:val="Question"/>
        <w:numPr>
          <w:ilvl w:val="0"/>
          <w:numId w:val="0"/>
        </w:numPr>
        <w:ind w:left="794"/>
      </w:pPr>
      <w:sdt>
        <w:sdtPr>
          <w:alias w:val="Member"/>
          <w:tag w:val="&lt;Member mnisId='1542' dodsId='35388'&gt;"/>
          <w:id w:val="-1318645716"/>
          <w:placeholder>
            <w:docPart w:val="DE2BED298B7E4966BD799BC54F77EC57"/>
          </w:placeholder>
          <w:richText/>
        </w:sdtPr>
        <w:sdtContent>
          <w:r w:rsidRPr="00EC22F1">
            <w:rPr>
              <w:b/>
            </w:rPr>
            <w:t>Chair:</w:t>
          </w:r>
        </w:sdtContent>
      </w:sdt>
      <w:r w:rsidRPr="00EC22F1">
        <w:t xml:space="preserve"> I am sorry. We have a hard stop at 4 o’clock. We have two more sections to get in. Thank you, Claudia, very much.</w:t>
      </w:r>
    </w:p>
    <w:p w:rsidR="00EC22F1" w:rsidRPr="00EC22F1" w:rsidP="00EC22F1">
      <w:pPr>
        <w:pStyle w:val="Question"/>
        <w:numPr>
          <w:ilvl w:val="0"/>
          <w:numId w:val="9"/>
        </w:numPr>
      </w:pPr>
      <w:sdt>
        <w:sdtPr>
          <w:alias w:val="Member"/>
          <w:tag w:val="&lt;Member mnisId='4784' dodsId=''&gt;"/>
          <w:id w:val="1290634094"/>
          <w:placeholder>
            <w:docPart w:val="DE2BED298B7E4966BD799BC54F77EC57"/>
          </w:placeholder>
          <w:richText/>
        </w:sdtPr>
        <w:sdtContent>
          <w:r w:rsidRPr="00EC22F1">
            <w:rPr>
              <w:b/>
            </w:rPr>
            <w:t>Duncan Baker:</w:t>
          </w:r>
        </w:sdtContent>
      </w:sdt>
      <w:r w:rsidRPr="00EC22F1">
        <w:t xml:space="preserve"> Lord Callanan, in light of Grenfell the Government brought in the combustible materials ban. The problem with that is it has not differentiated between cladding and structural wood, for instance, in building walls and so on. Can you see the Government clarifying their position on that? If you envisage that laminated wood can be up to 10 times stronger than steel, it can be made so that it is non-combustible, surely we are stifling innovation to get to where we want to with sustainability of building products.</w:t>
      </w:r>
    </w:p>
    <w:p w:rsidR="00EC22F1" w:rsidRPr="00EC22F1" w:rsidP="00EC22F1">
      <w:pPr>
        <w:pStyle w:val="Answer"/>
      </w:pPr>
      <w:sdt>
        <w:sdtPr>
          <w:alias w:val="Witness"/>
          <w:id w:val="-1813253117"/>
          <w:placeholder>
            <w:docPart w:val="DE2BED298B7E4966BD799BC54F77EC57"/>
          </w:placeholder>
          <w:richText/>
        </w:sdtPr>
        <w:sdtContent>
          <w:r w:rsidRPr="00EC22F1">
            <w:rPr>
              <w:b/>
              <w:i/>
            </w:rPr>
            <w:t>Lord Callanan:</w:t>
          </w:r>
        </w:sdtContent>
      </w:sdt>
      <w:r w:rsidRPr="00EC22F1">
        <w:t xml:space="preserve"> If we are talking about the use of cladding, wood, and so on, I think that is probably a matter for you to look at, is it?</w:t>
      </w:r>
    </w:p>
    <w:p w:rsidR="00EC22F1" w:rsidRPr="00EC22F1" w:rsidP="00EC22F1">
      <w:pPr>
        <w:pStyle w:val="Answer"/>
      </w:pPr>
      <w:sdt>
        <w:sdtPr>
          <w:alias w:val="Witness"/>
          <w:id w:val="-812018107"/>
          <w:placeholder>
            <w:docPart w:val="DE2BED298B7E4966BD799BC54F77EC57"/>
          </w:placeholder>
          <w:richText/>
        </w:sdtPr>
        <w:sdtContent>
          <w:r w:rsidRPr="00EC22F1">
            <w:rPr>
              <w:b/>
              <w:i/>
            </w:rPr>
            <w:t>Eddie Hughes:</w:t>
          </w:r>
        </w:sdtContent>
      </w:sdt>
      <w:r w:rsidRPr="00EC22F1">
        <w:t xml:space="preserve"> I think it is. First and foremost, it has to be to focus on safety. While I completely understand that we are having a discussion about sustainability and so on, in light of Grenfell, and given the debate that is going on in the Chamber at the moment, our pre-eminent focus has to be on safety.</w:t>
      </w:r>
    </w:p>
    <w:p w:rsidR="00EC22F1" w:rsidRPr="00EC22F1" w:rsidP="00EC22F1">
      <w:pPr>
        <w:pStyle w:val="Answer"/>
      </w:pPr>
      <w:r w:rsidRPr="00EC22F1">
        <w:t>However, having said that, I mentioned earlier things like in Scotland the amount of timber that is being used for timber framing of new build homes. Is there a future for timber and is it going to be very significant? It absolutely is. We need to continue to work with the sector and those who are developing further products to make sure that they are tested appropriately and that we keep pace with new products that are designed.</w:t>
      </w:r>
    </w:p>
    <w:p w:rsidR="00EC22F1" w:rsidRPr="00EC22F1" w:rsidP="00EC22F1">
      <w:pPr>
        <w:pStyle w:val="Question"/>
        <w:numPr>
          <w:ilvl w:val="0"/>
          <w:numId w:val="9"/>
        </w:numPr>
      </w:pPr>
      <w:sdt>
        <w:sdtPr>
          <w:alias w:val="Member"/>
          <w:tag w:val="&lt;Member mnisId='4784' dodsId=''&gt;"/>
          <w:id w:val="1403249098"/>
          <w:placeholder>
            <w:docPart w:val="DE2BED298B7E4966BD799BC54F77EC57"/>
          </w:placeholder>
          <w:richText/>
        </w:sdtPr>
        <w:sdtContent>
          <w:r w:rsidRPr="00EC22F1">
            <w:rPr>
              <w:b/>
            </w:rPr>
            <w:t>Duncan Baker:</w:t>
          </w:r>
        </w:sdtContent>
      </w:sdt>
      <w:r w:rsidRPr="00EC22F1">
        <w:t xml:space="preserve"> Therefore, safety is paramount. What commitment will you make, as a Government Minister, to put in testing of wooden products to move us in the direction we want to get to? Bearing in mind that</w:t>
      </w:r>
      <w:r w:rsidR="00A7534D">
        <w:t>,</w:t>
      </w:r>
      <w:r w:rsidRPr="00EC22F1">
        <w:t xml:space="preserve"> in the 25</w:t>
      </w:r>
      <w:r w:rsidR="00A7534D">
        <w:t>-y</w:t>
      </w:r>
      <w:r w:rsidRPr="00EC22F1">
        <w:t xml:space="preserve">ear </w:t>
      </w:r>
      <w:r w:rsidR="00A7534D">
        <w:t>e</w:t>
      </w:r>
      <w:r w:rsidRPr="00EC22F1">
        <w:t xml:space="preserve">nvironment </w:t>
      </w:r>
      <w:r w:rsidR="00A7534D">
        <w:t>p</w:t>
      </w:r>
      <w:r w:rsidRPr="00EC22F1">
        <w:t>lan</w:t>
      </w:r>
      <w:r w:rsidR="00A7534D">
        <w:t>,</w:t>
      </w:r>
      <w:r w:rsidRPr="00EC22F1">
        <w:t xml:space="preserve"> DEFRA has said that we want to move in this direction, can you make a commitment now that you will ensure that the Government will research and make sure appropriate testing goes into the safety of these products?</w:t>
      </w:r>
    </w:p>
    <w:p w:rsidR="00EC22F1" w:rsidRPr="00EC22F1" w:rsidP="00EC22F1">
      <w:pPr>
        <w:pStyle w:val="Answer"/>
      </w:pPr>
      <w:sdt>
        <w:sdtPr>
          <w:alias w:val="Witness"/>
          <w:id w:val="771126247"/>
          <w:placeholder>
            <w:docPart w:val="DE2BED298B7E4966BD799BC54F77EC57"/>
          </w:placeholder>
          <w:richText/>
        </w:sdtPr>
        <w:sdtContent>
          <w:r w:rsidRPr="00EC22F1">
            <w:rPr>
              <w:b/>
              <w:i/>
            </w:rPr>
            <w:t>Eddie Hughes:</w:t>
          </w:r>
        </w:sdtContent>
      </w:sdt>
      <w:r w:rsidRPr="00EC22F1">
        <w:t xml:space="preserve"> Zac, Lord Goldsmith, has convened a committee, across Government Departments and interacting with industry, to look at how we make best use of timber, what the blockers are to it being used and ensure that we work with the sector to develop that testing. The question of finances is outside my Department, I am afraid, although my </w:t>
      </w:r>
      <w:r w:rsidRPr="00EC22F1">
        <w:t>understanding is that DEFRA will be making money available—I think £1.5 million—through the forestry work to help improve the use of timber products.</w:t>
      </w:r>
    </w:p>
    <w:p w:rsidR="00EC22F1" w:rsidRPr="00EC22F1" w:rsidP="00EC22F1">
      <w:pPr>
        <w:pStyle w:val="Answer"/>
      </w:pPr>
      <w:sdt>
        <w:sdtPr>
          <w:alias w:val="Witness"/>
          <w:id w:val="570158230"/>
          <w:placeholder>
            <w:docPart w:val="DE2BED298B7E4966BD799BC54F77EC57"/>
          </w:placeholder>
          <w:richText/>
        </w:sdtPr>
        <w:sdtContent>
          <w:r w:rsidRPr="00EC22F1">
            <w:rPr>
              <w:b/>
              <w:i/>
            </w:rPr>
            <w:t>Catherine Adams:</w:t>
          </w:r>
        </w:sdtContent>
      </w:sdt>
      <w:r w:rsidRPr="00EC22F1">
        <w:t xml:space="preserve"> The Government have consulted on proposals about the ban on combustible materials on external walls of buildings. We are still considering the inputs into that response, and so the Government response on that consultation is forthcoming.</w:t>
      </w:r>
    </w:p>
    <w:p w:rsidR="00EC22F1" w:rsidRPr="00EC22F1" w:rsidP="00EC22F1">
      <w:pPr>
        <w:pStyle w:val="Question"/>
        <w:numPr>
          <w:ilvl w:val="0"/>
          <w:numId w:val="9"/>
        </w:numPr>
      </w:pPr>
      <w:sdt>
        <w:sdtPr>
          <w:alias w:val="Member"/>
          <w:tag w:val="&lt;Member mnisId='4784' dodsId=''&gt;"/>
          <w:id w:val="673228540"/>
          <w:placeholder>
            <w:docPart w:val="DE2BED298B7E4966BD799BC54F77EC57"/>
          </w:placeholder>
          <w:richText/>
        </w:sdtPr>
        <w:sdtContent>
          <w:r w:rsidRPr="00EC22F1">
            <w:rPr>
              <w:b/>
            </w:rPr>
            <w:t>Duncan Baker:</w:t>
          </w:r>
        </w:sdtContent>
      </w:sdt>
      <w:r w:rsidRPr="00EC22F1">
        <w:t xml:space="preserve"> Adjacent to this problem, we also have the one of insurance. We can do all that we possibly want to in proving that it is safe. That will probably help the insurance market in the long run, but we have had inquiry sessions where the evidence has been that multiple projects have been stopped and shifted from a wooden construction to a steel construction because people cannot get the right insurance. What can the Government do to try to support the insurance industry to back these projects?</w:t>
      </w:r>
    </w:p>
    <w:p w:rsidR="00EC22F1" w:rsidRPr="00EC22F1" w:rsidP="00EC22F1">
      <w:pPr>
        <w:pStyle w:val="Answer"/>
      </w:pPr>
      <w:sdt>
        <w:sdtPr>
          <w:alias w:val="Witness"/>
          <w:id w:val="-1490468003"/>
          <w:placeholder>
            <w:docPart w:val="DE2BED298B7E4966BD799BC54F77EC57"/>
          </w:placeholder>
          <w:richText/>
        </w:sdtPr>
        <w:sdtContent>
          <w:r w:rsidRPr="00EC22F1">
            <w:rPr>
              <w:b/>
              <w:i/>
            </w:rPr>
            <w:t>Eddie Hughes:</w:t>
          </w:r>
        </w:sdtContent>
      </w:sdt>
      <w:r w:rsidRPr="00EC22F1">
        <w:t xml:space="preserve"> That is a very valid point. We have seen the challenges that tenants have had with insurance companies post-Grenfell. There is ongoing dialogue between Government Departments and big insurers to make sure that they take a proportionate risk-based approach to these products.</w:t>
      </w:r>
    </w:p>
    <w:p w:rsidR="00EC22F1" w:rsidRPr="00EC22F1" w:rsidP="00EC22F1">
      <w:pPr>
        <w:pStyle w:val="Answer"/>
      </w:pPr>
      <w:r w:rsidRPr="00EC22F1">
        <w:t>I guess the natural progress is that as we continue to test the products and approve their appropriateness for use in different circumstances, it will be incumbent on us, as part of the Government, to work with the insurance sector to make sure they keep pace with those developments and, as I say, take that risk-based approach. I completely understand the circumstances you are talking about—the challenge—and the Government are alive to it and our Department and DEFRA will be working with insurance companies to bring them along.</w:t>
      </w:r>
    </w:p>
    <w:p w:rsidR="00EC22F1" w:rsidRPr="00EC22F1" w:rsidP="00EC22F1">
      <w:pPr>
        <w:pStyle w:val="Question"/>
        <w:numPr>
          <w:ilvl w:val="0"/>
          <w:numId w:val="0"/>
        </w:numPr>
        <w:ind w:left="794"/>
      </w:pPr>
      <w:sdt>
        <w:sdtPr>
          <w:alias w:val="Member"/>
          <w:tag w:val="&lt;Member mnisId='1542' dodsId='35388'&gt;"/>
          <w:id w:val="-1766993402"/>
          <w:placeholder>
            <w:docPart w:val="DE2BED298B7E4966BD799BC54F77EC57"/>
          </w:placeholder>
          <w:richText/>
        </w:sdtPr>
        <w:sdtContent>
          <w:r w:rsidRPr="00EC22F1">
            <w:rPr>
              <w:b/>
            </w:rPr>
            <w:t>Chair:</w:t>
          </w:r>
        </w:sdtContent>
      </w:sdt>
      <w:r w:rsidRPr="00EC22F1">
        <w:t xml:space="preserve"> Duncan, commendably concise. Valerie </w:t>
      </w:r>
      <w:r w:rsidRPr="00EC22F1">
        <w:t>Vaz</w:t>
      </w:r>
      <w:r w:rsidRPr="00EC22F1">
        <w:t xml:space="preserve"> to debut on this Committee.</w:t>
      </w:r>
    </w:p>
    <w:p w:rsidR="00EC22F1" w:rsidRPr="00EC22F1" w:rsidP="00EC22F1">
      <w:pPr>
        <w:pStyle w:val="Question"/>
        <w:numPr>
          <w:ilvl w:val="0"/>
          <w:numId w:val="9"/>
        </w:numPr>
      </w:pPr>
      <w:sdt>
        <w:sdtPr>
          <w:alias w:val="Member"/>
          <w:tag w:val="&lt;Member mnisId='4076' dodsId='84905'&gt;"/>
          <w:id w:val="-275556850"/>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Thank you. I want to touch on skills and training. There was an excellent report from this Committee, before I </w:t>
      </w:r>
      <w:r w:rsidR="00A7534D">
        <w:t>be</w:t>
      </w:r>
      <w:r w:rsidRPr="00EC22F1">
        <w:t xml:space="preserve">came </w:t>
      </w:r>
      <w:r w:rsidR="00A7534D">
        <w:t>a member</w:t>
      </w:r>
      <w:r w:rsidRPr="00EC22F1">
        <w:t>, on green jobs. The Government have also produced the Green Jobs Taskforce and the heat and buildings strategy but there did not appear to be anything in that. The Committee’s report suggested that the Government should have a programme for upskilling across the construction industry. How are you getting on with that?</w:t>
      </w:r>
    </w:p>
    <w:p w:rsidR="00EC22F1" w:rsidRPr="00EC22F1" w:rsidP="00EC22F1">
      <w:pPr>
        <w:pStyle w:val="Answer"/>
      </w:pPr>
      <w:sdt>
        <w:sdtPr>
          <w:alias w:val="Witness"/>
          <w:id w:val="1434863034"/>
          <w:placeholder>
            <w:docPart w:val="DE2BED298B7E4966BD799BC54F77EC57"/>
          </w:placeholder>
          <w:richText/>
        </w:sdtPr>
        <w:sdtContent>
          <w:r w:rsidRPr="00EC22F1">
            <w:rPr>
              <w:b/>
              <w:i/>
            </w:rPr>
            <w:t>Lord Callanan:</w:t>
          </w:r>
        </w:sdtContent>
      </w:sdt>
      <w:r w:rsidRPr="00EC22F1">
        <w:t xml:space="preserve"> I totally agree with your point. We need to have a massive transference of skills, as an example, from the gas industry. Many of the hundreds of thousands of people who are working in the gas industry will need to transition towards installing more electrified heat systems. We are doing a lot to try to encourage that. A lot of it is going on in the private sector already, which I will talk about in a second.</w:t>
      </w:r>
    </w:p>
    <w:p w:rsidR="00EC22F1" w:rsidRPr="00EC22F1" w:rsidP="00EC22F1">
      <w:pPr>
        <w:pStyle w:val="Answer"/>
      </w:pPr>
      <w:r w:rsidRPr="00EC22F1">
        <w:t xml:space="preserve">We have the construction skills delivery group. It is a joint BEIS and DfE group set up in November 2020 to try to identify where the skills gap is </w:t>
      </w:r>
      <w:r w:rsidRPr="00EC22F1">
        <w:t>and do what we can to fix it. Under the Green Homes Grant Local Authority Delivery, we allocated £6.9 million—which was oversubscribed—towards upskilling various parts of the workforce. We are working with the DfE to expand the green skills bootcamps in different areas of the country. That provides free training courses for 16 weeks for adults, including on in-home retrofit management and so on, and finally, £95 million from the Green Skills Fund to fund adults without existing level 3 equivalent qualifications to take those level 3 qualifications.</w:t>
      </w:r>
    </w:p>
    <w:p w:rsidR="00EC22F1" w:rsidRPr="00EC22F1" w:rsidP="00EC22F1">
      <w:pPr>
        <w:pStyle w:val="Answer"/>
      </w:pPr>
      <w:r w:rsidRPr="00EC22F1">
        <w:t>In addition to that, which is Government work, it is quite interesting to see the work that is taking place in the private sector. If I can give two examples. I visited Octopus in Slough a couple of months ago. It is training literally hundreds of people to install heat pumps and it is massively expanding the offer using the boiler operator scheme that will come in from April next year. Also, a mention of Daikin, another company that has set up a number of training operations throughout the country and I went to visit one in east London.</w:t>
      </w:r>
    </w:p>
    <w:p w:rsidR="00EC22F1" w:rsidRPr="00EC22F1" w:rsidP="00EC22F1">
      <w:pPr>
        <w:pStyle w:val="Answer"/>
      </w:pPr>
      <w:r w:rsidRPr="00EC22F1">
        <w:t>Therefore, there is a lot going on in the private sector, where they can see the opportunities that are coming and the massive transformation that will be required for the electrification of heat, but we are doing our bit in government to support the transference of skills.</w:t>
      </w:r>
    </w:p>
    <w:p w:rsidR="00EC22F1" w:rsidRPr="00EC22F1" w:rsidP="00EC22F1">
      <w:pPr>
        <w:pStyle w:val="Question"/>
        <w:numPr>
          <w:ilvl w:val="0"/>
          <w:numId w:val="9"/>
        </w:numPr>
      </w:pPr>
      <w:sdt>
        <w:sdtPr>
          <w:alias w:val="Member"/>
          <w:tag w:val="&lt;Member mnisId='4076' dodsId='84905'&gt;"/>
          <w:id w:val="-1472588654"/>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You mentioned a delivery group. When will that report? You mentioned some of the jobs coming online but what about the end date for all of them? Who is holding it all together?</w:t>
      </w:r>
    </w:p>
    <w:p w:rsidR="00EC22F1" w:rsidRPr="00EC22F1" w:rsidP="00EC22F1">
      <w:pPr>
        <w:pStyle w:val="Answer"/>
      </w:pPr>
      <w:sdt>
        <w:sdtPr>
          <w:alias w:val="Witness"/>
          <w:id w:val="657194273"/>
          <w:placeholder>
            <w:docPart w:val="DE2BED298B7E4966BD799BC54F77EC57"/>
          </w:placeholder>
          <w:richText/>
        </w:sdtPr>
        <w:sdtContent>
          <w:r w:rsidRPr="00EC22F1">
            <w:rPr>
              <w:b/>
              <w:i/>
            </w:rPr>
            <w:t>Lord Callanan:</w:t>
          </w:r>
        </w:sdtContent>
      </w:sdt>
      <w:r w:rsidRPr="00EC22F1">
        <w:t xml:space="preserve"> It is an ongoing process. I do not know that we have a precise date for when it will come to an end. We want to continue to work with the industry to deliver the training courses, to see where the gaps are in the market. There is a lot of Government-targeted intervention with the heat and building strategy, through the Chancellor’s resource allocation. Something like £3.4 billion will go in to kickstart the market over the next fiscal cycle, primarily aimed, of course, at low</w:t>
      </w:r>
      <w:r w:rsidR="00A7534D">
        <w:t>-</w:t>
      </w:r>
      <w:r w:rsidRPr="00EC22F1">
        <w:t>income families. There is a huge amount going on in this area to encourage retrofit and electrification of heat, all delivered through many local authorities up and down the country, which is helping to drive the market and helping to bring costs down for other homeowners as well.</w:t>
      </w:r>
    </w:p>
    <w:p w:rsidR="00EC22F1" w:rsidRPr="00EC22F1" w:rsidP="00EC22F1">
      <w:pPr>
        <w:pStyle w:val="Question"/>
        <w:numPr>
          <w:ilvl w:val="0"/>
          <w:numId w:val="9"/>
        </w:numPr>
      </w:pPr>
      <w:sdt>
        <w:sdtPr>
          <w:alias w:val="Member"/>
          <w:tag w:val="&lt;Member mnisId='4076' dodsId='84905'&gt;"/>
          <w:id w:val="60528583"/>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You mentioned encouraging consumers. Are you setting out a campaign to have consumer confidence in retrofit?</w:t>
      </w:r>
    </w:p>
    <w:p w:rsidR="00EC22F1" w:rsidRPr="00EC22F1" w:rsidP="00EC22F1">
      <w:pPr>
        <w:pStyle w:val="Answer"/>
      </w:pPr>
      <w:sdt>
        <w:sdtPr>
          <w:alias w:val="Witness"/>
          <w:id w:val="-1639247140"/>
          <w:placeholder>
            <w:docPart w:val="DE2BED298B7E4966BD799BC54F77EC57"/>
          </w:placeholder>
          <w:richText/>
        </w:sdtPr>
        <w:sdtContent>
          <w:r w:rsidRPr="00EC22F1">
            <w:rPr>
              <w:b/>
              <w:i/>
            </w:rPr>
            <w:t>Lord Callanan:</w:t>
          </w:r>
        </w:sdtContent>
      </w:sdt>
      <w:r w:rsidRPr="00EC22F1">
        <w:t xml:space="preserve"> Again, you are right, there is a number of areas that we are concentrating on and the important thing is to ensure that the right standards exist. Unfortunately, there have been some examples of quite shoddy workmanship, through Government funded schemes and private funded schemes in the past. All new modern schemes that we are supporting have to be Trustmark approved. The companies have to be registered with their appropriate standards organisation—the MCS for heat pumps, the Insulation Association for insulation standards and so on—and all the work needs to be accompanied by a two-year insurance-backed guarantee, so there is consumer redress.</w:t>
      </w:r>
    </w:p>
    <w:p w:rsidR="00EC22F1" w:rsidRPr="00EC22F1" w:rsidP="00EC22F1">
      <w:pPr>
        <w:pStyle w:val="Answer"/>
      </w:pPr>
      <w:r w:rsidRPr="00EC22F1">
        <w:t>On informing consumers, we have a number of different Government websites and information campaigns to give them confidence in the sector, to make sure that the work is of the appropriate quality. In my view that is the best way to encourage consumer confidence, to know that the work will be done to the required standard and that they have appropriate redress if, unfortunately, something goes wrong.</w:t>
      </w:r>
    </w:p>
    <w:p w:rsidR="00EC22F1" w:rsidRPr="00EC22F1" w:rsidP="00EC22F1">
      <w:pPr>
        <w:pStyle w:val="Question"/>
        <w:numPr>
          <w:ilvl w:val="0"/>
          <w:numId w:val="9"/>
        </w:numPr>
      </w:pPr>
      <w:sdt>
        <w:sdtPr>
          <w:alias w:val="Member"/>
          <w:tag w:val="&lt;Member mnisId='4076' dodsId='84905'&gt;"/>
          <w:id w:val="-1173491388"/>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To touch on our report, are you intending to report back to us on the recommendations that we made?</w:t>
      </w:r>
    </w:p>
    <w:p w:rsidR="00EC22F1" w:rsidRPr="00EC22F1" w:rsidP="00EC22F1">
      <w:pPr>
        <w:pStyle w:val="Answer"/>
      </w:pPr>
      <w:sdt>
        <w:sdtPr>
          <w:alias w:val="Witness"/>
          <w:id w:val="-1397822336"/>
          <w:placeholder>
            <w:docPart w:val="DE2BED298B7E4966BD799BC54F77EC57"/>
          </w:placeholder>
          <w:richText/>
        </w:sdtPr>
        <w:sdtContent>
          <w:r w:rsidRPr="00EC22F1">
            <w:rPr>
              <w:b/>
              <w:i/>
            </w:rPr>
            <w:t>Lord Callanan:</w:t>
          </w:r>
        </w:sdtContent>
      </w:sdt>
      <w:r w:rsidRPr="00EC22F1">
        <w:t xml:space="preserve"> I assume we will do at some point. We will come back to you on that.</w:t>
      </w:r>
    </w:p>
    <w:p w:rsidR="00EC22F1" w:rsidRPr="00EC22F1" w:rsidP="00EC22F1">
      <w:pPr>
        <w:pStyle w:val="Question"/>
        <w:numPr>
          <w:ilvl w:val="0"/>
          <w:numId w:val="9"/>
        </w:numPr>
      </w:pPr>
      <w:sdt>
        <w:sdtPr>
          <w:alias w:val="Member"/>
          <w:tag w:val="&lt;Member mnisId='4076' dodsId='84905'&gt;"/>
          <w:id w:val="-1398269794"/>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Minister, Lord Callanan touched on working with the Department for Education. Can you say what is being done to encourage not just university degrees</w:t>
      </w:r>
      <w:r w:rsidR="00A7534D">
        <w:t>,</w:t>
      </w:r>
      <w:r w:rsidRPr="00EC22F1">
        <w:t xml:space="preserve"> but other sectors, for example? We both know about Walsall College</w:t>
      </w:r>
      <w:r w:rsidR="00A7534D">
        <w:t>,</w:t>
      </w:r>
      <w:r w:rsidRPr="00EC22F1">
        <w:t xml:space="preserve"> but other apprentices and those sorts of areas.</w:t>
      </w:r>
    </w:p>
    <w:p w:rsidR="00EC22F1" w:rsidRPr="00EC22F1" w:rsidP="00EC22F1">
      <w:pPr>
        <w:pStyle w:val="Answer"/>
      </w:pPr>
      <w:sdt>
        <w:sdtPr>
          <w:alias w:val="Witness"/>
          <w:id w:val="1259880050"/>
          <w:placeholder>
            <w:docPart w:val="DE2BED298B7E4966BD799BC54F77EC57"/>
          </w:placeholder>
          <w:richText/>
        </w:sdtPr>
        <w:sdtContent>
          <w:r w:rsidRPr="00EC22F1">
            <w:rPr>
              <w:b/>
              <w:i/>
            </w:rPr>
            <w:t>Eddie Hughes:</w:t>
          </w:r>
        </w:sdtContent>
      </w:sdt>
      <w:r w:rsidRPr="00EC22F1">
        <w:t xml:space="preserve"> Yes. Martin </w:t>
      </w:r>
      <w:r w:rsidR="00A7534D">
        <w:t xml:space="preserve">talked </w:t>
      </w:r>
      <w:r w:rsidRPr="00EC22F1">
        <w:t xml:space="preserve">about the private sector that is already doing this. They see the direction of travel inasmuch as we </w:t>
      </w:r>
      <w:r>
        <w:t>will</w:t>
      </w:r>
      <w:r w:rsidRPr="00EC22F1">
        <w:t xml:space="preserve"> move from 32,000 heat pumps a year to 600,000</w:t>
      </w:r>
      <w:r w:rsidR="00A7534D">
        <w:t>—those are</w:t>
      </w:r>
      <w:r w:rsidRPr="00EC22F1">
        <w:t xml:space="preserve"> numbers that we need to achieve. I think they are already responding in kind by engaging people</w:t>
      </w:r>
      <w:r w:rsidR="00A7534D">
        <w:t>—you’re right;</w:t>
      </w:r>
      <w:r w:rsidRPr="00EC22F1">
        <w:t xml:space="preserve"> through Walsall College and apprenticeships. There is an excellent partnership already going on between colleges and local providers. So, amen to that and let’s hope there is more of it, particularly in Walsall.</w:t>
      </w:r>
    </w:p>
    <w:p w:rsidR="00EC22F1" w:rsidRPr="00EC22F1" w:rsidP="00EC22F1">
      <w:pPr>
        <w:pStyle w:val="Question"/>
        <w:numPr>
          <w:ilvl w:val="0"/>
          <w:numId w:val="9"/>
        </w:numPr>
      </w:pPr>
      <w:sdt>
        <w:sdtPr>
          <w:alias w:val="Member"/>
          <w:tag w:val="&lt;Member mnisId='4076' dodsId='84905'&gt;"/>
          <w:id w:val="-1321496692"/>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It is more than about heat pumps, isn’t it? It is across the supply chain.</w:t>
      </w:r>
    </w:p>
    <w:p w:rsidR="00EC22F1" w:rsidRPr="00EC22F1" w:rsidP="00EC22F1">
      <w:pPr>
        <w:pStyle w:val="Answer"/>
      </w:pPr>
      <w:sdt>
        <w:sdtPr>
          <w:alias w:val="Witness"/>
          <w:id w:val="-1028023021"/>
          <w:placeholder>
            <w:docPart w:val="DE2BED298B7E4966BD799BC54F77EC57"/>
          </w:placeholder>
          <w:richText/>
        </w:sdtPr>
        <w:sdtContent>
          <w:r w:rsidRPr="00EC22F1">
            <w:rPr>
              <w:b/>
              <w:i/>
            </w:rPr>
            <w:t>Eddie Hughes:</w:t>
          </w:r>
        </w:sdtContent>
      </w:sdt>
      <w:r w:rsidRPr="00EC22F1">
        <w:t xml:space="preserve"> Across all green jobs.</w:t>
      </w:r>
    </w:p>
    <w:p w:rsidR="00EC22F1" w:rsidRPr="00EC22F1" w:rsidP="00EC22F1">
      <w:pPr>
        <w:pStyle w:val="Answer"/>
      </w:pPr>
      <w:sdt>
        <w:sdtPr>
          <w:alias w:val="Witness"/>
          <w:id w:val="-98802199"/>
          <w:placeholder>
            <w:docPart w:val="DE2BED298B7E4966BD799BC54F77EC57"/>
          </w:placeholder>
          <w:richText/>
        </w:sdtPr>
        <w:sdtContent>
          <w:r w:rsidRPr="00EC22F1">
            <w:rPr>
              <w:b/>
              <w:i/>
            </w:rPr>
            <w:t>Lord Callanan:</w:t>
          </w:r>
        </w:sdtContent>
      </w:sdt>
      <w:r w:rsidRPr="00EC22F1">
        <w:t xml:space="preserve"> I am sure there are other initiatives outside Walsall taking place.</w:t>
      </w:r>
    </w:p>
    <w:p w:rsidR="00EC22F1" w:rsidRPr="00EC22F1" w:rsidP="00EC22F1">
      <w:pPr>
        <w:pStyle w:val="Answer"/>
      </w:pPr>
      <w:sdt>
        <w:sdtPr>
          <w:alias w:val="Witness"/>
          <w:id w:val="-1766912439"/>
          <w:placeholder>
            <w:docPart w:val="DE2BED298B7E4966BD799BC54F77EC57"/>
          </w:placeholder>
          <w:richText/>
        </w:sdtPr>
        <w:sdtContent>
          <w:r w:rsidRPr="00EC22F1">
            <w:rPr>
              <w:b/>
              <w:i/>
            </w:rPr>
            <w:t>Eddie Hughes:</w:t>
          </w:r>
        </w:sdtContent>
      </w:sdt>
      <w:r w:rsidRPr="00EC22F1">
        <w:t xml:space="preserve"> There are, sorry.</w:t>
      </w:r>
    </w:p>
    <w:p w:rsidR="00EC22F1" w:rsidRPr="00EC22F1" w:rsidP="00EC22F1">
      <w:pPr>
        <w:pStyle w:val="Answer"/>
      </w:pPr>
      <w:sdt>
        <w:sdtPr>
          <w:alias w:val="Witness"/>
          <w:id w:val="-1063872785"/>
          <w:placeholder>
            <w:docPart w:val="DE2BED298B7E4966BD799BC54F77EC57"/>
          </w:placeholder>
          <w:richText/>
        </w:sdtPr>
        <w:sdtContent>
          <w:r w:rsidRPr="00EC22F1">
            <w:rPr>
              <w:b/>
              <w:i/>
            </w:rPr>
            <w:t>Lord Callanan:</w:t>
          </w:r>
        </w:sdtContent>
      </w:sdt>
      <w:r w:rsidRPr="00EC22F1">
        <w:t xml:space="preserve"> As important as Walsall obviously is.</w:t>
      </w:r>
    </w:p>
    <w:p w:rsidR="00EC22F1" w:rsidRPr="00EC22F1" w:rsidP="00EC22F1">
      <w:pPr>
        <w:pStyle w:val="Question"/>
        <w:numPr>
          <w:ilvl w:val="0"/>
          <w:numId w:val="0"/>
        </w:numPr>
        <w:ind w:left="794"/>
      </w:pPr>
      <w:sdt>
        <w:sdtPr>
          <w:alias w:val="Member"/>
          <w:tag w:val="&lt;Member mnisId='4076' dodsId='84905'&gt;"/>
          <w:id w:val="1757012840"/>
          <w:placeholder>
            <w:docPart w:val="DE2BED298B7E4966BD799BC54F77EC57"/>
          </w:placeholder>
          <w:richText/>
        </w:sdtPr>
        <w:sdtContent>
          <w:r w:rsidRPr="00EC22F1">
            <w:rPr>
              <w:b/>
            </w:rPr>
            <w:t xml:space="preserve">Valerie </w:t>
          </w:r>
          <w:r w:rsidRPr="00EC22F1">
            <w:rPr>
              <w:b/>
            </w:rPr>
            <w:t>Vaz</w:t>
          </w:r>
          <w:r w:rsidRPr="00EC22F1">
            <w:rPr>
              <w:b/>
            </w:rPr>
            <w:t>:</w:t>
          </w:r>
        </w:sdtContent>
      </w:sdt>
      <w:r w:rsidRPr="00EC22F1">
        <w:t xml:space="preserve"> Thank you, both.</w:t>
      </w:r>
    </w:p>
    <w:p w:rsidR="00EC22F1" w:rsidRPr="00EC22F1" w:rsidP="00EC22F1">
      <w:pPr>
        <w:pStyle w:val="Answer"/>
      </w:pPr>
      <w:sdt>
        <w:sdtPr>
          <w:alias w:val="Witness"/>
          <w:id w:val="-1892722911"/>
          <w:placeholder>
            <w:docPart w:val="DE2BED298B7E4966BD799BC54F77EC57"/>
          </w:placeholder>
          <w:richText/>
        </w:sdtPr>
        <w:sdtContent>
          <w:r w:rsidRPr="00EC22F1">
            <w:rPr>
              <w:b/>
              <w:i/>
            </w:rPr>
            <w:t>Eddie Hughes:</w:t>
          </w:r>
        </w:sdtContent>
      </w:sdt>
      <w:r w:rsidRPr="00EC22F1">
        <w:t xml:space="preserve"> Sorry, Chair, just a final comment on what Valerie said about the public. I feel that this is such an important part of this project. It is all very well us saying that we will change design codes or building regulations, or whatever it is we are going to do, but I think we collectively all have responsibility to engage with the public, engage with our constituents to work with them to make sure that they buy into the green programme. We are seeing that more. We are seeing with electric vehicles that we were at sales of fewer than 25,000 five years ago and now we are up to plus 100,000. If we continue to highlight the benefits of this change in direction to them and engage with them, I think their natural direction will be to come along with us.</w:t>
      </w:r>
    </w:p>
    <w:p w:rsidR="00EC22F1" w:rsidRPr="00EC22F1" w:rsidP="00EC22F1">
      <w:pPr>
        <w:pStyle w:val="Question"/>
        <w:numPr>
          <w:ilvl w:val="0"/>
          <w:numId w:val="0"/>
        </w:numPr>
        <w:ind w:left="794"/>
      </w:pPr>
      <w:sdt>
        <w:sdtPr>
          <w:alias w:val="Member"/>
          <w:tag w:val="&lt;Member mnisId='1542' dodsId='35388'&gt;"/>
          <w:id w:val="527385038"/>
          <w:placeholder>
            <w:docPart w:val="DE2BED298B7E4966BD799BC54F77EC57"/>
          </w:placeholder>
          <w:richText/>
        </w:sdtPr>
        <w:sdtContent>
          <w:r w:rsidRPr="00EC22F1">
            <w:rPr>
              <w:b/>
            </w:rPr>
            <w:t>Chair:</w:t>
          </w:r>
        </w:sdtContent>
      </w:sdt>
      <w:r w:rsidRPr="00EC22F1">
        <w:t xml:space="preserve"> Thank you very much for that. I agree with you. I think that there is a big job for Government to try to explain that the benefits are not just </w:t>
      </w:r>
      <w:r w:rsidRPr="00EC22F1">
        <w:t>for the planet but also for the householder in housing and the costs of heating as heating costs with conventional fuel sources are going through the roof. Investing now to save for the future is a powerful message and it is in people’s own interests to do this financially, not just for the wider interest of the planet.</w:t>
      </w:r>
    </w:p>
    <w:p w:rsidR="00DB770D" w:rsidRPr="00EC22F1" w:rsidP="00EC22F1">
      <w:pPr>
        <w:pStyle w:val="QuestionCont"/>
      </w:pPr>
      <w:r w:rsidRPr="00EC22F1">
        <w:t xml:space="preserve">That takes us almost exactly to our voting hour and the end of this session. I will conclude by thanking Ministers Hughes and Callanan for joining us with your directors Catherine Adams and </w:t>
      </w:r>
      <w:r w:rsidRPr="00EC22F1">
        <w:t>Damitha</w:t>
      </w:r>
      <w:r w:rsidRPr="00EC22F1">
        <w:t xml:space="preserve"> </w:t>
      </w:r>
      <w:r w:rsidRPr="00EC22F1">
        <w:t>Adikaari</w:t>
      </w:r>
      <w:r w:rsidRPr="00EC22F1">
        <w:t>. Thank you very much for joining us today. Thank you to our clerk Medha Bhasin who prepared our brief</w:t>
      </w:r>
      <w:r w:rsidR="00A2311A">
        <w:t>. W</w:t>
      </w:r>
      <w:r w:rsidRPr="00EC22F1">
        <w:t>e look forward to providing you with our report with some recommendations, to which you will doubtless respond in due course.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E32" w:rsidRPr="00C24E32" w:rsidP="00C24E32">
    <w:pPr>
      <w:pStyle w:val="Header"/>
    </w:pPr>
    <w:r>
      <w:rPr>
        <w:noProof/>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HoC 85mm(Green).tif"/>
                  <pic:cNvPicPr>
                    <a:picLocks noChangeAspect="1"/>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638E850"/>
    <w:lvl w:ilvl="0">
      <w:start w:val="1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E7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75305900DC4F5685B6338B9ACBA4EF"/>
        <w:category>
          <w:name w:val="General"/>
          <w:gallery w:val="placeholder"/>
        </w:category>
        <w:types>
          <w:type w:val="bbPlcHdr"/>
        </w:types>
        <w:behaviors>
          <w:behavior w:val="content"/>
        </w:behaviors>
        <w:guid w:val="{DE861705-E17A-4192-B48D-BBD9A11DB986}"/>
      </w:docPartPr>
      <w:docPartBody>
        <w:p w:rsidR="009948CF" w:rsidP="009948CF">
          <w:pPr>
            <w:pStyle w:val="E775305900DC4F5685B6338B9ACBA4EF"/>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A78E2D1-812A-48E6-94A6-DBB0B85B386C}"/>
      </w:docPartPr>
      <w:docPartBody>
        <w:p w:rsidR="009948CF">
          <w:r w:rsidRPr="002F6560">
            <w:rPr>
              <w:rStyle w:val="PlaceholderText"/>
            </w:rPr>
            <w:t>Click here to enter text.</w:t>
          </w:r>
        </w:p>
      </w:docPartBody>
    </w:docPart>
    <w:docPart>
      <w:docPartPr>
        <w:name w:val="227A166FDCDA45EFA34996796C2507C8"/>
        <w:category>
          <w:name w:val="General"/>
          <w:gallery w:val="placeholder"/>
        </w:category>
        <w:types>
          <w:type w:val="bbPlcHdr"/>
        </w:types>
        <w:behaviors>
          <w:behavior w:val="content"/>
        </w:behaviors>
        <w:guid w:val="{43E82C0E-B20A-4F5E-B4AA-77AC2D700D8F}"/>
      </w:docPartPr>
      <w:docPartBody>
        <w:p w:rsidR="00BC2353" w:rsidP="008269D9">
          <w:pPr>
            <w:pStyle w:val="227A166FDCDA45EFA34996796C2507C8"/>
          </w:pPr>
          <w:r w:rsidRPr="00D500FD">
            <w:rPr>
              <w:rStyle w:val="PlaceholderText"/>
            </w:rPr>
            <w:t>Click or tap here to enter text.</w:t>
          </w:r>
        </w:p>
      </w:docPartBody>
    </w:docPart>
    <w:docPart>
      <w:docPartPr>
        <w:name w:val="DE2BED298B7E4966BD799BC54F77EC57"/>
        <w:category>
          <w:name w:val="General"/>
          <w:gallery w:val="placeholder"/>
        </w:category>
        <w:types>
          <w:type w:val="bbPlcHdr"/>
        </w:types>
        <w:behaviors>
          <w:behavior w:val="content"/>
        </w:behaviors>
        <w:guid w:val="{62877199-18F7-4B75-8481-4F632C122B2E}"/>
      </w:docPartPr>
      <w:docPartBody>
        <w:p w:rsidR="00BC2353" w:rsidP="008269D9">
          <w:pPr>
            <w:pStyle w:val="DE2BED298B7E4966BD799BC54F77EC57"/>
          </w:pPr>
          <w:r w:rsidRPr="000E56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9D9"/>
    <w:rPr>
      <w:color w:val="808080"/>
    </w:rPr>
  </w:style>
  <w:style w:type="paragraph" w:customStyle="1" w:styleId="E775305900DC4F5685B6338B9ACBA4EF">
    <w:name w:val="E775305900DC4F5685B6338B9ACBA4EF"/>
    <w:rsid w:val="009948CF"/>
  </w:style>
  <w:style w:type="paragraph" w:customStyle="1" w:styleId="227A166FDCDA45EFA34996796C2507C8">
    <w:name w:val="227A166FDCDA45EFA34996796C2507C8"/>
    <w:rsid w:val="008269D9"/>
    <w:rPr>
      <w:lang w:val="en-NZ" w:eastAsia="en-NZ"/>
    </w:rPr>
  </w:style>
  <w:style w:type="paragraph" w:customStyle="1" w:styleId="DE2BED298B7E4966BD799BC54F77EC57">
    <w:name w:val="DE2BED298B7E4966BD799BC54F77EC57"/>
    <w:rsid w:val="008269D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371A4-80DB-4ACE-9CDA-D6C9B60C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