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40C37" w:rsidP="001438C2">
      <w:pPr>
        <w:pStyle w:val="TitleCommittee0"/>
      </w:pPr>
      <w:sdt>
        <w:sdtPr>
          <w:alias w:val="CommitteeName"/>
          <w:tag w:val="CommitteeName"/>
          <w:id w:val="1869951332"/>
          <w:placeholder>
            <w:docPart w:val="9A358F7021B542E1A17B7005DFF74129"/>
          </w:placeholder>
          <w:richText/>
        </w:sdtPr>
        <w:sdtContent>
          <w:r>
            <w:t>Scottish Affairs Committee</w:t>
          </w:r>
        </w:sdtContent>
      </w:sdt>
    </w:p>
    <w:p w:rsidR="00B40C37" w:rsidP="001438C2">
      <w:pPr>
        <w:pStyle w:val="TitleInquiry0"/>
      </w:pPr>
      <w:r>
        <w:t xml:space="preserve">Oral evidence: </w:t>
      </w:r>
      <w:sdt>
        <w:sdtPr>
          <w:alias w:val="InquiryName"/>
          <w:tag w:val="InquiryName"/>
          <w:id w:val="377371847"/>
          <w:placeholder>
            <w:docPart w:val="9A358F7021B542E1A17B7005DFF74129"/>
          </w:placeholder>
          <w:richText/>
        </w:sdtPr>
        <w:sdtContent>
          <w:r>
            <w:fldChar w:fldCharType="begin"/>
          </w:r>
          <w:r>
            <w:instrText xml:space="preserve"> HYPERLINK "https://committees.parliament.uk/work/1734/storm-arwen/" </w:instrText>
          </w:r>
          <w:r>
            <w:fldChar w:fldCharType="separate"/>
          </w:r>
          <w:r w:rsidRPr="00EA1EBD">
            <w:rPr>
              <w:rStyle w:val="Hyperlink"/>
            </w:rPr>
            <w:t>Storm Arwen</w:t>
          </w:r>
          <w:r>
            <w:fldChar w:fldCharType="end"/>
          </w:r>
        </w:sdtContent>
      </w:sdt>
      <w:r>
        <w:t xml:space="preserve">, HC </w:t>
      </w:r>
      <w:sdt>
        <w:sdtPr>
          <w:alias w:val="InquiryRefNo"/>
          <w:tag w:val="InquiryRefNo"/>
          <w:id w:val="-281725174"/>
          <w:placeholder>
            <w:docPart w:val="9A358F7021B542E1A17B7005DFF74129"/>
          </w:placeholder>
          <w:richText/>
        </w:sdtPr>
        <w:sdtContent>
          <w:r>
            <w:t>1024</w:t>
          </w:r>
        </w:sdtContent>
      </w:sdt>
    </w:p>
    <w:sdt>
      <w:sdtPr>
        <w:alias w:val="SittingDate"/>
        <w:tag w:val="SittingDate"/>
        <w:id w:val="-1160222926"/>
        <w:placeholder>
          <w:docPart w:val="9A358F7021B542E1A17B7005DFF74129"/>
        </w:placeholder>
        <w:richText/>
      </w:sdtPr>
      <w:sdtContent>
        <w:p w:rsidR="00B40C37" w:rsidP="001438C2">
          <w:pPr>
            <w:pStyle w:val="Para"/>
          </w:pPr>
          <w:r>
            <w:t>Tuesday 18 January 2022</w:t>
          </w:r>
        </w:p>
      </w:sdtContent>
    </w:sdt>
    <w:p w:rsidR="00B40C37" w:rsidP="001438C2">
      <w:pPr>
        <w:pStyle w:val="Para"/>
      </w:pPr>
      <w:r>
        <w:t xml:space="preserve">Ordered by the House of </w:t>
      </w:r>
      <w:sdt>
        <w:sdtPr>
          <w:alias w:val="House"/>
          <w:tag w:val="House"/>
          <w:id w:val="809213435"/>
          <w:placeholder>
            <w:docPart w:val="9A358F7021B542E1A17B7005DFF74129"/>
          </w:placeholder>
          <w:richText/>
        </w:sdtPr>
        <w:sdtContent>
          <w:r w:rsidRPr="00615759">
            <w:t>Commons</w:t>
          </w:r>
        </w:sdtContent>
      </w:sdt>
      <w:r w:rsidRPr="00615759">
        <w:t xml:space="preserve"> to be published on </w:t>
      </w:r>
      <w:sdt>
        <w:sdtPr>
          <w:alias w:val="PublishDate"/>
          <w:tag w:val="PublishDate"/>
          <w:id w:val="217021599"/>
          <w:placeholder>
            <w:docPart w:val="9A358F7021B542E1A17B7005DFF74129"/>
          </w:placeholder>
          <w:richText/>
        </w:sdtPr>
        <w:sdtContent>
          <w:r>
            <w:t>18 January 2022</w:t>
          </w:r>
        </w:sdtContent>
      </w:sdt>
      <w:r w:rsidRPr="00615759">
        <w:t>.</w:t>
      </w:r>
    </w:p>
    <w:p w:rsidR="00B40C37" w:rsidP="001438C2">
      <w:sdt>
        <w:sdtPr>
          <w:alias w:val="VideoHyperlink"/>
          <w:tag w:val="VideoHyperlink"/>
          <w:id w:val="703995351"/>
          <w:placeholder>
            <w:docPart w:val="9A358F7021B542E1A17B7005DFF74129"/>
          </w:placeholder>
          <w:richText/>
        </w:sdtPr>
        <w:sdtContent>
          <w:r>
            <w:fldChar w:fldCharType="begin"/>
          </w:r>
          <w:r>
            <w:instrText xml:space="preserve"> HYPERLINK "https://parliamentlive.tv/event/index/1a0a9347-7bab-4a67-810a-0fd00b2cbaac" </w:instrText>
          </w:r>
          <w:r>
            <w:fldChar w:fldCharType="separate"/>
          </w:r>
          <w:r w:rsidRPr="00EA1EBD">
            <w:rPr>
              <w:rStyle w:val="Hyperlink"/>
            </w:rPr>
            <w:t>Watch the meeting</w:t>
          </w:r>
          <w:r>
            <w:fldChar w:fldCharType="end"/>
          </w:r>
        </w:sdtContent>
      </w:sdt>
    </w:p>
    <w:p w:rsidR="00B40C37" w:rsidRPr="00DE4E28" w:rsidP="001438C2">
      <w:r>
        <w:t xml:space="preserve">Members present: </w:t>
      </w:r>
      <w:sdt>
        <w:sdtPr>
          <w:alias w:val="MembersPresent"/>
          <w:tag w:val="MembersPresent"/>
          <w:id w:val="366340316"/>
          <w:placeholder>
            <w:docPart w:val="9A358F7021B542E1A17B7005DFF74129"/>
          </w:placeholder>
          <w:richText/>
        </w:sdtPr>
        <w:sdtContent>
          <w:r w:rsidRPr="00DE4E28" w:rsidR="000A786A">
            <w:t>Pete Wishart</w:t>
          </w:r>
          <w:r w:rsidRPr="00DE4E28">
            <w:t xml:space="preserve"> (Chair); </w:t>
          </w:r>
          <w:r w:rsidRPr="00DE4E28" w:rsidR="000A786A">
            <w:t>Mhairi Black</w:t>
          </w:r>
          <w:r w:rsidRPr="00DE4E28">
            <w:t>;</w:t>
          </w:r>
          <w:r w:rsidRPr="00DE4E28" w:rsidR="00D95F12">
            <w:t xml:space="preserve"> Andrew Bowie;</w:t>
          </w:r>
          <w:r w:rsidRPr="00DE4E28" w:rsidR="00940CE2">
            <w:t xml:space="preserve"> Deidre Brock; Wendy Chamberlain;</w:t>
          </w:r>
          <w:r w:rsidRPr="00DE4E28">
            <w:t xml:space="preserve"> </w:t>
          </w:r>
          <w:r w:rsidRPr="00DE4E28" w:rsidR="00D95F12">
            <w:t xml:space="preserve">Sally-Ann Hart; </w:t>
          </w:r>
          <w:r w:rsidRPr="00DE4E28" w:rsidR="00666A0B">
            <w:t>John Lamont</w:t>
          </w:r>
          <w:r w:rsidRPr="00DE4E28" w:rsidR="00CC47E7">
            <w:t>;</w:t>
          </w:r>
          <w:r w:rsidRPr="00DE4E28" w:rsidR="00D71272">
            <w:t xml:space="preserve"> </w:t>
          </w:r>
          <w:r w:rsidRPr="00DE4E28" w:rsidR="00CC47E7">
            <w:t>Douglas Ross.</w:t>
          </w:r>
        </w:sdtContent>
      </w:sdt>
    </w:p>
    <w:p w:rsidR="00B40C37" w:rsidRPr="00DE4E28" w:rsidP="001438C2">
      <w:pPr>
        <w:pStyle w:val="ParaCentre"/>
      </w:pPr>
      <w:r w:rsidRPr="00DE4E28">
        <w:t xml:space="preserve">Questions </w:t>
      </w:r>
      <w:sdt>
        <w:sdtPr>
          <w:alias w:val="QuestionNumbers"/>
          <w:tag w:val="QuestionNumbers"/>
          <w:id w:val="-1223666168"/>
          <w:placeholder>
            <w:docPart w:val="9A358F7021B542E1A17B7005DFF74129"/>
          </w:placeholder>
          <w:richText/>
        </w:sdtPr>
        <w:sdtContent>
          <w:r w:rsidRPr="00DE4E28">
            <w:t xml:space="preserve">1 - </w:t>
          </w:r>
          <w:r w:rsidRPr="00DE4E28" w:rsidR="00A35825">
            <w:rPr>
              <w:rFonts w:cs="Times New Roman"/>
            </w:rPr>
            <w:t>8</w:t>
          </w:r>
          <w:r w:rsidRPr="00DE4E28" w:rsidR="00DE4E28">
            <w:rPr>
              <w:rFonts w:cs="Times New Roman"/>
            </w:rPr>
            <w:t>4</w:t>
          </w:r>
        </w:sdtContent>
      </w:sdt>
    </w:p>
    <w:p w:rsidR="00B40C37" w:rsidP="001438C2">
      <w:pPr>
        <w:pStyle w:val="TitleWitnesses0"/>
      </w:pPr>
      <w:r w:rsidRPr="00DE4E28">
        <w:t>Witnesses</w:t>
      </w:r>
    </w:p>
    <w:sdt>
      <w:sdtPr>
        <w:alias w:val="WitnessSet"/>
        <w:tag w:val="WitnessSet"/>
        <w:id w:val="-368373484"/>
        <w:placeholder>
          <w:docPart w:val="60D300F3CE9446079FC608B033CEF298"/>
        </w:placeholder>
        <w:richText/>
      </w:sdtPr>
      <w:sdtContent>
        <w:p w:rsidR="00B40C37" w:rsidP="001438C2">
          <w:pPr>
            <w:pStyle w:val="Para"/>
          </w:pPr>
          <w:r>
            <w:fldChar w:fldCharType="begin"/>
          </w:r>
          <w:r>
            <w:instrText xml:space="preserve"> HYPERLINK  \l "Panel1" </w:instrText>
          </w:r>
          <w:r>
            <w:fldChar w:fldCharType="separate"/>
          </w:r>
          <w:r w:rsidRPr="006C73DC">
            <w:rPr>
              <w:rStyle w:val="Hyperlink"/>
            </w:rPr>
            <w:t>I</w:t>
          </w:r>
          <w:r>
            <w:fldChar w:fldCharType="end"/>
          </w:r>
          <w:r>
            <w:t xml:space="preserve">: Jim </w:t>
          </w:r>
          <w:r>
            <w:t>Savege</w:t>
          </w:r>
          <w:r>
            <w:t>, Chief Executive, Aberdeenshire Council; Mark Rough, Director of Customer Operations, SSEN; Peter Farrer, Chief Operating Officer, Scottish Water; Guy Jefferson, Chief Operating Officer, Scottish Power Energy Networks.</w:t>
          </w:r>
        </w:p>
      </w:sdtContent>
    </w:sdt>
    <w:sdt>
      <w:sdtPr>
        <w:alias w:val="WitnessSet"/>
        <w:tag w:val="WitnessSet"/>
        <w:id w:val="-1016152443"/>
        <w:placeholder>
          <w:docPart w:val="85CE907382894D3BA34EB82E09DC1F8B"/>
        </w:placeholder>
        <w:richText/>
      </w:sdtPr>
      <w:sdtContent>
        <w:p w:rsidR="00B40C37" w:rsidP="001438C2">
          <w:pPr>
            <w:pStyle w:val="Para"/>
            <w:rPr>
              <w:rFonts w:ascii="Frutiger 45 Light" w:eastAsia="Times New Roman" w:hAnsi="Frutiger 45 Light" w:cs="Times New Roman"/>
              <w:sz w:val="24"/>
            </w:rPr>
          </w:pPr>
          <w:r>
            <w:fldChar w:fldCharType="begin"/>
          </w:r>
          <w:r>
            <w:instrText xml:space="preserve"> HYPERLINK \l "Panel2" </w:instrText>
          </w:r>
          <w:r>
            <w:fldChar w:fldCharType="separate"/>
          </w:r>
          <w:r w:rsidRPr="006C73DC">
            <w:rPr>
              <w:rStyle w:val="Hyperlink"/>
            </w:rPr>
            <w:t>I</w:t>
          </w:r>
          <w:r w:rsidRPr="006C73DC">
            <w:rPr>
              <w:rStyle w:val="Hyperlink"/>
            </w:rPr>
            <w:t>I</w:t>
          </w:r>
          <w:r>
            <w:fldChar w:fldCharType="end"/>
          </w:r>
          <w:r>
            <w:t xml:space="preserve">: Rt Hon Kwasi Kwarteng MP, Secretary of State, Department for Business, </w:t>
          </w:r>
          <w:r>
            <w:t>Energy</w:t>
          </w:r>
          <w:r>
            <w:t xml:space="preserve"> and Industrial Strategy; Mark Prouse, Deputy Director, Energy Development and Resilience Department, Department for Business, Energy and Industrial Strategy.</w:t>
          </w:r>
        </w:p>
      </w:sdtContent>
    </w:sdt>
    <w:p w:rsidR="00B40C37" w:rsidP="001438C2">
      <w:pPr>
        <w:pStyle w:val="Para"/>
      </w:pPr>
    </w:p>
    <w:p w:rsidR="00B40C37" w:rsidP="001438C2">
      <w:pPr>
        <w:rPr>
          <w:rFonts w:eastAsia="Times New Roman"/>
          <w:szCs w:val="20"/>
        </w:rPr>
      </w:pPr>
      <w:r>
        <w:br w:type="page"/>
      </w:r>
    </w:p>
    <w:sdt>
      <w:sdtPr>
        <w:rPr>
          <w:sz w:val="22"/>
        </w:rPr>
        <w:alias w:val="WitnessExamination"/>
        <w:tag w:val="WitnessExamination"/>
        <w:id w:val="2003463402"/>
        <w:placeholder>
          <w:docPart w:val="60D300F3CE9446079FC608B033CEF298"/>
        </w:placeholder>
        <w:richText/>
      </w:sdtPr>
      <w:sdtEndPr>
        <w:rPr>
          <w:sz w:val="28"/>
        </w:rPr>
      </w:sdtEndPr>
      <w:sdtContent>
        <w:p w:rsidR="00B40C37" w:rsidRPr="00B40C37" w:rsidP="001438C2">
          <w:pPr>
            <w:pStyle w:val="TitlePanel0"/>
            <w:rPr>
              <w:szCs w:val="28"/>
            </w:rPr>
          </w:pPr>
          <w:r>
            <w:rPr>
              <w:szCs w:val="28"/>
            </w:rPr>
            <w:t>Examination of witnesses</w:t>
          </w:r>
        </w:p>
        <w:p w:rsidR="00B40C37" w:rsidP="001438C2">
          <w:pPr>
            <w:pStyle w:val="TitlePanel0"/>
            <w:jc w:val="left"/>
          </w:pPr>
          <w:bookmarkStart w:id="0" w:name="Panel1"/>
          <w:bookmarkEnd w:id="0"/>
          <w:r>
            <w:rPr>
              <w:sz w:val="22"/>
            </w:rPr>
            <w:t xml:space="preserve">Witnesses: </w:t>
          </w:r>
          <w:r w:rsidRPr="00B40C37">
            <w:rPr>
              <w:sz w:val="22"/>
            </w:rPr>
            <w:t>Jim Savege, Mark Rough, Peter Farrer</w:t>
          </w:r>
          <w:r>
            <w:rPr>
              <w:sz w:val="22"/>
            </w:rPr>
            <w:t xml:space="preserve"> and</w:t>
          </w:r>
          <w:r w:rsidRPr="00B40C37">
            <w:rPr>
              <w:sz w:val="22"/>
            </w:rPr>
            <w:t xml:space="preserve"> Guy Jefferson</w:t>
          </w:r>
          <w:r>
            <w:rPr>
              <w:sz w:val="22"/>
            </w:rPr>
            <w:t>.</w:t>
          </w:r>
        </w:p>
      </w:sdtContent>
    </w:sdt>
    <w:p w:rsidR="00813493" w:rsidP="001438C2">
      <w:pPr>
        <w:pStyle w:val="Question"/>
      </w:pPr>
      <w:sdt>
        <w:sdtPr>
          <w:alias w:val="Member"/>
          <w:tag w:val="&lt;Member mnisId='1440' dodsId='25254'&gt;"/>
          <w:id w:val="-710727511"/>
          <w:placeholder>
            <w:docPart w:val="DefaultPlaceholder_-1854013440"/>
          </w:placeholder>
          <w:richText/>
        </w:sdtPr>
        <w:sdtContent>
          <w:r w:rsidRPr="005F1589" w:rsidR="005F1589">
            <w:rPr>
              <w:b/>
            </w:rPr>
            <w:t>Chair:</w:t>
          </w:r>
        </w:sdtContent>
      </w:sdt>
      <w:r w:rsidR="005F1589">
        <w:t xml:space="preserve"> Welcome to the Scottish Affairs Committee </w:t>
      </w:r>
      <w:r w:rsidR="00916A44">
        <w:t xml:space="preserve">for </w:t>
      </w:r>
      <w:r w:rsidR="005F1589">
        <w:t>this one</w:t>
      </w:r>
      <w:r w:rsidR="00916A44">
        <w:noBreakHyphen/>
      </w:r>
      <w:r w:rsidR="005F1589">
        <w:t>off session</w:t>
      </w:r>
      <w:r w:rsidR="00916A44">
        <w:t xml:space="preserve"> into Storm Arwen and some of the issues, implications and difficulties that presented. We have four guests with us this morning, and </w:t>
      </w:r>
      <w:r w:rsidR="00B6437A">
        <w:t xml:space="preserve">I </w:t>
      </w:r>
      <w:r w:rsidR="00DE4E28">
        <w:t>am</w:t>
      </w:r>
      <w:r w:rsidR="00916A44">
        <w:t xml:space="preserve"> going to let them introduce themselves and tell us who they represent. </w:t>
      </w:r>
    </w:p>
    <w:p w:rsidR="00242C10" w:rsidP="001438C2">
      <w:pPr>
        <w:pStyle w:val="Answer"/>
      </w:pPr>
      <w:sdt>
        <w:sdtPr>
          <w:alias w:val="Witness"/>
          <w:id w:val="1415050826"/>
          <w:placeholder>
            <w:docPart w:val="DefaultPlaceholder_-1854013440"/>
          </w:placeholder>
          <w:richText/>
        </w:sdtPr>
        <w:sdtContent>
          <w:r w:rsidRPr="00C76A49" w:rsidR="00C76A49">
            <w:rPr>
              <w:b/>
              <w:i/>
            </w:rPr>
            <w:t xml:space="preserve">Peter Farrer: </w:t>
          </w:r>
        </w:sdtContent>
      </w:sdt>
      <w:r>
        <w:t>Hello</w:t>
      </w:r>
      <w:r w:rsidR="00916A44">
        <w:t xml:space="preserve">, </w:t>
      </w:r>
      <w:r>
        <w:t>I am Peter Farrer</w:t>
      </w:r>
      <w:r w:rsidR="00916A44">
        <w:t xml:space="preserve">. </w:t>
      </w:r>
      <w:r>
        <w:t xml:space="preserve">I am </w:t>
      </w:r>
      <w:r w:rsidR="00916A44">
        <w:t xml:space="preserve">the </w:t>
      </w:r>
      <w:r w:rsidRPr="00916A44" w:rsidR="00916A44">
        <w:t>chief operating officer</w:t>
      </w:r>
      <w:r w:rsidR="00916A44">
        <w:t xml:space="preserve"> for</w:t>
      </w:r>
      <w:r w:rsidRPr="00916A44" w:rsidR="00916A44">
        <w:t xml:space="preserve"> Scottish Water</w:t>
      </w:r>
      <w:r w:rsidR="00916A44">
        <w:t>.</w:t>
      </w:r>
    </w:p>
    <w:p w:rsidR="00242C10" w:rsidP="001438C2">
      <w:pPr>
        <w:pStyle w:val="Answer"/>
      </w:pPr>
      <w:sdt>
        <w:sdtPr>
          <w:alias w:val="Witness"/>
          <w:id w:val="659118226"/>
          <w:placeholder>
            <w:docPart w:val="DefaultPlaceholder_-1854013440"/>
          </w:placeholder>
          <w:richText/>
        </w:sdtPr>
        <w:sdtContent>
          <w:r w:rsidRPr="00C76A49" w:rsidR="00C76A49">
            <w:rPr>
              <w:b/>
              <w:i/>
            </w:rPr>
            <w:t xml:space="preserve">Guy Jefferson: </w:t>
          </w:r>
        </w:sdtContent>
      </w:sdt>
      <w:r w:rsidR="00916A44">
        <w:t>G</w:t>
      </w:r>
      <w:r>
        <w:t xml:space="preserve">ood morning. </w:t>
      </w:r>
      <w:r w:rsidR="00916A44">
        <w:t xml:space="preserve">My name is </w:t>
      </w:r>
      <w:r w:rsidRPr="00916A44" w:rsidR="00916A44">
        <w:t>Guy Jefferson</w:t>
      </w:r>
      <w:r w:rsidR="00916A44">
        <w:t xml:space="preserve">. I am the </w:t>
      </w:r>
      <w:r w:rsidRPr="00916A44" w:rsidR="00916A44">
        <w:t>chief operating officer</w:t>
      </w:r>
      <w:r w:rsidR="00916A44">
        <w:t xml:space="preserve"> for</w:t>
      </w:r>
      <w:r w:rsidRPr="00916A44" w:rsidR="00916A44">
        <w:t xml:space="preserve"> </w:t>
      </w:r>
      <w:r w:rsidR="00916A44">
        <w:t>SP</w:t>
      </w:r>
      <w:r w:rsidRPr="00916A44" w:rsidR="00916A44">
        <w:t xml:space="preserve"> Energy Networks</w:t>
      </w:r>
      <w:r w:rsidR="00916A44">
        <w:t>.</w:t>
      </w:r>
    </w:p>
    <w:p w:rsidR="00242C10" w:rsidP="001438C2">
      <w:pPr>
        <w:pStyle w:val="Answer"/>
      </w:pPr>
      <w:sdt>
        <w:sdtPr>
          <w:alias w:val="Witness"/>
          <w:id w:val="-1276793662"/>
          <w:placeholder>
            <w:docPart w:val="DefaultPlaceholder_-1854013440"/>
          </w:placeholder>
          <w:richText/>
        </w:sdtPr>
        <w:sdtContent>
          <w:r w:rsidRPr="00C76A49" w:rsidR="00C76A49">
            <w:rPr>
              <w:b/>
              <w:i/>
            </w:rPr>
            <w:t xml:space="preserve">Mark Rough: </w:t>
          </w:r>
        </w:sdtContent>
      </w:sdt>
      <w:r w:rsidR="00916A44">
        <w:t xml:space="preserve">Good morning. My name is </w:t>
      </w:r>
      <w:r w:rsidRPr="00916A44" w:rsidR="00916A44">
        <w:t>Mark Rough</w:t>
      </w:r>
      <w:r w:rsidR="00916A44">
        <w:t>. I am the d</w:t>
      </w:r>
      <w:r w:rsidRPr="00916A44" w:rsidR="00916A44">
        <w:t xml:space="preserve">irector of </w:t>
      </w:r>
      <w:r w:rsidR="00916A44">
        <w:t>o</w:t>
      </w:r>
      <w:r w:rsidRPr="00916A44" w:rsidR="00916A44">
        <w:t>perations</w:t>
      </w:r>
      <w:r w:rsidR="00916A44">
        <w:t xml:space="preserve"> for </w:t>
      </w:r>
      <w:r w:rsidRPr="00916A44" w:rsidR="00916A44">
        <w:t>SSEN</w:t>
      </w:r>
      <w:r w:rsidR="00916A44">
        <w:t xml:space="preserve"> </w:t>
      </w:r>
      <w:r w:rsidR="000D5638">
        <w:t>D</w:t>
      </w:r>
      <w:r w:rsidR="00916A44">
        <w:t>istribution</w:t>
      </w:r>
      <w:r w:rsidR="00916A44">
        <w:rPr>
          <w:rFonts w:cs="Times New Roman"/>
        </w:rPr>
        <w:t xml:space="preserve">. </w:t>
      </w:r>
    </w:p>
    <w:p w:rsidR="00242C10" w:rsidP="001438C2">
      <w:pPr>
        <w:pStyle w:val="Answer"/>
      </w:pPr>
      <w:sdt>
        <w:sdtPr>
          <w:alias w:val="Witness"/>
          <w:id w:val="-1753415594"/>
          <w:placeholder>
            <w:docPart w:val="DefaultPlaceholder_-1854013440"/>
          </w:placeholder>
          <w:richText/>
        </w:sdtPr>
        <w:sdtContent>
          <w:r w:rsidRPr="00C76A49" w:rsidR="00C76A49">
            <w:rPr>
              <w:b/>
              <w:i/>
            </w:rPr>
            <w:t xml:space="preserve">Jim Savege: </w:t>
          </w:r>
        </w:sdtContent>
      </w:sdt>
      <w:r>
        <w:t>Good morning</w:t>
      </w:r>
      <w:r w:rsidR="00916A44">
        <w:t xml:space="preserve">. My name is Jim Savege. </w:t>
      </w:r>
      <w:r>
        <w:t>I am the</w:t>
      </w:r>
      <w:r w:rsidR="00916A44">
        <w:t xml:space="preserve"> c</w:t>
      </w:r>
      <w:r w:rsidRPr="00916A44" w:rsidR="00916A44">
        <w:t xml:space="preserve">hief </w:t>
      </w:r>
      <w:r w:rsidR="00916A44">
        <w:t>e</w:t>
      </w:r>
      <w:r w:rsidRPr="00916A44" w:rsidR="00916A44">
        <w:t>xecutive</w:t>
      </w:r>
      <w:r w:rsidR="00916A44">
        <w:t xml:space="preserve"> of </w:t>
      </w:r>
      <w:r w:rsidRPr="00916A44" w:rsidR="00916A44">
        <w:t>Aberdeenshire Council</w:t>
      </w:r>
      <w:r w:rsidR="00916A44">
        <w:t>.</w:t>
      </w:r>
    </w:p>
    <w:p w:rsidR="00242C10" w:rsidP="001438C2">
      <w:pPr>
        <w:pStyle w:val="Question"/>
      </w:pPr>
      <w:sdt>
        <w:sdtPr>
          <w:alias w:val="Member"/>
          <w:tag w:val="&lt;Member mnisId='1440' dodsId='25254'&gt;"/>
          <w:id w:val="-437454508"/>
          <w:placeholder>
            <w:docPart w:val="DefaultPlaceholder_-1854013440"/>
          </w:placeholder>
          <w:richText/>
        </w:sdtPr>
        <w:sdtContent>
          <w:r w:rsidRPr="00242C10">
            <w:rPr>
              <w:b/>
            </w:rPr>
            <w:t>Chair:</w:t>
          </w:r>
        </w:sdtContent>
      </w:sdt>
      <w:r>
        <w:t xml:space="preserve"> </w:t>
      </w:r>
      <w:r w:rsidR="00916A44">
        <w:t xml:space="preserve">Thank you ever so much for those very concise and short introductions. </w:t>
      </w:r>
      <w:r w:rsidR="00B6437A">
        <w:t xml:space="preserve">To </w:t>
      </w:r>
      <w:r w:rsidR="00916A44">
        <w:t>kick things off, could you help the Committee by telling us exactly the damage that was done by the storm</w:t>
      </w:r>
      <w:r w:rsidR="00B6437A">
        <w:t>?</w:t>
      </w:r>
      <w:r w:rsidR="00916A44">
        <w:t xml:space="preserve"> I know we have heard </w:t>
      </w:r>
      <w:r w:rsidR="00F35EA8">
        <w:t xml:space="preserve">things like </w:t>
      </w:r>
      <w:r w:rsidR="00916A44">
        <w:t>“once in 100 years” and “unprecedented</w:t>
      </w:r>
      <w:r w:rsidR="00F35EA8">
        <w:t xml:space="preserve"> event</w:t>
      </w:r>
      <w:r w:rsidR="00916A44">
        <w:t xml:space="preserve">”. In the shortest possible way, could you tell us exactly how different this storm was, the difficulties that it presented to you as organisations and what the impact was? </w:t>
      </w:r>
    </w:p>
    <w:p w:rsidR="002A621A" w:rsidP="001438C2">
      <w:pPr>
        <w:pStyle w:val="Answer"/>
      </w:pPr>
      <w:sdt>
        <w:sdtPr>
          <w:alias w:val="Witness"/>
          <w:id w:val="2059894372"/>
          <w:placeholder>
            <w:docPart w:val="DefaultPlaceholder_-1854013440"/>
          </w:placeholder>
          <w:richText/>
        </w:sdtPr>
        <w:sdtContent>
          <w:r w:rsidRPr="00C76A49" w:rsidR="00C76A49">
            <w:rPr>
              <w:b/>
              <w:i/>
            </w:rPr>
            <w:t xml:space="preserve">Mark Rough: </w:t>
          </w:r>
        </w:sdtContent>
      </w:sdt>
      <w:r w:rsidR="00C533B6">
        <w:t xml:space="preserve">In relation to the </w:t>
      </w:r>
      <w:r w:rsidR="00916A44">
        <w:t xml:space="preserve">weather </w:t>
      </w:r>
      <w:r w:rsidR="00C533B6">
        <w:t>itself, we prepared in advance of the</w:t>
      </w:r>
      <w:r w:rsidR="00916A44">
        <w:t xml:space="preserve"> weather event. That started on the Monday. The biggest challenge for us was</w:t>
      </w:r>
      <w:r>
        <w:t xml:space="preserve"> that</w:t>
      </w:r>
      <w:r w:rsidR="00916A44">
        <w:t>, having mobilised staff on the Wednesday and into Thursday based on the original weather forecast, we expected somewhere in the region of 60</w:t>
      </w:r>
      <w:r w:rsidR="00CA249F">
        <w:t xml:space="preserve"> to </w:t>
      </w:r>
      <w:r w:rsidR="00916A44">
        <w:t xml:space="preserve">100 </w:t>
      </w:r>
      <w:r>
        <w:t>HV faults. O</w:t>
      </w:r>
      <w:r w:rsidR="00DC0A26">
        <w:t>n the Friday during the actual storm itself</w:t>
      </w:r>
      <w:r>
        <w:t xml:space="preserve">, </w:t>
      </w:r>
      <w:r w:rsidR="00DC0A26">
        <w:t>the weather forecast</w:t>
      </w:r>
      <w:r>
        <w:t xml:space="preserve"> changed and a red warning was issued at around 10</w:t>
      </w:r>
      <w:r w:rsidR="00F35EA8">
        <w:t>.30 am</w:t>
      </w:r>
      <w:r>
        <w:t xml:space="preserve"> on Friday. This</w:t>
      </w:r>
      <w:r w:rsidR="00DC0A26">
        <w:t xml:space="preserve"> changed things quite significantly in terms of</w:t>
      </w:r>
      <w:r>
        <w:t xml:space="preserve"> the challenges around the windspeed </w:t>
      </w:r>
      <w:r w:rsidR="00CA249F">
        <w:t>but also</w:t>
      </w:r>
      <w:r>
        <w:t xml:space="preserve"> the duration of that windspeed. In SSEN’s patch, we suffered over five hours of hurricane</w:t>
      </w:r>
      <w:r>
        <w:noBreakHyphen/>
        <w:t xml:space="preserve">force winds, </w:t>
      </w:r>
      <w:r w:rsidR="00F35EA8">
        <w:t>those</w:t>
      </w:r>
      <w:r>
        <w:t xml:space="preserve"> over 75 </w:t>
      </w:r>
      <w:r w:rsidR="00F90F28">
        <w:t>miles an hour</w:t>
      </w:r>
      <w:r>
        <w:t xml:space="preserve">, and </w:t>
      </w:r>
      <w:r w:rsidR="00F35EA8">
        <w:t xml:space="preserve">over </w:t>
      </w:r>
      <w:r>
        <w:t xml:space="preserve">19 hours of wind above 60 </w:t>
      </w:r>
      <w:r w:rsidR="00F90F28">
        <w:t>miles an hour</w:t>
      </w:r>
      <w:r>
        <w:t xml:space="preserve">. </w:t>
      </w:r>
    </w:p>
    <w:p w:rsidR="002A621A" w:rsidP="001438C2">
      <w:pPr>
        <w:pStyle w:val="Answer"/>
      </w:pPr>
      <w:r>
        <w:t>In terms of damage, we had over 700 high</w:t>
      </w:r>
      <w:r>
        <w:noBreakHyphen/>
      </w:r>
      <w:r>
        <w:t>voltage faults and trips on the network</w:t>
      </w:r>
      <w:r>
        <w:t xml:space="preserve"> and over 1,000 points of damage across all voltages on our network. </w:t>
      </w:r>
      <w:r>
        <w:t xml:space="preserve">In terms of getting to </w:t>
      </w:r>
      <w:r>
        <w:t xml:space="preserve">the </w:t>
      </w:r>
      <w:r>
        <w:t xml:space="preserve">damage, on </w:t>
      </w:r>
      <w:r>
        <w:t xml:space="preserve">the </w:t>
      </w:r>
      <w:r>
        <w:t xml:space="preserve">Saturday </w:t>
      </w:r>
      <w:r>
        <w:t xml:space="preserve">we </w:t>
      </w:r>
      <w:r>
        <w:t xml:space="preserve">took stock </w:t>
      </w:r>
      <w:r>
        <w:t xml:space="preserve">of </w:t>
      </w:r>
      <w:r>
        <w:t>the situation</w:t>
      </w:r>
      <w:r>
        <w:t xml:space="preserve">. We </w:t>
      </w:r>
      <w:r>
        <w:t>suffered some real challenges around access to our assets</w:t>
      </w:r>
      <w:r>
        <w:t xml:space="preserve"> due to fallen trees. Everybody knows—it has been reported widely within the press—the sheer volume of trees that were taken down due to the windspeed and due to flying debris, which included sheds, trampolines and various other things. There were also snow gates that had to be closed due to the weather. </w:t>
      </w:r>
    </w:p>
    <w:p w:rsidR="00B428A3" w:rsidP="001438C2">
      <w:pPr>
        <w:pStyle w:val="Answer"/>
      </w:pPr>
      <w:r>
        <w:t xml:space="preserve">At a high level, those were the types of issues that we were faced with. On </w:t>
      </w:r>
      <w:r>
        <w:t>top of that, communications then became very difficult</w:t>
      </w:r>
      <w:r>
        <w:t xml:space="preserve">. There were </w:t>
      </w:r>
      <w:r>
        <w:t>some prolonged access issues on the back of that.</w:t>
      </w:r>
    </w:p>
    <w:p w:rsidR="00C533B6" w:rsidP="001438C2">
      <w:pPr>
        <w:pStyle w:val="Question"/>
      </w:pPr>
      <w:sdt>
        <w:sdtPr>
          <w:alias w:val="Member"/>
          <w:tag w:val="&lt;Member mnisId='1440' dodsId='25254'&gt;"/>
          <w:id w:val="-494884274"/>
          <w:placeholder>
            <w:docPart w:val="DefaultPlaceholder_-1854013440"/>
          </w:placeholder>
          <w:richText/>
        </w:sdtPr>
        <w:sdtContent>
          <w:r w:rsidRPr="00A11143" w:rsidR="00B428A3">
            <w:rPr>
              <w:b/>
            </w:rPr>
            <w:t>Chair:</w:t>
          </w:r>
        </w:sdtContent>
      </w:sdt>
      <w:r w:rsidR="00B428A3">
        <w:t xml:space="preserve"> </w:t>
      </w:r>
      <w:r w:rsidR="002A621A">
        <w:t>I am grateful. Mr Jefferson, was that roughly your experience? We have heard, of course, that this was a storm that came in from a very different perspective</w:t>
      </w:r>
      <w:r w:rsidR="00A11143">
        <w:t xml:space="preserve">. It came from the </w:t>
      </w:r>
      <w:r w:rsidR="00D43019">
        <w:t>north-east.</w:t>
      </w:r>
      <w:r w:rsidR="00A11143">
        <w:t xml:space="preserve"> </w:t>
      </w:r>
      <w:r w:rsidR="00B428A3">
        <w:t xml:space="preserve">The </w:t>
      </w:r>
      <w:r w:rsidR="00CA249F">
        <w:t xml:space="preserve">prevailing </w:t>
      </w:r>
      <w:r w:rsidR="00B428A3">
        <w:t>weather conditions</w:t>
      </w:r>
      <w:r w:rsidR="00A11143">
        <w:t xml:space="preserve"> at the time </w:t>
      </w:r>
      <w:r w:rsidR="00B428A3">
        <w:t xml:space="preserve">were quite unusual. </w:t>
      </w:r>
      <w:r w:rsidR="00A11143">
        <w:t xml:space="preserve">In your response, could you </w:t>
      </w:r>
      <w:r w:rsidR="00CA249F">
        <w:t xml:space="preserve">also </w:t>
      </w:r>
      <w:r w:rsidR="00A11143">
        <w:t>tell us what you learned from previous storm events and how prepared you were for this?</w:t>
      </w:r>
    </w:p>
    <w:p w:rsidR="00A11143" w:rsidP="001438C2">
      <w:pPr>
        <w:pStyle w:val="Answer"/>
      </w:pPr>
      <w:sdt>
        <w:sdtPr>
          <w:alias w:val="Witness"/>
          <w:id w:val="1646012973"/>
          <w:placeholder>
            <w:docPart w:val="DefaultPlaceholder_-1854013440"/>
          </w:placeholder>
          <w:richText/>
        </w:sdtPr>
        <w:sdtContent>
          <w:r w:rsidRPr="00C76A49" w:rsidR="00C76A49">
            <w:rPr>
              <w:b/>
              <w:i/>
            </w:rPr>
            <w:t xml:space="preserve">Guy Jefferson: </w:t>
          </w:r>
        </w:sdtContent>
      </w:sdt>
      <w:r>
        <w:t xml:space="preserve">I absolutely agree that Arwen was very different for a number of reasons. Mark has alluded to a number of those, which I will not repeat. </w:t>
      </w:r>
      <w:r w:rsidR="00C35518">
        <w:t>While only 5% of our customers</w:t>
      </w:r>
      <w:r>
        <w:t xml:space="preserve"> across </w:t>
      </w:r>
      <w:r w:rsidR="00D15267">
        <w:t xml:space="preserve">central </w:t>
      </w:r>
      <w:r>
        <w:t>Scotland were affected, we recognise</w:t>
      </w:r>
      <w:r w:rsidR="001438C2">
        <w:t>,</w:t>
      </w:r>
      <w:r>
        <w:t xml:space="preserve"> and apologise to</w:t>
      </w:r>
      <w:r w:rsidR="001438C2">
        <w:t>,</w:t>
      </w:r>
      <w:r>
        <w:t xml:space="preserve"> those customers who were impacted, especially the 5,000 who were without power for a number of days in the tail. </w:t>
      </w:r>
    </w:p>
    <w:p w:rsidR="0035572B" w:rsidP="001438C2">
      <w:pPr>
        <w:pStyle w:val="Answer"/>
      </w:pPr>
      <w:r>
        <w:t xml:space="preserve">The Met Office report that was issued shortly after the storm recognised that this was probably the worst storm </w:t>
      </w:r>
      <w:r w:rsidR="00A11143">
        <w:t>that we ha</w:t>
      </w:r>
      <w:r w:rsidR="00CA249F">
        <w:t>ve</w:t>
      </w:r>
      <w:r w:rsidR="00A11143">
        <w:t xml:space="preserve"> had </w:t>
      </w:r>
      <w:r>
        <w:t>since</w:t>
      </w:r>
      <w:r w:rsidR="00A11143">
        <w:t xml:space="preserve"> 1953. We do not hold records back to 1953, but </w:t>
      </w:r>
      <w:r w:rsidR="00CA249F">
        <w:t xml:space="preserve">we had </w:t>
      </w:r>
      <w:r w:rsidR="00A11143">
        <w:t xml:space="preserve">a comparable storm in 1998, </w:t>
      </w:r>
      <w:r>
        <w:t xml:space="preserve">which had </w:t>
      </w:r>
      <w:r w:rsidR="00A11143">
        <w:t xml:space="preserve">100 </w:t>
      </w:r>
      <w:r w:rsidR="00F90F28">
        <w:t>mile an hour</w:t>
      </w:r>
      <w:r w:rsidR="00A11143">
        <w:t xml:space="preserve"> winds</w:t>
      </w:r>
      <w:r w:rsidR="00CA249F">
        <w:t xml:space="preserve"> and</w:t>
      </w:r>
      <w:r w:rsidR="00A11143">
        <w:t xml:space="preserve"> </w:t>
      </w:r>
      <w:r>
        <w:t>a duration of nine to 12 hours</w:t>
      </w:r>
      <w:r w:rsidR="00F90F28">
        <w:t>,</w:t>
      </w:r>
      <w:r>
        <w:t xml:space="preserve"> and </w:t>
      </w:r>
      <w:r w:rsidR="00CA249F">
        <w:t xml:space="preserve">which </w:t>
      </w:r>
      <w:r>
        <w:t xml:space="preserve">impacted the majority of our area. </w:t>
      </w:r>
      <w:r w:rsidR="005F03B9">
        <w:t>In that case, there were 230,000 customers affected</w:t>
      </w:r>
      <w:r>
        <w:t xml:space="preserve"> in our patch in </w:t>
      </w:r>
      <w:r w:rsidR="00F90F28">
        <w:t xml:space="preserve">central </w:t>
      </w:r>
      <w:r>
        <w:t>Scotland. Storm Arwen affected 95,000 customers.</w:t>
      </w:r>
    </w:p>
    <w:p w:rsidR="0035572B" w:rsidP="001438C2">
      <w:pPr>
        <w:pStyle w:val="Answer"/>
      </w:pPr>
      <w:r w:rsidRPr="00CA249F">
        <w:rPr>
          <w:rFonts w:cs="Times New Roman"/>
        </w:rPr>
        <w:t>Therein lie some</w:t>
      </w:r>
      <w:r>
        <w:rPr>
          <w:rFonts w:cs="Times New Roman"/>
        </w:rPr>
        <w:t xml:space="preserve"> of the lessons that we have learned from the past. We have significantly invested in our overhead line network, especially high</w:t>
      </w:r>
      <w:r>
        <w:rPr>
          <w:rFonts w:cs="Times New Roman"/>
        </w:rPr>
        <w:noBreakHyphen/>
        <w:t>voltage main lines</w:t>
      </w:r>
      <w:r>
        <w:rPr>
          <w:rFonts w:cs="Times New Roman"/>
        </w:rPr>
        <w:t>. I</w:t>
      </w:r>
      <w:r>
        <w:rPr>
          <w:rFonts w:cs="Times New Roman"/>
        </w:rPr>
        <w:t xml:space="preserve">f I could use the metaphor of roads, </w:t>
      </w:r>
      <w:r>
        <w:rPr>
          <w:rFonts w:cs="Times New Roman"/>
        </w:rPr>
        <w:t xml:space="preserve">these are </w:t>
      </w:r>
      <w:r>
        <w:rPr>
          <w:rFonts w:cs="Times New Roman"/>
        </w:rPr>
        <w:t>the A</w:t>
      </w:r>
      <w:r w:rsidR="00EE3614">
        <w:rPr>
          <w:rFonts w:cs="Times New Roman"/>
        </w:rPr>
        <w:t xml:space="preserve"> </w:t>
      </w:r>
      <w:r>
        <w:rPr>
          <w:rFonts w:cs="Times New Roman"/>
        </w:rPr>
        <w:t xml:space="preserve">roads </w:t>
      </w:r>
      <w:r>
        <w:rPr>
          <w:rFonts w:cs="Times New Roman"/>
        </w:rPr>
        <w:t xml:space="preserve">that </w:t>
      </w:r>
      <w:r>
        <w:rPr>
          <w:rFonts w:cs="Times New Roman"/>
        </w:rPr>
        <w:t xml:space="preserve">cover the country. We have invested significantly over the last 20 years in that area. </w:t>
      </w:r>
      <w:r w:rsidR="000C1F0D">
        <w:t xml:space="preserve">That has proven to </w:t>
      </w:r>
      <w:r>
        <w:t>give</w:t>
      </w:r>
      <w:r>
        <w:t xml:space="preserve"> dividends, </w:t>
      </w:r>
      <w:r w:rsidR="00EE3614">
        <w:t>in that</w:t>
      </w:r>
      <w:r>
        <w:t xml:space="preserve"> the amount of damage to that A</w:t>
      </w:r>
      <w:r w:rsidR="00EE3614">
        <w:t xml:space="preserve"> </w:t>
      </w:r>
      <w:r>
        <w:t xml:space="preserve">road network was significantly less. </w:t>
      </w:r>
    </w:p>
    <w:p w:rsidR="00500955" w:rsidP="001438C2">
      <w:pPr>
        <w:pStyle w:val="Answer"/>
      </w:pPr>
      <w:r>
        <w:t xml:space="preserve">Unfortunately, we have not invested so much in what we </w:t>
      </w:r>
      <w:r w:rsidR="0035572B">
        <w:t xml:space="preserve">would </w:t>
      </w:r>
      <w:r>
        <w:t xml:space="preserve">call </w:t>
      </w:r>
      <w:r w:rsidR="0035572B">
        <w:t>the B</w:t>
      </w:r>
      <w:r w:rsidR="00EE3614">
        <w:t xml:space="preserve"> </w:t>
      </w:r>
      <w:r w:rsidR="0035572B">
        <w:t xml:space="preserve">roads, the spur lines off those HV lines. While we have maintained them well, the investment we have </w:t>
      </w:r>
      <w:r w:rsidRPr="00CA249F" w:rsidR="0035572B">
        <w:rPr>
          <w:rFonts w:cs="Times New Roman"/>
        </w:rPr>
        <w:t>been allowed</w:t>
      </w:r>
      <w:r w:rsidR="0035572B">
        <w:rPr>
          <w:rFonts w:cs="Times New Roman"/>
        </w:rPr>
        <w:t xml:space="preserve"> </w:t>
      </w:r>
      <w:r w:rsidR="0035572B">
        <w:t xml:space="preserve">in that area has been relatively small. </w:t>
      </w:r>
      <w:r>
        <w:t xml:space="preserve">That is </w:t>
      </w:r>
      <w:r w:rsidR="00EC3299">
        <w:t>where</w:t>
      </w:r>
      <w:r>
        <w:t xml:space="preserve"> we saw significant devastation due t</w:t>
      </w:r>
      <w:r w:rsidR="0035572B">
        <w:t xml:space="preserve">o, </w:t>
      </w:r>
      <w:r w:rsidR="00CA249F">
        <w:t>particularly</w:t>
      </w:r>
      <w:r w:rsidR="0035572B">
        <w:t xml:space="preserve">, the tree damage and </w:t>
      </w:r>
      <w:r w:rsidR="005D63B8">
        <w:t xml:space="preserve">windborne </w:t>
      </w:r>
      <w:r w:rsidR="0035572B">
        <w:t xml:space="preserve">debris damage </w:t>
      </w:r>
      <w:r w:rsidR="00CA249F">
        <w:t xml:space="preserve">to which </w:t>
      </w:r>
      <w:r w:rsidR="0035572B">
        <w:t xml:space="preserve">Mark alluded. </w:t>
      </w:r>
    </w:p>
    <w:p w:rsidR="00C35518" w:rsidP="001438C2">
      <w:pPr>
        <w:pStyle w:val="Question"/>
      </w:pPr>
      <w:sdt>
        <w:sdtPr>
          <w:alias w:val="Member"/>
          <w:tag w:val="&lt;Member mnisId='1440' dodsId='25254'&gt;"/>
          <w:id w:val="1491597315"/>
          <w:placeholder>
            <w:docPart w:val="DefaultPlaceholder_-1854013440"/>
          </w:placeholder>
          <w:richText/>
        </w:sdtPr>
        <w:sdtContent>
          <w:r w:rsidRPr="00CA249F" w:rsidR="00500955">
            <w:rPr>
              <w:b/>
            </w:rPr>
            <w:t>Chair:</w:t>
          </w:r>
        </w:sdtContent>
      </w:sdt>
      <w:r w:rsidR="00500955">
        <w:t xml:space="preserve"> </w:t>
      </w:r>
      <w:r w:rsidR="005D63B8">
        <w:t>W</w:t>
      </w:r>
      <w:r w:rsidR="00500955">
        <w:t>e knew that a storm was coming</w:t>
      </w:r>
      <w:r w:rsidR="00CA249F">
        <w:t xml:space="preserve"> and t</w:t>
      </w:r>
      <w:r w:rsidR="005D63B8">
        <w:t xml:space="preserve">here were </w:t>
      </w:r>
      <w:r w:rsidR="00500955">
        <w:t>the usual warnings</w:t>
      </w:r>
      <w:r w:rsidR="005D63B8">
        <w:t xml:space="preserve"> that we are given, but then it changed quite dramatically to this red warning, with a risk of life if you head outdoors. </w:t>
      </w:r>
      <w:r w:rsidR="00500955">
        <w:t>How much time did you have to recalibrate</w:t>
      </w:r>
      <w:r w:rsidR="005D63B8">
        <w:t>? W</w:t>
      </w:r>
      <w:r w:rsidR="00500955">
        <w:t>hen did you discover that this was going to be</w:t>
      </w:r>
      <w:r w:rsidR="005D63B8">
        <w:t xml:space="preserve"> such a damaging and significant event? How, then, did you respond when you knew the exact scale of this?</w:t>
      </w:r>
    </w:p>
    <w:p w:rsidR="005D63B8" w:rsidP="001438C2">
      <w:pPr>
        <w:pStyle w:val="Answer"/>
      </w:pPr>
      <w:sdt>
        <w:sdtPr>
          <w:alias w:val="Witness"/>
          <w:id w:val="-1758205801"/>
          <w:placeholder>
            <w:docPart w:val="DefaultPlaceholder_-1854013440"/>
          </w:placeholder>
          <w:richText/>
        </w:sdtPr>
        <w:sdtContent>
          <w:r w:rsidRPr="00C76A49" w:rsidR="00C76A49">
            <w:rPr>
              <w:b/>
              <w:i/>
            </w:rPr>
            <w:t xml:space="preserve">Mark Rough: </w:t>
          </w:r>
        </w:sdtContent>
      </w:sdt>
      <w:r>
        <w:t xml:space="preserve">The exact time the red weather warning </w:t>
      </w:r>
      <w:r w:rsidR="00CA249F">
        <w:t xml:space="preserve">came through </w:t>
      </w:r>
      <w:r>
        <w:t>was 10.38</w:t>
      </w:r>
      <w:r w:rsidR="00EC3299">
        <w:t xml:space="preserve"> am</w:t>
      </w:r>
      <w:r>
        <w:t xml:space="preserve"> on Friday. The first faults that we had from Arwen were </w:t>
      </w:r>
      <w:r w:rsidR="00CA249F">
        <w:t xml:space="preserve">at </w:t>
      </w:r>
      <w:r>
        <w:t>about 1.30</w:t>
      </w:r>
      <w:r w:rsidR="00EC3299">
        <w:t xml:space="preserve"> pm</w:t>
      </w:r>
      <w:r>
        <w:t xml:space="preserve"> in north</w:t>
      </w:r>
      <w:r>
        <w:noBreakHyphen/>
        <w:t>east Fife</w:t>
      </w:r>
      <w:r w:rsidR="008D0136">
        <w:t>,</w:t>
      </w:r>
      <w:r>
        <w:t xml:space="preserve"> literally three hours </w:t>
      </w:r>
      <w:r w:rsidR="008D0136">
        <w:t>since</w:t>
      </w:r>
      <w:r>
        <w:t xml:space="preserve"> that red </w:t>
      </w:r>
      <w:r w:rsidR="008D0136">
        <w:t>forecast</w:t>
      </w:r>
      <w:r>
        <w:t xml:space="preserve">. </w:t>
      </w:r>
    </w:p>
    <w:p w:rsidR="00962A5E" w:rsidP="001438C2">
      <w:pPr>
        <w:pStyle w:val="Answer"/>
      </w:pPr>
      <w:r>
        <w:t>Interestingly, p</w:t>
      </w:r>
      <w:r w:rsidR="008E3AA0">
        <w:t>rior to that</w:t>
      </w:r>
      <w:r>
        <w:t xml:space="preserve"> </w:t>
      </w:r>
      <w:r w:rsidR="008E3AA0">
        <w:t>the storm looked like what we might call a normal storm</w:t>
      </w:r>
      <w:r>
        <w:t xml:space="preserve">, in that the gusts that were being forecast by the Met Office </w:t>
      </w:r>
      <w:r>
        <w:t xml:space="preserve">and our own weather forecaster were up to 70 </w:t>
      </w:r>
      <w:r w:rsidR="00F90F28">
        <w:t>miles an hour</w:t>
      </w:r>
      <w:r>
        <w:t>. That was very similar to Barra. If you remember, Barra came through the next week. The 7</w:t>
      </w:r>
      <w:r w:rsidR="007E5B4B">
        <w:t>5</w:t>
      </w:r>
      <w:r>
        <w:t xml:space="preserve"> </w:t>
      </w:r>
      <w:r w:rsidR="00F90F28">
        <w:t>mile an hour</w:t>
      </w:r>
      <w:r>
        <w:t xml:space="preserve"> winds were very similar to Barra. In that situation, that is what we got. We delivered all our customers back on supply within 12 hours </w:t>
      </w:r>
      <w:r w:rsidR="00A530D2">
        <w:t>of</w:t>
      </w:r>
      <w:r>
        <w:t xml:space="preserve"> that storm. </w:t>
      </w:r>
      <w:r w:rsidR="00F91A01">
        <w:t xml:space="preserve">That is what we were preparing for until the last three hours. </w:t>
      </w:r>
    </w:p>
    <w:p w:rsidR="007D4F1D" w:rsidP="001438C2">
      <w:pPr>
        <w:pStyle w:val="Answer"/>
      </w:pPr>
      <w:r>
        <w:t>When that forecast changed, we sought to mobilise as many resources as we could</w:t>
      </w:r>
      <w:r w:rsidR="00A530D2">
        <w:t>—</w:t>
      </w:r>
      <w:r>
        <w:t xml:space="preserve">internal resources, back office and field resources, and the </w:t>
      </w:r>
      <w:r w:rsidR="00A530D2">
        <w:t xml:space="preserve">contract partners </w:t>
      </w:r>
      <w:r>
        <w:t>that we work with</w:t>
      </w:r>
      <w:r w:rsidR="00A530D2">
        <w:t>—</w:t>
      </w:r>
      <w:r w:rsidR="00782D0B">
        <w:t xml:space="preserve">as quickly as possible. </w:t>
      </w:r>
      <w:r w:rsidR="004114B7">
        <w:t>Because of that quick action</w:t>
      </w:r>
      <w:r w:rsidR="00782D0B">
        <w:t xml:space="preserve">, </w:t>
      </w:r>
      <w:r w:rsidR="004114B7">
        <w:t xml:space="preserve">we were able to </w:t>
      </w:r>
      <w:r w:rsidR="007E5B4B">
        <w:t xml:space="preserve">deploy and </w:t>
      </w:r>
      <w:r w:rsidR="004114B7">
        <w:t>increase</w:t>
      </w:r>
      <w:r w:rsidR="00782D0B">
        <w:t xml:space="preserve"> our</w:t>
      </w:r>
      <w:r w:rsidR="004114B7">
        <w:t xml:space="preserve"> </w:t>
      </w:r>
      <w:r w:rsidR="00782D0B">
        <w:t xml:space="preserve">field </w:t>
      </w:r>
      <w:r w:rsidR="004114B7">
        <w:t xml:space="preserve">resource and </w:t>
      </w:r>
      <w:r w:rsidR="00782D0B">
        <w:t xml:space="preserve">back office resource over </w:t>
      </w:r>
      <w:r w:rsidR="004114B7">
        <w:t>the course of the weekend</w:t>
      </w:r>
      <w:r w:rsidR="00782D0B">
        <w:t xml:space="preserve">. We quadrupled the amount of staff and people that we had available to respond to the storm. As you suggest, three hours is not a long time to mobilise a fairly large resource. </w:t>
      </w:r>
      <w:r w:rsidRPr="00BD7E10" w:rsidR="00782D0B">
        <w:rPr>
          <w:rFonts w:cs="Times New Roman"/>
        </w:rPr>
        <w:t>We required</w:t>
      </w:r>
      <w:r w:rsidR="00782D0B">
        <w:rPr>
          <w:rFonts w:cs="Times New Roman"/>
        </w:rPr>
        <w:t xml:space="preserve"> </w:t>
      </w:r>
      <w:r w:rsidR="00782D0B">
        <w:t xml:space="preserve">extra resource </w:t>
      </w:r>
      <w:r w:rsidR="007E5B4B">
        <w:t>in order to</w:t>
      </w:r>
      <w:r w:rsidR="00782D0B">
        <w:t xml:space="preserve"> deal with that situation. </w:t>
      </w:r>
    </w:p>
    <w:p w:rsidR="00500955" w:rsidP="001438C2">
      <w:pPr>
        <w:pStyle w:val="Question"/>
      </w:pPr>
      <w:sdt>
        <w:sdtPr>
          <w:alias w:val="Member"/>
          <w:tag w:val="&lt;Member mnisId='1440' dodsId='25254'&gt;"/>
          <w:id w:val="302591887"/>
          <w:placeholder>
            <w:docPart w:val="DefaultPlaceholder_-1854013440"/>
          </w:placeholder>
          <w:richText/>
        </w:sdtPr>
        <w:sdtContent>
          <w:r w:rsidRPr="00782D0B" w:rsidR="007D4F1D">
            <w:rPr>
              <w:b/>
            </w:rPr>
            <w:t>Chair:</w:t>
          </w:r>
        </w:sdtContent>
      </w:sdt>
      <w:r w:rsidR="007D4F1D">
        <w:t xml:space="preserve"> Mr Farrer, I know </w:t>
      </w:r>
      <w:r w:rsidR="00782D0B">
        <w:t xml:space="preserve">there will be detailed questions for you about Scottish Water. I </w:t>
      </w:r>
      <w:r w:rsidR="00BD7E10">
        <w:t xml:space="preserve">just </w:t>
      </w:r>
      <w:r w:rsidR="00782D0B">
        <w:t xml:space="preserve">want to end my opening questions by </w:t>
      </w:r>
      <w:r w:rsidR="00C977C1">
        <w:t>asking</w:t>
      </w:r>
      <w:r w:rsidR="00782D0B">
        <w:t xml:space="preserve"> Mr Savege about </w:t>
      </w:r>
      <w:r w:rsidR="00BD7E10">
        <w:t xml:space="preserve">the </w:t>
      </w:r>
      <w:r w:rsidR="00782D0B">
        <w:t>local authority respons</w:t>
      </w:r>
      <w:r w:rsidR="00BD7E10">
        <w:t>e</w:t>
      </w:r>
      <w:r w:rsidR="00782D0B">
        <w:t xml:space="preserve">. Aberdeenshire was one of the centre points of all the damage that was done here. </w:t>
      </w:r>
      <w:r w:rsidR="007D4F1D">
        <w:t>Is there a case that maybe the military</w:t>
      </w:r>
      <w:r w:rsidR="00782D0B">
        <w:t xml:space="preserve"> could have been called in earlier, when you recognised the scale of the damage?</w:t>
      </w:r>
    </w:p>
    <w:p w:rsidR="00782D0B" w:rsidP="001438C2">
      <w:pPr>
        <w:pStyle w:val="Answer"/>
      </w:pPr>
      <w:sdt>
        <w:sdtPr>
          <w:alias w:val="Witness"/>
          <w:id w:val="-1616901117"/>
          <w:placeholder>
            <w:docPart w:val="DefaultPlaceholder_-1854013440"/>
          </w:placeholder>
          <w:richText/>
        </w:sdtPr>
        <w:sdtContent>
          <w:r w:rsidRPr="00C76A49" w:rsidR="00C76A49">
            <w:rPr>
              <w:b/>
              <w:i/>
            </w:rPr>
            <w:t xml:space="preserve">Jim Savege: </w:t>
          </w:r>
        </w:sdtContent>
      </w:sdt>
      <w:r w:rsidR="00BD7E10">
        <w:t>T</w:t>
      </w:r>
      <w:r>
        <w:t>o complement what Mr Jefferson has been saying</w:t>
      </w:r>
      <w:r w:rsidR="00BD7E10">
        <w:t>, w</w:t>
      </w:r>
      <w:r w:rsidR="007D13D8">
        <w:t>e are quite used to inclement weather</w:t>
      </w:r>
      <w:r>
        <w:t xml:space="preserve"> and</w:t>
      </w:r>
      <w:r w:rsidR="007D13D8">
        <w:t xml:space="preserve"> bad weather events in </w:t>
      </w:r>
      <w:r>
        <w:t>the north</w:t>
      </w:r>
      <w:r w:rsidR="00C977C1">
        <w:t>-</w:t>
      </w:r>
      <w:r>
        <w:t xml:space="preserve">east of </w:t>
      </w:r>
      <w:r w:rsidR="007D13D8">
        <w:t>Scotland</w:t>
      </w:r>
      <w:r>
        <w:t xml:space="preserve"> and Aberdeenshire</w:t>
      </w:r>
      <w:r w:rsidR="000D5638">
        <w:t>. Our communities are used to working their way through, be it</w:t>
      </w:r>
      <w:r w:rsidR="00BD7E10">
        <w:rPr>
          <w:rFonts w:cs="Times New Roman"/>
        </w:rPr>
        <w:t xml:space="preserve"> from a couple of hours’ to a couple of days’ worth of effects. What was </w:t>
      </w:r>
      <w:r w:rsidR="000D5638">
        <w:rPr>
          <w:rFonts w:cs="Times New Roman"/>
        </w:rPr>
        <w:t xml:space="preserve">so </w:t>
      </w:r>
      <w:r w:rsidR="00BD7E10">
        <w:rPr>
          <w:rFonts w:cs="Times New Roman"/>
        </w:rPr>
        <w:t xml:space="preserve">unprecedented </w:t>
      </w:r>
      <w:r w:rsidR="000D5638">
        <w:rPr>
          <w:rFonts w:cs="Times New Roman"/>
        </w:rPr>
        <w:t xml:space="preserve">here </w:t>
      </w:r>
      <w:r w:rsidR="00BD7E10">
        <w:rPr>
          <w:rFonts w:cs="Times New Roman"/>
        </w:rPr>
        <w:t xml:space="preserve">was the extent of impact across so many of our communities across Aberdeenshire and the duration of that </w:t>
      </w:r>
      <w:r w:rsidR="00121944">
        <w:rPr>
          <w:rFonts w:cs="Times New Roman"/>
        </w:rPr>
        <w:t>incident</w:t>
      </w:r>
      <w:r w:rsidR="00BD7E10">
        <w:rPr>
          <w:rFonts w:cs="Times New Roman"/>
        </w:rPr>
        <w:t xml:space="preserve">. In the end, </w:t>
      </w:r>
      <w:r w:rsidR="00121944">
        <w:rPr>
          <w:rFonts w:cs="Times New Roman"/>
        </w:rPr>
        <w:t xml:space="preserve">it kept on running for </w:t>
      </w:r>
      <w:r w:rsidR="00BD7E10">
        <w:rPr>
          <w:rFonts w:cs="Times New Roman"/>
        </w:rPr>
        <w:t>13 days.</w:t>
      </w:r>
    </w:p>
    <w:p w:rsidR="00BD7E10" w:rsidP="001438C2">
      <w:pPr>
        <w:pStyle w:val="Answer"/>
      </w:pPr>
      <w:r>
        <w:t xml:space="preserve">We had a phenomenal response from </w:t>
      </w:r>
      <w:r>
        <w:t>our communities</w:t>
      </w:r>
      <w:r>
        <w:rPr>
          <w:rFonts w:cs="Times New Roman"/>
        </w:rPr>
        <w:t xml:space="preserve">, </w:t>
      </w:r>
      <w:r>
        <w:t xml:space="preserve">who looked after their friends, </w:t>
      </w:r>
      <w:r>
        <w:t xml:space="preserve">their families and </w:t>
      </w:r>
      <w:r>
        <w:t>their neighbours</w:t>
      </w:r>
      <w:r>
        <w:t xml:space="preserve">, which is a strength of the area. We had over 1,000 volunteers from across all of the emergency responders who were out supporting people in terms of the work that was being done to help people in those early days. </w:t>
      </w:r>
    </w:p>
    <w:p w:rsidR="00A228BD" w:rsidP="001438C2">
      <w:pPr>
        <w:pStyle w:val="Answer"/>
      </w:pPr>
      <w:r>
        <w:t xml:space="preserve">We were making </w:t>
      </w:r>
      <w:r w:rsidR="00BD7E10">
        <w:t xml:space="preserve">a </w:t>
      </w:r>
      <w:r>
        <w:t xml:space="preserve">consideration of whether to call for </w:t>
      </w:r>
      <w:r w:rsidR="00BD7E10">
        <w:t xml:space="preserve">additional capacity </w:t>
      </w:r>
      <w:r>
        <w:t>right from the outset</w:t>
      </w:r>
      <w:r w:rsidR="00BD7E10">
        <w:t xml:space="preserve">. We met three times on the Friday once the weather warning came in. On the Saturday, we </w:t>
      </w:r>
      <w:r w:rsidR="000D5638">
        <w:t xml:space="preserve">certainly </w:t>
      </w:r>
      <w:r w:rsidR="00BD7E10">
        <w:t xml:space="preserve">had </w:t>
      </w:r>
      <w:r w:rsidR="000D5638">
        <w:t>mutual aid</w:t>
      </w:r>
      <w:r w:rsidR="00BD7E10">
        <w:rPr>
          <w:rFonts w:cs="Times New Roman"/>
        </w:rPr>
        <w:t xml:space="preserve"> coming from Police Scotland and from other agencies into the area for the weekend. I</w:t>
      </w:r>
      <w:r>
        <w:t xml:space="preserve">n simple terms, </w:t>
      </w:r>
      <w:r w:rsidR="00BD7E10">
        <w:t>we ha</w:t>
      </w:r>
      <w:r w:rsidR="000D5638">
        <w:t>d</w:t>
      </w:r>
      <w:r w:rsidR="00BD7E10">
        <w:t xml:space="preserve"> to </w:t>
      </w:r>
      <w:r>
        <w:t xml:space="preserve">use all that capacity before we </w:t>
      </w:r>
      <w:r w:rsidR="000D5638">
        <w:t>would be able to</w:t>
      </w:r>
      <w:r w:rsidR="00BD7E10">
        <w:t xml:space="preserve"> have a successful request for military aid. We do have a military liaison officer, who is part of our local resilience partnership</w:t>
      </w:r>
      <w:r w:rsidR="00121944">
        <w:t xml:space="preserve"> and </w:t>
      </w:r>
      <w:r w:rsidR="00BD7E10">
        <w:t xml:space="preserve">was part of the </w:t>
      </w:r>
      <w:r w:rsidRPr="0005007F" w:rsidR="00BD7E10">
        <w:rPr>
          <w:rFonts w:cs="Calibri"/>
        </w:rPr>
        <w:t>decision</w:t>
      </w:r>
      <w:r w:rsidRPr="0005007F" w:rsidR="00BD7E10">
        <w:rPr>
          <w:rFonts w:cs="Calibri"/>
        </w:rPr>
        <w:noBreakHyphen/>
        <w:t>making</w:t>
      </w:r>
      <w:r w:rsidR="00BD7E10">
        <w:t xml:space="preserve"> as to whether </w:t>
      </w:r>
      <w:r>
        <w:t>it would be the right time to have a successful request made.</w:t>
      </w:r>
    </w:p>
    <w:p w:rsidR="00D45733" w:rsidP="001438C2">
      <w:pPr>
        <w:pStyle w:val="Answer"/>
      </w:pPr>
      <w:r>
        <w:t xml:space="preserve">That request went in on the Wednesday and that capacity came in on the Thursday. That reflected the ongoing extent of the event that we were dealing with and the unknown timescales, which we were still dealing with </w:t>
      </w:r>
      <w:r>
        <w:t xml:space="preserve">at that point in terms of resolution and </w:t>
      </w:r>
      <w:r w:rsidR="000D5638">
        <w:t xml:space="preserve">the </w:t>
      </w:r>
      <w:r>
        <w:t>restoration of power to so many communities. To finish, i</w:t>
      </w:r>
      <w:r>
        <w:t>t was compounded</w:t>
      </w:r>
      <w:r>
        <w:t xml:space="preserve"> by</w:t>
      </w:r>
      <w:r>
        <w:t xml:space="preserve"> the loss of mobile connectivity</w:t>
      </w:r>
      <w:r>
        <w:t xml:space="preserve">, water and power all at the same time, which made it a very unusual event. </w:t>
      </w:r>
    </w:p>
    <w:p w:rsidR="00EA7C70" w:rsidP="001438C2">
      <w:pPr>
        <w:pStyle w:val="Remark"/>
      </w:pPr>
      <w:sdt>
        <w:sdtPr>
          <w:alias w:val="Member"/>
          <w:tag w:val="&lt;Member mnisId='1440' dodsId='25254'&gt;"/>
          <w:id w:val="1311753855"/>
          <w:placeholder>
            <w:docPart w:val="DefaultPlaceholder_-1854013440"/>
          </w:placeholder>
          <w:richText/>
        </w:sdtPr>
        <w:sdtContent>
          <w:r w:rsidRPr="00D45733" w:rsidR="00D45733">
            <w:rPr>
              <w:b/>
            </w:rPr>
            <w:t>Chair:</w:t>
          </w:r>
        </w:sdtContent>
      </w:sdt>
      <w:r w:rsidR="00D45733">
        <w:t xml:space="preserve"> </w:t>
      </w:r>
      <w:r w:rsidR="00A228BD">
        <w:t xml:space="preserve">Before I pass on, it </w:t>
      </w:r>
      <w:r w:rsidR="000D5638">
        <w:t>is</w:t>
      </w:r>
      <w:r w:rsidR="00A228BD">
        <w:t xml:space="preserve"> worth saying just how much we appreciate the effort that was made by all of you and all of your organisations to get people reconnected. As Mr Rough knows, I </w:t>
      </w:r>
      <w:r w:rsidR="00121944">
        <w:t>was at</w:t>
      </w:r>
      <w:r w:rsidR="000D5638">
        <w:t xml:space="preserve"> </w:t>
      </w:r>
      <w:r w:rsidR="00A228BD">
        <w:t xml:space="preserve">the operations centre at SSEN in Perth to see the scale of the operation. We are all very grateful for the efforts that you have made. </w:t>
      </w:r>
    </w:p>
    <w:p w:rsidR="007D4F1D" w:rsidP="001438C2">
      <w:pPr>
        <w:pStyle w:val="Question"/>
      </w:pPr>
      <w:sdt>
        <w:sdtPr>
          <w:alias w:val="Member"/>
          <w:tag w:val="&lt;Member mnisId='4608' dodsId='36104'&gt;"/>
          <w:id w:val="1828698506"/>
          <w:placeholder>
            <w:docPart w:val="DefaultPlaceholder_-1854013440"/>
          </w:placeholder>
          <w:richText/>
        </w:sdtPr>
        <w:sdtContent>
          <w:r w:rsidRPr="00EA7C70" w:rsidR="00EA7C70">
            <w:rPr>
              <w:b/>
            </w:rPr>
            <w:t>John Lamont:</w:t>
          </w:r>
        </w:sdtContent>
      </w:sdt>
      <w:r w:rsidR="00A228BD">
        <w:t xml:space="preserve"> Good morning </w:t>
      </w:r>
      <w:r w:rsidR="00EA7C70">
        <w:t>to the witnesses. My first question is</w:t>
      </w:r>
      <w:r w:rsidR="00A228BD">
        <w:t xml:space="preserve"> going to be directed to Mr Jefferson, Mr Rough and Mr Farrer. Can you tell me how long it took to get properties and homes restored to power and water supply? Perhaps you could </w:t>
      </w:r>
      <w:r w:rsidR="00AF4E0B">
        <w:t>tell me what the general view was, but also</w:t>
      </w:r>
      <w:r w:rsidR="00A228BD">
        <w:t xml:space="preserve"> tell me when the last property was reconnected. </w:t>
      </w:r>
    </w:p>
    <w:p w:rsidR="00456E1D" w:rsidP="001438C2">
      <w:pPr>
        <w:pStyle w:val="Answer"/>
      </w:pPr>
      <w:sdt>
        <w:sdtPr>
          <w:alias w:val="Witness"/>
          <w:id w:val="-171563387"/>
          <w:placeholder>
            <w:docPart w:val="DefaultPlaceholder_-1854013440"/>
          </w:placeholder>
          <w:richText/>
        </w:sdtPr>
        <w:sdtContent>
          <w:r w:rsidRPr="00C76A49" w:rsidR="00C76A49">
            <w:rPr>
              <w:b/>
              <w:i/>
            </w:rPr>
            <w:t xml:space="preserve">Guy Jefferson: </w:t>
          </w:r>
        </w:sdtContent>
      </w:sdt>
      <w:r w:rsidR="00AF4E0B">
        <w:t xml:space="preserve">Good morning, John. From our perspective, we managed to restore </w:t>
      </w:r>
      <w:r w:rsidR="00A228BD">
        <w:t xml:space="preserve">86% of our customers </w:t>
      </w:r>
      <w:r w:rsidR="00AF4E0B">
        <w:t>within 24 hours</w:t>
      </w:r>
      <w:r w:rsidR="00A228BD">
        <w:t xml:space="preserve">, </w:t>
      </w:r>
      <w:r w:rsidR="00AF4E0B">
        <w:t xml:space="preserve">and we </w:t>
      </w:r>
      <w:r w:rsidR="000D5638">
        <w:t>were supplying</w:t>
      </w:r>
      <w:r w:rsidR="00A228BD">
        <w:rPr>
          <w:rFonts w:cs="Times New Roman"/>
        </w:rPr>
        <w:t xml:space="preserve"> 94% within 48 hours. The </w:t>
      </w:r>
      <w:r w:rsidR="00AF4E0B">
        <w:t xml:space="preserve">remaining 5,500 that were </w:t>
      </w:r>
      <w:r w:rsidR="00A228BD">
        <w:t xml:space="preserve">off </w:t>
      </w:r>
      <w:r w:rsidR="00AF4E0B">
        <w:t>suppl</w:t>
      </w:r>
      <w:r w:rsidR="00A228BD">
        <w:t xml:space="preserve">y after Sunday evening </w:t>
      </w:r>
      <w:r>
        <w:t xml:space="preserve">took a further four days to restore. </w:t>
      </w:r>
      <w:r w:rsidR="00AF4E0B">
        <w:t xml:space="preserve">We restored everybody that we had </w:t>
      </w:r>
      <w:r>
        <w:t xml:space="preserve">detail </w:t>
      </w:r>
      <w:r w:rsidR="00AF4E0B">
        <w:t xml:space="preserve">on by overnight on the Thursday. </w:t>
      </w:r>
      <w:r>
        <w:t>There were a couple of people who went through on</w:t>
      </w:r>
      <w:r w:rsidR="00072DEB">
        <w:t xml:space="preserve"> </w:t>
      </w:r>
      <w:r>
        <w:t>to the Friday either because we did not know about them and they contacted us post Thursday night</w:t>
      </w:r>
      <w:r w:rsidR="00072DEB">
        <w:t>,</w:t>
      </w:r>
      <w:r>
        <w:t xml:space="preserve"> or we thought we had them back on and in actuality they were still off. That was very much a small </w:t>
      </w:r>
      <w:r w:rsidR="000D5638">
        <w:t>handful</w:t>
      </w:r>
      <w:r>
        <w:rPr>
          <w:rFonts w:cs="Times New Roman"/>
        </w:rPr>
        <w:t xml:space="preserve"> on the Friday. </w:t>
      </w:r>
    </w:p>
    <w:p w:rsidR="004E2A0B" w:rsidP="001438C2">
      <w:pPr>
        <w:pStyle w:val="Answer"/>
      </w:pPr>
      <w:r>
        <w:t xml:space="preserve">As </w:t>
      </w:r>
      <w:r w:rsidR="008365C1">
        <w:t>I said</w:t>
      </w:r>
      <w:r>
        <w:t xml:space="preserve"> before</w:t>
      </w:r>
      <w:r w:rsidR="008365C1">
        <w:t>,</w:t>
      </w:r>
      <w:r>
        <w:t xml:space="preserve"> the issue in terms of that long tail of four days was the devastation that we saw in what we call our HV spurs, which are the B</w:t>
      </w:r>
      <w:r w:rsidR="00072DEB">
        <w:t xml:space="preserve"> </w:t>
      </w:r>
      <w:r>
        <w:t xml:space="preserve">roads, to use that metaphor of the road network. Neither </w:t>
      </w:r>
      <w:r w:rsidR="00072DEB">
        <w:t>we and</w:t>
      </w:r>
      <w:r>
        <w:t xml:space="preserve"> our staff</w:t>
      </w:r>
      <w:r w:rsidR="00072DEB">
        <w:t>,</w:t>
      </w:r>
      <w:r>
        <w:t xml:space="preserve"> nor </w:t>
      </w:r>
      <w:r w:rsidR="000D5638">
        <w:t xml:space="preserve">a lot of our </w:t>
      </w:r>
      <w:r>
        <w:t xml:space="preserve">customers </w:t>
      </w:r>
      <w:r w:rsidR="00072DEB">
        <w:t>whom</w:t>
      </w:r>
      <w:r>
        <w:t xml:space="preserve"> we have spoken to</w:t>
      </w:r>
      <w:r w:rsidR="00072DEB">
        <w:t>,</w:t>
      </w:r>
      <w:r>
        <w:t xml:space="preserve"> have seen such devastation with regard to the tree damage in particular that caused that problem. That is the reason why it took so long to get those customers back on </w:t>
      </w:r>
      <w:r w:rsidR="000D5638">
        <w:t>in the tail</w:t>
      </w:r>
      <w:r>
        <w:rPr>
          <w:rFonts w:cs="Times New Roman"/>
        </w:rPr>
        <w:t>.</w:t>
      </w:r>
    </w:p>
    <w:p w:rsidR="004E2A0B" w:rsidP="001438C2">
      <w:pPr>
        <w:pStyle w:val="Answer"/>
      </w:pPr>
      <w:sdt>
        <w:sdtPr>
          <w:alias w:val="Witness"/>
          <w:id w:val="-718902884"/>
          <w:placeholder>
            <w:docPart w:val="DefaultPlaceholder_-1854013440"/>
          </w:placeholder>
          <w:richText/>
        </w:sdtPr>
        <w:sdtContent>
          <w:r w:rsidRPr="00C76A49" w:rsidR="00C76A49">
            <w:rPr>
              <w:b/>
              <w:i/>
            </w:rPr>
            <w:t xml:space="preserve">Mark Rough: </w:t>
          </w:r>
        </w:sdtContent>
      </w:sdt>
      <w:r>
        <w:t>SSE</w:t>
      </w:r>
      <w:r w:rsidR="00456E1D">
        <w:t>N</w:t>
      </w:r>
      <w:r w:rsidR="000D5638">
        <w:t xml:space="preserve"> Distribution</w:t>
      </w:r>
      <w:r w:rsidR="00456E1D">
        <w:rPr>
          <w:rFonts w:cs="Times New Roman"/>
        </w:rPr>
        <w:t xml:space="preserve"> had 135,000 customers off at the peak of the storm on the Friday. By Sunday at </w:t>
      </w:r>
      <w:r w:rsidR="00C91469">
        <w:rPr>
          <w:rFonts w:cs="Times New Roman"/>
        </w:rPr>
        <w:t>4</w:t>
      </w:r>
      <w:r w:rsidR="00456E1D">
        <w:rPr>
          <w:rFonts w:cs="Times New Roman"/>
        </w:rPr>
        <w:t xml:space="preserve"> o'clock we had restored supply to 100,000 of those customers. Over the next few days, we continued to reduce those numbers. On </w:t>
      </w:r>
      <w:r>
        <w:t xml:space="preserve">the Friday we still had </w:t>
      </w:r>
      <w:r w:rsidR="00456E1D">
        <w:t>1,200</w:t>
      </w:r>
      <w:r>
        <w:t xml:space="preserve"> customers off </w:t>
      </w:r>
      <w:r w:rsidR="00456E1D">
        <w:t xml:space="preserve">in the </w:t>
      </w:r>
      <w:r w:rsidR="00776468">
        <w:t>a</w:t>
      </w:r>
      <w:r>
        <w:t>fternoon</w:t>
      </w:r>
      <w:r w:rsidR="00456E1D">
        <w:t xml:space="preserve">, and the last 30 customers were restored on Sunday morning. </w:t>
      </w:r>
    </w:p>
    <w:p w:rsidR="004E2A0B" w:rsidP="001438C2">
      <w:pPr>
        <w:pStyle w:val="Question"/>
      </w:pPr>
      <w:sdt>
        <w:sdtPr>
          <w:alias w:val="Member"/>
          <w:tag w:val="&lt;Member mnisId='4608' dodsId='36104'&gt;"/>
          <w:id w:val="262965127"/>
          <w:placeholder>
            <w:docPart w:val="DefaultPlaceholder_-1854013440"/>
          </w:placeholder>
          <w:richText/>
        </w:sdtPr>
        <w:sdtContent>
          <w:r w:rsidRPr="004E2A0B">
            <w:rPr>
              <w:b/>
            </w:rPr>
            <w:t>John Lamont:</w:t>
          </w:r>
        </w:sdtContent>
      </w:sdt>
      <w:r>
        <w:t xml:space="preserve"> </w:t>
      </w:r>
      <w:r w:rsidR="00456E1D">
        <w:t xml:space="preserve">To be clear, when you say “Friday” you mean a week after the storm. </w:t>
      </w:r>
    </w:p>
    <w:p w:rsidR="004E2A0B" w:rsidP="001438C2">
      <w:pPr>
        <w:pStyle w:val="Answer"/>
      </w:pPr>
      <w:sdt>
        <w:sdtPr>
          <w:alias w:val="Witness"/>
          <w:id w:val="-1765369934"/>
          <w:placeholder>
            <w:docPart w:val="DefaultPlaceholder_-1854013440"/>
          </w:placeholder>
          <w:richText/>
        </w:sdtPr>
        <w:sdtContent>
          <w:r w:rsidRPr="00C76A49" w:rsidR="00C76A49">
            <w:rPr>
              <w:b/>
              <w:i/>
            </w:rPr>
            <w:t xml:space="preserve">Mark Rough: </w:t>
          </w:r>
        </w:sdtContent>
      </w:sdt>
      <w:r>
        <w:t>Yes, that is correct.</w:t>
      </w:r>
    </w:p>
    <w:p w:rsidR="004E2A0B" w:rsidP="001438C2">
      <w:pPr>
        <w:pStyle w:val="Question"/>
      </w:pPr>
      <w:sdt>
        <w:sdtPr>
          <w:alias w:val="Member"/>
          <w:tag w:val="&lt;Member mnisId='4608' dodsId='36104'&gt;"/>
          <w:id w:val="474265377"/>
          <w:placeholder>
            <w:docPart w:val="DefaultPlaceholder_-1854013440"/>
          </w:placeholder>
          <w:richText/>
        </w:sdtPr>
        <w:sdtContent>
          <w:r w:rsidRPr="004E2A0B">
            <w:rPr>
              <w:b/>
            </w:rPr>
            <w:t>John Lamont:</w:t>
          </w:r>
        </w:sdtContent>
      </w:sdt>
      <w:r>
        <w:t xml:space="preserve"> </w:t>
      </w:r>
      <w:r w:rsidR="00456E1D">
        <w:t>Mr Farrer, in terms of the water supply, what was your position?</w:t>
      </w:r>
    </w:p>
    <w:p w:rsidR="007056C6" w:rsidP="001438C2">
      <w:pPr>
        <w:pStyle w:val="Answer"/>
      </w:pPr>
      <w:sdt>
        <w:sdtPr>
          <w:alias w:val="Witness"/>
          <w:id w:val="-1951470237"/>
          <w:placeholder>
            <w:docPart w:val="DefaultPlaceholder_-1854013440"/>
          </w:placeholder>
          <w:richText/>
        </w:sdtPr>
        <w:sdtContent>
          <w:r w:rsidRPr="00C76A49" w:rsidR="00C76A49">
            <w:rPr>
              <w:b/>
              <w:i/>
            </w:rPr>
            <w:t xml:space="preserve">Peter Farrer: </w:t>
          </w:r>
        </w:sdtContent>
      </w:sdt>
      <w:r>
        <w:t>Power supplies were lost to Scottish Water assets that supplied about 1.</w:t>
      </w:r>
      <w:r w:rsidR="00CE10BC">
        <w:t>5</w:t>
      </w:r>
      <w:r>
        <w:t xml:space="preserve"> million customers. Fortunately we had proactively</w:t>
      </w:r>
      <w:r w:rsidR="00776468">
        <w:t xml:space="preserve"> </w:t>
      </w:r>
      <w:r w:rsidR="00776468">
        <w:t>turn</w:t>
      </w:r>
      <w:r>
        <w:t>ed on</w:t>
      </w:r>
      <w:r w:rsidR="00776468">
        <w:t xml:space="preserve"> </w:t>
      </w:r>
      <w:r w:rsidR="000E00D1">
        <w:t xml:space="preserve">our </w:t>
      </w:r>
      <w:r w:rsidR="00776468">
        <w:t>emergency generators prior to the event happening</w:t>
      </w:r>
      <w:r>
        <w:t xml:space="preserve">, which </w:t>
      </w:r>
      <w:r w:rsidR="00776468">
        <w:t>protect</w:t>
      </w:r>
      <w:r>
        <w:t>ed the majority of the 1.5 million customers all the way through this.</w:t>
      </w:r>
    </w:p>
    <w:p w:rsidR="00FC7AFA" w:rsidP="001438C2">
      <w:pPr>
        <w:pStyle w:val="Answer"/>
      </w:pPr>
      <w:r>
        <w:t>The biggest impact was Saturday morning. There was a maximum of 17,000 customers impacted. That reduced down to less than 5,000 by the end of the day. On t</w:t>
      </w:r>
      <w:r>
        <w:t>he second day</w:t>
      </w:r>
      <w:r>
        <w:t xml:space="preserve"> </w:t>
      </w:r>
      <w:r>
        <w:t>it was down to less than 500</w:t>
      </w:r>
      <w:r>
        <w:t xml:space="preserve">, </w:t>
      </w:r>
      <w:r>
        <w:t>and all customers were</w:t>
      </w:r>
      <w:r>
        <w:t xml:space="preserve"> back in between 48 and 72 hours. </w:t>
      </w:r>
    </w:p>
    <w:p w:rsidR="007056C6" w:rsidP="001438C2">
      <w:pPr>
        <w:pStyle w:val="Question"/>
      </w:pPr>
      <w:sdt>
        <w:sdtPr>
          <w:alias w:val="Member"/>
          <w:tag w:val="&lt;Member mnisId='4608' dodsId='36104'&gt;"/>
          <w:id w:val="-305391398"/>
          <w:placeholder>
            <w:docPart w:val="DefaultPlaceholder_-1854013440"/>
          </w:placeholder>
          <w:richText/>
        </w:sdtPr>
        <w:sdtContent>
          <w:r w:rsidRPr="00FC7AFA" w:rsidR="00FC7AFA">
            <w:rPr>
              <w:b/>
            </w:rPr>
            <w:t>John Lamont:</w:t>
          </w:r>
        </w:sdtContent>
      </w:sdt>
      <w:r w:rsidR="00FC7AFA">
        <w:t xml:space="preserve"> Mr Jefferson, </w:t>
      </w:r>
      <w:r>
        <w:t xml:space="preserve">my </w:t>
      </w:r>
      <w:r w:rsidR="00FC7AFA">
        <w:t xml:space="preserve">next </w:t>
      </w:r>
      <w:r>
        <w:t xml:space="preserve">few </w:t>
      </w:r>
      <w:r w:rsidR="00FC7AFA">
        <w:t xml:space="preserve">questions are going to be directed at you. </w:t>
      </w:r>
      <w:r>
        <w:t>Thank you, first of all, for all of your engagement with m</w:t>
      </w:r>
      <w:r w:rsidR="0055519B">
        <w:t>e</w:t>
      </w:r>
      <w:r>
        <w:t xml:space="preserve"> and my colleagues in the Sottish Borders during the first few days after the storm. I know I was very grateful for that, as were my constituents. I also pay tribute to the community groups of farmers and all the other groups </w:t>
      </w:r>
      <w:r w:rsidR="0055519B">
        <w:t>that</w:t>
      </w:r>
      <w:r>
        <w:t xml:space="preserve"> were supporting customers and my constituents across the Borders who were without power.</w:t>
      </w:r>
    </w:p>
    <w:p w:rsidR="007056C6" w:rsidP="001438C2">
      <w:pPr>
        <w:pStyle w:val="Question"/>
        <w:numPr>
          <w:ilvl w:val="0"/>
          <w:numId w:val="0"/>
        </w:numPr>
        <w:ind w:left="794"/>
      </w:pPr>
      <w:r>
        <w:t xml:space="preserve">One of the biggest criticisms that I </w:t>
      </w:r>
      <w:r>
        <w:t>have been</w:t>
      </w:r>
      <w:r>
        <w:t xml:space="preserve"> getting from residents in the </w:t>
      </w:r>
      <w:r>
        <w:t>B</w:t>
      </w:r>
      <w:r>
        <w:t xml:space="preserve">orders and your customers </w:t>
      </w:r>
      <w:r>
        <w:t>has</w:t>
      </w:r>
      <w:r>
        <w:t xml:space="preserve"> been the inaccurate estimat</w:t>
      </w:r>
      <w:r>
        <w:t xml:space="preserve">ions in terms of when power was going to be restored, which was a particular issue for vulnerable people, who were making decisions based on the frankly false information that you were giving them. </w:t>
      </w:r>
      <w:r>
        <w:t xml:space="preserve">I </w:t>
      </w:r>
      <w:r>
        <w:t xml:space="preserve">will </w:t>
      </w:r>
      <w:r>
        <w:t>use my parents as an example. I was with them on Friday evening when the storm hit.</w:t>
      </w:r>
      <w:r>
        <w:t xml:space="preserve"> The power went out. We then got a message very quickly by text to say that they would </w:t>
      </w:r>
      <w:r w:rsidR="000E00D1">
        <w:t xml:space="preserve">be </w:t>
      </w:r>
      <w:r>
        <w:t xml:space="preserve">reconnected within a couple of hours. That was </w:t>
      </w:r>
      <w:r w:rsidR="00D45BE9">
        <w:t>i</w:t>
      </w:r>
      <w:r>
        <w:t xml:space="preserve">n the early part of Friday evening. They were not reconnected until Sunday evening. </w:t>
      </w:r>
    </w:p>
    <w:p w:rsidR="007056C6" w:rsidP="001438C2">
      <w:pPr>
        <w:pStyle w:val="Question"/>
        <w:numPr>
          <w:ilvl w:val="0"/>
          <w:numId w:val="0"/>
        </w:numPr>
        <w:ind w:left="794"/>
        <w:rPr>
          <w:rFonts w:cs="Times New Roman"/>
        </w:rPr>
      </w:pPr>
      <w:r>
        <w:t>Now, there were many</w:t>
      </w:r>
      <w:r w:rsidR="00CE10BC">
        <w:t xml:space="preserve">, many </w:t>
      </w:r>
      <w:r>
        <w:t>other examples of people far more vulnerable than my parents</w:t>
      </w:r>
      <w:r>
        <w:t xml:space="preserve"> who were without power</w:t>
      </w:r>
      <w:r w:rsidR="005815C0">
        <w:t xml:space="preserve">, </w:t>
      </w:r>
      <w:r>
        <w:rPr>
          <w:rFonts w:cs="Times New Roman"/>
        </w:rPr>
        <w:t>heat</w:t>
      </w:r>
      <w:r w:rsidR="00CE10BC">
        <w:rPr>
          <w:rFonts w:cs="Times New Roman"/>
        </w:rPr>
        <w:t xml:space="preserve"> and </w:t>
      </w:r>
      <w:r>
        <w:rPr>
          <w:rFonts w:cs="Times New Roman"/>
        </w:rPr>
        <w:t xml:space="preserve">hot food for a long period of time. They would have made different decisions had you been communicating more accurate information. In my parents’ case, they </w:t>
      </w:r>
      <w:r w:rsidR="00CC3E53">
        <w:rPr>
          <w:rFonts w:cs="Times New Roman"/>
        </w:rPr>
        <w:t xml:space="preserve">would have come </w:t>
      </w:r>
      <w:r>
        <w:rPr>
          <w:rFonts w:cs="Times New Roman"/>
        </w:rPr>
        <w:t>to my house in Cold</w:t>
      </w:r>
      <w:r w:rsidR="00CC3E53">
        <w:rPr>
          <w:rFonts w:cs="Times New Roman"/>
        </w:rPr>
        <w:t>s</w:t>
      </w:r>
      <w:r>
        <w:rPr>
          <w:rFonts w:cs="Times New Roman"/>
        </w:rPr>
        <w:t>tream, where there was power</w:t>
      </w:r>
      <w:r w:rsidR="00CC3E53">
        <w:rPr>
          <w:rFonts w:cs="Times New Roman"/>
        </w:rPr>
        <w:t>, heat and hot food, which they were unable to get at their home in Duns.</w:t>
      </w:r>
    </w:p>
    <w:p w:rsidR="00776468" w:rsidP="001438C2">
      <w:pPr>
        <w:pStyle w:val="Question"/>
        <w:numPr>
          <w:ilvl w:val="0"/>
          <w:numId w:val="0"/>
        </w:numPr>
        <w:ind w:left="794"/>
      </w:pPr>
      <w:r>
        <w:t xml:space="preserve">I just wondered how you felt about that communication. Could it </w:t>
      </w:r>
      <w:r w:rsidR="00CC3E53">
        <w:t xml:space="preserve">have been </w:t>
      </w:r>
      <w:r>
        <w:t>improved?</w:t>
      </w:r>
      <w:r w:rsidR="00CC3E53">
        <w:t xml:space="preserve"> What lessons have you learned to ensure that vulnerable people can get more accurate information to make more informed decisions? Ultimately, that will improve their welfare and their chances of getting through the aftermath of the storm</w:t>
      </w:r>
      <w:r w:rsidRPr="00CC3E53" w:rsidR="00CC3E53">
        <w:t xml:space="preserve"> </w:t>
      </w:r>
      <w:r w:rsidR="00CC3E53">
        <w:t xml:space="preserve">in a better place than </w:t>
      </w:r>
      <w:r w:rsidR="00CE10BC">
        <w:t xml:space="preserve">maybe </w:t>
      </w:r>
      <w:r w:rsidR="00CC3E53">
        <w:t>some of them were after Storm Arwen.</w:t>
      </w:r>
    </w:p>
    <w:p w:rsidR="00CC3E53" w:rsidP="001438C2">
      <w:pPr>
        <w:pStyle w:val="Answer"/>
      </w:pPr>
      <w:sdt>
        <w:sdtPr>
          <w:alias w:val="Witness"/>
          <w:id w:val="13507627"/>
          <w:placeholder>
            <w:docPart w:val="DefaultPlaceholder_-1854013440"/>
          </w:placeholder>
          <w:richText/>
        </w:sdtPr>
        <w:sdtContent>
          <w:r w:rsidRPr="00C76A49" w:rsidR="00C76A49">
            <w:rPr>
              <w:b/>
              <w:i/>
            </w:rPr>
            <w:t xml:space="preserve">Guy Jefferson: </w:t>
          </w:r>
        </w:sdtContent>
      </w:sdt>
      <w:r w:rsidR="00E3148B">
        <w:t xml:space="preserve">Thank you, John. </w:t>
      </w:r>
      <w:r>
        <w:t>I know w</w:t>
      </w:r>
      <w:r w:rsidR="00E3148B">
        <w:t xml:space="preserve">e covered this as well when </w:t>
      </w:r>
      <w:r>
        <w:t xml:space="preserve">we </w:t>
      </w:r>
      <w:r w:rsidR="00E3148B">
        <w:t xml:space="preserve">spoke </w:t>
      </w:r>
      <w:r>
        <w:t xml:space="preserve">during </w:t>
      </w:r>
      <w:r w:rsidR="00E3148B">
        <w:t>the storm</w:t>
      </w:r>
      <w:r>
        <w:t xml:space="preserve">. To answer up front, we are disappointed that some customers received inaccurate restoration times. </w:t>
      </w:r>
      <w:r w:rsidR="00CE10BC">
        <w:t xml:space="preserve">This is </w:t>
      </w:r>
      <w:r>
        <w:t xml:space="preserve">part of our own internal review and also the review we have ongoing </w:t>
      </w:r>
      <w:r w:rsidR="00CE10BC">
        <w:t>with</w:t>
      </w:r>
      <w:r w:rsidR="007E5B4B">
        <w:rPr>
          <w:rFonts w:cs="Times New Roman"/>
        </w:rPr>
        <w:t xml:space="preserve"> BEIS and Ofgem</w:t>
      </w:r>
      <w:r w:rsidR="00CE10BC">
        <w:rPr>
          <w:rFonts w:cs="Times New Roman"/>
        </w:rPr>
        <w:t xml:space="preserve">. It </w:t>
      </w:r>
      <w:r w:rsidR="007E5B4B">
        <w:rPr>
          <w:rFonts w:cs="Times New Roman"/>
        </w:rPr>
        <w:t xml:space="preserve">is one of the aspects that we are looking very hard at. </w:t>
      </w:r>
    </w:p>
    <w:p w:rsidR="007E5B4B" w:rsidP="001438C2">
      <w:pPr>
        <w:pStyle w:val="Answer"/>
      </w:pPr>
      <w:r>
        <w:t>In terms of the wider context of this, as I said before, we had 88% of our customers on within 24 hours and 95% on</w:t>
      </w:r>
      <w:r>
        <w:t xml:space="preserve"> within 48 hours. In general, those customers received an accurate restoration time. There are exceptions to that within that group, but we felt that </w:t>
      </w:r>
      <w:r w:rsidR="00CE10BC">
        <w:t>we communicated relatively well with</w:t>
      </w:r>
      <w:r>
        <w:t xml:space="preserve"> that group in particular. </w:t>
      </w:r>
    </w:p>
    <w:p w:rsidR="007E5B4B" w:rsidP="001438C2">
      <w:pPr>
        <w:pStyle w:val="Answer"/>
      </w:pPr>
      <w:r>
        <w:t xml:space="preserve">I would agree with you that in the tail, as we call it, after Sunday evening there were multiple restoration times given to customers. We were definitely guilty of being overambitious with some of those. </w:t>
      </w:r>
      <w:r w:rsidR="00A81CAA">
        <w:t xml:space="preserve">We had the best intentions with regard to giving </w:t>
      </w:r>
      <w:r>
        <w:t xml:space="preserve">a </w:t>
      </w:r>
      <w:r w:rsidR="00A81CAA">
        <w:t>restoration time</w:t>
      </w:r>
      <w:r w:rsidR="005815C0">
        <w:t>,</w:t>
      </w:r>
      <w:r>
        <w:t xml:space="preserve"> </w:t>
      </w:r>
      <w:r w:rsidR="005815C0">
        <w:t xml:space="preserve">but </w:t>
      </w:r>
      <w:r>
        <w:t>recognised the difficulty it might cause for people looking to try to make alternative arrangements, especially if they think they may be off</w:t>
      </w:r>
      <w:r>
        <w:rPr>
          <w:rFonts w:cs="Times New Roman"/>
        </w:rPr>
        <w:t xml:space="preserve"> for more than one or two days. </w:t>
      </w:r>
    </w:p>
    <w:p w:rsidR="007A2163" w:rsidP="001438C2">
      <w:pPr>
        <w:pStyle w:val="Answer"/>
        <w:rPr>
          <w:rFonts w:cs="Times New Roman"/>
        </w:rPr>
      </w:pPr>
      <w:r>
        <w:t>We recognise that</w:t>
      </w:r>
      <w:r w:rsidR="007E5B4B">
        <w:t xml:space="preserve"> </w:t>
      </w:r>
      <w:r>
        <w:t xml:space="preserve">and will build that into our review. </w:t>
      </w:r>
      <w:r w:rsidR="007E5B4B">
        <w:t>In the past, we have tried to play a little safer with regard to restoration times</w:t>
      </w:r>
      <w:r w:rsidR="005815C0">
        <w:t xml:space="preserve">. </w:t>
      </w:r>
      <w:r w:rsidR="005815C0">
        <w:rPr>
          <w:rFonts w:cs="Times New Roman"/>
        </w:rPr>
        <w:t xml:space="preserve">Sometimes we </w:t>
      </w:r>
      <w:r w:rsidR="007E5B4B">
        <w:t>pushed them out to 48 hours</w:t>
      </w:r>
      <w:r w:rsidR="007E5B4B">
        <w:rPr>
          <w:rFonts w:cs="Times New Roman"/>
        </w:rPr>
        <w:t xml:space="preserve"> and got people </w:t>
      </w:r>
      <w:r w:rsidR="00CE10BC">
        <w:rPr>
          <w:rFonts w:cs="Times New Roman"/>
        </w:rPr>
        <w:t xml:space="preserve">back on </w:t>
      </w:r>
      <w:r w:rsidR="007E5B4B">
        <w:rPr>
          <w:rFonts w:cs="Times New Roman"/>
        </w:rPr>
        <w:t xml:space="preserve">a lot </w:t>
      </w:r>
      <w:r w:rsidR="00DB4233">
        <w:rPr>
          <w:rFonts w:cs="Times New Roman"/>
        </w:rPr>
        <w:t>more quickly</w:t>
      </w:r>
      <w:r w:rsidR="007E5B4B">
        <w:rPr>
          <w:rFonts w:cs="Times New Roman"/>
        </w:rPr>
        <w:t xml:space="preserve"> than that. That has left us open to </w:t>
      </w:r>
      <w:r w:rsidR="00CE10BC">
        <w:rPr>
          <w:rFonts w:cs="Times New Roman"/>
        </w:rPr>
        <w:t xml:space="preserve">the </w:t>
      </w:r>
      <w:r w:rsidR="007E5B4B">
        <w:rPr>
          <w:rFonts w:cs="Times New Roman"/>
        </w:rPr>
        <w:t>criticism that people are concerned that they have been away from their home for longer than they needed to be</w:t>
      </w:r>
      <w:r w:rsidR="00CE10BC">
        <w:rPr>
          <w:rFonts w:cs="Times New Roman"/>
        </w:rPr>
        <w:t xml:space="preserve"> and that, if</w:t>
      </w:r>
      <w:r w:rsidR="007E5B4B">
        <w:rPr>
          <w:rFonts w:cs="Times New Roman"/>
        </w:rPr>
        <w:t xml:space="preserve"> </w:t>
      </w:r>
      <w:r w:rsidR="00CE10BC">
        <w:rPr>
          <w:rFonts w:cs="Times New Roman"/>
        </w:rPr>
        <w:t xml:space="preserve">we had </w:t>
      </w:r>
      <w:r w:rsidR="007E5B4B">
        <w:rPr>
          <w:rFonts w:cs="Times New Roman"/>
        </w:rPr>
        <w:t xml:space="preserve">a more accurate restoration time in terms of </w:t>
      </w:r>
      <w:r w:rsidR="00897E43">
        <w:rPr>
          <w:rFonts w:cs="Times New Roman"/>
        </w:rPr>
        <w:t xml:space="preserve">when we </w:t>
      </w:r>
      <w:r w:rsidR="00CE10BC">
        <w:rPr>
          <w:rFonts w:cs="Times New Roman"/>
        </w:rPr>
        <w:t xml:space="preserve">believed people would </w:t>
      </w:r>
      <w:r w:rsidR="00897E43">
        <w:rPr>
          <w:rFonts w:cs="Times New Roman"/>
        </w:rPr>
        <w:t xml:space="preserve">come </w:t>
      </w:r>
      <w:r w:rsidR="007E5B4B">
        <w:rPr>
          <w:rFonts w:cs="Times New Roman"/>
        </w:rPr>
        <w:t xml:space="preserve">back on, we should be giving them that. That is something that we receive </w:t>
      </w:r>
      <w:r w:rsidR="00897E43">
        <w:rPr>
          <w:rFonts w:cs="Times New Roman"/>
        </w:rPr>
        <w:t xml:space="preserve">on a daily basis </w:t>
      </w:r>
      <w:r w:rsidR="007E5B4B">
        <w:rPr>
          <w:rFonts w:cs="Times New Roman"/>
        </w:rPr>
        <w:t>from customers</w:t>
      </w:r>
      <w:r w:rsidR="00897E43">
        <w:rPr>
          <w:rFonts w:cs="Times New Roman"/>
        </w:rPr>
        <w:t xml:space="preserve"> from day to day</w:t>
      </w:r>
      <w:r w:rsidR="007E5B4B">
        <w:rPr>
          <w:rFonts w:cs="Times New Roman"/>
        </w:rPr>
        <w:t xml:space="preserve">. They want accuracy, </w:t>
      </w:r>
      <w:r w:rsidR="00CE10BC">
        <w:rPr>
          <w:rFonts w:cs="Times New Roman"/>
        </w:rPr>
        <w:t xml:space="preserve">but, </w:t>
      </w:r>
      <w:r w:rsidR="007E5B4B">
        <w:rPr>
          <w:rFonts w:cs="Times New Roman"/>
        </w:rPr>
        <w:t>even if we believe that we might be longer than we originally expect, we should go with the shorter timescale</w:t>
      </w:r>
      <w:r w:rsidR="00897E43">
        <w:rPr>
          <w:rFonts w:cs="Times New Roman"/>
        </w:rPr>
        <w:t xml:space="preserve"> </w:t>
      </w:r>
      <w:r w:rsidR="00DB4233">
        <w:rPr>
          <w:rFonts w:cs="Times New Roman"/>
        </w:rPr>
        <w:t xml:space="preserve">where </w:t>
      </w:r>
      <w:r w:rsidR="007E5B4B">
        <w:rPr>
          <w:rFonts w:cs="Times New Roman"/>
        </w:rPr>
        <w:t xml:space="preserve">we believe </w:t>
      </w:r>
      <w:r w:rsidR="00897E43">
        <w:rPr>
          <w:rFonts w:cs="Times New Roman"/>
        </w:rPr>
        <w:t>there is a good chance of getting customers back on.</w:t>
      </w:r>
    </w:p>
    <w:p w:rsidR="00897E43" w:rsidRPr="00897E43" w:rsidP="001438C2">
      <w:pPr>
        <w:pStyle w:val="Answer"/>
        <w:rPr>
          <w:rFonts w:cs="Times New Roman"/>
        </w:rPr>
      </w:pPr>
      <w:r>
        <w:rPr>
          <w:rFonts w:cs="Times New Roman"/>
        </w:rPr>
        <w:t>While</w:t>
      </w:r>
      <w:r w:rsidR="00CE10BC">
        <w:rPr>
          <w:rFonts w:cs="Times New Roman"/>
        </w:rPr>
        <w:t xml:space="preserve"> </w:t>
      </w:r>
      <w:r>
        <w:rPr>
          <w:rFonts w:cs="Times New Roman"/>
        </w:rPr>
        <w:t xml:space="preserve">I have to agree with you </w:t>
      </w:r>
      <w:r w:rsidR="00CE10BC">
        <w:rPr>
          <w:rFonts w:cs="Times New Roman"/>
        </w:rPr>
        <w:t xml:space="preserve">that the tail </w:t>
      </w:r>
      <w:r>
        <w:rPr>
          <w:rFonts w:cs="Times New Roman"/>
        </w:rPr>
        <w:t>could be better, we are working through that. We will seek to learn lessons from that and put improvements in place</w:t>
      </w:r>
      <w:r w:rsidR="00CE10BC">
        <w:rPr>
          <w:rFonts w:cs="Times New Roman"/>
        </w:rPr>
        <w:t xml:space="preserve"> through the reviews that we are currently undertaking. </w:t>
      </w:r>
    </w:p>
    <w:p w:rsidR="00E3148B" w:rsidP="001438C2">
      <w:pPr>
        <w:pStyle w:val="Question"/>
      </w:pPr>
      <w:sdt>
        <w:sdtPr>
          <w:alias w:val="Member"/>
          <w:tag w:val="&lt;Member mnisId='4608' dodsId='36104'&gt;"/>
          <w:id w:val="-1242164904"/>
          <w:placeholder>
            <w:docPart w:val="DefaultPlaceholder_-1854013440"/>
          </w:placeholder>
          <w:richText/>
        </w:sdtPr>
        <w:sdtContent>
          <w:r w:rsidRPr="007A2163" w:rsidR="007A2163">
            <w:rPr>
              <w:b/>
            </w:rPr>
            <w:t>John Lamont:</w:t>
          </w:r>
        </w:sdtContent>
      </w:sdt>
      <w:r w:rsidR="007A2163">
        <w:t xml:space="preserve"> </w:t>
      </w:r>
      <w:r w:rsidR="00897E43">
        <w:t>Thank you</w:t>
      </w:r>
      <w:r w:rsidR="00CE10BC">
        <w:t xml:space="preserve">. I am grateful </w:t>
      </w:r>
      <w:r w:rsidR="00897E43">
        <w:t>for that response</w:t>
      </w:r>
      <w:r w:rsidR="00897E43">
        <w:rPr>
          <w:rFonts w:cs="Times New Roman"/>
        </w:rPr>
        <w:t xml:space="preserve">. </w:t>
      </w:r>
      <w:r w:rsidR="007A2163">
        <w:t xml:space="preserve">Mr Savege, I do not want to neglect you. </w:t>
      </w:r>
      <w:r w:rsidR="00897E43">
        <w:t>There has been some criticism about the speed of the response from the Scottish Government, not least within the Scottish Parliament. The storm hit Friday evening. When was your first contact from a Scottish Government official or a Minister?</w:t>
      </w:r>
    </w:p>
    <w:p w:rsidR="00897E43" w:rsidP="001438C2">
      <w:pPr>
        <w:pStyle w:val="Answer"/>
      </w:pPr>
      <w:sdt>
        <w:sdtPr>
          <w:alias w:val="Witness"/>
          <w:id w:val="1317616384"/>
          <w:placeholder>
            <w:docPart w:val="DefaultPlaceholder_-1854013440"/>
          </w:placeholder>
          <w:richText/>
        </w:sdtPr>
        <w:sdtContent>
          <w:r w:rsidRPr="00C76A49" w:rsidR="00C76A49">
            <w:rPr>
              <w:b/>
              <w:i/>
            </w:rPr>
            <w:t xml:space="preserve">Jim Savege: </w:t>
          </w:r>
        </w:sdtContent>
      </w:sdt>
      <w:r w:rsidR="007A2163">
        <w:t xml:space="preserve">My recollection would be that contact was made </w:t>
      </w:r>
      <w:r>
        <w:t xml:space="preserve">during </w:t>
      </w:r>
      <w:r w:rsidR="007A2163">
        <w:t xml:space="preserve">the Saturday </w:t>
      </w:r>
      <w:r>
        <w:t xml:space="preserve">and through </w:t>
      </w:r>
      <w:r w:rsidR="007A2163">
        <w:t xml:space="preserve">into the Sunday. </w:t>
      </w:r>
      <w:r>
        <w:t xml:space="preserve">There would have been a conversation for us to be </w:t>
      </w:r>
      <w:r w:rsidR="00B5315F">
        <w:t xml:space="preserve">apprising </w:t>
      </w:r>
      <w:r w:rsidR="00DB4233">
        <w:rPr>
          <w:rFonts w:cs="Times New Roman"/>
        </w:rPr>
        <w:t xml:space="preserve">Ministers </w:t>
      </w:r>
      <w:r w:rsidR="00B5315F">
        <w:t>through the</w:t>
      </w:r>
      <w:r w:rsidR="0019237D">
        <w:t xml:space="preserve"> resilience </w:t>
      </w:r>
      <w:r w:rsidR="00B5315F">
        <w:rPr>
          <w:rFonts w:cs="Times New Roman"/>
        </w:rPr>
        <w:t>partnership in terms of how we were progressing.</w:t>
      </w:r>
      <w:r w:rsidR="00B5315F">
        <w:t xml:space="preserve"> We certainly then had </w:t>
      </w:r>
      <w:r w:rsidRPr="007F48C0" w:rsidR="00B5315F">
        <w:rPr>
          <w:rFonts w:cs="Arial"/>
        </w:rPr>
        <w:t>face</w:t>
      </w:r>
      <w:r w:rsidRPr="007F48C0" w:rsidR="00B5315F">
        <w:rPr>
          <w:rFonts w:cs="Arial"/>
        </w:rPr>
        <w:noBreakHyphen/>
        <w:t>to</w:t>
      </w:r>
      <w:r w:rsidRPr="007F48C0" w:rsidR="00B5315F">
        <w:rPr>
          <w:rFonts w:cs="Arial"/>
        </w:rPr>
        <w:noBreakHyphen/>
        <w:t>face</w:t>
      </w:r>
      <w:r w:rsidR="00B5315F">
        <w:t xml:space="preserve"> contact with Ministers early the following week in terms of presence on the ground as well. </w:t>
      </w:r>
    </w:p>
    <w:p w:rsidR="00BF1D8E" w:rsidP="001438C2">
      <w:pPr>
        <w:pStyle w:val="Answer"/>
      </w:pPr>
      <w:r>
        <w:t>We had particular cause for engagement with the Scottish Government in terms of the</w:t>
      </w:r>
      <w:r w:rsidR="00B5315F">
        <w:t xml:space="preserve"> issues we had </w:t>
      </w:r>
      <w:r w:rsidR="00DB4233">
        <w:t>with</w:t>
      </w:r>
      <w:r w:rsidR="00B5315F">
        <w:t xml:space="preserve"> mobile coverage and connectivity. We found that to be beneficial to get more of an update coming through from the operators there to get some clarity on when we could expect that connection, which was hampering both communities and early responders. </w:t>
      </w:r>
    </w:p>
    <w:p w:rsidR="007A2163" w:rsidP="001438C2">
      <w:pPr>
        <w:pStyle w:val="Question"/>
      </w:pPr>
      <w:sdt>
        <w:sdtPr>
          <w:alias w:val="Member"/>
          <w:tag w:val="&lt;Member mnisId='4608' dodsId='36104'&gt;"/>
          <w:id w:val="1596127674"/>
          <w:placeholder>
            <w:docPart w:val="DefaultPlaceholder_-1854013440"/>
          </w:placeholder>
          <w:richText/>
        </w:sdtPr>
        <w:sdtContent>
          <w:r w:rsidRPr="00BF1D8E" w:rsidR="00BF1D8E">
            <w:rPr>
              <w:b/>
            </w:rPr>
            <w:t>John Lamont:</w:t>
          </w:r>
        </w:sdtContent>
      </w:sdt>
      <w:r w:rsidR="00BF1D8E">
        <w:t xml:space="preserve"> Some of the other witnesses earlier </w:t>
      </w:r>
      <w:r w:rsidR="00B5315F">
        <w:t xml:space="preserve">in evidence suggested that three hours before the storm hit there was an indication that it was going to be a very, very significant event. There was no contact </w:t>
      </w:r>
      <w:r w:rsidR="00854636">
        <w:t>from</w:t>
      </w:r>
      <w:r w:rsidR="00B5315F">
        <w:t xml:space="preserve"> the Scottish Government in that period. </w:t>
      </w:r>
    </w:p>
    <w:p w:rsidR="007230A2" w:rsidP="001438C2">
      <w:pPr>
        <w:pStyle w:val="Answer"/>
      </w:pPr>
      <w:sdt>
        <w:sdtPr>
          <w:alias w:val="Witness"/>
          <w:id w:val="-59719400"/>
          <w:placeholder>
            <w:docPart w:val="DefaultPlaceholder_-1854013440"/>
          </w:placeholder>
          <w:richText/>
        </w:sdtPr>
        <w:sdtContent>
          <w:r w:rsidRPr="00C76A49" w:rsidR="00C76A49">
            <w:rPr>
              <w:b/>
              <w:i/>
            </w:rPr>
            <w:t xml:space="preserve">Jim Savege: </w:t>
          </w:r>
        </w:sdtContent>
      </w:sdt>
      <w:r w:rsidR="00BF1D8E">
        <w:t>The response in terms of dealing with</w:t>
      </w:r>
      <w:r w:rsidR="00B5315F">
        <w:t xml:space="preserve"> weather like this is very much a local matter. As colleagues have said, we got the indication that we were moving to a red weather warning. Within half an hour, the </w:t>
      </w:r>
      <w:r w:rsidR="00B5315F">
        <w:t xml:space="preserve">local resilience partnership had met. All the different agencies locally, including </w:t>
      </w:r>
      <w:r w:rsidR="0019237D">
        <w:t>mine as the</w:t>
      </w:r>
      <w:r w:rsidR="00B5315F">
        <w:rPr>
          <w:rFonts w:cs="Times New Roman"/>
        </w:rPr>
        <w:t xml:space="preserve"> council, inc</w:t>
      </w:r>
      <w:r w:rsidR="000F76A5">
        <w:rPr>
          <w:rFonts w:cs="Times New Roman"/>
        </w:rPr>
        <w:t>reas</w:t>
      </w:r>
      <w:r w:rsidR="00B5315F">
        <w:rPr>
          <w:rFonts w:cs="Times New Roman"/>
        </w:rPr>
        <w:t xml:space="preserve">ed our capacity </w:t>
      </w:r>
      <w:r w:rsidR="000F76A5">
        <w:rPr>
          <w:rFonts w:cs="Times New Roman"/>
        </w:rPr>
        <w:t>in terms of</w:t>
      </w:r>
      <w:r w:rsidR="00B5315F">
        <w:rPr>
          <w:rFonts w:cs="Times New Roman"/>
        </w:rPr>
        <w:t xml:space="preserve"> staff</w:t>
      </w:r>
      <w:r w:rsidR="000F76A5">
        <w:rPr>
          <w:rFonts w:cs="Times New Roman"/>
        </w:rPr>
        <w:t xml:space="preserve"> being </w:t>
      </w:r>
      <w:r w:rsidR="00B5315F">
        <w:rPr>
          <w:rFonts w:cs="Times New Roman"/>
        </w:rPr>
        <w:t xml:space="preserve">available </w:t>
      </w:r>
      <w:r w:rsidR="000F76A5">
        <w:rPr>
          <w:rFonts w:cs="Times New Roman"/>
        </w:rPr>
        <w:t xml:space="preserve">in </w:t>
      </w:r>
      <w:r w:rsidR="00B5315F">
        <w:rPr>
          <w:rFonts w:cs="Times New Roman"/>
        </w:rPr>
        <w:t xml:space="preserve">terms of roads and care. </w:t>
      </w:r>
      <w:r w:rsidR="00476EE8">
        <w:t>We closed vaccination centres and schools early that day</w:t>
      </w:r>
      <w:r w:rsidR="000F76A5">
        <w:t>,</w:t>
      </w:r>
      <w:r w:rsidR="00476EE8">
        <w:t xml:space="preserve"> and</w:t>
      </w:r>
      <w:r w:rsidR="00B5315F">
        <w:t xml:space="preserve"> we got ourselves prepared and ready to be able to deal with things.</w:t>
      </w:r>
    </w:p>
    <w:p w:rsidR="00B5315F" w:rsidP="001438C2">
      <w:pPr>
        <w:pStyle w:val="Answer"/>
      </w:pPr>
      <w:r>
        <w:t xml:space="preserve">It is really down to that local response. </w:t>
      </w:r>
      <w:r w:rsidR="00D65CAD">
        <w:t>T</w:t>
      </w:r>
      <w:r>
        <w:t xml:space="preserve">hat is our primary </w:t>
      </w:r>
      <w:r w:rsidR="00D65CAD">
        <w:t>focus. We would then engage with other agencies subsequent to the event, depending on what the need is.</w:t>
      </w:r>
    </w:p>
    <w:p w:rsidR="00BF1D8E" w:rsidP="001438C2">
      <w:pPr>
        <w:pStyle w:val="Question"/>
      </w:pPr>
      <w:sdt>
        <w:sdtPr>
          <w:alias w:val="Member"/>
          <w:tag w:val="&lt;Member mnisId='4608' dodsId='36104'&gt;"/>
          <w:id w:val="-665398689"/>
          <w:placeholder>
            <w:docPart w:val="DefaultPlaceholder_-1854013440"/>
          </w:placeholder>
          <w:richText/>
        </w:sdtPr>
        <w:sdtContent>
          <w:r w:rsidRPr="007230A2" w:rsidR="007230A2">
            <w:rPr>
              <w:b/>
            </w:rPr>
            <w:t>John Lamont:</w:t>
          </w:r>
        </w:sdtContent>
      </w:sdt>
      <w:r w:rsidR="007230A2">
        <w:t xml:space="preserve"> </w:t>
      </w:r>
      <w:r w:rsidR="00D65CAD">
        <w:t xml:space="preserve">I am not clear from that response </w:t>
      </w:r>
      <w:r w:rsidR="00D65CAD">
        <w:rPr>
          <w:rFonts w:cs="Times New Roman"/>
        </w:rPr>
        <w:t xml:space="preserve">whether you think you needed the Scottish Government’s support or not. Was the </w:t>
      </w:r>
      <w:r w:rsidR="001C4475">
        <w:t>localised response</w:t>
      </w:r>
      <w:r w:rsidR="00D65CAD">
        <w:t xml:space="preserve"> in Aberdeenshire sufficient? Was there no need for </w:t>
      </w:r>
      <w:r w:rsidR="0019237D">
        <w:t>n</w:t>
      </w:r>
      <w:r w:rsidR="00D65CAD">
        <w:t xml:space="preserve">ational </w:t>
      </w:r>
      <w:r w:rsidR="000F76A5">
        <w:t xml:space="preserve">Government </w:t>
      </w:r>
      <w:r w:rsidR="00D65CAD">
        <w:t>support?</w:t>
      </w:r>
    </w:p>
    <w:p w:rsidR="001C4475" w:rsidP="001438C2">
      <w:pPr>
        <w:pStyle w:val="Answer"/>
      </w:pPr>
      <w:sdt>
        <w:sdtPr>
          <w:alias w:val="Witness"/>
          <w:id w:val="-454250823"/>
          <w:placeholder>
            <w:docPart w:val="DefaultPlaceholder_-1854013440"/>
          </w:placeholder>
          <w:richText/>
        </w:sdtPr>
        <w:sdtContent>
          <w:r w:rsidRPr="00C76A49" w:rsidR="00C76A49">
            <w:rPr>
              <w:b/>
              <w:i/>
            </w:rPr>
            <w:t xml:space="preserve">Jim Savege: </w:t>
          </w:r>
        </w:sdtContent>
      </w:sdt>
      <w:r>
        <w:t xml:space="preserve">I am saying </w:t>
      </w:r>
      <w:r w:rsidRPr="000F76A5" w:rsidR="00D65CAD">
        <w:t xml:space="preserve">that </w:t>
      </w:r>
      <w:r w:rsidRPr="000F76A5">
        <w:t>the starting point has to be about boots on the ground in terms of</w:t>
      </w:r>
      <w:r w:rsidRPr="000F76A5" w:rsidR="00D65CAD">
        <w:t xml:space="preserve"> local agencies </w:t>
      </w:r>
      <w:r w:rsidRPr="000F76A5" w:rsidR="00D65CAD">
        <w:rPr>
          <w:rFonts w:cs="Times New Roman"/>
        </w:rPr>
        <w:t>and partners dealing with matters. As I said, we did then have cause to ask for more governmental engagement in terms of dealing with some utility providers. That is the approach. It is</w:t>
      </w:r>
      <w:r w:rsidR="00D65CAD">
        <w:rPr>
          <w:rFonts w:cs="Times New Roman"/>
        </w:rPr>
        <w:t xml:space="preserve"> always about being local first </w:t>
      </w:r>
      <w:r w:rsidR="0019237D">
        <w:rPr>
          <w:rFonts w:cs="Times New Roman"/>
        </w:rPr>
        <w:t xml:space="preserve">in </w:t>
      </w:r>
      <w:r w:rsidR="000F76A5">
        <w:rPr>
          <w:rFonts w:cs="Times New Roman"/>
        </w:rPr>
        <w:t>terms</w:t>
      </w:r>
      <w:r w:rsidR="0019237D">
        <w:rPr>
          <w:rFonts w:cs="Times New Roman"/>
        </w:rPr>
        <w:t xml:space="preserve"> of </w:t>
      </w:r>
      <w:r w:rsidR="00D65CAD">
        <w:rPr>
          <w:rFonts w:cs="Times New Roman"/>
        </w:rPr>
        <w:t xml:space="preserve">the capacity and approach </w:t>
      </w:r>
      <w:r w:rsidR="0019237D">
        <w:rPr>
          <w:rFonts w:cs="Times New Roman"/>
        </w:rPr>
        <w:t>that we have in dealing with incidents</w:t>
      </w:r>
      <w:r w:rsidR="00D65CAD">
        <w:rPr>
          <w:rFonts w:cs="Times New Roman"/>
        </w:rPr>
        <w:t xml:space="preserve">. </w:t>
      </w:r>
    </w:p>
    <w:p w:rsidR="001C4475" w:rsidP="001438C2">
      <w:pPr>
        <w:pStyle w:val="Question"/>
      </w:pPr>
      <w:sdt>
        <w:sdtPr>
          <w:alias w:val="Member"/>
          <w:tag w:val="&lt;Member mnisId='4608' dodsId='36104'&gt;"/>
          <w:id w:val="-909614610"/>
          <w:placeholder>
            <w:docPart w:val="DefaultPlaceholder_-1854013440"/>
          </w:placeholder>
          <w:richText/>
        </w:sdtPr>
        <w:sdtContent>
          <w:r w:rsidRPr="001C4475">
            <w:rPr>
              <w:b/>
            </w:rPr>
            <w:t>John Lamont:</w:t>
          </w:r>
        </w:sdtContent>
      </w:sdt>
      <w:r>
        <w:t xml:space="preserve"> Could you possibly</w:t>
      </w:r>
      <w:r w:rsidR="00D65CAD">
        <w:t xml:space="preserve"> write to the Committee with the exact timetable in terms of the contact you had from the Scottish Government and the support that you were provided in the immediate hours and days after the </w:t>
      </w:r>
      <w:r w:rsidR="000F76A5">
        <w:t xml:space="preserve">impact of the </w:t>
      </w:r>
      <w:r w:rsidR="00D65CAD">
        <w:t>storm, please?</w:t>
      </w:r>
    </w:p>
    <w:p w:rsidR="00B24328" w:rsidP="001438C2">
      <w:pPr>
        <w:pStyle w:val="Answer"/>
      </w:pPr>
      <w:sdt>
        <w:sdtPr>
          <w:alias w:val="Witness"/>
          <w:id w:val="-512382532"/>
          <w:placeholder>
            <w:docPart w:val="DefaultPlaceholder_-1854013440"/>
          </w:placeholder>
          <w:richText/>
        </w:sdtPr>
        <w:sdtContent>
          <w:r w:rsidRPr="00C76A49" w:rsidR="00C76A49">
            <w:rPr>
              <w:b/>
              <w:i/>
            </w:rPr>
            <w:t xml:space="preserve">Jim Savege: </w:t>
          </w:r>
        </w:sdtContent>
      </w:sdt>
      <w:r w:rsidR="00D65CAD">
        <w:t xml:space="preserve">Of course, yes. </w:t>
      </w:r>
    </w:p>
    <w:p w:rsidR="00855864" w:rsidP="001438C2">
      <w:pPr>
        <w:pStyle w:val="Question"/>
      </w:pPr>
      <w:sdt>
        <w:sdtPr>
          <w:alias w:val="Member"/>
          <w:tag w:val="&lt;Member mnisId='4601' dodsId='148003'&gt;"/>
          <w:id w:val="874201622"/>
          <w:placeholder>
            <w:docPart w:val="DefaultPlaceholder_-1854013440"/>
          </w:placeholder>
          <w:richText/>
        </w:sdtPr>
        <w:sdtContent>
          <w:r w:rsidRPr="00B24328" w:rsidR="00B24328">
            <w:rPr>
              <w:b/>
            </w:rPr>
            <w:t>Andrew Bowie:</w:t>
          </w:r>
        </w:sdtContent>
      </w:sdt>
      <w:r w:rsidR="00D65CAD">
        <w:t xml:space="preserve"> G</w:t>
      </w:r>
      <w:r w:rsidR="00B24328">
        <w:t>ood morning</w:t>
      </w:r>
      <w:r w:rsidR="00D65CAD">
        <w:t xml:space="preserve">, </w:t>
      </w:r>
      <w:r w:rsidR="00B24328">
        <w:t xml:space="preserve">everyone. </w:t>
      </w:r>
      <w:r w:rsidR="00D65CAD">
        <w:t xml:space="preserve">Thank you very much, gentlemen, for joining us this morning. </w:t>
      </w:r>
      <w:r w:rsidR="00B24328">
        <w:t xml:space="preserve">I </w:t>
      </w:r>
      <w:r w:rsidR="00D65CAD">
        <w:t xml:space="preserve">would like to </w:t>
      </w:r>
      <w:r w:rsidR="00B24328">
        <w:t xml:space="preserve">start by echoing the </w:t>
      </w:r>
      <w:r w:rsidR="00D65CAD">
        <w:t xml:space="preserve">comments </w:t>
      </w:r>
      <w:r w:rsidR="00B24328">
        <w:t xml:space="preserve">of the Chair </w:t>
      </w:r>
      <w:r w:rsidR="005C2472">
        <w:t>and</w:t>
      </w:r>
      <w:r w:rsidR="00B24328">
        <w:t xml:space="preserve"> </w:t>
      </w:r>
      <w:r w:rsidR="00D65CAD">
        <w:t xml:space="preserve">thanking everyone in all of your organisations for everything that they did on the ground in what was an incredible difficult week not least across vast swathes of my constituency, which was incredibly badly hit. </w:t>
      </w:r>
    </w:p>
    <w:p w:rsidR="00855864" w:rsidP="001438C2">
      <w:pPr>
        <w:pStyle w:val="Question"/>
        <w:numPr>
          <w:ilvl w:val="0"/>
          <w:numId w:val="0"/>
        </w:numPr>
        <w:ind w:left="794"/>
      </w:pPr>
      <w:r>
        <w:t>I would like to make special mention of the thousands of volunteers and staff at Aberdeenshire Council, who went above and beyond to support communities</w:t>
      </w:r>
      <w:r>
        <w:t xml:space="preserve">, and </w:t>
      </w:r>
      <w:r>
        <w:t>Scottish Water</w:t>
      </w:r>
      <w:r>
        <w:t xml:space="preserve">. </w:t>
      </w:r>
      <w:r w:rsidR="00BC2581">
        <w:t xml:space="preserve">I was informed of the loss of water supply in </w:t>
      </w:r>
      <w:r w:rsidRPr="00855864">
        <w:t xml:space="preserve">Braemar </w:t>
      </w:r>
      <w:r w:rsidR="00BC2581">
        <w:t>very early on the Monday morning</w:t>
      </w:r>
      <w:r>
        <w:t xml:space="preserve">. I was on the phone to Scottish Water at about 8.30 </w:t>
      </w:r>
      <w:r w:rsidR="00632425">
        <w:t>am</w:t>
      </w:r>
      <w:r>
        <w:t xml:space="preserve">, and by 9.30 </w:t>
      </w:r>
      <w:r w:rsidR="00632425">
        <w:t xml:space="preserve">am </w:t>
      </w:r>
      <w:r>
        <w:t>I was informed that there were trucks on route to Braemar with water. That speaks volumes.</w:t>
      </w:r>
    </w:p>
    <w:p w:rsidR="00855864" w:rsidP="001438C2">
      <w:pPr>
        <w:pStyle w:val="Question"/>
        <w:numPr>
          <w:ilvl w:val="0"/>
          <w:numId w:val="0"/>
        </w:numPr>
        <w:ind w:left="794"/>
      </w:pPr>
      <w:r>
        <w:t xml:space="preserve">On the Friday, </w:t>
      </w:r>
      <w:r>
        <w:t xml:space="preserve">I had the pleasure of meeting </w:t>
      </w:r>
      <w:r>
        <w:t>engineers at SSEN</w:t>
      </w:r>
      <w:r>
        <w:t xml:space="preserve">. In incredibly adverse conditions, they were going above and beyond to try to reconnect people who by that stage had been out of power for seven days. Thank you very much to all of your people in all of your organisations for what you did in what was an incredibly difficult week. </w:t>
      </w:r>
    </w:p>
    <w:p w:rsidR="00B24328" w:rsidP="001438C2">
      <w:pPr>
        <w:pStyle w:val="Question"/>
        <w:numPr>
          <w:ilvl w:val="0"/>
          <w:numId w:val="0"/>
        </w:numPr>
        <w:ind w:left="794"/>
      </w:pPr>
      <w:r>
        <w:t xml:space="preserve">But </w:t>
      </w:r>
      <w:r w:rsidR="002A733F">
        <w:t>t</w:t>
      </w:r>
      <w:r w:rsidR="00EB35C8">
        <w:t xml:space="preserve">here are criticisms and concerns from constituents. </w:t>
      </w:r>
      <w:r w:rsidR="00855864">
        <w:t>To echo what Joh</w:t>
      </w:r>
      <w:r w:rsidR="002A733F">
        <w:t>n</w:t>
      </w:r>
      <w:r w:rsidR="00855864">
        <w:t xml:space="preserve"> was asking of Scottish Power, the same question has to be asked of SSEN. </w:t>
      </w:r>
      <w:r w:rsidR="007B764E">
        <w:t>While</w:t>
      </w:r>
      <w:r w:rsidR="00EB35C8">
        <w:t xml:space="preserve"> I know your men </w:t>
      </w:r>
      <w:r w:rsidR="00855864">
        <w:t xml:space="preserve">and women on the ground were </w:t>
      </w:r>
      <w:r w:rsidR="00EB35C8">
        <w:t>doing incredible things</w:t>
      </w:r>
      <w:r w:rsidR="00855864">
        <w:t xml:space="preserve"> to get people connected</w:t>
      </w:r>
      <w:r w:rsidR="00EB35C8">
        <w:t>, there were issues of communication and</w:t>
      </w:r>
      <w:r w:rsidR="00855864">
        <w:t xml:space="preserve"> </w:t>
      </w:r>
      <w:r w:rsidR="00855864">
        <w:t xml:space="preserve">issues of false hope given to residents across Aberdeenshire. </w:t>
      </w:r>
      <w:r w:rsidR="007B764E">
        <w:t xml:space="preserve">The recurring theme seemed to be </w:t>
      </w:r>
      <w:r w:rsidR="00855864">
        <w:t>6.00 pm</w:t>
      </w:r>
      <w:r w:rsidR="007B764E">
        <w:t>;</w:t>
      </w:r>
      <w:r w:rsidR="00855864">
        <w:t xml:space="preserve"> 6.00 pm the next day was when they were expecting to be reconnected. I do not doubt that </w:t>
      </w:r>
      <w:r w:rsidR="007B764E">
        <w:t>that</w:t>
      </w:r>
      <w:r w:rsidR="002A733F">
        <w:t xml:space="preserve"> </w:t>
      </w:r>
      <w:r w:rsidR="00E054B4">
        <w:t>informed some of the responses of the council and other agencies to the situation</w:t>
      </w:r>
      <w:r w:rsidR="00855864">
        <w:t xml:space="preserve"> when they were being informed by you that this would be when most people were being reconnected.</w:t>
      </w:r>
    </w:p>
    <w:p w:rsidR="002A733F" w:rsidRPr="002A733F" w:rsidP="001438C2">
      <w:pPr>
        <w:pStyle w:val="QuestionCont"/>
      </w:pPr>
      <w:r>
        <w:t>What action are you taking to ensure that, should we ever be in this position again, we are not going to see residents given false hope and taking decisions to stay put when they might have gone and sought shelter, warm food and heating elsewhere, had they not been given that false hope of reconnect</w:t>
      </w:r>
      <w:r w:rsidR="00F47D08">
        <w:t>ion</w:t>
      </w:r>
      <w:r>
        <w:t xml:space="preserve"> at 6.00 pm the next day?</w:t>
      </w:r>
    </w:p>
    <w:p w:rsidR="002A733F" w:rsidP="001438C2">
      <w:pPr>
        <w:pStyle w:val="Answer"/>
      </w:pPr>
      <w:sdt>
        <w:sdtPr>
          <w:alias w:val="Witness"/>
          <w:id w:val="-655223263"/>
          <w:placeholder>
            <w:docPart w:val="DefaultPlaceholder_-1854013440"/>
          </w:placeholder>
          <w:richText/>
        </w:sdtPr>
        <w:sdtContent>
          <w:r w:rsidRPr="00C76A49" w:rsidR="00C76A49">
            <w:rPr>
              <w:b/>
              <w:i/>
            </w:rPr>
            <w:t xml:space="preserve">Mark Rough: </w:t>
          </w:r>
        </w:sdtContent>
      </w:sdt>
      <w:r>
        <w:t>V</w:t>
      </w:r>
      <w:r w:rsidR="00F82ABC">
        <w:t xml:space="preserve">ery similar to Guy’s response, </w:t>
      </w:r>
      <w:r>
        <w:t xml:space="preserve">although we were in a position where we had restored supplies on Sunday afternoon to around 100,000 customers, at that point we realised that we had multiple damages across the network and, as I said earlier, some really challenging conditions in terms of getting access. </w:t>
      </w:r>
    </w:p>
    <w:p w:rsidR="002A733F" w:rsidP="001438C2">
      <w:pPr>
        <w:pStyle w:val="Answer"/>
      </w:pPr>
      <w:r>
        <w:t xml:space="preserve">The result of this was that </w:t>
      </w:r>
      <w:r>
        <w:t>we had three helicopters on hire on the Sunday, but t</w:t>
      </w:r>
      <w:r>
        <w:t>here was inclement weather</w:t>
      </w:r>
      <w:r>
        <w:t xml:space="preserve"> and poor </w:t>
      </w:r>
      <w:r>
        <w:t>visibility</w:t>
      </w:r>
      <w:r>
        <w:t>. The fact that we could not get access to a lot of the network meant that we could not clearly determine the magnitude of the damage itself</w:t>
      </w:r>
      <w:r w:rsidR="00F47D08">
        <w:t xml:space="preserve">, as did the </w:t>
      </w:r>
      <w:r>
        <w:t xml:space="preserve">multiple locations. </w:t>
      </w:r>
      <w:r>
        <w:t>What that led</w:t>
      </w:r>
      <w:r>
        <w:t xml:space="preserve"> to, along with communication</w:t>
      </w:r>
      <w:r w:rsidR="00105F2D">
        <w:t xml:space="preserve"> issues</w:t>
      </w:r>
      <w:r>
        <w:t xml:space="preserve">, </w:t>
      </w:r>
      <w:r>
        <w:t xml:space="preserve">was a delay </w:t>
      </w:r>
      <w:r>
        <w:t xml:space="preserve">in </w:t>
      </w:r>
      <w:r>
        <w:t>communication back to our control centre</w:t>
      </w:r>
      <w:r>
        <w:t xml:space="preserve"> from our field staff in relation to the extent of the damage.</w:t>
      </w:r>
    </w:p>
    <w:p w:rsidR="0019237D" w:rsidP="001438C2">
      <w:pPr>
        <w:pStyle w:val="Answer"/>
      </w:pPr>
      <w:r>
        <w:t xml:space="preserve">That was compounded by access but, as the Member correctly said, we also had some real challenges around communication because of the mobile masts </w:t>
      </w:r>
      <w:r w:rsidR="00A00738">
        <w:t>and some landlines that were down</w:t>
      </w:r>
      <w:r>
        <w:rPr>
          <w:rFonts w:cs="Times New Roman"/>
        </w:rPr>
        <w:t xml:space="preserve">. </w:t>
      </w:r>
      <w:r w:rsidR="00A00738">
        <w:rPr>
          <w:rFonts w:cs="Times New Roman"/>
        </w:rPr>
        <w:t>O</w:t>
      </w:r>
      <w:r>
        <w:rPr>
          <w:rFonts w:cs="Times New Roman"/>
        </w:rPr>
        <w:t xml:space="preserve">peratives on the ground had to travel some distance </w:t>
      </w:r>
      <w:r w:rsidR="00A00738">
        <w:rPr>
          <w:rFonts w:cs="Times New Roman"/>
        </w:rPr>
        <w:t xml:space="preserve">to be able to relay information. </w:t>
      </w:r>
      <w:r w:rsidR="00385044">
        <w:t xml:space="preserve">This improved at the start of the week, </w:t>
      </w:r>
      <w:r w:rsidR="00A00738">
        <w:t xml:space="preserve">when </w:t>
      </w:r>
      <w:r w:rsidR="00385044">
        <w:t>we managed to get helicopters in the air</w:t>
      </w:r>
      <w:r w:rsidR="00A00738">
        <w:t xml:space="preserve">. </w:t>
      </w:r>
    </w:p>
    <w:p w:rsidR="00A00738" w:rsidP="001438C2">
      <w:pPr>
        <w:pStyle w:val="Answer"/>
      </w:pPr>
      <w:r>
        <w:t xml:space="preserve">There were </w:t>
      </w:r>
      <w:r>
        <w:t>situation</w:t>
      </w:r>
      <w:r>
        <w:t xml:space="preserve">s where </w:t>
      </w:r>
      <w:r>
        <w:rPr>
          <w:rFonts w:cs="Times New Roman"/>
        </w:rPr>
        <w:t>we had multiple damage</w:t>
      </w:r>
      <w:r>
        <w:rPr>
          <w:rFonts w:cs="Times New Roman"/>
        </w:rPr>
        <w:t xml:space="preserve">. We had </w:t>
      </w:r>
      <w:r>
        <w:rPr>
          <w:rFonts w:cs="Times New Roman"/>
        </w:rPr>
        <w:t>made it clear on Sunday and conveyed to the Deputy First Minister that it would be a multi</w:t>
      </w:r>
      <w:r w:rsidR="001438C2">
        <w:rPr>
          <w:rFonts w:cs="Times New Roman"/>
        </w:rPr>
        <w:t>-</w:t>
      </w:r>
      <w:r>
        <w:rPr>
          <w:rFonts w:cs="Times New Roman"/>
        </w:rPr>
        <w:t>day event</w:t>
      </w:r>
      <w:r>
        <w:rPr>
          <w:rFonts w:cs="Times New Roman"/>
        </w:rPr>
        <w:t xml:space="preserve">. </w:t>
      </w:r>
      <w:r>
        <w:t>O</w:t>
      </w:r>
      <w:r w:rsidR="00385044">
        <w:t xml:space="preserve">ur original expectation was that we would have all customers </w:t>
      </w:r>
      <w:r>
        <w:t xml:space="preserve">or the majority of customers on by </w:t>
      </w:r>
      <w:r w:rsidR="00385044">
        <w:t>the Wednesday night</w:t>
      </w:r>
      <w:r>
        <w:t xml:space="preserve">. We stated that on the Sunday, but, as we got into Tuesday, we realised that there would be some pockets of customers who would be off into the weekend. </w:t>
      </w:r>
    </w:p>
    <w:p w:rsidR="00251534" w:rsidP="001438C2">
      <w:pPr>
        <w:pStyle w:val="Answer"/>
        <w:rPr>
          <w:rFonts w:cs="Times New Roman"/>
        </w:rPr>
      </w:pPr>
      <w:r>
        <w:t>In terms of</w:t>
      </w:r>
      <w:r w:rsidR="00A00738">
        <w:t xml:space="preserve"> </w:t>
      </w:r>
      <w:r w:rsidR="0019237D">
        <w:t xml:space="preserve">learning, </w:t>
      </w:r>
      <w:r>
        <w:t>we have started an internal review in relation to</w:t>
      </w:r>
      <w:r w:rsidR="00A00738">
        <w:t xml:space="preserve"> how we convey estimated restoration times and we get that information from the field. We are also keen to get views from </w:t>
      </w:r>
      <w:r>
        <w:t>stakeholders and to liaise with the</w:t>
      </w:r>
      <w:r w:rsidR="00A00738">
        <w:t xml:space="preserve"> mobile technology companies to see how we can</w:t>
      </w:r>
      <w:r w:rsidR="000B5129">
        <w:t xml:space="preserve"> improve </w:t>
      </w:r>
      <w:r w:rsidR="001438C2">
        <w:t>[I</w:t>
      </w:r>
      <w:r w:rsidR="000B5129">
        <w:t>naudible</w:t>
      </w:r>
      <w:r w:rsidR="001438C2">
        <w:t>]</w:t>
      </w:r>
      <w:r w:rsidR="000B5129">
        <w:t xml:space="preserve"> </w:t>
      </w:r>
      <w:r w:rsidR="000B5129">
        <w:rPr>
          <w:rFonts w:cs="Times New Roman"/>
        </w:rPr>
        <w:t>and</w:t>
      </w:r>
      <w:r w:rsidR="00A00738">
        <w:rPr>
          <w:rFonts w:cs="Times New Roman"/>
        </w:rPr>
        <w:t xml:space="preserve"> then provide that information.</w:t>
      </w:r>
    </w:p>
    <w:p w:rsidR="00C70AB3" w:rsidRPr="00C70AB3" w:rsidP="001438C2">
      <w:pPr>
        <w:pStyle w:val="Question"/>
      </w:pPr>
      <w:sdt>
        <w:sdtPr>
          <w:alias w:val="Member"/>
          <w:tag w:val="&lt;Member mnisId='4601' dodsId='148003'&gt;"/>
          <w:id w:val="543490491"/>
          <w:placeholder>
            <w:docPart w:val="DefaultPlaceholder_-1854013440"/>
          </w:placeholder>
          <w:richText/>
        </w:sdtPr>
        <w:sdtContent>
          <w:r w:rsidRPr="00251534" w:rsidR="00251534">
            <w:rPr>
              <w:b/>
            </w:rPr>
            <w:t>Andrew Bowie:</w:t>
          </w:r>
        </w:sdtContent>
      </w:sdt>
      <w:r w:rsidR="00251534">
        <w:t xml:space="preserve"> Thank you very much, Mr Rough. Mr Savege</w:t>
      </w:r>
      <w:r>
        <w:t xml:space="preserve">, I completely agree with you that the response from local communities across Aberdeenshire was outstanding. We had Nicola </w:t>
      </w:r>
      <w:r w:rsidRPr="00A35825">
        <w:rPr>
          <w:rFonts w:cs="Times New Roman"/>
        </w:rPr>
        <w:t>Se</w:t>
      </w:r>
      <w:r w:rsidRPr="00A35825" w:rsidR="00A35825">
        <w:rPr>
          <w:rFonts w:cs="Times New Roman"/>
        </w:rPr>
        <w:t>dgwick</w:t>
      </w:r>
      <w:r>
        <w:rPr>
          <w:rFonts w:cs="Times New Roman"/>
        </w:rPr>
        <w:t xml:space="preserve">, for example, at </w:t>
      </w:r>
      <w:r>
        <w:rPr>
          <w:rFonts w:cs="Times New Roman"/>
        </w:rPr>
        <w:t xml:space="preserve">the garage at Glenkindie delivering hundreds of hot meals and the Fife Arms in Braemar opening </w:t>
      </w:r>
      <w:r w:rsidR="000B5129">
        <w:rPr>
          <w:rFonts w:cs="Times New Roman"/>
        </w:rPr>
        <w:t>its</w:t>
      </w:r>
      <w:r>
        <w:rPr>
          <w:rFonts w:cs="Times New Roman"/>
        </w:rPr>
        <w:t xml:space="preserve"> doors to the entire local community.</w:t>
      </w:r>
    </w:p>
    <w:p w:rsidR="00F82ABC" w:rsidP="001438C2">
      <w:pPr>
        <w:pStyle w:val="Question"/>
        <w:numPr>
          <w:ilvl w:val="0"/>
          <w:numId w:val="0"/>
        </w:numPr>
        <w:ind w:left="794"/>
      </w:pPr>
      <w:r>
        <w:t xml:space="preserve">Are you happy with the speed and the preparedness of the response from an Aberdeenshire Council point of view? </w:t>
      </w:r>
      <w:r w:rsidR="00726C73">
        <w:t>What could be done better</w:t>
      </w:r>
      <w:r>
        <w:t xml:space="preserve">, </w:t>
      </w:r>
      <w:r w:rsidR="00726C73">
        <w:t xml:space="preserve">should </w:t>
      </w:r>
      <w:r w:rsidR="000B5129">
        <w:t>we</w:t>
      </w:r>
      <w:r w:rsidR="00726C73">
        <w:t xml:space="preserve"> be in this situation again?</w:t>
      </w:r>
    </w:p>
    <w:p w:rsidR="00C70AB3" w:rsidP="001438C2">
      <w:pPr>
        <w:pStyle w:val="Answer"/>
      </w:pPr>
      <w:sdt>
        <w:sdtPr>
          <w:alias w:val="Witness"/>
          <w:id w:val="1582260135"/>
          <w:placeholder>
            <w:docPart w:val="DefaultPlaceholder_-1854013440"/>
          </w:placeholder>
          <w:richText/>
        </w:sdtPr>
        <w:sdtContent>
          <w:r w:rsidRPr="00C76A49" w:rsidR="00C76A49">
            <w:rPr>
              <w:b/>
              <w:i/>
            </w:rPr>
            <w:t xml:space="preserve">Jim Savege: </w:t>
          </w:r>
        </w:sdtContent>
      </w:sdt>
      <w:r>
        <w:t xml:space="preserve">As the conversation has reflected, it was an emergent experience and understanding in terms of what the resolution times were going to be. </w:t>
      </w:r>
      <w:r w:rsidR="00726C73">
        <w:t xml:space="preserve">We went from 100,000 people </w:t>
      </w:r>
      <w:r>
        <w:t xml:space="preserve">being without connection </w:t>
      </w:r>
      <w:r w:rsidR="00726C73">
        <w:t xml:space="preserve">on Saturday morning </w:t>
      </w:r>
      <w:r>
        <w:t xml:space="preserve">through to 60,000 in the afternoon, and it was changing every day in terms of when </w:t>
      </w:r>
      <w:r w:rsidR="001438C2">
        <w:t>the</w:t>
      </w:r>
      <w:r>
        <w:t xml:space="preserve"> resolution time was going to be. As you have reflected, </w:t>
      </w:r>
      <w:r w:rsidR="00726C73">
        <w:t>the foundation</w:t>
      </w:r>
      <w:r>
        <w:t xml:space="preserve"> </w:t>
      </w:r>
      <w:r w:rsidR="00726C73">
        <w:t>of</w:t>
      </w:r>
      <w:r>
        <w:t xml:space="preserve"> resilience is for communities</w:t>
      </w:r>
      <w:r w:rsidR="00C52062">
        <w:t>,</w:t>
      </w:r>
      <w:r>
        <w:t xml:space="preserve"> friends and families to look after themselves, complemented by emergency responders. </w:t>
      </w:r>
    </w:p>
    <w:p w:rsidR="00C70AB3" w:rsidP="001438C2">
      <w:pPr>
        <w:pStyle w:val="Answer"/>
      </w:pPr>
      <w:r>
        <w:t xml:space="preserve">In terms of preparedness, I am content with the working arrangements that we have in place and the plans and approaches, and yet this was an unprecedented scale </w:t>
      </w:r>
      <w:r w:rsidR="00EC7BB0">
        <w:t xml:space="preserve">of incident </w:t>
      </w:r>
      <w:r>
        <w:t xml:space="preserve">that we had to deal with, with so many communities all across Aberdeenshire affected. </w:t>
      </w:r>
      <w:r w:rsidR="00BF2A4C">
        <w:t xml:space="preserve">As soon as we got </w:t>
      </w:r>
      <w:r>
        <w:t xml:space="preserve">more </w:t>
      </w:r>
      <w:r w:rsidR="00BF2A4C">
        <w:t xml:space="preserve">information in terms of what </w:t>
      </w:r>
      <w:r>
        <w:t xml:space="preserve">the resolution </w:t>
      </w:r>
      <w:r w:rsidR="00BF2A4C">
        <w:t xml:space="preserve">times </w:t>
      </w:r>
      <w:r>
        <w:t xml:space="preserve">were </w:t>
      </w:r>
      <w:r w:rsidR="00CB30D3">
        <w:t>for</w:t>
      </w:r>
      <w:r>
        <w:t xml:space="preserve"> the different utilities being connected, we continued to step up the activity we were putting in place. </w:t>
      </w:r>
      <w:r w:rsidR="00BF2A4C">
        <w:t>On Sunday, for example, we chose to close all schools, all vaccination centres</w:t>
      </w:r>
      <w:r>
        <w:t xml:space="preserve"> and some of our health and care facilities. Once we had checked them all in terms of their suitability for operation, we also chose to open up 13 of our leisure facilities for communities to access. </w:t>
      </w:r>
      <w:r w:rsidR="00986E5D">
        <w:t>By the close of Monday we had</w:t>
      </w:r>
      <w:r>
        <w:t xml:space="preserve"> 17 rest centres open to provide food and facilities as well.</w:t>
      </w:r>
    </w:p>
    <w:p w:rsidR="00183DA2" w:rsidP="001438C2">
      <w:pPr>
        <w:pStyle w:val="Answer"/>
      </w:pPr>
      <w:r>
        <w:t xml:space="preserve">If we had known more about the duration and scale of the event we were going to be dealing with, we would have likely stepped up our response earlier, but one has to be able to plan and deal with what </w:t>
      </w:r>
      <w:r w:rsidR="00F002CE">
        <w:t>one</w:t>
      </w:r>
      <w:r>
        <w:t xml:space="preserve"> </w:t>
      </w:r>
      <w:r w:rsidR="00F002CE">
        <w:t xml:space="preserve">knows </w:t>
      </w:r>
      <w:r>
        <w:t>at the time. W</w:t>
      </w:r>
      <w:r>
        <w:t xml:space="preserve">e were meeting </w:t>
      </w:r>
      <w:r>
        <w:t xml:space="preserve">three times a day </w:t>
      </w:r>
      <w:r>
        <w:t>and constantly reviewing</w:t>
      </w:r>
      <w:r>
        <w:t xml:space="preserve"> and upgrading our activity and our response. </w:t>
      </w:r>
    </w:p>
    <w:p w:rsidR="00933319" w:rsidP="001438C2">
      <w:pPr>
        <w:pStyle w:val="Question"/>
      </w:pPr>
      <w:sdt>
        <w:sdtPr>
          <w:alias w:val="Member"/>
          <w:tag w:val="&lt;Member mnisId='4601' dodsId='148003'&gt;"/>
          <w:id w:val="1676301274"/>
          <w:placeholder>
            <w:docPart w:val="DefaultPlaceholder_-1854013440"/>
          </w:placeholder>
          <w:richText/>
        </w:sdtPr>
        <w:sdtContent>
          <w:r w:rsidRPr="00183DA2" w:rsidR="00183DA2">
            <w:rPr>
              <w:b/>
            </w:rPr>
            <w:t>Andrew Bowie:</w:t>
          </w:r>
        </w:sdtContent>
      </w:sdt>
      <w:r w:rsidR="00183DA2">
        <w:t xml:space="preserve"> One of</w:t>
      </w:r>
      <w:r w:rsidR="00C70AB3">
        <w:t xml:space="preserve"> </w:t>
      </w:r>
      <w:r w:rsidR="00183DA2">
        <w:t>the</w:t>
      </w:r>
      <w:r w:rsidR="001438C2">
        <w:t xml:space="preserve"> points</w:t>
      </w:r>
      <w:r w:rsidR="00C70AB3">
        <w:t xml:space="preserve">—it is not a </w:t>
      </w:r>
      <w:r w:rsidR="00183DA2">
        <w:t>criticism</w:t>
      </w:r>
      <w:r w:rsidR="00C70AB3">
        <w:t xml:space="preserve">—that is repeatedly made to me by local councillors is that communication from the centre could have been better to the communities that they were helping on the ground at the time. </w:t>
      </w:r>
      <w:r w:rsidR="00F002CE">
        <w:t xml:space="preserve">Is that </w:t>
      </w:r>
      <w:r w:rsidR="00183DA2">
        <w:t xml:space="preserve">something that you </w:t>
      </w:r>
      <w:r w:rsidR="00823F9F">
        <w:t>w</w:t>
      </w:r>
      <w:r>
        <w:t xml:space="preserve">ould </w:t>
      </w:r>
      <w:r w:rsidR="00183DA2">
        <w:t>look into</w:t>
      </w:r>
      <w:r>
        <w:t xml:space="preserve">, </w:t>
      </w:r>
      <w:r w:rsidR="00183DA2">
        <w:t xml:space="preserve">should </w:t>
      </w:r>
      <w:r>
        <w:t xml:space="preserve">we </w:t>
      </w:r>
      <w:r w:rsidR="00183DA2">
        <w:t>be in this position again</w:t>
      </w:r>
      <w:r w:rsidR="001438C2">
        <w:t>?</w:t>
      </w:r>
      <w:r>
        <w:t xml:space="preserve"> </w:t>
      </w:r>
    </w:p>
    <w:p w:rsidR="00726C73" w:rsidP="001438C2">
      <w:pPr>
        <w:pStyle w:val="Question"/>
        <w:numPr>
          <w:ilvl w:val="0"/>
          <w:numId w:val="0"/>
        </w:numPr>
        <w:ind w:left="794"/>
      </w:pPr>
      <w:r>
        <w:t xml:space="preserve">Councillors in Upper Deeside, for example, </w:t>
      </w:r>
      <w:r w:rsidR="00823F9F">
        <w:t xml:space="preserve">said </w:t>
      </w:r>
      <w:r>
        <w:t xml:space="preserve">that they were being given information post an event happening and were not being brought into the discussion to try to influence decisions when they were the ones on the ground talking to communities and to community councils in village halls and all the rest of it. </w:t>
      </w:r>
      <w:r w:rsidR="00035568">
        <w:t xml:space="preserve">Is that something </w:t>
      </w:r>
      <w:r>
        <w:t xml:space="preserve">that </w:t>
      </w:r>
      <w:r w:rsidR="00035568">
        <w:t>you would look at improving</w:t>
      </w:r>
      <w:r>
        <w:t xml:space="preserve">, </w:t>
      </w:r>
      <w:r w:rsidR="00035568">
        <w:t>should this ever happen again?</w:t>
      </w:r>
    </w:p>
    <w:p w:rsidR="00933319" w:rsidP="001438C2">
      <w:pPr>
        <w:pStyle w:val="Answer"/>
      </w:pPr>
      <w:sdt>
        <w:sdtPr>
          <w:alias w:val="Witness"/>
          <w:id w:val="675311744"/>
          <w:placeholder>
            <w:docPart w:val="DefaultPlaceholder_-1854013440"/>
          </w:placeholder>
          <w:richText/>
        </w:sdtPr>
        <w:sdtContent>
          <w:r w:rsidRPr="00C76A49" w:rsidR="00C76A49">
            <w:rPr>
              <w:b/>
              <w:i/>
            </w:rPr>
            <w:t xml:space="preserve">Jim Savege: </w:t>
          </w:r>
        </w:sdtContent>
      </w:sdt>
      <w:r w:rsidR="00035568">
        <w:t xml:space="preserve">Communication is </w:t>
      </w:r>
      <w:r>
        <w:t xml:space="preserve">absolutely </w:t>
      </w:r>
      <w:r w:rsidR="00035568">
        <w:t>one of the</w:t>
      </w:r>
      <w:r>
        <w:t xml:space="preserve"> points that we have brought out from the lessons learned that we have done so far. We have a very good working relationship with the local media channels and have made extensive use of that access, including radio broadcasts. </w:t>
      </w:r>
      <w:r w:rsidR="00035568">
        <w:t>What get</w:t>
      </w:r>
      <w:r>
        <w:t>s</w:t>
      </w:r>
      <w:r w:rsidR="00035568">
        <w:t xml:space="preserve"> </w:t>
      </w:r>
      <w:r w:rsidR="00035568">
        <w:t xml:space="preserve">missed is, to your point, </w:t>
      </w:r>
      <w:r w:rsidR="00E5686E">
        <w:t xml:space="preserve">that </w:t>
      </w:r>
      <w:r w:rsidR="00035568">
        <w:t>there was a lot of on</w:t>
      </w:r>
      <w:r>
        <w:noBreakHyphen/>
      </w:r>
      <w:r w:rsidR="00035568">
        <w:t>the</w:t>
      </w:r>
      <w:r>
        <w:noBreakHyphen/>
      </w:r>
      <w:r w:rsidR="00035568">
        <w:t>ground face</w:t>
      </w:r>
      <w:r>
        <w:noBreakHyphen/>
      </w:r>
      <w:r w:rsidR="00035568">
        <w:t>to</w:t>
      </w:r>
      <w:r>
        <w:noBreakHyphen/>
      </w:r>
      <w:r w:rsidR="00035568">
        <w:t>face communication</w:t>
      </w:r>
      <w:r>
        <w:t xml:space="preserve"> with communities. That was significant in terms of the reach that we have. Local councillors play an important role in providing support for their local communities. They are an invaluable part of the team in long incidents like this. </w:t>
      </w:r>
      <w:r w:rsidR="00035568">
        <w:t>Most certainly, part of our review</w:t>
      </w:r>
      <w:r>
        <w:t xml:space="preserve"> and our improvement work will be to see how we can communicate more.</w:t>
      </w:r>
    </w:p>
    <w:p w:rsidR="000A5B28" w:rsidP="001438C2">
      <w:pPr>
        <w:pStyle w:val="Answer"/>
      </w:pPr>
      <w:r>
        <w:t>This was particularly difficult, given the impact there was on mobile telephony. That hampered every</w:t>
      </w:r>
      <w:r w:rsidR="00E5686E">
        <w:t>one</w:t>
      </w:r>
      <w:r>
        <w:t xml:space="preserve"> across the board in terms of both response and communication. The question will be </w:t>
      </w:r>
      <w:r w:rsidR="00E5686E">
        <w:t>to what</w:t>
      </w:r>
      <w:r>
        <w:t xml:space="preserve"> the extent we provide additional resilience to deal with that sort of circumstance again and what sort of different issues we have to try to factor into our forward</w:t>
      </w:r>
      <w:r>
        <w:noBreakHyphen/>
        <w:t xml:space="preserve">looking plans. Your point is most certainly going to be part of my work. </w:t>
      </w:r>
    </w:p>
    <w:p w:rsidR="00933319" w:rsidP="001438C2">
      <w:pPr>
        <w:pStyle w:val="Question"/>
      </w:pPr>
      <w:sdt>
        <w:sdtPr>
          <w:alias w:val="Member"/>
          <w:tag w:val="&lt;Member mnisId='4601' dodsId='148003'&gt;"/>
          <w:id w:val="-1611576062"/>
          <w:placeholder>
            <w:docPart w:val="DefaultPlaceholder_-1854013440"/>
          </w:placeholder>
          <w:richText/>
        </w:sdtPr>
        <w:sdtContent>
          <w:r w:rsidRPr="000A5B28" w:rsidR="000A5B28">
            <w:rPr>
              <w:b/>
            </w:rPr>
            <w:t>Andrew Bowie:</w:t>
          </w:r>
        </w:sdtContent>
      </w:sdt>
      <w:r w:rsidR="000A5B28">
        <w:t xml:space="preserve"> Can I just </w:t>
      </w:r>
      <w:r>
        <w:t xml:space="preserve">make </w:t>
      </w:r>
      <w:r w:rsidR="000A5B28">
        <w:t xml:space="preserve">a quick point on </w:t>
      </w:r>
      <w:r>
        <w:t>co</w:t>
      </w:r>
      <w:r>
        <w:noBreakHyphen/>
        <w:t>ordination as well? The food vans provided by SSEN and the respite centres opened across Aberdeenshire by the council were very welcome, but there was at some points a slight irony that some communities had no respite centre whereas, for example, in Aboyne you had an SSEN van in the car park giving hot food and hot food being given out by the council across the road at the Victory Hall.</w:t>
      </w:r>
    </w:p>
    <w:p w:rsidR="00035568" w:rsidP="001438C2">
      <w:pPr>
        <w:pStyle w:val="Question"/>
        <w:numPr>
          <w:ilvl w:val="0"/>
          <w:numId w:val="0"/>
        </w:numPr>
        <w:ind w:left="794"/>
      </w:pPr>
      <w:r>
        <w:t xml:space="preserve">Could </w:t>
      </w:r>
      <w:r w:rsidR="00933319">
        <w:t>the co</w:t>
      </w:r>
      <w:r w:rsidR="00933319">
        <w:noBreakHyphen/>
      </w:r>
      <w:r w:rsidR="003226EB">
        <w:t xml:space="preserve">ordination of </w:t>
      </w:r>
      <w:r w:rsidR="00933319">
        <w:t xml:space="preserve">the </w:t>
      </w:r>
      <w:r w:rsidR="003226EB">
        <w:t xml:space="preserve">delivery of support for communities </w:t>
      </w:r>
      <w:r w:rsidR="00933319">
        <w:t>be improved? I am hearing very much from people on the ground</w:t>
      </w:r>
      <w:r w:rsidR="00F16AB6">
        <w:t xml:space="preserve"> that </w:t>
      </w:r>
      <w:r>
        <w:t>that</w:t>
      </w:r>
      <w:r w:rsidR="00F16AB6">
        <w:t xml:space="preserve"> is something that could be looked at, should we have to deal with this again. </w:t>
      </w:r>
    </w:p>
    <w:p w:rsidR="00F16AB6" w:rsidP="001438C2">
      <w:pPr>
        <w:pStyle w:val="Answer"/>
      </w:pPr>
      <w:sdt>
        <w:sdtPr>
          <w:alias w:val="Witness"/>
          <w:id w:val="-356349397"/>
          <w:placeholder>
            <w:docPart w:val="DefaultPlaceholder_-1854013440"/>
          </w:placeholder>
          <w:richText/>
        </w:sdtPr>
        <w:sdtContent>
          <w:r w:rsidRPr="00C76A49" w:rsidR="00C76A49">
            <w:rPr>
              <w:b/>
              <w:i/>
            </w:rPr>
            <w:t xml:space="preserve">Jim Savege: </w:t>
          </w:r>
        </w:sdtContent>
      </w:sdt>
      <w:r w:rsidR="003226EB">
        <w:t xml:space="preserve">It </w:t>
      </w:r>
      <w:r>
        <w:t xml:space="preserve">goes </w:t>
      </w:r>
      <w:r w:rsidR="003226EB">
        <w:t xml:space="preserve">to your point in terms of being proactive </w:t>
      </w:r>
      <w:r w:rsidR="00E5686E">
        <w:t>in order to</w:t>
      </w:r>
      <w:r>
        <w:t xml:space="preserve"> try to use whatever provision we can. We </w:t>
      </w:r>
      <w:r w:rsidR="003226EB">
        <w:t>had a very dynamic reality where different communities were being reconnected throughout the day</w:t>
      </w:r>
      <w:r>
        <w:t>. That could mean that the facility you have just put in place then feels to be no longer needed</w:t>
      </w:r>
      <w:r w:rsidR="00A35825">
        <w:t>,</w:t>
      </w:r>
      <w:r>
        <w:t xml:space="preserve"> because of that connection having taken place. We were constantly reviewing with SSEN and with communities who was doing what. </w:t>
      </w:r>
      <w:r w:rsidR="004F7146">
        <w:t xml:space="preserve">Where we found </w:t>
      </w:r>
      <w:r>
        <w:t xml:space="preserve">that </w:t>
      </w:r>
      <w:r w:rsidR="004F7146">
        <w:t>there was a connection coming back in</w:t>
      </w:r>
      <w:r>
        <w:t xml:space="preserve">, we moved that facility and capacity onwards. </w:t>
      </w:r>
    </w:p>
    <w:p w:rsidR="008949B8" w:rsidP="001438C2">
      <w:pPr>
        <w:pStyle w:val="Answer"/>
      </w:pPr>
      <w:r>
        <w:t>You will appreciate that it take</w:t>
      </w:r>
      <w:r w:rsidR="00312201">
        <w:t>s</w:t>
      </w:r>
      <w:r>
        <w:t xml:space="preserve"> time to ramp up food preparation and a facility to be able to have that. It is not something that we can change in a matter of minutes. </w:t>
      </w:r>
      <w:r w:rsidR="004F7146">
        <w:t xml:space="preserve">There will have been cases </w:t>
      </w:r>
      <w:r>
        <w:t xml:space="preserve">in which </w:t>
      </w:r>
      <w:r w:rsidR="004F7146">
        <w:t xml:space="preserve">we were making </w:t>
      </w:r>
      <w:r>
        <w:t>provision that was then no longer needed, but I far prefer to be in that situation of over</w:t>
      </w:r>
      <w:r>
        <w:noBreakHyphen/>
        <w:t xml:space="preserve">provision than not meeting the needs of a community at that point in time. </w:t>
      </w:r>
    </w:p>
    <w:p w:rsidR="00F16AB6" w:rsidP="001438C2">
      <w:pPr>
        <w:pStyle w:val="Answer"/>
      </w:pPr>
      <w:r>
        <w:t xml:space="preserve">To your very point, the foundation we worked on was the community helping themselves, which is absolutely </w:t>
      </w:r>
      <w:r w:rsidR="001438C2">
        <w:t xml:space="preserve">a </w:t>
      </w:r>
      <w:r>
        <w:t xml:space="preserve">strength and asset of Aberdeenshire. We worked very closely to understand where that was happening to look in terms of how we could complement and add to that. </w:t>
      </w:r>
    </w:p>
    <w:p w:rsidR="003226EB" w:rsidP="001438C2">
      <w:pPr>
        <w:pStyle w:val="Question"/>
      </w:pPr>
      <w:sdt>
        <w:sdtPr>
          <w:alias w:val="Member"/>
          <w:tag w:val="&lt;Member mnisId='4601' dodsId='148003'&gt;"/>
          <w:id w:val="-745341833"/>
          <w:placeholder>
            <w:docPart w:val="DefaultPlaceholder_-1854013440"/>
          </w:placeholder>
          <w:richText/>
        </w:sdtPr>
        <w:sdtContent>
          <w:r w:rsidRPr="008949B8" w:rsidR="008949B8">
            <w:rPr>
              <w:b/>
            </w:rPr>
            <w:t>Andrew Bowie:</w:t>
          </w:r>
        </w:sdtContent>
      </w:sdt>
      <w:r w:rsidR="008949B8">
        <w:t xml:space="preserve"> </w:t>
      </w:r>
      <w:r w:rsidR="00F16AB6">
        <w:t xml:space="preserve">I have a very </w:t>
      </w:r>
      <w:r w:rsidR="008949B8">
        <w:t xml:space="preserve">quick question </w:t>
      </w:r>
      <w:r w:rsidR="00F16AB6">
        <w:t>about the MACA request</w:t>
      </w:r>
      <w:r w:rsidR="00F16AB6">
        <w:rPr>
          <w:rFonts w:cs="Times New Roman"/>
        </w:rPr>
        <w:t>. How quick was the response from the UK Government when you put in that MACA request?</w:t>
      </w:r>
    </w:p>
    <w:p w:rsidR="00F16AB6" w:rsidP="001438C2">
      <w:pPr>
        <w:pStyle w:val="Answer"/>
      </w:pPr>
      <w:sdt>
        <w:sdtPr>
          <w:alias w:val="Witness"/>
          <w:id w:val="1499544708"/>
          <w:placeholder>
            <w:docPart w:val="DefaultPlaceholder_-1854013440"/>
          </w:placeholder>
          <w:richText/>
        </w:sdtPr>
        <w:sdtContent>
          <w:r w:rsidRPr="00C76A49" w:rsidR="00C76A49">
            <w:rPr>
              <w:b/>
              <w:i/>
            </w:rPr>
            <w:t xml:space="preserve">Jim Savege: </w:t>
          </w:r>
        </w:sdtContent>
      </w:sdt>
      <w:r w:rsidR="008949B8">
        <w:t xml:space="preserve">We had </w:t>
      </w:r>
      <w:r>
        <w:t>the in</w:t>
      </w:r>
      <w:r>
        <w:noBreakHyphen/>
        <w:t>princip</w:t>
      </w:r>
      <w:r w:rsidR="002D2C11">
        <w:t>le</w:t>
      </w:r>
      <w:r>
        <w:t xml:space="preserve"> agreement probably within </w:t>
      </w:r>
      <w:r w:rsidR="00FA5655">
        <w:t>the</w:t>
      </w:r>
      <w:r>
        <w:t xml:space="preserve"> space of </w:t>
      </w:r>
      <w:r w:rsidR="00FA5655">
        <w:t xml:space="preserve">a number of hours. We had been talking about whether we needed that additional capacity since the Sunday of the event. As I said, the military liaison officer was part of that </w:t>
      </w:r>
      <w:r w:rsidRPr="0005007F" w:rsidR="00FA5655">
        <w:rPr>
          <w:rFonts w:cs="Calibri"/>
        </w:rPr>
        <w:t>decision</w:t>
      </w:r>
      <w:r w:rsidRPr="0005007F" w:rsidR="00FA5655">
        <w:rPr>
          <w:rFonts w:cs="Calibri"/>
        </w:rPr>
        <w:noBreakHyphen/>
        <w:t>making</w:t>
      </w:r>
      <w:r w:rsidR="00FA5655">
        <w:t xml:space="preserve"> process. We thought it was pretty clear we needed that on the Tuesday. The request went in on the Wednesday; the teams mobilised and they were on the ground at </w:t>
      </w:r>
      <w:r w:rsidR="00F57BF5">
        <w:t>9</w:t>
      </w:r>
      <w:r w:rsidR="00FA5655">
        <w:t xml:space="preserve"> o'clock on Thursday morning. </w:t>
      </w:r>
    </w:p>
    <w:p w:rsidR="00297732" w:rsidP="001438C2">
      <w:pPr>
        <w:pStyle w:val="Answer"/>
      </w:pPr>
      <w:r>
        <w:t xml:space="preserve">There can be a lot of focus on military aid coming in. It is important that </w:t>
      </w:r>
      <w:r w:rsidR="001F4116">
        <w:t xml:space="preserve">we do not </w:t>
      </w:r>
      <w:r>
        <w:t xml:space="preserve">overlook the immense efforts of communities, the coastguard, Police Scotland, local authorities and other volunteers, </w:t>
      </w:r>
      <w:r w:rsidR="001F4116">
        <w:t xml:space="preserve">all of whom </w:t>
      </w:r>
      <w:r>
        <w:t xml:space="preserve">put in thousands of staff into the area from Saturday morning. That was added to by the military aid coming in. </w:t>
      </w:r>
      <w:r>
        <w:t xml:space="preserve">That was primarily to do the welfare checks that we were carrying out, which was based on the </w:t>
      </w:r>
      <w:r>
        <w:t xml:space="preserve">vulnerable list of customers that SSEN had. There was a very particular purpose and task that we wanted the additional capacity for in terms of the scale of deployment across the whole of Aberdeenshire. </w:t>
      </w:r>
    </w:p>
    <w:p w:rsidR="008949B8" w:rsidP="001438C2">
      <w:pPr>
        <w:pStyle w:val="Question"/>
      </w:pPr>
      <w:sdt>
        <w:sdtPr>
          <w:alias w:val="Member"/>
          <w:tag w:val="&lt;Member mnisId='4601' dodsId='148003'&gt;"/>
          <w:id w:val="51592898"/>
          <w:placeholder>
            <w:docPart w:val="DefaultPlaceholder_-1854013440"/>
          </w:placeholder>
          <w:richText/>
        </w:sdtPr>
        <w:sdtContent>
          <w:r w:rsidRPr="00297732" w:rsidR="00297732">
            <w:rPr>
              <w:b/>
            </w:rPr>
            <w:t>Andrew Bowie:</w:t>
          </w:r>
        </w:sdtContent>
      </w:sdt>
      <w:r w:rsidR="00297732">
        <w:t xml:space="preserve"> </w:t>
      </w:r>
      <w:r w:rsidR="00FA5655">
        <w:t xml:space="preserve">You were quite impressed; you were quite pleased with the speed of response from the UK Government when the request finally went in. </w:t>
      </w:r>
    </w:p>
    <w:p w:rsidR="000F5E00" w:rsidP="001438C2">
      <w:pPr>
        <w:pStyle w:val="Answer"/>
      </w:pPr>
      <w:sdt>
        <w:sdtPr>
          <w:alias w:val="Witness"/>
          <w:id w:val="-1324347410"/>
          <w:placeholder>
            <w:docPart w:val="DefaultPlaceholder_-1854013440"/>
          </w:placeholder>
          <w:richText/>
        </w:sdtPr>
        <w:sdtContent>
          <w:r w:rsidRPr="00C76A49" w:rsidR="00C76A49">
            <w:rPr>
              <w:b/>
              <w:i/>
            </w:rPr>
            <w:t xml:space="preserve">Jim Savege: </w:t>
          </w:r>
        </w:sdtContent>
      </w:sdt>
      <w:r w:rsidR="00FA5655">
        <w:t xml:space="preserve">In simple terms, yes. Military colleagues are part of the local resilience partnership. They are there as a standing member of that facility. We work well with them. </w:t>
      </w:r>
      <w:r>
        <w:t>We know each other well</w:t>
      </w:r>
      <w:r w:rsidR="00FA5655">
        <w:t>. A</w:t>
      </w:r>
      <w:r>
        <w:t xml:space="preserve">s I said, it was a joint decision </w:t>
      </w:r>
      <w:r w:rsidR="00FA5655">
        <w:t xml:space="preserve">in terms of the timing and the approach that we used to put that request in. </w:t>
      </w:r>
    </w:p>
    <w:p w:rsidR="00384B63" w:rsidP="001438C2">
      <w:pPr>
        <w:pStyle w:val="Question"/>
      </w:pPr>
      <w:sdt>
        <w:sdtPr>
          <w:alias w:val="Member"/>
          <w:tag w:val="&lt;Member mnisId='4601' dodsId='148003'&gt;"/>
          <w:id w:val="1422528107"/>
          <w:placeholder>
            <w:docPart w:val="DefaultPlaceholder_-1854013440"/>
          </w:placeholder>
          <w:richText/>
        </w:sdtPr>
        <w:sdtContent>
          <w:r w:rsidRPr="000F5E00" w:rsidR="000F5E00">
            <w:rPr>
              <w:b/>
            </w:rPr>
            <w:t>Andrew Bowie:</w:t>
          </w:r>
        </w:sdtContent>
      </w:sdt>
      <w:r w:rsidR="000F5E00">
        <w:t xml:space="preserve">  Jim, were you at all </w:t>
      </w:r>
      <w:r w:rsidR="00FA5655">
        <w:t>disappointed that it took until five days after the event for the Scottish Government to acknowledge the scale of the disaster that hit Aberdeenshire?</w:t>
      </w:r>
    </w:p>
    <w:p w:rsidR="000F5E00" w:rsidP="001438C2">
      <w:pPr>
        <w:pStyle w:val="Answer"/>
      </w:pPr>
      <w:sdt>
        <w:sdtPr>
          <w:alias w:val="Witness"/>
          <w:id w:val="-928183096"/>
          <w:placeholder>
            <w:docPart w:val="DefaultPlaceholder_-1854013440"/>
          </w:placeholder>
          <w:richText/>
        </w:sdtPr>
        <w:sdtContent>
          <w:r w:rsidRPr="00C76A49" w:rsidR="00C76A49">
            <w:rPr>
              <w:b/>
              <w:i/>
            </w:rPr>
            <w:t xml:space="preserve">Jim Savege: </w:t>
          </w:r>
        </w:sdtContent>
      </w:sdt>
      <w:r>
        <w:t xml:space="preserve">I am not sure that is a question I </w:t>
      </w:r>
      <w:r w:rsidR="00FA5655">
        <w:t xml:space="preserve">will </w:t>
      </w:r>
      <w:r>
        <w:t>answer.</w:t>
      </w:r>
      <w:r w:rsidR="00FA5655">
        <w:t xml:space="preserve"> Thank you very much for the opportunity, though. </w:t>
      </w:r>
    </w:p>
    <w:p w:rsidR="008369CD" w:rsidP="001438C2">
      <w:pPr>
        <w:pStyle w:val="Question"/>
      </w:pPr>
      <w:sdt>
        <w:sdtPr>
          <w:alias w:val="Member"/>
          <w:tag w:val="&lt;Member mnisId='4421' dodsId='138157'&gt;"/>
          <w:id w:val="1767347863"/>
          <w:placeholder>
            <w:docPart w:val="DefaultPlaceholder_-1854013440"/>
          </w:placeholder>
          <w:richText/>
        </w:sdtPr>
        <w:sdtContent>
          <w:r w:rsidRPr="000F5E00" w:rsidR="000F5E00">
            <w:rPr>
              <w:b/>
            </w:rPr>
            <w:t>Mhairi Black:</w:t>
          </w:r>
        </w:sdtContent>
      </w:sdt>
      <w:r w:rsidR="000F5E00">
        <w:t xml:space="preserve"> </w:t>
      </w:r>
      <w:r w:rsidR="00C34771">
        <w:t xml:space="preserve">Thanks to our witnesses not just for being here today but for all the support that you were able to provide during that trying time. </w:t>
      </w:r>
      <w:r w:rsidR="000F5E00">
        <w:t>If I could focus particularly on the Friday when the warning went from amber to red</w:t>
      </w:r>
      <w:r w:rsidR="00C34771">
        <w:t>, I believe Mr Jefferson told us that it was 10.38</w:t>
      </w:r>
      <w:r>
        <w:t xml:space="preserve"> am</w:t>
      </w:r>
      <w:r w:rsidR="00C34771">
        <w:t xml:space="preserve">, to be exact. </w:t>
      </w:r>
      <w:r w:rsidR="000F5E00">
        <w:t xml:space="preserve">Mr Savege, you </w:t>
      </w:r>
      <w:r w:rsidR="00C34771">
        <w:t xml:space="preserve">have </w:t>
      </w:r>
      <w:r w:rsidR="000F5E00">
        <w:t>already answered most of my questions as to how the council responded</w:t>
      </w:r>
      <w:r w:rsidR="00C34771">
        <w:t xml:space="preserve"> on that day</w:t>
      </w:r>
      <w:r>
        <w:t>.</w:t>
      </w:r>
    </w:p>
    <w:p w:rsidR="000F5E00" w:rsidP="001438C2">
      <w:pPr>
        <w:pStyle w:val="Question"/>
        <w:numPr>
          <w:ilvl w:val="0"/>
          <w:numId w:val="0"/>
        </w:numPr>
        <w:ind w:left="794"/>
      </w:pPr>
      <w:r>
        <w:t xml:space="preserve">Turning </w:t>
      </w:r>
      <w:r w:rsidR="00C34771">
        <w:t>to the other three witnesses</w:t>
      </w:r>
      <w:r>
        <w:t xml:space="preserve">, could </w:t>
      </w:r>
      <w:r w:rsidR="00C34771">
        <w:t xml:space="preserve">each of you explain exactly, on that day, once the red warning came in, what plans your organisations put into action? </w:t>
      </w:r>
    </w:p>
    <w:p w:rsidR="00C34771" w:rsidP="001438C2">
      <w:pPr>
        <w:pStyle w:val="Answer"/>
      </w:pPr>
      <w:sdt>
        <w:sdtPr>
          <w:alias w:val="Witness"/>
          <w:id w:val="-1071812911"/>
          <w:placeholder>
            <w:docPart w:val="DefaultPlaceholder_-1854013440"/>
          </w:placeholder>
          <w:richText/>
        </w:sdtPr>
        <w:sdtContent>
          <w:r w:rsidRPr="00C76A49" w:rsidR="00C76A49">
            <w:rPr>
              <w:b/>
              <w:i/>
            </w:rPr>
            <w:t xml:space="preserve">Peter Farrer: </w:t>
          </w:r>
        </w:sdtContent>
      </w:sdt>
      <w:r w:rsidR="00B708B5">
        <w:t xml:space="preserve">I mentioned earlier that </w:t>
      </w:r>
      <w:r>
        <w:t>we have some fairly robust contingency plans. As soon as we</w:t>
      </w:r>
      <w:r w:rsidR="00B708B5">
        <w:t xml:space="preserve"> know a storm is coming</w:t>
      </w:r>
      <w:r>
        <w:t xml:space="preserve">, we look at putting emergency generators </w:t>
      </w:r>
      <w:r w:rsidR="00B708B5">
        <w:t>on</w:t>
      </w:r>
      <w:r w:rsidR="008F6B72">
        <w:t xml:space="preserve"> </w:t>
      </w:r>
      <w:r w:rsidR="00B708B5">
        <w:t>to our assets</w:t>
      </w:r>
      <w:r>
        <w:t xml:space="preserve">. These are fixed generators, but we run our assets on the generator because, from previous events that we have had, we know there is an impact from power outages. This </w:t>
      </w:r>
      <w:r w:rsidR="00B708B5">
        <w:t>is a means of keeping the works going without</w:t>
      </w:r>
      <w:r>
        <w:t xml:space="preserve"> any interruption and </w:t>
      </w:r>
      <w:r>
        <w:t xml:space="preserve">without having to send </w:t>
      </w:r>
      <w:r w:rsidR="008F6B72">
        <w:t xml:space="preserve">our </w:t>
      </w:r>
      <w:r>
        <w:t xml:space="preserve">people out to about 100 assets during the heat of the storm. </w:t>
      </w:r>
    </w:p>
    <w:p w:rsidR="00993DAB" w:rsidP="001438C2">
      <w:pPr>
        <w:pStyle w:val="Answer"/>
      </w:pPr>
      <w:r>
        <w:t>That really served us well, as I mentioned earlier. There were</w:t>
      </w:r>
      <w:r w:rsidR="00C34771">
        <w:t xml:space="preserve"> 1.5 million customers who were protected all the way through this. They were running on emergency generation</w:t>
      </w:r>
      <w:r w:rsidR="001F4116">
        <w:t>,</w:t>
      </w:r>
      <w:r w:rsidR="00C34771">
        <w:t xml:space="preserve"> as the power supplies were off. </w:t>
      </w:r>
      <w:r>
        <w:t>We did that on the yellow warning</w:t>
      </w:r>
      <w:r w:rsidR="00C34771">
        <w:t xml:space="preserve">, </w:t>
      </w:r>
      <w:r>
        <w:t>before the red warning came. We would do that as a matter of course</w:t>
      </w:r>
      <w:r w:rsidR="00C34771">
        <w:t xml:space="preserve"> on a yellow warning. We did not have to do anything much different. </w:t>
      </w:r>
      <w:r w:rsidR="007670B0">
        <w:t>We only had</w:t>
      </w:r>
      <w:r w:rsidR="00C34771">
        <w:t xml:space="preserve"> to take cognisance of the fact that, with a red warning, there was a real danger to staff being out. From a health and safety perspective, the emergency team that we had in place all the way through this, from a number of days before it, took the call that we would not send our people out in the thick of the storm for safety reasons. That was absolutely the right thing to do. </w:t>
      </w:r>
    </w:p>
    <w:p w:rsidR="00705485" w:rsidP="001438C2">
      <w:pPr>
        <w:pStyle w:val="Answer"/>
      </w:pPr>
      <w:sdt>
        <w:sdtPr>
          <w:alias w:val="Witness"/>
          <w:id w:val="-1519927171"/>
          <w:placeholder>
            <w:docPart w:val="DefaultPlaceholder_-1854013440"/>
          </w:placeholder>
          <w:richText/>
        </w:sdtPr>
        <w:sdtContent>
          <w:r w:rsidRPr="00C76A49" w:rsidR="00C76A49">
            <w:rPr>
              <w:b/>
              <w:i/>
            </w:rPr>
            <w:t xml:space="preserve">Mark Rough: </w:t>
          </w:r>
        </w:sdtContent>
      </w:sdt>
      <w:r w:rsidR="00993DAB">
        <w:t>Similarly</w:t>
      </w:r>
      <w:r w:rsidR="00C34771">
        <w:t xml:space="preserve">, </w:t>
      </w:r>
      <w:r w:rsidR="00993DAB">
        <w:t xml:space="preserve">in relation to preparation, </w:t>
      </w:r>
      <w:r w:rsidR="00C34771">
        <w:t xml:space="preserve">we had already stood </w:t>
      </w:r>
      <w:r w:rsidR="00C34771">
        <w:rPr>
          <w:rFonts w:cs="Times New Roman"/>
        </w:rPr>
        <w:t>up some of the sub</w:t>
      </w:r>
      <w:r w:rsidR="00C34771">
        <w:rPr>
          <w:rFonts w:cs="Times New Roman"/>
        </w:rPr>
        <w:noBreakHyphen/>
        <w:t>offices around the patch, particularly across M</w:t>
      </w:r>
      <w:r w:rsidR="00FA18E1">
        <w:rPr>
          <w:rFonts w:cs="Times New Roman"/>
        </w:rPr>
        <w:t>oray</w:t>
      </w:r>
      <w:r w:rsidR="00C34771">
        <w:rPr>
          <w:rFonts w:cs="Times New Roman"/>
        </w:rPr>
        <w:t xml:space="preserve">, </w:t>
      </w:r>
      <w:r w:rsidR="00C34771">
        <w:t xml:space="preserve">Aberdeenshire and Perthshire. As </w:t>
      </w:r>
      <w:r w:rsidR="00993DAB">
        <w:t>the storm progressed</w:t>
      </w:r>
      <w:r w:rsidR="00C34771">
        <w:t xml:space="preserve">, we did </w:t>
      </w:r>
      <w:r w:rsidR="00993DAB">
        <w:t>start to redirect some of the staff that had been</w:t>
      </w:r>
      <w:r>
        <w:t xml:space="preserve"> mobilised to the west</w:t>
      </w:r>
      <w:r w:rsidR="00993DAB">
        <w:t xml:space="preserve"> of Scotland</w:t>
      </w:r>
      <w:r>
        <w:t>, bearing in mind that the original forecast indicated that the Western Isles and the north</w:t>
      </w:r>
      <w:r w:rsidR="00B4669D">
        <w:noBreakHyphen/>
      </w:r>
      <w:r>
        <w:t xml:space="preserve">west of Scotland were to be hit hardest. It was only in the latter stages that it changed. </w:t>
      </w:r>
    </w:p>
    <w:p w:rsidR="00567F13" w:rsidP="001438C2">
      <w:pPr>
        <w:pStyle w:val="Answer"/>
      </w:pPr>
      <w:r>
        <w:t>We also put a request into the</w:t>
      </w:r>
      <w:r w:rsidR="00705485">
        <w:t xml:space="preserve"> NEWSAC</w:t>
      </w:r>
      <w:r>
        <w:t xml:space="preserve"> forum for additional staff</w:t>
      </w:r>
      <w:r w:rsidR="00705485">
        <w:t xml:space="preserve"> to be mobilised, albeit that other DNOs were suffering similar problems. </w:t>
      </w:r>
      <w:r w:rsidR="0039774B">
        <w:t xml:space="preserve">We </w:t>
      </w:r>
      <w:r w:rsidR="00705485">
        <w:t xml:space="preserve">had </w:t>
      </w:r>
      <w:r w:rsidR="0039774B">
        <w:t xml:space="preserve">already engaged with </w:t>
      </w:r>
      <w:r w:rsidR="00705485">
        <w:t xml:space="preserve">PDG </w:t>
      </w:r>
      <w:r w:rsidRPr="00927F88" w:rsidR="00927F88">
        <w:t xml:space="preserve">Helicopters </w:t>
      </w:r>
      <w:r w:rsidR="00705485">
        <w:t xml:space="preserve">and had secured </w:t>
      </w:r>
      <w:r w:rsidR="00927F88">
        <w:t>its</w:t>
      </w:r>
      <w:r w:rsidR="00705485">
        <w:t xml:space="preserve"> services, albeit that we were restricted </w:t>
      </w:r>
      <w:r w:rsidR="00F64567">
        <w:t>in what we could do in terms of</w:t>
      </w:r>
      <w:r w:rsidR="00705485">
        <w:t xml:space="preserve"> </w:t>
      </w:r>
      <w:r w:rsidR="00927F88">
        <w:t>us</w:t>
      </w:r>
      <w:r w:rsidR="00F64567">
        <w:t>ing</w:t>
      </w:r>
      <w:r w:rsidR="00927F88">
        <w:t xml:space="preserve"> them </w:t>
      </w:r>
      <w:r w:rsidR="00705485">
        <w:t xml:space="preserve">the next day. We did </w:t>
      </w:r>
      <w:r w:rsidR="0070064C">
        <w:t>have to stand down staff at various periods</w:t>
      </w:r>
      <w:r w:rsidR="00705485">
        <w:t xml:space="preserve"> in the evening due to the ongoing risk. Safety is paramount to us as an organisation </w:t>
      </w:r>
      <w:r w:rsidR="00F64567">
        <w:t xml:space="preserve">for </w:t>
      </w:r>
      <w:r w:rsidR="00705485">
        <w:t>both our customers and our employees. As the night progressed, we carried on with remote restoration, which helped to restore the 100,000 customers that we talked about between that evening and the Saturday afternoon.</w:t>
      </w:r>
    </w:p>
    <w:p w:rsidR="00705485" w:rsidP="001438C2">
      <w:pPr>
        <w:pStyle w:val="Answer"/>
      </w:pPr>
      <w:sdt>
        <w:sdtPr>
          <w:alias w:val="Witness"/>
          <w:id w:val="2038000601"/>
          <w:placeholder>
            <w:docPart w:val="DefaultPlaceholder_-1854013440"/>
          </w:placeholder>
          <w:richText/>
        </w:sdtPr>
        <w:sdtContent>
          <w:r w:rsidRPr="00C76A49" w:rsidR="00C76A49">
            <w:rPr>
              <w:b/>
              <w:i/>
            </w:rPr>
            <w:t xml:space="preserve">Guy Jefferson: </w:t>
          </w:r>
        </w:sdtContent>
      </w:sdt>
      <w:r w:rsidR="00F64567">
        <w:t xml:space="preserve">I will </w:t>
      </w:r>
      <w:r w:rsidR="00567F13">
        <w:t>briefly drop something in</w:t>
      </w:r>
      <w:r>
        <w:t xml:space="preserve"> that is helpful to Mr Bowie’s line of questioning. We recognise the challenges that Jim talked about and the real difficulties. This was a huge test</w:t>
      </w:r>
      <w:r w:rsidR="009334A6">
        <w:t>;</w:t>
      </w:r>
      <w:r>
        <w:t xml:space="preserve"> certainly in my memory it was the biggest test we have had in terms of co</w:t>
      </w:r>
      <w:r>
        <w:noBreakHyphen/>
        <w:t>ordination between local authorities and power companies. W</w:t>
      </w:r>
      <w:r w:rsidR="005A71BF">
        <w:t>e did well between the two of us, but we could do better.</w:t>
      </w:r>
    </w:p>
    <w:p w:rsidR="005A71BF" w:rsidP="001438C2">
      <w:pPr>
        <w:pStyle w:val="Answer"/>
      </w:pPr>
      <w:r>
        <w:t xml:space="preserve">On that basis, we have commissioned Charles </w:t>
      </w:r>
      <w:r w:rsidR="006B3D4D">
        <w:t>Hendry</w:t>
      </w:r>
      <w:r>
        <w:t>, ex</w:t>
      </w:r>
      <w:r w:rsidR="00BA1205">
        <w:t>-</w:t>
      </w:r>
      <w:r>
        <w:t>Energy Minister, to chair an independent panel to look at what happened in rural communities and hopefully bring out learnings that we can put in place so that, when this does happen again, we can be better prepared and make sure we have taken account of all the learnings we have had the opportunity to see through</w:t>
      </w:r>
      <w:r w:rsidR="006B3D4D">
        <w:t>out</w:t>
      </w:r>
      <w:r>
        <w:t xml:space="preserve"> this storm. </w:t>
      </w:r>
      <w:r w:rsidR="00E6310E">
        <w:t>Apologies,</w:t>
      </w:r>
      <w:r w:rsidR="00437B6E">
        <w:t xml:space="preserve"> I just thought that was worth interjecting. </w:t>
      </w:r>
    </w:p>
    <w:p w:rsidR="00567F13" w:rsidP="001438C2">
      <w:pPr>
        <w:pStyle w:val="Remark"/>
      </w:pPr>
      <w:sdt>
        <w:sdtPr>
          <w:alias w:val="Member"/>
          <w:tag w:val="&lt;Member mnisId='4421' dodsId='138157'&gt;"/>
          <w:id w:val="-259763401"/>
          <w:placeholder>
            <w:docPart w:val="DefaultPlaceholder_-1854013440"/>
          </w:placeholder>
          <w:richText/>
        </w:sdtPr>
        <w:sdtContent>
          <w:r w:rsidRPr="005A71BF" w:rsidR="005A71BF">
            <w:rPr>
              <w:b/>
            </w:rPr>
            <w:t>Mhairi Black:</w:t>
          </w:r>
        </w:sdtContent>
      </w:sdt>
      <w:r w:rsidR="005A71BF">
        <w:t xml:space="preserve"> </w:t>
      </w:r>
      <w:r w:rsidR="001438C2">
        <w:t>T</w:t>
      </w:r>
      <w:r w:rsidR="005A71BF">
        <w:t>hank you.</w:t>
      </w:r>
    </w:p>
    <w:p w:rsidR="00437B6E" w:rsidP="001438C2">
      <w:pPr>
        <w:pStyle w:val="Answer"/>
      </w:pPr>
      <w:sdt>
        <w:sdtPr>
          <w:alias w:val="Witness"/>
          <w:id w:val="-185142839"/>
          <w:placeholder>
            <w:docPart w:val="DefaultPlaceholder_-1854013440"/>
          </w:placeholder>
          <w:richText/>
        </w:sdtPr>
        <w:sdtContent>
          <w:r w:rsidRPr="00C76A49" w:rsidR="00C76A49">
            <w:rPr>
              <w:b/>
              <w:i/>
            </w:rPr>
            <w:t xml:space="preserve">Guy Jefferson: </w:t>
          </w:r>
        </w:sdtContent>
      </w:sdt>
      <w:r w:rsidR="005A71BF">
        <w:t xml:space="preserve">In terms of the red warning, </w:t>
      </w:r>
      <w:r>
        <w:t xml:space="preserve">I will not repeat what the guys have said. </w:t>
      </w:r>
      <w:r w:rsidR="003D214B">
        <w:t xml:space="preserve">It </w:t>
      </w:r>
      <w:r>
        <w:t>was very similar. I have said already that we mobilised to call in further resource for the weekend</w:t>
      </w:r>
      <w:r w:rsidR="00E540FD">
        <w:t>,</w:t>
      </w:r>
      <w:r>
        <w:t xml:space="preserve"> and managed to contact and bring in a lot of extra staff and contractors. For those who might not know what the NEWSAC is,</w:t>
      </w:r>
      <w:r w:rsidR="006B3D4D">
        <w:t xml:space="preserve"> it</w:t>
      </w:r>
      <w:r>
        <w:t xml:space="preserve"> is a mutual sharing operation </w:t>
      </w:r>
      <w:r w:rsidR="00E540FD">
        <w:t>among</w:t>
      </w:r>
      <w:r>
        <w:t xml:space="preserve"> the UK network operators, where we agree to share our resources in light of storms. I</w:t>
      </w:r>
      <w:r w:rsidR="0033443F">
        <w:t>n usual circumstances</w:t>
      </w:r>
      <w:r>
        <w:t xml:space="preserve"> </w:t>
      </w:r>
      <w:r w:rsidR="0033443F">
        <w:t xml:space="preserve">only one </w:t>
      </w:r>
      <w:r>
        <w:t xml:space="preserve">area </w:t>
      </w:r>
      <w:r w:rsidR="0033443F">
        <w:t xml:space="preserve">of the country </w:t>
      </w:r>
      <w:r>
        <w:t>gets hit</w:t>
      </w:r>
      <w:r w:rsidR="006B3D4D">
        <w:t xml:space="preserve">, </w:t>
      </w:r>
      <w:r>
        <w:t>and we are able to call on sister companies to provide overhead line resources</w:t>
      </w:r>
      <w:r w:rsidR="00E540FD">
        <w:t>—</w:t>
      </w:r>
      <w:r>
        <w:t>engineers</w:t>
      </w:r>
      <w:r w:rsidR="001438C2">
        <w:t>,</w:t>
      </w:r>
      <w:r>
        <w:t xml:space="preserve"> e</w:t>
      </w:r>
      <w:r w:rsidR="001438C2">
        <w:t>tc</w:t>
      </w:r>
      <w:r>
        <w:t xml:space="preserve">. </w:t>
      </w:r>
    </w:p>
    <w:p w:rsidR="008A4715" w:rsidP="001438C2">
      <w:pPr>
        <w:pStyle w:val="Answer"/>
      </w:pPr>
      <w:r>
        <w:t>Another very unusual thing about this storm was that</w:t>
      </w:r>
      <w:r w:rsidR="00437B6E">
        <w:t xml:space="preserve"> it hit the whole of the UK. The ability to share resource was very limited. </w:t>
      </w:r>
      <w:r w:rsidR="00E540FD">
        <w:t xml:space="preserve">In </w:t>
      </w:r>
      <w:r w:rsidR="00437B6E">
        <w:t xml:space="preserve">SP Energy Networks, we have a sister organisation in </w:t>
      </w:r>
      <w:r w:rsidR="00E540FD">
        <w:t xml:space="preserve">north </w:t>
      </w:r>
      <w:r w:rsidR="00437B6E">
        <w:t xml:space="preserve">Wales and </w:t>
      </w:r>
      <w:r w:rsidR="00E540FD">
        <w:t xml:space="preserve">north-west </w:t>
      </w:r>
      <w:r w:rsidR="00437B6E">
        <w:t xml:space="preserve">England, Manweb. They were hit as badly as </w:t>
      </w:r>
      <w:r w:rsidR="00E540FD">
        <w:t xml:space="preserve">central </w:t>
      </w:r>
      <w:r w:rsidR="00437B6E">
        <w:t>Scotland, so we could not really call on resources from them either, which again was very unusual.</w:t>
      </w:r>
      <w:r w:rsidR="006B3D4D">
        <w:t xml:space="preserve"> </w:t>
      </w:r>
      <w:r w:rsidR="00437B6E">
        <w:t xml:space="preserve">When we saw the red warning, we did mobilise a number of teams up from our Manweb area into Scotland that evening, who were able to arrive first thing on Saturday and start to work. That </w:t>
      </w:r>
      <w:r>
        <w:t>was another huge difficulty and difference</w:t>
      </w:r>
      <w:r w:rsidR="00437B6E">
        <w:t xml:space="preserve"> that Arwen provided, which was a great challenge not only to </w:t>
      </w:r>
      <w:r w:rsidR="00E540FD">
        <w:t>us</w:t>
      </w:r>
      <w:r w:rsidR="00437B6E">
        <w:t xml:space="preserve"> but to SSEN. </w:t>
      </w:r>
    </w:p>
    <w:p w:rsidR="005A71BF" w:rsidP="001438C2">
      <w:pPr>
        <w:pStyle w:val="Question"/>
      </w:pPr>
      <w:sdt>
        <w:sdtPr>
          <w:alias w:val="Member"/>
          <w:tag w:val="&lt;Member mnisId='4421' dodsId='138157'&gt;"/>
          <w:id w:val="-1120450477"/>
          <w:placeholder>
            <w:docPart w:val="DefaultPlaceholder_-1854013440"/>
          </w:placeholder>
          <w:richText/>
        </w:sdtPr>
        <w:sdtContent>
          <w:r w:rsidRPr="008A4715" w:rsidR="008A4715">
            <w:rPr>
              <w:b/>
            </w:rPr>
            <w:t>Mhairi Black:</w:t>
          </w:r>
        </w:sdtContent>
      </w:sdt>
      <w:r w:rsidR="008A4715">
        <w:t xml:space="preserve"> To be honest, most of you have answered my next question about staffing</w:t>
      </w:r>
      <w:r w:rsidR="00437B6E">
        <w:t xml:space="preserve">, </w:t>
      </w:r>
      <w:r w:rsidR="008A4715">
        <w:t xml:space="preserve">so </w:t>
      </w:r>
      <w:r w:rsidR="00437B6E">
        <w:t xml:space="preserve">I </w:t>
      </w:r>
      <w:r w:rsidR="008A4715">
        <w:t>will move on</w:t>
      </w:r>
      <w:r w:rsidR="00437B6E">
        <w:t xml:space="preserve"> </w:t>
      </w:r>
      <w:r w:rsidR="008A4715">
        <w:t>to my last question. In what way</w:t>
      </w:r>
      <w:r w:rsidR="00437B6E">
        <w:t xml:space="preserve">s did Storm Arwen differ from the ways that you would prepare for usual storms? For example, if there is a storm with westerly winds, would that have a different impact? </w:t>
      </w:r>
    </w:p>
    <w:p w:rsidR="00437B6E" w:rsidP="001438C2">
      <w:pPr>
        <w:pStyle w:val="Answer"/>
      </w:pPr>
      <w:sdt>
        <w:sdtPr>
          <w:alias w:val="Witness"/>
          <w:id w:val="738370442"/>
          <w:placeholder>
            <w:docPart w:val="DefaultPlaceholder_-1854013440"/>
          </w:placeholder>
          <w:richText/>
        </w:sdtPr>
        <w:sdtContent>
          <w:r w:rsidRPr="00C76A49" w:rsidR="00C76A49">
            <w:rPr>
              <w:b/>
              <w:i/>
            </w:rPr>
            <w:t xml:space="preserve">Mark Rough: </w:t>
          </w:r>
        </w:sdtContent>
      </w:sdt>
      <w:r w:rsidR="008A4715">
        <w:t xml:space="preserve">I would be happy to answer from </w:t>
      </w:r>
      <w:r>
        <w:t xml:space="preserve">SSEN’s </w:t>
      </w:r>
      <w:r w:rsidR="008A4715">
        <w:t xml:space="preserve">point of view. </w:t>
      </w:r>
      <w:r>
        <w:t xml:space="preserve">The biggest difference was the change in the forecast. We had tracked the forecast from the Monday, as I said earlier. We had mobilised resources from the </w:t>
      </w:r>
      <w:r w:rsidR="00395B87">
        <w:t xml:space="preserve">south </w:t>
      </w:r>
      <w:r>
        <w:t>of England. We made that request on the Wednesday; they travelled up on the Thursday. That was based on well</w:t>
      </w:r>
      <w:r w:rsidR="00BA46E9">
        <w:t>-</w:t>
      </w:r>
      <w:r>
        <w:t xml:space="preserve">proven models that we have in place. </w:t>
      </w:r>
    </w:p>
    <w:p w:rsidR="009528DD" w:rsidP="001438C2">
      <w:pPr>
        <w:pStyle w:val="Answer"/>
      </w:pPr>
      <w:r>
        <w:t xml:space="preserve">That was borne out when Storm Barra came through. Guy touched on </w:t>
      </w:r>
      <w:r w:rsidR="006B3D4D">
        <w:t>this</w:t>
      </w:r>
      <w:r>
        <w:t xml:space="preserve"> earlier. When Storm Barra came through, the model we had in place was absolutely spot on in terms of what was pr</w:t>
      </w:r>
      <w:r w:rsidR="001438C2">
        <w:t>edi</w:t>
      </w:r>
      <w:r>
        <w:t xml:space="preserve">cted. The issue was the </w:t>
      </w:r>
      <w:r>
        <w:t>change in forecast during the storm itself</w:t>
      </w:r>
      <w:r>
        <w:t xml:space="preserve"> to </w:t>
      </w:r>
      <w:r>
        <w:t xml:space="preserve">such a magnitude </w:t>
      </w:r>
      <w:r>
        <w:t xml:space="preserve">on the east side of our patch. </w:t>
      </w:r>
      <w:r w:rsidR="00BA46E9">
        <w:t xml:space="preserve">We </w:t>
      </w:r>
      <w:r>
        <w:t xml:space="preserve">have </w:t>
      </w:r>
      <w:r>
        <w:t>780,000 customers</w:t>
      </w:r>
      <w:r>
        <w:t xml:space="preserve"> and 500,000</w:t>
      </w:r>
      <w:r>
        <w:t xml:space="preserve"> </w:t>
      </w:r>
      <w:r>
        <w:t xml:space="preserve">of </w:t>
      </w:r>
      <w:r>
        <w:t>those are in</w:t>
      </w:r>
      <w:r>
        <w:t xml:space="preserve"> Aberdeenshire and Tayside. That is exactly where the weather tracked through. </w:t>
      </w:r>
    </w:p>
    <w:p w:rsidR="00782316" w:rsidP="001438C2">
      <w:pPr>
        <w:pStyle w:val="Answer"/>
      </w:pPr>
      <w:sdt>
        <w:sdtPr>
          <w:alias w:val="Witness"/>
          <w:id w:val="1481883690"/>
          <w:placeholder>
            <w:docPart w:val="DefaultPlaceholder_-1854013440"/>
          </w:placeholder>
          <w:richText/>
        </w:sdtPr>
        <w:sdtContent>
          <w:r w:rsidRPr="00C76A49" w:rsidR="00C76A49">
            <w:rPr>
              <w:b/>
              <w:i/>
            </w:rPr>
            <w:t xml:space="preserve">Jim Savege: </w:t>
          </w:r>
        </w:sdtContent>
      </w:sdt>
      <w:r>
        <w:t xml:space="preserve">The extent and scale of the event was unprecedented. We are more used to </w:t>
      </w:r>
      <w:r w:rsidR="006B3D4D">
        <w:t xml:space="preserve">dealing with </w:t>
      </w:r>
      <w:r>
        <w:t>incident</w:t>
      </w:r>
      <w:r w:rsidR="006B3D4D">
        <w:t xml:space="preserve">s that are </w:t>
      </w:r>
      <w:r>
        <w:t xml:space="preserve">more discrete in terms of geography. </w:t>
      </w:r>
      <w:r w:rsidR="0028220C">
        <w:t xml:space="preserve">Having </w:t>
      </w:r>
      <w:r>
        <w:t xml:space="preserve">communities across the whole of Aberdeenshire </w:t>
      </w:r>
      <w:r w:rsidR="0028220C">
        <w:t xml:space="preserve">impacted </w:t>
      </w:r>
      <w:r>
        <w:t>made</w:t>
      </w:r>
      <w:r w:rsidR="006B3D4D">
        <w:t xml:space="preserve"> </w:t>
      </w:r>
      <w:r>
        <w:t xml:space="preserve">it a far bigger challenge in terms of deploying resources and activity. Even in the last Sunday where we had our final 39 people being connected, </w:t>
      </w:r>
      <w:r w:rsidR="00271AA2">
        <w:t xml:space="preserve">that was anybody </w:t>
      </w:r>
      <w:r>
        <w:t xml:space="preserve">from just outside Fraserburgh through to just outside Braemar. </w:t>
      </w:r>
    </w:p>
    <w:p w:rsidR="00245576" w:rsidP="001438C2">
      <w:pPr>
        <w:pStyle w:val="Answer"/>
      </w:pPr>
      <w:r>
        <w:t xml:space="preserve">It was really diverse in terms of scale and nature, </w:t>
      </w:r>
      <w:r w:rsidR="006B3D4D">
        <w:t xml:space="preserve">which </w:t>
      </w:r>
      <w:r>
        <w:t>was compounded by that lack of communication infrastructure</w:t>
      </w:r>
      <w:r w:rsidR="006B3D4D">
        <w:t xml:space="preserve"> and</w:t>
      </w:r>
      <w:r>
        <w:t xml:space="preserve"> the mobile infrastructure going down at the same time. It was the multiple events that you were dealing with over such a scale that made it so unprecedented in nature </w:t>
      </w:r>
      <w:r w:rsidR="006B3D4D">
        <w:t xml:space="preserve">and </w:t>
      </w:r>
      <w:r>
        <w:t xml:space="preserve">more challenging </w:t>
      </w:r>
      <w:r w:rsidR="000D2331">
        <w:t xml:space="preserve">than </w:t>
      </w:r>
      <w:r>
        <w:t xml:space="preserve">other events. </w:t>
      </w:r>
    </w:p>
    <w:p w:rsidR="009528DD" w:rsidP="001438C2">
      <w:pPr>
        <w:pStyle w:val="Question"/>
      </w:pPr>
      <w:sdt>
        <w:sdtPr>
          <w:alias w:val="Member"/>
          <w:tag w:val="&lt;Member mnisId='4842' dodsId=''&gt;"/>
          <w:id w:val="1736352983"/>
          <w:placeholder>
            <w:docPart w:val="DefaultPlaceholder_-1854013440"/>
          </w:placeholder>
          <w:richText/>
        </w:sdtPr>
        <w:sdtContent>
          <w:r w:rsidRPr="00622D59" w:rsidR="00622D59">
            <w:rPr>
              <w:b/>
            </w:rPr>
            <w:t>Sally-Ann Hart:</w:t>
          </w:r>
        </w:sdtContent>
      </w:sdt>
      <w:r w:rsidR="00782316">
        <w:t xml:space="preserve"> G</w:t>
      </w:r>
      <w:r w:rsidR="00622D59">
        <w:t>ood morning to our witnesses</w:t>
      </w:r>
      <w:r w:rsidR="00782316">
        <w:t>. It was Mr Farrer who spoke about generators being put in place to ensure people could still get water. G</w:t>
      </w:r>
      <w:r w:rsidR="00622D59">
        <w:t xml:space="preserve">enerators are important </w:t>
      </w:r>
      <w:r w:rsidR="00782316">
        <w:t xml:space="preserve">or were important </w:t>
      </w:r>
      <w:r w:rsidR="00622D59">
        <w:t xml:space="preserve">in </w:t>
      </w:r>
      <w:r w:rsidR="00782316">
        <w:t xml:space="preserve">the </w:t>
      </w:r>
      <w:r w:rsidR="00622D59">
        <w:t xml:space="preserve">response to </w:t>
      </w:r>
      <w:r w:rsidR="000C6242">
        <w:t>the</w:t>
      </w:r>
      <w:r w:rsidR="00622D59">
        <w:t xml:space="preserve"> storm</w:t>
      </w:r>
      <w:r w:rsidR="00782316">
        <w:t>. How many generators did Scottish Water put in place? How many were provided in response to Storm Arwen?</w:t>
      </w:r>
    </w:p>
    <w:p w:rsidR="00782316" w:rsidP="001438C2">
      <w:pPr>
        <w:pStyle w:val="Answer"/>
      </w:pPr>
      <w:sdt>
        <w:sdtPr>
          <w:alias w:val="Witness"/>
          <w:id w:val="-248663173"/>
          <w:placeholder>
            <w:docPart w:val="DefaultPlaceholder_-1854013440"/>
          </w:placeholder>
          <w:richText/>
        </w:sdtPr>
        <w:sdtContent>
          <w:r w:rsidRPr="00C76A49" w:rsidR="00C76A49">
            <w:rPr>
              <w:b/>
              <w:i/>
            </w:rPr>
            <w:t xml:space="preserve">Peter Farrer: </w:t>
          </w:r>
        </w:sdtContent>
      </w:sdt>
      <w:r w:rsidR="00A60B79">
        <w:t xml:space="preserve">Based on previous events that </w:t>
      </w:r>
      <w:r>
        <w:t xml:space="preserve">we have </w:t>
      </w:r>
      <w:r w:rsidR="00A60B79">
        <w:t>had and learn</w:t>
      </w:r>
      <w:r>
        <w:t xml:space="preserve">ings </w:t>
      </w:r>
      <w:r w:rsidR="00A60B79">
        <w:t>from</w:t>
      </w:r>
      <w:r>
        <w:t xml:space="preserve"> that</w:t>
      </w:r>
      <w:r w:rsidR="00A60B79">
        <w:t xml:space="preserve">, we purchased a significant stock of mobile generators for events like this. </w:t>
      </w:r>
      <w:r>
        <w:t>To give you specifics, in advance of the storm coming, we put 58 of our water treatment works, which served 1.5 million customers, on</w:t>
      </w:r>
      <w:r w:rsidR="000C6242">
        <w:t xml:space="preserve"> </w:t>
      </w:r>
      <w:r>
        <w:t xml:space="preserve">to emergency generation. They stayed on that all the way through. </w:t>
      </w:r>
    </w:p>
    <w:p w:rsidR="00392AE0" w:rsidP="001438C2">
      <w:pPr>
        <w:pStyle w:val="Answer"/>
      </w:pPr>
      <w:r>
        <w:t>During the event, we then deployed another 30 mobile generators to water</w:t>
      </w:r>
      <w:r w:rsidR="00BA6464">
        <w:t xml:space="preserve"> </w:t>
      </w:r>
      <w:r>
        <w:t>pumping stations, which are</w:t>
      </w:r>
      <w:r w:rsidR="00362979">
        <w:t xml:space="preserve"> local distribution pumping stations that pump the water from tanks in our distribution network to customers. We used about 90 generators altogether. </w:t>
      </w:r>
    </w:p>
    <w:p w:rsidR="00A60B79" w:rsidP="001438C2">
      <w:pPr>
        <w:pStyle w:val="Question"/>
      </w:pPr>
      <w:sdt>
        <w:sdtPr>
          <w:alias w:val="Member"/>
          <w:tag w:val="&lt;Member mnisId='4842' dodsId=''&gt;"/>
          <w:id w:val="-1605026396"/>
          <w:placeholder>
            <w:docPart w:val="DefaultPlaceholder_-1854013440"/>
          </w:placeholder>
          <w:richText/>
        </w:sdtPr>
        <w:sdtContent>
          <w:r w:rsidRPr="00392AE0" w:rsidR="00392AE0">
            <w:rPr>
              <w:b/>
            </w:rPr>
            <w:t>Sally-Ann Hart:</w:t>
          </w:r>
        </w:sdtContent>
      </w:sdt>
      <w:r w:rsidR="00392AE0">
        <w:t xml:space="preserve"> Mr Rough, how many generators did S</w:t>
      </w:r>
      <w:r w:rsidR="00362979">
        <w:t>SEN</w:t>
      </w:r>
      <w:r w:rsidR="00392AE0">
        <w:t xml:space="preserve"> provide?</w:t>
      </w:r>
    </w:p>
    <w:p w:rsidR="00CC5FD5" w:rsidP="001438C2">
      <w:pPr>
        <w:pStyle w:val="Answer"/>
      </w:pPr>
      <w:sdt>
        <w:sdtPr>
          <w:alias w:val="Witness"/>
          <w:id w:val="-1444916355"/>
          <w:placeholder>
            <w:docPart w:val="DefaultPlaceholder_-1854013440"/>
          </w:placeholder>
          <w:richText/>
        </w:sdtPr>
        <w:sdtContent>
          <w:r w:rsidRPr="00C76A49" w:rsidR="00C76A49">
            <w:rPr>
              <w:b/>
              <w:i/>
            </w:rPr>
            <w:t xml:space="preserve">Mark Rough: </w:t>
          </w:r>
        </w:sdtContent>
      </w:sdt>
      <w:r w:rsidR="00392AE0">
        <w:t xml:space="preserve">We had </w:t>
      </w:r>
      <w:r w:rsidR="00362979">
        <w:t>around 11</w:t>
      </w:r>
      <w:r w:rsidR="00392AE0">
        <w:t>0 generators of different sizes available across the network.</w:t>
      </w:r>
      <w:r w:rsidR="00362979">
        <w:t xml:space="preserve"> Our approach, as we normally would do it, is to take a more strategic view in terms of restoration. We would continue to focus on restoring supplies to villages and towns through the reestablishment of main connections as well as using generation in strategic locations. To answer your question, around 107 were connected, disconnected and reconnected as and when we needed them across the number of days that people were off. </w:t>
      </w:r>
    </w:p>
    <w:p w:rsidR="00392AE0" w:rsidP="001438C2">
      <w:pPr>
        <w:pStyle w:val="Question"/>
      </w:pPr>
      <w:sdt>
        <w:sdtPr>
          <w:alias w:val="Member"/>
          <w:tag w:val="&lt;Member mnisId='4842' dodsId=''&gt;"/>
          <w:id w:val="-1396270053"/>
          <w:placeholder>
            <w:docPart w:val="DefaultPlaceholder_-1854013440"/>
          </w:placeholder>
          <w:richText/>
        </w:sdtPr>
        <w:sdtContent>
          <w:r w:rsidRPr="00CC5FD5" w:rsidR="00CC5FD5">
            <w:rPr>
              <w:b/>
            </w:rPr>
            <w:t>Sally-Ann Hart:</w:t>
          </w:r>
        </w:sdtContent>
      </w:sdt>
      <w:r w:rsidR="00CC5FD5">
        <w:t xml:space="preserve"> Are you saying that the focus was on restoring supplies? </w:t>
      </w:r>
      <w:r w:rsidR="00362979">
        <w:t>W</w:t>
      </w:r>
      <w:r w:rsidR="00CC5FD5">
        <w:t>hen you look at the response to the 2013 winter storm</w:t>
      </w:r>
      <w:r w:rsidR="00362979">
        <w:t xml:space="preserve">, SSEN supplied 280 generators. For Storm Arwen, SSEN supplied 110. </w:t>
      </w:r>
      <w:r w:rsidR="00CC5FD5">
        <w:t>Can you explain why you supplied fewer generators for Storm Arwen than you did for the 2013 winter storm?</w:t>
      </w:r>
    </w:p>
    <w:p w:rsidR="00B31CB2" w:rsidP="001438C2">
      <w:pPr>
        <w:pStyle w:val="Answer"/>
      </w:pPr>
      <w:sdt>
        <w:sdtPr>
          <w:alias w:val="Witness"/>
          <w:id w:val="326169287"/>
          <w:placeholder>
            <w:docPart w:val="DefaultPlaceholder_-1854013440"/>
          </w:placeholder>
          <w:richText/>
        </w:sdtPr>
        <w:sdtContent>
          <w:r w:rsidRPr="00C76A49" w:rsidR="00C76A49">
            <w:rPr>
              <w:b/>
              <w:i/>
            </w:rPr>
            <w:t xml:space="preserve">Mark Rough: </w:t>
          </w:r>
        </w:sdtContent>
      </w:sdt>
      <w:r w:rsidR="00362979">
        <w:t>We look at each storm as it occurs. If you look at</w:t>
      </w:r>
      <w:r>
        <w:t xml:space="preserve"> what actually happened within Storm Arwen, we had a very fragmented network. As I said earlier, the access to locations was poor as well. </w:t>
      </w:r>
      <w:r w:rsidR="00523AD5">
        <w:t xml:space="preserve">Our focus was to restore as many supplies as quickly as we possibly could for obvious reasons. </w:t>
      </w:r>
      <w:r>
        <w:t xml:space="preserve">The resource effort that was put in was focused on main supplies into primary substations, which supply towns and villages. </w:t>
      </w:r>
    </w:p>
    <w:p w:rsidR="00B31CB2" w:rsidP="001438C2">
      <w:pPr>
        <w:pStyle w:val="Answer"/>
      </w:pPr>
      <w:r>
        <w:t xml:space="preserve">Ultimately, </w:t>
      </w:r>
      <w:r w:rsidR="00BE65E1">
        <w:t>given</w:t>
      </w:r>
      <w:r>
        <w:t xml:space="preserve"> that we had so many points of damage, over 1,000, the fragmented nature of the network</w:t>
      </w:r>
      <w:r w:rsidR="00BE65E1">
        <w:t xml:space="preserve"> meant that</w:t>
      </w:r>
      <w:r>
        <w:t xml:space="preserve"> the connectivity for generation resulted in far fewer customers being restored through generation as opposed to when you have more connectivity on the network. </w:t>
      </w:r>
      <w:r w:rsidR="002547F4">
        <w:t xml:space="preserve">That is the approach that we took based on the actual state of </w:t>
      </w:r>
      <w:r w:rsidR="002547F4">
        <w:t>the network at the time</w:t>
      </w:r>
      <w:r>
        <w:t xml:space="preserve"> and</w:t>
      </w:r>
      <w:r w:rsidR="002547F4">
        <w:t xml:space="preserve"> the multiple points </w:t>
      </w:r>
      <w:r>
        <w:t xml:space="preserve">of </w:t>
      </w:r>
      <w:r w:rsidR="002547F4">
        <w:t>location</w:t>
      </w:r>
      <w:r>
        <w:t>. That is the generation that we had employed.</w:t>
      </w:r>
    </w:p>
    <w:p w:rsidR="002547F4" w:rsidP="001438C2">
      <w:pPr>
        <w:pStyle w:val="Answer"/>
      </w:pPr>
      <w:r>
        <w:t xml:space="preserve">We would have been able to gain more generation from our contract partners, if required; however, </w:t>
      </w:r>
      <w:r>
        <w:t>our focus was heavily on restoration</w:t>
      </w:r>
      <w:r>
        <w:t xml:space="preserve"> through repairs. </w:t>
      </w:r>
    </w:p>
    <w:p w:rsidR="00CC5FD5" w:rsidP="001438C2">
      <w:pPr>
        <w:pStyle w:val="Question"/>
      </w:pPr>
      <w:sdt>
        <w:sdtPr>
          <w:alias w:val="Member"/>
          <w:tag w:val="&lt;Member mnisId='4842' dodsId=''&gt;"/>
          <w:id w:val="683177425"/>
          <w:placeholder>
            <w:docPart w:val="DefaultPlaceholder_-1854013440"/>
          </w:placeholder>
          <w:richText/>
        </w:sdtPr>
        <w:sdtContent>
          <w:r w:rsidRPr="002547F4" w:rsidR="002547F4">
            <w:rPr>
              <w:b/>
            </w:rPr>
            <w:t>Sally-Ann Hart:</w:t>
          </w:r>
        </w:sdtContent>
      </w:sdt>
      <w:r w:rsidR="002547F4">
        <w:t xml:space="preserve"> </w:t>
      </w:r>
      <w:r w:rsidR="00B31CB2">
        <w:t xml:space="preserve">You are really saying that more generators would not have helped. </w:t>
      </w:r>
      <w:r w:rsidR="002547F4">
        <w:t>Is that what you are saying</w:t>
      </w:r>
      <w:r w:rsidR="00B31CB2">
        <w:t>?</w:t>
      </w:r>
    </w:p>
    <w:p w:rsidR="002547F4" w:rsidP="001438C2">
      <w:pPr>
        <w:pStyle w:val="Answer"/>
      </w:pPr>
      <w:sdt>
        <w:sdtPr>
          <w:alias w:val="Witness"/>
          <w:id w:val="-447004124"/>
          <w:placeholder>
            <w:docPart w:val="DefaultPlaceholder_-1854013440"/>
          </w:placeholder>
          <w:richText/>
        </w:sdtPr>
        <w:sdtContent>
          <w:r w:rsidRPr="00C76A49" w:rsidR="00C76A49">
            <w:rPr>
              <w:b/>
              <w:i/>
            </w:rPr>
            <w:t xml:space="preserve">Mark Rough: </w:t>
          </w:r>
        </w:sdtContent>
      </w:sdt>
      <w:r>
        <w:t xml:space="preserve">Yes, the diversion of resources from repairs to </w:t>
      </w:r>
      <w:r w:rsidR="00B31CB2">
        <w:t xml:space="preserve">connecting generators in more locations for far fewer customer restorations would not have helped in this situation. </w:t>
      </w:r>
    </w:p>
    <w:p w:rsidR="002547F4" w:rsidP="001438C2">
      <w:pPr>
        <w:pStyle w:val="Question"/>
      </w:pPr>
      <w:sdt>
        <w:sdtPr>
          <w:alias w:val="Member"/>
          <w:tag w:val="&lt;Member mnisId='4842' dodsId=''&gt;"/>
          <w:id w:val="-1022543339"/>
          <w:placeholder>
            <w:docPart w:val="DefaultPlaceholder_-1854013440"/>
          </w:placeholder>
          <w:richText/>
        </w:sdtPr>
        <w:sdtContent>
          <w:r w:rsidRPr="002547F4">
            <w:rPr>
              <w:b/>
            </w:rPr>
            <w:t>Sally-Ann Hart:</w:t>
          </w:r>
        </w:sdtContent>
      </w:sdt>
      <w:r w:rsidR="00B31CB2">
        <w:t xml:space="preserve"> </w:t>
      </w:r>
      <w:r>
        <w:t>Mr Jefferson, how many generators did Scottish Power provide?</w:t>
      </w:r>
    </w:p>
    <w:p w:rsidR="00E36E13" w:rsidP="001438C2">
      <w:pPr>
        <w:pStyle w:val="Answer"/>
      </w:pPr>
      <w:sdt>
        <w:sdtPr>
          <w:alias w:val="Witness"/>
          <w:id w:val="464085803"/>
          <w:placeholder>
            <w:docPart w:val="DefaultPlaceholder_-1854013440"/>
          </w:placeholder>
          <w:richText/>
        </w:sdtPr>
        <w:sdtContent>
          <w:r w:rsidRPr="00C76A49" w:rsidR="00C76A49">
            <w:rPr>
              <w:b/>
              <w:i/>
            </w:rPr>
            <w:t xml:space="preserve">Guy Jefferson: </w:t>
          </w:r>
        </w:sdtContent>
      </w:sdt>
      <w:r w:rsidR="00B31CB2">
        <w:t>We had 261 generators connected at peak through the event, as Mark said. We circulated those through as customers were re</w:t>
      </w:r>
      <w:r w:rsidR="00B31CB2">
        <w:noBreakHyphen/>
        <w:t>connected to the main line and utilised them again where appropriate. That is network</w:t>
      </w:r>
      <w:r w:rsidR="00B31CB2">
        <w:noBreakHyphen/>
        <w:t xml:space="preserve">connected generators. We also had about 100 small 3 </w:t>
      </w:r>
      <w:r w:rsidR="00123CB6">
        <w:t>kVA</w:t>
      </w:r>
      <w:r w:rsidR="006B3D4D">
        <w:t xml:space="preserve"> generators</w:t>
      </w:r>
      <w:r w:rsidR="00123CB6">
        <w:rPr>
          <w:rFonts w:cs="Times New Roman"/>
        </w:rPr>
        <w:t xml:space="preserve">, which are ones that are very mobile that we can provide for vulnerable customers who are off for a short period of time so they can </w:t>
      </w:r>
      <w:r w:rsidR="006B3D4D">
        <w:rPr>
          <w:rFonts w:cs="Times New Roman"/>
        </w:rPr>
        <w:t>use</w:t>
      </w:r>
      <w:r w:rsidR="00123CB6">
        <w:rPr>
          <w:rFonts w:cs="Times New Roman"/>
        </w:rPr>
        <w:t xml:space="preserve"> basic facilities like cooking and small heating facilities. We had about 350 in total</w:t>
      </w:r>
      <w:r w:rsidR="006B3D4D">
        <w:rPr>
          <w:rFonts w:cs="Times New Roman"/>
        </w:rPr>
        <w:t>.</w:t>
      </w:r>
    </w:p>
    <w:p w:rsidR="002547F4" w:rsidP="001438C2">
      <w:pPr>
        <w:pStyle w:val="Question"/>
      </w:pPr>
      <w:sdt>
        <w:sdtPr>
          <w:alias w:val="Member"/>
          <w:tag w:val="&lt;Member mnisId='4842' dodsId=''&gt;"/>
          <w:id w:val="675312967"/>
          <w:placeholder>
            <w:docPart w:val="DefaultPlaceholder_-1854013440"/>
          </w:placeholder>
          <w:richText/>
        </w:sdtPr>
        <w:sdtContent>
          <w:r w:rsidRPr="00E36E13" w:rsidR="00E36E13">
            <w:rPr>
              <w:b/>
            </w:rPr>
            <w:t>Sally-Ann Hart:</w:t>
          </w:r>
        </w:sdtContent>
      </w:sdt>
      <w:r w:rsidR="00E36E13">
        <w:t xml:space="preserve"> Did you have enough generators </w:t>
      </w:r>
      <w:r w:rsidR="00123CB6">
        <w:t xml:space="preserve">and resources </w:t>
      </w:r>
      <w:r w:rsidR="00E36E13">
        <w:t>available to</w:t>
      </w:r>
      <w:r w:rsidR="00123CB6">
        <w:t xml:space="preserve"> get generators quickly enough to places most in need? </w:t>
      </w:r>
      <w:r w:rsidR="00E36E13">
        <w:t>How did you prioritise where those generators went?</w:t>
      </w:r>
    </w:p>
    <w:p w:rsidR="00637E21" w:rsidP="001438C2">
      <w:pPr>
        <w:pStyle w:val="Answer"/>
      </w:pPr>
      <w:sdt>
        <w:sdtPr>
          <w:alias w:val="Witness"/>
          <w:id w:val="869811832"/>
          <w:placeholder>
            <w:docPart w:val="DefaultPlaceholder_-1854013440"/>
          </w:placeholder>
          <w:richText/>
        </w:sdtPr>
        <w:sdtContent>
          <w:r w:rsidRPr="00C76A49" w:rsidR="00C76A49">
            <w:rPr>
              <w:b/>
              <w:i/>
            </w:rPr>
            <w:t xml:space="preserve">Guy Jefferson: </w:t>
          </w:r>
        </w:sdtContent>
      </w:sdt>
      <w:r w:rsidR="00123CB6">
        <w:t xml:space="preserve">Yes, I believe we had the balance right. In terms of generator deployment, our strategy is to use generators from the very start of an event. </w:t>
      </w:r>
      <w:r w:rsidR="00E36E13">
        <w:t xml:space="preserve">We have a generator </w:t>
      </w:r>
      <w:r w:rsidR="00123CB6">
        <w:t xml:space="preserve">deployment </w:t>
      </w:r>
      <w:r w:rsidR="00E36E13">
        <w:t>resource in every district of our operation</w:t>
      </w:r>
      <w:r w:rsidR="00123CB6">
        <w:t xml:space="preserve">. There are six </w:t>
      </w:r>
      <w:r w:rsidR="000E00D1">
        <w:t>districts</w:t>
      </w:r>
      <w:r w:rsidR="00123CB6">
        <w:t xml:space="preserve"> in the </w:t>
      </w:r>
      <w:r w:rsidR="00BE65E1">
        <w:t xml:space="preserve">central </w:t>
      </w:r>
      <w:r w:rsidR="00123CB6">
        <w:t>Scotland patch; each district has a generator</w:t>
      </w:r>
      <w:r w:rsidR="007A570B">
        <w:t xml:space="preserve"> </w:t>
      </w:r>
      <w:r w:rsidR="00123CB6">
        <w:t>management resource and a vulnerability co</w:t>
      </w:r>
      <w:r w:rsidR="00123CB6">
        <w:noBreakHyphen/>
        <w:t>ordinator, who works very closely with that generator</w:t>
      </w:r>
      <w:r w:rsidR="007A570B">
        <w:t xml:space="preserve"> </w:t>
      </w:r>
      <w:r w:rsidR="00123CB6">
        <w:t>deployment resource.</w:t>
      </w:r>
      <w:r>
        <w:t xml:space="preserve"> </w:t>
      </w:r>
      <w:r w:rsidR="00123CB6">
        <w:t xml:space="preserve">At the very start, when we get calls through from electrically dependent customers, for example, we will get that </w:t>
      </w:r>
      <w:r w:rsidR="007A570B">
        <w:t xml:space="preserve">information </w:t>
      </w:r>
      <w:r w:rsidR="00123CB6">
        <w:t xml:space="preserve">into the district, into the field, and, if appropriate, we will deploy a generator immediately. At the start of the storm and in </w:t>
      </w:r>
      <w:r w:rsidR="002E7A34">
        <w:t>its</w:t>
      </w:r>
      <w:r w:rsidR="00123CB6">
        <w:t xml:space="preserve"> initial stages, that is the priority for generation.</w:t>
      </w:r>
    </w:p>
    <w:p w:rsidR="00123CB6" w:rsidP="001438C2">
      <w:pPr>
        <w:pStyle w:val="Answer"/>
      </w:pPr>
      <w:r>
        <w:t>As we move through the storm</w:t>
      </w:r>
      <w:r>
        <w:t xml:space="preserve">, </w:t>
      </w:r>
      <w:r>
        <w:t xml:space="preserve">opportunities present </w:t>
      </w:r>
      <w:r>
        <w:t xml:space="preserve">that allow us to get large chunks of customers back on or big load back on with generators. We can use a 500 kVA generator, which quite a large </w:t>
      </w:r>
      <w:r w:rsidR="00C75C8D">
        <w:t>one</w:t>
      </w:r>
      <w:r>
        <w:t xml:space="preserve">. If there is a large industrial customer, for example, that we can get back on supply with that one deployment, we will do that during the course of the event, especially if the damage to the line that is supplying that customer is large. </w:t>
      </w:r>
    </w:p>
    <w:p w:rsidR="00425A29" w:rsidP="001438C2">
      <w:pPr>
        <w:pStyle w:val="Answer"/>
      </w:pPr>
      <w:r>
        <w:t xml:space="preserve">Towards </w:t>
      </w:r>
      <w:r w:rsidR="004C4E70">
        <w:t>the end</w:t>
      </w:r>
      <w:r>
        <w:t xml:space="preserve">, </w:t>
      </w:r>
      <w:r w:rsidR="00FA18E1">
        <w:t>when</w:t>
      </w:r>
      <w:r>
        <w:t xml:space="preserve"> there </w:t>
      </w:r>
      <w:r w:rsidR="004C4E70">
        <w:t xml:space="preserve">are </w:t>
      </w:r>
      <w:r>
        <w:t xml:space="preserve">single customers off supply, the amount of effort, work and reconstruction required for an overhead line is huge. </w:t>
      </w:r>
      <w:r w:rsidR="00FA18E1">
        <w:t xml:space="preserve">It is sensible to </w:t>
      </w:r>
      <w:r>
        <w:t xml:space="preserve">deploy a generator to get that customer back on. </w:t>
      </w:r>
      <w:r>
        <w:t xml:space="preserve">That </w:t>
      </w:r>
      <w:r>
        <w:t xml:space="preserve">accelerates towards the end of </w:t>
      </w:r>
      <w:r>
        <w:t xml:space="preserve">a restoration </w:t>
      </w:r>
      <w:r>
        <w:t>process. That is our strategy</w:t>
      </w:r>
      <w:r>
        <w:t xml:space="preserve"> and we believe we had the balance right </w:t>
      </w:r>
      <w:r>
        <w:t>in terms of</w:t>
      </w:r>
      <w:r>
        <w:t xml:space="preserve"> the number of generators that we had to deliver that strategy. </w:t>
      </w:r>
    </w:p>
    <w:p w:rsidR="00E36E13" w:rsidP="001438C2">
      <w:pPr>
        <w:pStyle w:val="Question"/>
      </w:pPr>
      <w:sdt>
        <w:sdtPr>
          <w:alias w:val="Member"/>
          <w:tag w:val="&lt;Member mnisId='4842' dodsId=''&gt;"/>
          <w:id w:val="-1221976570"/>
          <w:placeholder>
            <w:docPart w:val="DefaultPlaceholder_-1854013440"/>
          </w:placeholder>
          <w:richText/>
        </w:sdtPr>
        <w:sdtContent>
          <w:r w:rsidRPr="00425A29" w:rsidR="00425A29">
            <w:rPr>
              <w:b/>
            </w:rPr>
            <w:t>Sally-Ann Hart:</w:t>
          </w:r>
        </w:sdtContent>
      </w:sdt>
      <w:r w:rsidR="00425A29">
        <w:t xml:space="preserve"> Mr Rough, how did you prioritise </w:t>
      </w:r>
      <w:r w:rsidR="00FA18E1">
        <w:t xml:space="preserve">the </w:t>
      </w:r>
      <w:r w:rsidR="00425A29">
        <w:t>distribution of generators?</w:t>
      </w:r>
    </w:p>
    <w:p w:rsidR="00FA18E1" w:rsidP="001438C2">
      <w:pPr>
        <w:pStyle w:val="Answer"/>
      </w:pPr>
      <w:sdt>
        <w:sdtPr>
          <w:alias w:val="Witness"/>
          <w:id w:val="-1993781494"/>
          <w:placeholder>
            <w:docPart w:val="DefaultPlaceholder_-1854013440"/>
          </w:placeholder>
          <w:richText/>
        </w:sdtPr>
        <w:sdtContent>
          <w:r w:rsidRPr="00C76A49" w:rsidR="00C76A49">
            <w:rPr>
              <w:b/>
              <w:i/>
            </w:rPr>
            <w:t xml:space="preserve">Mark Rough: </w:t>
          </w:r>
        </w:sdtContent>
      </w:sdt>
      <w:r w:rsidR="00425A29">
        <w:t>I can give you one example.</w:t>
      </w:r>
      <w:r>
        <w:t xml:space="preserve"> If we take Upper Deeside, the Aboyne, Ballater</w:t>
      </w:r>
      <w:r w:rsidR="00637E21">
        <w:t xml:space="preserve"> and</w:t>
      </w:r>
      <w:r>
        <w:t xml:space="preserve"> Braemar area, we had significant damage in that area to all voltages. We were in a situation where we were waiting for the transmission circuits to be repaired</w:t>
      </w:r>
      <w:r w:rsidR="00AF1B2F">
        <w:t>.</w:t>
      </w:r>
      <w:r>
        <w:t xml:space="preserve"> </w:t>
      </w:r>
      <w:r w:rsidR="00AF1B2F">
        <w:t xml:space="preserve">We </w:t>
      </w:r>
      <w:r>
        <w:t xml:space="preserve">also had repairs underway on our own main supplies into each of the primary substations, which are the main hubs for supplying those towns and villages. </w:t>
      </w:r>
    </w:p>
    <w:p w:rsidR="00002E01" w:rsidP="001438C2">
      <w:pPr>
        <w:pStyle w:val="Answer"/>
      </w:pPr>
      <w:r>
        <w:t xml:space="preserve">We </w:t>
      </w:r>
      <w:r w:rsidR="0073521F">
        <w:t>took a three</w:t>
      </w:r>
      <w:r>
        <w:noBreakHyphen/>
      </w:r>
      <w:r w:rsidR="0073521F">
        <w:t xml:space="preserve">pronged approach </w:t>
      </w:r>
      <w:r>
        <w:t>there. A</w:t>
      </w:r>
      <w:r w:rsidR="0073521F">
        <w:t xml:space="preserve">s well as mobilising on these repairs, </w:t>
      </w:r>
      <w:r>
        <w:t xml:space="preserve">we had mobilised HV generation to Aboyne, </w:t>
      </w:r>
      <w:r w:rsidRPr="00692E1D">
        <w:t xml:space="preserve">Ballater and Braemar. </w:t>
      </w:r>
      <w:r w:rsidRPr="00692E1D" w:rsidR="00692E1D">
        <w:t>While</w:t>
      </w:r>
      <w:r w:rsidRPr="00692E1D">
        <w:t xml:space="preserve"> repairs were underway, we connected these </w:t>
      </w:r>
      <w:r w:rsidRPr="00692E1D">
        <w:rPr>
          <w:rFonts w:cs="Times New Roman"/>
        </w:rPr>
        <w:t xml:space="preserve">sets. </w:t>
      </w:r>
      <w:r w:rsidRPr="00692E1D" w:rsidR="00930BD8">
        <w:t>In the meantime, because of the repairs being completed</w:t>
      </w:r>
      <w:r w:rsidRPr="00692E1D">
        <w:t xml:space="preserve">, </w:t>
      </w:r>
      <w:r w:rsidRPr="00692E1D" w:rsidR="00930BD8">
        <w:t>we managed to get supplies back on</w:t>
      </w:r>
      <w:r w:rsidR="00930BD8">
        <w:t xml:space="preserve"> there. </w:t>
      </w:r>
      <w:r>
        <w:t>We then managed to redirect two of the generators and then disconnect one after some time, once we had co</w:t>
      </w:r>
      <w:r>
        <w:noBreakHyphen/>
        <w:t>ordinated supplies with the local welfare arrangements.</w:t>
      </w:r>
      <w:r w:rsidR="00637E21">
        <w:t xml:space="preserve"> </w:t>
      </w:r>
      <w:r>
        <w:t>These are the types of dynamic situations that we are faced with</w:t>
      </w:r>
      <w:r>
        <w:t xml:space="preserve">. As the situation changes, we change our decisions and divert the actual plant itself. </w:t>
      </w:r>
    </w:p>
    <w:p w:rsidR="00425A29" w:rsidP="001438C2">
      <w:pPr>
        <w:pStyle w:val="Question"/>
      </w:pPr>
      <w:sdt>
        <w:sdtPr>
          <w:alias w:val="Member"/>
          <w:tag w:val="&lt;Member mnisId='4842' dodsId=''&gt;"/>
          <w:id w:val="2058197381"/>
          <w:placeholder>
            <w:docPart w:val="DefaultPlaceholder_-1854013440"/>
          </w:placeholder>
          <w:richText/>
        </w:sdtPr>
        <w:sdtContent>
          <w:r w:rsidRPr="00002E01" w:rsidR="00002E01">
            <w:rPr>
              <w:b/>
            </w:rPr>
            <w:t>Sally-Ann Hart:</w:t>
          </w:r>
        </w:sdtContent>
      </w:sdt>
      <w:r w:rsidR="00002E01">
        <w:t xml:space="preserve"> Mr Farrer, how did you prioritise </w:t>
      </w:r>
      <w:r w:rsidR="00FA18E1">
        <w:t xml:space="preserve">the </w:t>
      </w:r>
      <w:r w:rsidR="00002E01">
        <w:t>distribution of generators</w:t>
      </w:r>
      <w:r w:rsidR="00FA18E1">
        <w:t>? Did you have enough? Did you have enough resources to get them where they were needed?</w:t>
      </w:r>
    </w:p>
    <w:p w:rsidR="002E3042" w:rsidP="001438C2">
      <w:pPr>
        <w:pStyle w:val="Answer"/>
      </w:pPr>
      <w:sdt>
        <w:sdtPr>
          <w:alias w:val="Witness"/>
          <w:id w:val="-346953886"/>
          <w:placeholder>
            <w:docPart w:val="DefaultPlaceholder_-1854013440"/>
          </w:placeholder>
          <w:richText/>
        </w:sdtPr>
        <w:sdtContent>
          <w:r w:rsidRPr="00C76A49" w:rsidR="00C76A49">
            <w:rPr>
              <w:b/>
              <w:i/>
            </w:rPr>
            <w:t xml:space="preserve">Peter Farrer: </w:t>
          </w:r>
        </w:sdtContent>
      </w:sdt>
      <w:r w:rsidR="00002E01">
        <w:t>Yes, we did have enough generators available to us</w:t>
      </w:r>
      <w:r w:rsidR="00FA18E1">
        <w:t>. A</w:t>
      </w:r>
      <w:r w:rsidR="00002E01">
        <w:t>s I said</w:t>
      </w:r>
      <w:r w:rsidR="00FA18E1">
        <w:t xml:space="preserve">, that was a learning from a previous event. </w:t>
      </w:r>
      <w:r>
        <w:t>My colleagues mentioned this earlier, but this was the widest impact that I have ever known in terms of power outages and the duration was the longest</w:t>
      </w:r>
      <w:r w:rsidR="003A1AE4">
        <w:t xml:space="preserve"> </w:t>
      </w:r>
      <w:r>
        <w:t xml:space="preserve">lasting. </w:t>
      </w:r>
      <w:r w:rsidR="00F63BD5">
        <w:t xml:space="preserve">One of the things we </w:t>
      </w:r>
      <w:r>
        <w:t xml:space="preserve">have learned from that </w:t>
      </w:r>
      <w:r w:rsidR="00F63BD5">
        <w:t>is that we need to have more resources available to deploy the generators</w:t>
      </w:r>
      <w:r>
        <w:t>. We faced some issues where the generators were hooked up, but, because the event had gone on for such a while, there were tanks emptying and airlocks happening in the water system. It takes quite a bit of technical competency to push these out of the system.</w:t>
      </w:r>
    </w:p>
    <w:p w:rsidR="0003627B" w:rsidP="001438C2">
      <w:pPr>
        <w:pStyle w:val="Answer"/>
      </w:pPr>
      <w:r>
        <w:t xml:space="preserve">The </w:t>
      </w:r>
      <w:r w:rsidR="002E3042">
        <w:t>learning for us</w:t>
      </w:r>
      <w:r>
        <w:t xml:space="preserve"> is to </w:t>
      </w:r>
      <w:r w:rsidR="002E3042">
        <w:t xml:space="preserve">make sure we have more skilled resource available for the deployment of generators. To answer your question, we had enough generators available to us. </w:t>
      </w:r>
    </w:p>
    <w:p w:rsidR="002E3042" w:rsidP="001438C2">
      <w:pPr>
        <w:pStyle w:val="Question"/>
      </w:pPr>
      <w:sdt>
        <w:sdtPr>
          <w:alias w:val="Member"/>
          <w:tag w:val="&lt;Member mnisId='4417' dodsId='121884'&gt;"/>
          <w:id w:val="505407976"/>
          <w:placeholder>
            <w:docPart w:val="DefaultPlaceholder_-1854013440"/>
          </w:placeholder>
          <w:richText/>
        </w:sdtPr>
        <w:sdtContent>
          <w:r w:rsidRPr="0003627B" w:rsidR="0003627B">
            <w:rPr>
              <w:b/>
            </w:rPr>
            <w:t>Deidre Brock:</w:t>
          </w:r>
        </w:sdtContent>
      </w:sdt>
      <w:r w:rsidR="0003627B">
        <w:t xml:space="preserve"> Good morning, gentlemen</w:t>
      </w:r>
      <w:r>
        <w:t>. Thank you and your staff</w:t>
      </w:r>
      <w:r w:rsidR="00195275">
        <w:t>,</w:t>
      </w:r>
      <w:r>
        <w:t xml:space="preserve"> and indeed all the volunteers and all the communities</w:t>
      </w:r>
      <w:r w:rsidR="00195275">
        <w:t>,</w:t>
      </w:r>
      <w:r>
        <w:t xml:space="preserve"> who did some amazing work in such difficult conditions. It is very much appreciated. I want to give my heartful thanks to them all. </w:t>
      </w:r>
    </w:p>
    <w:p w:rsidR="00002E01" w:rsidP="001438C2">
      <w:pPr>
        <w:pStyle w:val="Question"/>
        <w:numPr>
          <w:ilvl w:val="0"/>
          <w:numId w:val="0"/>
        </w:numPr>
        <w:ind w:left="794"/>
      </w:pPr>
      <w:r>
        <w:t>W</w:t>
      </w:r>
      <w:r w:rsidR="0003627B">
        <w:t>e have all heard some quite distressing accounts from people who</w:t>
      </w:r>
      <w:r>
        <w:t xml:space="preserve"> suffered considerable hardship as a result of the storm and the outages. </w:t>
      </w:r>
      <w:r w:rsidR="00195275">
        <w:t>There were</w:t>
      </w:r>
      <w:r>
        <w:t xml:space="preserve"> a number of elderly people and people who were in other ways vulnerable </w:t>
      </w:r>
      <w:r w:rsidR="004966C8">
        <w:t xml:space="preserve">who suffered that hardship. Mr Rough and Mr Jefferson, SSEN </w:t>
      </w:r>
      <w:r w:rsidR="004966C8">
        <w:t>and Scottish Power operate customer</w:t>
      </w:r>
      <w:r w:rsidR="000E47BE">
        <w:t xml:space="preserve"> </w:t>
      </w:r>
      <w:r w:rsidR="004966C8">
        <w:t xml:space="preserve">priority lists. I wondered </w:t>
      </w:r>
      <w:r w:rsidR="000E47BE">
        <w:t>if</w:t>
      </w:r>
      <w:r w:rsidR="004966C8">
        <w:t xml:space="preserve"> you could give us an assessment of how effectively those worked in that situation. </w:t>
      </w:r>
    </w:p>
    <w:p w:rsidR="004966C8" w:rsidP="001438C2">
      <w:pPr>
        <w:pStyle w:val="Answer"/>
      </w:pPr>
      <w:sdt>
        <w:sdtPr>
          <w:alias w:val="Witness"/>
          <w:id w:val="-2079737742"/>
          <w:placeholder>
            <w:docPart w:val="DefaultPlaceholder_-1854013440"/>
          </w:placeholder>
          <w:richText/>
        </w:sdtPr>
        <w:sdtContent>
          <w:r w:rsidRPr="00C76A49" w:rsidR="00C76A49">
            <w:rPr>
              <w:b/>
              <w:i/>
            </w:rPr>
            <w:t xml:space="preserve">Mark Rough: </w:t>
          </w:r>
        </w:sdtContent>
      </w:sdt>
      <w:r w:rsidR="003F6B12">
        <w:t>From an SSE</w:t>
      </w:r>
      <w:r>
        <w:t>N</w:t>
      </w:r>
      <w:r w:rsidR="003F6B12">
        <w:t xml:space="preserve"> perspective, we sent out</w:t>
      </w:r>
      <w:r>
        <w:t xml:space="preserve"> 119,000 proactive texts in advance of the storm occurring and made numerous calls to the priority service</w:t>
      </w:r>
      <w:r w:rsidR="000E47BE">
        <w:t xml:space="preserve"> </w:t>
      </w:r>
      <w:r>
        <w:t>register customers who were most vulnerable.</w:t>
      </w:r>
      <w:r w:rsidR="00712AB8">
        <w:t xml:space="preserve"> </w:t>
      </w:r>
      <w:r>
        <w:t xml:space="preserve">As the storm progressed, there were a couple of learning points that came from that. We have a good register of those customers. </w:t>
      </w:r>
      <w:r w:rsidR="00FE7BF3">
        <w:t>We have good procedures in terms of reviewing our process</w:t>
      </w:r>
      <w:r>
        <w:t xml:space="preserve"> and making sure the actual lists are appropriate and accurate.</w:t>
      </w:r>
    </w:p>
    <w:p w:rsidR="004966C8" w:rsidP="001438C2">
      <w:pPr>
        <w:pStyle w:val="Answer"/>
      </w:pPr>
      <w:r>
        <w:t>One thing</w:t>
      </w:r>
      <w:r w:rsidRPr="000E47BE" w:rsidR="000E47BE">
        <w:t xml:space="preserve"> </w:t>
      </w:r>
      <w:r w:rsidR="000E47BE">
        <w:t>we found</w:t>
      </w:r>
      <w:r>
        <w:t xml:space="preserve">—I am sure Jim will back me up on this—was that the classification of priority customers for us differs slightly from the classification that </w:t>
      </w:r>
      <w:r w:rsidR="00712AB8">
        <w:t xml:space="preserve">the </w:t>
      </w:r>
      <w:r>
        <w:t>local authority may have</w:t>
      </w:r>
      <w:r w:rsidR="004F27CA">
        <w:t xml:space="preserve">. The </w:t>
      </w:r>
      <w:r>
        <w:t xml:space="preserve">format in which we keep them in terms of lists and data is slightly different </w:t>
      </w:r>
      <w:r w:rsidR="00637E21">
        <w:t>between</w:t>
      </w:r>
      <w:r>
        <w:t xml:space="preserve"> the local authority and the power company. The learning point—I am talking</w:t>
      </w:r>
      <w:r w:rsidR="00712AB8">
        <w:t xml:space="preserve"> after having discussed this with Jim—would be to look at the classification and the format in which we keep the data.</w:t>
      </w:r>
    </w:p>
    <w:p w:rsidR="00637E21" w:rsidP="001438C2">
      <w:pPr>
        <w:pStyle w:val="Answer"/>
      </w:pPr>
      <w:sdt>
        <w:sdtPr>
          <w:alias w:val="Witness"/>
          <w:id w:val="-1894643457"/>
          <w:placeholder>
            <w:docPart w:val="DefaultPlaceholder_-1854013440"/>
          </w:placeholder>
          <w:richText/>
        </w:sdtPr>
        <w:sdtContent>
          <w:r w:rsidRPr="00C76A49" w:rsidR="00C76A49">
            <w:rPr>
              <w:b/>
              <w:i/>
            </w:rPr>
            <w:t xml:space="preserve">Jim Savege: </w:t>
          </w:r>
        </w:sdtContent>
      </w:sdt>
      <w:r w:rsidR="00903B22">
        <w:t xml:space="preserve">From </w:t>
      </w:r>
      <w:r w:rsidR="00DC1BEE">
        <w:t xml:space="preserve">a council and </w:t>
      </w:r>
      <w:r w:rsidR="00903B22">
        <w:t xml:space="preserve">a </w:t>
      </w:r>
      <w:r w:rsidR="00712AB8">
        <w:t xml:space="preserve">health and care point of view, we have a focus on vulnerable people who we provide a service to in the main. We will have an immediate check on those people, as we did through the Saturday and the Sunday, to make sure they are okay. </w:t>
      </w:r>
    </w:p>
    <w:p w:rsidR="00712AB8" w:rsidP="001438C2">
      <w:pPr>
        <w:pStyle w:val="Answer"/>
      </w:pPr>
      <w:r>
        <w:t xml:space="preserve">As </w:t>
      </w:r>
      <w:r>
        <w:t>Mr Rough referr</w:t>
      </w:r>
      <w:r>
        <w:t>ed</w:t>
      </w:r>
      <w:r>
        <w:t xml:space="preserve"> to</w:t>
      </w:r>
      <w:r>
        <w:t>,</w:t>
      </w:r>
      <w:r>
        <w:t xml:space="preserve"> the utility companies have a list and a schedule of people who self</w:t>
      </w:r>
      <w:r>
        <w:noBreakHyphen/>
        <w:t xml:space="preserve">declare as being vulnerable, which is quite a different criterion. Accepting that, as a partnership, we chose to </w:t>
      </w:r>
      <w:r w:rsidR="00A65936">
        <w:t xml:space="preserve">do </w:t>
      </w:r>
      <w:r>
        <w:t>a welfare check on 8,000 of those residents to make sure they were okay, in addition to what was happening at a community level. There were three aspects there</w:t>
      </w:r>
      <w:r w:rsidR="007F54C1">
        <w:t>:</w:t>
      </w:r>
      <w:r>
        <w:t xml:space="preserve"> </w:t>
      </w:r>
      <w:r w:rsidR="007F54C1">
        <w:t>first</w:t>
      </w:r>
      <w:r>
        <w:t>, what we do as a statutory organisation; secondly, what private companies do from a utility point of view; and</w:t>
      </w:r>
      <w:r w:rsidR="007F54C1">
        <w:t>,</w:t>
      </w:r>
      <w:r>
        <w:t xml:space="preserve"> thirdly</w:t>
      </w:r>
      <w:r w:rsidR="007F54C1">
        <w:t>,</w:t>
      </w:r>
      <w:r>
        <w:t xml:space="preserve"> what communities do to help each other. </w:t>
      </w:r>
      <w:r w:rsidR="00354444">
        <w:t xml:space="preserve">There is a combination of all </w:t>
      </w:r>
      <w:r>
        <w:t xml:space="preserve">of </w:t>
      </w:r>
      <w:r w:rsidR="00354444">
        <w:t xml:space="preserve">that intelligence </w:t>
      </w:r>
      <w:r>
        <w:t xml:space="preserve">and </w:t>
      </w:r>
      <w:r w:rsidR="00354444">
        <w:t>information</w:t>
      </w:r>
      <w:r>
        <w:t xml:space="preserve"> that we think we need to do more work on and ask, “How does that come together better in the future?” </w:t>
      </w:r>
    </w:p>
    <w:p w:rsidR="00741E56" w:rsidP="001438C2">
      <w:pPr>
        <w:pStyle w:val="Answer"/>
      </w:pPr>
      <w:r>
        <w:t xml:space="preserve">The other important point there is that vulnerability will change over time as well. There were many people who were potentially okay for a couple of days, but by day </w:t>
      </w:r>
      <w:r w:rsidR="001438C2">
        <w:t>five</w:t>
      </w:r>
      <w:r>
        <w:t xml:space="preserve"> or day </w:t>
      </w:r>
      <w:r w:rsidR="001438C2">
        <w:t>six</w:t>
      </w:r>
      <w:r w:rsidR="00F176E3">
        <w:t xml:space="preserve"> </w:t>
      </w:r>
      <w:r>
        <w:t xml:space="preserve">their situation or circumstance had changed. </w:t>
      </w:r>
      <w:r w:rsidR="007B6CB8">
        <w:t xml:space="preserve">That is an active process whereby </w:t>
      </w:r>
      <w:r>
        <w:t xml:space="preserve">we </w:t>
      </w:r>
      <w:r w:rsidR="007B6CB8">
        <w:t>have to work very closely with communities</w:t>
      </w:r>
      <w:r>
        <w:t xml:space="preserve"> to </w:t>
      </w:r>
      <w:r>
        <w:t>ask</w:t>
      </w:r>
      <w:r>
        <w:t xml:space="preserve">, “Who has now changed in terms of their needs? How do we respond to that?” </w:t>
      </w:r>
    </w:p>
    <w:p w:rsidR="001F7D54" w:rsidP="001438C2">
      <w:pPr>
        <w:pStyle w:val="Answer"/>
      </w:pPr>
      <w:r>
        <w:t>That is one of our big learning areas</w:t>
      </w:r>
      <w:r w:rsidR="00741E56">
        <w:t xml:space="preserve">, </w:t>
      </w:r>
      <w:r w:rsidR="00671477">
        <w:t>to see whether we can end up, as best we can, with a single schedule that people can access appropriately</w:t>
      </w:r>
      <w:r w:rsidR="00637E21">
        <w:t>,</w:t>
      </w:r>
      <w:r w:rsidR="00671477">
        <w:t xml:space="preserve"> with consideration for people’s confidentiality as well. If someone is receiving health and care support</w:t>
      </w:r>
      <w:r w:rsidRPr="00637E21" w:rsidR="00637E21">
        <w:t xml:space="preserve"> </w:t>
      </w:r>
      <w:r w:rsidR="00637E21">
        <w:t>from the council</w:t>
      </w:r>
      <w:r w:rsidR="00671477">
        <w:t xml:space="preserve">, for example, they may or may not want their community to know that as well. We just have some sensitivities to navigate in terms of who knows what and how we keep that active and dynamic through these events. </w:t>
      </w:r>
    </w:p>
    <w:p w:rsidR="00DC1BEE" w:rsidP="001438C2">
      <w:pPr>
        <w:pStyle w:val="Question"/>
      </w:pPr>
      <w:sdt>
        <w:sdtPr>
          <w:alias w:val="Member"/>
          <w:tag w:val="&lt;Member mnisId='4417' dodsId='121884'&gt;"/>
          <w:id w:val="-1513140218"/>
          <w:placeholder>
            <w:docPart w:val="DefaultPlaceholder_-1854013440"/>
          </w:placeholder>
          <w:richText/>
        </w:sdtPr>
        <w:sdtContent>
          <w:r w:rsidRPr="001F7D54" w:rsidR="001F7D54">
            <w:rPr>
              <w:b/>
            </w:rPr>
            <w:t>Deidre Brock:</w:t>
          </w:r>
        </w:sdtContent>
      </w:sdt>
      <w:r w:rsidR="001F7D54">
        <w:t xml:space="preserve"> </w:t>
      </w:r>
      <w:r w:rsidR="00671477">
        <w:t xml:space="preserve">That is a work programme that you will actively take </w:t>
      </w:r>
      <w:r w:rsidR="00671477">
        <w:t xml:space="preserve">forward. </w:t>
      </w:r>
      <w:r w:rsidR="001F7D54">
        <w:t xml:space="preserve">Who </w:t>
      </w:r>
      <w:r w:rsidR="00671477">
        <w:t xml:space="preserve">will </w:t>
      </w:r>
      <w:r w:rsidR="001F7D54">
        <w:t>be leading on that</w:t>
      </w:r>
      <w:r w:rsidR="00671477">
        <w:t xml:space="preserve">? Will it </w:t>
      </w:r>
      <w:r w:rsidR="001F7D54">
        <w:t>be a joint programme?</w:t>
      </w:r>
    </w:p>
    <w:p w:rsidR="000B289C" w:rsidP="001438C2">
      <w:pPr>
        <w:pStyle w:val="Answer"/>
      </w:pPr>
      <w:sdt>
        <w:sdtPr>
          <w:alias w:val="Witness"/>
          <w:id w:val="-675339808"/>
          <w:placeholder>
            <w:docPart w:val="DefaultPlaceholder_-1854013440"/>
          </w:placeholder>
          <w:richText/>
        </w:sdtPr>
        <w:sdtContent>
          <w:r w:rsidRPr="00C76A49" w:rsidR="00C76A49">
            <w:rPr>
              <w:b/>
              <w:i/>
            </w:rPr>
            <w:t xml:space="preserve">Jim Savege: </w:t>
          </w:r>
        </w:sdtContent>
      </w:sdt>
      <w:r w:rsidR="00671477">
        <w:t xml:space="preserve">That is happening now. It is being led by the local resilience partnership. All of the different agencies are involved there, including the utility companies. That is police, fire, health, </w:t>
      </w:r>
      <w:r w:rsidR="00637E21">
        <w:t xml:space="preserve">the </w:t>
      </w:r>
      <w:r w:rsidR="00671477">
        <w:t xml:space="preserve">council, </w:t>
      </w:r>
      <w:r w:rsidR="00637E21">
        <w:t xml:space="preserve">the </w:t>
      </w:r>
      <w:r w:rsidR="00671477">
        <w:t xml:space="preserve">coastguard, </w:t>
      </w:r>
      <w:r w:rsidR="00637E21">
        <w:t xml:space="preserve">the </w:t>
      </w:r>
      <w:r w:rsidR="00671477">
        <w:t xml:space="preserve">military and </w:t>
      </w:r>
      <w:r w:rsidR="00637E21">
        <w:t xml:space="preserve">the </w:t>
      </w:r>
      <w:r w:rsidR="00671477">
        <w:t xml:space="preserve">utility companies. Everyone involved is doing that work as we speak. </w:t>
      </w:r>
    </w:p>
    <w:p w:rsidR="001F7D54" w:rsidP="001438C2">
      <w:pPr>
        <w:pStyle w:val="Question"/>
        <w:numPr>
          <w:ilvl w:val="0"/>
          <w:numId w:val="0"/>
        </w:numPr>
        <w:ind w:left="794"/>
      </w:pPr>
      <w:sdt>
        <w:sdtPr>
          <w:alias w:val="Member"/>
          <w:tag w:val="&lt;Member mnisId='4417' dodsId='121884'&gt;"/>
          <w:id w:val="1865167570"/>
          <w:placeholder>
            <w:docPart w:val="DefaultPlaceholder_-1854013440"/>
          </w:placeholder>
          <w:richText/>
        </w:sdtPr>
        <w:sdtContent>
          <w:r w:rsidRPr="000B289C" w:rsidR="000B289C">
            <w:rPr>
              <w:b/>
            </w:rPr>
            <w:t>Deidre Brock:</w:t>
          </w:r>
        </w:sdtContent>
      </w:sdt>
      <w:r w:rsidR="000B289C">
        <w:t xml:space="preserve"> </w:t>
      </w:r>
      <w:r w:rsidR="00671477">
        <w:t xml:space="preserve">That is good to hear. </w:t>
      </w:r>
      <w:r w:rsidR="000B289C">
        <w:t>Mr Jefferson, did you want to add anything?</w:t>
      </w:r>
    </w:p>
    <w:p w:rsidR="00671477" w:rsidP="001438C2">
      <w:pPr>
        <w:pStyle w:val="Answer"/>
      </w:pPr>
      <w:sdt>
        <w:sdtPr>
          <w:alias w:val="Witness"/>
          <w:id w:val="497007323"/>
          <w:placeholder>
            <w:docPart w:val="DefaultPlaceholder_-1854013440"/>
          </w:placeholder>
          <w:richText/>
        </w:sdtPr>
        <w:sdtContent>
          <w:r w:rsidRPr="00C76A49" w:rsidR="00C76A49">
            <w:rPr>
              <w:b/>
              <w:i/>
            </w:rPr>
            <w:t xml:space="preserve">Guy Jefferson: </w:t>
          </w:r>
        </w:sdtContent>
      </w:sdt>
      <w:r w:rsidR="000B289C">
        <w:t>I will not repeat</w:t>
      </w:r>
      <w:r>
        <w:t xml:space="preserve"> a lot of the things that colleagues have said. I want to add a couple of things. Our customer</w:t>
      </w:r>
      <w:r w:rsidR="003B7172">
        <w:t xml:space="preserve"> </w:t>
      </w:r>
      <w:r>
        <w:t xml:space="preserve">service processes, including vulnerability, are accredited through a British Standard. </w:t>
      </w:r>
      <w:r w:rsidR="000B289C">
        <w:t xml:space="preserve">We have that independently verified. We have </w:t>
      </w:r>
      <w:r>
        <w:t xml:space="preserve">2 </w:t>
      </w:r>
      <w:r w:rsidR="000B289C">
        <w:t>million connected customers in</w:t>
      </w:r>
      <w:r>
        <w:t xml:space="preserve"> the </w:t>
      </w:r>
      <w:r w:rsidR="003B7172">
        <w:t>central b</w:t>
      </w:r>
      <w:r>
        <w:t xml:space="preserve">elt of Scotland, of </w:t>
      </w:r>
      <w:r w:rsidR="003B7172">
        <w:t>whom</w:t>
      </w:r>
      <w:r>
        <w:t xml:space="preserve"> 700,000 are now on our PSR. That has increased by 300,000 over the last three years. We have put significant effort into understanding who our vulnerable customers are and making sure they are on our priority services register. </w:t>
      </w:r>
    </w:p>
    <w:p w:rsidR="003A6310" w:rsidP="001438C2">
      <w:pPr>
        <w:pStyle w:val="Answer"/>
      </w:pPr>
      <w:r w:rsidRPr="003B7172">
        <w:t xml:space="preserve">During the event, our </w:t>
      </w:r>
      <w:r w:rsidRPr="003B7172" w:rsidR="003C41B0">
        <w:rPr>
          <w:rFonts w:cs="Times New Roman"/>
        </w:rPr>
        <w:t>call</w:t>
      </w:r>
      <w:r w:rsidRPr="003B7172">
        <w:rPr>
          <w:rFonts w:cs="Times New Roman"/>
        </w:rPr>
        <w:t xml:space="preserve"> </w:t>
      </w:r>
      <w:r w:rsidRPr="003B7172">
        <w:t>platform automatically interfaces w</w:t>
      </w:r>
      <w:r w:rsidRPr="003B7172" w:rsidR="003C41B0">
        <w:t>ith that PSR so we can prioritise the vulnerable customers who are</w:t>
      </w:r>
      <w:r w:rsidR="003C41B0">
        <w:t xml:space="preserve"> phoning in. </w:t>
      </w:r>
      <w:r w:rsidR="00F85947">
        <w:t>We train our agents specifically to work with vulnerable customers</w:t>
      </w:r>
      <w:r w:rsidR="003C41B0">
        <w:t xml:space="preserve"> so they can establish their needs very clearly and register that on the system. To go back to one of my previous responses, if, for example, they are electrically dependent and they require a generator, we need to be very careful to capture that information properly, make sure it gets to the field and </w:t>
      </w:r>
      <w:r>
        <w:t>support those customers properly.</w:t>
      </w:r>
    </w:p>
    <w:p w:rsidR="00196160" w:rsidP="001438C2">
      <w:pPr>
        <w:pStyle w:val="Answer"/>
      </w:pPr>
      <w:r>
        <w:t>I agree with Jim that all customers become vulnerable after two or three days off supply. Again, we made sure that all customers received the same support in terms of accommodation offers and requests for hot food</w:t>
      </w:r>
      <w:r w:rsidR="001E43BD">
        <w:t>,</w:t>
      </w:r>
      <w:r>
        <w:t xml:space="preserve"> et</w:t>
      </w:r>
      <w:r w:rsidR="001438C2">
        <w:t>c</w:t>
      </w:r>
      <w:r w:rsidR="001E43BD">
        <w:t>,</w:t>
      </w:r>
      <w:r>
        <w:t xml:space="preserve"> after 48 hours. </w:t>
      </w:r>
    </w:p>
    <w:p w:rsidR="000B289C" w:rsidP="001438C2">
      <w:pPr>
        <w:pStyle w:val="Question"/>
      </w:pPr>
      <w:sdt>
        <w:sdtPr>
          <w:alias w:val="Member"/>
          <w:tag w:val="&lt;Member mnisId='4417' dodsId='121884'&gt;"/>
          <w:id w:val="496465829"/>
          <w:placeholder>
            <w:docPart w:val="DefaultPlaceholder_-1854013440"/>
          </w:placeholder>
          <w:richText/>
        </w:sdtPr>
        <w:sdtContent>
          <w:r w:rsidRPr="003A6310" w:rsidR="00196160">
            <w:rPr>
              <w:b/>
            </w:rPr>
            <w:t>Deidre Brock:</w:t>
          </w:r>
        </w:sdtContent>
      </w:sdt>
      <w:r w:rsidR="00196160">
        <w:t xml:space="preserve"> I want to move on very quick</w:t>
      </w:r>
      <w:r w:rsidR="001438C2">
        <w:t>l</w:t>
      </w:r>
      <w:r w:rsidR="00196160">
        <w:t xml:space="preserve">y to </w:t>
      </w:r>
      <w:r w:rsidR="003A6310">
        <w:t>a</w:t>
      </w:r>
      <w:r w:rsidR="00196160">
        <w:t xml:space="preserve"> question about the</w:t>
      </w:r>
      <w:r w:rsidR="003A6310">
        <w:t xml:space="preserve"> 105 number. Clearly, people were experiencing considerable delays in getting through to it, understandably, because of the mobile network </w:t>
      </w:r>
      <w:r w:rsidR="001E43BD">
        <w:t>being</w:t>
      </w:r>
      <w:r w:rsidR="003A6310">
        <w:t xml:space="preserve"> down, but those who could get through were still having to wait for some time. </w:t>
      </w:r>
      <w:r w:rsidR="00196160">
        <w:t xml:space="preserve">Can you just tell us a little bit about the challenges of that </w:t>
      </w:r>
      <w:r w:rsidR="003A6310">
        <w:t xml:space="preserve">105 </w:t>
      </w:r>
      <w:r w:rsidR="00196160">
        <w:t>line that were experienced and, crucially, what measures</w:t>
      </w:r>
      <w:r w:rsidR="003A6310">
        <w:t xml:space="preserve"> you are putting in place to try to address those problems? </w:t>
      </w:r>
    </w:p>
    <w:p w:rsidR="003A6310" w:rsidP="001438C2">
      <w:pPr>
        <w:pStyle w:val="Answer"/>
      </w:pPr>
      <w:sdt>
        <w:sdtPr>
          <w:alias w:val="Witness"/>
          <w:id w:val="2021120632"/>
          <w:placeholder>
            <w:docPart w:val="DefaultPlaceholder_-1854013440"/>
          </w:placeholder>
          <w:richText/>
        </w:sdtPr>
        <w:sdtContent>
          <w:r w:rsidRPr="00C76A49" w:rsidR="00C76A49">
            <w:rPr>
              <w:b/>
              <w:i/>
            </w:rPr>
            <w:t xml:space="preserve">Mark Rough: </w:t>
          </w:r>
        </w:sdtContent>
      </w:sdt>
      <w:r w:rsidR="001E43BD">
        <w:t xml:space="preserve">This </w:t>
      </w:r>
      <w:r>
        <w:t xml:space="preserve">ties in with one of the earlier learning points that we touched on. We found that where </w:t>
      </w:r>
      <w:r w:rsidR="009072C4">
        <w:t>we had most of the issues with</w:t>
      </w:r>
      <w:r>
        <w:t xml:space="preserve"> the 105 number in terms of the duration of time to get through to our customer contact centre correlates with some of the challenges that we had on estimated restoration times. What you find is that</w:t>
      </w:r>
      <w:r w:rsidR="00321247">
        <w:t xml:space="preserve">, </w:t>
      </w:r>
      <w:r>
        <w:t>once you have stated an estimated restoration time</w:t>
      </w:r>
      <w:r w:rsidR="00321247">
        <w:t xml:space="preserve">, if </w:t>
      </w:r>
      <w:r>
        <w:t>a customer expects to be on by 18</w:t>
      </w:r>
      <w:r w:rsidR="00EA32DA">
        <w:t>.</w:t>
      </w:r>
      <w:r>
        <w:t xml:space="preserve">00, </w:t>
      </w:r>
      <w:r w:rsidR="00321247">
        <w:t xml:space="preserve">for example, they will </w:t>
      </w:r>
      <w:r>
        <w:t>then look to phone in to the customer contact centre for an update.</w:t>
      </w:r>
    </w:p>
    <w:p w:rsidR="002225F3" w:rsidP="001438C2">
      <w:pPr>
        <w:pStyle w:val="Answer"/>
      </w:pPr>
      <w:r>
        <w:t xml:space="preserve">It goes back to that key point about learning for us. As part of an internal review, we will be focusing on how we get more accurate </w:t>
      </w:r>
      <w:r w:rsidR="009F5823">
        <w:t xml:space="preserve">estimated </w:t>
      </w:r>
      <w:r>
        <w:t>restoration times through during periods of faults when we have multi</w:t>
      </w:r>
      <w:r w:rsidR="001438C2">
        <w:t>-</w:t>
      </w:r>
      <w:r>
        <w:t xml:space="preserve">day events. </w:t>
      </w:r>
    </w:p>
    <w:p w:rsidR="00196160" w:rsidP="001438C2">
      <w:pPr>
        <w:pStyle w:val="Question"/>
      </w:pPr>
      <w:sdt>
        <w:sdtPr>
          <w:alias w:val="Member"/>
          <w:tag w:val="&lt;Member mnisId='4627' dodsId='64597'&gt;"/>
          <w:id w:val="180478292"/>
          <w:placeholder>
            <w:docPart w:val="DefaultPlaceholder_-1854013440"/>
          </w:placeholder>
          <w:richText/>
        </w:sdtPr>
        <w:sdtContent>
          <w:r w:rsidRPr="002225F3" w:rsidR="002225F3">
            <w:rPr>
              <w:b/>
            </w:rPr>
            <w:t>Douglas Ross:</w:t>
          </w:r>
        </w:sdtContent>
      </w:sdt>
      <w:r w:rsidR="002225F3">
        <w:t xml:space="preserve"> </w:t>
      </w:r>
      <w:r w:rsidR="009F5823">
        <w:t>For</w:t>
      </w:r>
      <w:r w:rsidR="00321247">
        <w:t xml:space="preserve"> brevity, I will keep my questions as short as I can. I echo everything that has been said in commendation of the efforts of you and your teams. </w:t>
      </w:r>
      <w:r w:rsidR="00095D50">
        <w:t xml:space="preserve">Mr Savege, first of all, </w:t>
      </w:r>
      <w:r w:rsidR="00321247">
        <w:t xml:space="preserve">did </w:t>
      </w:r>
      <w:r w:rsidR="00095D50">
        <w:t>Aberdeenshire Council</w:t>
      </w:r>
      <w:r w:rsidR="00321247">
        <w:t xml:space="preserve"> claim any Bellwin funding or apply to the Bellwin scheme as a result of Storm Arwen?</w:t>
      </w:r>
    </w:p>
    <w:p w:rsidR="00095D50" w:rsidP="001438C2">
      <w:pPr>
        <w:pStyle w:val="Answer"/>
      </w:pPr>
      <w:sdt>
        <w:sdtPr>
          <w:alias w:val="Witness"/>
          <w:id w:val="1494302341"/>
          <w:placeholder>
            <w:docPart w:val="DefaultPlaceholder_-1854013440"/>
          </w:placeholder>
          <w:richText/>
        </w:sdtPr>
        <w:sdtContent>
          <w:r w:rsidRPr="00C76A49" w:rsidR="00C76A49">
            <w:rPr>
              <w:b/>
              <w:i/>
            </w:rPr>
            <w:t xml:space="preserve">Jim Savege: </w:t>
          </w:r>
        </w:sdtContent>
      </w:sdt>
      <w:r w:rsidR="00321247">
        <w:t xml:space="preserve">Bellwin </w:t>
      </w:r>
      <w:r>
        <w:t xml:space="preserve">is still live </w:t>
      </w:r>
      <w:r w:rsidR="00321247">
        <w:t xml:space="preserve">as a </w:t>
      </w:r>
      <w:r>
        <w:t xml:space="preserve">process. We are still </w:t>
      </w:r>
      <w:r w:rsidR="00321247">
        <w:t xml:space="preserve">going through and </w:t>
      </w:r>
      <w:r>
        <w:t xml:space="preserve">working out our final costs. </w:t>
      </w:r>
      <w:r w:rsidR="00321247">
        <w:t xml:space="preserve">We have not put a claim in at this point in time. </w:t>
      </w:r>
    </w:p>
    <w:p w:rsidR="00095D50" w:rsidP="001438C2">
      <w:pPr>
        <w:pStyle w:val="Question"/>
      </w:pPr>
      <w:sdt>
        <w:sdtPr>
          <w:alias w:val="Member"/>
          <w:tag w:val="&lt;Member mnisId='4627' dodsId='64597'&gt;"/>
          <w:id w:val="-391270815"/>
          <w:placeholder>
            <w:docPart w:val="DefaultPlaceholder_-1854013440"/>
          </w:placeholder>
          <w:richText/>
        </w:sdtPr>
        <w:sdtContent>
          <w:r w:rsidRPr="00095D50">
            <w:rPr>
              <w:b/>
            </w:rPr>
            <w:t>Douglas Ross:</w:t>
          </w:r>
        </w:sdtContent>
      </w:sdt>
      <w:r>
        <w:t xml:space="preserve"> Do you expect to? </w:t>
      </w:r>
    </w:p>
    <w:p w:rsidR="0027271B" w:rsidP="001438C2">
      <w:pPr>
        <w:pStyle w:val="Answer"/>
      </w:pPr>
      <w:sdt>
        <w:sdtPr>
          <w:alias w:val="Witness"/>
          <w:id w:val="-1775320465"/>
          <w:placeholder>
            <w:docPart w:val="DefaultPlaceholder_-1854013440"/>
          </w:placeholder>
          <w:richText/>
        </w:sdtPr>
        <w:sdtContent>
          <w:r w:rsidRPr="00C76A49" w:rsidR="00C76A49">
            <w:rPr>
              <w:b/>
              <w:i/>
            </w:rPr>
            <w:t xml:space="preserve">Jim Savege: </w:t>
          </w:r>
        </w:sdtContent>
      </w:sdt>
      <w:r w:rsidR="00321247">
        <w:t xml:space="preserve">If we pass a threshold, we will do. The last time I looked at the figures, we were still under the threshold. The local authority has to pay the first £1 million. At the point I saw it, it was £860,000. We still have a lot of work to do to get through to the final reconciliation of costs. </w:t>
      </w:r>
    </w:p>
    <w:p w:rsidR="00321247" w:rsidP="001438C2">
      <w:pPr>
        <w:pStyle w:val="Question"/>
      </w:pPr>
      <w:sdt>
        <w:sdtPr>
          <w:alias w:val="Member"/>
          <w:tag w:val="&lt;Member mnisId='4627' dodsId='64597'&gt;"/>
          <w:id w:val="-1381627066"/>
          <w:placeholder>
            <w:docPart w:val="DefaultPlaceholder_-1854013440"/>
          </w:placeholder>
          <w:richText/>
        </w:sdtPr>
        <w:sdtContent>
          <w:r w:rsidRPr="0027271B" w:rsidR="0027271B">
            <w:rPr>
              <w:b/>
            </w:rPr>
            <w:t>Douglas Ross:</w:t>
          </w:r>
        </w:sdtContent>
      </w:sdt>
      <w:r w:rsidR="0027271B">
        <w:t xml:space="preserve"> </w:t>
      </w:r>
      <w:r w:rsidR="004D4FB6">
        <w:t xml:space="preserve">We </w:t>
      </w:r>
      <w:r w:rsidR="0027271B">
        <w:t xml:space="preserve">need to look at </w:t>
      </w:r>
      <w:r w:rsidR="004D4FB6">
        <w:t xml:space="preserve">this </w:t>
      </w:r>
      <w:r>
        <w:t xml:space="preserve">further, </w:t>
      </w:r>
      <w:r w:rsidR="0027271B">
        <w:t xml:space="preserve">as a </w:t>
      </w:r>
      <w:r>
        <w:t>C</w:t>
      </w:r>
      <w:r w:rsidR="0027271B">
        <w:t xml:space="preserve">ommittee. It </w:t>
      </w:r>
      <w:r>
        <w:t xml:space="preserve">was announced on 1 December to quite significant fanfare by the Deputy First Minister. I was a councillor for 10 years in neighbouring Moray Council. During many flood events, often the Bellwin scheme is seen as being this support </w:t>
      </w:r>
      <w:r w:rsidR="00637E21">
        <w:t xml:space="preserve">that rushes </w:t>
      </w:r>
      <w:r>
        <w:t xml:space="preserve">in to help, but, as you have articulated, it is </w:t>
      </w:r>
      <w:r w:rsidR="00637E21">
        <w:t xml:space="preserve">actually </w:t>
      </w:r>
      <w:r>
        <w:t xml:space="preserve">quite complex and there is quite a significant burden on the local authority before you can even access some of that money. </w:t>
      </w:r>
    </w:p>
    <w:p w:rsidR="00095D50" w:rsidP="001438C2">
      <w:pPr>
        <w:pStyle w:val="Question"/>
        <w:numPr>
          <w:ilvl w:val="0"/>
          <w:numId w:val="0"/>
        </w:numPr>
        <w:ind w:left="794"/>
      </w:pPr>
      <w:r>
        <w:t>Mr Savege, you mentioned the police</w:t>
      </w:r>
      <w:r w:rsidR="00321247">
        <w:t xml:space="preserve">. </w:t>
      </w:r>
      <w:r>
        <w:t xml:space="preserve">I understand </w:t>
      </w:r>
      <w:r w:rsidR="00321247">
        <w:t xml:space="preserve">that </w:t>
      </w:r>
      <w:r>
        <w:t>the police are not here to answer this, but</w:t>
      </w:r>
      <w:r w:rsidR="00321247">
        <w:t xml:space="preserve"> Chief Superintendent George Macdonald announced on 28 November </w:t>
      </w:r>
      <w:r w:rsidR="00A90A75">
        <w:t xml:space="preserve">that a decision had been taken the previous day to declare a major incident. I know that in neighbouring Moray the council </w:t>
      </w:r>
      <w:r w:rsidR="000E00D1">
        <w:t>was</w:t>
      </w:r>
      <w:r w:rsidR="00A90A75">
        <w:t xml:space="preserve"> often informed</w:t>
      </w:r>
      <w:r w:rsidRPr="00A90A75" w:rsidR="00A90A75">
        <w:t xml:space="preserve"> </w:t>
      </w:r>
      <w:r w:rsidR="00A90A75">
        <w:t>when major incidents were declared. Were you involved in that decision to declare a major incident?</w:t>
      </w:r>
    </w:p>
    <w:p w:rsidR="00E508B7" w:rsidP="001438C2">
      <w:pPr>
        <w:pStyle w:val="Answer"/>
      </w:pPr>
      <w:sdt>
        <w:sdtPr>
          <w:alias w:val="Witness"/>
          <w:id w:val="1627198319"/>
          <w:placeholder>
            <w:docPart w:val="DefaultPlaceholder_-1854013440"/>
          </w:placeholder>
          <w:richText/>
        </w:sdtPr>
        <w:sdtContent>
          <w:r w:rsidRPr="00C76A49" w:rsidR="00C76A49">
            <w:rPr>
              <w:b/>
              <w:i/>
            </w:rPr>
            <w:t xml:space="preserve">Jim Savege: </w:t>
          </w:r>
        </w:sdtContent>
      </w:sdt>
      <w:r>
        <w:t>Yes</w:t>
      </w:r>
      <w:r w:rsidR="00A90A75">
        <w:t>. T</w:t>
      </w:r>
      <w:r>
        <w:t xml:space="preserve">he decision was one </w:t>
      </w:r>
      <w:r w:rsidR="00A90A75">
        <w:t xml:space="preserve">that </w:t>
      </w:r>
      <w:r>
        <w:t xml:space="preserve">was made by police </w:t>
      </w:r>
      <w:r w:rsidR="00A90A75">
        <w:t xml:space="preserve">colleagues, but </w:t>
      </w:r>
      <w:r>
        <w:t>it was also made in consultation</w:t>
      </w:r>
      <w:r w:rsidR="00A90A75">
        <w:t xml:space="preserve"> with the local resilience partnership, which all the responders were there and a part of. </w:t>
      </w:r>
      <w:r w:rsidR="004D4FB6">
        <w:t xml:space="preserve">That </w:t>
      </w:r>
      <w:r w:rsidR="00A90A75">
        <w:t>decision give</w:t>
      </w:r>
      <w:r w:rsidR="004D4FB6">
        <w:t>s</w:t>
      </w:r>
      <w:r w:rsidR="00A90A75">
        <w:t xml:space="preserve"> an </w:t>
      </w:r>
      <w:r w:rsidRPr="004D4FB6" w:rsidR="00A90A75">
        <w:t xml:space="preserve">indication that we will likely need additional resources and capacity from outside the area, </w:t>
      </w:r>
      <w:r w:rsidRPr="004D4FB6" w:rsidR="00A90A75">
        <w:rPr>
          <w:rFonts w:cs="Times New Roman"/>
        </w:rPr>
        <w:t>the illustration being that we immediately got additional Police Scotland o</w:t>
      </w:r>
      <w:r w:rsidRPr="004D4FB6">
        <w:t>fficers</w:t>
      </w:r>
      <w:r>
        <w:t xml:space="preserve"> coming up into the area</w:t>
      </w:r>
      <w:r w:rsidR="00A90A75">
        <w:t xml:space="preserve"> from a number of other parts of the country to provide additional support into the area. </w:t>
      </w:r>
    </w:p>
    <w:p w:rsidR="00E508B7" w:rsidP="001438C2">
      <w:pPr>
        <w:pStyle w:val="Question"/>
      </w:pPr>
      <w:sdt>
        <w:sdtPr>
          <w:alias w:val="Member"/>
          <w:tag w:val="&lt;Member mnisId='4627' dodsId='64597'&gt;"/>
          <w:id w:val="1813217382"/>
          <w:placeholder>
            <w:docPart w:val="DefaultPlaceholder_-1854013440"/>
          </w:placeholder>
          <w:richText/>
        </w:sdtPr>
        <w:sdtContent>
          <w:r w:rsidRPr="00E508B7">
            <w:rPr>
              <w:b/>
            </w:rPr>
            <w:t>Douglas Ross:</w:t>
          </w:r>
        </w:sdtContent>
      </w:sdt>
      <w:r>
        <w:t xml:space="preserve"> In the absence of</w:t>
      </w:r>
      <w:r w:rsidR="00A90A75">
        <w:t xml:space="preserve"> Chief Superintendent Macdonald or anyone else from Police Scotland, why was the decision taken not to publicly announce that until the following day? </w:t>
      </w:r>
      <w:r>
        <w:t>Normally when a major incident is declared, you want the public to know that.</w:t>
      </w:r>
    </w:p>
    <w:p w:rsidR="00E508B7" w:rsidP="001438C2">
      <w:pPr>
        <w:pStyle w:val="Answer"/>
      </w:pPr>
      <w:sdt>
        <w:sdtPr>
          <w:alias w:val="Witness"/>
          <w:id w:val="-1913466507"/>
          <w:placeholder>
            <w:docPart w:val="DefaultPlaceholder_-1854013440"/>
          </w:placeholder>
          <w:richText/>
        </w:sdtPr>
        <w:sdtContent>
          <w:r w:rsidRPr="00C76A49" w:rsidR="00C76A49">
            <w:rPr>
              <w:b/>
              <w:i/>
            </w:rPr>
            <w:t xml:space="preserve">Jim Savege: </w:t>
          </w:r>
        </w:sdtContent>
      </w:sdt>
      <w:r>
        <w:t xml:space="preserve">I do not have an answer in terms of the communication there. I would </w:t>
      </w:r>
      <w:r w:rsidR="00A90A75">
        <w:t xml:space="preserve">reflect that the scale of event that we were dealing with was quite </w:t>
      </w:r>
      <w:r w:rsidR="00A90A75">
        <w:t xml:space="preserve">evident to everyone involved. In terms of the general public, many communities were clearly impacted and affected. What they experienced was support coming in around them as quickly as it was made available. </w:t>
      </w:r>
    </w:p>
    <w:p w:rsidR="00A90A75" w:rsidP="001438C2">
      <w:pPr>
        <w:pStyle w:val="Question"/>
      </w:pPr>
      <w:sdt>
        <w:sdtPr>
          <w:alias w:val="Member"/>
          <w:tag w:val="&lt;Member mnisId='4627' dodsId='64597'&gt;"/>
          <w:id w:val="1030680552"/>
          <w:placeholder>
            <w:docPart w:val="DefaultPlaceholder_-1854013440"/>
          </w:placeholder>
          <w:richText/>
        </w:sdtPr>
        <w:sdtContent>
          <w:r w:rsidRPr="00E508B7" w:rsidR="00E508B7">
            <w:rPr>
              <w:b/>
            </w:rPr>
            <w:t>Douglas Ross:</w:t>
          </w:r>
        </w:sdtContent>
      </w:sdt>
      <w:r w:rsidR="00E508B7">
        <w:t xml:space="preserve"> </w:t>
      </w:r>
      <w:r>
        <w:t>I would agree with that, Mr Savege. I am sorry to cut you off, but you will know we are short of time. If it was so self</w:t>
      </w:r>
      <w:r>
        <w:noBreakHyphen/>
        <w:t xml:space="preserve">evident, though, why was </w:t>
      </w:r>
      <w:r w:rsidR="004D4FB6">
        <w:t>there a need</w:t>
      </w:r>
      <w:r>
        <w:t xml:space="preserve"> to put out the press release on 28 November when the decision had been taken, self</w:t>
      </w:r>
      <w:r>
        <w:noBreakHyphen/>
        <w:t>evidently, the day before?</w:t>
      </w:r>
    </w:p>
    <w:p w:rsidR="00A05FFF" w:rsidP="001438C2">
      <w:pPr>
        <w:pStyle w:val="Question"/>
        <w:numPr>
          <w:ilvl w:val="0"/>
          <w:numId w:val="0"/>
        </w:numPr>
        <w:ind w:left="794"/>
        <w:rPr>
          <w:rFonts w:cs="Times New Roman"/>
        </w:rPr>
      </w:pPr>
      <w:r>
        <w:t xml:space="preserve">If I can move to Mr Farrer </w:t>
      </w:r>
      <w:r w:rsidR="00A90A75">
        <w:t xml:space="preserve">from </w:t>
      </w:r>
      <w:r>
        <w:t>Scottish Water</w:t>
      </w:r>
      <w:r w:rsidR="00A90A75">
        <w:t xml:space="preserve">, Moray was thankfully not nearly as badly </w:t>
      </w:r>
      <w:r>
        <w:t xml:space="preserve">affected by Storm Arwen as neighbouring Aberdeenshire Council. However, there were some cases, particularly with Scottish Water. </w:t>
      </w:r>
      <w:r w:rsidR="00140777">
        <w:t>I have one of the emails in front of me that I received on Monday 29 November</w:t>
      </w:r>
      <w:r>
        <w:t xml:space="preserve"> from </w:t>
      </w:r>
      <w:r>
        <w:rPr>
          <w:rFonts w:cs="Times New Roman"/>
        </w:rPr>
        <w:t xml:space="preserve">the chair of the community association </w:t>
      </w:r>
      <w:r w:rsidR="002420DF">
        <w:rPr>
          <w:rFonts w:cs="Times New Roman"/>
        </w:rPr>
        <w:t xml:space="preserve">in </w:t>
      </w:r>
      <w:r w:rsidRPr="00A05FFF" w:rsidR="002420DF">
        <w:rPr>
          <w:rFonts w:cs="Times New Roman"/>
        </w:rPr>
        <w:t>Archiestown</w:t>
      </w:r>
      <w:r>
        <w:rPr>
          <w:rFonts w:cs="Times New Roman"/>
        </w:rPr>
        <w:t xml:space="preserve">. They were left without water </w:t>
      </w:r>
      <w:r w:rsidR="002A5BF0">
        <w:rPr>
          <w:rFonts w:cs="Times New Roman"/>
        </w:rPr>
        <w:t xml:space="preserve">for </w:t>
      </w:r>
      <w:r>
        <w:rPr>
          <w:rFonts w:cs="Times New Roman"/>
        </w:rPr>
        <w:t>52 hours by the time they got in touch with m</w:t>
      </w:r>
      <w:r w:rsidR="002A5BF0">
        <w:rPr>
          <w:rFonts w:cs="Times New Roman"/>
        </w:rPr>
        <w:t>e</w:t>
      </w:r>
      <w:r>
        <w:rPr>
          <w:rFonts w:cs="Times New Roman"/>
        </w:rPr>
        <w:t xml:space="preserve"> and other local elected representatives. I just want to very briefly read out some of the comments that they were making to </w:t>
      </w:r>
      <w:r w:rsidR="002A5BF0">
        <w:rPr>
          <w:rFonts w:cs="Times New Roman"/>
        </w:rPr>
        <w:t>me</w:t>
      </w:r>
      <w:r>
        <w:rPr>
          <w:rFonts w:cs="Times New Roman"/>
        </w:rPr>
        <w:t xml:space="preserve"> as MP for Moray. </w:t>
      </w:r>
    </w:p>
    <w:p w:rsidR="00A05FFF" w:rsidP="001438C2">
      <w:pPr>
        <w:pStyle w:val="Question"/>
        <w:numPr>
          <w:ilvl w:val="0"/>
          <w:numId w:val="0"/>
        </w:numPr>
        <w:ind w:left="794"/>
      </w:pPr>
      <w:r>
        <w:t xml:space="preserve">“As a village, we have had no water for 52 hours and counting. </w:t>
      </w:r>
      <w:r w:rsidR="00113E42">
        <w:t xml:space="preserve">While this is understandable because of Storm Arwen, it is </w:t>
      </w:r>
      <w:r>
        <w:t xml:space="preserve">not </w:t>
      </w:r>
      <w:r w:rsidR="00113E42">
        <w:t xml:space="preserve">acceptable that there has been </w:t>
      </w:r>
      <w:r>
        <w:t xml:space="preserve">a lack of </w:t>
      </w:r>
      <w:r w:rsidR="00113E42">
        <w:t>communication</w:t>
      </w:r>
      <w:r>
        <w:t xml:space="preserve"> from Scottish Water and a lack of support from them. Archiestown currently has two inches of snow and freezing temperatures. The lack of water is now having considerable impact on the community, many of whom are elderly. Bottled water was provided in Aberlour, five miles away, which is not easy to get to from Archiestown, and 52 hours into this crisis that bottled water in Aberlour had run out”. </w:t>
      </w:r>
    </w:p>
    <w:p w:rsidR="00E508B7" w:rsidP="001438C2">
      <w:pPr>
        <w:pStyle w:val="Question"/>
        <w:numPr>
          <w:ilvl w:val="0"/>
          <w:numId w:val="0"/>
        </w:numPr>
        <w:ind w:left="794"/>
      </w:pPr>
      <w:r>
        <w:t>How do you respond to communities such as Archiestown, who felt really let down by Scottish Water? When they got in touch with m</w:t>
      </w:r>
      <w:r w:rsidR="002A5BF0">
        <w:t>e</w:t>
      </w:r>
      <w:r>
        <w:t xml:space="preserve"> as MP and other politicians, we were able to resolve that issue very quickly, with you and your colleagues’ help. </w:t>
      </w:r>
      <w:r w:rsidR="003C6A4E">
        <w:t xml:space="preserve">Why did it take the intervention of politicians to help this community </w:t>
      </w:r>
      <w:r>
        <w:t xml:space="preserve">who </w:t>
      </w:r>
      <w:r w:rsidR="003C6A4E">
        <w:t>had been suffering for so long?</w:t>
      </w:r>
    </w:p>
    <w:p w:rsidR="00A05FFF" w:rsidP="001438C2">
      <w:pPr>
        <w:pStyle w:val="Answer"/>
      </w:pPr>
      <w:sdt>
        <w:sdtPr>
          <w:alias w:val="Witness"/>
          <w:id w:val="-1734922282"/>
          <w:placeholder>
            <w:docPart w:val="DefaultPlaceholder_-1854013440"/>
          </w:placeholder>
          <w:richText/>
        </w:sdtPr>
        <w:sdtContent>
          <w:r w:rsidRPr="00C76A49" w:rsidR="00C76A49">
            <w:rPr>
              <w:b/>
              <w:i/>
            </w:rPr>
            <w:t xml:space="preserve">Peter Farrer: </w:t>
          </w:r>
        </w:sdtContent>
      </w:sdt>
      <w:r>
        <w:t xml:space="preserve">There are always improvements that we can make to communications in circumstances like this. It has been talked about throughout the course of this. In the </w:t>
      </w:r>
      <w:r w:rsidR="003C6A4E">
        <w:t xml:space="preserve">particular case </w:t>
      </w:r>
      <w:r w:rsidR="000E00D1">
        <w:t xml:space="preserve">to which </w:t>
      </w:r>
      <w:r w:rsidR="003C6A4E">
        <w:t>you referred,</w:t>
      </w:r>
      <w:r>
        <w:t xml:space="preserve"> you</w:t>
      </w:r>
      <w:r w:rsidR="003C6A4E">
        <w:t xml:space="preserve"> received that</w:t>
      </w:r>
      <w:r>
        <w:t xml:space="preserve"> contact from Angus Holmes</w:t>
      </w:r>
      <w:r>
        <w:rPr>
          <w:rFonts w:cs="Times New Roman"/>
        </w:rPr>
        <w:t xml:space="preserve"> on the Sunday evening. There was bottled water dropped off at the town hall within an hour of Angus Holmes sending that communication to you. </w:t>
      </w:r>
      <w:r w:rsidR="00E85D66">
        <w:t>By first thing the next morning, the pumping station was back up and running again</w:t>
      </w:r>
      <w:r>
        <w:t>. W</w:t>
      </w:r>
      <w:r w:rsidR="00E85D66">
        <w:t>e had that all in hand.</w:t>
      </w:r>
    </w:p>
    <w:p w:rsidR="00E85D66" w:rsidP="001438C2">
      <w:pPr>
        <w:pStyle w:val="Answer"/>
      </w:pPr>
      <w:r>
        <w:t xml:space="preserve">Yes, it took a while to get to that, because we put water out in the local community, but this smaller community was a bit too far away. </w:t>
      </w:r>
      <w:r>
        <w:t xml:space="preserve">As I said, we did receive contact separately </w:t>
      </w:r>
      <w:r>
        <w:t>from</w:t>
      </w:r>
      <w:r>
        <w:t xml:space="preserve"> Angus Holmes</w:t>
      </w:r>
      <w:r>
        <w:t>. W</w:t>
      </w:r>
      <w:r>
        <w:t>e responded to that</w:t>
      </w:r>
      <w:r>
        <w:t xml:space="preserve"> and had water dropped off at the town hall within an hour of that contact. </w:t>
      </w:r>
    </w:p>
    <w:p w:rsidR="003C6A4E" w:rsidP="001438C2">
      <w:pPr>
        <w:pStyle w:val="Question"/>
      </w:pPr>
      <w:sdt>
        <w:sdtPr>
          <w:alias w:val="Member"/>
          <w:tag w:val="&lt;Member mnisId='4627' dodsId='64597'&gt;"/>
          <w:id w:val="332423972"/>
          <w:placeholder>
            <w:docPart w:val="DefaultPlaceholder_-1854013440"/>
          </w:placeholder>
          <w:richText/>
        </w:sdtPr>
        <w:sdtContent>
          <w:r w:rsidRPr="00E85D66" w:rsidR="00E85D66">
            <w:rPr>
              <w:b/>
            </w:rPr>
            <w:t>Douglas Ross:</w:t>
          </w:r>
        </w:sdtContent>
      </w:sdt>
      <w:r w:rsidR="00E85D66">
        <w:t xml:space="preserve"> I have </w:t>
      </w:r>
      <w:r w:rsidR="00A05FFF">
        <w:t xml:space="preserve">said that </w:t>
      </w:r>
      <w:r w:rsidR="00E85D66">
        <w:t xml:space="preserve">when </w:t>
      </w:r>
      <w:r w:rsidR="00A05FFF">
        <w:t xml:space="preserve">people </w:t>
      </w:r>
      <w:r w:rsidR="00E85D66">
        <w:t>got involved</w:t>
      </w:r>
      <w:r w:rsidR="00A05FFF">
        <w:t xml:space="preserve"> it was excellent and the response was very good. The concern is that it took politicians and the chairman of Archiestown Village Council get</w:t>
      </w:r>
      <w:r w:rsidR="00D55509">
        <w:t>ting</w:t>
      </w:r>
      <w:r w:rsidR="00A05FFF">
        <w:t xml:space="preserve"> in touch. That </w:t>
      </w:r>
      <w:r w:rsidR="00A05FFF">
        <w:t xml:space="preserve">community had been suffering for quite some time before those emails started going. </w:t>
      </w:r>
    </w:p>
    <w:p w:rsidR="00A05FFF" w:rsidP="001438C2">
      <w:pPr>
        <w:pStyle w:val="Answer"/>
      </w:pPr>
      <w:sdt>
        <w:sdtPr>
          <w:alias w:val="Witness"/>
          <w:id w:val="-838771422"/>
          <w:placeholder>
            <w:docPart w:val="DefaultPlaceholder_-1854013440"/>
          </w:placeholder>
          <w:richText/>
        </w:sdtPr>
        <w:sdtContent>
          <w:r w:rsidRPr="00C76A49" w:rsidR="00C76A49">
            <w:rPr>
              <w:b/>
              <w:i/>
            </w:rPr>
            <w:t xml:space="preserve">Peter Farrer: </w:t>
          </w:r>
        </w:sdtContent>
      </w:sdt>
      <w:r w:rsidR="000F7BEC">
        <w:t xml:space="preserve">As </w:t>
      </w:r>
      <w:r w:rsidR="00C5388B">
        <w:t>I said, there are learnings that we can take from that</w:t>
      </w:r>
      <w:r>
        <w:t xml:space="preserve">. We did not have any problems with customers contacting us through our contact centre. Throughout, because we had so few customers impacted, we only received 1,800 calls to our call centre over the four </w:t>
      </w:r>
      <w:r w:rsidR="007A6517">
        <w:t>days that this was impacting</w:t>
      </w:r>
      <w:r>
        <w:t>. Any customer who was calling us could get through, and we were responding.</w:t>
      </w:r>
    </w:p>
    <w:p w:rsidR="000C6239" w:rsidP="001438C2">
      <w:pPr>
        <w:pStyle w:val="Answer"/>
      </w:pPr>
      <w:r>
        <w:t xml:space="preserve">We delivered 126,000 litres of water to customers in any communities that were out for a length of time. On the Monday morning, Archiestown got deliveries of water to the actual houses. We delivered bottled water directly to 500 properties. </w:t>
      </w:r>
      <w:r>
        <w:t xml:space="preserve">That was all done through our contact centre. We </w:t>
      </w:r>
      <w:r>
        <w:t xml:space="preserve">did not </w:t>
      </w:r>
      <w:r>
        <w:t>have any issues</w:t>
      </w:r>
      <w:r>
        <w:t xml:space="preserve"> with people getting through to the contact centre. </w:t>
      </w:r>
    </w:p>
    <w:p w:rsidR="00C5388B" w:rsidP="001438C2">
      <w:pPr>
        <w:pStyle w:val="Question"/>
      </w:pPr>
      <w:sdt>
        <w:sdtPr>
          <w:alias w:val="Member"/>
          <w:tag w:val="&lt;Member mnisId='4627' dodsId='64597'&gt;"/>
          <w:id w:val="1521585586"/>
          <w:placeholder>
            <w:docPart w:val="DefaultPlaceholder_-1854013440"/>
          </w:placeholder>
          <w:richText/>
        </w:sdtPr>
        <w:sdtContent>
          <w:r w:rsidRPr="000C6239" w:rsidR="000C6239">
            <w:rPr>
              <w:b/>
            </w:rPr>
            <w:t>Douglas Ross:</w:t>
          </w:r>
        </w:sdtContent>
      </w:sdt>
      <w:r w:rsidR="000C6239">
        <w:t xml:space="preserve"> Thank you. </w:t>
      </w:r>
      <w:r w:rsidR="00A05FFF">
        <w:t xml:space="preserve">I appreciate that. My final question is </w:t>
      </w:r>
      <w:r w:rsidR="000C6239">
        <w:t>to Mr Rough</w:t>
      </w:r>
      <w:r w:rsidR="00A05FFF">
        <w:t xml:space="preserve">. You detailed at the start of this evidence session how people were put in </w:t>
      </w:r>
      <w:r w:rsidR="00A27DDA">
        <w:t>various places in anticipation of the effects of Storm Arwen. In hindsight, were any of your engineers in the wrong locations after the storm had passed and therefore had trouble getting to the most affected areas?</w:t>
      </w:r>
    </w:p>
    <w:p w:rsidR="00663F8B" w:rsidP="001438C2">
      <w:pPr>
        <w:pStyle w:val="Answer"/>
      </w:pPr>
      <w:sdt>
        <w:sdtPr>
          <w:alias w:val="Witness"/>
          <w:id w:val="-2048751854"/>
          <w:placeholder>
            <w:docPart w:val="DefaultPlaceholder_-1854013440"/>
          </w:placeholder>
          <w:richText/>
        </w:sdtPr>
        <w:sdtContent>
          <w:r w:rsidRPr="00C76A49" w:rsidR="00C76A49">
            <w:rPr>
              <w:b/>
              <w:i/>
            </w:rPr>
            <w:t xml:space="preserve">Mark Rough: </w:t>
          </w:r>
        </w:sdtContent>
      </w:sdt>
      <w:r w:rsidR="00B25064">
        <w:t>We had</w:t>
      </w:r>
      <w:r w:rsidR="00A27DDA">
        <w:t xml:space="preserve"> mobilised some staff to the Western Isles </w:t>
      </w:r>
      <w:r w:rsidR="00815CCC">
        <w:t>mid-week</w:t>
      </w:r>
      <w:r w:rsidR="00A27DDA">
        <w:t xml:space="preserve"> based on the original forecast. </w:t>
      </w:r>
      <w:r w:rsidR="00815CCC">
        <w:t>While</w:t>
      </w:r>
      <w:r w:rsidR="00A27DDA">
        <w:t xml:space="preserve"> I would not say they were in the wrong place, we did pull back that resource from the Western Isles. We also drew in resources from the west coast, Shetland and Orkney to assist. </w:t>
      </w:r>
    </w:p>
    <w:p w:rsidR="00B25064" w:rsidP="001438C2">
      <w:pPr>
        <w:pStyle w:val="Question"/>
      </w:pPr>
      <w:sdt>
        <w:sdtPr>
          <w:alias w:val="Member"/>
          <w:tag w:val="&lt;Member mnisId='4627' dodsId='64597'&gt;"/>
          <w:id w:val="-742409757"/>
          <w:placeholder>
            <w:docPart w:val="DefaultPlaceholder_-1854013440"/>
          </w:placeholder>
          <w:richText/>
        </w:sdtPr>
        <w:sdtContent>
          <w:r w:rsidRPr="00663F8B" w:rsidR="00663F8B">
            <w:rPr>
              <w:b/>
            </w:rPr>
            <w:t>Douglas Ross:</w:t>
          </w:r>
        </w:sdtContent>
      </w:sdt>
      <w:r w:rsidR="00663F8B">
        <w:t xml:space="preserve"> </w:t>
      </w:r>
      <w:r w:rsidR="00A27DDA">
        <w:t xml:space="preserve">It is </w:t>
      </w:r>
      <w:r w:rsidR="00663F8B">
        <w:t xml:space="preserve">fair to say that some people </w:t>
      </w:r>
      <w:r w:rsidR="00A27DDA">
        <w:t xml:space="preserve">were in </w:t>
      </w:r>
      <w:r w:rsidR="00663F8B">
        <w:t>the islands</w:t>
      </w:r>
      <w:r w:rsidR="00A27DDA">
        <w:t xml:space="preserve">, which were not as badly affected by </w:t>
      </w:r>
      <w:r w:rsidR="00663F8B">
        <w:t>Storm Arwen</w:t>
      </w:r>
      <w:r w:rsidR="00A27DDA">
        <w:t xml:space="preserve"> as parts of the mainland, and there were difficulties in getting them back, because travel was then disrupted both on the ferries and in the air. That is what has been reported to me, but I had not seen it anywhere. You have confirmed that to an extent. </w:t>
      </w:r>
    </w:p>
    <w:p w:rsidR="00113538" w:rsidP="001438C2">
      <w:pPr>
        <w:pStyle w:val="Answer"/>
      </w:pPr>
      <w:sdt>
        <w:sdtPr>
          <w:alias w:val="Witness"/>
          <w:id w:val="-950089054"/>
          <w:placeholder>
            <w:docPart w:val="DefaultPlaceholder_-1854013440"/>
          </w:placeholder>
          <w:richText/>
        </w:sdtPr>
        <w:sdtContent>
          <w:r w:rsidRPr="00C76A49" w:rsidR="00C76A49">
            <w:rPr>
              <w:b/>
              <w:i/>
            </w:rPr>
            <w:t xml:space="preserve">Mark Rough: </w:t>
          </w:r>
        </w:sdtContent>
      </w:sdt>
      <w:r w:rsidR="00A27DDA">
        <w:t>No, n</w:t>
      </w:r>
      <w:r>
        <w:t>ot at all. I would not say</w:t>
      </w:r>
      <w:r w:rsidR="00A27DDA">
        <w:t xml:space="preserve"> we had problems getting them back. It is about timing—</w:t>
      </w:r>
    </w:p>
    <w:p w:rsidR="00113538" w:rsidP="001438C2">
      <w:pPr>
        <w:pStyle w:val="Question"/>
      </w:pPr>
      <w:sdt>
        <w:sdtPr>
          <w:alias w:val="Member"/>
          <w:tag w:val="&lt;Member mnisId='4627' dodsId='64597'&gt;"/>
          <w:id w:val="838123509"/>
          <w:placeholder>
            <w:docPart w:val="DefaultPlaceholder_-1854013440"/>
          </w:placeholder>
          <w:richText/>
        </w:sdtPr>
        <w:sdtContent>
          <w:r w:rsidRPr="00113538">
            <w:rPr>
              <w:b/>
            </w:rPr>
            <w:t>Douglas Ross:</w:t>
          </w:r>
        </w:sdtContent>
      </w:sdt>
      <w:r>
        <w:t xml:space="preserve"> </w:t>
      </w:r>
      <w:r w:rsidR="00A27DDA">
        <w:t xml:space="preserve">There were no issues getting people into the air on planes or on the sea with ferries, given the weather conditions. </w:t>
      </w:r>
    </w:p>
    <w:p w:rsidR="00ED2438" w:rsidP="001438C2">
      <w:pPr>
        <w:pStyle w:val="Answer"/>
      </w:pPr>
      <w:sdt>
        <w:sdtPr>
          <w:alias w:val="Witness"/>
          <w:id w:val="-1010372218"/>
          <w:placeholder>
            <w:docPart w:val="DefaultPlaceholder_-1854013440"/>
          </w:placeholder>
          <w:richText/>
        </w:sdtPr>
        <w:sdtContent>
          <w:r w:rsidRPr="00C76A49" w:rsidR="00C76A49">
            <w:rPr>
              <w:b/>
              <w:i/>
            </w:rPr>
            <w:t xml:space="preserve">Mark Rough: </w:t>
          </w:r>
        </w:sdtContent>
      </w:sdt>
      <w:r w:rsidR="00131334">
        <w:t>Given</w:t>
      </w:r>
      <w:r w:rsidR="00A27DDA">
        <w:t xml:space="preserve"> </w:t>
      </w:r>
      <w:r w:rsidR="00131334">
        <w:t xml:space="preserve">the </w:t>
      </w:r>
      <w:r w:rsidR="00B817BF">
        <w:t>timing of the storm itself</w:t>
      </w:r>
      <w:r w:rsidR="00131334">
        <w:t xml:space="preserve"> and</w:t>
      </w:r>
      <w:r w:rsidR="00A27DDA">
        <w:t xml:space="preserve"> the magnitude of the high winds </w:t>
      </w:r>
      <w:r w:rsidR="00131334">
        <w:t xml:space="preserve">from </w:t>
      </w:r>
      <w:r w:rsidR="00A27DDA">
        <w:t xml:space="preserve">late afternoon into </w:t>
      </w:r>
      <w:r w:rsidR="00131334">
        <w:t xml:space="preserve">the </w:t>
      </w:r>
      <w:r w:rsidR="00A27DDA">
        <w:t>evening</w:t>
      </w:r>
      <w:r w:rsidR="00131334">
        <w:t>,</w:t>
      </w:r>
      <w:r w:rsidR="00A27DDA">
        <w:t xml:space="preserve"> </w:t>
      </w:r>
      <w:r w:rsidR="00131334">
        <w:t xml:space="preserve">there would be </w:t>
      </w:r>
      <w:r w:rsidR="00A27DDA">
        <w:t>no ferries running during that time</w:t>
      </w:r>
      <w:r w:rsidR="00131334">
        <w:t>.</w:t>
      </w:r>
      <w:r w:rsidR="00A27DDA">
        <w:t xml:space="preserve"> </w:t>
      </w:r>
      <w:r w:rsidR="00131334">
        <w:t xml:space="preserve">From </w:t>
      </w:r>
      <w:r w:rsidR="00A27DDA">
        <w:t xml:space="preserve">memory, the staff who came back from the Western Isles came back on the Saturday afternoon, </w:t>
      </w:r>
      <w:r w:rsidR="00291C8E">
        <w:t>with</w:t>
      </w:r>
      <w:r w:rsidR="00A27DDA">
        <w:t xml:space="preserve"> additional resources from Shetland on Saturday afternoon. </w:t>
      </w:r>
    </w:p>
    <w:p w:rsidR="007657D2" w:rsidP="001438C2">
      <w:pPr>
        <w:pStyle w:val="Remark"/>
      </w:pPr>
      <w:sdt>
        <w:sdtPr>
          <w:alias w:val="Member"/>
          <w:tag w:val="&lt;Member mnisId='4627' dodsId='64597'&gt;"/>
          <w:id w:val="-1556926173"/>
          <w:placeholder>
            <w:docPart w:val="DefaultPlaceholder_-1854013440"/>
          </w:placeholder>
          <w:richText/>
        </w:sdtPr>
        <w:sdtContent>
          <w:r w:rsidRPr="00ED2438" w:rsidR="00ED2438">
            <w:rPr>
              <w:b/>
            </w:rPr>
            <w:t>Douglas Ross:</w:t>
          </w:r>
        </w:sdtContent>
      </w:sdt>
      <w:r w:rsidR="00ED2438">
        <w:t xml:space="preserve"> </w:t>
      </w:r>
      <w:r w:rsidR="00A27DDA">
        <w:t xml:space="preserve">You could write to the Committee and say exactly where your staff were, where they had to be pulled from and any difficulties that your colleagues raised that you maybe cannot quite recall at this moment. </w:t>
      </w:r>
      <w:r w:rsidR="005D2ED8">
        <w:t>Thank you.</w:t>
      </w:r>
    </w:p>
    <w:p w:rsidR="00B817BF" w:rsidP="001438C2">
      <w:pPr>
        <w:pStyle w:val="Remark"/>
      </w:pPr>
      <w:sdt>
        <w:sdtPr>
          <w:alias w:val="Member"/>
          <w:tag w:val="&lt;Member mnisId='1440' dodsId='25254'&gt;"/>
          <w:id w:val="1722945477"/>
          <w:placeholder>
            <w:docPart w:val="DefaultPlaceholder_-1854013440"/>
          </w:placeholder>
          <w:richText/>
        </w:sdtPr>
        <w:sdtContent>
          <w:r w:rsidRPr="007657D2" w:rsidR="007657D2">
            <w:rPr>
              <w:b/>
            </w:rPr>
            <w:t>Chair:</w:t>
          </w:r>
        </w:sdtContent>
      </w:sdt>
      <w:r w:rsidR="007657D2">
        <w:t xml:space="preserve"> </w:t>
      </w:r>
      <w:r w:rsidR="005D2ED8">
        <w:t xml:space="preserve">Thank you, gentlemen. We have the Secretary of State in just now. </w:t>
      </w:r>
      <w:r w:rsidR="00515064">
        <w:t xml:space="preserve">Thank you very much </w:t>
      </w:r>
      <w:r w:rsidR="003B1A9F">
        <w:t xml:space="preserve">for your </w:t>
      </w:r>
      <w:r w:rsidR="005D2ED8">
        <w:t xml:space="preserve">attendance today at short notice. Once again, all of us on this Committee would very much like to thank you for all the efforts you have made in making sure that people were reconnected and looked after in the course of what was a very difficult period for so many of our constituents. Thank you. </w:t>
      </w:r>
    </w:p>
    <w:p w:rsidR="009254A2" w:rsidP="001438C2">
      <w:pPr>
        <w:jc w:val="left"/>
      </w:pPr>
    </w:p>
    <w:sdt>
      <w:sdtPr>
        <w:rPr>
          <w:sz w:val="22"/>
        </w:rPr>
        <w:alias w:val="WitnessExamination"/>
        <w:tag w:val="WitnessExamination"/>
        <w:id w:val="584185911"/>
        <w:placeholder>
          <w:docPart w:val="5ACF264172A54EBD95E3A771F4C07A8F"/>
        </w:placeholder>
        <w:richText/>
      </w:sdtPr>
      <w:sdtEndPr>
        <w:rPr>
          <w:sz w:val="28"/>
        </w:rPr>
      </w:sdtEndPr>
      <w:sdtContent>
        <w:p w:rsidR="009254A2" w:rsidRPr="009254A2" w:rsidP="001438C2">
          <w:pPr>
            <w:pStyle w:val="TitlePanel0"/>
            <w:rPr>
              <w:szCs w:val="28"/>
            </w:rPr>
          </w:pPr>
          <w:r w:rsidRPr="009254A2">
            <w:rPr>
              <w:szCs w:val="28"/>
            </w:rPr>
            <w:t>Examination of witnesses</w:t>
          </w:r>
        </w:p>
        <w:p w:rsidR="009254A2" w:rsidRPr="009254A2" w:rsidP="001438C2">
          <w:pPr>
            <w:pStyle w:val="TitlePanel0"/>
            <w:jc w:val="left"/>
            <w:rPr>
              <w:sz w:val="22"/>
            </w:rPr>
          </w:pPr>
          <w:bookmarkStart w:id="1" w:name="Panel2"/>
          <w:bookmarkEnd w:id="1"/>
          <w:r w:rsidRPr="009254A2">
            <w:rPr>
              <w:sz w:val="22"/>
            </w:rPr>
            <w:t>Witnesses: Kwasi Kwarteng and Mark Prouse.</w:t>
          </w:r>
        </w:p>
      </w:sdtContent>
    </w:sdt>
    <w:p w:rsidR="005D2ED8" w:rsidP="001438C2">
      <w:pPr>
        <w:pStyle w:val="Remark"/>
      </w:pPr>
      <w:sdt>
        <w:sdtPr>
          <w:alias w:val="Member"/>
          <w:tag w:val="&lt;Member mnisId='1440' dodsId='25254'&gt;"/>
          <w:id w:val="689877626"/>
          <w:placeholder>
            <w:docPart w:val="DefaultPlaceholder_-1854013440"/>
          </w:placeholder>
          <w:richText/>
        </w:sdtPr>
        <w:sdtContent>
          <w:r w:rsidRPr="00442D5B" w:rsidR="00442D5B">
            <w:rPr>
              <w:b/>
            </w:rPr>
            <w:t>Chair:</w:t>
          </w:r>
        </w:sdtContent>
      </w:sdt>
      <w:r w:rsidR="00442D5B">
        <w:t xml:space="preserve"> </w:t>
      </w:r>
      <w:r>
        <w:t>Secretary of State, thank you ever so much for coming along. We are delighted to have you with us. It is the first time we have had you on the Scottish Affairs Committee.</w:t>
      </w:r>
      <w:r w:rsidR="003C3966">
        <w:t xml:space="preserve"> </w:t>
      </w:r>
      <w:r w:rsidRPr="005D2ED8">
        <w:t>Hopefully it will not be the last</w:t>
      </w:r>
      <w:r>
        <w:t>.</w:t>
      </w:r>
    </w:p>
    <w:p w:rsidR="005D2ED8" w:rsidP="001438C2">
      <w:pPr>
        <w:pStyle w:val="Answer"/>
        <w:rPr>
          <w:bCs/>
        </w:rPr>
      </w:pPr>
      <w:sdt>
        <w:sdtPr>
          <w:alias w:val="Witness"/>
          <w:id w:val="433407351"/>
          <w:placeholder>
            <w:docPart w:val="D76F04E89AE54687A28D5299BE3E0951"/>
          </w:placeholder>
          <w:richText/>
        </w:sdtPr>
        <w:sdtContent>
          <w:r>
            <w:rPr>
              <w:b/>
              <w:i/>
            </w:rPr>
            <w:t xml:space="preserve">Kwasi </w:t>
          </w:r>
          <w:r w:rsidR="003C3966">
            <w:rPr>
              <w:b/>
              <w:i/>
            </w:rPr>
            <w:t>Kwarteng:</w:t>
          </w:r>
          <w:r>
            <w:rPr>
              <w:b/>
              <w:i/>
            </w:rPr>
            <w:t xml:space="preserve"> </w:t>
          </w:r>
        </w:sdtContent>
      </w:sdt>
      <w:r w:rsidR="003C3966">
        <w:t xml:space="preserve">Yes, it </w:t>
      </w:r>
      <w:r>
        <w:t>is the first time I have had the honour of your interrogation.</w:t>
      </w:r>
    </w:p>
    <w:p w:rsidR="00F503F3" w:rsidP="001438C2">
      <w:pPr>
        <w:pStyle w:val="Question"/>
        <w:numPr>
          <w:ilvl w:val="0"/>
          <w:numId w:val="0"/>
        </w:numPr>
        <w:ind w:left="794"/>
      </w:pPr>
      <w:sdt>
        <w:sdtPr>
          <w:rPr>
            <w:bCs/>
          </w:rPr>
          <w:alias w:val="Member"/>
          <w:tag w:val="&lt;Member mnisId='1524' dodsId='35914'&gt;"/>
          <w:id w:val="-1249730928"/>
          <w:placeholder>
            <w:docPart w:val="89D592EBFA3D42E7B0752A6C4D8D56A2"/>
          </w:placeholder>
          <w:richText/>
        </w:sdtPr>
        <w:sdtContent>
          <w:r w:rsidRPr="005D2ED8" w:rsidR="005D2ED8">
            <w:rPr>
              <w:b/>
              <w:bCs/>
            </w:rPr>
            <w:t>Chair:</w:t>
          </w:r>
        </w:sdtContent>
      </w:sdt>
      <w:r w:rsidR="005D2ED8">
        <w:rPr>
          <w:bCs/>
        </w:rPr>
        <w:t xml:space="preserve"> Believe me: the honour is all ours. Thank you for coming along. </w:t>
      </w:r>
      <w:r w:rsidR="00442D5B">
        <w:t>We will just get straight to it</w:t>
      </w:r>
      <w:r w:rsidR="005D2ED8">
        <w:t>,</w:t>
      </w:r>
      <w:r w:rsidR="00442D5B">
        <w:t xml:space="preserve"> because I know that your time is very tight</w:t>
      </w:r>
      <w:r w:rsidR="005D2ED8">
        <w:t xml:space="preserve"> and there are a number of questions that we have to ask. We are grateful that we have some of your time this morning. Is it okay if we just get started?</w:t>
      </w:r>
    </w:p>
    <w:p w:rsidR="00442D5B" w:rsidP="001438C2">
      <w:pPr>
        <w:pStyle w:val="Answer"/>
      </w:pPr>
      <w:sdt>
        <w:sdtPr>
          <w:alias w:val="Witness"/>
          <w:id w:val="1217003078"/>
          <w:placeholder>
            <w:docPart w:val="DefaultPlaceholder_-1854013440"/>
          </w:placeholder>
          <w:richText/>
        </w:sdtPr>
        <w:sdtContent>
          <w:r w:rsidRPr="003E53CE" w:rsidR="003E53CE">
            <w:rPr>
              <w:b/>
              <w:i/>
            </w:rPr>
            <w:t xml:space="preserve">Kwasi </w:t>
          </w:r>
          <w:r w:rsidR="003C3966">
            <w:rPr>
              <w:b/>
              <w:i/>
            </w:rPr>
            <w:t>Kwarteng:</w:t>
          </w:r>
          <w:r w:rsidRPr="003E53CE" w:rsidR="003E53CE">
            <w:rPr>
              <w:b/>
              <w:i/>
            </w:rPr>
            <w:t xml:space="preserve"> </w:t>
          </w:r>
        </w:sdtContent>
      </w:sdt>
      <w:r w:rsidR="005D2ED8">
        <w:t>Yes, a</w:t>
      </w:r>
      <w:r>
        <w:t>bsolutely.</w:t>
      </w:r>
    </w:p>
    <w:p w:rsidR="00442D5B" w:rsidP="001438C2">
      <w:pPr>
        <w:pStyle w:val="Question"/>
      </w:pPr>
      <w:sdt>
        <w:sdtPr>
          <w:alias w:val="Member"/>
          <w:tag w:val="&lt;Member mnisId='1440' dodsId='25254'&gt;"/>
          <w:id w:val="379446258"/>
          <w:placeholder>
            <w:docPart w:val="DefaultPlaceholder_-1854013440"/>
          </w:placeholder>
          <w:richText/>
        </w:sdtPr>
        <w:sdtContent>
          <w:r w:rsidRPr="00442D5B">
            <w:rPr>
              <w:b/>
            </w:rPr>
            <w:t>Chair:</w:t>
          </w:r>
        </w:sdtContent>
      </w:sdt>
      <w:r>
        <w:t xml:space="preserve"> </w:t>
      </w:r>
      <w:r w:rsidR="005D2ED8">
        <w:t xml:space="preserve">Maybe you could start by describing to us what the UK Government’s response to the storm was. When you knew there were going to be difficulties, how quickly were you prepared? Just tell us the range of things that you did. </w:t>
      </w:r>
    </w:p>
    <w:p w:rsidR="007235A8" w:rsidP="001438C2">
      <w:pPr>
        <w:pStyle w:val="Answer"/>
      </w:pPr>
      <w:sdt>
        <w:sdtPr>
          <w:alias w:val="Witness"/>
          <w:id w:val="2077154232"/>
          <w:placeholder>
            <w:docPart w:val="DefaultPlaceholder_-1854013440"/>
          </w:placeholder>
          <w:richText/>
        </w:sdtPr>
        <w:sdtContent>
          <w:r w:rsidRPr="003E53CE" w:rsidR="003E53CE">
            <w:rPr>
              <w:b/>
              <w:i/>
            </w:rPr>
            <w:t xml:space="preserve">Kwasi </w:t>
          </w:r>
          <w:r w:rsidR="003C3966">
            <w:rPr>
              <w:b/>
              <w:i/>
            </w:rPr>
            <w:t>Kwarteng:</w:t>
          </w:r>
          <w:r w:rsidRPr="003E53CE" w:rsidR="003E53CE">
            <w:rPr>
              <w:b/>
              <w:i/>
            </w:rPr>
            <w:t xml:space="preserve"> </w:t>
          </w:r>
        </w:sdtContent>
      </w:sdt>
      <w:r w:rsidR="003C3966">
        <w:t xml:space="preserve">We </w:t>
      </w:r>
      <w:r w:rsidR="00442D5B">
        <w:t>need to make this very clear</w:t>
      </w:r>
      <w:r>
        <w:t xml:space="preserve">. This </w:t>
      </w:r>
      <w:r w:rsidR="00442D5B">
        <w:t>was a</w:t>
      </w:r>
      <w:r w:rsidR="00DC081C">
        <w:t>n</w:t>
      </w:r>
      <w:r w:rsidR="00442D5B">
        <w:t xml:space="preserve"> </w:t>
      </w:r>
      <w:r w:rsidR="00DC081C">
        <w:t xml:space="preserve">unprecedented </w:t>
      </w:r>
      <w:r w:rsidR="00442D5B">
        <w:t xml:space="preserve">100 </w:t>
      </w:r>
      <w:r w:rsidR="00F90F28">
        <w:t>mile an hour</w:t>
      </w:r>
      <w:r w:rsidR="00442D5B">
        <w:t xml:space="preserve"> storm.</w:t>
      </w:r>
      <w:r w:rsidR="005D2ED8">
        <w:t xml:space="preserve"> Something like that had not been </w:t>
      </w:r>
      <w:r>
        <w:t xml:space="preserve">seen </w:t>
      </w:r>
      <w:r w:rsidR="005D2ED8">
        <w:t>in 15 years</w:t>
      </w:r>
      <w:r w:rsidR="001E1BAC">
        <w:t xml:space="preserve">, so </w:t>
      </w:r>
      <w:r>
        <w:t>i</w:t>
      </w:r>
      <w:r w:rsidR="005D2ED8">
        <w:t>t was an extreme event. I</w:t>
      </w:r>
      <w:r w:rsidR="00442D5B">
        <w:t>n any extreme event</w:t>
      </w:r>
      <w:r w:rsidR="005D2ED8">
        <w:t xml:space="preserve">, </w:t>
      </w:r>
      <w:r w:rsidR="00442D5B">
        <w:t xml:space="preserve">you have to take </w:t>
      </w:r>
      <w:r w:rsidR="005D2ED8">
        <w:t xml:space="preserve">at least </w:t>
      </w:r>
      <w:r w:rsidR="00442D5B">
        <w:t xml:space="preserve">a couple of days to see what the </w:t>
      </w:r>
      <w:r w:rsidR="005D2ED8">
        <w:t xml:space="preserve">full </w:t>
      </w:r>
      <w:r w:rsidR="00442D5B">
        <w:t>extent of the damage was</w:t>
      </w:r>
      <w:r w:rsidR="005D2ED8">
        <w:t>.</w:t>
      </w:r>
      <w:r w:rsidR="002079FD">
        <w:t xml:space="preserve"> </w:t>
      </w:r>
      <w:r w:rsidR="005D2ED8">
        <w:t>Once we had worked that out, we acted with a great deal of speed. I contacted the network distribution companies, the DNOs</w:t>
      </w:r>
      <w:r w:rsidR="00C91D92">
        <w:t>,</w:t>
      </w:r>
      <w:r w:rsidR="005D2ED8">
        <w:t xml:space="preserve"> not only in Scotland; we had a couple of DNOs in England as well.</w:t>
      </w:r>
      <w:r>
        <w:t xml:space="preserve"> </w:t>
      </w:r>
      <w:r w:rsidR="00BF0A1B">
        <w:t xml:space="preserve">I went up to Durham. My colleague Minister Hands went up to Aberdeenshire. We </w:t>
      </w:r>
      <w:r w:rsidR="005D2ED8">
        <w:t xml:space="preserve">rapidly </w:t>
      </w:r>
      <w:r w:rsidR="00BF0A1B">
        <w:t>co</w:t>
      </w:r>
      <w:r w:rsidR="005D2ED8">
        <w:noBreakHyphen/>
      </w:r>
      <w:r w:rsidR="00BF0A1B">
        <w:t xml:space="preserve">ordinated </w:t>
      </w:r>
      <w:r w:rsidR="005D2ED8">
        <w:t xml:space="preserve">a response </w:t>
      </w:r>
      <w:r w:rsidR="00BF0A1B">
        <w:t>across</w:t>
      </w:r>
      <w:r w:rsidR="005D2ED8">
        <w:t xml:space="preserve"> the DNOs and local resilience fora. </w:t>
      </w:r>
    </w:p>
    <w:p w:rsidR="00BF4179" w:rsidP="001438C2">
      <w:pPr>
        <w:pStyle w:val="Answer"/>
      </w:pPr>
      <w:r>
        <w:t xml:space="preserve">We can get into the detail of the questions and the military involvement, which I know people are interested in. I just need to be very clear that the military response is a function of the local resilience fora asking. </w:t>
      </w:r>
      <w:r w:rsidR="00303AC4">
        <w:t xml:space="preserve">We do not live in a country where </w:t>
      </w:r>
      <w:r>
        <w:t xml:space="preserve">the </w:t>
      </w:r>
      <w:r w:rsidR="00F36059">
        <w:t xml:space="preserve">central </w:t>
      </w:r>
      <w:r w:rsidR="00C91D92">
        <w:t>Government</w:t>
      </w:r>
      <w:r w:rsidR="00F36059">
        <w:t>, the UK Government,</w:t>
      </w:r>
      <w:r>
        <w:t xml:space="preserve"> deploy</w:t>
      </w:r>
      <w:r w:rsidR="00C91D92">
        <w:rPr>
          <w:rFonts w:cs="Times New Roman"/>
        </w:rPr>
        <w:t xml:space="preserve"> </w:t>
      </w:r>
      <w:r>
        <w:t xml:space="preserve">troops without a request from the local resilience fora, which would go </w:t>
      </w:r>
      <w:r w:rsidR="007235A8">
        <w:t>in</w:t>
      </w:r>
      <w:r>
        <w:t xml:space="preserve"> the first instance to my colleague the Secretary of State in</w:t>
      </w:r>
      <w:r w:rsidR="007235A8">
        <w:t xml:space="preserve"> the Department for Levelling Up, Housing and Communities.</w:t>
      </w:r>
    </w:p>
    <w:p w:rsidR="00442D5B" w:rsidP="001438C2">
      <w:pPr>
        <w:pStyle w:val="Question"/>
      </w:pPr>
      <w:sdt>
        <w:sdtPr>
          <w:alias w:val="Member"/>
          <w:tag w:val="&lt;Member mnisId='1440' dodsId='25254'&gt;"/>
          <w:id w:val="-1008445928"/>
          <w:placeholder>
            <w:docPart w:val="DefaultPlaceholder_-1854013440"/>
          </w:placeholder>
          <w:richText/>
        </w:sdtPr>
        <w:sdtContent>
          <w:r w:rsidRPr="00BF4179" w:rsidR="00BF4179">
            <w:rPr>
              <w:b/>
            </w:rPr>
            <w:t>Chair:</w:t>
          </w:r>
        </w:sdtContent>
      </w:sdt>
      <w:r w:rsidR="00BF4179">
        <w:t xml:space="preserve"> </w:t>
      </w:r>
      <w:r w:rsidR="007235A8">
        <w:t xml:space="preserve">We will want to get into the deployment of the military. There will be questions on that, but we are all grateful to Minister Hands. He came to my constituency; I know he came to colleagues’ constituencies. His visit </w:t>
      </w:r>
      <w:r w:rsidR="007235A8">
        <w:t>was very much welcome, very useful and constructive.</w:t>
      </w:r>
    </w:p>
    <w:p w:rsidR="00BF4179" w:rsidP="001438C2">
      <w:pPr>
        <w:pStyle w:val="Question"/>
        <w:numPr>
          <w:ilvl w:val="0"/>
          <w:numId w:val="0"/>
        </w:numPr>
        <w:ind w:left="794"/>
      </w:pPr>
      <w:r>
        <w:t xml:space="preserve">We are still uncertain about the UK’s response in terms of </w:t>
      </w:r>
      <w:r w:rsidR="007235A8">
        <w:t xml:space="preserve">calling </w:t>
      </w:r>
      <w:r>
        <w:t>COBRA.</w:t>
      </w:r>
      <w:r w:rsidR="007235A8">
        <w:t xml:space="preserve"> Was COBRA called, given the scale of the storm? An Urgent Question was asked in Parliament, but this was left very uncertain. What was the situation with COBRA? Did you meet?</w:t>
      </w:r>
    </w:p>
    <w:p w:rsidR="00082A7B" w:rsidP="001438C2">
      <w:pPr>
        <w:pStyle w:val="Answer"/>
      </w:pPr>
      <w:sdt>
        <w:sdtPr>
          <w:alias w:val="Witness"/>
          <w:id w:val="-78994799"/>
          <w:placeholder>
            <w:docPart w:val="DefaultPlaceholder_-1854013440"/>
          </w:placeholder>
          <w:richText/>
        </w:sdtPr>
        <w:sdtContent>
          <w:r w:rsidRPr="003E53CE" w:rsidR="003E53CE">
            <w:rPr>
              <w:b/>
              <w:i/>
            </w:rPr>
            <w:t xml:space="preserve">Kwasi </w:t>
          </w:r>
          <w:r w:rsidR="003C3966">
            <w:rPr>
              <w:b/>
              <w:i/>
            </w:rPr>
            <w:t>Kwarteng:</w:t>
          </w:r>
          <w:r w:rsidRPr="003E53CE" w:rsidR="003E53CE">
            <w:rPr>
              <w:b/>
              <w:i/>
            </w:rPr>
            <w:t xml:space="preserve"> </w:t>
          </w:r>
        </w:sdtContent>
      </w:sdt>
      <w:r w:rsidR="00AF2BD8">
        <w:t xml:space="preserve">No, we did not meet. The storm happened on the Saturday. We had to see where we were on the Monday. </w:t>
      </w:r>
      <w:r w:rsidR="007235A8">
        <w:t xml:space="preserve">On the Tuesday, we then started engaging with other stakeholders, particularly the DNOs, to see what their issues were. </w:t>
      </w:r>
      <w:r w:rsidR="00AF2BD8">
        <w:t>We had some communication issues with some of the D</w:t>
      </w:r>
      <w:r w:rsidR="007235A8">
        <w:t>N</w:t>
      </w:r>
      <w:r w:rsidR="00AF2BD8">
        <w:t xml:space="preserve">Os, because in some </w:t>
      </w:r>
      <w:r w:rsidR="007235A8">
        <w:t xml:space="preserve">very early </w:t>
      </w:r>
      <w:r w:rsidR="00AF2BD8">
        <w:t>instances</w:t>
      </w:r>
      <w:r w:rsidR="007235A8">
        <w:t xml:space="preserve"> they were underplaying the extent of the damage. </w:t>
      </w:r>
      <w:r w:rsidR="00AF2BD8">
        <w:t>We interrogated that</w:t>
      </w:r>
      <w:r w:rsidR="007235A8">
        <w:t xml:space="preserve"> </w:t>
      </w:r>
      <w:r w:rsidR="00AF2BD8">
        <w:t xml:space="preserve">and then they </w:t>
      </w:r>
      <w:r w:rsidR="007235A8">
        <w:t>co</w:t>
      </w:r>
      <w:r w:rsidR="007235A8">
        <w:noBreakHyphen/>
        <w:t xml:space="preserve">operated </w:t>
      </w:r>
      <w:r w:rsidR="00AF2BD8">
        <w:t>very closely with us</w:t>
      </w:r>
      <w:r w:rsidR="007235A8">
        <w:t>.</w:t>
      </w:r>
    </w:p>
    <w:p w:rsidR="00AF2BD8" w:rsidP="001438C2">
      <w:pPr>
        <w:pStyle w:val="Question"/>
      </w:pPr>
      <w:sdt>
        <w:sdtPr>
          <w:alias w:val="Member"/>
          <w:tag w:val="&lt;Member mnisId='1440' dodsId='25254'&gt;"/>
          <w:id w:val="-259611167"/>
          <w:placeholder>
            <w:docPart w:val="DefaultPlaceholder_-1854013440"/>
          </w:placeholder>
          <w:richText/>
        </w:sdtPr>
        <w:sdtContent>
          <w:r w:rsidRPr="00082A7B" w:rsidR="00082A7B">
            <w:rPr>
              <w:b/>
            </w:rPr>
            <w:t>Chair:</w:t>
          </w:r>
        </w:sdtContent>
      </w:sdt>
      <w:r w:rsidR="00082A7B">
        <w:t xml:space="preserve"> </w:t>
      </w:r>
      <w:r w:rsidR="007235A8">
        <w:t xml:space="preserve">Would you expect COBRA to be called, given that this was an unprecedented storm? We heard that this was the worst storm that has hit the UK since the 1950s. </w:t>
      </w:r>
    </w:p>
    <w:p w:rsidR="00082A7B" w:rsidP="001438C2">
      <w:pPr>
        <w:pStyle w:val="Answer"/>
      </w:pPr>
      <w:sdt>
        <w:sdtPr>
          <w:alias w:val="Witness"/>
          <w:id w:val="-1553297866"/>
          <w:placeholder>
            <w:docPart w:val="DefaultPlaceholder_-1854013440"/>
          </w:placeholder>
          <w:richText/>
        </w:sdtPr>
        <w:sdtContent>
          <w:r w:rsidRPr="003E53CE" w:rsidR="003E53CE">
            <w:rPr>
              <w:b/>
              <w:i/>
            </w:rPr>
            <w:t xml:space="preserve">Kwasi </w:t>
          </w:r>
          <w:r w:rsidR="003C3966">
            <w:rPr>
              <w:b/>
              <w:i/>
            </w:rPr>
            <w:t>Kwarteng:</w:t>
          </w:r>
          <w:r w:rsidRPr="003E53CE" w:rsidR="003E53CE">
            <w:rPr>
              <w:b/>
              <w:i/>
            </w:rPr>
            <w:t xml:space="preserve"> </w:t>
          </w:r>
        </w:sdtContent>
      </w:sdt>
      <w:r>
        <w:t>Yes, it was very bad.</w:t>
      </w:r>
    </w:p>
    <w:p w:rsidR="00082A7B" w:rsidP="001438C2">
      <w:pPr>
        <w:pStyle w:val="QuestionCont"/>
      </w:pPr>
      <w:sdt>
        <w:sdtPr>
          <w:alias w:val="Member"/>
          <w:tag w:val="&lt;Member mnisId='1440' dodsId='25254'&gt;"/>
          <w:id w:val="-1430649841"/>
          <w:placeholder>
            <w:docPart w:val="DefaultPlaceholder_-1854013440"/>
          </w:placeholder>
          <w:richText/>
        </w:sdtPr>
        <w:sdtContent>
          <w:r w:rsidRPr="00082A7B">
            <w:rPr>
              <w:b/>
            </w:rPr>
            <w:t>Chair:</w:t>
          </w:r>
        </w:sdtContent>
      </w:sdt>
      <w:r>
        <w:t xml:space="preserve"> </w:t>
      </w:r>
      <w:r w:rsidR="007235A8">
        <w:t xml:space="preserve">If </w:t>
      </w:r>
      <w:r>
        <w:t xml:space="preserve">there </w:t>
      </w:r>
      <w:r w:rsidR="00053BA6">
        <w:t>was</w:t>
      </w:r>
      <w:r w:rsidR="007235A8">
        <w:t xml:space="preserve"> </w:t>
      </w:r>
      <w:r>
        <w:t>another event</w:t>
      </w:r>
      <w:r w:rsidR="007235A8">
        <w:t xml:space="preserve"> like this, there </w:t>
      </w:r>
      <w:r w:rsidR="00053BA6">
        <w:t>was</w:t>
      </w:r>
      <w:r w:rsidR="007235A8">
        <w:t xml:space="preserve"> a red warning and the same sort of prevailing conditions were in place, </w:t>
      </w:r>
      <w:r w:rsidR="00053BA6">
        <w:t>do</w:t>
      </w:r>
      <w:r w:rsidR="007235A8">
        <w:t xml:space="preserve"> you expect in the future that COBRA would be called?</w:t>
      </w:r>
    </w:p>
    <w:p w:rsidR="007235A8" w:rsidP="001438C2">
      <w:pPr>
        <w:pStyle w:val="Answer"/>
      </w:pPr>
      <w:sdt>
        <w:sdtPr>
          <w:alias w:val="Witness"/>
          <w:id w:val="-444848324"/>
          <w:placeholder>
            <w:docPart w:val="DefaultPlaceholder_-1854013440"/>
          </w:placeholder>
          <w:richText/>
        </w:sdtPr>
        <w:sdtContent>
          <w:r w:rsidRPr="003E53CE" w:rsidR="003E53CE">
            <w:rPr>
              <w:b/>
              <w:i/>
            </w:rPr>
            <w:t xml:space="preserve">Kwasi </w:t>
          </w:r>
          <w:r w:rsidR="003C3966">
            <w:rPr>
              <w:b/>
              <w:i/>
            </w:rPr>
            <w:t>Kwarteng:</w:t>
          </w:r>
          <w:r w:rsidRPr="003E53CE" w:rsidR="003E53CE">
            <w:rPr>
              <w:b/>
              <w:i/>
            </w:rPr>
            <w:t xml:space="preserve"> </w:t>
          </w:r>
        </w:sdtContent>
      </w:sdt>
      <w:r w:rsidR="00082A7B">
        <w:t xml:space="preserve">It is very finely balanced. If you look at the </w:t>
      </w:r>
      <w:r>
        <w:t xml:space="preserve">bald </w:t>
      </w:r>
      <w:r w:rsidR="00082A7B">
        <w:t>numbers</w:t>
      </w:r>
      <w:r>
        <w:t xml:space="preserve">, </w:t>
      </w:r>
      <w:r w:rsidR="00082A7B">
        <w:t xml:space="preserve">in Scotland, for instance, </w:t>
      </w:r>
      <w:r>
        <w:t>SSE ha</w:t>
      </w:r>
      <w:r w:rsidR="00F36059">
        <w:t>s</w:t>
      </w:r>
      <w:r>
        <w:t xml:space="preserve"> 700,000 customers; Scottish Power ha</w:t>
      </w:r>
      <w:r w:rsidR="00F36059">
        <w:t>s</w:t>
      </w:r>
      <w:r>
        <w:t xml:space="preserve"> 2 million customers. There are 2.7 million customers. The number of people who were affected was 200,000, which is clearly a lot less than 10%. </w:t>
      </w:r>
      <w:r w:rsidR="00082A7B">
        <w:t>Of the 200,000, 92% were back on power within 48 hours and 70% within 24 hours.</w:t>
      </w:r>
    </w:p>
    <w:p w:rsidR="00082A7B" w:rsidP="001438C2">
      <w:pPr>
        <w:pStyle w:val="Answer"/>
      </w:pPr>
      <w:r>
        <w:t xml:space="preserve">That does not mean the people who were longer affected and disrupted for longer did not have a terrible time. I do not resile from acknowledging that. </w:t>
      </w:r>
      <w:r>
        <w:t xml:space="preserve">COBRA generally is called when there is perhaps a wider impact. </w:t>
      </w:r>
      <w:r>
        <w:t xml:space="preserve">It is a finely balanced decision. </w:t>
      </w:r>
    </w:p>
    <w:p w:rsidR="00082A7B" w:rsidP="001438C2">
      <w:pPr>
        <w:pStyle w:val="Question"/>
      </w:pPr>
      <w:sdt>
        <w:sdtPr>
          <w:alias w:val="Member"/>
          <w:tag w:val="&lt;Member mnisId='1440' dodsId='25254'&gt;"/>
          <w:id w:val="401497803"/>
          <w:placeholder>
            <w:docPart w:val="DefaultPlaceholder_-1854013440"/>
          </w:placeholder>
          <w:richText/>
        </w:sdtPr>
        <w:sdtContent>
          <w:r w:rsidRPr="00082A7B">
            <w:rPr>
              <w:b/>
            </w:rPr>
            <w:t>Chair:</w:t>
          </w:r>
        </w:sdtContent>
      </w:sdt>
      <w:r>
        <w:t xml:space="preserve"> </w:t>
      </w:r>
      <w:r w:rsidR="007235A8">
        <w:t xml:space="preserve">I just wondered why that was not explained properly during the Urgent Question, but thank you for clarifying that. Lastly from me, there has been huge damage. A million trees in Scotland are down and communities </w:t>
      </w:r>
      <w:r w:rsidR="005831E6">
        <w:t xml:space="preserve">were </w:t>
      </w:r>
      <w:r w:rsidR="007235A8">
        <w:t xml:space="preserve">impacted right </w:t>
      </w:r>
      <w:r w:rsidR="005831E6">
        <w:t xml:space="preserve">throughout the night. What sort of financial support </w:t>
      </w:r>
      <w:r w:rsidR="00DE40BF">
        <w:t>are</w:t>
      </w:r>
      <w:r w:rsidR="005831E6">
        <w:t xml:space="preserve"> the UK Government prepared to supply, whether that is the Scottish Government or local authorities in Scotland and England? Can you maybe just give us a sense of what you are going to be doing? </w:t>
      </w:r>
    </w:p>
    <w:p w:rsidR="00082A7B" w:rsidP="001438C2">
      <w:pPr>
        <w:pStyle w:val="Answer"/>
      </w:pPr>
      <w:sdt>
        <w:sdtPr>
          <w:alias w:val="Witness"/>
          <w:id w:val="1831173486"/>
          <w:placeholder>
            <w:docPart w:val="DefaultPlaceholder_-1854013440"/>
          </w:placeholder>
          <w:richText/>
        </w:sdtPr>
        <w:sdtContent>
          <w:r w:rsidRPr="003E53CE" w:rsidR="003E53CE">
            <w:rPr>
              <w:b/>
              <w:i/>
            </w:rPr>
            <w:t xml:space="preserve">Kwasi </w:t>
          </w:r>
          <w:r w:rsidR="003C3966">
            <w:rPr>
              <w:b/>
              <w:i/>
            </w:rPr>
            <w:t>Kwarteng:</w:t>
          </w:r>
          <w:r w:rsidRPr="003E53CE" w:rsidR="003E53CE">
            <w:rPr>
              <w:b/>
              <w:i/>
            </w:rPr>
            <w:t xml:space="preserve"> </w:t>
          </w:r>
        </w:sdtContent>
      </w:sdt>
      <w:r w:rsidR="002079FD">
        <w:t>What I am about to say is not a</w:t>
      </w:r>
      <w:r w:rsidR="005831E6">
        <w:rPr>
          <w:rFonts w:cs="Times New Roman"/>
        </w:rPr>
        <w:t xml:space="preserve"> Scotland</w:t>
      </w:r>
      <w:r w:rsidR="005831E6">
        <w:rPr>
          <w:rFonts w:cs="Times New Roman"/>
        </w:rPr>
        <w:noBreakHyphen/>
        <w:t>focused response, but, w</w:t>
      </w:r>
      <w:r>
        <w:t xml:space="preserve">ithin the context of </w:t>
      </w:r>
      <w:r w:rsidR="005831E6">
        <w:t>Ofgem</w:t>
      </w:r>
      <w:r>
        <w:t xml:space="preserve">, there </w:t>
      </w:r>
      <w:r w:rsidR="002079FD">
        <w:t>was</w:t>
      </w:r>
      <w:r>
        <w:t xml:space="preserve"> a means by which</w:t>
      </w:r>
      <w:r w:rsidR="005831E6">
        <w:t xml:space="preserve">, if people were disrupted, if they did not have a power source for more than 12 hours, they were entitled to £70 a day. </w:t>
      </w:r>
      <w:r>
        <w:t xml:space="preserve">There was a cap to that in terms of £700 being the utmost </w:t>
      </w:r>
      <w:r w:rsidR="005831E6">
        <w:t xml:space="preserve">limit </w:t>
      </w:r>
      <w:r>
        <w:t xml:space="preserve">that </w:t>
      </w:r>
      <w:r w:rsidR="005831E6">
        <w:t xml:space="preserve">you could </w:t>
      </w:r>
      <w:r>
        <w:t>receive. I was keen that they lifted the cap</w:t>
      </w:r>
      <w:r w:rsidR="005831E6">
        <w:t xml:space="preserve"> and I am very pleased that Ofgem did that. There is a way in which people who have been disrupted for an appreciably long time can get compensation. </w:t>
      </w:r>
      <w:r>
        <w:t>I am hopeful that people will use that mechanism.</w:t>
      </w:r>
    </w:p>
    <w:p w:rsidR="00082A7B" w:rsidP="001438C2">
      <w:pPr>
        <w:pStyle w:val="Question"/>
      </w:pPr>
      <w:sdt>
        <w:sdtPr>
          <w:alias w:val="Member"/>
          <w:tag w:val="&lt;Member mnisId='1440' dodsId='25254'&gt;"/>
          <w:id w:val="-673265957"/>
          <w:placeholder>
            <w:docPart w:val="DefaultPlaceholder_-1854013440"/>
          </w:placeholder>
          <w:richText/>
        </w:sdtPr>
        <w:sdtContent>
          <w:r w:rsidRPr="00082A7B">
            <w:rPr>
              <w:b/>
            </w:rPr>
            <w:t>Chair:</w:t>
          </w:r>
        </w:sdtContent>
      </w:sdt>
      <w:r>
        <w:t xml:space="preserve"> </w:t>
      </w:r>
      <w:r w:rsidR="005831E6">
        <w:t xml:space="preserve">As we know, SSEN—we spoke to them in the earlier session—did provide resources, whether that be accommodation or hot food. </w:t>
      </w:r>
    </w:p>
    <w:p w:rsidR="00082A7B" w:rsidP="001438C2">
      <w:pPr>
        <w:pStyle w:val="Answer"/>
      </w:pPr>
      <w:sdt>
        <w:sdtPr>
          <w:alias w:val="Witness"/>
          <w:id w:val="1273667732"/>
          <w:placeholder>
            <w:docPart w:val="DefaultPlaceholder_-1854013440"/>
          </w:placeholder>
          <w:richText/>
        </w:sdtPr>
        <w:sdtContent>
          <w:r w:rsidRPr="003E53CE" w:rsidR="003E53CE">
            <w:rPr>
              <w:b/>
              <w:i/>
            </w:rPr>
            <w:t xml:space="preserve">Kwasi </w:t>
          </w:r>
          <w:r w:rsidR="003C3966">
            <w:rPr>
              <w:b/>
              <w:i/>
            </w:rPr>
            <w:t>Kwarteng:</w:t>
          </w:r>
          <w:r w:rsidRPr="003E53CE" w:rsidR="003E53CE">
            <w:rPr>
              <w:b/>
              <w:i/>
            </w:rPr>
            <w:t xml:space="preserve"> </w:t>
          </w:r>
        </w:sdtContent>
      </w:sdt>
      <w:r>
        <w:t>They did.</w:t>
      </w:r>
    </w:p>
    <w:p w:rsidR="00082A7B" w:rsidP="001438C2">
      <w:pPr>
        <w:pStyle w:val="QuestionCont"/>
      </w:pPr>
      <w:sdt>
        <w:sdtPr>
          <w:alias w:val="Member"/>
          <w:tag w:val="&lt;Member mnisId='1440' dodsId='25254'&gt;"/>
          <w:id w:val="-1393420669"/>
          <w:placeholder>
            <w:docPart w:val="DefaultPlaceholder_-1854013440"/>
          </w:placeholder>
          <w:richText/>
        </w:sdtPr>
        <w:sdtContent>
          <w:r w:rsidRPr="00082A7B">
            <w:rPr>
              <w:b/>
            </w:rPr>
            <w:t>Chair:</w:t>
          </w:r>
        </w:sdtContent>
      </w:sdt>
      <w:r>
        <w:t xml:space="preserve"> </w:t>
      </w:r>
      <w:r w:rsidR="005831E6">
        <w:t xml:space="preserve">That was at their expense. Could they expect, therefore, to be compensated for that type of expense? </w:t>
      </w:r>
    </w:p>
    <w:p w:rsidR="003F5FB1" w:rsidP="001438C2">
      <w:pPr>
        <w:pStyle w:val="Answer"/>
      </w:pPr>
      <w:sdt>
        <w:sdtPr>
          <w:alias w:val="Witness"/>
          <w:id w:val="-90625823"/>
          <w:placeholder>
            <w:docPart w:val="DefaultPlaceholder_-1854013440"/>
          </w:placeholder>
          <w:richText/>
        </w:sdtPr>
        <w:sdtContent>
          <w:r w:rsidRPr="003E53CE" w:rsidR="003E53CE">
            <w:rPr>
              <w:b/>
              <w:i/>
            </w:rPr>
            <w:t xml:space="preserve">Kwasi </w:t>
          </w:r>
          <w:r w:rsidR="003C3966">
            <w:rPr>
              <w:b/>
              <w:i/>
            </w:rPr>
            <w:t>Kwarteng:</w:t>
          </w:r>
          <w:r w:rsidRPr="003E53CE" w:rsidR="003E53CE">
            <w:rPr>
              <w:b/>
              <w:i/>
            </w:rPr>
            <w:t xml:space="preserve"> </w:t>
          </w:r>
        </w:sdtContent>
      </w:sdt>
      <w:r w:rsidR="005831E6">
        <w:t>T</w:t>
      </w:r>
      <w:r w:rsidR="00082A7B">
        <w:t>hese companies are well</w:t>
      </w:r>
      <w:r w:rsidR="005831E6">
        <w:t xml:space="preserve"> </w:t>
      </w:r>
      <w:r w:rsidR="00082A7B">
        <w:t>resource</w:t>
      </w:r>
      <w:r w:rsidR="005831E6">
        <w:t>d and successful. As Energy Minister, I looked at how we regulate their asset base and the returns that they are allowed. They are profitable companies and, as I have always said from the D</w:t>
      </w:r>
      <w:r w:rsidR="00D61C6C">
        <w:t>i</w:t>
      </w:r>
      <w:r w:rsidR="005831E6">
        <w:t xml:space="preserve">spatch Box, I am very reluctant to use taxpayers’ money to support </w:t>
      </w:r>
      <w:r w:rsidR="00427A9E">
        <w:t>well-funded</w:t>
      </w:r>
      <w:r w:rsidR="005831E6">
        <w:t xml:space="preserve"> and successful companies. </w:t>
      </w:r>
    </w:p>
    <w:p w:rsidR="00082A7B" w:rsidP="001438C2">
      <w:pPr>
        <w:pStyle w:val="Question"/>
      </w:pPr>
      <w:sdt>
        <w:sdtPr>
          <w:alias w:val="Member"/>
          <w:tag w:val="&lt;Member mnisId='1440' dodsId='25254'&gt;"/>
          <w:id w:val="295953996"/>
          <w:placeholder>
            <w:docPart w:val="DefaultPlaceholder_-1854013440"/>
          </w:placeholder>
          <w:richText/>
        </w:sdtPr>
        <w:sdtContent>
          <w:r w:rsidRPr="003F5FB1" w:rsidR="003F5FB1">
            <w:rPr>
              <w:b/>
            </w:rPr>
            <w:t>Chair:</w:t>
          </w:r>
        </w:sdtContent>
      </w:sdt>
      <w:r w:rsidR="003F5FB1">
        <w:t xml:space="preserve"> </w:t>
      </w:r>
      <w:r w:rsidR="005831E6">
        <w:t xml:space="preserve">Before I move on, maybe you could write to the Committee on the support that has been given by the UK Government and the resource that has been allocated to </w:t>
      </w:r>
      <w:r w:rsidR="00427A9E">
        <w:t xml:space="preserve">the </w:t>
      </w:r>
      <w:r w:rsidR="005831E6">
        <w:t xml:space="preserve">Scottish Government and local authorities, if that is okay. </w:t>
      </w:r>
    </w:p>
    <w:p w:rsidR="003F5FB1" w:rsidP="001438C2">
      <w:pPr>
        <w:pStyle w:val="Answer"/>
      </w:pPr>
      <w:sdt>
        <w:sdtPr>
          <w:alias w:val="Witness"/>
          <w:id w:val="745924437"/>
          <w:placeholder>
            <w:docPart w:val="DefaultPlaceholder_-1854013440"/>
          </w:placeholder>
          <w:richText/>
        </w:sdtPr>
        <w:sdtContent>
          <w:r w:rsidRPr="003E53CE" w:rsidR="003E53CE">
            <w:rPr>
              <w:b/>
              <w:i/>
            </w:rPr>
            <w:t xml:space="preserve">Kwasi </w:t>
          </w:r>
          <w:r w:rsidR="003C3966">
            <w:rPr>
              <w:b/>
              <w:i/>
            </w:rPr>
            <w:t>Kwarteng:</w:t>
          </w:r>
          <w:r w:rsidRPr="003E53CE" w:rsidR="003E53CE">
            <w:rPr>
              <w:b/>
              <w:i/>
            </w:rPr>
            <w:t xml:space="preserve"> </w:t>
          </w:r>
        </w:sdtContent>
      </w:sdt>
      <w:r>
        <w:t>I can write a letter</w:t>
      </w:r>
      <w:r w:rsidR="005831E6">
        <w:t xml:space="preserve"> to you</w:t>
      </w:r>
      <w:r>
        <w:t>. I am not prepared to disclose</w:t>
      </w:r>
      <w:r w:rsidR="005831E6">
        <w:t xml:space="preserve"> all of this. I just want to say on record that I have spoken a lot to my Scottish colleagues in Edinburgh and I feel we have co</w:t>
      </w:r>
      <w:r w:rsidR="005831E6">
        <w:noBreakHyphen/>
        <w:t xml:space="preserve">operated very well on this. </w:t>
      </w:r>
    </w:p>
    <w:p w:rsidR="003F5FB1" w:rsidP="001438C2">
      <w:pPr>
        <w:pStyle w:val="Question"/>
      </w:pPr>
      <w:sdt>
        <w:sdtPr>
          <w:alias w:val="Member"/>
          <w:tag w:val="&lt;Member mnisId='4608' dodsId='36104'&gt;"/>
          <w:id w:val="-1497486752"/>
          <w:placeholder>
            <w:docPart w:val="DefaultPlaceholder_-1854013440"/>
          </w:placeholder>
          <w:richText/>
        </w:sdtPr>
        <w:sdtContent>
          <w:r w:rsidRPr="00B7643A" w:rsidR="00B7643A">
            <w:rPr>
              <w:b/>
            </w:rPr>
            <w:t>John Lamont:</w:t>
          </w:r>
        </w:sdtContent>
      </w:sdt>
      <w:r w:rsidR="00B7643A">
        <w:t xml:space="preserve"> </w:t>
      </w:r>
      <w:r w:rsidR="00B1056A">
        <w:t>Good morning. It is very good to see you.</w:t>
      </w:r>
      <w:r w:rsidR="00B7643A">
        <w:t xml:space="preserve"> Just continu</w:t>
      </w:r>
      <w:r w:rsidR="00B1056A">
        <w:t xml:space="preserve">ing </w:t>
      </w:r>
      <w:r w:rsidR="00B7643A">
        <w:t xml:space="preserve">the </w:t>
      </w:r>
      <w:r w:rsidR="00B1056A">
        <w:t xml:space="preserve">theme </w:t>
      </w:r>
      <w:r w:rsidR="00B7643A">
        <w:t xml:space="preserve">the Chair has started, </w:t>
      </w:r>
      <w:r w:rsidR="00B1056A">
        <w:t xml:space="preserve">in the Scottish Parliament there has been some criticism of the speed at which the Scottish Government reacted to the storm. I wondered </w:t>
      </w:r>
      <w:r w:rsidR="00427A9E">
        <w:t>if</w:t>
      </w:r>
      <w:r w:rsidR="00B1056A">
        <w:t xml:space="preserve"> you could detail what discussions and dialogue you had with the Scottish Government and when that started. The storm hit on Friday evening. At what point did you have contact with the Scottish Government</w:t>
      </w:r>
      <w:r w:rsidR="00F36059">
        <w:t>?</w:t>
      </w:r>
    </w:p>
    <w:p w:rsidR="00B1056A" w:rsidP="001438C2">
      <w:pPr>
        <w:pStyle w:val="Answer"/>
      </w:pPr>
      <w:sdt>
        <w:sdtPr>
          <w:alias w:val="Witness"/>
          <w:id w:val="-1828040630"/>
          <w:placeholder>
            <w:docPart w:val="DefaultPlaceholder_-1854013440"/>
          </w:placeholder>
          <w:richText/>
        </w:sdtPr>
        <w:sdtContent>
          <w:r w:rsidRPr="003E53CE" w:rsidR="003E53CE">
            <w:rPr>
              <w:b/>
              <w:i/>
            </w:rPr>
            <w:t xml:space="preserve">Kwasi </w:t>
          </w:r>
          <w:r w:rsidR="003C3966">
            <w:rPr>
              <w:b/>
              <w:i/>
            </w:rPr>
            <w:t>Kwarteng:</w:t>
          </w:r>
          <w:r w:rsidRPr="003E53CE" w:rsidR="003E53CE">
            <w:rPr>
              <w:b/>
              <w:i/>
            </w:rPr>
            <w:t xml:space="preserve"> </w:t>
          </w:r>
        </w:sdtContent>
      </w:sdt>
      <w:r w:rsidR="00B7643A">
        <w:t>As I recall it</w:t>
      </w:r>
      <w:r>
        <w:t>—</w:t>
      </w:r>
      <w:r w:rsidR="00B7643A">
        <w:t>I would have to check the record</w:t>
      </w:r>
      <w:r>
        <w:t xml:space="preserve">—we spoke on Tuesday. In the interests of full disclosure, I have to say that we have regular meetings. </w:t>
      </w:r>
      <w:r w:rsidR="009A667F">
        <w:t>There happened to be a meeting scheduled with counterparts in Edinburgh and</w:t>
      </w:r>
      <w:r>
        <w:t xml:space="preserve"> this did come up, certainly, in that discussion. </w:t>
      </w:r>
    </w:p>
    <w:p w:rsidR="001A581A" w:rsidP="001438C2">
      <w:pPr>
        <w:pStyle w:val="Answer"/>
      </w:pPr>
      <w:r>
        <w:t>I know people have said that Governments have reacted slowly, but t</w:t>
      </w:r>
      <w:r>
        <w:t xml:space="preserve">here is generally a period where you do not really know how serious the impact is. </w:t>
      </w:r>
      <w:r>
        <w:t>You have to see what the full impact of the storm is before you can make a response. There is a co</w:t>
      </w:r>
      <w:r>
        <w:noBreakHyphen/>
        <w:t xml:space="preserve">ordinating effort. We have </w:t>
      </w:r>
      <w:r>
        <w:t xml:space="preserve">this plan, </w:t>
      </w:r>
      <w:r>
        <w:t xml:space="preserve">NEWSAC, </w:t>
      </w:r>
      <w:r>
        <w:t xml:space="preserve">where engineers </w:t>
      </w:r>
      <w:r w:rsidR="00427A9E">
        <w:t>were</w:t>
      </w:r>
      <w:r>
        <w:t xml:space="preserve"> </w:t>
      </w:r>
      <w:r>
        <w:t>essentially loaned across the UK</w:t>
      </w:r>
      <w:r>
        <w:t>. Y</w:t>
      </w:r>
      <w:r>
        <w:t>ou can</w:t>
      </w:r>
      <w:r>
        <w:t xml:space="preserve"> only do that once you have a full measure of understanding of what the damage has been, which can take a day or two. </w:t>
      </w:r>
    </w:p>
    <w:p w:rsidR="00B7643A" w:rsidP="001438C2">
      <w:pPr>
        <w:pStyle w:val="Question"/>
      </w:pPr>
      <w:sdt>
        <w:sdtPr>
          <w:alias w:val="Member"/>
          <w:tag w:val="&lt;Member mnisId='4608' dodsId='36104'&gt;"/>
          <w:id w:val="-1533334353"/>
          <w:placeholder>
            <w:docPart w:val="DefaultPlaceholder_-1854013440"/>
          </w:placeholder>
          <w:richText/>
        </w:sdtPr>
        <w:sdtContent>
          <w:r w:rsidRPr="001A581A" w:rsidR="001A581A">
            <w:rPr>
              <w:b/>
            </w:rPr>
            <w:t>John Lamont:</w:t>
          </w:r>
        </w:sdtContent>
      </w:sdt>
      <w:r w:rsidR="001A581A">
        <w:t xml:space="preserve"> </w:t>
      </w:r>
      <w:r w:rsidR="00B1056A">
        <w:t>On another</w:t>
      </w:r>
      <w:r w:rsidR="001A581A">
        <w:t xml:space="preserve"> point, </w:t>
      </w:r>
      <w:r w:rsidR="00B1056A">
        <w:t xml:space="preserve">I met some constituents last week at one of my surgeries who are involved in the timber sector. There have been a huge number of trees fallen. There is a bit of an issue in terms of the capacity that industry has to deal with the fallen trees. </w:t>
      </w:r>
      <w:r w:rsidR="00B346AB">
        <w:t xml:space="preserve">Are there any measures being put in place by </w:t>
      </w:r>
      <w:r w:rsidR="00B1056A">
        <w:t xml:space="preserve">the UK </w:t>
      </w:r>
      <w:r w:rsidR="00B346AB">
        <w:t>Government</w:t>
      </w:r>
      <w:r w:rsidR="00B1056A">
        <w:t xml:space="preserve"> to deal with those concerns or ensure that the fallen timber is able to be dealt with? My </w:t>
      </w:r>
      <w:r w:rsidR="00B1056A">
        <w:t xml:space="preserve">understanding is that there is only a short window of about six months to deal with the wood. </w:t>
      </w:r>
    </w:p>
    <w:p w:rsidR="00CA004F" w:rsidP="001438C2">
      <w:pPr>
        <w:pStyle w:val="Answer"/>
      </w:pPr>
      <w:sdt>
        <w:sdtPr>
          <w:alias w:val="Witness"/>
          <w:id w:val="1657575190"/>
          <w:placeholder>
            <w:docPart w:val="DefaultPlaceholder_-1854013440"/>
          </w:placeholder>
          <w:richText/>
        </w:sdtPr>
        <w:sdtContent>
          <w:r w:rsidRPr="003E53CE" w:rsidR="003E53CE">
            <w:rPr>
              <w:b/>
              <w:i/>
            </w:rPr>
            <w:t xml:space="preserve">Kwasi </w:t>
          </w:r>
          <w:r w:rsidR="003C3966">
            <w:rPr>
              <w:b/>
              <w:i/>
            </w:rPr>
            <w:t>Kwarteng:</w:t>
          </w:r>
          <w:r w:rsidRPr="003E53CE" w:rsidR="003E53CE">
            <w:rPr>
              <w:b/>
              <w:i/>
            </w:rPr>
            <w:t xml:space="preserve"> </w:t>
          </w:r>
        </w:sdtContent>
      </w:sdt>
      <w:r w:rsidR="00427A9E">
        <w:t xml:space="preserve">As </w:t>
      </w:r>
      <w:r w:rsidR="00B346AB">
        <w:t xml:space="preserve">I have said earlier, these distribution </w:t>
      </w:r>
      <w:r w:rsidR="00B1056A">
        <w:t xml:space="preserve">network operators are profitable </w:t>
      </w:r>
      <w:r w:rsidR="00B346AB">
        <w:t>businesses</w:t>
      </w:r>
      <w:r w:rsidR="00B1056A">
        <w:t xml:space="preserve">. They are successfully run businesses on the whole. They are regulated, of course, by Ofgem. One would expect them to maintain their infrastructure. </w:t>
      </w:r>
      <w:r>
        <w:t>It is not the business of Government</w:t>
      </w:r>
      <w:r w:rsidR="00B1056A">
        <w:t xml:space="preserve">, </w:t>
      </w:r>
      <w:r>
        <w:t>necessarily</w:t>
      </w:r>
      <w:r w:rsidR="00B1056A">
        <w:t xml:space="preserve">, </w:t>
      </w:r>
      <w:r>
        <w:t>to make sure they have a timber supply</w:t>
      </w:r>
      <w:r w:rsidR="00B1056A">
        <w:t xml:space="preserve">. That has not been raised with me by the companies. Of course, I take your point very seriously. </w:t>
      </w:r>
    </w:p>
    <w:p w:rsidR="00B346AB" w:rsidP="001438C2">
      <w:pPr>
        <w:pStyle w:val="Question"/>
      </w:pPr>
      <w:sdt>
        <w:sdtPr>
          <w:alias w:val="Member"/>
          <w:tag w:val="&lt;Member mnisId='4608' dodsId='36104'&gt;"/>
          <w:id w:val="-4990800"/>
          <w:placeholder>
            <w:docPart w:val="DefaultPlaceholder_-1854013440"/>
          </w:placeholder>
          <w:richText/>
        </w:sdtPr>
        <w:sdtContent>
          <w:r w:rsidRPr="00CA004F" w:rsidR="00CA004F">
            <w:rPr>
              <w:b/>
            </w:rPr>
            <w:t>John Lamont:</w:t>
          </w:r>
        </w:sdtContent>
      </w:sdt>
      <w:r w:rsidR="00CA004F">
        <w:t xml:space="preserve"> </w:t>
      </w:r>
      <w:r w:rsidR="00CF1DDF">
        <w:t xml:space="preserve">It </w:t>
      </w:r>
      <w:r w:rsidR="00B1056A">
        <w:t xml:space="preserve">is </w:t>
      </w:r>
      <w:r w:rsidR="00D61C6C">
        <w:t xml:space="preserve">not </w:t>
      </w:r>
      <w:r w:rsidR="00CF1DDF">
        <w:t xml:space="preserve">by </w:t>
      </w:r>
      <w:r w:rsidR="00B1056A">
        <w:t>the companies</w:t>
      </w:r>
      <w:r w:rsidR="00CF1DDF">
        <w:t xml:space="preserve">; it </w:t>
      </w:r>
      <w:r w:rsidR="00B1056A">
        <w:t xml:space="preserve">is </w:t>
      </w:r>
      <w:r w:rsidR="00CF1DDF">
        <w:t xml:space="preserve">by </w:t>
      </w:r>
      <w:r w:rsidR="00B1056A">
        <w:t xml:space="preserve">the timber sector. It is people who are growing trees, felling them and then supplying housebuilders and others. There is a huge quantity of fallen trees. </w:t>
      </w:r>
      <w:r w:rsidR="002775DD">
        <w:t>It is not the power suppliers</w:t>
      </w:r>
      <w:r w:rsidR="00CF1DDF">
        <w:t>;</w:t>
      </w:r>
      <w:r w:rsidR="002775DD">
        <w:t xml:space="preserve"> </w:t>
      </w:r>
      <w:r w:rsidR="00CF1DDF">
        <w:t xml:space="preserve">it </w:t>
      </w:r>
      <w:r w:rsidR="002775DD">
        <w:t>is not the network suppliers. It is the timber industry</w:t>
      </w:r>
      <w:r w:rsidR="00B1056A">
        <w:t xml:space="preserve">, which is now struggling to deal with the fallen trees. </w:t>
      </w:r>
    </w:p>
    <w:p w:rsidR="002775DD" w:rsidP="001438C2">
      <w:pPr>
        <w:pStyle w:val="Answer"/>
      </w:pPr>
      <w:sdt>
        <w:sdtPr>
          <w:alias w:val="Witness"/>
          <w:id w:val="472338413"/>
          <w:placeholder>
            <w:docPart w:val="DefaultPlaceholder_-1854013440"/>
          </w:placeholder>
          <w:richText/>
        </w:sdtPr>
        <w:sdtContent>
          <w:r w:rsidRPr="003E53CE" w:rsidR="003E53CE">
            <w:rPr>
              <w:b/>
              <w:i/>
            </w:rPr>
            <w:t xml:space="preserve">Kwasi </w:t>
          </w:r>
          <w:r w:rsidR="003C3966">
            <w:rPr>
              <w:b/>
              <w:i/>
            </w:rPr>
            <w:t>Kwarteng:</w:t>
          </w:r>
          <w:r w:rsidRPr="003E53CE" w:rsidR="003E53CE">
            <w:rPr>
              <w:b/>
              <w:i/>
            </w:rPr>
            <w:t xml:space="preserve"> </w:t>
          </w:r>
        </w:sdtContent>
      </w:sdt>
      <w:r>
        <w:t xml:space="preserve">That is slightly out of the scope of this conversation. That is something I </w:t>
      </w:r>
      <w:r w:rsidR="00B1056A">
        <w:t xml:space="preserve">will be happy to take up with you. I was focused on the actual infrastructure, for which the DNOs, in this case SSE and Scottish Power, are responsible. </w:t>
      </w:r>
    </w:p>
    <w:p w:rsidR="002775DD" w:rsidP="001438C2">
      <w:pPr>
        <w:pStyle w:val="Question"/>
      </w:pPr>
      <w:sdt>
        <w:sdtPr>
          <w:alias w:val="Member"/>
          <w:tag w:val="&lt;Member mnisId='4601' dodsId='148003'&gt;"/>
          <w:id w:val="1129505896"/>
          <w:placeholder>
            <w:docPart w:val="DefaultPlaceholder_-1854013440"/>
          </w:placeholder>
          <w:richText/>
        </w:sdtPr>
        <w:sdtContent>
          <w:r w:rsidRPr="00D624E4" w:rsidR="00D624E4">
            <w:rPr>
              <w:b/>
            </w:rPr>
            <w:t>Andrew Bowie:</w:t>
          </w:r>
        </w:sdtContent>
      </w:sdt>
      <w:r w:rsidR="00D624E4">
        <w:t xml:space="preserve"> Good morning, Secretary of State. I have two quick questions</w:t>
      </w:r>
      <w:r w:rsidR="00FE1C6F">
        <w:t xml:space="preserve">. </w:t>
      </w:r>
      <w:r w:rsidR="00D67EE4">
        <w:t xml:space="preserve">First, </w:t>
      </w:r>
      <w:r w:rsidR="00D624E4">
        <w:t>on the mobile communications network</w:t>
      </w:r>
      <w:r w:rsidR="00FE1C6F">
        <w:t xml:space="preserve">s, I know </w:t>
      </w:r>
      <w:r w:rsidR="00D67EE4">
        <w:t xml:space="preserve">that </w:t>
      </w:r>
      <w:r w:rsidR="00FE1C6F">
        <w:t>is not in your direct purview as the Secretary of State for BEIS. One of the huge issues that people found during this event was the fact that they had been moved from the traditional copper</w:t>
      </w:r>
      <w:r w:rsidR="00D67EE4">
        <w:t xml:space="preserve"> </w:t>
      </w:r>
      <w:r w:rsidR="00FE1C6F">
        <w:t>wire telephone networks on</w:t>
      </w:r>
      <w:r w:rsidR="00D67EE4">
        <w:t xml:space="preserve"> </w:t>
      </w:r>
      <w:r w:rsidR="00FE1C6F">
        <w:t>to BT’s digital voice. When broadband communications collapsed as the power went out, they were unable to get through. A</w:t>
      </w:r>
      <w:r w:rsidR="00D9462E">
        <w:t xml:space="preserve">s well as </w:t>
      </w:r>
      <w:r w:rsidR="005831E6">
        <w:t>Ofgem</w:t>
      </w:r>
      <w:r w:rsidR="00D9462E">
        <w:t xml:space="preserve"> looking at the</w:t>
      </w:r>
      <w:r w:rsidR="00FE1C6F">
        <w:t xml:space="preserve"> role of the power companies and the reaction to what happened, might Ofcom have a role in looking at the mobile communications network and how individuals who are left without power for days might be able to report that and get through to the emergency services? </w:t>
      </w:r>
    </w:p>
    <w:p w:rsidR="009034AA" w:rsidP="001438C2">
      <w:pPr>
        <w:pStyle w:val="Answer"/>
      </w:pPr>
      <w:sdt>
        <w:sdtPr>
          <w:alias w:val="Witness"/>
          <w:id w:val="2069296878"/>
          <w:placeholder>
            <w:docPart w:val="DefaultPlaceholder_-1854013440"/>
          </w:placeholder>
          <w:richText/>
        </w:sdtPr>
        <w:sdtContent>
          <w:r w:rsidRPr="003E53CE" w:rsidR="003E53CE">
            <w:rPr>
              <w:b/>
              <w:i/>
            </w:rPr>
            <w:t xml:space="preserve">Kwasi </w:t>
          </w:r>
          <w:r w:rsidR="003C3966">
            <w:rPr>
              <w:b/>
              <w:i/>
            </w:rPr>
            <w:t>Kwarteng:</w:t>
          </w:r>
          <w:r w:rsidRPr="003E53CE" w:rsidR="003E53CE">
            <w:rPr>
              <w:b/>
              <w:i/>
            </w:rPr>
            <w:t xml:space="preserve"> </w:t>
          </w:r>
        </w:sdtContent>
      </w:sdt>
      <w:r w:rsidR="00D259AE">
        <w:t xml:space="preserve">You are absolutely right. I talked about the timescale in terms of </w:t>
      </w:r>
      <w:r>
        <w:t xml:space="preserve">ascertaining </w:t>
      </w:r>
      <w:r w:rsidR="00D259AE">
        <w:t>what the damage was</w:t>
      </w:r>
      <w:r>
        <w:t xml:space="preserve">, but, once you have done that, you have to communicate that. We had a big problem with some of the DNOs in terms of their ability to process communications. Customers </w:t>
      </w:r>
      <w:r w:rsidR="000A1C2B">
        <w:t>were in a really bad way</w:t>
      </w:r>
      <w:r>
        <w:t xml:space="preserve"> and found it very difficult to contact their DNOs. </w:t>
      </w:r>
      <w:r w:rsidR="000A1C2B">
        <w:t xml:space="preserve">This was </w:t>
      </w:r>
      <w:r>
        <w:t xml:space="preserve">a northern </w:t>
      </w:r>
      <w:r w:rsidR="000A1C2B">
        <w:t>English problem particularly.</w:t>
      </w:r>
      <w:r>
        <w:t xml:space="preserve"> The DNOs in Scotland actually did a pretty good job by comparison. </w:t>
      </w:r>
    </w:p>
    <w:p w:rsidR="000A1C2B" w:rsidP="001438C2">
      <w:pPr>
        <w:pStyle w:val="Answer"/>
      </w:pPr>
      <w:r>
        <w:t>The communication was a big problem in this</w:t>
      </w:r>
      <w:r w:rsidR="009034AA">
        <w:t xml:space="preserve">. This is something that colleagues in DCMS should certainly be looking at. </w:t>
      </w:r>
    </w:p>
    <w:p w:rsidR="00D259AE" w:rsidP="001438C2">
      <w:pPr>
        <w:pStyle w:val="Question"/>
      </w:pPr>
      <w:sdt>
        <w:sdtPr>
          <w:alias w:val="Member"/>
          <w:tag w:val="&lt;Member mnisId='4601' dodsId='148003'&gt;"/>
          <w:id w:val="928474195"/>
          <w:placeholder>
            <w:docPart w:val="DefaultPlaceholder_-1854013440"/>
          </w:placeholder>
          <w:richText/>
        </w:sdtPr>
        <w:sdtContent>
          <w:r w:rsidRPr="009034AA" w:rsidR="000A1C2B">
            <w:rPr>
              <w:b/>
            </w:rPr>
            <w:t>Andrew Bowie:</w:t>
          </w:r>
        </w:sdtContent>
      </w:sdt>
      <w:r w:rsidR="000A1C2B">
        <w:t xml:space="preserve"> Briefly on the deployment of the military, </w:t>
      </w:r>
      <w:r w:rsidR="009034AA">
        <w:t>I was lucky enough to bump into a group of marines from 45 Comma</w:t>
      </w:r>
      <w:r w:rsidR="00D61C6C">
        <w:t>n</w:t>
      </w:r>
      <w:r w:rsidR="009034AA">
        <w:t xml:space="preserve">do in Banchory, who were doing great work on the Friday, going around and knocking on doors et cetera. You have already said that this country is not in the business of deploying troops when they are not requested. Could a more proactive stance </w:t>
      </w:r>
      <w:r w:rsidR="00F45D35">
        <w:t xml:space="preserve">have been </w:t>
      </w:r>
      <w:r w:rsidR="009034AA">
        <w:t xml:space="preserve">taken by the UK Government in offering that assistance and making clear that the assistance was there, if it was </w:t>
      </w:r>
      <w:r w:rsidR="009034AA">
        <w:t xml:space="preserve">necessary? Could that have been done earlier in the process? </w:t>
      </w:r>
    </w:p>
    <w:p w:rsidR="009034AA" w:rsidP="001438C2">
      <w:pPr>
        <w:pStyle w:val="Answer"/>
      </w:pPr>
      <w:sdt>
        <w:sdtPr>
          <w:alias w:val="Witness"/>
          <w:id w:val="822706109"/>
          <w:placeholder>
            <w:docPart w:val="DefaultPlaceholder_-1854013440"/>
          </w:placeholder>
          <w:richText/>
        </w:sdtPr>
        <w:sdtContent>
          <w:r w:rsidRPr="003E53CE" w:rsidR="003E53CE">
            <w:rPr>
              <w:b/>
              <w:i/>
            </w:rPr>
            <w:t xml:space="preserve">Kwasi </w:t>
          </w:r>
          <w:r w:rsidR="003C3966">
            <w:rPr>
              <w:b/>
              <w:i/>
            </w:rPr>
            <w:t>Kwarteng:</w:t>
          </w:r>
          <w:r w:rsidRPr="003E53CE" w:rsidR="003E53CE">
            <w:rPr>
              <w:b/>
              <w:i/>
            </w:rPr>
            <w:t xml:space="preserve"> </w:t>
          </w:r>
        </w:sdtContent>
      </w:sdt>
      <w:r w:rsidR="004E1A64">
        <w:t xml:space="preserve">We </w:t>
      </w:r>
      <w:r>
        <w:t xml:space="preserve">can </w:t>
      </w:r>
      <w:r w:rsidR="004E1A64">
        <w:t xml:space="preserve">always look at ways in which we could have reacted more quickly. </w:t>
      </w:r>
      <w:r>
        <w:t>As you have said, in terms of requests for military assistance, there has to be a request. There is no central mind directing the military as and when. Frankly, we rely on local resilience and local information.</w:t>
      </w:r>
    </w:p>
    <w:p w:rsidR="00A939C0" w:rsidP="001438C2">
      <w:pPr>
        <w:pStyle w:val="Answer"/>
      </w:pPr>
      <w:r>
        <w:t xml:space="preserve">Could it have been done a day earlier? I am not sure, but it is always a </w:t>
      </w:r>
      <w:r w:rsidR="00ED5410">
        <w:t>judgment</w:t>
      </w:r>
      <w:r>
        <w:t xml:space="preserve"> call in these things. </w:t>
      </w:r>
      <w:r w:rsidR="009034AA">
        <w:t xml:space="preserve">You can always act more quickly and with </w:t>
      </w:r>
      <w:r w:rsidR="00ED5410">
        <w:t xml:space="preserve">more </w:t>
      </w:r>
      <w:r w:rsidR="009034AA">
        <w:t xml:space="preserve">expedition. Given where we were in the moment, it was a reasonable response. </w:t>
      </w:r>
    </w:p>
    <w:p w:rsidR="004E1A64" w:rsidP="001438C2">
      <w:pPr>
        <w:pStyle w:val="Question"/>
      </w:pPr>
      <w:sdt>
        <w:sdtPr>
          <w:alias w:val="Member"/>
          <w:tag w:val="&lt;Member mnisId='4601' dodsId='148003'&gt;"/>
          <w:id w:val="-2013750439"/>
          <w:placeholder>
            <w:docPart w:val="DefaultPlaceholder_-1854013440"/>
          </w:placeholder>
          <w:richText/>
        </w:sdtPr>
        <w:sdtContent>
          <w:r w:rsidRPr="00A939C0" w:rsidR="00A939C0">
            <w:rPr>
              <w:b/>
            </w:rPr>
            <w:t>Andrew Bowie:</w:t>
          </w:r>
        </w:sdtContent>
      </w:sdt>
      <w:r w:rsidR="00A939C0">
        <w:t xml:space="preserve"> </w:t>
      </w:r>
      <w:r w:rsidR="009034AA">
        <w:t>Are you happy with the liaison and the working between the Scottish and UK Governments and</w:t>
      </w:r>
      <w:r w:rsidR="003B6EEA">
        <w:t xml:space="preserve"> with</w:t>
      </w:r>
      <w:r w:rsidR="009034AA">
        <w:t xml:space="preserve"> local councils? </w:t>
      </w:r>
    </w:p>
    <w:p w:rsidR="00987596" w:rsidP="001438C2">
      <w:pPr>
        <w:pStyle w:val="Answer"/>
      </w:pPr>
      <w:sdt>
        <w:sdtPr>
          <w:alias w:val="Witness"/>
          <w:id w:val="-1460325647"/>
          <w:placeholder>
            <w:docPart w:val="DefaultPlaceholder_-1854013440"/>
          </w:placeholder>
          <w:richText/>
        </w:sdtPr>
        <w:sdtContent>
          <w:r w:rsidRPr="003E53CE" w:rsidR="003E53CE">
            <w:rPr>
              <w:b/>
              <w:i/>
            </w:rPr>
            <w:t xml:space="preserve">Kwasi </w:t>
          </w:r>
          <w:r w:rsidR="003C3966">
            <w:rPr>
              <w:b/>
              <w:i/>
            </w:rPr>
            <w:t>Kwarteng:</w:t>
          </w:r>
          <w:r w:rsidRPr="003E53CE" w:rsidR="003E53CE">
            <w:rPr>
              <w:b/>
              <w:i/>
            </w:rPr>
            <w:t xml:space="preserve"> </w:t>
          </w:r>
        </w:sdtContent>
      </w:sdt>
      <w:r w:rsidR="00A939C0">
        <w:t>From a personal point of view, I have been in BEIS now for two and a half years</w:t>
      </w:r>
      <w:r w:rsidR="0008721D">
        <w:t xml:space="preserve">. </w:t>
      </w:r>
      <w:r w:rsidR="00DD1BFD">
        <w:t xml:space="preserve">In </w:t>
      </w:r>
      <w:r w:rsidR="0008721D">
        <w:t xml:space="preserve">my former role as Energy Minister, I was dealing with offshore wind, carbon capture and a whole range of projects, which I know that people across Scotland have a huge interest in. I had </w:t>
      </w:r>
      <w:r>
        <w:t xml:space="preserve">very regular contact with </w:t>
      </w:r>
      <w:r w:rsidR="0008721D">
        <w:t>M</w:t>
      </w:r>
      <w:r>
        <w:t xml:space="preserve">inisters. I have been around so long </w:t>
      </w:r>
      <w:r w:rsidR="0008721D">
        <w:t xml:space="preserve">that </w:t>
      </w:r>
      <w:r>
        <w:t>some of them have moved on.</w:t>
      </w:r>
      <w:r w:rsidR="0008721D">
        <w:t xml:space="preserve"> I always try to be very engaged with colleagues across the border.</w:t>
      </w:r>
    </w:p>
    <w:p w:rsidR="00A939C0" w:rsidP="001438C2">
      <w:pPr>
        <w:pStyle w:val="Question"/>
      </w:pPr>
      <w:sdt>
        <w:sdtPr>
          <w:alias w:val="Member"/>
          <w:tag w:val="&lt;Member mnisId='4842' dodsId=''&gt;"/>
          <w:id w:val="-741861833"/>
          <w:placeholder>
            <w:docPart w:val="DefaultPlaceholder_-1854013440"/>
          </w:placeholder>
          <w:richText/>
        </w:sdtPr>
        <w:sdtContent>
          <w:r w:rsidRPr="00987596" w:rsidR="00987596">
            <w:rPr>
              <w:b/>
            </w:rPr>
            <w:t>Sally-Ann Hart:</w:t>
          </w:r>
        </w:sdtContent>
      </w:sdt>
      <w:r w:rsidR="00987596">
        <w:t xml:space="preserve"> Good morning, Secretary of State. Just looking at the investment into the energy network in Scotland</w:t>
      </w:r>
      <w:r w:rsidR="0008721D">
        <w:t>, how much investment is currently made into improving energy infrastructure resilience across Scotland?</w:t>
      </w:r>
    </w:p>
    <w:p w:rsidR="005C1FA5" w:rsidP="001438C2">
      <w:pPr>
        <w:pStyle w:val="Answer"/>
      </w:pPr>
      <w:sdt>
        <w:sdtPr>
          <w:alias w:val="Witness"/>
          <w:id w:val="-17928378"/>
          <w:placeholder>
            <w:docPart w:val="DefaultPlaceholder_-1854013440"/>
          </w:placeholder>
          <w:richText/>
        </w:sdtPr>
        <w:sdtContent>
          <w:r w:rsidRPr="003E53CE" w:rsidR="003E53CE">
            <w:rPr>
              <w:b/>
              <w:i/>
            </w:rPr>
            <w:t xml:space="preserve">Kwasi </w:t>
          </w:r>
          <w:r w:rsidR="003C3966">
            <w:rPr>
              <w:b/>
              <w:i/>
            </w:rPr>
            <w:t>Kwarteng:</w:t>
          </w:r>
          <w:r w:rsidRPr="003E53CE" w:rsidR="003E53CE">
            <w:rPr>
              <w:b/>
              <w:i/>
            </w:rPr>
            <w:t xml:space="preserve"> </w:t>
          </w:r>
        </w:sdtContent>
      </w:sdt>
      <w:r w:rsidR="00987596">
        <w:t xml:space="preserve">If you look at where the DNOs have been, </w:t>
      </w:r>
      <w:r w:rsidR="0008721D">
        <w:t xml:space="preserve">you </w:t>
      </w:r>
      <w:r w:rsidR="00987596">
        <w:t xml:space="preserve">can look at the last five years. </w:t>
      </w:r>
      <w:r w:rsidR="0008721D">
        <w:t xml:space="preserve">That is something like £1.35 billion, as I remember. Those are the two DNOs. Across the next five years, we are expecting £1.73 billion. That is an uplift of 28%. </w:t>
      </w:r>
      <w:r w:rsidR="00987596">
        <w:t xml:space="preserve">Clearly, the amount that is going in is increasing. </w:t>
      </w:r>
      <w:r w:rsidR="0008721D">
        <w:t xml:space="preserve">I would like to mention the fact that, if you look per head of population, the amount that is invested in Scotland is more than the equivalent amount in England and Wales. </w:t>
      </w:r>
      <w:r>
        <w:t>The DNOs in Scotland are well</w:t>
      </w:r>
      <w:r w:rsidR="0008721D">
        <w:t xml:space="preserve"> </w:t>
      </w:r>
      <w:r>
        <w:t>capitalised</w:t>
      </w:r>
      <w:r w:rsidR="0008721D">
        <w:t xml:space="preserve"> and they are making investments that are going to enhance infrastructure. </w:t>
      </w:r>
    </w:p>
    <w:p w:rsidR="00987596" w:rsidP="001438C2">
      <w:pPr>
        <w:pStyle w:val="Question"/>
      </w:pPr>
      <w:sdt>
        <w:sdtPr>
          <w:alias w:val="Member"/>
          <w:tag w:val="&lt;Member mnisId='4842' dodsId=''&gt;"/>
          <w:id w:val="1178473373"/>
          <w:placeholder>
            <w:docPart w:val="DefaultPlaceholder_-1854013440"/>
          </w:placeholder>
          <w:richText/>
        </w:sdtPr>
        <w:sdtContent>
          <w:r w:rsidRPr="005C1FA5" w:rsidR="005C1FA5">
            <w:rPr>
              <w:b/>
            </w:rPr>
            <w:t>Sally-Ann Hart:</w:t>
          </w:r>
        </w:sdtContent>
      </w:sdt>
      <w:r w:rsidR="005C1FA5">
        <w:t xml:space="preserve"> </w:t>
      </w:r>
      <w:r w:rsidR="0008721D">
        <w:t>Why is the investment more in Scotland than for the rest of the UK?</w:t>
      </w:r>
    </w:p>
    <w:p w:rsidR="00E557A0" w:rsidP="001438C2">
      <w:pPr>
        <w:pStyle w:val="Answer"/>
      </w:pPr>
      <w:sdt>
        <w:sdtPr>
          <w:alias w:val="Witness"/>
          <w:id w:val="949828830"/>
          <w:placeholder>
            <w:docPart w:val="DefaultPlaceholder_-1854013440"/>
          </w:placeholder>
          <w:richText/>
        </w:sdtPr>
        <w:sdtContent>
          <w:r w:rsidRPr="003E53CE" w:rsidR="003E53CE">
            <w:rPr>
              <w:b/>
              <w:i/>
            </w:rPr>
            <w:t xml:space="preserve">Kwasi </w:t>
          </w:r>
          <w:r w:rsidR="003C3966">
            <w:rPr>
              <w:b/>
              <w:i/>
            </w:rPr>
            <w:t>Kwarteng:</w:t>
          </w:r>
          <w:r w:rsidRPr="003E53CE" w:rsidR="003E53CE">
            <w:rPr>
              <w:b/>
              <w:i/>
            </w:rPr>
            <w:t xml:space="preserve"> </w:t>
          </w:r>
        </w:sdtContent>
      </w:sdt>
      <w:r w:rsidR="005C1FA5">
        <w:t>It is largely a consequence of the fact</w:t>
      </w:r>
      <w:r w:rsidR="0008721D">
        <w:t xml:space="preserve"> that the companies, the DNOs, are in a very strong position. </w:t>
      </w:r>
      <w:r w:rsidR="0058507A">
        <w:t xml:space="preserve">For </w:t>
      </w:r>
      <w:r w:rsidR="0008721D">
        <w:t>a large part of southern England, the infrastructure challenge is less immediate. If you look at the north of England and Scotland, as we saw in the storm, a lot of that infrastructure is exposed to extreme weather events</w:t>
      </w:r>
      <w:r w:rsidR="005F4EA1">
        <w:t>,</w:t>
      </w:r>
      <w:r w:rsidR="0008721D">
        <w:t xml:space="preserve"> not just to Storm Arwen but to 40</w:t>
      </w:r>
      <w:r w:rsidR="00A530D2">
        <w:t xml:space="preserve"> </w:t>
      </w:r>
      <w:r w:rsidR="005F4EA1">
        <w:t>or</w:t>
      </w:r>
      <w:r w:rsidR="00A530D2">
        <w:t xml:space="preserve"> </w:t>
      </w:r>
      <w:r w:rsidR="0008721D">
        <w:t xml:space="preserve">50 </w:t>
      </w:r>
      <w:r w:rsidR="00F90F28">
        <w:t>mile an hour</w:t>
      </w:r>
      <w:r w:rsidR="0008721D">
        <w:t xml:space="preserve"> events. </w:t>
      </w:r>
      <w:r>
        <w:t>If you look at London, for example, a lot of that infrastructure is underground</w:t>
      </w:r>
      <w:r w:rsidR="0008721D">
        <w:t xml:space="preserve">. The capital investment has been made and there is an ongoing maintenance capex requirement, but the investment requirement is perhaps less intense. </w:t>
      </w:r>
    </w:p>
    <w:p w:rsidR="005C1FA5" w:rsidP="001438C2">
      <w:pPr>
        <w:pStyle w:val="Question"/>
      </w:pPr>
      <w:sdt>
        <w:sdtPr>
          <w:alias w:val="Member"/>
          <w:tag w:val="&lt;Member mnisId='4842' dodsId=''&gt;"/>
          <w:id w:val="-1545829429"/>
          <w:placeholder>
            <w:docPart w:val="DefaultPlaceholder_-1854013440"/>
          </w:placeholder>
          <w:richText/>
        </w:sdtPr>
        <w:sdtContent>
          <w:r w:rsidRPr="00E557A0" w:rsidR="00E557A0">
            <w:rPr>
              <w:b/>
            </w:rPr>
            <w:t>Sally-Ann Hart:</w:t>
          </w:r>
        </w:sdtContent>
      </w:sdt>
      <w:r w:rsidR="00E557A0">
        <w:t xml:space="preserve"> We saw with Storm Arwen that it was a very serious storm</w:t>
      </w:r>
      <w:r w:rsidR="0008721D">
        <w:t>. The wind direction came from a different direction than normally anticipated, so the complexity of response was probably unanticipated. Is this a sign of things to come? Is investment in infrastructure resilience in Scotland going to be able to keep pace with climate change?</w:t>
      </w:r>
    </w:p>
    <w:p w:rsidR="00FA6A4E" w:rsidP="001438C2">
      <w:pPr>
        <w:pStyle w:val="Answer"/>
      </w:pPr>
      <w:sdt>
        <w:sdtPr>
          <w:alias w:val="Witness"/>
          <w:id w:val="-929880091"/>
          <w:placeholder>
            <w:docPart w:val="DefaultPlaceholder_-1854013440"/>
          </w:placeholder>
          <w:richText/>
        </w:sdtPr>
        <w:sdtContent>
          <w:r w:rsidRPr="003E53CE" w:rsidR="003E53CE">
            <w:rPr>
              <w:b/>
              <w:i/>
            </w:rPr>
            <w:t xml:space="preserve">Kwasi </w:t>
          </w:r>
          <w:r w:rsidR="003C3966">
            <w:rPr>
              <w:b/>
              <w:i/>
            </w:rPr>
            <w:t>Kwarteng:</w:t>
          </w:r>
          <w:r w:rsidRPr="003E53CE" w:rsidR="003E53CE">
            <w:rPr>
              <w:b/>
              <w:i/>
            </w:rPr>
            <w:t xml:space="preserve"> </w:t>
          </w:r>
        </w:sdtContent>
      </w:sdt>
      <w:r>
        <w:t xml:space="preserve">Climate change is real. All of us here accept that. It would take someone </w:t>
      </w:r>
      <w:r w:rsidR="00E66BE9">
        <w:t>fairly</w:t>
      </w:r>
      <w:r>
        <w:t xml:space="preserve"> foolhardy or someone omniscient to say</w:t>
      </w:r>
      <w:r w:rsidR="0008721D">
        <w:t xml:space="preserve"> </w:t>
      </w:r>
      <w:r w:rsidR="00E66BE9">
        <w:t xml:space="preserve">exactly how that will affect infrastructure over the next 10 years. Clearly, we have to build a more resilient system. That is one of the things that I want to do, </w:t>
      </w:r>
      <w:r w:rsidR="00FB44B0">
        <w:t>which</w:t>
      </w:r>
      <w:r w:rsidR="00E66BE9">
        <w:t xml:space="preserve"> is why it is really important that we learn the lessons from Storm Arwen. </w:t>
      </w:r>
    </w:p>
    <w:p w:rsidR="007F0D6E" w:rsidP="001438C2">
      <w:pPr>
        <w:pStyle w:val="Question"/>
      </w:pPr>
      <w:sdt>
        <w:sdtPr>
          <w:alias w:val="Member"/>
          <w:tag w:val="&lt;Member mnisId='4842' dodsId=''&gt;"/>
          <w:id w:val="-517550622"/>
          <w:placeholder>
            <w:docPart w:val="DefaultPlaceholder_-1854013440"/>
          </w:placeholder>
          <w:richText/>
        </w:sdtPr>
        <w:sdtContent>
          <w:r w:rsidRPr="00CD22CC">
            <w:rPr>
              <w:b/>
            </w:rPr>
            <w:t>Sally-Ann Hart:</w:t>
          </w:r>
        </w:sdtContent>
      </w:sdt>
      <w:r>
        <w:t xml:space="preserve"> When you are saying </w:t>
      </w:r>
      <w:r w:rsidR="00E66BE9">
        <w:t xml:space="preserve">that </w:t>
      </w:r>
      <w:r>
        <w:t>you want to build a more resilient system</w:t>
      </w:r>
      <w:r w:rsidR="00CD22CC">
        <w:t xml:space="preserve">, what </w:t>
      </w:r>
      <w:r w:rsidR="00FB44B0">
        <w:t>are</w:t>
      </w:r>
      <w:r w:rsidR="00CD22CC">
        <w:t xml:space="preserve"> the UK Government doing to ensure there is increased investment in the energy network resilience and that it is delivered? How can you encourage the energy </w:t>
      </w:r>
      <w:r>
        <w:t>sector itself to</w:t>
      </w:r>
      <w:r w:rsidR="00CD22CC">
        <w:t xml:space="preserve"> reinvest its profits into improved infrastructure resilience? </w:t>
      </w:r>
    </w:p>
    <w:p w:rsidR="00CD22CC" w:rsidP="001438C2">
      <w:pPr>
        <w:pStyle w:val="Answer"/>
      </w:pPr>
      <w:sdt>
        <w:sdtPr>
          <w:alias w:val="Witness"/>
          <w:id w:val="1144311913"/>
          <w:placeholder>
            <w:docPart w:val="DefaultPlaceholder_-1854013440"/>
          </w:placeholder>
          <w:richText/>
        </w:sdtPr>
        <w:sdtContent>
          <w:r w:rsidRPr="003E53CE" w:rsidR="003E53CE">
            <w:rPr>
              <w:b/>
              <w:i/>
            </w:rPr>
            <w:t xml:space="preserve">Kwasi </w:t>
          </w:r>
          <w:r w:rsidR="003C3966">
            <w:rPr>
              <w:b/>
              <w:i/>
            </w:rPr>
            <w:t>Kwarteng:</w:t>
          </w:r>
          <w:r w:rsidRPr="003E53CE" w:rsidR="003E53CE">
            <w:rPr>
              <w:b/>
              <w:i/>
            </w:rPr>
            <w:t xml:space="preserve"> </w:t>
          </w:r>
        </w:sdtContent>
      </w:sdt>
      <w:r w:rsidR="007F0D6E">
        <w:t>It is a great question. Immediately</w:t>
      </w:r>
      <w:r>
        <w:t xml:space="preserve">, </w:t>
      </w:r>
      <w:r w:rsidR="007F0D6E">
        <w:t>in terms of legislation</w:t>
      </w:r>
      <w:r>
        <w:t>, we have an Energy Bill coming up. I have been in Parliament long enough to remember the last Energy Bill, which was in 2013. Should the next Energy Bill pass, which I am hopeful it will, before 2024, it will address a lot of those infrastructure</w:t>
      </w:r>
      <w:r w:rsidR="00FB44B0">
        <w:t xml:space="preserve"> </w:t>
      </w:r>
      <w:r>
        <w:t xml:space="preserve">investment issues. </w:t>
      </w:r>
    </w:p>
    <w:p w:rsidR="00567532" w:rsidP="001438C2">
      <w:pPr>
        <w:pStyle w:val="Answer"/>
      </w:pPr>
      <w:r>
        <w:t xml:space="preserve">As </w:t>
      </w:r>
      <w:r w:rsidR="00FF6A4F">
        <w:t>a Government MP</w:t>
      </w:r>
      <w:r>
        <w:t xml:space="preserve">, you </w:t>
      </w:r>
      <w:r w:rsidR="00FF6A4F">
        <w:t xml:space="preserve">will have voted for the </w:t>
      </w:r>
      <w:r>
        <w:t xml:space="preserve">Nuclear </w:t>
      </w:r>
      <w:r w:rsidR="00FB44B0">
        <w:t>Energy (</w:t>
      </w:r>
      <w:r>
        <w:t>Financing</w:t>
      </w:r>
      <w:r w:rsidR="00FB44B0">
        <w:t>)</w:t>
      </w:r>
      <w:r>
        <w:t xml:space="preserve"> Bill</w:t>
      </w:r>
      <w:r w:rsidR="00FF6A4F">
        <w:t xml:space="preserve">. I know people around </w:t>
      </w:r>
      <w:r>
        <w:t xml:space="preserve">this </w:t>
      </w:r>
      <w:r w:rsidR="00FF6A4F">
        <w:t>table</w:t>
      </w:r>
      <w:r>
        <w:t xml:space="preserve"> have different views on nuclear, but that is a classic example of passing legislation that has facilitated investment in key energy infrastructure, which will give us more security of supply. There are lots of things that we are doing to make sure we have a resilient energy system in terms of </w:t>
      </w:r>
      <w:r w:rsidR="00FB44B0">
        <w:t xml:space="preserve">not just </w:t>
      </w:r>
      <w:r>
        <w:t xml:space="preserve">electricity distribution but generation. </w:t>
      </w:r>
    </w:p>
    <w:p w:rsidR="007F0D6E" w:rsidP="001438C2">
      <w:pPr>
        <w:pStyle w:val="Question"/>
      </w:pPr>
      <w:sdt>
        <w:sdtPr>
          <w:alias w:val="Member"/>
          <w:tag w:val="&lt;Member mnisId='4842' dodsId=''&gt;"/>
          <w:id w:val="-2134325330"/>
          <w:placeholder>
            <w:docPart w:val="DefaultPlaceholder_-1854013440"/>
          </w:placeholder>
          <w:richText/>
        </w:sdtPr>
        <w:sdtContent>
          <w:r w:rsidRPr="00567532" w:rsidR="00567532">
            <w:rPr>
              <w:b/>
            </w:rPr>
            <w:t>Sally-Ann Hart:</w:t>
          </w:r>
        </w:sdtContent>
      </w:sdt>
      <w:r w:rsidR="00567532">
        <w:t xml:space="preserve"> </w:t>
      </w:r>
      <w:r w:rsidR="004225A9">
        <w:t xml:space="preserve">Should </w:t>
      </w:r>
      <w:r w:rsidR="005831E6">
        <w:t>Ofgem</w:t>
      </w:r>
      <w:r w:rsidR="00567532">
        <w:t xml:space="preserve"> regularly stress test</w:t>
      </w:r>
      <w:r w:rsidR="00CD22CC">
        <w:t xml:space="preserve"> the services provided by network operators rather than relying on the operators to carry out those tests themselves? </w:t>
      </w:r>
    </w:p>
    <w:p w:rsidR="00CD22CC" w:rsidP="001438C2">
      <w:pPr>
        <w:pStyle w:val="Answer"/>
      </w:pPr>
      <w:sdt>
        <w:sdtPr>
          <w:alias w:val="Witness"/>
          <w:id w:val="-1664700144"/>
          <w:placeholder>
            <w:docPart w:val="DefaultPlaceholder_-1854013440"/>
          </w:placeholder>
          <w:richText/>
        </w:sdtPr>
        <w:sdtContent>
          <w:r w:rsidRPr="003E53CE" w:rsidR="003E53CE">
            <w:rPr>
              <w:b/>
              <w:i/>
            </w:rPr>
            <w:t xml:space="preserve">Kwasi </w:t>
          </w:r>
          <w:r w:rsidR="003C3966">
            <w:rPr>
              <w:b/>
              <w:i/>
            </w:rPr>
            <w:t>Kwarteng:</w:t>
          </w:r>
          <w:r w:rsidRPr="003E53CE" w:rsidR="003E53CE">
            <w:rPr>
              <w:b/>
              <w:i/>
            </w:rPr>
            <w:t xml:space="preserve"> </w:t>
          </w:r>
        </w:sdtContent>
      </w:sdt>
      <w:r w:rsidR="00567532">
        <w:t>It is a very difficult thin</w:t>
      </w:r>
      <w:r>
        <w:t>g</w:t>
      </w:r>
      <w:r w:rsidR="00567532">
        <w:t xml:space="preserve"> for a regulator to stress</w:t>
      </w:r>
      <w:r w:rsidR="00557CDE">
        <w:t xml:space="preserve"> </w:t>
      </w:r>
      <w:r w:rsidR="00567532">
        <w:t>test extreme weather. I do not see how</w:t>
      </w:r>
      <w:r>
        <w:t xml:space="preserve"> Jonathan Brearley’s team in Ofgem could have stress</w:t>
      </w:r>
      <w:r w:rsidR="00557CDE">
        <w:t xml:space="preserve"> </w:t>
      </w:r>
      <w:r>
        <w:t>tested for Storm Arwen, for example. That was a once</w:t>
      </w:r>
      <w:r w:rsidR="00557CDE">
        <w:t xml:space="preserve"> </w:t>
      </w:r>
      <w:r>
        <w:t>in</w:t>
      </w:r>
      <w:r w:rsidR="00557CDE">
        <w:t xml:space="preserve"> </w:t>
      </w:r>
      <w:r>
        <w:t>15</w:t>
      </w:r>
      <w:r w:rsidR="00557CDE">
        <w:t xml:space="preserve"> </w:t>
      </w:r>
      <w:r>
        <w:t xml:space="preserve">years event. As you say, the wind direction was not foreseen and had a massive impact. </w:t>
      </w:r>
    </w:p>
    <w:p w:rsidR="00AF3568" w:rsidP="001438C2">
      <w:pPr>
        <w:pStyle w:val="Answer"/>
      </w:pPr>
      <w:r>
        <w:t xml:space="preserve">It is difficult to see </w:t>
      </w:r>
      <w:r w:rsidR="00CD22CC">
        <w:t xml:space="preserve">how </w:t>
      </w:r>
      <w:r w:rsidR="005831E6">
        <w:t>Ofgem</w:t>
      </w:r>
      <w:r w:rsidR="00CD22CC">
        <w:t xml:space="preserve">, with </w:t>
      </w:r>
      <w:r>
        <w:t>its resources</w:t>
      </w:r>
      <w:r w:rsidR="00CD22CC">
        <w:t>, could stress</w:t>
      </w:r>
      <w:r w:rsidR="00557CDE">
        <w:t xml:space="preserve"> </w:t>
      </w:r>
      <w:r w:rsidR="00CD22CC">
        <w:t>test for extreme weather events. What Ofgem can and does do is look at the investment in terms of the infrastructure. While it cannot stress</w:t>
      </w:r>
      <w:r w:rsidR="00557CDE">
        <w:t xml:space="preserve"> </w:t>
      </w:r>
      <w:r w:rsidR="00CD22CC">
        <w:t xml:space="preserve">test for various weather scenarios, it can and does have a view on the investment in infrastructure. </w:t>
      </w:r>
      <w:r>
        <w:t>That is a key part of the regulator</w:t>
      </w:r>
      <w:r w:rsidR="00CD22CC">
        <w:t>.</w:t>
      </w:r>
    </w:p>
    <w:p w:rsidR="00567532" w:rsidP="001438C2">
      <w:pPr>
        <w:pStyle w:val="Question"/>
      </w:pPr>
      <w:sdt>
        <w:sdtPr>
          <w:alias w:val="Member"/>
          <w:tag w:val="&lt;Member mnisId='4421' dodsId='138157'&gt;"/>
          <w:id w:val="1117492807"/>
          <w:placeholder>
            <w:docPart w:val="DefaultPlaceholder_-1854013440"/>
          </w:placeholder>
          <w:richText/>
        </w:sdtPr>
        <w:sdtContent>
          <w:r w:rsidRPr="00AF3568" w:rsidR="00AF3568">
            <w:rPr>
              <w:b/>
            </w:rPr>
            <w:t>Mhairi Black:</w:t>
          </w:r>
        </w:sdtContent>
      </w:sdt>
      <w:r w:rsidR="00AF3568">
        <w:t xml:space="preserve"> </w:t>
      </w:r>
      <w:r w:rsidR="00CD22CC">
        <w:t xml:space="preserve">Thank you, Minister, for coming along and giving us your time. </w:t>
      </w:r>
      <w:r w:rsidR="00AF3568">
        <w:t xml:space="preserve">I have noticed that both </w:t>
      </w:r>
      <w:r w:rsidR="005831E6">
        <w:t>Ofgem</w:t>
      </w:r>
      <w:r w:rsidR="00AF3568">
        <w:t xml:space="preserve"> and the UK Government are completing reviews</w:t>
      </w:r>
      <w:r w:rsidR="00CD22CC">
        <w:t xml:space="preserve"> into how the network works. Having looked at the </w:t>
      </w:r>
      <w:r w:rsidR="00CD22CC">
        <w:t xml:space="preserve">terms of reference, I just wanted to clarify </w:t>
      </w:r>
      <w:r w:rsidR="00F07FCC">
        <w:t>whether</w:t>
      </w:r>
      <w:r w:rsidR="00CD22CC">
        <w:t xml:space="preserve"> both of these views will include the actions that Government took</w:t>
      </w:r>
      <w:r w:rsidR="00F07FCC">
        <w:t>.</w:t>
      </w:r>
    </w:p>
    <w:p w:rsidR="00AF3568" w:rsidP="001438C2">
      <w:pPr>
        <w:pStyle w:val="Answer"/>
      </w:pPr>
      <w:sdt>
        <w:sdtPr>
          <w:alias w:val="Witness"/>
          <w:id w:val="1667202955"/>
          <w:placeholder>
            <w:docPart w:val="DefaultPlaceholder_-1854013440"/>
          </w:placeholder>
          <w:richText/>
        </w:sdtPr>
        <w:sdtContent>
          <w:r w:rsidRPr="003E53CE" w:rsidR="003E53CE">
            <w:rPr>
              <w:b/>
              <w:i/>
            </w:rPr>
            <w:t xml:space="preserve">Kwasi </w:t>
          </w:r>
          <w:r w:rsidR="003C3966">
            <w:rPr>
              <w:b/>
              <w:i/>
            </w:rPr>
            <w:t>Kwarteng:</w:t>
          </w:r>
          <w:r w:rsidRPr="003E53CE" w:rsidR="003E53CE">
            <w:rPr>
              <w:b/>
              <w:i/>
            </w:rPr>
            <w:t xml:space="preserve"> </w:t>
          </w:r>
        </w:sdtContent>
      </w:sdt>
      <w:r>
        <w:t>They should do.</w:t>
      </w:r>
      <w:r w:rsidR="00CD22CC">
        <w:t xml:space="preserve"> Mark, do you want to come in on that?</w:t>
      </w:r>
    </w:p>
    <w:p w:rsidR="00CD22CC" w:rsidP="001438C2">
      <w:pPr>
        <w:pStyle w:val="Remark"/>
      </w:pPr>
      <w:sdt>
        <w:sdtPr>
          <w:rPr>
            <w:b/>
            <w:i/>
          </w:rPr>
          <w:alias w:val="Member"/>
          <w:tag w:val="&lt;Member mnisId='1524' dodsId='35914'&gt;"/>
          <w:id w:val="-257758507"/>
          <w:placeholder>
            <w:docPart w:val="6455871ADEF249C78A43B4141CC98730"/>
          </w:placeholder>
          <w:richText/>
        </w:sdtPr>
        <w:sdtEndPr>
          <w:rPr>
            <w:i w:val="0"/>
          </w:rPr>
        </w:sdtEndPr>
        <w:sdtContent>
          <w:r w:rsidRPr="00CD22CC">
            <w:rPr>
              <w:b/>
            </w:rPr>
            <w:t>Chair:</w:t>
          </w:r>
        </w:sdtContent>
      </w:sdt>
      <w:r w:rsidRPr="00CD22CC">
        <w:rPr>
          <w:b/>
        </w:rPr>
        <w:t xml:space="preserve"> </w:t>
      </w:r>
      <w:r w:rsidRPr="00CD22CC">
        <w:t>Yes, I should have said that we have Mr Prouse with us.</w:t>
      </w:r>
      <w:r w:rsidR="00F07FCC">
        <w:t xml:space="preserve"> </w:t>
      </w:r>
      <w:r w:rsidR="005C34A3">
        <w:t xml:space="preserve">He did not have an introduction. </w:t>
      </w:r>
    </w:p>
    <w:p w:rsidR="005C34A3" w:rsidRPr="00CD22CC" w:rsidP="001438C2">
      <w:pPr>
        <w:pStyle w:val="Remark"/>
      </w:pPr>
      <w:sdt>
        <w:sdtPr>
          <w:alias w:val="Witness"/>
          <w:id w:val="1089746371"/>
          <w:placeholder>
            <w:docPart w:val="F3C2FC3071CB4883AD9F004D0000C89C"/>
          </w:placeholder>
          <w:richText/>
        </w:sdtPr>
        <w:sdtContent>
          <w:r>
            <w:rPr>
              <w:b/>
              <w:i/>
            </w:rPr>
            <w:t xml:space="preserve">Kwasi </w:t>
          </w:r>
          <w:r w:rsidR="003C3966">
            <w:rPr>
              <w:b/>
              <w:i/>
            </w:rPr>
            <w:t>Kwarteng:</w:t>
          </w:r>
          <w:r>
            <w:rPr>
              <w:b/>
              <w:i/>
            </w:rPr>
            <w:t xml:space="preserve"> </w:t>
          </w:r>
        </w:sdtContent>
      </w:sdt>
      <w:r>
        <w:t xml:space="preserve">I am really sorry about that. He is the real expert. </w:t>
      </w:r>
    </w:p>
    <w:p w:rsidR="005F4DFA" w:rsidP="001438C2">
      <w:pPr>
        <w:pStyle w:val="Answer"/>
      </w:pPr>
      <w:sdt>
        <w:sdtPr>
          <w:alias w:val="Witness"/>
          <w:id w:val="1463463455"/>
          <w:placeholder>
            <w:docPart w:val="DefaultPlaceholder_-1854013440"/>
          </w:placeholder>
          <w:richText/>
        </w:sdtPr>
        <w:sdtContent>
          <w:r w:rsidRPr="00C76A49" w:rsidR="00C76A49">
            <w:rPr>
              <w:b/>
              <w:i/>
            </w:rPr>
            <w:t xml:space="preserve">Mark Prouse: </w:t>
          </w:r>
        </w:sdtContent>
      </w:sdt>
      <w:r w:rsidR="0009122F">
        <w:t>The</w:t>
      </w:r>
      <w:r w:rsidR="005C34A3">
        <w:t xml:space="preserve"> Ofgem </w:t>
      </w:r>
      <w:r w:rsidR="0009122F">
        <w:t xml:space="preserve">review </w:t>
      </w:r>
      <w:r w:rsidR="005C34A3">
        <w:t xml:space="preserve">will not. </w:t>
      </w:r>
      <w:r w:rsidR="0009122F">
        <w:t>It</w:t>
      </w:r>
      <w:r w:rsidR="005C34A3">
        <w:t xml:space="preserve"> will focus on the regulatory performance of the network operators, which is </w:t>
      </w:r>
      <w:r w:rsidR="0009122F">
        <w:t>its</w:t>
      </w:r>
      <w:r w:rsidR="005C34A3">
        <w:t xml:space="preserve"> remit. The Secretary of State’s review will focus on the Government response as well and our interact</w:t>
      </w:r>
      <w:r w:rsidR="0009122F">
        <w:t>ion</w:t>
      </w:r>
      <w:r w:rsidR="005C34A3">
        <w:t xml:space="preserve"> with network operators and local responders. </w:t>
      </w:r>
    </w:p>
    <w:p w:rsidR="00953CE0" w:rsidP="001438C2">
      <w:pPr>
        <w:pStyle w:val="Question"/>
      </w:pPr>
      <w:sdt>
        <w:sdtPr>
          <w:alias w:val="Member"/>
          <w:tag w:val="&lt;Member mnisId='4421' dodsId='138157'&gt;"/>
          <w:id w:val="21836057"/>
          <w:placeholder>
            <w:docPart w:val="DefaultPlaceholder_-1854013440"/>
          </w:placeholder>
          <w:richText/>
        </w:sdtPr>
        <w:sdtContent>
          <w:r w:rsidRPr="005F4DFA" w:rsidR="005F4DFA">
            <w:rPr>
              <w:b/>
            </w:rPr>
            <w:t>Mhairi Black:</w:t>
          </w:r>
        </w:sdtContent>
      </w:sdt>
      <w:r w:rsidR="005F4DFA">
        <w:t xml:space="preserve"> </w:t>
      </w:r>
      <w:r w:rsidR="005C34A3">
        <w:t>Minister, h</w:t>
      </w:r>
      <w:r w:rsidR="005F4DFA">
        <w:t xml:space="preserve">ow prepared </w:t>
      </w:r>
      <w:r w:rsidR="005C34A3">
        <w:t xml:space="preserve">are </w:t>
      </w:r>
      <w:r w:rsidR="005F4DFA">
        <w:t>the Government to implement changes</w:t>
      </w:r>
      <w:r w:rsidR="005C34A3">
        <w:t>, if failures are found to have occurred?</w:t>
      </w:r>
    </w:p>
    <w:p w:rsidR="005C34A3" w:rsidP="001438C2">
      <w:pPr>
        <w:pStyle w:val="Answer"/>
      </w:pPr>
      <w:sdt>
        <w:sdtPr>
          <w:alias w:val="Witness"/>
          <w:id w:val="-827050581"/>
          <w:placeholder>
            <w:docPart w:val="DefaultPlaceholder_-1854013440"/>
          </w:placeholder>
          <w:richText/>
        </w:sdtPr>
        <w:sdtContent>
          <w:r w:rsidRPr="003E53CE" w:rsidR="003E53CE">
            <w:rPr>
              <w:b/>
              <w:i/>
            </w:rPr>
            <w:t xml:space="preserve">Kwasi </w:t>
          </w:r>
          <w:r w:rsidR="003C3966">
            <w:rPr>
              <w:b/>
              <w:i/>
            </w:rPr>
            <w:t>Kwarteng:</w:t>
          </w:r>
          <w:r w:rsidRPr="003E53CE" w:rsidR="003E53CE">
            <w:rPr>
              <w:b/>
              <w:i/>
            </w:rPr>
            <w:t xml:space="preserve"> </w:t>
          </w:r>
        </w:sdtContent>
      </w:sdt>
      <w:r>
        <w:t>We are really focused on this. One of the things that I had to deal with immediately after I was made Energy Minister was the 9 August blackout. I do not know whether you remember this, but this was a</w:t>
      </w:r>
      <w:r w:rsidR="0065580B">
        <w:t xml:space="preserve"> </w:t>
      </w:r>
      <w:r>
        <w:t xml:space="preserve">time when a million commuters in the </w:t>
      </w:r>
      <w:r w:rsidR="007A3D4B">
        <w:t xml:space="preserve">south-east </w:t>
      </w:r>
      <w:r>
        <w:t>were frozen, because there was an electricity outage.</w:t>
      </w:r>
    </w:p>
    <w:p w:rsidR="005C34A3" w:rsidP="001438C2">
      <w:pPr>
        <w:pStyle w:val="Answer"/>
      </w:pPr>
      <w:r>
        <w:t xml:space="preserve">We worked on a review on this. We held the train operators’ feet to the fire; we made sure they had resilience. The outage was on 9 August. We had a review that was published in December. </w:t>
      </w:r>
      <w:r w:rsidR="00F52D82">
        <w:t xml:space="preserve">My sense is that </w:t>
      </w:r>
      <w:r w:rsidR="00623240">
        <w:t xml:space="preserve">it </w:t>
      </w:r>
      <w:r w:rsidR="00F52D82">
        <w:t>made a huge impact in terms of</w:t>
      </w:r>
      <w:r>
        <w:t xml:space="preserve"> resilience. I cannot promise that it will never happen again, but we are much better prepared for any eventuality of that kind.</w:t>
      </w:r>
      <w:r w:rsidR="00623240">
        <w:t xml:space="preserve"> </w:t>
      </w:r>
      <w:r>
        <w:t>Having seen this with Storm Arwen and having done that with the power outage in 2019, I am confident that after the review we will be in a much better place. No system is fool</w:t>
      </w:r>
      <w:r>
        <w:noBreakHyphen/>
        <w:t xml:space="preserve">proof, but we will be in a much better place to respond to this sort of pressure. </w:t>
      </w:r>
    </w:p>
    <w:p w:rsidR="005F4DFA" w:rsidP="001438C2">
      <w:pPr>
        <w:pStyle w:val="Question"/>
      </w:pPr>
      <w:sdt>
        <w:sdtPr>
          <w:alias w:val="Member"/>
          <w:tag w:val="&lt;Member mnisId='4421' dodsId='138157'&gt;"/>
          <w:id w:val="1215001149"/>
          <w:placeholder>
            <w:docPart w:val="DefaultPlaceholder_-1854013440"/>
          </w:placeholder>
          <w:richText/>
        </w:sdtPr>
        <w:sdtContent>
          <w:r w:rsidRPr="00F52D82" w:rsidR="00F52D82">
            <w:rPr>
              <w:b/>
            </w:rPr>
            <w:t>Mhairi Black:</w:t>
          </w:r>
        </w:sdtContent>
      </w:sdt>
      <w:r w:rsidR="00F52D82">
        <w:t xml:space="preserve"> I do not want to pre</w:t>
      </w:r>
      <w:r w:rsidR="005C34A3">
        <w:noBreakHyphen/>
      </w:r>
      <w:r w:rsidR="00F52D82">
        <w:t xml:space="preserve">empt the review, but is there anything </w:t>
      </w:r>
      <w:r w:rsidR="005C34A3">
        <w:t xml:space="preserve">that </w:t>
      </w:r>
      <w:r w:rsidR="00F52D82">
        <w:t>your instinct tells you</w:t>
      </w:r>
      <w:r w:rsidR="005C34A3">
        <w:t xml:space="preserve"> that we can do better next time? In your experience, was there anything that you thought—</w:t>
      </w:r>
    </w:p>
    <w:p w:rsidR="00F52D82" w:rsidP="001438C2">
      <w:pPr>
        <w:pStyle w:val="Answer"/>
      </w:pPr>
      <w:sdt>
        <w:sdtPr>
          <w:alias w:val="Witness"/>
          <w:id w:val="-1800906086"/>
          <w:placeholder>
            <w:docPart w:val="DefaultPlaceholder_-1854013440"/>
          </w:placeholder>
          <w:richText/>
        </w:sdtPr>
        <w:sdtContent>
          <w:r w:rsidRPr="003E53CE" w:rsidR="003E53CE">
            <w:rPr>
              <w:b/>
              <w:i/>
            </w:rPr>
            <w:t xml:space="preserve">Kwasi </w:t>
          </w:r>
          <w:r w:rsidR="003C3966">
            <w:rPr>
              <w:b/>
              <w:i/>
            </w:rPr>
            <w:t>Kwarteng:</w:t>
          </w:r>
          <w:r w:rsidRPr="003E53CE" w:rsidR="003E53CE">
            <w:rPr>
              <w:b/>
              <w:i/>
            </w:rPr>
            <w:t xml:space="preserve"> </w:t>
          </w:r>
        </w:sdtContent>
      </w:sdt>
      <w:r>
        <w:t xml:space="preserve">One of the things I am concerned about is the communication right at the start. </w:t>
      </w:r>
      <w:r w:rsidR="005C34A3">
        <w:t xml:space="preserve">There were clearly issues with the communication between customers and the DNOs. It was less of a problem in Scotland, I might add, than in parts of the </w:t>
      </w:r>
      <w:r w:rsidR="007A3D4B">
        <w:t xml:space="preserve">north </w:t>
      </w:r>
      <w:r w:rsidR="005C34A3">
        <w:t>of England. There were also issues with the information that the companies—Mark may have a view on this—were directing to us, to officials and Ministers</w:t>
      </w:r>
      <w:r w:rsidR="003E3502">
        <w:t>, earlier, as it were.</w:t>
      </w:r>
    </w:p>
    <w:p w:rsidR="003E3502" w:rsidP="001438C2">
      <w:pPr>
        <w:pStyle w:val="Answer"/>
      </w:pPr>
      <w:sdt>
        <w:sdtPr>
          <w:alias w:val="Witness"/>
          <w:id w:val="622277011"/>
          <w:placeholder>
            <w:docPart w:val="DefaultPlaceholder_-1854013440"/>
          </w:placeholder>
          <w:richText/>
        </w:sdtPr>
        <w:sdtContent>
          <w:r w:rsidRPr="00C76A49" w:rsidR="00C76A49">
            <w:rPr>
              <w:b/>
              <w:i/>
            </w:rPr>
            <w:t xml:space="preserve">Mark Prouse: </w:t>
          </w:r>
        </w:sdtContent>
      </w:sdt>
      <w:r>
        <w:t>The key for</w:t>
      </w:r>
      <w:r w:rsidR="00D61FE5">
        <w:t xml:space="preserve"> both the Government</w:t>
      </w:r>
      <w:r>
        <w:t xml:space="preserve"> to respond and for consumers to decide what to do in their personal circumstances is understanding how long the power cut will last. If you think your power will be out for two hours, you probably will not go anywhere. If you think it is going to be out for two weeks, you will probably relocate.</w:t>
      </w:r>
    </w:p>
    <w:p w:rsidR="00D45444" w:rsidP="001438C2">
      <w:pPr>
        <w:pStyle w:val="Answer"/>
      </w:pPr>
      <w:r>
        <w:t>That is a clear area</w:t>
      </w:r>
      <w:r w:rsidR="003E3502">
        <w:t xml:space="preserve">, as </w:t>
      </w:r>
      <w:r>
        <w:t>the Secretary of State has outlined</w:t>
      </w:r>
      <w:r w:rsidR="003E3502">
        <w:t xml:space="preserve">, where </w:t>
      </w:r>
      <w:r>
        <w:t>we need to work with the</w:t>
      </w:r>
      <w:r w:rsidR="003E3502">
        <w:t xml:space="preserve"> industry to understand how we can manage the uncertainty and give clear</w:t>
      </w:r>
      <w:r w:rsidR="007A3D4B">
        <w:t>,</w:t>
      </w:r>
      <w:r w:rsidR="003E3502">
        <w:t xml:space="preserve"> concise communications not just to vulnerable customers but to all customers</w:t>
      </w:r>
      <w:r w:rsidR="007A3D4B">
        <w:t>,</w:t>
      </w:r>
      <w:r w:rsidR="003E3502">
        <w:t xml:space="preserve"> to allow them to prepare</w:t>
      </w:r>
      <w:r w:rsidR="007A3D4B">
        <w:t>,</w:t>
      </w:r>
      <w:r w:rsidR="003E3502">
        <w:t xml:space="preserve"> and to local responders</w:t>
      </w:r>
      <w:r w:rsidR="007A3D4B">
        <w:t>,</w:t>
      </w:r>
      <w:r w:rsidR="003E3502">
        <w:t xml:space="preserve"> to allow them to understand how to prioritise their welfare support accordingly. </w:t>
      </w:r>
    </w:p>
    <w:p w:rsidR="00D61FE5" w:rsidP="001438C2">
      <w:pPr>
        <w:pStyle w:val="Question"/>
      </w:pPr>
      <w:sdt>
        <w:sdtPr>
          <w:alias w:val="Member"/>
          <w:tag w:val="&lt;Member mnisId='4421' dodsId='138157'&gt;"/>
          <w:id w:val="1580169202"/>
          <w:placeholder>
            <w:docPart w:val="DefaultPlaceholder_-1854013440"/>
          </w:placeholder>
          <w:richText/>
        </w:sdtPr>
        <w:sdtContent>
          <w:r w:rsidRPr="00D45444" w:rsidR="00D45444">
            <w:rPr>
              <w:b/>
            </w:rPr>
            <w:t>Mhairi Black:</w:t>
          </w:r>
        </w:sdtContent>
      </w:sdt>
      <w:r w:rsidR="00D45444">
        <w:t xml:space="preserve"> To focus particularly on the issue of th</w:t>
      </w:r>
      <w:r w:rsidR="003E3502">
        <w:t>e</w:t>
      </w:r>
      <w:r w:rsidR="00D45444">
        <w:t xml:space="preserve"> significant amount of time that it took to reconnect</w:t>
      </w:r>
      <w:r w:rsidR="003E3502">
        <w:t xml:space="preserve"> many homes, are there any reflections that you have at this moment in time on </w:t>
      </w:r>
      <w:r w:rsidR="007A3D4B">
        <w:t>that</w:t>
      </w:r>
      <w:r w:rsidR="003E3502">
        <w:rPr>
          <w:rFonts w:cs="Times New Roman"/>
        </w:rPr>
        <w:t>?</w:t>
      </w:r>
    </w:p>
    <w:p w:rsidR="00D45444" w:rsidP="001438C2">
      <w:pPr>
        <w:pStyle w:val="Answer"/>
      </w:pPr>
      <w:sdt>
        <w:sdtPr>
          <w:alias w:val="Witness"/>
          <w:id w:val="2096830226"/>
          <w:placeholder>
            <w:docPart w:val="DefaultPlaceholder_-1854013440"/>
          </w:placeholder>
          <w:richText/>
        </w:sdtPr>
        <w:sdtContent>
          <w:r w:rsidRPr="003E53CE" w:rsidR="003E53CE">
            <w:rPr>
              <w:b/>
              <w:i/>
            </w:rPr>
            <w:t xml:space="preserve">Kwasi </w:t>
          </w:r>
          <w:r w:rsidR="003C3966">
            <w:rPr>
              <w:b/>
              <w:i/>
            </w:rPr>
            <w:t>Kwarteng:</w:t>
          </w:r>
          <w:r w:rsidRPr="003E53CE" w:rsidR="003E53CE">
            <w:rPr>
              <w:b/>
              <w:i/>
            </w:rPr>
            <w:t xml:space="preserve"> </w:t>
          </w:r>
        </w:sdtContent>
      </w:sdt>
      <w:r w:rsidR="003E3502">
        <w:t>I have my own personal views on this. I am sorry</w:t>
      </w:r>
      <w:r w:rsidR="00A930C9">
        <w:t>;</w:t>
      </w:r>
      <w:r w:rsidR="003E3502">
        <w:t xml:space="preserve"> I was not in Scotland. Minister Hands and I divvied up the responsibilities. </w:t>
      </w:r>
      <w:r w:rsidR="00093602">
        <w:t xml:space="preserve">From what I could see in Durham, there is a question about generator </w:t>
      </w:r>
      <w:r w:rsidR="003E3502">
        <w:t xml:space="preserve">capacity, </w:t>
      </w:r>
      <w:r w:rsidR="00093602">
        <w:t xml:space="preserve">reserve </w:t>
      </w:r>
      <w:r w:rsidR="003E3502">
        <w:t xml:space="preserve">power and, </w:t>
      </w:r>
      <w:r w:rsidR="00093602">
        <w:t>when</w:t>
      </w:r>
      <w:r w:rsidR="003E3502">
        <w:t xml:space="preserve"> things </w:t>
      </w:r>
      <w:r w:rsidR="00E035B5">
        <w:t xml:space="preserve">get </w:t>
      </w:r>
      <w:r w:rsidR="003E3502">
        <w:t xml:space="preserve">knocked out, how quickly we can get generators out. There are questions related to that. It was quite effective, but it was not universally effective. </w:t>
      </w:r>
    </w:p>
    <w:p w:rsidR="00093602" w:rsidP="001438C2">
      <w:pPr>
        <w:pStyle w:val="Answer"/>
      </w:pPr>
      <w:sdt>
        <w:sdtPr>
          <w:alias w:val="Witness"/>
          <w:id w:val="1184709170"/>
          <w:placeholder>
            <w:docPart w:val="DefaultPlaceholder_-1854013440"/>
          </w:placeholder>
          <w:richText/>
        </w:sdtPr>
        <w:sdtContent>
          <w:r w:rsidRPr="00C76A49" w:rsidR="00C76A49">
            <w:rPr>
              <w:b/>
              <w:i/>
            </w:rPr>
            <w:t xml:space="preserve">Mark Prouse: </w:t>
          </w:r>
        </w:sdtContent>
      </w:sdt>
      <w:r>
        <w:t>As the Secretary of State said, the</w:t>
      </w:r>
      <w:r w:rsidR="003E3502">
        <w:t>re was a</w:t>
      </w:r>
      <w:r>
        <w:t xml:space="preserve"> relatively small </w:t>
      </w:r>
      <w:r w:rsidR="003E3502">
        <w:t xml:space="preserve">tail, but </w:t>
      </w:r>
      <w:r w:rsidR="00E035B5">
        <w:t xml:space="preserve">how long </w:t>
      </w:r>
      <w:r w:rsidR="003E3502">
        <w:t xml:space="preserve">they had a power cut </w:t>
      </w:r>
      <w:r w:rsidR="00E035B5">
        <w:t xml:space="preserve">for </w:t>
      </w:r>
      <w:r w:rsidR="003E3502">
        <w:t>was intolerable. We need to work with the industry and the regulator to reinforce the clear expectations that Ministers, MPs and society have on power restoration.</w:t>
      </w:r>
    </w:p>
    <w:p w:rsidR="00CD33F1" w:rsidP="001438C2">
      <w:pPr>
        <w:pStyle w:val="Answer"/>
      </w:pPr>
      <w:sdt>
        <w:sdtPr>
          <w:alias w:val="Witness"/>
          <w:id w:val="-1072345426"/>
          <w:placeholder>
            <w:docPart w:val="DefaultPlaceholder_-1854013440"/>
          </w:placeholder>
          <w:richText/>
        </w:sdtPr>
        <w:sdtContent>
          <w:r w:rsidRPr="003E53CE" w:rsidR="003E53CE">
            <w:rPr>
              <w:b/>
              <w:i/>
            </w:rPr>
            <w:t xml:space="preserve">Kwasi </w:t>
          </w:r>
          <w:r w:rsidR="003C3966">
            <w:rPr>
              <w:b/>
              <w:i/>
            </w:rPr>
            <w:t>Kwarteng:</w:t>
          </w:r>
          <w:r w:rsidRPr="003E53CE" w:rsidR="003E53CE">
            <w:rPr>
              <w:b/>
              <w:i/>
            </w:rPr>
            <w:t xml:space="preserve"> </w:t>
          </w:r>
        </w:sdtContent>
      </w:sdt>
      <w:r w:rsidR="00093602">
        <w:t>Just to add on that, in this day and age</w:t>
      </w:r>
      <w:r w:rsidR="003E3502">
        <w:t xml:space="preserve">, </w:t>
      </w:r>
      <w:r w:rsidR="00093602">
        <w:t>in a country like ours</w:t>
      </w:r>
      <w:r w:rsidR="003E3502">
        <w:t>, power outages of more than three days are unacceptable, really. We cannot sugar</w:t>
      </w:r>
      <w:r w:rsidR="00D9282A">
        <w:t xml:space="preserve"> </w:t>
      </w:r>
      <w:r w:rsidR="003E3502">
        <w:t>coat that. I apologise to everybody who endu</w:t>
      </w:r>
      <w:r w:rsidR="00D9282A">
        <w:t>r</w:t>
      </w:r>
      <w:r w:rsidR="003E3502">
        <w:t xml:space="preserve">ed that hardship. We could do a lot better. We have to think in terms of reserve generator capacity. </w:t>
      </w:r>
      <w:r>
        <w:t>That was one of the lessons we learned on</w:t>
      </w:r>
      <w:r w:rsidR="003E3502">
        <w:t xml:space="preserve"> 9 August in the </w:t>
      </w:r>
      <w:r w:rsidR="00D9282A">
        <w:t xml:space="preserve">south-east </w:t>
      </w:r>
      <w:r w:rsidR="003E3502">
        <w:t xml:space="preserve">outages. </w:t>
      </w:r>
    </w:p>
    <w:p w:rsidR="00093602" w:rsidP="001438C2">
      <w:pPr>
        <w:pStyle w:val="Question"/>
      </w:pPr>
      <w:sdt>
        <w:sdtPr>
          <w:alias w:val="Member"/>
          <w:tag w:val="&lt;Member mnisId='4421' dodsId='138157'&gt;"/>
          <w:id w:val="-1386024139"/>
          <w:placeholder>
            <w:docPart w:val="DefaultPlaceholder_-1854013440"/>
          </w:placeholder>
          <w:richText/>
        </w:sdtPr>
        <w:sdtContent>
          <w:r w:rsidRPr="00CD33F1" w:rsidR="00CD33F1">
            <w:rPr>
              <w:b/>
            </w:rPr>
            <w:t>Mhairi Black:</w:t>
          </w:r>
        </w:sdtContent>
      </w:sdt>
      <w:r w:rsidR="00CD33F1">
        <w:t xml:space="preserve"> On a more </w:t>
      </w:r>
      <w:r w:rsidR="003E3502">
        <w:t xml:space="preserve">technical </w:t>
      </w:r>
      <w:r w:rsidR="00CD33F1">
        <w:t xml:space="preserve">point, </w:t>
      </w:r>
      <w:r w:rsidR="003E3502">
        <w:t xml:space="preserve">are </w:t>
      </w:r>
      <w:r w:rsidR="00CD33F1">
        <w:t xml:space="preserve">the Government still on track to publish </w:t>
      </w:r>
      <w:r w:rsidR="00961E95">
        <w:t>their</w:t>
      </w:r>
      <w:r w:rsidR="00CD33F1">
        <w:t xml:space="preserve"> </w:t>
      </w:r>
      <w:r w:rsidR="003E3502">
        <w:t xml:space="preserve">interim report on 3 February, with the full report expected at the end of March? </w:t>
      </w:r>
    </w:p>
    <w:p w:rsidR="00CD33F1" w:rsidP="001438C2">
      <w:pPr>
        <w:pStyle w:val="Answer"/>
      </w:pPr>
      <w:sdt>
        <w:sdtPr>
          <w:alias w:val="Witness"/>
          <w:id w:val="1800329963"/>
          <w:placeholder>
            <w:docPart w:val="DefaultPlaceholder_-1854013440"/>
          </w:placeholder>
          <w:richText/>
        </w:sdtPr>
        <w:sdtContent>
          <w:r w:rsidRPr="00C76A49" w:rsidR="00C76A49">
            <w:rPr>
              <w:b/>
              <w:i/>
            </w:rPr>
            <w:t xml:space="preserve">Mark Prouse: </w:t>
          </w:r>
        </w:sdtContent>
      </w:sdt>
      <w:r>
        <w:t>Yes, the Secretary of State has not had it yet, but</w:t>
      </w:r>
      <w:r w:rsidR="003E3502">
        <w:t xml:space="preserve"> he will be getting it in time. Subject to his approval, we are on track to publish. </w:t>
      </w:r>
    </w:p>
    <w:p w:rsidR="00CD33F1" w:rsidP="001438C2">
      <w:pPr>
        <w:pStyle w:val="Question"/>
      </w:pPr>
      <w:sdt>
        <w:sdtPr>
          <w:alias w:val="Member"/>
          <w:tag w:val="&lt;Member mnisId='4421' dodsId='138157'&gt;"/>
          <w:id w:val="-1415397389"/>
          <w:placeholder>
            <w:docPart w:val="DefaultPlaceholder_-1854013440"/>
          </w:placeholder>
          <w:richText/>
        </w:sdtPr>
        <w:sdtContent>
          <w:r w:rsidRPr="00CD33F1">
            <w:rPr>
              <w:b/>
            </w:rPr>
            <w:t>Mhairi Black:</w:t>
          </w:r>
        </w:sdtContent>
      </w:sdt>
      <w:r>
        <w:t xml:space="preserve"> </w:t>
      </w:r>
      <w:r w:rsidR="00961E95">
        <w:t xml:space="preserve">As </w:t>
      </w:r>
      <w:r w:rsidR="003E3502">
        <w:t>a final question, there has been lots of talk about this, and quite rightly so, over the last few years</w:t>
      </w:r>
      <w:r w:rsidR="00890B11">
        <w:t>. If we look at this through the prism of climate change for a second, is there any concern that, due to climate change, storms like this might happen more regularly or be more likely to happen? Is that a concern for Government? If so, are there plans for investment?</w:t>
      </w:r>
    </w:p>
    <w:p w:rsidR="00890B11" w:rsidP="001438C2">
      <w:pPr>
        <w:pStyle w:val="Answer"/>
      </w:pPr>
      <w:sdt>
        <w:sdtPr>
          <w:alias w:val="Witness"/>
          <w:id w:val="-95017584"/>
          <w:placeholder>
            <w:docPart w:val="DefaultPlaceholder_-1854013440"/>
          </w:placeholder>
          <w:richText/>
        </w:sdtPr>
        <w:sdtContent>
          <w:r w:rsidRPr="003E53CE" w:rsidR="003E53CE">
            <w:rPr>
              <w:b/>
              <w:i/>
            </w:rPr>
            <w:t xml:space="preserve">Kwasi </w:t>
          </w:r>
          <w:r w:rsidR="003C3966">
            <w:rPr>
              <w:b/>
              <w:i/>
            </w:rPr>
            <w:t>Kwarteng:</w:t>
          </w:r>
          <w:r w:rsidRPr="003E53CE" w:rsidR="003E53CE">
            <w:rPr>
              <w:b/>
              <w:i/>
            </w:rPr>
            <w:t xml:space="preserve"> </w:t>
          </w:r>
        </w:sdtContent>
      </w:sdt>
      <w:r>
        <w:t xml:space="preserve">We are very clear about our position on climate change and our commitment to net zero. </w:t>
      </w:r>
      <w:r w:rsidR="00AF0DD5">
        <w:t xml:space="preserve">There </w:t>
      </w:r>
      <w:r>
        <w:t>is quite a degree of consensus in the House</w:t>
      </w:r>
      <w:r w:rsidR="00AF0DD5">
        <w:t xml:space="preserve"> on that</w:t>
      </w:r>
      <w:r>
        <w:t xml:space="preserve">. </w:t>
      </w:r>
      <w:r w:rsidR="00E769D5">
        <w:t>How we deal with that is a matter of political debate.</w:t>
      </w:r>
    </w:p>
    <w:p w:rsidR="00F33626" w:rsidP="001438C2">
      <w:pPr>
        <w:pStyle w:val="Answer"/>
      </w:pPr>
      <w:r>
        <w:t>In my own experience, we had very drastic floods that affected my constituency in 2013</w:t>
      </w:r>
      <w:r>
        <w:noBreakHyphen/>
        <w:t>14. Those were once</w:t>
      </w:r>
      <w:r w:rsidR="00AF0DD5">
        <w:t xml:space="preserve"> </w:t>
      </w:r>
      <w:r>
        <w:t>in</w:t>
      </w:r>
      <w:r w:rsidR="00AF0DD5">
        <w:t xml:space="preserve"> </w:t>
      </w:r>
      <w:r>
        <w:t>20</w:t>
      </w:r>
      <w:r w:rsidR="00AF0DD5">
        <w:t xml:space="preserve"> </w:t>
      </w:r>
      <w:r>
        <w:t xml:space="preserve">year events. We have had storms. As you know, we are discussing one today. We should be prepared for more extreme weather and I have said that. </w:t>
      </w:r>
      <w:r w:rsidR="00C31EB7">
        <w:t xml:space="preserve">That is why we are bringing </w:t>
      </w:r>
      <w:r w:rsidR="00C31EB7">
        <w:t>in legislation</w:t>
      </w:r>
      <w:r>
        <w:t xml:space="preserve">, </w:t>
      </w:r>
      <w:r w:rsidR="00C31EB7">
        <w:t xml:space="preserve">trying to </w:t>
      </w:r>
      <w:r>
        <w:t>enhance our security of energy supply and deal</w:t>
      </w:r>
      <w:r w:rsidR="00C471AA">
        <w:t>ing</w:t>
      </w:r>
      <w:r>
        <w:t xml:space="preserve"> with eventualities as they may arise. We are aware that this is challenging. </w:t>
      </w:r>
    </w:p>
    <w:p w:rsidR="00E769D5" w:rsidP="001438C2">
      <w:pPr>
        <w:pStyle w:val="Question"/>
      </w:pPr>
      <w:sdt>
        <w:sdtPr>
          <w:alias w:val="Member"/>
          <w:tag w:val="&lt;Member mnisId='4421' dodsId='138157'&gt;"/>
          <w:id w:val="2039927482"/>
          <w:placeholder>
            <w:docPart w:val="DefaultPlaceholder_-1854013440"/>
          </w:placeholder>
          <w:richText/>
        </w:sdtPr>
        <w:sdtContent>
          <w:r w:rsidRPr="00F33626" w:rsidR="00F33626">
            <w:rPr>
              <w:b/>
            </w:rPr>
            <w:t>Mhairi Black:</w:t>
          </w:r>
        </w:sdtContent>
      </w:sdt>
      <w:r w:rsidR="00F33626">
        <w:t xml:space="preserve"> Would you say that </w:t>
      </w:r>
      <w:r w:rsidR="00890B11">
        <w:t xml:space="preserve">this </w:t>
      </w:r>
      <w:r w:rsidR="00F33626">
        <w:t>is a serious</w:t>
      </w:r>
      <w:r w:rsidR="00890B11">
        <w:t xml:space="preserve"> consideration of Government? Are you recognising that there is an immediate problem? That storm might have been the worst in 20</w:t>
      </w:r>
      <w:r w:rsidR="00890B11">
        <w:noBreakHyphen/>
        <w:t xml:space="preserve">odd years, but we might be in a position where five years from now we have had another two, for instance. </w:t>
      </w:r>
    </w:p>
    <w:p w:rsidR="00B663BA" w:rsidP="001438C2">
      <w:pPr>
        <w:pStyle w:val="Answer"/>
      </w:pPr>
      <w:sdt>
        <w:sdtPr>
          <w:alias w:val="Witness"/>
          <w:id w:val="978567975"/>
          <w:placeholder>
            <w:docPart w:val="DefaultPlaceholder_-1854013440"/>
          </w:placeholder>
          <w:richText/>
        </w:sdtPr>
        <w:sdtContent>
          <w:r w:rsidRPr="003E53CE" w:rsidR="003E53CE">
            <w:rPr>
              <w:b/>
              <w:i/>
            </w:rPr>
            <w:t xml:space="preserve">Kwasi </w:t>
          </w:r>
          <w:r w:rsidR="003C3966">
            <w:rPr>
              <w:b/>
              <w:i/>
            </w:rPr>
            <w:t>Kwarteng:</w:t>
          </w:r>
          <w:r w:rsidRPr="003E53CE" w:rsidR="003E53CE">
            <w:rPr>
              <w:b/>
              <w:i/>
            </w:rPr>
            <w:t xml:space="preserve"> </w:t>
          </w:r>
        </w:sdtContent>
      </w:sdt>
      <w:r w:rsidR="00890B11">
        <w:t>A</w:t>
      </w:r>
      <w:r>
        <w:t xml:space="preserve">re we in a position of alarm? No, we are not. </w:t>
      </w:r>
      <w:r w:rsidR="00890B11">
        <w:t xml:space="preserve">We have a plan. We have </w:t>
      </w:r>
      <w:r w:rsidRPr="00E70D94" w:rsidR="00890B11">
        <w:rPr>
          <w:rFonts w:cstheme="minorHAnsi"/>
        </w:rPr>
        <w:t>long</w:t>
      </w:r>
      <w:r w:rsidRPr="00E70D94" w:rsidR="00890B11">
        <w:rPr>
          <w:rFonts w:cstheme="minorHAnsi"/>
        </w:rPr>
        <w:noBreakHyphen/>
        <w:t>term</w:t>
      </w:r>
      <w:r w:rsidR="00890B11">
        <w:t xml:space="preserve"> plans in terms of energy resilience, but we are aware that we </w:t>
      </w:r>
      <w:r>
        <w:t xml:space="preserve">have to be </w:t>
      </w:r>
      <w:r w:rsidR="000E00D1">
        <w:t>nimbler</w:t>
      </w:r>
      <w:r>
        <w:t xml:space="preserve"> about dealing with extreme weather events.</w:t>
      </w:r>
    </w:p>
    <w:p w:rsidR="00890B11" w:rsidP="001438C2">
      <w:pPr>
        <w:pStyle w:val="Question"/>
      </w:pPr>
      <w:sdt>
        <w:sdtPr>
          <w:alias w:val="Member"/>
          <w:tag w:val="&lt;Member mnisId='1440' dodsId='25254'&gt;"/>
          <w:id w:val="-1505201378"/>
          <w:placeholder>
            <w:docPart w:val="DefaultPlaceholder_-1854013440"/>
          </w:placeholder>
          <w:richText/>
        </w:sdtPr>
        <w:sdtContent>
          <w:r w:rsidRPr="003D341C" w:rsidR="00B663BA">
            <w:rPr>
              <w:b/>
            </w:rPr>
            <w:t>Chair:</w:t>
          </w:r>
        </w:sdtContent>
      </w:sdt>
      <w:r w:rsidR="00B663BA">
        <w:t xml:space="preserve"> </w:t>
      </w:r>
      <w:r>
        <w:t xml:space="preserve">If I could just expand on that a little, our colleagues on the BEIS Committee also looked at some of the issues and fallout from Storm Arwen. They received evidence from </w:t>
      </w:r>
      <w:r w:rsidR="003D341C">
        <w:t>James</w:t>
      </w:r>
      <w:r>
        <w:t xml:space="preserve"> Richardson from the National Infrastructure Commission</w:t>
      </w:r>
      <w:r w:rsidR="003D341C">
        <w:t xml:space="preserve">. </w:t>
      </w:r>
      <w:r w:rsidR="00D66216">
        <w:t xml:space="preserve">His evidence had </w:t>
      </w:r>
      <w:r>
        <w:t>some very helpful and pertinent advice. He said</w:t>
      </w:r>
      <w:r w:rsidR="003D341C">
        <w:t>, “We will need more investment in resilience, because the pressures on the system from climate change are rising”. Do you recognise these comments? Are you responding to these things?</w:t>
      </w:r>
    </w:p>
    <w:p w:rsidR="00752884" w:rsidP="001438C2">
      <w:pPr>
        <w:pStyle w:val="Answer"/>
      </w:pPr>
      <w:sdt>
        <w:sdtPr>
          <w:alias w:val="Witness"/>
          <w:id w:val="436341677"/>
          <w:placeholder>
            <w:docPart w:val="DefaultPlaceholder_-1854013440"/>
          </w:placeholder>
          <w:richText/>
        </w:sdtPr>
        <w:sdtContent>
          <w:r w:rsidRPr="003E53CE" w:rsidR="003E53CE">
            <w:rPr>
              <w:b/>
              <w:i/>
            </w:rPr>
            <w:t xml:space="preserve">Kwasi </w:t>
          </w:r>
          <w:r w:rsidR="003C3966">
            <w:rPr>
              <w:b/>
              <w:i/>
            </w:rPr>
            <w:t>Kwarteng:</w:t>
          </w:r>
          <w:r w:rsidRPr="003E53CE" w:rsidR="003E53CE">
            <w:rPr>
              <w:b/>
              <w:i/>
            </w:rPr>
            <w:t xml:space="preserve"> </w:t>
          </w:r>
        </w:sdtContent>
      </w:sdt>
      <w:r w:rsidR="00EE22D3">
        <w:t>Yes, we are.</w:t>
      </w:r>
      <w:r w:rsidR="003D341C">
        <w:t xml:space="preserve"> I have mentioned the Nuclear </w:t>
      </w:r>
      <w:r w:rsidR="00D66216">
        <w:t>Energy (</w:t>
      </w:r>
      <w:r w:rsidR="003D341C">
        <w:t>Financing</w:t>
      </w:r>
      <w:r w:rsidR="00D66216">
        <w:t>)</w:t>
      </w:r>
      <w:r w:rsidR="003D341C">
        <w:t xml:space="preserve"> Bill, which we passed without any controversy. The House divided, but these were large majorities with cross</w:t>
      </w:r>
      <w:r w:rsidR="003D341C">
        <w:noBreakHyphen/>
        <w:t xml:space="preserve">party support. That is going to secure more baseload. We have upped </w:t>
      </w:r>
      <w:r w:rsidR="004F3C1F">
        <w:t>our ambitions in offshore wind, so we are</w:t>
      </w:r>
      <w:r w:rsidR="003D341C">
        <w:t xml:space="preserve"> trying to get a diversity of power generation. </w:t>
      </w:r>
      <w:r w:rsidR="004F3C1F">
        <w:t xml:space="preserve">We are looking at an </w:t>
      </w:r>
      <w:r w:rsidR="003D341C">
        <w:t xml:space="preserve">Energy Bill </w:t>
      </w:r>
      <w:r w:rsidR="004F3C1F">
        <w:t>that will enhance our resilience</w:t>
      </w:r>
      <w:r w:rsidR="003D341C">
        <w:t xml:space="preserve"> and the decarbonisation effort certainly across the power</w:t>
      </w:r>
      <w:r w:rsidR="00D66216">
        <w:t xml:space="preserve"> </w:t>
      </w:r>
      <w:r w:rsidR="003D341C">
        <w:t xml:space="preserve">generation sector. All of this is about the </w:t>
      </w:r>
      <w:r w:rsidRPr="007B0A97" w:rsidR="003D341C">
        <w:rPr>
          <w:rFonts w:cs="Arial"/>
        </w:rPr>
        <w:t>net</w:t>
      </w:r>
      <w:r w:rsidRPr="007B0A97" w:rsidR="003D341C">
        <w:rPr>
          <w:rFonts w:cs="Arial"/>
        </w:rPr>
        <w:noBreakHyphen/>
        <w:t>zero</w:t>
      </w:r>
      <w:r w:rsidR="003D341C">
        <w:t xml:space="preserve"> target.</w:t>
      </w:r>
    </w:p>
    <w:p w:rsidR="003D341C" w:rsidP="001438C2">
      <w:pPr>
        <w:pStyle w:val="Answer"/>
      </w:pPr>
      <w:r>
        <w:t xml:space="preserve">I am not saying that you are suggesting anything different, but we are fully aware of the challenge of climate change. </w:t>
      </w:r>
    </w:p>
    <w:p w:rsidR="00EE22D3" w:rsidP="001438C2">
      <w:pPr>
        <w:pStyle w:val="Question"/>
      </w:pPr>
      <w:sdt>
        <w:sdtPr>
          <w:alias w:val="Member"/>
          <w:tag w:val="&lt;Member mnisId='1440' dodsId='25254'&gt;"/>
          <w:id w:val="385308732"/>
          <w:placeholder>
            <w:docPart w:val="DefaultPlaceholder_-1854013440"/>
          </w:placeholder>
          <w:richText/>
        </w:sdtPr>
        <w:sdtContent>
          <w:r w:rsidRPr="00752884" w:rsidR="00752884">
            <w:rPr>
              <w:b/>
            </w:rPr>
            <w:t>Chair:</w:t>
          </w:r>
        </w:sdtContent>
      </w:sdt>
      <w:r w:rsidR="00752884">
        <w:t xml:space="preserve"> </w:t>
      </w:r>
      <w:r w:rsidR="003D341C">
        <w:t>G</w:t>
      </w:r>
      <w:r w:rsidR="00752884">
        <w:t>iven th</w:t>
      </w:r>
      <w:r w:rsidR="003D341C">
        <w:t>at we are looking at Storm Arwen, is this now a little more urgent after what we have experienced?</w:t>
      </w:r>
    </w:p>
    <w:p w:rsidR="004F3A3C" w:rsidP="001438C2">
      <w:pPr>
        <w:pStyle w:val="Answer"/>
      </w:pPr>
      <w:sdt>
        <w:sdtPr>
          <w:alias w:val="Witness"/>
          <w:id w:val="-1875996244"/>
          <w:placeholder>
            <w:docPart w:val="DefaultPlaceholder_-1854013440"/>
          </w:placeholder>
          <w:richText/>
        </w:sdtPr>
        <w:sdtContent>
          <w:r w:rsidRPr="003E53CE" w:rsidR="003E53CE">
            <w:rPr>
              <w:b/>
              <w:i/>
            </w:rPr>
            <w:t xml:space="preserve">Kwasi </w:t>
          </w:r>
          <w:r w:rsidR="003C3966">
            <w:rPr>
              <w:b/>
              <w:i/>
            </w:rPr>
            <w:t>Kwarteng:</w:t>
          </w:r>
          <w:r w:rsidRPr="003E53CE" w:rsidR="003E53CE">
            <w:rPr>
              <w:b/>
              <w:i/>
            </w:rPr>
            <w:t xml:space="preserve"> </w:t>
          </w:r>
        </w:sdtContent>
      </w:sdt>
      <w:r w:rsidR="003D341C">
        <w:t xml:space="preserve">It has always been urgent. I was very upset to </w:t>
      </w:r>
      <w:r w:rsidR="00D66216">
        <w:t xml:space="preserve">see </w:t>
      </w:r>
      <w:r w:rsidR="003D341C">
        <w:t>the storm, but</w:t>
      </w:r>
      <w:r>
        <w:t xml:space="preserve"> it was a very timely </w:t>
      </w:r>
      <w:r w:rsidR="003D341C">
        <w:t xml:space="preserve">and </w:t>
      </w:r>
      <w:r>
        <w:t>tough reminder</w:t>
      </w:r>
      <w:r w:rsidR="003D341C">
        <w:t xml:space="preserve"> that we need to get on with this. I am very keen to push the decarbonisation programme. </w:t>
      </w:r>
    </w:p>
    <w:p w:rsidR="003D341C" w:rsidP="001438C2">
      <w:pPr>
        <w:pStyle w:val="Question"/>
      </w:pPr>
      <w:sdt>
        <w:sdtPr>
          <w:alias w:val="Member"/>
          <w:tag w:val="&lt;Member mnisId='4601' dodsId='148003'&gt;"/>
          <w:id w:val="515665133"/>
          <w:placeholder>
            <w:docPart w:val="DefaultPlaceholder_-1854013440"/>
          </w:placeholder>
          <w:richText/>
        </w:sdtPr>
        <w:sdtContent>
          <w:r w:rsidRPr="004F3A3C" w:rsidR="004F3A3C">
            <w:rPr>
              <w:b/>
            </w:rPr>
            <w:t>Andrew Bowie:</w:t>
          </w:r>
        </w:sdtContent>
      </w:sdt>
      <w:r>
        <w:t xml:space="preserve"> I have a very brief question, </w:t>
      </w:r>
      <w:r w:rsidR="004F3A3C">
        <w:t>Secretary of State</w:t>
      </w:r>
      <w:r>
        <w:t xml:space="preserve">. Given that we are talking about resilience and the need to adapt how we react to the changing climate and the more extreme weather patterns we are seeing, is there a case </w:t>
      </w:r>
      <w:r w:rsidR="004B0289">
        <w:t xml:space="preserve">to be made </w:t>
      </w:r>
      <w:r>
        <w:t>for a cross</w:t>
      </w:r>
      <w:r>
        <w:noBreakHyphen/>
        <w:t xml:space="preserve">Government </w:t>
      </w:r>
      <w:r w:rsidR="004B0289">
        <w:t xml:space="preserve">multi-departmental </w:t>
      </w:r>
      <w:r>
        <w:t xml:space="preserve">review into resilience to deal with the situation? </w:t>
      </w:r>
      <w:r w:rsidR="00D64A38">
        <w:t xml:space="preserve">Already today we have talked about your own </w:t>
      </w:r>
      <w:r>
        <w:t>D</w:t>
      </w:r>
      <w:r w:rsidR="00D64A38">
        <w:t>epartment’s role in dealing with</w:t>
      </w:r>
      <w:r>
        <w:t xml:space="preserve"> things to do with energy supply; we have talked about DCMS and the telecommunications network. When inclement weather led to the tragic incident on the railway in my constituency just outside Stonehaven last year, </w:t>
      </w:r>
      <w:r w:rsidR="00AC4002">
        <w:t xml:space="preserve">the Department for Transport looked at how </w:t>
      </w:r>
      <w:r w:rsidR="004B0289">
        <w:t>it</w:t>
      </w:r>
      <w:r w:rsidR="00AC4002">
        <w:t xml:space="preserve"> </w:t>
      </w:r>
      <w:r w:rsidR="004B0289">
        <w:t xml:space="preserve">reacted </w:t>
      </w:r>
      <w:r w:rsidR="00AC4002">
        <w:t>to that.</w:t>
      </w:r>
    </w:p>
    <w:p w:rsidR="004F3A3C" w:rsidP="001438C2">
      <w:pPr>
        <w:pStyle w:val="Question"/>
        <w:numPr>
          <w:ilvl w:val="0"/>
          <w:numId w:val="0"/>
        </w:numPr>
        <w:ind w:left="794"/>
      </w:pPr>
      <w:r>
        <w:t xml:space="preserve">Should there </w:t>
      </w:r>
      <w:r w:rsidR="00C22C43">
        <w:t>be a pan</w:t>
      </w:r>
      <w:r>
        <w:noBreakHyphen/>
        <w:t>g</w:t>
      </w:r>
      <w:r w:rsidR="00C22C43">
        <w:t>overnmental review</w:t>
      </w:r>
      <w:r w:rsidR="00AC4002">
        <w:t xml:space="preserve"> as to whether we have the resilience required, as a country, to deal with these more regular but more extreme weather events, which have such damaging consequences?</w:t>
      </w:r>
    </w:p>
    <w:p w:rsidR="00AC4002" w:rsidP="001438C2">
      <w:pPr>
        <w:pStyle w:val="Answer"/>
      </w:pPr>
      <w:sdt>
        <w:sdtPr>
          <w:alias w:val="Witness"/>
          <w:id w:val="-1633475991"/>
          <w:placeholder>
            <w:docPart w:val="DefaultPlaceholder_-1854013440"/>
          </w:placeholder>
          <w:richText/>
        </w:sdtPr>
        <w:sdtContent>
          <w:r w:rsidRPr="003E53CE" w:rsidR="003E53CE">
            <w:rPr>
              <w:b/>
              <w:i/>
            </w:rPr>
            <w:t xml:space="preserve">Kwasi </w:t>
          </w:r>
          <w:r w:rsidR="003C3966">
            <w:rPr>
              <w:b/>
              <w:i/>
            </w:rPr>
            <w:t>Kwarteng:</w:t>
          </w:r>
          <w:r w:rsidRPr="003E53CE" w:rsidR="003E53CE">
            <w:rPr>
              <w:b/>
              <w:i/>
            </w:rPr>
            <w:t xml:space="preserve"> </w:t>
          </w:r>
        </w:sdtContent>
      </w:sdt>
      <w:r>
        <w:t xml:space="preserve">This is </w:t>
      </w:r>
      <w:r w:rsidR="007334D2">
        <w:t>a top</w:t>
      </w:r>
      <w:r>
        <w:noBreakHyphen/>
      </w:r>
      <w:r w:rsidR="007334D2">
        <w:t>line answer to your question</w:t>
      </w:r>
      <w:r>
        <w:t xml:space="preserve">, but all I can say is that as a consequence of the </w:t>
      </w:r>
      <w:r w:rsidRPr="007B0A97">
        <w:rPr>
          <w:rFonts w:cs="Arial"/>
        </w:rPr>
        <w:t>net</w:t>
      </w:r>
      <w:r w:rsidRPr="007B0A97">
        <w:rPr>
          <w:rFonts w:cs="Arial"/>
        </w:rPr>
        <w:noBreakHyphen/>
        <w:t>zero</w:t>
      </w:r>
      <w:r>
        <w:t xml:space="preserve"> challenge—do not forget that many of you were in the House when we passed that legislation; it was only in the summer of 2019—we have been working much more across Government. </w:t>
      </w:r>
      <w:r w:rsidR="002816BE">
        <w:t xml:space="preserve">One of the first recommendations of the CCC was to have a </w:t>
      </w:r>
      <w:r>
        <w:t>Cabinet sub</w:t>
      </w:r>
      <w:r>
        <w:noBreakHyphen/>
        <w:t>committee to look at net zero. We implemented that. That kicked off at the beginning of 2020, and I have attended all the meetings of that sub</w:t>
      </w:r>
      <w:r>
        <w:noBreakHyphen/>
        <w:t>committee. We also have the Climate Action Implementation Committee</w:t>
      </w:r>
      <w:r>
        <w:rPr>
          <w:rFonts w:cs="Times New Roman"/>
        </w:rPr>
        <w:t xml:space="preserve">. Again, that is a </w:t>
      </w:r>
      <w:r w:rsidR="00A16453">
        <w:t>cross</w:t>
      </w:r>
      <w:r>
        <w:noBreakHyphen/>
      </w:r>
      <w:r w:rsidR="00A16453">
        <w:t xml:space="preserve">Whitehall </w:t>
      </w:r>
      <w:r>
        <w:t>sub</w:t>
      </w:r>
      <w:r>
        <w:noBreakHyphen/>
        <w:t>committee.</w:t>
      </w:r>
    </w:p>
    <w:p w:rsidR="00561F16" w:rsidP="001438C2">
      <w:pPr>
        <w:pStyle w:val="Answer"/>
      </w:pPr>
      <w:r>
        <w:t xml:space="preserve">Net zero has forced us, as a Government, to think much more across the silos of Whitehall. </w:t>
      </w:r>
      <w:r>
        <w:t xml:space="preserve">Of course, when we talk about </w:t>
      </w:r>
      <w:r>
        <w:t xml:space="preserve">net zero, </w:t>
      </w:r>
      <w:r>
        <w:t xml:space="preserve">we talk about energy </w:t>
      </w:r>
      <w:r>
        <w:t xml:space="preserve">resilience. </w:t>
      </w:r>
    </w:p>
    <w:p w:rsidR="007334D2" w:rsidP="001438C2">
      <w:pPr>
        <w:pStyle w:val="Question"/>
      </w:pPr>
      <w:sdt>
        <w:sdtPr>
          <w:alias w:val="Member"/>
          <w:tag w:val="&lt;Member mnisId='4627' dodsId='64597'&gt;"/>
          <w:id w:val="1163278775"/>
          <w:placeholder>
            <w:docPart w:val="DefaultPlaceholder_-1854013440"/>
          </w:placeholder>
          <w:richText/>
        </w:sdtPr>
        <w:sdtContent>
          <w:r w:rsidRPr="00561F16" w:rsidR="00561F16">
            <w:rPr>
              <w:b/>
            </w:rPr>
            <w:t>Douglas Ross:</w:t>
          </w:r>
        </w:sdtContent>
      </w:sdt>
      <w:r w:rsidR="00561F16">
        <w:t xml:space="preserve"> </w:t>
      </w:r>
      <w:r w:rsidR="00AC4002">
        <w:t xml:space="preserve">Good afternoon, Secretary of State and Mr Prouse. Thank you for coming. I just want to pick up on a few points that have already been raised today. </w:t>
      </w:r>
      <w:r w:rsidR="00561F16">
        <w:t>The Chair mentioned COBRA, but in your response</w:t>
      </w:r>
      <w:r w:rsidR="00AC4002">
        <w:t xml:space="preserve"> you spoke about how quickly you got people together and started having discussions. Is there anything that would have been done differently if you had assembled COBRA? </w:t>
      </w:r>
    </w:p>
    <w:p w:rsidR="00561F16" w:rsidP="001438C2">
      <w:pPr>
        <w:pStyle w:val="Answer"/>
      </w:pPr>
      <w:sdt>
        <w:sdtPr>
          <w:alias w:val="Witness"/>
          <w:id w:val="1829014284"/>
          <w:placeholder>
            <w:docPart w:val="DefaultPlaceholder_-1854013440"/>
          </w:placeholder>
          <w:richText/>
        </w:sdtPr>
        <w:sdtContent>
          <w:r w:rsidRPr="003E53CE" w:rsidR="003E53CE">
            <w:rPr>
              <w:b/>
              <w:i/>
            </w:rPr>
            <w:t xml:space="preserve">Kwasi </w:t>
          </w:r>
          <w:r w:rsidR="003C3966">
            <w:rPr>
              <w:b/>
              <w:i/>
            </w:rPr>
            <w:t>Kwarteng:</w:t>
          </w:r>
          <w:r w:rsidRPr="003E53CE" w:rsidR="003E53CE">
            <w:rPr>
              <w:b/>
              <w:i/>
            </w:rPr>
            <w:t xml:space="preserve"> </w:t>
          </w:r>
        </w:sdtContent>
      </w:sdt>
      <w:r w:rsidR="00AC4002">
        <w:t xml:space="preserve">No, </w:t>
      </w:r>
      <w:r>
        <w:t xml:space="preserve">I do not think so. </w:t>
      </w:r>
      <w:r w:rsidR="00AC4002">
        <w:t xml:space="preserve">COBRA </w:t>
      </w:r>
      <w:r w:rsidR="004B0289">
        <w:t>has</w:t>
      </w:r>
      <w:r w:rsidR="00AC4002">
        <w:t xml:space="preserve"> a certain resonance</w:t>
      </w:r>
      <w:r w:rsidR="004B0289">
        <w:t>.</w:t>
      </w:r>
    </w:p>
    <w:p w:rsidR="00561F16" w:rsidP="001438C2">
      <w:pPr>
        <w:pStyle w:val="Question"/>
      </w:pPr>
      <w:sdt>
        <w:sdtPr>
          <w:alias w:val="Member"/>
          <w:tag w:val="&lt;Member mnisId='4627' dodsId='64597'&gt;"/>
          <w:id w:val="-133961155"/>
          <w:placeholder>
            <w:docPart w:val="DefaultPlaceholder_-1854013440"/>
          </w:placeholder>
          <w:richText/>
        </w:sdtPr>
        <w:sdtContent>
          <w:r w:rsidRPr="00561F16">
            <w:rPr>
              <w:b/>
            </w:rPr>
            <w:t>Douglas Ross:</w:t>
          </w:r>
        </w:sdtContent>
      </w:sdt>
      <w:r>
        <w:t xml:space="preserve"> </w:t>
      </w:r>
      <w:r w:rsidR="00AC4002">
        <w:t xml:space="preserve">It does not change the decisions made or the people who can come in and give you advice. </w:t>
      </w:r>
    </w:p>
    <w:p w:rsidR="00336EC5" w:rsidP="001438C2">
      <w:pPr>
        <w:pStyle w:val="Answer"/>
      </w:pPr>
      <w:sdt>
        <w:sdtPr>
          <w:alias w:val="Witness"/>
          <w:id w:val="1803575835"/>
          <w:placeholder>
            <w:docPart w:val="DefaultPlaceholder_-1854013440"/>
          </w:placeholder>
          <w:richText/>
        </w:sdtPr>
        <w:sdtContent>
          <w:r w:rsidRPr="003E53CE" w:rsidR="003E53CE">
            <w:rPr>
              <w:b/>
              <w:i/>
            </w:rPr>
            <w:t xml:space="preserve">Kwasi </w:t>
          </w:r>
          <w:r w:rsidR="003C3966">
            <w:rPr>
              <w:b/>
              <w:i/>
            </w:rPr>
            <w:t>Kwarteng:</w:t>
          </w:r>
          <w:r w:rsidRPr="003E53CE" w:rsidR="003E53CE">
            <w:rPr>
              <w:b/>
              <w:i/>
            </w:rPr>
            <w:t xml:space="preserve"> </w:t>
          </w:r>
        </w:sdtContent>
      </w:sdt>
      <w:r w:rsidR="00AC4002">
        <w:t xml:space="preserve">No, I do not think so. </w:t>
      </w:r>
      <w:r w:rsidR="00561F16">
        <w:t xml:space="preserve">Just for the record, I spoke to the Prime Minister on an active basis </w:t>
      </w:r>
      <w:r w:rsidR="00AC4002">
        <w:t xml:space="preserve">about </w:t>
      </w:r>
      <w:r w:rsidR="00561F16">
        <w:t xml:space="preserve">this. </w:t>
      </w:r>
      <w:r w:rsidR="00AC4002">
        <w:t>He took a direct interest. I also spoke to colleagues in the Cabinet Office. We were co</w:t>
      </w:r>
      <w:r w:rsidR="00AC4002">
        <w:noBreakHyphen/>
        <w:t xml:space="preserve">ordinating and discussing things across Government in such </w:t>
      </w:r>
      <w:r w:rsidR="004B0289">
        <w:t xml:space="preserve">a </w:t>
      </w:r>
      <w:r w:rsidR="00AC4002">
        <w:t>way that</w:t>
      </w:r>
      <w:r w:rsidR="00C110C8">
        <w:t xml:space="preserve"> </w:t>
      </w:r>
      <w:r w:rsidR="00AC4002">
        <w:t>it would not have made much difference</w:t>
      </w:r>
      <w:r w:rsidRPr="00C110C8" w:rsidR="00C110C8">
        <w:t xml:space="preserve"> </w:t>
      </w:r>
      <w:r w:rsidR="00C110C8">
        <w:t>if we had had COBRA</w:t>
      </w:r>
      <w:r w:rsidR="00AC4002">
        <w:t xml:space="preserve">. </w:t>
      </w:r>
    </w:p>
    <w:p w:rsidR="00561F16" w:rsidP="001438C2">
      <w:pPr>
        <w:pStyle w:val="Question"/>
      </w:pPr>
      <w:sdt>
        <w:sdtPr>
          <w:alias w:val="Member"/>
          <w:tag w:val="&lt;Member mnisId='4627' dodsId='64597'&gt;"/>
          <w:id w:val="-1928179908"/>
          <w:placeholder>
            <w:docPart w:val="DefaultPlaceholder_-1854013440"/>
          </w:placeholder>
          <w:richText/>
        </w:sdtPr>
        <w:sdtContent>
          <w:r w:rsidRPr="00336EC5" w:rsidR="00336EC5">
            <w:rPr>
              <w:b/>
            </w:rPr>
            <w:t>Douglas Ross:</w:t>
          </w:r>
        </w:sdtContent>
      </w:sdt>
      <w:r w:rsidR="00336EC5">
        <w:t xml:space="preserve"> </w:t>
      </w:r>
      <w:r w:rsidR="00C110C8">
        <w:t xml:space="preserve">You and Mr Prouse were talking about information, communication and maybe timescales that were overambitious. That certainly came through in our questioning of the previous panel. We spoke to energy companies and Aberdeenshire Council. At </w:t>
      </w:r>
      <w:r w:rsidR="00FE6767">
        <w:t>what point did you start to have concerns?</w:t>
      </w:r>
      <w:r w:rsidR="00C110C8">
        <w:t xml:space="preserve"> Is it just looking back now or was it day </w:t>
      </w:r>
      <w:r w:rsidR="001438C2">
        <w:t>two</w:t>
      </w:r>
      <w:r w:rsidR="00C110C8">
        <w:t xml:space="preserve">, day </w:t>
      </w:r>
      <w:r w:rsidR="001438C2">
        <w:t>four</w:t>
      </w:r>
      <w:r w:rsidR="00C110C8">
        <w:t xml:space="preserve"> or day </w:t>
      </w:r>
      <w:r w:rsidR="001438C2">
        <w:t>six</w:t>
      </w:r>
      <w:r w:rsidR="00C110C8">
        <w:t xml:space="preserve">? </w:t>
      </w:r>
    </w:p>
    <w:p w:rsidR="00C110C8" w:rsidP="001438C2">
      <w:pPr>
        <w:pStyle w:val="Answer"/>
      </w:pPr>
      <w:sdt>
        <w:sdtPr>
          <w:alias w:val="Witness"/>
          <w:id w:val="-692004303"/>
          <w:placeholder>
            <w:docPart w:val="DefaultPlaceholder_-1854013440"/>
          </w:placeholder>
          <w:richText/>
        </w:sdtPr>
        <w:sdtContent>
          <w:r w:rsidRPr="003E53CE" w:rsidR="003E53CE">
            <w:rPr>
              <w:b/>
              <w:i/>
            </w:rPr>
            <w:t xml:space="preserve">Kwasi </w:t>
          </w:r>
          <w:r w:rsidR="003C3966">
            <w:rPr>
              <w:b/>
              <w:i/>
            </w:rPr>
            <w:t>Kwarteng:</w:t>
          </w:r>
          <w:r w:rsidRPr="003E53CE" w:rsidR="003E53CE">
            <w:rPr>
              <w:b/>
              <w:i/>
            </w:rPr>
            <w:t xml:space="preserve"> </w:t>
          </w:r>
        </w:sdtContent>
      </w:sdt>
      <w:r w:rsidR="00FE6767">
        <w:t xml:space="preserve">No, it was at the time. </w:t>
      </w:r>
      <w:r>
        <w:t>As I remember—I have a timeline here—t</w:t>
      </w:r>
      <w:r w:rsidR="00FE6767">
        <w:t>he storm</w:t>
      </w:r>
      <w:r>
        <w:t xml:space="preserve"> </w:t>
      </w:r>
      <w:r w:rsidR="00FE6767">
        <w:t xml:space="preserve">was over the weekend, </w:t>
      </w:r>
      <w:r>
        <w:t xml:space="preserve">the </w:t>
      </w:r>
      <w:r w:rsidR="00FE6767">
        <w:t xml:space="preserve">Friday and </w:t>
      </w:r>
      <w:r>
        <w:t xml:space="preserve">the </w:t>
      </w:r>
      <w:r w:rsidR="00FE6767">
        <w:t xml:space="preserve">Saturday. </w:t>
      </w:r>
      <w:r>
        <w:t xml:space="preserve">On the Monday, which is the immediate day we were back, we were essentially looking at the evidence. </w:t>
      </w:r>
      <w:r w:rsidR="00FE6767">
        <w:t xml:space="preserve">On the Tuesday, I spoke to </w:t>
      </w:r>
      <w:r w:rsidR="004427AD">
        <w:t xml:space="preserve">parliamentary </w:t>
      </w:r>
      <w:r w:rsidR="00FE6767">
        <w:t xml:space="preserve">colleagues who were in the </w:t>
      </w:r>
      <w:r w:rsidR="004427AD">
        <w:t xml:space="preserve">north </w:t>
      </w:r>
      <w:r w:rsidR="00FE6767">
        <w:t>of England.</w:t>
      </w:r>
    </w:p>
    <w:p w:rsidR="00AD5053" w:rsidP="001438C2">
      <w:pPr>
        <w:pStyle w:val="Answer"/>
      </w:pPr>
      <w:r>
        <w:t xml:space="preserve">This is exactly how a </w:t>
      </w:r>
      <w:r w:rsidR="00C110C8">
        <w:t xml:space="preserve">Parliament should </w:t>
      </w:r>
      <w:r>
        <w:t>function.</w:t>
      </w:r>
      <w:r w:rsidR="00C110C8">
        <w:t xml:space="preserve"> After looking at their constituents and seeing their need, MPs spoke directly to m</w:t>
      </w:r>
      <w:r w:rsidR="004427AD">
        <w:t>e</w:t>
      </w:r>
      <w:r w:rsidR="00C110C8">
        <w:t xml:space="preserve"> as the Secretary of State responsible. An MP literally came to my </w:t>
      </w:r>
      <w:r w:rsidR="004427AD">
        <w:t xml:space="preserve">parliamentary </w:t>
      </w:r>
      <w:r w:rsidR="00C110C8">
        <w:t>office and said, “We have a real issue here”. I made a few phone calls and</w:t>
      </w:r>
      <w:r w:rsidR="004427AD">
        <w:t>,</w:t>
      </w:r>
      <w:r w:rsidR="00C110C8">
        <w:t xml:space="preserve"> a</w:t>
      </w:r>
      <w:r>
        <w:t>s a consequence of that</w:t>
      </w:r>
      <w:r w:rsidR="004427AD">
        <w:t>,</w:t>
      </w:r>
      <w:r>
        <w:t xml:space="preserve"> there was a</w:t>
      </w:r>
      <w:r w:rsidR="00C110C8">
        <w:t xml:space="preserve"> UQ and we put in for a statement.</w:t>
      </w:r>
      <w:r w:rsidR="00623240">
        <w:t xml:space="preserve"> </w:t>
      </w:r>
      <w:r w:rsidR="00C110C8">
        <w:t xml:space="preserve">Parliament </w:t>
      </w:r>
      <w:r w:rsidR="00DF3303">
        <w:t xml:space="preserve">is </w:t>
      </w:r>
      <w:r w:rsidR="00C110C8">
        <w:t>at its best</w:t>
      </w:r>
      <w:r w:rsidR="00DF3303">
        <w:t xml:space="preserve"> when </w:t>
      </w:r>
      <w:r w:rsidR="00C110C8">
        <w:t>MPs are on the ground</w:t>
      </w:r>
      <w:r w:rsidR="00DF3303">
        <w:t xml:space="preserve">, </w:t>
      </w:r>
      <w:r w:rsidR="00C110C8">
        <w:t>represent</w:t>
      </w:r>
      <w:r w:rsidR="00DF3303">
        <w:t xml:space="preserve">ing </w:t>
      </w:r>
      <w:r w:rsidR="00C110C8">
        <w:t>their constituents and appeal</w:t>
      </w:r>
      <w:r w:rsidR="00DF3303">
        <w:t xml:space="preserve">ing </w:t>
      </w:r>
      <w:r w:rsidR="00C110C8">
        <w:t>directly to Ministers</w:t>
      </w:r>
      <w:r w:rsidR="00DF3303">
        <w:t xml:space="preserve">. Then Ministers can respond through statements in the House and by convening the DNOs, as I did on the Tuesday evening. </w:t>
      </w:r>
      <w:r>
        <w:t xml:space="preserve">We got </w:t>
      </w:r>
      <w:r w:rsidR="00C110C8">
        <w:t>M</w:t>
      </w:r>
      <w:r>
        <w:t>inisters visiting and seeing for themselves what the damage was. That was all within a few days.</w:t>
      </w:r>
      <w:r w:rsidR="00DF3303">
        <w:t xml:space="preserve"> Yes, we could have done things a bit </w:t>
      </w:r>
      <w:r w:rsidR="004427AD">
        <w:t>more quickly</w:t>
      </w:r>
      <w:r w:rsidR="00DF3303">
        <w:t xml:space="preserve">, but </w:t>
      </w:r>
      <w:r w:rsidR="004427AD">
        <w:t xml:space="preserve">I think </w:t>
      </w:r>
      <w:r w:rsidR="00DF3303">
        <w:t xml:space="preserve">the response was reasonable. </w:t>
      </w:r>
    </w:p>
    <w:p w:rsidR="00FE6767" w:rsidP="001438C2">
      <w:pPr>
        <w:pStyle w:val="Question"/>
      </w:pPr>
      <w:sdt>
        <w:sdtPr>
          <w:alias w:val="Member"/>
          <w:tag w:val="&lt;Member mnisId='4627' dodsId='64597'&gt;"/>
          <w:id w:val="-148213487"/>
          <w:placeholder>
            <w:docPart w:val="DefaultPlaceholder_-1854013440"/>
          </w:placeholder>
          <w:richText/>
        </w:sdtPr>
        <w:sdtContent>
          <w:r w:rsidRPr="00AD5053" w:rsidR="00AD5053">
            <w:rPr>
              <w:b/>
            </w:rPr>
            <w:t>Douglas Ross:</w:t>
          </w:r>
        </w:sdtContent>
      </w:sdt>
      <w:r w:rsidR="00AD5053">
        <w:t xml:space="preserve"> You have understandably </w:t>
      </w:r>
      <w:r w:rsidR="00DF3303">
        <w:t xml:space="preserve">mentioned a lot about energy supplies and electricity being off. Our previous panel also had Scottish Water. Did constituents being without water come under your remit or is that Defra? Did you deal with it? Some of the water was off because they did not have electricity getting to the pumping stations. </w:t>
      </w:r>
    </w:p>
    <w:p w:rsidR="002E5270" w:rsidP="001438C2">
      <w:pPr>
        <w:pStyle w:val="Answer"/>
      </w:pPr>
      <w:sdt>
        <w:sdtPr>
          <w:alias w:val="Witness"/>
          <w:id w:val="952374078"/>
          <w:placeholder>
            <w:docPart w:val="DefaultPlaceholder_-1854013440"/>
          </w:placeholder>
          <w:richText/>
        </w:sdtPr>
        <w:sdtContent>
          <w:r w:rsidRPr="003E53CE" w:rsidR="003E53CE">
            <w:rPr>
              <w:b/>
              <w:i/>
            </w:rPr>
            <w:t xml:space="preserve">Kwasi </w:t>
          </w:r>
          <w:r w:rsidR="003C3966">
            <w:rPr>
              <w:b/>
              <w:i/>
            </w:rPr>
            <w:t>Kwarteng:</w:t>
          </w:r>
          <w:r w:rsidRPr="003E53CE" w:rsidR="003E53CE">
            <w:rPr>
              <w:b/>
              <w:i/>
            </w:rPr>
            <w:t xml:space="preserve"> </w:t>
          </w:r>
        </w:sdtContent>
      </w:sdt>
      <w:r w:rsidR="00987989">
        <w:t xml:space="preserve">It is all integrated, but of course the nature of Government is that different </w:t>
      </w:r>
      <w:r w:rsidR="00DF3303">
        <w:t>D</w:t>
      </w:r>
      <w:r w:rsidR="00987989">
        <w:t>epartments have different responsibilities.</w:t>
      </w:r>
      <w:r w:rsidR="00DF3303">
        <w:t xml:space="preserve"> Ofwat is clearly a Defra responsibility. Ofgem, in terms of the power generation, is a BEIS responsibility. It is an artificial distinction, like lots of things in life, but in terms of Government that is how it would be structured. </w:t>
      </w:r>
    </w:p>
    <w:p w:rsidR="00987989" w:rsidP="001438C2">
      <w:pPr>
        <w:pStyle w:val="Question"/>
      </w:pPr>
      <w:sdt>
        <w:sdtPr>
          <w:alias w:val="Member"/>
          <w:tag w:val="&lt;Member mnisId='4627' dodsId='64597'&gt;"/>
          <w:id w:val="1075398548"/>
          <w:placeholder>
            <w:docPart w:val="DefaultPlaceholder_-1854013440"/>
          </w:placeholder>
          <w:richText/>
        </w:sdtPr>
        <w:sdtContent>
          <w:r w:rsidRPr="002E5270" w:rsidR="002E5270">
            <w:rPr>
              <w:b/>
            </w:rPr>
            <w:t>Douglas Ross:</w:t>
          </w:r>
        </w:sdtContent>
      </w:sdt>
      <w:r w:rsidR="002E5270">
        <w:t xml:space="preserve"> Finally, you said in response to Sally</w:t>
      </w:r>
      <w:r w:rsidR="00DF3303">
        <w:noBreakHyphen/>
      </w:r>
      <w:r w:rsidR="002E5270">
        <w:t xml:space="preserve">Ann Hart that you want to build a </w:t>
      </w:r>
      <w:r w:rsidR="005501C6">
        <w:t xml:space="preserve">more </w:t>
      </w:r>
      <w:r w:rsidR="002E5270">
        <w:t xml:space="preserve">resilient system. </w:t>
      </w:r>
      <w:r w:rsidR="00DF3303">
        <w:t>What are your thoughts about underground cabling and the cost that would be involved?</w:t>
      </w:r>
    </w:p>
    <w:p w:rsidR="002E5270" w:rsidP="001438C2">
      <w:pPr>
        <w:pStyle w:val="Answer"/>
      </w:pPr>
      <w:sdt>
        <w:sdtPr>
          <w:alias w:val="Witness"/>
          <w:id w:val="-429357133"/>
          <w:placeholder>
            <w:docPart w:val="DefaultPlaceholder_-1854013440"/>
          </w:placeholder>
          <w:richText/>
        </w:sdtPr>
        <w:sdtContent>
          <w:r w:rsidRPr="003E53CE" w:rsidR="003E53CE">
            <w:rPr>
              <w:b/>
              <w:i/>
            </w:rPr>
            <w:t xml:space="preserve">Kwasi </w:t>
          </w:r>
          <w:r w:rsidR="003C3966">
            <w:rPr>
              <w:b/>
              <w:i/>
            </w:rPr>
            <w:t>Kwarteng:</w:t>
          </w:r>
          <w:r w:rsidRPr="003E53CE" w:rsidR="003E53CE">
            <w:rPr>
              <w:b/>
              <w:i/>
            </w:rPr>
            <w:t xml:space="preserve"> </w:t>
          </w:r>
        </w:sdtContent>
      </w:sdt>
      <w:r>
        <w:t>It is a huge cost.</w:t>
      </w:r>
    </w:p>
    <w:p w:rsidR="002E5270" w:rsidP="001438C2">
      <w:pPr>
        <w:pStyle w:val="Question"/>
      </w:pPr>
      <w:sdt>
        <w:sdtPr>
          <w:alias w:val="Member"/>
          <w:tag w:val="&lt;Member mnisId='4627' dodsId='64597'&gt;"/>
          <w:id w:val="-491101117"/>
          <w:placeholder>
            <w:docPart w:val="DefaultPlaceholder_-1854013440"/>
          </w:placeholder>
          <w:richText/>
        </w:sdtPr>
        <w:sdtContent>
          <w:r w:rsidRPr="002E5270">
            <w:rPr>
              <w:b/>
            </w:rPr>
            <w:t>Douglas Ross:</w:t>
          </w:r>
        </w:sdtContent>
      </w:sdt>
      <w:r>
        <w:t xml:space="preserve"> </w:t>
      </w:r>
      <w:r w:rsidR="00DF3303">
        <w:t xml:space="preserve">Is it an answer, though? Is it not an answer because of the cost? </w:t>
      </w:r>
    </w:p>
    <w:p w:rsidR="00DF3303" w:rsidP="001438C2">
      <w:pPr>
        <w:pStyle w:val="Answer"/>
      </w:pPr>
      <w:sdt>
        <w:sdtPr>
          <w:alias w:val="Witness"/>
          <w:id w:val="-707183067"/>
          <w:placeholder>
            <w:docPart w:val="DefaultPlaceholder_-1854013440"/>
          </w:placeholder>
          <w:richText/>
        </w:sdtPr>
        <w:sdtContent>
          <w:r w:rsidRPr="003E53CE" w:rsidR="003E53CE">
            <w:rPr>
              <w:b/>
              <w:i/>
            </w:rPr>
            <w:t xml:space="preserve">Kwasi </w:t>
          </w:r>
          <w:r w:rsidR="003C3966">
            <w:rPr>
              <w:b/>
              <w:i/>
            </w:rPr>
            <w:t>Kwarteng:</w:t>
          </w:r>
          <w:r w:rsidRPr="003E53CE" w:rsidR="003E53CE">
            <w:rPr>
              <w:b/>
              <w:i/>
            </w:rPr>
            <w:t xml:space="preserve"> </w:t>
          </w:r>
        </w:sdtContent>
      </w:sdt>
      <w:r w:rsidR="002E5270">
        <w:t xml:space="preserve">There is a reason why </w:t>
      </w:r>
      <w:r>
        <w:t xml:space="preserve">underground </w:t>
      </w:r>
      <w:r w:rsidR="002E5270">
        <w:t>cabling works in very densely populated area</w:t>
      </w:r>
      <w:r>
        <w:t xml:space="preserve">s such as London and the </w:t>
      </w:r>
      <w:r w:rsidR="00FF08C0">
        <w:t>south-east</w:t>
      </w:r>
      <w:r>
        <w:t>. You have 10 million people living in London in a relatively compact area. The capital investment required to have underground cabling makes sense, because you are hitting 10 million homes in quite a confined area.</w:t>
      </w:r>
    </w:p>
    <w:p w:rsidR="00DF3303" w:rsidP="001438C2">
      <w:pPr>
        <w:pStyle w:val="Answer"/>
      </w:pPr>
      <w:r>
        <w:t xml:space="preserve">If in Durham you were to do underground cabling, </w:t>
      </w:r>
      <w:r>
        <w:t>it</w:t>
      </w:r>
      <w:r>
        <w:t xml:space="preserve"> would be much more expensive in terms of the </w:t>
      </w:r>
      <w:r>
        <w:t xml:space="preserve">amount of </w:t>
      </w:r>
      <w:r>
        <w:t>money that you need</w:t>
      </w:r>
      <w:r>
        <w:t>ed</w:t>
      </w:r>
      <w:r>
        <w:t xml:space="preserve"> to spend per household. </w:t>
      </w:r>
      <w:r>
        <w:t xml:space="preserve">There is a different calculation in terms of whether that makes sense. It is also about the nature of the terrain. I am not a geologist, but I understand the underground challenges in London are slightly easier than in a much hillier and much more sparsely populated </w:t>
      </w:r>
      <w:r w:rsidR="001438C2">
        <w:t>area</w:t>
      </w:r>
      <w:r>
        <w:t xml:space="preserve">. </w:t>
      </w:r>
    </w:p>
    <w:p w:rsidR="00E009EB" w:rsidP="001438C2">
      <w:pPr>
        <w:pStyle w:val="Answer"/>
      </w:pPr>
      <w:r>
        <w:t xml:space="preserve">Those calculations are for the </w:t>
      </w:r>
      <w:r w:rsidR="00F36059">
        <w:t>distribution</w:t>
      </w:r>
      <w:r>
        <w:t xml:space="preserve"> network operators</w:t>
      </w:r>
      <w:r w:rsidR="00DF3303">
        <w:t xml:space="preserve">. It is not for central government to work out where the capital could best be deployed. </w:t>
      </w:r>
    </w:p>
    <w:p w:rsidR="002E5270" w:rsidP="001438C2">
      <w:pPr>
        <w:pStyle w:val="Question"/>
      </w:pPr>
      <w:sdt>
        <w:sdtPr>
          <w:alias w:val="Member"/>
          <w:tag w:val="&lt;Member mnisId='4627' dodsId='64597'&gt;"/>
          <w:id w:val="1858471529"/>
          <w:placeholder>
            <w:docPart w:val="DefaultPlaceholder_-1854013440"/>
          </w:placeholder>
          <w:richText/>
        </w:sdtPr>
        <w:sdtContent>
          <w:r w:rsidRPr="00E009EB" w:rsidR="00E009EB">
            <w:rPr>
              <w:b/>
            </w:rPr>
            <w:t>Douglas Ross:</w:t>
          </w:r>
        </w:sdtContent>
      </w:sdt>
      <w:r w:rsidR="00E009EB">
        <w:t xml:space="preserve"> </w:t>
      </w:r>
      <w:r w:rsidR="00DA5DF0">
        <w:t xml:space="preserve">Might </w:t>
      </w:r>
      <w:r w:rsidR="00AC302E">
        <w:t>those calculations change if, as Mhairi Black was suggesting, these storms become more frequent</w:t>
      </w:r>
      <w:r w:rsidR="00DA5DF0">
        <w:t>,</w:t>
      </w:r>
      <w:r w:rsidR="00AC302E">
        <w:t xml:space="preserve"> and we have more red warnings and more communities without power for a week or more? Would that change the calculation sufficiently?</w:t>
      </w:r>
    </w:p>
    <w:p w:rsidR="001D792A" w:rsidP="001438C2">
      <w:pPr>
        <w:pStyle w:val="Answer"/>
      </w:pPr>
      <w:sdt>
        <w:sdtPr>
          <w:alias w:val="Witness"/>
          <w:id w:val="-2067636101"/>
          <w:placeholder>
            <w:docPart w:val="DefaultPlaceholder_-1854013440"/>
          </w:placeholder>
          <w:richText/>
        </w:sdtPr>
        <w:sdtContent>
          <w:r w:rsidRPr="003E53CE" w:rsidR="003E53CE">
            <w:rPr>
              <w:b/>
              <w:i/>
            </w:rPr>
            <w:t xml:space="preserve">Kwasi </w:t>
          </w:r>
          <w:r w:rsidR="003C3966">
            <w:rPr>
              <w:b/>
              <w:i/>
            </w:rPr>
            <w:t>Kwarteng:</w:t>
          </w:r>
          <w:r w:rsidRPr="003E53CE" w:rsidR="003E53CE">
            <w:rPr>
              <w:b/>
              <w:i/>
            </w:rPr>
            <w:t xml:space="preserve"> </w:t>
          </w:r>
        </w:sdtContent>
      </w:sdt>
      <w:r w:rsidR="002D127F">
        <w:t>Yes, clearly it is an important</w:t>
      </w:r>
      <w:r w:rsidR="00AC302E">
        <w:t xml:space="preserve"> consideration. I am not sure that going from where we are now to full underground cabling is the answer, but there is a way in which you could make the infrastructure more robust. I was told—it is a very vivid metaphor—that the wooden poles that connect the cables were bent like matchsticks. </w:t>
      </w:r>
      <w:r>
        <w:t>That was what one of the DNOs said to me.</w:t>
      </w:r>
      <w:r w:rsidR="00AC302E">
        <w:t xml:space="preserve"> Surely there is a way that you can make those more robust without having to go to the full measure of underground cabling across a vast tract of quite hilly landscape. </w:t>
      </w:r>
    </w:p>
    <w:p w:rsidR="00AC302E" w:rsidP="001438C2">
      <w:pPr>
        <w:pStyle w:val="Question"/>
      </w:pPr>
      <w:sdt>
        <w:sdtPr>
          <w:alias w:val="Member"/>
          <w:tag w:val="&lt;Member mnisId='4417' dodsId='121884'&gt;"/>
          <w:id w:val="128445936"/>
          <w:placeholder>
            <w:docPart w:val="DefaultPlaceholder_-1854013440"/>
          </w:placeholder>
          <w:richText/>
        </w:sdtPr>
        <w:sdtContent>
          <w:r w:rsidRPr="00AC3BE9" w:rsidR="00AC3BE9">
            <w:rPr>
              <w:b/>
            </w:rPr>
            <w:t>Deidre Brock:</w:t>
          </w:r>
        </w:sdtContent>
      </w:sdt>
      <w:r w:rsidR="00AC3BE9">
        <w:t xml:space="preserve"> </w:t>
      </w:r>
      <w:r>
        <w:t xml:space="preserve">Good afternoon, Secretary of State and Mr Prouse. I just wanted to pick up on something you just said then in terms of your response in the early days of the crisis. </w:t>
      </w:r>
      <w:r w:rsidR="00AC3BE9">
        <w:t xml:space="preserve">You said, “We could have done things a bit </w:t>
      </w:r>
      <w:r w:rsidR="00DA5DF0">
        <w:t>more quickly,</w:t>
      </w:r>
      <w:r w:rsidR="00AC3BE9">
        <w:t xml:space="preserve"> but </w:t>
      </w:r>
      <w:r w:rsidR="00DA5DF0">
        <w:t xml:space="preserve">I think </w:t>
      </w:r>
      <w:r w:rsidR="00AC3BE9">
        <w:t>the response was reasonable”</w:t>
      </w:r>
      <w:r>
        <w:t>.</w:t>
      </w:r>
    </w:p>
    <w:p w:rsidR="00AC302E" w:rsidP="001438C2">
      <w:pPr>
        <w:pStyle w:val="Question"/>
        <w:numPr>
          <w:ilvl w:val="0"/>
          <w:numId w:val="0"/>
        </w:numPr>
        <w:ind w:left="794"/>
      </w:pPr>
      <w:r>
        <w:t xml:space="preserve">COBRA did not meet and clearly it was a major emergency situation. I know the Deputy First Minister of the Scottish Government chaired a meeting of the Scottish Government’s </w:t>
      </w:r>
      <w:r w:rsidR="00DA5DF0">
        <w:t xml:space="preserve">resilience room </w:t>
      </w:r>
      <w:r>
        <w:t xml:space="preserve">on the impacts of Storm Arwen on the 28th, the 29th and perhaps after that. I am not sure, but I have those two dates at least. </w:t>
      </w:r>
    </w:p>
    <w:p w:rsidR="002D127F" w:rsidP="001438C2">
      <w:pPr>
        <w:pStyle w:val="Question"/>
        <w:numPr>
          <w:ilvl w:val="0"/>
          <w:numId w:val="0"/>
        </w:numPr>
        <w:ind w:left="794"/>
      </w:pPr>
      <w:r>
        <w:t xml:space="preserve">Could you talk </w:t>
      </w:r>
      <w:r w:rsidR="00962C84">
        <w:t>a little bit about the sorts of emergency meetings you were holding</w:t>
      </w:r>
      <w:r>
        <w:t xml:space="preserve"> as a substitute for COBRA? What were the sorts of things that you were pulling together?</w:t>
      </w:r>
    </w:p>
    <w:p w:rsidR="00AC302E" w:rsidP="001438C2">
      <w:pPr>
        <w:pStyle w:val="Answer"/>
      </w:pPr>
      <w:sdt>
        <w:sdtPr>
          <w:alias w:val="Witness"/>
          <w:id w:val="1446116175"/>
          <w:placeholder>
            <w:docPart w:val="DefaultPlaceholder_-1854013440"/>
          </w:placeholder>
          <w:richText/>
        </w:sdtPr>
        <w:sdtContent>
          <w:r w:rsidRPr="003E53CE" w:rsidR="003E53CE">
            <w:rPr>
              <w:b/>
              <w:i/>
            </w:rPr>
            <w:t xml:space="preserve">Kwasi </w:t>
          </w:r>
          <w:r w:rsidR="003C3966">
            <w:rPr>
              <w:b/>
              <w:i/>
            </w:rPr>
            <w:t>Kwarteng:</w:t>
          </w:r>
          <w:r w:rsidRPr="003E53CE" w:rsidR="003E53CE">
            <w:rPr>
              <w:b/>
              <w:i/>
            </w:rPr>
            <w:t xml:space="preserve"> </w:t>
          </w:r>
        </w:sdtContent>
      </w:sdt>
      <w:r w:rsidR="00962C84">
        <w:t>I spoke to the Prime Minister on a regular basis about this situation</w:t>
      </w:r>
      <w:r>
        <w:t xml:space="preserve">. I spoke to colleagues, MPs, who were affected. Certainly, Mr Bowie came to some of these meetings. This was all on the Monday or the Tuesday. I forget </w:t>
      </w:r>
      <w:r w:rsidR="00962C84">
        <w:t xml:space="preserve">which dates the Monday </w:t>
      </w:r>
      <w:r w:rsidR="00DA5DF0">
        <w:t>and</w:t>
      </w:r>
      <w:r w:rsidR="00962C84">
        <w:t xml:space="preserve"> the Tuesday</w:t>
      </w:r>
      <w:r w:rsidRPr="00DA5DF0" w:rsidR="00DA5DF0">
        <w:t xml:space="preserve"> </w:t>
      </w:r>
      <w:r w:rsidR="00DA5DF0">
        <w:t>were</w:t>
      </w:r>
      <w:r>
        <w:t xml:space="preserve">; I think </w:t>
      </w:r>
      <w:r w:rsidR="00962C84">
        <w:t>it was</w:t>
      </w:r>
      <w:r>
        <w:t xml:space="preserve"> the 28th or the 29th. We had a statement, which I made in the House of Commons.</w:t>
      </w:r>
    </w:p>
    <w:p w:rsidR="00F84A4C" w:rsidP="001438C2">
      <w:pPr>
        <w:pStyle w:val="Answer"/>
      </w:pPr>
      <w:r>
        <w:t xml:space="preserve">Before the statement, I had spoken </w:t>
      </w:r>
      <w:r w:rsidR="00DA5DF0">
        <w:t xml:space="preserve">directly </w:t>
      </w:r>
      <w:r>
        <w:t>to the CEOs of the four DNOs affected, the distribution network operators. I asked to call them</w:t>
      </w:r>
      <w:r w:rsidRPr="00DA5DF0" w:rsidR="00DA5DF0">
        <w:t xml:space="preserve"> </w:t>
      </w:r>
      <w:r w:rsidR="00DA5DF0">
        <w:t>that evening</w:t>
      </w:r>
      <w:r>
        <w:t xml:space="preserve">. I asked what the response was. </w:t>
      </w:r>
    </w:p>
    <w:p w:rsidR="00962C84" w:rsidP="001438C2">
      <w:pPr>
        <w:pStyle w:val="Question"/>
      </w:pPr>
      <w:sdt>
        <w:sdtPr>
          <w:alias w:val="Member"/>
          <w:tag w:val="&lt;Member mnisId='4417' dodsId='121884'&gt;"/>
          <w:id w:val="1136983959"/>
          <w:placeholder>
            <w:docPart w:val="DefaultPlaceholder_-1854013440"/>
          </w:placeholder>
          <w:richText/>
        </w:sdtPr>
        <w:sdtContent>
          <w:r w:rsidRPr="00F84A4C" w:rsidR="00F84A4C">
            <w:rPr>
              <w:b/>
            </w:rPr>
            <w:t>Deidre Brock:</w:t>
          </w:r>
        </w:sdtContent>
      </w:sdt>
      <w:r w:rsidR="00F84A4C">
        <w:t xml:space="preserve"> </w:t>
      </w:r>
      <w:r w:rsidR="00AC302E">
        <w:t xml:space="preserve">Do you mean on Friday </w:t>
      </w:r>
      <w:r w:rsidR="00DA5DF0">
        <w:t xml:space="preserve">the </w:t>
      </w:r>
      <w:r w:rsidR="00AC302E">
        <w:t>25th?</w:t>
      </w:r>
    </w:p>
    <w:p w:rsidR="0072744C" w:rsidP="001438C2">
      <w:pPr>
        <w:pStyle w:val="Answer"/>
      </w:pPr>
      <w:sdt>
        <w:sdtPr>
          <w:alias w:val="Witness"/>
          <w:id w:val="-598486969"/>
          <w:placeholder>
            <w:docPart w:val="DefaultPlaceholder_-1854013440"/>
          </w:placeholder>
          <w:richText/>
        </w:sdtPr>
        <w:sdtContent>
          <w:r w:rsidRPr="003E53CE" w:rsidR="003E53CE">
            <w:rPr>
              <w:b/>
              <w:i/>
            </w:rPr>
            <w:t xml:space="preserve">Kwasi </w:t>
          </w:r>
          <w:r w:rsidR="003C3966">
            <w:rPr>
              <w:b/>
              <w:i/>
            </w:rPr>
            <w:t>Kwarteng:</w:t>
          </w:r>
          <w:r w:rsidRPr="003E53CE" w:rsidR="003E53CE">
            <w:rPr>
              <w:b/>
              <w:i/>
            </w:rPr>
            <w:t xml:space="preserve"> </w:t>
          </w:r>
        </w:sdtContent>
      </w:sdt>
      <w:r w:rsidR="00F84A4C">
        <w:t xml:space="preserve">No, I mean on the Tuesday. </w:t>
      </w:r>
      <w:r w:rsidR="0061482C">
        <w:t>T</w:t>
      </w:r>
      <w:r w:rsidR="00F84A4C">
        <w:t>he storm was over the weekend</w:t>
      </w:r>
      <w:r w:rsidR="0061482C">
        <w:t>. There is a question about whether we should have gone on the Monday or the Tuesday. I have been in Government long enough</w:t>
      </w:r>
      <w:r w:rsidR="001438C2">
        <w:t>: y</w:t>
      </w:r>
      <w:r w:rsidR="0061482C">
        <w:t xml:space="preserve">ou can always say, “In hindsight, we should have done things more quickly”. I totally get that. That is why I said I thought it was a reasonable response. We had to find out the information; we had to see what was going on. We spoke to MPs directly and we acted. </w:t>
      </w:r>
    </w:p>
    <w:p w:rsidR="00F84A4C" w:rsidP="001438C2">
      <w:pPr>
        <w:pStyle w:val="Question"/>
      </w:pPr>
      <w:sdt>
        <w:sdtPr>
          <w:alias w:val="Member"/>
          <w:tag w:val="&lt;Member mnisId='4417' dodsId='121884'&gt;"/>
          <w:id w:val="411815201"/>
          <w:placeholder>
            <w:docPart w:val="DefaultPlaceholder_-1854013440"/>
          </w:placeholder>
          <w:richText/>
        </w:sdtPr>
        <w:sdtContent>
          <w:r w:rsidRPr="0072744C" w:rsidR="0072744C">
            <w:rPr>
              <w:b/>
            </w:rPr>
            <w:t>Deidre Brock:</w:t>
          </w:r>
        </w:sdtContent>
      </w:sdt>
      <w:r w:rsidR="0072744C">
        <w:t xml:space="preserve"> Looking back, what else should </w:t>
      </w:r>
      <w:r w:rsidR="0061482C">
        <w:t xml:space="preserve">you </w:t>
      </w:r>
      <w:r w:rsidR="0072744C">
        <w:t>have done at that time?</w:t>
      </w:r>
    </w:p>
    <w:p w:rsidR="0061482C" w:rsidP="001438C2">
      <w:pPr>
        <w:pStyle w:val="Answer"/>
      </w:pPr>
      <w:sdt>
        <w:sdtPr>
          <w:alias w:val="Witness"/>
          <w:id w:val="619958458"/>
          <w:placeholder>
            <w:docPart w:val="DefaultPlaceholder_-1854013440"/>
          </w:placeholder>
          <w:richText/>
        </w:sdtPr>
        <w:sdtContent>
          <w:r w:rsidRPr="003E53CE" w:rsidR="003E53CE">
            <w:rPr>
              <w:b/>
              <w:i/>
            </w:rPr>
            <w:t xml:space="preserve">Kwasi </w:t>
          </w:r>
          <w:r w:rsidR="003C3966">
            <w:rPr>
              <w:b/>
              <w:i/>
            </w:rPr>
            <w:t>Kwarteng:</w:t>
          </w:r>
          <w:r w:rsidRPr="003E53CE" w:rsidR="003E53CE">
            <w:rPr>
              <w:b/>
              <w:i/>
            </w:rPr>
            <w:t xml:space="preserve"> </w:t>
          </w:r>
        </w:sdtContent>
      </w:sdt>
      <w:r>
        <w:t>As I said, it is a finely balanced call. You know Parliament well. To put in for a statement on</w:t>
      </w:r>
      <w:r w:rsidR="0072744C">
        <w:t xml:space="preserve"> </w:t>
      </w:r>
      <w:r>
        <w:t xml:space="preserve">a Monday, we would have had to do that on the Monday morning. On the </w:t>
      </w:r>
      <w:r w:rsidR="0072744C">
        <w:t xml:space="preserve">Monday morning, </w:t>
      </w:r>
      <w:r>
        <w:t>c</w:t>
      </w:r>
      <w:r w:rsidR="0072744C">
        <w:t xml:space="preserve">learly there </w:t>
      </w:r>
      <w:r w:rsidR="00DE02AA">
        <w:t>had</w:t>
      </w:r>
      <w:r w:rsidR="0072744C">
        <w:t xml:space="preserve"> been a huge impact</w:t>
      </w:r>
      <w:r>
        <w:t xml:space="preserve">, but we did not know what the full extent of the impact was. We did not have the direct information from the DNOs as </w:t>
      </w:r>
      <w:r>
        <w:t>to the impact on the ground. I did not know how many of the poles had been blown over.</w:t>
      </w:r>
    </w:p>
    <w:p w:rsidR="00623240" w:rsidP="001438C2">
      <w:pPr>
        <w:pStyle w:val="Answer"/>
      </w:pPr>
      <w:r>
        <w:t xml:space="preserve">On the Tuesday, we did know those things. That is why we were much more focused. By the end of the week, as I have said, Minister Hands had visited the </w:t>
      </w:r>
      <w:r w:rsidR="00DE02AA">
        <w:t>north</w:t>
      </w:r>
      <w:r w:rsidR="00DE02AA">
        <w:noBreakHyphen/>
        <w:t>east</w:t>
      </w:r>
      <w:r>
        <w:t xml:space="preserve">. I had visited Durham. He had visited Scotland as well. </w:t>
      </w:r>
      <w:r w:rsidR="00EC7A31">
        <w:t>We had a statement. We had the LR</w:t>
      </w:r>
      <w:r>
        <w:t>Fs. We had engaged fully with them. I was speaking to them on a daily basis. We had mobilised the military.</w:t>
      </w:r>
    </w:p>
    <w:p w:rsidR="00EC7A31" w:rsidP="001438C2">
      <w:pPr>
        <w:pStyle w:val="Answer"/>
      </w:pPr>
      <w:r>
        <w:t xml:space="preserve">I was just making a general point. </w:t>
      </w:r>
      <w:r w:rsidR="0061482C">
        <w:t xml:space="preserve">Yes, you could say that we could have acted a bit sooner, but, as I said, </w:t>
      </w:r>
      <w:r w:rsidR="004C30E6">
        <w:t xml:space="preserve">I think </w:t>
      </w:r>
      <w:r w:rsidR="0061482C">
        <w:t xml:space="preserve">it was a reasonable response given the information we had at the time. </w:t>
      </w:r>
    </w:p>
    <w:p w:rsidR="0073048D" w:rsidP="001438C2">
      <w:pPr>
        <w:pStyle w:val="Question"/>
      </w:pPr>
      <w:sdt>
        <w:sdtPr>
          <w:alias w:val="Member"/>
          <w:tag w:val="&lt;Member mnisId='1440' dodsId='25254'&gt;"/>
          <w:id w:val="377211374"/>
          <w:placeholder>
            <w:docPart w:val="DefaultPlaceholder_-1854013440"/>
          </w:placeholder>
          <w:richText/>
        </w:sdtPr>
        <w:sdtContent>
          <w:r w:rsidRPr="00EC7A31" w:rsidR="00EC7A31">
            <w:rPr>
              <w:b/>
            </w:rPr>
            <w:t>Chair:</w:t>
          </w:r>
        </w:sdtContent>
      </w:sdt>
      <w:r w:rsidR="00EC7A31">
        <w:t xml:space="preserve"> </w:t>
      </w:r>
      <w:r w:rsidR="0061482C">
        <w:t>I just have a couple of questions to end with. The Bellwin scheme seems to be the go</w:t>
      </w:r>
      <w:r w:rsidR="0061482C">
        <w:noBreakHyphen/>
        <w:t xml:space="preserve">to </w:t>
      </w:r>
      <w:r w:rsidR="004C30E6">
        <w:t xml:space="preserve">Government </w:t>
      </w:r>
      <w:r w:rsidR="0061482C">
        <w:t>scheme for local authorities to try to ensure that something is done to compensate them for this. Is it still fit for purpose? Bellwin goes back to the 1980s</w:t>
      </w:r>
      <w:r w:rsidR="004C30E6">
        <w:t>;</w:t>
      </w:r>
      <w:r w:rsidR="0061482C">
        <w:t xml:space="preserve"> I know it was reformed in the 1990s. Do we </w:t>
      </w:r>
      <w:r w:rsidR="008E1A3A">
        <w:t xml:space="preserve">now need to review it and see </w:t>
      </w:r>
      <w:r w:rsidR="004C30E6">
        <w:t>if</w:t>
      </w:r>
      <w:r w:rsidR="0061482C">
        <w:t xml:space="preserve"> </w:t>
      </w:r>
      <w:r w:rsidR="008E1A3A">
        <w:t>it is fit for purpose?</w:t>
      </w:r>
    </w:p>
    <w:p w:rsidR="008E1A3A" w:rsidP="001438C2">
      <w:pPr>
        <w:pStyle w:val="Answer"/>
      </w:pPr>
      <w:sdt>
        <w:sdtPr>
          <w:alias w:val="Witness"/>
          <w:id w:val="1846359389"/>
          <w:placeholder>
            <w:docPart w:val="DefaultPlaceholder_-1854013440"/>
          </w:placeholder>
          <w:richText/>
        </w:sdtPr>
        <w:sdtContent>
          <w:r w:rsidRPr="003E53CE" w:rsidR="003E53CE">
            <w:rPr>
              <w:b/>
              <w:i/>
            </w:rPr>
            <w:t xml:space="preserve">Kwasi </w:t>
          </w:r>
          <w:r w:rsidR="003C3966">
            <w:rPr>
              <w:b/>
              <w:i/>
            </w:rPr>
            <w:t>Kwarteng:</w:t>
          </w:r>
          <w:r w:rsidRPr="003E53CE" w:rsidR="003E53CE">
            <w:rPr>
              <w:b/>
              <w:i/>
            </w:rPr>
            <w:t xml:space="preserve"> </w:t>
          </w:r>
        </w:sdtContent>
      </w:sdt>
      <w:r w:rsidR="00910769">
        <w:t>You know the scope of my Department</w:t>
      </w:r>
      <w:r w:rsidR="004C30E6">
        <w:t xml:space="preserve">. You </w:t>
      </w:r>
      <w:r w:rsidR="00910769">
        <w:t xml:space="preserve">will also know, as an experienced </w:t>
      </w:r>
      <w:r w:rsidR="004C30E6">
        <w:t>parliamentarian</w:t>
      </w:r>
      <w:r w:rsidR="00910769">
        <w:t xml:space="preserve">, that is probably a question better directed to local government. </w:t>
      </w:r>
    </w:p>
    <w:p w:rsidR="008E1A3A" w:rsidP="001438C2">
      <w:pPr>
        <w:pStyle w:val="Question"/>
      </w:pPr>
      <w:sdt>
        <w:sdtPr>
          <w:alias w:val="Member"/>
          <w:tag w:val="&lt;Member mnisId='1440' dodsId='25254'&gt;"/>
          <w:id w:val="-1219899129"/>
          <w:placeholder>
            <w:docPart w:val="DefaultPlaceholder_-1854013440"/>
          </w:placeholder>
          <w:richText/>
        </w:sdtPr>
        <w:sdtContent>
          <w:r w:rsidRPr="008E1A3A">
            <w:rPr>
              <w:b/>
            </w:rPr>
            <w:t>Chair:</w:t>
          </w:r>
        </w:sdtContent>
      </w:sdt>
      <w:r>
        <w:t xml:space="preserve"> I am just interested in your views, given</w:t>
      </w:r>
      <w:r w:rsidR="00910769">
        <w:t xml:space="preserve"> your experience in some of these issues. We have experienced this major storm; you talk about floods in your own constituency. </w:t>
      </w:r>
      <w:r w:rsidR="00A862A5">
        <w:t>Is it a bit clunky?</w:t>
      </w:r>
      <w:r w:rsidR="00910769">
        <w:t xml:space="preserve"> Is it easy to access?</w:t>
      </w:r>
    </w:p>
    <w:p w:rsidR="00E568DC" w:rsidP="001438C2">
      <w:pPr>
        <w:pStyle w:val="Answer"/>
      </w:pPr>
      <w:sdt>
        <w:sdtPr>
          <w:alias w:val="Witness"/>
          <w:id w:val="840517529"/>
          <w:placeholder>
            <w:docPart w:val="DefaultPlaceholder_-1854013440"/>
          </w:placeholder>
          <w:richText/>
        </w:sdtPr>
        <w:sdtContent>
          <w:r w:rsidRPr="003E53CE" w:rsidR="003E53CE">
            <w:rPr>
              <w:b/>
              <w:i/>
            </w:rPr>
            <w:t xml:space="preserve">Kwasi </w:t>
          </w:r>
          <w:r w:rsidR="003C3966">
            <w:rPr>
              <w:b/>
              <w:i/>
            </w:rPr>
            <w:t>Kwarteng:</w:t>
          </w:r>
          <w:r w:rsidRPr="003E53CE" w:rsidR="003E53CE">
            <w:rPr>
              <w:b/>
              <w:i/>
            </w:rPr>
            <w:t xml:space="preserve"> </w:t>
          </w:r>
        </w:sdtContent>
      </w:sdt>
      <w:r w:rsidR="00A862A5">
        <w:t>I</w:t>
      </w:r>
      <w:r w:rsidR="004C30E6">
        <w:t xml:space="preserve"> think i</w:t>
      </w:r>
      <w:r w:rsidR="00A862A5">
        <w:t xml:space="preserve">t works pretty well, but I am not going to stray </w:t>
      </w:r>
      <w:r w:rsidR="004C30E6">
        <w:t>beyond that</w:t>
      </w:r>
      <w:r w:rsidR="00910769">
        <w:t xml:space="preserve">. I have a very large Department and I am very focused on issues relating to BEIS. I am not going to </w:t>
      </w:r>
      <w:r w:rsidR="00B86F07">
        <w:t>en</w:t>
      </w:r>
      <w:r w:rsidR="00910769">
        <w:t>trench on</w:t>
      </w:r>
      <w:r w:rsidR="00910769">
        <w:rPr>
          <w:rFonts w:cs="Times New Roman"/>
        </w:rPr>
        <w:t xml:space="preserve"> local government response and all of that sort of stuff. </w:t>
      </w:r>
    </w:p>
    <w:p w:rsidR="00A862A5" w:rsidP="001438C2">
      <w:pPr>
        <w:pStyle w:val="Question"/>
      </w:pPr>
      <w:sdt>
        <w:sdtPr>
          <w:alias w:val="Member"/>
          <w:tag w:val="&lt;Member mnisId='1440' dodsId='25254'&gt;"/>
          <w:id w:val="-341396882"/>
          <w:placeholder>
            <w:docPart w:val="DefaultPlaceholder_-1854013440"/>
          </w:placeholder>
          <w:richText/>
        </w:sdtPr>
        <w:sdtContent>
          <w:r w:rsidRPr="00E568DC" w:rsidR="00E568DC">
            <w:rPr>
              <w:b/>
            </w:rPr>
            <w:t>Chair:</w:t>
          </w:r>
        </w:sdtContent>
      </w:sdt>
      <w:r w:rsidR="00E568DC">
        <w:t xml:space="preserve"> </w:t>
      </w:r>
      <w:r w:rsidR="00FE277F">
        <w:t xml:space="preserve">A lot of the discussion and conversation was about troop deployment. You are right: we saw the troops being deployed quite quickly once requested. </w:t>
      </w:r>
    </w:p>
    <w:p w:rsidR="00E568DC" w:rsidP="001438C2">
      <w:pPr>
        <w:pStyle w:val="Answer"/>
      </w:pPr>
      <w:sdt>
        <w:sdtPr>
          <w:alias w:val="Witness"/>
          <w:id w:val="-300537010"/>
          <w:placeholder>
            <w:docPart w:val="DefaultPlaceholder_-1854013440"/>
          </w:placeholder>
          <w:richText/>
        </w:sdtPr>
        <w:sdtContent>
          <w:r w:rsidRPr="003E53CE" w:rsidR="003E53CE">
            <w:rPr>
              <w:b/>
              <w:i/>
            </w:rPr>
            <w:t xml:space="preserve">Kwasi </w:t>
          </w:r>
          <w:r w:rsidR="003C3966">
            <w:rPr>
              <w:b/>
              <w:i/>
            </w:rPr>
            <w:t>Kwarteng:</w:t>
          </w:r>
          <w:r w:rsidRPr="003E53CE" w:rsidR="003E53CE">
            <w:rPr>
              <w:b/>
              <w:i/>
            </w:rPr>
            <w:t xml:space="preserve"> </w:t>
          </w:r>
        </w:sdtContent>
      </w:sdt>
      <w:r w:rsidR="00FE277F">
        <w:t xml:space="preserve">Yes, that was the point I was trying to make. </w:t>
      </w:r>
    </w:p>
    <w:p w:rsidR="00E568DC" w:rsidP="001438C2">
      <w:pPr>
        <w:pStyle w:val="Question"/>
      </w:pPr>
      <w:sdt>
        <w:sdtPr>
          <w:alias w:val="Member"/>
          <w:tag w:val="&lt;Member mnisId='1440' dodsId='25254'&gt;"/>
          <w:id w:val="985129657"/>
          <w:placeholder>
            <w:docPart w:val="DefaultPlaceholder_-1854013440"/>
          </w:placeholder>
          <w:richText/>
        </w:sdtPr>
        <w:sdtContent>
          <w:r w:rsidRPr="00E568DC">
            <w:rPr>
              <w:b/>
            </w:rPr>
            <w:t>Chair:</w:t>
          </w:r>
        </w:sdtContent>
      </w:sdt>
      <w:r>
        <w:t xml:space="preserve"> </w:t>
      </w:r>
      <w:r w:rsidR="00FE277F">
        <w:t xml:space="preserve">Aberdeenshire and Durham were the two areas. They were very much welcome. When the boots were on the ground, they made a real difference to some of the effort to make sure it was cleared up. </w:t>
      </w:r>
      <w:r>
        <w:t>Should the military</w:t>
      </w:r>
      <w:r w:rsidR="00FE277F">
        <w:t xml:space="preserve">, </w:t>
      </w:r>
      <w:r>
        <w:t xml:space="preserve">the </w:t>
      </w:r>
      <w:r w:rsidR="00FE277F">
        <w:t>A</w:t>
      </w:r>
      <w:r>
        <w:t>rmy</w:t>
      </w:r>
      <w:r w:rsidR="00FE277F">
        <w:t xml:space="preserve"> particularly, be a bit more responsive? Initially, when this starts to emerge and it seems to be a very difficult and complicated situation that requires a lot of work and attention, should the Army be a bit more proactive in </w:t>
      </w:r>
      <w:r w:rsidR="00FE277F">
        <w:rPr>
          <w:rFonts w:cs="Times New Roman"/>
        </w:rPr>
        <w:t xml:space="preserve">going to local authorities to </w:t>
      </w:r>
      <w:r w:rsidR="00B86F07">
        <w:rPr>
          <w:rFonts w:cs="Times New Roman"/>
        </w:rPr>
        <w:t>ask</w:t>
      </w:r>
      <w:r w:rsidR="00FE277F">
        <w:rPr>
          <w:rFonts w:cs="Times New Roman"/>
        </w:rPr>
        <w:t>, “Do you need our support with this?”</w:t>
      </w:r>
    </w:p>
    <w:p w:rsidR="00AB6AC2" w:rsidP="001438C2">
      <w:pPr>
        <w:pStyle w:val="Answer"/>
      </w:pPr>
      <w:sdt>
        <w:sdtPr>
          <w:alias w:val="Witness"/>
          <w:id w:val="470717544"/>
          <w:placeholder>
            <w:docPart w:val="DefaultPlaceholder_-1854013440"/>
          </w:placeholder>
          <w:richText/>
        </w:sdtPr>
        <w:sdtContent>
          <w:r w:rsidRPr="003E53CE" w:rsidR="003E53CE">
            <w:rPr>
              <w:b/>
              <w:i/>
            </w:rPr>
            <w:t xml:space="preserve">Kwasi </w:t>
          </w:r>
          <w:r w:rsidR="003C3966">
            <w:rPr>
              <w:b/>
              <w:i/>
            </w:rPr>
            <w:t>Kwarteng:</w:t>
          </w:r>
          <w:r w:rsidRPr="003E53CE" w:rsidR="003E53CE">
            <w:rPr>
              <w:b/>
              <w:i/>
            </w:rPr>
            <w:t xml:space="preserve"> </w:t>
          </w:r>
        </w:sdtContent>
      </w:sdt>
      <w:r w:rsidR="00E568DC">
        <w:t xml:space="preserve">No, </w:t>
      </w:r>
      <w:r w:rsidR="00623240">
        <w:t>not</w:t>
      </w:r>
      <w:r w:rsidR="00E568DC">
        <w:t xml:space="preserve"> at all. It is not the job of an army to</w:t>
      </w:r>
      <w:r w:rsidR="00FE277F">
        <w:t xml:space="preserve"> deal with every civil contingency as it arises. We have a very good system, in which we rely on local knowledge and local responsibility. When the local resilience fora make a request, that request is acceded to. </w:t>
      </w:r>
      <w:r>
        <w:t xml:space="preserve">I would not want to live in a country where the military took decisions </w:t>
      </w:r>
      <w:r w:rsidR="00FE277F">
        <w:t xml:space="preserve">as to </w:t>
      </w:r>
      <w:r>
        <w:t xml:space="preserve">deployment </w:t>
      </w:r>
      <w:r>
        <w:t>willy</w:t>
      </w:r>
      <w:r w:rsidR="00FE277F">
        <w:noBreakHyphen/>
      </w:r>
      <w:r>
        <w:t>nilly</w:t>
      </w:r>
      <w:r w:rsidR="00FE277F">
        <w:t>. That does not make any sense. We have to rely on local intelligence. We are a democracy</w:t>
      </w:r>
      <w:r w:rsidR="00643654">
        <w:t>,</w:t>
      </w:r>
      <w:r w:rsidR="00FE277F">
        <w:t xml:space="preserve"> not a military authority or an authoritarian Government. </w:t>
      </w:r>
    </w:p>
    <w:p w:rsidR="00E568DC" w:rsidP="001438C2">
      <w:pPr>
        <w:pStyle w:val="Question"/>
      </w:pPr>
      <w:sdt>
        <w:sdtPr>
          <w:alias w:val="Member"/>
          <w:tag w:val="&lt;Member mnisId='1440' dodsId='25254'&gt;"/>
          <w:id w:val="177556629"/>
          <w:placeholder>
            <w:docPart w:val="DefaultPlaceholder_-1854013440"/>
          </w:placeholder>
          <w:richText/>
        </w:sdtPr>
        <w:sdtContent>
          <w:r w:rsidRPr="00AB6AC2" w:rsidR="00AB6AC2">
            <w:rPr>
              <w:b/>
            </w:rPr>
            <w:t>Chair:</w:t>
          </w:r>
        </w:sdtContent>
      </w:sdt>
      <w:r w:rsidR="00AB6AC2">
        <w:t xml:space="preserve"> </w:t>
      </w:r>
      <w:r w:rsidR="00FE277F">
        <w:t>Could Government not be saying to the military, “This is a massive major incident that requires a lot of attention and work</w:t>
      </w:r>
      <w:r w:rsidR="00643654">
        <w:t>;</w:t>
      </w:r>
      <w:r w:rsidR="00FE277F">
        <w:t xml:space="preserve"> </w:t>
      </w:r>
      <w:r w:rsidR="00643654">
        <w:t xml:space="preserve">be </w:t>
      </w:r>
      <w:r w:rsidR="00FE277F">
        <w:t>ready and prepared for it”?</w:t>
      </w:r>
    </w:p>
    <w:p w:rsidR="00FE277F" w:rsidP="001438C2">
      <w:pPr>
        <w:pStyle w:val="Answer"/>
      </w:pPr>
      <w:sdt>
        <w:sdtPr>
          <w:alias w:val="Witness"/>
          <w:id w:val="618500072"/>
          <w:placeholder>
            <w:docPart w:val="DefaultPlaceholder_-1854013440"/>
          </w:placeholder>
          <w:richText/>
        </w:sdtPr>
        <w:sdtContent>
          <w:r w:rsidRPr="003E53CE" w:rsidR="003E53CE">
            <w:rPr>
              <w:b/>
              <w:i/>
            </w:rPr>
            <w:t xml:space="preserve">Kwasi </w:t>
          </w:r>
          <w:r w:rsidR="003C3966">
            <w:rPr>
              <w:b/>
              <w:i/>
            </w:rPr>
            <w:t>Kwarteng:</w:t>
          </w:r>
          <w:r w:rsidRPr="003E53CE" w:rsidR="003E53CE">
            <w:rPr>
              <w:b/>
              <w:i/>
            </w:rPr>
            <w:t xml:space="preserve"> </w:t>
          </w:r>
        </w:sdtContent>
      </w:sdt>
      <w:r w:rsidR="002C6A46">
        <w:t>They are prepared. As the Secretary of State</w:t>
      </w:r>
      <w:r>
        <w:t xml:space="preserve">, </w:t>
      </w:r>
      <w:r w:rsidR="002C6A46">
        <w:t xml:space="preserve">I have seen </w:t>
      </w:r>
      <w:r>
        <w:t xml:space="preserve">that they did great work in terms of driving in the petrol forecourts situation, when we had a shortage. </w:t>
      </w:r>
      <w:r w:rsidR="002C6A46">
        <w:t>The principle of actually responding to requests from local people on the ground</w:t>
      </w:r>
      <w:r>
        <w:t xml:space="preserve"> who know the conditions locally and the people locally is really important. </w:t>
      </w:r>
    </w:p>
    <w:p w:rsidR="00F6529F" w:rsidP="001438C2">
      <w:pPr>
        <w:pStyle w:val="Answer"/>
      </w:pPr>
      <w:r>
        <w:t xml:space="preserve">To add on your point about military deployment, </w:t>
      </w:r>
      <w:r w:rsidR="00677921">
        <w:t xml:space="preserve">I must be very clear that the military </w:t>
      </w:r>
      <w:r w:rsidR="00522BDD">
        <w:t>was</w:t>
      </w:r>
      <w:r w:rsidR="00677921">
        <w:t xml:space="preserve"> not there to replace engineers. The NEWSAC scheme, where we share engineers and infrastructure expertise, worked really well. </w:t>
      </w:r>
      <w:r w:rsidR="00A326FA">
        <w:t xml:space="preserve">Where the military </w:t>
      </w:r>
      <w:r w:rsidR="00522BDD">
        <w:t>was</w:t>
      </w:r>
      <w:r w:rsidR="00A326FA">
        <w:t xml:space="preserve"> very effective was in helping people locally on the ground</w:t>
      </w:r>
      <w:r w:rsidR="00677921">
        <w:t xml:space="preserve"> to have access to food, to have access </w:t>
      </w:r>
      <w:r w:rsidR="001438C2">
        <w:t xml:space="preserve">to </w:t>
      </w:r>
      <w:r w:rsidR="00677921">
        <w:t xml:space="preserve">clothing in some instances, to have warm drinks, to keep people warm and that sort of thing. They </w:t>
      </w:r>
      <w:r>
        <w:t xml:space="preserve">were not there in lieu of infrastructure engineers. </w:t>
      </w:r>
    </w:p>
    <w:p w:rsidR="002C6A46" w:rsidP="001438C2">
      <w:pPr>
        <w:pStyle w:val="Remark"/>
      </w:pPr>
      <w:sdt>
        <w:sdtPr>
          <w:alias w:val="Member"/>
          <w:tag w:val="&lt;Member mnisId='1440' dodsId='25254'&gt;"/>
          <w:id w:val="2030453590"/>
          <w:placeholder>
            <w:docPart w:val="DefaultPlaceholder_-1854013440"/>
          </w:placeholder>
          <w:richText/>
        </w:sdtPr>
        <w:sdtContent>
          <w:r w:rsidRPr="00F6529F" w:rsidR="00F6529F">
            <w:rPr>
              <w:b/>
            </w:rPr>
            <w:t>Chair:</w:t>
          </w:r>
        </w:sdtContent>
      </w:sdt>
      <w:r w:rsidR="00F6529F">
        <w:t xml:space="preserve"> </w:t>
      </w:r>
      <w:r w:rsidR="00677921">
        <w:t>Well, we promised to get you out by 12</w:t>
      </w:r>
      <w:r w:rsidR="00522BDD">
        <w:t>.20</w:t>
      </w:r>
      <w:r w:rsidR="00677921">
        <w:t xml:space="preserve"> and we have managed to do that. </w:t>
      </w:r>
    </w:p>
    <w:p w:rsidR="00F6529F" w:rsidP="001438C2">
      <w:pPr>
        <w:pStyle w:val="Answer"/>
      </w:pPr>
      <w:sdt>
        <w:sdtPr>
          <w:alias w:val="Witness"/>
          <w:id w:val="78340471"/>
          <w:placeholder>
            <w:docPart w:val="DefaultPlaceholder_-1854013440"/>
          </w:placeholder>
          <w:richText/>
        </w:sdtPr>
        <w:sdtContent>
          <w:r w:rsidRPr="003E53CE" w:rsidR="003E53CE">
            <w:rPr>
              <w:b/>
              <w:i/>
            </w:rPr>
            <w:t xml:space="preserve">Kwasi </w:t>
          </w:r>
          <w:r w:rsidR="003C3966">
            <w:rPr>
              <w:b/>
              <w:i/>
            </w:rPr>
            <w:t>Kwarteng:</w:t>
          </w:r>
          <w:r w:rsidRPr="003E53CE" w:rsidR="003E53CE">
            <w:rPr>
              <w:b/>
              <w:i/>
            </w:rPr>
            <w:t xml:space="preserve"> </w:t>
          </w:r>
        </w:sdtContent>
      </w:sdt>
      <w:r w:rsidR="00677921">
        <w:t>Mark, did you want to add to that?</w:t>
      </w:r>
    </w:p>
    <w:p w:rsidR="00F6529F" w:rsidP="001438C2">
      <w:pPr>
        <w:pStyle w:val="Remark"/>
      </w:pPr>
      <w:sdt>
        <w:sdtPr>
          <w:alias w:val="Member"/>
          <w:tag w:val="&lt;Member mnisId='1440' dodsId='25254'&gt;"/>
          <w:id w:val="-637490182"/>
          <w:placeholder>
            <w:docPart w:val="DefaultPlaceholder_-1854013440"/>
          </w:placeholder>
          <w:richText/>
        </w:sdtPr>
        <w:sdtContent>
          <w:r w:rsidRPr="00F6529F">
            <w:rPr>
              <w:b/>
            </w:rPr>
            <w:t>Chair:</w:t>
          </w:r>
        </w:sdtContent>
      </w:sdt>
      <w:r>
        <w:t xml:space="preserve"> </w:t>
      </w:r>
      <w:r w:rsidR="00522BDD">
        <w:t>Sorry,</w:t>
      </w:r>
      <w:r w:rsidR="00A35825">
        <w:t xml:space="preserve"> Mr Prouse, did you have anything to add?</w:t>
      </w:r>
    </w:p>
    <w:p w:rsidR="008F3BE4" w:rsidP="001438C2">
      <w:pPr>
        <w:pStyle w:val="Answer"/>
      </w:pPr>
      <w:sdt>
        <w:sdtPr>
          <w:alias w:val="Witness"/>
          <w:id w:val="-1451395808"/>
          <w:placeholder>
            <w:docPart w:val="DefaultPlaceholder_-1854013440"/>
          </w:placeholder>
          <w:richText/>
        </w:sdtPr>
        <w:sdtContent>
          <w:r w:rsidRPr="00C76A49" w:rsidR="00C76A49">
            <w:rPr>
              <w:b/>
              <w:i/>
            </w:rPr>
            <w:t xml:space="preserve">Mark Prouse: </w:t>
          </w:r>
        </w:sdtContent>
      </w:sdt>
      <w:r w:rsidR="00F6529F">
        <w:t xml:space="preserve">No, the Secretary of State is absolutely right. </w:t>
      </w:r>
      <w:r w:rsidR="00A35825">
        <w:t xml:space="preserve">To reiterate his point, the Army cannot just turn up and start doing things. </w:t>
      </w:r>
      <w:r w:rsidR="0072601A">
        <w:t>It</w:t>
      </w:r>
      <w:r w:rsidR="00A35825">
        <w:t xml:space="preserve"> need</w:t>
      </w:r>
      <w:r w:rsidR="0072601A">
        <w:t>s</w:t>
      </w:r>
      <w:r w:rsidR="00A35825">
        <w:t xml:space="preserve"> clear instructions and requests for support, exactly as the Secretary of State said, from those on the ground who are best informed. You do not want too many cooks, effectively. </w:t>
      </w:r>
    </w:p>
    <w:p w:rsidR="00A35825" w:rsidP="001438C2">
      <w:pPr>
        <w:pStyle w:val="Remark"/>
      </w:pPr>
      <w:sdt>
        <w:sdtPr>
          <w:alias w:val="Member"/>
          <w:tag w:val="&lt;Member mnisId='1440' dodsId='25254'&gt;"/>
          <w:id w:val="429400467"/>
          <w:placeholder>
            <w:docPart w:val="DefaultPlaceholder_-1854013440"/>
          </w:placeholder>
          <w:richText/>
        </w:sdtPr>
        <w:sdtContent>
          <w:r w:rsidRPr="008F3BE4" w:rsidR="008F3BE4">
            <w:rPr>
              <w:b/>
            </w:rPr>
            <w:t>Chair:</w:t>
          </w:r>
        </w:sdtContent>
      </w:sdt>
      <w:r w:rsidR="008F3BE4">
        <w:t xml:space="preserve"> Thank you, Secretary of State.</w:t>
      </w:r>
    </w:p>
    <w:p w:rsidR="00A35825" w:rsidP="001438C2">
      <w:pPr>
        <w:pStyle w:val="Question"/>
        <w:numPr>
          <w:ilvl w:val="0"/>
          <w:numId w:val="0"/>
        </w:numPr>
        <w:ind w:left="794"/>
      </w:pPr>
      <w:sdt>
        <w:sdtPr>
          <w:alias w:val="Witness"/>
          <w:id w:val="-201779679"/>
          <w:placeholder>
            <w:docPart w:val="87D9E6FD99514DB2A2005AFDD00AF1EF"/>
          </w:placeholder>
          <w:richText/>
        </w:sdtPr>
        <w:sdtContent>
          <w:r w:rsidRPr="003E53CE">
            <w:rPr>
              <w:b/>
              <w:i/>
            </w:rPr>
            <w:t xml:space="preserve">Kwasi </w:t>
          </w:r>
          <w:r w:rsidR="003C3966">
            <w:rPr>
              <w:b/>
              <w:i/>
            </w:rPr>
            <w:t>Kwarteng:</w:t>
          </w:r>
          <w:r w:rsidRPr="003E53CE">
            <w:rPr>
              <w:b/>
              <w:i/>
            </w:rPr>
            <w:t xml:space="preserve"> </w:t>
          </w:r>
        </w:sdtContent>
      </w:sdt>
      <w:r>
        <w:t xml:space="preserve">Thank you for your questions. </w:t>
      </w:r>
    </w:p>
    <w:p w:rsidR="008F3BE4" w:rsidP="001438C2">
      <w:pPr>
        <w:pStyle w:val="Remark"/>
      </w:pPr>
      <w:sdt>
        <w:sdtPr>
          <w:alias w:val="Member"/>
          <w:tag w:val="&lt;Member mnisId='1524' dodsId='35914'&gt;"/>
          <w:id w:val="1324779728"/>
          <w:placeholder>
            <w:docPart w:val="57319A33C665482EA99A7C3EB605BFC8"/>
          </w:placeholder>
          <w:richText/>
        </w:sdtPr>
        <w:sdtContent>
          <w:r w:rsidRPr="003B4BEC" w:rsidR="00A35825">
            <w:rPr>
              <w:b/>
            </w:rPr>
            <w:t>Chair:</w:t>
          </w:r>
        </w:sdtContent>
      </w:sdt>
      <w:r w:rsidR="00A35825">
        <w:t xml:space="preserve"> </w:t>
      </w:r>
      <w:r>
        <w:t>You are more than welcome</w:t>
      </w:r>
      <w:r w:rsidR="00A35825">
        <w:t xml:space="preserve"> to come back any time to the Scottish Affairs Committee. </w:t>
      </w:r>
    </w:p>
    <w:p w:rsidR="008F3BE4" w:rsidP="001438C2">
      <w:pPr>
        <w:pStyle w:val="Answer"/>
      </w:pPr>
      <w:sdt>
        <w:sdtPr>
          <w:alias w:val="Witness"/>
          <w:id w:val="1063298605"/>
          <w:placeholder>
            <w:docPart w:val="DefaultPlaceholder_-1854013440"/>
          </w:placeholder>
          <w:richText/>
        </w:sdtPr>
        <w:sdtContent>
          <w:r w:rsidRPr="003E53CE" w:rsidR="003E53CE">
            <w:rPr>
              <w:b/>
              <w:i/>
            </w:rPr>
            <w:t xml:space="preserve">Kwasi </w:t>
          </w:r>
          <w:r w:rsidR="003C3966">
            <w:rPr>
              <w:b/>
              <w:i/>
            </w:rPr>
            <w:t>Kwarteng:</w:t>
          </w:r>
          <w:r w:rsidRPr="003E53CE" w:rsidR="003E53CE">
            <w:rPr>
              <w:b/>
              <w:i/>
            </w:rPr>
            <w:t xml:space="preserve"> </w:t>
          </w:r>
        </w:sdtContent>
      </w:sdt>
      <w:r w:rsidR="00A35825">
        <w:t>Let us talk about energy next time.</w:t>
      </w:r>
      <w:r w:rsidRPr="0094489F" w:rsidR="0094489F">
        <w:t xml:space="preserve"> </w:t>
      </w:r>
      <w:r w:rsidR="0094489F">
        <w:t>Let us talk about nuclear.</w:t>
      </w:r>
    </w:p>
    <w:p w:rsidR="00A35825" w:rsidRPr="00A35825" w:rsidP="001438C2">
      <w:pPr>
        <w:pStyle w:val="Remark"/>
      </w:pPr>
      <w:sdt>
        <w:sdtPr>
          <w:alias w:val="Member"/>
          <w:tag w:val="&lt;Member mnisId='1440' dodsId='25254'&gt;"/>
          <w:id w:val="619806670"/>
          <w:placeholder>
            <w:docPart w:val="DefaultPlaceholder_-1854013440"/>
          </w:placeholder>
          <w:richText/>
        </w:sdtPr>
        <w:sdtContent>
          <w:r w:rsidRPr="008F3BE4" w:rsidR="008F3BE4">
            <w:rPr>
              <w:b/>
            </w:rPr>
            <w:t>Chair:</w:t>
          </w:r>
        </w:sdtContent>
      </w:sdt>
      <w:r w:rsidR="008F3BE4">
        <w:t xml:space="preserve"> </w:t>
      </w:r>
      <w:r>
        <w:t>Thank you.</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utiger 45 Light">
    <w:altName w:val="Arial"/>
    <w:charset w:val="00"/>
    <w:family w:val="swiss"/>
    <w:pitch w:val="variable"/>
    <w:sig w:usb0="A00000AF" w:usb1="5000205B" w:usb2="00000000" w:usb3="00000000" w:csb0="00000193"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9A358F7021B542E1A17B7005DFF74129"/>
      </w:placeholder>
      <w:richText/>
    </w:sdtPr>
    <w:sdtContent>
      <w:p w:rsidR="00EA1EBD" w:rsidP="009277D8">
        <w:pPr>
          <w:pStyle w:val="Para"/>
          <w:rPr>
            <w:color w:val="808080"/>
          </w:rPr>
        </w:pPr>
        <w:r w:rsidRPr="00B40C37">
          <w:rPr>
            <w:noProof/>
            <w:color w:val="808080"/>
            <w:lang w:eastAsia="en-GB"/>
          </w:rPr>
          <w:drawing>
            <wp:inline distT="0" distB="0" distL="0" distR="0">
              <wp:extent cx="3053715" cy="499110"/>
              <wp:effectExtent l="0" t="0" r="0" b="0"/>
              <wp:docPr id="3"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12F4310A83994919BA1BC26E8FE50D67"/>
      </w:placeholder>
      <w:richText/>
    </w:sdtPr>
    <w:sdtContent>
      <w:p w:rsidR="00EA1EBD"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B40C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sjohnson\OneDrive%20-%20Ubiqus%20Labs\Desktop\New%20writer%20stuff\Templates\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A358F7021B542E1A17B7005DFF74129"/>
        <w:category>
          <w:name w:val="General"/>
          <w:gallery w:val="placeholder"/>
        </w:category>
        <w:types>
          <w:type w:val="bbPlcHdr"/>
        </w:types>
        <w:behaviors>
          <w:behavior w:val="content"/>
        </w:behaviors>
        <w:guid w:val="{EC2ACBBE-1E5A-4A58-9E8A-9635E08C5412}"/>
      </w:docPartPr>
      <w:docPartBody>
        <w:p w:rsidR="00F96626" w:rsidP="00136389">
          <w:pPr>
            <w:pStyle w:val="9A358F7021B542E1A17B7005DFF74129"/>
          </w:pPr>
          <w:r w:rsidRPr="000753FC">
            <w:rPr>
              <w:rStyle w:val="PlaceholderText"/>
            </w:rPr>
            <w:t>Click here to enter text.</w:t>
          </w:r>
        </w:p>
      </w:docPartBody>
    </w:docPart>
    <w:docPart>
      <w:docPartPr>
        <w:name w:val="60D300F3CE9446079FC608B033CEF298"/>
        <w:category>
          <w:name w:val="General"/>
          <w:gallery w:val="placeholder"/>
        </w:category>
        <w:types>
          <w:type w:val="bbPlcHdr"/>
        </w:types>
        <w:behaviors>
          <w:behavior w:val="content"/>
        </w:behaviors>
        <w:guid w:val="{B127EAD8-68D6-40B1-873B-5F4DDF3890EF}"/>
      </w:docPartPr>
      <w:docPartBody>
        <w:p w:rsidR="00F96626" w:rsidP="00136389">
          <w:pPr>
            <w:pStyle w:val="60D300F3CE9446079FC608B033CEF298"/>
          </w:pPr>
          <w:r w:rsidRPr="002B3926">
            <w:rPr>
              <w:rStyle w:val="PlaceholderText"/>
            </w:rPr>
            <w:t>Click here to enter text.</w:t>
          </w:r>
        </w:p>
      </w:docPartBody>
    </w:docPart>
    <w:docPart>
      <w:docPartPr>
        <w:name w:val="12F4310A83994919BA1BC26E8FE50D67"/>
        <w:category>
          <w:name w:val="General"/>
          <w:gallery w:val="placeholder"/>
        </w:category>
        <w:types>
          <w:type w:val="bbPlcHdr"/>
        </w:types>
        <w:behaviors>
          <w:behavior w:val="content"/>
        </w:behaviors>
        <w:guid w:val="{89F32189-34BD-44A6-BB02-BF9A05D0ECDE}"/>
      </w:docPartPr>
      <w:docPartBody>
        <w:p w:rsidR="00F96626" w:rsidP="00136389">
          <w:pPr>
            <w:pStyle w:val="12F4310A83994919BA1BC26E8FE50D67"/>
          </w:pPr>
          <w:r w:rsidRPr="00D20745">
            <w:rPr>
              <w:rStyle w:val="PlaceholderText"/>
            </w:rPr>
            <w:t>Click here to enter text.</w:t>
          </w:r>
        </w:p>
      </w:docPartBody>
    </w:docPart>
    <w:docPart>
      <w:docPartPr>
        <w:name w:val="85CE907382894D3BA34EB82E09DC1F8B"/>
        <w:category>
          <w:name w:val="General"/>
          <w:gallery w:val="placeholder"/>
        </w:category>
        <w:types>
          <w:type w:val="bbPlcHdr"/>
        </w:types>
        <w:behaviors>
          <w:behavior w:val="content"/>
        </w:behaviors>
        <w:guid w:val="{28807826-1252-47A9-9828-D370B399D953}"/>
      </w:docPartPr>
      <w:docPartBody>
        <w:p w:rsidR="00F96626" w:rsidP="00136389">
          <w:pPr>
            <w:pStyle w:val="1D3B20CFAF2C478CB31D5E5F7D3205A3"/>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A31EB3CC-9009-440D-A5D0-C054FB54C85B}"/>
      </w:docPartPr>
      <w:docPartBody>
        <w:p w:rsidR="00F96626">
          <w:r w:rsidRPr="00FE7043">
            <w:rPr>
              <w:rStyle w:val="PlaceholderText"/>
            </w:rPr>
            <w:t>Click or tap here to enter text.</w:t>
          </w:r>
        </w:p>
      </w:docPartBody>
    </w:docPart>
    <w:docPart>
      <w:docPartPr>
        <w:name w:val="5ACF264172A54EBD95E3A771F4C07A8F"/>
        <w:category>
          <w:name w:val="General"/>
          <w:gallery w:val="placeholder"/>
        </w:category>
        <w:types>
          <w:type w:val="bbPlcHdr"/>
        </w:types>
        <w:behaviors>
          <w:behavior w:val="content"/>
        </w:behaviors>
        <w:guid w:val="{90F2EB0C-84FD-436B-96B8-96E5DA402616}"/>
      </w:docPartPr>
      <w:docPartBody>
        <w:p w:rsidR="00495E40" w:rsidP="00F96626">
          <w:pPr>
            <w:pStyle w:val="BEE6062FB289449096E526434F00C013"/>
          </w:pPr>
          <w:r w:rsidRPr="002B3926">
            <w:rPr>
              <w:rStyle w:val="PlaceholderText"/>
            </w:rPr>
            <w:t>Click here to enter text.</w:t>
          </w:r>
        </w:p>
      </w:docPartBody>
    </w:docPart>
    <w:docPart>
      <w:docPartPr>
        <w:name w:val="89D592EBFA3D42E7B0752A6C4D8D56A2"/>
        <w:category>
          <w:name w:val="General"/>
          <w:gallery w:val="placeholder"/>
        </w:category>
        <w:types>
          <w:type w:val="bbPlcHdr"/>
        </w:types>
        <w:behaviors>
          <w:behavior w:val="content"/>
        </w:behaviors>
        <w:guid w:val="{B138CA1B-351D-402D-9246-68583366AC1F}"/>
      </w:docPartPr>
      <w:docPartBody>
        <w:p w:rsidR="00A4426A" w:rsidP="00495E40">
          <w:pPr>
            <w:pStyle w:val="89D592EBFA3D42E7B0752A6C4D8D56A2"/>
          </w:pPr>
          <w:r w:rsidRPr="00190698">
            <w:rPr>
              <w:rStyle w:val="PlaceholderText"/>
            </w:rPr>
            <w:t>Click or tap here to enter text.</w:t>
          </w:r>
        </w:p>
      </w:docPartBody>
    </w:docPart>
    <w:docPart>
      <w:docPartPr>
        <w:name w:val="D76F04E89AE54687A28D5299BE3E0951"/>
        <w:category>
          <w:name w:val="General"/>
          <w:gallery w:val="placeholder"/>
        </w:category>
        <w:types>
          <w:type w:val="bbPlcHdr"/>
        </w:types>
        <w:behaviors>
          <w:behavior w:val="content"/>
        </w:behaviors>
        <w:guid w:val="{FBB3814F-58DA-43BB-8DA4-4FD9C9D7FEA9}"/>
      </w:docPartPr>
      <w:docPartBody>
        <w:p w:rsidR="00A4426A" w:rsidP="00495E40">
          <w:pPr>
            <w:pStyle w:val="D76F04E89AE54687A28D5299BE3E0951"/>
          </w:pPr>
          <w:r>
            <w:rPr>
              <w:rStyle w:val="PlaceholderText"/>
            </w:rPr>
            <w:t>Click or tap here to enter text.</w:t>
          </w:r>
        </w:p>
      </w:docPartBody>
    </w:docPart>
    <w:docPart>
      <w:docPartPr>
        <w:name w:val="6455871ADEF249C78A43B4141CC98730"/>
        <w:category>
          <w:name w:val="General"/>
          <w:gallery w:val="placeholder"/>
        </w:category>
        <w:types>
          <w:type w:val="bbPlcHdr"/>
        </w:types>
        <w:behaviors>
          <w:behavior w:val="content"/>
        </w:behaviors>
        <w:guid w:val="{F3CB1D09-AB1C-41BB-9B89-AF55BCABC0D0}"/>
      </w:docPartPr>
      <w:docPartBody>
        <w:p w:rsidR="00A4426A" w:rsidP="00495E40">
          <w:pPr>
            <w:pStyle w:val="6455871ADEF249C78A43B4141CC98730"/>
          </w:pPr>
          <w:r w:rsidRPr="00190698">
            <w:rPr>
              <w:rStyle w:val="PlaceholderText"/>
            </w:rPr>
            <w:t>Click or tap here to enter text.</w:t>
          </w:r>
        </w:p>
      </w:docPartBody>
    </w:docPart>
    <w:docPart>
      <w:docPartPr>
        <w:name w:val="F3C2FC3071CB4883AD9F004D0000C89C"/>
        <w:category>
          <w:name w:val="General"/>
          <w:gallery w:val="placeholder"/>
        </w:category>
        <w:types>
          <w:type w:val="bbPlcHdr"/>
        </w:types>
        <w:behaviors>
          <w:behavior w:val="content"/>
        </w:behaviors>
        <w:guid w:val="{EB40DAB2-E81F-4F88-AC19-82225441E5DC}"/>
      </w:docPartPr>
      <w:docPartBody>
        <w:p w:rsidR="00A4426A" w:rsidP="00495E40">
          <w:pPr>
            <w:pStyle w:val="F3C2FC3071CB4883AD9F004D0000C89C"/>
          </w:pPr>
          <w:r>
            <w:rPr>
              <w:rStyle w:val="PlaceholderText"/>
            </w:rPr>
            <w:t>Click or tap here to enter text.</w:t>
          </w:r>
        </w:p>
      </w:docPartBody>
    </w:docPart>
    <w:docPart>
      <w:docPartPr>
        <w:name w:val="57319A33C665482EA99A7C3EB605BFC8"/>
        <w:category>
          <w:name w:val="General"/>
          <w:gallery w:val="placeholder"/>
        </w:category>
        <w:types>
          <w:type w:val="bbPlcHdr"/>
        </w:types>
        <w:behaviors>
          <w:behavior w:val="content"/>
        </w:behaviors>
        <w:guid w:val="{0908F512-51E8-4342-9949-45F4767E40E9}"/>
      </w:docPartPr>
      <w:docPartBody>
        <w:p w:rsidR="00A4426A" w:rsidP="00495E40">
          <w:pPr>
            <w:pStyle w:val="57319A33C665482EA99A7C3EB605BFC8"/>
          </w:pPr>
          <w:r w:rsidRPr="00190698">
            <w:rPr>
              <w:rStyle w:val="PlaceholderText"/>
            </w:rPr>
            <w:t>Click or tap here to enter text.</w:t>
          </w:r>
        </w:p>
      </w:docPartBody>
    </w:docPart>
    <w:docPart>
      <w:docPartPr>
        <w:name w:val="87D9E6FD99514DB2A2005AFDD00AF1EF"/>
        <w:category>
          <w:name w:val="General"/>
          <w:gallery w:val="placeholder"/>
        </w:category>
        <w:types>
          <w:type w:val="bbPlcHdr"/>
        </w:types>
        <w:behaviors>
          <w:behavior w:val="content"/>
        </w:behaviors>
        <w:guid w:val="{EDF67D56-BDDA-4A21-9003-BB75E134FC47}"/>
      </w:docPartPr>
      <w:docPartBody>
        <w:p w:rsidR="00A4426A" w:rsidP="00495E40">
          <w:pPr>
            <w:pStyle w:val="87D9E6FD99514DB2A2005AFDD00AF1EF"/>
          </w:pPr>
          <w:r w:rsidRPr="00FE704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utiger 45 Light">
    <w:altName w:val="Arial"/>
    <w:charset w:val="00"/>
    <w:family w:val="swiss"/>
    <w:pitch w:val="variable"/>
    <w:sig w:usb0="A00000AF" w:usb1="5000205B" w:usb2="00000000" w:usb3="00000000" w:csb0="0000019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5E40"/>
    <w:rPr>
      <w:color w:val="808080"/>
    </w:rPr>
  </w:style>
  <w:style w:type="paragraph" w:customStyle="1" w:styleId="9A358F7021B542E1A17B7005DFF74129">
    <w:name w:val="9A358F7021B542E1A17B7005DFF74129"/>
    <w:rsid w:val="00136389"/>
  </w:style>
  <w:style w:type="paragraph" w:customStyle="1" w:styleId="60D300F3CE9446079FC608B033CEF298">
    <w:name w:val="60D300F3CE9446079FC608B033CEF298"/>
    <w:rsid w:val="00136389"/>
  </w:style>
  <w:style w:type="paragraph" w:customStyle="1" w:styleId="12F4310A83994919BA1BC26E8FE50D67">
    <w:name w:val="12F4310A83994919BA1BC26E8FE50D67"/>
    <w:rsid w:val="00136389"/>
  </w:style>
  <w:style w:type="paragraph" w:customStyle="1" w:styleId="BEE6062FB289449096E526434F00C013">
    <w:name w:val="BEE6062FB289449096E526434F00C013"/>
    <w:rsid w:val="00F96626"/>
  </w:style>
  <w:style w:type="paragraph" w:customStyle="1" w:styleId="1D3B20CFAF2C478CB31D5E5F7D3205A3">
    <w:name w:val="1D3B20CFAF2C478CB31D5E5F7D3205A3"/>
    <w:rsid w:val="00495E40"/>
  </w:style>
  <w:style w:type="paragraph" w:customStyle="1" w:styleId="89D592EBFA3D42E7B0752A6C4D8D56A2">
    <w:name w:val="89D592EBFA3D42E7B0752A6C4D8D56A2"/>
    <w:rsid w:val="00495E40"/>
  </w:style>
  <w:style w:type="paragraph" w:customStyle="1" w:styleId="D76F04E89AE54687A28D5299BE3E0951">
    <w:name w:val="D76F04E89AE54687A28D5299BE3E0951"/>
    <w:rsid w:val="00495E40"/>
  </w:style>
  <w:style w:type="paragraph" w:customStyle="1" w:styleId="6455871ADEF249C78A43B4141CC98730">
    <w:name w:val="6455871ADEF249C78A43B4141CC98730"/>
    <w:rsid w:val="00495E40"/>
  </w:style>
  <w:style w:type="paragraph" w:customStyle="1" w:styleId="F3C2FC3071CB4883AD9F004D0000C89C">
    <w:name w:val="F3C2FC3071CB4883AD9F004D0000C89C"/>
    <w:rsid w:val="00495E40"/>
  </w:style>
  <w:style w:type="paragraph" w:customStyle="1" w:styleId="57319A33C665482EA99A7C3EB605BFC8">
    <w:name w:val="57319A33C665482EA99A7C3EB605BFC8"/>
    <w:rsid w:val="00495E40"/>
  </w:style>
  <w:style w:type="paragraph" w:customStyle="1" w:styleId="87D9E6FD99514DB2A2005AFDD00AF1EF">
    <w:name w:val="87D9E6FD99514DB2A2005AFDD00AF1EF"/>
    <w:rsid w:val="00495E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2277DC231C6F4F8B813250BF939800" ma:contentTypeVersion="48" ma:contentTypeDescription="Create a new document." ma:contentTypeScope="" ma:versionID="ae12ee71f369d4ee5cb7a33a8bd66123">
  <xsd:schema xmlns:xsd="http://www.w3.org/2001/XMLSchema" xmlns:xs="http://www.w3.org/2001/XMLSchema" xmlns:p="http://schemas.microsoft.com/office/2006/metadata/properties" xmlns:ns2="78a21a5f-a3ba-4cbf-9fd5-97a15faad296" xmlns:ns3="0606af38-29d8-407d-826d-7a0cb9d9f4ed" xmlns:ns4="4600776d-0a3c-44b4-bff2-0ceaafb13046" xmlns:ns5="c86d72e2-090a-4e7d-987e-218d8a0db591" xmlns:ns6="6ab18433-7710-49bd-9bb4-0bb85747556a" targetNamespace="http://schemas.microsoft.com/office/2006/metadata/properties" ma:root="true" ma:fieldsID="a219105cdfe14138a5486def0ea559e5" ns2:_="" ns3:_="" ns4:_="" ns5:_="" ns6:_="">
    <xsd:import namespace="78a21a5f-a3ba-4cbf-9fd5-97a15faad296"/>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Url" minOccurs="0"/>
                <xsd:element ref="ns6:_dlc_DocIdPersistId" minOccurs="0"/>
                <xsd:element ref="ns4:e6f926d7f5b14a74bee86c3452d91372" minOccurs="0"/>
                <xsd:element ref="ns4:k5b153ee974a4a57a7568e533217f2cb" minOccurs="0"/>
                <xsd:element ref="ns4:TaxCatchAll" minOccurs="0"/>
                <xsd:element ref="ns4:TaxCatchAllLabel" minOccurs="0"/>
                <xsd:element ref="ns2:n78ca1497cf6442fb3babdda785c85ae" minOccurs="0"/>
                <xsd:element ref="ns4:c4838c65c76546ae93d5703426802f7f" minOccurs="0"/>
                <xsd:element ref="ns3:Specialist_x0020_Adviser_x003a_Full_x0020_Name" minOccurs="0"/>
                <xsd:element ref="ns4:j6c5b17cd04246da82e5604daf08bc68" minOccurs="0"/>
                <xsd:element ref="ns4:g3ef09377e3444258679b6035a1ff93a" minOccurs="0"/>
                <xsd:element ref="ns4:cd0fc526a5c840319a97fd94028e9904" minOccurs="0"/>
                <xsd:element ref="ns6:_dlc_DocId" minOccurs="0"/>
                <xsd:element ref="ns3:Specialist_x0020_Adviser_x003a_First_x0020_Nam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EventHashCode" minOccurs="0"/>
                <xsd:element ref="ns2:MediaServiceGenerationTime" minOccurs="0"/>
                <xsd:element ref="ns2:MediaServiceOCR"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a21a5f-a3ba-4cbf-9fd5-97a15faad296"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dexed="true"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0"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62" nillable="true" ma:displayName="MediaServiceMetadata" ma:description="" ma:hidden="true" ma:internalName="MediaServiceMetadata" ma:readOnly="true">
      <xsd:simpleType>
        <xsd:restriction base="dms:Note"/>
      </xsd:simpleType>
    </xsd:element>
    <xsd:element name="MediaServiceFastMetadata" ma:index="63" nillable="true" ma:displayName="MediaServiceFastMetadata" ma:description="" ma:hidden="true" ma:internalName="MediaServiceFastMetadata" ma:readOnly="true">
      <xsd:simpleType>
        <xsd:restriction base="dms:Note"/>
      </xsd:simpleType>
    </xsd:element>
    <xsd:element name="MediaServiceDateTaken" ma:index="64" nillable="true" ma:displayName="MediaServiceDateTaken" ma:hidden="true" ma:internalName="MediaServiceDateTaken" ma:readOnly="true">
      <xsd:simpleType>
        <xsd:restriction base="dms:Text"/>
      </xsd:simpleType>
    </xsd:element>
    <xsd:element name="MediaServiceAutoTags" ma:index="65" nillable="true" ma:displayName="MediaServiceAutoTags" ma:internalName="MediaServiceAutoTags" ma:readOnly="true">
      <xsd:simpleType>
        <xsd:restriction base="dms:Text"/>
      </xsd:simpleType>
    </xsd:element>
    <xsd:element name="MediaServiceEventHashCode" ma:index="66" nillable="true" ma:displayName="MediaServiceEventHashCode" ma:hidden="true" ma:internalName="MediaServiceEventHashCode" ma:readOnly="true">
      <xsd:simpleType>
        <xsd:restriction base="dms:Text"/>
      </xsd:simpleType>
    </xsd:element>
    <xsd:element name="MediaServiceGenerationTime" ma:index="67" nillable="true" ma:displayName="MediaServiceGenerationTime" ma:hidden="true" ma:internalName="MediaServiceGenerationTime" ma:readOnly="true">
      <xsd:simpleType>
        <xsd:restriction base="dms:Text"/>
      </xsd:simpleType>
    </xsd:element>
    <xsd:element name="MediaServiceOCR" ma:index="68" nillable="true" ma:displayName="Extracted Text" ma:internalName="MediaServiceOCR" ma:readOnly="true">
      <xsd:simpleType>
        <xsd:restriction base="dms:Note">
          <xsd:maxLength value="255"/>
        </xsd:restriction>
      </xsd:simpleType>
    </xsd:element>
    <xsd:element name="MediaServiceLocation" ma:index="69" nillable="true" ma:displayName="Location" ma:internalName="MediaServiceLocation" ma:readOnly="true">
      <xsd:simpleType>
        <xsd:restriction base="dms:Text"/>
      </xsd:simpleType>
    </xsd:element>
    <xsd:element name="MediaServiceAutoKeyPoints" ma:index="70" nillable="true" ma:displayName="MediaServiceAutoKeyPoints" ma:hidden="true" ma:internalName="MediaServiceAutoKeyPoints" ma:readOnly="true">
      <xsd:simpleType>
        <xsd:restriction base="dms:Note"/>
      </xsd:simpleType>
    </xsd:element>
    <xsd:element name="MediaServiceKeyPoints" ma:index="7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afe8bd55-a0fb-4cae-be78-f6e7131ee63c}" ma:internalName="Visit" ma:showField="Title" ma:web="0606af38-29d8-407d-826d-7a0cb9d9f4ed">
      <xsd:simpleType>
        <xsd:restriction base="dms:Lookup"/>
      </xsd:simpleType>
    </xsd:element>
    <xsd:element name="Specialist_x0020_Adviser" ma:index="17" nillable="true" ma:displayName="Specialist Adviser" ma:list="{5f0f316a-c464-4688-8884-64a2ac9db88c}" ma:internalName="Specialist_x0020_Adviser" ma:showField="Title" ma:web="0606af38-29d8-407d-826d-7a0cb9d9f4ed">
      <xsd:simpleType>
        <xsd:restriction base="dms:Lookup"/>
      </xsd:simpleType>
    </xsd:element>
    <xsd:element name="Witness" ma:index="18" nillable="true" ma:displayName="Witness" ma:list="{41c53827-be01-44a9-8212-472216e50bf9}" ma:internalName="Witness" ma:showField="Title" ma:web="0606af38-29d8-407d-826d-7a0cb9d9f4ed">
      <xsd:simpleType>
        <xsd:restriction base="dms:Lookup"/>
      </xsd:simpleType>
    </xsd:element>
    <xsd:element name="Visit_x003a_Start_x0020_Time" ma:index="38" nillable="true" ma:displayName="Visit:Start Time" ma:list="{afe8bd55-a0fb-4cae-be78-f6e7131ee63c}"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afe8bd55-a0fb-4cae-be78-f6e7131ee63c}"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41c53827-be01-44a9-8212-472216e50bf9}"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41c53827-be01-44a9-8212-472216e50bf9}"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41c53827-be01-44a9-8212-472216e50bf9}" ma:internalName="Witness_x003a_Job_x0020_Title" ma:readOnly="true" ma:showField="Job_x0020_Title" ma:web="0606af38-29d8-407d-826d-7a0cb9d9f4ed">
      <xsd:simpleType>
        <xsd:restriction base="dms:Lookup"/>
      </xsd:simpleType>
    </xsd:element>
    <xsd:element name="Specialist_x0020_Adviser_x003a_Full_x0020_Name" ma:index="52" nillable="true" ma:displayName="Specialist Adviser:Full Name" ma:list="{5f0f316a-c464-4688-8884-64a2ac9db88c}" ma:internalName="Specialist_x0020_Adviser_x003a_Full_x0020_Name" ma:readOnly="true" ma:showField="FullName" ma:web="0606af38-29d8-407d-826d-7a0cb9d9f4ed">
      <xsd:simpleType>
        <xsd:restriction base="dms:Lookup"/>
      </xsd:simpleType>
    </xsd:element>
    <xsd:element name="Specialist_x0020_Adviser_x003a_First_x0020_Name" ma:index="59" nillable="true" ma:displayName="Specialist Adviser:First Name" ma:list="{5f0f316a-c464-4688-8884-64a2ac9db88c}" ma:internalName="Specialist_x0020_Adviser_x003a_First_x0020_Name" ma:readOnly="true" ma:showField="First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46" nillable="true" ma:taxonomy="true" ma:internalName="e6f926d7f5b14a74bee86c3452d91372" ma:taxonomyFieldName="Sessions" ma:displayName="Session" ma:default="102;#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k5b153ee974a4a57a7568e533217f2cb" ma:index="47"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48" nillable="true" ma:displayName="Taxonomy Catch All Column" ma:description="" ma:hidden="true" ma:list="{25151384-0c62-407f-92a9-074e2371d64c}"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9" nillable="true" ma:displayName="Taxonomy Catch All Column1" ma:description="" ma:hidden="true" ma:list="{25151384-0c62-407f-92a9-074e2371d64c}"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5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53"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5"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7"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5b0a02d5-2754-4c2f-b1de-2692213ebfad"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5" nillable="true" ma:displayName="Persist ID" ma:description="Keep ID on add." ma:hidden="true" ma:internalName="_dlc_DocIdPersistId" ma:readOnly="true">
      <xsd:simpleType>
        <xsd:restriction base="dms:Boolean"/>
      </xsd:simpleType>
    </xsd:element>
    <xsd:element name="_dlc_DocId" ma:index="58" nillable="true" ma:displayName="Document ID Value" ma:description="The value of the document ID assigned to this item." ma:internalName="_dlc_DocId" ma:readOnly="true">
      <xsd:simpleType>
        <xsd:restriction base="dms:Text"/>
      </xsd:simpleType>
    </xsd:element>
    <xsd:element name="SharedWithUsers" ma:index="6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Useful_x0020_Docs xmlns="78a21a5f-a3ba-4cbf-9fd5-97a15faad296" xsi:nil="true"/>
    <Deadline xmlns="78a21a5f-a3ba-4cbf-9fd5-97a15faad296" xsi:nil="true"/>
    <RecordNumber xmlns="4600776d-0a3c-44b4-bff2-0ceaafb13046" xsi:nil="true"/>
    <Publication_x0020_Date xmlns="78a21a5f-a3ba-4cbf-9fd5-97a15faad296" xsi:nil="true"/>
    <Department xmlns="78a21a5f-a3ba-4cbf-9fd5-97a15faad296" xsi:nil="true"/>
    <k5b153ee974a4a57a7568e533217f2cb xmlns="4600776d-0a3c-44b4-bff2-0ceaafb13046">
      <Terms xmlns="http://schemas.microsoft.com/office/infopath/2007/PartnerControls"/>
    </k5b153ee974a4a57a7568e533217f2cb>
    <TaxCatchAll xmlns="4600776d-0a3c-44b4-bff2-0ceaafb13046">
      <Value>102</Value>
      <Value>114</Value>
      <Value>2</Value>
      <Value>37</Value>
    </TaxCatchAll>
    <g3ef09377e3444258679b6035a1ff93a xmlns="4600776d-0a3c-44b4-bff2-0ceaafb13046">
      <Terms xmlns="http://schemas.microsoft.com/office/infopath/2007/PartnerControls"/>
    </g3ef09377e3444258679b6035a1ff93a>
    <Allocated_x0020_to xmlns="78a21a5f-a3ba-4cbf-9fd5-97a15faad296">
      <UserInfo>
        <DisplayName/>
        <AccountId xsi:nil="true"/>
        <AccountType/>
      </UserInfo>
    </Allocated_x0020_to>
    <j3dc9349b3384741bd6025ba1321f3a9 xmlns="78a21a5f-a3ba-4cbf-9fd5-97a15faad296">
      <Terms xmlns="http://schemas.microsoft.com/office/infopath/2007/PartnerControls"/>
    </j3dc9349b3384741bd6025ba1321f3a9>
    <Document_x0020_Status xmlns="78a21a5f-a3ba-4cbf-9fd5-97a15faad296" xsi:nil="true"/>
    <j6c5b17cd04246da82e5604daf08bc68 xmlns="4600776d-0a3c-44b4-bff2-0ceaafb13046">
      <Terms xmlns="http://schemas.microsoft.com/office/infopath/2007/PartnerControls"/>
    </j6c5b17cd04246da82e5604daf08bc68>
    <Meeting_x0020_Date xmlns="78a21a5f-a3ba-4cbf-9fd5-97a15faad296" xsi:nil="true"/>
    <Brief_x0020_status xmlns="78a21a5f-a3ba-4cbf-9fd5-97a15faad296" xsi:nil="true"/>
    <Related_x0020_Document xmlns="78a21a5f-a3ba-4cbf-9fd5-97a15faad296">
      <Url xsi:nil="true"/>
      <Description xsi:nil="true"/>
    </Related_x0020_Document>
    <Notes0 xmlns="78a21a5f-a3ba-4cbf-9fd5-97a15faad296"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n78ca1497cf6442fb3babdda785c85ae xmlns="78a21a5f-a3ba-4cbf-9fd5-97a15faad296">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EndofSessionDate xmlns="4600776d-0a3c-44b4-bff2-0ceaafb13046" xsi:nil="true"/>
    <Additional_x0020_category xmlns="78a21a5f-a3ba-4cbf-9fd5-97a15faad296" xsi:nil="true"/>
    <Status_x0020_of_x0020_correspondence xmlns="78a21a5f-a3ba-4cbf-9fd5-97a15faad296" xsi:nil="true"/>
    <DateReceived xmlns="4600776d-0a3c-44b4-bff2-0ceaafb13046" xsi:nil="true"/>
    <TransfertoArchives xmlns="4600776d-0a3c-44b4-bff2-0ceaafb13046">false</TransfertoArchives>
    <Circulation_x0020_Date xmlns="78a21a5f-a3ba-4cbf-9fd5-97a15faad296" xsi:nil="true"/>
    <Visit xmlns="0606af38-29d8-407d-826d-7a0cb9d9f4ed" xsi:nil="true"/>
    <Date xmlns="78a21a5f-a3ba-4cbf-9fd5-97a15faad296" xsi:nil="tru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Storm Arwen</TermName>
          <TermId xmlns="http://schemas.microsoft.com/office/infopath/2007/PartnerControls">b6136a45-5aee-48d5-9ac1-89e9b34efbca</TermId>
        </TermInfo>
      </Terms>
    </ja5e4d000da44b5490ce6b4249309924>
    <cd0fc526a5c840319a97fd94028e9904 xmlns="4600776d-0a3c-44b4-bff2-0ceaafb13046">
      <Terms xmlns="http://schemas.microsoft.com/office/infopath/2007/PartnerControls"/>
    </cd0fc526a5c840319a97fd94028e9904>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Props1.xml><?xml version="1.0" encoding="utf-8"?>
<ds:datastoreItem xmlns:ds="http://schemas.openxmlformats.org/officeDocument/2006/customXml" ds:itemID="{CFAF7703-38C9-48A2-913D-8B5AB5F23C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a21a5f-a3ba-4cbf-9fd5-97a15faad296"/>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customXml/itemProps3.xml><?xml version="1.0" encoding="utf-8"?>
<ds:datastoreItem xmlns:ds="http://schemas.openxmlformats.org/officeDocument/2006/customXml" ds:itemID="{2242217A-0B0E-485C-AB0A-74269D246D6F}">
  <ds:schemaRefs>
    <ds:schemaRef ds:uri="http://schemas.microsoft.com/sharepoint/v3/contenttype/forms"/>
  </ds:schemaRefs>
</ds:datastoreItem>
</file>

<file path=customXml/itemProps4.xml><?xml version="1.0" encoding="utf-8"?>
<ds:datastoreItem xmlns:ds="http://schemas.openxmlformats.org/officeDocument/2006/customXml" ds:itemID="{4BF9662F-A1CC-4B89-BFB0-BFC88383BFA2}">
  <ds:schemaRefs>
    <ds:schemaRef ds:uri="http://schemas.microsoft.com/sharepoint/events"/>
  </ds:schemaRefs>
</ds:datastoreItem>
</file>

<file path=customXml/itemProps5.xml><?xml version="1.0" encoding="utf-8"?>
<ds:datastoreItem xmlns:ds="http://schemas.openxmlformats.org/officeDocument/2006/customXml" ds:itemID="{CBF937C2-6B44-439E-95AA-B018CED2A18E}">
  <ds:schemaRefs>
    <ds:schemaRef ds:uri="http://schemas.microsoft.com/office/2006/metadata/properties"/>
    <ds:schemaRef ds:uri="http://schemas.microsoft.com/office/infopath/2007/PartnerControls"/>
    <ds:schemaRef ds:uri="4600776d-0a3c-44b4-bff2-0ceaafb13046"/>
    <ds:schemaRef ds:uri="78a21a5f-a3ba-4cbf-9fd5-97a15faad296"/>
    <ds:schemaRef ds:uri="0606af38-29d8-407d-826d-7a0cb9d9f4ed"/>
    <ds:schemaRef ds:uri="c86d72e2-090a-4e7d-987e-218d8a0db591"/>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