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RPr="00726471" w:rsidP="00E04F6D">
      <w:pPr>
        <w:pStyle w:val="TitleCommittee0"/>
      </w:pPr>
      <w:sdt>
        <w:sdtPr>
          <w:alias w:val="CommitteeName"/>
          <w:tag w:val="CommitteeName"/>
          <w:id w:val="1869951332"/>
          <w:placeholder>
            <w:docPart w:val="1E7C99B1C0F14EC1B6A4C3DEDE6B4350"/>
          </w:placeholder>
          <w:richText/>
        </w:sdtPr>
        <w:sdtContent>
          <w:r w:rsidRPr="00726471">
            <w:t>Treasury Committee</w:t>
          </w:r>
        </w:sdtContent>
      </w:sdt>
    </w:p>
    <w:p w:rsidR="00F83FBD" w:rsidRPr="00726471" w:rsidP="00E04F6D">
      <w:pPr>
        <w:pStyle w:val="TitleInquiry0"/>
      </w:pPr>
      <w:r w:rsidRPr="00726471">
        <w:t xml:space="preserve">Oral evidence: </w:t>
      </w:r>
      <w:sdt>
        <w:sdtPr>
          <w:alias w:val="InquiryName"/>
          <w:tag w:val="InquiryName"/>
          <w:id w:val="377371847"/>
          <w:placeholder>
            <w:docPart w:val="1E7C99B1C0F14EC1B6A4C3DEDE6B4350"/>
          </w:placeholder>
          <w:richText/>
        </w:sdtPr>
        <w:sdtContent>
          <w:r w:rsidRPr="00726471" w:rsidR="00B43B60">
            <w:t>An Equal Recovery</w:t>
          </w:r>
        </w:sdtContent>
      </w:sdt>
      <w:r w:rsidRPr="00726471">
        <w:t xml:space="preserve">, HC </w:t>
      </w:r>
      <w:sdt>
        <w:sdtPr>
          <w:alias w:val="InquiryRefNo"/>
          <w:tag w:val="InquiryRefNo"/>
          <w:id w:val="-281725174"/>
          <w:placeholder>
            <w:docPart w:val="1E7C99B1C0F14EC1B6A4C3DEDE6B4350"/>
          </w:placeholder>
          <w:richText/>
        </w:sdtPr>
        <w:sdtContent>
          <w:r w:rsidRPr="00726471" w:rsidR="0099490C">
            <w:t>152</w:t>
          </w:r>
        </w:sdtContent>
      </w:sdt>
    </w:p>
    <w:sdt>
      <w:sdtPr>
        <w:alias w:val="SittingDate"/>
        <w:tag w:val="SittingDate"/>
        <w:id w:val="-1160222926"/>
        <w:placeholder>
          <w:docPart w:val="1E7C99B1C0F14EC1B6A4C3DEDE6B4350"/>
        </w:placeholder>
        <w:richText/>
      </w:sdtPr>
      <w:sdtContent>
        <w:p w:rsidR="00F83FBD" w:rsidRPr="00726471" w:rsidP="00E04F6D">
          <w:pPr>
            <w:pStyle w:val="Para"/>
          </w:pPr>
          <w:r w:rsidRPr="00726471">
            <w:t>Wednesday</w:t>
          </w:r>
          <w:r w:rsidRPr="00726471" w:rsidR="00177F6E">
            <w:t xml:space="preserve"> </w:t>
          </w:r>
          <w:r w:rsidRPr="00726471">
            <w:t>1</w:t>
          </w:r>
          <w:r w:rsidRPr="00726471" w:rsidR="00B43B60">
            <w:t>2</w:t>
          </w:r>
          <w:r w:rsidRPr="00726471">
            <w:t xml:space="preserve"> </w:t>
          </w:r>
          <w:r w:rsidRPr="00726471" w:rsidR="00B43B60">
            <w:t>January</w:t>
          </w:r>
          <w:r w:rsidRPr="00726471" w:rsidR="0027230B">
            <w:t xml:space="preserve"> 202</w:t>
          </w:r>
          <w:r w:rsidRPr="00726471" w:rsidR="00B43B60">
            <w:t>2</w:t>
          </w:r>
        </w:p>
      </w:sdtContent>
    </w:sdt>
    <w:p w:rsidR="00F83FBD" w:rsidRPr="00726471" w:rsidP="00E04F6D">
      <w:pPr>
        <w:pStyle w:val="Para"/>
      </w:pPr>
      <w:r w:rsidRPr="00726471">
        <w:t xml:space="preserve">Ordered by the House of </w:t>
      </w:r>
      <w:sdt>
        <w:sdtPr>
          <w:alias w:val="House"/>
          <w:tag w:val="House"/>
          <w:id w:val="809213435"/>
          <w:placeholder>
            <w:docPart w:val="1E7C99B1C0F14EC1B6A4C3DEDE6B4350"/>
          </w:placeholder>
          <w:richText/>
        </w:sdtPr>
        <w:sdtContent>
          <w:r w:rsidRPr="00726471">
            <w:t>Commons</w:t>
          </w:r>
        </w:sdtContent>
      </w:sdt>
      <w:r w:rsidRPr="00726471">
        <w:t xml:space="preserve"> to be published on </w:t>
      </w:r>
      <w:sdt>
        <w:sdtPr>
          <w:alias w:val="PublishDate"/>
          <w:tag w:val="PublishDate"/>
          <w:id w:val="217021599"/>
          <w:placeholder>
            <w:docPart w:val="1E7C99B1C0F14EC1B6A4C3DEDE6B4350"/>
          </w:placeholder>
          <w:richText/>
        </w:sdtPr>
        <w:sdtContent>
          <w:r w:rsidRPr="00726471" w:rsidR="00545307">
            <w:t>1</w:t>
          </w:r>
          <w:r w:rsidRPr="00726471" w:rsidR="00934708">
            <w:t>2</w:t>
          </w:r>
          <w:r w:rsidRPr="00726471">
            <w:t xml:space="preserve"> </w:t>
          </w:r>
          <w:r w:rsidRPr="00726471" w:rsidR="00934708">
            <w:t>January</w:t>
          </w:r>
          <w:r w:rsidRPr="00726471">
            <w:t xml:space="preserve"> 202</w:t>
          </w:r>
          <w:r w:rsidRPr="00726471" w:rsidR="00934708">
            <w:t>2</w:t>
          </w:r>
        </w:sdtContent>
      </w:sdt>
      <w:r w:rsidRPr="00726471">
        <w:t>.</w:t>
      </w:r>
    </w:p>
    <w:p w:rsidR="00F83FBD" w:rsidRPr="00726471" w:rsidP="00E04F6D">
      <w:r>
        <w:fldChar w:fldCharType="begin"/>
      </w:r>
      <w:r>
        <w:instrText xml:space="preserve"> HYPERLINK "https://parliamentlive.tv/Event/Index/328a4931-228e-4c4f-89ba-f3e563df683e" </w:instrText>
      </w:r>
      <w:r>
        <w:fldChar w:fldCharType="separate"/>
      </w:r>
      <w:r>
        <w:rPr>
          <w:rStyle w:val="Hyperlink"/>
        </w:rPr>
        <w:t>Watch the meeting</w:t>
      </w:r>
      <w:r>
        <w:fldChar w:fldCharType="end"/>
      </w:r>
    </w:p>
    <w:p w:rsidR="00F83FBD" w:rsidRPr="00726471" w:rsidP="00E04F6D">
      <w:r w:rsidRPr="00726471">
        <w:t xml:space="preserve">Members present: </w:t>
      </w:r>
      <w:sdt>
        <w:sdtPr>
          <w:alias w:val="MembersPresent"/>
          <w:tag w:val="MembersPresent"/>
          <w:id w:val="366340316"/>
          <w:placeholder>
            <w:docPart w:val="1E7C99B1C0F14EC1B6A4C3DEDE6B4350"/>
          </w:placeholder>
          <w:richText/>
        </w:sdtPr>
        <w:sdtContent>
          <w:r w:rsidRPr="00726471" w:rsidR="0003147B">
            <w:t>Dame Angela Eagle</w:t>
          </w:r>
          <w:r w:rsidRPr="00726471" w:rsidR="00D107DF">
            <w:t xml:space="preserve"> (Chair); Rushanara Ali;</w:t>
          </w:r>
          <w:r w:rsidRPr="00726471" w:rsidR="00315DA3">
            <w:t xml:space="preserve"> Harriett Baldwin;</w:t>
          </w:r>
          <w:r w:rsidRPr="00726471" w:rsidR="00D107DF">
            <w:t xml:space="preserve"> Anthony Browne</w:t>
          </w:r>
          <w:r w:rsidRPr="00726471" w:rsidR="00F62E66">
            <w:t>;</w:t>
          </w:r>
          <w:r w:rsidRPr="00726471" w:rsidR="00D11BE4">
            <w:t xml:space="preserve"> Gareth Davies; Emma Hardy;</w:t>
          </w:r>
          <w:r w:rsidRPr="00726471" w:rsidR="00E92059">
            <w:t xml:space="preserve"> </w:t>
          </w:r>
          <w:r w:rsidRPr="00726471" w:rsidR="00AB75F8">
            <w:t>Kevin Hollinrake;</w:t>
          </w:r>
          <w:r w:rsidRPr="00726471" w:rsidR="00D11BE4">
            <w:t xml:space="preserve"> Julie Marson</w:t>
          </w:r>
          <w:r w:rsidRPr="00726471" w:rsidR="0005685C">
            <w:t>; Alison Thewliss</w:t>
          </w:r>
          <w:r w:rsidRPr="00726471" w:rsidR="00D107DF">
            <w:t>.</w:t>
          </w:r>
        </w:sdtContent>
      </w:sdt>
    </w:p>
    <w:p w:rsidR="00F83FBD" w:rsidRPr="00726471" w:rsidP="00E04F6D">
      <w:pPr>
        <w:pStyle w:val="ParaCentre"/>
      </w:pPr>
      <w:r w:rsidRPr="00726471">
        <w:t xml:space="preserve">Questions </w:t>
      </w:r>
      <w:sdt>
        <w:sdtPr>
          <w:alias w:val="QuestionNumbers"/>
          <w:tag w:val="QuestionNumbers"/>
          <w:id w:val="-1223666168"/>
          <w:placeholder>
            <w:docPart w:val="1E7C99B1C0F14EC1B6A4C3DEDE6B4350"/>
          </w:placeholder>
          <w:richText/>
        </w:sdtPr>
        <w:sdtContent>
          <w:r w:rsidRPr="00726471" w:rsidR="0099490C">
            <w:t>75</w:t>
          </w:r>
          <w:r w:rsidRPr="00726471" w:rsidR="00935454">
            <w:t xml:space="preserve"> - </w:t>
          </w:r>
          <w:r w:rsidRPr="00726471" w:rsidR="005F3565">
            <w:t>14</w:t>
          </w:r>
          <w:r w:rsidRPr="00726471" w:rsidR="00726471">
            <w:t>3</w:t>
          </w:r>
        </w:sdtContent>
      </w:sdt>
    </w:p>
    <w:p w:rsidR="00F83FBD" w:rsidRPr="00726471" w:rsidP="00E04F6D">
      <w:pPr>
        <w:pStyle w:val="TitleWitnesses0"/>
      </w:pPr>
      <w:r w:rsidRPr="00726471">
        <w:t>Witnesses</w:t>
      </w:r>
    </w:p>
    <w:sdt>
      <w:sdtPr>
        <w:alias w:val="WitnessSet"/>
        <w:tag w:val="WitnessSet"/>
        <w:id w:val="-368373484"/>
        <w:placeholder>
          <w:docPart w:val="B0F159E66B4B41558B01784B049DC46A"/>
        </w:placeholder>
        <w:richText/>
      </w:sdtPr>
      <w:sdtContent>
        <w:p w:rsidR="00F83FBD" w:rsidRPr="00726471" w:rsidP="00A83C06">
          <w:pPr>
            <w:pStyle w:val="Para"/>
          </w:pPr>
          <w:r w:rsidRPr="00726471">
            <w:t xml:space="preserve">I: </w:t>
          </w:r>
          <w:r w:rsidRPr="00726471" w:rsidR="00A83C06">
            <w:t>Kudsia Batool, Head of Equalities and Strategy, Trade</w:t>
          </w:r>
          <w:r w:rsidR="00300CD8">
            <w:t>s</w:t>
          </w:r>
          <w:r w:rsidRPr="00726471" w:rsidR="00A83C06">
            <w:t xml:space="preserve"> Union Congress; Julian Jessop, Independent </w:t>
          </w:r>
          <w:r w:rsidRPr="00726471" w:rsidR="009B59AE">
            <w:t>E</w:t>
          </w:r>
          <w:r w:rsidRPr="00726471" w:rsidR="00A83C06">
            <w:t>conomist and Fellow, Institute of Economic Affairs; Cristina Odone, Head of Family Policy Unit, The Centre for Social Justice; Dr Mary</w:t>
          </w:r>
          <w:r w:rsidRPr="00726471" w:rsidR="009B59AE">
            <w:noBreakHyphen/>
          </w:r>
          <w:r w:rsidRPr="00726471" w:rsidR="00A83C06">
            <w:t>Ann Stephenson, Director, UK Women’s Budget Group</w:t>
          </w:r>
          <w:r w:rsidRPr="00726471" w:rsidR="00182F9D">
            <w:t>.</w:t>
          </w:r>
        </w:p>
      </w:sdtContent>
    </w:sdt>
    <w:p w:rsidR="001F2562" w:rsidP="00073AF8">
      <w:pPr>
        <w:jc w:val="center"/>
        <w:rPr>
          <w:sz w:val="28"/>
          <w:szCs w:val="28"/>
        </w:rPr>
      </w:pPr>
    </w:p>
    <w:p w:rsidR="00F83FBD" w:rsidRPr="00726471" w:rsidP="00073AF8">
      <w:pPr>
        <w:jc w:val="center"/>
        <w:rPr>
          <w:sz w:val="28"/>
          <w:szCs w:val="28"/>
        </w:rPr>
      </w:pPr>
      <w:r w:rsidRPr="00726471">
        <w:rPr>
          <w:sz w:val="28"/>
          <w:szCs w:val="28"/>
        </w:rPr>
        <w:t xml:space="preserve">Examination of </w:t>
      </w:r>
      <w:r w:rsidRPr="00726471" w:rsidR="00195B89">
        <w:rPr>
          <w:sz w:val="28"/>
          <w:szCs w:val="28"/>
        </w:rPr>
        <w:t>w</w:t>
      </w:r>
      <w:r w:rsidRPr="00726471">
        <w:rPr>
          <w:sz w:val="28"/>
          <w:szCs w:val="28"/>
        </w:rPr>
        <w:t>itnesses</w:t>
      </w:r>
    </w:p>
    <w:p w:rsidR="00073AF8" w:rsidRPr="00726471" w:rsidP="009E1CEC">
      <w:r w:rsidRPr="00726471">
        <w:t xml:space="preserve">Witnesses: </w:t>
      </w:r>
      <w:r w:rsidRPr="00726471" w:rsidR="00526FF3">
        <w:t>Kudsia Batool, Julian Jessop, Cristina Odone and Dr Mary</w:t>
      </w:r>
      <w:r w:rsidRPr="00726471" w:rsidR="009B59AE">
        <w:noBreakHyphen/>
      </w:r>
      <w:r w:rsidRPr="00726471" w:rsidR="00526FF3">
        <w:t>Ann Stephenson</w:t>
      </w:r>
      <w:r w:rsidRPr="00726471" w:rsidR="005D5D71">
        <w:t>.</w:t>
      </w:r>
    </w:p>
    <w:p w:rsidR="00820EFF" w:rsidRPr="00726471" w:rsidP="0099490C">
      <w:pPr>
        <w:pStyle w:val="Question"/>
      </w:pPr>
      <w:sdt>
        <w:sdtPr>
          <w:alias w:val="Member"/>
          <w:tag w:val="&lt;Member mnisId='3935' dodsId='62786'&gt;"/>
          <w:id w:val="-1239944479"/>
          <w:placeholder>
            <w:docPart w:val="DefaultPlaceholder_-1854013440"/>
          </w:placeholder>
          <w:richText/>
        </w:sdtPr>
        <w:sdtContent>
          <w:r w:rsidRPr="00726471" w:rsidR="00DB4571">
            <w:rPr>
              <w:b/>
            </w:rPr>
            <w:t>Chair:</w:t>
          </w:r>
        </w:sdtContent>
      </w:sdt>
      <w:r w:rsidRPr="00726471" w:rsidR="00DB4571">
        <w:t xml:space="preserve"> </w:t>
      </w:r>
      <w:r w:rsidRPr="00726471" w:rsidR="00913756">
        <w:t>It is a pleasure to welcome all our guests as part of</w:t>
      </w:r>
      <w:r w:rsidRPr="00726471" w:rsidR="009B59AE">
        <w:t xml:space="preserve"> the Committee’s inquiry into an equal recovery. </w:t>
      </w:r>
      <w:r w:rsidRPr="00726471" w:rsidR="00913756">
        <w:t xml:space="preserve">For </w:t>
      </w:r>
      <w:r w:rsidRPr="00726471" w:rsidR="00195B89">
        <w:t>those</w:t>
      </w:r>
      <w:r w:rsidRPr="00726471" w:rsidR="00913756">
        <w:t xml:space="preserve"> </w:t>
      </w:r>
      <w:r w:rsidRPr="00726471" w:rsidR="008D5FE2">
        <w:t>o</w:t>
      </w:r>
      <w:r w:rsidRPr="00726471" w:rsidR="00913756">
        <w:t xml:space="preserve">f you expecting Mel, I am in the </w:t>
      </w:r>
      <w:r w:rsidRPr="00726471" w:rsidR="009B59AE">
        <w:t>C</w:t>
      </w:r>
      <w:r w:rsidRPr="00726471" w:rsidR="00913756">
        <w:t>hair</w:t>
      </w:r>
      <w:r w:rsidRPr="00726471" w:rsidR="009B59AE">
        <w:t xml:space="preserve"> because he is absent today</w:t>
      </w:r>
      <w:r w:rsidRPr="00726471" w:rsidR="00913756">
        <w:t xml:space="preserve">. </w:t>
      </w:r>
      <w:r w:rsidRPr="00726471" w:rsidR="009B59AE">
        <w:t xml:space="preserve">This is a temporary phenomenon, and Mel will be back for the Committee’s next hearing. </w:t>
      </w:r>
      <w:r w:rsidRPr="00726471" w:rsidR="00913756">
        <w:t xml:space="preserve">It is my </w:t>
      </w:r>
      <w:r w:rsidRPr="00726471" w:rsidR="008D5FE2">
        <w:t>pleasure</w:t>
      </w:r>
      <w:r w:rsidRPr="00726471" w:rsidR="00913756">
        <w:t xml:space="preserve"> to</w:t>
      </w:r>
      <w:r w:rsidRPr="00726471">
        <w:t xml:space="preserve"> </w:t>
      </w:r>
      <w:r w:rsidRPr="00726471" w:rsidR="008D5FE2">
        <w:t>welcome</w:t>
      </w:r>
      <w:r w:rsidRPr="00726471">
        <w:t xml:space="preserve"> our </w:t>
      </w:r>
      <w:r w:rsidRPr="00726471" w:rsidR="008D5FE2">
        <w:t xml:space="preserve">witnesses </w:t>
      </w:r>
      <w:r w:rsidRPr="00726471">
        <w:t xml:space="preserve">as part of </w:t>
      </w:r>
      <w:r w:rsidR="00EA7C34">
        <w:t xml:space="preserve">the </w:t>
      </w:r>
      <w:r w:rsidRPr="00726471">
        <w:t>inquiry this afternoon</w:t>
      </w:r>
      <w:r w:rsidRPr="00726471" w:rsidR="009B59AE">
        <w:t xml:space="preserve">. I am going to ask all of you to introduce yourselves. Thank you for being here and giving evidence to us. Can I start with Kudsia Batool from the TUC, please? </w:t>
      </w:r>
    </w:p>
    <w:p w:rsidR="00B015D9" w:rsidRPr="00726471" w:rsidP="00820EFF">
      <w:pPr>
        <w:pStyle w:val="Answer"/>
      </w:pPr>
      <w:sdt>
        <w:sdtPr>
          <w:alias w:val="Witness"/>
          <w:id w:val="1371811117"/>
          <w:placeholder>
            <w:docPart w:val="DefaultPlaceholder_-1854013440"/>
          </w:placeholder>
          <w:richText/>
        </w:sdtPr>
        <w:sdtContent>
          <w:r w:rsidRPr="00726471" w:rsidR="009B59AE">
            <w:rPr>
              <w:b/>
              <w:bCs/>
              <w:i/>
              <w:iCs/>
            </w:rPr>
            <w:t>Kudsia Batool:</w:t>
          </w:r>
          <w:r w:rsidRPr="00726471" w:rsidR="00820EFF">
            <w:rPr>
              <w:b/>
            </w:rPr>
            <w:t xml:space="preserve"> </w:t>
          </w:r>
        </w:sdtContent>
      </w:sdt>
      <w:r w:rsidRPr="00726471" w:rsidR="00820EFF">
        <w:t>I am Kud</w:t>
      </w:r>
      <w:r w:rsidRPr="00726471" w:rsidR="008D5FE2">
        <w:t>sia</w:t>
      </w:r>
      <w:r w:rsidRPr="00726471" w:rsidR="00820EFF">
        <w:t xml:space="preserve"> Batool. </w:t>
      </w:r>
      <w:r w:rsidRPr="00726471" w:rsidR="009B59AE">
        <w:t>I am the head of equalities and strategy at the TUC, the Trade</w:t>
      </w:r>
      <w:r w:rsidRPr="00726471" w:rsidR="00195B89">
        <w:t>s</w:t>
      </w:r>
      <w:r w:rsidRPr="00726471" w:rsidR="009B59AE">
        <w:t xml:space="preserve"> Union Congress. We represent 5.8 million working people, and I am here to talk about how inequality has impacted those working people. </w:t>
      </w:r>
    </w:p>
    <w:p w:rsidR="00B015D9" w:rsidRPr="00726471" w:rsidP="00B015D9">
      <w:pPr>
        <w:pStyle w:val="Answer"/>
      </w:pPr>
      <w:sdt>
        <w:sdtPr>
          <w:alias w:val="Witness"/>
          <w:id w:val="-87465483"/>
          <w:placeholder>
            <w:docPart w:val="DefaultPlaceholder_-1854013440"/>
          </w:placeholder>
          <w:richText/>
        </w:sdtPr>
        <w:sdtContent>
          <w:r w:rsidRPr="00726471" w:rsidR="009B59AE">
            <w:rPr>
              <w:b/>
              <w:bCs/>
              <w:i/>
              <w:iCs/>
            </w:rPr>
            <w:t>Julian Jessop:</w:t>
          </w:r>
          <w:r w:rsidRPr="00726471">
            <w:rPr>
              <w:b/>
            </w:rPr>
            <w:t xml:space="preserve"> </w:t>
          </w:r>
        </w:sdtContent>
      </w:sdt>
      <w:r w:rsidRPr="00726471">
        <w:t>My name is Julian Jessop</w:t>
      </w:r>
      <w:r w:rsidRPr="00726471" w:rsidR="009B59AE">
        <w:t xml:space="preserve">. I am from the IEA, which, as you know, is a </w:t>
      </w:r>
      <w:r w:rsidRPr="00726471" w:rsidR="009B59AE">
        <w:t>free</w:t>
      </w:r>
      <w:r w:rsidRPr="00726471" w:rsidR="00195B89">
        <w:t xml:space="preserve"> </w:t>
      </w:r>
      <w:r w:rsidRPr="00726471" w:rsidR="009B59AE">
        <w:t>market</w:t>
      </w:r>
      <w:r w:rsidRPr="00726471" w:rsidR="009B59AE">
        <w:t xml:space="preserve"> economics thinktank. I am an independent economist as well, and I have a longstanding interest in economic and social policy issues. </w:t>
      </w:r>
    </w:p>
    <w:p w:rsidR="00B015D9" w:rsidRPr="00726471" w:rsidP="00B015D9">
      <w:pPr>
        <w:pStyle w:val="Answer"/>
      </w:pPr>
      <w:sdt>
        <w:sdtPr>
          <w:alias w:val="Witness"/>
          <w:id w:val="-1129855976"/>
          <w:placeholder>
            <w:docPart w:val="DefaultPlaceholder_-1854013440"/>
          </w:placeholder>
          <w:richText/>
        </w:sdtPr>
        <w:sdtContent>
          <w:r w:rsidRPr="00726471" w:rsidR="009B59AE">
            <w:rPr>
              <w:b/>
              <w:bCs/>
              <w:i/>
              <w:iCs/>
            </w:rPr>
            <w:t>Cristina Odone:</w:t>
          </w:r>
          <w:r w:rsidRPr="00726471">
            <w:rPr>
              <w:b/>
            </w:rPr>
            <w:t xml:space="preserve"> </w:t>
          </w:r>
        </w:sdtContent>
      </w:sdt>
      <w:r w:rsidRPr="00726471" w:rsidR="009B59AE">
        <w:t>Hello, m</w:t>
      </w:r>
      <w:r w:rsidRPr="00726471">
        <w:t>y name is Cri</w:t>
      </w:r>
      <w:r w:rsidRPr="00726471" w:rsidR="008D5FE2">
        <w:t>stina</w:t>
      </w:r>
      <w:r w:rsidRPr="00726471">
        <w:t xml:space="preserve"> Odone</w:t>
      </w:r>
      <w:r w:rsidRPr="00726471" w:rsidR="009B59AE">
        <w:t xml:space="preserve">. I am the head of the Family Policy Unit at </w:t>
      </w:r>
      <w:r w:rsidRPr="00726471" w:rsidR="00195B89">
        <w:t>the</w:t>
      </w:r>
      <w:r w:rsidRPr="00726471" w:rsidR="009B59AE">
        <w:t xml:space="preserve"> Centre </w:t>
      </w:r>
      <w:r w:rsidR="00DC728B">
        <w:t>f</w:t>
      </w:r>
      <w:r w:rsidRPr="00726471" w:rsidR="009B59AE">
        <w:t xml:space="preserve">or Social Justice thinktank. </w:t>
      </w:r>
    </w:p>
    <w:p w:rsidR="00B015D9" w:rsidRPr="00726471" w:rsidP="00B015D9">
      <w:pPr>
        <w:pStyle w:val="Answer"/>
      </w:pPr>
      <w:sdt>
        <w:sdtPr>
          <w:alias w:val="Witness"/>
          <w:id w:val="397022955"/>
          <w:placeholder>
            <w:docPart w:val="DefaultPlaceholder_-1854013440"/>
          </w:placeholder>
          <w:richText/>
        </w:sdtPr>
        <w:sdtContent>
          <w:r w:rsidRPr="00726471" w:rsidR="00195B89">
            <w:rPr>
              <w:b/>
              <w:bCs/>
              <w:i/>
              <w:iCs/>
            </w:rPr>
            <w:t>Dr Stephenson:</w:t>
          </w:r>
          <w:r w:rsidRPr="00726471">
            <w:rPr>
              <w:b/>
            </w:rPr>
            <w:t xml:space="preserve"> </w:t>
          </w:r>
        </w:sdtContent>
      </w:sdt>
      <w:r w:rsidRPr="00726471" w:rsidR="009B59AE">
        <w:t xml:space="preserve">Hi, I am </w:t>
      </w:r>
      <w:r w:rsidRPr="00726471">
        <w:t>Mary</w:t>
      </w:r>
      <w:r w:rsidRPr="00726471" w:rsidR="009B59AE">
        <w:noBreakHyphen/>
      </w:r>
      <w:r w:rsidRPr="00726471">
        <w:t>Ann Stephenson</w:t>
      </w:r>
      <w:r w:rsidRPr="00726471" w:rsidR="009B59AE">
        <w:t xml:space="preserve">. I am the director of the Women’s Budget Group. We analyse the impact of economic policy on women and men, and we have done a lot of research particularly on the economic impacts of Covid on women. </w:t>
      </w:r>
    </w:p>
    <w:p w:rsidR="009B59AE" w:rsidRPr="00726471" w:rsidP="00B015D9">
      <w:pPr>
        <w:pStyle w:val="Question"/>
      </w:pPr>
      <w:sdt>
        <w:sdtPr>
          <w:alias w:val="Member"/>
          <w:tag w:val="&lt;Member mnisId='491' dodsId='25642'&gt;"/>
          <w:id w:val="1134915489"/>
          <w:placeholder>
            <w:docPart w:val="DefaultPlaceholder_-1854013440"/>
          </w:placeholder>
          <w:richText/>
        </w:sdtPr>
        <w:sdtContent>
          <w:r w:rsidRPr="00726471" w:rsidR="00B015D9">
            <w:rPr>
              <w:b/>
            </w:rPr>
            <w:t>Chair:</w:t>
          </w:r>
        </w:sdtContent>
      </w:sdt>
      <w:r w:rsidRPr="00726471" w:rsidR="00B015D9">
        <w:t xml:space="preserve"> </w:t>
      </w:r>
      <w:r w:rsidRPr="00726471">
        <w:t>It is a pleasure to welcome you all. Thank you for giving evidence</w:t>
      </w:r>
      <w:r w:rsidRPr="00726471" w:rsidR="00195B89">
        <w:t>,</w:t>
      </w:r>
      <w:r w:rsidRPr="00726471">
        <w:t xml:space="preserve"> both written and now oral</w:t>
      </w:r>
      <w:r w:rsidRPr="00726471" w:rsidR="00195B89">
        <w:t>,</w:t>
      </w:r>
      <w:r w:rsidRPr="00726471">
        <w:t xml:space="preserve"> to assist the Committee in its inquiry into an equal recovery. </w:t>
      </w:r>
    </w:p>
    <w:p w:rsidR="00B015D9" w:rsidRPr="00726471" w:rsidP="000878B3">
      <w:pPr>
        <w:pStyle w:val="Question"/>
        <w:numPr>
          <w:ilvl w:val="0"/>
          <w:numId w:val="0"/>
        </w:numPr>
        <w:ind w:left="794"/>
      </w:pPr>
      <w:r w:rsidRPr="00726471">
        <w:t>I would like to start off by asking Kudsia about the evidence that the TUC put into the Committee</w:t>
      </w:r>
      <w:r w:rsidRPr="00726471" w:rsidR="009B59AE">
        <w:t>, which stated</w:t>
      </w:r>
      <w:r w:rsidRPr="00726471" w:rsidR="00AF23D3">
        <w:t>, “The pandemic has exacerbated pre</w:t>
      </w:r>
      <w:r w:rsidRPr="00726471" w:rsidR="005F3565">
        <w:noBreakHyphen/>
      </w:r>
      <w:r w:rsidRPr="00726471" w:rsidR="00AF23D3">
        <w:t>existing intergenerational, racial, disability, gender and regional inequalities</w:t>
      </w:r>
      <w:r w:rsidR="007A7068">
        <w:t>.</w:t>
      </w:r>
      <w:r w:rsidRPr="00726471" w:rsidR="00AF23D3">
        <w:t xml:space="preserve">” </w:t>
      </w:r>
      <w:r w:rsidRPr="00726471">
        <w:t>Can yo</w:t>
      </w:r>
      <w:r w:rsidRPr="00726471" w:rsidR="008D5FE2">
        <w:t>u</w:t>
      </w:r>
      <w:r w:rsidRPr="00726471">
        <w:t xml:space="preserve"> expand a </w:t>
      </w:r>
      <w:r w:rsidRPr="00726471" w:rsidR="00AF23D3">
        <w:t xml:space="preserve">bit </w:t>
      </w:r>
      <w:r w:rsidRPr="00726471">
        <w:t xml:space="preserve">on that </w:t>
      </w:r>
      <w:r w:rsidRPr="00726471">
        <w:t>and also</w:t>
      </w:r>
      <w:r w:rsidRPr="00726471">
        <w:t xml:space="preserve"> give us</w:t>
      </w:r>
      <w:r w:rsidRPr="00726471" w:rsidR="00AF23D3">
        <w:t xml:space="preserve"> your observations on whether this crisis will have any long</w:t>
      </w:r>
      <w:r w:rsidRPr="00726471" w:rsidR="00AF23D3">
        <w:noBreakHyphen/>
        <w:t>lasting impacts on equality? If so, how?</w:t>
      </w:r>
    </w:p>
    <w:p w:rsidR="00AF23D3" w:rsidRPr="00726471" w:rsidP="00B015D9">
      <w:pPr>
        <w:pStyle w:val="Answer"/>
      </w:pPr>
      <w:sdt>
        <w:sdtPr>
          <w:alias w:val="Witness"/>
          <w:id w:val="-1879000112"/>
          <w:placeholder>
            <w:docPart w:val="DefaultPlaceholder_-1854013440"/>
          </w:placeholder>
          <w:richText/>
        </w:sdtPr>
        <w:sdtContent>
          <w:r w:rsidRPr="00726471" w:rsidR="009B59AE">
            <w:rPr>
              <w:b/>
              <w:bCs/>
              <w:i/>
              <w:iCs/>
            </w:rPr>
            <w:t>Kudsia Batool:</w:t>
          </w:r>
          <w:r w:rsidRPr="00726471" w:rsidR="00B015D9">
            <w:rPr>
              <w:b/>
            </w:rPr>
            <w:t xml:space="preserve"> </w:t>
          </w:r>
        </w:sdtContent>
      </w:sdt>
      <w:r w:rsidRPr="00726471" w:rsidR="00B015D9">
        <w:t>There is a wealth of evidence that shows</w:t>
      </w:r>
      <w:r w:rsidRPr="00726471" w:rsidR="00195B89">
        <w:t xml:space="preserve"> that</w:t>
      </w:r>
      <w:r w:rsidRPr="00726471" w:rsidR="00B015D9">
        <w:t xml:space="preserve"> the pandemic is hitting</w:t>
      </w:r>
      <w:r w:rsidRPr="00726471">
        <w:t xml:space="preserve"> low</w:t>
      </w:r>
      <w:r w:rsidRPr="00726471">
        <w:noBreakHyphen/>
        <w:t>paid workers disproportionately hard</w:t>
      </w:r>
      <w:r w:rsidRPr="00726471" w:rsidR="00B015D9">
        <w:t xml:space="preserve">. </w:t>
      </w:r>
      <w:r w:rsidRPr="00726471">
        <w:t>I am going to use the phrase “low</w:t>
      </w:r>
      <w:r w:rsidRPr="00726471">
        <w:noBreakHyphen/>
        <w:t>paid workers”, because it does cover those groups that you mentioned in terms of gender, ethnicity</w:t>
      </w:r>
      <w:r w:rsidRPr="00726471" w:rsidR="00195B89">
        <w:t>,</w:t>
      </w:r>
      <w:r w:rsidRPr="00726471">
        <w:t xml:space="preserve"> disability </w:t>
      </w:r>
      <w:r w:rsidRPr="00726471">
        <w:t>and also</w:t>
      </w:r>
      <w:r w:rsidRPr="00726471">
        <w:t xml:space="preserve"> region. </w:t>
      </w:r>
      <w:r w:rsidRPr="00726471" w:rsidR="00711E5B">
        <w:t>I will talk a little bit about the differences in a minute.</w:t>
      </w:r>
    </w:p>
    <w:p w:rsidR="00AF23D3" w:rsidRPr="00726471" w:rsidP="00B015D9">
      <w:pPr>
        <w:pStyle w:val="Answer"/>
      </w:pPr>
      <w:r w:rsidRPr="00726471">
        <w:t>The data we have and the evidence we have gathered show that low</w:t>
      </w:r>
      <w:r w:rsidRPr="00726471">
        <w:noBreakHyphen/>
        <w:t>paid industries such as hospitality and the arts have been hardest hit by job losses. Low</w:t>
      </w:r>
      <w:r w:rsidRPr="00726471">
        <w:noBreakHyphen/>
        <w:t xml:space="preserve">paid workers are less likely to be able to work from home and less likely to receive decent sick pay. Some households have saved during the pandemic; others have seen their disposable income drop and debt rise. </w:t>
      </w:r>
      <w:r w:rsidRPr="00726471" w:rsidR="00711E5B">
        <w:t xml:space="preserve">The fact of the </w:t>
      </w:r>
      <w:r w:rsidRPr="00726471" w:rsidR="00526C65">
        <w:t>matter</w:t>
      </w:r>
      <w:r w:rsidRPr="00726471">
        <w:t xml:space="preserve"> </w:t>
      </w:r>
      <w:r w:rsidRPr="00726471" w:rsidR="00526C65">
        <w:t xml:space="preserve">is </w:t>
      </w:r>
      <w:r w:rsidRPr="00726471">
        <w:t xml:space="preserve">that </w:t>
      </w:r>
      <w:r w:rsidRPr="00726471" w:rsidR="00526C65">
        <w:t>low</w:t>
      </w:r>
      <w:r w:rsidRPr="00726471">
        <w:noBreakHyphen/>
      </w:r>
      <w:r w:rsidRPr="00726471" w:rsidR="00526C65">
        <w:t>pai</w:t>
      </w:r>
      <w:r w:rsidRPr="00726471">
        <w:t>d</w:t>
      </w:r>
      <w:r w:rsidRPr="00726471" w:rsidR="00526C65">
        <w:t xml:space="preserve"> workers are likely to be </w:t>
      </w:r>
      <w:r w:rsidR="00785DC3">
        <w:t xml:space="preserve">in </w:t>
      </w:r>
      <w:r w:rsidRPr="00726471" w:rsidR="00526C65">
        <w:t>t</w:t>
      </w:r>
      <w:r w:rsidRPr="00726471">
        <w:t>hat latter group</w:t>
      </w:r>
      <w:r w:rsidRPr="00726471" w:rsidR="00526C65">
        <w:t>.</w:t>
      </w:r>
      <w:r w:rsidRPr="00726471">
        <w:t xml:space="preserve"> We know that the inequality that </w:t>
      </w:r>
      <w:r w:rsidRPr="00726471" w:rsidR="00716702">
        <w:t>has been</w:t>
      </w:r>
      <w:r w:rsidRPr="00726471">
        <w:t xml:space="preserve"> exacerbated by the pandemic was not set by the pandemic—it is long</w:t>
      </w:r>
      <w:r w:rsidRPr="00726471">
        <w:noBreakHyphen/>
        <w:t>existing—but what has happened now is that</w:t>
      </w:r>
      <w:r w:rsidRPr="00726471" w:rsidR="00716702">
        <w:t>, first,</w:t>
      </w:r>
      <w:r w:rsidRPr="00726471">
        <w:t xml:space="preserve"> the covers have been blown off and we can all see that inequality and</w:t>
      </w:r>
      <w:r w:rsidRPr="00726471" w:rsidR="00716702">
        <w:t>, secondly,</w:t>
      </w:r>
      <w:r w:rsidRPr="00726471">
        <w:t xml:space="preserve"> it has </w:t>
      </w:r>
      <w:r w:rsidRPr="00726471">
        <w:t>worsened</w:t>
      </w:r>
      <w:r w:rsidRPr="00726471">
        <w:t xml:space="preserve"> and it has deepened. </w:t>
      </w:r>
    </w:p>
    <w:p w:rsidR="00AF23D3" w:rsidRPr="00726471" w:rsidP="00B015D9">
      <w:pPr>
        <w:pStyle w:val="Answer"/>
      </w:pPr>
      <w:r w:rsidRPr="00726471">
        <w:t>During the pandemic it was clear that the different lives of modern multi</w:t>
      </w:r>
      <w:r w:rsidRPr="00726471">
        <w:noBreakHyphen/>
      </w:r>
      <w:r w:rsidRPr="00726471">
        <w:t>racial and multi</w:t>
      </w:r>
      <w:r w:rsidRPr="00726471">
        <w:noBreakHyphen/>
        <w:t>faith working</w:t>
      </w:r>
      <w:r w:rsidRPr="00726471">
        <w:noBreakHyphen/>
        <w:t xml:space="preserve">class Britain were exposed as being areas of deep discrimination and divide, particularly around work and the pandemic. There was a failure to consider the impact of policies on the lives of black workers, </w:t>
      </w:r>
      <w:r w:rsidRPr="00726471">
        <w:t>women</w:t>
      </w:r>
      <w:r w:rsidRPr="00726471">
        <w:t xml:space="preserve"> and disabled workers. It was clear that this led to vastly unequal outcomes. </w:t>
      </w:r>
      <w:r w:rsidRPr="00726471">
        <w:t xml:space="preserve">We know that women bore the brunt of childcare. We know they bore the brunt </w:t>
      </w:r>
      <w:r w:rsidRPr="00726471" w:rsidR="00C1151B">
        <w:t>of care for friends and famil</w:t>
      </w:r>
      <w:r w:rsidRPr="00726471">
        <w:t xml:space="preserve">y, because schools, childcare and support services </w:t>
      </w:r>
      <w:r w:rsidRPr="00726471">
        <w:t>closed down</w:t>
      </w:r>
      <w:r w:rsidRPr="00726471">
        <w:t xml:space="preserve"> with </w:t>
      </w:r>
      <w:r w:rsidRPr="00726471" w:rsidR="0049454B">
        <w:t xml:space="preserve">the </w:t>
      </w:r>
      <w:r w:rsidRPr="00726471">
        <w:t xml:space="preserve">completely unrealistic and unhelpful expectation that women would pick up that burden. There was no consideration of the impact that would have. </w:t>
      </w:r>
    </w:p>
    <w:p w:rsidR="00E06667" w:rsidRPr="00726471" w:rsidP="00B015D9">
      <w:pPr>
        <w:pStyle w:val="Answer"/>
      </w:pPr>
      <w:r w:rsidRPr="00726471">
        <w:t xml:space="preserve">The policies for dealing with the pandemic did not </w:t>
      </w:r>
      <w:r w:rsidRPr="00726471">
        <w:t>take into account</w:t>
      </w:r>
      <w:r w:rsidRPr="00726471">
        <w:t xml:space="preserve"> the economic position of black workers</w:t>
      </w:r>
      <w:r w:rsidRPr="00726471">
        <w:t xml:space="preserve"> nor the structural inequalities that shape their lived experiences. We have reams and reams of evidence that we </w:t>
      </w:r>
      <w:r w:rsidRPr="00726471" w:rsidR="00B36A24">
        <w:t xml:space="preserve">and others </w:t>
      </w:r>
      <w:r w:rsidRPr="00726471">
        <w:t>have collected about how the structural inequalities that existed before the pandemic and that were exacerbated during the pandemic led to shortening not only the</w:t>
      </w:r>
      <w:r w:rsidRPr="00726471" w:rsidR="00716702">
        <w:t xml:space="preserve"> life</w:t>
      </w:r>
      <w:r w:rsidRPr="00726471">
        <w:t xml:space="preserve"> opportunities for black workers </w:t>
      </w:r>
      <w:r w:rsidRPr="00726471">
        <w:t xml:space="preserve">but the lifespans of black workers. </w:t>
      </w:r>
      <w:r w:rsidRPr="00726471">
        <w:t xml:space="preserve">We have seen that in the evidence that we have around </w:t>
      </w:r>
      <w:r w:rsidRPr="00726471">
        <w:t>mortality rates</w:t>
      </w:r>
      <w:r w:rsidRPr="00726471">
        <w:t>.</w:t>
      </w:r>
    </w:p>
    <w:p w:rsidR="008C7E11" w:rsidRPr="00726471" w:rsidP="00B015D9">
      <w:pPr>
        <w:pStyle w:val="Answer"/>
      </w:pPr>
      <w:r w:rsidRPr="00726471">
        <w:t xml:space="preserve">The same can also apply to a far greater extent to disabled working people. </w:t>
      </w:r>
      <w:r w:rsidRPr="00726471" w:rsidR="00C1151B">
        <w:t xml:space="preserve">We know that </w:t>
      </w:r>
      <w:r w:rsidRPr="00726471" w:rsidR="0049454B">
        <w:t xml:space="preserve">disabled people accounted for </w:t>
      </w:r>
      <w:r w:rsidRPr="00726471" w:rsidR="00C1151B">
        <w:t xml:space="preserve">six in 10 deaths during the pandemic. </w:t>
      </w:r>
      <w:r w:rsidRPr="00726471">
        <w:t xml:space="preserve">We have seen other inequalities </w:t>
      </w:r>
      <w:r w:rsidRPr="00726471" w:rsidR="00716702">
        <w:t>worsen</w:t>
      </w:r>
      <w:r w:rsidRPr="00726471">
        <w:t xml:space="preserve"> as well, like a rise in hate crimes against LGBT+ people or LGBT+ workers reporting increased levels of abuse at work because of their visible LGBT</w:t>
      </w:r>
      <w:r w:rsidRPr="00726471" w:rsidR="00716702">
        <w:t>-</w:t>
      </w:r>
      <w:r w:rsidRPr="00726471">
        <w:t xml:space="preserve">ness at work. Lockdown also meant that many people, particularly LGBT people, were forced to be locked down in places that were not safe for them and were not safe for them to be out in. </w:t>
      </w:r>
    </w:p>
    <w:p w:rsidR="00B015D9" w:rsidRPr="00726471" w:rsidP="00E06667">
      <w:pPr>
        <w:pStyle w:val="Question"/>
      </w:pPr>
      <w:sdt>
        <w:sdtPr>
          <w:alias w:val="Member"/>
          <w:tag w:val="&lt;Member mnisId='491' dodsId='25642'&gt;"/>
          <w:id w:val="582038453"/>
          <w:placeholder>
            <w:docPart w:val="DefaultPlaceholder_-1854013440"/>
          </w:placeholder>
          <w:richText/>
        </w:sdtPr>
        <w:sdtContent>
          <w:r w:rsidRPr="00726471" w:rsidR="008C7E11">
            <w:rPr>
              <w:b/>
            </w:rPr>
            <w:t>Chair:</w:t>
          </w:r>
        </w:sdtContent>
      </w:sdt>
      <w:r w:rsidRPr="00726471" w:rsidR="008C7E11">
        <w:t xml:space="preserve"> I would like to now move on</w:t>
      </w:r>
      <w:r w:rsidRPr="00726471" w:rsidR="00E06667">
        <w:t xml:space="preserve"> </w:t>
      </w:r>
      <w:r w:rsidRPr="00726471" w:rsidR="008C7E11">
        <w:t>to Dr Mary</w:t>
      </w:r>
      <w:r w:rsidRPr="00726471" w:rsidR="009B59AE">
        <w:noBreakHyphen/>
      </w:r>
      <w:r w:rsidRPr="00726471" w:rsidR="008C7E11">
        <w:t xml:space="preserve">Ann Stephenson from the Women’s </w:t>
      </w:r>
      <w:r w:rsidRPr="00726471" w:rsidR="00E06667">
        <w:t xml:space="preserve">Budget </w:t>
      </w:r>
      <w:r w:rsidRPr="00726471" w:rsidR="008C7E11">
        <w:t xml:space="preserve">Group. </w:t>
      </w:r>
      <w:r w:rsidRPr="00726471" w:rsidR="00E06667">
        <w:t>In your evidence, you stated, “The economic impact of the crisis is most affecting people already on low incomes or with less accumulated wealth</w:t>
      </w:r>
      <w:r w:rsidR="00B50920">
        <w:t>.</w:t>
      </w:r>
      <w:r w:rsidRPr="00726471" w:rsidR="00E06667">
        <w:t xml:space="preserve">” </w:t>
      </w:r>
      <w:r w:rsidRPr="00726471" w:rsidR="004701A4">
        <w:t xml:space="preserve">Would you say the crisis has particularly impacted on women, ethnic </w:t>
      </w:r>
      <w:r w:rsidRPr="00726471" w:rsidR="004701A4">
        <w:t>minorities</w:t>
      </w:r>
      <w:r w:rsidRPr="00726471" w:rsidR="004701A4">
        <w:t xml:space="preserve"> and those with disabilities</w:t>
      </w:r>
      <w:r w:rsidRPr="00726471" w:rsidR="00E06667">
        <w:t>, as Kudsia has just been talking about,</w:t>
      </w:r>
      <w:r w:rsidRPr="00726471" w:rsidR="004701A4">
        <w:t xml:space="preserve"> because they tend to be on low incomes? </w:t>
      </w:r>
      <w:r w:rsidRPr="00726471" w:rsidR="00E06667">
        <w:t>Is it some other issue? Is there more than one deprivation or issue that makes it difficult?</w:t>
      </w:r>
    </w:p>
    <w:p w:rsidR="00E06667" w:rsidRPr="00726471" w:rsidP="00AF3012">
      <w:pPr>
        <w:pStyle w:val="Answer"/>
      </w:pPr>
      <w:sdt>
        <w:sdtPr>
          <w:alias w:val="Witness"/>
          <w:id w:val="258111497"/>
          <w:placeholder>
            <w:docPart w:val="DefaultPlaceholder_-1854013440"/>
          </w:placeholder>
          <w:richText/>
        </w:sdtPr>
        <w:sdtContent>
          <w:r w:rsidRPr="00726471" w:rsidR="00195B89">
            <w:rPr>
              <w:b/>
              <w:bCs/>
              <w:i/>
              <w:iCs/>
            </w:rPr>
            <w:t>Dr Stephenson:</w:t>
          </w:r>
          <w:r w:rsidRPr="00726471" w:rsidR="00AF3012">
            <w:rPr>
              <w:b/>
            </w:rPr>
            <w:t xml:space="preserve"> </w:t>
          </w:r>
        </w:sdtContent>
      </w:sdt>
      <w:r w:rsidRPr="00726471" w:rsidR="00AF3012">
        <w:t xml:space="preserve">There is more than one issue. </w:t>
      </w:r>
      <w:r w:rsidRPr="00726471">
        <w:t>I very much agree with what Kudsia has said and the TUC’s analysis. Some of the impacts are because women, black and ethnic minority people and disabled people are more likely to be on low incomes and less likely to have levels of savings to act as a cushion if they were furloughed</w:t>
      </w:r>
      <w:r w:rsidRPr="00726471" w:rsidR="00C9312B">
        <w:t xml:space="preserve">, </w:t>
      </w:r>
      <w:r w:rsidRPr="00726471">
        <w:t xml:space="preserve">if they lost their jobs or lost hours, if they were on a </w:t>
      </w:r>
      <w:r w:rsidRPr="00726471">
        <w:rPr>
          <w:rFonts w:cstheme="minorHAnsi"/>
        </w:rPr>
        <w:t>zero</w:t>
      </w:r>
      <w:r w:rsidRPr="00726471">
        <w:rPr>
          <w:rFonts w:cstheme="minorHAnsi"/>
        </w:rPr>
        <w:noBreakHyphen/>
        <w:t>hours contract</w:t>
      </w:r>
      <w:r w:rsidRPr="00726471">
        <w:t xml:space="preserve"> or </w:t>
      </w:r>
      <w:r w:rsidRPr="00726471" w:rsidR="00C9312B">
        <w:t xml:space="preserve">if they </w:t>
      </w:r>
      <w:r w:rsidRPr="00726471">
        <w:t xml:space="preserve">were having to cope on statutory sick pay, which we know is too low. </w:t>
      </w:r>
    </w:p>
    <w:p w:rsidR="00C9312B" w:rsidRPr="00726471" w:rsidP="00AF3012">
      <w:pPr>
        <w:pStyle w:val="Answer"/>
      </w:pPr>
      <w:r w:rsidRPr="00726471">
        <w:t xml:space="preserve">Those low incomes are for different reasons </w:t>
      </w:r>
      <w:r w:rsidRPr="00726471" w:rsidR="00E06667">
        <w:t xml:space="preserve">for </w:t>
      </w:r>
      <w:r w:rsidRPr="00726471">
        <w:t>different groups. For example, with women, women do</w:t>
      </w:r>
      <w:r w:rsidRPr="00726471">
        <w:t xml:space="preserve"> about</w:t>
      </w:r>
      <w:r w:rsidRPr="00726471">
        <w:t xml:space="preserve"> 60% more unpaid work than men. </w:t>
      </w:r>
      <w:r w:rsidRPr="00726471">
        <w:t>The majority of</w:t>
      </w:r>
      <w:r w:rsidRPr="00726471">
        <w:t xml:space="preserve"> it is care work. </w:t>
      </w:r>
      <w:r w:rsidRPr="00726471">
        <w:t xml:space="preserve">That is the reason </w:t>
      </w:r>
      <w:r w:rsidRPr="00726471">
        <w:t xml:space="preserve">why </w:t>
      </w:r>
      <w:r w:rsidRPr="00726471">
        <w:t xml:space="preserve">they are less likely to earn as much as men. </w:t>
      </w:r>
      <w:r w:rsidRPr="00726471">
        <w:t xml:space="preserve">They are more likely to be </w:t>
      </w:r>
      <w:r w:rsidRPr="00726471" w:rsidR="00716702">
        <w:t>poor</w:t>
      </w:r>
      <w:r w:rsidRPr="00726471">
        <w:t>, particularly in old age, and they are less likely to have higher levels of wealth and savings. There are different reasons for different groups. For some groups, it is to do with discrimination; for some groups it is to do with unpaid work. For disabled people, we had a pre</w:t>
      </w:r>
      <w:r w:rsidRPr="00726471" w:rsidR="00716702">
        <w:t>-</w:t>
      </w:r>
      <w:r w:rsidRPr="00726471">
        <w:t xml:space="preserve">existing labour market that was extremely excluding for vast numbers of disabled people, with employers failing to make reasonable adjustments, for example, which meant that disabled people were locked out of the labour market. </w:t>
      </w:r>
      <w:r w:rsidRPr="00726471" w:rsidR="00851C58">
        <w:t>That put them in a more vulnerable position.</w:t>
      </w:r>
    </w:p>
    <w:p w:rsidR="00733F39" w:rsidRPr="00726471" w:rsidP="00AF3012">
      <w:pPr>
        <w:pStyle w:val="Answer"/>
      </w:pPr>
      <w:r w:rsidRPr="00726471">
        <w:t xml:space="preserve">There are different reasons for different groups. </w:t>
      </w:r>
      <w:r w:rsidRPr="00726471" w:rsidR="00C9312B">
        <w:t xml:space="preserve">For women, you have two things going on at once with the labour market. Women are </w:t>
      </w:r>
      <w:r w:rsidRPr="00726471" w:rsidR="00C9312B">
        <w:t>the majority of</w:t>
      </w:r>
      <w:r w:rsidRPr="00726471" w:rsidR="00C9312B">
        <w:t xml:space="preserve"> workers in those sectors that were completely locked down and hit hardest by the lockdown: hospitality, as Kudsia said, retail or leisure. It is those sorts of sectors. Women are also </w:t>
      </w:r>
      <w:r w:rsidRPr="00726471" w:rsidR="00C9312B">
        <w:t>the majority of</w:t>
      </w:r>
      <w:r w:rsidRPr="00726471" w:rsidR="00C9312B">
        <w:t xml:space="preserve"> key workers and care workers. They were the majority of those who were in the highest</w:t>
      </w:r>
      <w:r w:rsidRPr="00726471" w:rsidR="00716702">
        <w:t>-</w:t>
      </w:r>
      <w:r w:rsidRPr="00726471" w:rsidR="00C9312B">
        <w:t xml:space="preserve">risk jobs. </w:t>
      </w:r>
      <w:r w:rsidRPr="00726471">
        <w:t>That is one of the reasons why, if you look at the overall</w:t>
      </w:r>
      <w:r w:rsidRPr="00726471" w:rsidR="00C9312B">
        <w:t xml:space="preserve"> employment impact on women, what you saw was job losses for women in one part of the labour market and gains in other parts of the labour market, </w:t>
      </w:r>
      <w:r w:rsidRPr="00726471" w:rsidR="00C9312B">
        <w:t>because there was an increase of workers in the public sector, particularly in the health and social care sectors, as people were brought in.</w:t>
      </w:r>
    </w:p>
    <w:p w:rsidR="00AF3012" w:rsidRPr="00726471" w:rsidP="00733F39">
      <w:pPr>
        <w:pStyle w:val="Question"/>
      </w:pPr>
      <w:sdt>
        <w:sdtPr>
          <w:alias w:val="Member"/>
          <w:tag w:val="&lt;Member mnisId='491' dodsId='25642'&gt;"/>
          <w:id w:val="-1678879076"/>
          <w:placeholder>
            <w:docPart w:val="DefaultPlaceholder_-1854013440"/>
          </w:placeholder>
          <w:richText/>
        </w:sdtPr>
        <w:sdtContent>
          <w:r w:rsidRPr="00726471" w:rsidR="00733F39">
            <w:rPr>
              <w:b/>
            </w:rPr>
            <w:t>Chair:</w:t>
          </w:r>
        </w:sdtContent>
      </w:sdt>
      <w:r w:rsidRPr="00726471" w:rsidR="00733F39">
        <w:t xml:space="preserve"> Dr Stephenson, what </w:t>
      </w:r>
      <w:r w:rsidRPr="00726471" w:rsidR="009B59AE">
        <w:t xml:space="preserve">might </w:t>
      </w:r>
      <w:r w:rsidRPr="00726471" w:rsidR="00733F39">
        <w:t xml:space="preserve">the Government </w:t>
      </w:r>
      <w:r w:rsidRPr="00726471" w:rsidR="009B59AE">
        <w:t xml:space="preserve">have done </w:t>
      </w:r>
      <w:r w:rsidRPr="00726471" w:rsidR="00733F39">
        <w:t>better to protect these groups</w:t>
      </w:r>
      <w:r w:rsidRPr="00726471" w:rsidR="003654F4">
        <w:t xml:space="preserve">, given that </w:t>
      </w:r>
      <w:r w:rsidRPr="00726471" w:rsidR="003654F4">
        <w:t>very obvious</w:t>
      </w:r>
      <w:r w:rsidRPr="00726471" w:rsidR="003654F4">
        <w:t xml:space="preserve"> structural inequality?</w:t>
      </w:r>
    </w:p>
    <w:p w:rsidR="003654F4" w:rsidRPr="00726471" w:rsidP="00733F39">
      <w:pPr>
        <w:pStyle w:val="Answer"/>
      </w:pPr>
      <w:sdt>
        <w:sdtPr>
          <w:alias w:val="Witness"/>
          <w:id w:val="-1478602997"/>
          <w:placeholder>
            <w:docPart w:val="DefaultPlaceholder_-1854013440"/>
          </w:placeholder>
          <w:richText/>
        </w:sdtPr>
        <w:sdtContent>
          <w:r w:rsidRPr="00726471" w:rsidR="00195B89">
            <w:rPr>
              <w:b/>
              <w:bCs/>
              <w:i/>
              <w:iCs/>
            </w:rPr>
            <w:t>Dr Stephenson:</w:t>
          </w:r>
          <w:r w:rsidRPr="00726471" w:rsidR="00733F39">
            <w:rPr>
              <w:b/>
            </w:rPr>
            <w:t xml:space="preserve"> </w:t>
          </w:r>
        </w:sdtContent>
      </w:sdt>
      <w:r w:rsidRPr="00726471" w:rsidR="00733F39">
        <w:t>None of this was unexpected</w:t>
      </w:r>
      <w:r w:rsidRPr="00726471">
        <w:t xml:space="preserve">, and none of this was not warned about. At the beginning of the pandemic, I remember Professor Clare Wenham at the LSE, who is an expert on the gendered impacts of pandemics, warned about </w:t>
      </w:r>
      <w:r w:rsidRPr="00726471">
        <w:t>all of</w:t>
      </w:r>
      <w:r w:rsidRPr="00726471">
        <w:t xml:space="preserve"> these things</w:t>
      </w:r>
      <w:r w:rsidRPr="00726471" w:rsidR="00716702">
        <w:t xml:space="preserve"> and</w:t>
      </w:r>
      <w:r w:rsidRPr="00726471">
        <w:t xml:space="preserve"> said, “This is going to happen</w:t>
      </w:r>
      <w:r w:rsidR="00FA345C">
        <w:t>.</w:t>
      </w:r>
      <w:r w:rsidRPr="00726471">
        <w:t xml:space="preserve">” </w:t>
      </w:r>
      <w:r w:rsidRPr="00726471" w:rsidR="00733F39">
        <w:t>We warned about it</w:t>
      </w:r>
      <w:r w:rsidRPr="00726471">
        <w:t xml:space="preserve">; the </w:t>
      </w:r>
      <w:r w:rsidRPr="00726471" w:rsidR="00733F39">
        <w:t>TUC warned about it</w:t>
      </w:r>
      <w:r w:rsidRPr="00726471">
        <w:t xml:space="preserve">; </w:t>
      </w:r>
      <w:r w:rsidRPr="00726471" w:rsidR="00733F39">
        <w:t>lots of other groups warned about it.</w:t>
      </w:r>
    </w:p>
    <w:p w:rsidR="003654F4" w:rsidRPr="00726471" w:rsidP="003654F4">
      <w:pPr>
        <w:pStyle w:val="Answer"/>
      </w:pPr>
      <w:r w:rsidRPr="00726471">
        <w:t xml:space="preserve">The big failure was the failure to </w:t>
      </w:r>
      <w:r w:rsidRPr="00726471">
        <w:t>take into account</w:t>
      </w:r>
      <w:r w:rsidRPr="00726471">
        <w:t xml:space="preserve"> gender differences, for example, in working patterns. If you look at something like the </w:t>
      </w:r>
      <w:r w:rsidRPr="00726471" w:rsidR="00716702">
        <w:t>s</w:t>
      </w:r>
      <w:r w:rsidRPr="00726471">
        <w:t>elf</w:t>
      </w:r>
      <w:r w:rsidRPr="00726471" w:rsidR="00716702">
        <w:t>-e</w:t>
      </w:r>
      <w:r w:rsidRPr="00726471">
        <w:t xml:space="preserve">mployment </w:t>
      </w:r>
      <w:r w:rsidRPr="00726471" w:rsidR="00716702">
        <w:t>i</w:t>
      </w:r>
      <w:r w:rsidRPr="00726471">
        <w:t xml:space="preserve">ncome </w:t>
      </w:r>
      <w:r w:rsidRPr="00726471" w:rsidR="00716702">
        <w:t>s</w:t>
      </w:r>
      <w:r w:rsidRPr="00726471">
        <w:t xml:space="preserve">upport </w:t>
      </w:r>
      <w:r w:rsidRPr="00726471" w:rsidR="00716702">
        <w:t>s</w:t>
      </w:r>
      <w:r w:rsidRPr="00726471">
        <w:t xml:space="preserve">cheme, that </w:t>
      </w:r>
      <w:r w:rsidRPr="00726471" w:rsidR="00733F39">
        <w:t>failed to make allowances for women who have had periods of maternity leave</w:t>
      </w:r>
      <w:r w:rsidRPr="00726471">
        <w:t xml:space="preserve"> during the period that was being used to assess their average earnings. The scheme assessed average earnings over a three</w:t>
      </w:r>
      <w:r w:rsidRPr="00726471" w:rsidR="00716702">
        <w:t>-</w:t>
      </w:r>
      <w:r w:rsidRPr="00726471">
        <w:t xml:space="preserve">year period, but, if you have not been working and you have been on maternity leave, it brought down your average. It would have been very easy to exclude periods on maternity leave. It would have been a very simple thing to do, and it would have helped large numbers of women. </w:t>
      </w:r>
      <w:r w:rsidRPr="00726471" w:rsidR="00733F39">
        <w:t>It did not happen.</w:t>
      </w:r>
    </w:p>
    <w:p w:rsidR="003654F4" w:rsidRPr="00726471" w:rsidP="003654F4">
      <w:pPr>
        <w:pStyle w:val="Answer"/>
      </w:pPr>
      <w:r w:rsidRPr="00726471">
        <w:t>Similarly</w:t>
      </w:r>
      <w:r w:rsidR="00F13B25">
        <w:t>,</w:t>
      </w:r>
      <w:r w:rsidR="00FA345C">
        <w:t xml:space="preserve"> </w:t>
      </w:r>
      <w:r w:rsidRPr="00726471">
        <w:t>with</w:t>
      </w:r>
      <w:r w:rsidR="00FA345C">
        <w:t xml:space="preserve"> </w:t>
      </w:r>
      <w:r w:rsidRPr="00726471">
        <w:t>domestic</w:t>
      </w:r>
      <w:r w:rsidR="00FA345C">
        <w:t xml:space="preserve"> </w:t>
      </w:r>
      <w:r w:rsidRPr="00726471">
        <w:t>violence</w:t>
      </w:r>
      <w:r w:rsidR="00FA345C">
        <w:t xml:space="preserve"> </w:t>
      </w:r>
      <w:r w:rsidRPr="00726471">
        <w:t>and</w:t>
      </w:r>
      <w:r w:rsidR="00FA345C">
        <w:t xml:space="preserve"> </w:t>
      </w:r>
      <w:r w:rsidRPr="00726471">
        <w:t>abuse</w:t>
      </w:r>
      <w:r w:rsidRPr="00726471">
        <w:t>,</w:t>
      </w:r>
      <w:r w:rsidR="00FA345C">
        <w:t xml:space="preserve"> </w:t>
      </w:r>
      <w:r w:rsidRPr="00726471">
        <w:t>domestic</w:t>
      </w:r>
      <w:r w:rsidR="00FA345C">
        <w:t xml:space="preserve"> </w:t>
      </w:r>
      <w:r w:rsidRPr="00726471">
        <w:t>violence</w:t>
      </w:r>
      <w:r w:rsidR="00FA345C">
        <w:t xml:space="preserve"> </w:t>
      </w:r>
      <w:r w:rsidRPr="00726471">
        <w:t>organisations such as Women’s Aid and others were looking at the situation in China and Italy and saying, “We are going to see an increase in domestic violence if we go into lockdown</w:t>
      </w:r>
      <w:r w:rsidR="00FA345C">
        <w:t>.</w:t>
      </w:r>
      <w:r w:rsidRPr="00726471">
        <w:t>” It took a long time before the Government said publicly, “You can leave your home if it is not safe for you to remain there. You do not have to stay in an unsafe situation</w:t>
      </w:r>
      <w:r w:rsidR="00FA345C">
        <w:t>.</w:t>
      </w:r>
      <w:r w:rsidRPr="00726471">
        <w:t xml:space="preserve">” </w:t>
      </w:r>
      <w:r w:rsidRPr="00726471" w:rsidR="002C0846">
        <w:t xml:space="preserve">That was something </w:t>
      </w:r>
      <w:r w:rsidRPr="00726471" w:rsidR="009B59AE">
        <w:t>t</w:t>
      </w:r>
      <w:r w:rsidRPr="00726471" w:rsidR="002C0846">
        <w:t xml:space="preserve">hat could have been </w:t>
      </w:r>
      <w:r w:rsidRPr="00726471">
        <w:t xml:space="preserve">predicted and could have been </w:t>
      </w:r>
      <w:r w:rsidRPr="00726471" w:rsidR="002C0846">
        <w:t>included in the Government’s announcement</w:t>
      </w:r>
      <w:r w:rsidRPr="00726471">
        <w:t>s</w:t>
      </w:r>
      <w:r w:rsidRPr="00726471" w:rsidR="002C0846">
        <w:t xml:space="preserve"> from an early stage.</w:t>
      </w:r>
      <w:r w:rsidRPr="00726471">
        <w:t xml:space="preserve"> The right to take furlough for childcare reasons, again, was announced late and was not heavily promoted. Large numbers of parents and employers did not realise that they were entitled to ask to be furloughed if they could not work because of childcare reasons. Again, that could have been </w:t>
      </w:r>
      <w:r w:rsidRPr="00726471" w:rsidR="002C0846">
        <w:t>predicted</w:t>
      </w:r>
      <w:r w:rsidRPr="00726471">
        <w:t xml:space="preserve"> and built in from the </w:t>
      </w:r>
      <w:r w:rsidRPr="00726471" w:rsidR="002C0846">
        <w:t>beginning.</w:t>
      </w:r>
    </w:p>
    <w:p w:rsidR="004A0CC0" w:rsidRPr="00726471" w:rsidP="003654F4">
      <w:pPr>
        <w:pStyle w:val="Answer"/>
      </w:pPr>
      <w:r w:rsidRPr="00726471">
        <w:t>What all of this comes back to is the need for the Government to carry out proper equality impact assessments of their policies. These are sometimes presented as if they are a waste of time and bureaucratic tick</w:t>
      </w:r>
      <w:r w:rsidRPr="00726471" w:rsidR="00716702">
        <w:t>-</w:t>
      </w:r>
      <w:r w:rsidRPr="00726471">
        <w:t xml:space="preserve">box exercises. </w:t>
      </w:r>
      <w:r w:rsidRPr="00726471">
        <w:t>Far from it</w:t>
      </w:r>
      <w:r w:rsidRPr="00726471">
        <w:t>: t</w:t>
      </w:r>
      <w:r w:rsidRPr="00726471">
        <w:t xml:space="preserve">hey are actually there to make sure we get policy </w:t>
      </w:r>
      <w:r w:rsidRPr="00726471">
        <w:t>right</w:t>
      </w:r>
      <w:r w:rsidRPr="00726471">
        <w:t xml:space="preserve"> so it works for everybody</w:t>
      </w:r>
      <w:r w:rsidRPr="00726471">
        <w:t xml:space="preserve"> and to think through these things, to talk to the organisations that were warning about all of this and to make sure you avoid problems before they happen.</w:t>
      </w:r>
    </w:p>
    <w:p w:rsidR="00733F39" w:rsidRPr="00726471" w:rsidP="004A0CC0">
      <w:pPr>
        <w:pStyle w:val="Question"/>
      </w:pPr>
      <w:sdt>
        <w:sdtPr>
          <w:alias w:val="Member"/>
          <w:tag w:val="&lt;Member mnisId='491' dodsId='25642'&gt;"/>
          <w:id w:val="1289945137"/>
          <w:placeholder>
            <w:docPart w:val="DefaultPlaceholder_-1854013440"/>
          </w:placeholder>
          <w:richText/>
        </w:sdtPr>
        <w:sdtContent>
          <w:r w:rsidRPr="00726471" w:rsidR="004A0CC0">
            <w:rPr>
              <w:b/>
            </w:rPr>
            <w:t>Chair:</w:t>
          </w:r>
        </w:sdtContent>
      </w:sdt>
      <w:r w:rsidRPr="00726471" w:rsidR="004A0CC0">
        <w:t xml:space="preserve"> </w:t>
      </w:r>
      <w:r w:rsidRPr="00726471" w:rsidR="00D63921">
        <w:t xml:space="preserve">Cristina Odone, what stresses has the crisis put on families? </w:t>
      </w:r>
      <w:r w:rsidRPr="00726471" w:rsidR="000A43B9">
        <w:t xml:space="preserve">Is </w:t>
      </w:r>
      <w:r w:rsidRPr="00726471" w:rsidR="00D63921">
        <w:t>the crisis likely to have a long</w:t>
      </w:r>
      <w:r w:rsidRPr="00726471" w:rsidR="00716702">
        <w:t>-</w:t>
      </w:r>
      <w:r w:rsidRPr="00726471" w:rsidR="00D63921">
        <w:t>term impact on the way families work and behave?</w:t>
      </w:r>
    </w:p>
    <w:p w:rsidR="000B7473" w:rsidRPr="00726471" w:rsidP="00D63921">
      <w:pPr>
        <w:pStyle w:val="Answer"/>
      </w:pPr>
      <w:sdt>
        <w:sdtPr>
          <w:alias w:val="Witness"/>
          <w:id w:val="613179527"/>
          <w:placeholder>
            <w:docPart w:val="DefaultPlaceholder_-1854013440"/>
          </w:placeholder>
          <w:richText/>
        </w:sdtPr>
        <w:sdtContent>
          <w:r w:rsidRPr="00726471" w:rsidR="009B59AE">
            <w:rPr>
              <w:b/>
              <w:bCs/>
              <w:i/>
              <w:iCs/>
            </w:rPr>
            <w:t>Cristina Odone:</w:t>
          </w:r>
          <w:r w:rsidRPr="00726471" w:rsidR="00D63921">
            <w:rPr>
              <w:b/>
            </w:rPr>
            <w:t xml:space="preserve"> </w:t>
          </w:r>
        </w:sdtContent>
      </w:sdt>
      <w:r w:rsidRPr="00726471" w:rsidR="00D63921">
        <w:t>First of all, families</w:t>
      </w:r>
      <w:r w:rsidRPr="00726471">
        <w:t xml:space="preserve"> turned out to be one of the most important elements for resilience and for some of the most positive outcomes during Covid</w:t>
      </w:r>
      <w:r w:rsidRPr="00726471" w:rsidR="00D63921">
        <w:t>. We had one in 10 young people coming back to live with</w:t>
      </w:r>
      <w:r w:rsidRPr="00726471">
        <w:t xml:space="preserve">in the </w:t>
      </w:r>
      <w:r w:rsidRPr="00726471" w:rsidR="00D63921">
        <w:t>famil</w:t>
      </w:r>
      <w:r w:rsidRPr="00726471">
        <w:t>y</w:t>
      </w:r>
      <w:r w:rsidRPr="00726471" w:rsidR="00D63921">
        <w:t xml:space="preserve">. We saw </w:t>
      </w:r>
      <w:r w:rsidRPr="00726471">
        <w:t xml:space="preserve">fathers giving twice as much childcare as they had been giving in 2014. We saw </w:t>
      </w:r>
      <w:r w:rsidRPr="00726471" w:rsidR="00946EEB">
        <w:t>25% of those on U</w:t>
      </w:r>
      <w:r w:rsidRPr="00726471">
        <w:t>C</w:t>
      </w:r>
      <w:r w:rsidRPr="00726471" w:rsidR="00946EEB">
        <w:t xml:space="preserve"> sa</w:t>
      </w:r>
      <w:r w:rsidRPr="00726471" w:rsidR="0056720B">
        <w:t>ying</w:t>
      </w:r>
      <w:r w:rsidRPr="00726471" w:rsidR="00946EEB">
        <w:t xml:space="preserve"> that they were turning to their families </w:t>
      </w:r>
      <w:r w:rsidRPr="00726471" w:rsidR="0056720B">
        <w:t>for</w:t>
      </w:r>
      <w:r w:rsidRPr="00726471" w:rsidR="00946EEB">
        <w:t xml:space="preserve"> help and support during this ti</w:t>
      </w:r>
      <w:r w:rsidRPr="00726471">
        <w:t>m</w:t>
      </w:r>
      <w:r w:rsidRPr="00726471" w:rsidR="00946EEB">
        <w:t>e. Families had a good and positive role to play during the pandemic</w:t>
      </w:r>
      <w:r w:rsidRPr="00726471">
        <w:t>.</w:t>
      </w:r>
    </w:p>
    <w:p w:rsidR="000B7473" w:rsidRPr="00726471" w:rsidP="00D63921">
      <w:pPr>
        <w:pStyle w:val="Answer"/>
      </w:pPr>
      <w:r w:rsidRPr="00726471">
        <w:t xml:space="preserve">However, being a parent during the pandemic was extraordinarily difficult. We were supposed to be teachers, </w:t>
      </w:r>
      <w:r w:rsidRPr="00726471">
        <w:t>entertainers</w:t>
      </w:r>
      <w:r w:rsidRPr="00726471">
        <w:t xml:space="preserve"> and IT engineers. We were supposed to be all of this while holding down our jobs in many cases. </w:t>
      </w:r>
      <w:r w:rsidRPr="00726471" w:rsidR="00946EEB">
        <w:t xml:space="preserve">Parenting was a challenge. We were challenged. </w:t>
      </w:r>
      <w:r w:rsidRPr="00726471">
        <w:t xml:space="preserve">For those who did not know whether they wanted their children to be vaccinated, their authority was challenged and overruled. It </w:t>
      </w:r>
      <w:r w:rsidRPr="00726471" w:rsidR="00946EEB">
        <w:t>was a very difficult time for parenting.</w:t>
      </w:r>
    </w:p>
    <w:p w:rsidR="0056720B" w:rsidRPr="00726471" w:rsidP="00D63921">
      <w:pPr>
        <w:pStyle w:val="Answer"/>
      </w:pPr>
      <w:r w:rsidRPr="00726471">
        <w:t>This also had an impact on parental</w:t>
      </w:r>
      <w:r w:rsidRPr="00726471" w:rsidR="00716702">
        <w:t>-</w:t>
      </w:r>
      <w:r w:rsidRPr="00726471" w:rsidR="000B7473">
        <w:t xml:space="preserve">couple </w:t>
      </w:r>
      <w:r w:rsidRPr="00726471">
        <w:t>conflict</w:t>
      </w:r>
      <w:r w:rsidRPr="00726471" w:rsidR="000B7473">
        <w:t xml:space="preserve">. The IEF, the Early Intervention Foundation, took a poll of 42 local authorities. </w:t>
      </w:r>
      <w:r w:rsidRPr="00726471" w:rsidR="001D6A83">
        <w:t>They said, “</w:t>
      </w:r>
      <w:r w:rsidRPr="00726471" w:rsidR="000B7473">
        <w:t xml:space="preserve">In your authority, you have </w:t>
      </w:r>
      <w:r w:rsidRPr="00726471" w:rsidR="001D6A83">
        <w:t xml:space="preserve">a </w:t>
      </w:r>
      <w:r w:rsidRPr="00726471" w:rsidR="000B7473">
        <w:t>reducing parental conflict programme. Has the demand for this programme gone up during the pandemic?” More than 70% said yes</w:t>
      </w:r>
      <w:r w:rsidRPr="00726471" w:rsidR="001D6A83">
        <w:t xml:space="preserve">. </w:t>
      </w:r>
      <w:r w:rsidRPr="00726471">
        <w:t>Tragically, it was not just domestic abuse that spiked, as we heard from all the charities in th</w:t>
      </w:r>
      <w:r w:rsidRPr="00726471" w:rsidR="001D6A83">
        <w:t>e</w:t>
      </w:r>
      <w:r w:rsidRPr="00726471">
        <w:t xml:space="preserve"> sector.</w:t>
      </w:r>
      <w:r w:rsidRPr="00726471" w:rsidR="001D6A83">
        <w:t xml:space="preserve"> It was also the very harmful abuse, and even killing, of children. We had a spike of </w:t>
      </w:r>
      <w:r w:rsidRPr="00726471">
        <w:t>31% in the abuse or killing of children under one.</w:t>
      </w:r>
      <w:r w:rsidRPr="00726471" w:rsidR="001D6A83">
        <w:t xml:space="preserve"> We had over 50% more incidents of children between one and five being either terribly harmed or killed. </w:t>
      </w:r>
    </w:p>
    <w:p w:rsidR="00D63921" w:rsidRPr="00726471" w:rsidP="0056720B">
      <w:pPr>
        <w:pStyle w:val="Question"/>
      </w:pPr>
      <w:sdt>
        <w:sdtPr>
          <w:alias w:val="Member"/>
          <w:tag w:val="&lt;Member mnisId='491' dodsId='25642'&gt;"/>
          <w:id w:val="-2063783715"/>
          <w:placeholder>
            <w:docPart w:val="DefaultPlaceholder_-1854013440"/>
          </w:placeholder>
          <w:richText/>
        </w:sdtPr>
        <w:sdtContent>
          <w:r w:rsidRPr="00726471" w:rsidR="0056720B">
            <w:rPr>
              <w:b/>
            </w:rPr>
            <w:t>Chair:</w:t>
          </w:r>
        </w:sdtContent>
      </w:sdt>
      <w:r w:rsidRPr="00726471" w:rsidR="0056720B">
        <w:t xml:space="preserve"> </w:t>
      </w:r>
      <w:r w:rsidRPr="00726471" w:rsidR="001D6A83">
        <w:t>W</w:t>
      </w:r>
      <w:r w:rsidRPr="00726471" w:rsidR="0056720B">
        <w:t xml:space="preserve">as </w:t>
      </w:r>
      <w:r w:rsidRPr="00726471" w:rsidR="001D6A83">
        <w:t xml:space="preserve">that </w:t>
      </w:r>
      <w:r w:rsidRPr="00726471" w:rsidR="0056720B">
        <w:t xml:space="preserve">because those children were </w:t>
      </w:r>
      <w:r w:rsidRPr="00726471" w:rsidR="001D6A83">
        <w:t xml:space="preserve">essentially </w:t>
      </w:r>
      <w:r w:rsidRPr="00726471" w:rsidR="0056720B">
        <w:t>at home</w:t>
      </w:r>
      <w:r w:rsidRPr="00726471" w:rsidR="001D6A83">
        <w:t xml:space="preserve"> and not going to school, not being watched over?</w:t>
      </w:r>
    </w:p>
    <w:p w:rsidR="001D6A83" w:rsidRPr="00726471" w:rsidP="0056720B">
      <w:pPr>
        <w:pStyle w:val="Answer"/>
      </w:pPr>
      <w:sdt>
        <w:sdtPr>
          <w:alias w:val="Witness"/>
          <w:id w:val="-26104297"/>
          <w:placeholder>
            <w:docPart w:val="DefaultPlaceholder_-1854013440"/>
          </w:placeholder>
          <w:richText/>
        </w:sdtPr>
        <w:sdtContent>
          <w:r w:rsidRPr="00726471" w:rsidR="009B59AE">
            <w:rPr>
              <w:b/>
              <w:bCs/>
              <w:i/>
              <w:iCs/>
            </w:rPr>
            <w:t>Cristina Odone:</w:t>
          </w:r>
          <w:r w:rsidRPr="00726471" w:rsidR="0056720B">
            <w:rPr>
              <w:b/>
            </w:rPr>
            <w:t xml:space="preserve"> </w:t>
          </w:r>
        </w:sdtContent>
      </w:sdt>
      <w:r w:rsidRPr="00726471">
        <w:t>Yes. Contemporaneously with the huge pressure on parents</w:t>
      </w:r>
      <w:r w:rsidR="00B42EE6">
        <w:t>,</w:t>
      </w:r>
      <w:r w:rsidRPr="00726471">
        <w:t xml:space="preserve"> we had statutory services not seeing children and not picking up and flagging needs. We had health visitors meeting with parents, if they met with parents, online. </w:t>
      </w:r>
      <w:r w:rsidRPr="00726471" w:rsidR="0056720B">
        <w:t>What kind of flagging of issues is that?</w:t>
      </w:r>
      <w:r w:rsidRPr="00726471">
        <w:t xml:space="preserve"> In fact, to this date the Parent</w:t>
      </w:r>
      <w:r w:rsidRPr="00726471" w:rsidR="00716702">
        <w:t>-</w:t>
      </w:r>
      <w:r w:rsidRPr="00726471">
        <w:t xml:space="preserve">Infant Foundation found out that only a quarter of health visitors have gone back in. </w:t>
      </w:r>
      <w:r w:rsidRPr="00726471" w:rsidR="000942E4">
        <w:t>We need to r</w:t>
      </w:r>
      <w:r w:rsidRPr="00726471">
        <w:t xml:space="preserve">emember how important they are in monitoring and spotting early needs before they become acute. In fact, they are the most welcome bit of the state into most people’s homes. </w:t>
      </w:r>
    </w:p>
    <w:p w:rsidR="00B54EF6" w:rsidRPr="00726471" w:rsidP="0056720B">
      <w:pPr>
        <w:pStyle w:val="Answer"/>
      </w:pPr>
      <w:r w:rsidRPr="00726471">
        <w:t>It was t</w:t>
      </w:r>
      <w:r w:rsidRPr="00726471" w:rsidR="009401A3">
        <w:t>he same with schools. Schools were shut do</w:t>
      </w:r>
      <w:r w:rsidRPr="00726471" w:rsidR="0049454B">
        <w:t>wn</w:t>
      </w:r>
      <w:r w:rsidRPr="00726471" w:rsidR="009401A3">
        <w:t xml:space="preserve">. </w:t>
      </w:r>
      <w:r w:rsidRPr="00726471">
        <w:t>Guess what the NSPCC says? The number</w:t>
      </w:r>
      <w:r w:rsidRPr="00726471" w:rsidR="00716702">
        <w:t>-</w:t>
      </w:r>
      <w:r w:rsidRPr="00726471">
        <w:t xml:space="preserve">one person to whom children will turn when they have suffered any kind of abuse is their teacher. </w:t>
      </w:r>
      <w:r w:rsidRPr="00726471" w:rsidR="009401A3">
        <w:t xml:space="preserve">With schools shut down, that was another point of reference that was no longer </w:t>
      </w:r>
      <w:r w:rsidRPr="00726471">
        <w:t>available</w:t>
      </w:r>
      <w:r w:rsidRPr="00726471" w:rsidR="009401A3">
        <w:t xml:space="preserve">. </w:t>
      </w:r>
      <w:r w:rsidRPr="00726471">
        <w:t>This was especially true for low</w:t>
      </w:r>
      <w:r w:rsidRPr="00726471" w:rsidR="00716702">
        <w:t>-</w:t>
      </w:r>
      <w:r w:rsidRPr="00726471">
        <w:t xml:space="preserve">income families. In terms of teaching hours, the IFS found that children who went to private schools were receiving a third more teaching time online than children who went to state schools. </w:t>
      </w:r>
      <w:r w:rsidRPr="00726471" w:rsidR="00457EF4">
        <w:t xml:space="preserve">Given that </w:t>
      </w:r>
      <w:r w:rsidRPr="00726471">
        <w:t>every</w:t>
      </w:r>
      <w:r w:rsidRPr="00726471" w:rsidR="00457EF4">
        <w:t xml:space="preserve"> one</w:t>
      </w:r>
      <w:r w:rsidRPr="00726471" w:rsidR="00457EF4">
        <w:t xml:space="preserve"> h</w:t>
      </w:r>
      <w:r w:rsidRPr="00726471">
        <w:t>our</w:t>
      </w:r>
      <w:r w:rsidRPr="00726471" w:rsidR="00457EF4">
        <w:t xml:space="preserve"> of extra </w:t>
      </w:r>
      <w:r w:rsidRPr="00726471">
        <w:t>instructional</w:t>
      </w:r>
      <w:r w:rsidRPr="00726471" w:rsidR="00457EF4">
        <w:t xml:space="preserve"> time per week has a huge impact on achievement</w:t>
      </w:r>
      <w:r w:rsidRPr="00726471">
        <w:t>, we can</w:t>
      </w:r>
      <w:r w:rsidRPr="00726471" w:rsidR="00457EF4">
        <w:t xml:space="preserve"> see that this </w:t>
      </w:r>
      <w:r w:rsidRPr="00726471" w:rsidR="00FA24B8">
        <w:t>w</w:t>
      </w:r>
      <w:r w:rsidRPr="00726471" w:rsidR="00457EF4">
        <w:t>as a huge disadvantage</w:t>
      </w:r>
      <w:r w:rsidRPr="00726471">
        <w:t>.</w:t>
      </w:r>
    </w:p>
    <w:p w:rsidR="0056720B" w:rsidRPr="00726471" w:rsidP="00B54EF6">
      <w:pPr>
        <w:pStyle w:val="Question"/>
      </w:pPr>
      <w:sdt>
        <w:sdtPr>
          <w:alias w:val="Member"/>
          <w:tag w:val="&lt;Member mnisId='491' dodsId='25642'&gt;"/>
          <w:id w:val="-1645042587"/>
          <w:placeholder>
            <w:docPart w:val="DefaultPlaceholder_-1854013440"/>
          </w:placeholder>
          <w:richText/>
        </w:sdtPr>
        <w:sdtContent>
          <w:r w:rsidRPr="00726471" w:rsidR="00B54EF6">
            <w:rPr>
              <w:b/>
            </w:rPr>
            <w:t>Chair:</w:t>
          </w:r>
        </w:sdtContent>
      </w:sdt>
      <w:r w:rsidRPr="00726471" w:rsidR="00B54EF6">
        <w:t xml:space="preserve"> Julian</w:t>
      </w:r>
      <w:r w:rsidRPr="00726471" w:rsidR="001D6A83">
        <w:t xml:space="preserve"> Jessop</w:t>
      </w:r>
      <w:r w:rsidRPr="00726471" w:rsidR="00B54EF6">
        <w:t xml:space="preserve">, to what extent is the significant increase in the cost of living going to have a disproportionate </w:t>
      </w:r>
      <w:r w:rsidRPr="00726471" w:rsidR="00FA24B8">
        <w:t xml:space="preserve">further </w:t>
      </w:r>
      <w:r w:rsidRPr="00726471" w:rsidR="00B54EF6">
        <w:t>impact on women, people with disabilities and ethnic minorities?</w:t>
      </w:r>
    </w:p>
    <w:p w:rsidR="000942E4" w:rsidRPr="00726471" w:rsidP="00B54EF6">
      <w:pPr>
        <w:pStyle w:val="Answer"/>
      </w:pPr>
      <w:sdt>
        <w:sdtPr>
          <w:alias w:val="Witness"/>
          <w:id w:val="-1755115129"/>
          <w:placeholder>
            <w:docPart w:val="DefaultPlaceholder_-1854013440"/>
          </w:placeholder>
          <w:richText/>
        </w:sdtPr>
        <w:sdtContent>
          <w:r w:rsidRPr="00726471" w:rsidR="009B59AE">
            <w:rPr>
              <w:b/>
              <w:bCs/>
              <w:i/>
              <w:iCs/>
            </w:rPr>
            <w:t>Julian Jessop:</w:t>
          </w:r>
          <w:r w:rsidRPr="00726471" w:rsidR="00B54EF6">
            <w:rPr>
              <w:b/>
            </w:rPr>
            <w:t xml:space="preserve"> </w:t>
          </w:r>
        </w:sdtContent>
      </w:sdt>
      <w:r w:rsidRPr="00726471" w:rsidR="00B54EF6">
        <w:t xml:space="preserve">That is a good question. </w:t>
      </w:r>
      <w:r w:rsidRPr="00726471">
        <w:t xml:space="preserve">When talking about the </w:t>
      </w:r>
      <w:r w:rsidRPr="00726471">
        <w:t>cost of living</w:t>
      </w:r>
      <w:r w:rsidRPr="00726471">
        <w:t xml:space="preserve"> crisis, as many people call it, I like to try to split</w:t>
      </w:r>
      <w:r w:rsidRPr="00726471" w:rsidR="00FA24B8">
        <w:t xml:space="preserve"> it</w:t>
      </w:r>
      <w:r w:rsidRPr="00726471">
        <w:t xml:space="preserve"> into two things. One is an energy</w:t>
      </w:r>
      <w:r w:rsidRPr="00726471" w:rsidR="00FA24B8">
        <w:t xml:space="preserve"> </w:t>
      </w:r>
      <w:r w:rsidRPr="00726471">
        <w:t xml:space="preserve">price </w:t>
      </w:r>
      <w:r w:rsidRPr="00726471">
        <w:t>shock</w:t>
      </w:r>
      <w:r w:rsidRPr="00726471">
        <w:t xml:space="preserve"> and another is a set of tax increases, both </w:t>
      </w:r>
      <w:r w:rsidRPr="00726471" w:rsidR="00F547B0">
        <w:t xml:space="preserve">of which are </w:t>
      </w:r>
      <w:r w:rsidRPr="00726471">
        <w:t>unfortunately coming in</w:t>
      </w:r>
      <w:r w:rsidRPr="00726471" w:rsidR="00FA24B8">
        <w:t xml:space="preserve"> in</w:t>
      </w:r>
      <w:r w:rsidRPr="00726471" w:rsidR="00F547B0">
        <w:t xml:space="preserve"> April, potentially</w:t>
      </w:r>
      <w:r w:rsidRPr="00726471">
        <w:t>. As far as the energy</w:t>
      </w:r>
      <w:r w:rsidRPr="00726471" w:rsidR="00FA24B8">
        <w:t xml:space="preserve"> </w:t>
      </w:r>
      <w:r w:rsidRPr="00726471">
        <w:t>price shock is concerned, there is overwhelming evidence that this will have a disproportionate impact on poorer households, not because they spend more on energy in absolute terms but because it represents a bigger proportion of their income.</w:t>
      </w:r>
    </w:p>
    <w:p w:rsidR="000942E4" w:rsidRPr="00726471" w:rsidP="00B54EF6">
      <w:pPr>
        <w:pStyle w:val="Answer"/>
      </w:pPr>
      <w:r w:rsidRPr="00726471">
        <w:t xml:space="preserve">There is no doubt at all that more needs to be done to </w:t>
      </w:r>
      <w:r w:rsidRPr="00726471">
        <w:t xml:space="preserve">protect </w:t>
      </w:r>
      <w:r w:rsidRPr="00726471">
        <w:t>low</w:t>
      </w:r>
      <w:r w:rsidRPr="00726471" w:rsidR="00716702">
        <w:t>-</w:t>
      </w:r>
      <w:r w:rsidRPr="00726471">
        <w:t>income houses from that shock</w:t>
      </w:r>
      <w:r w:rsidRPr="00726471" w:rsidR="00FA24B8">
        <w:t>,</w:t>
      </w:r>
      <w:r w:rsidRPr="00726471">
        <w:t xml:space="preserve"> whether that is directly via preventing energy prices from rising as much or by providing additional support through the benefits system to protect them. To the extent that low</w:t>
      </w:r>
      <w:r w:rsidRPr="00726471" w:rsidR="00716702">
        <w:t>-</w:t>
      </w:r>
      <w:r w:rsidRPr="00726471">
        <w:t xml:space="preserve">income households disproportionately include ethnic minorities and disabled people, that just emphasises some of the risks that some of the other speakers were talking about. </w:t>
      </w:r>
    </w:p>
    <w:p w:rsidR="00B54EF6" w:rsidRPr="00726471" w:rsidP="00B54EF6">
      <w:pPr>
        <w:pStyle w:val="Answer"/>
      </w:pPr>
      <w:r w:rsidRPr="00726471">
        <w:t xml:space="preserve">The other aspect of the </w:t>
      </w:r>
      <w:r w:rsidRPr="00726471">
        <w:t>cost of living</w:t>
      </w:r>
      <w:r w:rsidRPr="00726471">
        <w:t xml:space="preserve"> crisis, of course, is taxes going up. To be fair, they are largely taxes that will be affecting middle to higher</w:t>
      </w:r>
      <w:r w:rsidRPr="00726471" w:rsidR="00716702">
        <w:t>-</w:t>
      </w:r>
      <w:r w:rsidRPr="00726471">
        <w:t xml:space="preserve">income groups. </w:t>
      </w:r>
      <w:r w:rsidRPr="00726471">
        <w:t xml:space="preserve">That may be less of an issue </w:t>
      </w:r>
      <w:r w:rsidRPr="00726471">
        <w:t xml:space="preserve">for thinking </w:t>
      </w:r>
      <w:r w:rsidRPr="00726471">
        <w:t>in terms of diversity</w:t>
      </w:r>
      <w:r w:rsidRPr="00726471">
        <w:t xml:space="preserve">. It is still an additional burden that everybody, </w:t>
      </w:r>
      <w:r w:rsidRPr="00726471">
        <w:t>at the moment</w:t>
      </w:r>
      <w:r w:rsidRPr="00726471">
        <w:t xml:space="preserve">, could do without. </w:t>
      </w:r>
    </w:p>
    <w:p w:rsidR="00B54EF6" w:rsidRPr="00726471" w:rsidP="00B54EF6">
      <w:pPr>
        <w:pStyle w:val="Question"/>
      </w:pPr>
      <w:sdt>
        <w:sdtPr>
          <w:alias w:val="Member"/>
          <w:tag w:val="&lt;Member mnisId='4768' dodsId=''&gt;"/>
          <w:id w:val="167444202"/>
          <w:placeholder>
            <w:docPart w:val="DefaultPlaceholder_-1854013440"/>
          </w:placeholder>
          <w:richText/>
        </w:sdtPr>
        <w:sdtContent>
          <w:r w:rsidRPr="00726471">
            <w:rPr>
              <w:b/>
            </w:rPr>
            <w:t>Julie Marson:</w:t>
          </w:r>
        </w:sdtContent>
      </w:sdt>
      <w:r w:rsidRPr="00726471">
        <w:t xml:space="preserve"> I am going to focus particularly on female employment and the gender pay gap</w:t>
      </w:r>
      <w:r w:rsidRPr="00726471" w:rsidR="000942E4">
        <w:t>. P</w:t>
      </w:r>
      <w:r w:rsidRPr="00726471">
        <w:t>erhaps I can start with Dr Mary</w:t>
      </w:r>
      <w:r w:rsidRPr="00726471" w:rsidR="00716702">
        <w:t>-</w:t>
      </w:r>
      <w:r w:rsidRPr="00726471">
        <w:t>An</w:t>
      </w:r>
      <w:r w:rsidRPr="00726471" w:rsidR="004001DD">
        <w:t>n</w:t>
      </w:r>
      <w:r w:rsidRPr="00726471">
        <w:t xml:space="preserve"> </w:t>
      </w:r>
      <w:r w:rsidRPr="00726471" w:rsidR="004001DD">
        <w:t>Stephenson</w:t>
      </w:r>
      <w:r w:rsidRPr="00726471">
        <w:t xml:space="preserve">. </w:t>
      </w:r>
      <w:r w:rsidRPr="00726471" w:rsidR="000942E4">
        <w:t xml:space="preserve">You have pointed quite rightly </w:t>
      </w:r>
      <w:r w:rsidRPr="00726471" w:rsidR="00DD7F2F">
        <w:t xml:space="preserve">to some of the impacts on women, including the higher proportion of caring responsibilities, domestic responsibilities and so on. When we look at that and we look forward, how concerned are you that there will be an unequal future trend in </w:t>
      </w:r>
      <w:r w:rsidRPr="00726471" w:rsidR="00FA24B8">
        <w:t xml:space="preserve">female </w:t>
      </w:r>
      <w:r w:rsidRPr="00726471" w:rsidR="00DD7F2F">
        <w:t>employment and in the gender pay gap? What will be the longer</w:t>
      </w:r>
      <w:r w:rsidRPr="00726471" w:rsidR="00716702">
        <w:t>-</w:t>
      </w:r>
      <w:r w:rsidRPr="00726471" w:rsidR="00190381">
        <w:t>term implications of the crisis?</w:t>
      </w:r>
    </w:p>
    <w:p w:rsidR="00190381" w:rsidRPr="00726471" w:rsidP="004001DD">
      <w:pPr>
        <w:pStyle w:val="Answer"/>
      </w:pPr>
      <w:sdt>
        <w:sdtPr>
          <w:alias w:val="Witness"/>
          <w:id w:val="-348179124"/>
          <w:placeholder>
            <w:docPart w:val="DefaultPlaceholder_-1854013440"/>
          </w:placeholder>
          <w:richText/>
        </w:sdtPr>
        <w:sdtContent>
          <w:r w:rsidRPr="00726471" w:rsidR="00195B89">
            <w:rPr>
              <w:b/>
              <w:bCs/>
              <w:i/>
              <w:iCs/>
            </w:rPr>
            <w:t>Dr Stephenson:</w:t>
          </w:r>
          <w:r w:rsidRPr="00726471" w:rsidR="004001DD">
            <w:rPr>
              <w:b/>
            </w:rPr>
            <w:t xml:space="preserve"> </w:t>
          </w:r>
        </w:sdtContent>
      </w:sdt>
      <w:r w:rsidRPr="00726471" w:rsidR="00FA24B8">
        <w:t>O</w:t>
      </w:r>
      <w:r w:rsidRPr="00726471" w:rsidR="004001DD">
        <w:t>ne of the really worrying things during 2020 was the decision to suspend gender pay gap</w:t>
      </w:r>
      <w:r w:rsidRPr="00726471">
        <w:t xml:space="preserve"> reporting</w:t>
      </w:r>
      <w:r w:rsidRPr="00726471" w:rsidR="004001DD">
        <w:t>, which mean</w:t>
      </w:r>
      <w:r w:rsidRPr="00726471">
        <w:t xml:space="preserve">t </w:t>
      </w:r>
      <w:r w:rsidRPr="00726471" w:rsidR="004001DD">
        <w:t xml:space="preserve">there was a lack of evidence being collected. </w:t>
      </w:r>
      <w:r w:rsidRPr="00726471">
        <w:t>The latest evidence we have from ONS on the gender pay gap shows a very slight increase over the last year, although they are very cautious to warn about that, because they</w:t>
      </w:r>
      <w:r w:rsidRPr="00726471" w:rsidR="009A2EE9">
        <w:t xml:space="preserve"> are saying that they</w:t>
      </w:r>
      <w:r w:rsidRPr="00726471">
        <w:t xml:space="preserve"> cannot guarantee the accuracy of the data. </w:t>
      </w:r>
      <w:r w:rsidRPr="00726471" w:rsidR="00B133F9">
        <w:t xml:space="preserve">The overall trend </w:t>
      </w:r>
      <w:r w:rsidRPr="00726471">
        <w:t xml:space="preserve">on </w:t>
      </w:r>
      <w:r w:rsidRPr="00726471" w:rsidR="00B133F9">
        <w:t>the gender pay gap is down.</w:t>
      </w:r>
    </w:p>
    <w:p w:rsidR="0063378C" w:rsidRPr="00726471" w:rsidP="00190381">
      <w:pPr>
        <w:pStyle w:val="Answer"/>
      </w:pPr>
      <w:r w:rsidRPr="00726471">
        <w:t xml:space="preserve">However, what we have seen is the impact of a lack of childcare. </w:t>
      </w:r>
      <w:r w:rsidRPr="00726471" w:rsidR="00190381">
        <w:t xml:space="preserve">When nurseries were closed, we saw what impact that had on women’s employment. What we are </w:t>
      </w:r>
      <w:r w:rsidRPr="00726471" w:rsidR="00190381">
        <w:t>actually seeing</w:t>
      </w:r>
      <w:r w:rsidRPr="00726471" w:rsidR="00190381">
        <w:t xml:space="preserve"> now are large</w:t>
      </w:r>
      <w:r w:rsidRPr="00726471" w:rsidR="00716702">
        <w:t>-</w:t>
      </w:r>
      <w:r w:rsidRPr="00726471" w:rsidR="00190381">
        <w:t xml:space="preserve">scale failures in the childcare sector. In the year between August 2020 and August 2021, over 4,400 childcare providers closed. </w:t>
      </w:r>
      <w:r w:rsidRPr="00726471" w:rsidR="00820C27">
        <w:t>As people have returned to work</w:t>
      </w:r>
      <w:r w:rsidRPr="00726471" w:rsidR="00190381">
        <w:t xml:space="preserve"> and </w:t>
      </w:r>
      <w:r w:rsidRPr="00726471" w:rsidR="00820C27">
        <w:t xml:space="preserve">as furlough has ended, you </w:t>
      </w:r>
      <w:r w:rsidRPr="00726471" w:rsidR="00190381">
        <w:t xml:space="preserve">have </w:t>
      </w:r>
      <w:r w:rsidRPr="00726471" w:rsidR="00820C27">
        <w:t>see</w:t>
      </w:r>
      <w:r w:rsidRPr="00726471" w:rsidR="00190381">
        <w:t>n</w:t>
      </w:r>
      <w:r w:rsidRPr="00726471" w:rsidR="00820C27">
        <w:t xml:space="preserve"> an increas</w:t>
      </w:r>
      <w:r w:rsidRPr="00726471" w:rsidR="00190381">
        <w:t>ed</w:t>
      </w:r>
      <w:r w:rsidRPr="00726471" w:rsidR="00820C27">
        <w:t xml:space="preserve"> demand for childcare without that childcare being in place. </w:t>
      </w:r>
      <w:r w:rsidRPr="00726471" w:rsidR="00190381">
        <w:t>We already had a pre</w:t>
      </w:r>
      <w:r w:rsidRPr="00726471" w:rsidR="00716702">
        <w:t>-</w:t>
      </w:r>
      <w:r w:rsidRPr="00726471" w:rsidR="00190381">
        <w:t>existing crisis in childcare</w:t>
      </w:r>
      <w:r w:rsidRPr="00726471" w:rsidR="00190381">
        <w:rPr>
          <w:rFonts w:cs="Times New Roman"/>
        </w:rPr>
        <w:t xml:space="preserve">. </w:t>
      </w:r>
      <w:r w:rsidRPr="00726471" w:rsidR="00190381">
        <w:t>The cost of childcare is extremely high. It takes between 40% and 60% of a woman’s average salary, depending on where you are</w:t>
      </w:r>
      <w:r w:rsidRPr="00726471">
        <w:t xml:space="preserve"> in the country. The high cost of childcare </w:t>
      </w:r>
      <w:r w:rsidRPr="00726471" w:rsidR="00820C27">
        <w:t xml:space="preserve">is one of the reasons </w:t>
      </w:r>
      <w:r w:rsidRPr="00726471" w:rsidR="00820C27">
        <w:t>why, particularly for lone parents</w:t>
      </w:r>
      <w:r w:rsidRPr="00726471">
        <w:t xml:space="preserve">, it can be very difficult to get </w:t>
      </w:r>
      <w:r w:rsidR="00C83D38">
        <w:t xml:space="preserve">into </w:t>
      </w:r>
      <w:r w:rsidRPr="00726471">
        <w:t xml:space="preserve">or stay in the labour market. </w:t>
      </w:r>
    </w:p>
    <w:p w:rsidR="009A2EE9" w:rsidRPr="00726471" w:rsidP="00190381">
      <w:pPr>
        <w:pStyle w:val="Answer"/>
      </w:pPr>
      <w:r w:rsidRPr="00726471">
        <w:t xml:space="preserve">Going forward, some of the labour market trends that we are seeing are worrying, such as the closure of </w:t>
      </w:r>
      <w:r w:rsidRPr="00726471">
        <w:rPr>
          <w:rFonts w:cstheme="minorHAnsi"/>
        </w:rPr>
        <w:t>high</w:t>
      </w:r>
      <w:r w:rsidRPr="00726471">
        <w:rPr>
          <w:rFonts w:cstheme="minorHAnsi"/>
        </w:rPr>
        <w:t xml:space="preserve"> </w:t>
      </w:r>
      <w:r w:rsidRPr="00726471">
        <w:rPr>
          <w:rFonts w:cstheme="minorHAnsi"/>
        </w:rPr>
        <w:t>street</w:t>
      </w:r>
      <w:r w:rsidRPr="00726471">
        <w:t xml:space="preserve"> retail, which will disproportionately affect women. Even when people </w:t>
      </w:r>
      <w:r w:rsidRPr="00726471">
        <w:t>are able to</w:t>
      </w:r>
      <w:r w:rsidRPr="00726471">
        <w:t xml:space="preserve"> return to </w:t>
      </w:r>
      <w:r w:rsidRPr="00726471" w:rsidR="00BA7843">
        <w:t xml:space="preserve">the shops, </w:t>
      </w:r>
      <w:r w:rsidRPr="00726471">
        <w:t xml:space="preserve">a lot of people moving to shopping online will stay </w:t>
      </w:r>
      <w:r w:rsidRPr="00726471" w:rsidR="00BA7843">
        <w:t xml:space="preserve">shopping online. </w:t>
      </w:r>
      <w:r w:rsidRPr="00726471">
        <w:t xml:space="preserve">You have a whole generation of people who did not shop online prior to Covid and who got into shopping online because they had to, and now that is what they do. </w:t>
      </w:r>
      <w:r w:rsidRPr="00726471">
        <w:t>The majority of</w:t>
      </w:r>
      <w:r w:rsidRPr="00726471">
        <w:t xml:space="preserve"> jobs around online shopping—for example, delivery jobs and distribution jobs and so on—are held by men, whereas the majority of jobs in </w:t>
      </w:r>
      <w:r w:rsidRPr="00726471">
        <w:rPr>
          <w:rFonts w:cstheme="minorHAnsi"/>
        </w:rPr>
        <w:t>high</w:t>
      </w:r>
      <w:r w:rsidRPr="00726471">
        <w:rPr>
          <w:rFonts w:cstheme="minorHAnsi"/>
        </w:rPr>
        <w:t xml:space="preserve"> </w:t>
      </w:r>
      <w:r w:rsidRPr="00726471">
        <w:rPr>
          <w:rFonts w:cstheme="minorHAnsi"/>
        </w:rPr>
        <w:t>street</w:t>
      </w:r>
      <w:r w:rsidRPr="00726471">
        <w:t xml:space="preserve"> retail are held by women. If we see that shift, what we are likely to see is a loss of traditionally female jobs and an increase in jobs that are more likely to be held by men.</w:t>
      </w:r>
      <w:r w:rsidRPr="00726471">
        <w:t xml:space="preserve"> </w:t>
      </w:r>
      <w:r w:rsidRPr="00726471" w:rsidR="00A30706">
        <w:t>Long</w:t>
      </w:r>
      <w:r w:rsidRPr="00726471">
        <w:t xml:space="preserve"> </w:t>
      </w:r>
      <w:r w:rsidRPr="00726471" w:rsidR="00A30706">
        <w:t>term, it is concerning</w:t>
      </w:r>
      <w:r w:rsidRPr="00726471">
        <w:t xml:space="preserve">. </w:t>
      </w:r>
    </w:p>
    <w:p w:rsidR="00A30706" w:rsidRPr="00726471" w:rsidP="00190381">
      <w:pPr>
        <w:pStyle w:val="Answer"/>
      </w:pPr>
      <w:r w:rsidRPr="00726471">
        <w:t>T</w:t>
      </w:r>
      <w:r w:rsidRPr="00726471">
        <w:t xml:space="preserve">hat goes </w:t>
      </w:r>
      <w:r w:rsidRPr="00726471">
        <w:t xml:space="preserve">alongside a whole series of other </w:t>
      </w:r>
      <w:r w:rsidRPr="00726471">
        <w:t>things</w:t>
      </w:r>
      <w:r w:rsidRPr="00726471">
        <w:t xml:space="preserve"> that are happening at the same time</w:t>
      </w:r>
      <w:r w:rsidRPr="00726471">
        <w:t xml:space="preserve">. </w:t>
      </w:r>
      <w:r w:rsidRPr="00726471">
        <w:t xml:space="preserve">Greater automation is leading to job losses. The impact of Brexit on large parts of the economy is again leading to some potential job losses. </w:t>
      </w:r>
      <w:r w:rsidRPr="00726471">
        <w:t>At the moment</w:t>
      </w:r>
      <w:r w:rsidRPr="00726471">
        <w:t xml:space="preserve">, unemployment is relatively low. We have </w:t>
      </w:r>
      <w:r w:rsidR="00C83D38">
        <w:t xml:space="preserve">a </w:t>
      </w:r>
      <w:r w:rsidRPr="00726471">
        <w:t xml:space="preserve">high number of vacancies. </w:t>
      </w:r>
      <w:r w:rsidRPr="00726471">
        <w:t xml:space="preserve">We do have this issue with </w:t>
      </w:r>
      <w:r w:rsidRPr="00726471">
        <w:t>whether or not</w:t>
      </w:r>
      <w:r w:rsidRPr="00726471">
        <w:t xml:space="preserve"> women can take those jobs because of the crisis in childcare. You </w:t>
      </w:r>
      <w:r w:rsidRPr="00726471">
        <w:t>have to</w:t>
      </w:r>
      <w:r w:rsidRPr="00726471">
        <w:t xml:space="preserve"> see this not just as one particular bit in isolation but as a wider picture of the economy. In terms of women</w:t>
      </w:r>
      <w:r w:rsidRPr="00726471" w:rsidR="007765A5">
        <w:t>’</w:t>
      </w:r>
      <w:r w:rsidRPr="00726471">
        <w:t xml:space="preserve">s ability to participate in the labour market, it is partly a question of whether there </w:t>
      </w:r>
      <w:r w:rsidRPr="00726471" w:rsidR="00B36A24">
        <w:t>are</w:t>
      </w:r>
      <w:r w:rsidRPr="00726471">
        <w:t xml:space="preserve"> the </w:t>
      </w:r>
      <w:r w:rsidRPr="00726471">
        <w:t>jobs</w:t>
      </w:r>
      <w:r w:rsidRPr="00726471">
        <w:t xml:space="preserve"> and it is partly a question of whether there is the childcare in order to be able to take up those jobs. </w:t>
      </w:r>
    </w:p>
    <w:p w:rsidR="004001DD" w:rsidRPr="00726471" w:rsidP="00A30706">
      <w:pPr>
        <w:pStyle w:val="Question"/>
      </w:pPr>
      <w:sdt>
        <w:sdtPr>
          <w:alias w:val="Member"/>
          <w:tag w:val="&lt;Member mnisId='4768' dodsId=''&gt;"/>
          <w:id w:val="-231697971"/>
          <w:placeholder>
            <w:docPart w:val="DefaultPlaceholder_-1854013440"/>
          </w:placeholder>
          <w:richText/>
        </w:sdtPr>
        <w:sdtContent>
          <w:r w:rsidRPr="00726471" w:rsidR="00A30706">
            <w:rPr>
              <w:b/>
            </w:rPr>
            <w:t>Julie Marson:</w:t>
          </w:r>
        </w:sdtContent>
      </w:sdt>
      <w:r w:rsidRPr="00726471" w:rsidR="00A30706">
        <w:t xml:space="preserve"> Perhaps I could ask the same question of Kudsia</w:t>
      </w:r>
      <w:r w:rsidRPr="00726471" w:rsidR="009A2EE9">
        <w:t>, from</w:t>
      </w:r>
      <w:r w:rsidRPr="00726471" w:rsidR="007765A5">
        <w:t xml:space="preserve"> the TUC research and perspective</w:t>
      </w:r>
      <w:r w:rsidRPr="00726471" w:rsidR="009A2EE9">
        <w:t xml:space="preserve">, </w:t>
      </w:r>
      <w:r w:rsidRPr="00726471" w:rsidR="007765A5">
        <w:t xml:space="preserve">in terms of the </w:t>
      </w:r>
      <w:r w:rsidRPr="00726471" w:rsidR="007765A5">
        <w:rPr>
          <w:rFonts w:cstheme="minorHAnsi"/>
        </w:rPr>
        <w:t>long</w:t>
      </w:r>
      <w:r w:rsidRPr="00726471" w:rsidR="00716702">
        <w:rPr>
          <w:rFonts w:cstheme="minorHAnsi"/>
        </w:rPr>
        <w:t>-</w:t>
      </w:r>
      <w:r w:rsidRPr="00726471" w:rsidR="007765A5">
        <w:rPr>
          <w:rFonts w:cstheme="minorHAnsi"/>
        </w:rPr>
        <w:t>term</w:t>
      </w:r>
      <w:r w:rsidRPr="00726471" w:rsidR="007765A5">
        <w:t xml:space="preserve"> effect on female employment and the gender pay gap. </w:t>
      </w:r>
    </w:p>
    <w:p w:rsidR="007765A5" w:rsidRPr="00726471" w:rsidP="00A30706">
      <w:pPr>
        <w:pStyle w:val="Answer"/>
      </w:pPr>
      <w:sdt>
        <w:sdtPr>
          <w:alias w:val="Witness"/>
          <w:id w:val="-1229606889"/>
          <w:placeholder>
            <w:docPart w:val="DefaultPlaceholder_-1854013440"/>
          </w:placeholder>
          <w:richText/>
        </w:sdtPr>
        <w:sdtContent>
          <w:r w:rsidRPr="00726471" w:rsidR="009B59AE">
            <w:rPr>
              <w:b/>
              <w:bCs/>
              <w:i/>
              <w:iCs/>
            </w:rPr>
            <w:t>Kudsia Batool:</w:t>
          </w:r>
          <w:r w:rsidRPr="00726471" w:rsidR="00A30706">
            <w:rPr>
              <w:b/>
            </w:rPr>
            <w:t xml:space="preserve"> </w:t>
          </w:r>
        </w:sdtContent>
      </w:sdt>
      <w:r w:rsidRPr="00726471" w:rsidR="00A30706">
        <w:t xml:space="preserve">I was listening </w:t>
      </w:r>
      <w:r w:rsidRPr="00726471" w:rsidR="00A30706">
        <w:t>really inten</w:t>
      </w:r>
      <w:r w:rsidRPr="00726471">
        <w:t>tly</w:t>
      </w:r>
      <w:r w:rsidRPr="00726471" w:rsidR="00A30706">
        <w:t xml:space="preserve"> there</w:t>
      </w:r>
      <w:r w:rsidRPr="00726471">
        <w:t xml:space="preserve">, and I absolutely endorse all of that. There are many barriers in the labour market and employment practices that actively discriminate against women. Childcare is huge. </w:t>
      </w:r>
      <w:r w:rsidRPr="00726471" w:rsidR="00B55E94">
        <w:t xml:space="preserve">The impact that </w:t>
      </w:r>
      <w:r w:rsidRPr="00726471">
        <w:t xml:space="preserve">has on knocking women out of their career progression path </w:t>
      </w:r>
      <w:r w:rsidRPr="00726471" w:rsidR="00B55E94">
        <w:t xml:space="preserve">cannot be </w:t>
      </w:r>
      <w:r w:rsidRPr="00726471">
        <w:t>overstated</w:t>
      </w:r>
      <w:r w:rsidRPr="00726471" w:rsidR="00B55E94">
        <w:t>.</w:t>
      </w:r>
      <w:r w:rsidRPr="00726471">
        <w:t xml:space="preserve"> There is also pregnancy and maternity discrimination. We looked at an EHRC report in 2015 that found that 54,000 mothers lost their jobs every year. The impact of that cannot be </w:t>
      </w:r>
      <w:r w:rsidR="001D3873">
        <w:t>over</w:t>
      </w:r>
      <w:r w:rsidRPr="00726471">
        <w:t xml:space="preserve">stated. </w:t>
      </w:r>
    </w:p>
    <w:p w:rsidR="007765A5" w:rsidRPr="00726471" w:rsidP="00A30706">
      <w:pPr>
        <w:pStyle w:val="Answer"/>
      </w:pPr>
      <w:r w:rsidRPr="00726471">
        <w:t xml:space="preserve">We also know that occupational segregation occurs. Many of the jobs typically done by women at present—we talked about the jobs in retail—are </w:t>
      </w:r>
      <w:r w:rsidRPr="00726471" w:rsidR="00B55E94">
        <w:t xml:space="preserve">undervalued jobs. </w:t>
      </w:r>
      <w:r w:rsidRPr="00726471">
        <w:t>There was a real narrative during the pandemic that equated low</w:t>
      </w:r>
      <w:r w:rsidRPr="00726471" w:rsidR="009A2EE9">
        <w:t xml:space="preserve"> </w:t>
      </w:r>
      <w:r w:rsidRPr="00726471">
        <w:t>wage with low</w:t>
      </w:r>
      <w:r w:rsidRPr="00726471" w:rsidR="009A2EE9">
        <w:t xml:space="preserve"> </w:t>
      </w:r>
      <w:r w:rsidRPr="00726471">
        <w:t>skill. Many jobs that women do fell into that. They were not low</w:t>
      </w:r>
      <w:r w:rsidRPr="00726471" w:rsidR="00716702">
        <w:t>-</w:t>
      </w:r>
      <w:r w:rsidRPr="00726471">
        <w:t>skill jobs; they were low</w:t>
      </w:r>
      <w:r w:rsidRPr="00726471" w:rsidR="00716702">
        <w:t>-</w:t>
      </w:r>
      <w:r w:rsidRPr="00726471">
        <w:t xml:space="preserve">paid </w:t>
      </w:r>
      <w:r w:rsidRPr="00726471">
        <w:t>jobs</w:t>
      </w:r>
      <w:r w:rsidRPr="00726471">
        <w:t xml:space="preserve"> and they were precarious. There are things</w:t>
      </w:r>
      <w:r w:rsidRPr="00726471" w:rsidR="009A2EE9">
        <w:t>, for example,</w:t>
      </w:r>
      <w:r w:rsidRPr="00726471">
        <w:t xml:space="preserve"> such as discriminatory recruitment practices. There are things like asking for salary history, advertising jobs as having competitive salaries and salary secrecy. </w:t>
      </w:r>
      <w:r w:rsidRPr="00726471" w:rsidR="0075065D">
        <w:t>Our own research shows that one in five</w:t>
      </w:r>
      <w:r w:rsidRPr="00726471">
        <w:t xml:space="preserve"> workers are subject to pay secrecy clauses </w:t>
      </w:r>
      <w:r w:rsidRPr="00726471">
        <w:t>that have a negative impact on their progression</w:t>
      </w:r>
      <w:r w:rsidRPr="00726471" w:rsidR="00290716">
        <w:t>.</w:t>
      </w:r>
      <w:r w:rsidRPr="00726471">
        <w:t xml:space="preserve"> That is not just women, by the way; that is also BAME and disabled workers. </w:t>
      </w:r>
    </w:p>
    <w:p w:rsidR="007765A5" w:rsidRPr="00726471" w:rsidP="00A30706">
      <w:pPr>
        <w:pStyle w:val="Answer"/>
      </w:pPr>
      <w:r w:rsidRPr="00726471">
        <w:t>One of the big areas I want to focus on is a lack of flexible working options. What the pandemic and different ways of working have shown us is that flexible working is the key to unlocking women’s employment and ongoing success</w:t>
      </w:r>
      <w:r w:rsidRPr="00726471" w:rsidR="00887316">
        <w:t xml:space="preserve"> for women</w:t>
      </w:r>
      <w:r w:rsidRPr="00726471">
        <w:t xml:space="preserve"> in their employment. </w:t>
      </w:r>
      <w:r w:rsidRPr="00726471" w:rsidR="00290716">
        <w:t>Simple fixes</w:t>
      </w:r>
      <w:r w:rsidRPr="00726471" w:rsidR="00A048D4">
        <w:t>—</w:t>
      </w:r>
      <w:r w:rsidRPr="00726471" w:rsidR="00290716">
        <w:t>for example</w:t>
      </w:r>
      <w:r w:rsidRPr="00726471" w:rsidR="00A048D4">
        <w:t xml:space="preserve">, </w:t>
      </w:r>
      <w:r w:rsidRPr="00726471" w:rsidR="00290716">
        <w:t>advertising jobs</w:t>
      </w:r>
      <w:r w:rsidRPr="00726471">
        <w:t xml:space="preserve"> flexibly or advertising the types of flexibility available for those jobs</w:t>
      </w:r>
      <w:r w:rsidRPr="00726471" w:rsidR="00A048D4">
        <w:t xml:space="preserve">—will allow far more women to take up roles that fit the lives they have rather than trying to shoehorn themselves into jobs that do not allow for childcare or flexibility, which inevitably leads to women exiting the labour market. </w:t>
      </w:r>
    </w:p>
    <w:p w:rsidR="00A5350B" w:rsidRPr="00726471" w:rsidP="00A30706">
      <w:pPr>
        <w:pStyle w:val="Answer"/>
      </w:pPr>
      <w:r w:rsidRPr="00726471">
        <w:t xml:space="preserve">Shared parental </w:t>
      </w:r>
      <w:r w:rsidRPr="00726471">
        <w:t xml:space="preserve">leave </w:t>
      </w:r>
      <w:r w:rsidRPr="00726471">
        <w:t xml:space="preserve">is another huge one. </w:t>
      </w:r>
      <w:r w:rsidRPr="00726471" w:rsidR="00A048D4">
        <w:t>We</w:t>
      </w:r>
      <w:r w:rsidRPr="00726471">
        <w:t xml:space="preserve"> talked earlier about the impact</w:t>
      </w:r>
      <w:r w:rsidRPr="00726471" w:rsidR="00A048D4">
        <w:t xml:space="preserve"> </w:t>
      </w:r>
      <w:r w:rsidR="00007FE6">
        <w:t xml:space="preserve">that </w:t>
      </w:r>
      <w:r w:rsidRPr="00726471" w:rsidR="00A048D4">
        <w:t>both men and women taking up caring responsibilities has had</w:t>
      </w:r>
      <w:r w:rsidR="00007FE6">
        <w:t>—</w:t>
      </w:r>
      <w:r w:rsidRPr="00726471" w:rsidR="00A048D4">
        <w:t xml:space="preserve">not just the </w:t>
      </w:r>
      <w:r w:rsidRPr="00726471">
        <w:t>financial impact</w:t>
      </w:r>
      <w:r w:rsidR="00007FE6">
        <w:t>,</w:t>
      </w:r>
      <w:r w:rsidRPr="00726471">
        <w:t xml:space="preserve"> but the whole family</w:t>
      </w:r>
      <w:r w:rsidRPr="00726471" w:rsidR="00716702">
        <w:t>-</w:t>
      </w:r>
      <w:r w:rsidRPr="00726471">
        <w:t xml:space="preserve">related impact of that. </w:t>
      </w:r>
      <w:r w:rsidRPr="00726471">
        <w:t xml:space="preserve">One of those </w:t>
      </w:r>
      <w:r w:rsidRPr="00726471" w:rsidR="00A93D55">
        <w:t>things</w:t>
      </w:r>
      <w:r w:rsidRPr="00726471">
        <w:t xml:space="preserve"> that we are </w:t>
      </w:r>
      <w:r w:rsidRPr="00726471" w:rsidR="00A93D55">
        <w:t>seeing is that shared parental</w:t>
      </w:r>
      <w:r w:rsidRPr="00726471">
        <w:t xml:space="preserve"> leave has not supported equalising care between both parents, which is a key driver of the gap. Take</w:t>
      </w:r>
      <w:r w:rsidRPr="00726471" w:rsidR="00716702">
        <w:t>-</w:t>
      </w:r>
      <w:r w:rsidRPr="00726471">
        <w:t xml:space="preserve">up is estimated to be quite small. It is only between 1% and 4% of people who are eligible to take it up, which is </w:t>
      </w:r>
      <w:r w:rsidRPr="00726471">
        <w:t>absolutely negligible</w:t>
      </w:r>
      <w:r w:rsidRPr="00726471">
        <w:t xml:space="preserve">. </w:t>
      </w:r>
    </w:p>
    <w:p w:rsidR="00DE43F2" w:rsidRPr="00726471" w:rsidP="00A30706">
      <w:pPr>
        <w:pStyle w:val="Answer"/>
      </w:pPr>
      <w:r w:rsidRPr="00726471">
        <w:t>E</w:t>
      </w:r>
      <w:r w:rsidRPr="00726471" w:rsidR="00A93D55">
        <w:t xml:space="preserve">ven when it was launched, the projection </w:t>
      </w:r>
      <w:r w:rsidRPr="00726471">
        <w:t xml:space="preserve">for </w:t>
      </w:r>
      <w:r w:rsidRPr="00726471" w:rsidR="00A93D55">
        <w:t>take</w:t>
      </w:r>
      <w:r w:rsidRPr="00726471" w:rsidR="00716702">
        <w:t>-</w:t>
      </w:r>
      <w:r w:rsidRPr="00726471" w:rsidR="00A93D55">
        <w:t xml:space="preserve">up was </w:t>
      </w:r>
      <w:r w:rsidRPr="00726471">
        <w:t xml:space="preserve">that it was </w:t>
      </w:r>
      <w:r w:rsidRPr="00726471" w:rsidR="00A93D55">
        <w:t xml:space="preserve">going to be small. </w:t>
      </w:r>
      <w:r w:rsidRPr="00726471">
        <w:t>I go back to what my colleague was saying ear</w:t>
      </w:r>
      <w:r w:rsidRPr="00726471" w:rsidR="0011024A">
        <w:t>lier a</w:t>
      </w:r>
      <w:r w:rsidRPr="00726471" w:rsidR="00887316">
        <w:t>round</w:t>
      </w:r>
      <w:r w:rsidRPr="00726471" w:rsidR="0011024A">
        <w:t xml:space="preserve"> impact assessments. It is about making those policy decisions that are going to have a positive impact for the people who</w:t>
      </w:r>
      <w:r w:rsidRPr="00726471" w:rsidR="00887316">
        <w:t>m</w:t>
      </w:r>
      <w:r w:rsidRPr="00726471" w:rsidR="0011024A">
        <w:t xml:space="preserve"> they affect. Childcare is a huge one. Our own research has shown—I know this is supported by everyone who does research in this space—that the cost of childcare has risen three times faster than wages since 2008. </w:t>
      </w:r>
      <w:r w:rsidRPr="00726471">
        <w:t>People are working to be able to keep their children in care</w:t>
      </w:r>
      <w:r w:rsidRPr="00726471" w:rsidR="0011024A">
        <w:t xml:space="preserve">, which is </w:t>
      </w:r>
      <w:r w:rsidRPr="00726471" w:rsidR="0011024A">
        <w:t>an absolutely pointless</w:t>
      </w:r>
      <w:r w:rsidRPr="00726471" w:rsidR="0011024A">
        <w:t xml:space="preserve"> and really frustrating exercise. </w:t>
      </w:r>
    </w:p>
    <w:p w:rsidR="00A30706" w:rsidRPr="00726471" w:rsidP="00DE43F2">
      <w:pPr>
        <w:pStyle w:val="Question"/>
      </w:pPr>
      <w:sdt>
        <w:sdtPr>
          <w:alias w:val="Member"/>
          <w:tag w:val="&lt;Member mnisId='4768' dodsId=''&gt;"/>
          <w:id w:val="-2041885451"/>
          <w:placeholder>
            <w:docPart w:val="DefaultPlaceholder_-1854013440"/>
          </w:placeholder>
          <w:richText/>
        </w:sdtPr>
        <w:sdtContent>
          <w:r w:rsidRPr="00726471" w:rsidR="00DE43F2">
            <w:rPr>
              <w:b/>
            </w:rPr>
            <w:t>Julie Marson:</w:t>
          </w:r>
        </w:sdtContent>
      </w:sdt>
      <w:r w:rsidRPr="00726471" w:rsidR="00DE43F2">
        <w:t xml:space="preserve"> </w:t>
      </w:r>
      <w:r w:rsidRPr="00726471" w:rsidR="0011024A">
        <w:t xml:space="preserve">I am short of time now, but, Julian, you did some research in 2018, based on a lot of evidence from the United States, suggesting that the gender pay gap is probably due to women having children, making different career </w:t>
      </w:r>
      <w:r w:rsidRPr="00726471" w:rsidR="0011024A">
        <w:t>choices</w:t>
      </w:r>
      <w:r w:rsidRPr="00726471" w:rsidR="0011024A">
        <w:t xml:space="preserve"> and choosing different pathways. Do you still think that is the case? Should </w:t>
      </w:r>
      <w:r w:rsidRPr="00726471" w:rsidR="00B36A24">
        <w:t>this</w:t>
      </w:r>
      <w:r w:rsidRPr="00726471" w:rsidR="0011024A">
        <w:t xml:space="preserve"> mean we should not worry about the gender pay gap? </w:t>
      </w:r>
      <w:r w:rsidRPr="00726471" w:rsidR="0089213A">
        <w:t xml:space="preserve">Is it </w:t>
      </w:r>
      <w:r w:rsidRPr="00726471" w:rsidR="0089213A">
        <w:t>actually a</w:t>
      </w:r>
      <w:r w:rsidRPr="00726471" w:rsidR="0089213A">
        <w:t xml:space="preserve"> problem?</w:t>
      </w:r>
    </w:p>
    <w:p w:rsidR="0011024A" w:rsidRPr="00726471" w:rsidP="0089213A">
      <w:pPr>
        <w:pStyle w:val="Answer"/>
      </w:pPr>
      <w:sdt>
        <w:sdtPr>
          <w:alias w:val="Witness"/>
          <w:id w:val="2035070430"/>
          <w:placeholder>
            <w:docPart w:val="DefaultPlaceholder_-1854013440"/>
          </w:placeholder>
          <w:richText/>
        </w:sdtPr>
        <w:sdtContent>
          <w:r w:rsidRPr="00726471" w:rsidR="009B59AE">
            <w:rPr>
              <w:b/>
              <w:bCs/>
              <w:i/>
              <w:iCs/>
            </w:rPr>
            <w:t>Julian Jessop:</w:t>
          </w:r>
          <w:r w:rsidRPr="00726471" w:rsidR="0089213A">
            <w:rPr>
              <w:b/>
            </w:rPr>
            <w:t xml:space="preserve"> </w:t>
          </w:r>
        </w:sdtContent>
      </w:sdt>
      <w:r w:rsidRPr="00726471" w:rsidR="0089213A">
        <w:t>The gender pay gap is a real thing. I am not going to dismiss it</w:t>
      </w:r>
      <w:r w:rsidRPr="00726471">
        <w:t xml:space="preserve"> at all, but it is important to understand the factors behind it. </w:t>
      </w:r>
      <w:r w:rsidRPr="00726471">
        <w:t>In particular, there</w:t>
      </w:r>
      <w:r w:rsidRPr="00726471">
        <w:t xml:space="preserve"> have been huge improvements over the last few decades in terms of women’s opportunities at work. We started to see that particularly in the gender pay gap for younger women. For women 40 and below, there is not much of a measurable pay gap at all. There is still a gender pay gap in the older cohorts.</w:t>
      </w:r>
    </w:p>
    <w:p w:rsidR="0011024A" w:rsidRPr="00726471" w:rsidP="0089213A">
      <w:pPr>
        <w:pStyle w:val="Answer"/>
      </w:pPr>
      <w:r w:rsidRPr="00726471">
        <w:t>Partly, t</w:t>
      </w:r>
      <w:r w:rsidRPr="00726471" w:rsidR="0089213A">
        <w:t xml:space="preserve">hat is a legacy issue. </w:t>
      </w:r>
      <w:r w:rsidRPr="00726471">
        <w:t xml:space="preserve">People did not have the opportunities 10, 20 or 30 years ago that they have now. That is penalising them later in their careers as well. </w:t>
      </w:r>
      <w:r w:rsidRPr="00726471" w:rsidR="0089213A">
        <w:t>It is also partly a reflection of</w:t>
      </w:r>
      <w:r w:rsidRPr="00726471">
        <w:t xml:space="preserve">, if you like, the </w:t>
      </w:r>
      <w:r w:rsidRPr="00726471" w:rsidR="0089213A">
        <w:t xml:space="preserve">motherhood penalty. That does not mean that can be dismissed. </w:t>
      </w:r>
      <w:r w:rsidRPr="00726471">
        <w:t xml:space="preserve">If there is a </w:t>
      </w:r>
      <w:r w:rsidRPr="00726471">
        <w:t xml:space="preserve">motherhood penalty there not because of free choice but because people have no alternative because there is inadequate childcare, that is </w:t>
      </w:r>
      <w:r w:rsidRPr="00726471">
        <w:t>definitely a</w:t>
      </w:r>
      <w:r w:rsidRPr="00726471">
        <w:t xml:space="preserve"> problem that needs fixing. If it is more an issue of free choice</w:t>
      </w:r>
      <w:r w:rsidR="00B55FB1">
        <w:t>,</w:t>
      </w:r>
      <w:r w:rsidRPr="00726471">
        <w:t xml:space="preserve"> where women are choosing to spend less time in the labour force and therefore for one reason or another they earn less in future employment or they are less flexible about their hours, that requires a different policy response. </w:t>
      </w:r>
    </w:p>
    <w:p w:rsidR="00900D35" w:rsidRPr="00726471" w:rsidP="0089213A">
      <w:pPr>
        <w:pStyle w:val="Answer"/>
      </w:pPr>
      <w:r w:rsidRPr="00726471">
        <w:t xml:space="preserve">Just to reiterate, I believe </w:t>
      </w:r>
      <w:r w:rsidRPr="00726471" w:rsidR="0011024A">
        <w:t xml:space="preserve">that </w:t>
      </w:r>
      <w:r w:rsidRPr="00726471">
        <w:t>there is a</w:t>
      </w:r>
      <w:r w:rsidR="00132AA3">
        <w:t xml:space="preserve"> </w:t>
      </w:r>
      <w:r w:rsidRPr="00726471">
        <w:t>gender pay gap, but it is important t</w:t>
      </w:r>
      <w:r w:rsidRPr="00726471" w:rsidR="0011024A">
        <w:t>o</w:t>
      </w:r>
      <w:r w:rsidRPr="00726471">
        <w:t xml:space="preserve"> understand </w:t>
      </w:r>
      <w:r w:rsidRPr="00726471" w:rsidR="0011024A">
        <w:t xml:space="preserve">that </w:t>
      </w:r>
      <w:r w:rsidRPr="00726471">
        <w:t>it is not necessarily a result of discrimination</w:t>
      </w:r>
      <w:r w:rsidRPr="00726471" w:rsidR="0011024A">
        <w:t xml:space="preserve">, nor is it necessarily different pay for a comparable job. It is that women, for one reason or another, do different jobs and therefore get paid differently as a result. </w:t>
      </w:r>
    </w:p>
    <w:p w:rsidR="0089213A" w:rsidRPr="00726471" w:rsidP="00900D35">
      <w:pPr>
        <w:pStyle w:val="Question"/>
      </w:pPr>
      <w:sdt>
        <w:sdtPr>
          <w:alias w:val="Member"/>
          <w:tag w:val="&lt;Member mnisId='4768' dodsId=''&gt;"/>
          <w:id w:val="933622644"/>
          <w:placeholder>
            <w:docPart w:val="DefaultPlaceholder_-1854013440"/>
          </w:placeholder>
          <w:richText/>
        </w:sdtPr>
        <w:sdtContent>
          <w:r w:rsidRPr="00726471" w:rsidR="00900D35">
            <w:rPr>
              <w:b/>
            </w:rPr>
            <w:t>Julie Marson:</w:t>
          </w:r>
        </w:sdtContent>
      </w:sdt>
      <w:r w:rsidRPr="00726471" w:rsidR="00900D35">
        <w:t xml:space="preserve"> </w:t>
      </w:r>
      <w:r w:rsidRPr="00726471" w:rsidR="00CE049C">
        <w:t>Cristina, further back</w:t>
      </w:r>
      <w:r w:rsidRPr="00726471" w:rsidR="00887316">
        <w:t>,</w:t>
      </w:r>
      <w:r w:rsidRPr="00726471" w:rsidR="00CE049C">
        <w:t xml:space="preserve"> in 2009, you wrote a paper based on surveys of women, and y</w:t>
      </w:r>
      <w:r w:rsidRPr="00726471" w:rsidR="00900D35">
        <w:t>our conclusion was that</w:t>
      </w:r>
      <w:r w:rsidRPr="00726471" w:rsidR="00CE049C">
        <w:t xml:space="preserve"> </w:t>
      </w:r>
      <w:r w:rsidRPr="00726471" w:rsidR="00900D35">
        <w:t xml:space="preserve">looking at getting more women into full employment was not actually </w:t>
      </w:r>
      <w:r w:rsidRPr="00726471" w:rsidR="002E0F1D">
        <w:t xml:space="preserve">responding to </w:t>
      </w:r>
      <w:r w:rsidRPr="00726471" w:rsidR="00900D35">
        <w:t>what women wanted</w:t>
      </w:r>
      <w:r w:rsidRPr="00726471" w:rsidR="00CE049C">
        <w:t xml:space="preserve">. That was not what they wanted. </w:t>
      </w:r>
      <w:r w:rsidRPr="00726471" w:rsidR="002E0F1D">
        <w:t xml:space="preserve">Do you still think </w:t>
      </w:r>
      <w:r w:rsidRPr="00726471" w:rsidR="00CE049C">
        <w:t xml:space="preserve">that </w:t>
      </w:r>
      <w:r w:rsidRPr="00726471" w:rsidR="002E0F1D">
        <w:t>is</w:t>
      </w:r>
      <w:r w:rsidRPr="00726471" w:rsidR="00CE049C">
        <w:t xml:space="preserve"> true? Do you still hold that view? What are the implications of that for Government policy?</w:t>
      </w:r>
    </w:p>
    <w:p w:rsidR="00CE049C" w:rsidRPr="00726471" w:rsidP="00900D35">
      <w:pPr>
        <w:pStyle w:val="Answer"/>
        <w:rPr>
          <w:rFonts w:cs="Times New Roman"/>
        </w:rPr>
      </w:pPr>
      <w:sdt>
        <w:sdtPr>
          <w:alias w:val="Witness"/>
          <w:id w:val="-97488504"/>
          <w:placeholder>
            <w:docPart w:val="DefaultPlaceholder_-1854013440"/>
          </w:placeholder>
          <w:richText/>
        </w:sdtPr>
        <w:sdtContent>
          <w:r w:rsidRPr="00726471" w:rsidR="009B59AE">
            <w:rPr>
              <w:b/>
              <w:bCs/>
              <w:i/>
              <w:iCs/>
            </w:rPr>
            <w:t>Cristina Odone:</w:t>
          </w:r>
          <w:r w:rsidRPr="00726471" w:rsidR="00900D35">
            <w:rPr>
              <w:b/>
            </w:rPr>
            <w:t xml:space="preserve"> </w:t>
          </w:r>
        </w:sdtContent>
      </w:sdt>
      <w:r w:rsidRPr="00726471" w:rsidR="00900D35">
        <w:t xml:space="preserve">There is a huge philosophical tension here. </w:t>
      </w:r>
      <w:r w:rsidRPr="00726471">
        <w:t>If we recognise that neuroscience is right and that the first 1,001 days in a child’s life are key for their brain development, their cognitive development, if we agree that the home learning environment is four times as important as a formal setting, which is what the EIF</w:t>
      </w:r>
      <w:r w:rsidRPr="00726471">
        <w:rPr>
          <w:rFonts w:cs="Times New Roman"/>
        </w:rPr>
        <w:t xml:space="preserve"> says, and if we recognise that 1.1% of children are taking up 25% of local councils’ spending on children’s services, we must say, “Let us really be supportive of those parents</w:t>
      </w:r>
      <w:r w:rsidRPr="00726471" w:rsidR="002E0F1D">
        <w:rPr>
          <w:rFonts w:cs="Times New Roman"/>
        </w:rPr>
        <w:t>”</w:t>
      </w:r>
      <w:r w:rsidRPr="00726471">
        <w:rPr>
          <w:rFonts w:cs="Times New Roman"/>
        </w:rPr>
        <w:t>—usually they are mothers—</w:t>
      </w:r>
      <w:r w:rsidRPr="00726471" w:rsidR="002E0F1D">
        <w:rPr>
          <w:rFonts w:cs="Times New Roman"/>
        </w:rPr>
        <w:t>“</w:t>
      </w:r>
      <w:r w:rsidRPr="00726471">
        <w:rPr>
          <w:rFonts w:cs="Times New Roman"/>
        </w:rPr>
        <w:t xml:space="preserve">who are prepared to invest a huge amount of their time and resources into raising their children, because they are saving us, the taxpayer, quite a lot of money down the line”. </w:t>
      </w:r>
    </w:p>
    <w:p w:rsidR="002E0F1D" w:rsidRPr="00726471" w:rsidP="00900D35">
      <w:pPr>
        <w:pStyle w:val="Answer"/>
      </w:pPr>
      <w:r w:rsidRPr="00726471">
        <w:t>I agree with Julian</w:t>
      </w:r>
      <w:r w:rsidRPr="00726471" w:rsidR="00CE049C">
        <w:t>: t</w:t>
      </w:r>
      <w:r w:rsidRPr="00726471">
        <w:t xml:space="preserve">here are some mothers for </w:t>
      </w:r>
      <w:r w:rsidRPr="00726471" w:rsidR="00CE049C">
        <w:t xml:space="preserve">whom </w:t>
      </w:r>
      <w:r w:rsidRPr="00726471">
        <w:t xml:space="preserve">raising their child is an </w:t>
      </w:r>
      <w:r w:rsidRPr="00726471" w:rsidR="005F62D0">
        <w:t>absolute</w:t>
      </w:r>
      <w:r w:rsidRPr="00726471">
        <w:t xml:space="preserve"> priority,</w:t>
      </w:r>
      <w:r w:rsidRPr="00726471" w:rsidR="00CE049C">
        <w:t xml:space="preserve"> </w:t>
      </w:r>
      <w:r w:rsidRPr="00726471">
        <w:t>and they are prepared to put up with part</w:t>
      </w:r>
      <w:r w:rsidRPr="00726471" w:rsidR="00716702">
        <w:t>-</w:t>
      </w:r>
      <w:r w:rsidRPr="00726471">
        <w:t>time work</w:t>
      </w:r>
      <w:r w:rsidRPr="00726471" w:rsidR="00CE049C">
        <w:t>, which has twice as much of a gender pay gap as full</w:t>
      </w:r>
      <w:r w:rsidRPr="00726471" w:rsidR="00716702">
        <w:t>-</w:t>
      </w:r>
      <w:r w:rsidRPr="00726471" w:rsidR="00CE049C">
        <w:t>time work. They want to make that pact with their employer, and they</w:t>
      </w:r>
      <w:r w:rsidRPr="00726471">
        <w:t xml:space="preserve"> are prepared not to be disincentivised</w:t>
      </w:r>
      <w:r w:rsidRPr="00726471" w:rsidR="00CE049C">
        <w:t xml:space="preserve"> by the fact that their male peer is coming home with more work, because their priority is raising their children</w:t>
      </w:r>
      <w:r w:rsidRPr="00726471">
        <w:t>. That is for those who choose it</w:t>
      </w:r>
      <w:r w:rsidRPr="00726471" w:rsidR="00CE049C">
        <w:t>. T</w:t>
      </w:r>
      <w:r w:rsidRPr="00726471">
        <w:t>hey are</w:t>
      </w:r>
      <w:r w:rsidRPr="00726471" w:rsidR="005F62D0">
        <w:t xml:space="preserve"> brilliant</w:t>
      </w:r>
      <w:r w:rsidRPr="00726471">
        <w:t xml:space="preserve">, and what they do should never be underestimated. </w:t>
      </w:r>
      <w:r w:rsidRPr="00726471" w:rsidR="00CE049C">
        <w:t xml:space="preserve">We are more than what we bring to the Treasury coffers. </w:t>
      </w:r>
    </w:p>
    <w:p w:rsidR="00CE049C" w:rsidRPr="00726471" w:rsidP="00900D35">
      <w:pPr>
        <w:pStyle w:val="Answer"/>
      </w:pPr>
      <w:r w:rsidRPr="00726471">
        <w:t xml:space="preserve">Social capital is hugely important. During the pandemic, we recognised that volunteers, mothers’ </w:t>
      </w:r>
      <w:r w:rsidRPr="00726471">
        <w:t>groups</w:t>
      </w:r>
      <w:r w:rsidRPr="00726471">
        <w:t xml:space="preserve"> and women were walking from door to door in their neighbourhood </w:t>
      </w:r>
      <w:r w:rsidRPr="00726471" w:rsidR="000F2E22">
        <w:t xml:space="preserve">and </w:t>
      </w:r>
      <w:r w:rsidRPr="00726471">
        <w:t xml:space="preserve">saying to the </w:t>
      </w:r>
      <w:r w:rsidRPr="00726471" w:rsidR="000F2E22">
        <w:t>elderly</w:t>
      </w:r>
      <w:r w:rsidRPr="00726471">
        <w:t xml:space="preserve">, who were stuck indoors, “Do you need me to help you shop?” </w:t>
      </w:r>
      <w:r w:rsidRPr="00726471" w:rsidR="000F2E22">
        <w:t xml:space="preserve">Not all of them were mothers, but a lot of them were mothers. That was a huge contribution to our wellbeing as a society and our understanding of ourselves as a caring society. </w:t>
      </w:r>
    </w:p>
    <w:p w:rsidR="00200094" w:rsidRPr="00726471" w:rsidP="00900D35">
      <w:pPr>
        <w:pStyle w:val="Answer"/>
      </w:pPr>
      <w:r w:rsidRPr="00726471">
        <w:t>Having said that, is the childcare system</w:t>
      </w:r>
      <w:r w:rsidRPr="00726471" w:rsidR="000F2E22">
        <w:t xml:space="preserve"> </w:t>
      </w:r>
      <w:r w:rsidRPr="00726471">
        <w:t>fit for purpose</w:t>
      </w:r>
      <w:r w:rsidRPr="00726471" w:rsidR="000F2E22">
        <w:t xml:space="preserve"> as it stands</w:t>
      </w:r>
      <w:r w:rsidRPr="00726471">
        <w:t xml:space="preserve">? No. </w:t>
      </w:r>
      <w:r w:rsidRPr="00726471" w:rsidR="000F2E22">
        <w:t xml:space="preserve">It is too costly. We have the highest rates in the OECD, proportionately. </w:t>
      </w:r>
      <w:r w:rsidRPr="00726471">
        <w:t xml:space="preserve">It is patchy. </w:t>
      </w:r>
      <w:r w:rsidRPr="00726471" w:rsidR="000F2E22">
        <w:t>Only 56% of local authorities have enough places for full</w:t>
      </w:r>
      <w:r w:rsidRPr="00726471" w:rsidR="00716702">
        <w:t>-</w:t>
      </w:r>
      <w:r w:rsidRPr="00726471" w:rsidR="000F2E22">
        <w:t xml:space="preserve">time care. </w:t>
      </w:r>
      <w:r w:rsidRPr="00726471">
        <w:t>It is so complex that</w:t>
      </w:r>
      <w:r w:rsidRPr="00726471" w:rsidR="00811206">
        <w:t>,</w:t>
      </w:r>
      <w:r w:rsidRPr="00726471">
        <w:t xml:space="preserve"> when the CSJ did a report on ch</w:t>
      </w:r>
      <w:r w:rsidRPr="00726471" w:rsidR="005F62D0">
        <w:t>ildcare</w:t>
      </w:r>
      <w:r w:rsidRPr="00726471">
        <w:t xml:space="preserve"> a few </w:t>
      </w:r>
      <w:r w:rsidRPr="00726471" w:rsidR="005F62D0">
        <w:t>years</w:t>
      </w:r>
      <w:r w:rsidRPr="00726471">
        <w:t xml:space="preserve"> ago</w:t>
      </w:r>
      <w:r w:rsidRPr="00726471" w:rsidR="00811206">
        <w:t>,</w:t>
      </w:r>
      <w:r w:rsidRPr="00726471">
        <w:t xml:space="preserve"> we </w:t>
      </w:r>
      <w:r w:rsidRPr="00726471" w:rsidR="005F62D0">
        <w:t>found</w:t>
      </w:r>
      <w:r w:rsidRPr="00726471">
        <w:t xml:space="preserve"> out that 64%</w:t>
      </w:r>
      <w:r w:rsidRPr="00726471" w:rsidR="000F2E22">
        <w:t>—I will have to check the figure—</w:t>
      </w:r>
      <w:r w:rsidRPr="00726471">
        <w:t>of low</w:t>
      </w:r>
      <w:r w:rsidRPr="00726471" w:rsidR="00716702">
        <w:t>-</w:t>
      </w:r>
      <w:r w:rsidRPr="00726471">
        <w:t xml:space="preserve">income parents did not know how to </w:t>
      </w:r>
      <w:r w:rsidRPr="00726471" w:rsidR="005F62D0">
        <w:t>approach</w:t>
      </w:r>
      <w:r w:rsidRPr="00726471">
        <w:t xml:space="preserve"> the childcare system.</w:t>
      </w:r>
      <w:r w:rsidRPr="00726471" w:rsidR="000F2E22">
        <w:t xml:space="preserve"> It is a bit of a mixed acceptance of everything that the other witnesses have put forth, but we must remember that women and men can contribute so much to society without being in full</w:t>
      </w:r>
      <w:r w:rsidRPr="00726471" w:rsidR="00716702">
        <w:t>-</w:t>
      </w:r>
      <w:r w:rsidRPr="00726471" w:rsidR="000F2E22">
        <w:t>time e</w:t>
      </w:r>
      <w:r w:rsidRPr="00726471" w:rsidR="002E0F1D">
        <w:t>mployment</w:t>
      </w:r>
      <w:r w:rsidRPr="00726471" w:rsidR="000F2E22">
        <w:t xml:space="preserve">. </w:t>
      </w:r>
    </w:p>
    <w:p w:rsidR="00900D35" w:rsidRPr="00726471" w:rsidP="005F62D0">
      <w:pPr>
        <w:pStyle w:val="Question"/>
      </w:pPr>
      <w:sdt>
        <w:sdtPr>
          <w:alias w:val="Member"/>
          <w:tag w:val="&lt;Member mnisId='4430' dodsId='121936'&gt;"/>
          <w:id w:val="-1701009431"/>
          <w:placeholder>
            <w:docPart w:val="DefaultPlaceholder_-1854013440"/>
          </w:placeholder>
          <w:richText/>
        </w:sdtPr>
        <w:sdtContent>
          <w:r w:rsidRPr="00726471" w:rsidR="005F62D0">
            <w:rPr>
              <w:b/>
            </w:rPr>
            <w:t>Alison Thewliss:</w:t>
          </w:r>
        </w:sdtContent>
      </w:sdt>
      <w:r w:rsidRPr="00726471" w:rsidR="005F62D0">
        <w:t xml:space="preserve"> I would like to ask the witnesses</w:t>
      </w:r>
      <w:r w:rsidRPr="00726471" w:rsidR="000F2E22">
        <w:t xml:space="preserve"> to go a little further into this issue around households’ resources and unpaid work</w:t>
      </w:r>
      <w:r w:rsidRPr="00726471" w:rsidR="005F62D0">
        <w:t xml:space="preserve">. </w:t>
      </w:r>
      <w:r w:rsidRPr="00726471" w:rsidR="000F2E22">
        <w:t>Could I start with Dr Stephenson? Women reported a greater toll on their wellbeing than men during lockdown and often took on a greater share of unpaid work, as you have said, such as home</w:t>
      </w:r>
      <w:r w:rsidRPr="00726471" w:rsidR="00716702">
        <w:t>-</w:t>
      </w:r>
      <w:r w:rsidRPr="00726471" w:rsidR="000F2E22">
        <w:t xml:space="preserve">schooling and other household chores. </w:t>
      </w:r>
      <w:r w:rsidRPr="00726471" w:rsidR="005F62D0">
        <w:t>Should we be looking at broader measures of wellbeing</w:t>
      </w:r>
      <w:r w:rsidRPr="00726471" w:rsidR="000F2E22">
        <w:t xml:space="preserve"> rather than just employment and income to examine the impact of the crisis on women?</w:t>
      </w:r>
    </w:p>
    <w:p w:rsidR="00FF38EF" w:rsidRPr="00726471" w:rsidP="005F62D0">
      <w:pPr>
        <w:pStyle w:val="Answer"/>
      </w:pPr>
      <w:sdt>
        <w:sdtPr>
          <w:alias w:val="Witness"/>
          <w:id w:val="792321818"/>
          <w:placeholder>
            <w:docPart w:val="DefaultPlaceholder_-1854013440"/>
          </w:placeholder>
          <w:richText/>
        </w:sdtPr>
        <w:sdtContent>
          <w:r w:rsidRPr="00726471" w:rsidR="00195B89">
            <w:rPr>
              <w:b/>
              <w:bCs/>
              <w:i/>
              <w:iCs/>
            </w:rPr>
            <w:t>Dr Stephenson:</w:t>
          </w:r>
          <w:r w:rsidRPr="00726471" w:rsidR="005F62D0">
            <w:rPr>
              <w:b/>
            </w:rPr>
            <w:t xml:space="preserve"> </w:t>
          </w:r>
        </w:sdtContent>
      </w:sdt>
      <w:r w:rsidRPr="00726471" w:rsidR="005F62D0">
        <w:t xml:space="preserve">That is a really important point. </w:t>
      </w:r>
      <w:r w:rsidRPr="00726471">
        <w:t>We know that women, particularly working</w:t>
      </w:r>
      <w:r w:rsidRPr="00726471" w:rsidR="00716702">
        <w:t>-</w:t>
      </w:r>
      <w:r w:rsidRPr="00726471">
        <w:t xml:space="preserve">class women and black and minority ethnic women, experienced much higher levels of mental ill health, anxiety, </w:t>
      </w:r>
      <w:r w:rsidRPr="00726471">
        <w:t>stress</w:t>
      </w:r>
      <w:r w:rsidRPr="00726471">
        <w:t xml:space="preserve"> and depression as a result of lockdown. A large part of that was the issue of juggling unpaid work, paid work, maybe having to go to work outside the home </w:t>
      </w:r>
      <w:r w:rsidRPr="00726471" w:rsidR="00E962B9">
        <w:t xml:space="preserve">in situations in </w:t>
      </w:r>
      <w:r w:rsidRPr="00726471">
        <w:t xml:space="preserve">which they did not feel safe, or maybe being furloughed on a low income, when they were already on low earnings and having to manage on 80% of that. </w:t>
      </w:r>
    </w:p>
    <w:p w:rsidR="00FF38EF" w:rsidRPr="00726471" w:rsidP="005F62D0">
      <w:pPr>
        <w:pStyle w:val="Answer"/>
      </w:pPr>
      <w:r w:rsidRPr="00726471">
        <w:t>That speaks to a wider p</w:t>
      </w:r>
      <w:r w:rsidRPr="00726471">
        <w:t>oint</w:t>
      </w:r>
      <w:r w:rsidRPr="00726471">
        <w:t xml:space="preserve">, which </w:t>
      </w:r>
      <w:r w:rsidRPr="00726471">
        <w:t xml:space="preserve">in a way </w:t>
      </w:r>
      <w:r w:rsidRPr="00726471">
        <w:t>Cristina raised</w:t>
      </w:r>
      <w:r w:rsidRPr="00726471">
        <w:t xml:space="preserve">: </w:t>
      </w:r>
      <w:r w:rsidRPr="00726471">
        <w:t>what are our measures</w:t>
      </w:r>
      <w:r w:rsidRPr="00726471">
        <w:t xml:space="preserve"> of </w:t>
      </w:r>
      <w:r w:rsidRPr="00726471">
        <w:t xml:space="preserve">what is good in the economy? </w:t>
      </w:r>
      <w:r w:rsidRPr="00726471">
        <w:t xml:space="preserve">As you will know, one of the things that we argue within the Women’s Budget Group is that very basic measures that just look at </w:t>
      </w:r>
      <w:r w:rsidRPr="00726471" w:rsidR="00E962B9">
        <w:t xml:space="preserve">overall </w:t>
      </w:r>
      <w:r w:rsidRPr="00726471">
        <w:t xml:space="preserve">GDP, for example, do not capture all the things that are </w:t>
      </w:r>
      <w:r w:rsidRPr="00726471">
        <w:t>actually important</w:t>
      </w:r>
      <w:r w:rsidRPr="00726471">
        <w:t>. We need to recognise measures around health and wellbeing a</w:t>
      </w:r>
      <w:r w:rsidRPr="00726471" w:rsidR="00E962B9">
        <w:t>s much as</w:t>
      </w:r>
      <w:r w:rsidRPr="00726471">
        <w:t xml:space="preserve"> measures around employment and pay. </w:t>
      </w:r>
    </w:p>
    <w:p w:rsidR="00D30EF8" w:rsidRPr="00726471" w:rsidP="005F62D0">
      <w:pPr>
        <w:pStyle w:val="Answer"/>
      </w:pPr>
      <w:r w:rsidRPr="00726471">
        <w:t xml:space="preserve">To pick up on what </w:t>
      </w:r>
      <w:r w:rsidRPr="00726471" w:rsidR="00FF38EF">
        <w:t xml:space="preserve">both </w:t>
      </w:r>
      <w:r w:rsidRPr="00726471">
        <w:t xml:space="preserve">Kudsia and Cristina said, </w:t>
      </w:r>
      <w:r w:rsidRPr="00726471" w:rsidR="00FF38EF">
        <w:t>t</w:t>
      </w:r>
      <w:r w:rsidRPr="00726471">
        <w:t xml:space="preserve">here is an issue here </w:t>
      </w:r>
      <w:r w:rsidRPr="00726471" w:rsidR="00FF38EF">
        <w:t xml:space="preserve">about </w:t>
      </w:r>
      <w:r w:rsidRPr="00726471">
        <w:t xml:space="preserve">how unpaid work is shared between women and men. </w:t>
      </w:r>
      <w:r w:rsidRPr="00726471" w:rsidR="00FF38EF">
        <w:t xml:space="preserve">It is not just a case of providing childcare </w:t>
      </w:r>
      <w:r w:rsidRPr="00726471" w:rsidR="00FF38EF">
        <w:t>in order to</w:t>
      </w:r>
      <w:r w:rsidRPr="00726471" w:rsidR="00FF38EF">
        <w:t xml:space="preserve"> enable </w:t>
      </w:r>
      <w:r w:rsidRPr="00726471">
        <w:t xml:space="preserve">women to </w:t>
      </w:r>
      <w:r w:rsidRPr="00726471" w:rsidR="00E962B9">
        <w:rPr>
          <w:rFonts w:cs="Times New Roman"/>
        </w:rPr>
        <w:t>enter</w:t>
      </w:r>
      <w:r w:rsidRPr="00726471" w:rsidR="00FF38EF">
        <w:rPr>
          <w:rFonts w:cs="Times New Roman"/>
        </w:rPr>
        <w:t xml:space="preserve"> </w:t>
      </w:r>
      <w:r w:rsidRPr="00726471">
        <w:rPr>
          <w:rFonts w:cs="Times New Roman"/>
        </w:rPr>
        <w:t>full</w:t>
      </w:r>
      <w:r w:rsidRPr="00726471" w:rsidR="00716702">
        <w:rPr>
          <w:rFonts w:cs="Times New Roman"/>
        </w:rPr>
        <w:t>-</w:t>
      </w:r>
      <w:r w:rsidRPr="00726471">
        <w:rPr>
          <w:rFonts w:cs="Times New Roman"/>
        </w:rPr>
        <w:t xml:space="preserve">time work. I absolutely </w:t>
      </w:r>
      <w:r w:rsidRPr="00726471">
        <w:rPr>
          <w:rFonts w:cs="Times New Roman"/>
        </w:rPr>
        <w:t>agree:</w:t>
      </w:r>
      <w:r w:rsidRPr="00726471">
        <w:rPr>
          <w:rFonts w:cs="Times New Roman"/>
        </w:rPr>
        <w:t xml:space="preserve"> unpaid work is vitally important work. It is part of the </w:t>
      </w:r>
      <w:r w:rsidRPr="00726471" w:rsidR="00E962B9">
        <w:rPr>
          <w:rFonts w:cs="Times New Roman"/>
        </w:rPr>
        <w:t>fabric</w:t>
      </w:r>
      <w:r w:rsidRPr="00726471">
        <w:rPr>
          <w:rFonts w:cs="Times New Roman"/>
        </w:rPr>
        <w:t xml:space="preserve"> that keeps our society together. The </w:t>
      </w:r>
      <w:r w:rsidRPr="00726471">
        <w:t xml:space="preserve">problem is that the price that </w:t>
      </w:r>
      <w:r w:rsidRPr="00726471">
        <w:t xml:space="preserve">women </w:t>
      </w:r>
      <w:r w:rsidRPr="00726471">
        <w:t>pay for doing that work is</w:t>
      </w:r>
      <w:r w:rsidRPr="00726471">
        <w:t xml:space="preserve">, </w:t>
      </w:r>
      <w:r w:rsidRPr="00726471">
        <w:t>all too often</w:t>
      </w:r>
      <w:r w:rsidRPr="00726471">
        <w:t xml:space="preserve">, </w:t>
      </w:r>
      <w:r w:rsidRPr="00726471">
        <w:t xml:space="preserve">poverty throughout </w:t>
      </w:r>
      <w:r w:rsidRPr="00726471">
        <w:t xml:space="preserve">their </w:t>
      </w:r>
      <w:r w:rsidRPr="00726471">
        <w:t>lives</w:t>
      </w:r>
      <w:r w:rsidRPr="00726471">
        <w:t>, and particularly poverty in old age.</w:t>
      </w:r>
      <w:r w:rsidRPr="00726471">
        <w:t xml:space="preserve"> </w:t>
      </w:r>
      <w:r w:rsidRPr="00726471">
        <w:t>Women’s private pension wealth is about 10%</w:t>
      </w:r>
      <w:r w:rsidRPr="00726471" w:rsidR="00E962B9">
        <w:t xml:space="preserve"> of that of</w:t>
      </w:r>
      <w:r w:rsidRPr="00726471">
        <w:t xml:space="preserve"> men, for those people who have private pension wealth, because of this lifetime of unpaid care. </w:t>
      </w:r>
    </w:p>
    <w:p w:rsidR="00D30EF8" w:rsidRPr="00726471" w:rsidP="005F62D0">
      <w:pPr>
        <w:pStyle w:val="Answer"/>
      </w:pPr>
      <w:r w:rsidRPr="00726471">
        <w:t>As well as reduc</w:t>
      </w:r>
      <w:r w:rsidR="00854F39">
        <w:t>ing</w:t>
      </w:r>
      <w:r w:rsidRPr="00726471">
        <w:t xml:space="preserve"> that unpaid care through childcare provision, one of the things we need to do is share it more equally between women and men so that men take on more of it. That is why we need to look at things like flexible working provisions </w:t>
      </w:r>
      <w:r w:rsidR="00751A78">
        <w:t xml:space="preserve">and leave policies </w:t>
      </w:r>
      <w:r w:rsidRPr="00726471">
        <w:t>for everybody</w:t>
      </w:r>
      <w:r w:rsidR="00854F39">
        <w:t>—</w:t>
      </w:r>
      <w:r w:rsidRPr="00726471">
        <w:t>fathers as well as mothers</w:t>
      </w:r>
      <w:r w:rsidR="00854F39">
        <w:t>—</w:t>
      </w:r>
      <w:r w:rsidRPr="00726471">
        <w:t xml:space="preserve">that encourage a greater sharing of care when children are very small. That sets the pattern. </w:t>
      </w:r>
    </w:p>
    <w:p w:rsidR="00D30EF8" w:rsidRPr="00726471" w:rsidP="00D30EF8">
      <w:pPr>
        <w:pStyle w:val="Answer"/>
      </w:pPr>
      <w:r w:rsidRPr="00726471">
        <w:t>It is not as simple as women are either choosing to be full</w:t>
      </w:r>
      <w:r w:rsidRPr="00726471" w:rsidR="00716702">
        <w:t>-</w:t>
      </w:r>
      <w:r w:rsidRPr="00726471">
        <w:t xml:space="preserve">time mothers or </w:t>
      </w:r>
      <w:r w:rsidRPr="00726471">
        <w:t xml:space="preserve">they </w:t>
      </w:r>
      <w:r w:rsidRPr="00726471">
        <w:t xml:space="preserve">are choosing to be at work. </w:t>
      </w:r>
      <w:r w:rsidRPr="00726471">
        <w:t xml:space="preserve">We have all these pressures and </w:t>
      </w:r>
      <w:r w:rsidRPr="00726471">
        <w:rPr>
          <w:rFonts w:cstheme="minorHAnsi"/>
        </w:rPr>
        <w:t xml:space="preserve">social norms and expectations from employers and from our wider families, which we could shift. </w:t>
      </w:r>
      <w:r w:rsidRPr="00726471">
        <w:t xml:space="preserve">We know that fathers want to </w:t>
      </w:r>
      <w:r w:rsidRPr="00726471" w:rsidR="003A6983">
        <w:t>spend</w:t>
      </w:r>
      <w:r w:rsidRPr="00726471">
        <w:t xml:space="preserve"> more time with their </w:t>
      </w:r>
      <w:r w:rsidRPr="00726471">
        <w:t>ch</w:t>
      </w:r>
      <w:r w:rsidRPr="00726471" w:rsidR="003A6983">
        <w:t>ildren</w:t>
      </w:r>
      <w:r w:rsidRPr="00726471">
        <w:t xml:space="preserve">; we know that fathers want to be more involved in their children’s lives. Yet we have a leave system that actively acts against that. If we want to see the sort of wellbeing that you are talking about, one of the things we need to look at is having leave policies that ensure fathers spend </w:t>
      </w:r>
      <w:r w:rsidRPr="00726471" w:rsidR="00B34F66">
        <w:t xml:space="preserve">some time on their own looking after their babies to set that pattern that care is something that should be shared by both parents. </w:t>
      </w:r>
    </w:p>
    <w:p w:rsidR="005F62D0" w:rsidRPr="00726471" w:rsidP="003A6983">
      <w:pPr>
        <w:pStyle w:val="Question"/>
      </w:pPr>
      <w:sdt>
        <w:sdtPr>
          <w:alias w:val="Member"/>
          <w:tag w:val="&lt;Member mnisId='4430' dodsId='121936'&gt;"/>
          <w:id w:val="1807348596"/>
          <w:placeholder>
            <w:docPart w:val="DefaultPlaceholder_-1854013440"/>
          </w:placeholder>
          <w:richText/>
        </w:sdtPr>
        <w:sdtContent>
          <w:r w:rsidRPr="00726471" w:rsidR="003A6983">
            <w:rPr>
              <w:b/>
            </w:rPr>
            <w:t>Alison Thewliss:</w:t>
          </w:r>
        </w:sdtContent>
      </w:sdt>
      <w:r w:rsidRPr="00726471" w:rsidR="003A6983">
        <w:t xml:space="preserve"> I </w:t>
      </w:r>
      <w:r w:rsidRPr="00726471" w:rsidR="00B34F66">
        <w:t xml:space="preserve">would </w:t>
      </w:r>
      <w:r w:rsidRPr="00726471" w:rsidR="003A6983">
        <w:t xml:space="preserve">absolutely agree with that. You have talked about the other things that women do that are not captured by statistics. </w:t>
      </w:r>
      <w:r w:rsidRPr="00726471" w:rsidR="00B34F66">
        <w:t xml:space="preserve">Would there be a means of including any measure of that in </w:t>
      </w:r>
      <w:r w:rsidRPr="00726471" w:rsidR="0022643C">
        <w:t xml:space="preserve">terms of those </w:t>
      </w:r>
      <w:r w:rsidRPr="00726471" w:rsidR="00B34F66">
        <w:t xml:space="preserve">who are currently termed “economically inactive” within GDP statistics? What impact would it have if we began to count that work? </w:t>
      </w:r>
    </w:p>
    <w:p w:rsidR="00B34F66" w:rsidRPr="00726471" w:rsidP="003A6983">
      <w:pPr>
        <w:pStyle w:val="Answer"/>
      </w:pPr>
      <w:sdt>
        <w:sdtPr>
          <w:alias w:val="Witness"/>
          <w:id w:val="-2086372208"/>
          <w:placeholder>
            <w:docPart w:val="DefaultPlaceholder_-1854013440"/>
          </w:placeholder>
          <w:richText/>
        </w:sdtPr>
        <w:sdtContent>
          <w:r w:rsidRPr="00726471" w:rsidR="00195B89">
            <w:rPr>
              <w:b/>
              <w:bCs/>
              <w:i/>
              <w:iCs/>
            </w:rPr>
            <w:t>Dr Stephenson:</w:t>
          </w:r>
          <w:r w:rsidRPr="00726471" w:rsidR="003A6983">
            <w:rPr>
              <w:b/>
            </w:rPr>
            <w:t xml:space="preserve"> </w:t>
          </w:r>
        </w:sdtContent>
      </w:sdt>
      <w:r w:rsidRPr="00726471" w:rsidR="003A6983">
        <w:t>There</w:t>
      </w:r>
      <w:r w:rsidRPr="00726471">
        <w:t xml:space="preserve"> are</w:t>
      </w:r>
      <w:r w:rsidRPr="00726471" w:rsidR="003A6983">
        <w:t xml:space="preserve"> ways of recording </w:t>
      </w:r>
      <w:r w:rsidRPr="00726471">
        <w:t xml:space="preserve">and including </w:t>
      </w:r>
      <w:r w:rsidRPr="00726471" w:rsidR="003A6983">
        <w:t xml:space="preserve">unpaid work within national statistics. </w:t>
      </w:r>
      <w:r w:rsidRPr="00726471">
        <w:t xml:space="preserve">One of the problems with it is, if you are trying to compare countries, you can end up in a situation where some incredibly poor countries look like they are doing very well, because there are vast amounts of unpaid work being done. If you put a cash value on that unpaid work and then include that in a very basic way, you can end up not recognising that a country is still very poor. </w:t>
      </w:r>
    </w:p>
    <w:p w:rsidR="00B34F66" w:rsidRPr="00726471" w:rsidP="00B34F66">
      <w:pPr>
        <w:pStyle w:val="Answer"/>
      </w:pPr>
      <w:r w:rsidRPr="00726471">
        <w:t xml:space="preserve">It is </w:t>
      </w:r>
      <w:r w:rsidRPr="00726471">
        <w:t>really interesting</w:t>
      </w:r>
      <w:r w:rsidRPr="00726471">
        <w:t>. I</w:t>
      </w:r>
      <w:r w:rsidRPr="00726471">
        <w:t xml:space="preserve">f you look at the </w:t>
      </w:r>
      <w:r w:rsidRPr="00726471">
        <w:t>“</w:t>
      </w:r>
      <w:r w:rsidRPr="00726471">
        <w:t>wellbeing economy</w:t>
      </w:r>
      <w:r w:rsidRPr="00726471">
        <w:t>”</w:t>
      </w:r>
      <w:r w:rsidRPr="00726471">
        <w:t xml:space="preserve"> approach that is being taken in </w:t>
      </w:r>
      <w:r w:rsidRPr="00726471">
        <w:t>a number of</w:t>
      </w:r>
      <w:r w:rsidRPr="00726471">
        <w:t xml:space="preserve"> countries</w:t>
      </w:r>
      <w:r w:rsidRPr="00726471">
        <w:t>—I know this is something that has been looked at in Scotland—</w:t>
      </w:r>
      <w:r w:rsidRPr="00726471">
        <w:t xml:space="preserve">you do not have a single measure. You have </w:t>
      </w:r>
      <w:r w:rsidRPr="00726471">
        <w:t>a number of</w:t>
      </w:r>
      <w:r w:rsidRPr="00726471">
        <w:t xml:space="preserve"> </w:t>
      </w:r>
      <w:r w:rsidRPr="00726471">
        <w:t xml:space="preserve">different </w:t>
      </w:r>
      <w:r w:rsidRPr="00726471">
        <w:t xml:space="preserve">measures. </w:t>
      </w:r>
      <w:r w:rsidRPr="00726471">
        <w:t xml:space="preserve">You might be looking at health outcomes; you might be looking at educational outcomes; you might be looking at other measures of wellbeing. It is ultimately about saying, “What is our economy for?” GDP increases are not a good thing in and of themselves. What we want is an economy that allows people to thrive and lead meaningful and valuable lives. </w:t>
      </w:r>
    </w:p>
    <w:p w:rsidR="00E7138B" w:rsidRPr="00726471" w:rsidP="00B34F66">
      <w:pPr>
        <w:pStyle w:val="Answer"/>
      </w:pPr>
      <w:r w:rsidRPr="00726471">
        <w:t xml:space="preserve">This is one of the measures that we </w:t>
      </w:r>
      <w:r w:rsidRPr="00726471" w:rsidR="00B34F66">
        <w:t xml:space="preserve">are using to think </w:t>
      </w:r>
      <w:r w:rsidRPr="00726471">
        <w:t xml:space="preserve">about </w:t>
      </w:r>
      <w:r w:rsidRPr="00726471">
        <w:t>whether or not</w:t>
      </w:r>
      <w:r w:rsidRPr="00726471">
        <w:t xml:space="preserve"> that is possible. </w:t>
      </w:r>
      <w:r w:rsidRPr="00726471" w:rsidR="00B34F66">
        <w:t xml:space="preserve">Let us look at what the outcomes that we want are and measure those. It would be incredibly valuable to measure, for example, </w:t>
      </w:r>
      <w:r w:rsidRPr="00726471" w:rsidR="0022643C">
        <w:t xml:space="preserve">inequality in </w:t>
      </w:r>
      <w:r w:rsidRPr="00726471" w:rsidR="00B34F66">
        <w:t>health</w:t>
      </w:r>
      <w:r w:rsidRPr="00726471" w:rsidR="0022643C">
        <w:t xml:space="preserve"> and </w:t>
      </w:r>
      <w:r w:rsidRPr="00726471" w:rsidR="00B34F66">
        <w:t>wellbeing</w:t>
      </w:r>
      <w:r w:rsidRPr="00726471" w:rsidR="0022643C">
        <w:t xml:space="preserve">, education and so on, </w:t>
      </w:r>
      <w:r w:rsidRPr="00726471" w:rsidR="00B34F66">
        <w:t xml:space="preserve">or greater levels of equality. </w:t>
      </w:r>
    </w:p>
    <w:p w:rsidR="003A6983" w:rsidRPr="00726471" w:rsidP="00E7138B">
      <w:pPr>
        <w:pStyle w:val="Question"/>
      </w:pPr>
      <w:sdt>
        <w:sdtPr>
          <w:alias w:val="Member"/>
          <w:tag w:val="&lt;Member mnisId='4430' dodsId='121936'&gt;"/>
          <w:id w:val="1138770656"/>
          <w:placeholder>
            <w:docPart w:val="DefaultPlaceholder_-1854013440"/>
          </w:placeholder>
          <w:richText/>
        </w:sdtPr>
        <w:sdtContent>
          <w:r w:rsidRPr="00726471" w:rsidR="00E7138B">
            <w:rPr>
              <w:b/>
            </w:rPr>
            <w:t>Alison Thewliss:</w:t>
          </w:r>
        </w:sdtContent>
      </w:sdt>
      <w:r w:rsidRPr="00726471" w:rsidR="00E7138B">
        <w:t xml:space="preserve"> </w:t>
      </w:r>
      <w:r w:rsidRPr="00726471" w:rsidR="00B34F66">
        <w:t>Cristina, an IFS</w:t>
      </w:r>
      <w:r w:rsidRPr="00726471" w:rsidR="0022643C">
        <w:t xml:space="preserve"> study</w:t>
      </w:r>
      <w:r w:rsidRPr="00726471" w:rsidR="00B34F66">
        <w:t xml:space="preserve"> carried out after the first lockdown found that even in families where mothers were the higher earner and both parents were working, mothers still did more childcare than fathers and more unpaid work in the home, even in circumstances where men lost their jobs. </w:t>
      </w:r>
      <w:r w:rsidRPr="00726471" w:rsidR="00E7138B">
        <w:t xml:space="preserve">Why </w:t>
      </w:r>
      <w:r w:rsidRPr="00726471" w:rsidR="00B34F66">
        <w:t xml:space="preserve">is </w:t>
      </w:r>
      <w:r w:rsidRPr="00726471" w:rsidR="00E7138B">
        <w:t>that?</w:t>
      </w:r>
    </w:p>
    <w:p w:rsidR="00463C66" w:rsidRPr="00726471" w:rsidP="00E7138B">
      <w:pPr>
        <w:pStyle w:val="Answer"/>
        <w:rPr>
          <w:rFonts w:cs="Times New Roman"/>
        </w:rPr>
      </w:pPr>
      <w:sdt>
        <w:sdtPr>
          <w:alias w:val="Witness"/>
          <w:id w:val="1605849546"/>
          <w:placeholder>
            <w:docPart w:val="DefaultPlaceholder_-1854013440"/>
          </w:placeholder>
          <w:richText/>
        </w:sdtPr>
        <w:sdtContent>
          <w:r w:rsidRPr="00726471" w:rsidR="009B59AE">
            <w:rPr>
              <w:b/>
              <w:bCs/>
              <w:i/>
              <w:iCs/>
            </w:rPr>
            <w:t>Cristina Odone:</w:t>
          </w:r>
          <w:r w:rsidRPr="00726471" w:rsidR="00E7138B">
            <w:rPr>
              <w:b/>
            </w:rPr>
            <w:t xml:space="preserve"> </w:t>
          </w:r>
        </w:sdtContent>
      </w:sdt>
      <w:r w:rsidRPr="00726471" w:rsidR="00E7138B">
        <w:t>That completely thr</w:t>
      </w:r>
      <w:r w:rsidRPr="00726471" w:rsidR="0022643C">
        <w:t>e</w:t>
      </w:r>
      <w:r w:rsidRPr="00726471" w:rsidR="00E7138B">
        <w:t xml:space="preserve">w me, and I </w:t>
      </w:r>
      <w:r w:rsidRPr="00726471" w:rsidR="00E7138B">
        <w:t>have to</w:t>
      </w:r>
      <w:r w:rsidRPr="00726471" w:rsidR="00E7138B">
        <w:t xml:space="preserve"> admit I am only hazarding guesses. </w:t>
      </w:r>
      <w:r w:rsidRPr="00726471">
        <w:t>If we persist in having a labour market where paternity leave is taken up by only</w:t>
      </w:r>
      <w:r w:rsidRPr="00726471" w:rsidR="0022643C">
        <w:t xml:space="preserve"> </w:t>
      </w:r>
      <w:r w:rsidRPr="00726471">
        <w:t xml:space="preserve">170,000 fathers, only a quarter of new fathers, that is sending out a message. </w:t>
      </w:r>
      <w:r w:rsidRPr="00726471" w:rsidR="00E7138B">
        <w:t>Why is paternity leave taken up by so few?</w:t>
      </w:r>
      <w:r w:rsidRPr="00726471">
        <w:t xml:space="preserve"> </w:t>
      </w:r>
      <w:r w:rsidRPr="00726471" w:rsidR="00E7138B">
        <w:t>I have been discussing this with one of your members, Gareth Davies</w:t>
      </w:r>
      <w:r w:rsidRPr="00726471">
        <w:t xml:space="preserve"> MP</w:t>
      </w:r>
      <w:r w:rsidRPr="00726471">
        <w:rPr>
          <w:rFonts w:cs="Times New Roman"/>
        </w:rPr>
        <w:t>.</w:t>
      </w:r>
    </w:p>
    <w:p w:rsidR="00463C66" w:rsidRPr="00726471" w:rsidP="00E7138B">
      <w:pPr>
        <w:pStyle w:val="Answer"/>
      </w:pPr>
      <w:r w:rsidRPr="00726471">
        <w:rPr>
          <w:rFonts w:cs="Times New Roman"/>
        </w:rPr>
        <w:t xml:space="preserve">Again, the system </w:t>
      </w:r>
      <w:r w:rsidRPr="00726471" w:rsidR="00E7138B">
        <w:t xml:space="preserve">is not fit for purpose. </w:t>
      </w:r>
      <w:r w:rsidRPr="00726471">
        <w:t xml:space="preserve">It is two weeks. You </w:t>
      </w:r>
      <w:r w:rsidRPr="00726471">
        <w:t>have to</w:t>
      </w:r>
      <w:r w:rsidRPr="00726471">
        <w:t xml:space="preserve"> have been employed for 26 weeks. It </w:t>
      </w:r>
      <w:r w:rsidRPr="00726471">
        <w:t>has to</w:t>
      </w:r>
      <w:r w:rsidRPr="00726471">
        <w:t xml:space="preserve"> be taken in one go. I</w:t>
      </w:r>
      <w:r w:rsidRPr="00726471" w:rsidR="00E7138B">
        <w:t xml:space="preserve">t </w:t>
      </w:r>
      <w:r w:rsidRPr="00726471" w:rsidR="00E7138B">
        <w:t>has to</w:t>
      </w:r>
      <w:r w:rsidRPr="00726471" w:rsidR="00E7138B">
        <w:t xml:space="preserve"> stop </w:t>
      </w:r>
      <w:r w:rsidRPr="00726471" w:rsidR="00E7138B">
        <w:t xml:space="preserve">within 56 days of the child’s birth. It completely ignores what </w:t>
      </w:r>
      <w:r w:rsidRPr="00726471">
        <w:t xml:space="preserve">a </w:t>
      </w:r>
      <w:r w:rsidRPr="00726471" w:rsidR="00E7138B">
        <w:t xml:space="preserve">mother </w:t>
      </w:r>
      <w:r w:rsidRPr="00726471" w:rsidR="00E7138B">
        <w:t>needs</w:t>
      </w:r>
      <w:r w:rsidRPr="00726471" w:rsidR="00E7138B">
        <w:t xml:space="preserve">. </w:t>
      </w:r>
      <w:r w:rsidRPr="00726471">
        <w:t xml:space="preserve">We have allowed Covid to turn childcare and childbirth into a trauma, childbirth especially. Most mothers who had babies in hospitals could not have a partner there. </w:t>
      </w:r>
      <w:r w:rsidRPr="00726471" w:rsidR="00E7138B">
        <w:t xml:space="preserve">What do mothers want? </w:t>
      </w:r>
      <w:r w:rsidRPr="00726471">
        <w:t>Two</w:t>
      </w:r>
      <w:r w:rsidRPr="00726471" w:rsidR="0022643C">
        <w:t>-</w:t>
      </w:r>
      <w:r w:rsidRPr="00726471">
        <w:t xml:space="preserve">thirds of mothers who responded to our survey said, “We want the father of our child to be there with us”. </w:t>
      </w:r>
      <w:r w:rsidRPr="00726471" w:rsidR="00E7138B">
        <w:t>They were banned</w:t>
      </w:r>
      <w:r w:rsidRPr="00726471" w:rsidR="0022643C">
        <w:t>,</w:t>
      </w:r>
      <w:r w:rsidRPr="00726471">
        <w:t xml:space="preserve"> leaving women </w:t>
      </w:r>
      <w:r w:rsidRPr="00726471" w:rsidR="0022643C">
        <w:t>in</w:t>
      </w:r>
      <w:r w:rsidRPr="00726471">
        <w:t xml:space="preserve"> complete isolation during one of the most traumatic experiences of our lives. </w:t>
      </w:r>
    </w:p>
    <w:p w:rsidR="00463C66" w:rsidRPr="00726471" w:rsidP="00E7138B">
      <w:pPr>
        <w:pStyle w:val="Answer"/>
      </w:pPr>
      <w:r w:rsidRPr="00726471">
        <w:t>We keep pushing fathers out of the picture</w:t>
      </w:r>
      <w:r w:rsidRPr="00726471">
        <w:t>. W</w:t>
      </w:r>
      <w:r w:rsidRPr="00726471">
        <w:t>e keep doing this, whether it is because of paternity leave</w:t>
      </w:r>
      <w:r w:rsidRPr="00726471">
        <w:t xml:space="preserve"> or because the literature in the NHS is geared towards mothers during this period</w:t>
      </w:r>
      <w:r w:rsidRPr="00726471">
        <w:t xml:space="preserve">. </w:t>
      </w:r>
      <w:r w:rsidRPr="00726471">
        <w:t>We did a survey called Testing Times</w:t>
      </w:r>
      <w:r w:rsidRPr="00726471" w:rsidR="00811206">
        <w:t xml:space="preserve"> </w:t>
      </w:r>
      <w:r w:rsidRPr="00726471">
        <w:rPr>
          <w:rFonts w:cs="Times New Roman"/>
        </w:rPr>
        <w:t xml:space="preserve">where we looked at how fathers felt. Seven out of 10 said that they felt like spare parts. </w:t>
      </w:r>
      <w:r w:rsidRPr="00726471">
        <w:t>I am not pivoting towards fathers only, but they are crucial for a mother’s wellbeing, especially during this period of child</w:t>
      </w:r>
      <w:r w:rsidRPr="00726471">
        <w:t xml:space="preserve">birth. </w:t>
      </w:r>
    </w:p>
    <w:p w:rsidR="00463C66" w:rsidRPr="00726471" w:rsidP="00E7138B">
      <w:pPr>
        <w:pStyle w:val="Answer"/>
      </w:pPr>
      <w:r w:rsidRPr="00726471">
        <w:t xml:space="preserve">The witness before me talked about flexible working, and that is </w:t>
      </w:r>
      <w:r w:rsidRPr="00726471">
        <w:t>a really important</w:t>
      </w:r>
      <w:r w:rsidRPr="00726471">
        <w:t xml:space="preserve"> aspect</w:t>
      </w:r>
      <w:r w:rsidRPr="00726471">
        <w:t xml:space="preserve"> of women’s wellbeing</w:t>
      </w:r>
      <w:r w:rsidRPr="00726471">
        <w:t>.</w:t>
      </w:r>
      <w:r w:rsidRPr="00726471" w:rsidR="00012324">
        <w:t xml:space="preserve"> </w:t>
      </w:r>
      <w:r w:rsidRPr="00726471">
        <w:t>Flexible childcare would also really help. That does not just mean dad. As is true in more than half of low</w:t>
      </w:r>
      <w:r w:rsidRPr="00726471" w:rsidR="00716702">
        <w:t>-</w:t>
      </w:r>
      <w:r w:rsidRPr="00726471">
        <w:t xml:space="preserve">income families, it can also mean grandparents. Why </w:t>
      </w:r>
      <w:r w:rsidRPr="00726471" w:rsidR="002202EE">
        <w:t xml:space="preserve">does our </w:t>
      </w:r>
      <w:r w:rsidRPr="00726471">
        <w:t>system not do some fiscal recognition of grandparents</w:t>
      </w:r>
      <w:r w:rsidRPr="00726471" w:rsidR="002202EE">
        <w:t xml:space="preserve">? They </w:t>
      </w:r>
      <w:r w:rsidRPr="00726471">
        <w:t>can come in and take care of babies and children</w:t>
      </w:r>
      <w:r w:rsidRPr="00726471" w:rsidR="002202EE">
        <w:t xml:space="preserve">. </w:t>
      </w:r>
      <w:r w:rsidRPr="00726471">
        <w:t>Boy</w:t>
      </w:r>
      <w:r w:rsidRPr="00726471" w:rsidR="00B36A24">
        <w:t>,</w:t>
      </w:r>
      <w:r w:rsidRPr="00726471">
        <w:t xml:space="preserve"> would we see a surge in women’s wellbeing as a result</w:t>
      </w:r>
      <w:r w:rsidRPr="00726471" w:rsidR="0022643C">
        <w:t>?</w:t>
      </w:r>
    </w:p>
    <w:p w:rsidR="00012324" w:rsidRPr="00726471" w:rsidP="00E7138B">
      <w:pPr>
        <w:pStyle w:val="Answer"/>
      </w:pPr>
      <w:r w:rsidRPr="00726471">
        <w:t xml:space="preserve">As my predecessor in </w:t>
      </w:r>
      <w:r w:rsidRPr="00726471" w:rsidR="002D7674">
        <w:t>the</w:t>
      </w:r>
      <w:r w:rsidRPr="00726471">
        <w:t xml:space="preserve"> witness stand has said, wellbeing is very difficult to measure, but we all know it is there and it is </w:t>
      </w:r>
      <w:r w:rsidRPr="00726471">
        <w:t>really hugely</w:t>
      </w:r>
      <w:r w:rsidRPr="00726471">
        <w:t xml:space="preserve"> important. </w:t>
      </w:r>
      <w:r w:rsidRPr="00726471">
        <w:t xml:space="preserve">It is </w:t>
      </w:r>
      <w:r w:rsidRPr="00726471" w:rsidR="00693E83">
        <w:t>terrifying</w:t>
      </w:r>
      <w:r w:rsidRPr="00726471">
        <w:t xml:space="preserve"> that </w:t>
      </w:r>
      <w:r w:rsidRPr="00726471">
        <w:t xml:space="preserve">the pandemic </w:t>
      </w:r>
      <w:r w:rsidRPr="00726471">
        <w:t>should have</w:t>
      </w:r>
      <w:r w:rsidRPr="00726471" w:rsidR="002D7674">
        <w:t xml:space="preserve"> had</w:t>
      </w:r>
      <w:r w:rsidRPr="00726471">
        <w:t xml:space="preserve"> such a h</w:t>
      </w:r>
      <w:r w:rsidRPr="00726471" w:rsidR="00FA4CC9">
        <w:t>ug</w:t>
      </w:r>
      <w:r w:rsidRPr="00726471">
        <w:t xml:space="preserve">e impact on </w:t>
      </w:r>
      <w:r w:rsidRPr="00726471" w:rsidR="00693E83">
        <w:t>women’s</w:t>
      </w:r>
      <w:r w:rsidRPr="00726471">
        <w:t xml:space="preserve"> wellbeing</w:t>
      </w:r>
      <w:r w:rsidRPr="00726471">
        <w:t xml:space="preserve">, far more </w:t>
      </w:r>
      <w:r w:rsidRPr="00726471">
        <w:t xml:space="preserve">than </w:t>
      </w:r>
      <w:r w:rsidRPr="00726471">
        <w:t xml:space="preserve">on </w:t>
      </w:r>
      <w:r w:rsidRPr="00726471">
        <w:t>men’s</w:t>
      </w:r>
      <w:r w:rsidRPr="00726471">
        <w:t>.</w:t>
      </w:r>
    </w:p>
    <w:p w:rsidR="00E7138B" w:rsidRPr="00726471" w:rsidP="002202EE">
      <w:pPr>
        <w:pStyle w:val="Remark"/>
      </w:pPr>
      <w:sdt>
        <w:sdtPr>
          <w:alias w:val="Member"/>
          <w:tag w:val="&lt;Member mnisId='4430' dodsId='121936'&gt;"/>
          <w:id w:val="855688990"/>
          <w:placeholder>
            <w:docPart w:val="DefaultPlaceholder_-1854013440"/>
          </w:placeholder>
          <w:richText/>
        </w:sdtPr>
        <w:sdtContent>
          <w:r w:rsidRPr="00726471" w:rsidR="00012324">
            <w:rPr>
              <w:b/>
            </w:rPr>
            <w:t>Alison Thewliss:</w:t>
          </w:r>
        </w:sdtContent>
      </w:sdt>
      <w:r w:rsidRPr="00726471" w:rsidR="00012324">
        <w:t xml:space="preserve"> </w:t>
      </w:r>
      <w:r w:rsidRPr="00726471" w:rsidR="002202EE">
        <w:t>I can appreciate the point, because my brother and sister</w:t>
      </w:r>
      <w:r w:rsidRPr="00726471" w:rsidR="00716702">
        <w:t>-</w:t>
      </w:r>
      <w:r w:rsidRPr="00726471" w:rsidR="002202EE">
        <w:t>in</w:t>
      </w:r>
      <w:r w:rsidRPr="00726471" w:rsidR="00716702">
        <w:t>-</w:t>
      </w:r>
      <w:r w:rsidRPr="00726471" w:rsidR="002202EE">
        <w:t>law had a baby during lockdown, and it was hellish. My heart goes out to everybody who has gone through that.</w:t>
      </w:r>
    </w:p>
    <w:p w:rsidR="00693E83" w:rsidRPr="00726471" w:rsidP="00012324">
      <w:pPr>
        <w:pStyle w:val="Answer"/>
      </w:pPr>
      <w:sdt>
        <w:sdtPr>
          <w:alias w:val="Witness"/>
          <w:id w:val="-115983808"/>
          <w:placeholder>
            <w:docPart w:val="DefaultPlaceholder_-1854013440"/>
          </w:placeholder>
          <w:richText/>
        </w:sdtPr>
        <w:sdtContent>
          <w:r w:rsidRPr="00726471" w:rsidR="009B59AE">
            <w:rPr>
              <w:b/>
              <w:bCs/>
              <w:i/>
              <w:iCs/>
            </w:rPr>
            <w:t>Cristina Odone:</w:t>
          </w:r>
          <w:r w:rsidRPr="00726471" w:rsidR="00012324">
            <w:rPr>
              <w:b/>
            </w:rPr>
            <w:t xml:space="preserve"> </w:t>
          </w:r>
        </w:sdtContent>
      </w:sdt>
      <w:r w:rsidRPr="00726471" w:rsidR="002202EE">
        <w:t>They have all m</w:t>
      </w:r>
      <w:r w:rsidRPr="00726471" w:rsidR="00012324">
        <w:t>y sympathy.</w:t>
      </w:r>
    </w:p>
    <w:p w:rsidR="00012324" w:rsidRPr="00726471" w:rsidP="00693E83">
      <w:pPr>
        <w:pStyle w:val="Question"/>
      </w:pPr>
      <w:sdt>
        <w:sdtPr>
          <w:alias w:val="Member"/>
          <w:tag w:val="&lt;Member mnisId='4430' dodsId='121936'&gt;"/>
          <w:id w:val="-2141254066"/>
          <w:placeholder>
            <w:docPart w:val="DefaultPlaceholder_-1854013440"/>
          </w:placeholder>
          <w:richText/>
        </w:sdtPr>
        <w:sdtContent>
          <w:r w:rsidRPr="00726471" w:rsidR="00693E83">
            <w:rPr>
              <w:b/>
            </w:rPr>
            <w:t>Alison Thewliss:</w:t>
          </w:r>
        </w:sdtContent>
      </w:sdt>
      <w:r w:rsidRPr="00726471" w:rsidR="00693E83">
        <w:t xml:space="preserve"> </w:t>
      </w:r>
      <w:r w:rsidRPr="00726471" w:rsidR="002202EE">
        <w:t>Kudsia, could you tell us a bit more about the experience of men in the workplace? Are they less likely to be given time off for childcare reasons and caring responsibilities than women?</w:t>
      </w:r>
    </w:p>
    <w:p w:rsidR="002202EE" w:rsidRPr="00726471" w:rsidP="00693E83">
      <w:pPr>
        <w:pStyle w:val="Answer"/>
      </w:pPr>
      <w:sdt>
        <w:sdtPr>
          <w:alias w:val="Witness"/>
          <w:id w:val="-637185107"/>
          <w:placeholder>
            <w:docPart w:val="DefaultPlaceholder_-1854013440"/>
          </w:placeholder>
          <w:richText/>
        </w:sdtPr>
        <w:sdtContent>
          <w:r w:rsidRPr="00726471" w:rsidR="009B59AE">
            <w:rPr>
              <w:b/>
              <w:bCs/>
              <w:i/>
              <w:iCs/>
            </w:rPr>
            <w:t>Kudsia Batool:</w:t>
          </w:r>
          <w:r w:rsidRPr="00726471" w:rsidR="00693E83">
            <w:rPr>
              <w:b/>
            </w:rPr>
            <w:t xml:space="preserve"> </w:t>
          </w:r>
        </w:sdtContent>
      </w:sdt>
      <w:r w:rsidRPr="00726471" w:rsidR="00693E83">
        <w:t xml:space="preserve">It is about being a parent, and it is about policies that support that in the workplace. </w:t>
      </w:r>
      <w:r w:rsidRPr="00726471">
        <w:t xml:space="preserve">There need to be better workplace policies, better support from Government and better legislation on it. Shared parental leave, which was talked about a minute ago, is not fit for purpose. That is part of the problem. </w:t>
      </w:r>
    </w:p>
    <w:p w:rsidR="002202EE" w:rsidRPr="00726471" w:rsidP="00693E83">
      <w:pPr>
        <w:pStyle w:val="Answer"/>
      </w:pPr>
      <w:r w:rsidRPr="00726471">
        <w:t xml:space="preserve">When you layer that on top of longstanding societal expectations and stereotypes, and you have a system that has all those parameters around it and is at a level that people cannot live off, what you are ultimately doing is setting the scene for women taking this extended </w:t>
      </w:r>
      <w:r w:rsidRPr="00726471">
        <w:t>period of time</w:t>
      </w:r>
      <w:r w:rsidRPr="00726471">
        <w:t xml:space="preserve"> off and that responsibility being foisted upon their shoulders. </w:t>
      </w:r>
    </w:p>
    <w:p w:rsidR="002202EE" w:rsidRPr="00726471" w:rsidP="00693E83">
      <w:pPr>
        <w:pStyle w:val="Answer"/>
      </w:pPr>
      <w:r w:rsidRPr="00726471">
        <w:t xml:space="preserve">The experience of men </w:t>
      </w:r>
      <w:r w:rsidRPr="00726471">
        <w:t xml:space="preserve">who </w:t>
      </w:r>
      <w:r w:rsidRPr="00726471">
        <w:t>want childcare during the pandemic</w:t>
      </w:r>
      <w:r w:rsidRPr="00726471">
        <w:t xml:space="preserve">—this is not just true during the pandemic, but I am going to </w:t>
      </w:r>
      <w:r w:rsidRPr="00726471">
        <w:t xml:space="preserve">focus on the </w:t>
      </w:r>
      <w:r w:rsidRPr="00726471">
        <w:t>pandemic</w:t>
      </w:r>
      <w:r w:rsidRPr="00726471">
        <w:t>—has also been something that we have spoken about. In the research we have done, we have had many responses that indicate that accessing childcare and support for childcare, whether you are a mother or a father, has been difficult.</w:t>
      </w:r>
    </w:p>
    <w:p w:rsidR="002202EE" w:rsidRPr="00726471" w:rsidP="002202EE">
      <w:pPr>
        <w:pStyle w:val="Answer"/>
      </w:pPr>
      <w:r w:rsidRPr="00726471">
        <w:t>One of the areas that we kept coming back to was, “I was expected to do my childcare and then fit my job around that, rather than have a job with policies that enable me to have childcare that understands the job that I do</w:t>
      </w:r>
      <w:r w:rsidR="002A529E">
        <w:t>.</w:t>
      </w:r>
      <w:r w:rsidRPr="00726471">
        <w:t xml:space="preserve">” </w:t>
      </w:r>
      <w:r w:rsidRPr="00726471" w:rsidR="00004599">
        <w:t>People were working extremely long hours, starting incredibly early and finishing incredibly late, because the childcare was not fit for purpose, whether they were men or women</w:t>
      </w:r>
      <w:r w:rsidRPr="00726471">
        <w:t>. Having said that, the take</w:t>
      </w:r>
      <w:r w:rsidRPr="00726471" w:rsidR="00716702">
        <w:t>-</w:t>
      </w:r>
      <w:r w:rsidRPr="00726471">
        <w:t xml:space="preserve">up was predominantly by women, and it was not the same amount as it was for men. </w:t>
      </w:r>
    </w:p>
    <w:p w:rsidR="00693E83" w:rsidRPr="00726471" w:rsidP="00004599">
      <w:pPr>
        <w:pStyle w:val="Question"/>
      </w:pPr>
      <w:sdt>
        <w:sdtPr>
          <w:alias w:val="Member"/>
          <w:tag w:val="&lt;Member mnisId='4430' dodsId='121936'&gt;"/>
          <w:id w:val="748929516"/>
          <w:placeholder>
            <w:docPart w:val="DefaultPlaceholder_-1854013440"/>
          </w:placeholder>
          <w:richText/>
        </w:sdtPr>
        <w:sdtContent>
          <w:r w:rsidRPr="00726471" w:rsidR="00004599">
            <w:rPr>
              <w:b/>
            </w:rPr>
            <w:t>Alison Thewliss:</w:t>
          </w:r>
        </w:sdtContent>
      </w:sdt>
      <w:r w:rsidRPr="00726471" w:rsidR="00004599">
        <w:t xml:space="preserve"> </w:t>
      </w:r>
      <w:r w:rsidRPr="00726471" w:rsidR="00265FF0">
        <w:t>Julian, should the Government do more analysis looking at the distribution of resources and the allocation of work within the household? It seems difficult to tackle this issue if you are not gathering data on it or building up the evidence base.</w:t>
      </w:r>
    </w:p>
    <w:p w:rsidR="00265FF0" w:rsidRPr="00726471" w:rsidP="00004599">
      <w:pPr>
        <w:pStyle w:val="Answer"/>
      </w:pPr>
      <w:sdt>
        <w:sdtPr>
          <w:alias w:val="Witness"/>
          <w:id w:val="-818184955"/>
          <w:placeholder>
            <w:docPart w:val="DefaultPlaceholder_-1854013440"/>
          </w:placeholder>
          <w:richText/>
        </w:sdtPr>
        <w:sdtContent>
          <w:r w:rsidRPr="00726471" w:rsidR="009B59AE">
            <w:rPr>
              <w:b/>
              <w:bCs/>
              <w:i/>
              <w:iCs/>
            </w:rPr>
            <w:t>Julian Jessop:</w:t>
          </w:r>
          <w:r w:rsidRPr="00726471" w:rsidR="00004599">
            <w:rPr>
              <w:b/>
            </w:rPr>
            <w:t xml:space="preserve"> </w:t>
          </w:r>
        </w:sdtContent>
      </w:sdt>
      <w:r w:rsidRPr="00726471" w:rsidR="00004599">
        <w:t>Yes, they should</w:t>
      </w:r>
      <w:r w:rsidRPr="00726471">
        <w:t xml:space="preserve">. </w:t>
      </w:r>
      <w:r w:rsidRPr="00726471" w:rsidR="00004599">
        <w:t xml:space="preserve">I believe they are. </w:t>
      </w:r>
      <w:r w:rsidRPr="00726471">
        <w:t xml:space="preserve">I am sure the ONS is looking carefully at how you measure unpaid work. Indeed, the </w:t>
      </w:r>
      <w:r w:rsidRPr="00726471" w:rsidR="00004599">
        <w:t>pandemic has thrown up lots of issues here, particularly how you measure output in the public sector</w:t>
      </w:r>
      <w:r w:rsidRPr="00726471">
        <w:t xml:space="preserve"> when that output is not sold on the market. One of the big reasons for the volatility in the official numbers on the size of the economy in the UK has been the fall in the usual things that schools and hospitals do. That is very hard to measure, because we do not pay when we visit our GP and we do not pay per lesson when we go to school</w:t>
      </w:r>
      <w:r w:rsidRPr="00726471" w:rsidR="00004599">
        <w:t>.</w:t>
      </w:r>
    </w:p>
    <w:p w:rsidR="00170489" w:rsidRPr="00726471" w:rsidP="00004599">
      <w:pPr>
        <w:pStyle w:val="Answer"/>
      </w:pPr>
      <w:r w:rsidRPr="00726471">
        <w:t xml:space="preserve">The ONS is </w:t>
      </w:r>
      <w:r w:rsidRPr="00726471">
        <w:t>well aware</w:t>
      </w:r>
      <w:r w:rsidRPr="00726471">
        <w:t xml:space="preserve"> of this issue, both in the context of</w:t>
      </w:r>
      <w:r w:rsidRPr="00726471" w:rsidR="00265FF0">
        <w:t xml:space="preserve"> valuing unpaid work typically done by women and in the better measurement of </w:t>
      </w:r>
      <w:r w:rsidRPr="00726471" w:rsidR="00265FF0">
        <w:rPr>
          <w:rFonts w:cstheme="minorHAnsi"/>
        </w:rPr>
        <w:t>public</w:t>
      </w:r>
      <w:r w:rsidRPr="00726471" w:rsidR="002D7674">
        <w:rPr>
          <w:rFonts w:cstheme="minorHAnsi"/>
        </w:rPr>
        <w:t xml:space="preserve"> </w:t>
      </w:r>
      <w:r w:rsidRPr="00726471" w:rsidR="00265FF0">
        <w:rPr>
          <w:rFonts w:cstheme="minorHAnsi"/>
        </w:rPr>
        <w:t>sector</w:t>
      </w:r>
      <w:r w:rsidRPr="00726471" w:rsidR="00265FF0">
        <w:t xml:space="preserve"> output, which does not necessarily have a monetary value when it is consumed either. </w:t>
      </w:r>
    </w:p>
    <w:p w:rsidR="00004599" w:rsidRPr="00726471" w:rsidP="00170489">
      <w:pPr>
        <w:pStyle w:val="Question"/>
      </w:pPr>
      <w:sdt>
        <w:sdtPr>
          <w:alias w:val="Member"/>
          <w:tag w:val="&lt;Member mnisId='4645' dodsId='148271'&gt;"/>
          <w:id w:val="-1082289806"/>
          <w:placeholder>
            <w:docPart w:val="DefaultPlaceholder_-1854013440"/>
          </w:placeholder>
          <w:richText/>
        </w:sdtPr>
        <w:sdtContent>
          <w:r w:rsidRPr="00726471" w:rsidR="00170489">
            <w:rPr>
              <w:b/>
            </w:rPr>
            <w:t>Emma Hardy:</w:t>
          </w:r>
        </w:sdtContent>
      </w:sdt>
      <w:r w:rsidRPr="00726471" w:rsidR="00170489">
        <w:t xml:space="preserve"> I would like to talk </w:t>
      </w:r>
      <w:r w:rsidRPr="00726471" w:rsidR="00265FF0">
        <w:t xml:space="preserve">a bit </w:t>
      </w:r>
      <w:r w:rsidRPr="00726471" w:rsidR="00170489">
        <w:t xml:space="preserve">about remote working and the opportunities that remote working brings. </w:t>
      </w:r>
      <w:r w:rsidRPr="00726471" w:rsidR="00265FF0">
        <w:t>My first question is for Kudsia. T</w:t>
      </w:r>
      <w:r w:rsidRPr="00726471" w:rsidR="00811206">
        <w:t>o</w:t>
      </w:r>
      <w:r w:rsidRPr="00726471" w:rsidR="00D4798D">
        <w:t xml:space="preserve"> what extent does remote working offer opportunities to some disabled workers? Does it also pose challenges?</w:t>
      </w:r>
      <w:r w:rsidRPr="00726471" w:rsidR="00265FF0">
        <w:t xml:space="preserve"> Just to clarify, when I talk about remote working, I am talking about somebody doing their job away from their usual workplace. That could be in a home setting or it could be in a co</w:t>
      </w:r>
      <w:r w:rsidRPr="00726471" w:rsidR="00716702">
        <w:t>-</w:t>
      </w:r>
      <w:r w:rsidRPr="00726471" w:rsidR="00265FF0">
        <w:t xml:space="preserve">working space somewhere else. </w:t>
      </w:r>
    </w:p>
    <w:p w:rsidR="00FC2948" w:rsidRPr="00726471" w:rsidP="00D4798D">
      <w:pPr>
        <w:pStyle w:val="Answer"/>
      </w:pPr>
      <w:sdt>
        <w:sdtPr>
          <w:alias w:val="Witness"/>
          <w:id w:val="1676603249"/>
          <w:placeholder>
            <w:docPart w:val="DefaultPlaceholder_-1854013440"/>
          </w:placeholder>
          <w:richText/>
        </w:sdtPr>
        <w:sdtContent>
          <w:r w:rsidRPr="00726471" w:rsidR="009B59AE">
            <w:rPr>
              <w:b/>
              <w:bCs/>
              <w:i/>
              <w:iCs/>
            </w:rPr>
            <w:t>Kudsia Batool:</w:t>
          </w:r>
          <w:r w:rsidRPr="00726471" w:rsidR="00D4798D">
            <w:rPr>
              <w:b/>
            </w:rPr>
            <w:t xml:space="preserve"> </w:t>
          </w:r>
        </w:sdtContent>
      </w:sdt>
      <w:r w:rsidRPr="00726471" w:rsidR="00D4798D">
        <w:t>In the research that we did, we found</w:t>
      </w:r>
      <w:r w:rsidRPr="00726471" w:rsidR="00265FF0">
        <w:t xml:space="preserve"> that disabled working people were afforded opportunities via remote and flexible working that enables them to thrive and continue with their jobs. </w:t>
      </w:r>
      <w:r w:rsidRPr="00726471" w:rsidR="00D4798D">
        <w:t>The demand for that was unprecedented</w:t>
      </w:r>
      <w:r w:rsidRPr="00726471" w:rsidR="00265FF0">
        <w:t>. Different ways of working, particularly remote working, demonstrated that people could do their jobs, be productive and contribute while keeping themselves safe and avoiding that risk. Can you repeat the second half of your question, please?</w:t>
      </w:r>
    </w:p>
    <w:p w:rsidR="00D4798D" w:rsidRPr="00726471" w:rsidP="00FC2948">
      <w:pPr>
        <w:pStyle w:val="Question"/>
      </w:pPr>
      <w:sdt>
        <w:sdtPr>
          <w:alias w:val="Member"/>
          <w:tag w:val="&lt;Member mnisId='4645' dodsId='148271'&gt;"/>
          <w:id w:val="-957637657"/>
          <w:placeholder>
            <w:docPart w:val="DefaultPlaceholder_-1854013440"/>
          </w:placeholder>
          <w:richText/>
        </w:sdtPr>
        <w:sdtContent>
          <w:r w:rsidRPr="00726471" w:rsidR="00FC2948">
            <w:rPr>
              <w:b/>
            </w:rPr>
            <w:t>Emma Hardy:</w:t>
          </w:r>
        </w:sdtContent>
      </w:sdt>
      <w:r w:rsidRPr="00726471" w:rsidR="00FC2948">
        <w:t xml:space="preserve"> I wondered whether remote working also p</w:t>
      </w:r>
      <w:r w:rsidRPr="00726471" w:rsidR="002D7674">
        <w:t>osed</w:t>
      </w:r>
      <w:r w:rsidRPr="00726471" w:rsidR="00FC2948">
        <w:t xml:space="preserve"> challenges</w:t>
      </w:r>
      <w:r w:rsidRPr="00726471" w:rsidR="00265FF0">
        <w:t xml:space="preserve"> as well as opportunities, particularly for disabled workers. </w:t>
      </w:r>
    </w:p>
    <w:p w:rsidR="00265FF0" w:rsidRPr="00726471" w:rsidP="00FC2948">
      <w:pPr>
        <w:pStyle w:val="Answer"/>
      </w:pPr>
      <w:sdt>
        <w:sdtPr>
          <w:alias w:val="Witness"/>
          <w:id w:val="1857074113"/>
          <w:placeholder>
            <w:docPart w:val="DefaultPlaceholder_-1854013440"/>
          </w:placeholder>
          <w:richText/>
        </w:sdtPr>
        <w:sdtContent>
          <w:r w:rsidRPr="00726471" w:rsidR="009B59AE">
            <w:rPr>
              <w:b/>
              <w:bCs/>
              <w:i/>
              <w:iCs/>
            </w:rPr>
            <w:t>Kudsia Batool:</w:t>
          </w:r>
          <w:r w:rsidRPr="00726471" w:rsidR="00FC2948">
            <w:rPr>
              <w:b/>
            </w:rPr>
            <w:t xml:space="preserve"> </w:t>
          </w:r>
        </w:sdtContent>
      </w:sdt>
      <w:r w:rsidRPr="00726471" w:rsidR="00FC2948">
        <w:t>Yes, it does</w:t>
      </w:r>
      <w:r w:rsidRPr="00726471">
        <w:t xml:space="preserve">. The </w:t>
      </w:r>
      <w:r w:rsidRPr="00726471" w:rsidR="00FC2948">
        <w:t xml:space="preserve">responses that we have </w:t>
      </w:r>
      <w:r w:rsidRPr="00726471" w:rsidR="002D7674">
        <w:t xml:space="preserve">had have </w:t>
      </w:r>
      <w:r w:rsidRPr="00726471" w:rsidR="00FC2948">
        <w:t xml:space="preserve">been mixed. </w:t>
      </w:r>
      <w:r w:rsidRPr="00726471">
        <w:t>Whilst two</w:t>
      </w:r>
      <w:r w:rsidRPr="00726471" w:rsidR="002D7674">
        <w:t>-</w:t>
      </w:r>
      <w:r w:rsidRPr="00726471">
        <w:t xml:space="preserve">thirds of the disabled workers who we polled said that it has given them greater control of their working hours, the ability to take breaks and the ability to change work routines, which is </w:t>
      </w:r>
      <w:r w:rsidRPr="00726471">
        <w:t>really important</w:t>
      </w:r>
      <w:r w:rsidRPr="00726471">
        <w:t>, th</w:t>
      </w:r>
      <w:r w:rsidRPr="00726471" w:rsidR="00FC2948">
        <w:t>ere are other areas that we must not forget</w:t>
      </w:r>
      <w:r w:rsidRPr="00726471">
        <w:t xml:space="preserve">. One is </w:t>
      </w:r>
      <w:r w:rsidRPr="00726471" w:rsidR="00FC2948">
        <w:t xml:space="preserve">that not everybody can access remote working. </w:t>
      </w:r>
      <w:r w:rsidRPr="00726471">
        <w:t xml:space="preserve">Remote working must not be a proxy for flexible working. Remote working is one aspect of flexible working, and there are people in key roles who were never able to access it. </w:t>
      </w:r>
    </w:p>
    <w:p w:rsidR="002D7674" w:rsidRPr="00726471" w:rsidP="00FC2948">
      <w:pPr>
        <w:pStyle w:val="Answer"/>
      </w:pPr>
      <w:r w:rsidRPr="00726471">
        <w:t xml:space="preserve">The other thing </w:t>
      </w:r>
      <w:r w:rsidRPr="00726471" w:rsidR="00265FF0">
        <w:t xml:space="preserve">is </w:t>
      </w:r>
      <w:r w:rsidRPr="00726471">
        <w:t xml:space="preserve">around </w:t>
      </w:r>
      <w:r w:rsidRPr="00726471" w:rsidR="00265FF0">
        <w:t xml:space="preserve">the </w:t>
      </w:r>
      <w:r w:rsidRPr="00726471">
        <w:t xml:space="preserve">lack of basic equipment. </w:t>
      </w:r>
      <w:r w:rsidRPr="00726471" w:rsidR="00265FF0">
        <w:t xml:space="preserve">People were unable to do remote working, but they were not being given proper equipment. They were not having proper workplace occupational analysis of whether their work situation was fit for purpose. </w:t>
      </w:r>
      <w:r w:rsidRPr="00726471" w:rsidR="00DD2FC0">
        <w:t xml:space="preserve">There was </w:t>
      </w:r>
      <w:r w:rsidRPr="00726471" w:rsidR="00DD2FC0">
        <w:t>a really important</w:t>
      </w:r>
      <w:r w:rsidRPr="00726471" w:rsidR="00DD2FC0">
        <w:t xml:space="preserve"> aspect, which was </w:t>
      </w:r>
      <w:r w:rsidRPr="00726471" w:rsidR="005273BC">
        <w:t xml:space="preserve">that </w:t>
      </w:r>
      <w:r w:rsidRPr="00726471" w:rsidR="00DD2FC0">
        <w:t xml:space="preserve">disabled </w:t>
      </w:r>
      <w:r w:rsidRPr="00726471" w:rsidR="005273BC">
        <w:t xml:space="preserve">workers </w:t>
      </w:r>
      <w:r w:rsidRPr="00726471" w:rsidR="00DD2FC0">
        <w:t xml:space="preserve">were telling us </w:t>
      </w:r>
      <w:r w:rsidRPr="00726471" w:rsidR="005273BC">
        <w:t xml:space="preserve">that </w:t>
      </w:r>
      <w:r w:rsidRPr="00726471" w:rsidR="00DD2FC0">
        <w:t xml:space="preserve">they were missing </w:t>
      </w:r>
      <w:r w:rsidRPr="00726471" w:rsidR="005273BC">
        <w:t xml:space="preserve">social </w:t>
      </w:r>
      <w:r w:rsidRPr="00726471" w:rsidR="00DD2FC0">
        <w:t>interactions</w:t>
      </w:r>
      <w:r w:rsidRPr="00726471" w:rsidR="005273BC">
        <w:t xml:space="preserve"> that were really important</w:t>
      </w:r>
      <w:r w:rsidRPr="00726471" w:rsidR="00DD2FC0">
        <w:t>.</w:t>
      </w:r>
      <w:r w:rsidRPr="00726471" w:rsidR="005273BC">
        <w:t xml:space="preserve"> Disabled working people were almost shoved into remote working “out of </w:t>
      </w:r>
      <w:r w:rsidRPr="00726471">
        <w:t>s</w:t>
      </w:r>
      <w:r w:rsidRPr="00726471" w:rsidR="005273BC">
        <w:t xml:space="preserve">ight, out of mind” spaces. It is </w:t>
      </w:r>
      <w:r w:rsidRPr="00726471" w:rsidR="005273BC">
        <w:t>really important</w:t>
      </w:r>
      <w:r w:rsidRPr="00726471" w:rsidR="005273BC">
        <w:t xml:space="preserve"> that we do not let that happen, though the benefits of remote working were huge. </w:t>
      </w:r>
      <w:r w:rsidRPr="00726471" w:rsidR="00DD2FC0">
        <w:t xml:space="preserve">Those aspects really need considering. </w:t>
      </w:r>
    </w:p>
    <w:p w:rsidR="00194DB4" w:rsidRPr="00726471" w:rsidP="00FC2948">
      <w:pPr>
        <w:pStyle w:val="Answer"/>
      </w:pPr>
      <w:r w:rsidRPr="00726471">
        <w:t xml:space="preserve">The other side </w:t>
      </w:r>
      <w:r w:rsidRPr="00726471">
        <w:t>was</w:t>
      </w:r>
      <w:r w:rsidRPr="00726471">
        <w:t xml:space="preserve"> </w:t>
      </w:r>
      <w:r w:rsidRPr="00726471" w:rsidR="005273BC">
        <w:t xml:space="preserve">that </w:t>
      </w:r>
      <w:r w:rsidRPr="00726471">
        <w:t>disabled workers were telling us remote working was not</w:t>
      </w:r>
      <w:r w:rsidRPr="00726471" w:rsidR="005273BC">
        <w:t xml:space="preserve"> the solution to fix bad workplace policies around accessibility, pay gaps, job opportunities and progression. Some of the evidence that we </w:t>
      </w:r>
      <w:r w:rsidRPr="00726471" w:rsidR="002D7674">
        <w:t xml:space="preserve">got </w:t>
      </w:r>
      <w:r w:rsidRPr="00726471" w:rsidR="00C140F9">
        <w:t xml:space="preserve">was suggesting </w:t>
      </w:r>
      <w:r w:rsidRPr="00726471" w:rsidR="005273BC">
        <w:t>that was happening.</w:t>
      </w:r>
    </w:p>
    <w:p w:rsidR="00FC2948" w:rsidRPr="00726471" w:rsidP="00194DB4">
      <w:pPr>
        <w:pStyle w:val="Question"/>
      </w:pPr>
      <w:sdt>
        <w:sdtPr>
          <w:alias w:val="Member"/>
          <w:tag w:val="&lt;Member mnisId='4645' dodsId='148271'&gt;"/>
          <w:id w:val="-774553529"/>
          <w:placeholder>
            <w:docPart w:val="DefaultPlaceholder_-1854013440"/>
          </w:placeholder>
          <w:richText/>
        </w:sdtPr>
        <w:sdtContent>
          <w:r w:rsidRPr="00726471" w:rsidR="00194DB4">
            <w:rPr>
              <w:b/>
            </w:rPr>
            <w:t>Emma Hardy:</w:t>
          </w:r>
        </w:sdtContent>
      </w:sdt>
      <w:r w:rsidRPr="00726471" w:rsidR="00194DB4">
        <w:t xml:space="preserve"> I am </w:t>
      </w:r>
      <w:r w:rsidRPr="00726471" w:rsidR="00194DB4">
        <w:t>really keen</w:t>
      </w:r>
      <w:r w:rsidRPr="00726471" w:rsidR="00194DB4">
        <w:t xml:space="preserve"> to pursue this</w:t>
      </w:r>
      <w:r w:rsidRPr="00726471" w:rsidR="00C140F9">
        <w:t xml:space="preserve"> as a way of looking at reducing inequality and promoting growth in less prosperous areas, like the area that I represent, Hull. I wondered whether </w:t>
      </w:r>
      <w:r w:rsidRPr="00726471" w:rsidR="002D7674">
        <w:t xml:space="preserve">you think </w:t>
      </w:r>
      <w:r w:rsidRPr="00726471" w:rsidR="00C140F9">
        <w:t xml:space="preserve">the Government should be encouraging remote working to spread that job availability more evenly around the country. </w:t>
      </w:r>
    </w:p>
    <w:p w:rsidR="00C140F9" w:rsidRPr="00726471" w:rsidP="00194DB4">
      <w:pPr>
        <w:pStyle w:val="Answer"/>
      </w:pPr>
      <w:sdt>
        <w:sdtPr>
          <w:alias w:val="Witness"/>
          <w:id w:val="-1522089438"/>
          <w:placeholder>
            <w:docPart w:val="DefaultPlaceholder_-1854013440"/>
          </w:placeholder>
          <w:richText/>
        </w:sdtPr>
        <w:sdtContent>
          <w:r w:rsidRPr="00726471" w:rsidR="009B59AE">
            <w:rPr>
              <w:b/>
              <w:bCs/>
              <w:i/>
              <w:iCs/>
            </w:rPr>
            <w:t>Kudsia Batool:</w:t>
          </w:r>
          <w:r w:rsidRPr="00726471" w:rsidR="00194DB4">
            <w:rPr>
              <w:b/>
            </w:rPr>
            <w:t xml:space="preserve"> </w:t>
          </w:r>
        </w:sdtContent>
      </w:sdt>
      <w:r w:rsidRPr="00726471" w:rsidR="00194DB4">
        <w:t xml:space="preserve">Remote working should </w:t>
      </w:r>
      <w:r w:rsidRPr="00726471">
        <w:t xml:space="preserve">absolutely </w:t>
      </w:r>
      <w:r w:rsidRPr="00726471" w:rsidR="00194DB4">
        <w:t xml:space="preserve">be promoted, but it needs to be done </w:t>
      </w:r>
      <w:r w:rsidRPr="00726471">
        <w:t xml:space="preserve">as </w:t>
      </w:r>
      <w:r w:rsidRPr="00726471" w:rsidR="00194DB4">
        <w:t xml:space="preserve">one of </w:t>
      </w:r>
      <w:r w:rsidRPr="00726471">
        <w:t xml:space="preserve">a </w:t>
      </w:r>
      <w:r w:rsidRPr="00726471">
        <w:t>suite</w:t>
      </w:r>
      <w:r w:rsidRPr="00726471">
        <w:t xml:space="preserve"> of </w:t>
      </w:r>
      <w:r w:rsidRPr="00726471" w:rsidR="00194DB4">
        <w:t>policies</w:t>
      </w:r>
      <w:r w:rsidRPr="00726471">
        <w:t xml:space="preserve"> that encourage flexible working across the board and do not disadvantage any particular group</w:t>
      </w:r>
      <w:r w:rsidRPr="00726471" w:rsidR="00194DB4">
        <w:t xml:space="preserve">. </w:t>
      </w:r>
      <w:r w:rsidRPr="00726471">
        <w:t xml:space="preserve">If you take one aspect and it is not fully equality impact assessed or not measured, the positives can be outweighed by the negative impact, which I have just spoken about. </w:t>
      </w:r>
    </w:p>
    <w:p w:rsidR="00F1042F" w:rsidRPr="00726471" w:rsidP="00194DB4">
      <w:pPr>
        <w:pStyle w:val="Answer"/>
      </w:pPr>
      <w:r w:rsidRPr="00726471">
        <w:t xml:space="preserve">When we talk about regional variation, we know </w:t>
      </w:r>
      <w:r w:rsidRPr="00726471" w:rsidR="00E504D5">
        <w:t xml:space="preserve">that </w:t>
      </w:r>
      <w:r w:rsidRPr="00726471">
        <w:t>there are some areas in this country that did not have access to remote</w:t>
      </w:r>
      <w:r w:rsidRPr="00726471" w:rsidR="00E504D5">
        <w:t>-</w:t>
      </w:r>
      <w:r w:rsidRPr="00726471">
        <w:t>working or home</w:t>
      </w:r>
      <w:r w:rsidRPr="00726471" w:rsidR="00716702">
        <w:t>-</w:t>
      </w:r>
      <w:r w:rsidRPr="00726471">
        <w:t xml:space="preserve">working jobs. It tended to be those jobs that were </w:t>
      </w:r>
      <w:r w:rsidRPr="00726471">
        <w:t>higher</w:t>
      </w:r>
      <w:r w:rsidRPr="00726471" w:rsidR="00716702">
        <w:t>-</w:t>
      </w:r>
      <w:r w:rsidRPr="00726471">
        <w:t>paid</w:t>
      </w:r>
      <w:r w:rsidRPr="00726471">
        <w:t xml:space="preserve"> that were easily transferable to a remote context. </w:t>
      </w:r>
      <w:r w:rsidRPr="00726471" w:rsidR="0056634B">
        <w:t xml:space="preserve">We need to make sure there is true flexibility across the board and </w:t>
      </w:r>
      <w:r w:rsidRPr="00726471" w:rsidR="008C3412">
        <w:t>across</w:t>
      </w:r>
      <w:r w:rsidRPr="00726471" w:rsidR="0056634B">
        <w:t xml:space="preserve"> the region</w:t>
      </w:r>
      <w:r w:rsidR="00580E9F">
        <w:t>s</w:t>
      </w:r>
      <w:r w:rsidRPr="00726471" w:rsidR="0056634B">
        <w:t xml:space="preserve">, including remote </w:t>
      </w:r>
      <w:r w:rsidRPr="00726471">
        <w:t>working, for all workers.</w:t>
      </w:r>
    </w:p>
    <w:p w:rsidR="0056634B" w:rsidRPr="00726471" w:rsidP="00194DB4">
      <w:pPr>
        <w:pStyle w:val="Answer"/>
      </w:pPr>
      <w:r w:rsidRPr="00726471">
        <w:t xml:space="preserve">One of the </w:t>
      </w:r>
      <w:r w:rsidRPr="00726471">
        <w:t>key ways</w:t>
      </w:r>
      <w:r w:rsidRPr="00726471">
        <w:t xml:space="preserve"> we have to do that is through equality impact assessments and through equality impact assessing decisions, but we also have to look at job design. </w:t>
      </w:r>
      <w:r w:rsidRPr="00726471">
        <w:t xml:space="preserve">That is where unions have a </w:t>
      </w:r>
      <w:r w:rsidRPr="00726471">
        <w:t xml:space="preserve">really </w:t>
      </w:r>
      <w:r w:rsidRPr="00726471">
        <w:t>important role to play</w:t>
      </w:r>
      <w:r w:rsidRPr="00726471">
        <w:t xml:space="preserve"> in representing workforce</w:t>
      </w:r>
      <w:r w:rsidRPr="00726471" w:rsidR="00F1042F">
        <w:t xml:space="preserve">s to work with employers to make sure job design is not about </w:t>
      </w:r>
      <w:r w:rsidRPr="00726471" w:rsidR="00F1042F">
        <w:t>whether or not</w:t>
      </w:r>
      <w:r w:rsidRPr="00726471" w:rsidR="00F1042F">
        <w:t xml:space="preserve"> it can be done remotely or not. </w:t>
      </w:r>
      <w:r w:rsidRPr="00726471" w:rsidR="00F1042F">
        <w:t xml:space="preserve">It is about </w:t>
      </w:r>
      <w:r w:rsidRPr="00726471" w:rsidR="00F1042F">
        <w:t>all of</w:t>
      </w:r>
      <w:r w:rsidRPr="00726471" w:rsidR="00F1042F">
        <w:t xml:space="preserve"> these issues, one of which might be, “Is this job fit for remote working?”</w:t>
      </w:r>
    </w:p>
    <w:p w:rsidR="00194DB4" w:rsidRPr="00726471" w:rsidP="0056634B">
      <w:pPr>
        <w:pStyle w:val="Question"/>
      </w:pPr>
      <w:sdt>
        <w:sdtPr>
          <w:alias w:val="Member"/>
          <w:tag w:val="&lt;Member mnisId='4645' dodsId='148271'&gt;"/>
          <w:id w:val="-900973968"/>
          <w:placeholder>
            <w:docPart w:val="DefaultPlaceholder_-1854013440"/>
          </w:placeholder>
          <w:richText/>
        </w:sdtPr>
        <w:sdtContent>
          <w:r w:rsidRPr="00726471" w:rsidR="0056634B">
            <w:rPr>
              <w:b/>
            </w:rPr>
            <w:t>Emma Hardy:</w:t>
          </w:r>
        </w:sdtContent>
      </w:sdt>
      <w:r w:rsidRPr="00726471" w:rsidR="0056634B">
        <w:t xml:space="preserve"> That is </w:t>
      </w:r>
      <w:r w:rsidRPr="00726471" w:rsidR="0056634B">
        <w:t>really interesting</w:t>
      </w:r>
      <w:r w:rsidRPr="00726471" w:rsidR="0056634B">
        <w:t xml:space="preserve">. I wonder whether you have seen what the Irish </w:t>
      </w:r>
      <w:r w:rsidRPr="00726471" w:rsidR="00F1042F">
        <w:t>G</w:t>
      </w:r>
      <w:r w:rsidRPr="00726471" w:rsidR="0056634B">
        <w:t xml:space="preserve">overnment </w:t>
      </w:r>
      <w:r w:rsidRPr="00726471" w:rsidR="00E504D5">
        <w:t xml:space="preserve">have been </w:t>
      </w:r>
      <w:r w:rsidRPr="00726471" w:rsidR="0056634B">
        <w:t xml:space="preserve">doing. </w:t>
      </w:r>
      <w:r w:rsidRPr="00726471" w:rsidR="00F1042F">
        <w:t>They have introduced a new law</w:t>
      </w:r>
      <w:r w:rsidRPr="00726471" w:rsidR="00E504D5">
        <w:t>,</w:t>
      </w:r>
      <w:r w:rsidRPr="00726471" w:rsidR="00F1042F">
        <w:t xml:space="preserve"> giving workers the right to request remote work. Here in the UK workers have the right to request </w:t>
      </w:r>
      <w:r w:rsidR="00A05415">
        <w:t xml:space="preserve">to work </w:t>
      </w:r>
      <w:r w:rsidRPr="00726471" w:rsidR="00F1042F">
        <w:t xml:space="preserve">flexibly, which can include working from home, but not to become remote workers. </w:t>
      </w:r>
      <w:r w:rsidRPr="00726471" w:rsidR="0056634B">
        <w:t>Would you like</w:t>
      </w:r>
      <w:r w:rsidRPr="00726471" w:rsidR="008C3412">
        <w:t xml:space="preserve"> </w:t>
      </w:r>
      <w:r w:rsidRPr="00726471" w:rsidR="0056634B">
        <w:t>to see legislation passed</w:t>
      </w:r>
      <w:r w:rsidRPr="00726471" w:rsidR="00F1042F">
        <w:t xml:space="preserve"> that is </w:t>
      </w:r>
      <w:r w:rsidRPr="00726471" w:rsidR="0056634B">
        <w:t>similar to</w:t>
      </w:r>
      <w:r w:rsidRPr="00726471" w:rsidR="0056634B">
        <w:t xml:space="preserve"> what is </w:t>
      </w:r>
      <w:r w:rsidRPr="00726471" w:rsidR="008C3412">
        <w:t>happening</w:t>
      </w:r>
      <w:r w:rsidRPr="00726471" w:rsidR="0056634B">
        <w:t xml:space="preserve"> in Ireland </w:t>
      </w:r>
      <w:r w:rsidRPr="00726471" w:rsidR="00E504D5">
        <w:t xml:space="preserve">right </w:t>
      </w:r>
      <w:r w:rsidRPr="00726471" w:rsidR="0056634B">
        <w:t>now?</w:t>
      </w:r>
    </w:p>
    <w:p w:rsidR="00F1042F" w:rsidRPr="00726471" w:rsidP="0056634B">
      <w:pPr>
        <w:pStyle w:val="Answer"/>
      </w:pPr>
      <w:sdt>
        <w:sdtPr>
          <w:alias w:val="Witness"/>
          <w:id w:val="-275798915"/>
          <w:placeholder>
            <w:docPart w:val="DefaultPlaceholder_-1854013440"/>
          </w:placeholder>
          <w:richText/>
        </w:sdtPr>
        <w:sdtContent>
          <w:r w:rsidRPr="00726471" w:rsidR="009B59AE">
            <w:rPr>
              <w:b/>
              <w:bCs/>
              <w:i/>
              <w:iCs/>
            </w:rPr>
            <w:t>Kudsia Batool:</w:t>
          </w:r>
          <w:r w:rsidRPr="00726471" w:rsidR="0056634B">
            <w:rPr>
              <w:b/>
            </w:rPr>
            <w:t xml:space="preserve"> </w:t>
          </w:r>
        </w:sdtContent>
      </w:sdt>
      <w:r w:rsidRPr="00726471">
        <w:t>We have called on the Government for the following: a legal duty on employers to consider which flexible working arrangements are available in a role and publish them in jobs. People are well equipped to make their own decisions, if they know what opportunities are available and how they are available. We also want postholders to have a day</w:t>
      </w:r>
      <w:r w:rsidRPr="00726471" w:rsidR="00716702">
        <w:t>-</w:t>
      </w:r>
      <w:r w:rsidRPr="00726471">
        <w:t>one right to take up any flexible working arrangements that have been advertised.</w:t>
      </w:r>
    </w:p>
    <w:p w:rsidR="00F1042F" w:rsidRPr="00726471" w:rsidP="0056634B">
      <w:pPr>
        <w:pStyle w:val="Answer"/>
      </w:pPr>
      <w:r w:rsidRPr="00726471">
        <w:t xml:space="preserve">We do not think a right to request is a right at all. </w:t>
      </w:r>
      <w:r w:rsidRPr="00726471">
        <w:t>A right to request is a right to be turned down. It is about having that day</w:t>
      </w:r>
      <w:r w:rsidRPr="00726471" w:rsidR="00716702">
        <w:t>-</w:t>
      </w:r>
      <w:r w:rsidRPr="00726471">
        <w:t xml:space="preserve">one right to take up that flexibility. If an employer does not think that flexible working arrangements are possible, we need to know why that is not the case and we need to work together to develop roles that are flexible. </w:t>
      </w:r>
    </w:p>
    <w:p w:rsidR="00F1042F" w:rsidRPr="00726471" w:rsidP="0056634B">
      <w:pPr>
        <w:pStyle w:val="Answer"/>
        <w:rPr>
          <w:rFonts w:cs="Times New Roman"/>
        </w:rPr>
      </w:pPr>
      <w:r w:rsidRPr="00726471">
        <w:t>All roles should be deemed suitable for flexible working unless it can be shown that the unavailability of flexible working is a proportionate means of delivering a legitimate aim, which is nothing outside of what it says in the Equalit</w:t>
      </w:r>
      <w:r w:rsidRPr="00726471" w:rsidR="00811206">
        <w:t>y</w:t>
      </w:r>
      <w:r w:rsidRPr="00726471">
        <w:t xml:space="preserve"> Act</w:t>
      </w:r>
      <w:r w:rsidRPr="00726471">
        <w:rPr>
          <w:rFonts w:cs="Times New Roman"/>
        </w:rPr>
        <w:t xml:space="preserve">. I am going to phrase this very carefully, but we do not want the entirety of the burden of proof to be placed on the person who is requesting the right to flexible working. </w:t>
      </w:r>
    </w:p>
    <w:p w:rsidR="008C3412" w:rsidRPr="00726471" w:rsidP="0056634B">
      <w:pPr>
        <w:pStyle w:val="Answer"/>
      </w:pPr>
      <w:r w:rsidRPr="00726471">
        <w:rPr>
          <w:rFonts w:cs="Times New Roman"/>
        </w:rPr>
        <w:t xml:space="preserve">At the minute, you put your request in and it is bit like you are throwing it into a black hole. </w:t>
      </w:r>
      <w:r w:rsidRPr="00726471">
        <w:t xml:space="preserve">You do not know what the criteria </w:t>
      </w:r>
      <w:r w:rsidRPr="00726471">
        <w:t>are</w:t>
      </w:r>
      <w:r w:rsidRPr="00726471">
        <w:t xml:space="preserve">, what </w:t>
      </w:r>
      <w:r w:rsidRPr="00726471">
        <w:t xml:space="preserve">it </w:t>
      </w:r>
      <w:r w:rsidRPr="00726471">
        <w:t>is going to be assessed against</w:t>
      </w:r>
      <w:r w:rsidRPr="00726471">
        <w:t xml:space="preserve"> and what decision is going to be made. </w:t>
      </w:r>
      <w:r w:rsidRPr="00726471" w:rsidR="002568CD">
        <w:rPr>
          <w:rFonts w:cs="Times New Roman"/>
        </w:rPr>
        <w:t xml:space="preserve">We need far </w:t>
      </w:r>
      <w:r w:rsidRPr="00726471">
        <w:t>more transparency</w:t>
      </w:r>
      <w:r w:rsidRPr="00726471" w:rsidR="00E504D5">
        <w:t xml:space="preserve">. There </w:t>
      </w:r>
      <w:r w:rsidRPr="00726471" w:rsidR="00E504D5">
        <w:t>are</w:t>
      </w:r>
      <w:r w:rsidRPr="00726471" w:rsidR="00E504D5">
        <w:t xml:space="preserve"> </w:t>
      </w:r>
      <w:r w:rsidRPr="00726471" w:rsidR="002568CD">
        <w:t xml:space="preserve">a </w:t>
      </w:r>
      <w:r w:rsidRPr="00726471">
        <w:t>whole myriad of business reasons why it might not be possible to have flexible working</w:t>
      </w:r>
      <w:r w:rsidRPr="00726471" w:rsidR="00E504D5">
        <w:t>.</w:t>
      </w:r>
      <w:r w:rsidRPr="00726471">
        <w:t xml:space="preserve"> </w:t>
      </w:r>
    </w:p>
    <w:p w:rsidR="0056634B" w:rsidRPr="00726471" w:rsidP="00FC670B">
      <w:pPr>
        <w:pStyle w:val="Question"/>
      </w:pPr>
      <w:sdt>
        <w:sdtPr>
          <w:alias w:val="Member"/>
          <w:tag w:val="&lt;Member mnisId='4645' dodsId='148271'&gt;"/>
          <w:id w:val="286389969"/>
          <w:placeholder>
            <w:docPart w:val="DefaultPlaceholder_-1854013440"/>
          </w:placeholder>
          <w:richText/>
        </w:sdtPr>
        <w:sdtContent>
          <w:r w:rsidRPr="00726471" w:rsidR="008C3412">
            <w:rPr>
              <w:b/>
            </w:rPr>
            <w:t>Emma Hardy:</w:t>
          </w:r>
        </w:sdtContent>
      </w:sdt>
      <w:r w:rsidRPr="00726471" w:rsidR="008C3412">
        <w:t xml:space="preserve"> </w:t>
      </w:r>
      <w:r w:rsidRPr="00726471" w:rsidR="002568CD">
        <w:t xml:space="preserve">Julian, I was really interested to read an article in the </w:t>
      </w:r>
      <w:r w:rsidRPr="00726471" w:rsidR="002568CD">
        <w:rPr>
          <w:i/>
          <w:iCs/>
        </w:rPr>
        <w:t>FT</w:t>
      </w:r>
      <w:r w:rsidRPr="00726471" w:rsidR="002568CD">
        <w:t xml:space="preserve"> last week that was talking about the productivity gap in the UK. It named having more remote working jobs available as one way of dealing with this, because, as I said, this would spread the higher</w:t>
      </w:r>
      <w:r w:rsidRPr="00726471" w:rsidR="00716702">
        <w:t>-</w:t>
      </w:r>
      <w:r w:rsidRPr="00726471" w:rsidR="002568CD">
        <w:t xml:space="preserve">quality jobs more evenly around the country. Given </w:t>
      </w:r>
      <w:r w:rsidRPr="00726471" w:rsidR="00C640ED">
        <w:t>that London and the surrounding area</w:t>
      </w:r>
      <w:r w:rsidRPr="00726471" w:rsidR="002568CD">
        <w:t xml:space="preserve"> has </w:t>
      </w:r>
      <w:r w:rsidRPr="00726471" w:rsidR="00C640ED">
        <w:t>the highest rates of working from home in 2020</w:t>
      </w:r>
      <w:r w:rsidRPr="00726471" w:rsidR="002568CD">
        <w:t xml:space="preserve">, to what extent does working </w:t>
      </w:r>
      <w:r w:rsidRPr="00726471" w:rsidR="00E504D5">
        <w:t>remotely</w:t>
      </w:r>
      <w:r w:rsidRPr="00726471" w:rsidR="002568CD">
        <w:t xml:space="preserve"> offer </w:t>
      </w:r>
      <w:r w:rsidRPr="00726471" w:rsidR="00E504D5">
        <w:t xml:space="preserve">the </w:t>
      </w:r>
      <w:r w:rsidRPr="00726471" w:rsidR="002568CD">
        <w:t>opportunity to reduce regional disparities in productivity and reduce that economic inequality that we have in our country?</w:t>
      </w:r>
    </w:p>
    <w:p w:rsidR="002568CD" w:rsidRPr="00726471" w:rsidP="00C640ED">
      <w:pPr>
        <w:pStyle w:val="Answer"/>
      </w:pPr>
      <w:sdt>
        <w:sdtPr>
          <w:alias w:val="Witness"/>
          <w:id w:val="-887413140"/>
          <w:placeholder>
            <w:docPart w:val="DefaultPlaceholder_-1854013440"/>
          </w:placeholder>
          <w:richText/>
        </w:sdtPr>
        <w:sdtContent>
          <w:r w:rsidRPr="00726471" w:rsidR="009B59AE">
            <w:rPr>
              <w:b/>
              <w:bCs/>
              <w:i/>
              <w:iCs/>
            </w:rPr>
            <w:t>Julian Jessop:</w:t>
          </w:r>
          <w:r w:rsidRPr="00726471" w:rsidR="00C640ED">
            <w:rPr>
              <w:b/>
            </w:rPr>
            <w:t xml:space="preserve"> </w:t>
          </w:r>
        </w:sdtContent>
      </w:sdt>
      <w:r w:rsidRPr="00726471" w:rsidR="00C640ED">
        <w:t>It is quite significant. The pandemic has been a disaster in many ways</w:t>
      </w:r>
      <w:r w:rsidRPr="00726471">
        <w:t xml:space="preserve"> for society, for the economy and so on. One small </w:t>
      </w:r>
      <w:r w:rsidRPr="00726471" w:rsidR="001E534A">
        <w:t>silver</w:t>
      </w:r>
      <w:r w:rsidRPr="00726471">
        <w:t xml:space="preserve"> </w:t>
      </w:r>
      <w:r w:rsidRPr="00726471" w:rsidR="001E534A">
        <w:t>lining</w:t>
      </w:r>
      <w:r w:rsidRPr="00726471">
        <w:t xml:space="preserve"> is that it may have </w:t>
      </w:r>
      <w:r w:rsidRPr="00726471" w:rsidR="001E534A">
        <w:t>accelerated</w:t>
      </w:r>
      <w:r w:rsidRPr="00726471">
        <w:t xml:space="preserve"> this trend towards flexible working and greater use of technology</w:t>
      </w:r>
      <w:r w:rsidRPr="00726471" w:rsidR="00E504D5">
        <w:t>,</w:t>
      </w:r>
      <w:r w:rsidRPr="00726471">
        <w:t xml:space="preserve"> not just in our working lives but in terms of </w:t>
      </w:r>
      <w:r w:rsidRPr="00726471">
        <w:t>shopping and so on</w:t>
      </w:r>
      <w:r w:rsidRPr="00726471" w:rsidR="001E534A">
        <w:t xml:space="preserve">. Although that process was already underway, if it accelerates, that </w:t>
      </w:r>
      <w:r w:rsidRPr="00726471" w:rsidR="001E534A">
        <w:t>has to</w:t>
      </w:r>
      <w:r w:rsidRPr="00726471" w:rsidR="001E534A">
        <w:t xml:space="preserve"> be a good thing. </w:t>
      </w:r>
    </w:p>
    <w:p w:rsidR="001E534A" w:rsidRPr="00726471" w:rsidP="00C640ED">
      <w:pPr>
        <w:pStyle w:val="Answer"/>
      </w:pPr>
      <w:r w:rsidRPr="00726471">
        <w:t>Purely in economic terms, if it allows employers to use people more efficiently in one way or another, that is a good thing. It is also good from the point of view of the employee as well. If they do not have to spend an hour or an hour and a half on a train going into London and buying an overpriced sandwich when they get there, t</w:t>
      </w:r>
      <w:r w:rsidRPr="00726471" w:rsidR="0062238A">
        <w:t xml:space="preserve">hat </w:t>
      </w:r>
      <w:r w:rsidRPr="00726471" w:rsidR="0062238A">
        <w:t>has to</w:t>
      </w:r>
      <w:r w:rsidRPr="00726471" w:rsidR="0062238A">
        <w:t xml:space="preserve"> be good for their welfare as well as their pocket</w:t>
      </w:r>
      <w:r w:rsidRPr="00726471">
        <w:t>.</w:t>
      </w:r>
    </w:p>
    <w:p w:rsidR="00C640ED" w:rsidRPr="00726471" w:rsidP="00C640ED">
      <w:pPr>
        <w:pStyle w:val="Answer"/>
      </w:pPr>
      <w:r w:rsidRPr="00726471">
        <w:t xml:space="preserve">The jobs that </w:t>
      </w:r>
      <w:r w:rsidRPr="00726471" w:rsidR="001E534A">
        <w:t xml:space="preserve">people had to commute into </w:t>
      </w:r>
      <w:r w:rsidRPr="00726471" w:rsidR="00E504D5">
        <w:t>c</w:t>
      </w:r>
      <w:r w:rsidRPr="00726471" w:rsidR="001E534A">
        <w:t>entral London to do</w:t>
      </w:r>
      <w:r w:rsidRPr="00726471">
        <w:t xml:space="preserve"> traditionally in fact can be done</w:t>
      </w:r>
      <w:r w:rsidRPr="00726471" w:rsidR="001E534A">
        <w:t xml:space="preserve"> from </w:t>
      </w:r>
      <w:r w:rsidRPr="00726471" w:rsidR="00E85436">
        <w:t>n</w:t>
      </w:r>
      <w:r w:rsidRPr="00726471" w:rsidR="001E534A">
        <w:t>orth Norfolk, Newcastle or anywhere else that you care to mention.</w:t>
      </w:r>
    </w:p>
    <w:p w:rsidR="0062238A" w:rsidRPr="00726471" w:rsidP="001E534A">
      <w:pPr>
        <w:pStyle w:val="Remark"/>
      </w:pPr>
      <w:sdt>
        <w:sdtPr>
          <w:alias w:val="Member"/>
          <w:tag w:val="&lt;Member mnisId='4645' dodsId='148271'&gt;"/>
          <w:id w:val="-375858358"/>
          <w:placeholder>
            <w:docPart w:val="DefaultPlaceholder_-1854013440"/>
          </w:placeholder>
          <w:richText/>
        </w:sdtPr>
        <w:sdtContent>
          <w:r w:rsidRPr="00726471">
            <w:rPr>
              <w:b/>
            </w:rPr>
            <w:t>Emma Hardy:</w:t>
          </w:r>
        </w:sdtContent>
      </w:sdt>
      <w:r w:rsidRPr="00726471">
        <w:t xml:space="preserve"> </w:t>
      </w:r>
      <w:r w:rsidRPr="00726471" w:rsidR="001E534A">
        <w:t>Hull</w:t>
      </w:r>
      <w:r w:rsidRPr="00726471">
        <w:t xml:space="preserve">. </w:t>
      </w:r>
    </w:p>
    <w:p w:rsidR="0062238A" w:rsidRPr="00726471" w:rsidP="0062238A">
      <w:pPr>
        <w:pStyle w:val="Answer"/>
      </w:pPr>
      <w:sdt>
        <w:sdtPr>
          <w:alias w:val="Witness"/>
          <w:id w:val="971261076"/>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1E534A">
        <w:t xml:space="preserve">That </w:t>
      </w:r>
      <w:r w:rsidRPr="00726471" w:rsidR="001E534A">
        <w:t>has to</w:t>
      </w:r>
      <w:r w:rsidRPr="00726471" w:rsidR="001E534A">
        <w:t xml:space="preserve"> be good for productivity and good for the regional aspect as well. </w:t>
      </w:r>
    </w:p>
    <w:p w:rsidR="0062238A" w:rsidRPr="00726471" w:rsidP="00CA652A">
      <w:pPr>
        <w:pStyle w:val="Question"/>
      </w:pPr>
      <w:sdt>
        <w:sdtPr>
          <w:alias w:val="Member"/>
          <w:tag w:val="&lt;Member mnisId='4645' dodsId='148271'&gt;"/>
          <w:id w:val="-1687198482"/>
          <w:placeholder>
            <w:docPart w:val="DefaultPlaceholder_-1854013440"/>
          </w:placeholder>
          <w:richText/>
        </w:sdtPr>
        <w:sdtContent>
          <w:r w:rsidRPr="00726471">
            <w:rPr>
              <w:b/>
            </w:rPr>
            <w:t>Emma Hardy:</w:t>
          </w:r>
        </w:sdtContent>
      </w:sdt>
      <w:r w:rsidRPr="00726471">
        <w:t xml:space="preserve"> That is fantastic. </w:t>
      </w:r>
      <w:r w:rsidRPr="00726471" w:rsidR="00E85436">
        <w:t>I am sure m</w:t>
      </w:r>
      <w:r w:rsidRPr="00726471" w:rsidR="00CA4FF9">
        <w:t>y ambition is shared by many</w:t>
      </w:r>
      <w:r w:rsidRPr="00726471" w:rsidR="00E85436">
        <w:t xml:space="preserve">, </w:t>
      </w:r>
      <w:r w:rsidRPr="00726471" w:rsidR="00CA4FF9">
        <w:t xml:space="preserve">and my feeling is that I do not want people to feel like they </w:t>
      </w:r>
      <w:r w:rsidRPr="00726471" w:rsidR="00CA4FF9">
        <w:t>have to</w:t>
      </w:r>
      <w:r w:rsidRPr="00726471" w:rsidR="00CA4FF9">
        <w:t xml:space="preserve"> leave the place they are from to get the job they want. </w:t>
      </w:r>
      <w:r w:rsidRPr="00726471">
        <w:t xml:space="preserve">This is where I see </w:t>
      </w:r>
      <w:r w:rsidRPr="00726471" w:rsidR="00CA4FF9">
        <w:t xml:space="preserve">that </w:t>
      </w:r>
      <w:r w:rsidRPr="00726471">
        <w:t xml:space="preserve">remote working can really </w:t>
      </w:r>
      <w:r w:rsidRPr="00726471" w:rsidR="00CA4FF9">
        <w:t>offer something</w:t>
      </w:r>
      <w:r w:rsidRPr="00726471" w:rsidR="00E85436">
        <w:t xml:space="preserve">, but, </w:t>
      </w:r>
      <w:r w:rsidRPr="00726471" w:rsidR="00CA4FF9">
        <w:t>Julian, does remote working tend to benefit higher</w:t>
      </w:r>
      <w:r w:rsidRPr="00726471" w:rsidR="00716702">
        <w:t>-</w:t>
      </w:r>
      <w:r w:rsidRPr="00726471" w:rsidR="00CA4FF9">
        <w:t>paid workers rather than lower</w:t>
      </w:r>
      <w:r w:rsidRPr="00726471" w:rsidR="00716702">
        <w:t>-</w:t>
      </w:r>
      <w:r w:rsidRPr="00726471" w:rsidR="00CA4FF9">
        <w:t>paid workers?</w:t>
      </w:r>
    </w:p>
    <w:p w:rsidR="00CA4FF9" w:rsidRPr="00726471" w:rsidP="00250A9A">
      <w:pPr>
        <w:pStyle w:val="Answer"/>
      </w:pPr>
      <w:sdt>
        <w:sdtPr>
          <w:alias w:val="Witness"/>
          <w:id w:val="1987201166"/>
          <w:placeholder>
            <w:docPart w:val="DefaultPlaceholder_-1854013440"/>
          </w:placeholder>
          <w:richText/>
        </w:sdtPr>
        <w:sdtContent>
          <w:r w:rsidRPr="00726471" w:rsidR="009B59AE">
            <w:rPr>
              <w:b/>
              <w:bCs/>
              <w:i/>
              <w:iCs/>
            </w:rPr>
            <w:t>Julian Jessop:</w:t>
          </w:r>
          <w:r w:rsidRPr="00726471" w:rsidR="00250A9A">
            <w:rPr>
              <w:b/>
            </w:rPr>
            <w:t xml:space="preserve"> </w:t>
          </w:r>
        </w:sdtContent>
      </w:sdt>
      <w:r w:rsidRPr="00726471" w:rsidR="00250A9A">
        <w:t xml:space="preserve">In </w:t>
      </w:r>
      <w:r w:rsidRPr="00726471">
        <w:t xml:space="preserve">many </w:t>
      </w:r>
      <w:r w:rsidRPr="00726471" w:rsidR="00250A9A">
        <w:t>cases</w:t>
      </w:r>
      <w:r w:rsidRPr="00726471">
        <w:t xml:space="preserve">, </w:t>
      </w:r>
      <w:r w:rsidRPr="00726471" w:rsidR="00250A9A">
        <w:t xml:space="preserve">that is true. </w:t>
      </w:r>
      <w:r w:rsidRPr="00726471">
        <w:t xml:space="preserve">The sort of people who I know who have been working </w:t>
      </w:r>
      <w:r w:rsidRPr="00726471" w:rsidR="00B36A24">
        <w:t xml:space="preserve">remotely </w:t>
      </w:r>
      <w:r w:rsidRPr="00726471">
        <w:t>during the crisis and who probably continue to do so are typically people in financial services, for example, or other IT</w:t>
      </w:r>
      <w:r w:rsidRPr="00726471" w:rsidR="00716702">
        <w:t>-</w:t>
      </w:r>
      <w:r w:rsidRPr="00726471">
        <w:t xml:space="preserve">driven jobs where, frankly, it is just as easy to work from home as elsewhere. Those opportunities are less obviously available to people in customer service roles. Shops were mentioned earlier. </w:t>
      </w:r>
    </w:p>
    <w:p w:rsidR="00CA4FF9" w:rsidRPr="00726471" w:rsidP="00250A9A">
      <w:pPr>
        <w:pStyle w:val="Answer"/>
      </w:pPr>
      <w:r w:rsidRPr="00726471">
        <w:t>There are some other potential disadvantages. Kudsia flagged up some of them</w:t>
      </w:r>
      <w:r w:rsidRPr="00726471" w:rsidR="00F74DE4">
        <w:t xml:space="preserve">, such as </w:t>
      </w:r>
      <w:r w:rsidRPr="00726471">
        <w:t xml:space="preserve">missing out on social contact </w:t>
      </w:r>
      <w:r w:rsidRPr="00726471" w:rsidR="00F74DE4">
        <w:t>or</w:t>
      </w:r>
      <w:r w:rsidRPr="00726471">
        <w:t xml:space="preserve"> possible training opportunities as well. </w:t>
      </w:r>
      <w:r w:rsidRPr="00726471" w:rsidR="00250A9A">
        <w:t>The idea</w:t>
      </w:r>
      <w:r w:rsidRPr="00726471">
        <w:t>l</w:t>
      </w:r>
      <w:r w:rsidRPr="00726471" w:rsidR="00250A9A">
        <w:t xml:space="preserve"> outcome for many people </w:t>
      </w:r>
      <w:r w:rsidRPr="00726471">
        <w:t xml:space="preserve">would be some sort of </w:t>
      </w:r>
      <w:r w:rsidRPr="00726471" w:rsidR="00250A9A">
        <w:t>hybrid role</w:t>
      </w:r>
      <w:r w:rsidRPr="00726471">
        <w:t xml:space="preserve"> where you might spend most of your time working from home, but you have regular contact with your colleagues and, just as importantly, the bosses in the office to ensure you remain in the loop and that you are not forgotten about when it comes to pay rounds and promotion and so on. </w:t>
      </w:r>
    </w:p>
    <w:p w:rsidR="00B8148A" w:rsidRPr="00726471" w:rsidP="00250A9A">
      <w:pPr>
        <w:pStyle w:val="Answer"/>
      </w:pPr>
      <w:r w:rsidRPr="00726471">
        <w:t>A mix</w:t>
      </w:r>
      <w:r w:rsidRPr="00726471" w:rsidR="00CA4FF9">
        <w:t>ture</w:t>
      </w:r>
      <w:r w:rsidRPr="00726471">
        <w:t xml:space="preserve"> is best</w:t>
      </w:r>
      <w:r w:rsidRPr="00726471" w:rsidR="00CA4FF9">
        <w:t>, but</w:t>
      </w:r>
      <w:r w:rsidRPr="00726471" w:rsidR="00F74DE4">
        <w:t>,</w:t>
      </w:r>
      <w:r w:rsidRPr="00726471" w:rsidR="00CA4FF9">
        <w:t xml:space="preserve"> if you give maximum flexibility to employers and employees and let them sort it out, you are going to get some </w:t>
      </w:r>
      <w:r w:rsidRPr="00726471" w:rsidR="00F74DE4">
        <w:t>better</w:t>
      </w:r>
      <w:r w:rsidRPr="00726471" w:rsidR="00CA4FF9">
        <w:t xml:space="preserve"> outcomes than we have got used to over the last few decades. The norm of a nine</w:t>
      </w:r>
      <w:r w:rsidRPr="00726471" w:rsidR="00E85436">
        <w:t>-</w:t>
      </w:r>
      <w:r w:rsidRPr="00726471" w:rsidR="00CA4FF9">
        <w:t>to</w:t>
      </w:r>
      <w:r w:rsidRPr="00726471" w:rsidR="00E85436">
        <w:t>-</w:t>
      </w:r>
      <w:r w:rsidRPr="00726471" w:rsidR="00CA4FF9">
        <w:t>five job</w:t>
      </w:r>
      <w:r w:rsidRPr="00726471" w:rsidR="00F74DE4">
        <w:t xml:space="preserve">, with </w:t>
      </w:r>
      <w:r w:rsidRPr="00726471" w:rsidR="00CA4FF9">
        <w:t>all the rigidities that it brought</w:t>
      </w:r>
      <w:r w:rsidRPr="00726471" w:rsidR="00F74DE4">
        <w:t xml:space="preserve">, </w:t>
      </w:r>
      <w:r w:rsidRPr="00726471" w:rsidR="00CA4FF9">
        <w:t xml:space="preserve">was not </w:t>
      </w:r>
      <w:r w:rsidRPr="00726471" w:rsidR="00F74DE4">
        <w:t xml:space="preserve">good for productivity. </w:t>
      </w:r>
    </w:p>
    <w:p w:rsidR="00250A9A" w:rsidRPr="00726471" w:rsidP="00B8148A">
      <w:pPr>
        <w:pStyle w:val="Question"/>
      </w:pPr>
      <w:sdt>
        <w:sdtPr>
          <w:alias w:val="Member"/>
          <w:tag w:val="&lt;Member mnisId='4645' dodsId='148271'&gt;"/>
          <w:id w:val="1337811058"/>
          <w:placeholder>
            <w:docPart w:val="DefaultPlaceholder_-1854013440"/>
          </w:placeholder>
          <w:richText/>
        </w:sdtPr>
        <w:sdtContent>
          <w:r w:rsidRPr="00726471" w:rsidR="00B8148A">
            <w:rPr>
              <w:b/>
            </w:rPr>
            <w:t>Emma Hardy:</w:t>
          </w:r>
        </w:sdtContent>
      </w:sdt>
      <w:r w:rsidRPr="00726471" w:rsidR="00B8148A">
        <w:t xml:space="preserve"> That is </w:t>
      </w:r>
      <w:r w:rsidRPr="00726471" w:rsidR="00B8148A">
        <w:t>really interesting</w:t>
      </w:r>
      <w:r w:rsidRPr="00726471" w:rsidR="00B8148A">
        <w:t xml:space="preserve">. </w:t>
      </w:r>
      <w:r w:rsidRPr="00726471" w:rsidR="00F74DE4">
        <w:t>Finally, what are your thoughts on co</w:t>
      </w:r>
      <w:r w:rsidRPr="00726471" w:rsidR="00716702">
        <w:t>-</w:t>
      </w:r>
      <w:r w:rsidRPr="00726471" w:rsidR="00F74DE4">
        <w:t xml:space="preserve">working spaces? They seem to be looking at developing this in Ireland, with regional hubs where people from different industries have the chance to mix in a social environment while still being remote workers, if </w:t>
      </w:r>
      <w:r w:rsidRPr="00726471" w:rsidR="00F74DE4">
        <w:t xml:space="preserve">that makes sense to you. </w:t>
      </w:r>
      <w:r w:rsidRPr="00726471" w:rsidR="00593480">
        <w:t>What are your thoughts on that as a possible alternative to the hybrid</w:t>
      </w:r>
      <w:r w:rsidRPr="00726471" w:rsidR="00F74DE4">
        <w:t xml:space="preserve"> model</w:t>
      </w:r>
      <w:r w:rsidRPr="00726471" w:rsidR="00593480">
        <w:t>?</w:t>
      </w:r>
      <w:r w:rsidRPr="00726471" w:rsidR="00F74DE4">
        <w:t xml:space="preserve"> Where we have the hybrid model, we are still expecting people to commute into their workplaces. You are still going to limit the geographical location in which they are based. </w:t>
      </w:r>
    </w:p>
    <w:p w:rsidR="00F74DE4" w:rsidRPr="00726471" w:rsidP="00593480">
      <w:pPr>
        <w:pStyle w:val="Answer"/>
      </w:pPr>
      <w:sdt>
        <w:sdtPr>
          <w:alias w:val="Witness"/>
          <w:id w:val="1942183273"/>
          <w:placeholder>
            <w:docPart w:val="DefaultPlaceholder_-1854013440"/>
          </w:placeholder>
          <w:richText/>
        </w:sdtPr>
        <w:sdtContent>
          <w:r w:rsidRPr="00726471" w:rsidR="009B59AE">
            <w:rPr>
              <w:b/>
              <w:bCs/>
              <w:i/>
              <w:iCs/>
            </w:rPr>
            <w:t>Julian Jessop:</w:t>
          </w:r>
          <w:r w:rsidRPr="00726471" w:rsidR="00593480">
            <w:rPr>
              <w:b/>
            </w:rPr>
            <w:t xml:space="preserve"> </w:t>
          </w:r>
        </w:sdtContent>
      </w:sdt>
      <w:r w:rsidRPr="00726471" w:rsidR="00593480">
        <w:t xml:space="preserve">I am not </w:t>
      </w:r>
      <w:r w:rsidRPr="00726471">
        <w:t xml:space="preserve">familiar </w:t>
      </w:r>
      <w:r w:rsidRPr="00726471" w:rsidR="00E85436">
        <w:t>with</w:t>
      </w:r>
      <w:r w:rsidRPr="00726471" w:rsidR="00593480">
        <w:t xml:space="preserve"> the Irish experience</w:t>
      </w:r>
      <w:r w:rsidRPr="00726471">
        <w:t xml:space="preserve">, but there may well </w:t>
      </w:r>
      <w:r w:rsidRPr="00726471" w:rsidR="00B36A24">
        <w:t>be,</w:t>
      </w:r>
      <w:r w:rsidRPr="00726471">
        <w:t xml:space="preserve"> </w:t>
      </w:r>
      <w:r w:rsidRPr="00726471">
        <w:t>first of all</w:t>
      </w:r>
      <w:r w:rsidRPr="00726471">
        <w:t>, a market opportunity there. If there is an opportunity with these shared spaces, I would have thought that somebody could make some money from setting them up.</w:t>
      </w:r>
    </w:p>
    <w:p w:rsidR="00F74DE4" w:rsidRPr="00726471" w:rsidP="00593480">
      <w:pPr>
        <w:pStyle w:val="Answer"/>
      </w:pPr>
      <w:r w:rsidRPr="00726471">
        <w:t>There is a precedent for that. I know that lots of caf</w:t>
      </w:r>
      <w:r w:rsidRPr="00726471" w:rsidR="00E85436">
        <w:t>e</w:t>
      </w:r>
      <w:r w:rsidRPr="00726471">
        <w:t xml:space="preserve">s and pubs around </w:t>
      </w:r>
      <w:r w:rsidRPr="00726471" w:rsidR="00E85436">
        <w:t xml:space="preserve">here, </w:t>
      </w:r>
      <w:r w:rsidRPr="00726471">
        <w:t>in my area in Surrey</w:t>
      </w:r>
      <w:r w:rsidRPr="00726471" w:rsidR="00E85436">
        <w:t>,</w:t>
      </w:r>
      <w:r w:rsidRPr="00726471">
        <w:t xml:space="preserve"> were basically offering workspaces. They were saying, “You can rent part of the pub for £10 for the morning with three cups of coffee and internet access chucked in</w:t>
      </w:r>
      <w:r w:rsidR="003221DF">
        <w:t>,</w:t>
      </w:r>
      <w:r w:rsidRPr="00726471">
        <w:t xml:space="preserve">” but you also had an opportunity to mingle and socialise with other people perhaps working in similar lines of business </w:t>
      </w:r>
      <w:r w:rsidRPr="00726471" w:rsidR="00E85436">
        <w:t>but</w:t>
      </w:r>
      <w:r w:rsidRPr="00726471">
        <w:t xml:space="preserve"> certainly facing similar challenges. A flexible economy should hopefully spot opportunities like that and exploit them. </w:t>
      </w:r>
    </w:p>
    <w:p w:rsidR="00593480" w:rsidRPr="00726471" w:rsidP="00E85436">
      <w:pPr>
        <w:pStyle w:val="Question"/>
      </w:pPr>
      <w:sdt>
        <w:sdtPr>
          <w:alias w:val="Member"/>
          <w:tag w:val="&lt;Member mnisId='4850' dodsId=''&gt;"/>
          <w:id w:val="-1610430178"/>
          <w:placeholder>
            <w:docPart w:val="DefaultPlaceholder_-1854013440"/>
          </w:placeholder>
          <w:richText/>
        </w:sdtPr>
        <w:sdtContent>
          <w:r w:rsidRPr="00726471" w:rsidR="00CE59C2">
            <w:rPr>
              <w:b/>
            </w:rPr>
            <w:t>Gareth Davies:</w:t>
          </w:r>
        </w:sdtContent>
      </w:sdt>
      <w:r w:rsidRPr="00726471" w:rsidR="00CE59C2">
        <w:t xml:space="preserve"> I </w:t>
      </w:r>
      <w:r w:rsidRPr="00726471" w:rsidR="00F74DE4">
        <w:t xml:space="preserve">am going to </w:t>
      </w:r>
      <w:r w:rsidRPr="00726471" w:rsidR="00CE59C2">
        <w:t xml:space="preserve">share this </w:t>
      </w:r>
      <w:r w:rsidRPr="00726471" w:rsidR="00F74DE4">
        <w:t xml:space="preserve">section on remote working. A lot of ground has been covered by the excellent </w:t>
      </w:r>
      <w:r w:rsidRPr="00726471" w:rsidR="00CE59C2">
        <w:t>question</w:t>
      </w:r>
      <w:r w:rsidRPr="00726471" w:rsidR="00F74DE4">
        <w:t>s that my colleague has asked</w:t>
      </w:r>
      <w:r w:rsidRPr="00726471" w:rsidR="00CE59C2">
        <w:t xml:space="preserve">. </w:t>
      </w:r>
      <w:r w:rsidRPr="00726471" w:rsidR="00F74DE4">
        <w:t xml:space="preserve">Let me first turn to you, Julian, on the point that has already been raised and the suggestion from others that perhaps we should pass a law imposing remote working on companies. </w:t>
      </w:r>
      <w:r w:rsidRPr="00726471" w:rsidR="00CE59C2">
        <w:t xml:space="preserve">How </w:t>
      </w:r>
      <w:r w:rsidRPr="00726471" w:rsidR="00F74DE4">
        <w:t xml:space="preserve">would </w:t>
      </w:r>
      <w:r w:rsidRPr="00726471" w:rsidR="00CE59C2">
        <w:t>SMEs react to such a law</w:t>
      </w:r>
      <w:r w:rsidRPr="00726471" w:rsidR="00F74DE4">
        <w:t>? H</w:t>
      </w:r>
      <w:r w:rsidRPr="00726471" w:rsidR="00CE59C2">
        <w:t xml:space="preserve">ow would they either benefit or suffer </w:t>
      </w:r>
      <w:r w:rsidRPr="00726471" w:rsidR="00CE59C2">
        <w:t>as a result of</w:t>
      </w:r>
      <w:r w:rsidRPr="00726471" w:rsidR="00CE59C2">
        <w:t xml:space="preserve"> that legislation? </w:t>
      </w:r>
    </w:p>
    <w:p w:rsidR="00F74DE4" w:rsidRPr="00726471" w:rsidP="00CE59C2">
      <w:pPr>
        <w:pStyle w:val="Answer"/>
      </w:pPr>
      <w:sdt>
        <w:sdtPr>
          <w:alias w:val="Witness"/>
          <w:id w:val="-1196308506"/>
          <w:placeholder>
            <w:docPart w:val="DefaultPlaceholder_-1854013440"/>
          </w:placeholder>
          <w:richText/>
        </w:sdtPr>
        <w:sdtContent>
          <w:r w:rsidRPr="00726471" w:rsidR="009B59AE">
            <w:rPr>
              <w:b/>
              <w:bCs/>
              <w:i/>
              <w:iCs/>
            </w:rPr>
            <w:t>Julian Jessop:</w:t>
          </w:r>
          <w:r w:rsidRPr="00726471" w:rsidR="00CE59C2">
            <w:rPr>
              <w:b/>
            </w:rPr>
            <w:t xml:space="preserve"> </w:t>
          </w:r>
        </w:sdtContent>
      </w:sdt>
      <w:r w:rsidRPr="00726471" w:rsidR="00CE59C2">
        <w:t xml:space="preserve">Thank you for that question. It gives me my first </w:t>
      </w:r>
      <w:r w:rsidRPr="00726471">
        <w:t xml:space="preserve">real </w:t>
      </w:r>
      <w:r w:rsidRPr="00726471" w:rsidR="00CE59C2">
        <w:t>opportunity to disagree with the rest of the panel. I am not ke</w:t>
      </w:r>
      <w:r w:rsidRPr="00726471">
        <w:t>e</w:t>
      </w:r>
      <w:r w:rsidRPr="00726471" w:rsidR="00CE59C2">
        <w:t>n on th</w:t>
      </w:r>
      <w:r w:rsidRPr="00726471">
        <w:t>is</w:t>
      </w:r>
      <w:r w:rsidRPr="00726471" w:rsidR="00CE59C2">
        <w:t xml:space="preserve"> at all. </w:t>
      </w:r>
      <w:r w:rsidRPr="00726471">
        <w:t xml:space="preserve">There is a clear danger that you end up putting the burden of social policy on employers, which is not necessarily, first and foremost, where it belongs. </w:t>
      </w:r>
    </w:p>
    <w:p w:rsidR="00F74DE4" w:rsidRPr="00726471" w:rsidP="00CE59C2">
      <w:pPr>
        <w:pStyle w:val="Answer"/>
      </w:pPr>
      <w:r w:rsidRPr="00726471">
        <w:t xml:space="preserve">There are </w:t>
      </w:r>
      <w:r w:rsidRPr="00726471">
        <w:t>a number of</w:t>
      </w:r>
      <w:r w:rsidRPr="00726471">
        <w:t xml:space="preserve"> problems, including with the Irish proposal of a right to request working from home. In part, of course, it may simply be symbolic. If you give people a right to ask for something, arguably they already have that right. An employer could reasonably come up with good arguments for rejecting it. It is not clear to me that simply giving the right advances things very much. </w:t>
      </w:r>
    </w:p>
    <w:p w:rsidR="00F74DE4" w:rsidRPr="00726471" w:rsidP="00CE59C2">
      <w:pPr>
        <w:pStyle w:val="Answer"/>
      </w:pPr>
      <w:r w:rsidRPr="00726471">
        <w:t xml:space="preserve">In practice, employers are already moving in the direction of </w:t>
      </w:r>
      <w:r w:rsidRPr="00726471">
        <w:t xml:space="preserve">more </w:t>
      </w:r>
      <w:r w:rsidRPr="00726471">
        <w:t>flexible working</w:t>
      </w:r>
      <w:r w:rsidRPr="00726471">
        <w:t xml:space="preserve"> anyway</w:t>
      </w:r>
      <w:r w:rsidRPr="00726471">
        <w:t xml:space="preserve">. </w:t>
      </w:r>
      <w:r w:rsidRPr="00726471">
        <w:t xml:space="preserve">Even if you think that employers are somehow evil, they are not stupid. If flexible working is better for the company and better for the employee, employers do not need to have a burden enforced on them to provide it. </w:t>
      </w:r>
    </w:p>
    <w:p w:rsidR="00F74DE4" w:rsidRPr="00726471" w:rsidP="00CE59C2">
      <w:pPr>
        <w:pStyle w:val="Answer"/>
      </w:pPr>
      <w:r w:rsidRPr="00726471">
        <w:t xml:space="preserve">There is also always the risk of unintended consequences. </w:t>
      </w:r>
      <w:r w:rsidRPr="00726471" w:rsidR="0008258D">
        <w:t>In particular, if</w:t>
      </w:r>
      <w:r w:rsidRPr="00726471" w:rsidR="0008258D">
        <w:t xml:space="preserve"> you give</w:t>
      </w:r>
      <w:r w:rsidRPr="00726471" w:rsidR="00E85436">
        <w:t xml:space="preserve"> people</w:t>
      </w:r>
      <w:r w:rsidRPr="00726471" w:rsidR="0008258D">
        <w:t xml:space="preserve"> full employment rights from day one—the employer may not know much about them until they have started working—there is a risk that some employers might decide not to make job offers in the first place to people who they think might be a bigger burden on the business in future, rightly or wrongly. </w:t>
      </w:r>
    </w:p>
    <w:p w:rsidR="00776D4C" w:rsidRPr="00726471" w:rsidP="00CE59C2">
      <w:pPr>
        <w:pStyle w:val="Answer"/>
      </w:pPr>
      <w:r w:rsidRPr="00726471">
        <w:t>It may well be that employers are more reluctant to make job offers to</w:t>
      </w:r>
      <w:r w:rsidRPr="00726471" w:rsidR="0008258D">
        <w:t xml:space="preserve">, for example, </w:t>
      </w:r>
      <w:r w:rsidRPr="00726471">
        <w:t>disabled people</w:t>
      </w:r>
      <w:r w:rsidRPr="00726471" w:rsidR="0008258D">
        <w:t xml:space="preserve">, because they </w:t>
      </w:r>
      <w:r w:rsidRPr="00726471" w:rsidR="00E85436">
        <w:t xml:space="preserve">think they </w:t>
      </w:r>
      <w:r w:rsidRPr="00726471" w:rsidR="0008258D">
        <w:t xml:space="preserve">might turn out to be a bigger problem for the business than they are ever likely to be. I am sceptical of the idea that you can legislate here. It would have unintended consequences, and it is also not necessarily where the burden of a lot of these issues should fall. It should fall on the general taxpayer or society in general, not necessarily on </w:t>
      </w:r>
      <w:r w:rsidRPr="00726471" w:rsidR="0008258D">
        <w:t>particular businesses</w:t>
      </w:r>
      <w:r w:rsidRPr="00726471" w:rsidR="0008258D">
        <w:t xml:space="preserve">, particularly </w:t>
      </w:r>
      <w:r w:rsidRPr="00726471" w:rsidR="0008258D">
        <w:rPr>
          <w:rFonts w:cstheme="minorHAnsi"/>
        </w:rPr>
        <w:t>small and medium</w:t>
      </w:r>
      <w:r w:rsidRPr="00726471" w:rsidR="00716702">
        <w:rPr>
          <w:rFonts w:cstheme="minorHAnsi"/>
        </w:rPr>
        <w:t>-</w:t>
      </w:r>
      <w:r w:rsidRPr="00726471" w:rsidR="0008258D">
        <w:rPr>
          <w:rFonts w:cstheme="minorHAnsi"/>
        </w:rPr>
        <w:t xml:space="preserve">sized businesses, who have many other things to deal with as well. </w:t>
      </w:r>
    </w:p>
    <w:p w:rsidR="00CE59C2" w:rsidRPr="00726471" w:rsidP="00776D4C">
      <w:pPr>
        <w:pStyle w:val="Question"/>
      </w:pPr>
      <w:sdt>
        <w:sdtPr>
          <w:alias w:val="Member"/>
          <w:tag w:val="&lt;Member mnisId='4850' dodsId=''&gt;"/>
          <w:id w:val="322248265"/>
          <w:placeholder>
            <w:docPart w:val="DefaultPlaceholder_-1854013440"/>
          </w:placeholder>
          <w:richText/>
        </w:sdtPr>
        <w:sdtContent>
          <w:r w:rsidRPr="00726471" w:rsidR="00776D4C">
            <w:rPr>
              <w:b/>
            </w:rPr>
            <w:t>Gareth Davies:</w:t>
          </w:r>
        </w:sdtContent>
      </w:sdt>
      <w:r w:rsidRPr="00726471" w:rsidR="00776D4C">
        <w:t xml:space="preserve"> I </w:t>
      </w:r>
      <w:r w:rsidRPr="00726471" w:rsidR="0008258D">
        <w:t xml:space="preserve">am going to </w:t>
      </w:r>
      <w:r w:rsidRPr="00726471" w:rsidR="00776D4C">
        <w:t>come to K</w:t>
      </w:r>
      <w:r w:rsidRPr="00726471" w:rsidR="00F92550">
        <w:t>udsia in a minute for a reaction on that</w:t>
      </w:r>
      <w:r w:rsidRPr="00726471" w:rsidR="0008258D">
        <w:t xml:space="preserve">, because I know </w:t>
      </w:r>
      <w:r w:rsidRPr="00726471" w:rsidR="00E85436">
        <w:t xml:space="preserve">that the </w:t>
      </w:r>
      <w:r w:rsidRPr="00726471" w:rsidR="0008258D">
        <w:t>TUC is engaging with businesses</w:t>
      </w:r>
      <w:r w:rsidRPr="00726471" w:rsidR="00E85436">
        <w:t>,</w:t>
      </w:r>
      <w:r w:rsidRPr="00726471" w:rsidR="0008258D">
        <w:t xml:space="preserve"> and I would love to ask her about </w:t>
      </w:r>
      <w:r w:rsidRPr="00726471" w:rsidR="0008258D">
        <w:t>SMEs in particular</w:t>
      </w:r>
      <w:r w:rsidRPr="00726471" w:rsidR="0008258D">
        <w:t xml:space="preserve">. Julian, is there </w:t>
      </w:r>
      <w:r w:rsidRPr="00726471" w:rsidR="00F92550">
        <w:t xml:space="preserve">not </w:t>
      </w:r>
      <w:r w:rsidRPr="00726471" w:rsidR="0008258D">
        <w:t xml:space="preserve">a case or </w:t>
      </w:r>
      <w:r w:rsidRPr="00726471" w:rsidR="00F92550">
        <w:t xml:space="preserve">an argument </w:t>
      </w:r>
      <w:r w:rsidRPr="00726471" w:rsidR="0008258D">
        <w:t xml:space="preserve">to say that encouraging businesses in this way or even making businesses offer remote working will make them more competitive in hiring in a global marketplace? Is that not an argument </w:t>
      </w:r>
      <w:r w:rsidRPr="00726471" w:rsidR="00F92550">
        <w:t>that you would recognise?</w:t>
      </w:r>
    </w:p>
    <w:p w:rsidR="00F92550" w:rsidRPr="00726471" w:rsidP="00F92550">
      <w:pPr>
        <w:pStyle w:val="Answer"/>
      </w:pPr>
      <w:sdt>
        <w:sdtPr>
          <w:alias w:val="Witness"/>
          <w:id w:val="1253712658"/>
          <w:placeholder>
            <w:docPart w:val="DefaultPlaceholder_-1854013440"/>
          </w:placeholder>
          <w:richText/>
        </w:sdtPr>
        <w:sdtContent>
          <w:r w:rsidRPr="00726471" w:rsidR="009B59AE">
            <w:rPr>
              <w:b/>
              <w:bCs/>
              <w:i/>
              <w:iCs/>
            </w:rPr>
            <w:t>Julian Jessop:</w:t>
          </w:r>
          <w:r w:rsidRPr="00726471">
            <w:rPr>
              <w:b/>
            </w:rPr>
            <w:t xml:space="preserve"> </w:t>
          </w:r>
        </w:sdtContent>
      </w:sdt>
      <w:r w:rsidRPr="00726471">
        <w:t xml:space="preserve">I would not. </w:t>
      </w:r>
      <w:r w:rsidRPr="00726471" w:rsidR="0008258D">
        <w:t xml:space="preserve">It begs the question: why do politicians or officials in Whitehall have a better sense of what is best for the business than the person who is </w:t>
      </w:r>
      <w:r w:rsidRPr="00726471" w:rsidR="0008258D">
        <w:t>actually running</w:t>
      </w:r>
      <w:r w:rsidRPr="00726471" w:rsidR="0008258D">
        <w:t xml:space="preserve"> it? </w:t>
      </w:r>
      <w:r w:rsidRPr="00726471">
        <w:t xml:space="preserve">There is already a clear trend in the market </w:t>
      </w:r>
      <w:r w:rsidRPr="00726471" w:rsidR="0008258D">
        <w:t xml:space="preserve">towards more </w:t>
      </w:r>
      <w:r w:rsidRPr="00726471">
        <w:t xml:space="preserve">flexible working. </w:t>
      </w:r>
      <w:r w:rsidRPr="00726471" w:rsidR="0008258D">
        <w:t xml:space="preserve">Those companies that do offer better terms and conditions and better pay are already more likely to attract good workers and be competitive. There is no </w:t>
      </w:r>
      <w:r w:rsidRPr="00726471">
        <w:t>obvious case here</w:t>
      </w:r>
      <w:r w:rsidRPr="00726471" w:rsidR="0008258D">
        <w:t xml:space="preserve"> for additional state intervention over and above that. </w:t>
      </w:r>
    </w:p>
    <w:p w:rsidR="00F92550" w:rsidRPr="00726471" w:rsidP="00F92550">
      <w:pPr>
        <w:pStyle w:val="Question"/>
      </w:pPr>
      <w:sdt>
        <w:sdtPr>
          <w:alias w:val="Member"/>
          <w:tag w:val="&lt;Member mnisId='4850' dodsId=''&gt;"/>
          <w:id w:val="393248682"/>
          <w:placeholder>
            <w:docPart w:val="DefaultPlaceholder_-1854013440"/>
          </w:placeholder>
          <w:richText/>
        </w:sdtPr>
        <w:sdtContent>
          <w:r w:rsidRPr="00726471">
            <w:rPr>
              <w:b/>
            </w:rPr>
            <w:t>Gareth Davies:</w:t>
          </w:r>
        </w:sdtContent>
      </w:sdt>
      <w:r w:rsidRPr="00726471">
        <w:t xml:space="preserve"> </w:t>
      </w:r>
      <w:r w:rsidRPr="00726471" w:rsidR="0008258D">
        <w:t xml:space="preserve">Kudsia, could I come to you? I want to ask you about a point that you mentioned earlier about stigma attached to flexible working. We know there is also a stigma attached to maternity leave and paternity leave. </w:t>
      </w:r>
      <w:r w:rsidRPr="00726471">
        <w:t xml:space="preserve">What is driving that </w:t>
      </w:r>
      <w:r w:rsidRPr="00726471" w:rsidR="0008258D">
        <w:t>stigma</w:t>
      </w:r>
      <w:r w:rsidRPr="00726471">
        <w:t xml:space="preserve">? </w:t>
      </w:r>
      <w:r w:rsidRPr="00726471" w:rsidR="0008258D">
        <w:t xml:space="preserve">There are two parts to that question: the reaction to Julian and then the stigma. </w:t>
      </w:r>
    </w:p>
    <w:p w:rsidR="00A762D3" w:rsidRPr="00726471" w:rsidP="00F92550">
      <w:pPr>
        <w:pStyle w:val="Answer"/>
      </w:pPr>
      <w:sdt>
        <w:sdtPr>
          <w:alias w:val="Witness"/>
          <w:id w:val="1225107254"/>
          <w:placeholder>
            <w:docPart w:val="DefaultPlaceholder_-1854013440"/>
          </w:placeholder>
          <w:richText/>
        </w:sdtPr>
        <w:sdtContent>
          <w:r w:rsidRPr="00726471" w:rsidR="009B59AE">
            <w:rPr>
              <w:b/>
              <w:bCs/>
              <w:i/>
              <w:iCs/>
            </w:rPr>
            <w:t>Kudsia Batool:</w:t>
          </w:r>
          <w:r w:rsidRPr="00726471" w:rsidR="00F92550">
            <w:rPr>
              <w:b/>
            </w:rPr>
            <w:t xml:space="preserve"> </w:t>
          </w:r>
        </w:sdtContent>
      </w:sdt>
      <w:r w:rsidRPr="00726471" w:rsidR="00F92550">
        <w:t>My reaction to Julian</w:t>
      </w:r>
      <w:r w:rsidRPr="00726471" w:rsidR="0008258D">
        <w:t xml:space="preserve"> is that I respectfully disagree—I am sure th</w:t>
      </w:r>
      <w:r w:rsidRPr="00726471" w:rsidR="00710B99">
        <w:t>at</w:t>
      </w:r>
      <w:r w:rsidRPr="00726471" w:rsidR="0008258D">
        <w:t xml:space="preserve"> </w:t>
      </w:r>
      <w:r w:rsidRPr="00726471" w:rsidR="00F92550">
        <w:t>comes as no surprise to you</w:t>
      </w:r>
      <w:r w:rsidRPr="00726471" w:rsidR="0008258D">
        <w:t xml:space="preserve">—about the </w:t>
      </w:r>
      <w:r w:rsidRPr="00726471" w:rsidR="00F92550">
        <w:t>responsibilit</w:t>
      </w:r>
      <w:r w:rsidRPr="00726471">
        <w:t>ies</w:t>
      </w:r>
      <w:r w:rsidRPr="00726471" w:rsidR="00F92550">
        <w:t xml:space="preserve"> that employers should </w:t>
      </w:r>
      <w:r w:rsidRPr="00726471" w:rsidR="00F92550">
        <w:t>have</w:t>
      </w:r>
      <w:r w:rsidRPr="00726471" w:rsidR="0008258D">
        <w:t xml:space="preserve">, </w:t>
      </w:r>
      <w:r w:rsidRPr="00726471" w:rsidR="00F92550">
        <w:t>if</w:t>
      </w:r>
      <w:r w:rsidRPr="00726471" w:rsidR="00F92550">
        <w:t xml:space="preserve"> they employ working people.</w:t>
      </w:r>
      <w:r w:rsidRPr="00726471" w:rsidR="00826A04">
        <w:t xml:space="preserve"> </w:t>
      </w:r>
      <w:r w:rsidRPr="00726471">
        <w:t xml:space="preserve">I work with unions, and unions are the voice of working people. If employers are going to move forward, it should be incumbent on them to work with the people they employ to design jobs that fit the people. We know that is how productivity is going to move forward and that is how we are going to progress as a society. </w:t>
      </w:r>
    </w:p>
    <w:p w:rsidR="00A762D3" w:rsidRPr="00726471" w:rsidP="00F92550">
      <w:pPr>
        <w:pStyle w:val="Answer"/>
      </w:pPr>
      <w:r w:rsidRPr="00726471">
        <w:t xml:space="preserve">Julian, you mentioned that we are looking at some degree of flexible working already and that the pandemic has exposed different ways of working, from which we are not going to be able to go back. It is </w:t>
      </w:r>
      <w:r w:rsidRPr="00726471">
        <w:t>really important</w:t>
      </w:r>
      <w:r w:rsidRPr="00726471">
        <w:t xml:space="preserve"> </w:t>
      </w:r>
      <w:r w:rsidRPr="00726471" w:rsidR="00F92550">
        <w:t xml:space="preserve">that we </w:t>
      </w:r>
      <w:r w:rsidRPr="00726471">
        <w:t xml:space="preserve">take those opportunities and design jobs around the people who do them. It is also </w:t>
      </w:r>
      <w:r w:rsidRPr="00726471">
        <w:t>really important</w:t>
      </w:r>
      <w:r w:rsidRPr="00726471">
        <w:t xml:space="preserve"> to </w:t>
      </w:r>
      <w:r w:rsidRPr="00726471" w:rsidR="00F92550">
        <w:t xml:space="preserve">pick up </w:t>
      </w:r>
      <w:r w:rsidRPr="00726471">
        <w:t xml:space="preserve">false </w:t>
      </w:r>
      <w:r w:rsidRPr="00726471" w:rsidR="00F92550">
        <w:t>flexibility</w:t>
      </w:r>
      <w:r w:rsidRPr="00726471">
        <w:t xml:space="preserve">, </w:t>
      </w:r>
      <w:r w:rsidRPr="00726471" w:rsidR="008071B1">
        <w:t xml:space="preserve">such as </w:t>
      </w:r>
      <w:r w:rsidRPr="00726471">
        <w:rPr>
          <w:rFonts w:cstheme="minorHAnsi"/>
        </w:rPr>
        <w:t>zero</w:t>
      </w:r>
      <w:r w:rsidRPr="00726471" w:rsidR="00716702">
        <w:rPr>
          <w:rFonts w:cstheme="minorHAnsi"/>
        </w:rPr>
        <w:t>-</w:t>
      </w:r>
      <w:r w:rsidRPr="00726471">
        <w:rPr>
          <w:rFonts w:cstheme="minorHAnsi"/>
        </w:rPr>
        <w:t>hours contract</w:t>
      </w:r>
      <w:r w:rsidRPr="00726471">
        <w:t xml:space="preserve">s and casualisation, which we see a lot of. We see </w:t>
      </w:r>
      <w:r w:rsidRPr="00726471" w:rsidR="008071B1">
        <w:t xml:space="preserve">that </w:t>
      </w:r>
      <w:r w:rsidRPr="00726471">
        <w:t xml:space="preserve">a lot of businesses that are modelled as having flexibility </w:t>
      </w:r>
      <w:r w:rsidRPr="00726471" w:rsidR="008071B1">
        <w:t xml:space="preserve">are not flexible, and they are not what we are talking about when we talk about flexible and remote working. They are not job designs that allow people to </w:t>
      </w:r>
      <w:r w:rsidRPr="00726471" w:rsidR="008071B1">
        <w:t>live</w:t>
      </w:r>
      <w:r w:rsidRPr="00726471" w:rsidR="00710B99">
        <w:t>, t</w:t>
      </w:r>
      <w:r w:rsidRPr="00726471" w:rsidR="008071B1">
        <w:t xml:space="preserve">hey do not guarantee income and they make employees extremely vulnerable. </w:t>
      </w:r>
    </w:p>
    <w:p w:rsidR="00511C50" w:rsidRPr="00726471" w:rsidP="00F92550">
      <w:pPr>
        <w:pStyle w:val="Answer"/>
      </w:pPr>
      <w:r w:rsidRPr="00726471">
        <w:t xml:space="preserve">I just wanted to be </w:t>
      </w:r>
      <w:r w:rsidRPr="00726471" w:rsidR="008071B1">
        <w:t xml:space="preserve">really </w:t>
      </w:r>
      <w:r w:rsidRPr="00726471">
        <w:t>clear</w:t>
      </w:r>
      <w:r w:rsidRPr="00726471">
        <w:t xml:space="preserve"> on that point. </w:t>
      </w:r>
      <w:r w:rsidRPr="00726471" w:rsidR="008071B1">
        <w:t>W</w:t>
      </w:r>
      <w:r w:rsidRPr="00726471">
        <w:t xml:space="preserve">e are looking at how you make </w:t>
      </w:r>
      <w:r w:rsidRPr="00726471" w:rsidR="008071B1">
        <w:t xml:space="preserve">the </w:t>
      </w:r>
      <w:r w:rsidRPr="00726471">
        <w:t xml:space="preserve">jobs </w:t>
      </w:r>
      <w:r w:rsidRPr="00726471" w:rsidR="008071B1">
        <w:t xml:space="preserve">that </w:t>
      </w:r>
      <w:r w:rsidRPr="00726471">
        <w:t>exist</w:t>
      </w:r>
      <w:r w:rsidRPr="00726471" w:rsidR="008071B1">
        <w:t xml:space="preserve"> flexible so that the people doing those jobs can continue to do them in a flexible way, be that through compressed hours, remote working, working in various geographical locations or </w:t>
      </w:r>
      <w:r w:rsidRPr="00726471" w:rsidR="008071B1">
        <w:rPr>
          <w:rFonts w:cs="Times New Roman"/>
        </w:rPr>
        <w:t>term time</w:t>
      </w:r>
      <w:r w:rsidR="001529CB">
        <w:rPr>
          <w:rFonts w:cs="Times New Roman"/>
        </w:rPr>
        <w:t>—</w:t>
      </w:r>
      <w:r w:rsidRPr="00726471" w:rsidR="008071B1">
        <w:rPr>
          <w:rFonts w:cs="Times New Roman"/>
        </w:rPr>
        <w:t xml:space="preserve">whatever fits both the need of the job that needs to be done and the person doing the role. </w:t>
      </w:r>
    </w:p>
    <w:p w:rsidR="00F92550" w:rsidRPr="00726471" w:rsidP="00511C50">
      <w:pPr>
        <w:pStyle w:val="Question"/>
      </w:pPr>
      <w:sdt>
        <w:sdtPr>
          <w:alias w:val="Member"/>
          <w:tag w:val="&lt;Member mnisId='4850' dodsId=''&gt;"/>
          <w:id w:val="-2136316021"/>
          <w:placeholder>
            <w:docPart w:val="DefaultPlaceholder_-1854013440"/>
          </w:placeholder>
          <w:richText/>
        </w:sdtPr>
        <w:sdtContent>
          <w:r w:rsidRPr="00726471" w:rsidR="00511C50">
            <w:rPr>
              <w:b/>
            </w:rPr>
            <w:t>Gareth Davies:</w:t>
          </w:r>
        </w:sdtContent>
      </w:sdt>
      <w:r w:rsidRPr="00726471" w:rsidR="00511C50">
        <w:t xml:space="preserve"> How would </w:t>
      </w:r>
      <w:r w:rsidRPr="00726471" w:rsidR="008071B1">
        <w:t xml:space="preserve">you </w:t>
      </w:r>
      <w:r w:rsidRPr="00726471" w:rsidR="00511C50">
        <w:t xml:space="preserve">address </w:t>
      </w:r>
      <w:r w:rsidRPr="00726471" w:rsidR="008071B1">
        <w:t xml:space="preserve">the </w:t>
      </w:r>
      <w:r w:rsidRPr="00726471" w:rsidR="00511C50">
        <w:t>additional cost</w:t>
      </w:r>
      <w:r w:rsidRPr="00726471" w:rsidR="008071B1">
        <w:t>s</w:t>
      </w:r>
      <w:r w:rsidRPr="00726471" w:rsidR="00511C50">
        <w:t xml:space="preserve"> on SMEs?</w:t>
      </w:r>
    </w:p>
    <w:p w:rsidR="008071B1" w:rsidRPr="00726471" w:rsidP="00511C50">
      <w:pPr>
        <w:pStyle w:val="Answer"/>
      </w:pPr>
      <w:sdt>
        <w:sdtPr>
          <w:alias w:val="Witness"/>
          <w:id w:val="-952013350"/>
          <w:placeholder>
            <w:docPart w:val="DefaultPlaceholder_-1854013440"/>
          </w:placeholder>
          <w:richText/>
        </w:sdtPr>
        <w:sdtContent>
          <w:r w:rsidRPr="00726471" w:rsidR="009B59AE">
            <w:rPr>
              <w:b/>
              <w:bCs/>
              <w:i/>
              <w:iCs/>
            </w:rPr>
            <w:t>Kudsia Batool:</w:t>
          </w:r>
          <w:r w:rsidRPr="00726471" w:rsidR="00511C50">
            <w:rPr>
              <w:b/>
            </w:rPr>
            <w:t xml:space="preserve"> </w:t>
          </w:r>
        </w:sdtContent>
      </w:sdt>
      <w:r w:rsidRPr="00726471" w:rsidR="00511C50">
        <w:t xml:space="preserve">It is about an investment. </w:t>
      </w:r>
      <w:r w:rsidRPr="00726471">
        <w:t xml:space="preserve">It is an investment in building a robust workforce that is going to be dynamic. What the </w:t>
      </w:r>
      <w:r w:rsidRPr="00726471" w:rsidR="00511C50">
        <w:t xml:space="preserve">pandemic has shown us </w:t>
      </w:r>
      <w:r w:rsidRPr="00726471">
        <w:t xml:space="preserve">is that </w:t>
      </w:r>
      <w:r w:rsidRPr="00726471" w:rsidR="00511C50">
        <w:t xml:space="preserve">we </w:t>
      </w:r>
      <w:r w:rsidRPr="00726471" w:rsidR="00511C50">
        <w:t>have to</w:t>
      </w:r>
      <w:r w:rsidRPr="00726471" w:rsidR="00511C50">
        <w:t xml:space="preserve"> be prepared for any eventuality. </w:t>
      </w:r>
      <w:r w:rsidRPr="00726471">
        <w:t xml:space="preserve">None of us will have been immune to the news that we should be expecting more pandemics going forward and more agile ways of working. We </w:t>
      </w:r>
      <w:r w:rsidRPr="00726471">
        <w:t>have to</w:t>
      </w:r>
      <w:r w:rsidRPr="00726471">
        <w:t xml:space="preserve"> go from working in one particular way to another particular way at the drop of a hat. Why not build and invest in those ways of working from the beginning? </w:t>
      </w:r>
    </w:p>
    <w:p w:rsidR="00040733" w:rsidRPr="00726471" w:rsidP="00511C50">
      <w:pPr>
        <w:pStyle w:val="Answer"/>
      </w:pPr>
      <w:r w:rsidRPr="00726471">
        <w:t>From our perspective, those ways of working enable women</w:t>
      </w:r>
      <w:r w:rsidRPr="00726471" w:rsidR="008071B1">
        <w:t xml:space="preserve">, </w:t>
      </w:r>
      <w:r w:rsidRPr="00726471">
        <w:t xml:space="preserve">disabled </w:t>
      </w:r>
      <w:r w:rsidRPr="00726471" w:rsidR="008071B1">
        <w:t>workers</w:t>
      </w:r>
      <w:r w:rsidRPr="00726471" w:rsidR="008071B1">
        <w:t xml:space="preserve"> and low</w:t>
      </w:r>
      <w:r w:rsidRPr="00726471" w:rsidR="00716702">
        <w:t>-</w:t>
      </w:r>
      <w:r w:rsidRPr="00726471" w:rsidR="008071B1">
        <w:t xml:space="preserve">paid workers to have better opportunities, which they might not be able to have in more traditional circumstances. </w:t>
      </w:r>
    </w:p>
    <w:p w:rsidR="00511C50" w:rsidRPr="00726471" w:rsidP="00040733">
      <w:pPr>
        <w:pStyle w:val="Question"/>
      </w:pPr>
      <w:sdt>
        <w:sdtPr>
          <w:alias w:val="Member"/>
          <w:tag w:val="&lt;Member mnisId='4850' dodsId=''&gt;"/>
          <w:id w:val="-584149732"/>
          <w:placeholder>
            <w:docPart w:val="DefaultPlaceholder_-1854013440"/>
          </w:placeholder>
          <w:richText/>
        </w:sdtPr>
        <w:sdtContent>
          <w:r w:rsidRPr="00726471" w:rsidR="00040733">
            <w:rPr>
              <w:b/>
            </w:rPr>
            <w:t>Gareth Davies:</w:t>
          </w:r>
        </w:sdtContent>
      </w:sdt>
      <w:r w:rsidRPr="00726471" w:rsidR="00040733">
        <w:t xml:space="preserve"> I completely get the point. </w:t>
      </w:r>
      <w:r w:rsidRPr="00726471" w:rsidR="008071B1">
        <w:t xml:space="preserve">We are all in agreement that this helps people, but there is a cost to implementing this. There is a cost to businesses. That is what I was asking about. Very briefly—I do not have much time—could you just make a comment on the stigma point as well? </w:t>
      </w:r>
      <w:r w:rsidRPr="00726471" w:rsidR="00040733">
        <w:t xml:space="preserve">Why </w:t>
      </w:r>
      <w:r w:rsidRPr="00726471" w:rsidR="008071B1">
        <w:t xml:space="preserve">is there </w:t>
      </w:r>
      <w:r w:rsidRPr="00726471" w:rsidR="00040733">
        <w:t>a stigma attached to remote working, flexible working</w:t>
      </w:r>
      <w:r w:rsidRPr="00726471" w:rsidR="008071B1">
        <w:t xml:space="preserve">, maternity leave and paternity leave? With any kind of flexibility in the workforce, there seems to be a stigma there. </w:t>
      </w:r>
      <w:r w:rsidRPr="00726471" w:rsidR="00E73080">
        <w:t>Why do you think that is?</w:t>
      </w:r>
    </w:p>
    <w:p w:rsidR="008071B1" w:rsidRPr="00726471" w:rsidP="00040733">
      <w:pPr>
        <w:pStyle w:val="Answer"/>
      </w:pPr>
      <w:sdt>
        <w:sdtPr>
          <w:alias w:val="Witness"/>
          <w:id w:val="-1227691915"/>
          <w:placeholder>
            <w:docPart w:val="DefaultPlaceholder_-1854013440"/>
          </w:placeholder>
          <w:richText/>
        </w:sdtPr>
        <w:sdtContent>
          <w:r w:rsidRPr="00726471" w:rsidR="009B59AE">
            <w:rPr>
              <w:b/>
              <w:bCs/>
              <w:i/>
              <w:iCs/>
            </w:rPr>
            <w:t>Kudsia Batool:</w:t>
          </w:r>
          <w:r w:rsidRPr="00726471" w:rsidR="00040733">
            <w:rPr>
              <w:b/>
            </w:rPr>
            <w:t xml:space="preserve"> </w:t>
          </w:r>
        </w:sdtContent>
      </w:sdt>
      <w:r w:rsidRPr="00726471">
        <w:t>W</w:t>
      </w:r>
      <w:r w:rsidRPr="00726471" w:rsidR="00040733">
        <w:t>e are still in that very traditional model</w:t>
      </w:r>
      <w:r w:rsidRPr="00726471" w:rsidR="00E73080">
        <w:t xml:space="preserve">: </w:t>
      </w:r>
      <w:r w:rsidRPr="00726471">
        <w:t xml:space="preserve">turn up at the office, put your umbrella and coat at the coat hook and sit at your desk nine to five, because presenteeism equates to productivity in many ways. </w:t>
      </w:r>
      <w:r w:rsidRPr="00726471">
        <w:t>Actually, that</w:t>
      </w:r>
      <w:r w:rsidRPr="00726471">
        <w:t xml:space="preserve"> is not the case. If you are looking at a dynamic and representative workforce that represents modern working Britain, that more traditional way of working—I am not going to say “old”—</w:t>
      </w:r>
      <w:r w:rsidRPr="00726471" w:rsidR="00BD683F">
        <w:t xml:space="preserve">does not reflect how people </w:t>
      </w:r>
      <w:r w:rsidRPr="00726471" w:rsidR="00BD683F">
        <w:t>actually work</w:t>
      </w:r>
      <w:r w:rsidRPr="00726471" w:rsidR="00BD683F">
        <w:t xml:space="preserve">. It does not equate to productivity. </w:t>
      </w:r>
    </w:p>
    <w:p w:rsidR="00B921F1" w:rsidRPr="00726471" w:rsidP="00040733">
      <w:pPr>
        <w:pStyle w:val="Answer"/>
      </w:pPr>
      <w:r w:rsidRPr="00726471">
        <w:t xml:space="preserve">Julian made a very good point around childcare and disabled workers. </w:t>
      </w:r>
      <w:r w:rsidRPr="00726471" w:rsidR="00BD683F">
        <w:t>There is a very longstanding entrenched view</w:t>
      </w:r>
      <w:r w:rsidRPr="00726471" w:rsidR="00E73080">
        <w:t>:</w:t>
      </w:r>
      <w:r w:rsidRPr="00726471" w:rsidR="00BD683F">
        <w:t xml:space="preserve"> “If we employ women or disabled working people, it is going to be a burden on us. They might have more time off or they might have to look a</w:t>
      </w:r>
      <w:r w:rsidR="003230CB">
        <w:t>fter</w:t>
      </w:r>
      <w:r w:rsidRPr="00726471" w:rsidR="00BD683F">
        <w:t xml:space="preserve"> their </w:t>
      </w:r>
      <w:r w:rsidRPr="00726471" w:rsidR="00BD683F">
        <w:t>children</w:t>
      </w:r>
      <w:r w:rsidRPr="00726471" w:rsidR="00BD683F">
        <w:t xml:space="preserve"> or they might want to go to medical appointments”. That is why we have a series of laws to make sure that kind of discrimination cannot happen, but we need to make sure those kinds of stereotypes are dismantled as well. </w:t>
      </w:r>
      <w:r w:rsidRPr="00726471">
        <w:t xml:space="preserve">The way we do that is </w:t>
      </w:r>
      <w:r w:rsidRPr="00726471" w:rsidR="00BD683F">
        <w:t xml:space="preserve">by having </w:t>
      </w:r>
      <w:r w:rsidRPr="00726471">
        <w:t xml:space="preserve">more people </w:t>
      </w:r>
      <w:r w:rsidRPr="00726471" w:rsidR="00BD683F">
        <w:t xml:space="preserve">who are </w:t>
      </w:r>
      <w:r w:rsidRPr="00726471">
        <w:t xml:space="preserve">diverse in </w:t>
      </w:r>
      <w:r w:rsidRPr="00726471" w:rsidR="00BD683F">
        <w:t xml:space="preserve">more </w:t>
      </w:r>
      <w:r w:rsidRPr="00726471">
        <w:t xml:space="preserve">leadership </w:t>
      </w:r>
      <w:r w:rsidRPr="00726471" w:rsidR="00B36A24">
        <w:t>positions,</w:t>
      </w:r>
      <w:r w:rsidRPr="00726471" w:rsidR="00BD683F">
        <w:t xml:space="preserve"> working more flexibly</w:t>
      </w:r>
      <w:r w:rsidRPr="00726471">
        <w:t>.</w:t>
      </w:r>
    </w:p>
    <w:p w:rsidR="00040733" w:rsidRPr="00726471" w:rsidP="00B921F1">
      <w:pPr>
        <w:pStyle w:val="Question"/>
      </w:pPr>
      <w:sdt>
        <w:sdtPr>
          <w:alias w:val="Member"/>
          <w:tag w:val="&lt;Member mnisId='4850' dodsId=''&gt;"/>
          <w:id w:val="-1031645163"/>
          <w:placeholder>
            <w:docPart w:val="DefaultPlaceholder_-1854013440"/>
          </w:placeholder>
          <w:richText/>
        </w:sdtPr>
        <w:sdtContent>
          <w:r w:rsidRPr="00726471" w:rsidR="00B921F1">
            <w:rPr>
              <w:b/>
            </w:rPr>
            <w:t>Gareth Davies:</w:t>
          </w:r>
        </w:sdtContent>
      </w:sdt>
      <w:r w:rsidRPr="00726471" w:rsidR="00B921F1">
        <w:t xml:space="preserve"> </w:t>
      </w:r>
      <w:r w:rsidRPr="00726471" w:rsidR="00BD683F">
        <w:t>Cristina</w:t>
      </w:r>
      <w:r w:rsidRPr="00726471" w:rsidR="00E73080">
        <w:t>, you</w:t>
      </w:r>
      <w:r w:rsidRPr="00726471" w:rsidR="00BD683F">
        <w:t xml:space="preserve"> made a comment earlier about </w:t>
      </w:r>
      <w:r w:rsidRPr="00726471" w:rsidR="008B772D">
        <w:t xml:space="preserve">how </w:t>
      </w:r>
      <w:r w:rsidRPr="00726471" w:rsidR="00BD683F">
        <w:t xml:space="preserve">everybody </w:t>
      </w:r>
      <w:r w:rsidRPr="00726471" w:rsidR="008B772D">
        <w:t xml:space="preserve">was </w:t>
      </w:r>
      <w:r w:rsidRPr="00726471" w:rsidR="00BD683F">
        <w:t xml:space="preserve">remote working </w:t>
      </w:r>
      <w:r w:rsidRPr="00726471" w:rsidR="008B772D">
        <w:t xml:space="preserve">during lockdown </w:t>
      </w:r>
      <w:r w:rsidRPr="00726471" w:rsidR="00BD683F">
        <w:t xml:space="preserve">and fathers </w:t>
      </w:r>
      <w:r w:rsidRPr="00726471" w:rsidR="008B772D">
        <w:t xml:space="preserve">spent </w:t>
      </w:r>
      <w:r w:rsidRPr="00726471" w:rsidR="00BD683F">
        <w:t xml:space="preserve">a lot more time with their children and took a lot more time in terms of childcare. There is a lot of discussion </w:t>
      </w:r>
      <w:r w:rsidRPr="00726471" w:rsidR="008B772D">
        <w:t>about the current paternity leave legislation and how effective it is. Can you just make a comment on that? Is there anything that we can learn from lockdown about the role of dads in raising children?</w:t>
      </w:r>
    </w:p>
    <w:p w:rsidR="008B772D" w:rsidRPr="00726471" w:rsidP="00FB461A">
      <w:pPr>
        <w:pStyle w:val="Answer"/>
      </w:pPr>
      <w:sdt>
        <w:sdtPr>
          <w:alias w:val="Witness"/>
          <w:id w:val="-670021864"/>
          <w:placeholder>
            <w:docPart w:val="DefaultPlaceholder_-1854013440"/>
          </w:placeholder>
          <w:richText/>
        </w:sdtPr>
        <w:sdtContent>
          <w:r w:rsidRPr="00726471" w:rsidR="009B59AE">
            <w:rPr>
              <w:b/>
              <w:bCs/>
              <w:i/>
              <w:iCs/>
            </w:rPr>
            <w:t>Cristina Odone:</w:t>
          </w:r>
          <w:r w:rsidRPr="00726471" w:rsidR="00FB461A">
            <w:rPr>
              <w:b/>
            </w:rPr>
            <w:t xml:space="preserve"> </w:t>
          </w:r>
        </w:sdtContent>
      </w:sdt>
      <w:r w:rsidRPr="00726471" w:rsidR="00FB461A">
        <w:t xml:space="preserve">Paternity </w:t>
      </w:r>
      <w:r w:rsidRPr="00726471" w:rsidR="00B36A24">
        <w:t>leave,</w:t>
      </w:r>
      <w:r w:rsidRPr="00726471">
        <w:t xml:space="preserve"> </w:t>
      </w:r>
      <w:r w:rsidRPr="00726471" w:rsidR="00FB461A">
        <w:t>as it stands</w:t>
      </w:r>
      <w:r w:rsidRPr="00726471">
        <w:t xml:space="preserve">, </w:t>
      </w:r>
      <w:r w:rsidRPr="00726471" w:rsidR="00FB461A">
        <w:t xml:space="preserve">is very ineffective. </w:t>
      </w:r>
      <w:r w:rsidRPr="00726471">
        <w:t xml:space="preserve">It is very paltry in terms of time; it is only two weeks. </w:t>
      </w:r>
      <w:r w:rsidRPr="00726471" w:rsidR="00FB461A">
        <w:t xml:space="preserve">It is </w:t>
      </w:r>
      <w:r w:rsidRPr="00726471" w:rsidR="006F3203">
        <w:t>time</w:t>
      </w:r>
      <w:r w:rsidRPr="00726471" w:rsidR="00E73080">
        <w:t>-</w:t>
      </w:r>
      <w:r w:rsidRPr="00726471" w:rsidR="006F3203">
        <w:t xml:space="preserve">framed </w:t>
      </w:r>
      <w:r w:rsidRPr="00726471" w:rsidR="00FB461A">
        <w:t xml:space="preserve">so that it is not terribly useful for a mother who has just had a baby and </w:t>
      </w:r>
      <w:r w:rsidRPr="00726471">
        <w:t xml:space="preserve">who </w:t>
      </w:r>
      <w:r w:rsidRPr="00726471" w:rsidR="00FB461A">
        <w:t xml:space="preserve">wants to share the childcare with her </w:t>
      </w:r>
      <w:r w:rsidRPr="00726471" w:rsidR="006F3203">
        <w:t>spouse</w:t>
      </w:r>
      <w:r w:rsidRPr="00726471" w:rsidR="00FB461A">
        <w:t xml:space="preserve"> or the father of her child</w:t>
      </w:r>
      <w:r w:rsidRPr="00726471">
        <w:t xml:space="preserve">, because it </w:t>
      </w:r>
      <w:r w:rsidRPr="00726471" w:rsidR="00FB461A">
        <w:t>has to</w:t>
      </w:r>
      <w:r w:rsidRPr="00726471" w:rsidR="00FB461A">
        <w:t xml:space="preserve"> be taken in one </w:t>
      </w:r>
      <w:r w:rsidRPr="00726471">
        <w:t xml:space="preserve">go </w:t>
      </w:r>
      <w:r w:rsidRPr="00726471" w:rsidR="00FB461A">
        <w:t xml:space="preserve">and it has to be taken </w:t>
      </w:r>
      <w:r w:rsidRPr="00726471">
        <w:t xml:space="preserve">before </w:t>
      </w:r>
      <w:r w:rsidRPr="00726471" w:rsidR="00FB461A">
        <w:t>56 days</w:t>
      </w:r>
      <w:r w:rsidRPr="00726471">
        <w:t xml:space="preserve"> are up since the childbirth</w:t>
      </w:r>
      <w:r w:rsidRPr="00726471" w:rsidR="00FB461A">
        <w:t>.</w:t>
      </w:r>
    </w:p>
    <w:p w:rsidR="008B772D" w:rsidRPr="00726471" w:rsidP="00FB461A">
      <w:pPr>
        <w:pStyle w:val="Answer"/>
      </w:pPr>
      <w:r w:rsidRPr="00726471">
        <w:t>It is not fit for purpose, a</w:t>
      </w:r>
      <w:r w:rsidRPr="00726471" w:rsidR="00FB461A">
        <w:t>s I have said before</w:t>
      </w:r>
      <w:r w:rsidRPr="00726471">
        <w:t xml:space="preserve">. The problem with that is </w:t>
      </w:r>
      <w:r w:rsidRPr="00726471" w:rsidR="00E73080">
        <w:t>that,</w:t>
      </w:r>
      <w:r w:rsidRPr="00726471" w:rsidR="00E73080">
        <w:t xml:space="preserve"> </w:t>
      </w:r>
      <w:r w:rsidRPr="00726471">
        <w:t>the more we look into the impact of fathers on their children, the more we discover that they are absolutely crucial. We know that, if</w:t>
      </w:r>
      <w:r w:rsidRPr="00726471" w:rsidR="006F3203">
        <w:t xml:space="preserve"> the father is engaged</w:t>
      </w:r>
      <w:r w:rsidRPr="00726471">
        <w:t xml:space="preserve"> with the child</w:t>
      </w:r>
      <w:r w:rsidRPr="00726471" w:rsidR="006F3203">
        <w:t>, which is what paternity leave should promote</w:t>
      </w:r>
      <w:r w:rsidRPr="00726471">
        <w:t>, the baby has far greater cognitive development. At five months, his or her problem</w:t>
      </w:r>
      <w:r w:rsidRPr="00726471" w:rsidR="00716702">
        <w:t>-</w:t>
      </w:r>
      <w:r w:rsidRPr="00726471">
        <w:t xml:space="preserve">solving capacity is much greater. At three years, their IQ score is higher. </w:t>
      </w:r>
    </w:p>
    <w:p w:rsidR="00826796" w:rsidRPr="00726471" w:rsidP="00FB461A">
      <w:pPr>
        <w:pStyle w:val="Answer"/>
      </w:pPr>
      <w:r w:rsidRPr="00726471">
        <w:t xml:space="preserve">Going further, the more the father is engaged, the less there are behavioural difficulties manifested at school or even before that in childcare. </w:t>
      </w:r>
      <w:r w:rsidRPr="00726471" w:rsidR="006F3203">
        <w:t xml:space="preserve">Fathers matter, and the way </w:t>
      </w:r>
      <w:r w:rsidRPr="00726471">
        <w:t>we have constructed paternity leave and a great deal of our society—</w:t>
      </w:r>
    </w:p>
    <w:p w:rsidR="00FB461A" w:rsidRPr="00726471" w:rsidP="00826796">
      <w:pPr>
        <w:pStyle w:val="Question"/>
      </w:pPr>
      <w:sdt>
        <w:sdtPr>
          <w:alias w:val="Member"/>
          <w:tag w:val="&lt;Member mnisId='4850' dodsId=''&gt;"/>
          <w:id w:val="-536198964"/>
          <w:placeholder>
            <w:docPart w:val="DefaultPlaceholder_-1854013440"/>
          </w:placeholder>
          <w:richText/>
        </w:sdtPr>
        <w:sdtContent>
          <w:r w:rsidRPr="00726471" w:rsidR="00826796">
            <w:rPr>
              <w:b/>
            </w:rPr>
            <w:t>Gareth Davies:</w:t>
          </w:r>
        </w:sdtContent>
      </w:sdt>
      <w:r w:rsidRPr="00726471" w:rsidR="00826796">
        <w:t xml:space="preserve"> </w:t>
      </w:r>
      <w:r w:rsidRPr="00726471" w:rsidR="008B772D">
        <w:t xml:space="preserve">The quickfire answer is that paternity leave is currently not flexible enough and not long enough. That is the message. </w:t>
      </w:r>
    </w:p>
    <w:p w:rsidR="00826796" w:rsidRPr="00726471" w:rsidP="00826796">
      <w:pPr>
        <w:pStyle w:val="Answer"/>
      </w:pPr>
      <w:sdt>
        <w:sdtPr>
          <w:alias w:val="Witness"/>
          <w:id w:val="266505649"/>
          <w:placeholder>
            <w:docPart w:val="DefaultPlaceholder_-1854013440"/>
          </w:placeholder>
          <w:richText/>
        </w:sdtPr>
        <w:sdtContent>
          <w:r w:rsidRPr="00726471" w:rsidR="009B59AE">
            <w:rPr>
              <w:b/>
              <w:bCs/>
              <w:i/>
              <w:iCs/>
            </w:rPr>
            <w:t>Cristina Odone:</w:t>
          </w:r>
          <w:r w:rsidRPr="00726471">
            <w:rPr>
              <w:b/>
            </w:rPr>
            <w:t xml:space="preserve"> </w:t>
          </w:r>
        </w:sdtContent>
      </w:sdt>
      <w:r w:rsidRPr="00726471" w:rsidR="008B772D">
        <w:t>It is n</w:t>
      </w:r>
      <w:r w:rsidRPr="00726471">
        <w:t xml:space="preserve">ot flexible enough. </w:t>
      </w:r>
      <w:r w:rsidRPr="00726471" w:rsidR="008B772D">
        <w:t>It is n</w:t>
      </w:r>
      <w:r w:rsidRPr="00726471">
        <w:t>ot long enough. Let us change it</w:t>
      </w:r>
      <w:r w:rsidRPr="00726471" w:rsidR="008B772D">
        <w:t>.</w:t>
      </w:r>
    </w:p>
    <w:p w:rsidR="0046292E" w:rsidRPr="00726471" w:rsidP="00826796">
      <w:pPr>
        <w:pStyle w:val="Question"/>
      </w:pPr>
      <w:sdt>
        <w:sdtPr>
          <w:alias w:val="Member"/>
          <w:tag w:val="&lt;Member mnisId='4138' dodsId='58561'&gt;"/>
          <w:id w:val="-251435179"/>
          <w:placeholder>
            <w:docPart w:val="DefaultPlaceholder_-1854013440"/>
          </w:placeholder>
          <w:richText/>
        </w:sdtPr>
        <w:sdtContent>
          <w:r w:rsidRPr="00726471" w:rsidR="00826796">
            <w:rPr>
              <w:b/>
            </w:rPr>
            <w:t>Rushanara Ali:</w:t>
          </w:r>
        </w:sdtContent>
      </w:sdt>
      <w:r w:rsidRPr="00726471" w:rsidR="00826796">
        <w:t xml:space="preserve"> I have some questions </w:t>
      </w:r>
      <w:r w:rsidRPr="00726471" w:rsidR="008B772D">
        <w:t xml:space="preserve">about </w:t>
      </w:r>
      <w:r w:rsidRPr="00726471" w:rsidR="00826796">
        <w:t>the impact on families</w:t>
      </w:r>
      <w:r w:rsidRPr="00726471" w:rsidR="008B772D">
        <w:t>, and then I am going to dig a bit deeper into the impact on ethnic minority groups. Starting with you, Cristina, what has the impact been? I know some of it has been covered, so do not feel</w:t>
      </w:r>
      <w:r w:rsidRPr="00726471" w:rsidR="00E73080">
        <w:t xml:space="preserve"> that</w:t>
      </w:r>
      <w:r w:rsidRPr="00726471" w:rsidR="008B772D">
        <w:t xml:space="preserve"> you </w:t>
      </w:r>
      <w:r w:rsidRPr="00726471" w:rsidR="008B772D">
        <w:t>have to</w:t>
      </w:r>
      <w:r w:rsidRPr="00726471" w:rsidR="008B772D">
        <w:t xml:space="preserve"> </w:t>
      </w:r>
      <w:r w:rsidRPr="00726471" w:rsidR="00E73080">
        <w:t>repeat</w:t>
      </w:r>
      <w:r w:rsidRPr="00726471" w:rsidR="008B772D">
        <w:t xml:space="preserve"> what you have already said. Are there any additional points on the impact of the crisis on low</w:t>
      </w:r>
      <w:r w:rsidRPr="00726471" w:rsidR="00716702">
        <w:t>-</w:t>
      </w:r>
      <w:r w:rsidRPr="00726471" w:rsidR="008B772D">
        <w:t>income families in terms of financial precar</w:t>
      </w:r>
      <w:r w:rsidRPr="00726471" w:rsidR="00E73080">
        <w:t xml:space="preserve">iousness </w:t>
      </w:r>
      <w:r w:rsidRPr="00726471" w:rsidR="008B772D">
        <w:t>and rising debt levels?</w:t>
      </w:r>
    </w:p>
    <w:p w:rsidR="00826796" w:rsidRPr="00726471" w:rsidP="0046292E">
      <w:pPr>
        <w:pStyle w:val="Question"/>
        <w:numPr>
          <w:ilvl w:val="0"/>
          <w:numId w:val="0"/>
        </w:numPr>
        <w:ind w:left="794"/>
      </w:pPr>
      <w:r w:rsidRPr="00726471">
        <w:t>We are aware that household savings increased for higher</w:t>
      </w:r>
      <w:r w:rsidRPr="00726471" w:rsidR="00716702">
        <w:t>-</w:t>
      </w:r>
      <w:r w:rsidRPr="00726471">
        <w:t>income earners, but what would you say are the big challenges for lower</w:t>
      </w:r>
      <w:r w:rsidRPr="00726471" w:rsidR="00716702">
        <w:t>-</w:t>
      </w:r>
      <w:r w:rsidRPr="00726471">
        <w:t xml:space="preserve">middle income earners and poorer families? </w:t>
      </w:r>
    </w:p>
    <w:p w:rsidR="00530DB7" w:rsidRPr="00726471" w:rsidP="00882113">
      <w:pPr>
        <w:pStyle w:val="Answer"/>
      </w:pPr>
      <w:sdt>
        <w:sdtPr>
          <w:alias w:val="Witness"/>
          <w:id w:val="599073643"/>
          <w:placeholder>
            <w:docPart w:val="DefaultPlaceholder_-1854013440"/>
          </w:placeholder>
          <w:richText/>
        </w:sdtPr>
        <w:sdtContent>
          <w:r w:rsidRPr="00726471" w:rsidR="009B59AE">
            <w:rPr>
              <w:b/>
              <w:bCs/>
              <w:i/>
              <w:iCs/>
            </w:rPr>
            <w:t>Cristina Odone:</w:t>
          </w:r>
          <w:r w:rsidRPr="00726471" w:rsidR="00826796">
            <w:rPr>
              <w:b/>
            </w:rPr>
            <w:t xml:space="preserve"> </w:t>
          </w:r>
        </w:sdtContent>
      </w:sdt>
      <w:r w:rsidRPr="00726471" w:rsidR="00826796">
        <w:t>We did a piece of work just before Christmas</w:t>
      </w:r>
      <w:r w:rsidRPr="00726471" w:rsidR="0046292E">
        <w:t>,</w:t>
      </w:r>
      <w:r w:rsidRPr="00726471" w:rsidR="00826796">
        <w:t xml:space="preserve"> which </w:t>
      </w:r>
      <w:r w:rsidRPr="00726471" w:rsidR="0046292E">
        <w:t xml:space="preserve">is being </w:t>
      </w:r>
      <w:r w:rsidRPr="00726471" w:rsidR="00826796">
        <w:t xml:space="preserve">published in the </w:t>
      </w:r>
      <w:r w:rsidRPr="00726471" w:rsidR="00826796">
        <w:rPr>
          <w:i/>
          <w:iCs/>
        </w:rPr>
        <w:t>Financial Times</w:t>
      </w:r>
      <w:r w:rsidRPr="00726471" w:rsidR="00826796">
        <w:t xml:space="preserve"> yesterday and today</w:t>
      </w:r>
      <w:r w:rsidRPr="00726471" w:rsidR="0046292E">
        <w:t xml:space="preserve">, </w:t>
      </w:r>
      <w:r w:rsidRPr="00726471" w:rsidR="00826796">
        <w:t xml:space="preserve">which looked at </w:t>
      </w:r>
      <w:r w:rsidRPr="00726471" w:rsidR="0046292E">
        <w:t xml:space="preserve">how </w:t>
      </w:r>
      <w:r w:rsidRPr="00726471" w:rsidR="00826796">
        <w:t xml:space="preserve">almost half of us would like to have help </w:t>
      </w:r>
      <w:r w:rsidRPr="00726471" w:rsidR="00E73080">
        <w:t xml:space="preserve">with </w:t>
      </w:r>
      <w:r w:rsidRPr="00726471" w:rsidR="00826796">
        <w:t xml:space="preserve">managing our money. </w:t>
      </w:r>
      <w:r w:rsidRPr="00726471" w:rsidR="0046292E">
        <w:t>In the run</w:t>
      </w:r>
      <w:r w:rsidRPr="00726471" w:rsidR="00716702">
        <w:t>-</w:t>
      </w:r>
      <w:r w:rsidRPr="00726471" w:rsidR="0046292E">
        <w:t xml:space="preserve">up to Christmas, we had this tragic polling that showed that 8 million parents wanted to cancel Christmas, because they feared it would put them into debt. </w:t>
      </w:r>
      <w:r w:rsidRPr="00726471" w:rsidR="00C84FBB">
        <w:t xml:space="preserve">A third of respondents had to borrow money </w:t>
      </w:r>
      <w:r w:rsidRPr="00726471" w:rsidR="00C84FBB">
        <w:t>in order to</w:t>
      </w:r>
      <w:r w:rsidRPr="00726471" w:rsidR="00C84FBB">
        <w:t xml:space="preserve"> pay for Christmas, and a </w:t>
      </w:r>
      <w:r w:rsidRPr="00726471" w:rsidR="009E59EA">
        <w:t>tenth</w:t>
      </w:r>
      <w:r w:rsidRPr="00726471" w:rsidR="00C84FBB">
        <w:t xml:space="preserve"> of them were going to turn to </w:t>
      </w:r>
      <w:r w:rsidRPr="00726471" w:rsidR="009E59EA">
        <w:t>“</w:t>
      </w:r>
      <w:r w:rsidRPr="00726471" w:rsidR="00C84FBB">
        <w:t>buy now, pay later</w:t>
      </w:r>
      <w:r w:rsidRPr="00726471" w:rsidR="009E59EA">
        <w:t>”</w:t>
      </w:r>
      <w:r w:rsidRPr="00726471" w:rsidR="00C84FBB">
        <w:t xml:space="preserve"> Klarna</w:t>
      </w:r>
      <w:r w:rsidRPr="00726471" w:rsidR="00716702">
        <w:t>-</w:t>
      </w:r>
      <w:r w:rsidRPr="00726471" w:rsidR="00C84FBB">
        <w:t xml:space="preserve">like schemes. </w:t>
      </w:r>
      <w:r w:rsidRPr="00726471" w:rsidR="00882113">
        <w:t xml:space="preserve">This shows you how huge the impact has </w:t>
      </w:r>
      <w:r w:rsidRPr="00726471" w:rsidR="00882113">
        <w:t>been on low</w:t>
      </w:r>
      <w:r w:rsidRPr="00726471" w:rsidR="00716702">
        <w:t>-</w:t>
      </w:r>
      <w:r w:rsidRPr="00726471" w:rsidR="00882113">
        <w:t xml:space="preserve">income families. </w:t>
      </w:r>
      <w:r w:rsidRPr="00726471" w:rsidR="00C84FBB">
        <w:t>Most of them will have been in more precarious jobs. We have talked about the sectors that this covers. Many more of them will have been unable to save, whereas middle</w:t>
      </w:r>
      <w:r w:rsidRPr="00726471" w:rsidR="00716702">
        <w:t>-</w:t>
      </w:r>
      <w:r w:rsidRPr="00726471" w:rsidR="00C84FBB">
        <w:t xml:space="preserve">class </w:t>
      </w:r>
      <w:r w:rsidRPr="00726471">
        <w:t>and upper</w:t>
      </w:r>
      <w:r w:rsidRPr="00726471" w:rsidR="009E59EA">
        <w:t>-</w:t>
      </w:r>
      <w:r w:rsidRPr="00726471">
        <w:t>middle</w:t>
      </w:r>
      <w:r w:rsidRPr="00726471" w:rsidR="00716702">
        <w:t>-</w:t>
      </w:r>
      <w:r w:rsidRPr="00726471">
        <w:t xml:space="preserve">class families found that the pandemic was a good time to save. It </w:t>
      </w:r>
      <w:r w:rsidRPr="00726471" w:rsidR="00DC002A">
        <w:t>was not</w:t>
      </w:r>
      <w:r w:rsidRPr="00726471" w:rsidR="009E59EA">
        <w:t xml:space="preserve"> </w:t>
      </w:r>
      <w:r w:rsidRPr="00726471" w:rsidR="00DC002A">
        <w:t>if what you are earning is going out the door</w:t>
      </w:r>
      <w:r w:rsidRPr="00726471">
        <w:t xml:space="preserve"> </w:t>
      </w:r>
      <w:r w:rsidRPr="00726471" w:rsidR="00DC002A">
        <w:t xml:space="preserve">on </w:t>
      </w:r>
      <w:r w:rsidRPr="00726471">
        <w:t xml:space="preserve">the staples, on </w:t>
      </w:r>
      <w:r w:rsidRPr="00726471" w:rsidR="00DC002A">
        <w:t>the most basic of things.</w:t>
      </w:r>
    </w:p>
    <w:p w:rsidR="00530DB7" w:rsidRPr="00726471" w:rsidP="00882113">
      <w:pPr>
        <w:pStyle w:val="Answer"/>
      </w:pPr>
      <w:r w:rsidRPr="00726471">
        <w:t>This is the problem. Because low</w:t>
      </w:r>
      <w:r w:rsidRPr="00726471" w:rsidR="00716702">
        <w:t>-</w:t>
      </w:r>
      <w:r w:rsidRPr="00726471">
        <w:t>income families felt so much more financial pressure, t</w:t>
      </w:r>
      <w:r w:rsidRPr="00726471" w:rsidR="00DC002A">
        <w:t xml:space="preserve">hey were more likely to have </w:t>
      </w:r>
      <w:r w:rsidRPr="00726471">
        <w:t xml:space="preserve">parental conflict or </w:t>
      </w:r>
      <w:r w:rsidRPr="00726471" w:rsidR="00DC002A">
        <w:t>domestic abuse</w:t>
      </w:r>
      <w:r w:rsidRPr="00726471">
        <w:t xml:space="preserve">. They </w:t>
      </w:r>
      <w:r w:rsidRPr="00726471" w:rsidR="00DC002A">
        <w:t>w</w:t>
      </w:r>
      <w:r w:rsidRPr="00726471" w:rsidR="009E59EA">
        <w:t>e</w:t>
      </w:r>
      <w:r w:rsidRPr="00726471" w:rsidR="00DC002A">
        <w:t>re more likely to have substance misuse</w:t>
      </w:r>
      <w:r w:rsidRPr="00726471">
        <w:t xml:space="preserve">, </w:t>
      </w:r>
      <w:r w:rsidRPr="00726471" w:rsidR="00DC002A">
        <w:t>because the pressure</w:t>
      </w:r>
      <w:r w:rsidRPr="00726471">
        <w:t>s</w:t>
      </w:r>
      <w:r w:rsidRPr="00726471" w:rsidR="00DC002A">
        <w:t xml:space="preserve"> were so hug</w:t>
      </w:r>
      <w:r w:rsidRPr="00726471">
        <w:t xml:space="preserve">e and because </w:t>
      </w:r>
      <w:r w:rsidRPr="00726471" w:rsidR="00DC002A">
        <w:t xml:space="preserve">the statutory services that they </w:t>
      </w:r>
      <w:r w:rsidRPr="00726471" w:rsidR="00F2106C">
        <w:t>rely</w:t>
      </w:r>
      <w:r w:rsidRPr="00726471" w:rsidR="00DC002A">
        <w:t xml:space="preserve"> on were </w:t>
      </w:r>
      <w:r w:rsidRPr="00726471">
        <w:t xml:space="preserve">either </w:t>
      </w:r>
      <w:r w:rsidRPr="00726471" w:rsidR="00DC002A">
        <w:t>shut down</w:t>
      </w:r>
      <w:r w:rsidRPr="00726471">
        <w:t xml:space="preserve">, </w:t>
      </w:r>
      <w:r w:rsidRPr="00726471" w:rsidR="00DC002A">
        <w:t>overwhelmed</w:t>
      </w:r>
      <w:r w:rsidRPr="00726471">
        <w:t xml:space="preserve"> or they went online. It is not very effective if the health visitor, who could otherwise have spotted that the baby has a bruise, is seeing the baby in a fuzzy online thing. </w:t>
      </w:r>
      <w:r w:rsidRPr="00726471" w:rsidR="00DC002A">
        <w:t>Low</w:t>
      </w:r>
      <w:r w:rsidRPr="00726471" w:rsidR="00716702">
        <w:t>-</w:t>
      </w:r>
      <w:r w:rsidRPr="00726471" w:rsidR="00F2106C">
        <w:t>income</w:t>
      </w:r>
      <w:r w:rsidRPr="00726471" w:rsidR="00DC002A">
        <w:t xml:space="preserve"> families were more affected that anyone else</w:t>
      </w:r>
      <w:r w:rsidRPr="00726471">
        <w:t>. W</w:t>
      </w:r>
      <w:r w:rsidRPr="00726471" w:rsidR="00DC002A">
        <w:t xml:space="preserve">e also saw that in terms of their children’s </w:t>
      </w:r>
      <w:r w:rsidRPr="00726471" w:rsidR="00F2106C">
        <w:t>education</w:t>
      </w:r>
      <w:r w:rsidRPr="00726471">
        <w:t>. T</w:t>
      </w:r>
      <w:r w:rsidRPr="00726471" w:rsidR="00DC002A">
        <w:t>hey were the ones who had more difficulty with online learning</w:t>
      </w:r>
      <w:r w:rsidRPr="00726471">
        <w:t xml:space="preserve">, because state schools were that much less likely to be present all the time. </w:t>
      </w:r>
    </w:p>
    <w:p w:rsidR="00530DB7" w:rsidRPr="00726471" w:rsidP="00882113">
      <w:pPr>
        <w:pStyle w:val="Answer"/>
      </w:pPr>
      <w:r w:rsidRPr="00726471">
        <w:t xml:space="preserve">As a final thing, </w:t>
      </w:r>
      <w:r w:rsidRPr="00726471" w:rsidR="00DC002A">
        <w:t>so many of the families that we have been working with</w:t>
      </w:r>
      <w:r w:rsidRPr="00726471">
        <w:t xml:space="preserve"> and seeing through the charities that are part of our alliance have either both parents working or the lone parent working. That meant they were leaving their children either in childcare provisions that were not </w:t>
      </w:r>
      <w:r w:rsidRPr="00726471">
        <w:t>regulated</w:t>
      </w:r>
      <w:r w:rsidRPr="00726471">
        <w:t xml:space="preserve"> or they were leaving their children alone. </w:t>
      </w:r>
    </w:p>
    <w:p w:rsidR="00014000" w:rsidRPr="00726471" w:rsidP="00882113">
      <w:pPr>
        <w:pStyle w:val="Answer"/>
      </w:pPr>
      <w:r w:rsidRPr="00726471">
        <w:t>The</w:t>
      </w:r>
      <w:r w:rsidRPr="00726471" w:rsidR="00456493">
        <w:t xml:space="preserve">n a </w:t>
      </w:r>
      <w:r w:rsidRPr="00726471">
        <w:t xml:space="preserve">big terrifying online harm </w:t>
      </w:r>
      <w:r w:rsidRPr="00726471">
        <w:t>entered</w:t>
      </w:r>
      <w:r w:rsidRPr="00726471">
        <w:t xml:space="preserve"> their lives</w:t>
      </w:r>
      <w:r w:rsidRPr="00726471" w:rsidR="00456493">
        <w:t>. T</w:t>
      </w:r>
      <w:r w:rsidRPr="00726471">
        <w:t xml:space="preserve">he </w:t>
      </w:r>
      <w:r w:rsidRPr="00726471" w:rsidR="00456493">
        <w:t>I</w:t>
      </w:r>
      <w:r w:rsidRPr="00726471">
        <w:t>nternet Watch Foundation</w:t>
      </w:r>
      <w:r w:rsidRPr="00726471" w:rsidR="009224CC">
        <w:t xml:space="preserve"> said that</w:t>
      </w:r>
      <w:r w:rsidRPr="00726471">
        <w:t>, in that first month of lockdown</w:t>
      </w:r>
      <w:r w:rsidRPr="00726471" w:rsidR="00456493">
        <w:t xml:space="preserve">, </w:t>
      </w:r>
      <w:r w:rsidRPr="00726471" w:rsidR="009224CC">
        <w:t xml:space="preserve">they had </w:t>
      </w:r>
      <w:r w:rsidRPr="00726471" w:rsidR="00456493">
        <w:t>9 million reported accesses of child sexual abuse material</w:t>
      </w:r>
      <w:r w:rsidRPr="00726471" w:rsidR="009224CC">
        <w:t>. That is 9 million in Britain alone in one month. With</w:t>
      </w:r>
      <w:r w:rsidRPr="00726471">
        <w:t xml:space="preserve"> children between </w:t>
      </w:r>
      <w:r w:rsidRPr="00726471" w:rsidR="009224CC">
        <w:t xml:space="preserve">13 </w:t>
      </w:r>
      <w:r w:rsidRPr="00726471">
        <w:t xml:space="preserve">and </w:t>
      </w:r>
      <w:r w:rsidRPr="00726471">
        <w:t xml:space="preserve">15 </w:t>
      </w:r>
      <w:r w:rsidRPr="00726471" w:rsidR="009224CC">
        <w:t>y</w:t>
      </w:r>
      <w:r w:rsidRPr="00726471">
        <w:t xml:space="preserve">ears old, </w:t>
      </w:r>
      <w:r w:rsidRPr="00726471" w:rsidR="009224CC">
        <w:t xml:space="preserve">we know </w:t>
      </w:r>
      <w:r w:rsidRPr="00726471">
        <w:t>one in five had received</w:t>
      </w:r>
      <w:r w:rsidRPr="00726471" w:rsidR="009224CC">
        <w:t xml:space="preserve"> a sexual message during the pandemic. Low</w:t>
      </w:r>
      <w:r w:rsidRPr="00726471" w:rsidR="00716702">
        <w:t>-</w:t>
      </w:r>
      <w:r w:rsidRPr="00726471" w:rsidR="009224CC">
        <w:t xml:space="preserve">income families were much more impacted. </w:t>
      </w:r>
    </w:p>
    <w:p w:rsidR="009224CC" w:rsidRPr="00726471" w:rsidP="00014000">
      <w:pPr>
        <w:pStyle w:val="Question"/>
      </w:pPr>
      <w:sdt>
        <w:sdtPr>
          <w:alias w:val="Member"/>
          <w:tag w:val="&lt;Member mnisId='4138' dodsId='58561'&gt;"/>
          <w:id w:val="-1034959037"/>
          <w:placeholder>
            <w:docPart w:val="DefaultPlaceholder_-1854013440"/>
          </w:placeholder>
          <w:richText/>
        </w:sdtPr>
        <w:sdtContent>
          <w:r w:rsidRPr="00726471" w:rsidR="00014000">
            <w:rPr>
              <w:b/>
            </w:rPr>
            <w:t>Rushanara Ali:</w:t>
          </w:r>
        </w:sdtContent>
      </w:sdt>
      <w:r w:rsidRPr="00726471">
        <w:t xml:space="preserve"> I am going to come on to </w:t>
      </w:r>
      <w:r w:rsidRPr="00726471" w:rsidR="009E59EA">
        <w:t>an</w:t>
      </w:r>
      <w:r w:rsidRPr="00726471">
        <w:t>other panellist, but</w:t>
      </w:r>
      <w:r w:rsidRPr="00726471" w:rsidR="009E59EA">
        <w:t xml:space="preserve"> </w:t>
      </w:r>
      <w:r w:rsidRPr="00726471">
        <w:t xml:space="preserve">I just want to declare an interest before I ask some questions of </w:t>
      </w:r>
      <w:r w:rsidRPr="00726471" w:rsidR="00014000">
        <w:t>Mary</w:t>
      </w:r>
      <w:r w:rsidRPr="00726471" w:rsidR="00716702">
        <w:t>-</w:t>
      </w:r>
      <w:r w:rsidRPr="00726471">
        <w:t>Ann Stephenson of the Women’s Budget</w:t>
      </w:r>
      <w:r w:rsidR="00BC4053">
        <w:t xml:space="preserve"> Group</w:t>
      </w:r>
      <w:r w:rsidRPr="00726471">
        <w:t xml:space="preserve">. I serve on the board </w:t>
      </w:r>
      <w:r w:rsidR="00BC4053">
        <w:t xml:space="preserve">of </w:t>
      </w:r>
      <w:r w:rsidRPr="00726471">
        <w:t>the Sisters Trust</w:t>
      </w:r>
      <w:r w:rsidRPr="00726471">
        <w:rPr>
          <w:rFonts w:cs="Times New Roman"/>
        </w:rPr>
        <w:t xml:space="preserve">, which has funded her organisation. </w:t>
      </w:r>
    </w:p>
    <w:p w:rsidR="00882113" w:rsidRPr="00726471" w:rsidP="00DA3B89">
      <w:pPr>
        <w:pStyle w:val="Question"/>
        <w:numPr>
          <w:ilvl w:val="0"/>
          <w:numId w:val="0"/>
        </w:numPr>
        <w:ind w:left="794"/>
      </w:pPr>
      <w:r w:rsidRPr="00726471">
        <w:t>Mary</w:t>
      </w:r>
      <w:r w:rsidRPr="00726471" w:rsidR="00716702">
        <w:t>-</w:t>
      </w:r>
      <w:r w:rsidRPr="00726471">
        <w:t>Ann,</w:t>
      </w:r>
      <w:r w:rsidRPr="00726471" w:rsidR="00DA3B89">
        <w:t xml:space="preserve"> can</w:t>
      </w:r>
      <w:r w:rsidRPr="00726471" w:rsidR="00014000">
        <w:t xml:space="preserve"> you talk us through what the wider economic </w:t>
      </w:r>
      <w:r w:rsidRPr="00726471">
        <w:t xml:space="preserve">impacts would be? We have just heard about some of the </w:t>
      </w:r>
      <w:r w:rsidRPr="00726471" w:rsidR="00014000">
        <w:t>damage</w:t>
      </w:r>
      <w:r w:rsidRPr="00726471">
        <w:t xml:space="preserve"> to lower</w:t>
      </w:r>
      <w:r w:rsidRPr="00726471" w:rsidR="00716702">
        <w:t>-</w:t>
      </w:r>
      <w:r w:rsidRPr="00726471">
        <w:t xml:space="preserve">income families because of this crisis. We heard earlier on about the fact that we </w:t>
      </w:r>
      <w:r w:rsidRPr="00726471">
        <w:t>entered into</w:t>
      </w:r>
      <w:r w:rsidRPr="00726471">
        <w:t xml:space="preserve"> this crisis with very big structural inequalities that were mentioned by the colleague from the TUC. </w:t>
      </w:r>
      <w:r w:rsidRPr="00726471" w:rsidR="002B7226">
        <w:t>How would you measure the overarching impact going forward</w:t>
      </w:r>
      <w:r w:rsidRPr="00726471">
        <w:t xml:space="preserve">? Could you also </w:t>
      </w:r>
      <w:r w:rsidRPr="00726471" w:rsidR="002B7226">
        <w:t xml:space="preserve">speak to the impact </w:t>
      </w:r>
      <w:r w:rsidR="00D01F62">
        <w:t xml:space="preserve">on </w:t>
      </w:r>
      <w:r w:rsidRPr="00726471" w:rsidR="002B7226">
        <w:t>women in terms of data?</w:t>
      </w:r>
    </w:p>
    <w:p w:rsidR="00E8396E" w:rsidRPr="00726471" w:rsidP="002B7226">
      <w:pPr>
        <w:pStyle w:val="Answer"/>
      </w:pPr>
      <w:sdt>
        <w:sdtPr>
          <w:alias w:val="Witness"/>
          <w:id w:val="-1299216163"/>
          <w:placeholder>
            <w:docPart w:val="DefaultPlaceholder_-1854013440"/>
          </w:placeholder>
          <w:richText/>
        </w:sdtPr>
        <w:sdtContent>
          <w:r w:rsidRPr="00726471" w:rsidR="00195B89">
            <w:rPr>
              <w:b/>
              <w:bCs/>
              <w:i/>
              <w:iCs/>
            </w:rPr>
            <w:t>Dr Stephenson:</w:t>
          </w:r>
          <w:r w:rsidRPr="00726471" w:rsidR="002B7226">
            <w:rPr>
              <w:b/>
            </w:rPr>
            <w:t xml:space="preserve"> </w:t>
          </w:r>
        </w:sdtContent>
      </w:sdt>
      <w:r w:rsidRPr="00726471" w:rsidR="009224CC">
        <w:t xml:space="preserve">One of the really concerning </w:t>
      </w:r>
      <w:r w:rsidRPr="00726471" w:rsidR="009224CC">
        <w:rPr>
          <w:rFonts w:cstheme="minorHAnsi"/>
        </w:rPr>
        <w:t>long</w:t>
      </w:r>
      <w:r w:rsidRPr="00726471" w:rsidR="00716702">
        <w:rPr>
          <w:rFonts w:cstheme="minorHAnsi"/>
        </w:rPr>
        <w:t>-</w:t>
      </w:r>
      <w:r w:rsidRPr="00726471" w:rsidR="009224CC">
        <w:rPr>
          <w:rFonts w:cstheme="minorHAnsi"/>
        </w:rPr>
        <w:t>term</w:t>
      </w:r>
      <w:r w:rsidRPr="00726471" w:rsidR="009224CC">
        <w:t xml:space="preserve"> impacts—this is the aspect that Cristina highlighted—is around the impact on children</w:t>
      </w:r>
      <w:r w:rsidR="004D140E">
        <w:t>’s</w:t>
      </w:r>
      <w:r w:rsidRPr="00726471" w:rsidR="009224CC">
        <w:t xml:space="preserve"> education. This is particularly true if you are in a family that cannot afford Wi</w:t>
      </w:r>
      <w:r w:rsidRPr="00726471" w:rsidR="00716702">
        <w:t>-</w:t>
      </w:r>
      <w:r w:rsidRPr="00726471" w:rsidR="009224CC">
        <w:t>Fi or cannot afford for everybody to have a device that enables them to access the internet to do their schoolwork or where there is not necessarily the support of the school</w:t>
      </w:r>
      <w:r w:rsidR="004D140E">
        <w:t>,</w:t>
      </w:r>
      <w:r w:rsidRPr="00726471" w:rsidR="009224CC">
        <w:t xml:space="preserve"> and parents are having to work outside</w:t>
      </w:r>
      <w:r w:rsidRPr="00726471" w:rsidR="00475BFE">
        <w:t xml:space="preserve"> </w:t>
      </w:r>
      <w:r w:rsidRPr="00726471" w:rsidR="009224CC">
        <w:t xml:space="preserve">the home </w:t>
      </w:r>
      <w:r w:rsidRPr="00726471" w:rsidR="00475BFE">
        <w:t xml:space="preserve">and </w:t>
      </w:r>
      <w:r w:rsidRPr="00726471" w:rsidR="009224CC">
        <w:t>so are not able to provide the support for home</w:t>
      </w:r>
      <w:r w:rsidRPr="00726471" w:rsidR="00716702">
        <w:t>-</w:t>
      </w:r>
      <w:r w:rsidRPr="00726471" w:rsidR="00475BFE">
        <w:t>schooling</w:t>
      </w:r>
      <w:r w:rsidRPr="00726471" w:rsidR="00DA3B89">
        <w:t xml:space="preserve">. </w:t>
      </w:r>
      <w:r w:rsidRPr="00726471">
        <w:t>That is going to have a long</w:t>
      </w:r>
      <w:r w:rsidRPr="00726471" w:rsidR="00716702">
        <w:t>-</w:t>
      </w:r>
      <w:r w:rsidRPr="00726471">
        <w:t>term impact on the educational outcomes for those children</w:t>
      </w:r>
      <w:r w:rsidRPr="00726471" w:rsidR="00475BFE">
        <w:t>. The catch</w:t>
      </w:r>
      <w:r w:rsidRPr="00726471" w:rsidR="00716702">
        <w:t>-</w:t>
      </w:r>
      <w:r w:rsidRPr="00726471" w:rsidR="00475BFE">
        <w:t xml:space="preserve">up support that has been provided is not sufficient to deal with those problems. </w:t>
      </w:r>
    </w:p>
    <w:p w:rsidR="002B7226" w:rsidRPr="00726471" w:rsidP="00E8396E">
      <w:pPr>
        <w:pStyle w:val="Question"/>
      </w:pPr>
      <w:sdt>
        <w:sdtPr>
          <w:alias w:val="Member"/>
          <w:tag w:val="&lt;Member mnisId='4138' dodsId='58561'&gt;"/>
          <w:id w:val="-1671472382"/>
          <w:placeholder>
            <w:docPart w:val="DefaultPlaceholder_-1854013440"/>
          </w:placeholder>
          <w:richText/>
        </w:sdtPr>
        <w:sdtContent>
          <w:r w:rsidRPr="00726471" w:rsidR="00E8396E">
            <w:rPr>
              <w:b/>
            </w:rPr>
            <w:t>Rushanara Ali:</w:t>
          </w:r>
        </w:sdtContent>
      </w:sdt>
      <w:r w:rsidRPr="00726471" w:rsidR="00E8396E">
        <w:t xml:space="preserve"> </w:t>
      </w:r>
      <w:r w:rsidRPr="00726471" w:rsidR="00475BFE">
        <w:t xml:space="preserve">There is still a gap of about £10 billion, is there not? </w:t>
      </w:r>
    </w:p>
    <w:p w:rsidR="00475BFE" w:rsidRPr="00726471" w:rsidP="00E8396E">
      <w:pPr>
        <w:pStyle w:val="Answer"/>
      </w:pPr>
      <w:sdt>
        <w:sdtPr>
          <w:alias w:val="Witness"/>
          <w:id w:val="-52227911"/>
          <w:placeholder>
            <w:docPart w:val="DefaultPlaceholder_-1854013440"/>
          </w:placeholder>
          <w:richText/>
        </w:sdtPr>
        <w:sdtContent>
          <w:r w:rsidRPr="00726471" w:rsidR="00195B89">
            <w:rPr>
              <w:b/>
              <w:bCs/>
              <w:i/>
              <w:iCs/>
            </w:rPr>
            <w:t>Dr Stephenson:</w:t>
          </w:r>
          <w:r w:rsidRPr="00726471" w:rsidR="00E8396E">
            <w:rPr>
              <w:b/>
            </w:rPr>
            <w:t xml:space="preserve"> </w:t>
          </w:r>
        </w:sdtContent>
      </w:sdt>
      <w:r w:rsidRPr="00726471">
        <w:t xml:space="preserve">Yes, there </w:t>
      </w:r>
      <w:r w:rsidRPr="00726471" w:rsidR="00E8396E">
        <w:t xml:space="preserve">is a huge gap. </w:t>
      </w:r>
      <w:r w:rsidRPr="00726471">
        <w:t xml:space="preserve">It is </w:t>
      </w:r>
      <w:r w:rsidRPr="00726471">
        <w:t>really difficult</w:t>
      </w:r>
      <w:r w:rsidRPr="00726471">
        <w:t xml:space="preserve">. I know people whose kids were trying to do their homework on their mum’s mobile phone, because they did not have a laptop in the household. </w:t>
      </w:r>
      <w:r w:rsidRPr="00726471" w:rsidR="00E8396E">
        <w:t xml:space="preserve">Nobody worked from home. Nobody had a laptop. </w:t>
      </w:r>
      <w:r w:rsidRPr="00726471">
        <w:t xml:space="preserve">Schools were attempting to get laptops and iPads to people. Again, when we are thinking about the predictability of this in lockdown, if you lock down and go to home learning, what is your plan to get those kids laptops, </w:t>
      </w:r>
      <w:r w:rsidRPr="00726471">
        <w:t>support</w:t>
      </w:r>
      <w:r w:rsidRPr="00726471">
        <w:t xml:space="preserve"> and all of those things? To make sure there is that catch</w:t>
      </w:r>
      <w:r w:rsidRPr="00726471" w:rsidR="00716702">
        <w:t>-</w:t>
      </w:r>
      <w:r w:rsidRPr="00726471">
        <w:t xml:space="preserve">up money in place is </w:t>
      </w:r>
      <w:r w:rsidRPr="00726471">
        <w:t>really important</w:t>
      </w:r>
      <w:r w:rsidRPr="00726471">
        <w:t xml:space="preserve">. </w:t>
      </w:r>
    </w:p>
    <w:p w:rsidR="00475BFE" w:rsidRPr="00726471" w:rsidP="00E8396E">
      <w:pPr>
        <w:pStyle w:val="Answer"/>
      </w:pPr>
      <w:r w:rsidRPr="00726471">
        <w:t xml:space="preserve">The other thing is to recognise that this is a really gendered problem. Lone parent households, 90% of which are headed by women, are massively more likely to be living in poverty than couple households. Nearly a half, </w:t>
      </w:r>
      <w:r w:rsidRPr="00726471" w:rsidR="00F52AF3">
        <w:t>49%</w:t>
      </w:r>
      <w:r w:rsidRPr="00726471">
        <w:t xml:space="preserve">, </w:t>
      </w:r>
      <w:r w:rsidRPr="00726471" w:rsidR="00F52AF3">
        <w:t xml:space="preserve">of children </w:t>
      </w:r>
      <w:r w:rsidRPr="00726471" w:rsidR="00D54647">
        <w:t>i</w:t>
      </w:r>
      <w:r w:rsidRPr="00726471" w:rsidR="00F52AF3">
        <w:t>n lone</w:t>
      </w:r>
      <w:r w:rsidRPr="00726471" w:rsidR="00716702">
        <w:t>-</w:t>
      </w:r>
      <w:r w:rsidRPr="00726471" w:rsidR="00F52AF3">
        <w:t xml:space="preserve">parent families </w:t>
      </w:r>
      <w:r w:rsidRPr="00726471">
        <w:t xml:space="preserve">are living </w:t>
      </w:r>
      <w:r w:rsidRPr="00726471" w:rsidR="00F52AF3">
        <w:t xml:space="preserve">in poverty. </w:t>
      </w:r>
      <w:r w:rsidRPr="00726471">
        <w:t>Some of that is the impact of the pandemic; some of that is the impact of decisions that have been made post</w:t>
      </w:r>
      <w:r w:rsidRPr="00726471" w:rsidR="008F2375">
        <w:t xml:space="preserve"> </w:t>
      </w:r>
      <w:r w:rsidRPr="00726471">
        <w:t xml:space="preserve">pandemic. </w:t>
      </w:r>
    </w:p>
    <w:p w:rsidR="00475BFE" w:rsidRPr="00726471" w:rsidP="00E8396E">
      <w:pPr>
        <w:pStyle w:val="Answer"/>
      </w:pPr>
      <w:r w:rsidRPr="00726471">
        <w:t xml:space="preserve">Take the decision to cut </w:t>
      </w:r>
      <w:r w:rsidRPr="00726471" w:rsidR="008F2375">
        <w:t>universal credit</w:t>
      </w:r>
      <w:r w:rsidRPr="00726471">
        <w:t xml:space="preserve"> by £20. There was an increase in </w:t>
      </w:r>
      <w:r w:rsidRPr="00726471" w:rsidR="008F2375">
        <w:t>universal credit</w:t>
      </w:r>
      <w:r w:rsidRPr="00726471">
        <w:t xml:space="preserve">, which was a recognition that </w:t>
      </w:r>
      <w:r w:rsidRPr="00726471" w:rsidR="008F2375">
        <w:t>universal credit</w:t>
      </w:r>
      <w:r w:rsidRPr="00726471">
        <w:t xml:space="preserve"> was not </w:t>
      </w:r>
      <w:r w:rsidRPr="00726471" w:rsidR="00D54647">
        <w:t xml:space="preserve">enough to live on. </w:t>
      </w:r>
      <w:r w:rsidRPr="00726471">
        <w:t xml:space="preserve">Why did we need to increase </w:t>
      </w:r>
      <w:r w:rsidRPr="00726471" w:rsidR="008F2375">
        <w:t>universal credit</w:t>
      </w:r>
      <w:r w:rsidRPr="00726471">
        <w:t xml:space="preserve"> at the beginning of the pandemic? Because it was not enough to live on. It is still not enough to live on. There is this idea that the solution for that is to get people into paid work. </w:t>
      </w:r>
      <w:r w:rsidRPr="00726471">
        <w:t>The majority of</w:t>
      </w:r>
      <w:r w:rsidRPr="00726471">
        <w:t xml:space="preserve"> families in poverty do have somebody in paid work. For those who do not, there are often very good reasons why they do not. It is because somebody is disabled or they are looking after a disabled child, for example. </w:t>
      </w:r>
    </w:p>
    <w:p w:rsidR="00475BFE" w:rsidRPr="00726471" w:rsidP="00E8396E">
      <w:pPr>
        <w:pStyle w:val="Answer"/>
      </w:pPr>
      <w:r w:rsidRPr="00726471">
        <w:t>We do not just need to think about poverty in terms of low earners and low</w:t>
      </w:r>
      <w:r w:rsidRPr="00726471" w:rsidR="00716702">
        <w:t>-</w:t>
      </w:r>
      <w:r w:rsidRPr="00726471">
        <w:t>paid workers; we also need to think about those people who are out of the labour market. We need to think about having a social</w:t>
      </w:r>
      <w:r w:rsidRPr="00726471" w:rsidR="008F2375">
        <w:t xml:space="preserve"> </w:t>
      </w:r>
      <w:r w:rsidRPr="00726471">
        <w:t xml:space="preserve">security system that provides a decent safety net. </w:t>
      </w:r>
      <w:r w:rsidRPr="00726471" w:rsidR="00DB4B41">
        <w:t>It is not just the lack of access to educational</w:t>
      </w:r>
      <w:r w:rsidRPr="00726471">
        <w:t xml:space="preserve"> opportunities that has a scarring impact on children; it is poverty itself that has a scarring impact on children throughout their lives and in terms of their life chances</w:t>
      </w:r>
      <w:r w:rsidRPr="00726471" w:rsidR="00DB4B41">
        <w:t>.</w:t>
      </w:r>
    </w:p>
    <w:p w:rsidR="00C44402" w:rsidRPr="00726471" w:rsidP="00E8396E">
      <w:pPr>
        <w:pStyle w:val="Answer"/>
      </w:pPr>
      <w:r w:rsidRPr="00726471">
        <w:t>R</w:t>
      </w:r>
      <w:r w:rsidRPr="00726471" w:rsidR="00475BFE">
        <w:t>emember</w:t>
      </w:r>
      <w:r w:rsidRPr="00726471">
        <w:t xml:space="preserve"> that</w:t>
      </w:r>
      <w:r w:rsidRPr="00726471" w:rsidR="00475BFE">
        <w:t xml:space="preserve"> back in 2010 there was the publication of a big equalities report that looked at educational outcomes for children who did not do very well at GCSE level by their parents’ income. Those who had parents who had moderate or high income </w:t>
      </w:r>
      <w:r w:rsidRPr="00726471" w:rsidR="00475BFE">
        <w:t>actually went</w:t>
      </w:r>
      <w:r w:rsidRPr="00726471" w:rsidR="00475BFE">
        <w:t xml:space="preserve"> on to do all right, because their parents could afford for them to have extra tutoring and to put them in </w:t>
      </w:r>
      <w:r w:rsidRPr="00726471">
        <w:rPr>
          <w:rFonts w:cs="Times New Roman"/>
        </w:rPr>
        <w:t>crammer</w:t>
      </w:r>
      <w:r w:rsidRPr="00726471" w:rsidR="00475BFE">
        <w:rPr>
          <w:rFonts w:cs="Times New Roman"/>
        </w:rPr>
        <w:t xml:space="preserve"> </w:t>
      </w:r>
      <w:r w:rsidRPr="00726471" w:rsidR="00475BFE">
        <w:t>classes and so on. Those who did not</w:t>
      </w:r>
      <w:r w:rsidRPr="00726471">
        <w:t xml:space="preserve"> fell right down.</w:t>
      </w:r>
    </w:p>
    <w:p w:rsidR="004E499E" w:rsidRPr="00726471" w:rsidP="00E8396E">
      <w:pPr>
        <w:pStyle w:val="Answer"/>
      </w:pPr>
      <w:r w:rsidRPr="00726471">
        <w:t xml:space="preserve">We have a </w:t>
      </w:r>
      <w:r w:rsidRPr="00726471" w:rsidR="00453B9E">
        <w:t xml:space="preserve">system that replicates </w:t>
      </w:r>
      <w:r w:rsidRPr="00726471">
        <w:t xml:space="preserve">and reinforces inequalities. When people hit a bump in the road, whether it is an individual bump in the road, a </w:t>
      </w:r>
      <w:r w:rsidRPr="00726471">
        <w:t>personal or family crisis</w:t>
      </w:r>
      <w:r w:rsidRPr="00726471" w:rsidR="008F2375">
        <w:t>,</w:t>
      </w:r>
      <w:r w:rsidRPr="00726471">
        <w:t xml:space="preserve"> or a national problem like Covid, it pushes</w:t>
      </w:r>
      <w:r w:rsidRPr="00726471" w:rsidR="008F2375">
        <w:t xml:space="preserve"> people</w:t>
      </w:r>
      <w:r w:rsidRPr="00726471">
        <w:t xml:space="preserve"> further back. We do not have a system that provides a safety net.</w:t>
      </w:r>
    </w:p>
    <w:p w:rsidR="00C44402" w:rsidRPr="00726471" w:rsidP="008F2375">
      <w:pPr>
        <w:pStyle w:val="Question"/>
      </w:pPr>
      <w:sdt>
        <w:sdtPr>
          <w:alias w:val="Member"/>
          <w:tag w:val="&lt;Member mnisId='4138' dodsId='58561'&gt;"/>
          <w:id w:val="-1146817258"/>
          <w:placeholder>
            <w:docPart w:val="DefaultPlaceholder_-1854013440"/>
          </w:placeholder>
          <w:richText/>
        </w:sdtPr>
        <w:sdtContent>
          <w:r w:rsidRPr="00726471" w:rsidR="004E499E">
            <w:rPr>
              <w:b/>
            </w:rPr>
            <w:t>Rushanara Ali:</w:t>
          </w:r>
        </w:sdtContent>
      </w:sdt>
      <w:r w:rsidRPr="00726471" w:rsidR="004E499E">
        <w:t xml:space="preserve"> Mary</w:t>
      </w:r>
      <w:r w:rsidRPr="00726471" w:rsidR="00716702">
        <w:t>-</w:t>
      </w:r>
      <w:r w:rsidRPr="00726471" w:rsidR="004E499E">
        <w:t xml:space="preserve">Ann, </w:t>
      </w:r>
      <w:r w:rsidRPr="00726471">
        <w:t>I am sorry</w:t>
      </w:r>
      <w:r w:rsidRPr="00726471" w:rsidR="008F2375">
        <w:t xml:space="preserve">; </w:t>
      </w:r>
      <w:r w:rsidRPr="00726471" w:rsidR="004E499E">
        <w:t xml:space="preserve">I </w:t>
      </w:r>
      <w:r w:rsidRPr="00726471" w:rsidR="004E499E">
        <w:t>have to</w:t>
      </w:r>
      <w:r w:rsidRPr="00726471" w:rsidR="004E499E">
        <w:t xml:space="preserve"> press on. You mentioned the </w:t>
      </w:r>
      <w:r w:rsidRPr="00726471">
        <w:t xml:space="preserve">uplift in </w:t>
      </w:r>
      <w:r w:rsidRPr="00726471" w:rsidR="008F2375">
        <w:t>universal credit</w:t>
      </w:r>
      <w:r w:rsidRPr="00726471" w:rsidR="004E499E">
        <w:t xml:space="preserve"> and the removal of that. Alongside that, we also have the fuel crisis</w:t>
      </w:r>
      <w:r w:rsidRPr="00726471">
        <w:t xml:space="preserve"> and price rises. We also have national insurance increases, an increase in inflation and the underlying Covid impacts, which we have been talking about quite a lot.</w:t>
      </w:r>
      <w:r w:rsidRPr="00726471" w:rsidR="008F2375">
        <w:t xml:space="preserve"> </w:t>
      </w:r>
      <w:r w:rsidRPr="00726471">
        <w:t xml:space="preserve">Would you agree with equalising or </w:t>
      </w:r>
      <w:r w:rsidRPr="00726471" w:rsidR="008F2375">
        <w:t>re</w:t>
      </w:r>
      <w:r w:rsidRPr="00726471">
        <w:t>dressing some of these problems that are going in the wrong direction</w:t>
      </w:r>
      <w:r w:rsidR="00BE104C">
        <w:t>—</w:t>
      </w:r>
      <w:r w:rsidRPr="00726471">
        <w:t xml:space="preserve">yes or no? I will </w:t>
      </w:r>
      <w:r w:rsidRPr="00726471" w:rsidR="008F2375">
        <w:t xml:space="preserve">then </w:t>
      </w:r>
      <w:r w:rsidRPr="00726471">
        <w:t>go on to</w:t>
      </w:r>
      <w:r w:rsidRPr="00726471" w:rsidR="008F2375">
        <w:t xml:space="preserve"> other</w:t>
      </w:r>
      <w:r w:rsidRPr="00726471">
        <w:t xml:space="preserve"> panellists on the same question. </w:t>
      </w:r>
    </w:p>
    <w:p w:rsidR="009F382E" w:rsidRPr="00726471" w:rsidP="004E499E">
      <w:pPr>
        <w:pStyle w:val="Answer"/>
      </w:pPr>
      <w:sdt>
        <w:sdtPr>
          <w:alias w:val="Witness"/>
          <w:id w:val="-150448692"/>
          <w:placeholder>
            <w:docPart w:val="DefaultPlaceholder_-1854013440"/>
          </w:placeholder>
          <w:richText/>
        </w:sdtPr>
        <w:sdtContent>
          <w:r w:rsidRPr="00726471" w:rsidR="00195B89">
            <w:rPr>
              <w:b/>
              <w:bCs/>
              <w:i/>
              <w:iCs/>
            </w:rPr>
            <w:t>Dr Stephenson:</w:t>
          </w:r>
          <w:r w:rsidRPr="00726471" w:rsidR="004E499E">
            <w:rPr>
              <w:b/>
            </w:rPr>
            <w:t xml:space="preserve"> </w:t>
          </w:r>
        </w:sdtContent>
      </w:sdt>
      <w:r w:rsidRPr="00726471" w:rsidR="001B6D42">
        <w:t xml:space="preserve">Yes. The cost of living is going to make people’s lives harder. </w:t>
      </w:r>
    </w:p>
    <w:p w:rsidR="004E499E" w:rsidRPr="00726471" w:rsidP="009F382E">
      <w:pPr>
        <w:pStyle w:val="Question"/>
      </w:pPr>
      <w:sdt>
        <w:sdtPr>
          <w:alias w:val="Member"/>
          <w:tag w:val="&lt;Member mnisId='4138' dodsId='58561'&gt;"/>
          <w:id w:val="-945624665"/>
          <w:placeholder>
            <w:docPart w:val="DefaultPlaceholder_-1854013440"/>
          </w:placeholder>
          <w:richText/>
        </w:sdtPr>
        <w:sdtContent>
          <w:r w:rsidRPr="00726471" w:rsidR="009F382E">
            <w:rPr>
              <w:b/>
            </w:rPr>
            <w:t>Rushanara Ali:</w:t>
          </w:r>
        </w:sdtContent>
      </w:sdt>
      <w:r w:rsidRPr="00726471" w:rsidR="009F382E">
        <w:t xml:space="preserve"> Is there a case for doing more to try to take </w:t>
      </w:r>
      <w:r w:rsidRPr="00726471" w:rsidR="001B6D42">
        <w:t xml:space="preserve">some of </w:t>
      </w:r>
      <w:r w:rsidRPr="00726471" w:rsidR="009F382E">
        <w:t>that cost burden down significantly</w:t>
      </w:r>
      <w:r w:rsidRPr="00726471" w:rsidR="001B6D42">
        <w:t xml:space="preserve">, </w:t>
      </w:r>
      <w:r w:rsidRPr="00726471" w:rsidR="009F382E">
        <w:t>given the starting point</w:t>
      </w:r>
      <w:r w:rsidRPr="00726471" w:rsidR="001B6D42">
        <w:t xml:space="preserve">, at this point </w:t>
      </w:r>
      <w:r w:rsidRPr="00726471" w:rsidR="009F382E">
        <w:t xml:space="preserve">in people’s lives? </w:t>
      </w:r>
    </w:p>
    <w:p w:rsidR="009F382E" w:rsidRPr="00726471" w:rsidP="009F382E">
      <w:pPr>
        <w:pStyle w:val="Answer"/>
      </w:pPr>
      <w:sdt>
        <w:sdtPr>
          <w:alias w:val="Witness"/>
          <w:id w:val="-369687867"/>
          <w:placeholder>
            <w:docPart w:val="DefaultPlaceholder_-1854013440"/>
          </w:placeholder>
          <w:richText/>
        </w:sdtPr>
        <w:sdtContent>
          <w:r w:rsidRPr="00726471" w:rsidR="00195B89">
            <w:rPr>
              <w:b/>
              <w:bCs/>
              <w:i/>
              <w:iCs/>
            </w:rPr>
            <w:t>Dr Stephenson:</w:t>
          </w:r>
          <w:r w:rsidRPr="00726471">
            <w:rPr>
              <w:b/>
            </w:rPr>
            <w:t xml:space="preserve"> </w:t>
          </w:r>
        </w:sdtContent>
      </w:sdt>
      <w:r w:rsidRPr="00726471">
        <w:t>Absolutely</w:t>
      </w:r>
      <w:r w:rsidRPr="00726471" w:rsidR="001B6D42">
        <w:t xml:space="preserve">, yes. Revisiting that </w:t>
      </w:r>
      <w:r w:rsidRPr="00726471" w:rsidR="008F2375">
        <w:t>universal credit</w:t>
      </w:r>
      <w:r w:rsidRPr="00726471" w:rsidR="001B6D42">
        <w:t xml:space="preserve"> cut would be a really important place to start, because that is about targeting it at the people who need it most. Again, we </w:t>
      </w:r>
      <w:r w:rsidRPr="00726471" w:rsidR="001B6D42">
        <w:t>have to</w:t>
      </w:r>
      <w:r w:rsidRPr="00726471" w:rsidR="001B6D42">
        <w:t xml:space="preserve"> recognise that this is gendered. Women are the shock absorbers of poverty. Mothers are the ones who tend to go without to make sure their kids are fed and have new shoes. They are the ones who say they are not hungry and skip meals </w:t>
      </w:r>
      <w:r w:rsidRPr="00726471" w:rsidR="001B6D42">
        <w:t>in order to</w:t>
      </w:r>
      <w:r w:rsidRPr="00726471" w:rsidR="001B6D42">
        <w:t xml:space="preserve"> make sure other family members are fed. When you have that squeeze, it is women who are hit hardest. </w:t>
      </w:r>
    </w:p>
    <w:p w:rsidR="009F382E" w:rsidRPr="00726471" w:rsidP="009F382E">
      <w:pPr>
        <w:pStyle w:val="Question"/>
      </w:pPr>
      <w:sdt>
        <w:sdtPr>
          <w:alias w:val="Member"/>
          <w:tag w:val="&lt;Member mnisId='4138' dodsId='58561'&gt;"/>
          <w:id w:val="1834570472"/>
          <w:placeholder>
            <w:docPart w:val="DefaultPlaceholder_-1854013440"/>
          </w:placeholder>
          <w:richText/>
        </w:sdtPr>
        <w:sdtContent>
          <w:r w:rsidRPr="00726471">
            <w:rPr>
              <w:b/>
            </w:rPr>
            <w:t>Rushanara Ali:</w:t>
          </w:r>
        </w:sdtContent>
      </w:sdt>
      <w:r w:rsidRPr="00726471">
        <w:t xml:space="preserve"> </w:t>
      </w:r>
      <w:r w:rsidRPr="00726471" w:rsidR="001B6D42">
        <w:t>Julian, do you want to come in? Please pick up on those questions, but, just for you, being an economist, can you give us your take on the overall impact of these discrepancies in terms of low</w:t>
      </w:r>
      <w:r w:rsidRPr="00726471" w:rsidR="00716702">
        <w:t>-</w:t>
      </w:r>
      <w:r w:rsidRPr="00726471" w:rsidR="001B6D42">
        <w:t>income families and the effects of the pandemic</w:t>
      </w:r>
      <w:r w:rsidRPr="00726471" w:rsidR="008F2375">
        <w:t>,</w:t>
      </w:r>
      <w:r w:rsidRPr="00726471" w:rsidR="001B6D42">
        <w:t xml:space="preserve"> particularly for children, young </w:t>
      </w:r>
      <w:r w:rsidRPr="00726471" w:rsidR="001B6D42">
        <w:t>people</w:t>
      </w:r>
      <w:r w:rsidRPr="00726471" w:rsidR="001B6D42">
        <w:t xml:space="preserve"> and women? What does that mean, if we are looking ahead at the damage to the economy going forward? If we do not help people bounce back, this is not going to be cost</w:t>
      </w:r>
      <w:r w:rsidRPr="00726471" w:rsidR="00716702">
        <w:t>-</w:t>
      </w:r>
      <w:r w:rsidRPr="00726471" w:rsidR="001B6D42">
        <w:t xml:space="preserve">free in terms of overarching impact. </w:t>
      </w:r>
      <w:r w:rsidRPr="00726471" w:rsidR="00073417">
        <w:t>We have seen some of that analysis on education outcomes for poo</w:t>
      </w:r>
      <w:r w:rsidRPr="00726471" w:rsidR="001B6D42">
        <w:t>r</w:t>
      </w:r>
      <w:r w:rsidRPr="00726471" w:rsidR="00073417">
        <w:t xml:space="preserve">er families </w:t>
      </w:r>
      <w:r w:rsidRPr="00726471" w:rsidR="001B6D42">
        <w:t xml:space="preserve">in the </w:t>
      </w:r>
      <w:r w:rsidRPr="00726471" w:rsidR="008F2375">
        <w:t>n</w:t>
      </w:r>
      <w:r w:rsidRPr="00726471" w:rsidR="001B6D42">
        <w:t>orth</w:t>
      </w:r>
      <w:r w:rsidRPr="00726471" w:rsidR="008F2375">
        <w:t>-e</w:t>
      </w:r>
      <w:r w:rsidRPr="00726471" w:rsidR="001B6D42">
        <w:t>ast. Could you talk us through some of that, please?</w:t>
      </w:r>
    </w:p>
    <w:p w:rsidR="001B6D42" w:rsidRPr="00726471" w:rsidP="00073417">
      <w:pPr>
        <w:pStyle w:val="Answer"/>
      </w:pPr>
      <w:sdt>
        <w:sdtPr>
          <w:alias w:val="Witness"/>
          <w:id w:val="1673907703"/>
          <w:placeholder>
            <w:docPart w:val="DefaultPlaceholder_-1854013440"/>
          </w:placeholder>
          <w:richText/>
        </w:sdtPr>
        <w:sdtContent>
          <w:r w:rsidRPr="00726471" w:rsidR="009B59AE">
            <w:rPr>
              <w:b/>
              <w:bCs/>
              <w:i/>
              <w:iCs/>
            </w:rPr>
            <w:t>Julian Jessop:</w:t>
          </w:r>
          <w:r w:rsidRPr="00726471" w:rsidR="00073417">
            <w:rPr>
              <w:b/>
            </w:rPr>
            <w:t xml:space="preserve"> </w:t>
          </w:r>
        </w:sdtContent>
      </w:sdt>
      <w:r w:rsidRPr="00726471" w:rsidR="00073417">
        <w:t xml:space="preserve">Education would </w:t>
      </w:r>
      <w:r w:rsidRPr="00726471">
        <w:t xml:space="preserve">probably </w:t>
      </w:r>
      <w:r w:rsidRPr="00726471" w:rsidR="00073417">
        <w:t xml:space="preserve">be top of my list. </w:t>
      </w:r>
      <w:r w:rsidRPr="00726471">
        <w:t xml:space="preserve">That is an area where there could be </w:t>
      </w:r>
      <w:r w:rsidRPr="00726471">
        <w:rPr>
          <w:rFonts w:cstheme="minorHAnsi"/>
        </w:rPr>
        <w:t>long</w:t>
      </w:r>
      <w:r w:rsidRPr="00726471" w:rsidR="00716702">
        <w:rPr>
          <w:rFonts w:cstheme="minorHAnsi"/>
        </w:rPr>
        <w:t>-</w:t>
      </w:r>
      <w:r w:rsidRPr="00726471">
        <w:rPr>
          <w:rFonts w:cstheme="minorHAnsi"/>
        </w:rPr>
        <w:t>term</w:t>
      </w:r>
      <w:r w:rsidRPr="00726471">
        <w:t xml:space="preserve"> damage to the economy and the welfare of the people affected. Clearly, there are </w:t>
      </w:r>
      <w:r w:rsidRPr="00726471">
        <w:t>a number of</w:t>
      </w:r>
      <w:r w:rsidRPr="00726471">
        <w:t xml:space="preserve"> people primarily in poorer households who missed out </w:t>
      </w:r>
      <w:r w:rsidRPr="00726471" w:rsidR="00C37E4A">
        <w:t xml:space="preserve">almost </w:t>
      </w:r>
      <w:r w:rsidRPr="00726471">
        <w:t xml:space="preserve">completely on learning opportunities over the last few years. </w:t>
      </w:r>
      <w:r w:rsidRPr="00726471" w:rsidR="00F10AB9">
        <w:t xml:space="preserve">That is going to set them back for </w:t>
      </w:r>
      <w:r w:rsidRPr="00726471" w:rsidR="00C37E4A">
        <w:t xml:space="preserve">a </w:t>
      </w:r>
      <w:r w:rsidRPr="00726471" w:rsidR="00F10AB9">
        <w:t>long time</w:t>
      </w:r>
      <w:r w:rsidRPr="00726471">
        <w:t xml:space="preserve"> to come</w:t>
      </w:r>
      <w:r w:rsidRPr="00726471" w:rsidR="00F10AB9">
        <w:t>.</w:t>
      </w:r>
    </w:p>
    <w:p w:rsidR="001B6D42" w:rsidRPr="00726471" w:rsidP="00073417">
      <w:pPr>
        <w:pStyle w:val="Answer"/>
      </w:pPr>
      <w:r w:rsidRPr="00726471">
        <w:t xml:space="preserve">In some other respects, I would be a bit more optimistic. It is undoubtedly true that ethnic minorities, </w:t>
      </w:r>
      <w:r w:rsidRPr="00726471">
        <w:t>women</w:t>
      </w:r>
      <w:r w:rsidRPr="00726471">
        <w:t xml:space="preserve"> and disabled people have been hit harder by the Covid pandemic than the rest of society, but hopefully that part of it at least is only temporary. They have been hit because of the characteristics they have in terms of the occupations they are doing or perhaps the location</w:t>
      </w:r>
      <w:r w:rsidRPr="00726471" w:rsidR="00C37E4A">
        <w:t>s</w:t>
      </w:r>
      <w:r w:rsidRPr="00726471">
        <w:t xml:space="preserve"> they live in,</w:t>
      </w:r>
      <w:r w:rsidRPr="00726471" w:rsidR="00F44943">
        <w:t xml:space="preserve"> because they are in some of</w:t>
      </w:r>
      <w:r w:rsidRPr="00726471">
        <w:t xml:space="preserve"> the areas that have been hardest hit by Covid.</w:t>
      </w:r>
    </w:p>
    <w:p w:rsidR="00E4301A" w:rsidRPr="00726471" w:rsidP="00073417">
      <w:pPr>
        <w:pStyle w:val="Answer"/>
      </w:pPr>
      <w:r w:rsidRPr="00726471">
        <w:t xml:space="preserve">As the economy rebounds from Covid and </w:t>
      </w:r>
      <w:r w:rsidRPr="00726471" w:rsidR="00F44943">
        <w:t xml:space="preserve">as </w:t>
      </w:r>
      <w:r w:rsidRPr="00726471">
        <w:t>the impact of Covid itself on the health of the nation fa</w:t>
      </w:r>
      <w:r w:rsidRPr="00726471" w:rsidR="00F44943">
        <w:t xml:space="preserve">des, the impact in terms of the hit on inequalities will fade. Education is </w:t>
      </w:r>
      <w:r w:rsidRPr="00726471" w:rsidR="00F44943">
        <w:t>definitely a</w:t>
      </w:r>
      <w:r w:rsidRPr="00726471" w:rsidR="00F44943">
        <w:t xml:space="preserve"> concern. That could have a </w:t>
      </w:r>
      <w:r w:rsidRPr="00726471" w:rsidR="00F44943">
        <w:rPr>
          <w:rFonts w:cs="Times New Roman"/>
        </w:rPr>
        <w:t>longer</w:t>
      </w:r>
      <w:r w:rsidRPr="00726471" w:rsidR="00716702">
        <w:rPr>
          <w:rFonts w:cs="Times New Roman"/>
        </w:rPr>
        <w:t>-</w:t>
      </w:r>
      <w:r w:rsidRPr="00726471" w:rsidR="00F44943">
        <w:rPr>
          <w:rFonts w:cs="Times New Roman"/>
        </w:rPr>
        <w:t>term</w:t>
      </w:r>
      <w:r w:rsidRPr="00726471" w:rsidR="00F44943">
        <w:t xml:space="preserve"> impact than the others. </w:t>
      </w:r>
    </w:p>
    <w:p w:rsidR="00073417" w:rsidRPr="00726471" w:rsidP="00780DFC">
      <w:pPr>
        <w:pStyle w:val="Question"/>
      </w:pPr>
      <w:sdt>
        <w:sdtPr>
          <w:alias w:val="Member"/>
          <w:tag w:val="&lt;Member mnisId='4138' dodsId='58561'&gt;"/>
          <w:id w:val="626965"/>
          <w:placeholder>
            <w:docPart w:val="DefaultPlaceholder_-1854013440"/>
          </w:placeholder>
          <w:richText/>
        </w:sdtPr>
        <w:sdtContent>
          <w:r w:rsidRPr="00726471" w:rsidR="00E4301A">
            <w:rPr>
              <w:b/>
            </w:rPr>
            <w:t>Rushanara Ali:</w:t>
          </w:r>
        </w:sdtContent>
      </w:sdt>
      <w:r w:rsidRPr="00726471" w:rsidR="00E4301A">
        <w:t xml:space="preserve"> Just to probe a bit more, how do you suppose they would </w:t>
      </w:r>
      <w:r w:rsidRPr="00726471" w:rsidR="00F44943">
        <w:t xml:space="preserve">fade </w:t>
      </w:r>
      <w:r w:rsidRPr="00726471" w:rsidR="00E4301A">
        <w:t xml:space="preserve">when we </w:t>
      </w:r>
      <w:r w:rsidRPr="00726471" w:rsidR="00E4301A">
        <w:t>entered into</w:t>
      </w:r>
      <w:r w:rsidRPr="00726471" w:rsidR="00E4301A">
        <w:t xml:space="preserve"> the pandemic</w:t>
      </w:r>
      <w:r w:rsidRPr="00726471" w:rsidR="00F44943">
        <w:t xml:space="preserve"> with those structural inequalities? We heard earlier in the evidence that women were going into the pandemic facing bigger structural inequalities. These are patterns that are well documented. When you account for other comparisons like class and so on, black graduates are three times more likely to be unemployed than their white counterparts. </w:t>
      </w:r>
      <w:r w:rsidRPr="00726471" w:rsidR="00E4301A">
        <w:t xml:space="preserve">How do you suppose that will be addressed now in the face of fiscal measures that are going to affect families </w:t>
      </w:r>
      <w:r w:rsidRPr="00726471" w:rsidR="00F44943">
        <w:t xml:space="preserve">even </w:t>
      </w:r>
      <w:r w:rsidRPr="00726471" w:rsidR="00E4301A">
        <w:t>more?</w:t>
      </w:r>
    </w:p>
    <w:p w:rsidR="00DF157F" w:rsidRPr="00726471" w:rsidP="00C37E4A">
      <w:pPr>
        <w:pStyle w:val="Answer"/>
      </w:pPr>
      <w:sdt>
        <w:sdtPr>
          <w:alias w:val="Witness"/>
          <w:id w:val="-1938902235"/>
          <w:placeholder>
            <w:docPart w:val="DefaultPlaceholder_-1854013440"/>
          </w:placeholder>
          <w:richText/>
        </w:sdtPr>
        <w:sdtContent>
          <w:r w:rsidRPr="00726471" w:rsidR="009B59AE">
            <w:rPr>
              <w:b/>
              <w:bCs/>
              <w:i/>
              <w:iCs/>
            </w:rPr>
            <w:t>Julian Jessop:</w:t>
          </w:r>
          <w:r w:rsidRPr="00726471" w:rsidR="00E4301A">
            <w:rPr>
              <w:b/>
            </w:rPr>
            <w:t xml:space="preserve"> </w:t>
          </w:r>
        </w:sdtContent>
      </w:sdt>
      <w:r w:rsidRPr="00726471" w:rsidR="00F44943">
        <w:t>To be precise, I am not saying that we will end up in a position where the inequalities are less than they were before the pandemic. At the very least, I would expect them to go back to where they were.</w:t>
      </w:r>
      <w:r w:rsidRPr="00726471" w:rsidR="00C37E4A">
        <w:t xml:space="preserve"> </w:t>
      </w:r>
      <w:r w:rsidRPr="00726471" w:rsidR="00F44943">
        <w:t xml:space="preserve">There are potentially some areas where the shock of the pandemic on the economy could improve the situation for some people. This goes back to the points I was making earlier about increased labour market flexibility. It could also shine a light on some of these problems. </w:t>
      </w:r>
      <w:r w:rsidRPr="00726471">
        <w:t>All the witnesses here would agree that</w:t>
      </w:r>
      <w:r w:rsidRPr="00726471" w:rsidR="00F44943">
        <w:t xml:space="preserve"> we are perhaps much more aware of some of these inequalities. Those of us who are not directly affected by them are certainly far more aware of them than we were before. </w:t>
      </w:r>
      <w:r w:rsidRPr="00726471">
        <w:t xml:space="preserve">There </w:t>
      </w:r>
      <w:r w:rsidRPr="00726471" w:rsidR="00D26179">
        <w:t>probably</w:t>
      </w:r>
      <w:r w:rsidRPr="00726471">
        <w:t xml:space="preserve"> is some scope for policy to adjust as well</w:t>
      </w:r>
      <w:r w:rsidR="00CA42A8">
        <w:t>.</w:t>
      </w:r>
    </w:p>
    <w:p w:rsidR="00F44943" w:rsidRPr="00726471" w:rsidP="00E4301A">
      <w:pPr>
        <w:pStyle w:val="Answer"/>
      </w:pPr>
      <w:r w:rsidRPr="00726471">
        <w:t xml:space="preserve">At the very least, I would expect us to go back to where we were before the pandemic, with that important caveat </w:t>
      </w:r>
      <w:r w:rsidRPr="00726471" w:rsidR="00C37E4A">
        <w:t>about</w:t>
      </w:r>
      <w:r w:rsidRPr="00726471">
        <w:t xml:space="preserve"> what might happen to education. </w:t>
      </w:r>
    </w:p>
    <w:p w:rsidR="00E4301A" w:rsidRPr="00726471" w:rsidP="00DF157F">
      <w:pPr>
        <w:pStyle w:val="Question"/>
      </w:pPr>
      <w:sdt>
        <w:sdtPr>
          <w:alias w:val="Member"/>
          <w:tag w:val="&lt;Member mnisId='4138' dodsId='58561'&gt;"/>
          <w:id w:val="552970649"/>
          <w:placeholder>
            <w:docPart w:val="DefaultPlaceholder_-1854013440"/>
          </w:placeholder>
          <w:richText/>
        </w:sdtPr>
        <w:sdtContent>
          <w:r w:rsidRPr="00726471" w:rsidR="00DF157F">
            <w:rPr>
              <w:b/>
            </w:rPr>
            <w:t>Rushanara Ali:</w:t>
          </w:r>
        </w:sdtContent>
      </w:sdt>
      <w:r w:rsidRPr="00726471" w:rsidR="00DF157F">
        <w:t xml:space="preserve"> Do you believe that will happen </w:t>
      </w:r>
      <w:r w:rsidRPr="00726471" w:rsidR="00D26179">
        <w:t>despite</w:t>
      </w:r>
      <w:r w:rsidRPr="00726471" w:rsidR="00DF157F">
        <w:t xml:space="preserve"> the increasing tax burden</w:t>
      </w:r>
      <w:r w:rsidRPr="00726471" w:rsidR="00F44943">
        <w:t>, which is going to disproportionately affect lower</w:t>
      </w:r>
      <w:r w:rsidRPr="00726471" w:rsidR="00716702">
        <w:t>-</w:t>
      </w:r>
      <w:r w:rsidRPr="00726471" w:rsidR="00F44943">
        <w:t>income families, despite fuel costs going up and despite inflation levels going up?</w:t>
      </w:r>
    </w:p>
    <w:p w:rsidR="00F44943" w:rsidRPr="00726471" w:rsidP="00F44943">
      <w:pPr>
        <w:pStyle w:val="Answer"/>
      </w:pPr>
      <w:sdt>
        <w:sdtPr>
          <w:alias w:val="Witness"/>
          <w:id w:val="892619713"/>
          <w:placeholder>
            <w:docPart w:val="B8560F71876B4A79AFA82A3645CB3BEC"/>
          </w:placeholder>
          <w:richText/>
        </w:sdtPr>
        <w:sdtContent>
          <w:r w:rsidRPr="00726471">
            <w:rPr>
              <w:b/>
              <w:bCs/>
              <w:i/>
              <w:iCs/>
            </w:rPr>
            <w:t>Julian Jessop:</w:t>
          </w:r>
          <w:r w:rsidRPr="00726471">
            <w:rPr>
              <w:b/>
            </w:rPr>
            <w:t xml:space="preserve"> </w:t>
          </w:r>
        </w:sdtContent>
      </w:sdt>
      <w:r w:rsidRPr="00726471">
        <w:t>It certainly does not help.</w:t>
      </w:r>
    </w:p>
    <w:p w:rsidR="00F44943" w:rsidRPr="00726471" w:rsidP="00C37E4A">
      <w:pPr>
        <w:pStyle w:val="Question"/>
      </w:pPr>
      <w:sdt>
        <w:sdtPr>
          <w:alias w:val="Member"/>
          <w:tag w:val="&lt;Member mnisId='4138' dodsId='58561'&gt;"/>
          <w:id w:val="-542984937"/>
          <w:placeholder>
            <w:docPart w:val="7B33F20A175345D58BD0CFC9D37190E4"/>
          </w:placeholder>
          <w:richText/>
        </w:sdtPr>
        <w:sdtContent>
          <w:r w:rsidRPr="00726471">
            <w:rPr>
              <w:b/>
            </w:rPr>
            <w:t>Rushanara Ali:</w:t>
          </w:r>
        </w:sdtContent>
      </w:sdt>
      <w:r w:rsidRPr="00726471">
        <w:t xml:space="preserve"> Do you feel confident that will happen?</w:t>
      </w:r>
    </w:p>
    <w:p w:rsidR="00D26179" w:rsidRPr="00726471" w:rsidP="00D26179">
      <w:pPr>
        <w:pStyle w:val="Answer"/>
      </w:pPr>
      <w:sdt>
        <w:sdtPr>
          <w:alias w:val="Witness"/>
          <w:id w:val="492614399"/>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C4549B">
        <w:t xml:space="preserve">We </w:t>
      </w:r>
      <w:r w:rsidRPr="00726471" w:rsidR="00C4549B">
        <w:t>have to</w:t>
      </w:r>
      <w:r w:rsidRPr="00726471" w:rsidR="00C4549B">
        <w:t xml:space="preserve"> break those two things down. The energy price shock is primarily something that will hit lower</w:t>
      </w:r>
      <w:r w:rsidRPr="00726471" w:rsidR="00716702">
        <w:t>-</w:t>
      </w:r>
      <w:r w:rsidRPr="00726471" w:rsidR="00C4549B">
        <w:t>income households. Preventing that should absolutely be the priority. The increases in taxes will have a bigger impact on medium to higher</w:t>
      </w:r>
      <w:r w:rsidRPr="00726471" w:rsidR="00716702">
        <w:t>-</w:t>
      </w:r>
      <w:r w:rsidRPr="00726471" w:rsidR="00C4549B">
        <w:t>income households.</w:t>
      </w:r>
    </w:p>
    <w:p w:rsidR="00D26179" w:rsidRPr="00726471" w:rsidP="00D26179">
      <w:pPr>
        <w:pStyle w:val="Question"/>
      </w:pPr>
      <w:sdt>
        <w:sdtPr>
          <w:alias w:val="Member"/>
          <w:tag w:val="&lt;Member mnisId='4138' dodsId='58561'&gt;"/>
          <w:id w:val="-1298056239"/>
          <w:placeholder>
            <w:docPart w:val="DefaultPlaceholder_-1854013440"/>
          </w:placeholder>
          <w:richText/>
        </w:sdtPr>
        <w:sdtContent>
          <w:r w:rsidRPr="00726471">
            <w:rPr>
              <w:b/>
            </w:rPr>
            <w:t>Rushanara Ali:</w:t>
          </w:r>
        </w:sdtContent>
      </w:sdt>
      <w:r w:rsidRPr="00726471">
        <w:t xml:space="preserve"> </w:t>
      </w:r>
      <w:r w:rsidRPr="00726471" w:rsidR="00C4549B">
        <w:t>Lower</w:t>
      </w:r>
      <w:r w:rsidRPr="00726471" w:rsidR="00716702">
        <w:t>-</w:t>
      </w:r>
      <w:r w:rsidRPr="00726471" w:rsidR="00C4549B">
        <w:t xml:space="preserve">income families are not completely unaffected, are they? </w:t>
      </w:r>
    </w:p>
    <w:p w:rsidR="00D26179" w:rsidRPr="00726471" w:rsidP="00D26179">
      <w:pPr>
        <w:pStyle w:val="Answer"/>
      </w:pPr>
      <w:sdt>
        <w:sdtPr>
          <w:alias w:val="Witness"/>
          <w:id w:val="-484310639"/>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C4549B">
        <w:t>They are not co</w:t>
      </w:r>
      <w:r w:rsidRPr="00726471">
        <w:t>mpletely unaffected</w:t>
      </w:r>
      <w:r w:rsidRPr="00726471" w:rsidR="00C4549B">
        <w:t>, no</w:t>
      </w:r>
      <w:r w:rsidRPr="00726471">
        <w:t xml:space="preserve">. </w:t>
      </w:r>
      <w:r w:rsidRPr="00726471" w:rsidR="00C4549B">
        <w:t>In terms of support, I would certainly prioritise cushioning the impact of the increase in energy prices on lower</w:t>
      </w:r>
      <w:r w:rsidRPr="00726471" w:rsidR="00716702">
        <w:t>-</w:t>
      </w:r>
      <w:r w:rsidRPr="00726471" w:rsidR="00C4549B">
        <w:t xml:space="preserve">income households. As it happens, I personally would </w:t>
      </w:r>
      <w:r w:rsidRPr="00726471" w:rsidR="00C37E4A">
        <w:t xml:space="preserve">also </w:t>
      </w:r>
      <w:r w:rsidRPr="00726471" w:rsidR="00C4549B">
        <w:t>delay the increase in national insurance contributions for a year.</w:t>
      </w:r>
      <w:r w:rsidR="00C621E0">
        <w:t xml:space="preserve"> </w:t>
      </w:r>
      <w:r w:rsidRPr="00726471">
        <w:t>There is a good economic case for doing so</w:t>
      </w:r>
      <w:r w:rsidRPr="00726471" w:rsidR="00C4549B">
        <w:t xml:space="preserve">, in that in the first year it is </w:t>
      </w:r>
      <w:r w:rsidRPr="00726471" w:rsidR="00C4549B">
        <w:t>being used to support the NHS to deal with the backlog of cases from Covid. That is argu</w:t>
      </w:r>
      <w:r w:rsidRPr="00726471" w:rsidR="00C37E4A">
        <w:t xml:space="preserve">ably </w:t>
      </w:r>
      <w:r w:rsidRPr="00726471" w:rsidR="00C4549B">
        <w:t>a one</w:t>
      </w:r>
      <w:r w:rsidRPr="00726471" w:rsidR="00716702">
        <w:t>-</w:t>
      </w:r>
      <w:r w:rsidRPr="00726471" w:rsidR="00C4549B">
        <w:t xml:space="preserve">off cost that you could add to </w:t>
      </w:r>
      <w:r w:rsidRPr="00726471" w:rsidR="00C4549B">
        <w:rPr>
          <w:rFonts w:cstheme="minorHAnsi"/>
        </w:rPr>
        <w:t>long</w:t>
      </w:r>
      <w:r w:rsidRPr="00726471" w:rsidR="00716702">
        <w:rPr>
          <w:rFonts w:cstheme="minorHAnsi"/>
        </w:rPr>
        <w:t>-</w:t>
      </w:r>
      <w:r w:rsidRPr="00726471" w:rsidR="00C4549B">
        <w:rPr>
          <w:rFonts w:cstheme="minorHAnsi"/>
        </w:rPr>
        <w:t>term</w:t>
      </w:r>
      <w:r w:rsidRPr="00726471" w:rsidR="00C4549B">
        <w:t xml:space="preserve"> borrowing. </w:t>
      </w:r>
    </w:p>
    <w:p w:rsidR="00D26179" w:rsidRPr="00726471" w:rsidP="00D26179">
      <w:pPr>
        <w:pStyle w:val="Question"/>
      </w:pPr>
      <w:sdt>
        <w:sdtPr>
          <w:alias w:val="Member"/>
          <w:tag w:val="&lt;Member mnisId='4138' dodsId='58561'&gt;"/>
          <w:id w:val="-313178015"/>
          <w:placeholder>
            <w:docPart w:val="DefaultPlaceholder_-1854013440"/>
          </w:placeholder>
          <w:richText/>
        </w:sdtPr>
        <w:sdtContent>
          <w:r w:rsidRPr="00726471">
            <w:rPr>
              <w:b/>
            </w:rPr>
            <w:t>Rushanara Ali:</w:t>
          </w:r>
        </w:sdtContent>
      </w:sdt>
      <w:r w:rsidRPr="00726471">
        <w:t xml:space="preserve"> </w:t>
      </w:r>
      <w:r w:rsidRPr="00726471" w:rsidR="00C4549B">
        <w:t>I am s</w:t>
      </w:r>
      <w:r w:rsidRPr="00726471">
        <w:t>orry to interrupt</w:t>
      </w:r>
      <w:r w:rsidRPr="00726471" w:rsidR="00C4549B">
        <w:t xml:space="preserve">, </w:t>
      </w:r>
      <w:r w:rsidRPr="00726471">
        <w:t xml:space="preserve">but I am going to have to move on to Kudsia. </w:t>
      </w:r>
      <w:r w:rsidRPr="00726471" w:rsidR="00C4549B">
        <w:t>Kudsia, do you want to pick up on any of those points? I have one final question in addition, which is about the impact on</w:t>
      </w:r>
      <w:r w:rsidRPr="00726471" w:rsidR="0098071D">
        <w:t xml:space="preserve"> ethnic</w:t>
      </w:r>
      <w:r w:rsidRPr="00726471" w:rsidR="00C4549B">
        <w:t xml:space="preserve"> minorities. </w:t>
      </w:r>
      <w:r w:rsidRPr="00726471">
        <w:t>We have touched on some of this already</w:t>
      </w:r>
      <w:r w:rsidRPr="00726471" w:rsidR="00C4549B">
        <w:t xml:space="preserve">, but people will be familiar with the disproportionate death rates and impact on ethnic minorities. </w:t>
      </w:r>
      <w:r w:rsidRPr="00726471">
        <w:t xml:space="preserve">What </w:t>
      </w:r>
      <w:r w:rsidRPr="00726471" w:rsidR="00C4549B">
        <w:t xml:space="preserve">should </w:t>
      </w:r>
      <w:r w:rsidRPr="00726471">
        <w:t xml:space="preserve">the Government have done and </w:t>
      </w:r>
      <w:r w:rsidRPr="00726471" w:rsidR="0098071D">
        <w:t xml:space="preserve">what do they </w:t>
      </w:r>
      <w:r w:rsidRPr="00726471">
        <w:t xml:space="preserve">need to do to address some of </w:t>
      </w:r>
      <w:r w:rsidRPr="00726471" w:rsidR="00C4549B">
        <w:t xml:space="preserve">those </w:t>
      </w:r>
      <w:r w:rsidRPr="00726471">
        <w:t xml:space="preserve">issues </w:t>
      </w:r>
      <w:r w:rsidRPr="00726471" w:rsidR="00C4549B">
        <w:t xml:space="preserve">that have been </w:t>
      </w:r>
      <w:r w:rsidRPr="00726471">
        <w:t xml:space="preserve">exposed </w:t>
      </w:r>
      <w:r w:rsidRPr="00726471" w:rsidR="00C4549B">
        <w:t xml:space="preserve">by </w:t>
      </w:r>
      <w:r w:rsidRPr="00726471">
        <w:t xml:space="preserve">the pandemic? </w:t>
      </w:r>
    </w:p>
    <w:p w:rsidR="00C4549B" w:rsidRPr="00726471" w:rsidP="00D26179">
      <w:pPr>
        <w:pStyle w:val="Answer"/>
      </w:pPr>
      <w:sdt>
        <w:sdtPr>
          <w:alias w:val="Witness"/>
          <w:id w:val="1127204050"/>
          <w:placeholder>
            <w:docPart w:val="DefaultPlaceholder_-1854013440"/>
          </w:placeholder>
          <w:richText/>
        </w:sdtPr>
        <w:sdtContent>
          <w:r w:rsidRPr="00726471" w:rsidR="009B59AE">
            <w:rPr>
              <w:b/>
              <w:bCs/>
              <w:i/>
              <w:iCs/>
            </w:rPr>
            <w:t>Kudsia Batool:</w:t>
          </w:r>
          <w:r w:rsidRPr="00726471" w:rsidR="00D26179">
            <w:rPr>
              <w:b/>
            </w:rPr>
            <w:t xml:space="preserve"> </w:t>
          </w:r>
        </w:sdtContent>
      </w:sdt>
      <w:r w:rsidRPr="00726471" w:rsidR="0098071D">
        <w:t xml:space="preserve">I want to say to </w:t>
      </w:r>
      <w:r w:rsidRPr="00726471">
        <w:t>Julian</w:t>
      </w:r>
      <w:r w:rsidRPr="00726471" w:rsidR="0098071D">
        <w:t xml:space="preserve"> that </w:t>
      </w:r>
      <w:r w:rsidRPr="00726471">
        <w:t>going back to pre</w:t>
      </w:r>
      <w:r w:rsidRPr="00726471" w:rsidR="00716702">
        <w:t>-</w:t>
      </w:r>
      <w:r w:rsidRPr="00726471">
        <w:t xml:space="preserve">pandemic for BAME people is a </w:t>
      </w:r>
      <w:r w:rsidRPr="00726471">
        <w:t>really low</w:t>
      </w:r>
      <w:r w:rsidRPr="00726471">
        <w:t xml:space="preserve"> bar. We should aim much, much higher than that. The structural inequalities that existed, which have led us to where we are, were well known by the Government themselves and were highlighted in multiple Government reports with multiple Government recommendations.</w:t>
      </w:r>
    </w:p>
    <w:p w:rsidR="00CC4957" w:rsidRPr="00726471" w:rsidP="00D26179">
      <w:pPr>
        <w:pStyle w:val="Answer"/>
      </w:pPr>
      <w:r w:rsidRPr="00726471">
        <w:t xml:space="preserve">To answer </w:t>
      </w:r>
      <w:r w:rsidRPr="00726471" w:rsidR="00D26179">
        <w:t>your question, what should we have done</w:t>
      </w:r>
      <w:r w:rsidRPr="00726471">
        <w:t>? W</w:t>
      </w:r>
      <w:r w:rsidRPr="00726471" w:rsidR="00D26179">
        <w:t>e should have implemented</w:t>
      </w:r>
      <w:r w:rsidRPr="00726471">
        <w:t xml:space="preserve"> some of those recommendations, particularly where those recommendations were around ethnicity pay gap monitoring and action plans that go with ethnicity pay gap monitoring. That would require people to collect data about the people who work for them and to be held accountable about the jobs that those people do, the pay progression and promotion opportunities those people have</w:t>
      </w:r>
      <w:r w:rsidRPr="00726471">
        <w:t xml:space="preserve"> and, for </w:t>
      </w:r>
      <w:r w:rsidRPr="00726471">
        <w:t>employer</w:t>
      </w:r>
      <w:r w:rsidRPr="00726471">
        <w:t>s</w:t>
      </w:r>
      <w:r w:rsidRPr="00726471">
        <w:t>, how the</w:t>
      </w:r>
      <w:r w:rsidRPr="00726471">
        <w:t xml:space="preserve">ir </w:t>
      </w:r>
      <w:r w:rsidRPr="00726471">
        <w:t xml:space="preserve">responsibility is being met to make sure that no discrimination </w:t>
      </w:r>
      <w:r w:rsidRPr="00726471">
        <w:t xml:space="preserve">is taking place. </w:t>
      </w:r>
      <w:r w:rsidRPr="00726471" w:rsidR="003A7545">
        <w:t>The fact that we do not even have ethnic</w:t>
      </w:r>
      <w:r w:rsidRPr="00726471">
        <w:t xml:space="preserve">ity pay gap monitoring </w:t>
      </w:r>
      <w:r w:rsidRPr="00726471" w:rsidR="003A7545">
        <w:t>is a big</w:t>
      </w:r>
      <w:r w:rsidRPr="00726471">
        <w:t xml:space="preserve"> disadvantage in that space</w:t>
      </w:r>
      <w:r w:rsidRPr="00726471" w:rsidR="003A7545">
        <w:t xml:space="preserve">. </w:t>
      </w:r>
      <w:r w:rsidRPr="00726471">
        <w:t xml:space="preserve">That is one of the things that we need to rectify straightaway. </w:t>
      </w:r>
    </w:p>
    <w:p w:rsidR="00CC4957" w:rsidRPr="00726471" w:rsidP="00D26179">
      <w:pPr>
        <w:pStyle w:val="Answer"/>
      </w:pPr>
      <w:r w:rsidRPr="00726471">
        <w:t xml:space="preserve">You mentioned </w:t>
      </w:r>
      <w:r w:rsidRPr="00726471" w:rsidR="005B10A8">
        <w:t>the disproportionate death</w:t>
      </w:r>
      <w:r w:rsidRPr="00726471">
        <w:t xml:space="preserve">s of black people during the pandemic. Let us not </w:t>
      </w:r>
      <w:r w:rsidRPr="00726471">
        <w:t>forget:</w:t>
      </w:r>
      <w:r w:rsidRPr="00726471">
        <w:t xml:space="preserve"> at the beginning of the pandemic, there was a big question around why black people were dying and why Covid was attacking black people. The narrative was that the jobs that people were doing, the structural factors and the things that BAME people were being exposed to </w:t>
      </w:r>
      <w:r w:rsidRPr="00726471">
        <w:t>were</w:t>
      </w:r>
      <w:r w:rsidRPr="00726471">
        <w:t xml:space="preserve"> the real factors that were putting those people in those roles at risk. </w:t>
      </w:r>
    </w:p>
    <w:p w:rsidR="00682265" w:rsidRPr="00726471" w:rsidP="00D26179">
      <w:pPr>
        <w:pStyle w:val="Answer"/>
      </w:pPr>
      <w:r w:rsidRPr="00726471">
        <w:t>We had the disproportionate rate of deaths; we had increased job insecurity for BAME workers, especially BAME women. Mary</w:t>
      </w:r>
      <w:r w:rsidRPr="00726471" w:rsidR="00716702">
        <w:t>-</w:t>
      </w:r>
      <w:r w:rsidRPr="00726471">
        <w:t xml:space="preserve">Ann said that women were the buffer, but BAME women were the buffer of the </w:t>
      </w:r>
      <w:r w:rsidRPr="00726471" w:rsidR="0098071D">
        <w:t>b</w:t>
      </w:r>
      <w:r w:rsidRPr="00726471">
        <w:t xml:space="preserve">uffer. It is </w:t>
      </w:r>
      <w:r w:rsidRPr="00726471">
        <w:t>really important</w:t>
      </w:r>
      <w:r w:rsidRPr="00726471">
        <w:t xml:space="preserve"> to point that out. </w:t>
      </w:r>
      <w:r w:rsidRPr="00726471">
        <w:t xml:space="preserve">It is </w:t>
      </w:r>
      <w:r w:rsidRPr="00726471">
        <w:t>really important</w:t>
      </w:r>
      <w:r w:rsidRPr="00726471">
        <w:t xml:space="preserve"> to talk about the experience of migrant workers</w:t>
      </w:r>
      <w:r w:rsidRPr="00726471">
        <w:t xml:space="preserve"> as part of BAME communities with little or no recourse or access to public funds and the impact that had—</w:t>
      </w:r>
    </w:p>
    <w:p w:rsidR="00D26179" w:rsidRPr="00726471" w:rsidP="00682265">
      <w:pPr>
        <w:pStyle w:val="Question"/>
      </w:pPr>
      <w:sdt>
        <w:sdtPr>
          <w:alias w:val="Member"/>
          <w:tag w:val="&lt;Member mnisId='4138' dodsId='58561'&gt;"/>
          <w:id w:val="-1968345705"/>
          <w:placeholder>
            <w:docPart w:val="DefaultPlaceholder_-1854013440"/>
          </w:placeholder>
          <w:richText/>
        </w:sdtPr>
        <w:sdtContent>
          <w:r w:rsidRPr="00726471" w:rsidR="00682265">
            <w:rPr>
              <w:b/>
            </w:rPr>
            <w:t>Rushanara Ali:</w:t>
          </w:r>
        </w:sdtContent>
      </w:sdt>
      <w:r w:rsidRPr="00726471" w:rsidR="00682265">
        <w:t xml:space="preserve"> </w:t>
      </w:r>
      <w:r w:rsidRPr="00726471" w:rsidR="00CC4957">
        <w:t xml:space="preserve">I just want to use my last minute to get you all thinking about something else. Particularly on this agenda around equalities and black and minority groups, </w:t>
      </w:r>
      <w:r w:rsidRPr="00726471" w:rsidR="00682265">
        <w:t xml:space="preserve">I know from my own </w:t>
      </w:r>
      <w:r w:rsidR="003D46AE">
        <w:t>constituency</w:t>
      </w:r>
      <w:r w:rsidRPr="00726471" w:rsidR="00682265">
        <w:t xml:space="preserve"> experience that there </w:t>
      </w:r>
      <w:r w:rsidRPr="00726471" w:rsidR="00CC4957">
        <w:t xml:space="preserve">were </w:t>
      </w:r>
      <w:r w:rsidRPr="00726471" w:rsidR="00682265">
        <w:t>very high death rate</w:t>
      </w:r>
      <w:r w:rsidRPr="00726471" w:rsidR="00CC4957">
        <w:t>s</w:t>
      </w:r>
      <w:r w:rsidRPr="00726471" w:rsidR="00682265">
        <w:t xml:space="preserve">. What should be </w:t>
      </w:r>
      <w:r w:rsidRPr="00726471" w:rsidR="00CC4957">
        <w:t>the post</w:t>
      </w:r>
      <w:r w:rsidRPr="00726471" w:rsidR="00716702">
        <w:t>-</w:t>
      </w:r>
      <w:r w:rsidRPr="00726471" w:rsidR="00CC4957">
        <w:t xml:space="preserve">Covid response to deal with the impact on those with protected characteristics? </w:t>
      </w:r>
      <w:r w:rsidRPr="00726471" w:rsidR="00CC4957">
        <w:t xml:space="preserve">We talked about those with disabilities earlier. What do Government need to do to face up to this? Julian talked about many in society </w:t>
      </w:r>
      <w:r w:rsidRPr="00726471" w:rsidR="0098071D">
        <w:t>not being</w:t>
      </w:r>
      <w:r w:rsidRPr="00726471" w:rsidR="00CC4957">
        <w:t xml:space="preserve"> fully aware of just how bad the impacts are for some groups. What should we be </w:t>
      </w:r>
      <w:r w:rsidRPr="00726471" w:rsidR="00682265">
        <w:t xml:space="preserve">doing now? </w:t>
      </w:r>
      <w:r w:rsidRPr="00726471" w:rsidR="00CC4957">
        <w:t>What should Government do now to mitigate those risks for the future?</w:t>
      </w:r>
    </w:p>
    <w:p w:rsidR="001A3747" w:rsidRPr="00726471" w:rsidP="00A50B16">
      <w:pPr>
        <w:pStyle w:val="Answer"/>
      </w:pPr>
      <w:sdt>
        <w:sdtPr>
          <w:alias w:val="Witness"/>
          <w:id w:val="-111670795"/>
          <w:placeholder>
            <w:docPart w:val="DefaultPlaceholder_-1854013440"/>
          </w:placeholder>
          <w:richText/>
        </w:sdtPr>
        <w:sdtContent>
          <w:r w:rsidRPr="00726471" w:rsidR="009B59AE">
            <w:rPr>
              <w:b/>
              <w:bCs/>
              <w:i/>
              <w:iCs/>
            </w:rPr>
            <w:t>Kudsia Batool:</w:t>
          </w:r>
          <w:r w:rsidRPr="00726471" w:rsidR="00A50B16">
            <w:rPr>
              <w:b/>
            </w:rPr>
            <w:t xml:space="preserve"> </w:t>
          </w:r>
        </w:sdtContent>
      </w:sdt>
      <w:r w:rsidRPr="00726471" w:rsidR="00A50B16">
        <w:t xml:space="preserve">We </w:t>
      </w:r>
      <w:r w:rsidRPr="00726471" w:rsidR="00A50B16">
        <w:t>have to</w:t>
      </w:r>
      <w:r w:rsidRPr="00726471" w:rsidR="00A50B16">
        <w:t xml:space="preserve"> learn our lessons</w:t>
      </w:r>
      <w:r w:rsidRPr="00726471" w:rsidR="00CC4957">
        <w:t>. O</w:t>
      </w:r>
      <w:r w:rsidRPr="00726471" w:rsidR="00A50B16">
        <w:t xml:space="preserve">ne of the ways </w:t>
      </w:r>
      <w:r w:rsidRPr="00726471" w:rsidR="00CC4957">
        <w:t xml:space="preserve">we </w:t>
      </w:r>
      <w:r w:rsidRPr="00726471" w:rsidR="00CC4957">
        <w:t>have to</w:t>
      </w:r>
      <w:r w:rsidRPr="00726471" w:rsidR="00CC4957">
        <w:t xml:space="preserve"> </w:t>
      </w:r>
      <w:r w:rsidRPr="00726471" w:rsidR="00A50B16">
        <w:t>learn our lesson</w:t>
      </w:r>
      <w:r w:rsidRPr="00726471" w:rsidR="00CC4957">
        <w:t>s</w:t>
      </w:r>
      <w:r w:rsidRPr="00726471" w:rsidR="00A50B16">
        <w:t xml:space="preserve"> is </w:t>
      </w:r>
      <w:r w:rsidRPr="00726471" w:rsidR="00CC4957">
        <w:t xml:space="preserve">that </w:t>
      </w:r>
      <w:r w:rsidRPr="00726471" w:rsidR="00A50B16">
        <w:t>we need the Government to</w:t>
      </w:r>
      <w:r w:rsidRPr="00726471" w:rsidR="00CC4957">
        <w:t xml:space="preserve"> demonstrate </w:t>
      </w:r>
      <w:r w:rsidRPr="00726471" w:rsidR="00A50B16">
        <w:t>transparency</w:t>
      </w:r>
      <w:r w:rsidRPr="00726471" w:rsidR="00CC4957">
        <w:t xml:space="preserve"> in how </w:t>
      </w:r>
      <w:r w:rsidRPr="00726471" w:rsidR="0098071D">
        <w:t>they</w:t>
      </w:r>
      <w:r w:rsidRPr="00726471" w:rsidR="00CC4957">
        <w:t xml:space="preserve"> complied with </w:t>
      </w:r>
      <w:r w:rsidRPr="00726471" w:rsidR="0098071D">
        <w:t>their</w:t>
      </w:r>
      <w:r w:rsidRPr="00726471" w:rsidR="00CC4957">
        <w:t xml:space="preserve"> </w:t>
      </w:r>
      <w:r w:rsidRPr="00726471" w:rsidR="00CC4957">
        <w:rPr>
          <w:rFonts w:cstheme="minorHAnsi"/>
        </w:rPr>
        <w:t>public sector</w:t>
      </w:r>
      <w:r w:rsidRPr="00726471" w:rsidR="00CC4957">
        <w:t xml:space="preserve"> equality duty by publishing all the equality impact assessments. Several o</w:t>
      </w:r>
      <w:r w:rsidRPr="00726471" w:rsidR="0098071D">
        <w:t>thers</w:t>
      </w:r>
      <w:r w:rsidRPr="00726471" w:rsidR="00CC4957">
        <w:t xml:space="preserve"> have talked about the importance of those. </w:t>
      </w:r>
      <w:r w:rsidRPr="00726471">
        <w:t xml:space="preserve">Particularly, this is about equality impact assessments for the policy decisions that were made during the pandemic and the consideration given to BAME people. We need to strengthen the role of the Racial Disparity Unit and </w:t>
      </w:r>
      <w:r w:rsidRPr="00726471" w:rsidR="0098071D">
        <w:t xml:space="preserve">properly </w:t>
      </w:r>
      <w:r w:rsidRPr="00726471">
        <w:t>equip it to support diversity.</w:t>
      </w:r>
    </w:p>
    <w:p w:rsidR="001A3747" w:rsidRPr="00726471" w:rsidP="00A50B16">
      <w:pPr>
        <w:pStyle w:val="Answer"/>
      </w:pPr>
      <w:r w:rsidRPr="00726471">
        <w:t>We also need to introduce mandatory ethnicity pay gap monitoring, but there is no point in introducing that if we do not also ask for a requirement for action plans, which cover things like recruitment, retention, promotion, pay, grading, access to training, performance</w:t>
      </w:r>
      <w:r w:rsidRPr="00726471" w:rsidR="000F6672">
        <w:t xml:space="preserve"> </w:t>
      </w:r>
      <w:r w:rsidRPr="00726471">
        <w:t xml:space="preserve">management systems and grievance procedures. We need real and robust racism and harassment monitoring </w:t>
      </w:r>
      <w:r w:rsidRPr="00726471" w:rsidR="000F6672">
        <w:t xml:space="preserve">support </w:t>
      </w:r>
      <w:r w:rsidRPr="00726471">
        <w:t xml:space="preserve">services. </w:t>
      </w:r>
    </w:p>
    <w:p w:rsidR="00D643D7" w:rsidRPr="00726471" w:rsidP="00A50B16">
      <w:pPr>
        <w:pStyle w:val="Answer"/>
      </w:pPr>
      <w:r w:rsidRPr="00726471">
        <w:t>There are t</w:t>
      </w:r>
      <w:r w:rsidRPr="00726471" w:rsidR="002224EE">
        <w:t xml:space="preserve">wo other bits </w:t>
      </w:r>
      <w:r w:rsidRPr="00726471">
        <w:t xml:space="preserve">that </w:t>
      </w:r>
      <w:r w:rsidRPr="00726471" w:rsidR="002224EE">
        <w:t xml:space="preserve">are </w:t>
      </w:r>
      <w:r w:rsidRPr="00726471" w:rsidR="002224EE">
        <w:t>really important</w:t>
      </w:r>
      <w:r w:rsidRPr="00726471" w:rsidR="002224EE">
        <w:t xml:space="preserve">. </w:t>
      </w:r>
      <w:r w:rsidRPr="00726471">
        <w:t xml:space="preserve">One is to allocate the EHRC with the right </w:t>
      </w:r>
      <w:r w:rsidRPr="00726471">
        <w:t>amount</w:t>
      </w:r>
      <w:r w:rsidRPr="00726471">
        <w:t xml:space="preserve"> of resources so it can effectively use its unique powers as a regulator to identify and tackle breaches of the Equality Act. One thing that is most important to me when we look at this in the round is a ban on </w:t>
      </w:r>
      <w:r w:rsidRPr="00726471">
        <w:rPr>
          <w:rFonts w:cstheme="minorHAnsi"/>
        </w:rPr>
        <w:t>zero</w:t>
      </w:r>
      <w:r w:rsidRPr="00726471" w:rsidR="00716702">
        <w:rPr>
          <w:rFonts w:cstheme="minorHAnsi"/>
        </w:rPr>
        <w:t>-</w:t>
      </w:r>
      <w:r w:rsidRPr="00726471">
        <w:rPr>
          <w:rFonts w:cstheme="minorHAnsi"/>
        </w:rPr>
        <w:t>hours contract</w:t>
      </w:r>
      <w:r w:rsidRPr="00726471">
        <w:t xml:space="preserve">s. We need proper regulation of the jobs that people do. We need jobs that people can build a life on and thrive on, not jobs that they are working just to remain </w:t>
      </w:r>
      <w:r w:rsidRPr="00726471" w:rsidR="000F6672">
        <w:t>i</w:t>
      </w:r>
      <w:r w:rsidRPr="00726471">
        <w:t>n poverty on, which disproportionately affects BAME people.</w:t>
      </w:r>
    </w:p>
    <w:p w:rsidR="00A50B16" w:rsidRPr="00726471" w:rsidP="002E1141">
      <w:pPr>
        <w:pStyle w:val="Question"/>
      </w:pPr>
      <w:sdt>
        <w:sdtPr>
          <w:alias w:val="Member"/>
          <w:tag w:val="&lt;Member mnisId='4474' dodsId='62702'&gt;"/>
          <w:id w:val="-1341844046"/>
          <w:placeholder>
            <w:docPart w:val="DefaultPlaceholder_-1854013440"/>
          </w:placeholder>
          <w:richText/>
        </w:sdtPr>
        <w:sdtContent>
          <w:r w:rsidRPr="00726471" w:rsidR="009055F0">
            <w:rPr>
              <w:b/>
            </w:rPr>
            <w:t>Kevin Hollinrake:</w:t>
          </w:r>
        </w:sdtContent>
      </w:sdt>
      <w:r w:rsidRPr="00726471" w:rsidR="009055F0">
        <w:t xml:space="preserve"> I am just looking at the analysis of </w:t>
      </w:r>
      <w:r w:rsidRPr="00726471" w:rsidR="009055F0">
        <w:t>all of</w:t>
      </w:r>
      <w:r w:rsidRPr="00726471" w:rsidR="009055F0">
        <w:t xml:space="preserve"> this data</w:t>
      </w:r>
      <w:r w:rsidRPr="00726471" w:rsidR="001A3747">
        <w:t>, which we have been talking about a lot over the last hour or two, and things like equality impact assessments. This is for Mary</w:t>
      </w:r>
      <w:r w:rsidRPr="00726471" w:rsidR="00716702">
        <w:t>-</w:t>
      </w:r>
      <w:r w:rsidRPr="00726471" w:rsidR="001A3747">
        <w:t xml:space="preserve">Ann and Kudsia. Listening to you talk about female employment prospects and what happened over the crisis, </w:t>
      </w:r>
      <w:r w:rsidRPr="00726471" w:rsidR="003B558B">
        <w:t xml:space="preserve">is it </w:t>
      </w:r>
      <w:r w:rsidRPr="00726471" w:rsidR="001A3747">
        <w:t>your contention that women suffered more during the pandemic</w:t>
      </w:r>
      <w:r w:rsidRPr="00726471" w:rsidR="003B558B">
        <w:t xml:space="preserve"> </w:t>
      </w:r>
      <w:r w:rsidRPr="00726471" w:rsidR="001A3747">
        <w:t>because of the crisis</w:t>
      </w:r>
      <w:r w:rsidRPr="00726471" w:rsidR="003B558B">
        <w:t xml:space="preserve">, and that this could have been predicted in the early stages of the crisis? Is that your position? </w:t>
      </w:r>
      <w:r w:rsidRPr="00726471" w:rsidR="007E35AD">
        <w:t xml:space="preserve">Am I right in saying that? </w:t>
      </w:r>
    </w:p>
    <w:p w:rsidR="00D3443D" w:rsidRPr="00726471" w:rsidP="007E35AD">
      <w:pPr>
        <w:pStyle w:val="Answer"/>
      </w:pPr>
      <w:sdt>
        <w:sdtPr>
          <w:alias w:val="Witness"/>
          <w:id w:val="1476874947"/>
          <w:placeholder>
            <w:docPart w:val="DefaultPlaceholder_-1854013440"/>
          </w:placeholder>
          <w:richText/>
        </w:sdtPr>
        <w:sdtContent>
          <w:r w:rsidRPr="00726471" w:rsidR="00195B89">
            <w:rPr>
              <w:b/>
              <w:bCs/>
              <w:i/>
              <w:iCs/>
            </w:rPr>
            <w:t>Dr Stephenson:</w:t>
          </w:r>
          <w:r w:rsidRPr="00726471" w:rsidR="007E35AD">
            <w:rPr>
              <w:b/>
            </w:rPr>
            <w:t xml:space="preserve"> </w:t>
          </w:r>
        </w:sdtContent>
      </w:sdt>
      <w:r w:rsidRPr="00726471" w:rsidR="007E35AD">
        <w:t>Women and men experience</w:t>
      </w:r>
      <w:r w:rsidRPr="00726471" w:rsidR="003B558B">
        <w:t xml:space="preserve">d the </w:t>
      </w:r>
      <w:r w:rsidRPr="00726471" w:rsidR="007E35AD">
        <w:t>crisis differently</w:t>
      </w:r>
      <w:r w:rsidRPr="00726471" w:rsidR="003B558B">
        <w:t xml:space="preserve">, because they are differently situated in the economy. Different groups of women and men experienced it differently. The experiences of white women were different to the experiences of black women. Yes, there were </w:t>
      </w:r>
      <w:r w:rsidRPr="00726471" w:rsidR="003B558B">
        <w:t>a number of</w:t>
      </w:r>
      <w:r w:rsidRPr="00726471" w:rsidR="003B558B">
        <w:t xml:space="preserve"> significant aspects where women experienced things worse because of pre</w:t>
      </w:r>
      <w:r w:rsidRPr="00726471" w:rsidR="00716702">
        <w:t>-</w:t>
      </w:r>
      <w:r w:rsidRPr="00726471" w:rsidR="003B558B">
        <w:t xml:space="preserve">existing inequalities, which both the pandemic and the response to the pandemic exacerbated. </w:t>
      </w:r>
    </w:p>
    <w:p w:rsidR="007E35AD" w:rsidRPr="00726471" w:rsidP="00D3443D">
      <w:pPr>
        <w:pStyle w:val="Question"/>
      </w:pPr>
      <w:sdt>
        <w:sdtPr>
          <w:alias w:val="Member"/>
          <w:tag w:val="&lt;Member mnisId='4474' dodsId='62702'&gt;"/>
          <w:id w:val="546655863"/>
          <w:placeholder>
            <w:docPart w:val="DefaultPlaceholder_-1854013440"/>
          </w:placeholder>
          <w:richText/>
        </w:sdtPr>
        <w:sdtContent>
          <w:r w:rsidRPr="00726471" w:rsidR="00D3443D">
            <w:rPr>
              <w:b/>
            </w:rPr>
            <w:t>Kevin Hollinrake:</w:t>
          </w:r>
        </w:sdtContent>
      </w:sdt>
      <w:r w:rsidRPr="00726471" w:rsidR="00D3443D">
        <w:t xml:space="preserve"> I am sure you said that </w:t>
      </w:r>
      <w:r w:rsidRPr="00726471" w:rsidR="003B558B">
        <w:t xml:space="preserve">economists in the LSE had said that the impact would be greater on women, and that is what has turned </w:t>
      </w:r>
      <w:r w:rsidRPr="00726471" w:rsidR="003B558B">
        <w:t xml:space="preserve">out, and the Government should have predicted that in advance. </w:t>
      </w:r>
    </w:p>
    <w:p w:rsidR="00D3443D" w:rsidRPr="00726471" w:rsidP="00D3443D">
      <w:pPr>
        <w:pStyle w:val="Answer"/>
      </w:pPr>
      <w:sdt>
        <w:sdtPr>
          <w:alias w:val="Witness"/>
          <w:id w:val="-369235107"/>
          <w:placeholder>
            <w:docPart w:val="DefaultPlaceholder_-1854013440"/>
          </w:placeholder>
          <w:richText/>
        </w:sdtPr>
        <w:sdtContent>
          <w:r w:rsidRPr="00726471" w:rsidR="00195B89">
            <w:rPr>
              <w:b/>
              <w:bCs/>
              <w:i/>
              <w:iCs/>
            </w:rPr>
            <w:t>Dr Stephenson:</w:t>
          </w:r>
          <w:r w:rsidRPr="00726471">
            <w:rPr>
              <w:b/>
            </w:rPr>
            <w:t xml:space="preserve"> </w:t>
          </w:r>
        </w:sdtContent>
      </w:sdt>
      <w:r w:rsidRPr="00726471" w:rsidR="003B558B">
        <w:t xml:space="preserve">It was </w:t>
      </w:r>
      <w:r w:rsidRPr="00726471">
        <w:t>not actually economists</w:t>
      </w:r>
      <w:r w:rsidRPr="00726471" w:rsidR="003B558B">
        <w:t xml:space="preserve">. Clare Wenham is a professor of global health policy at the LSE. Her expertise is in pandemics and the gendered impact of pandemics. </w:t>
      </w:r>
    </w:p>
    <w:p w:rsidR="00D3443D" w:rsidRPr="00726471" w:rsidP="00D3443D">
      <w:pPr>
        <w:pStyle w:val="Question"/>
      </w:pPr>
      <w:sdt>
        <w:sdtPr>
          <w:alias w:val="Member"/>
          <w:tag w:val="&lt;Member mnisId='4474' dodsId='62702'&gt;"/>
          <w:id w:val="-1880462806"/>
          <w:placeholder>
            <w:docPart w:val="DefaultPlaceholder_-1854013440"/>
          </w:placeholder>
          <w:richText/>
        </w:sdtPr>
        <w:sdtContent>
          <w:r w:rsidRPr="00726471">
            <w:rPr>
              <w:b/>
            </w:rPr>
            <w:t>Kevin Hollinrake:</w:t>
          </w:r>
        </w:sdtContent>
      </w:sdt>
      <w:r w:rsidRPr="00726471">
        <w:t xml:space="preserve"> </w:t>
      </w:r>
      <w:r w:rsidRPr="00726471" w:rsidR="003B558B">
        <w:t xml:space="preserve">It is just that the only data we have seen on this, the </w:t>
      </w:r>
      <w:r w:rsidRPr="00726471">
        <w:t>only analysis</w:t>
      </w:r>
      <w:r w:rsidRPr="00726471" w:rsidR="000F6672">
        <w:t xml:space="preserve"> that</w:t>
      </w:r>
      <w:r w:rsidRPr="00726471">
        <w:t xml:space="preserve"> I have seen on this</w:t>
      </w:r>
      <w:r w:rsidRPr="00726471" w:rsidR="003B558B">
        <w:t xml:space="preserve">, suggests that </w:t>
      </w:r>
      <w:r w:rsidRPr="00726471">
        <w:t xml:space="preserve">was not the case. </w:t>
      </w:r>
      <w:r w:rsidRPr="00726471" w:rsidR="003B558B">
        <w:t xml:space="preserve">The fall in employment rate due to the crisis was twice as large for men as it was for women. </w:t>
      </w:r>
      <w:r w:rsidRPr="00726471">
        <w:t xml:space="preserve">That does not seem to be consistent with </w:t>
      </w:r>
      <w:r w:rsidRPr="00726471" w:rsidR="003B558B">
        <w:t xml:space="preserve">the </w:t>
      </w:r>
      <w:r w:rsidRPr="00726471">
        <w:t>evidence th</w:t>
      </w:r>
      <w:r w:rsidRPr="00726471" w:rsidR="003B558B">
        <w:t>a</w:t>
      </w:r>
      <w:r w:rsidRPr="00726471">
        <w:t xml:space="preserve">t </w:t>
      </w:r>
      <w:r w:rsidRPr="00726471" w:rsidR="003B558B">
        <w:t xml:space="preserve">I </w:t>
      </w:r>
      <w:r w:rsidRPr="00726471">
        <w:t>have heard and read</w:t>
      </w:r>
      <w:r w:rsidRPr="00726471" w:rsidR="003B558B">
        <w:t xml:space="preserve"> from either of you. </w:t>
      </w:r>
    </w:p>
    <w:p w:rsidR="003B558B" w:rsidRPr="00726471" w:rsidP="00D3443D">
      <w:pPr>
        <w:pStyle w:val="Answer"/>
      </w:pPr>
      <w:sdt>
        <w:sdtPr>
          <w:alias w:val="Witness"/>
          <w:id w:val="-1683351403"/>
          <w:placeholder>
            <w:docPart w:val="DefaultPlaceholder_-1854013440"/>
          </w:placeholder>
          <w:richText/>
        </w:sdtPr>
        <w:sdtContent>
          <w:r w:rsidRPr="00726471" w:rsidR="00195B89">
            <w:rPr>
              <w:b/>
              <w:bCs/>
              <w:i/>
              <w:iCs/>
            </w:rPr>
            <w:t>Dr Stephenson:</w:t>
          </w:r>
          <w:r w:rsidRPr="00726471" w:rsidR="00D3443D">
            <w:rPr>
              <w:b/>
            </w:rPr>
            <w:t xml:space="preserve"> </w:t>
          </w:r>
        </w:sdtContent>
      </w:sdt>
      <w:r w:rsidRPr="00726471">
        <w:t xml:space="preserve">Economic impact is not just about employment. </w:t>
      </w:r>
    </w:p>
    <w:p w:rsidR="003B558B" w:rsidRPr="00726471" w:rsidP="003B558B">
      <w:pPr>
        <w:pStyle w:val="Remark"/>
        <w:rPr>
          <w:b/>
          <w:bCs/>
        </w:rPr>
      </w:pPr>
      <w:sdt>
        <w:sdtPr>
          <w:alias w:val="Member"/>
          <w:tag w:val="&lt;Member mnisId='4474' dodsId='62702'&gt;"/>
          <w:id w:val="-1153137443"/>
          <w:placeholder>
            <w:docPart w:val="D11EC22A99474A14AD9E955D59C79836"/>
          </w:placeholder>
          <w:richText/>
        </w:sdtPr>
        <w:sdtContent>
          <w:r w:rsidRPr="00726471">
            <w:rPr>
              <w:b/>
            </w:rPr>
            <w:t>Kevin Hollinrake:</w:t>
          </w:r>
        </w:sdtContent>
      </w:sdt>
      <w:r w:rsidRPr="00726471">
        <w:t xml:space="preserve"> No, I accept that. </w:t>
      </w:r>
    </w:p>
    <w:p w:rsidR="003B558B" w:rsidRPr="00726471" w:rsidP="00D3443D">
      <w:pPr>
        <w:pStyle w:val="Answer"/>
      </w:pPr>
      <w:sdt>
        <w:sdtPr>
          <w:alias w:val="Witness"/>
          <w:id w:val="28305770"/>
          <w:placeholder>
            <w:docPart w:val="1ECAE66F90D14BB6B92FD85503E66AD4"/>
          </w:placeholder>
          <w:richText/>
        </w:sdtPr>
        <w:sdtContent>
          <w:r w:rsidRPr="00726471" w:rsidR="00195B89">
            <w:rPr>
              <w:b/>
              <w:bCs/>
              <w:i/>
              <w:iCs/>
            </w:rPr>
            <w:t>Dr Stephenson:</w:t>
          </w:r>
          <w:r w:rsidRPr="00726471">
            <w:rPr>
              <w:b/>
            </w:rPr>
            <w:t xml:space="preserve"> </w:t>
          </w:r>
        </w:sdtContent>
      </w:sdt>
      <w:r w:rsidRPr="00726471" w:rsidR="00D3443D">
        <w:t xml:space="preserve">It is about </w:t>
      </w:r>
      <w:r w:rsidRPr="00726471">
        <w:t>increased debt; it is about poverty; it is about</w:t>
      </w:r>
      <w:r w:rsidRPr="00726471" w:rsidR="000F6672">
        <w:t xml:space="preserve"> problems with </w:t>
      </w:r>
      <w:r w:rsidRPr="00726471">
        <w:t xml:space="preserve">making ends meet; it is about being able to afford and access childcare and so on. </w:t>
      </w:r>
    </w:p>
    <w:p w:rsidR="00054ADA" w:rsidRPr="00726471" w:rsidP="00D3443D">
      <w:pPr>
        <w:pStyle w:val="Answer"/>
      </w:pPr>
      <w:r w:rsidRPr="00726471">
        <w:t>You are right</w:t>
      </w:r>
      <w:r w:rsidRPr="00726471" w:rsidR="003B558B">
        <w:t xml:space="preserve">: one of </w:t>
      </w:r>
      <w:r w:rsidRPr="00726471">
        <w:t xml:space="preserve">the </w:t>
      </w:r>
      <w:r w:rsidRPr="00726471" w:rsidR="003B558B">
        <w:t xml:space="preserve">things that the </w:t>
      </w:r>
      <w:r w:rsidRPr="00726471">
        <w:t xml:space="preserve">Government should be given credit for </w:t>
      </w:r>
      <w:r w:rsidRPr="00726471" w:rsidR="003B558B">
        <w:t xml:space="preserve">is </w:t>
      </w:r>
      <w:r w:rsidRPr="00726471">
        <w:t>the furlough scheme, which prevented</w:t>
      </w:r>
      <w:r w:rsidRPr="00726471" w:rsidR="003B558B">
        <w:t xml:space="preserve"> the widespread </w:t>
      </w:r>
      <w:r w:rsidRPr="00726471" w:rsidR="000F6672">
        <w:t>j</w:t>
      </w:r>
      <w:r w:rsidRPr="00726471" w:rsidR="003B558B">
        <w:t xml:space="preserve">ob losses that we saw in </w:t>
      </w:r>
      <w:r w:rsidRPr="00726471" w:rsidR="003B558B">
        <w:t>a number of</w:t>
      </w:r>
      <w:r w:rsidRPr="00726471" w:rsidR="003B558B">
        <w:t xml:space="preserve"> other countries in the world</w:t>
      </w:r>
      <w:r w:rsidRPr="00726471">
        <w:t xml:space="preserve">. </w:t>
      </w:r>
      <w:r w:rsidRPr="00726471" w:rsidR="003B558B">
        <w:t xml:space="preserve">If you look at the US, </w:t>
      </w:r>
      <w:r w:rsidRPr="00726471" w:rsidR="002C4DCE">
        <w:t xml:space="preserve">for example, </w:t>
      </w:r>
      <w:r w:rsidRPr="00726471" w:rsidR="003B558B">
        <w:t xml:space="preserve">where there was no furlough scheme in place and the support was more individual payments to households, </w:t>
      </w:r>
      <w:r w:rsidRPr="00726471" w:rsidR="002C4DCE">
        <w:t xml:space="preserve">women’s unemployment increased dramatically more than </w:t>
      </w:r>
      <w:r w:rsidRPr="00726471" w:rsidR="002C4DCE">
        <w:t>men’s</w:t>
      </w:r>
      <w:r w:rsidRPr="00726471" w:rsidR="002C4DCE">
        <w:t xml:space="preserve">. </w:t>
      </w:r>
      <w:r w:rsidRPr="00726471">
        <w:t xml:space="preserve">We were right when we said </w:t>
      </w:r>
      <w:r w:rsidRPr="00726471" w:rsidR="002C4DCE">
        <w:t xml:space="preserve">that </w:t>
      </w:r>
      <w:r w:rsidRPr="00726471">
        <w:t xml:space="preserve">women </w:t>
      </w:r>
      <w:r w:rsidRPr="00726471" w:rsidR="002C4DCE">
        <w:t xml:space="preserve">would be </w:t>
      </w:r>
      <w:r w:rsidRPr="00726471">
        <w:t xml:space="preserve">hit </w:t>
      </w:r>
      <w:r w:rsidRPr="00726471" w:rsidR="002C4DCE">
        <w:t xml:space="preserve">harder </w:t>
      </w:r>
      <w:r w:rsidRPr="00726471">
        <w:t>than men</w:t>
      </w:r>
      <w:r w:rsidRPr="00726471" w:rsidR="002C4DCE">
        <w:t xml:space="preserve">, because we are not just talking about unemployment. </w:t>
      </w:r>
    </w:p>
    <w:p w:rsidR="00D3443D" w:rsidRPr="00726471" w:rsidP="00674455">
      <w:pPr>
        <w:pStyle w:val="Question"/>
      </w:pPr>
      <w:sdt>
        <w:sdtPr>
          <w:alias w:val="Member"/>
          <w:tag w:val="&lt;Member mnisId='4474' dodsId='62702'&gt;"/>
          <w:id w:val="388460167"/>
          <w:placeholder>
            <w:docPart w:val="DefaultPlaceholder_-1854013440"/>
          </w:placeholder>
          <w:richText/>
        </w:sdtPr>
        <w:sdtContent>
          <w:r w:rsidRPr="00726471" w:rsidR="00054ADA">
            <w:rPr>
              <w:b/>
            </w:rPr>
            <w:t>Kevin Hollinrake:</w:t>
          </w:r>
        </w:sdtContent>
      </w:sdt>
      <w:r w:rsidRPr="00726471" w:rsidR="00054ADA">
        <w:t xml:space="preserve"> </w:t>
      </w:r>
      <w:r w:rsidRPr="00726471" w:rsidR="002C4DCE">
        <w:t xml:space="preserve">No, but that is what I am talking about. I am trying to get to the facts. I do not know whether you could reflect on this as well, Kudsia. You had said that women were more likely to be employed in industries hit hard by the crisis, yet their employment rate did not suffer </w:t>
      </w:r>
      <w:r w:rsidRPr="00726471" w:rsidR="00102D0F">
        <w:t xml:space="preserve">as much as men’s. </w:t>
      </w:r>
      <w:r w:rsidRPr="00726471" w:rsidR="00054ADA">
        <w:t xml:space="preserve">Do you accept that is the case? </w:t>
      </w:r>
    </w:p>
    <w:p w:rsidR="00102D0F" w:rsidRPr="00726471" w:rsidP="000F6672">
      <w:pPr>
        <w:pStyle w:val="Answer"/>
      </w:pPr>
      <w:sdt>
        <w:sdtPr>
          <w:alias w:val="Witness"/>
          <w:id w:val="-1200084791"/>
          <w:placeholder>
            <w:docPart w:val="DefaultPlaceholder_-1854013440"/>
          </w:placeholder>
          <w:richText/>
        </w:sdtPr>
        <w:sdtContent>
          <w:r w:rsidRPr="00726471" w:rsidR="009B59AE">
            <w:rPr>
              <w:b/>
              <w:bCs/>
              <w:i/>
              <w:iCs/>
            </w:rPr>
            <w:t>Kudsia Batool:</w:t>
          </w:r>
          <w:r w:rsidRPr="00726471" w:rsidR="00054ADA">
            <w:rPr>
              <w:b/>
            </w:rPr>
            <w:t xml:space="preserve"> </w:t>
          </w:r>
        </w:sdtContent>
      </w:sdt>
      <w:r w:rsidRPr="00726471" w:rsidR="00054ADA">
        <w:t xml:space="preserve">It is a </w:t>
      </w:r>
      <w:r w:rsidRPr="00726471" w:rsidR="00054ADA">
        <w:t>double</w:t>
      </w:r>
      <w:r w:rsidRPr="00726471" w:rsidR="00716702">
        <w:t>-</w:t>
      </w:r>
      <w:r w:rsidRPr="00726471" w:rsidR="00054ADA">
        <w:t>whammy</w:t>
      </w:r>
      <w:r w:rsidRPr="00726471" w:rsidR="00054ADA">
        <w:t xml:space="preserve">. </w:t>
      </w:r>
      <w:r w:rsidRPr="00726471">
        <w:t>They were in industries hit hard by the crisis, but they were also in industries that were key</w:t>
      </w:r>
      <w:r w:rsidRPr="00726471" w:rsidR="000F6672">
        <w:t xml:space="preserve"> </w:t>
      </w:r>
      <w:r w:rsidRPr="00726471">
        <w:t>worker occupations. There were 9.8 million key workers, of which two</w:t>
      </w:r>
      <w:r w:rsidRPr="00726471" w:rsidR="000F6672">
        <w:t>-</w:t>
      </w:r>
      <w:r w:rsidRPr="00726471">
        <w:t>thirds were women. What I will say is that 2.6 million of those women were on low pay</w:t>
      </w:r>
      <w:r w:rsidR="00EE17BB">
        <w:t>—</w:t>
      </w:r>
      <w:r w:rsidRPr="00726471">
        <w:t xml:space="preserve">less than £10 per hour. This covered things like care workers, care homes, </w:t>
      </w:r>
      <w:r w:rsidRPr="00726471">
        <w:t>nurses</w:t>
      </w:r>
      <w:r w:rsidRPr="00726471" w:rsidR="000F6672">
        <w:t xml:space="preserve"> and </w:t>
      </w:r>
      <w:r w:rsidRPr="00726471">
        <w:t xml:space="preserve">primary education teachers. </w:t>
      </w:r>
      <w:r w:rsidRPr="00726471" w:rsidR="00A03233">
        <w:t xml:space="preserve">In </w:t>
      </w:r>
      <w:r w:rsidRPr="00726471" w:rsidR="00A03233">
        <w:t>all of</w:t>
      </w:r>
      <w:r w:rsidRPr="00726471" w:rsidR="00A03233">
        <w:t xml:space="preserve"> those roles, over 80% of them are women. </w:t>
      </w:r>
      <w:r w:rsidRPr="00726471">
        <w:t xml:space="preserve">Furlough </w:t>
      </w:r>
      <w:r w:rsidRPr="00726471" w:rsidR="00A03233">
        <w:t>was a key factor</w:t>
      </w:r>
      <w:r w:rsidRPr="00726471">
        <w:t>, and Mary</w:t>
      </w:r>
      <w:r w:rsidRPr="00726471" w:rsidR="00716702">
        <w:t>-</w:t>
      </w:r>
      <w:r w:rsidRPr="00726471">
        <w:t>Ann rightly pointed out that it supported some of the hardest</w:t>
      </w:r>
      <w:r w:rsidRPr="00726471" w:rsidR="00716702">
        <w:t>-</w:t>
      </w:r>
      <w:r w:rsidRPr="00726471">
        <w:t xml:space="preserve">hit sectors. Sectors such as accommodation, food, </w:t>
      </w:r>
      <w:r w:rsidRPr="00726471">
        <w:t>arts</w:t>
      </w:r>
      <w:r w:rsidRPr="00726471">
        <w:t xml:space="preserve"> and entertainment had a higher proportion of female workers and higher furlough rates through the pandemic. Working from home might have been a factor that made it easier for some women to maintain their level of work.</w:t>
      </w:r>
    </w:p>
    <w:p w:rsidR="00A12AD3" w:rsidRPr="00726471" w:rsidP="00A12AD3">
      <w:pPr>
        <w:pStyle w:val="Answer"/>
      </w:pPr>
      <w:r w:rsidRPr="00726471">
        <w:t>However, women employed in those sectors, particularly</w:t>
      </w:r>
      <w:r w:rsidRPr="00726471" w:rsidR="00102D0F">
        <w:t xml:space="preserve"> food and retail, accounted for </w:t>
      </w:r>
      <w:r w:rsidRPr="00726471" w:rsidR="00102D0F">
        <w:t>the majority of</w:t>
      </w:r>
      <w:r w:rsidRPr="00726471" w:rsidR="00102D0F">
        <w:t xml:space="preserve"> job losses during the pandemic in these sectors. Mary</w:t>
      </w:r>
      <w:r w:rsidRPr="00726471" w:rsidR="00716702">
        <w:t>-</w:t>
      </w:r>
      <w:r w:rsidRPr="00726471" w:rsidR="00102D0F">
        <w:t xml:space="preserve">Ann spoke about how people did not know that furlough </w:t>
      </w:r>
      <w:r w:rsidRPr="00726471" w:rsidR="00102D0F">
        <w:t xml:space="preserve">could be accessed for childcare, so women were leaving the workforce for childcare when they could have been furloughed. </w:t>
      </w:r>
    </w:p>
    <w:p w:rsidR="00102D0F" w:rsidRPr="00726471" w:rsidP="00A12AD3">
      <w:pPr>
        <w:pStyle w:val="Answer"/>
      </w:pPr>
      <w:r w:rsidRPr="00726471">
        <w:t xml:space="preserve">At the peak of redundancies in 2020 between September and November, the </w:t>
      </w:r>
      <w:r w:rsidRPr="00726471" w:rsidR="00A864DB">
        <w:t xml:space="preserve">number </w:t>
      </w:r>
      <w:r w:rsidRPr="00726471">
        <w:t>of women being made redundant was 76% higher than the number of women made redundant</w:t>
      </w:r>
      <w:r w:rsidRPr="00726471" w:rsidR="00A12AD3">
        <w:t xml:space="preserve"> during</w:t>
      </w:r>
      <w:r w:rsidRPr="00726471">
        <w:t>—</w:t>
      </w:r>
    </w:p>
    <w:p w:rsidR="00054ADA" w:rsidRPr="00726471" w:rsidP="000F5770">
      <w:pPr>
        <w:pStyle w:val="Question"/>
      </w:pPr>
      <w:sdt>
        <w:sdtPr>
          <w:alias w:val="Member"/>
          <w:tag w:val="&lt;Member mnisId='4474' dodsId='62702'&gt;"/>
          <w:id w:val="349766608"/>
          <w:placeholder>
            <w:docPart w:val="DefaultPlaceholder_-1854013440"/>
          </w:placeholder>
          <w:richText/>
        </w:sdtPr>
        <w:sdtContent>
          <w:r w:rsidRPr="00726471" w:rsidR="00C071BB">
            <w:rPr>
              <w:b/>
            </w:rPr>
            <w:t>Kevin Hollinrake:</w:t>
          </w:r>
        </w:sdtContent>
      </w:sdt>
      <w:r w:rsidRPr="00726471" w:rsidR="00C071BB">
        <w:t xml:space="preserve"> I get that from your evidence. </w:t>
      </w:r>
      <w:r w:rsidRPr="00726471" w:rsidR="00A12AD3">
        <w:t>I just want to go back to the point. Do you accept the point that</w:t>
      </w:r>
      <w:r w:rsidRPr="00726471" w:rsidR="00A864DB">
        <w:t xml:space="preserve"> overall</w:t>
      </w:r>
      <w:r w:rsidRPr="00726471" w:rsidR="00A12AD3">
        <w:t xml:space="preserve">, in terms of the position for women </w:t>
      </w:r>
      <w:r w:rsidRPr="00726471" w:rsidR="00A864DB">
        <w:t>throughout</w:t>
      </w:r>
      <w:r w:rsidRPr="00726471" w:rsidR="00A12AD3">
        <w:t xml:space="preserve"> the crisis, Government actions moderated the impact on women more than it did for </w:t>
      </w:r>
      <w:r w:rsidRPr="00726471" w:rsidR="00B36A24">
        <w:t>men?</w:t>
      </w:r>
      <w:r w:rsidRPr="00726471" w:rsidR="00A12AD3">
        <w:t xml:space="preserve"> </w:t>
      </w:r>
      <w:r w:rsidRPr="00726471" w:rsidR="00C071BB">
        <w:t>That seems to be t</w:t>
      </w:r>
      <w:r w:rsidRPr="00726471" w:rsidR="00886209">
        <w:t>h</w:t>
      </w:r>
      <w:r w:rsidRPr="00726471" w:rsidR="00C071BB">
        <w:t xml:space="preserve">e </w:t>
      </w:r>
      <w:r w:rsidRPr="00726471" w:rsidR="00A12AD3">
        <w:t>evidence. D</w:t>
      </w:r>
      <w:r w:rsidRPr="00726471" w:rsidR="00C071BB">
        <w:t>o you accept that from the ONS’</w:t>
      </w:r>
      <w:r w:rsidRPr="00726471" w:rsidR="00A12AD3">
        <w:t>s</w:t>
      </w:r>
      <w:r w:rsidRPr="00726471" w:rsidR="00C071BB">
        <w:t xml:space="preserve"> </w:t>
      </w:r>
      <w:r w:rsidRPr="00726471" w:rsidR="00AF58E8">
        <w:t xml:space="preserve">findings? </w:t>
      </w:r>
    </w:p>
    <w:p w:rsidR="00A12AD3" w:rsidRPr="00726471" w:rsidP="00AF58E8">
      <w:pPr>
        <w:pStyle w:val="Answer"/>
      </w:pPr>
      <w:sdt>
        <w:sdtPr>
          <w:alias w:val="Witness"/>
          <w:id w:val="-732698246"/>
          <w:placeholder>
            <w:docPart w:val="DefaultPlaceholder_-1854013440"/>
          </w:placeholder>
          <w:richText/>
        </w:sdtPr>
        <w:sdtContent>
          <w:r w:rsidRPr="00726471" w:rsidR="00195B89">
            <w:rPr>
              <w:b/>
              <w:bCs/>
              <w:i/>
              <w:iCs/>
            </w:rPr>
            <w:t>Dr Stephenson:</w:t>
          </w:r>
          <w:r w:rsidRPr="00726471" w:rsidR="00AF58E8">
            <w:rPr>
              <w:b/>
            </w:rPr>
            <w:t xml:space="preserve"> </w:t>
          </w:r>
        </w:sdtContent>
      </w:sdt>
      <w:r w:rsidRPr="00726471" w:rsidR="00AF58E8">
        <w:t>The issue is</w:t>
      </w:r>
      <w:r w:rsidRPr="00726471">
        <w:t xml:space="preserve"> that you are looking at one factor, which is employment rate.</w:t>
      </w:r>
    </w:p>
    <w:p w:rsidR="00A12AD3" w:rsidRPr="00726471" w:rsidP="00A12AD3">
      <w:pPr>
        <w:pStyle w:val="Remark"/>
      </w:pPr>
      <w:sdt>
        <w:sdtPr>
          <w:alias w:val="Member"/>
          <w:tag w:val="&lt;Member mnisId='4474' dodsId='62702'&gt;"/>
          <w:id w:val="2075084886"/>
          <w:placeholder>
            <w:docPart w:val="366944CB8E9B4E42AD4027BE1E0446C9"/>
          </w:placeholder>
          <w:richText/>
        </w:sdtPr>
        <w:sdtContent>
          <w:r w:rsidRPr="00726471">
            <w:rPr>
              <w:b/>
            </w:rPr>
            <w:t>Kevin Hollinrake:</w:t>
          </w:r>
        </w:sdtContent>
      </w:sdt>
      <w:r w:rsidRPr="00726471">
        <w:t xml:space="preserve"> That is right, yes. </w:t>
      </w:r>
    </w:p>
    <w:p w:rsidR="00A12AD3" w:rsidRPr="00726471" w:rsidP="00A864DB">
      <w:pPr>
        <w:pStyle w:val="Answer"/>
      </w:pPr>
      <w:sdt>
        <w:sdtPr>
          <w:alias w:val="Witness"/>
          <w:id w:val="-66575723"/>
          <w:placeholder>
            <w:docPart w:val="E8962CC24AAA43E597972B4CB79642DA"/>
          </w:placeholder>
          <w:richText/>
        </w:sdtPr>
        <w:sdtContent>
          <w:r w:rsidRPr="00726471" w:rsidR="00195B89">
            <w:rPr>
              <w:b/>
              <w:bCs/>
              <w:i/>
              <w:iCs/>
            </w:rPr>
            <w:t>Dr Stephenson:</w:t>
          </w:r>
          <w:r w:rsidRPr="00726471">
            <w:rPr>
              <w:b/>
            </w:rPr>
            <w:t xml:space="preserve"> </w:t>
          </w:r>
        </w:sdtContent>
      </w:sdt>
      <w:r w:rsidRPr="00726471">
        <w:t>That is a significant and important factor, but, if you are talking about economic impact, we are talking about other things as well</w:t>
      </w:r>
      <w:r w:rsidRPr="00726471" w:rsidR="00A864DB">
        <w:t>, including</w:t>
      </w:r>
      <w:r w:rsidRPr="00726471">
        <w:t xml:space="preserve"> issues around debt, </w:t>
      </w:r>
      <w:r w:rsidRPr="00726471">
        <w:t>poverty</w:t>
      </w:r>
      <w:r w:rsidRPr="00726471">
        <w:t xml:space="preserve"> and homelessness. It includes </w:t>
      </w:r>
      <w:r w:rsidRPr="00726471">
        <w:t xml:space="preserve">all </w:t>
      </w:r>
      <w:r w:rsidRPr="00726471" w:rsidR="00AF58E8">
        <w:t>of</w:t>
      </w:r>
      <w:r w:rsidRPr="00726471" w:rsidR="00AF58E8">
        <w:t xml:space="preserve"> those other factors.</w:t>
      </w:r>
      <w:r w:rsidRPr="00726471" w:rsidR="00A864DB">
        <w:t xml:space="preserve"> </w:t>
      </w:r>
      <w:r w:rsidRPr="00726471" w:rsidR="00AF58E8">
        <w:t>Yes, you are right</w:t>
      </w:r>
      <w:r w:rsidRPr="00726471">
        <w:t xml:space="preserve">: </w:t>
      </w:r>
      <w:r w:rsidRPr="00726471" w:rsidR="00AF58E8">
        <w:t xml:space="preserve">we have not seen </w:t>
      </w:r>
      <w:r w:rsidRPr="00726471">
        <w:t xml:space="preserve">a </w:t>
      </w:r>
      <w:r w:rsidRPr="00726471" w:rsidR="00AF58E8">
        <w:t xml:space="preserve">massive </w:t>
      </w:r>
      <w:r w:rsidRPr="00726471">
        <w:t xml:space="preserve">and </w:t>
      </w:r>
      <w:r w:rsidRPr="00726471" w:rsidR="00AF58E8">
        <w:t>di</w:t>
      </w:r>
      <w:r w:rsidRPr="00726471" w:rsidR="00886209">
        <w:t>s</w:t>
      </w:r>
      <w:r w:rsidRPr="00726471" w:rsidR="00AF58E8">
        <w:t>pro</w:t>
      </w:r>
      <w:r w:rsidRPr="00726471" w:rsidR="00886209">
        <w:t>portionate</w:t>
      </w:r>
      <w:r w:rsidRPr="00726471" w:rsidR="00AF58E8">
        <w:t xml:space="preserve"> </w:t>
      </w:r>
      <w:r w:rsidRPr="00726471" w:rsidR="00A864DB">
        <w:t>number</w:t>
      </w:r>
      <w:r w:rsidRPr="00726471" w:rsidR="00AF58E8">
        <w:t xml:space="preserve"> of women </w:t>
      </w:r>
      <w:r w:rsidRPr="00726471" w:rsidR="00886209">
        <w:t>losing</w:t>
      </w:r>
      <w:r w:rsidRPr="00726471" w:rsidR="00AF58E8">
        <w:t xml:space="preserve"> their jobs</w:t>
      </w:r>
      <w:r w:rsidRPr="00726471">
        <w:t xml:space="preserve"> in the UK, as has been seen in other countries in the world, </w:t>
      </w:r>
      <w:r w:rsidRPr="00726471">
        <w:t>as a result of</w:t>
      </w:r>
      <w:r w:rsidRPr="00726471">
        <w:t xml:space="preserve"> furlough, which prevented widespread job losses. That is a very good thing. We have, however, seen other massively disproportionate impacts on women. </w:t>
      </w:r>
    </w:p>
    <w:p w:rsidR="00AF58E8" w:rsidRPr="00726471" w:rsidP="00AF58E8">
      <w:pPr>
        <w:pStyle w:val="Question"/>
      </w:pPr>
      <w:sdt>
        <w:sdtPr>
          <w:alias w:val="Member"/>
          <w:tag w:val="&lt;Member mnisId='4474' dodsId='62702'&gt;"/>
          <w:id w:val="-877396527"/>
          <w:placeholder>
            <w:docPart w:val="DefaultPlaceholder_-1854013440"/>
          </w:placeholder>
          <w:richText/>
        </w:sdtPr>
        <w:sdtContent>
          <w:r w:rsidRPr="00726471">
            <w:rPr>
              <w:b/>
            </w:rPr>
            <w:t>Kevin Hollinrake:</w:t>
          </w:r>
        </w:sdtContent>
      </w:sdt>
      <w:r w:rsidRPr="00726471">
        <w:t xml:space="preserve"> </w:t>
      </w:r>
      <w:r w:rsidRPr="00726471" w:rsidR="00A12AD3">
        <w:t>I am not saying that there are no issues other than employment. I absolutely agree with you that th</w:t>
      </w:r>
      <w:r w:rsidRPr="00726471" w:rsidR="00A864DB">
        <w:t>ere</w:t>
      </w:r>
      <w:r w:rsidRPr="00726471" w:rsidR="00A12AD3">
        <w:t xml:space="preserve"> is a </w:t>
      </w:r>
      <w:r w:rsidRPr="00726471">
        <w:t xml:space="preserve">much wider context to this. You are </w:t>
      </w:r>
      <w:r w:rsidRPr="00726471">
        <w:t>absolutely right</w:t>
      </w:r>
      <w:r w:rsidRPr="00726471">
        <w:t xml:space="preserve">. Is </w:t>
      </w:r>
      <w:r w:rsidRPr="00726471" w:rsidR="00A12AD3">
        <w:t>your position that the Treasury should publish equality impact assessments alongside the Budget and Spending Review? Is that what you think?</w:t>
      </w:r>
    </w:p>
    <w:p w:rsidR="00886209" w:rsidRPr="00726471" w:rsidP="00886209">
      <w:pPr>
        <w:pStyle w:val="Answer"/>
      </w:pPr>
      <w:sdt>
        <w:sdtPr>
          <w:alias w:val="Witness"/>
          <w:id w:val="734585070"/>
          <w:placeholder>
            <w:docPart w:val="DefaultPlaceholder_-1854013440"/>
          </w:placeholder>
          <w:richText/>
        </w:sdtPr>
        <w:sdtContent>
          <w:r w:rsidRPr="00726471" w:rsidR="00195B89">
            <w:rPr>
              <w:b/>
              <w:bCs/>
              <w:i/>
              <w:iCs/>
            </w:rPr>
            <w:t>Dr Stephenson:</w:t>
          </w:r>
          <w:r w:rsidRPr="00726471">
            <w:rPr>
              <w:b/>
            </w:rPr>
            <w:t xml:space="preserve"> </w:t>
          </w:r>
        </w:sdtContent>
      </w:sdt>
      <w:r w:rsidRPr="00726471">
        <w:t xml:space="preserve">Yes. </w:t>
      </w:r>
    </w:p>
    <w:p w:rsidR="00886209" w:rsidRPr="00726471" w:rsidP="00886209">
      <w:pPr>
        <w:pStyle w:val="Question"/>
      </w:pPr>
      <w:sdt>
        <w:sdtPr>
          <w:alias w:val="Member"/>
          <w:tag w:val="&lt;Member mnisId='4474' dodsId='62702'&gt;"/>
          <w:id w:val="2102603517"/>
          <w:placeholder>
            <w:docPart w:val="DefaultPlaceholder_-1854013440"/>
          </w:placeholder>
          <w:richText/>
        </w:sdtPr>
        <w:sdtContent>
          <w:r w:rsidRPr="00726471">
            <w:rPr>
              <w:b/>
            </w:rPr>
            <w:t>Kevin Hollinrake:</w:t>
          </w:r>
        </w:sdtContent>
      </w:sdt>
      <w:r w:rsidRPr="00726471">
        <w:t xml:space="preserve"> </w:t>
      </w:r>
      <w:r w:rsidRPr="00726471" w:rsidR="00A12AD3">
        <w:t>Briefly, h</w:t>
      </w:r>
      <w:r w:rsidRPr="00726471">
        <w:t xml:space="preserve">ow useful </w:t>
      </w:r>
      <w:r w:rsidRPr="00726471" w:rsidR="00A12AD3">
        <w:t xml:space="preserve">would that </w:t>
      </w:r>
      <w:r w:rsidRPr="00726471">
        <w:t>be?</w:t>
      </w:r>
    </w:p>
    <w:p w:rsidR="00A15305" w:rsidRPr="00726471" w:rsidP="00886209">
      <w:pPr>
        <w:pStyle w:val="Answer"/>
      </w:pPr>
      <w:sdt>
        <w:sdtPr>
          <w:alias w:val="Witness"/>
          <w:id w:val="1413893951"/>
          <w:placeholder>
            <w:docPart w:val="DefaultPlaceholder_-1854013440"/>
          </w:placeholder>
          <w:richText/>
        </w:sdtPr>
        <w:sdtContent>
          <w:r w:rsidRPr="00726471" w:rsidR="00195B89">
            <w:rPr>
              <w:b/>
              <w:bCs/>
              <w:i/>
              <w:iCs/>
            </w:rPr>
            <w:t>Dr Stephenson:</w:t>
          </w:r>
          <w:r w:rsidRPr="00726471" w:rsidR="00886209">
            <w:rPr>
              <w:b/>
            </w:rPr>
            <w:t xml:space="preserve"> </w:t>
          </w:r>
        </w:sdtContent>
      </w:sdt>
      <w:r w:rsidRPr="00726471" w:rsidR="00886209">
        <w:t xml:space="preserve">It </w:t>
      </w:r>
      <w:r w:rsidRPr="00726471" w:rsidR="00A12AD3">
        <w:t xml:space="preserve">would </w:t>
      </w:r>
      <w:r w:rsidRPr="00726471" w:rsidR="00886209">
        <w:t xml:space="preserve">be extremely useful. </w:t>
      </w:r>
      <w:r w:rsidRPr="00726471" w:rsidR="00A12AD3">
        <w:t>The Treasury has an obligation</w:t>
      </w:r>
      <w:r w:rsidRPr="00726471">
        <w:t xml:space="preserve">, under the public sector equality duty, to have due regard to equality. It </w:t>
      </w:r>
      <w:r w:rsidRPr="00726471">
        <w:t>has to</w:t>
      </w:r>
      <w:r w:rsidRPr="00726471">
        <w:t xml:space="preserve"> carry out all the steps that would be part of an equality impact assessment. There is no law saying that you </w:t>
      </w:r>
      <w:r w:rsidRPr="00726471">
        <w:t>have to</w:t>
      </w:r>
      <w:r w:rsidRPr="00726471">
        <w:t xml:space="preserve"> do an equality impact assessment, but you do have to collect evidence; you are supposed to consult with affected groups and so on and so forth. </w:t>
      </w:r>
    </w:p>
    <w:p w:rsidR="009C7312" w:rsidRPr="00726471" w:rsidP="00886209">
      <w:pPr>
        <w:pStyle w:val="Answer"/>
      </w:pPr>
      <w:r w:rsidRPr="00726471">
        <w:t>Having gone through those steps, which I am sure the Treasury is doing, because it would not want to break the law in this area, publishing that impact assessment would allow it to demonstrate the stages it ha</w:t>
      </w:r>
      <w:r w:rsidRPr="00726471">
        <w:t>d</w:t>
      </w:r>
      <w:r w:rsidRPr="00726471">
        <w:t xml:space="preserve"> gone through. It would </w:t>
      </w:r>
      <w:r w:rsidRPr="00726471">
        <w:t>also focus the mind of officials, when they are making policy, to make sure they develop policies that do work for everyone.</w:t>
      </w:r>
    </w:p>
    <w:p w:rsidR="00A15305" w:rsidRPr="00726471" w:rsidP="00886209">
      <w:pPr>
        <w:pStyle w:val="Answer"/>
      </w:pPr>
      <w:r w:rsidRPr="00726471">
        <w:t xml:space="preserve">As I said earlier about the </w:t>
      </w:r>
      <w:r w:rsidRPr="00726471" w:rsidR="00A864DB">
        <w:t>example of the s</w:t>
      </w:r>
      <w:r w:rsidRPr="00726471">
        <w:t>elf</w:t>
      </w:r>
      <w:r w:rsidRPr="00726471" w:rsidR="00716702">
        <w:t>-</w:t>
      </w:r>
      <w:r w:rsidRPr="00726471" w:rsidR="00A864DB">
        <w:t>e</w:t>
      </w:r>
      <w:r w:rsidRPr="00726471">
        <w:t xml:space="preserve">mployment </w:t>
      </w:r>
      <w:r w:rsidRPr="00726471" w:rsidR="00A864DB">
        <w:t>i</w:t>
      </w:r>
      <w:r w:rsidRPr="00726471">
        <w:t xml:space="preserve">ncome </w:t>
      </w:r>
      <w:r w:rsidRPr="00726471" w:rsidR="00A864DB">
        <w:t>s</w:t>
      </w:r>
      <w:r w:rsidRPr="00726471">
        <w:t xml:space="preserve">upport </w:t>
      </w:r>
      <w:r w:rsidRPr="00726471" w:rsidR="00A864DB">
        <w:t>s</w:t>
      </w:r>
      <w:r w:rsidRPr="00726471">
        <w:t xml:space="preserve">cheme and the way it failed women who were on maternity leave, that is </w:t>
      </w:r>
      <w:r w:rsidRPr="00726471">
        <w:t>a really easy</w:t>
      </w:r>
      <w:r w:rsidRPr="00726471">
        <w:t xml:space="preserve"> thing to solve. It was not a major problem. If they had done </w:t>
      </w:r>
      <w:r w:rsidRPr="00726471">
        <w:t>a proper equality impact assessment, it would have been spotted and they would have ended up with a policy that worked better for self</w:t>
      </w:r>
      <w:r w:rsidRPr="00726471" w:rsidR="00716702">
        <w:t>-</w:t>
      </w:r>
      <w:r w:rsidRPr="00726471">
        <w:t xml:space="preserve">employed women than the one we had. </w:t>
      </w:r>
    </w:p>
    <w:p w:rsidR="009C7312" w:rsidRPr="00726471" w:rsidP="00886209">
      <w:pPr>
        <w:pStyle w:val="Answer"/>
      </w:pPr>
      <w:r w:rsidRPr="00726471">
        <w:t xml:space="preserve">It is about getting policy that works in practice and does what it is intended to do rather than having unintended consequences. </w:t>
      </w:r>
    </w:p>
    <w:p w:rsidR="002066B3" w:rsidRPr="00726471" w:rsidP="00886209">
      <w:pPr>
        <w:pStyle w:val="Question"/>
      </w:pPr>
      <w:sdt>
        <w:sdtPr>
          <w:alias w:val="Member"/>
          <w:tag w:val="&lt;Member mnisId='4474' dodsId='62702'&gt;"/>
          <w:id w:val="-1271315319"/>
          <w:placeholder>
            <w:docPart w:val="DefaultPlaceholder_-1854013440"/>
          </w:placeholder>
          <w:richText/>
        </w:sdtPr>
        <w:sdtContent>
          <w:r w:rsidRPr="00726471" w:rsidR="00886209">
            <w:rPr>
              <w:b/>
            </w:rPr>
            <w:t>Kevin Hollinrake:</w:t>
          </w:r>
        </w:sdtContent>
      </w:sdt>
      <w:r w:rsidRPr="00726471" w:rsidR="00886209">
        <w:t xml:space="preserve"> If I can just t</w:t>
      </w:r>
      <w:r w:rsidRPr="00726471" w:rsidR="009C7312">
        <w:t>ur</w:t>
      </w:r>
      <w:r w:rsidRPr="00726471" w:rsidR="00886209">
        <w:t>n to Julian and Cristina</w:t>
      </w:r>
      <w:r w:rsidRPr="00726471" w:rsidR="009C7312">
        <w:t xml:space="preserve">, distributional analysis is something that the Government look at in </w:t>
      </w:r>
      <w:r w:rsidRPr="00726471" w:rsidR="00D76338">
        <w:t xml:space="preserve">their budgeting process. They look principally at household income rather than anything else. Should this analysis be more detailed and include groups with protected characteristics, such as women, people with disabilities or ethnic minorities? </w:t>
      </w:r>
    </w:p>
    <w:p w:rsidR="002A2D7B" w:rsidRPr="00726471" w:rsidP="00E11B2B">
      <w:pPr>
        <w:pStyle w:val="Answer"/>
      </w:pPr>
      <w:sdt>
        <w:sdtPr>
          <w:alias w:val="Witness"/>
          <w:id w:val="241758648"/>
          <w:placeholder>
            <w:docPart w:val="DefaultPlaceholder_-1854013440"/>
          </w:placeholder>
          <w:richText/>
        </w:sdtPr>
        <w:sdtContent>
          <w:r w:rsidRPr="00726471" w:rsidR="009B59AE">
            <w:rPr>
              <w:b/>
              <w:bCs/>
              <w:i/>
              <w:iCs/>
            </w:rPr>
            <w:t>Cristina Odone:</w:t>
          </w:r>
          <w:r w:rsidRPr="00726471" w:rsidR="002066B3">
            <w:rPr>
              <w:b/>
            </w:rPr>
            <w:t xml:space="preserve"> </w:t>
          </w:r>
        </w:sdtContent>
      </w:sdt>
      <w:r w:rsidRPr="00726471" w:rsidR="002066B3">
        <w:t xml:space="preserve">The more data, the better. This is </w:t>
      </w:r>
      <w:r w:rsidRPr="00726471" w:rsidR="002066B3">
        <w:t>all across</w:t>
      </w:r>
      <w:r w:rsidRPr="00726471" w:rsidR="002066B3">
        <w:t xml:space="preserve"> the board. </w:t>
      </w:r>
      <w:r w:rsidRPr="00726471" w:rsidR="00D76338">
        <w:t xml:space="preserve">We would like to know about ethnicity, </w:t>
      </w:r>
      <w:r w:rsidRPr="00726471" w:rsidR="00D76338">
        <w:t>gender</w:t>
      </w:r>
      <w:r w:rsidRPr="00726471" w:rsidR="00D76338">
        <w:t xml:space="preserve"> and intergenerational breakdown. If we are looking at a household, are there three Gs, two Gs or one G? That is what we are missing here. </w:t>
      </w:r>
      <w:r w:rsidRPr="00726471" w:rsidR="002066B3">
        <w:t>I hope the pandemic has concentrated our mind</w:t>
      </w:r>
      <w:r w:rsidRPr="00726471" w:rsidR="00D76338">
        <w:t>s</w:t>
      </w:r>
      <w:r w:rsidRPr="00726471" w:rsidR="002066B3">
        <w:t xml:space="preserve"> on this. </w:t>
      </w:r>
      <w:r w:rsidRPr="00726471" w:rsidR="00D76338">
        <w:t>W</w:t>
      </w:r>
      <w:r w:rsidRPr="00726471" w:rsidR="002066B3">
        <w:t>e have a p</w:t>
      </w:r>
      <w:r w:rsidRPr="00726471">
        <w:t>auci</w:t>
      </w:r>
      <w:r w:rsidRPr="00726471" w:rsidR="002066B3">
        <w:t xml:space="preserve">ty of data when it comes to just about </w:t>
      </w:r>
      <w:r w:rsidRPr="00726471" w:rsidR="00D76338">
        <w:t>every</w:t>
      </w:r>
      <w:r w:rsidRPr="00726471" w:rsidR="002066B3">
        <w:t xml:space="preserve">thing. </w:t>
      </w:r>
      <w:r w:rsidRPr="00726471" w:rsidR="00D76338">
        <w:t xml:space="preserve">What we are very good on is the national </w:t>
      </w:r>
      <w:r w:rsidRPr="00726471" w:rsidR="00D76338">
        <w:t>pupils</w:t>
      </w:r>
      <w:r w:rsidRPr="00726471" w:rsidR="00E11B2B">
        <w:rPr>
          <w:rFonts w:cs="Times New Roman"/>
        </w:rPr>
        <w:t xml:space="preserve"> </w:t>
      </w:r>
      <w:r w:rsidRPr="00726471" w:rsidR="00D76338">
        <w:t>data, but even there we do not know whether a parent is in jail or whether it is a lone</w:t>
      </w:r>
      <w:r w:rsidRPr="00726471" w:rsidR="00716702">
        <w:t>-</w:t>
      </w:r>
      <w:r w:rsidRPr="00726471" w:rsidR="00D76338">
        <w:t xml:space="preserve">parent family. We have a paucity of data. Yes, please could we have a look at households that is so granular that we understand who is living there, what they are earning and who they are? </w:t>
      </w:r>
    </w:p>
    <w:p w:rsidR="00886209" w:rsidRPr="00726471" w:rsidP="002A2D7B">
      <w:pPr>
        <w:pStyle w:val="Question"/>
      </w:pPr>
      <w:sdt>
        <w:sdtPr>
          <w:alias w:val="Member"/>
          <w:tag w:val="&lt;Member mnisId='4474' dodsId='62702'&gt;"/>
          <w:id w:val="1640922295"/>
          <w:placeholder>
            <w:docPart w:val="DefaultPlaceholder_-1854013440"/>
          </w:placeholder>
          <w:richText/>
        </w:sdtPr>
        <w:sdtContent>
          <w:r w:rsidRPr="00726471" w:rsidR="002A2D7B">
            <w:rPr>
              <w:b/>
            </w:rPr>
            <w:t>Kevin Hollinrake:</w:t>
          </w:r>
        </w:sdtContent>
      </w:sdt>
      <w:r w:rsidRPr="00726471" w:rsidR="002A2D7B">
        <w:t xml:space="preserve"> </w:t>
      </w:r>
      <w:r w:rsidRPr="00726471" w:rsidR="00D76338">
        <w:t xml:space="preserve">Within the household, you would like to see </w:t>
      </w:r>
      <w:r w:rsidRPr="00726471" w:rsidR="00E11B2B">
        <w:t>who</w:t>
      </w:r>
      <w:r w:rsidRPr="00726471" w:rsidR="00D76338">
        <w:t xml:space="preserve"> gets what resources, who earns what within households between women and men and that kind of thing. </w:t>
      </w:r>
    </w:p>
    <w:p w:rsidR="002A2D7B" w:rsidRPr="00726471" w:rsidP="002A2D7B">
      <w:pPr>
        <w:pStyle w:val="Answer"/>
      </w:pPr>
      <w:sdt>
        <w:sdtPr>
          <w:alias w:val="Witness"/>
          <w:id w:val="1022819741"/>
          <w:placeholder>
            <w:docPart w:val="DefaultPlaceholder_-1854013440"/>
          </w:placeholder>
          <w:richText/>
        </w:sdtPr>
        <w:sdtContent>
          <w:r w:rsidRPr="00726471" w:rsidR="009B59AE">
            <w:rPr>
              <w:b/>
              <w:bCs/>
              <w:i/>
              <w:iCs/>
            </w:rPr>
            <w:t>Cristina Odone:</w:t>
          </w:r>
          <w:r w:rsidRPr="00726471">
            <w:rPr>
              <w:b/>
            </w:rPr>
            <w:t xml:space="preserve"> </w:t>
          </w:r>
        </w:sdtContent>
      </w:sdt>
      <w:r w:rsidRPr="00726471">
        <w:t xml:space="preserve">Yes. </w:t>
      </w:r>
    </w:p>
    <w:p w:rsidR="00D76338" w:rsidRPr="00726471" w:rsidP="002A2D7B">
      <w:pPr>
        <w:pStyle w:val="Answer"/>
      </w:pPr>
      <w:sdt>
        <w:sdtPr>
          <w:alias w:val="Witness"/>
          <w:id w:val="315774019"/>
          <w:placeholder>
            <w:docPart w:val="DefaultPlaceholder_-1854013440"/>
          </w:placeholder>
          <w:richText/>
        </w:sdtPr>
        <w:sdtContent>
          <w:r w:rsidRPr="00726471" w:rsidR="009B59AE">
            <w:rPr>
              <w:b/>
              <w:bCs/>
              <w:i/>
              <w:iCs/>
            </w:rPr>
            <w:t>Julian Jessop:</w:t>
          </w:r>
          <w:r w:rsidRPr="00726471" w:rsidR="002A2D7B">
            <w:rPr>
              <w:b/>
            </w:rPr>
            <w:t xml:space="preserve"> </w:t>
          </w:r>
        </w:sdtContent>
      </w:sdt>
      <w:r w:rsidRPr="00726471" w:rsidR="002A2D7B">
        <w:t>My instinct is</w:t>
      </w:r>
      <w:r w:rsidRPr="00726471">
        <w:t xml:space="preserve"> </w:t>
      </w:r>
      <w:r w:rsidRPr="00726471" w:rsidR="002A2D7B">
        <w:t>to do more analysis rather than less</w:t>
      </w:r>
      <w:r w:rsidRPr="00726471">
        <w:t xml:space="preserve"> and to have better data rather than worse. There are only two caveats that I would raise. One is that there might be a danger that we end up focusing on the wrong thing. Black people have been hit harder by the crisis not because of the colour of their skin, but because they tend to be in particular occupations or </w:t>
      </w:r>
      <w:r w:rsidRPr="00726471">
        <w:t>live in</w:t>
      </w:r>
      <w:r w:rsidRPr="00726471">
        <w:t xml:space="preserve"> particular areas and so on. If you focus too much on the colour of their skin, you might </w:t>
      </w:r>
      <w:r w:rsidRPr="00726471" w:rsidR="00E11B2B">
        <w:t>risk</w:t>
      </w:r>
      <w:r w:rsidRPr="00726471">
        <w:t xml:space="preserve"> missing the true underlying causes of the problems they are facing. </w:t>
      </w:r>
    </w:p>
    <w:p w:rsidR="00D76338" w:rsidRPr="00726471" w:rsidP="002A2D7B">
      <w:pPr>
        <w:pStyle w:val="Answer"/>
      </w:pPr>
      <w:r w:rsidRPr="00726471">
        <w:t xml:space="preserve">The second concern </w:t>
      </w:r>
      <w:r w:rsidRPr="00726471">
        <w:t xml:space="preserve">that </w:t>
      </w:r>
      <w:r w:rsidRPr="00726471">
        <w:t xml:space="preserve">I have is </w:t>
      </w:r>
      <w:r w:rsidRPr="00726471">
        <w:t>that there is a</w:t>
      </w:r>
      <w:r w:rsidRPr="00726471">
        <w:t xml:space="preserve"> danger sometimes </w:t>
      </w:r>
      <w:r w:rsidR="00E00E8B">
        <w:t>i</w:t>
      </w:r>
      <w:r w:rsidRPr="00726471">
        <w:t xml:space="preserve">n focusing policy on issues where you are not quite </w:t>
      </w:r>
      <w:r w:rsidRPr="00726471">
        <w:t xml:space="preserve">understanding </w:t>
      </w:r>
      <w:r w:rsidRPr="00726471">
        <w:t xml:space="preserve">what the issue is. </w:t>
      </w:r>
      <w:r w:rsidRPr="00726471">
        <w:t xml:space="preserve">One of my hobby horses, for example, is the emphasis on the fact that young people seem to be more at risk of losing their jobs than people in their late 20s and 30s. As a result of that, there have been some Government policies that have </w:t>
      </w:r>
      <w:r w:rsidRPr="00726471" w:rsidR="00F547B0">
        <w:t>focused</w:t>
      </w:r>
      <w:r w:rsidRPr="00726471">
        <w:t xml:space="preserve"> on supporting young people back into work. </w:t>
      </w:r>
    </w:p>
    <w:p w:rsidR="00226FE8" w:rsidRPr="00726471" w:rsidP="002A2D7B">
      <w:pPr>
        <w:pStyle w:val="Answer"/>
      </w:pPr>
      <w:r w:rsidRPr="00726471">
        <w:t>That is potentially the wrong way of looking at the problem. If the reason why people have lost their jobs was because of the pandemic, they could very quickly find jobs again. By subsidi</w:t>
      </w:r>
      <w:r w:rsidRPr="00726471" w:rsidR="00E11B2B">
        <w:t>si</w:t>
      </w:r>
      <w:r w:rsidRPr="00726471">
        <w:t xml:space="preserve">ng young people into employment, all you </w:t>
      </w:r>
      <w:r w:rsidRPr="00726471" w:rsidR="00E11B2B">
        <w:t>a</w:t>
      </w:r>
      <w:r w:rsidRPr="00726471">
        <w:t xml:space="preserve">re doing </w:t>
      </w:r>
      <w:r w:rsidRPr="00726471" w:rsidR="00E11B2B">
        <w:t>is</w:t>
      </w:r>
      <w:r w:rsidRPr="00726471">
        <w:t xml:space="preserve"> making it harder for people in their late 20s and 30s to </w:t>
      </w:r>
      <w:r w:rsidRPr="00726471">
        <w:t xml:space="preserve">find work instead. If </w:t>
      </w:r>
      <w:r w:rsidRPr="00726471" w:rsidR="007A0DAE">
        <w:t xml:space="preserve">you focus on </w:t>
      </w:r>
      <w:r w:rsidRPr="00726471">
        <w:t xml:space="preserve">the </w:t>
      </w:r>
      <w:r w:rsidRPr="00726471" w:rsidR="007A0DAE">
        <w:t>particular characteristic</w:t>
      </w:r>
      <w:r w:rsidRPr="00726471">
        <w:t>—this is the identity politics approach to analysing things—there is a danger that you miss the underlying problems.</w:t>
      </w:r>
    </w:p>
    <w:p w:rsidR="00D76338" w:rsidRPr="00726471" w:rsidP="002A2D7B">
      <w:pPr>
        <w:pStyle w:val="Answer"/>
      </w:pPr>
      <w:r w:rsidRPr="00726471">
        <w:t>Overall, I</w:t>
      </w:r>
      <w:r w:rsidRPr="00726471" w:rsidR="008C28A2">
        <w:t xml:space="preserve"> </w:t>
      </w:r>
      <w:r w:rsidRPr="00726471">
        <w:t>was st</w:t>
      </w:r>
      <w:r w:rsidRPr="00726471" w:rsidR="00E11B2B">
        <w:t>r</w:t>
      </w:r>
      <w:r w:rsidRPr="00726471">
        <w:t>uck by some of the examples that Mary</w:t>
      </w:r>
      <w:r w:rsidRPr="00726471" w:rsidR="00716702">
        <w:t>-</w:t>
      </w:r>
      <w:r w:rsidRPr="00726471">
        <w:t>Ann Stephenson</w:t>
      </w:r>
      <w:r w:rsidRPr="00726471" w:rsidR="00E11B2B">
        <w:t xml:space="preserve"> </w:t>
      </w:r>
      <w:r w:rsidRPr="00726471" w:rsidR="00E11B2B">
        <w:t>in particular</w:t>
      </w:r>
      <w:r w:rsidRPr="00726471">
        <w:t xml:space="preserve"> gave</w:t>
      </w:r>
      <w:r w:rsidRPr="00726471">
        <w:t xml:space="preserve"> about problems that have clearly been missed somewhere along the line, such as the point about maternity leave. Yes, maybe that would have been picked up much better if an economic impact assessment </w:t>
      </w:r>
      <w:r w:rsidRPr="00726471" w:rsidR="008C28A2">
        <w:t>and</w:t>
      </w:r>
      <w:r w:rsidRPr="00726471">
        <w:t xml:space="preserve"> a full equalities assessment </w:t>
      </w:r>
      <w:r w:rsidRPr="00726471" w:rsidR="008C28A2">
        <w:t>had to be published at the end of the day.</w:t>
      </w:r>
    </w:p>
    <w:p w:rsidR="002A2D7B" w:rsidRPr="00726471" w:rsidP="008E6886">
      <w:pPr>
        <w:pStyle w:val="Question"/>
      </w:pPr>
      <w:sdt>
        <w:sdtPr>
          <w:alias w:val="Member"/>
          <w:tag w:val="&lt;Member mnisId='4474' dodsId='62702'&gt;"/>
          <w:id w:val="-1217502286"/>
          <w:placeholder>
            <w:docPart w:val="DefaultPlaceholder_-1854013440"/>
          </w:placeholder>
          <w:richText/>
        </w:sdtPr>
        <w:sdtContent>
          <w:r w:rsidRPr="00726471" w:rsidR="00226FE8">
            <w:rPr>
              <w:b/>
            </w:rPr>
            <w:t>Kevin Hollinrake:</w:t>
          </w:r>
        </w:sdtContent>
      </w:sdt>
      <w:r w:rsidRPr="00726471" w:rsidR="00226FE8">
        <w:t xml:space="preserve"> </w:t>
      </w:r>
      <w:r w:rsidRPr="00726471" w:rsidR="008C28A2">
        <w:t xml:space="preserve">Julian, a lot of people are talking about the Government introducing compulsory ethnicity and disability pay gap reporting for companies. </w:t>
      </w:r>
      <w:r w:rsidRPr="00726471" w:rsidR="00226FE8">
        <w:t>What are your thoughts on that?</w:t>
      </w:r>
    </w:p>
    <w:p w:rsidR="00754A93" w:rsidRPr="00726471" w:rsidP="00226FE8">
      <w:pPr>
        <w:pStyle w:val="Answer"/>
      </w:pPr>
      <w:sdt>
        <w:sdtPr>
          <w:alias w:val="Witness"/>
          <w:id w:val="-1695142748"/>
          <w:placeholder>
            <w:docPart w:val="DefaultPlaceholder_-1854013440"/>
          </w:placeholder>
          <w:richText/>
        </w:sdtPr>
        <w:sdtContent>
          <w:r w:rsidRPr="00726471" w:rsidR="009B59AE">
            <w:rPr>
              <w:b/>
              <w:bCs/>
              <w:i/>
              <w:iCs/>
            </w:rPr>
            <w:t>Julian Jessop:</w:t>
          </w:r>
          <w:r w:rsidRPr="00726471" w:rsidR="00226FE8">
            <w:rPr>
              <w:b/>
            </w:rPr>
            <w:t xml:space="preserve"> </w:t>
          </w:r>
        </w:sdtContent>
      </w:sdt>
      <w:r w:rsidRPr="00726471">
        <w:t xml:space="preserve">That </w:t>
      </w:r>
      <w:r w:rsidRPr="00726471" w:rsidR="00226FE8">
        <w:t xml:space="preserve">I am less keen on. </w:t>
      </w:r>
      <w:r w:rsidRPr="00726471">
        <w:t xml:space="preserve">For a start, there is a difference between a burden on the Government and a burden on companies. It is the Government’s responsibility to worry about these things; </w:t>
      </w:r>
      <w:r w:rsidRPr="00726471" w:rsidR="00226FE8">
        <w:t>it is not necessarily the responsibility of companies.</w:t>
      </w:r>
    </w:p>
    <w:p w:rsidR="00754A93" w:rsidRPr="00726471" w:rsidP="00226FE8">
      <w:pPr>
        <w:pStyle w:val="Answer"/>
      </w:pPr>
      <w:r w:rsidRPr="00726471">
        <w:t xml:space="preserve">As far as things like pay gap reporting are concerned, whether that is gender, </w:t>
      </w:r>
      <w:r w:rsidRPr="00726471">
        <w:t>ethnicity</w:t>
      </w:r>
      <w:r w:rsidRPr="00726471">
        <w:t xml:space="preserve"> or anything else, there are three tests. </w:t>
      </w:r>
      <w:r w:rsidRPr="00726471" w:rsidR="00226FE8">
        <w:t>First of all</w:t>
      </w:r>
      <w:r w:rsidRPr="00726471" w:rsidR="00226FE8">
        <w:t xml:space="preserve">, the information has to be meaningful. </w:t>
      </w:r>
      <w:r w:rsidRPr="00726471">
        <w:t xml:space="preserve">Often it is not, because you are not necessarily comparing comparable jobs. Different jobs are being done, and therefore comparing pay between those jobs is not </w:t>
      </w:r>
      <w:r w:rsidR="00EA7CBF">
        <w:t xml:space="preserve">that </w:t>
      </w:r>
      <w:r w:rsidRPr="00726471">
        <w:t>important or relevant.</w:t>
      </w:r>
    </w:p>
    <w:p w:rsidR="00754A93" w:rsidRPr="00726471" w:rsidP="00226FE8">
      <w:pPr>
        <w:pStyle w:val="Answer"/>
      </w:pPr>
      <w:r w:rsidRPr="00726471">
        <w:t>There is a particular problem with things like ethnic pay gaps around whether the numbers you get are going to be statistically significant. At the risk of being pulled up by somebody, there are only two genders, where there are potentially 10, 20 or 30 ethnicities or types of disability. Particularly with smaller companies, you have a bigger risk of the sample not being statistically significant.</w:t>
      </w:r>
    </w:p>
    <w:p w:rsidR="00754A93" w:rsidRPr="00726471" w:rsidP="00226FE8">
      <w:pPr>
        <w:pStyle w:val="Answer"/>
      </w:pPr>
      <w:r w:rsidRPr="00726471">
        <w:t xml:space="preserve">The cost burden on companies </w:t>
      </w:r>
      <w:r w:rsidRPr="00726471">
        <w:t xml:space="preserve">also </w:t>
      </w:r>
      <w:r w:rsidRPr="00726471">
        <w:t>gets bigger.</w:t>
      </w:r>
      <w:r w:rsidRPr="00726471">
        <w:t xml:space="preserve"> It is relatively simple to do male or female. Doing </w:t>
      </w:r>
      <w:r w:rsidRPr="00726471">
        <w:t xml:space="preserve">all </w:t>
      </w:r>
      <w:r w:rsidRPr="00726471" w:rsidR="00F547B0">
        <w:t>of</w:t>
      </w:r>
      <w:r w:rsidRPr="00726471" w:rsidR="00F547B0">
        <w:t xml:space="preserve"> the </w:t>
      </w:r>
      <w:r w:rsidRPr="00726471">
        <w:t>different types of ethnicity and so on is difficult. It is not just the burden of collecting that data but of interpreting it.</w:t>
      </w:r>
    </w:p>
    <w:p w:rsidR="00BA21DA" w:rsidRPr="00726471" w:rsidP="00226FE8">
      <w:pPr>
        <w:pStyle w:val="Answer"/>
      </w:pPr>
      <w:r w:rsidRPr="00726471">
        <w:t xml:space="preserve">Finally, </w:t>
      </w:r>
      <w:r w:rsidRPr="00726471" w:rsidR="00754A93">
        <w:t xml:space="preserve">there can be </w:t>
      </w:r>
      <w:r w:rsidRPr="00726471">
        <w:t xml:space="preserve">unintended consequences. </w:t>
      </w:r>
      <w:r w:rsidRPr="00726471" w:rsidR="00754A93">
        <w:t xml:space="preserve">If you know you are going to be pulled up for having disabled </w:t>
      </w:r>
      <w:r w:rsidRPr="00726471" w:rsidR="00E11B2B">
        <w:t xml:space="preserve">people </w:t>
      </w:r>
      <w:r w:rsidRPr="00726471" w:rsidR="00754A93">
        <w:t xml:space="preserve">employed with you who might be paid less than everybody else, you might be less willing to employ them in the first place. You could end up harming the very people who you are trying to help. </w:t>
      </w:r>
    </w:p>
    <w:p w:rsidR="00226FE8" w:rsidRPr="00726471" w:rsidP="00BA21DA">
      <w:pPr>
        <w:pStyle w:val="Question"/>
      </w:pPr>
      <w:sdt>
        <w:sdtPr>
          <w:alias w:val="Member"/>
          <w:tag w:val="&lt;Member mnisId='4474' dodsId='62702'&gt;"/>
          <w:id w:val="2077615711"/>
          <w:placeholder>
            <w:docPart w:val="DefaultPlaceholder_-1854013440"/>
          </w:placeholder>
          <w:richText/>
        </w:sdtPr>
        <w:sdtContent>
          <w:r w:rsidRPr="00726471" w:rsidR="00BA21DA">
            <w:rPr>
              <w:b/>
            </w:rPr>
            <w:t>Kevin Hollinrake:</w:t>
          </w:r>
        </w:sdtContent>
      </w:sdt>
      <w:r w:rsidRPr="00726471" w:rsidR="00BA21DA">
        <w:t xml:space="preserve"> Mary</w:t>
      </w:r>
      <w:r w:rsidRPr="00726471" w:rsidR="00716702">
        <w:t>-</w:t>
      </w:r>
      <w:r w:rsidRPr="00726471" w:rsidR="00BA21DA">
        <w:t xml:space="preserve">Ann, I will come to you first, and then </w:t>
      </w:r>
      <w:r w:rsidRPr="00726471" w:rsidR="00754A93">
        <w:t xml:space="preserve">I will come </w:t>
      </w:r>
      <w:r w:rsidRPr="00726471" w:rsidR="00BA21DA">
        <w:t>to you, Kudsia</w:t>
      </w:r>
      <w:r w:rsidRPr="00726471" w:rsidR="00E11B2B">
        <w:t>;</w:t>
      </w:r>
      <w:r w:rsidRPr="00726471" w:rsidR="00BA21DA">
        <w:t xml:space="preserve"> </w:t>
      </w:r>
      <w:r w:rsidRPr="00726471" w:rsidR="00754A93">
        <w:t xml:space="preserve">I know you want to come in. The Women’s Budget Group has said that the Government should publish proposals for introducing ethnicity and disability pay gap reporting as a matter of urgency. </w:t>
      </w:r>
      <w:r w:rsidRPr="00726471" w:rsidR="00BA21DA">
        <w:t xml:space="preserve">Is that something that is done in any organisation </w:t>
      </w:r>
      <w:r w:rsidRPr="00726471" w:rsidR="00BA21DA">
        <w:t>at the moment</w:t>
      </w:r>
      <w:r w:rsidRPr="00726471" w:rsidR="00754A93">
        <w:t xml:space="preserve">? How </w:t>
      </w:r>
      <w:r w:rsidRPr="00726471" w:rsidR="00BA21DA">
        <w:t xml:space="preserve">useful would that be? </w:t>
      </w:r>
    </w:p>
    <w:p w:rsidR="00754A93" w:rsidRPr="00726471" w:rsidP="00BA21DA">
      <w:pPr>
        <w:pStyle w:val="Answer"/>
      </w:pPr>
      <w:sdt>
        <w:sdtPr>
          <w:alias w:val="Witness"/>
          <w:id w:val="2072759680"/>
          <w:placeholder>
            <w:docPart w:val="DefaultPlaceholder_-1854013440"/>
          </w:placeholder>
          <w:richText/>
        </w:sdtPr>
        <w:sdtContent>
          <w:r w:rsidRPr="00726471" w:rsidR="00195B89">
            <w:rPr>
              <w:b/>
              <w:bCs/>
              <w:i/>
              <w:iCs/>
            </w:rPr>
            <w:t>Dr Stephenson:</w:t>
          </w:r>
          <w:r w:rsidRPr="00726471" w:rsidR="00BA21DA">
            <w:rPr>
              <w:b/>
            </w:rPr>
            <w:t xml:space="preserve"> </w:t>
          </w:r>
        </w:sdtContent>
      </w:sdt>
      <w:r w:rsidRPr="00726471" w:rsidR="00BA21DA">
        <w:t xml:space="preserve">It would be useful. </w:t>
      </w:r>
      <w:r w:rsidRPr="00726471">
        <w:t xml:space="preserve">We </w:t>
      </w:r>
      <w:r w:rsidRPr="00726471">
        <w:t>have to</w:t>
      </w:r>
      <w:r w:rsidRPr="00726471">
        <w:t xml:space="preserve"> bear in mind that we are not talking about micro</w:t>
      </w:r>
      <w:r w:rsidRPr="00726471" w:rsidR="00716702">
        <w:t>-</w:t>
      </w:r>
      <w:r w:rsidRPr="00726471">
        <w:t xml:space="preserve">organisations. Some of the problems that Julian was raising were about the sample sizes in smaller organisations. We are talking about organisations over a particular size. We know the data on the gender pay gap reporting within organisations has been </w:t>
      </w:r>
      <w:r w:rsidRPr="00726471">
        <w:t>a really important</w:t>
      </w:r>
      <w:r w:rsidRPr="00726471">
        <w:t xml:space="preserve"> conversation starter within those organisations. It has led organisations to look at those practices. </w:t>
      </w:r>
    </w:p>
    <w:p w:rsidR="00754A93" w:rsidRPr="00726471" w:rsidP="00BA21DA">
      <w:pPr>
        <w:pStyle w:val="Answer"/>
      </w:pPr>
      <w:r w:rsidRPr="00726471">
        <w:t xml:space="preserve">Yes, it is true </w:t>
      </w:r>
      <w:r w:rsidRPr="00726471">
        <w:t xml:space="preserve">that </w:t>
      </w:r>
      <w:r w:rsidRPr="00726471">
        <w:t>sometimes</w:t>
      </w:r>
      <w:r w:rsidRPr="00726471">
        <w:t xml:space="preserve"> those pay gaps are because women and men are doing different jobs</w:t>
      </w:r>
      <w:r w:rsidRPr="00726471">
        <w:t xml:space="preserve">. </w:t>
      </w:r>
      <w:r w:rsidRPr="00726471">
        <w:t xml:space="preserve">That </w:t>
      </w:r>
      <w:r w:rsidRPr="00726471">
        <w:t>opens up</w:t>
      </w:r>
      <w:r w:rsidRPr="00726471">
        <w:t xml:space="preserve"> a question about why they are doing different jobs. </w:t>
      </w:r>
      <w:r w:rsidRPr="00726471" w:rsidR="0091170A">
        <w:t xml:space="preserve">Why are there more senior men? </w:t>
      </w:r>
      <w:r w:rsidRPr="00726471">
        <w:t xml:space="preserve">If the pay gap is because there are more men in senior positions and fewer women, why is that happening? Since we know that there is also discrimination </w:t>
      </w:r>
      <w:r w:rsidRPr="00726471">
        <w:t>on the basis of</w:t>
      </w:r>
      <w:r w:rsidRPr="00726471">
        <w:t xml:space="preserve"> race and disability, having that data collected and gathered is a really important way for those businesses to start those conversations. </w:t>
      </w:r>
    </w:p>
    <w:p w:rsidR="00AB228A" w:rsidRPr="00726471" w:rsidP="00BA21DA">
      <w:pPr>
        <w:pStyle w:val="Answer"/>
      </w:pPr>
      <w:r w:rsidRPr="00726471">
        <w:t>That links back to an earlier point that Julian made</w:t>
      </w:r>
      <w:r w:rsidRPr="00726471" w:rsidR="00754A93">
        <w:t xml:space="preserve">. He </w:t>
      </w:r>
      <w:r w:rsidRPr="00726471">
        <w:t>said black people are more likely to be affected by Covid</w:t>
      </w:r>
      <w:r w:rsidRPr="00726471" w:rsidR="00754A93">
        <w:t xml:space="preserve">, but that is not because they are black; it is because they are more likely to be poor. If you are facing discrimination because you are black, it means you are at greater risk of poverty. It is not just that black and ethnic minority people are more likely to do certain jobs or </w:t>
      </w:r>
      <w:r w:rsidRPr="00726471" w:rsidR="00754A93">
        <w:t>live in</w:t>
      </w:r>
      <w:r w:rsidRPr="00726471" w:rsidR="00754A93">
        <w:t xml:space="preserve"> certain areas; it is because </w:t>
      </w:r>
      <w:r w:rsidRPr="00726471" w:rsidR="00624DDE">
        <w:t>the discrimination</w:t>
      </w:r>
      <w:r w:rsidRPr="00726471" w:rsidR="00754A93">
        <w:t xml:space="preserve"> that certain communities face </w:t>
      </w:r>
      <w:r w:rsidRPr="00726471" w:rsidR="00624DDE">
        <w:t>mean</w:t>
      </w:r>
      <w:r w:rsidRPr="00726471" w:rsidR="00754A93">
        <w:t>s</w:t>
      </w:r>
      <w:r w:rsidRPr="00726471" w:rsidR="00624DDE">
        <w:t xml:space="preserve"> that they </w:t>
      </w:r>
      <w:r w:rsidRPr="00726471" w:rsidR="00754A93">
        <w:t xml:space="preserve">may be </w:t>
      </w:r>
      <w:r w:rsidRPr="00726471" w:rsidR="00624DDE">
        <w:t xml:space="preserve">less </w:t>
      </w:r>
      <w:r w:rsidRPr="00726471">
        <w:t>likely</w:t>
      </w:r>
      <w:r w:rsidRPr="00726471" w:rsidR="00624DDE">
        <w:t xml:space="preserve"> to be in better paid jobs</w:t>
      </w:r>
      <w:r w:rsidRPr="00726471" w:rsidR="00754A93">
        <w:t xml:space="preserve"> and they may be less likely to afford to live in certain areas. They are more likely to live in overcrowded housing and very densely populated areas and so on.</w:t>
      </w:r>
      <w:r w:rsidRPr="00726471" w:rsidR="00C90856">
        <w:t xml:space="preserve"> </w:t>
      </w:r>
      <w:r w:rsidRPr="00726471" w:rsidR="00754A93">
        <w:t>I</w:t>
      </w:r>
      <w:r w:rsidRPr="00726471" w:rsidR="00624DDE">
        <w:t>t is to do with their ethnicity as well as to do with poverty.</w:t>
      </w:r>
      <w:r w:rsidRPr="00726471" w:rsidR="00754A93">
        <w:t xml:space="preserve"> The poverty and ethnicity are intertwined. They are not two entirely separate factors. </w:t>
      </w:r>
    </w:p>
    <w:p w:rsidR="00BA21DA" w:rsidRPr="00726471" w:rsidP="00AB228A">
      <w:pPr>
        <w:pStyle w:val="Question"/>
      </w:pPr>
      <w:sdt>
        <w:sdtPr>
          <w:alias w:val="Member"/>
          <w:tag w:val="&lt;Member mnisId='4474' dodsId='62702'&gt;"/>
          <w:id w:val="-1139105465"/>
          <w:placeholder>
            <w:docPart w:val="DefaultPlaceholder_-1854013440"/>
          </w:placeholder>
          <w:richText/>
        </w:sdtPr>
        <w:sdtContent>
          <w:r w:rsidRPr="00726471" w:rsidR="00AB228A">
            <w:rPr>
              <w:b/>
            </w:rPr>
            <w:t>Kevin Hollinrake:</w:t>
          </w:r>
        </w:sdtContent>
      </w:sdt>
      <w:r w:rsidRPr="00726471" w:rsidR="00AB228A">
        <w:t xml:space="preserve"> </w:t>
      </w:r>
      <w:r w:rsidRPr="00726471" w:rsidR="00754A93">
        <w:t xml:space="preserve">I will give Kudsia the final word in my section. You wanted to come in earlier. </w:t>
      </w:r>
    </w:p>
    <w:p w:rsidR="00AB228A" w:rsidRPr="00726471" w:rsidP="00C90856">
      <w:pPr>
        <w:pStyle w:val="Answer"/>
      </w:pPr>
      <w:sdt>
        <w:sdtPr>
          <w:alias w:val="Witness"/>
          <w:id w:val="-1799064489"/>
          <w:placeholder>
            <w:docPart w:val="DefaultPlaceholder_-1854013440"/>
          </w:placeholder>
          <w:richText/>
        </w:sdtPr>
        <w:sdtContent>
          <w:r w:rsidRPr="00726471" w:rsidR="009B59AE">
            <w:rPr>
              <w:b/>
              <w:bCs/>
              <w:i/>
              <w:iCs/>
            </w:rPr>
            <w:t>Kudsia Batool:</w:t>
          </w:r>
          <w:r w:rsidRPr="00726471">
            <w:rPr>
              <w:b/>
            </w:rPr>
            <w:t xml:space="preserve"> </w:t>
          </w:r>
        </w:sdtContent>
      </w:sdt>
      <w:r w:rsidRPr="00726471">
        <w:t>Mary</w:t>
      </w:r>
      <w:r w:rsidRPr="00726471" w:rsidR="00716702">
        <w:t>-</w:t>
      </w:r>
      <w:r w:rsidRPr="00726471">
        <w:t>Ann has just picked up the point</w:t>
      </w:r>
      <w:r w:rsidRPr="00726471" w:rsidR="00754A93">
        <w:t xml:space="preserve"> I was going to make</w:t>
      </w:r>
      <w:r w:rsidRPr="00726471">
        <w:t xml:space="preserve">. </w:t>
      </w:r>
      <w:r w:rsidRPr="00726471" w:rsidR="00754A93">
        <w:t xml:space="preserve">I would just want to give one example to Julian. BAME graduates with a first degree are more than twice as likely to be unemployed </w:t>
      </w:r>
      <w:r w:rsidRPr="00726471" w:rsidR="00C90856">
        <w:t>as</w:t>
      </w:r>
      <w:r w:rsidRPr="00726471" w:rsidR="00754A93">
        <w:t xml:space="preserve"> their white counterparts. That is because structural and systemic discrimination exists. </w:t>
      </w:r>
      <w:r w:rsidRPr="00726471">
        <w:t xml:space="preserve">All </w:t>
      </w:r>
      <w:r w:rsidR="00646246">
        <w:t>of</w:t>
      </w:r>
      <w:r w:rsidR="00646246">
        <w:t xml:space="preserve"> </w:t>
      </w:r>
      <w:r w:rsidRPr="00726471">
        <w:t xml:space="preserve">those factors </w:t>
      </w:r>
      <w:r w:rsidRPr="00726471" w:rsidR="00754A93">
        <w:t xml:space="preserve">that </w:t>
      </w:r>
      <w:r w:rsidRPr="00726471">
        <w:t>you highlight are absolutely right, but they are not exclud</w:t>
      </w:r>
      <w:r w:rsidRPr="00726471" w:rsidR="00754A93">
        <w:t>ing race. They are tied to ethnicity and race.</w:t>
      </w:r>
      <w:r w:rsidRPr="00726471" w:rsidR="00C90856">
        <w:t xml:space="preserve"> </w:t>
      </w:r>
      <w:r w:rsidRPr="00726471" w:rsidR="00754A93">
        <w:t>Just because something</w:t>
      </w:r>
      <w:r w:rsidRPr="00726471" w:rsidR="00C90856">
        <w:t xml:space="preserve"> is difficult,</w:t>
      </w:r>
      <w:r w:rsidRPr="00726471" w:rsidR="00754A93">
        <w:t xml:space="preserve"> </w:t>
      </w:r>
      <w:r w:rsidRPr="00726471" w:rsidR="001E18DE">
        <w:t>like collecting the data—and it is not as difficult as you might have outlined just then—does not mean we should not do it, especially as it gives us a picture with which we can make decisions</w:t>
      </w:r>
      <w:r w:rsidRPr="00726471" w:rsidR="00C90856">
        <w:t xml:space="preserve"> that can</w:t>
      </w:r>
      <w:r w:rsidRPr="00726471" w:rsidR="001E18DE">
        <w:t xml:space="preserve"> improve life chances. </w:t>
      </w:r>
    </w:p>
    <w:p w:rsidR="00AB228A" w:rsidRPr="00726471" w:rsidP="00A87545">
      <w:pPr>
        <w:pStyle w:val="Question"/>
      </w:pPr>
      <w:sdt>
        <w:sdtPr>
          <w:alias w:val="Member"/>
          <w:tag w:val="&lt;Member mnisId='4107' dodsId='40489'&gt;"/>
          <w:id w:val="-1897116639"/>
          <w:placeholder>
            <w:docPart w:val="DefaultPlaceholder_-1854013440"/>
          </w:placeholder>
          <w:richText/>
        </w:sdtPr>
        <w:sdtContent>
          <w:r w:rsidRPr="00726471" w:rsidR="00A87545">
            <w:rPr>
              <w:b/>
            </w:rPr>
            <w:t>Harriett Baldwin:</w:t>
          </w:r>
        </w:sdtContent>
      </w:sdt>
      <w:r w:rsidRPr="00726471" w:rsidR="00A87545">
        <w:t xml:space="preserve"> I was particularly startled, Kudsia, by your data </w:t>
      </w:r>
      <w:r w:rsidRPr="00726471" w:rsidR="001E18DE">
        <w:t>on</w:t>
      </w:r>
      <w:r w:rsidRPr="00726471" w:rsidR="00A87545">
        <w:t xml:space="preserve"> people with disabilities. </w:t>
      </w:r>
      <w:r w:rsidRPr="00726471" w:rsidR="001E18DE">
        <w:t xml:space="preserve">It was particularly startling to learn that 60% of people who died from coronavirus were disabled. I wondered whether you had a more granular breakdown of that. Could you point the Committee to the source of that information? We would like to see how it differs between people of working age and people who have retired and so on. </w:t>
      </w:r>
      <w:r w:rsidRPr="00726471" w:rsidR="00A87545">
        <w:t>Do you have any more granular data on that?</w:t>
      </w:r>
    </w:p>
    <w:p w:rsidR="009239D1" w:rsidRPr="00726471" w:rsidP="00A87545">
      <w:pPr>
        <w:pStyle w:val="Answer"/>
      </w:pPr>
      <w:sdt>
        <w:sdtPr>
          <w:alias w:val="Witness"/>
          <w:id w:val="-1552145729"/>
          <w:placeholder>
            <w:docPart w:val="DefaultPlaceholder_-1854013440"/>
          </w:placeholder>
          <w:richText/>
        </w:sdtPr>
        <w:sdtContent>
          <w:r w:rsidRPr="00726471" w:rsidR="009B59AE">
            <w:rPr>
              <w:b/>
              <w:bCs/>
              <w:i/>
              <w:iCs/>
            </w:rPr>
            <w:t>Kudsia Batool:</w:t>
          </w:r>
          <w:r w:rsidRPr="00726471" w:rsidR="00A87545">
            <w:rPr>
              <w:b/>
            </w:rPr>
            <w:t xml:space="preserve"> </w:t>
          </w:r>
        </w:sdtContent>
      </w:sdt>
      <w:r w:rsidRPr="00726471" w:rsidR="00A87545">
        <w:t xml:space="preserve">I do. I have a report </w:t>
      </w:r>
      <w:r w:rsidRPr="00726471" w:rsidR="00E93636">
        <w:t>around</w:t>
      </w:r>
      <w:r w:rsidRPr="00726471" w:rsidR="00A87545">
        <w:t xml:space="preserve"> that. </w:t>
      </w:r>
      <w:r w:rsidRPr="00726471" w:rsidR="00E93636">
        <w:t xml:space="preserve">I do not have it to hand, but I can submit that to the Committee if it would be useful. The six in 10 statistic is well known. One of the worrying trends in the pandemic was the language that we used around death, </w:t>
      </w:r>
      <w:r w:rsidRPr="00726471" w:rsidR="00E93636">
        <w:t>whether or not</w:t>
      </w:r>
      <w:r w:rsidRPr="00726471" w:rsidR="00E93636">
        <w:t xml:space="preserve"> people had an underlying condition and whether or not people had a disability. </w:t>
      </w:r>
      <w:r w:rsidRPr="00726471" w:rsidR="00C90856">
        <w:t>I</w:t>
      </w:r>
      <w:r w:rsidRPr="00726471" w:rsidR="00E93636">
        <w:t>t almost became acceptable</w:t>
      </w:r>
      <w:r w:rsidRPr="00726471" w:rsidR="00C90856">
        <w:t xml:space="preserve">, if those factors existed, that </w:t>
      </w:r>
      <w:r w:rsidRPr="00726471" w:rsidR="00E93636">
        <w:t xml:space="preserve">people died. </w:t>
      </w:r>
      <w:r w:rsidRPr="00726471">
        <w:t>To answer your specific question, I do have that data</w:t>
      </w:r>
      <w:r w:rsidRPr="00726471" w:rsidR="00E93636">
        <w:t xml:space="preserve"> and I can forward it to the Committee. </w:t>
      </w:r>
    </w:p>
    <w:p w:rsidR="00A87545" w:rsidRPr="00726471" w:rsidP="009239D1">
      <w:pPr>
        <w:pStyle w:val="Question"/>
      </w:pPr>
      <w:sdt>
        <w:sdtPr>
          <w:alias w:val="Member"/>
          <w:tag w:val="&lt;Member mnisId='4107' dodsId='40489'&gt;"/>
          <w:id w:val="-107515092"/>
          <w:placeholder>
            <w:docPart w:val="DefaultPlaceholder_-1854013440"/>
          </w:placeholder>
          <w:richText/>
        </w:sdtPr>
        <w:sdtContent>
          <w:r w:rsidRPr="00726471" w:rsidR="009239D1">
            <w:rPr>
              <w:b/>
            </w:rPr>
            <w:t>Harriett Baldwin:</w:t>
          </w:r>
        </w:sdtContent>
      </w:sdt>
      <w:r w:rsidRPr="00726471" w:rsidR="009239D1">
        <w:t xml:space="preserve"> </w:t>
      </w:r>
      <w:r w:rsidRPr="00726471" w:rsidR="00E93636">
        <w:t xml:space="preserve">In terms of drilling down into how the working age population with disabilities fared during the coronavirus crisis, I have seen statistics that suggest that during the pandemic 53% of disabled workers reported being able to work from home. </w:t>
      </w:r>
      <w:r w:rsidRPr="00726471" w:rsidR="006070BE">
        <w:t xml:space="preserve">That was an increase from </w:t>
      </w:r>
      <w:r w:rsidRPr="00726471" w:rsidR="00E93636">
        <w:t>13</w:t>
      </w:r>
      <w:r w:rsidRPr="00726471" w:rsidR="006070BE">
        <w:t xml:space="preserve">% prior to the pandemic. </w:t>
      </w:r>
      <w:r w:rsidRPr="00726471" w:rsidR="00E93636">
        <w:t xml:space="preserve">That </w:t>
      </w:r>
      <w:r w:rsidRPr="00726471" w:rsidR="006070BE">
        <w:t xml:space="preserve">is a </w:t>
      </w:r>
      <w:r w:rsidRPr="00726471" w:rsidR="00E93636">
        <w:t xml:space="preserve">very </w:t>
      </w:r>
      <w:r w:rsidRPr="00726471" w:rsidR="006070BE">
        <w:t xml:space="preserve">large increase. </w:t>
      </w:r>
      <w:r w:rsidRPr="00726471" w:rsidR="00E93636">
        <w:t xml:space="preserve">I wondered whether you would expect to see that have </w:t>
      </w:r>
      <w:r w:rsidRPr="00726471" w:rsidR="00E93636">
        <w:t xml:space="preserve">some kind of </w:t>
      </w:r>
      <w:r w:rsidRPr="00726471" w:rsidR="00E93636">
        <w:rPr>
          <w:rFonts w:cs="Times New Roman"/>
        </w:rPr>
        <w:t>longer</w:t>
      </w:r>
      <w:r w:rsidRPr="00726471" w:rsidR="00716702">
        <w:rPr>
          <w:rFonts w:cs="Times New Roman"/>
        </w:rPr>
        <w:t>-</w:t>
      </w:r>
      <w:r w:rsidRPr="00726471" w:rsidR="00E93636">
        <w:rPr>
          <w:rFonts w:cs="Times New Roman"/>
        </w:rPr>
        <w:t>term</w:t>
      </w:r>
      <w:r w:rsidRPr="00726471" w:rsidR="00E93636">
        <w:t xml:space="preserve"> effect. Might it address the shocking gap</w:t>
      </w:r>
      <w:r w:rsidRPr="00726471" w:rsidR="00C90856">
        <w:t xml:space="preserve"> that</w:t>
      </w:r>
      <w:r w:rsidRPr="00726471" w:rsidR="00E93636">
        <w:t xml:space="preserve"> there is between the employment rate for people with disabilities and the employment rate for people without disabilities? </w:t>
      </w:r>
    </w:p>
    <w:p w:rsidR="00E93636" w:rsidRPr="00726471" w:rsidP="005E5BF9">
      <w:pPr>
        <w:pStyle w:val="Answer"/>
      </w:pPr>
      <w:sdt>
        <w:sdtPr>
          <w:alias w:val="Witness"/>
          <w:id w:val="845367502"/>
          <w:placeholder>
            <w:docPart w:val="DefaultPlaceholder_-1854013440"/>
          </w:placeholder>
          <w:richText/>
        </w:sdtPr>
        <w:sdtContent>
          <w:r w:rsidRPr="00726471" w:rsidR="009B59AE">
            <w:rPr>
              <w:b/>
              <w:bCs/>
              <w:i/>
              <w:iCs/>
            </w:rPr>
            <w:t>Kudsia Batool:</w:t>
          </w:r>
          <w:r w:rsidRPr="00726471" w:rsidR="005E5BF9">
            <w:rPr>
              <w:b/>
            </w:rPr>
            <w:t xml:space="preserve"> </w:t>
          </w:r>
        </w:sdtContent>
      </w:sdt>
      <w:r w:rsidRPr="00726471">
        <w:t>T</w:t>
      </w:r>
      <w:r w:rsidRPr="00726471" w:rsidR="005E5BF9">
        <w:t xml:space="preserve">hat is right. </w:t>
      </w:r>
      <w:r w:rsidRPr="00726471">
        <w:t>T</w:t>
      </w:r>
      <w:r w:rsidRPr="00726471" w:rsidR="005E5BF9">
        <w:t>he disability pay gap has narrowed</w:t>
      </w:r>
      <w:r w:rsidRPr="00726471">
        <w:t xml:space="preserve"> slightly, though it is still much too high</w:t>
      </w:r>
      <w:r w:rsidRPr="00726471" w:rsidR="005E5BF9">
        <w:t xml:space="preserve">. </w:t>
      </w:r>
      <w:r w:rsidRPr="00726471">
        <w:t xml:space="preserve">On average, disabled workers earn £1.90 per hour less </w:t>
      </w:r>
      <w:r w:rsidRPr="00726471" w:rsidR="003A5E84">
        <w:t>than non</w:t>
      </w:r>
      <w:r w:rsidRPr="00726471" w:rsidR="00716702">
        <w:t>-</w:t>
      </w:r>
      <w:r w:rsidRPr="00726471" w:rsidR="003A5E84">
        <w:t xml:space="preserve">disabled workers. In </w:t>
      </w:r>
      <w:r w:rsidRPr="00726471" w:rsidR="00C90856">
        <w:t>November</w:t>
      </w:r>
      <w:r w:rsidRPr="00726471" w:rsidR="003A5E84">
        <w:t>, we have Disab</w:t>
      </w:r>
      <w:r w:rsidRPr="00726471" w:rsidR="00C90856">
        <w:t xml:space="preserve">ility Pay Gap </w:t>
      </w:r>
      <w:r w:rsidRPr="00726471" w:rsidR="003A5E84">
        <w:t xml:space="preserve">Day, which indicates the last day that disabled workers get paid compared to their counterparts; the remaining time is done for free. </w:t>
      </w:r>
    </w:p>
    <w:p w:rsidR="003A5E84" w:rsidRPr="00726471" w:rsidP="005E5BF9">
      <w:pPr>
        <w:pStyle w:val="Answer"/>
      </w:pPr>
      <w:r w:rsidRPr="00726471">
        <w:t xml:space="preserve">It is also important to mention that disabled people usually experience significant barriers to getting jobs and </w:t>
      </w:r>
      <w:r w:rsidRPr="00726471">
        <w:t xml:space="preserve">to </w:t>
      </w:r>
      <w:r w:rsidRPr="00726471">
        <w:t xml:space="preserve">keeping those jobs. </w:t>
      </w:r>
      <w:r w:rsidRPr="00726471">
        <w:t xml:space="preserve">Those key recommendations around flexible working and remote working that I mentioned earlier are really important factors in how we address some of that inequality. Again, </w:t>
      </w:r>
      <w:r w:rsidRPr="00726471">
        <w:t>I will mention what I mentioned earlier</w:t>
      </w:r>
      <w:r w:rsidRPr="00726471" w:rsidR="004F66E8">
        <w:t xml:space="preserve">. </w:t>
      </w:r>
      <w:r w:rsidRPr="00726471">
        <w:t xml:space="preserve">Disabled pay gap reporting is </w:t>
      </w:r>
      <w:r w:rsidRPr="00726471">
        <w:t>really important</w:t>
      </w:r>
      <w:r w:rsidRPr="00726471">
        <w:t>. We need action plans and duties</w:t>
      </w:r>
      <w:r w:rsidRPr="00726471" w:rsidR="00C90856">
        <w:t xml:space="preserve"> about how that </w:t>
      </w:r>
      <w:r w:rsidRPr="00726471">
        <w:t xml:space="preserve">disabled pay gap is going to be reduced, a key element of which must be flexible working and remote working. </w:t>
      </w:r>
    </w:p>
    <w:p w:rsidR="003A5E84" w:rsidRPr="00726471" w:rsidP="005E5BF9">
      <w:pPr>
        <w:pStyle w:val="Answer"/>
      </w:pPr>
      <w:r w:rsidRPr="00726471">
        <w:t>Disabled people</w:t>
      </w:r>
      <w:r w:rsidRPr="00726471" w:rsidR="00987DF3">
        <w:t xml:space="preserve"> also</w:t>
      </w:r>
      <w:r w:rsidRPr="00726471">
        <w:t xml:space="preserve"> need the right to request flexible working as a reasonable adjustment. It</w:t>
      </w:r>
      <w:r w:rsidRPr="00726471" w:rsidR="004F66E8">
        <w:t xml:space="preserve"> is not flexible working</w:t>
      </w:r>
      <w:r w:rsidRPr="00726471">
        <w:t xml:space="preserve">; it is a right in law. That should be part of </w:t>
      </w:r>
      <w:r w:rsidRPr="00726471">
        <w:rPr>
          <w:rFonts w:cs="Times New Roman"/>
        </w:rPr>
        <w:t>those action plans and the enforcement</w:t>
      </w:r>
      <w:r w:rsidRPr="00726471" w:rsidR="00987DF3">
        <w:rPr>
          <w:rFonts w:cs="Times New Roman"/>
        </w:rPr>
        <w:t xml:space="preserve"> of </w:t>
      </w:r>
      <w:r w:rsidRPr="00726471">
        <w:rPr>
          <w:rFonts w:cs="Times New Roman"/>
        </w:rPr>
        <w:t>reasonable adjustments.</w:t>
      </w:r>
      <w:r w:rsidRPr="00726471">
        <w:t xml:space="preserve"> The Equality and Human Rights Commission should get specific ring</w:t>
      </w:r>
      <w:r w:rsidRPr="00726471" w:rsidR="00716702">
        <w:t>-</w:t>
      </w:r>
      <w:r w:rsidRPr="00726471">
        <w:t>fenced funding to enforce effectively disabled workers’ rights to reasonable adjustments so</w:t>
      </w:r>
      <w:r w:rsidRPr="00726471" w:rsidR="00987DF3">
        <w:t xml:space="preserve"> that</w:t>
      </w:r>
      <w:r w:rsidRPr="00726471">
        <w:t xml:space="preserve"> we can make sure people can work and thrive and, again, are not putting themselves at undue risk. That was one of the reasons disabled workers were working from home.</w:t>
      </w:r>
    </w:p>
    <w:p w:rsidR="00801BB9" w:rsidRPr="00726471" w:rsidP="005E5BF9">
      <w:pPr>
        <w:pStyle w:val="Answer"/>
      </w:pPr>
      <w:r w:rsidRPr="00726471">
        <w:t>We need a stronger legal framework for those adjustments. We could update the statutory code of practice to include more examples of reasonable adjustments, which would help disabled workers get those adjustment</w:t>
      </w:r>
      <w:r w:rsidR="00990BE4">
        <w:t>s</w:t>
      </w:r>
      <w:r w:rsidRPr="00726471">
        <w:t xml:space="preserve">. </w:t>
      </w:r>
    </w:p>
    <w:p w:rsidR="005E5BF9" w:rsidRPr="00726471" w:rsidP="00801BB9">
      <w:pPr>
        <w:pStyle w:val="Question"/>
      </w:pPr>
      <w:sdt>
        <w:sdtPr>
          <w:alias w:val="Member"/>
          <w:tag w:val="&lt;Member mnisId='4107' dodsId='40489'&gt;"/>
          <w:id w:val="1074397887"/>
          <w:placeholder>
            <w:docPart w:val="DefaultPlaceholder_-1854013440"/>
          </w:placeholder>
          <w:richText/>
        </w:sdtPr>
        <w:sdtContent>
          <w:r w:rsidRPr="00726471" w:rsidR="00801BB9">
            <w:rPr>
              <w:b/>
            </w:rPr>
            <w:t>Harriett Baldwin:</w:t>
          </w:r>
        </w:sdtContent>
      </w:sdt>
      <w:r w:rsidRPr="00726471" w:rsidR="00801BB9">
        <w:t xml:space="preserve"> You are talking about a lot of potential legi</w:t>
      </w:r>
      <w:r w:rsidRPr="00726471" w:rsidR="00845E92">
        <w:t>slation.</w:t>
      </w:r>
    </w:p>
    <w:p w:rsidR="00801BB9" w:rsidRPr="00726471" w:rsidP="00801BB9">
      <w:pPr>
        <w:pStyle w:val="Answer"/>
      </w:pPr>
      <w:sdt>
        <w:sdtPr>
          <w:alias w:val="Witness"/>
          <w:id w:val="1236658762"/>
          <w:placeholder>
            <w:docPart w:val="DefaultPlaceholder_-1854013440"/>
          </w:placeholder>
          <w:richText/>
        </w:sdtPr>
        <w:sdtContent>
          <w:r w:rsidRPr="00726471" w:rsidR="009B59AE">
            <w:rPr>
              <w:b/>
              <w:bCs/>
              <w:i/>
              <w:iCs/>
            </w:rPr>
            <w:t>Kudsia Batool:</w:t>
          </w:r>
          <w:r w:rsidRPr="00726471">
            <w:rPr>
              <w:b/>
            </w:rPr>
            <w:t xml:space="preserve"> </w:t>
          </w:r>
        </w:sdtContent>
      </w:sdt>
      <w:r w:rsidRPr="00726471">
        <w:t>I am</w:t>
      </w:r>
      <w:r w:rsidRPr="00726471" w:rsidR="003A5E84">
        <w:t>.</w:t>
      </w:r>
    </w:p>
    <w:p w:rsidR="00801BB9" w:rsidRPr="00726471" w:rsidP="00696841">
      <w:pPr>
        <w:pStyle w:val="Question"/>
      </w:pPr>
      <w:sdt>
        <w:sdtPr>
          <w:alias w:val="Member"/>
          <w:tag w:val="&lt;Member mnisId='4107' dodsId='40489'&gt;"/>
          <w:id w:val="-1089073928"/>
          <w:placeholder>
            <w:docPart w:val="DefaultPlaceholder_-1854013440"/>
          </w:placeholder>
          <w:richText/>
        </w:sdtPr>
        <w:sdtContent>
          <w:r w:rsidRPr="00726471">
            <w:rPr>
              <w:b/>
            </w:rPr>
            <w:t>Harriett Baldwin:</w:t>
          </w:r>
        </w:sdtContent>
      </w:sdt>
      <w:r w:rsidRPr="00726471">
        <w:t xml:space="preserve"> </w:t>
      </w:r>
      <w:r w:rsidRPr="00726471" w:rsidR="003A5E84">
        <w:t>Is it possible that, without legislation, there will have been quite a change in terms of the disability employment gap in the right direction because of this ability to do more jobs more flexibly</w:t>
      </w:r>
      <w:r w:rsidRPr="00726471" w:rsidR="00987DF3">
        <w:t>,</w:t>
      </w:r>
      <w:r w:rsidRPr="00726471" w:rsidR="003A5E84">
        <w:t xml:space="preserve"> with more working from home</w:t>
      </w:r>
      <w:r w:rsidRPr="00726471" w:rsidR="00987DF3">
        <w:t>, and e</w:t>
      </w:r>
      <w:r w:rsidRPr="00726471" w:rsidR="003A5E84">
        <w:t xml:space="preserve">mployers, who now face a situation where there is a record number of vacancies in our economy, </w:t>
      </w:r>
      <w:r w:rsidRPr="00726471" w:rsidR="00B75092">
        <w:t>are more willing to make those kinds of adaptations and to look at that broader pool of potential employees</w:t>
      </w:r>
      <w:r w:rsidRPr="00726471" w:rsidR="00987DF3">
        <w:t xml:space="preserve">? </w:t>
      </w:r>
      <w:r w:rsidRPr="00726471" w:rsidR="00B75092">
        <w:t xml:space="preserve">Is there </w:t>
      </w:r>
      <w:r w:rsidRPr="00726471" w:rsidR="00845E92">
        <w:t>a glimmer of hope in that regard?</w:t>
      </w:r>
    </w:p>
    <w:p w:rsidR="00B75092" w:rsidRPr="00726471" w:rsidP="00845E92">
      <w:pPr>
        <w:pStyle w:val="Answer"/>
      </w:pPr>
      <w:sdt>
        <w:sdtPr>
          <w:alias w:val="Witness"/>
          <w:id w:val="-629017957"/>
          <w:placeholder>
            <w:docPart w:val="DefaultPlaceholder_-1854013440"/>
          </w:placeholder>
          <w:richText/>
        </w:sdtPr>
        <w:sdtContent>
          <w:r w:rsidRPr="00726471" w:rsidR="009B59AE">
            <w:rPr>
              <w:b/>
              <w:bCs/>
              <w:i/>
              <w:iCs/>
            </w:rPr>
            <w:t>Kudsia Batool:</w:t>
          </w:r>
          <w:r w:rsidRPr="00726471" w:rsidR="00845E92">
            <w:rPr>
              <w:b/>
            </w:rPr>
            <w:t xml:space="preserve"> </w:t>
          </w:r>
        </w:sdtContent>
      </w:sdt>
      <w:r w:rsidRPr="00726471" w:rsidR="00845E92">
        <w:t xml:space="preserve">There is a glimmer of </w:t>
      </w:r>
      <w:r w:rsidRPr="00726471" w:rsidR="00845E92">
        <w:t>hope</w:t>
      </w:r>
      <w:r w:rsidRPr="00726471">
        <w:t xml:space="preserve">, </w:t>
      </w:r>
      <w:r w:rsidRPr="00726471" w:rsidR="00845E92">
        <w:t>because</w:t>
      </w:r>
      <w:r w:rsidRPr="00726471" w:rsidR="00845E92">
        <w:t xml:space="preserve"> the evidence is there. </w:t>
      </w:r>
      <w:r w:rsidRPr="00726471">
        <w:t xml:space="preserve">Everybody wants evidence of impact, and the evidence of impact is that disabled workers can do the jobs and that those adjustments are not overly burdensome on employers while enabling disabled workers to contribute fully. Yes, there is a glimmer of hope. </w:t>
      </w:r>
    </w:p>
    <w:p w:rsidR="00845E92" w:rsidRPr="00726471" w:rsidP="00845E92">
      <w:pPr>
        <w:pStyle w:val="Answer"/>
      </w:pPr>
      <w:r w:rsidRPr="00726471">
        <w:t>W</w:t>
      </w:r>
      <w:r w:rsidRPr="00726471">
        <w:t xml:space="preserve">e need to make sure there is no rollback. </w:t>
      </w:r>
      <w:r w:rsidRPr="00726471">
        <w:t xml:space="preserve">I am wary of anything that is not legislated for, because </w:t>
      </w:r>
      <w:r w:rsidRPr="00726471" w:rsidR="00987DF3">
        <w:t xml:space="preserve">when </w:t>
      </w:r>
      <w:r w:rsidRPr="00726471">
        <w:t xml:space="preserve">people do not </w:t>
      </w:r>
      <w:r w:rsidRPr="00726471" w:rsidR="00987DF3">
        <w:t xml:space="preserve">have to </w:t>
      </w:r>
      <w:r w:rsidRPr="00726471">
        <w:t>do things</w:t>
      </w:r>
      <w:r w:rsidRPr="00726471" w:rsidR="00987DF3">
        <w:t xml:space="preserve">, </w:t>
      </w:r>
      <w:r w:rsidRPr="00726471">
        <w:t>they do not. If you look at what Mary</w:t>
      </w:r>
      <w:r w:rsidRPr="00726471" w:rsidR="00716702">
        <w:t>-</w:t>
      </w:r>
      <w:r w:rsidRPr="00726471">
        <w:t xml:space="preserve">Ann mentioned earlier about the </w:t>
      </w:r>
      <w:r w:rsidRPr="00726471" w:rsidR="002E26B7">
        <w:t xml:space="preserve">mandating </w:t>
      </w:r>
      <w:r w:rsidRPr="00726471" w:rsidR="002E26B7">
        <w:rPr>
          <w:rFonts w:cs="Times New Roman"/>
        </w:rPr>
        <w:t xml:space="preserve">of </w:t>
      </w:r>
      <w:r w:rsidRPr="00726471">
        <w:rPr>
          <w:rFonts w:cs="Times New Roman"/>
        </w:rPr>
        <w:t xml:space="preserve">gender pay gap </w:t>
      </w:r>
      <w:r w:rsidRPr="00726471" w:rsidR="002E26B7">
        <w:rPr>
          <w:rFonts w:cs="Times New Roman"/>
        </w:rPr>
        <w:t xml:space="preserve">reporting </w:t>
      </w:r>
      <w:r w:rsidRPr="00726471">
        <w:rPr>
          <w:rFonts w:cs="Times New Roman"/>
        </w:rPr>
        <w:t xml:space="preserve">being lifted, what did we </w:t>
      </w:r>
      <w:r w:rsidRPr="00726471" w:rsidR="002E26B7">
        <w:rPr>
          <w:rFonts w:cs="Times New Roman"/>
        </w:rPr>
        <w:t xml:space="preserve">get? We got </w:t>
      </w:r>
      <w:r w:rsidRPr="00726471" w:rsidR="00A23A4D">
        <w:rPr>
          <w:rFonts w:cs="Times New Roman"/>
        </w:rPr>
        <w:t xml:space="preserve">no responses. That is why things need to be enshrined in law. </w:t>
      </w:r>
    </w:p>
    <w:p w:rsidR="00845E92" w:rsidRPr="00726471" w:rsidP="00845E92">
      <w:pPr>
        <w:pStyle w:val="Question"/>
      </w:pPr>
      <w:sdt>
        <w:sdtPr>
          <w:alias w:val="Member"/>
          <w:tag w:val="&lt;Member mnisId='4107' dodsId='40489'&gt;"/>
          <w:id w:val="-2127922467"/>
          <w:placeholder>
            <w:docPart w:val="DefaultPlaceholder_-1854013440"/>
          </w:placeholder>
          <w:richText/>
        </w:sdtPr>
        <w:sdtContent>
          <w:r w:rsidRPr="00726471">
            <w:rPr>
              <w:b/>
            </w:rPr>
            <w:t>Harriett Baldwin:</w:t>
          </w:r>
        </w:sdtContent>
      </w:sdt>
      <w:r w:rsidRPr="00726471">
        <w:t xml:space="preserve"> Turning to a slightly different impact </w:t>
      </w:r>
      <w:r w:rsidRPr="00726471" w:rsidR="00A23A4D">
        <w:t xml:space="preserve">of </w:t>
      </w:r>
      <w:r w:rsidRPr="00726471">
        <w:t>the pandemic on people with disabilities</w:t>
      </w:r>
      <w:r w:rsidRPr="00726471" w:rsidR="00A23A4D">
        <w:t>, the overall concern that we all have, as the economy recovers, is that inflation has started to exceed the Bank of England’s goals</w:t>
      </w:r>
      <w:r w:rsidRPr="00726471" w:rsidR="00987DF3">
        <w:t xml:space="preserve"> significantly</w:t>
      </w:r>
      <w:r w:rsidRPr="00726471" w:rsidR="00A23A4D">
        <w:t xml:space="preserve">. Julian, in terms of the basket of goods that people with disabilities might spend money on during the economic recovery, has that been disproportionately experiencing inflation? </w:t>
      </w:r>
      <w:r w:rsidRPr="00726471" w:rsidR="003451AB">
        <w:t>Do you have any data in terms of the rate of inflation that people with disabilities experience?</w:t>
      </w:r>
    </w:p>
    <w:p w:rsidR="00CF4A6D" w:rsidRPr="00726471" w:rsidP="003451AB">
      <w:pPr>
        <w:pStyle w:val="Answer"/>
      </w:pPr>
      <w:sdt>
        <w:sdtPr>
          <w:alias w:val="Witness"/>
          <w:id w:val="-406764283"/>
          <w:placeholder>
            <w:docPart w:val="DefaultPlaceholder_-1854013440"/>
          </w:placeholder>
          <w:richText/>
        </w:sdtPr>
        <w:sdtContent>
          <w:r w:rsidRPr="00726471" w:rsidR="009B59AE">
            <w:rPr>
              <w:b/>
              <w:bCs/>
              <w:i/>
              <w:iCs/>
            </w:rPr>
            <w:t>Julian Jessop:</w:t>
          </w:r>
          <w:r w:rsidRPr="00726471" w:rsidR="003451AB">
            <w:rPr>
              <w:b/>
            </w:rPr>
            <w:t xml:space="preserve"> </w:t>
          </w:r>
        </w:sdtContent>
      </w:sdt>
      <w:r w:rsidRPr="00726471" w:rsidR="003451AB">
        <w:t xml:space="preserve">I do not have that data. </w:t>
      </w:r>
      <w:r w:rsidRPr="00726471" w:rsidR="00A23A4D">
        <w:t>Thinking on my feet, it</w:t>
      </w:r>
      <w:r w:rsidRPr="00726471" w:rsidR="00A23A4D">
        <w:t xml:space="preserve"> is not obvious that there would be a simple answer to that. Disability covers a wide variety of different things. I suspect the characteristic that might make the biggest difference </w:t>
      </w:r>
      <w:r w:rsidRPr="00726471" w:rsidR="00987DF3">
        <w:t>would</w:t>
      </w:r>
      <w:r w:rsidRPr="00726471" w:rsidR="00A23A4D">
        <w:t xml:space="preserve"> be that disabled people tend to have lower incomes and therefore they are likely to be spending a bigger proportion of their income on things like energy, where we know that prices are rising the most and where there is the least discretion to make savings. </w:t>
      </w:r>
      <w:r w:rsidRPr="00726471">
        <w:t xml:space="preserve">It would not surprise me </w:t>
      </w:r>
      <w:r w:rsidRPr="00726471" w:rsidR="00A23A4D">
        <w:t xml:space="preserve">that </w:t>
      </w:r>
      <w:r w:rsidRPr="00726471">
        <w:t xml:space="preserve">disabled people were being hit harder by </w:t>
      </w:r>
      <w:r w:rsidRPr="00726471" w:rsidR="005853FA">
        <w:t>inflation,</w:t>
      </w:r>
      <w:r w:rsidRPr="00726471">
        <w:t xml:space="preserve"> but I do not have any </w:t>
      </w:r>
      <w:r w:rsidRPr="00726471" w:rsidR="00A23A4D">
        <w:t xml:space="preserve">particular </w:t>
      </w:r>
      <w:r w:rsidRPr="00726471">
        <w:t>evidence</w:t>
      </w:r>
      <w:r w:rsidRPr="00726471">
        <w:t xml:space="preserve"> to back that up</w:t>
      </w:r>
      <w:r w:rsidRPr="00726471" w:rsidR="00A23A4D">
        <w:t>.</w:t>
      </w:r>
    </w:p>
    <w:p w:rsidR="003451AB" w:rsidRPr="00726471" w:rsidP="00CF4A6D">
      <w:pPr>
        <w:pStyle w:val="Question"/>
      </w:pPr>
      <w:sdt>
        <w:sdtPr>
          <w:alias w:val="Member"/>
          <w:tag w:val="&lt;Member mnisId='4107' dodsId='40489'&gt;"/>
          <w:id w:val="-347342185"/>
          <w:placeholder>
            <w:docPart w:val="DefaultPlaceholder_-1854013440"/>
          </w:placeholder>
          <w:richText/>
        </w:sdtPr>
        <w:sdtContent>
          <w:r w:rsidRPr="00726471" w:rsidR="00CF4A6D">
            <w:rPr>
              <w:b/>
            </w:rPr>
            <w:t>Harriett Baldwin:</w:t>
          </w:r>
        </w:sdtContent>
      </w:sdt>
      <w:r w:rsidRPr="00726471" w:rsidR="00CF4A6D">
        <w:t xml:space="preserve"> </w:t>
      </w:r>
      <w:r w:rsidRPr="00726471" w:rsidR="00A23A4D">
        <w:t>Do any of our witnesses have any data or evidence on that?</w:t>
      </w:r>
    </w:p>
    <w:p w:rsidR="005853FA" w:rsidRPr="00726471" w:rsidP="005853FA">
      <w:pPr>
        <w:pStyle w:val="Answer"/>
      </w:pPr>
      <w:sdt>
        <w:sdtPr>
          <w:alias w:val="Witness"/>
          <w:id w:val="-1268764140"/>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A23A4D">
        <w:t xml:space="preserve">If nobody has, I am quite happy to go away and look for some. </w:t>
      </w:r>
    </w:p>
    <w:p w:rsidR="00A23A4D" w:rsidRPr="00726471" w:rsidP="005853FA">
      <w:pPr>
        <w:pStyle w:val="Answer"/>
      </w:pPr>
      <w:sdt>
        <w:sdtPr>
          <w:alias w:val="Witness"/>
          <w:id w:val="-1764833438"/>
          <w:placeholder>
            <w:docPart w:val="DefaultPlaceholder_-1854013440"/>
          </w:placeholder>
          <w:richText/>
        </w:sdtPr>
        <w:sdtContent>
          <w:r w:rsidRPr="00726471" w:rsidR="00195B89">
            <w:rPr>
              <w:b/>
              <w:bCs/>
              <w:i/>
              <w:iCs/>
            </w:rPr>
            <w:t>Dr Stephenson:</w:t>
          </w:r>
          <w:r w:rsidRPr="00726471" w:rsidR="005853FA">
            <w:rPr>
              <w:b/>
            </w:rPr>
            <w:t xml:space="preserve"> </w:t>
          </w:r>
        </w:sdtContent>
      </w:sdt>
      <w:r w:rsidRPr="00726471" w:rsidR="005853FA">
        <w:t xml:space="preserve">Julian is right. </w:t>
      </w:r>
      <w:r w:rsidRPr="00726471">
        <w:t>Disabled people are a wide and diverse group, and there are many different forms of impairment that might have different impacts. The increase in fuel prices is particularly likely to disproportionately impact disabled people, who may have problems staying warmer</w:t>
      </w:r>
      <w:r w:rsidRPr="00726471" w:rsidR="00803AC2">
        <w:t xml:space="preserve">. That is </w:t>
      </w:r>
      <w:r w:rsidRPr="00726471">
        <w:t xml:space="preserve">particularly </w:t>
      </w:r>
      <w:r w:rsidRPr="00726471" w:rsidR="00803AC2">
        <w:t xml:space="preserve">the case for </w:t>
      </w:r>
      <w:r w:rsidRPr="00726471">
        <w:t xml:space="preserve">people who are less able to be physically active, for example, who need to keep their house at a higher </w:t>
      </w:r>
      <w:r w:rsidRPr="00726471">
        <w:t xml:space="preserve">temperature and who may be at home for longer period of the day and </w:t>
      </w:r>
      <w:r w:rsidRPr="00726471" w:rsidR="00803AC2">
        <w:t xml:space="preserve">less able to go to other places where they can get warm. </w:t>
      </w:r>
    </w:p>
    <w:p w:rsidR="00CA0CDA" w:rsidRPr="00726471" w:rsidP="005853FA">
      <w:pPr>
        <w:pStyle w:val="Answer"/>
      </w:pPr>
      <w:r w:rsidRPr="00726471">
        <w:t xml:space="preserve">Increasing food prices can impact people who </w:t>
      </w:r>
      <w:r w:rsidRPr="00726471">
        <w:t>have to</w:t>
      </w:r>
      <w:r w:rsidRPr="00726471">
        <w:t xml:space="preserve"> follow particular restrictive diets, for example. </w:t>
      </w:r>
      <w:r w:rsidRPr="00726471">
        <w:t xml:space="preserve">That can be difficult. </w:t>
      </w:r>
      <w:r w:rsidRPr="00726471">
        <w:t xml:space="preserve">If food prices go up, you do not have the same flexibility in terms of shopping around and finding cheaper alternatives. </w:t>
      </w:r>
      <w:r w:rsidRPr="00726471">
        <w:t>Those are the two obvious ones</w:t>
      </w:r>
      <w:r w:rsidRPr="00726471">
        <w:t xml:space="preserve">. </w:t>
      </w:r>
      <w:r w:rsidRPr="00726471">
        <w:t>I would imagine</w:t>
      </w:r>
      <w:r w:rsidRPr="00726471">
        <w:t xml:space="preserve"> that Disability Rights UK would be a good organisation to approach. </w:t>
      </w:r>
    </w:p>
    <w:p w:rsidR="005853FA" w:rsidRPr="00726471" w:rsidP="00987DF3">
      <w:pPr>
        <w:pStyle w:val="Question"/>
      </w:pPr>
      <w:sdt>
        <w:sdtPr>
          <w:alias w:val="Member"/>
          <w:tag w:val="&lt;Member mnisId='4107' dodsId='40489'&gt;"/>
          <w:id w:val="-1602717258"/>
          <w:placeholder>
            <w:docPart w:val="DefaultPlaceholder_-1854013440"/>
          </w:placeholder>
          <w:richText/>
        </w:sdtPr>
        <w:sdtContent>
          <w:r w:rsidRPr="00726471" w:rsidR="00CA0CDA">
            <w:rPr>
              <w:b/>
            </w:rPr>
            <w:t>Harriett Baldwin:</w:t>
          </w:r>
        </w:sdtContent>
      </w:sdt>
      <w:r w:rsidRPr="00726471" w:rsidR="00CA0CDA">
        <w:t xml:space="preserve"> We had some written evidence from </w:t>
      </w:r>
      <w:r w:rsidRPr="00726471" w:rsidR="00803AC2">
        <w:t xml:space="preserve">the </w:t>
      </w:r>
      <w:r w:rsidRPr="00726471" w:rsidR="00CA0CDA">
        <w:t>Kent and Medway</w:t>
      </w:r>
      <w:r w:rsidRPr="00726471" w:rsidR="00803AC2">
        <w:t xml:space="preserve"> coronavirus response health and social care cell, which said that people with disabilities spend more on specialist home and vehicle adaptations, therapies, sensory equipment, adapted toys, utility bills, taxis and insurance and potential additional personal protective equipment. </w:t>
      </w:r>
      <w:r w:rsidRPr="00726471" w:rsidR="00E3363F">
        <w:t>It sounds as though there are more things that people need to spend money on</w:t>
      </w:r>
      <w:r w:rsidRPr="00726471" w:rsidR="00803AC2">
        <w:t xml:space="preserve">. </w:t>
      </w:r>
      <w:r w:rsidRPr="00726471" w:rsidR="00E3363F">
        <w:t xml:space="preserve">I just wondered </w:t>
      </w:r>
      <w:r w:rsidRPr="00726471" w:rsidR="00803AC2">
        <w:t xml:space="preserve">what </w:t>
      </w:r>
      <w:r w:rsidRPr="00726471" w:rsidR="00E3363F">
        <w:t xml:space="preserve">the rate of </w:t>
      </w:r>
      <w:r w:rsidRPr="00726471" w:rsidR="008D5FE2">
        <w:t>inflation</w:t>
      </w:r>
      <w:r w:rsidRPr="00726471" w:rsidR="00E3363F">
        <w:t xml:space="preserve"> </w:t>
      </w:r>
      <w:r w:rsidRPr="00726471" w:rsidR="00803AC2">
        <w:t xml:space="preserve">was </w:t>
      </w:r>
      <w:r w:rsidRPr="00726471" w:rsidR="00E3363F">
        <w:t xml:space="preserve">that </w:t>
      </w:r>
      <w:r w:rsidRPr="00726471" w:rsidR="00803AC2">
        <w:t xml:space="preserve">those </w:t>
      </w:r>
      <w:r w:rsidRPr="00726471" w:rsidR="00E3363F">
        <w:t xml:space="preserve">people were </w:t>
      </w:r>
      <w:r w:rsidRPr="00726471" w:rsidR="00803AC2">
        <w:t xml:space="preserve">particularly </w:t>
      </w:r>
      <w:r w:rsidRPr="00726471" w:rsidR="00E3363F">
        <w:t>experiencing</w:t>
      </w:r>
      <w:r w:rsidRPr="00726471" w:rsidR="00803AC2">
        <w:t xml:space="preserve"> and whether that was higher or lower than the basket of goods that the statisticians measure more traditionally. I just wondered whether anyone had any data on that. </w:t>
      </w:r>
    </w:p>
    <w:p w:rsidR="00E3363F" w:rsidRPr="00726471" w:rsidP="00E3363F">
      <w:pPr>
        <w:pStyle w:val="Answer"/>
      </w:pPr>
      <w:sdt>
        <w:sdtPr>
          <w:alias w:val="Witness"/>
          <w:id w:val="-1134180640"/>
          <w:placeholder>
            <w:docPart w:val="DefaultPlaceholder_-1854013440"/>
          </w:placeholder>
          <w:richText/>
        </w:sdtPr>
        <w:sdtContent>
          <w:r w:rsidRPr="00726471" w:rsidR="009B59AE">
            <w:rPr>
              <w:b/>
              <w:bCs/>
              <w:i/>
              <w:iCs/>
            </w:rPr>
            <w:t>Julian Jessop:</w:t>
          </w:r>
          <w:r w:rsidRPr="00726471">
            <w:rPr>
              <w:b/>
            </w:rPr>
            <w:t xml:space="preserve"> </w:t>
          </w:r>
        </w:sdtContent>
      </w:sdt>
      <w:r w:rsidRPr="00726471">
        <w:t>I have no data</w:t>
      </w:r>
      <w:r w:rsidRPr="00726471" w:rsidR="00803AC2">
        <w:t xml:space="preserve">, but I would make a strong assumption that the increase in prices would be higher than the average. </w:t>
      </w:r>
    </w:p>
    <w:p w:rsidR="00E3363F" w:rsidRPr="00726471" w:rsidP="00E3363F">
      <w:pPr>
        <w:pStyle w:val="Question"/>
      </w:pPr>
      <w:sdt>
        <w:sdtPr>
          <w:alias w:val="Member"/>
          <w:tag w:val="&lt;Member mnisId='4107' dodsId='40489'&gt;"/>
          <w:id w:val="445982276"/>
          <w:placeholder>
            <w:docPart w:val="DefaultPlaceholder_-1854013440"/>
          </w:placeholder>
          <w:richText/>
        </w:sdtPr>
        <w:sdtContent>
          <w:r w:rsidRPr="00726471">
            <w:rPr>
              <w:b/>
            </w:rPr>
            <w:t>Harriett Baldwin:</w:t>
          </w:r>
        </w:sdtContent>
      </w:sdt>
      <w:r w:rsidRPr="00726471">
        <w:t xml:space="preserve"> As people returned </w:t>
      </w:r>
      <w:r w:rsidRPr="00726471" w:rsidR="00803AC2">
        <w:t xml:space="preserve">to work in the autumn and as </w:t>
      </w:r>
      <w:r w:rsidRPr="00726471">
        <w:t>the furlough scheme</w:t>
      </w:r>
      <w:r w:rsidRPr="00726471" w:rsidR="00803AC2">
        <w:t xml:space="preserve"> ended, do we have any data yet </w:t>
      </w:r>
      <w:r w:rsidRPr="00726471" w:rsidR="00987DF3">
        <w:t>in terms of</w:t>
      </w:r>
      <w:r w:rsidRPr="00726471" w:rsidR="00803AC2">
        <w:t xml:space="preserve"> the different impact that had on people with disabilities relative to other workers returning to work?</w:t>
      </w:r>
      <w:r w:rsidRPr="00726471">
        <w:t xml:space="preserve"> Does anyone have any data on that?</w:t>
      </w:r>
    </w:p>
    <w:p w:rsidR="00E3363F" w:rsidRPr="00726471" w:rsidP="00E3363F">
      <w:pPr>
        <w:pStyle w:val="Answer"/>
      </w:pPr>
      <w:sdt>
        <w:sdtPr>
          <w:alias w:val="Witness"/>
          <w:id w:val="2003850186"/>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803AC2">
        <w:t xml:space="preserve">There is certainly no official data. We are still quite a way behind in terms of labour market data on the </w:t>
      </w:r>
      <w:r w:rsidRPr="00726471" w:rsidR="00803AC2">
        <w:t>economy as a whole, let</w:t>
      </w:r>
      <w:r w:rsidRPr="00726471" w:rsidR="00803AC2">
        <w:t xml:space="preserve"> alone for individual groups. </w:t>
      </w:r>
      <w:r w:rsidRPr="00726471">
        <w:t>We only have a little bit of official data for October and November. We have plenty of survey data</w:t>
      </w:r>
      <w:r w:rsidRPr="00726471" w:rsidR="00803AC2">
        <w:t xml:space="preserve"> from businesses suggesting that employment has grown strongly over that period as well. Given that we do not have much good aggregate data, I would be surprised if there is much </w:t>
      </w:r>
      <w:r w:rsidRPr="00726471" w:rsidR="00803AC2">
        <w:t>really good</w:t>
      </w:r>
      <w:r w:rsidRPr="00726471" w:rsidR="00803AC2">
        <w:t xml:space="preserve"> data drilling down into individual groups. Again, I would be happy to go away and see whether there is any. </w:t>
      </w:r>
    </w:p>
    <w:p w:rsidR="00E3363F" w:rsidRPr="00726471" w:rsidP="00E3363F">
      <w:pPr>
        <w:pStyle w:val="Question"/>
      </w:pPr>
      <w:sdt>
        <w:sdtPr>
          <w:alias w:val="Member"/>
          <w:tag w:val="&lt;Member mnisId='4107' dodsId='40489'&gt;"/>
          <w:id w:val="-1520697887"/>
          <w:placeholder>
            <w:docPart w:val="DefaultPlaceholder_-1854013440"/>
          </w:placeholder>
          <w:richText/>
        </w:sdtPr>
        <w:sdtContent>
          <w:r w:rsidRPr="00726471">
            <w:rPr>
              <w:b/>
            </w:rPr>
            <w:t>Harriett Baldwin:</w:t>
          </w:r>
        </w:sdtContent>
      </w:sdt>
      <w:r w:rsidRPr="00726471">
        <w:t xml:space="preserve"> Kudsia, </w:t>
      </w:r>
      <w:r w:rsidRPr="00726471" w:rsidR="00803AC2">
        <w:t xml:space="preserve">is there </w:t>
      </w:r>
      <w:r w:rsidRPr="00726471">
        <w:t>anything from the TUC?</w:t>
      </w:r>
    </w:p>
    <w:p w:rsidR="00E3363F" w:rsidRPr="00726471" w:rsidP="00E3363F">
      <w:pPr>
        <w:pStyle w:val="Answer"/>
      </w:pPr>
      <w:sdt>
        <w:sdtPr>
          <w:alias w:val="Witness"/>
          <w:id w:val="-1420326032"/>
          <w:placeholder>
            <w:docPart w:val="DefaultPlaceholder_-1854013440"/>
          </w:placeholder>
          <w:richText/>
        </w:sdtPr>
        <w:sdtContent>
          <w:r w:rsidRPr="00726471" w:rsidR="009B59AE">
            <w:rPr>
              <w:b/>
              <w:bCs/>
              <w:i/>
              <w:iCs/>
            </w:rPr>
            <w:t>Kudsia Batool:</w:t>
          </w:r>
          <w:r w:rsidRPr="00726471">
            <w:rPr>
              <w:b/>
            </w:rPr>
            <w:t xml:space="preserve"> </w:t>
          </w:r>
        </w:sdtContent>
      </w:sdt>
      <w:r w:rsidRPr="00726471">
        <w:t>Like Julian said, we have</w:t>
      </w:r>
      <w:r w:rsidRPr="00726471" w:rsidR="00803AC2">
        <w:t xml:space="preserve"> plentiful survey data</w:t>
      </w:r>
      <w:r w:rsidRPr="00726471">
        <w:t xml:space="preserve">. </w:t>
      </w:r>
      <w:r w:rsidRPr="00726471" w:rsidR="00803AC2">
        <w:t xml:space="preserve">In terms of official data, there just has not been enough time to collect that. I can go back and talk to our committee about that. </w:t>
      </w:r>
    </w:p>
    <w:p w:rsidR="00803AC2" w:rsidRPr="00726471" w:rsidP="00A67018">
      <w:pPr>
        <w:pStyle w:val="Question"/>
      </w:pPr>
      <w:sdt>
        <w:sdtPr>
          <w:alias w:val="Member"/>
          <w:tag w:val="&lt;Member mnisId='4801' dodsId=''&gt;"/>
          <w:id w:val="911043915"/>
          <w:placeholder>
            <w:docPart w:val="DefaultPlaceholder_-1854013440"/>
          </w:placeholder>
          <w:richText/>
        </w:sdtPr>
        <w:sdtContent>
          <w:r w:rsidRPr="00726471" w:rsidR="00A67018">
            <w:rPr>
              <w:b/>
            </w:rPr>
            <w:t>Anthony Browne:</w:t>
          </w:r>
        </w:sdtContent>
      </w:sdt>
      <w:r w:rsidRPr="00726471" w:rsidR="00A67018">
        <w:t xml:space="preserve"> My questions are going to be about people on low incomes. </w:t>
      </w:r>
      <w:r w:rsidRPr="00726471">
        <w:t>We have heard</w:t>
      </w:r>
      <w:r w:rsidRPr="00726471" w:rsidR="00987DF3">
        <w:t>,</w:t>
      </w:r>
      <w:r w:rsidRPr="00726471">
        <w:t xml:space="preserve"> both in written evidence and in the earlier questioning</w:t>
      </w:r>
      <w:r w:rsidRPr="00726471" w:rsidR="00987DF3">
        <w:t>,</w:t>
      </w:r>
      <w:r w:rsidRPr="00726471">
        <w:t xml:space="preserve"> about how they were disproportionately impacted during the pandemic</w:t>
      </w:r>
      <w:r w:rsidRPr="00726471" w:rsidR="00987DF3">
        <w:t>,</w:t>
      </w:r>
      <w:r w:rsidRPr="00726471">
        <w:t xml:space="preserve"> for all the reasons that have been laid out</w:t>
      </w:r>
      <w:r w:rsidRPr="00726471" w:rsidR="00987DF3">
        <w:t>—</w:t>
      </w:r>
      <w:r w:rsidRPr="00726471" w:rsidR="00811206">
        <w:t xml:space="preserve">the sectors they worked in and so on. What I want to focus on is what their prospects are now, as we come out of the pandemic, and what impact different Government policies have made or could make. </w:t>
      </w:r>
    </w:p>
    <w:p w:rsidR="00E3363F" w:rsidRPr="00726471" w:rsidP="00811206">
      <w:pPr>
        <w:pStyle w:val="Question"/>
        <w:numPr>
          <w:ilvl w:val="0"/>
          <w:numId w:val="0"/>
        </w:numPr>
        <w:ind w:left="794"/>
      </w:pPr>
      <w:r w:rsidRPr="00726471">
        <w:t>Given that they were disproportionately impacted as we went through the pandemic, my first question is about the</w:t>
      </w:r>
      <w:r w:rsidRPr="00726471" w:rsidR="00B36A24">
        <w:t xml:space="preserve"> </w:t>
      </w:r>
      <w:r w:rsidRPr="00726471">
        <w:t>status of low</w:t>
      </w:r>
      <w:r w:rsidRPr="00726471" w:rsidR="00716702">
        <w:t>-</w:t>
      </w:r>
      <w:r w:rsidRPr="00726471">
        <w:t xml:space="preserve">income earners. Particularly, the labour market has done a lot better than most people expected. </w:t>
      </w:r>
      <w:r w:rsidRPr="00726471" w:rsidR="00B623F8">
        <w:t xml:space="preserve">Unemployment is almost at </w:t>
      </w:r>
      <w:r w:rsidRPr="00726471">
        <w:t xml:space="preserve">the </w:t>
      </w:r>
      <w:r w:rsidRPr="00726471" w:rsidR="00B623F8">
        <w:t xml:space="preserve">record low it was </w:t>
      </w:r>
      <w:r w:rsidRPr="00726471">
        <w:t xml:space="preserve">at </w:t>
      </w:r>
      <w:r w:rsidRPr="00726471" w:rsidR="00B623F8">
        <w:t>pre</w:t>
      </w:r>
      <w:r w:rsidRPr="00726471" w:rsidR="00716702">
        <w:t>-</w:t>
      </w:r>
      <w:r w:rsidRPr="00726471" w:rsidR="00B623F8">
        <w:t xml:space="preserve">pandemic. </w:t>
      </w:r>
      <w:r w:rsidRPr="00726471">
        <w:t>There are very high levels of vacancies. Often that help</w:t>
      </w:r>
      <w:r w:rsidRPr="00726471" w:rsidR="003D2888">
        <w:t>s</w:t>
      </w:r>
      <w:r w:rsidRPr="00726471">
        <w:t xml:space="preserve"> people who are more vulnerable in the labour market. </w:t>
      </w:r>
      <w:r w:rsidRPr="00726471" w:rsidR="00B623F8">
        <w:t xml:space="preserve">Kudsia, what </w:t>
      </w:r>
      <w:r w:rsidRPr="00726471">
        <w:t xml:space="preserve">are </w:t>
      </w:r>
      <w:r w:rsidRPr="00726471" w:rsidR="00B623F8">
        <w:t>the prospects for low</w:t>
      </w:r>
      <w:r w:rsidRPr="00726471" w:rsidR="00716702">
        <w:t>-</w:t>
      </w:r>
      <w:r w:rsidRPr="00726471" w:rsidR="00B623F8">
        <w:t xml:space="preserve">income workers now as we come out of the pandemic? </w:t>
      </w:r>
    </w:p>
    <w:p w:rsidR="00917A64" w:rsidRPr="00726471" w:rsidP="00B623F8">
      <w:pPr>
        <w:pStyle w:val="Answer"/>
      </w:pPr>
      <w:sdt>
        <w:sdtPr>
          <w:alias w:val="Witness"/>
          <w:id w:val="-1235622396"/>
          <w:placeholder>
            <w:docPart w:val="DefaultPlaceholder_-1854013440"/>
          </w:placeholder>
          <w:richText/>
        </w:sdtPr>
        <w:sdtContent>
          <w:r w:rsidRPr="00726471" w:rsidR="009B59AE">
            <w:rPr>
              <w:b/>
              <w:bCs/>
              <w:i/>
              <w:iCs/>
            </w:rPr>
            <w:t>Kudsia Batool:</w:t>
          </w:r>
          <w:r w:rsidRPr="00726471" w:rsidR="00B623F8">
            <w:rPr>
              <w:b/>
            </w:rPr>
            <w:t xml:space="preserve"> </w:t>
          </w:r>
        </w:sdtContent>
      </w:sdt>
      <w:r w:rsidRPr="00726471" w:rsidR="00B623F8">
        <w:t>The</w:t>
      </w:r>
      <w:r w:rsidRPr="00726471" w:rsidR="00811206">
        <w:t xml:space="preserve">ir </w:t>
      </w:r>
      <w:r w:rsidRPr="00726471" w:rsidR="00B623F8">
        <w:t>prospects need to be bette</w:t>
      </w:r>
      <w:r w:rsidRPr="00726471">
        <w:t>r, for wa</w:t>
      </w:r>
      <w:r w:rsidRPr="00726471" w:rsidR="003D2888">
        <w:t>n</w:t>
      </w:r>
      <w:r w:rsidRPr="00726471">
        <w:t>t of a better phrase. I do not want to rehash everything that we have spoken about, but we have spoken about women in those key roles, BAME workers and disabled workers</w:t>
      </w:r>
      <w:r w:rsidRPr="00726471" w:rsidR="00B623F8">
        <w:t xml:space="preserve">. </w:t>
      </w:r>
      <w:r w:rsidRPr="00726471">
        <w:t>We have spoken about the people who fill those low</w:t>
      </w:r>
      <w:r w:rsidRPr="00726471" w:rsidR="00716702">
        <w:t>-</w:t>
      </w:r>
      <w:r w:rsidRPr="00726471">
        <w:t xml:space="preserve">income jobs and the factors that need to be addressed to make sure that route out of the recovery is solid and secure for those people. These are the issues around equality impact assessing decisions, things around the minimum wage, the cap on </w:t>
      </w:r>
      <w:r w:rsidRPr="00726471" w:rsidR="008F2375">
        <w:t>universal credit</w:t>
      </w:r>
      <w:r w:rsidRPr="00726471">
        <w:t>, childcare and pay progression.</w:t>
      </w:r>
    </w:p>
    <w:p w:rsidR="00D00E42" w:rsidRPr="00726471" w:rsidP="00B623F8">
      <w:pPr>
        <w:pStyle w:val="Answer"/>
      </w:pPr>
      <w:r w:rsidRPr="00726471">
        <w:t xml:space="preserve">We need an absolutely rehashing and abolition of </w:t>
      </w:r>
      <w:r w:rsidRPr="00726471">
        <w:rPr>
          <w:rFonts w:cstheme="minorHAnsi"/>
        </w:rPr>
        <w:t>zero</w:t>
      </w:r>
      <w:r w:rsidRPr="00726471" w:rsidR="00716702">
        <w:rPr>
          <w:rFonts w:cstheme="minorHAnsi"/>
        </w:rPr>
        <w:t>-</w:t>
      </w:r>
      <w:r w:rsidRPr="00726471">
        <w:rPr>
          <w:rFonts w:cstheme="minorHAnsi"/>
        </w:rPr>
        <w:t>hours contract</w:t>
      </w:r>
      <w:r w:rsidRPr="00726471">
        <w:t xml:space="preserve">s, because </w:t>
      </w:r>
      <w:r w:rsidRPr="00726471">
        <w:rPr>
          <w:rFonts w:cstheme="minorHAnsi"/>
        </w:rPr>
        <w:t>zero</w:t>
      </w:r>
      <w:r w:rsidRPr="00726471" w:rsidR="00716702">
        <w:rPr>
          <w:rFonts w:cstheme="minorHAnsi"/>
        </w:rPr>
        <w:t>-</w:t>
      </w:r>
      <w:r w:rsidRPr="00726471">
        <w:rPr>
          <w:rFonts w:cstheme="minorHAnsi"/>
        </w:rPr>
        <w:t>hours contract</w:t>
      </w:r>
      <w:r w:rsidRPr="00726471" w:rsidR="003D2888">
        <w:rPr>
          <w:rFonts w:cstheme="minorHAnsi"/>
        </w:rPr>
        <w:t>s</w:t>
      </w:r>
      <w:r w:rsidRPr="00726471">
        <w:t xml:space="preserve"> lock people in poverty. </w:t>
      </w:r>
      <w:r w:rsidRPr="00726471" w:rsidR="00066D07">
        <w:t xml:space="preserve">Those jobs are not flexible. They are flexible for employers only. People cannot build a life. </w:t>
      </w:r>
      <w:r w:rsidRPr="00726471">
        <w:t>People cannot progress. People are denied access to the basic things they need to be socially mobile. They have no access to sick pay and professional development. They have no access to job security and the things that go with job security</w:t>
      </w:r>
      <w:r w:rsidRPr="00726471" w:rsidR="003D2888">
        <w:t>,</w:t>
      </w:r>
      <w:r w:rsidRPr="00726471">
        <w:t xml:space="preserve"> like being able to access the housing market. If we are looking at low pay, we also </w:t>
      </w:r>
      <w:r w:rsidRPr="00726471">
        <w:t>have to</w:t>
      </w:r>
      <w:r w:rsidRPr="00726471">
        <w:t xml:space="preserve"> look at things like </w:t>
      </w:r>
      <w:r w:rsidRPr="00726471">
        <w:rPr>
          <w:rFonts w:cstheme="minorHAnsi"/>
        </w:rPr>
        <w:t>zero</w:t>
      </w:r>
      <w:r w:rsidRPr="00726471" w:rsidR="00716702">
        <w:rPr>
          <w:rFonts w:cstheme="minorHAnsi"/>
        </w:rPr>
        <w:t>-</w:t>
      </w:r>
      <w:r w:rsidRPr="00726471">
        <w:rPr>
          <w:rFonts w:cstheme="minorHAnsi"/>
        </w:rPr>
        <w:t>hours contract</w:t>
      </w:r>
      <w:r w:rsidRPr="00726471">
        <w:t xml:space="preserve">s as well. </w:t>
      </w:r>
    </w:p>
    <w:p w:rsidR="00B623F8" w:rsidRPr="00726471" w:rsidP="00D00E42">
      <w:pPr>
        <w:pStyle w:val="Question"/>
      </w:pPr>
      <w:sdt>
        <w:sdtPr>
          <w:alias w:val="Member"/>
          <w:tag w:val="&lt;Member mnisId='4801' dodsId=''&gt;"/>
          <w:id w:val="118422917"/>
          <w:placeholder>
            <w:docPart w:val="DefaultPlaceholder_-1854013440"/>
          </w:placeholder>
          <w:richText/>
        </w:sdtPr>
        <w:sdtContent>
          <w:r w:rsidRPr="00726471" w:rsidR="00D00E42">
            <w:rPr>
              <w:b/>
            </w:rPr>
            <w:t>Anthony Browne:</w:t>
          </w:r>
        </w:sdtContent>
      </w:sdt>
      <w:r w:rsidRPr="00726471" w:rsidR="00D00E42">
        <w:t xml:space="preserve"> I certainly agree with that. </w:t>
      </w:r>
      <w:r w:rsidRPr="00726471" w:rsidR="00917A64">
        <w:t>My specific point was about the state of the labour market and the fact it is</w:t>
      </w:r>
      <w:r w:rsidRPr="00726471" w:rsidR="003D2888">
        <w:t xml:space="preserve"> performing</w:t>
      </w:r>
      <w:r w:rsidRPr="00726471" w:rsidR="00917A64">
        <w:t xml:space="preserve"> a lot better than most people expected. </w:t>
      </w:r>
      <w:r w:rsidRPr="00726471" w:rsidR="003D2888">
        <w:t>As I say, u</w:t>
      </w:r>
      <w:r w:rsidRPr="00726471" w:rsidR="00917A64">
        <w:t>nemployment is now almost at the record lows we were at pre</w:t>
      </w:r>
      <w:r w:rsidRPr="00726471" w:rsidR="00716702">
        <w:t>-</w:t>
      </w:r>
      <w:r w:rsidRPr="00726471" w:rsidR="00917A64">
        <w:t xml:space="preserve">pandemic. Is that having a noticeable impact in terms of the earnings that people </w:t>
      </w:r>
      <w:r w:rsidRPr="00726471" w:rsidR="00917A64">
        <w:t>are able to</w:t>
      </w:r>
      <w:r w:rsidRPr="00726471" w:rsidR="00917A64">
        <w:t xml:space="preserve"> get and the ability of people to negotiate in the labour market or just to not be </w:t>
      </w:r>
      <w:r w:rsidRPr="00726471" w:rsidR="003D2888">
        <w:t>un</w:t>
      </w:r>
      <w:r w:rsidRPr="00726471" w:rsidR="00917A64">
        <w:t>employed and to get jobs?</w:t>
      </w:r>
    </w:p>
    <w:p w:rsidR="00371D66" w:rsidRPr="00726471" w:rsidP="0015477D">
      <w:pPr>
        <w:pStyle w:val="Answer"/>
      </w:pPr>
      <w:sdt>
        <w:sdtPr>
          <w:alias w:val="Witness"/>
          <w:id w:val="1474256773"/>
          <w:placeholder>
            <w:docPart w:val="DefaultPlaceholder_-1854013440"/>
          </w:placeholder>
          <w:richText/>
        </w:sdtPr>
        <w:sdtContent>
          <w:r w:rsidRPr="00726471" w:rsidR="009B59AE">
            <w:rPr>
              <w:b/>
              <w:bCs/>
              <w:i/>
              <w:iCs/>
            </w:rPr>
            <w:t>Kudsia Batool:</w:t>
          </w:r>
          <w:r w:rsidRPr="00726471" w:rsidR="0015477D">
            <w:rPr>
              <w:b/>
            </w:rPr>
            <w:t xml:space="preserve"> </w:t>
          </w:r>
        </w:sdtContent>
      </w:sdt>
      <w:r w:rsidRPr="00726471" w:rsidR="0015477D">
        <w:t>It is not just about the rate. It is about the jobs that people are doing</w:t>
      </w:r>
      <w:r w:rsidRPr="00726471" w:rsidR="00917A64">
        <w:t xml:space="preserve">. It is about </w:t>
      </w:r>
      <w:r w:rsidRPr="00726471" w:rsidR="0015477D">
        <w:t>making sure they are good jobs with good prospects</w:t>
      </w:r>
      <w:r w:rsidRPr="00726471" w:rsidR="00917A64">
        <w:t xml:space="preserve"> as well as </w:t>
      </w:r>
      <w:r w:rsidRPr="00726471" w:rsidR="00C85F58">
        <w:t xml:space="preserve">having good salaries and good terms and conditions. It is not just about the rate. The rate tells us one thing. We all want a lower unemployment rate. We want an economy that has high employment, but we want to make sure that is equal employment. At the minute there is a lot underneath that, a lot of which we have covered today, </w:t>
      </w:r>
      <w:r w:rsidRPr="00726471" w:rsidR="00B36A24">
        <w:t xml:space="preserve">which </w:t>
      </w:r>
      <w:r w:rsidRPr="00726471" w:rsidR="00C85F58">
        <w:t>shows</w:t>
      </w:r>
      <w:r w:rsidRPr="00726471" w:rsidR="00B36A24">
        <w:t xml:space="preserve"> that</w:t>
      </w:r>
      <w:r w:rsidRPr="00726471" w:rsidR="00C85F58">
        <w:t xml:space="preserve">, while the rate might be low, the inequality means women, BAME workers and disabled workers are not really benefiting from that in the way we need them to be. </w:t>
      </w:r>
    </w:p>
    <w:p w:rsidR="0015477D" w:rsidRPr="00726471" w:rsidP="00371D66">
      <w:pPr>
        <w:pStyle w:val="Question"/>
      </w:pPr>
      <w:sdt>
        <w:sdtPr>
          <w:alias w:val="Member"/>
          <w:tag w:val="&lt;Member mnisId='4801' dodsId=''&gt;"/>
          <w:id w:val="-622309577"/>
          <w:placeholder>
            <w:docPart w:val="DefaultPlaceholder_-1854013440"/>
          </w:placeholder>
          <w:richText/>
        </w:sdtPr>
        <w:sdtContent>
          <w:r w:rsidRPr="00726471" w:rsidR="00371D66">
            <w:rPr>
              <w:b/>
            </w:rPr>
            <w:t>Anthony Browne:</w:t>
          </w:r>
        </w:sdtContent>
      </w:sdt>
      <w:r w:rsidRPr="00726471" w:rsidR="00371D66">
        <w:t xml:space="preserve"> Julian</w:t>
      </w:r>
      <w:r w:rsidRPr="00726471" w:rsidR="00657064">
        <w:t>, a</w:t>
      </w:r>
      <w:r w:rsidRPr="00726471" w:rsidR="00C85F58">
        <w:t xml:space="preserve">s I say, the labour market is unexpectedly tight compared to what we were expecting a year ago or indeed at the beginning of the pandemic. </w:t>
      </w:r>
      <w:r w:rsidRPr="00726471" w:rsidR="00371D66">
        <w:t>How is that i</w:t>
      </w:r>
      <w:r w:rsidRPr="00726471" w:rsidR="00BE2BC1">
        <w:t>mpa</w:t>
      </w:r>
      <w:r w:rsidRPr="00726471" w:rsidR="00371D66">
        <w:t>cting low</w:t>
      </w:r>
      <w:r w:rsidRPr="00726471" w:rsidR="00716702">
        <w:t>-</w:t>
      </w:r>
      <w:r w:rsidRPr="00726471" w:rsidR="00371D66">
        <w:t>paid workers?</w:t>
      </w:r>
    </w:p>
    <w:p w:rsidR="00C85F58" w:rsidRPr="00726471" w:rsidP="00BE2BC1">
      <w:pPr>
        <w:pStyle w:val="Answer"/>
      </w:pPr>
      <w:sdt>
        <w:sdtPr>
          <w:alias w:val="Witness"/>
          <w:id w:val="-1307767437"/>
          <w:placeholder>
            <w:docPart w:val="DefaultPlaceholder_-1854013440"/>
          </w:placeholder>
          <w:richText/>
        </w:sdtPr>
        <w:sdtContent>
          <w:r w:rsidRPr="00726471" w:rsidR="009B59AE">
            <w:rPr>
              <w:b/>
              <w:bCs/>
              <w:i/>
              <w:iCs/>
            </w:rPr>
            <w:t>Julian Jessop:</w:t>
          </w:r>
          <w:r w:rsidRPr="00726471" w:rsidR="00BE2BC1">
            <w:rPr>
              <w:b/>
            </w:rPr>
            <w:t xml:space="preserve"> </w:t>
          </w:r>
        </w:sdtContent>
      </w:sdt>
      <w:r w:rsidRPr="00726471" w:rsidR="00BE2BC1">
        <w:t xml:space="preserve">First of all, the fact that unemployment has remained so low is </w:t>
      </w:r>
      <w:r w:rsidRPr="00726471">
        <w:t xml:space="preserve">partly a reflection of </w:t>
      </w:r>
      <w:r w:rsidRPr="00726471" w:rsidR="00BE2BC1">
        <w:t xml:space="preserve">good </w:t>
      </w:r>
      <w:r w:rsidRPr="00726471">
        <w:t>G</w:t>
      </w:r>
      <w:r w:rsidRPr="00726471" w:rsidR="00BE2BC1">
        <w:t>overnment</w:t>
      </w:r>
      <w:r w:rsidRPr="00726471">
        <w:t xml:space="preserve"> policy. The furlough scheme was a huge success, certainly in the early stages. It is also a reflection of the flexibility of the market economy, which is something we need to protect.</w:t>
      </w:r>
    </w:p>
    <w:p w:rsidR="00C85F58" w:rsidRPr="00726471" w:rsidP="00BE2BC1">
      <w:pPr>
        <w:pStyle w:val="Answer"/>
      </w:pPr>
      <w:r w:rsidRPr="00726471">
        <w:t xml:space="preserve">The point that I would disagree most with is the suggestion that we should ban </w:t>
      </w:r>
      <w:r w:rsidRPr="00726471" w:rsidR="001C04E3">
        <w:t>zero</w:t>
      </w:r>
      <w:r w:rsidRPr="00726471" w:rsidR="00716702">
        <w:t>-</w:t>
      </w:r>
      <w:r w:rsidRPr="00726471" w:rsidR="001C04E3">
        <w:t>hours contracts</w:t>
      </w:r>
      <w:r w:rsidRPr="00726471">
        <w:t>. They are a very good example of labour market flexibility, and they are clearly something that suit</w:t>
      </w:r>
      <w:r w:rsidR="00B24B1C">
        <w:t>s</w:t>
      </w:r>
      <w:r w:rsidRPr="00726471">
        <w:t xml:space="preserve"> </w:t>
      </w:r>
      <w:r w:rsidRPr="00726471">
        <w:t>a large number of</w:t>
      </w:r>
      <w:r w:rsidRPr="00726471">
        <w:t xml:space="preserve"> people, including people who want to fit their work around their studies or family responsibilities, such as bank workers, nurses in the NHS and people like that. Banning </w:t>
      </w:r>
      <w:r w:rsidRPr="00726471">
        <w:rPr>
          <w:rFonts w:cstheme="minorHAnsi"/>
        </w:rPr>
        <w:t>zero</w:t>
      </w:r>
      <w:r w:rsidRPr="00726471" w:rsidR="00716702">
        <w:rPr>
          <w:rFonts w:cstheme="minorHAnsi"/>
        </w:rPr>
        <w:t>-</w:t>
      </w:r>
      <w:r w:rsidRPr="00726471">
        <w:rPr>
          <w:rFonts w:cstheme="minorHAnsi"/>
        </w:rPr>
        <w:t>hours contract</w:t>
      </w:r>
      <w:r w:rsidRPr="00726471">
        <w:t xml:space="preserve">s would be a retrograde step. </w:t>
      </w:r>
    </w:p>
    <w:p w:rsidR="001C04E3" w:rsidRPr="00726471" w:rsidP="00BE2BC1">
      <w:pPr>
        <w:pStyle w:val="Answer"/>
      </w:pPr>
      <w:r w:rsidRPr="00726471">
        <w:t xml:space="preserve">Indeed, more generally, the Government cannot legislate for good jobs and high pay. That </w:t>
      </w:r>
      <w:r w:rsidRPr="00726471">
        <w:t>has to</w:t>
      </w:r>
      <w:r w:rsidRPr="00726471">
        <w:t xml:space="preserve"> come from productivity, choice and flexibility in the market.</w:t>
      </w:r>
      <w:r w:rsidRPr="00726471">
        <w:t xml:space="preserve"> Although I agree with a lot of the proposals</w:t>
      </w:r>
      <w:r w:rsidRPr="00726471">
        <w:t xml:space="preserve"> suggested earlier</w:t>
      </w:r>
      <w:r w:rsidRPr="00726471">
        <w:t xml:space="preserve">, the idea that </w:t>
      </w:r>
      <w:r w:rsidRPr="00726471">
        <w:t xml:space="preserve">what we </w:t>
      </w:r>
      <w:r w:rsidRPr="00726471">
        <w:t xml:space="preserve">need to </w:t>
      </w:r>
      <w:r w:rsidRPr="00726471">
        <w:t xml:space="preserve">do now is to </w:t>
      </w:r>
      <w:r w:rsidRPr="00726471">
        <w:t>regulate the economy</w:t>
      </w:r>
      <w:r w:rsidRPr="00726471">
        <w:t xml:space="preserve"> more </w:t>
      </w:r>
      <w:r w:rsidRPr="00726471">
        <w:t>in order to</w:t>
      </w:r>
      <w:r w:rsidRPr="00726471">
        <w:t xml:space="preserve"> boost the wages of the low paid is the wrong way around</w:t>
      </w:r>
      <w:r w:rsidRPr="00726471">
        <w:t xml:space="preserve">. We </w:t>
      </w:r>
      <w:r w:rsidRPr="00726471">
        <w:t xml:space="preserve">should </w:t>
      </w:r>
      <w:r w:rsidRPr="00726471">
        <w:t>keep it flexible</w:t>
      </w:r>
      <w:r w:rsidRPr="00726471">
        <w:t xml:space="preserve"> and let stronger growth drive up wages and productivity, with all the benefits that </w:t>
      </w:r>
      <w:r w:rsidRPr="00726471" w:rsidR="00D8280F">
        <w:t xml:space="preserve">would </w:t>
      </w:r>
      <w:r w:rsidRPr="00726471">
        <w:t>bring</w:t>
      </w:r>
      <w:r w:rsidRPr="00726471">
        <w:t>.</w:t>
      </w:r>
    </w:p>
    <w:p w:rsidR="00D8280F" w:rsidRPr="00726471" w:rsidP="001C04E3">
      <w:pPr>
        <w:pStyle w:val="Answer"/>
      </w:pPr>
      <w:sdt>
        <w:sdtPr>
          <w:alias w:val="Witness"/>
          <w:id w:val="1651789335"/>
          <w:placeholder>
            <w:docPart w:val="DefaultPlaceholder_-1854013440"/>
          </w:placeholder>
          <w:richText/>
        </w:sdtPr>
        <w:sdtContent>
          <w:r w:rsidRPr="00726471" w:rsidR="009B59AE">
            <w:rPr>
              <w:b/>
              <w:bCs/>
              <w:i/>
              <w:iCs/>
            </w:rPr>
            <w:t>Cristina Odone:</w:t>
          </w:r>
          <w:r w:rsidRPr="00726471" w:rsidR="001C04E3">
            <w:rPr>
              <w:b/>
            </w:rPr>
            <w:t xml:space="preserve"> </w:t>
          </w:r>
        </w:sdtContent>
      </w:sdt>
      <w:r w:rsidRPr="00726471" w:rsidR="001C04E3">
        <w:t xml:space="preserve">We cannot expect the Government to legislate. </w:t>
      </w:r>
      <w:r w:rsidRPr="00726471">
        <w:t>However, what we have seen during the pandemic is an opening for vocational education. What we have seen is children and young people voting with their feet. We have done a report on missing children</w:t>
      </w:r>
      <w:r w:rsidRPr="00726471" w:rsidR="00657064">
        <w:t>,</w:t>
      </w:r>
      <w:r w:rsidRPr="00726471">
        <w:t xml:space="preserve"> who are missing from school permanently and excluding themselves from school. </w:t>
      </w:r>
      <w:r w:rsidRPr="00726471" w:rsidR="001C04E3">
        <w:t>These severe absences point to a lack of engagement with the education system the way it is.</w:t>
      </w:r>
      <w:r w:rsidRPr="00726471">
        <w:t xml:space="preserve"> If we persist in making young people</w:t>
      </w:r>
      <w:r w:rsidR="009E62B0">
        <w:t>—</w:t>
      </w:r>
      <w:r w:rsidRPr="00726471">
        <w:t>14 to 16 and older</w:t>
      </w:r>
      <w:r w:rsidR="009E62B0">
        <w:t>—</w:t>
      </w:r>
      <w:r w:rsidRPr="00726471">
        <w:t xml:space="preserve">think that it is </w:t>
      </w:r>
      <w:r w:rsidRPr="00726471" w:rsidR="00973DDE">
        <w:t xml:space="preserve">all about academic </w:t>
      </w:r>
      <w:r w:rsidRPr="00726471">
        <w:t xml:space="preserve">qualifications and academic </w:t>
      </w:r>
      <w:r w:rsidRPr="00726471" w:rsidR="00973DDE">
        <w:t>subjects</w:t>
      </w:r>
      <w:r w:rsidRPr="00726471">
        <w:t>, w</w:t>
      </w:r>
      <w:r w:rsidRPr="00726471" w:rsidR="00973DDE">
        <w:t>e are missing something</w:t>
      </w:r>
      <w:r w:rsidRPr="00726471">
        <w:t>. I</w:t>
      </w:r>
      <w:r w:rsidRPr="00726471" w:rsidR="00973DDE">
        <w:t xml:space="preserve">t is </w:t>
      </w:r>
      <w:r w:rsidRPr="00726471" w:rsidR="00973DDE">
        <w:t>a really important</w:t>
      </w:r>
      <w:r w:rsidRPr="00726471" w:rsidR="00973DDE">
        <w:t xml:space="preserve"> way of engaging more people in the labour market.</w:t>
      </w:r>
    </w:p>
    <w:p w:rsidR="00D8280F" w:rsidRPr="00726471" w:rsidP="001C04E3">
      <w:pPr>
        <w:pStyle w:val="Answer"/>
      </w:pPr>
      <w:r w:rsidRPr="00726471">
        <w:t>I did a piece of research into children in care. Many of them are NEET. I looked at Rochdale Council, which has done an incredible bit of programming around career education. They engaged with head</w:t>
      </w:r>
      <w:r w:rsidRPr="00726471" w:rsidR="00657064">
        <w:t xml:space="preserve"> </w:t>
      </w:r>
      <w:r w:rsidRPr="00726471">
        <w:t xml:space="preserve">teachers in their locality but also with parents. They used this </w:t>
      </w:r>
      <w:r w:rsidRPr="00726471" w:rsidR="0033770E">
        <w:t xml:space="preserve">combined approach </w:t>
      </w:r>
      <w:r w:rsidRPr="00726471">
        <w:t xml:space="preserve">to promote </w:t>
      </w:r>
      <w:r w:rsidRPr="00726471" w:rsidR="0033770E">
        <w:t>vocational</w:t>
      </w:r>
      <w:r w:rsidRPr="00726471">
        <w:t xml:space="preserve"> careers </w:t>
      </w:r>
      <w:r w:rsidRPr="00726471" w:rsidR="0033770E">
        <w:t>and inspir</w:t>
      </w:r>
      <w:r w:rsidRPr="00726471">
        <w:t>e</w:t>
      </w:r>
      <w:r w:rsidRPr="00726471" w:rsidR="0033770E">
        <w:t xml:space="preserve"> ambition.</w:t>
      </w:r>
      <w:r w:rsidRPr="00726471">
        <w:t xml:space="preserve"> </w:t>
      </w:r>
      <w:r w:rsidRPr="00726471" w:rsidR="00657064">
        <w:t>O</w:t>
      </w:r>
      <w:r w:rsidRPr="00726471">
        <w:t>ne thing that we are all overlooking here</w:t>
      </w:r>
      <w:r w:rsidRPr="00726471" w:rsidR="00657064">
        <w:t xml:space="preserve"> is that t</w:t>
      </w:r>
      <w:r w:rsidRPr="00726471">
        <w:t xml:space="preserve">here has been a real hit to aspirations, especially for young people. </w:t>
      </w:r>
      <w:r w:rsidRPr="00726471" w:rsidR="0033770E">
        <w:t>They cannot see where they can aim for. They cannot see their goals.</w:t>
      </w:r>
      <w:r w:rsidRPr="00726471">
        <w:t xml:space="preserve"> What we can do is not legislate but encourage educational and social services to inspire people</w:t>
      </w:r>
      <w:r w:rsidRPr="00726471" w:rsidR="00657064">
        <w:t>:</w:t>
      </w:r>
      <w:r w:rsidRPr="00726471">
        <w:t xml:space="preserve"> “Here is the aspiration. Here is where you can go</w:t>
      </w:r>
      <w:r w:rsidR="004F2BA2">
        <w:t>.</w:t>
      </w:r>
      <w:r w:rsidRPr="00726471">
        <w:t>” Mentors can help; role models can help.</w:t>
      </w:r>
    </w:p>
    <w:p w:rsidR="00D73288" w:rsidRPr="00726471" w:rsidP="001C04E3">
      <w:pPr>
        <w:pStyle w:val="Answer"/>
      </w:pPr>
      <w:r w:rsidRPr="00726471">
        <w:t xml:space="preserve">In a session that I read </w:t>
      </w:r>
      <w:r w:rsidRPr="00726471">
        <w:t>in order to</w:t>
      </w:r>
      <w:r w:rsidRPr="00726471">
        <w:t xml:space="preserve"> be better prepared for my own witness statements, there was somebody who said, “You cannot get children to be brain surgeons if they have never met a brain surgeon</w:t>
      </w:r>
      <w:r w:rsidR="004F2BA2">
        <w:t>.</w:t>
      </w:r>
      <w:r w:rsidRPr="00726471">
        <w:t>” By golly, t</w:t>
      </w:r>
      <w:r w:rsidRPr="00726471">
        <w:t xml:space="preserve">hat is true. There is a lot </w:t>
      </w:r>
      <w:r w:rsidRPr="00726471">
        <w:t xml:space="preserve">that </w:t>
      </w:r>
      <w:r w:rsidRPr="00726471">
        <w:t>we can do to focus young people’s mind</w:t>
      </w:r>
      <w:r w:rsidR="004F2BA2">
        <w:t>s</w:t>
      </w:r>
      <w:r w:rsidRPr="00726471">
        <w:t xml:space="preserve"> on education</w:t>
      </w:r>
      <w:r w:rsidRPr="00726471">
        <w:t>; i</w:t>
      </w:r>
      <w:r w:rsidRPr="00726471">
        <w:t xml:space="preserve">t just </w:t>
      </w:r>
      <w:r w:rsidRPr="00726471">
        <w:t xml:space="preserve">may </w:t>
      </w:r>
      <w:r w:rsidRPr="00726471">
        <w:t xml:space="preserve">not be </w:t>
      </w:r>
      <w:r w:rsidRPr="00726471">
        <w:t xml:space="preserve">academic </w:t>
      </w:r>
      <w:r w:rsidRPr="00726471">
        <w:t>education.</w:t>
      </w:r>
    </w:p>
    <w:p w:rsidR="00D73288" w:rsidRPr="00726471" w:rsidP="00D73288">
      <w:pPr>
        <w:pStyle w:val="Question"/>
      </w:pPr>
      <w:sdt>
        <w:sdtPr>
          <w:alias w:val="Member"/>
          <w:tag w:val="&lt;Member mnisId='4801' dodsId=''&gt;"/>
          <w:id w:val="-80691159"/>
          <w:placeholder>
            <w:docPart w:val="DefaultPlaceholder_-1854013440"/>
          </w:placeholder>
          <w:richText/>
        </w:sdtPr>
        <w:sdtContent>
          <w:r w:rsidRPr="00726471">
            <w:rPr>
              <w:b/>
            </w:rPr>
            <w:t>Anthony Browne:</w:t>
          </w:r>
        </w:sdtContent>
      </w:sdt>
      <w:r w:rsidRPr="00726471">
        <w:t xml:space="preserve"> Mary</w:t>
      </w:r>
      <w:r w:rsidRPr="00726471" w:rsidR="00716702">
        <w:t>-</w:t>
      </w:r>
      <w:r w:rsidRPr="00726471">
        <w:t>Ann,</w:t>
      </w:r>
      <w:r w:rsidRPr="00726471" w:rsidR="00726471">
        <w:t xml:space="preserve"> </w:t>
      </w:r>
      <w:r w:rsidRPr="00726471" w:rsidR="00D8280F">
        <w:t>on low</w:t>
      </w:r>
      <w:r w:rsidRPr="00726471" w:rsidR="00716702">
        <w:t>-</w:t>
      </w:r>
      <w:r w:rsidRPr="00726471" w:rsidR="00D8280F">
        <w:t>paid workers</w:t>
      </w:r>
      <w:r w:rsidRPr="00726471" w:rsidR="00726471">
        <w:t>, w</w:t>
      </w:r>
      <w:r w:rsidRPr="00726471" w:rsidR="00D8280F">
        <w:t xml:space="preserve">hat is the impact of the tight labour market? Are there particular things that you think the </w:t>
      </w:r>
      <w:r w:rsidRPr="00726471" w:rsidR="00726471">
        <w:t>G</w:t>
      </w:r>
      <w:r w:rsidRPr="00726471" w:rsidR="00D8280F">
        <w:t>overnment can do to help low</w:t>
      </w:r>
      <w:r w:rsidRPr="00726471" w:rsidR="00716702">
        <w:t>-</w:t>
      </w:r>
      <w:r w:rsidRPr="00726471" w:rsidR="00D8280F">
        <w:t>paid workers</w:t>
      </w:r>
      <w:r w:rsidRPr="00726471" w:rsidR="00726471">
        <w:t>,</w:t>
      </w:r>
      <w:r w:rsidRPr="00726471" w:rsidR="00D8280F">
        <w:t xml:space="preserve"> above and beyond what </w:t>
      </w:r>
      <w:r w:rsidRPr="00726471" w:rsidR="00726471">
        <w:t>they are</w:t>
      </w:r>
      <w:r w:rsidRPr="00726471" w:rsidR="00D8280F">
        <w:t xml:space="preserve"> already doing? </w:t>
      </w:r>
    </w:p>
    <w:p w:rsidR="00D8280F" w:rsidRPr="00726471" w:rsidP="00D73288">
      <w:pPr>
        <w:pStyle w:val="Answer"/>
      </w:pPr>
      <w:sdt>
        <w:sdtPr>
          <w:alias w:val="Witness"/>
          <w:id w:val="-1382399952"/>
          <w:placeholder>
            <w:docPart w:val="DefaultPlaceholder_-1854013440"/>
          </w:placeholder>
          <w:richText/>
        </w:sdtPr>
        <w:sdtContent>
          <w:r w:rsidRPr="00726471" w:rsidR="00195B89">
            <w:rPr>
              <w:b/>
              <w:bCs/>
              <w:i/>
              <w:iCs/>
            </w:rPr>
            <w:t>Dr Stephenson:</w:t>
          </w:r>
          <w:r w:rsidRPr="00726471" w:rsidR="00D73288">
            <w:rPr>
              <w:b/>
            </w:rPr>
            <w:t xml:space="preserve"> </w:t>
          </w:r>
        </w:sdtContent>
      </w:sdt>
      <w:r w:rsidRPr="00726471">
        <w:t>There are two things here. If we are thinking about low</w:t>
      </w:r>
      <w:r w:rsidRPr="00726471" w:rsidR="00716702">
        <w:t>-</w:t>
      </w:r>
      <w:r w:rsidRPr="00726471">
        <w:t>income households, we also need to recognise that it is not just about low</w:t>
      </w:r>
      <w:r w:rsidRPr="00726471" w:rsidR="00716702">
        <w:t>-</w:t>
      </w:r>
      <w:r w:rsidRPr="00726471">
        <w:t>paid workers; it is about people outside the labour market altogether. Sometimes it is about low earnings, rather than low pay. If you look at lone</w:t>
      </w:r>
      <w:r w:rsidRPr="00726471" w:rsidR="00716702">
        <w:t>-</w:t>
      </w:r>
      <w:r w:rsidRPr="00726471">
        <w:t xml:space="preserve">parent households, for example, large numbers of lone parents have low weekly earnings. Their actual hourly pay may not be that low, and the issue is about the number of hours they are able to work. That is where you get into issues around childcare, for example, to enable people to work longer hours. </w:t>
      </w:r>
    </w:p>
    <w:p w:rsidR="00D8280F" w:rsidRPr="00726471" w:rsidP="00D73288">
      <w:pPr>
        <w:pStyle w:val="Answer"/>
      </w:pPr>
      <w:r w:rsidRPr="00726471">
        <w:t>I would agree with Kudsia about the need to legislate</w:t>
      </w:r>
      <w:r w:rsidRPr="00726471">
        <w:t xml:space="preserve"> to improve the pay and conditions of workers. I hear what Julian is saying. What I would say is</w:t>
      </w:r>
      <w:r w:rsidRPr="00726471" w:rsidR="00726471">
        <w:t xml:space="preserve"> that t</w:t>
      </w:r>
      <w:r w:rsidRPr="00726471">
        <w:t xml:space="preserve">hroughout history, when there have been calls to improve working conditions, from campaigns for equal pay to the </w:t>
      </w:r>
      <w:r w:rsidRPr="00726471" w:rsidR="00726471">
        <w:t>f</w:t>
      </w:r>
      <w:r w:rsidRPr="00726471">
        <w:t xml:space="preserve">actory </w:t>
      </w:r>
      <w:r w:rsidRPr="00726471" w:rsidR="00726471">
        <w:t>A</w:t>
      </w:r>
      <w:r w:rsidRPr="00726471">
        <w:t>cts of the 19th century, the argument has always been, “We cannot legislate. This will lead to job losses. It will make things worse. We have to let employers do the right thing</w:t>
      </w:r>
      <w:r w:rsidR="00BD7065">
        <w:t>.</w:t>
      </w:r>
      <w:r w:rsidRPr="00726471">
        <w:t>” Actually, l</w:t>
      </w:r>
      <w:r w:rsidRPr="00726471" w:rsidR="00B74D2A">
        <w:t xml:space="preserve">egislation </w:t>
      </w:r>
      <w:r w:rsidRPr="00726471" w:rsidR="00B74D2A">
        <w:t>happens</w:t>
      </w:r>
      <w:r w:rsidR="00BD7065">
        <w:t xml:space="preserve"> and p</w:t>
      </w:r>
      <w:r w:rsidRPr="00726471" w:rsidR="00B74D2A">
        <w:t xml:space="preserve">eople do not lose their jobs. </w:t>
      </w:r>
      <w:r w:rsidRPr="00726471">
        <w:t>Women did not lose their jobs in large numbers when equal</w:t>
      </w:r>
      <w:r w:rsidRPr="00726471" w:rsidR="00726471">
        <w:t xml:space="preserve"> </w:t>
      </w:r>
      <w:r w:rsidRPr="00726471">
        <w:t xml:space="preserve">pay legislation was introduced, even though it was </w:t>
      </w:r>
      <w:r w:rsidRPr="00726471" w:rsidR="00D806A0">
        <w:t>widely</w:t>
      </w:r>
      <w:r w:rsidRPr="00726471">
        <w:t xml:space="preserve"> predicted that </w:t>
      </w:r>
      <w:r w:rsidRPr="00726471" w:rsidR="00D806A0">
        <w:t xml:space="preserve">that would happen and that employers would not employ them if they could not pay them less. The number of women in the labour market </w:t>
      </w:r>
      <w:r w:rsidRPr="00726471" w:rsidR="00D806A0">
        <w:t>actually went</w:t>
      </w:r>
      <w:r w:rsidRPr="00726471" w:rsidR="00D806A0">
        <w:t xml:space="preserve"> up. </w:t>
      </w:r>
    </w:p>
    <w:p w:rsidR="00D806A0" w:rsidRPr="00726471" w:rsidP="00D73288">
      <w:pPr>
        <w:pStyle w:val="Answer"/>
      </w:pPr>
      <w:r w:rsidRPr="00726471">
        <w:t>If you look at zero</w:t>
      </w:r>
      <w:r w:rsidRPr="00726471" w:rsidR="00716702">
        <w:t>-</w:t>
      </w:r>
      <w:r w:rsidRPr="00726471">
        <w:t>hours contracts, there is nothing to stop employers</w:t>
      </w:r>
      <w:r w:rsidRPr="00726471">
        <w:t xml:space="preserve"> agreeing flexible</w:t>
      </w:r>
      <w:r w:rsidRPr="00726471" w:rsidR="00726471">
        <w:t xml:space="preserve"> </w:t>
      </w:r>
      <w:r w:rsidRPr="00726471">
        <w:t xml:space="preserve">work patterns that fit around somebody’s studies or caring responsibilities. The issue with </w:t>
      </w:r>
      <w:r w:rsidRPr="00726471">
        <w:rPr>
          <w:rFonts w:cstheme="minorHAnsi"/>
        </w:rPr>
        <w:t>zero</w:t>
      </w:r>
      <w:r w:rsidRPr="00726471" w:rsidR="00716702">
        <w:rPr>
          <w:rFonts w:cstheme="minorHAnsi"/>
        </w:rPr>
        <w:t>-</w:t>
      </w:r>
      <w:r w:rsidRPr="00726471">
        <w:rPr>
          <w:rFonts w:cstheme="minorHAnsi"/>
        </w:rPr>
        <w:t>hours contracts</w:t>
      </w:r>
      <w:r w:rsidRPr="00726471">
        <w:t xml:space="preserve"> is that the flexibility is all one way. Generally, if you are on a </w:t>
      </w:r>
      <w:r w:rsidRPr="00726471">
        <w:rPr>
          <w:rFonts w:cstheme="minorHAnsi"/>
        </w:rPr>
        <w:t>zero</w:t>
      </w:r>
      <w:r w:rsidRPr="00726471" w:rsidR="00716702">
        <w:rPr>
          <w:rFonts w:cstheme="minorHAnsi"/>
        </w:rPr>
        <w:t>-</w:t>
      </w:r>
      <w:r w:rsidRPr="00726471">
        <w:rPr>
          <w:rFonts w:cstheme="minorHAnsi"/>
        </w:rPr>
        <w:t>hours contract</w:t>
      </w:r>
      <w:r w:rsidRPr="00726471">
        <w:t xml:space="preserve"> and your employer contacts you and says, “We want you to work</w:t>
      </w:r>
      <w:r w:rsidR="00BD7065">
        <w:t>,</w:t>
      </w:r>
      <w:r w:rsidRPr="00726471">
        <w:t>” and you turn around and say, “No, I am sorry. I cannot do that, because I have to look after my mum or I have to take my kids to school</w:t>
      </w:r>
      <w:r w:rsidR="00BD7065">
        <w:t>,</w:t>
      </w:r>
      <w:r w:rsidRPr="00726471">
        <w:t>” you do not get offered any more shifts.</w:t>
      </w:r>
    </w:p>
    <w:p w:rsidR="00D806A0" w:rsidRPr="00726471" w:rsidP="00D73288">
      <w:pPr>
        <w:pStyle w:val="Answer"/>
      </w:pPr>
      <w:r w:rsidRPr="00726471">
        <w:t xml:space="preserve">You are in this situation where what seems to be </w:t>
      </w:r>
      <w:r w:rsidRPr="00726471">
        <w:t>two</w:t>
      </w:r>
      <w:r w:rsidRPr="00726471" w:rsidR="00716702">
        <w:t>-</w:t>
      </w:r>
      <w:r w:rsidRPr="00726471">
        <w:t>way flexibility on paper is not two</w:t>
      </w:r>
      <w:r w:rsidRPr="00726471" w:rsidR="00716702">
        <w:t>-</w:t>
      </w:r>
      <w:r w:rsidRPr="00726471">
        <w:t xml:space="preserve">way flexibility. You are required to be available, but you have no guarantee of income, which </w:t>
      </w:r>
      <w:r w:rsidRPr="00726471">
        <w:t xml:space="preserve">makes it impossible to </w:t>
      </w:r>
      <w:r w:rsidRPr="00726471">
        <w:t xml:space="preserve">budget, organise childcare and </w:t>
      </w:r>
      <w:r w:rsidRPr="00726471">
        <w:t>organise the rest of your life.</w:t>
      </w:r>
      <w:r w:rsidRPr="00726471">
        <w:t xml:space="preserve"> It does not seem unreasonable to say that you can have flexible working, but there can be negotiations about how that is best </w:t>
      </w:r>
      <w:r w:rsidRPr="00726471">
        <w:t>delivered</w:t>
      </w:r>
      <w:r w:rsidRPr="00726471">
        <w:t xml:space="preserve"> and people can have the right to know how much they are going to earn every week and have a shift pattern that does not change with a few hours’ notice. </w:t>
      </w:r>
    </w:p>
    <w:p w:rsidR="008C747B" w:rsidRPr="00726471" w:rsidP="00D73288">
      <w:pPr>
        <w:pStyle w:val="Answer"/>
      </w:pPr>
      <w:r w:rsidRPr="00726471">
        <w:t>That would make a huge difference, particularly to low</w:t>
      </w:r>
      <w:r w:rsidRPr="00726471" w:rsidR="00716702">
        <w:t>-</w:t>
      </w:r>
      <w:r w:rsidRPr="00726471">
        <w:t>paid workers in the care sector</w:t>
      </w:r>
      <w:r w:rsidRPr="00726471" w:rsidR="00D806A0">
        <w:t>, for example, where people can be called in to do shifts at incredibly short notice, knowing full well that</w:t>
      </w:r>
      <w:r w:rsidRPr="00726471" w:rsidR="00B36A24">
        <w:t>,</w:t>
      </w:r>
      <w:r w:rsidRPr="00726471" w:rsidR="00D806A0">
        <w:t xml:space="preserve"> if they do not turn up</w:t>
      </w:r>
      <w:r w:rsidRPr="00726471" w:rsidR="00B36A24">
        <w:t>,</w:t>
      </w:r>
      <w:r w:rsidRPr="00726471" w:rsidR="00D806A0">
        <w:t xml:space="preserve"> they are likely to lose their job. </w:t>
      </w:r>
    </w:p>
    <w:p w:rsidR="00D73288" w:rsidRPr="00726471" w:rsidP="00726471">
      <w:pPr>
        <w:pStyle w:val="Question"/>
      </w:pPr>
      <w:sdt>
        <w:sdtPr>
          <w:alias w:val="Member"/>
          <w:tag w:val="&lt;Member mnisId='4801' dodsId=''&gt;"/>
          <w:id w:val="1090357215"/>
          <w:placeholder>
            <w:docPart w:val="DefaultPlaceholder_-1854013440"/>
          </w:placeholder>
          <w:richText/>
        </w:sdtPr>
        <w:sdtContent>
          <w:r w:rsidRPr="00726471" w:rsidR="008C747B">
            <w:rPr>
              <w:b/>
            </w:rPr>
            <w:t>Anthony Browne:</w:t>
          </w:r>
        </w:sdtContent>
      </w:sdt>
      <w:r w:rsidRPr="00726471" w:rsidR="008C747B">
        <w:t xml:space="preserve"> </w:t>
      </w:r>
      <w:r w:rsidRPr="00726471" w:rsidR="00D806A0">
        <w:t xml:space="preserve">I have run out of time, but I want to ask one other quick question. If I posed the question to the Government about what they are doing </w:t>
      </w:r>
      <w:r w:rsidRPr="00726471" w:rsidR="00726471">
        <w:t xml:space="preserve">for </w:t>
      </w:r>
      <w:r w:rsidRPr="00726471" w:rsidR="00D806A0">
        <w:t>low</w:t>
      </w:r>
      <w:r w:rsidRPr="00726471" w:rsidR="00716702">
        <w:t>-</w:t>
      </w:r>
      <w:r w:rsidRPr="00726471" w:rsidR="00D806A0">
        <w:t xml:space="preserve">paid workers, they would mention the national minimum </w:t>
      </w:r>
      <w:r w:rsidRPr="00726471" w:rsidR="00D806A0">
        <w:t xml:space="preserve">wage or living wage, which has increased above the rate of inflation, and the change to the taper for </w:t>
      </w:r>
      <w:r w:rsidRPr="00726471" w:rsidR="008F2375">
        <w:t>universal credit</w:t>
      </w:r>
      <w:r w:rsidRPr="00726471" w:rsidR="00D806A0">
        <w:t xml:space="preserve">. That does not affect people out of work, but, if you are in work, it is a £2.5 billion increase in spending or tax cut, depending on how you want to present it, which is focused on people with low incomes. </w:t>
      </w:r>
      <w:r w:rsidRPr="00726471" w:rsidR="00F5529C">
        <w:t>How big a difference does th</w:t>
      </w:r>
      <w:r w:rsidRPr="00726471" w:rsidR="00F0056C">
        <w:t>e</w:t>
      </w:r>
      <w:r w:rsidRPr="00726471" w:rsidR="00F5529C">
        <w:t xml:space="preserve"> </w:t>
      </w:r>
      <w:r w:rsidRPr="00726471" w:rsidR="00F0056C">
        <w:t xml:space="preserve">minimum </w:t>
      </w:r>
      <w:r w:rsidRPr="00726471" w:rsidR="00F5529C">
        <w:t>wage</w:t>
      </w:r>
      <w:r w:rsidRPr="00726471" w:rsidR="00F0056C">
        <w:t xml:space="preserve"> and the change to </w:t>
      </w:r>
      <w:r w:rsidRPr="00726471" w:rsidR="008F2375">
        <w:t>universal credit</w:t>
      </w:r>
      <w:r w:rsidRPr="00726471" w:rsidR="00F0056C">
        <w:t xml:space="preserve"> make to people on low wages?</w:t>
      </w:r>
      <w:r w:rsidRPr="00726471" w:rsidR="00726471">
        <w:t xml:space="preserve"> </w:t>
      </w:r>
      <w:r w:rsidRPr="00726471" w:rsidR="00F0056C">
        <w:t xml:space="preserve">I am going to ask Kudsia first. Please keep your answers short, because I have officially run out of the time and the Chair is going to start criticising me. </w:t>
      </w:r>
    </w:p>
    <w:p w:rsidR="00F5529C" w:rsidRPr="00726471" w:rsidP="00F5529C">
      <w:pPr>
        <w:pStyle w:val="Answer"/>
      </w:pPr>
      <w:sdt>
        <w:sdtPr>
          <w:alias w:val="Witness"/>
          <w:id w:val="1311376487"/>
          <w:placeholder>
            <w:docPart w:val="DefaultPlaceholder_-1854013440"/>
          </w:placeholder>
          <w:richText/>
        </w:sdtPr>
        <w:sdtContent>
          <w:r w:rsidRPr="00726471" w:rsidR="009B59AE">
            <w:rPr>
              <w:b/>
              <w:bCs/>
              <w:i/>
              <w:iCs/>
            </w:rPr>
            <w:t>Kudsia Batool:</w:t>
          </w:r>
          <w:r w:rsidRPr="00726471">
            <w:rPr>
              <w:b/>
            </w:rPr>
            <w:t xml:space="preserve"> </w:t>
          </w:r>
        </w:sdtContent>
      </w:sdt>
      <w:r w:rsidRPr="00726471">
        <w:t>I</w:t>
      </w:r>
      <w:r w:rsidRPr="00726471" w:rsidR="00F0056C">
        <w:t xml:space="preserve"> am going to be </w:t>
      </w:r>
      <w:r w:rsidRPr="00726471">
        <w:t>really quick</w:t>
      </w:r>
      <w:r w:rsidRPr="00726471">
        <w:t xml:space="preserve">, which I am not known for. We welcome it. </w:t>
      </w:r>
      <w:r w:rsidRPr="00726471" w:rsidR="00F0056C">
        <w:t xml:space="preserve">It is much needed. It is just not quick enough; it is not radical enough. It needs a whole suite of other things that go along with it. </w:t>
      </w:r>
      <w:r w:rsidRPr="00726471">
        <w:t>Yes, it is welcom</w:t>
      </w:r>
      <w:r w:rsidRPr="00726471" w:rsidR="00F0056C">
        <w:t>e</w:t>
      </w:r>
      <w:r w:rsidRPr="00726471" w:rsidR="00726471">
        <w:t>, ye</w:t>
      </w:r>
      <w:r w:rsidRPr="00726471" w:rsidR="00F0056C">
        <w:t xml:space="preserve">s, </w:t>
      </w:r>
      <w:r w:rsidRPr="00726471">
        <w:t>it will make an impact</w:t>
      </w:r>
      <w:r w:rsidRPr="00726471" w:rsidR="00726471">
        <w:t>, but i</w:t>
      </w:r>
      <w:r w:rsidRPr="00726471" w:rsidR="00F0056C">
        <w:t xml:space="preserve">t needs to be much quicker, much </w:t>
      </w:r>
      <w:r w:rsidRPr="00726471" w:rsidR="00F0056C">
        <w:t>bigger</w:t>
      </w:r>
      <w:r w:rsidRPr="00726471" w:rsidR="00F0056C">
        <w:t xml:space="preserve"> and much more ambitious.</w:t>
      </w:r>
    </w:p>
    <w:p w:rsidR="00F036B7" w:rsidRPr="00726471" w:rsidP="00F036B7">
      <w:pPr>
        <w:pStyle w:val="Answer"/>
      </w:pPr>
      <w:sdt>
        <w:sdtPr>
          <w:alias w:val="Witness"/>
          <w:id w:val="2038002755"/>
          <w:placeholder>
            <w:docPart w:val="DefaultPlaceholder_-1854013440"/>
          </w:placeholder>
          <w:richText/>
        </w:sdtPr>
        <w:sdtContent>
          <w:r w:rsidRPr="00726471" w:rsidR="009B59AE">
            <w:rPr>
              <w:b/>
              <w:bCs/>
              <w:i/>
              <w:iCs/>
            </w:rPr>
            <w:t>Julian Jessop:</w:t>
          </w:r>
          <w:r w:rsidRPr="00726471">
            <w:rPr>
              <w:b/>
            </w:rPr>
            <w:t xml:space="preserve"> </w:t>
          </w:r>
        </w:sdtContent>
      </w:sdt>
      <w:r w:rsidRPr="00726471" w:rsidR="00F0056C">
        <w:t>Yes, b</w:t>
      </w:r>
      <w:r w:rsidRPr="00726471">
        <w:t xml:space="preserve">oth moves are welcome. </w:t>
      </w:r>
      <w:r w:rsidRPr="00726471" w:rsidR="00F0056C">
        <w:t>I would probably do a little bit more. I am sympathetic to the idea of re</w:t>
      </w:r>
      <w:r w:rsidRPr="00726471" w:rsidR="00716702">
        <w:t>-</w:t>
      </w:r>
      <w:r w:rsidRPr="00726471" w:rsidR="00F0056C">
        <w:t>introducing a temporary top</w:t>
      </w:r>
      <w:r w:rsidRPr="00726471" w:rsidR="00716702">
        <w:t>-</w:t>
      </w:r>
      <w:r w:rsidRPr="00726471" w:rsidR="00F0056C">
        <w:t xml:space="preserve">up for </w:t>
      </w:r>
      <w:r w:rsidRPr="00726471" w:rsidR="008F2375">
        <w:t>universal credit</w:t>
      </w:r>
      <w:r w:rsidRPr="00726471" w:rsidR="00F0056C">
        <w:t xml:space="preserve"> to help deal with the energy</w:t>
      </w:r>
      <w:r w:rsidRPr="00726471" w:rsidR="00726471">
        <w:t xml:space="preserve"> </w:t>
      </w:r>
      <w:r w:rsidRPr="00726471" w:rsidR="00F0056C">
        <w:t xml:space="preserve">price spike. On the point about the national minimum wage, I am not a fan of living wages or national minimum wages. This increase has been set </w:t>
      </w:r>
      <w:r w:rsidRPr="00726471" w:rsidR="00F0056C">
        <w:t>on the basis of</w:t>
      </w:r>
      <w:r w:rsidRPr="00726471" w:rsidR="00F0056C">
        <w:t xml:space="preserve"> independent advice from the Lo</w:t>
      </w:r>
      <w:r w:rsidR="00FB7611">
        <w:t>w</w:t>
      </w:r>
      <w:r w:rsidRPr="00726471" w:rsidR="00F0056C">
        <w:t xml:space="preserve"> Pay Commission. </w:t>
      </w:r>
      <w:r w:rsidRPr="00726471" w:rsidR="00726471">
        <w:t>That is t</w:t>
      </w:r>
      <w:r w:rsidRPr="00726471">
        <w:t xml:space="preserve">he reason why the increase </w:t>
      </w:r>
      <w:r w:rsidRPr="00726471" w:rsidR="00F0056C">
        <w:t>to the national minimum wage has not caused the surge in unemployment that some people feared</w:t>
      </w:r>
      <w:r w:rsidRPr="00726471" w:rsidR="00726471">
        <w:t xml:space="preserve">: </w:t>
      </w:r>
      <w:r w:rsidRPr="00726471" w:rsidR="00F0056C">
        <w:t xml:space="preserve">because it has been set at a sensible level rather than some of the numbers that others were talking about, which would be too high. </w:t>
      </w:r>
    </w:p>
    <w:p w:rsidR="00F036B7" w:rsidRPr="00726471" w:rsidP="00F036B7">
      <w:pPr>
        <w:pStyle w:val="Answer"/>
      </w:pPr>
      <w:sdt>
        <w:sdtPr>
          <w:alias w:val="Witness"/>
          <w:id w:val="64239634"/>
          <w:placeholder>
            <w:docPart w:val="DefaultPlaceholder_-1854013440"/>
          </w:placeholder>
          <w:richText/>
        </w:sdtPr>
        <w:sdtContent>
          <w:r w:rsidRPr="00726471" w:rsidR="009B59AE">
            <w:rPr>
              <w:b/>
              <w:bCs/>
              <w:i/>
              <w:iCs/>
            </w:rPr>
            <w:t>Cristina Odone:</w:t>
          </w:r>
          <w:r w:rsidRPr="00726471">
            <w:rPr>
              <w:b/>
            </w:rPr>
            <w:t xml:space="preserve"> </w:t>
          </w:r>
        </w:sdtContent>
      </w:sdt>
      <w:r w:rsidRPr="00726471">
        <w:t>Both measures are welcome</w:t>
      </w:r>
      <w:r w:rsidRPr="00726471" w:rsidR="00F0056C">
        <w:t>; both will help low</w:t>
      </w:r>
      <w:r w:rsidRPr="00726471" w:rsidR="00716702">
        <w:t>-</w:t>
      </w:r>
      <w:r w:rsidRPr="00726471" w:rsidR="00F0056C">
        <w:t>income families where parents work. Unfortunately, they will not</w:t>
      </w:r>
      <w:r w:rsidRPr="00726471" w:rsidR="00726471">
        <w:t xml:space="preserve"> help</w:t>
      </w:r>
      <w:r w:rsidRPr="00726471" w:rsidR="00F0056C">
        <w:t xml:space="preserve"> those who are not working. </w:t>
      </w:r>
    </w:p>
    <w:p w:rsidR="00F036B7" w:rsidRPr="00726471" w:rsidP="00F0056C">
      <w:pPr>
        <w:pStyle w:val="Remark"/>
      </w:pPr>
      <w:sdt>
        <w:sdtPr>
          <w:alias w:val="Member"/>
          <w:tag w:val="&lt;Member mnisId='4801' dodsId=''&gt;"/>
          <w:id w:val="-1266618096"/>
          <w:placeholder>
            <w:docPart w:val="DefaultPlaceholder_-1854013440"/>
          </w:placeholder>
          <w:richText/>
        </w:sdtPr>
        <w:sdtContent>
          <w:r w:rsidRPr="00726471">
            <w:rPr>
              <w:b/>
            </w:rPr>
            <w:t>Anthony Browne:</w:t>
          </w:r>
        </w:sdtContent>
      </w:sdt>
      <w:r w:rsidRPr="00726471">
        <w:t xml:space="preserve"> </w:t>
      </w:r>
      <w:r w:rsidRPr="00726471" w:rsidR="00F0056C">
        <w:t xml:space="preserve">They do not help those who do not work. If you do not have work, neither of </w:t>
      </w:r>
      <w:r w:rsidRPr="00726471" w:rsidR="00B36A24">
        <w:t xml:space="preserve">them </w:t>
      </w:r>
      <w:r w:rsidRPr="00726471" w:rsidR="00F0056C">
        <w:t>help</w:t>
      </w:r>
      <w:r w:rsidRPr="00726471" w:rsidR="00F0056C">
        <w:t xml:space="preserve">. Yes, absolutely. </w:t>
      </w:r>
    </w:p>
    <w:p w:rsidR="00F036B7" w:rsidRPr="00726471" w:rsidP="00F036B7">
      <w:pPr>
        <w:pStyle w:val="Answer"/>
      </w:pPr>
      <w:sdt>
        <w:sdtPr>
          <w:alias w:val="Witness"/>
          <w:id w:val="-1086611175"/>
          <w:placeholder>
            <w:docPart w:val="DefaultPlaceholder_-1854013440"/>
          </w:placeholder>
          <w:richText/>
        </w:sdtPr>
        <w:sdtContent>
          <w:r w:rsidRPr="00726471" w:rsidR="009B59AE">
            <w:rPr>
              <w:b/>
              <w:bCs/>
              <w:i/>
              <w:iCs/>
            </w:rPr>
            <w:t>Cristina Odone:</w:t>
          </w:r>
          <w:r w:rsidRPr="00726471">
            <w:rPr>
              <w:b/>
            </w:rPr>
            <w:t xml:space="preserve"> </w:t>
          </w:r>
        </w:sdtContent>
      </w:sdt>
      <w:r w:rsidRPr="00726471" w:rsidR="00F0056C">
        <w:t>Yes, e</w:t>
      </w:r>
      <w:r w:rsidRPr="00726471">
        <w:t xml:space="preserve">xactly </w:t>
      </w:r>
    </w:p>
    <w:p w:rsidR="002B0407" w:rsidRPr="00726471" w:rsidP="00726471">
      <w:pPr>
        <w:pStyle w:val="Answer"/>
      </w:pPr>
      <w:sdt>
        <w:sdtPr>
          <w:alias w:val="Witness"/>
          <w:id w:val="-1253036616"/>
          <w:placeholder>
            <w:docPart w:val="DefaultPlaceholder_-1854013440"/>
          </w:placeholder>
          <w:richText/>
        </w:sdtPr>
        <w:sdtContent>
          <w:r w:rsidRPr="00726471" w:rsidR="00195B89">
            <w:rPr>
              <w:b/>
              <w:bCs/>
              <w:i/>
              <w:iCs/>
            </w:rPr>
            <w:t>Dr Stephenson:</w:t>
          </w:r>
          <w:r w:rsidRPr="00726471" w:rsidR="00FA5F64">
            <w:rPr>
              <w:b/>
            </w:rPr>
            <w:t xml:space="preserve"> </w:t>
          </w:r>
        </w:sdtContent>
      </w:sdt>
      <w:r w:rsidRPr="00726471" w:rsidR="00FA5F64">
        <w:t>I agree</w:t>
      </w:r>
      <w:r w:rsidRPr="00726471" w:rsidR="00726471">
        <w:t xml:space="preserve"> with</w:t>
      </w:r>
      <w:r w:rsidRPr="00726471" w:rsidR="00FA5F64">
        <w:t xml:space="preserve"> pretty much what everybody </w:t>
      </w:r>
      <w:r w:rsidRPr="00726471" w:rsidR="00F0056C">
        <w:t xml:space="preserve">else </w:t>
      </w:r>
      <w:r w:rsidRPr="00726471" w:rsidR="00FA5F64">
        <w:t xml:space="preserve">has said. </w:t>
      </w:r>
      <w:r w:rsidRPr="00726471" w:rsidR="00F0056C">
        <w:t xml:space="preserve">On </w:t>
      </w:r>
      <w:r w:rsidRPr="00726471" w:rsidR="008F2375">
        <w:t>universal credit</w:t>
      </w:r>
      <w:r w:rsidRPr="00726471" w:rsidR="00F0056C">
        <w:t>, one of the problems with the work allowance, particularly in couples, is that it still creates a disincentive for second earners, who are largely women. That is a particular problem when relationships break down.</w:t>
      </w:r>
      <w:r w:rsidRPr="00726471" w:rsidR="00726471">
        <w:t xml:space="preserve"> </w:t>
      </w:r>
      <w:r w:rsidRPr="00726471" w:rsidR="00F0056C">
        <w:t xml:space="preserve">If women are out of the labour market when they are in a relationship, it is harder for them to get into the labour market when they are a lone parent. </w:t>
      </w:r>
      <w:r w:rsidRPr="00726471" w:rsidR="00FA5F64">
        <w:t xml:space="preserve">We therefore think it is important that we have a system that </w:t>
      </w:r>
      <w:r w:rsidRPr="00726471">
        <w:t>enables</w:t>
      </w:r>
      <w:r w:rsidRPr="00726471" w:rsidR="00FA5F64">
        <w:t xml:space="preserve"> both </w:t>
      </w:r>
      <w:r w:rsidRPr="00726471">
        <w:t>partners</w:t>
      </w:r>
      <w:r w:rsidRPr="00726471" w:rsidR="00FA5F64">
        <w:t xml:space="preserve"> in a</w:t>
      </w:r>
      <w:r w:rsidRPr="00726471">
        <w:t xml:space="preserve"> </w:t>
      </w:r>
      <w:r w:rsidRPr="00726471" w:rsidR="00FA5F64">
        <w:t>coup</w:t>
      </w:r>
      <w:r w:rsidRPr="00726471">
        <w:t>l</w:t>
      </w:r>
      <w:r w:rsidRPr="00726471" w:rsidR="00FA5F64">
        <w:t xml:space="preserve">e to </w:t>
      </w:r>
      <w:r w:rsidRPr="00726471">
        <w:t>benefit</w:t>
      </w:r>
      <w:r w:rsidRPr="00726471" w:rsidR="00FA5F64">
        <w:t xml:space="preserve"> from </w:t>
      </w:r>
      <w:r w:rsidRPr="00726471" w:rsidR="008F2375">
        <w:t>universal credit</w:t>
      </w:r>
      <w:r w:rsidRPr="00726471" w:rsidR="00F0056C">
        <w:t xml:space="preserve">. </w:t>
      </w:r>
      <w:r w:rsidRPr="00726471" w:rsidR="00F0056C">
        <w:t>At the moment</w:t>
      </w:r>
      <w:r w:rsidRPr="00726471" w:rsidR="00F0056C">
        <w:t xml:space="preserve">, there is a disincentive for second earners. </w:t>
      </w:r>
    </w:p>
    <w:p w:rsidR="00FA5F64" w:rsidRPr="00726471" w:rsidP="002B0407">
      <w:pPr>
        <w:pStyle w:val="Question"/>
      </w:pPr>
      <w:sdt>
        <w:sdtPr>
          <w:alias w:val="Member"/>
          <w:tag w:val="&lt;Member mnisId='491' dodsId='25642'&gt;"/>
          <w:id w:val="468328681"/>
          <w:placeholder>
            <w:docPart w:val="DefaultPlaceholder_-1854013440"/>
          </w:placeholder>
          <w:richText/>
        </w:sdtPr>
        <w:sdtContent>
          <w:r w:rsidRPr="00726471" w:rsidR="002B0407">
            <w:rPr>
              <w:b/>
            </w:rPr>
            <w:t>Chair:</w:t>
          </w:r>
        </w:sdtContent>
      </w:sdt>
      <w:r w:rsidRPr="00726471" w:rsidR="002B0407">
        <w:t xml:space="preserve"> </w:t>
      </w:r>
      <w:r w:rsidRPr="00726471" w:rsidR="00F0056C">
        <w:t xml:space="preserve">I just want to ask one very quick final question of </w:t>
      </w:r>
      <w:r w:rsidRPr="00726471" w:rsidR="00F0056C">
        <w:t>all of</w:t>
      </w:r>
      <w:r w:rsidRPr="00726471" w:rsidR="00F0056C">
        <w:t xml:space="preserve"> the witnesses before us today</w:t>
      </w:r>
      <w:r w:rsidRPr="00726471" w:rsidR="00726471">
        <w:t xml:space="preserve">. </w:t>
      </w:r>
      <w:r w:rsidRPr="00726471" w:rsidR="00F0056C">
        <w:t xml:space="preserve">If there were one thing that the Government should undertake to make this a more equal recovery and ensure we are a more resilient society, what would you choose?  </w:t>
      </w:r>
    </w:p>
    <w:p w:rsidR="00ED5549" w:rsidRPr="00726471" w:rsidP="002B0407">
      <w:pPr>
        <w:pStyle w:val="Answer"/>
      </w:pPr>
      <w:sdt>
        <w:sdtPr>
          <w:alias w:val="Witness"/>
          <w:id w:val="1344282636"/>
          <w:placeholder>
            <w:docPart w:val="DefaultPlaceholder_-1854013440"/>
          </w:placeholder>
          <w:richText/>
        </w:sdtPr>
        <w:sdtContent>
          <w:r w:rsidRPr="00726471" w:rsidR="009B59AE">
            <w:rPr>
              <w:b/>
              <w:bCs/>
              <w:i/>
              <w:iCs/>
            </w:rPr>
            <w:t>Julian Jessop:</w:t>
          </w:r>
          <w:r w:rsidRPr="00726471" w:rsidR="002B0407">
            <w:rPr>
              <w:b/>
            </w:rPr>
            <w:t xml:space="preserve"> </w:t>
          </w:r>
        </w:sdtContent>
      </w:sdt>
      <w:r w:rsidRPr="00726471" w:rsidR="002B0407">
        <w:t xml:space="preserve">By and large, it is to do less and not to assume that the answer to any problem is more </w:t>
      </w:r>
      <w:r w:rsidRPr="00726471" w:rsidR="00A9206B">
        <w:t xml:space="preserve">Government spending and more regulation. </w:t>
      </w:r>
      <w:r w:rsidRPr="00726471" w:rsidR="00A9206B">
        <w:t xml:space="preserve">In many cases, it would be better for the Government to get out of the way. I would say that, given that I am associated with a </w:t>
      </w:r>
      <w:r w:rsidRPr="00726471" w:rsidR="00A9206B">
        <w:t>free</w:t>
      </w:r>
      <w:r w:rsidRPr="00726471" w:rsidR="00726471">
        <w:t xml:space="preserve"> </w:t>
      </w:r>
      <w:r w:rsidRPr="00726471" w:rsidR="00A9206B">
        <w:t>market</w:t>
      </w:r>
      <w:r w:rsidRPr="00726471" w:rsidR="00A9206B">
        <w:t xml:space="preserve"> economics thinktank. The assumption that more Government action is the solution to </w:t>
      </w:r>
      <w:r w:rsidRPr="00726471" w:rsidR="00A9206B">
        <w:t>all of</w:t>
      </w:r>
      <w:r w:rsidRPr="00726471" w:rsidR="00A9206B">
        <w:t xml:space="preserve"> these problems is the wrong way to look at it. </w:t>
      </w:r>
    </w:p>
    <w:p w:rsidR="002B0407" w:rsidRPr="00726471" w:rsidP="00A9206B">
      <w:pPr>
        <w:pStyle w:val="Remark"/>
      </w:pPr>
      <w:sdt>
        <w:sdtPr>
          <w:alias w:val="Member"/>
          <w:tag w:val="&lt;Member mnisId='491' dodsId='25642'&gt;"/>
          <w:id w:val="1135301866"/>
          <w:placeholder>
            <w:docPart w:val="DefaultPlaceholder_-1854013440"/>
          </w:placeholder>
          <w:richText/>
        </w:sdtPr>
        <w:sdtContent>
          <w:r w:rsidRPr="00726471" w:rsidR="00ED5549">
            <w:rPr>
              <w:b/>
            </w:rPr>
            <w:t>Chair:</w:t>
          </w:r>
        </w:sdtContent>
      </w:sdt>
      <w:r w:rsidRPr="00726471" w:rsidR="00ED5549">
        <w:t xml:space="preserve"> Thank you very much, Julian, for </w:t>
      </w:r>
      <w:r w:rsidRPr="00726471" w:rsidR="00A9206B">
        <w:t xml:space="preserve">perhaps </w:t>
      </w:r>
      <w:r w:rsidRPr="00726471" w:rsidR="00ED5549">
        <w:t>the most unsurprising answer</w:t>
      </w:r>
      <w:r w:rsidRPr="00726471" w:rsidR="00A9206B">
        <w:t xml:space="preserve"> from any of our witnesses so far.</w:t>
      </w:r>
    </w:p>
    <w:p w:rsidR="00ED5549" w:rsidRPr="00726471" w:rsidP="00ED5549">
      <w:pPr>
        <w:pStyle w:val="Answer"/>
      </w:pPr>
      <w:sdt>
        <w:sdtPr>
          <w:alias w:val="Witness"/>
          <w:id w:val="-598792667"/>
          <w:placeholder>
            <w:docPart w:val="DefaultPlaceholder_-1854013440"/>
          </w:placeholder>
          <w:richText/>
        </w:sdtPr>
        <w:sdtContent>
          <w:r w:rsidRPr="00726471" w:rsidR="009B59AE">
            <w:rPr>
              <w:b/>
              <w:bCs/>
              <w:i/>
              <w:iCs/>
            </w:rPr>
            <w:t>Cristina Odone:</w:t>
          </w:r>
          <w:r w:rsidRPr="00726471">
            <w:rPr>
              <w:b/>
            </w:rPr>
            <w:t xml:space="preserve"> </w:t>
          </w:r>
        </w:sdtContent>
      </w:sdt>
      <w:r w:rsidRPr="00726471">
        <w:t xml:space="preserve">I do not know </w:t>
      </w:r>
      <w:r w:rsidRPr="00726471" w:rsidR="00A9206B">
        <w:t xml:space="preserve">whether </w:t>
      </w:r>
      <w:r w:rsidRPr="00726471">
        <w:t>Government can do this, and I am not sure the Treasury will want to do this</w:t>
      </w:r>
      <w:r w:rsidRPr="00726471" w:rsidR="00A9206B">
        <w:t xml:space="preserve">, but what we need to do is change our culture. We need to accept that we cannot </w:t>
      </w:r>
      <w:r w:rsidRPr="00726471" w:rsidR="00726471">
        <w:t>measure</w:t>
      </w:r>
      <w:r w:rsidRPr="00726471" w:rsidR="00A9206B">
        <w:t xml:space="preserve"> somebody’s contribution to our society just in terms of what they earn and what they earn for the Treasury. </w:t>
      </w:r>
    </w:p>
    <w:p w:rsidR="00C61D6A" w:rsidRPr="00726471" w:rsidP="00ED5549">
      <w:pPr>
        <w:pStyle w:val="Answer"/>
      </w:pPr>
      <w:sdt>
        <w:sdtPr>
          <w:alias w:val="Witness"/>
          <w:id w:val="1063917532"/>
          <w:placeholder>
            <w:docPart w:val="DefaultPlaceholder_-1854013440"/>
          </w:placeholder>
          <w:richText/>
        </w:sdtPr>
        <w:sdtContent>
          <w:r w:rsidRPr="00726471" w:rsidR="009B59AE">
            <w:rPr>
              <w:b/>
              <w:bCs/>
              <w:i/>
              <w:iCs/>
            </w:rPr>
            <w:t>Kudsia Batool:</w:t>
          </w:r>
          <w:r w:rsidRPr="00726471" w:rsidR="00ED5549">
            <w:rPr>
              <w:b/>
            </w:rPr>
            <w:t xml:space="preserve"> </w:t>
          </w:r>
        </w:sdtContent>
      </w:sdt>
      <w:r w:rsidRPr="00726471" w:rsidR="00ED5549">
        <w:t xml:space="preserve">Through the lens of equality, </w:t>
      </w:r>
      <w:r w:rsidRPr="00726471" w:rsidR="00A9206B">
        <w:t xml:space="preserve">I would say mandated pay gap monitoring with enforceable action plans about how that gap is going to be closed. </w:t>
      </w:r>
    </w:p>
    <w:p w:rsidR="00C61D6A" w:rsidRPr="00726471" w:rsidP="00C61D6A">
      <w:pPr>
        <w:pStyle w:val="Answer"/>
      </w:pPr>
      <w:sdt>
        <w:sdtPr>
          <w:alias w:val="Witness"/>
          <w:id w:val="50582935"/>
          <w:placeholder>
            <w:docPart w:val="DefaultPlaceholder_-1854013440"/>
          </w:placeholder>
          <w:richText/>
        </w:sdtPr>
        <w:sdtContent>
          <w:r w:rsidRPr="00726471" w:rsidR="00195B89">
            <w:rPr>
              <w:b/>
              <w:bCs/>
              <w:i/>
              <w:iCs/>
            </w:rPr>
            <w:t>Dr Stephenson:</w:t>
          </w:r>
          <w:r w:rsidRPr="00726471">
            <w:rPr>
              <w:b/>
            </w:rPr>
            <w:t xml:space="preserve"> </w:t>
          </w:r>
        </w:sdtContent>
      </w:sdt>
      <w:r w:rsidRPr="00726471">
        <w:t xml:space="preserve">Lots of things have already been said, but </w:t>
      </w:r>
      <w:r w:rsidRPr="00726471" w:rsidR="00A9206B">
        <w:t xml:space="preserve">the thing that has </w:t>
      </w:r>
      <w:r w:rsidRPr="00726471">
        <w:t>not been said is invest</w:t>
      </w:r>
      <w:r w:rsidRPr="00726471" w:rsidR="00A9206B">
        <w:t xml:space="preserve">ment </w:t>
      </w:r>
      <w:r w:rsidRPr="00726471">
        <w:t>in social infrastructure</w:t>
      </w:r>
      <w:r w:rsidRPr="00726471" w:rsidR="00A9206B">
        <w:t>. The Government’s focus on the post</w:t>
      </w:r>
      <w:r w:rsidRPr="00726471" w:rsidR="00716702">
        <w:t>-</w:t>
      </w:r>
      <w:r w:rsidRPr="00726471" w:rsidR="00A9206B">
        <w:t xml:space="preserve">Covid recovery is about investment in physical infrastructure. </w:t>
      </w:r>
      <w:r w:rsidRPr="00726471" w:rsidR="00726471">
        <w:t>Much as t</w:t>
      </w:r>
      <w:r w:rsidRPr="00726471" w:rsidR="00A9206B">
        <w:t>hat is very much needed</w:t>
      </w:r>
      <w:r w:rsidRPr="00726471" w:rsidR="00726471">
        <w:t>, w</w:t>
      </w:r>
      <w:r w:rsidRPr="00726471" w:rsidR="00A9206B">
        <w:t xml:space="preserve">e also need to recognise the importance of social infrastructure, particularly in the care sector, and invest in that. </w:t>
      </w:r>
    </w:p>
    <w:p w:rsidR="00C61D6A" w:rsidRPr="00C61D6A" w:rsidP="00811206">
      <w:pPr>
        <w:pStyle w:val="Remark"/>
      </w:pPr>
      <w:sdt>
        <w:sdtPr>
          <w:alias w:val="Member"/>
          <w:tag w:val="&lt;Member mnisId='491' dodsId='25642'&gt;"/>
          <w:id w:val="614711736"/>
          <w:placeholder>
            <w:docPart w:val="DefaultPlaceholder_-1854013440"/>
          </w:placeholder>
          <w:richText/>
        </w:sdtPr>
        <w:sdtContent>
          <w:r w:rsidRPr="00726471">
            <w:rPr>
              <w:b/>
            </w:rPr>
            <w:t>Chair:</w:t>
          </w:r>
        </w:sdtContent>
      </w:sdt>
      <w:r w:rsidRPr="00726471">
        <w:t xml:space="preserve"> Thank you very much. I would like to take this opportunity to thank our witnesses</w:t>
      </w:r>
      <w:r w:rsidRPr="00726471" w:rsidR="00A9206B">
        <w:t xml:space="preserve"> for what has been </w:t>
      </w:r>
      <w:r w:rsidRPr="00726471" w:rsidR="00A9206B">
        <w:t>a really interesting</w:t>
      </w:r>
      <w:r w:rsidRPr="00726471" w:rsidR="00A9206B">
        <w:t xml:space="preserve"> and quite rich discussion about issues that are very difficult to pin down but that the Committee decided we wanted to look at. Your written evidence and your verbal evidence to us today is much appreciated. </w:t>
      </w:r>
      <w:r w:rsidRPr="00726471">
        <w:t>Thank you very much.</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3736A1"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E4136C"/>
    <w:lvl w:ilvl="0">
      <w:start w:val="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647F5F"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647F5F"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647F5F"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647F5F">
          <w:r w:rsidRPr="00A47D9C">
            <w:rPr>
              <w:rStyle w:val="PlaceholderText"/>
            </w:rPr>
            <w:t>Click or tap here to enter text.</w:t>
          </w:r>
        </w:p>
      </w:docPartBody>
    </w:docPart>
    <w:docPart>
      <w:docPartPr>
        <w:name w:val="7B33F20A175345D58BD0CFC9D37190E4"/>
        <w:category>
          <w:name w:val="General"/>
          <w:gallery w:val="placeholder"/>
        </w:category>
        <w:types>
          <w:type w:val="bbPlcHdr"/>
        </w:types>
        <w:behaviors>
          <w:behavior w:val="content"/>
        </w:behaviors>
        <w:guid w:val="{238F1F53-F4C2-42B2-8708-2E37F3C8A738}"/>
      </w:docPartPr>
      <w:docPartBody>
        <w:p w:rsidR="00796E95" w:rsidP="00F43CED">
          <w:pPr>
            <w:pStyle w:val="7B33F20A175345D58BD0CFC9D37190E4"/>
          </w:pPr>
          <w:r w:rsidRPr="00A47D9C">
            <w:rPr>
              <w:rStyle w:val="PlaceholderText"/>
            </w:rPr>
            <w:t>Click or tap here to enter text.</w:t>
          </w:r>
        </w:p>
      </w:docPartBody>
    </w:docPart>
    <w:docPart>
      <w:docPartPr>
        <w:name w:val="B8560F71876B4A79AFA82A3645CB3BEC"/>
        <w:category>
          <w:name w:val="General"/>
          <w:gallery w:val="placeholder"/>
        </w:category>
        <w:types>
          <w:type w:val="bbPlcHdr"/>
        </w:types>
        <w:behaviors>
          <w:behavior w:val="content"/>
        </w:behaviors>
        <w:guid w:val="{61F93399-A2C0-49CE-9952-1063058BAD17}"/>
      </w:docPartPr>
      <w:docPartBody>
        <w:p w:rsidR="00796E95" w:rsidP="00F43CED">
          <w:pPr>
            <w:pStyle w:val="B8560F71876B4A79AFA82A3645CB3BEC"/>
          </w:pPr>
          <w:r w:rsidRPr="00A47D9C">
            <w:rPr>
              <w:rStyle w:val="PlaceholderText"/>
            </w:rPr>
            <w:t>Click or tap here to enter text.</w:t>
          </w:r>
        </w:p>
      </w:docPartBody>
    </w:docPart>
    <w:docPart>
      <w:docPartPr>
        <w:name w:val="D11EC22A99474A14AD9E955D59C79836"/>
        <w:category>
          <w:name w:val="General"/>
          <w:gallery w:val="placeholder"/>
        </w:category>
        <w:types>
          <w:type w:val="bbPlcHdr"/>
        </w:types>
        <w:behaviors>
          <w:behavior w:val="content"/>
        </w:behaviors>
        <w:guid w:val="{B06237BE-70B5-42A5-B0D1-05E05C93683C}"/>
      </w:docPartPr>
      <w:docPartBody>
        <w:p w:rsidR="00796E95" w:rsidP="00F43CED">
          <w:pPr>
            <w:pStyle w:val="D11EC22A99474A14AD9E955D59C79836"/>
          </w:pPr>
          <w:r w:rsidRPr="00A47D9C">
            <w:rPr>
              <w:rStyle w:val="PlaceholderText"/>
            </w:rPr>
            <w:t>Click or tap here to enter text.</w:t>
          </w:r>
        </w:p>
      </w:docPartBody>
    </w:docPart>
    <w:docPart>
      <w:docPartPr>
        <w:name w:val="1ECAE66F90D14BB6B92FD85503E66AD4"/>
        <w:category>
          <w:name w:val="General"/>
          <w:gallery w:val="placeholder"/>
        </w:category>
        <w:types>
          <w:type w:val="bbPlcHdr"/>
        </w:types>
        <w:behaviors>
          <w:behavior w:val="content"/>
        </w:behaviors>
        <w:guid w:val="{BD26A8F4-2046-436E-B5E3-4093A02CEE15}"/>
      </w:docPartPr>
      <w:docPartBody>
        <w:p w:rsidR="00796E95" w:rsidP="00F43CED">
          <w:pPr>
            <w:pStyle w:val="1ECAE66F90D14BB6B92FD85503E66AD4"/>
          </w:pPr>
          <w:r w:rsidRPr="00A47D9C">
            <w:rPr>
              <w:rStyle w:val="PlaceholderText"/>
            </w:rPr>
            <w:t>Click or tap here to enter text.</w:t>
          </w:r>
        </w:p>
      </w:docPartBody>
    </w:docPart>
    <w:docPart>
      <w:docPartPr>
        <w:name w:val="E8962CC24AAA43E597972B4CB79642DA"/>
        <w:category>
          <w:name w:val="General"/>
          <w:gallery w:val="placeholder"/>
        </w:category>
        <w:types>
          <w:type w:val="bbPlcHdr"/>
        </w:types>
        <w:behaviors>
          <w:behavior w:val="content"/>
        </w:behaviors>
        <w:guid w:val="{8B2700CA-3EA0-4C99-A27B-6DA084AD13AC}"/>
      </w:docPartPr>
      <w:docPartBody>
        <w:p w:rsidR="00796E95" w:rsidP="00F43CED">
          <w:pPr>
            <w:pStyle w:val="E8962CC24AAA43E597972B4CB79642DA"/>
          </w:pPr>
          <w:r>
            <w:rPr>
              <w:rStyle w:val="PlaceholderText"/>
            </w:rPr>
            <w:t>Click or tap here to enter text.</w:t>
          </w:r>
        </w:p>
      </w:docPartBody>
    </w:docPart>
    <w:docPart>
      <w:docPartPr>
        <w:name w:val="366944CB8E9B4E42AD4027BE1E0446C9"/>
        <w:category>
          <w:name w:val="General"/>
          <w:gallery w:val="placeholder"/>
        </w:category>
        <w:types>
          <w:type w:val="bbPlcHdr"/>
        </w:types>
        <w:behaviors>
          <w:behavior w:val="content"/>
        </w:behaviors>
        <w:guid w:val="{8E053B11-018F-49DE-A119-B89AF8B31DBE}"/>
      </w:docPartPr>
      <w:docPartBody>
        <w:p w:rsidR="00796E95" w:rsidP="00F43CED">
          <w:pPr>
            <w:pStyle w:val="366944CB8E9B4E42AD4027BE1E0446C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CED"/>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7B33F20A175345D58BD0CFC9D37190E4">
    <w:name w:val="7B33F20A175345D58BD0CFC9D37190E4"/>
    <w:rsid w:val="00F43CED"/>
  </w:style>
  <w:style w:type="paragraph" w:customStyle="1" w:styleId="B8560F71876B4A79AFA82A3645CB3BEC">
    <w:name w:val="B8560F71876B4A79AFA82A3645CB3BEC"/>
    <w:rsid w:val="00F43CED"/>
  </w:style>
  <w:style w:type="paragraph" w:customStyle="1" w:styleId="D11EC22A99474A14AD9E955D59C79836">
    <w:name w:val="D11EC22A99474A14AD9E955D59C79836"/>
    <w:rsid w:val="00F43CED"/>
  </w:style>
  <w:style w:type="paragraph" w:customStyle="1" w:styleId="1ECAE66F90D14BB6B92FD85503E66AD4">
    <w:name w:val="1ECAE66F90D14BB6B92FD85503E66AD4"/>
    <w:rsid w:val="00F43CED"/>
  </w:style>
  <w:style w:type="paragraph" w:customStyle="1" w:styleId="E8962CC24AAA43E597972B4CB79642DA">
    <w:name w:val="E8962CC24AAA43E597972B4CB79642DA"/>
    <w:rsid w:val="00F43CED"/>
  </w:style>
  <w:style w:type="paragraph" w:customStyle="1" w:styleId="366944CB8E9B4E42AD4027BE1E0446C9">
    <w:name w:val="366944CB8E9B4E42AD4027BE1E0446C9"/>
    <w:rsid w:val="00F4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