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0EBF" w:rsidP="00280EBF">
      <w:pPr>
        <w:pStyle w:val="TitleCommittee0"/>
      </w:pPr>
      <w:r>
        <w:t>Communications and Digital Committee</w:t>
      </w:r>
    </w:p>
    <w:p w:rsidR="00280EBF" w:rsidP="00280EBF">
      <w:pPr>
        <w:pStyle w:val="TitleInquiry0"/>
      </w:pPr>
      <w:r>
        <w:t>C</w:t>
      </w:r>
      <w:r>
        <w:t>orrected oral evidence: BBC impartiality and editorial standards</w:t>
      </w:r>
    </w:p>
    <w:p w:rsidR="00280EBF" w:rsidP="00280EBF">
      <w:pPr>
        <w:pStyle w:val="Para"/>
      </w:pPr>
      <w:r>
        <w:t xml:space="preserve">Tuesday </w:t>
      </w:r>
      <w:r w:rsidR="000278CC">
        <w:t>11 January 2022</w:t>
      </w:r>
    </w:p>
    <w:p w:rsidR="00280EBF" w:rsidP="00280EBF">
      <w:pPr>
        <w:pStyle w:val="Para"/>
      </w:pPr>
      <w:r>
        <w:t>4</w:t>
      </w:r>
      <w:r>
        <w:t xml:space="preserve"> pm</w:t>
      </w:r>
    </w:p>
    <w:p w:rsidR="00280EBF" w:rsidP="00280EBF">
      <w:pPr>
        <w:pStyle w:val="Para"/>
      </w:pPr>
    </w:p>
    <w:p w:rsidR="00280EBF" w:rsidP="00280EBF">
      <w:r>
        <w:fldChar w:fldCharType="begin"/>
      </w:r>
      <w:r>
        <w:instrText xml:space="preserve"> HYPERLINK "https://parliamentlive.tv/event/index/497ebed2-cdeb-40b5-9a06-37eea7e7a52d" </w:instrText>
      </w:r>
      <w:r>
        <w:fldChar w:fldCharType="separate"/>
      </w:r>
      <w:r w:rsidRPr="008E4CA4">
        <w:rPr>
          <w:rStyle w:val="Hyperlink"/>
        </w:rPr>
        <w:t>Watch the meeting</w:t>
      </w:r>
      <w:r>
        <w:fldChar w:fldCharType="end"/>
      </w:r>
    </w:p>
    <w:p w:rsidR="00280EBF" w:rsidP="008470D5">
      <w:pPr>
        <w:jc w:val="left"/>
      </w:pPr>
      <w:r>
        <w:t xml:space="preserve">Members present: </w:t>
      </w:r>
      <w:r w:rsidRPr="00EA3A85" w:rsidR="00EA3A85">
        <w:t>Lord Gilbert of Panteg (The Chair); Baroness Bull; Baroness Buscombe; Viscount Colville of Culross; Baroness Featherstone; Lord Foster of Bath; Lord Lipsey; Baroness Rebuck; Baroness Stowell of Beeston; Lord Vaizey of Didcot; The Lord Bishop of Worcester</w:t>
      </w:r>
      <w:r>
        <w:t>.</w:t>
      </w:r>
    </w:p>
    <w:p w:rsidR="00280EBF" w:rsidP="00280EBF">
      <w:pPr>
        <w:pStyle w:val="Para"/>
        <w:tabs>
          <w:tab w:val="center" w:pos="4536"/>
          <w:tab w:val="right" w:pos="8931"/>
        </w:tabs>
      </w:pPr>
      <w:r>
        <w:t xml:space="preserve">Evidence Session No. </w:t>
      </w:r>
      <w:r w:rsidR="000278CC">
        <w:t>2</w:t>
      </w:r>
      <w:r>
        <w:tab/>
        <w:t>Heard in Public</w:t>
      </w:r>
      <w:r>
        <w:tab/>
      </w:r>
      <w:r w:rsidRPr="00156A60">
        <w:t xml:space="preserve">Questions </w:t>
      </w:r>
      <w:r>
        <w:t>1</w:t>
      </w:r>
      <w:r w:rsidR="000278CC">
        <w:t>3</w:t>
      </w:r>
      <w:r>
        <w:t xml:space="preserve"> - </w:t>
      </w:r>
      <w:r w:rsidR="00323C62">
        <w:t>26</w:t>
      </w:r>
    </w:p>
    <w:p w:rsidR="00280EBF" w:rsidP="00280EBF">
      <w:pPr>
        <w:pStyle w:val="TitleWitnesses0"/>
      </w:pPr>
    </w:p>
    <w:p w:rsidR="00280EBF" w:rsidP="00280EBF">
      <w:pPr>
        <w:pStyle w:val="TitleWitnesses0"/>
      </w:pPr>
      <w:r>
        <w:t>Witnesses</w:t>
      </w:r>
    </w:p>
    <w:p w:rsidR="00280EBF" w:rsidP="008470D5">
      <w:pPr>
        <w:pStyle w:val="Para"/>
        <w:jc w:val="left"/>
      </w:pPr>
      <w:r>
        <w:fldChar w:fldCharType="begin"/>
      </w:r>
      <w:r>
        <w:instrText xml:space="preserve"> HYPERLINK \l "Panel1" </w:instrText>
      </w:r>
      <w:r>
        <w:fldChar w:fldCharType="separate"/>
      </w:r>
      <w:r w:rsidRPr="00751E3F">
        <w:rPr>
          <w:rStyle w:val="Hyperlink"/>
        </w:rPr>
        <w:t>I</w:t>
      </w:r>
      <w:r>
        <w:fldChar w:fldCharType="end"/>
      </w:r>
      <w:r>
        <w:t xml:space="preserve">: </w:t>
      </w:r>
      <w:r w:rsidR="000278CC">
        <w:t>Tim Davie CBE, Director-General, BBC; David Jordan, Director, Editorial Policy and Standards, BBC; Sir Nicholas Serota CH, Senior Independent Director, BBC</w:t>
      </w:r>
      <w:r>
        <w:t>.</w:t>
      </w:r>
    </w:p>
    <w:p w:rsidR="00280EBF" w:rsidP="00280EBF">
      <w:pPr>
        <w:pStyle w:val="Para"/>
      </w:pPr>
    </w:p>
    <w:p w:rsidR="00280EBF" w:rsidRPr="00B00119" w:rsidP="00280EBF">
      <w:pPr>
        <w:pStyle w:val="Para"/>
      </w:pPr>
      <w:r w:rsidRPr="00B00119">
        <w:t>USE OF THE TRANSCRIPT</w:t>
      </w:r>
    </w:p>
    <w:p w:rsidR="00280EBF" w:rsidRPr="00B00119" w:rsidP="008470D5">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80EBF" w:rsidRPr="00B00119" w:rsidP="003602C0">
      <w:pPr>
        <w:pStyle w:val="Para"/>
        <w:ind w:left="360"/>
      </w:pPr>
    </w:p>
    <w:p w:rsidR="00280EBF" w:rsidP="00280EBF">
      <w:pPr>
        <w:sectPr w:rsidSect="00751E3F">
          <w:headerReference w:type="default" r:id="rId9"/>
          <w:headerReference w:type="first" r:id="rId10"/>
          <w:pgSz w:w="11906" w:h="16838"/>
          <w:pgMar w:top="1805" w:right="1440" w:bottom="1440" w:left="1440" w:header="709" w:footer="708" w:gutter="0"/>
          <w:pgNumType w:start="1"/>
          <w:cols w:space="708"/>
          <w:titlePg/>
          <w:docGrid w:linePitch="360"/>
        </w:sectPr>
      </w:pPr>
    </w:p>
    <w:p w:rsidR="00280EBF" w:rsidP="00280EBF">
      <w:pPr>
        <w:pStyle w:val="TitlePanel0"/>
      </w:pPr>
      <w:bookmarkStart w:id="0" w:name="Panel1"/>
      <w:r>
        <w:t>Examination of witnesses</w:t>
      </w:r>
    </w:p>
    <w:p w:rsidR="00280EBF" w:rsidP="00280EBF">
      <w:pPr>
        <w:pStyle w:val="Para"/>
      </w:pPr>
      <w:r w:rsidRPr="000278CC">
        <w:t>Tim Davie, David Jordan</w:t>
      </w:r>
      <w:r>
        <w:t xml:space="preserve"> and</w:t>
      </w:r>
      <w:r w:rsidRPr="000278CC">
        <w:t xml:space="preserve"> Sir Nicholas Serota</w:t>
      </w:r>
      <w:r>
        <w:t>.</w:t>
      </w:r>
      <w:bookmarkEnd w:id="0"/>
    </w:p>
    <w:p w:rsidR="00C5248E" w:rsidRPr="00C42C13" w:rsidP="008470D5">
      <w:pPr>
        <w:pStyle w:val="Question"/>
        <w:spacing w:before="240"/>
        <w:ind w:left="851" w:hanging="851"/>
        <w:jc w:val="left"/>
      </w:pPr>
      <w:r w:rsidRPr="0058588A">
        <w:rPr>
          <w:b/>
        </w:rPr>
        <w:t>The Chair:</w:t>
      </w:r>
      <w:r>
        <w:t xml:space="preserve"> </w:t>
      </w:r>
      <w:r w:rsidRPr="00C42C13">
        <w:t>Welcome to this evidence session with the BBC. I welcome Tim Dav</w:t>
      </w:r>
      <w:r>
        <w:t>ie,</w:t>
      </w:r>
      <w:r w:rsidRPr="00C42C13">
        <w:t xml:space="preserve"> the director</w:t>
      </w:r>
      <w:r>
        <w:t>-</w:t>
      </w:r>
      <w:r w:rsidRPr="00C42C13">
        <w:t>general;</w:t>
      </w:r>
      <w:r>
        <w:t xml:space="preserve"> David Jordan, director of editorial policy and standards; and Sir Nicholas Serota, who is a senior </w:t>
      </w:r>
      <w:r w:rsidRPr="00C42C13">
        <w:t>independent director of the BBC. We are talking today about editorial standards, impartiality and other issues at the BBC. I am very grateful to our witnesses for joining us.</w:t>
      </w:r>
    </w:p>
    <w:p w:rsidR="00C5248E" w:rsidRPr="00C42C13" w:rsidP="008470D5">
      <w:pPr>
        <w:pStyle w:val="QuestionCont"/>
        <w:spacing w:before="120"/>
        <w:ind w:left="851"/>
        <w:jc w:val="left"/>
      </w:pPr>
      <w:r w:rsidRPr="00C42C13">
        <w:t>Before we start, I remind our witnesses that the session will be broadcast online and a transcript will be taken. We very much look forward to hearing what you have to say to us.</w:t>
      </w:r>
    </w:p>
    <w:p w:rsidR="009A68CA" w:rsidP="008470D5">
      <w:pPr>
        <w:pStyle w:val="QuestionCont"/>
        <w:spacing w:before="120"/>
        <w:ind w:left="851"/>
        <w:jc w:val="left"/>
      </w:pPr>
      <w:r>
        <w:t>Let us kick off and ask our witnesses for a</w:t>
      </w:r>
      <w:r w:rsidRPr="00C42C13">
        <w:t xml:space="preserve"> few brief words of introduction. Tim, when you introduce yourself, </w:t>
      </w:r>
      <w:r>
        <w:t xml:space="preserve">perhaps </w:t>
      </w:r>
      <w:r w:rsidRPr="00C42C13">
        <w:t xml:space="preserve">you can give us an overview of where you think you are on issues </w:t>
      </w:r>
      <w:r>
        <w:t>of</w:t>
      </w:r>
      <w:r w:rsidRPr="00C42C13">
        <w:t xml:space="preserve"> impartiality and editorial standards. You are a year plus into your leadership of the BBC. </w:t>
      </w:r>
    </w:p>
    <w:p w:rsidR="009A68CA" w:rsidP="008470D5">
      <w:pPr>
        <w:pStyle w:val="QuestionCont"/>
        <w:spacing w:before="120"/>
        <w:ind w:left="851"/>
        <w:jc w:val="left"/>
      </w:pPr>
      <w:r w:rsidRPr="00C42C13">
        <w:t>Sir Nicholas, perhaps in your introductory remarks you can bring us up to date on the</w:t>
      </w:r>
      <w:r>
        <w:t xml:space="preserve"> key findings of the Serota </w:t>
      </w:r>
      <w:r w:rsidRPr="00C42C13">
        <w:t xml:space="preserve">review, which you carried out post the Martin Bashir scandal at the BBC. </w:t>
      </w:r>
    </w:p>
    <w:p w:rsidR="00C5248E" w:rsidP="008470D5">
      <w:pPr>
        <w:pStyle w:val="QuestionCont"/>
        <w:spacing w:before="120"/>
        <w:ind w:left="851"/>
        <w:jc w:val="left"/>
      </w:pPr>
      <w:r w:rsidRPr="00C42C13">
        <w:t>David, perhaps you can talk from your perspective about how you implement the recommendations of th</w:t>
      </w:r>
      <w:r>
        <w:t xml:space="preserve">e Serota </w:t>
      </w:r>
      <w:r w:rsidRPr="00C42C13">
        <w:t>review editorially across the BBC. When we have done that</w:t>
      </w:r>
      <w:r>
        <w:t xml:space="preserve">, we </w:t>
      </w:r>
      <w:r w:rsidRPr="00C42C13">
        <w:t xml:space="preserve">will take questions from members of the </w:t>
      </w:r>
      <w:r>
        <w:t>C</w:t>
      </w:r>
      <w:r w:rsidRPr="00C42C13">
        <w:t xml:space="preserve">ommittee. Tim </w:t>
      </w:r>
      <w:r>
        <w:t>Davie</w:t>
      </w:r>
      <w:r w:rsidRPr="00C42C13">
        <w:t xml:space="preserve">, do you want to start? </w:t>
      </w:r>
    </w:p>
    <w:p w:rsidR="008870EF" w:rsidP="008470D5">
      <w:pPr>
        <w:pStyle w:val="Answer"/>
        <w:spacing w:before="120" w:after="120"/>
        <w:ind w:left="851"/>
        <w:jc w:val="left"/>
      </w:pPr>
      <w:r>
        <w:rPr>
          <w:b/>
          <w:i/>
        </w:rPr>
        <w:t xml:space="preserve">Tim Davie: </w:t>
      </w:r>
      <w:r>
        <w:t xml:space="preserve">Thank you very much, Chair—and thank you, everyone, for your time this afternoon. I shall </w:t>
      </w:r>
      <w:r w:rsidRPr="00C42C13">
        <w:t>try to keep this brief</w:t>
      </w:r>
      <w:r>
        <w:t xml:space="preserve">, </w:t>
      </w:r>
      <w:r w:rsidRPr="00C42C13">
        <w:t>because it is always valid when we get more to discussion. I think it is clear that</w:t>
      </w:r>
      <w:r>
        <w:t>,</w:t>
      </w:r>
      <w:r w:rsidRPr="00C42C13">
        <w:t xml:space="preserve"> on taking the leadership role at the BBC, our overall strategy has been very focused on where we are unique and bring value to licence</w:t>
      </w:r>
      <w:r>
        <w:t>-</w:t>
      </w:r>
      <w:r w:rsidRPr="00C42C13">
        <w:t>fee payers</w:t>
      </w:r>
      <w:r>
        <w:t>—on what is</w:t>
      </w:r>
      <w:r w:rsidRPr="00C42C13">
        <w:t xml:space="preserve"> distinct</w:t>
      </w:r>
      <w:r>
        <w:t xml:space="preserve">ive and a uniquely public service. I never want to </w:t>
      </w:r>
      <w:r w:rsidRPr="00C42C13">
        <w:t xml:space="preserve">forget that. </w:t>
      </w:r>
    </w:p>
    <w:p w:rsidR="00C5248E" w:rsidRPr="00C42C13" w:rsidP="008470D5">
      <w:pPr>
        <w:pStyle w:val="Answer"/>
        <w:spacing w:before="120" w:after="120"/>
        <w:ind w:left="851"/>
        <w:jc w:val="left"/>
      </w:pPr>
      <w:r w:rsidRPr="00C42C13">
        <w:t>It is really important</w:t>
      </w:r>
      <w:r>
        <w:t xml:space="preserve"> that we talk about the market and all the things that are going on, but we are </w:t>
      </w:r>
      <w:r w:rsidRPr="00C42C13">
        <w:t xml:space="preserve">a public service broadcaster that needs to do things differently. </w:t>
      </w:r>
      <w:r>
        <w:t>We</w:t>
      </w:r>
      <w:r w:rsidRPr="00C42C13">
        <w:t xml:space="preserve"> focused on impartiality not wholly, </w:t>
      </w:r>
      <w:r>
        <w:t>or</w:t>
      </w:r>
      <w:r w:rsidRPr="00C42C13">
        <w:t xml:space="preserve"> largely, because of political noise; </w:t>
      </w:r>
      <w:r>
        <w:t>i</w:t>
      </w:r>
      <w:r w:rsidRPr="00C42C13">
        <w:t>t was because of our licence</w:t>
      </w:r>
      <w:r>
        <w:t>-</w:t>
      </w:r>
      <w:r w:rsidRPr="00C42C13">
        <w:t xml:space="preserve">fee payers and ensuring that we are relevant to everyone paying their licence fee and </w:t>
      </w:r>
      <w:r>
        <w:t>to</w:t>
      </w:r>
      <w:r w:rsidRPr="00C42C13">
        <w:t xml:space="preserve"> households. So this is not the BBC being dragged into this</w:t>
      </w:r>
      <w:r>
        <w:t>, to put it bluntly; i</w:t>
      </w:r>
      <w:r w:rsidRPr="00C42C13">
        <w:t>t is about what we are valued for.</w:t>
      </w:r>
    </w:p>
    <w:p w:rsidR="00C5248E" w:rsidP="008470D5">
      <w:pPr>
        <w:pStyle w:val="Answer"/>
        <w:spacing w:before="120" w:after="120"/>
        <w:ind w:left="851"/>
        <w:jc w:val="left"/>
      </w:pPr>
      <w:r w:rsidRPr="00C42C13">
        <w:t xml:space="preserve">In the last year, the need for us to double down on impartiality has never been greater. </w:t>
      </w:r>
      <w:r>
        <w:t>On t</w:t>
      </w:r>
      <w:r w:rsidRPr="00C42C13">
        <w:t>he threats to balance, fair reporting, trusted news sources</w:t>
      </w:r>
      <w:r>
        <w:t xml:space="preserve">, since </w:t>
      </w:r>
      <w:r w:rsidRPr="00C42C13">
        <w:t xml:space="preserve">I sat with this </w:t>
      </w:r>
      <w:r>
        <w:t>C</w:t>
      </w:r>
      <w:r w:rsidRPr="00C42C13">
        <w:t>ommittee the risks have been heightened rather than decreased. We</w:t>
      </w:r>
      <w:r>
        <w:t xml:space="preserve"> see an</w:t>
      </w:r>
      <w:r w:rsidRPr="00C42C13">
        <w:t xml:space="preserve"> incredibly polarised media market</w:t>
      </w:r>
      <w:r w:rsidR="000957E3">
        <w:t>. W</w:t>
      </w:r>
      <w:r w:rsidRPr="00C42C13">
        <w:t xml:space="preserve">e are also </w:t>
      </w:r>
      <w:r>
        <w:t>seeing, in</w:t>
      </w:r>
      <w:r w:rsidRPr="00C42C13">
        <w:t xml:space="preserve"> countries around the world</w:t>
      </w:r>
      <w:r>
        <w:t xml:space="preserve">, the </w:t>
      </w:r>
      <w:r w:rsidRPr="00C42C13">
        <w:t>defence of free media being a real and live issue.</w:t>
      </w:r>
    </w:p>
    <w:p w:rsidR="00916104" w:rsidP="008470D5">
      <w:pPr>
        <w:pStyle w:val="Answer"/>
        <w:spacing w:before="120" w:after="120"/>
        <w:ind w:left="851"/>
        <w:jc w:val="left"/>
      </w:pPr>
      <w:r w:rsidRPr="00C42C13">
        <w:t>The risks are there</w:t>
      </w:r>
      <w:r>
        <w:t>fore</w:t>
      </w:r>
      <w:r w:rsidRPr="00C42C13">
        <w:t xml:space="preserve"> real. </w:t>
      </w:r>
      <w:r>
        <w:t>L</w:t>
      </w:r>
      <w:r w:rsidRPr="00C42C13">
        <w:t>ast year</w:t>
      </w:r>
      <w:r>
        <w:t>,</w:t>
      </w:r>
      <w:r w:rsidRPr="00C42C13">
        <w:t xml:space="preserve"> we did a number of things </w:t>
      </w:r>
      <w:r w:rsidR="00281ADF">
        <w:t>to culturally reset</w:t>
      </w:r>
      <w:r w:rsidRPr="00C42C13">
        <w:t xml:space="preserve"> the BBC</w:t>
      </w:r>
      <w:r w:rsidR="00281ADF">
        <w:t xml:space="preserve">: </w:t>
      </w:r>
      <w:r w:rsidRPr="00C42C13">
        <w:t>training, social media guidelines, records of external engagements</w:t>
      </w:r>
      <w:r>
        <w:t>, and a</w:t>
      </w:r>
      <w:r w:rsidRPr="00C42C13">
        <w:t xml:space="preserve"> whole host of initiatives that we can talk </w:t>
      </w:r>
      <w:r w:rsidRPr="00C42C13">
        <w:t>about. I think we have made reasonable progress. By the way, our numbers are broadly holding flat</w:t>
      </w:r>
      <w:r>
        <w:t>,</w:t>
      </w:r>
      <w:r w:rsidRPr="00C42C13">
        <w:t xml:space="preserve"> if not slightly improving in some metrics</w:t>
      </w:r>
      <w:r>
        <w:t>,</w:t>
      </w:r>
      <w:r w:rsidRPr="00C42C13">
        <w:t xml:space="preserve"> </w:t>
      </w:r>
      <w:r>
        <w:t>on</w:t>
      </w:r>
      <w:r w:rsidRPr="00C42C13">
        <w:t xml:space="preserve"> impartiality. </w:t>
      </w:r>
    </w:p>
    <w:p w:rsidR="00C5248E" w:rsidP="008470D5">
      <w:pPr>
        <w:pStyle w:val="Answer"/>
        <w:spacing w:before="120" w:after="120"/>
        <w:ind w:left="851"/>
        <w:jc w:val="left"/>
      </w:pPr>
      <w:r>
        <w:t>A</w:t>
      </w:r>
      <w:r w:rsidRPr="00C42C13">
        <w:t xml:space="preserve">s we come out of </w:t>
      </w:r>
      <w:r>
        <w:t xml:space="preserve">the </w:t>
      </w:r>
      <w:r w:rsidRPr="00C42C13">
        <w:t>Bashir affair and Nick</w:t>
      </w:r>
      <w:r>
        <w:t>’</w:t>
      </w:r>
      <w:r w:rsidRPr="00C42C13">
        <w:t xml:space="preserve">s review, </w:t>
      </w:r>
      <w:r>
        <w:t>w</w:t>
      </w:r>
      <w:r w:rsidRPr="00C42C13">
        <w:t>e have recently</w:t>
      </w:r>
      <w:r w:rsidRPr="00916104">
        <w:t xml:space="preserve"> </w:t>
      </w:r>
      <w:r w:rsidRPr="00C42C13">
        <w:t xml:space="preserve">felt, </w:t>
      </w:r>
      <w:r w:rsidRPr="00C42C13">
        <w:t xml:space="preserve">as well as my sense that we need to push again on impartiality, </w:t>
      </w:r>
      <w:r>
        <w:t xml:space="preserve">that </w:t>
      </w:r>
      <w:r w:rsidRPr="00C42C13">
        <w:t>we need to develop the next push, which is the so</w:t>
      </w:r>
      <w:r>
        <w:t>-</w:t>
      </w:r>
      <w:r w:rsidRPr="00C42C13">
        <w:t>called 10</w:t>
      </w:r>
      <w:r>
        <w:t>-</w:t>
      </w:r>
      <w:r w:rsidRPr="00C42C13">
        <w:t xml:space="preserve">point plan. That is what we are deploying now. I </w:t>
      </w:r>
      <w:r>
        <w:t>shall</w:t>
      </w:r>
      <w:r w:rsidRPr="00C42C13">
        <w:t xml:space="preserve"> not put us through all </w:t>
      </w:r>
      <w:r>
        <w:t>10</w:t>
      </w:r>
      <w:r w:rsidRPr="00C42C13">
        <w:t xml:space="preserve"> points in </w:t>
      </w:r>
      <w:r>
        <w:t>my</w:t>
      </w:r>
      <w:r w:rsidRPr="00C42C13">
        <w:t xml:space="preserve"> introduction</w:t>
      </w:r>
      <w:r>
        <w:t xml:space="preserve">, </w:t>
      </w:r>
      <w:r w:rsidRPr="00C42C13">
        <w:t xml:space="preserve">but we can talk about the substance of that and how we intend to go about the next period trying to guarantee impartiality as we deliver the </w:t>
      </w:r>
      <w:r>
        <w:t>BBC’</w:t>
      </w:r>
      <w:r w:rsidRPr="00C42C13">
        <w:t>s brief.</w:t>
      </w:r>
    </w:p>
    <w:p w:rsidR="00D37B3B" w:rsidP="008470D5">
      <w:pPr>
        <w:pStyle w:val="Answer"/>
        <w:spacing w:before="120" w:after="120"/>
        <w:ind w:left="851"/>
        <w:jc w:val="left"/>
      </w:pPr>
      <w:r>
        <w:rPr>
          <w:b/>
          <w:i/>
        </w:rPr>
        <w:t xml:space="preserve">Sir Nicholas Serota: </w:t>
      </w:r>
      <w:r w:rsidRPr="00C42C13">
        <w:t>I have been a member of the BBC board since 2017, since the beginning of this charter</w:t>
      </w:r>
      <w:r>
        <w:t xml:space="preserve"> period.</w:t>
      </w:r>
      <w:r w:rsidRPr="00C42C13">
        <w:t xml:space="preserve"> I was appointed senior independent director about two years ago. You will all recall the Dyson</w:t>
      </w:r>
      <w:r>
        <w:t xml:space="preserve"> r</w:t>
      </w:r>
      <w:r w:rsidRPr="00C42C13">
        <w:t xml:space="preserve">eport, which looked at what had happened in 1995 in and around the </w:t>
      </w:r>
      <w:r>
        <w:t>Bashir</w:t>
      </w:r>
      <w:r w:rsidRPr="00C42C13">
        <w:t xml:space="preserve"> interview of Princess Diana, and </w:t>
      </w:r>
      <w:r>
        <w:t>you</w:t>
      </w:r>
      <w:r w:rsidRPr="00C42C13">
        <w:t xml:space="preserve"> will undoubtedly recall that the report was highly critical of the BBC at that time. </w:t>
      </w:r>
    </w:p>
    <w:p w:rsidR="00C5248E" w:rsidP="008470D5">
      <w:pPr>
        <w:pStyle w:val="Answer"/>
        <w:spacing w:before="120" w:after="120"/>
        <w:ind w:left="851"/>
        <w:jc w:val="left"/>
      </w:pPr>
      <w:r w:rsidRPr="00C42C13">
        <w:t xml:space="preserve">Dyson pointed to six principal failings within the </w:t>
      </w:r>
      <w:r>
        <w:t>BBC</w:t>
      </w:r>
      <w:r w:rsidR="00105BA1">
        <w:t>. The first was that</w:t>
      </w:r>
      <w:r w:rsidRPr="00C42C13">
        <w:t xml:space="preserve"> Bashir himself breached the standards of the </w:t>
      </w:r>
      <w:r>
        <w:t>BBC</w:t>
      </w:r>
      <w:r w:rsidR="00105BA1">
        <w:t>. The second was</w:t>
      </w:r>
      <w:r w:rsidRPr="00C42C13">
        <w:t xml:space="preserve"> that</w:t>
      </w:r>
      <w:r w:rsidR="00105BA1">
        <w:t>,</w:t>
      </w:r>
      <w:r w:rsidRPr="00C42C13">
        <w:t xml:space="preserve"> when he did so</w:t>
      </w:r>
      <w:r w:rsidR="00105BA1">
        <w:t>,</w:t>
      </w:r>
      <w:r w:rsidRPr="00C42C13">
        <w:t xml:space="preserve"> there was no rigorous investigation into what he had done</w:t>
      </w:r>
      <w:r w:rsidR="00105BA1">
        <w:t>,</w:t>
      </w:r>
      <w:r w:rsidRPr="00C42C13">
        <w:t xml:space="preserve"> and</w:t>
      </w:r>
      <w:r w:rsidR="00105BA1">
        <w:t xml:space="preserve"> that </w:t>
      </w:r>
      <w:r w:rsidRPr="00C42C13">
        <w:t>although warnings were given by a number of individuals, the BBC took no account of those</w:t>
      </w:r>
      <w:r>
        <w:t>.</w:t>
      </w:r>
      <w:r w:rsidRPr="00C42C13">
        <w:t xml:space="preserve"> </w:t>
      </w:r>
      <w:r>
        <w:t>W</w:t>
      </w:r>
      <w:r w:rsidRPr="00C42C13">
        <w:t xml:space="preserve">hen the BBC investigated, it did so slowly, and Dyson found that the investigation itself was quite seriously flawed. He pointed to a failure of communication between the </w:t>
      </w:r>
      <w:r>
        <w:t xml:space="preserve">executive and the </w:t>
      </w:r>
      <w:r w:rsidRPr="00C42C13">
        <w:t xml:space="preserve">board </w:t>
      </w:r>
      <w:r>
        <w:t>of</w:t>
      </w:r>
      <w:r w:rsidRPr="00C42C13">
        <w:t xml:space="preserve"> governors at that time. He also pointed out that there was significant lack of transparency.</w:t>
      </w:r>
    </w:p>
    <w:p w:rsidR="00C5248E" w:rsidRPr="00C42C13" w:rsidP="008470D5">
      <w:pPr>
        <w:pStyle w:val="Answer"/>
        <w:spacing w:before="120" w:after="120"/>
        <w:ind w:left="851"/>
        <w:jc w:val="left"/>
      </w:pPr>
      <w:r w:rsidRPr="00C42C13">
        <w:t xml:space="preserve">The review that was established, which I had the honour to lead, was an initiative that came from Richard </w:t>
      </w:r>
      <w:r>
        <w:t>S</w:t>
      </w:r>
      <w:r w:rsidRPr="00C42C13">
        <w:t>harp, as chair of the board, and from the board as a whole. There was a determination that the board should grip</w:t>
      </w:r>
      <w:r>
        <w:t xml:space="preserve"> t</w:t>
      </w:r>
      <w:r w:rsidRPr="00C42C13">
        <w:t>he implications of what Dyson had uncovered</w:t>
      </w:r>
      <w:r>
        <w:t>, n</w:t>
      </w:r>
      <w:r w:rsidRPr="00C42C13">
        <w:t>otwithstanding the fact that there were many changes an</w:t>
      </w:r>
      <w:r>
        <w:t>d</w:t>
      </w:r>
      <w:r w:rsidRPr="00C42C13">
        <w:t xml:space="preserve"> significant improvements had occurred between 1995 and 2020</w:t>
      </w:r>
      <w:r>
        <w:t>-</w:t>
      </w:r>
      <w:r w:rsidRPr="00C42C13">
        <w:t>21.</w:t>
      </w:r>
    </w:p>
    <w:p w:rsidR="00C5248E" w:rsidP="008470D5">
      <w:pPr>
        <w:pStyle w:val="Answer"/>
        <w:spacing w:before="120" w:after="120"/>
        <w:ind w:left="851"/>
        <w:jc w:val="left"/>
      </w:pPr>
      <w:r w:rsidRPr="00C42C13">
        <w:t>The review was established with three board members and two independent members, who were very important within the investigation</w:t>
      </w:r>
      <w:r w:rsidR="00105BA1">
        <w:t xml:space="preserve">: </w:t>
      </w:r>
      <w:r w:rsidRPr="00C42C13">
        <w:t xml:space="preserve">Caroline Daniel, </w:t>
      </w:r>
      <w:r>
        <w:t xml:space="preserve">a </w:t>
      </w:r>
      <w:r w:rsidRPr="00C42C13">
        <w:t xml:space="preserve">senior journalist and former editor of </w:t>
      </w:r>
      <w:r>
        <w:rPr>
          <w:i/>
          <w:iCs/>
        </w:rPr>
        <w:t>FT Weekend</w:t>
      </w:r>
      <w:r w:rsidRPr="00C42C13">
        <w:t xml:space="preserve">, and Chris </w:t>
      </w:r>
      <w:r w:rsidRPr="00F35E17">
        <w:t>Banatvala</w:t>
      </w:r>
      <w:r w:rsidRPr="00C42C13">
        <w:t>, a specialist in editorial standards who has worked for Ofcom and the BBC Trust at different times. We set out to take written submissions</w:t>
      </w:r>
      <w:r>
        <w:t xml:space="preserve"> and </w:t>
      </w:r>
      <w:r w:rsidRPr="00C42C13">
        <w:t xml:space="preserve">invited people to come before us and, as a result, we conducted more than 60 interviews with over 100 people. The recommendations that we came up with were direct answers to the questions that had been </w:t>
      </w:r>
      <w:r>
        <w:t>raised</w:t>
      </w:r>
      <w:r w:rsidRPr="00C42C13">
        <w:t xml:space="preserve"> by Dyson.</w:t>
      </w:r>
    </w:p>
    <w:p w:rsidR="00C5248E" w:rsidP="008470D5">
      <w:pPr>
        <w:pStyle w:val="Answer"/>
        <w:spacing w:before="120" w:after="120"/>
        <w:ind w:left="851"/>
        <w:jc w:val="left"/>
      </w:pPr>
      <w:r w:rsidRPr="00C42C13">
        <w:t>In particular</w:t>
      </w:r>
      <w:r>
        <w:t>—</w:t>
      </w:r>
      <w:r w:rsidRPr="00C42C13">
        <w:t>no doubt we will come to these in greater detail when we talk about the action plan that the BBC is now implementing</w:t>
      </w:r>
      <w:r>
        <w:t>—</w:t>
      </w:r>
      <w:r w:rsidRPr="00C42C13">
        <w:t xml:space="preserve">the six areas that we looked at </w:t>
      </w:r>
      <w:r>
        <w:t>included</w:t>
      </w:r>
      <w:r w:rsidRPr="00C42C13">
        <w:t xml:space="preserve"> editorial values and culture</w:t>
      </w:r>
      <w:r>
        <w:t xml:space="preserve">, and whether they were </w:t>
      </w:r>
      <w:r w:rsidRPr="00C42C13">
        <w:t>understood</w:t>
      </w:r>
      <w:r>
        <w:t>.</w:t>
      </w:r>
      <w:r w:rsidRPr="00C42C13">
        <w:t xml:space="preserve"> Is there a culture that supports those editorial values? Is there good editorial oversight</w:t>
      </w:r>
      <w:r>
        <w:t xml:space="preserve">—and </w:t>
      </w:r>
      <w:r w:rsidRPr="00C42C13">
        <w:t>oversight that the standards are being complied with</w:t>
      </w:r>
      <w:r>
        <w:t>—</w:t>
      </w:r>
      <w:r w:rsidRPr="00C42C13">
        <w:t xml:space="preserve">and is there adequate support for journalists when they seek guidance on editorial policy? We were very concerned that the culture within the BBC had been insufficiently open to </w:t>
      </w:r>
      <w:r w:rsidRPr="00C42C13">
        <w:t xml:space="preserve">allow those who wanted to raise concerns to do so, and we </w:t>
      </w:r>
      <w:r>
        <w:t xml:space="preserve">have </w:t>
      </w:r>
      <w:r w:rsidRPr="00C42C13">
        <w:t>therefore made recommendations about how that might be achieved</w:t>
      </w:r>
      <w:r>
        <w:t>. W</w:t>
      </w:r>
      <w:r w:rsidRPr="00C42C13">
        <w:t xml:space="preserve">e </w:t>
      </w:r>
      <w:r>
        <w:t xml:space="preserve">have </w:t>
      </w:r>
      <w:r w:rsidRPr="00C42C13">
        <w:t>also proposed greatly strengthening the whistl</w:t>
      </w:r>
      <w:r>
        <w:t>e</w:t>
      </w:r>
      <w:r w:rsidRPr="00C42C13">
        <w:t>blowing avenues available to staff within the editorial area.</w:t>
      </w:r>
    </w:p>
    <w:p w:rsidR="00C5248E" w:rsidP="008470D5">
      <w:pPr>
        <w:pStyle w:val="Answer"/>
        <w:spacing w:before="120" w:after="120"/>
        <w:ind w:left="851"/>
        <w:jc w:val="left"/>
      </w:pPr>
      <w:r w:rsidRPr="00C42C13">
        <w:t>We looked at the way in which editorial standards investigations are</w:t>
      </w:r>
      <w:r>
        <w:t xml:space="preserve"> under</w:t>
      </w:r>
      <w:r w:rsidRPr="00C42C13">
        <w:t>taken</w:t>
      </w:r>
      <w:r>
        <w:t>, stressed the importance of these being i</w:t>
      </w:r>
      <w:r w:rsidRPr="00C42C13">
        <w:t>ndependent of the content</w:t>
      </w:r>
      <w:r w:rsidR="009340F7">
        <w:t xml:space="preserve"> </w:t>
      </w:r>
      <w:r w:rsidRPr="00C42C13">
        <w:t>makers, and sought clarification of what happens when the director</w:t>
      </w:r>
      <w:r>
        <w:t>-</w:t>
      </w:r>
      <w:r w:rsidRPr="00C42C13">
        <w:t xml:space="preserve">general steps in and his intervention leads to an expedited consideration of a complaint. We looked again at governance in relation to the board, particularly in relation to the </w:t>
      </w:r>
      <w:r>
        <w:t>E</w:t>
      </w:r>
      <w:r w:rsidRPr="00C42C13">
        <w:t xml:space="preserve">ditorial </w:t>
      </w:r>
      <w:r>
        <w:t>Gu</w:t>
      </w:r>
      <w:r w:rsidRPr="00C42C13">
        <w:t xml:space="preserve">idelines and </w:t>
      </w:r>
      <w:r>
        <w:t>S</w:t>
      </w:r>
      <w:r w:rsidRPr="00C42C13">
        <w:t xml:space="preserve">tandards </w:t>
      </w:r>
      <w:r>
        <w:t>C</w:t>
      </w:r>
      <w:r w:rsidRPr="00C42C13">
        <w:t>ommittee, which we recommended should be strengthened by the addition of two independent members</w:t>
      </w:r>
      <w:r>
        <w:t>,</w:t>
      </w:r>
      <w:r w:rsidRPr="00C42C13">
        <w:t xml:space="preserve"> an</w:t>
      </w:r>
      <w:r>
        <w:t>d</w:t>
      </w:r>
      <w:r w:rsidRPr="00C42C13">
        <w:t xml:space="preserve"> should also take responsibility for conducting thematic and programme reviews on particular areas of the </w:t>
      </w:r>
      <w:r>
        <w:t>BBC’</w:t>
      </w:r>
      <w:r w:rsidRPr="00C42C13">
        <w:t>s work. Lastly, we made some recommendations about transparency.</w:t>
      </w:r>
    </w:p>
    <w:p w:rsidR="00C5248E" w:rsidP="008470D5">
      <w:pPr>
        <w:pStyle w:val="Answer"/>
        <w:spacing w:before="120" w:after="120"/>
        <w:ind w:left="851"/>
        <w:jc w:val="left"/>
      </w:pPr>
      <w:r w:rsidRPr="00C42C13">
        <w:t>Those recommendations came to the board</w:t>
      </w:r>
      <w:r>
        <w:t xml:space="preserve">, and </w:t>
      </w:r>
      <w:r w:rsidRPr="00C42C13">
        <w:t>were broadly speaking endorsed by the board, which sought clarification</w:t>
      </w:r>
      <w:r w:rsidR="009340F7">
        <w:t xml:space="preserve">. It </w:t>
      </w:r>
      <w:r>
        <w:t xml:space="preserve">then </w:t>
      </w:r>
      <w:r w:rsidRPr="00C42C13">
        <w:t>invited the executive to respond directly to the recommendations. I think that take</w:t>
      </w:r>
      <w:r w:rsidR="00903F50">
        <w:t>s</w:t>
      </w:r>
      <w:r w:rsidRPr="00C42C13">
        <w:t xml:space="preserve"> us on to </w:t>
      </w:r>
      <w:r>
        <w:t>David</w:t>
      </w:r>
      <w:r w:rsidRPr="00C42C13">
        <w:t xml:space="preserve"> Jordan as head of editorial policy to explain what actions the executive has taken</w:t>
      </w:r>
      <w:r>
        <w:t>. I</w:t>
      </w:r>
      <w:r w:rsidRPr="00C42C13">
        <w:t xml:space="preserve">n particular, having established 10 points within the action plan, Tim has invited </w:t>
      </w:r>
      <w:r>
        <w:t xml:space="preserve">Peter </w:t>
      </w:r>
      <w:r w:rsidRPr="00C42C13">
        <w:t xml:space="preserve">Johnston, </w:t>
      </w:r>
      <w:r w:rsidR="005B5547">
        <w:t xml:space="preserve">a </w:t>
      </w:r>
      <w:r w:rsidRPr="00C42C13">
        <w:t xml:space="preserve">senior figure within the BBC </w:t>
      </w:r>
      <w:r>
        <w:t xml:space="preserve">and </w:t>
      </w:r>
      <w:r w:rsidRPr="00C42C13">
        <w:t xml:space="preserve">director in Northern Ireland, to now take responsibility for an overall oversight of the implementation of the work that </w:t>
      </w:r>
      <w:r>
        <w:t>T</w:t>
      </w:r>
      <w:r w:rsidRPr="00C42C13">
        <w:t xml:space="preserve">im and the executive </w:t>
      </w:r>
      <w:r>
        <w:t>see as being necessary in response to our recommendations. I will hand over to David Jordan, if I may.</w:t>
      </w:r>
    </w:p>
    <w:p w:rsidR="00CB0B6A" w:rsidP="008470D5">
      <w:pPr>
        <w:pStyle w:val="Question"/>
        <w:numPr>
          <w:ilvl w:val="0"/>
          <w:numId w:val="0"/>
        </w:numPr>
        <w:spacing w:before="120"/>
        <w:ind w:left="851"/>
        <w:jc w:val="left"/>
      </w:pPr>
      <w:r w:rsidRPr="00C42C13">
        <w:rPr>
          <w:b/>
        </w:rPr>
        <w:t>The Chair:</w:t>
      </w:r>
      <w:r>
        <w:t xml:space="preserve"> Thank you, Nick. David, welcome. Perhaps you would address what your team is going to do to implement these proposals, and whether you have the necessary resources. I would also be interested to know </w:t>
      </w:r>
      <w:r w:rsidRPr="00C42C13">
        <w:t xml:space="preserve">how this has gone down among senior editors at the BBC. Do they recognise the issues that the review </w:t>
      </w:r>
      <w:r>
        <w:t>has outlined and exposed? In particular, do they recognise the implicit issue of impartiality, which the director-general has been focused on since he took leadership</w:t>
      </w:r>
      <w:r w:rsidR="008D46E2">
        <w:t>?</w:t>
      </w:r>
    </w:p>
    <w:p w:rsidR="00CB0B6A" w:rsidP="008470D5">
      <w:pPr>
        <w:pStyle w:val="Answer"/>
        <w:spacing w:before="120" w:after="120"/>
        <w:ind w:left="851"/>
        <w:jc w:val="left"/>
      </w:pPr>
      <w:r>
        <w:rPr>
          <w:b/>
          <w:i/>
        </w:rPr>
        <w:t xml:space="preserve">David Jordan: </w:t>
      </w:r>
      <w:r>
        <w:t>Yes, they do. As you have referenced, this is not the first stage of the journey, if</w:t>
      </w:r>
      <w:r w:rsidRPr="00C42C13">
        <w:t xml:space="preserve"> I can put it like that. This journey started with the first speech that the director</w:t>
      </w:r>
      <w:r>
        <w:t>-</w:t>
      </w:r>
      <w:r w:rsidRPr="00C42C13">
        <w:t xml:space="preserve">general made to the </w:t>
      </w:r>
      <w:r>
        <w:t>entire</w:t>
      </w:r>
      <w:r w:rsidRPr="00C42C13">
        <w:t xml:space="preserve"> BBC in September 2020</w:t>
      </w:r>
      <w:r>
        <w:t>,</w:t>
      </w:r>
      <w:r w:rsidRPr="00C42C13">
        <w:t xml:space="preserve"> in which he made achieving impartiality appropriately across all our output one of the four pillars, as I describe them, of his approach in the next few years to the </w:t>
      </w:r>
      <w:r>
        <w:t>director-general</w:t>
      </w:r>
      <w:r w:rsidRPr="00C42C13">
        <w:t>ship of the BBC.</w:t>
      </w:r>
    </w:p>
    <w:p w:rsidR="00CB0B6A" w:rsidP="008470D5">
      <w:pPr>
        <w:pStyle w:val="Answer"/>
        <w:spacing w:before="120" w:after="120"/>
        <w:ind w:left="851"/>
        <w:jc w:val="left"/>
      </w:pPr>
      <w:r w:rsidRPr="00C42C13">
        <w:t xml:space="preserve">We started immediately at that point, as you will recall, issuing </w:t>
      </w:r>
      <w:r>
        <w:t xml:space="preserve">new </w:t>
      </w:r>
      <w:r w:rsidRPr="00C42C13">
        <w:t>guidance on impartiality on social media</w:t>
      </w:r>
      <w:r>
        <w:t xml:space="preserve">, </w:t>
      </w:r>
      <w:r w:rsidRPr="00C42C13">
        <w:t>bringing in new social training called safeguarding impartiality</w:t>
      </w:r>
      <w:r>
        <w:t xml:space="preserve">, </w:t>
      </w:r>
      <w:r w:rsidRPr="00C42C13">
        <w:t xml:space="preserve">which </w:t>
      </w:r>
      <w:r>
        <w:t xml:space="preserve">at the beginning of September had </w:t>
      </w:r>
      <w:r w:rsidRPr="00C42C13">
        <w:t>already</w:t>
      </w:r>
      <w:r>
        <w:t xml:space="preserve"> been r</w:t>
      </w:r>
      <w:r w:rsidRPr="00C42C13">
        <w:t>olled out to 11,000 people in the BBC</w:t>
      </w:r>
      <w:r>
        <w:t xml:space="preserve">, and </w:t>
      </w:r>
      <w:r w:rsidRPr="00C42C13">
        <w:t xml:space="preserve">updating the social media guidance and a new register of public interest, which you will have seen the results of over the past 18 months or so. </w:t>
      </w:r>
      <w:r>
        <w:t>T</w:t>
      </w:r>
      <w:r w:rsidRPr="00C42C13">
        <w:t>hat was the beginning of it.</w:t>
      </w:r>
      <w:r>
        <w:t xml:space="preserve"> </w:t>
      </w:r>
    </w:p>
    <w:p w:rsidR="00CB0B6A" w:rsidP="008470D5">
      <w:pPr>
        <w:pStyle w:val="Answer"/>
        <w:spacing w:before="120" w:after="120"/>
        <w:ind w:left="851"/>
        <w:jc w:val="left"/>
      </w:pPr>
      <w:r>
        <w:t>The Serota review,</w:t>
      </w:r>
      <w:r w:rsidRPr="00C42C13">
        <w:t xml:space="preserve"> combined with a new action plan from the </w:t>
      </w:r>
      <w:r>
        <w:t>director-general</w:t>
      </w:r>
      <w:r w:rsidRPr="00C42C13">
        <w:t xml:space="preserve">, has been </w:t>
      </w:r>
      <w:r>
        <w:t>combined in</w:t>
      </w:r>
      <w:r w:rsidRPr="00C42C13">
        <w:t xml:space="preserve"> our impartiality and editorial standards </w:t>
      </w:r>
      <w:r w:rsidRPr="00C42C13">
        <w:t>action</w:t>
      </w:r>
      <w:r>
        <w:t xml:space="preserve"> plan</w:t>
      </w:r>
      <w:r w:rsidRPr="00C42C13">
        <w:t xml:space="preserve">, which seeks to implement the things that </w:t>
      </w:r>
      <w:r>
        <w:t>Nick</w:t>
      </w:r>
      <w:r w:rsidRPr="00C42C13">
        <w:t xml:space="preserve"> was talking about. As </w:t>
      </w:r>
      <w:r>
        <w:t>N</w:t>
      </w:r>
      <w:r w:rsidRPr="00C42C13">
        <w:t>ick referenced, Tim has asked Peter Johnston</w:t>
      </w:r>
      <w:r>
        <w:t xml:space="preserve">, </w:t>
      </w:r>
      <w:r w:rsidRPr="00C42C13">
        <w:t>our director of Northern Ireland, to sit across a steering group, which consists of people like me who are implementing the recommendations in relation to editorial policy</w:t>
      </w:r>
      <w:r>
        <w:t xml:space="preserve"> and the </w:t>
      </w:r>
      <w:r w:rsidRPr="00C42C13">
        <w:t>new thematic and programme reviews that were recommended both by Serota and by the impartiality action plan</w:t>
      </w:r>
      <w:r>
        <w:t xml:space="preserve">. The people in the BBC Academy, who are responsible for our training arrangements and are </w:t>
      </w:r>
      <w:r w:rsidRPr="00BA10F0">
        <w:t xml:space="preserve">already working on </w:t>
      </w:r>
      <w:r>
        <w:t xml:space="preserve">and working up a training plan for freelance reporters and staff who work for the BBC, are already rolling out a second impartiality action plan for people across the BBC who do not make programmes so that they can understand their responsibilities in our </w:t>
      </w:r>
      <w:r w:rsidR="0036418B">
        <w:t xml:space="preserve">attaining </w:t>
      </w:r>
      <w:r>
        <w:t>impartiality.</w:t>
      </w:r>
    </w:p>
    <w:p w:rsidR="00CB0B6A" w:rsidP="008470D5">
      <w:pPr>
        <w:pStyle w:val="Answer"/>
        <w:spacing w:before="120" w:after="120"/>
        <w:ind w:left="851"/>
        <w:jc w:val="left"/>
      </w:pPr>
      <w:r>
        <w:t xml:space="preserve">We are already </w:t>
      </w:r>
      <w:r w:rsidRPr="00BA10F0">
        <w:t xml:space="preserve">updating and refreshing our </w:t>
      </w:r>
      <w:r>
        <w:t>whistleblow</w:t>
      </w:r>
      <w:r w:rsidRPr="00BA10F0">
        <w:t xml:space="preserve">ing policy so that </w:t>
      </w:r>
      <w:r>
        <w:t xml:space="preserve">our </w:t>
      </w:r>
      <w:r w:rsidRPr="00BA10F0">
        <w:t xml:space="preserve">editorial </w:t>
      </w:r>
      <w:r>
        <w:t>whistleblow</w:t>
      </w:r>
      <w:r w:rsidRPr="00BA10F0">
        <w:t xml:space="preserve">ing ends, as </w:t>
      </w:r>
      <w:r>
        <w:t>Serota</w:t>
      </w:r>
      <w:r w:rsidRPr="00BA10F0">
        <w:t xml:space="preserve"> recommended, in an external arbiter rather than</w:t>
      </w:r>
      <w:r>
        <w:t xml:space="preserve"> in me</w:t>
      </w:r>
      <w:r w:rsidRPr="00BA10F0">
        <w:t>, as it currently does. I know I am independent</w:t>
      </w:r>
      <w:r>
        <w:t>,</w:t>
      </w:r>
      <w:r w:rsidRPr="00BA10F0">
        <w:t xml:space="preserve"> but I am not external to the BBC</w:t>
      </w:r>
      <w:r>
        <w:t>, and it was</w:t>
      </w:r>
      <w:r w:rsidRPr="00BA10F0">
        <w:t xml:space="preserve"> felt </w:t>
      </w:r>
      <w:r>
        <w:t xml:space="preserve">that we needed to </w:t>
      </w:r>
      <w:r w:rsidRPr="00BA10F0">
        <w:t>be even more independent</w:t>
      </w:r>
      <w:r>
        <w:t>, and seen to be more independent,</w:t>
      </w:r>
      <w:r w:rsidRPr="00BA10F0">
        <w:t xml:space="preserve"> in our </w:t>
      </w:r>
      <w:r>
        <w:t>whistleblow</w:t>
      </w:r>
      <w:r w:rsidRPr="00BA10F0">
        <w:t xml:space="preserve">ing standards. Let us be clear: </w:t>
      </w:r>
      <w:r>
        <w:t>if we had had the whistleblow</w:t>
      </w:r>
      <w:r w:rsidRPr="00BA10F0">
        <w:t>ing standards that</w:t>
      </w:r>
      <w:r>
        <w:t xml:space="preserve"> we have now, Bashir</w:t>
      </w:r>
      <w:r w:rsidRPr="00BA10F0">
        <w:t xml:space="preserve"> could probably have been avoided, and </w:t>
      </w:r>
      <w:r>
        <w:t xml:space="preserve">it certainly would </w:t>
      </w:r>
      <w:r w:rsidR="001F6EB8">
        <w:t>with</w:t>
      </w:r>
      <w:r>
        <w:t xml:space="preserve"> </w:t>
      </w:r>
      <w:r w:rsidRPr="00BA10F0">
        <w:t xml:space="preserve">the </w:t>
      </w:r>
      <w:r>
        <w:t>whistleblow</w:t>
      </w:r>
      <w:r w:rsidRPr="00BA10F0">
        <w:t xml:space="preserve">ing standards that were envisaged by the </w:t>
      </w:r>
      <w:r>
        <w:t>Serota</w:t>
      </w:r>
      <w:r w:rsidRPr="00BA10F0">
        <w:t xml:space="preserve"> review</w:t>
      </w:r>
      <w:r>
        <w:t xml:space="preserve">. </w:t>
      </w:r>
      <w:r w:rsidRPr="00BA10F0">
        <w:t xml:space="preserve">So we are already working </w:t>
      </w:r>
      <w:r>
        <w:t xml:space="preserve">on </w:t>
      </w:r>
      <w:r w:rsidRPr="00BA10F0">
        <w:t xml:space="preserve">that. </w:t>
      </w:r>
    </w:p>
    <w:p w:rsidR="00CB0B6A" w:rsidP="008470D5">
      <w:pPr>
        <w:pStyle w:val="Answer"/>
        <w:spacing w:before="120" w:after="120"/>
        <w:ind w:left="851"/>
        <w:jc w:val="left"/>
      </w:pPr>
      <w:r>
        <w:t xml:space="preserve">As you know, </w:t>
      </w:r>
      <w:r w:rsidRPr="00BA10F0">
        <w:t xml:space="preserve">as a consequence of the recommendations of the </w:t>
      </w:r>
      <w:r>
        <w:t>Serota</w:t>
      </w:r>
      <w:r w:rsidRPr="00BA10F0">
        <w:t xml:space="preserve"> review</w:t>
      </w:r>
      <w:r>
        <w:t xml:space="preserve"> m</w:t>
      </w:r>
      <w:r w:rsidRPr="00BA10F0">
        <w:t>y own team is being strengthened</w:t>
      </w:r>
      <w:r>
        <w:t xml:space="preserve"> with</w:t>
      </w:r>
      <w:r w:rsidRPr="00BA10F0">
        <w:t xml:space="preserve"> additional bodies, and we are working on plans to up our profile across the BBC</w:t>
      </w:r>
      <w:r>
        <w:t xml:space="preserve">. </w:t>
      </w:r>
      <w:r w:rsidRPr="00BA10F0">
        <w:t xml:space="preserve">I have to say that I think </w:t>
      </w:r>
      <w:r>
        <w:t>the Serota</w:t>
      </w:r>
      <w:r w:rsidRPr="00BA10F0">
        <w:t xml:space="preserve"> review discovered </w:t>
      </w:r>
      <w:r>
        <w:t xml:space="preserve">that </w:t>
      </w:r>
      <w:r w:rsidRPr="00BA10F0">
        <w:t>it is already pretty high, but we</w:t>
      </w:r>
      <w:r>
        <w:t xml:space="preserve"> will do more</w:t>
      </w:r>
      <w:r w:rsidR="00B62531">
        <w:t>,</w:t>
      </w:r>
      <w:r>
        <w:t xml:space="preserve"> such as producing </w:t>
      </w:r>
      <w:r w:rsidRPr="00BA10F0">
        <w:t>a more regular newsletter and</w:t>
      </w:r>
      <w:r>
        <w:t xml:space="preserve"> all those sorts</w:t>
      </w:r>
      <w:r w:rsidRPr="00BA10F0">
        <w:t xml:space="preserve"> of communication devices</w:t>
      </w:r>
      <w:r>
        <w:t xml:space="preserve">. </w:t>
      </w:r>
    </w:p>
    <w:p w:rsidR="00CB0B6A" w:rsidP="008470D5">
      <w:pPr>
        <w:pStyle w:val="Answer"/>
        <w:spacing w:before="120" w:after="120"/>
        <w:ind w:left="851"/>
        <w:jc w:val="left"/>
      </w:pPr>
      <w:r w:rsidRPr="00BA10F0">
        <w:t>We are putting considerable emphasis</w:t>
      </w:r>
      <w:r>
        <w:t xml:space="preserve"> on this</w:t>
      </w:r>
      <w:r w:rsidRPr="00BA10F0">
        <w:t>, and it is right to do so because this is a critical part in all this</w:t>
      </w:r>
      <w:r>
        <w:t>. T</w:t>
      </w:r>
      <w:r w:rsidRPr="00BA10F0">
        <w:t xml:space="preserve">his partly comes back to what you said, </w:t>
      </w:r>
      <w:r>
        <w:t>C</w:t>
      </w:r>
      <w:r w:rsidRPr="00BA10F0">
        <w:t>hair, about the culture, particularly the culture of discussion and disagreement. No</w:t>
      </w:r>
      <w:r>
        <w:t>body</w:t>
      </w:r>
      <w:r w:rsidRPr="00BA10F0">
        <w:t xml:space="preserve"> should feel within an editorial team that their view somehow cannot be voiced, that the viewpoint that they voice should not be represented in our output. It is critical to the BBC that we represent all points of view</w:t>
      </w:r>
      <w:r>
        <w:t xml:space="preserve"> and</w:t>
      </w:r>
      <w:r w:rsidRPr="00BA10F0">
        <w:t xml:space="preserve"> give them </w:t>
      </w:r>
      <w:r>
        <w:t>due</w:t>
      </w:r>
      <w:r w:rsidRPr="00BA10F0">
        <w:t xml:space="preserve"> w</w:t>
      </w:r>
      <w:r>
        <w:t xml:space="preserve">eight. To </w:t>
      </w:r>
      <w:r w:rsidRPr="00BA10F0">
        <w:t>take the hoary old example, flat earthers are not going to get as much space as people who believe that the earth is round</w:t>
      </w:r>
      <w:r>
        <w:t>,</w:t>
      </w:r>
      <w:r w:rsidRPr="00BA10F0">
        <w:t xml:space="preserve"> but very occasionally it might be appropriate to interview a </w:t>
      </w:r>
      <w:r>
        <w:t xml:space="preserve">flat earther. If a lot of </w:t>
      </w:r>
      <w:r w:rsidRPr="00BA10F0">
        <w:t xml:space="preserve">people </w:t>
      </w:r>
      <w:r>
        <w:t>believed in flat earth, we would need to address it more than we do at present. It is</w:t>
      </w:r>
      <w:r w:rsidRPr="00BA10F0">
        <w:t xml:space="preserve"> very important that people across the whole of our audience think </w:t>
      </w:r>
      <w:r>
        <w:t xml:space="preserve">that </w:t>
      </w:r>
      <w:r w:rsidRPr="00BA10F0">
        <w:t>their viewpoints are being expressed, challenged</w:t>
      </w:r>
      <w:r>
        <w:t>,</w:t>
      </w:r>
      <w:r w:rsidRPr="00BA10F0">
        <w:t xml:space="preserve"> heard and seen </w:t>
      </w:r>
      <w:r w:rsidR="00E80E0E">
        <w:t>i</w:t>
      </w:r>
      <w:r w:rsidRPr="00BA10F0">
        <w:t>n output</w:t>
      </w:r>
      <w:r>
        <w:t xml:space="preserve">. That </w:t>
      </w:r>
      <w:r w:rsidRPr="00BA10F0">
        <w:t xml:space="preserve">is a critical cultural thrust of what we are doing through editorial teams. </w:t>
      </w:r>
    </w:p>
    <w:p w:rsidR="00CB0B6A" w:rsidRPr="00BA10F0" w:rsidP="008470D5">
      <w:pPr>
        <w:pStyle w:val="Answer"/>
        <w:spacing w:before="120" w:after="120"/>
        <w:ind w:left="851"/>
        <w:jc w:val="left"/>
      </w:pPr>
      <w:r>
        <w:t xml:space="preserve">All </w:t>
      </w:r>
      <w:r w:rsidRPr="00BA10F0">
        <w:t xml:space="preserve">this is being overseen by a </w:t>
      </w:r>
      <w:r>
        <w:t>sub-</w:t>
      </w:r>
      <w:r w:rsidRPr="00BA10F0">
        <w:t xml:space="preserve">committee of the board known as the </w:t>
      </w:r>
      <w:r w:rsidRPr="00483941">
        <w:t>Editorial Guidelines and Standards Committee</w:t>
      </w:r>
      <w:r>
        <w:t xml:space="preserve">; </w:t>
      </w:r>
      <w:r w:rsidRPr="00BA10F0">
        <w:t>Nick mentioned the governance issues in relation to</w:t>
      </w:r>
      <w:r>
        <w:t xml:space="preserve"> the EGSC. Nick is on that committee, as is </w:t>
      </w:r>
      <w:r w:rsidRPr="00BA10F0">
        <w:t xml:space="preserve">Tim, the </w:t>
      </w:r>
      <w:r>
        <w:t>director-general</w:t>
      </w:r>
      <w:r w:rsidRPr="00BA10F0">
        <w:t xml:space="preserve">, </w:t>
      </w:r>
      <w:r w:rsidR="007E55A1">
        <w:t xml:space="preserve">and </w:t>
      </w:r>
      <w:r>
        <w:t xml:space="preserve">Sir </w:t>
      </w:r>
      <w:r w:rsidRPr="00BA10F0">
        <w:t xml:space="preserve">Robbie </w:t>
      </w:r>
      <w:r>
        <w:t xml:space="preserve">Gibb and </w:t>
      </w:r>
      <w:r w:rsidRPr="00BA10F0">
        <w:t xml:space="preserve">Ian Hargreaves. The new director of news will be a member </w:t>
      </w:r>
      <w:r>
        <w:t>too</w:t>
      </w:r>
      <w:r w:rsidRPr="00BA10F0">
        <w:t>, and there will be one additional board member to replace Tanni Grey</w:t>
      </w:r>
      <w:r>
        <w:t>-</w:t>
      </w:r>
      <w:r w:rsidRPr="00BA10F0">
        <w:t xml:space="preserve">Thompson, who has just </w:t>
      </w:r>
      <w:r w:rsidRPr="00BA10F0">
        <w:t xml:space="preserve">left the board. </w:t>
      </w:r>
      <w:r>
        <w:t>T</w:t>
      </w:r>
      <w:r w:rsidRPr="00BA10F0">
        <w:t xml:space="preserve">hey are taking </w:t>
      </w:r>
      <w:r>
        <w:t xml:space="preserve">the brunt of </w:t>
      </w:r>
      <w:r w:rsidRPr="00BA10F0">
        <w:t xml:space="preserve">this on behalf of the board and </w:t>
      </w:r>
      <w:r>
        <w:t>are lending</w:t>
      </w:r>
      <w:r w:rsidRPr="00BA10F0">
        <w:t xml:space="preserve"> their expertise to look</w:t>
      </w:r>
      <w:r>
        <w:t>ing</w:t>
      </w:r>
      <w:r w:rsidRPr="00BA10F0">
        <w:t xml:space="preserve"> at the way in which we implement what we have been asked to do.</w:t>
      </w:r>
    </w:p>
    <w:p w:rsidR="00CB0B6A" w:rsidP="008470D5">
      <w:pPr>
        <w:pStyle w:val="Answer"/>
        <w:spacing w:before="120" w:after="120"/>
        <w:ind w:left="851"/>
        <w:jc w:val="left"/>
      </w:pPr>
      <w:r w:rsidRPr="00BA10F0">
        <w:t>At the last meeting of the</w:t>
      </w:r>
      <w:r>
        <w:t xml:space="preserve"> EGSC, j</w:t>
      </w:r>
      <w:r w:rsidRPr="00BA10F0">
        <w:t xml:space="preserve">ust before Christmas, the </w:t>
      </w:r>
      <w:r>
        <w:t>non-</w:t>
      </w:r>
      <w:r w:rsidRPr="00BA10F0">
        <w:t xml:space="preserve">executive members of the board were impressed </w:t>
      </w:r>
      <w:r>
        <w:t>by</w:t>
      </w:r>
      <w:r w:rsidRPr="00BA10F0">
        <w:t xml:space="preserve"> the amount of progress that we have made so far. We will </w:t>
      </w:r>
      <w:r>
        <w:t xml:space="preserve">have </w:t>
      </w:r>
      <w:r w:rsidRPr="00BA10F0">
        <w:t xml:space="preserve">another meeting later on in January and we hope to impress them further. We are taking this very seriously and trying to get all these measures implemented in the course of a few months. </w:t>
      </w:r>
    </w:p>
    <w:p w:rsidR="00CB0B6A" w:rsidP="008470D5">
      <w:pPr>
        <w:pStyle w:val="Answer"/>
        <w:spacing w:before="120" w:after="120"/>
        <w:ind w:left="851"/>
        <w:jc w:val="left"/>
      </w:pPr>
      <w:r w:rsidRPr="00BA10F0">
        <w:t xml:space="preserve">I think that will probably suffice for introductory remarks. </w:t>
      </w:r>
    </w:p>
    <w:p w:rsidR="00CB0B6A" w:rsidP="008470D5">
      <w:pPr>
        <w:pStyle w:val="Question"/>
        <w:numPr>
          <w:ilvl w:val="0"/>
          <w:numId w:val="0"/>
        </w:numPr>
        <w:spacing w:before="120"/>
        <w:ind w:left="851"/>
        <w:jc w:val="left"/>
      </w:pPr>
      <w:r w:rsidRPr="00BA10F0">
        <w:rPr>
          <w:b/>
        </w:rPr>
        <w:t>The Chair:</w:t>
      </w:r>
      <w:r>
        <w:t xml:space="preserve"> Thank you very much indeed. Picking up on your last point about the progress you are making, do you have the resources that you need?</w:t>
      </w:r>
    </w:p>
    <w:p w:rsidR="00CB0B6A" w:rsidP="008470D5">
      <w:pPr>
        <w:pStyle w:val="Answer"/>
        <w:spacing w:before="120" w:after="120"/>
        <w:ind w:left="851"/>
        <w:jc w:val="left"/>
      </w:pPr>
      <w:r>
        <w:rPr>
          <w:b/>
          <w:i/>
        </w:rPr>
        <w:t xml:space="preserve">David Jordan: </w:t>
      </w:r>
      <w:r>
        <w:t xml:space="preserve">Yes. The director-general has made it absolutely clear that any resources that we need we shall have. I have only to ask and </w:t>
      </w:r>
      <w:r w:rsidR="00801A29">
        <w:t xml:space="preserve">it </w:t>
      </w:r>
      <w:r>
        <w:t xml:space="preserve">will be given, and that goes for other parts of the operation too. Some of the work that we are doing does not require more resources, but some of it certainly does. It has been made absolutely clear that we will have the resources that we need to get the job done as quickly as possible. </w:t>
      </w:r>
    </w:p>
    <w:p w:rsidR="00CB0B6A" w:rsidP="008470D5">
      <w:pPr>
        <w:pStyle w:val="Answer"/>
        <w:spacing w:before="120" w:after="120"/>
        <w:ind w:left="851"/>
        <w:jc w:val="left"/>
      </w:pPr>
      <w:r>
        <w:rPr>
          <w:b/>
          <w:i/>
        </w:rPr>
        <w:t xml:space="preserve">Tim Davie: </w:t>
      </w:r>
      <w:r>
        <w:rPr>
          <w:bCs/>
          <w:iCs/>
        </w:rPr>
        <w:t xml:space="preserve">As a more general observation, we have a lot of policy. </w:t>
      </w:r>
      <w:r w:rsidRPr="00BA10F0">
        <w:t xml:space="preserve">We have introduced a new policy. We have a </w:t>
      </w:r>
      <w:r>
        <w:t>thick</w:t>
      </w:r>
      <w:r w:rsidRPr="00BA10F0">
        <w:t xml:space="preserve"> set of </w:t>
      </w:r>
      <w:r>
        <w:t xml:space="preserve">very </w:t>
      </w:r>
      <w:r w:rsidRPr="00BA10F0">
        <w:t>robust editorial guidelines that David and the team keep very alive. However, this is about what happens on the ground in editorial meetings cultural</w:t>
      </w:r>
      <w:r>
        <w:t>l</w:t>
      </w:r>
      <w:r w:rsidRPr="00BA10F0">
        <w:t>y within the BBC. We have a really rigorous process of reviews and a list of recommendations. We have all the things</w:t>
      </w:r>
      <w:r>
        <w:t xml:space="preserve"> in terms of </w:t>
      </w:r>
      <w:r w:rsidRPr="00BA10F0">
        <w:t>how we manage investigations</w:t>
      </w:r>
      <w:r>
        <w:t xml:space="preserve"> and</w:t>
      </w:r>
      <w:r w:rsidRPr="00BA10F0">
        <w:t xml:space="preserve"> monitor results, </w:t>
      </w:r>
      <w:r>
        <w:t xml:space="preserve">and </w:t>
      </w:r>
      <w:r w:rsidRPr="00BA10F0">
        <w:t>the board oversee</w:t>
      </w:r>
      <w:r>
        <w:t>s</w:t>
      </w:r>
      <w:r w:rsidRPr="00BA10F0">
        <w:t xml:space="preserve"> us in a very robust fashion now. </w:t>
      </w:r>
    </w:p>
    <w:p w:rsidR="00CB0B6A" w:rsidRPr="00BA10F0" w:rsidP="008470D5">
      <w:pPr>
        <w:pStyle w:val="Answer"/>
        <w:spacing w:before="120" w:after="120"/>
        <w:ind w:left="851"/>
        <w:jc w:val="left"/>
      </w:pPr>
      <w:r w:rsidRPr="00BA10F0">
        <w:t>The point that David is making is critical. Without doubt</w:t>
      </w:r>
      <w:r>
        <w:t>,</w:t>
      </w:r>
      <w:r w:rsidRPr="00BA10F0">
        <w:t xml:space="preserve"> we need heavyweight support in editorial policy. We are investing more in that. Even within the constraints of the BBC</w:t>
      </w:r>
      <w:r>
        <w:t>’s</w:t>
      </w:r>
      <w:r w:rsidRPr="00BA10F0">
        <w:t xml:space="preserve"> budgetary pressures and so on, which I may come on</w:t>
      </w:r>
      <w:r>
        <w:t xml:space="preserve"> </w:t>
      </w:r>
      <w:r w:rsidRPr="00BA10F0">
        <w:t>to, we will make sure that David and the team are fully resourc</w:t>
      </w:r>
      <w:r>
        <w:t>e</w:t>
      </w:r>
      <w:r w:rsidRPr="00BA10F0">
        <w:t xml:space="preserve">d and </w:t>
      </w:r>
      <w:r>
        <w:t xml:space="preserve">that </w:t>
      </w:r>
      <w:r w:rsidRPr="00BA10F0">
        <w:t>he will have more headcount. That is happening now</w:t>
      </w:r>
      <w:r>
        <w:t xml:space="preserve">; we are already </w:t>
      </w:r>
      <w:r w:rsidRPr="00BA10F0">
        <w:t xml:space="preserve">doing it. I </w:t>
      </w:r>
      <w:r>
        <w:t>mentioned</w:t>
      </w:r>
      <w:r w:rsidRPr="00BA10F0">
        <w:t xml:space="preserve"> Peter Johnston</w:t>
      </w:r>
      <w:r>
        <w:t>. I</w:t>
      </w:r>
      <w:r w:rsidRPr="00BA10F0">
        <w:t>f anyone knows about managing impartiality</w:t>
      </w:r>
      <w:r>
        <w:t>,</w:t>
      </w:r>
      <w:r w:rsidRPr="00BA10F0">
        <w:t xml:space="preserve"> it is someone who has run the Northern Irish operations successfully. He is not director of Northern Ireland any</w:t>
      </w:r>
      <w:r>
        <w:t xml:space="preserve"> </w:t>
      </w:r>
      <w:r w:rsidRPr="00BA10F0">
        <w:t>more</w:t>
      </w:r>
      <w:r>
        <w:t>;</w:t>
      </w:r>
      <w:r w:rsidRPr="00BA10F0">
        <w:t xml:space="preserve"> </w:t>
      </w:r>
      <w:r>
        <w:t>h</w:t>
      </w:r>
      <w:r w:rsidRPr="00BA10F0">
        <w:t xml:space="preserve">e is </w:t>
      </w:r>
      <w:r>
        <w:t xml:space="preserve">working </w:t>
      </w:r>
      <w:r w:rsidRPr="00BA10F0">
        <w:t xml:space="preserve">full time on this topic within David's team. </w:t>
      </w:r>
      <w:r>
        <w:t>This is proper resource.</w:t>
      </w:r>
    </w:p>
    <w:p w:rsidR="00CB0B6A" w:rsidP="008470D5">
      <w:pPr>
        <w:pStyle w:val="Answer"/>
        <w:spacing w:before="120" w:after="120"/>
        <w:ind w:left="851"/>
        <w:jc w:val="left"/>
      </w:pPr>
      <w:r w:rsidRPr="00BA10F0">
        <w:t>Having said that</w:t>
      </w:r>
      <w:r>
        <w:t>, Nick and the others looked at this very wi</w:t>
      </w:r>
      <w:r w:rsidR="004B2A88">
        <w:t>d</w:t>
      </w:r>
      <w:r>
        <w:t xml:space="preserve">ely, and </w:t>
      </w:r>
      <w:r w:rsidRPr="00BA10F0">
        <w:t>I really believe this</w:t>
      </w:r>
      <w:r>
        <w:t xml:space="preserve">: that </w:t>
      </w:r>
      <w:r w:rsidRPr="00BA10F0">
        <w:t>editorial policy plays a critical advisory and oversight role</w:t>
      </w:r>
      <w:r>
        <w:t>,</w:t>
      </w:r>
      <w:r w:rsidRPr="00BA10F0">
        <w:t xml:space="preserve"> but it cannot be a substitute for editorial discussion</w:t>
      </w:r>
      <w:r w:rsidR="004B2A88">
        <w:t>,</w:t>
      </w:r>
      <w:r w:rsidRPr="00BA10F0">
        <w:t xml:space="preserve"> on the ground in programmes</w:t>
      </w:r>
      <w:r w:rsidR="004B2A88">
        <w:t>,</w:t>
      </w:r>
      <w:r w:rsidRPr="00BA10F0">
        <w:t xml:space="preserve"> that is properly robust </w:t>
      </w:r>
      <w:r>
        <w:t xml:space="preserve">in </w:t>
      </w:r>
      <w:r w:rsidR="004B2A88">
        <w:t>that it has</w:t>
      </w:r>
      <w:r w:rsidRPr="00BA10F0">
        <w:t xml:space="preserve"> open discussion, diversity points, open challenge</w:t>
      </w:r>
      <w:r>
        <w:t>. The</w:t>
      </w:r>
      <w:r w:rsidRPr="00BA10F0">
        <w:t xml:space="preserve"> 10th recommendation </w:t>
      </w:r>
      <w:r>
        <w:t xml:space="preserve">was </w:t>
      </w:r>
      <w:r w:rsidRPr="00BA10F0">
        <w:t xml:space="preserve">about culture, </w:t>
      </w:r>
      <w:r>
        <w:t xml:space="preserve">and </w:t>
      </w:r>
      <w:r w:rsidRPr="00BA10F0">
        <w:t>we are working very hard to ensure that confidence levels are such that those discussions can happen</w:t>
      </w:r>
      <w:r w:rsidRPr="00732D8E">
        <w:t xml:space="preserve"> </w:t>
      </w:r>
      <w:r w:rsidRPr="00BA10F0">
        <w:t xml:space="preserve">in those teams. </w:t>
      </w:r>
    </w:p>
    <w:p w:rsidR="00CB0B6A" w:rsidP="008470D5">
      <w:pPr>
        <w:pStyle w:val="Question"/>
        <w:spacing w:before="240"/>
        <w:ind w:left="851" w:hanging="851"/>
        <w:jc w:val="left"/>
      </w:pPr>
      <w:r w:rsidRPr="004F597B">
        <w:rPr>
          <w:b/>
        </w:rPr>
        <w:t>The Chair:</w:t>
      </w:r>
      <w:r>
        <w:t xml:space="preserve"> I will pick up on two things before I hand over to other </w:t>
      </w:r>
      <w:r>
        <w:t xml:space="preserve">members of the committee. I want to talk a bit about the timetable for </w:t>
      </w:r>
      <w:r w:rsidRPr="00861A08">
        <w:t>thematic and programme reviews</w:t>
      </w:r>
      <w:r>
        <w:t>.</w:t>
      </w:r>
      <w:r w:rsidRPr="00861A08">
        <w:t xml:space="preserve"> </w:t>
      </w:r>
      <w:r>
        <w:t>It seems to me that resources are critical to delivering that at any meaningful pace. Then I want to talk a bit about newsrooms and the representation of different viewpoints. You may have seen that we discussed that with a collection of previous BBC editors at a committee meeting just before Christmas.</w:t>
      </w:r>
    </w:p>
    <w:p w:rsidR="00CB0B6A" w:rsidP="008470D5">
      <w:pPr>
        <w:pStyle w:val="QuestionCont"/>
        <w:spacing w:before="120"/>
        <w:ind w:left="851"/>
        <w:jc w:val="left"/>
      </w:pPr>
      <w:r>
        <w:t xml:space="preserve">Shall we start with the thematic and programme reviews? </w:t>
      </w:r>
      <w:r w:rsidRPr="00861A08">
        <w:t>Are you going to get on with these? I think you have announced the first of the thematic reviews. Could you tell us a bit about the programme reviews? Will you at some stage in the near future look</w:t>
      </w:r>
      <w:r>
        <w:t>, for example,</w:t>
      </w:r>
      <w:r w:rsidRPr="00861A08">
        <w:t xml:space="preserve"> at concerns about impartiality at </w:t>
      </w:r>
      <w:r>
        <w:t>“</w:t>
      </w:r>
      <w:r w:rsidRPr="00861A08">
        <w:t>Newsnight</w:t>
      </w:r>
      <w:r>
        <w:t>”?</w:t>
      </w:r>
      <w:r w:rsidRPr="00861A08">
        <w:t xml:space="preserve"> Is that the form that these programme reviews will take? Will they be triggered by external criticism of the BBC, external concerns raised about impartiality, or will they be triggered internally</w:t>
      </w:r>
      <w:r>
        <w:t>? What</w:t>
      </w:r>
      <w:r w:rsidRPr="00861A08">
        <w:t xml:space="preserve"> form will they take</w:t>
      </w:r>
      <w:r>
        <w:t>, and</w:t>
      </w:r>
      <w:r w:rsidRPr="00861A08">
        <w:t xml:space="preserve"> how many do you envisage being carried out in a year</w:t>
      </w:r>
      <w:r>
        <w:t>?</w:t>
      </w:r>
      <w:r w:rsidRPr="00861A08">
        <w:t xml:space="preserve"> </w:t>
      </w:r>
    </w:p>
    <w:p w:rsidR="00CB0B6A" w:rsidP="008470D5">
      <w:pPr>
        <w:pStyle w:val="Answer"/>
        <w:spacing w:before="120" w:after="120"/>
        <w:ind w:left="851"/>
        <w:jc w:val="left"/>
      </w:pPr>
      <w:r>
        <w:rPr>
          <w:b/>
          <w:i/>
        </w:rPr>
        <w:t xml:space="preserve">Tim Davie: </w:t>
      </w:r>
      <w:r>
        <w:t>David, you might want to add a bit to what I am about to say. I confirm that the first thematic review will be on UK public spending and taxation</w:t>
      </w:r>
      <w:r w:rsidR="002C7CFE">
        <w:t>,</w:t>
      </w:r>
      <w:r>
        <w:t xml:space="preserve"> and we </w:t>
      </w:r>
      <w:r w:rsidRPr="00861A08">
        <w:t xml:space="preserve">are actively recruiting an external </w:t>
      </w:r>
      <w:r>
        <w:t>chair for it</w:t>
      </w:r>
      <w:r w:rsidRPr="00861A08">
        <w:t>. We will get going very soon, within weeks,</w:t>
      </w:r>
      <w:r>
        <w:t xml:space="preserve"> and we hope to report. </w:t>
      </w:r>
      <w:bookmarkStart w:id="1" w:name="_Hlk92819779"/>
      <w:r>
        <w:t>These are big things</w:t>
      </w:r>
      <w:r w:rsidR="00386026">
        <w:t>,</w:t>
      </w:r>
      <w:r>
        <w:t xml:space="preserve"> because you </w:t>
      </w:r>
      <w:r w:rsidRPr="00861A08">
        <w:t xml:space="preserve">go </w:t>
      </w:r>
      <w:r>
        <w:t xml:space="preserve">to </w:t>
      </w:r>
      <w:r w:rsidRPr="00861A08">
        <w:t>external stakeholders and really get into a broad area of territory, and that will be under</w:t>
      </w:r>
      <w:r w:rsidR="00386026">
        <w:t xml:space="preserve"> </w:t>
      </w:r>
      <w:r w:rsidRPr="00861A08">
        <w:t xml:space="preserve">way with urgency. </w:t>
      </w:r>
      <w:bookmarkEnd w:id="1"/>
      <w:r w:rsidRPr="00861A08">
        <w:t>We intend to complet</w:t>
      </w:r>
      <w:r>
        <w:t xml:space="preserve">e </w:t>
      </w:r>
      <w:r w:rsidRPr="00861A08">
        <w:t xml:space="preserve">that by summer. </w:t>
      </w:r>
      <w:r>
        <w:t>I know “</w:t>
      </w:r>
      <w:r w:rsidRPr="00861A08">
        <w:t>summer</w:t>
      </w:r>
      <w:r>
        <w:t>”</w:t>
      </w:r>
      <w:r w:rsidRPr="00861A08">
        <w:t xml:space="preserve"> is quite a broad descript</w:t>
      </w:r>
      <w:r>
        <w:t>or</w:t>
      </w:r>
      <w:r w:rsidR="00386026">
        <w:t>,</w:t>
      </w:r>
      <w:r>
        <w:t xml:space="preserve"> but we will confirm exact timings as soon as we appoint the chair, but </w:t>
      </w:r>
      <w:r w:rsidRPr="00861A08">
        <w:t xml:space="preserve">with some urgency. </w:t>
      </w:r>
      <w:r>
        <w:t xml:space="preserve">On the </w:t>
      </w:r>
      <w:r w:rsidRPr="00861A08">
        <w:t xml:space="preserve">internal reviews, we are doing a bit of work on how we </w:t>
      </w:r>
      <w:r>
        <w:t>flow that. We are hoping that we can get under</w:t>
      </w:r>
      <w:r w:rsidR="00A63093">
        <w:t xml:space="preserve"> </w:t>
      </w:r>
      <w:r>
        <w:t xml:space="preserve">way </w:t>
      </w:r>
      <w:r w:rsidRPr="00861A08">
        <w:t>in March</w:t>
      </w:r>
      <w:r>
        <w:t xml:space="preserve"> and </w:t>
      </w:r>
      <w:r w:rsidRPr="00861A08">
        <w:t>get cracking.</w:t>
      </w:r>
      <w:r>
        <w:t xml:space="preserve"> </w:t>
      </w:r>
    </w:p>
    <w:p w:rsidR="00CB0B6A" w:rsidP="008470D5">
      <w:pPr>
        <w:pStyle w:val="Answer"/>
        <w:spacing w:before="120" w:after="120"/>
        <w:ind w:left="851"/>
        <w:jc w:val="left"/>
      </w:pPr>
      <w:r>
        <w:t>As a forecast, as a guidance, I would say</w:t>
      </w:r>
      <w:r w:rsidRPr="00861A08">
        <w:t xml:space="preserve"> three or four a year, something of that nature. The truth is that these are executive</w:t>
      </w:r>
      <w:r>
        <w:t>-</w:t>
      </w:r>
      <w:r w:rsidRPr="00861A08">
        <w:t>led</w:t>
      </w:r>
      <w:r w:rsidR="00A63093">
        <w:t>,</w:t>
      </w:r>
      <w:r w:rsidRPr="00861A08">
        <w:t xml:space="preserve"> and we have our own views on areas where we think we need to take a look at an area of output. That could be something like </w:t>
      </w:r>
      <w:r>
        <w:t>“</w:t>
      </w:r>
      <w:r w:rsidRPr="00861A08">
        <w:t>Newsnight</w:t>
      </w:r>
      <w:r>
        <w:t>”</w:t>
      </w:r>
      <w:r w:rsidR="008E6B37">
        <w:t>,</w:t>
      </w:r>
      <w:r>
        <w:t xml:space="preserve"> but it </w:t>
      </w:r>
      <w:r w:rsidRPr="00861A08">
        <w:t xml:space="preserve">could also be </w:t>
      </w:r>
      <w:r>
        <w:t xml:space="preserve">how we are handling </w:t>
      </w:r>
      <w:r w:rsidRPr="00861A08">
        <w:t xml:space="preserve">a specific issue. By the way, it is not just about news; it could be about how we are handling a particular rural affairs </w:t>
      </w:r>
      <w:r w:rsidR="008E6B37">
        <w:t xml:space="preserve">issue </w:t>
      </w:r>
      <w:r w:rsidRPr="00861A08">
        <w:t xml:space="preserve">or an area of output. </w:t>
      </w:r>
    </w:p>
    <w:p w:rsidR="00CB0B6A" w:rsidP="008470D5">
      <w:pPr>
        <w:pStyle w:val="Answer"/>
        <w:spacing w:before="120" w:after="120"/>
        <w:ind w:left="851"/>
        <w:jc w:val="left"/>
      </w:pPr>
      <w:r w:rsidRPr="00861A08">
        <w:t xml:space="preserve">In answer to your question, we are beasts of the wider world. </w:t>
      </w:r>
      <w:r>
        <w:t xml:space="preserve">If we sense that </w:t>
      </w:r>
      <w:r w:rsidRPr="00861A08">
        <w:t xml:space="preserve">there is genuine concern about an </w:t>
      </w:r>
      <w:r>
        <w:t xml:space="preserve">area—if </w:t>
      </w:r>
      <w:r w:rsidRPr="00861A08">
        <w:t xml:space="preserve">there are genuine </w:t>
      </w:r>
      <w:r>
        <w:t xml:space="preserve">questions </w:t>
      </w:r>
      <w:r w:rsidRPr="00861A08">
        <w:t>or we are</w:t>
      </w:r>
      <w:r>
        <w:t xml:space="preserve"> </w:t>
      </w:r>
      <w:r w:rsidRPr="00861A08">
        <w:t xml:space="preserve">getting more complaints or interest about </w:t>
      </w:r>
      <w:r>
        <w:t>it—</w:t>
      </w:r>
      <w:r w:rsidRPr="00861A08">
        <w:t xml:space="preserve">that will help </w:t>
      </w:r>
      <w:r>
        <w:t xml:space="preserve">to inform </w:t>
      </w:r>
      <w:r w:rsidRPr="00861A08">
        <w:t xml:space="preserve">us to </w:t>
      </w:r>
      <w:r w:rsidR="005C796D">
        <w:t>decide</w:t>
      </w:r>
      <w:r w:rsidRPr="00861A08">
        <w:t xml:space="preserve"> where we want to focus our internal reviews. As a senior team</w:t>
      </w:r>
      <w:r>
        <w:t xml:space="preserve"> </w:t>
      </w:r>
      <w:r w:rsidRPr="00861A08">
        <w:t>we will also be engaging with the board, because of course we have the non</w:t>
      </w:r>
      <w:r>
        <w:t>-</w:t>
      </w:r>
      <w:r w:rsidRPr="00861A08">
        <w:t xml:space="preserve">executive board members and all their views about the </w:t>
      </w:r>
      <w:r>
        <w:t xml:space="preserve">types of </w:t>
      </w:r>
      <w:r w:rsidRPr="00861A08">
        <w:t>area</w:t>
      </w:r>
      <w:r>
        <w:t xml:space="preserve"> </w:t>
      </w:r>
      <w:r w:rsidRPr="00861A08">
        <w:t xml:space="preserve">that we want to look at. I think we are pretty clear about some of the areas that people would like us to focus on. </w:t>
      </w:r>
    </w:p>
    <w:p w:rsidR="00CB0B6A" w:rsidP="008470D5">
      <w:pPr>
        <w:pStyle w:val="Question"/>
        <w:spacing w:before="240"/>
        <w:ind w:left="851" w:hanging="851"/>
        <w:jc w:val="left"/>
      </w:pPr>
      <w:sdt>
        <w:sdtPr>
          <w:alias w:val="Member"/>
          <w:tag w:val="&lt;Member mnisId='4543' dodsId='87827'&gt;"/>
          <w:id w:val="-1995407246"/>
          <w:placeholder>
            <w:docPart w:val="F7BDA8CBA6BE41E8A5E6EB37BA35CDC1"/>
          </w:placeholder>
          <w:richText/>
        </w:sdtPr>
        <w:sdtContent>
          <w:r w:rsidRPr="006C1DA1">
            <w:rPr>
              <w:b/>
            </w:rPr>
            <w:t>The Chair:</w:t>
          </w:r>
        </w:sdtContent>
      </w:sdt>
      <w:r>
        <w:t xml:space="preserve"> Okay, so as we get into the new year we will expect to see progress in this area. </w:t>
      </w:r>
    </w:p>
    <w:p w:rsidR="00CB0B6A" w:rsidP="008470D5">
      <w:pPr>
        <w:pStyle w:val="Remark"/>
        <w:spacing w:before="120" w:after="120"/>
        <w:ind w:left="851"/>
        <w:jc w:val="left"/>
      </w:pPr>
      <w:r>
        <w:t xml:space="preserve">Tell me about the role of your big new hire, your new CEO of news, Deborah Turness from ITN. She is clearly a very senior and widely experienced journalist. I have just one thought: when I have private </w:t>
      </w:r>
      <w:r>
        <w:t>conversations with people in various editorial policy roles at the BBC—</w:t>
      </w:r>
      <w:r w:rsidRPr="00861A08">
        <w:t>senior journalists and producers, very senior management at the BBC</w:t>
      </w:r>
      <w:r>
        <w:t>—</w:t>
      </w:r>
      <w:r w:rsidRPr="00861A08">
        <w:t xml:space="preserve">they all are very critical of </w:t>
      </w:r>
      <w:r>
        <w:t>“</w:t>
      </w:r>
      <w:r w:rsidRPr="00861A08">
        <w:t>Channel 4 News</w:t>
      </w:r>
      <w:r>
        <w:t>”</w:t>
      </w:r>
      <w:r w:rsidRPr="00861A08">
        <w:t xml:space="preserve">. They all say, </w:t>
      </w:r>
      <w:r>
        <w:t>“‘</w:t>
      </w:r>
      <w:r w:rsidRPr="00861A08">
        <w:t>Channel 4 News</w:t>
      </w:r>
      <w:r>
        <w:t>’</w:t>
      </w:r>
      <w:r w:rsidRPr="00861A08">
        <w:t xml:space="preserve"> is not something that would be tolerated on the BBC. We don</w:t>
      </w:r>
      <w:r>
        <w:t>’</w:t>
      </w:r>
      <w:r w:rsidRPr="00861A08">
        <w:t>t know how they get</w:t>
      </w:r>
      <w:r>
        <w:t xml:space="preserve"> </w:t>
      </w:r>
      <w:r w:rsidRPr="00861A08">
        <w:t>away with it</w:t>
      </w:r>
      <w:r w:rsidR="0069242D">
        <w:t>”.</w:t>
      </w:r>
      <w:r w:rsidRPr="00861A08">
        <w:t xml:space="preserve"> It is an example</w:t>
      </w:r>
      <w:r>
        <w:t>,</w:t>
      </w:r>
      <w:r w:rsidRPr="00861A08">
        <w:t xml:space="preserve"> in the view of the significant number of very senior </w:t>
      </w:r>
      <w:r>
        <w:t xml:space="preserve">BBC </w:t>
      </w:r>
      <w:r w:rsidRPr="00861A08">
        <w:t>people</w:t>
      </w:r>
      <w:r>
        <w:t xml:space="preserve">, </w:t>
      </w:r>
      <w:r w:rsidRPr="00861A08">
        <w:t xml:space="preserve">that breaches any sort of reasonable definition of impartiality. I think your </w:t>
      </w:r>
      <w:r>
        <w:t xml:space="preserve">new news CEO </w:t>
      </w:r>
      <w:r w:rsidRPr="00861A08">
        <w:t xml:space="preserve">has been editorially responsible for </w:t>
      </w:r>
      <w:r>
        <w:t>“</w:t>
      </w:r>
      <w:r w:rsidRPr="00861A08">
        <w:t>Channel 4 News</w:t>
      </w:r>
      <w:r>
        <w:t>”</w:t>
      </w:r>
      <w:r w:rsidRPr="00861A08">
        <w:t xml:space="preserve">. Do you share that view of </w:t>
      </w:r>
      <w:r w:rsidR="007E55EC">
        <w:t>it</w:t>
      </w:r>
      <w:r w:rsidRPr="00861A08">
        <w:t xml:space="preserve">? </w:t>
      </w:r>
    </w:p>
    <w:p w:rsidR="00CB0B6A" w:rsidP="008470D5">
      <w:pPr>
        <w:pStyle w:val="Answer"/>
        <w:spacing w:before="120" w:after="120"/>
        <w:ind w:left="851"/>
        <w:jc w:val="left"/>
      </w:pPr>
      <w:r>
        <w:rPr>
          <w:b/>
          <w:i/>
        </w:rPr>
        <w:t xml:space="preserve">Tim Davie: </w:t>
      </w:r>
      <w:r w:rsidRPr="00E223BC">
        <w:rPr>
          <w:bCs/>
          <w:iCs/>
        </w:rPr>
        <w:t xml:space="preserve">First, I will delicately </w:t>
      </w:r>
      <w:r>
        <w:rPr>
          <w:bCs/>
          <w:iCs/>
        </w:rPr>
        <w:t xml:space="preserve">sidestep </w:t>
      </w:r>
      <w:r w:rsidRPr="00E223BC">
        <w:rPr>
          <w:bCs/>
          <w:iCs/>
        </w:rPr>
        <w:t xml:space="preserve">any evaluation of </w:t>
      </w:r>
      <w:r>
        <w:rPr>
          <w:bCs/>
          <w:iCs/>
        </w:rPr>
        <w:t>“</w:t>
      </w:r>
      <w:r w:rsidRPr="00E223BC">
        <w:rPr>
          <w:bCs/>
          <w:iCs/>
        </w:rPr>
        <w:t>Channel 4 News</w:t>
      </w:r>
      <w:r>
        <w:rPr>
          <w:bCs/>
          <w:iCs/>
        </w:rPr>
        <w:t>”</w:t>
      </w:r>
      <w:r w:rsidR="007E55EC">
        <w:rPr>
          <w:bCs/>
          <w:iCs/>
        </w:rPr>
        <w:t>,</w:t>
      </w:r>
      <w:r w:rsidRPr="00E223BC">
        <w:rPr>
          <w:bCs/>
          <w:iCs/>
        </w:rPr>
        <w:t xml:space="preserve"> because I think it is for others to make that assessment.</w:t>
      </w:r>
      <w:r w:rsidRPr="00E223BC">
        <w:rPr>
          <w:b/>
          <w:i/>
        </w:rPr>
        <w:t xml:space="preserve"> </w:t>
      </w:r>
      <w:r w:rsidRPr="00861A08">
        <w:t>By the way, the BBC has more rigorous editorial guidelines than even the Ofcom code</w:t>
      </w:r>
      <w:r>
        <w:t xml:space="preserve">, and </w:t>
      </w:r>
      <w:r w:rsidRPr="00861A08">
        <w:t xml:space="preserve">my job is really to focus on that. My second point is that if I had any doubt at all that a </w:t>
      </w:r>
      <w:r>
        <w:t xml:space="preserve">candidate for </w:t>
      </w:r>
      <w:r w:rsidRPr="00861A08">
        <w:t>director of news could not flawlessly and actively deploy</w:t>
      </w:r>
      <w:r w:rsidRPr="00E223BC">
        <w:t xml:space="preserve"> </w:t>
      </w:r>
      <w:r w:rsidRPr="00861A08">
        <w:t>our impartiality brief, with deep understanding</w:t>
      </w:r>
      <w:r>
        <w:t>,</w:t>
      </w:r>
      <w:r w:rsidRPr="00861A08">
        <w:t xml:space="preserve"> I would not have hired them. </w:t>
      </w:r>
      <w:r>
        <w:t xml:space="preserve">I think </w:t>
      </w:r>
      <w:r w:rsidRPr="00861A08">
        <w:t>Deb</w:t>
      </w:r>
      <w:r>
        <w:t xml:space="preserve">orah Turness will </w:t>
      </w:r>
      <w:r w:rsidRPr="00861A08">
        <w:t xml:space="preserve">be outstanding at delivering on this brief. </w:t>
      </w:r>
    </w:p>
    <w:p w:rsidR="00CB0B6A" w:rsidP="008470D5">
      <w:pPr>
        <w:pStyle w:val="Question"/>
        <w:spacing w:before="240"/>
        <w:ind w:left="851" w:hanging="851"/>
        <w:jc w:val="left"/>
      </w:pPr>
      <w:sdt>
        <w:sdtPr>
          <w:alias w:val="Member"/>
          <w:tag w:val="&lt;Member mnisId='4543' dodsId='87827'&gt;"/>
          <w:id w:val="-55556069"/>
          <w:placeholder>
            <w:docPart w:val="F7BDA8CBA6BE41E8A5E6EB37BA35CDC1"/>
          </w:placeholder>
          <w:richText/>
        </w:sdtPr>
        <w:sdtContent>
          <w:r w:rsidRPr="00145583">
            <w:rPr>
              <w:b/>
            </w:rPr>
            <w:t>The Chair:</w:t>
          </w:r>
        </w:sdtContent>
      </w:sdt>
      <w:r>
        <w:t xml:space="preserve"> </w:t>
      </w:r>
      <w:r w:rsidRPr="00861A08">
        <w:t>You have all spoken passionately about the culture of openness in newsrooms. Tim, you said that it is really important that the BBC is relevant to everyone and that all points of view are heard</w:t>
      </w:r>
      <w:r>
        <w:t xml:space="preserve">. </w:t>
      </w:r>
      <w:r w:rsidRPr="00861A08">
        <w:t>You have talked to us in the past about what you are doing to improve diversity in newsrooms in terms of people from ethnic minority background</w:t>
      </w:r>
      <w:r>
        <w:t xml:space="preserve">s. You have </w:t>
      </w:r>
      <w:r w:rsidRPr="00861A08">
        <w:t>a very substantial programme in place to improve diversity</w:t>
      </w:r>
      <w:r w:rsidR="009C5D0D">
        <w:t xml:space="preserve"> and get</w:t>
      </w:r>
      <w:r w:rsidRPr="00861A08">
        <w:t xml:space="preserve"> more women into senior roles</w:t>
      </w:r>
      <w:r>
        <w:t xml:space="preserve">, </w:t>
      </w:r>
      <w:r w:rsidRPr="00861A08">
        <w:t xml:space="preserve">and you </w:t>
      </w:r>
      <w:r>
        <w:t xml:space="preserve">are demonstrating clearly that you are making progress in that regard. </w:t>
      </w:r>
    </w:p>
    <w:p w:rsidR="00CB0B6A" w:rsidP="008470D5">
      <w:pPr>
        <w:pStyle w:val="Remark"/>
        <w:spacing w:before="120" w:after="120"/>
        <w:ind w:left="851"/>
        <w:jc w:val="left"/>
      </w:pPr>
      <w:r w:rsidRPr="00861A08">
        <w:t>Underlying what you were talking about</w:t>
      </w:r>
      <w:r>
        <w:t xml:space="preserve">, </w:t>
      </w:r>
      <w:r w:rsidRPr="00861A08">
        <w:t>it seems to me that you recognise</w:t>
      </w:r>
      <w:r>
        <w:t xml:space="preserve"> </w:t>
      </w:r>
      <w:r w:rsidRPr="00861A08">
        <w:t>the need for much greater diversity of thought</w:t>
      </w:r>
      <w:r>
        <w:t xml:space="preserve">. </w:t>
      </w:r>
      <w:r w:rsidRPr="00145583">
        <w:t>David</w:t>
      </w:r>
      <w:r>
        <w:t xml:space="preserve">, </w:t>
      </w:r>
      <w:r w:rsidRPr="00145583">
        <w:t xml:space="preserve">when he </w:t>
      </w:r>
      <w:r>
        <w:t xml:space="preserve">previously </w:t>
      </w:r>
      <w:r w:rsidRPr="00145583">
        <w:t xml:space="preserve">gave evidence to this </w:t>
      </w:r>
      <w:r w:rsidR="009C5D0D">
        <w:t>c</w:t>
      </w:r>
      <w:r w:rsidRPr="00145583">
        <w:t>ommittee</w:t>
      </w:r>
      <w:r>
        <w:t>, and Roger Mosey</w:t>
      </w:r>
      <w:r w:rsidRPr="00145583">
        <w:t>, Sarah Sands and Richard Sambrook</w:t>
      </w:r>
      <w:r>
        <w:t xml:space="preserve">, </w:t>
      </w:r>
      <w:r w:rsidRPr="00145583">
        <w:t>when they gave us evidence before Christmas</w:t>
      </w:r>
      <w:r>
        <w:t xml:space="preserve">, </w:t>
      </w:r>
      <w:r w:rsidRPr="00145583">
        <w:t xml:space="preserve">recognised that there was an issue with narrowness of diversity of opinion in the newsrooms. </w:t>
      </w:r>
      <w:r>
        <w:t xml:space="preserve">Do </w:t>
      </w:r>
      <w:r w:rsidRPr="00861A08">
        <w:t xml:space="preserve">you take it as seriously? </w:t>
      </w:r>
    </w:p>
    <w:p w:rsidR="00CB0B6A" w:rsidP="008470D5">
      <w:pPr>
        <w:pStyle w:val="Answer"/>
        <w:spacing w:before="120" w:after="120"/>
        <w:ind w:left="851"/>
        <w:jc w:val="left"/>
      </w:pPr>
      <w:r>
        <w:rPr>
          <w:b/>
          <w:i/>
        </w:rPr>
        <w:t xml:space="preserve">Tim Davie: </w:t>
      </w:r>
      <w:r w:rsidRPr="00145583">
        <w:rPr>
          <w:bCs/>
          <w:iCs/>
        </w:rPr>
        <w:t>Very seriously. I think it is essential. My opening remarks were important. We see this as essential to the BBC</w:t>
      </w:r>
      <w:r w:rsidR="000366A6">
        <w:rPr>
          <w:bCs/>
          <w:iCs/>
        </w:rPr>
        <w:t xml:space="preserve">. It is </w:t>
      </w:r>
      <w:r w:rsidRPr="00145583">
        <w:rPr>
          <w:bCs/>
          <w:iCs/>
        </w:rPr>
        <w:t xml:space="preserve">not just about responding to external pressure. It is about getting the licence fee payer absolutely understanding that the BBC is for them. </w:t>
      </w:r>
      <w:r w:rsidRPr="00861A08">
        <w:t>In a world where this is much deeper now than just alliance</w:t>
      </w:r>
      <w:r>
        <w:t xml:space="preserve"> to political </w:t>
      </w:r>
      <w:r w:rsidRPr="00861A08">
        <w:t>parties</w:t>
      </w:r>
      <w:r>
        <w:t>—it is often issue-led, as you guys know—i</w:t>
      </w:r>
      <w:r w:rsidRPr="00861A08">
        <w:t xml:space="preserve">t is often more difficult. </w:t>
      </w:r>
    </w:p>
    <w:p w:rsidR="00CB0B6A" w:rsidP="008470D5">
      <w:pPr>
        <w:pStyle w:val="Answer"/>
        <w:spacing w:before="120" w:after="120"/>
        <w:ind w:left="851"/>
        <w:jc w:val="left"/>
      </w:pPr>
      <w:r>
        <w:t xml:space="preserve">There </w:t>
      </w:r>
      <w:r w:rsidRPr="00861A08">
        <w:t>are both mechanical and cultural things to do here. Mechanically</w:t>
      </w:r>
      <w:r>
        <w:t>—</w:t>
      </w:r>
      <w:r w:rsidRPr="00861A08">
        <w:t xml:space="preserve">sorry, </w:t>
      </w:r>
      <w:r>
        <w:t xml:space="preserve">that </w:t>
      </w:r>
      <w:r w:rsidRPr="00861A08">
        <w:t>may not be the best word</w:t>
      </w:r>
      <w:r>
        <w:t>—</w:t>
      </w:r>
      <w:r w:rsidRPr="00861A08">
        <w:t>in terms of our targets</w:t>
      </w:r>
      <w:r w:rsidR="00FB0C96">
        <w:t>,</w:t>
      </w:r>
      <w:r w:rsidRPr="00861A08">
        <w:t xml:space="preserve"> you can see us moving in the right direction</w:t>
      </w:r>
      <w:r>
        <w:t xml:space="preserve"> </w:t>
      </w:r>
      <w:r w:rsidR="00FB0C96">
        <w:t>on</w:t>
      </w:r>
      <w:r w:rsidRPr="00861A08">
        <w:t xml:space="preserve"> B</w:t>
      </w:r>
      <w:r>
        <w:t>A</w:t>
      </w:r>
      <w:r w:rsidRPr="00861A08">
        <w:t>ME and gender diversity. I am interested in socioeconomic diversity</w:t>
      </w:r>
      <w:r>
        <w:t>. We cannot recruit to that</w:t>
      </w:r>
      <w:r w:rsidR="00FB0C96">
        <w:t>,</w:t>
      </w:r>
      <w:r>
        <w:t xml:space="preserve"> but w</w:t>
      </w:r>
      <w:r w:rsidRPr="00861A08">
        <w:t>e can measure it</w:t>
      </w:r>
      <w:r>
        <w:t xml:space="preserve">, </w:t>
      </w:r>
      <w:r w:rsidRPr="00861A08">
        <w:t xml:space="preserve">and I want to see progress in that area. All of that helps. </w:t>
      </w:r>
    </w:p>
    <w:p w:rsidR="00CB0B6A" w:rsidRPr="00861A08" w:rsidP="008470D5">
      <w:pPr>
        <w:pStyle w:val="Answer"/>
        <w:spacing w:before="120" w:after="120"/>
        <w:ind w:left="851"/>
        <w:jc w:val="left"/>
      </w:pPr>
      <w:r w:rsidRPr="00861A08">
        <w:t>The other mechanical thing that we can do</w:t>
      </w:r>
      <w:r>
        <w:t xml:space="preserve">, </w:t>
      </w:r>
      <w:r w:rsidRPr="00861A08">
        <w:t>which I think is fundamental, is to locate story teams and big areas of the newsroom outside London. Remember that we have relocated our environmental unit, which is now based in Cardiff</w:t>
      </w:r>
      <w:r>
        <w:t xml:space="preserve">, and technology is in Glasgow. This really helps. It </w:t>
      </w:r>
      <w:r>
        <w:t xml:space="preserve">infuses a different type of lens </w:t>
      </w:r>
      <w:r w:rsidR="00FB0C96">
        <w:t>i</w:t>
      </w:r>
      <w:r>
        <w:t xml:space="preserve">n how we look at issues, and I am a </w:t>
      </w:r>
      <w:r w:rsidRPr="00861A08">
        <w:t xml:space="preserve">big believer </w:t>
      </w:r>
      <w:r>
        <w:t xml:space="preserve">in </w:t>
      </w:r>
      <w:r w:rsidRPr="00861A08">
        <w:t>that.</w:t>
      </w:r>
    </w:p>
    <w:p w:rsidR="00CB0B6A" w:rsidP="008470D5">
      <w:pPr>
        <w:pStyle w:val="Answer"/>
        <w:spacing w:before="120" w:after="120"/>
        <w:ind w:left="851"/>
        <w:jc w:val="left"/>
      </w:pPr>
      <w:r>
        <w:t>You</w:t>
      </w:r>
      <w:r>
        <w:t xml:space="preserve"> </w:t>
      </w:r>
      <w:r w:rsidRPr="00861A08">
        <w:t>can do all that but</w:t>
      </w:r>
      <w:r>
        <w:t>,</w:t>
      </w:r>
      <w:r w:rsidRPr="00861A08">
        <w:t xml:space="preserve"> regardless of people</w:t>
      </w:r>
      <w:r>
        <w:t>’</w:t>
      </w:r>
      <w:r w:rsidRPr="00861A08">
        <w:t>s background</w:t>
      </w:r>
      <w:r>
        <w:t xml:space="preserve"> </w:t>
      </w:r>
      <w:r w:rsidRPr="00861A08">
        <w:t>and where they come from</w:t>
      </w:r>
      <w:r>
        <w:t>,</w:t>
      </w:r>
      <w:r w:rsidRPr="00FB0C96">
        <w:t xml:space="preserve"> </w:t>
      </w:r>
      <w:r>
        <w:t>you also have to ask</w:t>
      </w:r>
      <w:r>
        <w:t xml:space="preserve">: </w:t>
      </w:r>
      <w:r w:rsidRPr="00861A08">
        <w:t>what is the quality of the conversation? What kind of insights are they getting</w:t>
      </w:r>
      <w:r>
        <w:t>?</w:t>
      </w:r>
      <w:r w:rsidRPr="00861A08">
        <w:t xml:space="preserve"> Are they sticking to the same old </w:t>
      </w:r>
      <w:r w:rsidR="00F374D4">
        <w:t>R</w:t>
      </w:r>
      <w:r w:rsidRPr="00861A08">
        <w:t xml:space="preserve">olodex or going out to different types of guests, doing the right due diligence </w:t>
      </w:r>
      <w:r>
        <w:t xml:space="preserve">and </w:t>
      </w:r>
      <w:r w:rsidRPr="00861A08">
        <w:t xml:space="preserve">getting out of London? I think you can see some of the </w:t>
      </w:r>
      <w:r>
        <w:t xml:space="preserve">signs </w:t>
      </w:r>
      <w:r w:rsidRPr="00861A08">
        <w:t>that we are doing that</w:t>
      </w:r>
      <w:r w:rsidR="00F374D4">
        <w:t>,</w:t>
      </w:r>
      <w:r w:rsidRPr="00861A08">
        <w:t xml:space="preserve"> but we could do more. </w:t>
      </w:r>
    </w:p>
    <w:p w:rsidR="00CB0B6A" w:rsidP="008470D5">
      <w:pPr>
        <w:pStyle w:val="Question"/>
        <w:numPr>
          <w:ilvl w:val="0"/>
          <w:numId w:val="0"/>
        </w:numPr>
        <w:spacing w:before="120"/>
        <w:ind w:left="851"/>
        <w:jc w:val="left"/>
      </w:pPr>
      <w:sdt>
        <w:sdtPr>
          <w:alias w:val="Member"/>
          <w:tag w:val="&lt;Member mnisId='4543' dodsId='87827'&gt;"/>
          <w:id w:val="642471130"/>
          <w:placeholder>
            <w:docPart w:val="F7BDA8CBA6BE41E8A5E6EB37BA35CDC1"/>
          </w:placeholder>
          <w:richText/>
        </w:sdtPr>
        <w:sdtContent>
          <w:r w:rsidRPr="00861A08">
            <w:rPr>
              <w:b/>
            </w:rPr>
            <w:t>The Chair:</w:t>
          </w:r>
        </w:sdtContent>
      </w:sdt>
      <w:r>
        <w:t xml:space="preserve"> </w:t>
      </w:r>
      <w:r w:rsidRPr="00145583">
        <w:t xml:space="preserve">If you have a problem with diversity of viewpoint, </w:t>
      </w:r>
      <w:r>
        <w:t xml:space="preserve">with </w:t>
      </w:r>
      <w:r w:rsidRPr="00145583">
        <w:t>a series of widely held societal viewpoints that are significantly underrepresented in the newsroom, are you saying that you do not tackle that directly by understanding what viewpoints are missing</w:t>
      </w:r>
      <w:r w:rsidR="00F374D4">
        <w:t>,</w:t>
      </w:r>
      <w:r w:rsidRPr="00145583">
        <w:t xml:space="preserve"> but you tackl</w:t>
      </w:r>
      <w:r>
        <w:t xml:space="preserve">e </w:t>
      </w:r>
      <w:r w:rsidRPr="00145583">
        <w:t xml:space="preserve">it indirectly by broadening your recruitment and where you recruit from? </w:t>
      </w:r>
    </w:p>
    <w:p w:rsidR="00CB0B6A" w:rsidP="008470D5">
      <w:pPr>
        <w:pStyle w:val="Answer"/>
        <w:spacing w:before="120" w:after="120"/>
        <w:ind w:left="851"/>
        <w:jc w:val="left"/>
      </w:pPr>
      <w:r>
        <w:rPr>
          <w:b/>
          <w:i/>
        </w:rPr>
        <w:t xml:space="preserve">Tim Davie: </w:t>
      </w:r>
      <w:r>
        <w:t xml:space="preserve">I was trying to tackle both. </w:t>
      </w:r>
      <w:r w:rsidRPr="00145583">
        <w:t xml:space="preserve">When I say </w:t>
      </w:r>
      <w:r>
        <w:t>“</w:t>
      </w:r>
      <w:r w:rsidRPr="00145583">
        <w:t>mechanical</w:t>
      </w:r>
      <w:r>
        <w:t>”</w:t>
      </w:r>
      <w:r w:rsidRPr="00145583">
        <w:t xml:space="preserve">, </w:t>
      </w:r>
      <w:r>
        <w:t xml:space="preserve">I am talking </w:t>
      </w:r>
      <w:r w:rsidRPr="00145583">
        <w:t>about recruitment</w:t>
      </w:r>
      <w:r>
        <w:t xml:space="preserve">—you </w:t>
      </w:r>
      <w:r w:rsidRPr="00145583">
        <w:t>change</w:t>
      </w:r>
      <w:r>
        <w:t xml:space="preserve"> </w:t>
      </w:r>
      <w:r w:rsidRPr="00145583">
        <w:t>the nature of the BBC itself</w:t>
      </w:r>
      <w:r>
        <w:t xml:space="preserve">, </w:t>
      </w:r>
      <w:r w:rsidRPr="00145583">
        <w:t xml:space="preserve">which is important. </w:t>
      </w:r>
      <w:r>
        <w:t xml:space="preserve">However, </w:t>
      </w:r>
      <w:r w:rsidRPr="00145583">
        <w:t xml:space="preserve">that will not get </w:t>
      </w:r>
      <w:r>
        <w:t xml:space="preserve">us </w:t>
      </w:r>
      <w:r w:rsidRPr="00145583">
        <w:t>all the way</w:t>
      </w:r>
      <w:r w:rsidR="008471E6">
        <w:t>. W</w:t>
      </w:r>
      <w:r>
        <w:t xml:space="preserve">e </w:t>
      </w:r>
      <w:r w:rsidRPr="00145583">
        <w:t>also have to do the other bit that you are talking about. I know it sounds basic</w:t>
      </w:r>
      <w:r w:rsidR="00DD415C">
        <w:t>,</w:t>
      </w:r>
      <w:r w:rsidRPr="00145583">
        <w:t xml:space="preserve"> </w:t>
      </w:r>
      <w:r>
        <w:t xml:space="preserve">but </w:t>
      </w:r>
      <w:r w:rsidRPr="00145583">
        <w:t xml:space="preserve">at the end of </w:t>
      </w:r>
      <w:r>
        <w:t xml:space="preserve">every </w:t>
      </w:r>
      <w:r w:rsidRPr="00145583">
        <w:t>top leadership meeting</w:t>
      </w:r>
      <w:r>
        <w:t xml:space="preserve"> </w:t>
      </w:r>
      <w:r w:rsidRPr="00145583">
        <w:t xml:space="preserve">we </w:t>
      </w:r>
      <w:r w:rsidR="00DD415C">
        <w:t>hear</w:t>
      </w:r>
      <w:r w:rsidRPr="00145583">
        <w:t xml:space="preserve"> directly from different groups </w:t>
      </w:r>
      <w:r>
        <w:t xml:space="preserve">of </w:t>
      </w:r>
      <w:r w:rsidRPr="00145583">
        <w:t xml:space="preserve">audience members. </w:t>
      </w:r>
      <w:r w:rsidRPr="00861A08">
        <w:t>You have to expose yourself to different viewpoints</w:t>
      </w:r>
      <w:r>
        <w:t>,</w:t>
      </w:r>
      <w:r w:rsidRPr="00861A08">
        <w:t xml:space="preserve"> getting face to face with audiences</w:t>
      </w:r>
      <w:r>
        <w:t xml:space="preserve"> and </w:t>
      </w:r>
      <w:r w:rsidRPr="00861A08">
        <w:t>taking programmes out on the road</w:t>
      </w:r>
      <w:r>
        <w:t xml:space="preserve">. The latter can </w:t>
      </w:r>
      <w:r w:rsidRPr="00861A08">
        <w:t>be seen as tokenistic</w:t>
      </w:r>
      <w:r w:rsidR="00DD415C">
        <w:t>,</w:t>
      </w:r>
      <w:r w:rsidRPr="00861A08">
        <w:t xml:space="preserve"> but actually relocating </w:t>
      </w:r>
      <w:r>
        <w:t xml:space="preserve">programmes </w:t>
      </w:r>
      <w:r w:rsidRPr="00861A08">
        <w:t>in different parts of the country makes a difference</w:t>
      </w:r>
      <w:r>
        <w:t xml:space="preserve">, and </w:t>
      </w:r>
      <w:r w:rsidRPr="00861A08">
        <w:t>that is what we have to do. It is not just about getting different types of people in the building; it is also about behaving differently</w:t>
      </w:r>
      <w:r w:rsidR="00DD415C">
        <w:t>,</w:t>
      </w:r>
      <w:r w:rsidRPr="00861A08">
        <w:t xml:space="preserve"> regardless of who we have in the building. </w:t>
      </w:r>
    </w:p>
    <w:p w:rsidR="00CB0B6A" w:rsidP="008470D5">
      <w:pPr>
        <w:pStyle w:val="Remark"/>
        <w:spacing w:before="120" w:after="120"/>
        <w:ind w:left="851"/>
        <w:jc w:val="left"/>
      </w:pPr>
      <w:sdt>
        <w:sdtPr>
          <w:alias w:val="Member"/>
          <w:tag w:val="&lt;Member mnisId='4543' dodsId='87827'&gt;"/>
          <w:id w:val="-1555238425"/>
          <w:placeholder>
            <w:docPart w:val="F7BDA8CBA6BE41E8A5E6EB37BA35CDC1"/>
          </w:placeholder>
          <w:richText/>
        </w:sdtPr>
        <w:sdtContent>
          <w:r w:rsidRPr="00861A08">
            <w:rPr>
              <w:b/>
            </w:rPr>
            <w:t>The Chair:</w:t>
          </w:r>
        </w:sdtContent>
      </w:sdt>
      <w:r>
        <w:t xml:space="preserve"> Do you </w:t>
      </w:r>
      <w:r w:rsidRPr="00145583">
        <w:t xml:space="preserve">agree that </w:t>
      </w:r>
      <w:r>
        <w:t xml:space="preserve">you need </w:t>
      </w:r>
      <w:r w:rsidRPr="00145583">
        <w:t>to properly understand and monitor</w:t>
      </w:r>
      <w:r w:rsidR="003B6BD9">
        <w:t xml:space="preserve"> the fact that</w:t>
      </w:r>
      <w:r>
        <w:t>—</w:t>
      </w:r>
      <w:r w:rsidRPr="00145583">
        <w:t>obviously this is quite a difficult thing to do</w:t>
      </w:r>
      <w:r>
        <w:t>—</w:t>
      </w:r>
      <w:r w:rsidRPr="00145583">
        <w:t>on some of these quite big issues there is a diversity of thought and perspective in the newsroom and that people with, for example, non</w:t>
      </w:r>
      <w:r>
        <w:t>-</w:t>
      </w:r>
      <w:r w:rsidRPr="00145583">
        <w:t xml:space="preserve">metropolitan views are represented? </w:t>
      </w:r>
    </w:p>
    <w:p w:rsidR="00CB0B6A" w:rsidRPr="00861A08" w:rsidP="008470D5">
      <w:pPr>
        <w:pStyle w:val="Answer"/>
        <w:spacing w:before="120" w:after="120"/>
        <w:ind w:left="851"/>
        <w:jc w:val="left"/>
      </w:pPr>
      <w:r>
        <w:rPr>
          <w:b/>
          <w:i/>
        </w:rPr>
        <w:t xml:space="preserve">Tim Davie: </w:t>
      </w:r>
      <w:r>
        <w:t xml:space="preserve">Totally right. </w:t>
      </w:r>
    </w:p>
    <w:p w:rsidR="00CB0B6A" w:rsidP="008470D5">
      <w:pPr>
        <w:pStyle w:val="Remark"/>
        <w:spacing w:before="120" w:after="120"/>
        <w:ind w:left="851"/>
        <w:jc w:val="left"/>
      </w:pPr>
      <w:sdt>
        <w:sdtPr>
          <w:alias w:val="Member"/>
          <w:tag w:val="&lt;Member mnisId='4543' dodsId='87827'&gt;"/>
          <w:id w:val="1165665349"/>
          <w:placeholder>
            <w:docPart w:val="3532637E5F7D40F9B90997210ED94DC1"/>
          </w:placeholder>
          <w:richText/>
        </w:sdtPr>
        <w:sdtContent>
          <w:r w:rsidRPr="00861A08">
            <w:rPr>
              <w:b/>
            </w:rPr>
            <w:t>The Chair:</w:t>
          </w:r>
        </w:sdtContent>
      </w:sdt>
      <w:r>
        <w:t xml:space="preserve"> So it is not just about looking for a proxy. </w:t>
      </w:r>
    </w:p>
    <w:p w:rsidR="00CB0B6A" w:rsidP="008470D5">
      <w:pPr>
        <w:pStyle w:val="Answer"/>
        <w:spacing w:before="120" w:after="120"/>
        <w:ind w:left="851"/>
        <w:jc w:val="left"/>
      </w:pPr>
      <w:r>
        <w:rPr>
          <w:b/>
          <w:i/>
        </w:rPr>
        <w:t xml:space="preserve">Tim Davie: </w:t>
      </w:r>
      <w:r w:rsidRPr="00861A08">
        <w:t>They need to be represented in the newsroom</w:t>
      </w:r>
      <w:r w:rsidR="00942D14">
        <w:t>,</w:t>
      </w:r>
      <w:r w:rsidRPr="00861A08">
        <w:t xml:space="preserve"> but we have to be careful</w:t>
      </w:r>
      <w:r>
        <w:t xml:space="preserve">. </w:t>
      </w:r>
      <w:r w:rsidRPr="00861A08">
        <w:t xml:space="preserve">No one is pushing harder than I am </w:t>
      </w:r>
      <w:r w:rsidR="00205C18">
        <w:t>to make</w:t>
      </w:r>
      <w:r w:rsidRPr="00861A08">
        <w:t xml:space="preserve"> it more reflective of modern society, as it were, but you </w:t>
      </w:r>
      <w:r w:rsidR="00205C18">
        <w:t>will never</w:t>
      </w:r>
      <w:r w:rsidRPr="00861A08">
        <w:t xml:space="preserve"> get to a perfect truth </w:t>
      </w:r>
      <w:r>
        <w:t xml:space="preserve">within the </w:t>
      </w:r>
      <w:r w:rsidRPr="00861A08">
        <w:t xml:space="preserve">newsroom. You also need to have flawless research, really good understanding and open minds. </w:t>
      </w:r>
      <w:r>
        <w:t xml:space="preserve">We </w:t>
      </w:r>
      <w:r w:rsidRPr="00861A08">
        <w:t xml:space="preserve">have a really good set of data now </w:t>
      </w:r>
      <w:r w:rsidR="00205C18">
        <w:t>on</w:t>
      </w:r>
      <w:r w:rsidRPr="00861A08">
        <w:t xml:space="preserve"> who feels that the news connect</w:t>
      </w:r>
      <w:r>
        <w:t>s</w:t>
      </w:r>
      <w:r w:rsidRPr="00861A08">
        <w:t xml:space="preserve"> with them</w:t>
      </w:r>
      <w:r>
        <w:t xml:space="preserve"> and </w:t>
      </w:r>
      <w:r w:rsidRPr="00861A08">
        <w:t>what stories</w:t>
      </w:r>
      <w:r>
        <w:t xml:space="preserve"> do that. It is also a question of </w:t>
      </w:r>
      <w:r w:rsidRPr="00861A08">
        <w:t xml:space="preserve">using our local networks more actively. Often it is </w:t>
      </w:r>
      <w:r>
        <w:t xml:space="preserve">about </w:t>
      </w:r>
      <w:r w:rsidRPr="00861A08">
        <w:t xml:space="preserve">local radio and </w:t>
      </w:r>
      <w:r>
        <w:t xml:space="preserve">our </w:t>
      </w:r>
      <w:r w:rsidRPr="00861A08">
        <w:t>local reporters</w:t>
      </w:r>
      <w:r>
        <w:t xml:space="preserve">. </w:t>
      </w:r>
      <w:r w:rsidRPr="00861A08">
        <w:t xml:space="preserve">The biggest television show in the UK at the moment, which I tell everyone if </w:t>
      </w:r>
      <w:r>
        <w:t xml:space="preserve">I </w:t>
      </w:r>
      <w:r w:rsidRPr="00861A08">
        <w:t>get a chance</w:t>
      </w:r>
      <w:r>
        <w:t xml:space="preserve"> to</w:t>
      </w:r>
      <w:r w:rsidRPr="00861A08">
        <w:t>, is the 6</w:t>
      </w:r>
      <w:r>
        <w:t>.</w:t>
      </w:r>
      <w:r w:rsidRPr="00861A08">
        <w:t xml:space="preserve">30 </w:t>
      </w:r>
      <w:r>
        <w:t>pm</w:t>
      </w:r>
      <w:r w:rsidRPr="00861A08">
        <w:t xml:space="preserve"> news. </w:t>
      </w:r>
      <w:r>
        <w:t xml:space="preserve">So we have </w:t>
      </w:r>
      <w:r w:rsidRPr="00861A08">
        <w:t xml:space="preserve">that intelligence in the BBC as </w:t>
      </w:r>
      <w:r>
        <w:t>well and</w:t>
      </w:r>
      <w:r w:rsidRPr="00861A08">
        <w:t xml:space="preserve"> we </w:t>
      </w:r>
      <w:r>
        <w:t>need</w:t>
      </w:r>
      <w:r w:rsidRPr="00861A08">
        <w:t xml:space="preserve"> to use that. </w:t>
      </w:r>
    </w:p>
    <w:p w:rsidR="00CB0B6A" w:rsidP="008470D5">
      <w:pPr>
        <w:pStyle w:val="Question"/>
        <w:numPr>
          <w:ilvl w:val="0"/>
          <w:numId w:val="0"/>
        </w:numPr>
        <w:spacing w:before="120"/>
        <w:ind w:left="851"/>
        <w:jc w:val="left"/>
      </w:pPr>
      <w:sdt>
        <w:sdtPr>
          <w:alias w:val="Member"/>
          <w:tag w:val="&lt;Member mnisId='4543' dodsId='87827'&gt;"/>
          <w:id w:val="297425036"/>
          <w:placeholder>
            <w:docPart w:val="F7BDA8CBA6BE41E8A5E6EB37BA35CDC1"/>
          </w:placeholder>
          <w:richText/>
        </w:sdtPr>
        <w:sdtContent>
          <w:r w:rsidRPr="00861A08">
            <w:rPr>
              <w:b/>
            </w:rPr>
            <w:t>The Chair:</w:t>
          </w:r>
        </w:sdtContent>
      </w:sdt>
      <w:r>
        <w:t xml:space="preserve"> Lord Lipsey has a different perspective on impartiality.</w:t>
      </w:r>
    </w:p>
    <w:p w:rsidR="005E38E9" w:rsidP="008470D5">
      <w:pPr>
        <w:pStyle w:val="Question"/>
        <w:spacing w:before="240"/>
        <w:ind w:left="851" w:hanging="851"/>
        <w:jc w:val="left"/>
      </w:pPr>
      <w:r w:rsidRPr="00F9276E">
        <w:rPr>
          <w:b/>
        </w:rPr>
        <w:t>Lord Lipsey:</w:t>
      </w:r>
      <w:r>
        <w:t xml:space="preserve"> </w:t>
      </w:r>
      <w:r w:rsidRPr="00861A08">
        <w:t xml:space="preserve">I have a different question from the one I was originally </w:t>
      </w:r>
      <w:r w:rsidRPr="00861A08">
        <w:t>going to ask</w:t>
      </w:r>
      <w:r>
        <w:t>,</w:t>
      </w:r>
      <w:r w:rsidRPr="00861A08">
        <w:t xml:space="preserve"> because I was thinking about staff networks</w:t>
      </w:r>
      <w:r>
        <w:t xml:space="preserve">. Personally, I do not think that the BBC has a great deal to answer for on impartiality—you very </w:t>
      </w:r>
      <w:r w:rsidRPr="00861A08">
        <w:t>rarely find things that are awful</w:t>
      </w:r>
      <w:r>
        <w:t>—</w:t>
      </w:r>
      <w:r w:rsidRPr="00861A08">
        <w:t xml:space="preserve">but I am slightly concerned about the staff network point. It seems rather a good idea to have a staff network </w:t>
      </w:r>
      <w:r>
        <w:t>of</w:t>
      </w:r>
      <w:r w:rsidRPr="00861A08">
        <w:t xml:space="preserve"> people from racial minorities to put forward their things</w:t>
      </w:r>
      <w:r>
        <w:t xml:space="preserve">. </w:t>
      </w:r>
    </w:p>
    <w:p w:rsidR="00CB0B6A" w:rsidP="008470D5">
      <w:pPr>
        <w:pStyle w:val="Question"/>
        <w:numPr>
          <w:ilvl w:val="0"/>
          <w:numId w:val="0"/>
        </w:numPr>
        <w:spacing w:before="120"/>
        <w:ind w:left="851"/>
        <w:jc w:val="left"/>
      </w:pPr>
      <w:r>
        <w:t>O</w:t>
      </w:r>
      <w:r w:rsidRPr="00861A08">
        <w:t xml:space="preserve">n the other hand, </w:t>
      </w:r>
      <w:r>
        <w:t xml:space="preserve">although </w:t>
      </w:r>
      <w:r w:rsidRPr="00861A08">
        <w:t>I do not suppose this exists</w:t>
      </w:r>
      <w:r>
        <w:t xml:space="preserve">, let us </w:t>
      </w:r>
      <w:r w:rsidRPr="00861A08">
        <w:t>suppose that you had a staff network of trans people. We know that trans people are now in a state where the two sides, the gender recognition side and the self</w:t>
      </w:r>
      <w:r>
        <w:t>-</w:t>
      </w:r>
      <w:r w:rsidRPr="00861A08">
        <w:t>labelling side</w:t>
      </w:r>
      <w:r>
        <w:t>,</w:t>
      </w:r>
      <w:r w:rsidRPr="00861A08">
        <w:t xml:space="preserve"> are not just not on speaking terms but actually want </w:t>
      </w:r>
      <w:r>
        <w:t xml:space="preserve">the </w:t>
      </w:r>
      <w:r w:rsidRPr="00861A08">
        <w:t xml:space="preserve">other lot silenced, which happened recently </w:t>
      </w:r>
      <w:r>
        <w:t>in the</w:t>
      </w:r>
      <w:r w:rsidRPr="00861A08">
        <w:t xml:space="preserve"> Sussex University case. I wonder</w:t>
      </w:r>
      <w:r w:rsidR="005E38E9">
        <w:t>,</w:t>
      </w:r>
      <w:r w:rsidRPr="00861A08">
        <w:t xml:space="preserve"> therefore</w:t>
      </w:r>
      <w:r w:rsidR="005E38E9">
        <w:t>,</w:t>
      </w:r>
      <w:r w:rsidRPr="00861A08">
        <w:t xml:space="preserve"> what your strategy is for trying to keep these things on tap but not on top.</w:t>
      </w:r>
    </w:p>
    <w:p w:rsidR="00CB0B6A" w:rsidP="008470D5">
      <w:pPr>
        <w:pStyle w:val="Answer"/>
        <w:spacing w:before="120" w:after="120"/>
        <w:ind w:left="851"/>
        <w:jc w:val="left"/>
      </w:pPr>
      <w:r>
        <w:rPr>
          <w:b/>
          <w:i/>
        </w:rPr>
        <w:t xml:space="preserve">Tim Davie: </w:t>
      </w:r>
      <w:r w:rsidRPr="00861A08">
        <w:t>As part of the review</w:t>
      </w:r>
      <w:r>
        <w:t>, N</w:t>
      </w:r>
      <w:r w:rsidRPr="00861A08">
        <w:t>ick looked at this very issue, which was very well articulated</w:t>
      </w:r>
      <w:r w:rsidR="005E38E9">
        <w:t xml:space="preserve"> there</w:t>
      </w:r>
      <w:r w:rsidRPr="00861A08">
        <w:t>. David may also want to observe from the front</w:t>
      </w:r>
      <w:r>
        <w:t xml:space="preserve"> </w:t>
      </w:r>
      <w:r w:rsidRPr="00861A08">
        <w:t>line how we deal with this issue.</w:t>
      </w:r>
    </w:p>
    <w:p w:rsidR="003D1B86" w:rsidP="008470D5">
      <w:pPr>
        <w:pStyle w:val="Answer"/>
        <w:spacing w:before="120" w:after="120"/>
        <w:ind w:left="851"/>
        <w:jc w:val="left"/>
      </w:pPr>
      <w:r>
        <w:rPr>
          <w:b/>
          <w:i/>
        </w:rPr>
        <w:t xml:space="preserve">Sir Nicholas Serota: </w:t>
      </w:r>
      <w:r>
        <w:t>This issue indeed came up during the review, and we talked to a number of senior journalists and to some representatives of some of the very staff groups that you describe. I</w:t>
      </w:r>
      <w:r w:rsidRPr="00962CEA">
        <w:t xml:space="preserve"> think there is a general recognition that these groups play a significant and important part in the way the BBC conducts itself and connects with its audiences. Tony Hall</w:t>
      </w:r>
      <w:r w:rsidR="00A55528">
        <w:t>,</w:t>
      </w:r>
      <w:r w:rsidRPr="00962CEA">
        <w:t xml:space="preserve"> but particularly</w:t>
      </w:r>
      <w:r>
        <w:t xml:space="preserve"> </w:t>
      </w:r>
      <w:r w:rsidRPr="00962CEA">
        <w:t>Tim Davie</w:t>
      </w:r>
      <w:r w:rsidR="00A55528">
        <w:t>,</w:t>
      </w:r>
      <w:r w:rsidRPr="00962CEA">
        <w:t xml:space="preserve"> wished to see the st</w:t>
      </w:r>
      <w:r>
        <w:t>a</w:t>
      </w:r>
      <w:r w:rsidRPr="00962CEA">
        <w:t xml:space="preserve">ff more integrated into the way in which the BBC itself operates. </w:t>
      </w:r>
    </w:p>
    <w:p w:rsidR="00CB0B6A" w:rsidP="008470D5">
      <w:pPr>
        <w:pStyle w:val="Answer"/>
        <w:spacing w:before="120" w:after="120"/>
        <w:ind w:left="851"/>
        <w:jc w:val="left"/>
      </w:pPr>
      <w:r w:rsidRPr="00962CEA">
        <w:t>The fact remains that editorial decisions ha</w:t>
      </w:r>
      <w:r>
        <w:t>ve</w:t>
      </w:r>
      <w:r w:rsidRPr="00962CEA">
        <w:t xml:space="preserve"> to be made independently of that kind of engagement. There needs to be discussion and</w:t>
      </w:r>
      <w:r>
        <w:t xml:space="preserve"> an</w:t>
      </w:r>
      <w:r w:rsidRPr="00962CEA">
        <w:t xml:space="preserve"> opportunity for people to put their views forward, but fundamentally editors have to edit</w:t>
      </w:r>
      <w:r>
        <w:t>. T</w:t>
      </w:r>
      <w:r w:rsidRPr="00962CEA">
        <w:t xml:space="preserve">he review made it very clear that, </w:t>
      </w:r>
      <w:r w:rsidR="00F85FBC">
        <w:t xml:space="preserve">although </w:t>
      </w:r>
      <w:r w:rsidRPr="00962CEA">
        <w:t>the staff network groups have a role to play, editorial standards have to be paramount</w:t>
      </w:r>
      <w:r>
        <w:t>,</w:t>
      </w:r>
      <w:r w:rsidRPr="00962CEA">
        <w:t xml:space="preserve"> and it is those editorial considerations that should rule the day. </w:t>
      </w:r>
    </w:p>
    <w:p w:rsidR="00CB0B6A" w:rsidP="008470D5">
      <w:pPr>
        <w:pStyle w:val="Answer"/>
        <w:spacing w:before="120" w:after="120"/>
        <w:ind w:left="851"/>
        <w:jc w:val="left"/>
      </w:pPr>
      <w:r>
        <w:rPr>
          <w:b/>
          <w:i/>
        </w:rPr>
        <w:t xml:space="preserve">David Jordan: </w:t>
      </w:r>
      <w:r w:rsidRPr="00962CEA">
        <w:t xml:space="preserve">Identity is the hard edge of impartiality in current circumstances. Whether you are talking about gender identity, racial identity or whatever identity you are talking about, there is undoubtedly an issue about whether people regard impartiality as trumping identity or the other way around. We have seen manifestations of this all across the world media, including sometimes in places like the </w:t>
      </w:r>
      <w:r w:rsidRPr="00B03FD1">
        <w:rPr>
          <w:i/>
          <w:iCs/>
        </w:rPr>
        <w:t>New York Times</w:t>
      </w:r>
      <w:r>
        <w:t>,</w:t>
      </w:r>
      <w:r w:rsidRPr="00962CEA">
        <w:t xml:space="preserve"> where they have to come to some decisions that personally I would not agree with.</w:t>
      </w:r>
    </w:p>
    <w:p w:rsidR="00CB0B6A" w:rsidP="008470D5">
      <w:pPr>
        <w:pStyle w:val="Answer"/>
        <w:spacing w:before="120" w:after="120"/>
        <w:ind w:left="851"/>
        <w:jc w:val="left"/>
      </w:pPr>
      <w:r w:rsidRPr="00962CEA">
        <w:t>We are trying to ensure that</w:t>
      </w:r>
      <w:r>
        <w:t>,</w:t>
      </w:r>
      <w:r w:rsidRPr="00962CEA">
        <w:t xml:space="preserve"> at the </w:t>
      </w:r>
      <w:r>
        <w:t>BBC,</w:t>
      </w:r>
      <w:r w:rsidRPr="00962CEA">
        <w:t xml:space="preserve"> the principles that we have outlined before</w:t>
      </w:r>
      <w:r>
        <w:t>—namely, that a</w:t>
      </w:r>
      <w:r w:rsidRPr="00962CEA">
        <w:t>ll viewpoints need to be heard on particular issues</w:t>
      </w:r>
      <w:r>
        <w:t>—</w:t>
      </w:r>
      <w:r w:rsidRPr="00962CEA">
        <w:t xml:space="preserve">should </w:t>
      </w:r>
      <w:r w:rsidR="0075390D">
        <w:t>apply</w:t>
      </w:r>
      <w:r w:rsidR="0075390D">
        <w:t xml:space="preserve"> </w:t>
      </w:r>
      <w:r>
        <w:t>for issues of identity as well as for any other issue.</w:t>
      </w:r>
      <w:r w:rsidRPr="00962CEA">
        <w:t xml:space="preserve"> That goes to the matter that you raise. Recent things that have been done and have happened at the BBC indicate that we are very committed to making sure that viewpoints are heard from all different sorts of perspectives</w:t>
      </w:r>
      <w:r>
        <w:t>,</w:t>
      </w:r>
      <w:r w:rsidRPr="00962CEA">
        <w:t xml:space="preserve"> and that we do not subscribe to the cancel culture that some groups would put forward.</w:t>
      </w:r>
    </w:p>
    <w:p w:rsidR="00CB0B6A" w:rsidP="008470D5">
      <w:pPr>
        <w:pStyle w:val="Answer"/>
        <w:spacing w:before="120" w:after="120"/>
        <w:ind w:left="851"/>
        <w:jc w:val="left"/>
      </w:pPr>
      <w:r>
        <w:t xml:space="preserve">Tim wrote a very important article, which </w:t>
      </w:r>
      <w:r w:rsidRPr="00962CEA">
        <w:t xml:space="preserve">I commend to you, in the </w:t>
      </w:r>
      <w:r w:rsidRPr="00B03FD1">
        <w:rPr>
          <w:i/>
          <w:iCs/>
        </w:rPr>
        <w:t>Telegraph</w:t>
      </w:r>
      <w:r w:rsidRPr="00962CEA">
        <w:t xml:space="preserve"> a couple of months ago about freedom of expression, where </w:t>
      </w:r>
      <w:r w:rsidRPr="00962CEA">
        <w:t xml:space="preserve">he made the point </w:t>
      </w:r>
      <w:r>
        <w:t xml:space="preserve">very </w:t>
      </w:r>
      <w:r w:rsidRPr="00962CEA">
        <w:t>clearly about what the BBC is committed to. We are committed to freedom of expression</w:t>
      </w:r>
      <w:r>
        <w:t xml:space="preserve"> a</w:t>
      </w:r>
      <w:r w:rsidRPr="00962CEA">
        <w:t>nd t</w:t>
      </w:r>
      <w:r>
        <w:t>o</w:t>
      </w:r>
      <w:r w:rsidRPr="00962CEA">
        <w:t xml:space="preserve"> reflecting all viewpoints</w:t>
      </w:r>
      <w:r>
        <w:t>. T</w:t>
      </w:r>
      <w:r w:rsidRPr="00962CEA">
        <w:t>hat is our job,</w:t>
      </w:r>
      <w:r>
        <w:t xml:space="preserve"> and</w:t>
      </w:r>
      <w:r w:rsidRPr="00962CEA">
        <w:t xml:space="preserve"> whether some members of our staff like it </w:t>
      </w:r>
      <w:r w:rsidRPr="00962CEA" w:rsidR="006659C3">
        <w:t xml:space="preserve">or not </w:t>
      </w:r>
      <w:r w:rsidRPr="00962CEA">
        <w:t>is not the point</w:t>
      </w:r>
      <w:r w:rsidR="006659C3">
        <w:t>. T</w:t>
      </w:r>
      <w:r w:rsidRPr="00962CEA">
        <w:t>he point is that they have to adhere to that too</w:t>
      </w:r>
      <w:r>
        <w:t>,</w:t>
      </w:r>
      <w:r w:rsidRPr="00962CEA">
        <w:t xml:space="preserve"> and they leave their prejudices at the door when they arrive</w:t>
      </w:r>
      <w:r>
        <w:t>.</w:t>
      </w:r>
      <w:r w:rsidRPr="00962CEA">
        <w:t xml:space="preserve"> They need to be prepared to hear viewpoints that perhaps personally they do not agree with</w:t>
      </w:r>
      <w:r w:rsidR="00874ED0">
        <w:t>. T</w:t>
      </w:r>
      <w:r w:rsidRPr="00962CEA">
        <w:t>hey might disagree with them strongly. But it is our job to get those viewpoints proportionately air</w:t>
      </w:r>
      <w:r>
        <w:t>ed</w:t>
      </w:r>
      <w:r w:rsidRPr="00962CEA">
        <w:t xml:space="preserve"> on the </w:t>
      </w:r>
      <w:r>
        <w:t>BBC—</w:t>
      </w:r>
      <w:r w:rsidRPr="00962CEA">
        <w:t xml:space="preserve">given </w:t>
      </w:r>
      <w:r>
        <w:t>due</w:t>
      </w:r>
      <w:r w:rsidRPr="00962CEA">
        <w:t xml:space="preserve"> weight</w:t>
      </w:r>
      <w:r>
        <w:t>,</w:t>
      </w:r>
      <w:r w:rsidRPr="00962CEA">
        <w:t xml:space="preserve"> but proportionately aired</w:t>
      </w:r>
      <w:r>
        <w:t>—</w:t>
      </w:r>
      <w:r w:rsidRPr="00962CEA">
        <w:t>as part of our commitment to impartiality, which is a commitment to hearing all voices as well as to making sure</w:t>
      </w:r>
      <w:r>
        <w:t>,</w:t>
      </w:r>
      <w:r w:rsidRPr="00962CEA">
        <w:t xml:space="preserve"> in the old</w:t>
      </w:r>
      <w:r>
        <w:t>-</w:t>
      </w:r>
      <w:r w:rsidRPr="00962CEA">
        <w:t>fashioned term, things are balanced.</w:t>
      </w:r>
    </w:p>
    <w:p w:rsidR="000F1228" w:rsidP="008470D5">
      <w:pPr>
        <w:pStyle w:val="Question"/>
        <w:spacing w:before="240"/>
        <w:ind w:left="851" w:hanging="851"/>
        <w:jc w:val="left"/>
      </w:pPr>
      <w:r w:rsidRPr="00B03FD1">
        <w:rPr>
          <w:b/>
        </w:rPr>
        <w:t>Baroness Rebuck:</w:t>
      </w:r>
      <w:r>
        <w:t xml:space="preserve"> </w:t>
      </w:r>
      <w:r w:rsidRPr="00962CEA">
        <w:t>Before I get on</w:t>
      </w:r>
      <w:r>
        <w:t xml:space="preserve"> </w:t>
      </w:r>
      <w:r w:rsidRPr="00962CEA">
        <w:t>to the specific questions about restructuring and cost cutting, I want to ask something slightly more general. If modernising the news is to be whole</w:t>
      </w:r>
      <w:r w:rsidR="008B1F73">
        <w:t>-</w:t>
      </w:r>
      <w:r w:rsidRPr="00962CEA">
        <w:t xml:space="preserve">story led, more centralised and </w:t>
      </w:r>
      <w:r>
        <w:t>fee</w:t>
      </w:r>
      <w:r w:rsidRPr="00962CEA">
        <w:t>ding multiple programmes across the corporation</w:t>
      </w:r>
      <w:r>
        <w:t>—you ha</w:t>
      </w:r>
      <w:r w:rsidRPr="00962CEA">
        <w:t>ve already talked about the central policy oversight teams increasing in size</w:t>
      </w:r>
      <w:r>
        <w:t>—</w:t>
      </w:r>
      <w:r w:rsidRPr="00962CEA">
        <w:t xml:space="preserve">how concerned are you about the danger of increasing bureaucracy? </w:t>
      </w:r>
    </w:p>
    <w:p w:rsidR="00CB0B6A" w:rsidP="008470D5">
      <w:pPr>
        <w:pStyle w:val="Question"/>
        <w:numPr>
          <w:ilvl w:val="0"/>
          <w:numId w:val="0"/>
        </w:numPr>
        <w:spacing w:before="120"/>
        <w:ind w:left="851"/>
        <w:jc w:val="left"/>
      </w:pPr>
      <w:r w:rsidRPr="00962CEA">
        <w:t xml:space="preserve">In the </w:t>
      </w:r>
      <w:r>
        <w:t>Serota</w:t>
      </w:r>
      <w:r w:rsidRPr="00962CEA">
        <w:t xml:space="preserve"> review, there was a reference to a perception by some staff that senior folk were spending increasing time managing and less on editorial oversight</w:t>
      </w:r>
      <w:r>
        <w:t>.</w:t>
      </w:r>
      <w:r w:rsidRPr="00962CEA">
        <w:t xml:space="preserve"> I wonder how these stronger</w:t>
      </w:r>
      <w:r w:rsidR="00184078">
        <w:t>,</w:t>
      </w:r>
      <w:r w:rsidRPr="00962CEA">
        <w:t xml:space="preserve"> centralise</w:t>
      </w:r>
      <w:r>
        <w:t xml:space="preserve">d editorial </w:t>
      </w:r>
      <w:r w:rsidRPr="00962CEA">
        <w:t>procedures will</w:t>
      </w:r>
      <w:r>
        <w:t>, to quote the review</w:t>
      </w:r>
      <w:r w:rsidRPr="00962CEA">
        <w:t xml:space="preserve">, </w:t>
      </w:r>
      <w:r>
        <w:t>“</w:t>
      </w:r>
      <w:r w:rsidRPr="00962CEA">
        <w:t>empower rather than restrict ambition</w:t>
      </w:r>
      <w:r>
        <w:t>”</w:t>
      </w:r>
      <w:r w:rsidRPr="00962CEA">
        <w:t xml:space="preserve">. Sarah </w:t>
      </w:r>
      <w:r>
        <w:t>S</w:t>
      </w:r>
      <w:r w:rsidRPr="00962CEA">
        <w:t>ands at one of our sessions pre-Christmas referenced the obvious efficiency of centrali</w:t>
      </w:r>
      <w:r>
        <w:t>s</w:t>
      </w:r>
      <w:r w:rsidRPr="00962CEA">
        <w:t>ation</w:t>
      </w:r>
      <w:r>
        <w:t>—</w:t>
      </w:r>
      <w:r w:rsidRPr="00962CEA">
        <w:t>less duplication</w:t>
      </w:r>
      <w:r>
        <w:t>—but</w:t>
      </w:r>
      <w:r w:rsidRPr="00962CEA">
        <w:t xml:space="preserve"> she also talked about the creative tension occasionally of different editors fighting for the same story. </w:t>
      </w:r>
      <w:r>
        <w:t>T</w:t>
      </w:r>
      <w:r w:rsidRPr="00962CEA">
        <w:t>o what extent is some creative tension necessary for ambition?</w:t>
      </w:r>
    </w:p>
    <w:p w:rsidR="00AA3B15" w:rsidP="008470D5">
      <w:pPr>
        <w:pStyle w:val="Answer"/>
        <w:spacing w:before="120" w:after="120"/>
        <w:ind w:left="851"/>
        <w:jc w:val="left"/>
      </w:pPr>
      <w:r>
        <w:rPr>
          <w:b/>
          <w:i/>
        </w:rPr>
        <w:t xml:space="preserve">Tim Davie: </w:t>
      </w:r>
      <w:r>
        <w:t>That is a debate that is alive and well in the BBC. The changes are inevitable, if you look around the global news environment</w:t>
      </w:r>
      <w:r w:rsidR="00E4585B">
        <w:t xml:space="preserve">; there is </w:t>
      </w:r>
      <w:r>
        <w:t xml:space="preserve">the idea of staffing </w:t>
      </w:r>
      <w:r w:rsidR="008A4ADD">
        <w:t xml:space="preserve">a </w:t>
      </w:r>
      <w:r>
        <w:t>wholly health team for online—you can see the tensions that we have there—v</w:t>
      </w:r>
      <w:r w:rsidRPr="00962CEA">
        <w:t>ersus having a</w:t>
      </w:r>
      <w:r>
        <w:t xml:space="preserve"> health </w:t>
      </w:r>
      <w:r w:rsidRPr="00962CEA">
        <w:t xml:space="preserve">editor on every programme. </w:t>
      </w:r>
    </w:p>
    <w:p w:rsidR="00CB0B6A" w:rsidP="008470D5">
      <w:pPr>
        <w:pStyle w:val="Answer"/>
        <w:spacing w:before="120" w:after="120"/>
        <w:ind w:left="851"/>
        <w:jc w:val="left"/>
      </w:pPr>
      <w:r w:rsidRPr="00962CEA">
        <w:t>In some senses</w:t>
      </w:r>
      <w:r>
        <w:t>,</w:t>
      </w:r>
      <w:r w:rsidRPr="00962CEA">
        <w:t xml:space="preserve"> I have a sentimental view of the wonderful differences between </w:t>
      </w:r>
      <w:r>
        <w:t>“PM”</w:t>
      </w:r>
      <w:r w:rsidRPr="00962CEA">
        <w:t xml:space="preserve">, the </w:t>
      </w:r>
      <w:r>
        <w:t>“</w:t>
      </w:r>
      <w:r w:rsidRPr="00B03FD1">
        <w:t>Six O</w:t>
      </w:r>
      <w:r>
        <w:t>’</w:t>
      </w:r>
      <w:r w:rsidRPr="00B03FD1">
        <w:t>Clock News</w:t>
      </w:r>
      <w:r>
        <w:t xml:space="preserve">” </w:t>
      </w:r>
      <w:r w:rsidRPr="00962CEA">
        <w:t xml:space="preserve">and </w:t>
      </w:r>
      <w:r>
        <w:t>“T</w:t>
      </w:r>
      <w:r w:rsidRPr="00962CEA">
        <w:t xml:space="preserve">he </w:t>
      </w:r>
      <w:r>
        <w:t>W</w:t>
      </w:r>
      <w:r w:rsidRPr="00962CEA">
        <w:t xml:space="preserve">orld </w:t>
      </w:r>
      <w:r>
        <w:t>T</w:t>
      </w:r>
      <w:r w:rsidRPr="00962CEA">
        <w:t>onight</w:t>
      </w:r>
      <w:r>
        <w:t>”</w:t>
      </w:r>
      <w:r w:rsidRPr="00962CEA">
        <w:t xml:space="preserve">. Being slightly </w:t>
      </w:r>
      <w:r>
        <w:t>provocative</w:t>
      </w:r>
      <w:r w:rsidRPr="00962CEA">
        <w:t>, though, that</w:t>
      </w:r>
      <w:r>
        <w:t xml:space="preserve"> means</w:t>
      </w:r>
      <w:r w:rsidRPr="00962CEA">
        <w:t xml:space="preserve"> </w:t>
      </w:r>
      <w:r>
        <w:t xml:space="preserve">having </w:t>
      </w:r>
      <w:r w:rsidRPr="00962CEA">
        <w:t xml:space="preserve">lovely different shades but </w:t>
      </w:r>
      <w:r>
        <w:t>with</w:t>
      </w:r>
      <w:r w:rsidRPr="00962CEA">
        <w:t>in quite a narrow</w:t>
      </w:r>
      <w:r>
        <w:t xml:space="preserve"> spectrum. The issue for us </w:t>
      </w:r>
      <w:r w:rsidR="007421D9">
        <w:t xml:space="preserve">is </w:t>
      </w:r>
      <w:r>
        <w:t>that we deliver those editorial shades perfectly, and the wonder of them</w:t>
      </w:r>
      <w:r w:rsidR="00CC7B92">
        <w:t xml:space="preserve">, </w:t>
      </w:r>
      <w:r>
        <w:t xml:space="preserve">but </w:t>
      </w:r>
      <w:r w:rsidRPr="00962CEA">
        <w:t>in terms of really engaging a broader audience and keeping ourselves relevant we have missed the biggest thing</w:t>
      </w:r>
      <w:r>
        <w:t xml:space="preserve">, </w:t>
      </w:r>
      <w:r w:rsidRPr="00962CEA">
        <w:t xml:space="preserve">which is </w:t>
      </w:r>
      <w:r>
        <w:t xml:space="preserve">having </w:t>
      </w:r>
      <w:r w:rsidRPr="00962CEA">
        <w:t>no</w:t>
      </w:r>
      <w:r>
        <w:t>n-</w:t>
      </w:r>
      <w:r w:rsidRPr="00962CEA">
        <w:t>linear, great stories online</w:t>
      </w:r>
      <w:r>
        <w:t>.</w:t>
      </w:r>
    </w:p>
    <w:p w:rsidR="00CB0B6A" w:rsidP="008470D5">
      <w:pPr>
        <w:pStyle w:val="Answer"/>
        <w:spacing w:before="120" w:after="120"/>
        <w:ind w:left="851"/>
        <w:jc w:val="left"/>
      </w:pPr>
      <w:r>
        <w:t>O</w:t>
      </w:r>
      <w:r w:rsidRPr="00962CEA">
        <w:t>n top</w:t>
      </w:r>
      <w:r>
        <w:t xml:space="preserve"> of that</w:t>
      </w:r>
      <w:r w:rsidR="00954B92">
        <w:t>—</w:t>
      </w:r>
      <w:r w:rsidR="00CC7B92">
        <w:t>this</w:t>
      </w:r>
      <w:r w:rsidRPr="00962CEA">
        <w:t xml:space="preserve"> </w:t>
      </w:r>
      <w:r>
        <w:t xml:space="preserve">is a point that </w:t>
      </w:r>
      <w:r w:rsidRPr="00962CEA">
        <w:t>I am sure we will come to</w:t>
      </w:r>
      <w:r w:rsidR="00954B92">
        <w:t>—</w:t>
      </w:r>
      <w:r>
        <w:t xml:space="preserve">is </w:t>
      </w:r>
      <w:r w:rsidRPr="00962CEA">
        <w:t>the risk of losing expertise</w:t>
      </w:r>
      <w:r>
        <w:t>. T</w:t>
      </w:r>
      <w:r w:rsidRPr="00962CEA">
        <w:t>he BBC ha</w:t>
      </w:r>
      <w:r>
        <w:t xml:space="preserve">s—and forgive me for </w:t>
      </w:r>
      <w:r w:rsidRPr="00962CEA">
        <w:t>banging the drum</w:t>
      </w:r>
      <w:r>
        <w:t>—</w:t>
      </w:r>
      <w:r w:rsidRPr="00962CEA">
        <w:t xml:space="preserve">lost 31% of </w:t>
      </w:r>
      <w:r>
        <w:t>its</w:t>
      </w:r>
      <w:r w:rsidRPr="00962CEA">
        <w:t xml:space="preserve"> funding in 10 years</w:t>
      </w:r>
      <w:r>
        <w:t>, and you</w:t>
      </w:r>
      <w:r w:rsidRPr="00962CEA">
        <w:t xml:space="preserve"> cannot escape that. We have </w:t>
      </w:r>
      <w:r>
        <w:t xml:space="preserve">not had </w:t>
      </w:r>
      <w:r w:rsidRPr="00962CEA">
        <w:t xml:space="preserve">the luxury of </w:t>
      </w:r>
      <w:r w:rsidRPr="00962CEA" w:rsidR="00CC7B92">
        <w:t xml:space="preserve">simultaneously </w:t>
      </w:r>
      <w:r w:rsidRPr="00962CEA">
        <w:t>building out programme teams while making sure</w:t>
      </w:r>
      <w:r>
        <w:t xml:space="preserve">, with </w:t>
      </w:r>
      <w:r w:rsidRPr="00962CEA">
        <w:t>the health team or the technology team</w:t>
      </w:r>
      <w:r>
        <w:t>,</w:t>
      </w:r>
      <w:r w:rsidRPr="00962CEA">
        <w:t xml:space="preserve"> </w:t>
      </w:r>
      <w:r w:rsidR="00CC7B92">
        <w:t xml:space="preserve">that </w:t>
      </w:r>
      <w:r w:rsidRPr="00962CEA">
        <w:t>when you g</w:t>
      </w:r>
      <w:r>
        <w:t>et</w:t>
      </w:r>
      <w:r w:rsidRPr="00962CEA">
        <w:t xml:space="preserve"> a story or when </w:t>
      </w:r>
      <w:r>
        <w:t>Ros</w:t>
      </w:r>
      <w:r w:rsidRPr="00962CEA">
        <w:t xml:space="preserve"> Atkins does something it can go on iPlayer or on a bulletin</w:t>
      </w:r>
      <w:r>
        <w:t>.</w:t>
      </w:r>
    </w:p>
    <w:p w:rsidR="00EF5E0C" w:rsidP="008470D5">
      <w:pPr>
        <w:pStyle w:val="Answer"/>
        <w:spacing w:before="120" w:after="120"/>
        <w:ind w:left="851"/>
        <w:jc w:val="left"/>
      </w:pPr>
      <w:r>
        <w:t xml:space="preserve">All </w:t>
      </w:r>
      <w:r w:rsidRPr="00962CEA">
        <w:t xml:space="preserve">I would say is </w:t>
      </w:r>
      <w:r>
        <w:t xml:space="preserve">that </w:t>
      </w:r>
      <w:r w:rsidRPr="00962CEA">
        <w:t>the risk</w:t>
      </w:r>
      <w:r>
        <w:t>s</w:t>
      </w:r>
      <w:r w:rsidRPr="00962CEA">
        <w:t xml:space="preserve"> that you raise are real</w:t>
      </w:r>
      <w:r>
        <w:t>, and w</w:t>
      </w:r>
      <w:r w:rsidRPr="00962CEA">
        <w:t>e believe they are manageable</w:t>
      </w:r>
      <w:r>
        <w:t>,</w:t>
      </w:r>
      <w:r w:rsidRPr="00962CEA">
        <w:t xml:space="preserve"> but we are watching them like a hawk. We are talking to editors all the time. That creative tension does not disappear. If you talk to </w:t>
      </w:r>
      <w:r w:rsidRPr="00B03FD1">
        <w:t>Owenna Griffiths</w:t>
      </w:r>
      <w:r>
        <w:t>, w</w:t>
      </w:r>
      <w:r w:rsidRPr="00962CEA">
        <w:t xml:space="preserve">ho runs the </w:t>
      </w:r>
      <w:r>
        <w:t>“</w:t>
      </w:r>
      <w:r w:rsidRPr="00962CEA">
        <w:t>Today</w:t>
      </w:r>
      <w:r>
        <w:t>” p</w:t>
      </w:r>
      <w:r w:rsidRPr="00962CEA">
        <w:t>rogramme, she still has quite a lot of power in the system</w:t>
      </w:r>
      <w:r>
        <w:t>. T</w:t>
      </w:r>
      <w:r w:rsidRPr="00962CEA">
        <w:t>he story teams do not suddenly lead to some mad central bureaucracy where</w:t>
      </w:r>
      <w:r>
        <w:t>by</w:t>
      </w:r>
      <w:r w:rsidRPr="00962CEA">
        <w:t xml:space="preserve"> they do not have some flexibility</w:t>
      </w:r>
      <w:r>
        <w:t xml:space="preserve">. </w:t>
      </w:r>
    </w:p>
    <w:p w:rsidR="00CB0B6A" w:rsidP="008470D5">
      <w:pPr>
        <w:pStyle w:val="Answer"/>
        <w:spacing w:before="120" w:after="120"/>
        <w:ind w:left="851"/>
        <w:jc w:val="left"/>
      </w:pPr>
      <w:r>
        <w:t>T</w:t>
      </w:r>
      <w:r w:rsidRPr="00962CEA">
        <w:t>o be blunt</w:t>
      </w:r>
      <w:r>
        <w:t>,</w:t>
      </w:r>
      <w:r w:rsidRPr="00962CEA">
        <w:t xml:space="preserve"> I know </w:t>
      </w:r>
      <w:r>
        <w:t xml:space="preserve">that </w:t>
      </w:r>
      <w:r w:rsidRPr="00962CEA">
        <w:t>some people historically will look back and say</w:t>
      </w:r>
      <w:r>
        <w:t>, “W</w:t>
      </w:r>
      <w:r w:rsidRPr="00962CEA">
        <w:t>ell in my day</w:t>
      </w:r>
      <w:r>
        <w:t xml:space="preserve"> I could run everything</w:t>
      </w:r>
      <w:r w:rsidR="0069242D">
        <w:t>”.</w:t>
      </w:r>
      <w:r>
        <w:t xml:space="preserve"> </w:t>
      </w:r>
      <w:r w:rsidRPr="00962CEA">
        <w:t>It is slightly different. It is tense</w:t>
      </w:r>
      <w:r w:rsidR="00243ABE">
        <w:t xml:space="preserve">, </w:t>
      </w:r>
      <w:r w:rsidRPr="00962CEA">
        <w:t xml:space="preserve">but I do not think </w:t>
      </w:r>
      <w:r>
        <w:t xml:space="preserve">that </w:t>
      </w:r>
      <w:r w:rsidRPr="00962CEA">
        <w:t>you lose the flavour of those programme</w:t>
      </w:r>
      <w:r>
        <w:t>s, and if</w:t>
      </w:r>
      <w:r w:rsidRPr="00962CEA">
        <w:t xml:space="preserve"> we get to that we are in the wrong place. That is what I would </w:t>
      </w:r>
      <w:r w:rsidR="001909F0">
        <w:t>s</w:t>
      </w:r>
      <w:r w:rsidRPr="00962CEA">
        <w:t>ay. But we are watching it. It is a difficult balance</w:t>
      </w:r>
      <w:r w:rsidR="00243ABE">
        <w:t>. T</w:t>
      </w:r>
      <w:r>
        <w:t xml:space="preserve">hat </w:t>
      </w:r>
      <w:r w:rsidRPr="00962CEA">
        <w:t xml:space="preserve">is the answer. </w:t>
      </w:r>
    </w:p>
    <w:p w:rsidR="00CB0B6A" w:rsidRPr="00962CEA" w:rsidP="008470D5">
      <w:pPr>
        <w:pStyle w:val="Question"/>
        <w:spacing w:before="240"/>
        <w:ind w:left="851" w:hanging="851"/>
        <w:jc w:val="left"/>
      </w:pPr>
      <w:r w:rsidRPr="00A053FE">
        <w:rPr>
          <w:b/>
        </w:rPr>
        <w:t>Baroness Rebuck:</w:t>
      </w:r>
      <w:r>
        <w:t xml:space="preserve"> I shall move on</w:t>
      </w:r>
      <w:r w:rsidR="00EF5E0C">
        <w:t>,</w:t>
      </w:r>
      <w:r>
        <w:t xml:space="preserve"> because all of you will probably have a contribution to </w:t>
      </w:r>
      <w:r w:rsidR="00D13BFF">
        <w:t>make on</w:t>
      </w:r>
      <w:r>
        <w:t xml:space="preserve"> my other questions. </w:t>
      </w:r>
      <w:r w:rsidRPr="00962CEA">
        <w:t xml:space="preserve">Staying with what I see as the slight paradox of </w:t>
      </w:r>
      <w:r w:rsidR="007D4853">
        <w:t>increasing</w:t>
      </w:r>
      <w:r w:rsidRPr="00962CEA">
        <w:t xml:space="preserve"> centrali</w:t>
      </w:r>
      <w:r>
        <w:t>s</w:t>
      </w:r>
      <w:r w:rsidRPr="00962CEA">
        <w:t>ation</w:t>
      </w:r>
      <w:r>
        <w:t xml:space="preserve">, </w:t>
      </w:r>
      <w:r w:rsidRPr="00962CEA">
        <w:t xml:space="preserve">you have talked about the need to embed expertise in different parts of the country to bring in a plurality of views, </w:t>
      </w:r>
      <w:r>
        <w:t xml:space="preserve">but </w:t>
      </w:r>
      <w:r w:rsidRPr="00962CEA">
        <w:t>at the same time you have had to be cost cutting in the regions</w:t>
      </w:r>
      <w:r>
        <w:t>. S</w:t>
      </w:r>
      <w:r w:rsidR="00CF1C50">
        <w:t>everal</w:t>
      </w:r>
      <w:r w:rsidRPr="00962CEA">
        <w:t xml:space="preserve"> of your flagship news programmes, presumably, will continue to be </w:t>
      </w:r>
      <w:r>
        <w:t xml:space="preserve">London based, as they are at the moment. </w:t>
      </w:r>
      <w:r w:rsidRPr="00962CEA">
        <w:t xml:space="preserve">So how will this new centralised move </w:t>
      </w:r>
      <w:r>
        <w:t>ensure</w:t>
      </w:r>
      <w:r w:rsidRPr="00962CEA">
        <w:t xml:space="preserve"> that you gro</w:t>
      </w:r>
      <w:r>
        <w:t>w</w:t>
      </w:r>
      <w:r w:rsidRPr="00962CEA">
        <w:t xml:space="preserve">, </w:t>
      </w:r>
      <w:r>
        <w:t xml:space="preserve">as </w:t>
      </w:r>
      <w:r w:rsidRPr="00962CEA">
        <w:t>you have already talked about, your 6</w:t>
      </w:r>
      <w:r>
        <w:t>.</w:t>
      </w:r>
      <w:r w:rsidRPr="00962CEA">
        <w:t xml:space="preserve">30 </w:t>
      </w:r>
      <w:r w:rsidR="00A316F3">
        <w:t xml:space="preserve">pm </w:t>
      </w:r>
      <w:r>
        <w:t xml:space="preserve">growing and </w:t>
      </w:r>
      <w:r w:rsidRPr="00962CEA">
        <w:t>successful regional slots?</w:t>
      </w:r>
    </w:p>
    <w:p w:rsidR="00CB0B6A" w:rsidP="008470D5">
      <w:pPr>
        <w:pStyle w:val="Answer"/>
        <w:spacing w:before="120" w:after="120"/>
        <w:ind w:left="851"/>
        <w:jc w:val="left"/>
      </w:pPr>
      <w:r w:rsidRPr="00962CEA">
        <w:t>Another question that came up in our last piece of evidence is that</w:t>
      </w:r>
      <w:r>
        <w:t>,</w:t>
      </w:r>
      <w:r w:rsidRPr="00962CEA">
        <w:t xml:space="preserve"> if a story emanates from one of the regions and becomes national</w:t>
      </w:r>
      <w:r>
        <w:t xml:space="preserve">, </w:t>
      </w:r>
      <w:r w:rsidR="00A316F3">
        <w:t xml:space="preserve">when it comes to </w:t>
      </w:r>
      <w:r w:rsidRPr="00962CEA">
        <w:t>modernising the news centrality who is in charge</w:t>
      </w:r>
      <w:r>
        <w:t xml:space="preserve"> and </w:t>
      </w:r>
      <w:r w:rsidRPr="00962CEA">
        <w:t xml:space="preserve">in control? Will it be where the story emanated, the centre of excellence, which might be outside the central </w:t>
      </w:r>
      <w:r>
        <w:t>news</w:t>
      </w:r>
      <w:r w:rsidRPr="00962CEA">
        <w:t xml:space="preserve"> core? How will that operate in practi</w:t>
      </w:r>
      <w:r>
        <w:t>c</w:t>
      </w:r>
      <w:r w:rsidRPr="00962CEA">
        <w:t>e?</w:t>
      </w:r>
    </w:p>
    <w:p w:rsidR="00DE0DCD" w:rsidP="008470D5">
      <w:pPr>
        <w:pStyle w:val="Answer"/>
        <w:spacing w:before="120" w:after="120"/>
        <w:ind w:left="851"/>
        <w:jc w:val="left"/>
      </w:pPr>
      <w:r>
        <w:rPr>
          <w:b/>
          <w:i/>
        </w:rPr>
        <w:t xml:space="preserve">Tim Davie: </w:t>
      </w:r>
      <w:r>
        <w:t>There are a number of strands to that. First, in some ways it is a different structure. Historically, we have been very centralised. If you talk to people in the local regions, as I am sure you do, t</w:t>
      </w:r>
      <w:r w:rsidRPr="00962CEA">
        <w:t>hey will often say th</w:t>
      </w:r>
      <w:r>
        <w:t>at we</w:t>
      </w:r>
      <w:r w:rsidRPr="00962CEA">
        <w:t xml:space="preserve"> parachute someone in from the network. </w:t>
      </w:r>
      <w:r>
        <w:t>They would</w:t>
      </w:r>
      <w:r w:rsidRPr="00962CEA">
        <w:t xml:space="preserve"> say that the situation</w:t>
      </w:r>
      <w:r>
        <w:t xml:space="preserve"> </w:t>
      </w:r>
      <w:r w:rsidRPr="00962CEA">
        <w:t xml:space="preserve">is centralised, </w:t>
      </w:r>
      <w:r>
        <w:t>and this</w:t>
      </w:r>
      <w:r w:rsidRPr="00962CEA">
        <w:t xml:space="preserve"> is</w:t>
      </w:r>
      <w:r>
        <w:t xml:space="preserve"> a different form of centralisation; r</w:t>
      </w:r>
      <w:r w:rsidRPr="00962CEA">
        <w:t xml:space="preserve">ather than this being some mad centralisation, I actually think </w:t>
      </w:r>
      <w:r>
        <w:t xml:space="preserve">that </w:t>
      </w:r>
      <w:r w:rsidRPr="00962CEA">
        <w:t xml:space="preserve">it has been </w:t>
      </w:r>
      <w:r w:rsidR="00291EDB">
        <w:t>de</w:t>
      </w:r>
      <w:r w:rsidRPr="00962CEA">
        <w:t>centralised</w:t>
      </w:r>
      <w:r>
        <w:t xml:space="preserve">. </w:t>
      </w:r>
      <w:r w:rsidRPr="00962CEA">
        <w:t>Pushing out true network resources into regions</w:t>
      </w:r>
      <w:r>
        <w:t xml:space="preserve"> </w:t>
      </w:r>
      <w:r w:rsidRPr="00962CEA">
        <w:t xml:space="preserve">from a career perspective, if you are a career journalist in Cardiff, </w:t>
      </w:r>
      <w:r>
        <w:t>is transformational. You could be working on science and environmental affairs for a “network” based in</w:t>
      </w:r>
      <w:r w:rsidRPr="00962CEA">
        <w:t xml:space="preserve"> Cardiff without uprooting your family. </w:t>
      </w:r>
      <w:r>
        <w:t>So I think t</w:t>
      </w:r>
      <w:r w:rsidRPr="00962CEA">
        <w:t>his is decentralisation, to a</w:t>
      </w:r>
      <w:r>
        <w:t xml:space="preserve"> </w:t>
      </w:r>
      <w:r w:rsidRPr="00962CEA">
        <w:t>poin</w:t>
      </w:r>
      <w:r>
        <w:t>t; it</w:t>
      </w:r>
      <w:r w:rsidRPr="00962CEA">
        <w:t xml:space="preserve"> is co</w:t>
      </w:r>
      <w:r>
        <w:t>-</w:t>
      </w:r>
      <w:r w:rsidRPr="00962CEA">
        <w:t>ordination of the environmental storytelling across the BBC.</w:t>
      </w:r>
    </w:p>
    <w:p w:rsidR="00DE0DCD" w:rsidRPr="00962CEA" w:rsidP="008470D5">
      <w:pPr>
        <w:pStyle w:val="Answer"/>
        <w:spacing w:before="120" w:after="120"/>
        <w:ind w:left="851"/>
        <w:jc w:val="left"/>
      </w:pPr>
      <w:r>
        <w:t>W</w:t>
      </w:r>
      <w:r w:rsidRPr="00962CEA">
        <w:t>ithin that</w:t>
      </w:r>
      <w:r>
        <w:t xml:space="preserve">, </w:t>
      </w:r>
      <w:r w:rsidRPr="00962CEA">
        <w:t>we go to another couple of strands</w:t>
      </w:r>
      <w:r>
        <w:t xml:space="preserve"> </w:t>
      </w:r>
      <w:r w:rsidRPr="00962CEA">
        <w:t xml:space="preserve">within the question, which is </w:t>
      </w:r>
      <w:r>
        <w:t xml:space="preserve">that </w:t>
      </w:r>
      <w:r w:rsidRPr="00962CEA">
        <w:t>there is an opportunity for us to use our local and regional expertise</w:t>
      </w:r>
      <w:r>
        <w:t xml:space="preserve"> more and to take a bit more </w:t>
      </w:r>
      <w:r w:rsidR="00B65D50">
        <w:t xml:space="preserve">of a </w:t>
      </w:r>
      <w:r>
        <w:t>risk. As you know, w</w:t>
      </w:r>
      <w:r w:rsidRPr="00962CEA">
        <w:t>e have done it</w:t>
      </w:r>
      <w:r>
        <w:t xml:space="preserve"> </w:t>
      </w:r>
      <w:r w:rsidRPr="00962CEA">
        <w:t xml:space="preserve">in international reporting, where we use a bit more of the outstanding local presenter </w:t>
      </w:r>
      <w:r>
        <w:t xml:space="preserve">or </w:t>
      </w:r>
      <w:r w:rsidRPr="00962CEA">
        <w:t xml:space="preserve">reporter to deliver </w:t>
      </w:r>
      <w:r w:rsidR="00B65D50">
        <w:t>our</w:t>
      </w:r>
      <w:r w:rsidRPr="00962CEA">
        <w:t xml:space="preserve"> network. </w:t>
      </w:r>
      <w:r>
        <w:t xml:space="preserve">If you are in the environmental team, you need to know </w:t>
      </w:r>
      <w:r w:rsidRPr="00962CEA">
        <w:t>across the UK, regardless of the divisional structure, all the resource</w:t>
      </w:r>
      <w:r>
        <w:t>s</w:t>
      </w:r>
      <w:r w:rsidRPr="00962CEA">
        <w:t xml:space="preserve"> of smart people </w:t>
      </w:r>
      <w:r w:rsidR="00645F68">
        <w:t xml:space="preserve">you have </w:t>
      </w:r>
      <w:r w:rsidRPr="00962CEA">
        <w:t xml:space="preserve">who can understand the environmental story. I think you have more </w:t>
      </w:r>
      <w:r w:rsidRPr="00962CEA">
        <w:t xml:space="preserve">focus on being able to trust that person </w:t>
      </w:r>
      <w:r>
        <w:t>who works</w:t>
      </w:r>
      <w:r w:rsidRPr="00962CEA">
        <w:t xml:space="preserve"> </w:t>
      </w:r>
      <w:r>
        <w:t>in Plymouth to deliver that story, because you know them</w:t>
      </w:r>
      <w:r w:rsidR="00645F68">
        <w:t xml:space="preserve">, </w:t>
      </w:r>
      <w:r>
        <w:t>and I am hoping that you will see more rather than less.</w:t>
      </w:r>
    </w:p>
    <w:p w:rsidR="00DE0DCD" w:rsidRPr="00962CEA" w:rsidP="008470D5">
      <w:pPr>
        <w:pStyle w:val="Answer"/>
        <w:spacing w:before="120" w:after="120"/>
        <w:ind w:left="851"/>
        <w:jc w:val="left"/>
      </w:pPr>
      <w:r>
        <w:t>Lastly</w:t>
      </w:r>
      <w:r>
        <w:t>,</w:t>
      </w:r>
      <w:r w:rsidRPr="00962CEA">
        <w:t xml:space="preserve"> yes</w:t>
      </w:r>
      <w:r>
        <w:t xml:space="preserve">, </w:t>
      </w:r>
      <w:r w:rsidRPr="00962CEA">
        <w:t>we have had to make savings, but we have kept our 6</w:t>
      </w:r>
      <w:r>
        <w:t>.</w:t>
      </w:r>
      <w:r w:rsidRPr="00962CEA">
        <w:t xml:space="preserve">30 </w:t>
      </w:r>
      <w:r>
        <w:t xml:space="preserve">pm </w:t>
      </w:r>
      <w:r w:rsidRPr="00962CEA">
        <w:t>footprint</w:t>
      </w:r>
      <w:r>
        <w:t xml:space="preserve"> </w:t>
      </w:r>
      <w:r w:rsidRPr="00962CEA">
        <w:t xml:space="preserve">across the </w:t>
      </w:r>
      <w:r>
        <w:t>UK. We want the regional news to keep growing</w:t>
      </w:r>
      <w:r w:rsidR="00A63398">
        <w:t>. Th</w:t>
      </w:r>
      <w:r>
        <w:t xml:space="preserve">at is critical. Yes, we have </w:t>
      </w:r>
      <w:r w:rsidRPr="00962CEA">
        <w:t>had to make some savings</w:t>
      </w:r>
      <w:r>
        <w:t>,</w:t>
      </w:r>
      <w:r w:rsidRPr="00962CEA">
        <w:t xml:space="preserve"> but we have not cut back on hours of ou</w:t>
      </w:r>
      <w:r>
        <w:t xml:space="preserve">tput and </w:t>
      </w:r>
      <w:r w:rsidRPr="00962CEA">
        <w:t xml:space="preserve">all </w:t>
      </w:r>
      <w:r>
        <w:t>t</w:t>
      </w:r>
      <w:r w:rsidRPr="00962CEA">
        <w:t xml:space="preserve">hat we want to do. That is not to say </w:t>
      </w:r>
      <w:r>
        <w:t>that we do not have some strain, where we are a bit thin in places, but we are constantly monitoring that.</w:t>
      </w:r>
    </w:p>
    <w:p w:rsidR="00DE0DCD" w:rsidP="008470D5">
      <w:pPr>
        <w:pStyle w:val="Question"/>
        <w:spacing w:before="240"/>
        <w:ind w:left="851" w:hanging="851"/>
        <w:jc w:val="left"/>
      </w:pPr>
      <w:r w:rsidRPr="007B2E4D">
        <w:rPr>
          <w:b/>
        </w:rPr>
        <w:t>Baroness Rebuck:</w:t>
      </w:r>
      <w:r>
        <w:t xml:space="preserve"> I direct my last question at Nick, to start with. In your review, you were concerned about the possible amplification of mistakes from centralisation. I </w:t>
      </w:r>
      <w:r w:rsidR="009B3E54">
        <w:t>looked</w:t>
      </w:r>
      <w:r>
        <w:t xml:space="preserve"> at an issue such as the Alan Dershowitz interview. That may be under investigation, so you may not be able to tell us specifically about that</w:t>
      </w:r>
      <w:r w:rsidR="009B3E54">
        <w:t xml:space="preserve">. However, </w:t>
      </w:r>
      <w:r>
        <w:t>w</w:t>
      </w:r>
      <w:r w:rsidRPr="00962CEA">
        <w:t xml:space="preserve">hether it was a lack of resource in newsrooms </w:t>
      </w:r>
      <w:r>
        <w:t xml:space="preserve">because of </w:t>
      </w:r>
      <w:r w:rsidRPr="00962CEA">
        <w:t>Christmas</w:t>
      </w:r>
      <w:r>
        <w:t>, Co</w:t>
      </w:r>
      <w:r w:rsidRPr="00962CEA">
        <w:t>vid or whatever, would centralisation help to avoid such a situation occurring in future, assumin</w:t>
      </w:r>
      <w:r>
        <w:t>g</w:t>
      </w:r>
      <w:r w:rsidRPr="00962CEA">
        <w:t xml:space="preserve"> that there is a view within the BBC that there was an element of misjudgment </w:t>
      </w:r>
      <w:r w:rsidR="000735AC">
        <w:t>with regard to</w:t>
      </w:r>
      <w:r w:rsidRPr="00962CEA">
        <w:t xml:space="preserve"> an unqualified Alan </w:t>
      </w:r>
      <w:r>
        <w:t>D</w:t>
      </w:r>
      <w:r w:rsidRPr="00962CEA">
        <w:t>ershowitz interview</w:t>
      </w:r>
      <w:r>
        <w:t>er</w:t>
      </w:r>
      <w:r w:rsidRPr="00962CEA">
        <w:t>, or could it be amplified? Do you have any other concerns about this balance of centralisation and cost cutting on judgment and accuracy?</w:t>
      </w:r>
    </w:p>
    <w:p w:rsidR="00880656" w:rsidP="008470D5">
      <w:pPr>
        <w:pStyle w:val="Answer"/>
        <w:spacing w:before="120" w:after="120"/>
        <w:ind w:left="851"/>
        <w:jc w:val="left"/>
      </w:pPr>
      <w:r>
        <w:rPr>
          <w:b/>
          <w:i/>
        </w:rPr>
        <w:t xml:space="preserve">Sir Nicholas Serota: </w:t>
      </w:r>
      <w:r>
        <w:t xml:space="preserve">I think Tim can speak for the Dershowitz position. I think the </w:t>
      </w:r>
      <w:r w:rsidRPr="00962CEA">
        <w:t>BBC has admitted that clearly a mistake was made</w:t>
      </w:r>
      <w:r>
        <w:t xml:space="preserve">, </w:t>
      </w:r>
      <w:r w:rsidRPr="00962CEA">
        <w:t xml:space="preserve">but Tim can speak to that. </w:t>
      </w:r>
    </w:p>
    <w:p w:rsidR="00DE0DCD" w:rsidP="008470D5">
      <w:pPr>
        <w:pStyle w:val="Answer"/>
        <w:spacing w:before="120" w:after="120"/>
        <w:ind w:left="851"/>
        <w:jc w:val="left"/>
      </w:pPr>
      <w:r w:rsidRPr="00962CEA">
        <w:t>More generally, you have been talking about the potential risks and difficulties that grow from decentralisation of the story teams across the country</w:t>
      </w:r>
      <w:r>
        <w:t>,</w:t>
      </w:r>
      <w:r w:rsidRPr="00962CEA">
        <w:t xml:space="preserve"> </w:t>
      </w:r>
      <w:r>
        <w:t>but</w:t>
      </w:r>
      <w:r w:rsidRPr="00962CEA">
        <w:t xml:space="preserve"> I would see some real advantages as well</w:t>
      </w:r>
      <w:r>
        <w:t>. I</w:t>
      </w:r>
      <w:r w:rsidRPr="00962CEA">
        <w:t xml:space="preserve">mpartiality depends very much on the </w:t>
      </w:r>
      <w:r>
        <w:t>BBC’</w:t>
      </w:r>
      <w:r w:rsidRPr="00962CEA">
        <w:t>s journalism having authority and depth</w:t>
      </w:r>
      <w:r>
        <w:t>, and</w:t>
      </w:r>
      <w:r w:rsidRPr="00962CEA">
        <w:t xml:space="preserve"> I see these story groups as enormously contributing to the depth of the stories that the BBC is able to bring to network</w:t>
      </w:r>
      <w:r>
        <w:t>. R</w:t>
      </w:r>
      <w:r w:rsidRPr="00962CEA">
        <w:t xml:space="preserve">ather than having the duplication that has </w:t>
      </w:r>
      <w:r>
        <w:t>occurred</w:t>
      </w:r>
      <w:r w:rsidRPr="00962CEA">
        <w:t xml:space="preserve"> on a number of occasions in the past, we have a </w:t>
      </w:r>
      <w:r>
        <w:t>group</w:t>
      </w:r>
      <w:r w:rsidRPr="00962CEA">
        <w:t xml:space="preserve"> of people who are talking to each other</w:t>
      </w:r>
      <w:r>
        <w:t>,</w:t>
      </w:r>
      <w:r w:rsidRPr="00962CEA">
        <w:t xml:space="preserve"> on a daily and hourly basis, developing stories that can then be picked up by </w:t>
      </w:r>
      <w:r>
        <w:t xml:space="preserve">editors </w:t>
      </w:r>
      <w:r w:rsidRPr="00962CEA">
        <w:t xml:space="preserve">and taken across the country. </w:t>
      </w:r>
      <w:r>
        <w:t>O</w:t>
      </w:r>
      <w:r w:rsidRPr="00962CEA">
        <w:t>bviously</w:t>
      </w:r>
      <w:r>
        <w:t>,</w:t>
      </w:r>
      <w:r w:rsidRPr="00962CEA">
        <w:t xml:space="preserve"> this has to be tested, but I think this is a very positive move</w:t>
      </w:r>
      <w:r>
        <w:t>,</w:t>
      </w:r>
      <w:r w:rsidRPr="00962CEA">
        <w:t xml:space="preserve"> and it harnesses the extraordinary expertise that the BBC has.</w:t>
      </w:r>
    </w:p>
    <w:p w:rsidR="00DE0DCD" w:rsidRPr="00962CEA" w:rsidP="008470D5">
      <w:pPr>
        <w:pStyle w:val="Answer"/>
        <w:spacing w:before="120" w:after="120"/>
        <w:ind w:left="851"/>
        <w:jc w:val="left"/>
      </w:pPr>
      <w:r w:rsidRPr="00962CEA">
        <w:t>Something that is very striking to me is that we have lost or are losing a particular generation of editors, but they are being replaced by really brilliant people in their 30s and 40s who I think will become the stars of the next decade. That is one of the things that the BBC does extraordinarily well.</w:t>
      </w:r>
    </w:p>
    <w:p w:rsidR="00DE0DCD" w:rsidRPr="00962CEA" w:rsidP="008470D5">
      <w:pPr>
        <w:pStyle w:val="Remark"/>
        <w:spacing w:before="120" w:after="120"/>
        <w:ind w:left="851"/>
        <w:jc w:val="left"/>
      </w:pPr>
      <w:r w:rsidRPr="007B2E4D">
        <w:rPr>
          <w:b/>
          <w:bCs/>
        </w:rPr>
        <w:t>Baroness Rebuck:</w:t>
      </w:r>
      <w:r>
        <w:t xml:space="preserve"> I do not disagree. I suppose what I am struggling with—and Tim may want to comment on this—is that t</w:t>
      </w:r>
      <w:r w:rsidRPr="00962CEA">
        <w:t>he Maxwell trial would presumably be a centralised story</w:t>
      </w:r>
      <w:r>
        <w:t>. It was big enough, and we all knew that it was happening.</w:t>
      </w:r>
      <w:r w:rsidRPr="00962CEA">
        <w:t xml:space="preserve"> So does this centrali</w:t>
      </w:r>
      <w:r>
        <w:t>s</w:t>
      </w:r>
      <w:r w:rsidRPr="00962CEA">
        <w:t xml:space="preserve">ation, if unfortunately something like this happens, </w:t>
      </w:r>
      <w:r>
        <w:t>amplify</w:t>
      </w:r>
      <w:r w:rsidRPr="00962CEA">
        <w:t xml:space="preserve"> the issue, or does it militate against</w:t>
      </w:r>
      <w:r>
        <w:t xml:space="preserve"> it? That is really the question that I am asking.</w:t>
      </w:r>
    </w:p>
    <w:p w:rsidR="00DE0DCD" w:rsidP="008470D5">
      <w:pPr>
        <w:pStyle w:val="Answer"/>
        <w:spacing w:before="120" w:after="120"/>
        <w:ind w:left="851"/>
        <w:jc w:val="left"/>
      </w:pPr>
      <w:r>
        <w:rPr>
          <w:b/>
          <w:i/>
        </w:rPr>
        <w:t xml:space="preserve">Tim Davie: </w:t>
      </w:r>
      <w:r>
        <w:t>You could argue it both ways, but it was not the issue in this case. On Dershowitz</w:t>
      </w:r>
      <w:r w:rsidR="00324D7C">
        <w:t xml:space="preserve">, </w:t>
      </w:r>
      <w:r>
        <w:t>u</w:t>
      </w:r>
      <w:r w:rsidRPr="00962CEA">
        <w:t>nder my tenure we are trying to be very</w:t>
      </w:r>
      <w:r>
        <w:t xml:space="preserve"> fast</w:t>
      </w:r>
      <w:r w:rsidR="00324D7C">
        <w:t xml:space="preserve">, and sometimes we get criticised </w:t>
      </w:r>
      <w:r w:rsidR="004403B7">
        <w:t>for</w:t>
      </w:r>
      <w:r w:rsidR="00324D7C">
        <w:t xml:space="preserve"> this</w:t>
      </w:r>
      <w:r>
        <w:t>. Within hours, although I do not know how quick it was, we looked at what happened</w:t>
      </w:r>
      <w:r w:rsidR="00D12715">
        <w:t>. B</w:t>
      </w:r>
      <w:r>
        <w:t>ut</w:t>
      </w:r>
      <w:r w:rsidRPr="00962CEA">
        <w:t xml:space="preserve"> there </w:t>
      </w:r>
      <w:r w:rsidR="00854825">
        <w:t>i</w:t>
      </w:r>
      <w:r w:rsidRPr="00962CEA">
        <w:t xml:space="preserve">s no investigation. We admitted immediately that it was in breach of editorial guidelines and </w:t>
      </w:r>
      <w:r w:rsidR="00A87D07">
        <w:t xml:space="preserve">said </w:t>
      </w:r>
      <w:r w:rsidRPr="00962CEA">
        <w:t xml:space="preserve">straightaway </w:t>
      </w:r>
      <w:r>
        <w:t>that</w:t>
      </w:r>
      <w:r w:rsidRPr="00962CEA">
        <w:t xml:space="preserve"> it was a mistake. Then you get to why it was a mistake. You can argue a </w:t>
      </w:r>
      <w:r w:rsidR="00A87D07">
        <w:t>bit about</w:t>
      </w:r>
      <w:r w:rsidRPr="00962CEA">
        <w:t xml:space="preserve"> the amount of seniority and cover that we had during Christmas and during </w:t>
      </w:r>
      <w:r>
        <w:t>Covid</w:t>
      </w:r>
      <w:r w:rsidRPr="00962CEA">
        <w:t>, but I do not think it is about centralisation</w:t>
      </w:r>
      <w:r>
        <w:t>.</w:t>
      </w:r>
    </w:p>
    <w:p w:rsidR="00DE0DCD" w:rsidP="008470D5">
      <w:pPr>
        <w:pStyle w:val="Answer"/>
        <w:spacing w:before="120" w:after="120"/>
        <w:ind w:left="851"/>
        <w:jc w:val="left"/>
      </w:pPr>
      <w:r>
        <w:t>I still think that</w:t>
      </w:r>
      <w:r w:rsidR="003A3008">
        <w:t>,</w:t>
      </w:r>
      <w:r>
        <w:t xml:space="preserve"> in the fut</w:t>
      </w:r>
      <w:r w:rsidRPr="00962CEA">
        <w:t>ure model</w:t>
      </w:r>
      <w:r>
        <w:t>, if</w:t>
      </w:r>
      <w:r w:rsidRPr="00962CEA">
        <w:t xml:space="preserve"> you are in news you will still be able to book a guest into news. Not everything gets centralised</w:t>
      </w:r>
      <w:r w:rsidR="003A3008">
        <w:t>. T</w:t>
      </w:r>
      <w:r w:rsidRPr="00962CEA">
        <w:t>hat is just standard business of the day</w:t>
      </w:r>
      <w:r>
        <w:t>,</w:t>
      </w:r>
      <w:r w:rsidRPr="00962CEA">
        <w:t xml:space="preserve"> in some ways. </w:t>
      </w:r>
      <w:r w:rsidR="004F2E1D">
        <w:t>W</w:t>
      </w:r>
      <w:r>
        <w:t>ith</w:t>
      </w:r>
      <w:r w:rsidRPr="00962CEA">
        <w:t xml:space="preserve"> the oversight of the story, </w:t>
      </w:r>
      <w:r w:rsidR="004F2E1D">
        <w:t>you may</w:t>
      </w:r>
      <w:r w:rsidRPr="00962CEA">
        <w:t xml:space="preserve"> get a bit more oversight of what guests are bringing forward</w:t>
      </w:r>
      <w:r>
        <w:t xml:space="preserve">. </w:t>
      </w:r>
      <w:r w:rsidRPr="00962CEA">
        <w:t xml:space="preserve">This </w:t>
      </w:r>
      <w:r>
        <w:t>was</w:t>
      </w:r>
      <w:r w:rsidRPr="00962CEA">
        <w:t xml:space="preserve"> simply about the amount of due diligence that was done by the planner and the knowledge level of the person putting the person on air. It was not about a lack of bodies</w:t>
      </w:r>
      <w:r>
        <w:t>;</w:t>
      </w:r>
      <w:r w:rsidRPr="00962CEA">
        <w:t xml:space="preserve"> it was just about their pick</w:t>
      </w:r>
      <w:r>
        <w:t>-</w:t>
      </w:r>
      <w:r w:rsidRPr="00962CEA">
        <w:t>up of this. We do not make many mistakes of that nature</w:t>
      </w:r>
      <w:r w:rsidR="00854825">
        <w:t xml:space="preserve">, </w:t>
      </w:r>
      <w:r w:rsidRPr="00962CEA">
        <w:t>but</w:t>
      </w:r>
      <w:r>
        <w:t xml:space="preserve">, just to repeat, </w:t>
      </w:r>
      <w:r w:rsidRPr="00962CEA">
        <w:t>if we make a mistake</w:t>
      </w:r>
      <w:r>
        <w:t>,</w:t>
      </w:r>
      <w:r w:rsidRPr="00962CEA">
        <w:t xml:space="preserve"> we will say so very quickly.</w:t>
      </w:r>
    </w:p>
    <w:p w:rsidR="00DE0DCD" w:rsidP="008470D5">
      <w:pPr>
        <w:pStyle w:val="Answer"/>
        <w:spacing w:before="120" w:after="120"/>
        <w:ind w:left="851"/>
        <w:jc w:val="left"/>
      </w:pPr>
      <w:r w:rsidRPr="00962CEA">
        <w:t>I think th</w:t>
      </w:r>
      <w:r>
        <w:t>e</w:t>
      </w:r>
      <w:r w:rsidRPr="00962CEA">
        <w:t xml:space="preserve"> system still works</w:t>
      </w:r>
      <w:r>
        <w:t>,</w:t>
      </w:r>
      <w:r w:rsidRPr="00962CEA">
        <w:t xml:space="preserve"> regardless of any centralised story team. The question is</w:t>
      </w:r>
      <w:r>
        <w:t xml:space="preserve"> whether </w:t>
      </w:r>
      <w:r w:rsidRPr="00962CEA">
        <w:t xml:space="preserve">you </w:t>
      </w:r>
      <w:r>
        <w:t>have</w:t>
      </w:r>
      <w:r w:rsidRPr="00962CEA">
        <w:t xml:space="preserve"> the right seniority of editor in charge</w:t>
      </w:r>
      <w:r>
        <w:t>,</w:t>
      </w:r>
      <w:r w:rsidRPr="00962CEA">
        <w:t xml:space="preserve"> flying the plane, and </w:t>
      </w:r>
      <w:r>
        <w:t xml:space="preserve">whether you have the right notes and due </w:t>
      </w:r>
      <w:r w:rsidRPr="00962CEA">
        <w:t xml:space="preserve">diligence </w:t>
      </w:r>
      <w:r>
        <w:t>on</w:t>
      </w:r>
      <w:r w:rsidRPr="00962CEA">
        <w:t xml:space="preserve"> the planning log</w:t>
      </w:r>
      <w:r>
        <w:t>.</w:t>
      </w:r>
      <w:r w:rsidRPr="00962CEA">
        <w:t xml:space="preserve"> Those are the two questions in this case</w:t>
      </w:r>
      <w:r>
        <w:t>. T</w:t>
      </w:r>
      <w:r w:rsidRPr="00962CEA">
        <w:t>here is no investigation, by the way</w:t>
      </w:r>
      <w:r>
        <w:t>,</w:t>
      </w:r>
      <w:r w:rsidRPr="00962CEA">
        <w:t xml:space="preserve"> because we know what happened</w:t>
      </w:r>
      <w:r>
        <w:t xml:space="preserve">, which is that both </w:t>
      </w:r>
      <w:r w:rsidR="00493484">
        <w:t>those things were</w:t>
      </w:r>
      <w:r>
        <w:t xml:space="preserve"> not where they should have been</w:t>
      </w:r>
      <w:r w:rsidRPr="00962CEA">
        <w:t>. It was a notable miss versus the other thousand things that we do in the day. But</w:t>
      </w:r>
      <w:r>
        <w:t>, yes,</w:t>
      </w:r>
      <w:r w:rsidRPr="00962CEA">
        <w:t xml:space="preserve"> I take the point.</w:t>
      </w:r>
    </w:p>
    <w:p w:rsidR="00DE0DCD" w:rsidP="008470D5">
      <w:pPr>
        <w:pStyle w:val="Question"/>
        <w:spacing w:before="240"/>
        <w:ind w:left="851" w:hanging="851"/>
        <w:jc w:val="left"/>
      </w:pPr>
      <w:r w:rsidRPr="006471F6">
        <w:rPr>
          <w:b/>
        </w:rPr>
        <w:t>Lord Vaizey of Didcot:</w:t>
      </w:r>
      <w:r>
        <w:t xml:space="preserve"> </w:t>
      </w:r>
      <w:r w:rsidRPr="00962CEA">
        <w:t>I do not want to stray too far</w:t>
      </w:r>
      <w:r>
        <w:t xml:space="preserve"> from the core of this very interesting discussion, but I think that </w:t>
      </w:r>
      <w:r w:rsidRPr="00962CEA">
        <w:t xml:space="preserve">Richard </w:t>
      </w:r>
      <w:r>
        <w:t>S</w:t>
      </w:r>
      <w:r w:rsidRPr="00962CEA">
        <w:t>ambrook did a review of the role of Twitter</w:t>
      </w:r>
      <w:r>
        <w:t xml:space="preserve"> and journalists tweeting. </w:t>
      </w:r>
      <w:r w:rsidRPr="00962CEA">
        <w:t xml:space="preserve">I wonder if Tim could give an update on </w:t>
      </w:r>
      <w:r>
        <w:t>the BBC’s current thinking on journalists and their social media, and how that impacts on impartiality.</w:t>
      </w:r>
    </w:p>
    <w:p w:rsidR="00DE0DCD" w:rsidP="008470D5">
      <w:pPr>
        <w:pStyle w:val="Answer"/>
        <w:spacing w:before="120" w:after="120"/>
        <w:ind w:left="851"/>
        <w:jc w:val="left"/>
      </w:pPr>
      <w:r>
        <w:rPr>
          <w:b/>
          <w:i/>
        </w:rPr>
        <w:t xml:space="preserve">Tim Davie: </w:t>
      </w:r>
      <w:r w:rsidRPr="00962CEA">
        <w:t>I might ask David</w:t>
      </w:r>
      <w:r>
        <w:t xml:space="preserve">, because he is </w:t>
      </w:r>
      <w:r w:rsidR="008B4DC9">
        <w:t xml:space="preserve">also </w:t>
      </w:r>
      <w:r>
        <w:t xml:space="preserve">in the thick of this. </w:t>
      </w:r>
      <w:r w:rsidRPr="00962CEA">
        <w:t>We have a clear policy when it comes to journalists</w:t>
      </w:r>
      <w:r>
        <w:t>—an</w:t>
      </w:r>
      <w:r w:rsidRPr="00962CEA">
        <w:t>d beyond, although beyond is often more difficult</w:t>
      </w:r>
      <w:r>
        <w:t>,</w:t>
      </w:r>
      <w:r w:rsidRPr="00962CEA">
        <w:t xml:space="preserve"> because if they are not journalists they have a bit more latitude in the policy.</w:t>
      </w:r>
    </w:p>
    <w:p w:rsidR="00DE0DCD" w:rsidP="008470D5">
      <w:pPr>
        <w:pStyle w:val="Remark"/>
        <w:spacing w:before="120" w:after="120"/>
        <w:ind w:left="851"/>
        <w:jc w:val="left"/>
      </w:pPr>
      <w:r w:rsidRPr="007B2E4D">
        <w:rPr>
          <w:b/>
        </w:rPr>
        <w:t>Lord Vaizey of Didcot:</w:t>
      </w:r>
      <w:r>
        <w:t xml:space="preserve"> </w:t>
      </w:r>
      <w:r w:rsidRPr="00962CEA">
        <w:t>I totally understand that it should be limited to journalists.</w:t>
      </w:r>
    </w:p>
    <w:p w:rsidR="00DE0DCD" w:rsidP="008470D5">
      <w:pPr>
        <w:pStyle w:val="Remark"/>
        <w:spacing w:before="120" w:after="120"/>
        <w:ind w:left="851"/>
        <w:jc w:val="left"/>
      </w:pPr>
      <w:r>
        <w:rPr>
          <w:b/>
          <w:i/>
        </w:rPr>
        <w:t xml:space="preserve">Tim Davie: </w:t>
      </w:r>
      <w:r w:rsidRPr="00962CEA">
        <w:t>I</w:t>
      </w:r>
      <w:r>
        <w:t xml:space="preserve">t is very straightforward, in that we believe that the number of issues that we have had from journalists over this year is very limited. If we </w:t>
      </w:r>
      <w:r w:rsidRPr="00962CEA">
        <w:t>see those issues</w:t>
      </w:r>
      <w:r>
        <w:t xml:space="preserve">, </w:t>
      </w:r>
      <w:r w:rsidRPr="00962CEA">
        <w:t>we take action</w:t>
      </w:r>
      <w:r>
        <w:t>, and w</w:t>
      </w:r>
      <w:r w:rsidRPr="00962CEA">
        <w:t>e have taken action. We do not talk about individual cases</w:t>
      </w:r>
      <w:r>
        <w:t xml:space="preserve">, </w:t>
      </w:r>
      <w:r w:rsidRPr="00962CEA">
        <w:t>but we will take action whe</w:t>
      </w:r>
      <w:r>
        <w:t>n</w:t>
      </w:r>
      <w:r w:rsidRPr="00962CEA">
        <w:t xml:space="preserve"> someone has breached our social media policy in journalism. Those issues among journalists are</w:t>
      </w:r>
      <w:r>
        <w:t>,</w:t>
      </w:r>
      <w:r w:rsidRPr="00962CEA">
        <w:t xml:space="preserve"> mercifully</w:t>
      </w:r>
      <w:r>
        <w:t xml:space="preserve">, </w:t>
      </w:r>
      <w:r w:rsidRPr="00962CEA">
        <w:t>very low now</w:t>
      </w:r>
      <w:r>
        <w:t>.</w:t>
      </w:r>
      <w:r w:rsidRPr="00962CEA">
        <w:t xml:space="preserve"> If you have examples</w:t>
      </w:r>
      <w:r>
        <w:t xml:space="preserve">, </w:t>
      </w:r>
      <w:r w:rsidRPr="00962CEA">
        <w:t>we act on them. Obviously</w:t>
      </w:r>
      <w:r>
        <w:t>,</w:t>
      </w:r>
      <w:r w:rsidRPr="00962CEA">
        <w:t xml:space="preserve"> we are monitoring them. We cannot look at everything across every social media</w:t>
      </w:r>
      <w:r>
        <w:t xml:space="preserve"> account</w:t>
      </w:r>
      <w:r w:rsidR="006E119F">
        <w:t>,</w:t>
      </w:r>
      <w:r>
        <w:t xml:space="preserve"> but if we hear about anything we are </w:t>
      </w:r>
      <w:r w:rsidRPr="00962CEA">
        <w:t>straight at it. David, do you want to add anything?</w:t>
      </w:r>
      <w:r>
        <w:t xml:space="preserve"> It is about deploying a policy, is it not?</w:t>
      </w:r>
    </w:p>
    <w:p w:rsidR="00DE0DCD" w:rsidP="008470D5">
      <w:pPr>
        <w:pStyle w:val="Remark"/>
        <w:spacing w:before="120" w:after="120"/>
        <w:ind w:left="851"/>
        <w:jc w:val="left"/>
      </w:pPr>
      <w:r w:rsidRPr="007B2E4D">
        <w:rPr>
          <w:b/>
        </w:rPr>
        <w:t>Lord Vaizey of Didcot:</w:t>
      </w:r>
      <w:r>
        <w:t xml:space="preserve"> David may want to come in, but it will make it more holistic if I follow up on that point. Are you going to be transparent about this? Say that 17 </w:t>
      </w:r>
      <w:r w:rsidRPr="00962CEA">
        <w:t>journalists were disciplined</w:t>
      </w:r>
      <w:r>
        <w:t>—although that is a slightly odd word to use, I guess—would there be an annual report, as it were?</w:t>
      </w:r>
    </w:p>
    <w:p w:rsidR="00DE0DCD" w:rsidP="008470D5">
      <w:pPr>
        <w:pStyle w:val="Answer"/>
        <w:spacing w:before="120" w:after="120"/>
        <w:ind w:left="851"/>
        <w:jc w:val="left"/>
      </w:pPr>
      <w:r>
        <w:rPr>
          <w:b/>
          <w:i/>
        </w:rPr>
        <w:t xml:space="preserve">Tim Davie: </w:t>
      </w:r>
      <w:r>
        <w:t>I do not think so, but let me go away and check that. I cannot talk about any individual, and I do not know whether we can give some guidance on that. I shall take that away. D</w:t>
      </w:r>
      <w:r w:rsidRPr="00962CEA">
        <w:t>avid</w:t>
      </w:r>
      <w:r>
        <w:t>,</w:t>
      </w:r>
      <w:r w:rsidRPr="00962CEA">
        <w:t xml:space="preserve"> do you want to say anything about the deployment of the policy?</w:t>
      </w:r>
    </w:p>
    <w:p w:rsidR="00DE0DCD" w:rsidP="008470D5">
      <w:pPr>
        <w:pStyle w:val="Answer"/>
        <w:spacing w:before="120" w:after="120"/>
        <w:ind w:left="851"/>
        <w:jc w:val="left"/>
      </w:pPr>
      <w:r>
        <w:rPr>
          <w:b/>
          <w:i/>
        </w:rPr>
        <w:t xml:space="preserve">David Jordan: </w:t>
      </w:r>
      <w:r>
        <w:t>As you know, the policy was deployed last October, and b</w:t>
      </w:r>
      <w:r w:rsidRPr="00962CEA">
        <w:t xml:space="preserve">oth Tim and I think </w:t>
      </w:r>
      <w:r w:rsidR="00740F73">
        <w:t xml:space="preserve">that </w:t>
      </w:r>
      <w:r w:rsidRPr="00962CEA">
        <w:t>it has made a discernible difference to the social media presence of our journalists and other staff of the BBC</w:t>
      </w:r>
      <w:r w:rsidR="00E41DD6">
        <w:t>,</w:t>
      </w:r>
      <w:r w:rsidRPr="00962CEA">
        <w:t xml:space="preserve"> and freelance people working for the BBC. It has not stopped every example of people breaching the guidance but, as Tim says, we respond to any suggestion that people have breached it and we keep an eye on what is going on across the whole of the BBC on a regular basis. </w:t>
      </w:r>
    </w:p>
    <w:p w:rsidR="00DE0DCD" w:rsidP="008470D5">
      <w:pPr>
        <w:pStyle w:val="Answer"/>
        <w:spacing w:before="120" w:after="120"/>
        <w:ind w:left="851"/>
        <w:jc w:val="left"/>
      </w:pPr>
      <w:r w:rsidRPr="00962CEA">
        <w:t xml:space="preserve">I </w:t>
      </w:r>
      <w:r>
        <w:t>chair</w:t>
      </w:r>
      <w:r w:rsidRPr="00962CEA">
        <w:t xml:space="preserve"> a meeting of the sub</w:t>
      </w:r>
      <w:r>
        <w:t>-</w:t>
      </w:r>
      <w:r w:rsidRPr="00962CEA">
        <w:t>committee of the executive</w:t>
      </w:r>
      <w:r>
        <w:t>,</w:t>
      </w:r>
      <w:r w:rsidRPr="00962CEA">
        <w:t xml:space="preserve"> at which we take a report monthly on that issue to try to make sure of two things: first, that we are aware of anything that has happened and, secondly</w:t>
      </w:r>
      <w:r>
        <w:t>,</w:t>
      </w:r>
      <w:r w:rsidRPr="00962CEA">
        <w:t xml:space="preserve"> that we are applying a consistent yardstick to the different things that happen across the whole of the BBC</w:t>
      </w:r>
      <w:r>
        <w:t>,</w:t>
      </w:r>
      <w:r w:rsidRPr="00962CEA">
        <w:t xml:space="preserve"> because</w:t>
      </w:r>
      <w:r>
        <w:t>,</w:t>
      </w:r>
      <w:r w:rsidRPr="00962CEA">
        <w:t xml:space="preserve"> remember, we are talking</w:t>
      </w:r>
      <w:r>
        <w:t xml:space="preserve"> </w:t>
      </w:r>
      <w:r w:rsidRPr="00962CEA">
        <w:t>about all our nations</w:t>
      </w:r>
      <w:r>
        <w:t>,</w:t>
      </w:r>
      <w:r w:rsidRPr="00962CEA">
        <w:t xml:space="preserve"> the whole of England, </w:t>
      </w:r>
      <w:r>
        <w:t xml:space="preserve">about </w:t>
      </w:r>
      <w:r w:rsidRPr="00962CEA">
        <w:t xml:space="preserve">news </w:t>
      </w:r>
      <w:r>
        <w:t>and about</w:t>
      </w:r>
      <w:r w:rsidRPr="00962CEA">
        <w:t xml:space="preserve"> people outside journalism altogether who also have responsibilit</w:t>
      </w:r>
      <w:r>
        <w:t>ies</w:t>
      </w:r>
      <w:r w:rsidRPr="00962CEA">
        <w:t xml:space="preserve"> under the social media policy. </w:t>
      </w:r>
    </w:p>
    <w:p w:rsidR="00DE0DCD" w:rsidRPr="00962CEA" w:rsidP="008470D5">
      <w:pPr>
        <w:pStyle w:val="Answer"/>
        <w:spacing w:before="120" w:after="120"/>
        <w:ind w:left="851"/>
        <w:jc w:val="left"/>
      </w:pPr>
      <w:r w:rsidRPr="00962CEA">
        <w:t xml:space="preserve">We think it has made a difference. We think </w:t>
      </w:r>
      <w:r>
        <w:t>there has been</w:t>
      </w:r>
      <w:r w:rsidRPr="00962CEA">
        <w:t xml:space="preserve"> a decrease in the number of breaches of our impartiality and </w:t>
      </w:r>
      <w:r>
        <w:t xml:space="preserve">the </w:t>
      </w:r>
      <w:r w:rsidRPr="00962CEA">
        <w:t xml:space="preserve">bringing </w:t>
      </w:r>
      <w:r>
        <w:t xml:space="preserve">of </w:t>
      </w:r>
      <w:r w:rsidRPr="00962CEA">
        <w:t>the BBC into disrepute. Where we get something that is really egregious we will take significant action, but obviously we cannot reveal individual names</w:t>
      </w:r>
      <w:r w:rsidR="00DE464C">
        <w:t>,</w:t>
      </w:r>
      <w:r>
        <w:t xml:space="preserve"> because these are disciplinary processes.</w:t>
      </w:r>
      <w:r w:rsidRPr="00962CEA">
        <w:t xml:space="preserve"> </w:t>
      </w:r>
    </w:p>
    <w:p w:rsidR="00DE0DCD" w:rsidP="008470D5">
      <w:pPr>
        <w:pStyle w:val="Remark"/>
        <w:spacing w:before="120" w:after="120"/>
        <w:ind w:left="851"/>
        <w:jc w:val="left"/>
      </w:pPr>
      <w:r w:rsidRPr="007B2E4D">
        <w:rPr>
          <w:b/>
          <w:bCs/>
        </w:rPr>
        <w:t>Lord Vaizey of Didcot:</w:t>
      </w:r>
      <w:r>
        <w:t xml:space="preserve"> I totally understand that. Do you share some people’s concerns that, because the Ofcom content board is staffed with ex-BBC journalists you get too easy a ride from Ofcom?</w:t>
      </w:r>
    </w:p>
    <w:p w:rsidR="00DE0DCD" w:rsidP="008470D5">
      <w:pPr>
        <w:pStyle w:val="Answer"/>
        <w:spacing w:before="120" w:after="120"/>
        <w:ind w:left="851"/>
        <w:jc w:val="left"/>
      </w:pPr>
      <w:r>
        <w:rPr>
          <w:b/>
          <w:i/>
        </w:rPr>
        <w:t xml:space="preserve">David Jordan: </w:t>
      </w:r>
      <w:r>
        <w:t>I do not personally. I</w:t>
      </w:r>
      <w:r w:rsidRPr="00962CEA">
        <w:t xml:space="preserve"> have to deal with </w:t>
      </w:r>
      <w:r>
        <w:t>Ofcom.</w:t>
      </w:r>
      <w:r w:rsidRPr="00962CEA">
        <w:t xml:space="preserve"> I do not think I </w:t>
      </w:r>
      <w:r>
        <w:t>get</w:t>
      </w:r>
      <w:r w:rsidRPr="00962CEA">
        <w:t xml:space="preserve"> an easy ride, but </w:t>
      </w:r>
      <w:r>
        <w:t xml:space="preserve">Tim </w:t>
      </w:r>
      <w:r w:rsidRPr="00962CEA">
        <w:t xml:space="preserve">may have a different view. </w:t>
      </w:r>
    </w:p>
    <w:p w:rsidR="00DE0DCD" w:rsidRPr="00CE6F08" w:rsidP="008470D5">
      <w:pPr>
        <w:pStyle w:val="Answer"/>
        <w:spacing w:before="120" w:after="120"/>
        <w:ind w:left="851"/>
        <w:jc w:val="left"/>
        <w:rPr>
          <w:bCs/>
          <w:iCs/>
        </w:rPr>
      </w:pPr>
      <w:r>
        <w:rPr>
          <w:b/>
          <w:i/>
        </w:rPr>
        <w:t xml:space="preserve">Tim Davie: </w:t>
      </w:r>
      <w:r>
        <w:rPr>
          <w:bCs/>
          <w:iCs/>
        </w:rPr>
        <w:t>That question is a good one, but it is not one for us. We can make a lot of decisions. One thing we cannot do is choose who is on the Ofcom content board, and quite rightly. So I will leave that question to others.</w:t>
      </w:r>
    </w:p>
    <w:p w:rsidR="00DE0DCD" w:rsidP="008470D5">
      <w:pPr>
        <w:pStyle w:val="Question"/>
        <w:numPr>
          <w:ilvl w:val="0"/>
          <w:numId w:val="0"/>
        </w:numPr>
        <w:spacing w:before="120"/>
        <w:ind w:left="851"/>
        <w:jc w:val="left"/>
      </w:pPr>
      <w:r w:rsidRPr="00962CEA">
        <w:rPr>
          <w:b/>
        </w:rPr>
        <w:t>The Chair:</w:t>
      </w:r>
      <w:r>
        <w:t xml:space="preserve"> Thank you. Just to wrap up on that, Tim, I think you said that you would come back to us on how you are going to report on the social media policy in the future.</w:t>
      </w:r>
    </w:p>
    <w:p w:rsidR="00DE0DCD" w:rsidP="008470D5">
      <w:pPr>
        <w:pStyle w:val="Answer"/>
        <w:spacing w:before="120" w:after="120"/>
        <w:ind w:left="851"/>
        <w:jc w:val="left"/>
      </w:pPr>
      <w:r>
        <w:rPr>
          <w:b/>
          <w:i/>
        </w:rPr>
        <w:t xml:space="preserve">Tim Davie: </w:t>
      </w:r>
      <w:r>
        <w:rPr>
          <w:bCs/>
          <w:iCs/>
        </w:rPr>
        <w:t>If we are going to report—because I want to take advice</w:t>
      </w:r>
      <w:r w:rsidR="00D54935">
        <w:rPr>
          <w:bCs/>
          <w:iCs/>
        </w:rPr>
        <w:t>;</w:t>
      </w:r>
      <w:r>
        <w:rPr>
          <w:bCs/>
          <w:iCs/>
        </w:rPr>
        <w:t xml:space="preserve"> </w:t>
      </w:r>
      <w:r w:rsidRPr="00962CEA">
        <w:t>I cannot commit to that</w:t>
      </w:r>
      <w:r>
        <w:t>.</w:t>
      </w:r>
      <w:r w:rsidRPr="00962CEA">
        <w:t xml:space="preserve"> I want to be clear about that. In some ways</w:t>
      </w:r>
      <w:r>
        <w:t>,</w:t>
      </w:r>
      <w:r w:rsidRPr="00962CEA">
        <w:t xml:space="preserve"> we get judged by what appears and what comes through to the public</w:t>
      </w:r>
      <w:r>
        <w:t>.</w:t>
      </w:r>
      <w:r w:rsidRPr="00962CEA">
        <w:t xml:space="preserve"> Then we have our HR process</w:t>
      </w:r>
      <w:r>
        <w:t>es</w:t>
      </w:r>
      <w:r w:rsidRPr="00962CEA">
        <w:t>. I will ask the questions and come back to you</w:t>
      </w:r>
      <w:r>
        <w:t>,</w:t>
      </w:r>
      <w:r w:rsidRPr="00962CEA">
        <w:t xml:space="preserve"> but I am not committing to anything</w:t>
      </w:r>
      <w:r>
        <w:t xml:space="preserve"> at this stage</w:t>
      </w:r>
      <w:r w:rsidRPr="00962CEA">
        <w:t xml:space="preserve">. </w:t>
      </w:r>
    </w:p>
    <w:p w:rsidR="00DE0DCD" w:rsidP="008470D5">
      <w:pPr>
        <w:pStyle w:val="Remark"/>
        <w:spacing w:before="120" w:after="120"/>
        <w:ind w:left="851"/>
        <w:jc w:val="left"/>
      </w:pPr>
      <w:r w:rsidRPr="00962CEA">
        <w:rPr>
          <w:b/>
        </w:rPr>
        <w:t>The Chair:</w:t>
      </w:r>
      <w:r>
        <w:t xml:space="preserve"> That is all we are asking for: that you should come back to us one way or the other. That would be great. </w:t>
      </w:r>
    </w:p>
    <w:p w:rsidR="00DE0DCD" w:rsidP="008470D5">
      <w:pPr>
        <w:pStyle w:val="Question"/>
        <w:spacing w:before="240"/>
        <w:ind w:left="851" w:hanging="851"/>
        <w:jc w:val="left"/>
      </w:pPr>
      <w:r w:rsidRPr="00962CEA">
        <w:rPr>
          <w:b/>
        </w:rPr>
        <w:t>The Lord Bishop of Worcester:</w:t>
      </w:r>
      <w:r>
        <w:t xml:space="preserve"> I thank the three witnesses for being with us this afternoon. I am a glass half full sort of person—God willing, full of Christian hope rather than naive optimism—so I want to begin on a positive note and crave the indulgence of my colleagues on the committee by quoting again what the Archbishop of Canterbury said in his debate in the Lords in December when he talked about the intermediary institutions of society: “One of the most important … is the BBC, in both its domestic and World Service versions. Of course it gets things wrong, but its continual history of being banned by tyrants, which goes on to this day, demonstrates the fear that impartial reporting—true freedom of speech—generates in those who seek to stifle all liberty. The BBC usually speaks both frankly, but also fittingly”.</w:t>
      </w:r>
    </w:p>
    <w:p w:rsidR="00DE0DCD" w:rsidP="008470D5">
      <w:pPr>
        <w:pStyle w:val="Question"/>
        <w:numPr>
          <w:ilvl w:val="0"/>
          <w:numId w:val="0"/>
        </w:numPr>
        <w:spacing w:before="120"/>
        <w:ind w:left="851"/>
        <w:jc w:val="left"/>
      </w:pPr>
      <w:r w:rsidRPr="00B61DE2">
        <w:t xml:space="preserve">I pay tribute to what the BBC does. It is easy for us to take it for granted. Of course awful things </w:t>
      </w:r>
      <w:r>
        <w:t>happen</w:t>
      </w:r>
      <w:r w:rsidRPr="00B61DE2">
        <w:t xml:space="preserve">, such as the </w:t>
      </w:r>
      <w:r>
        <w:t>Bashir</w:t>
      </w:r>
      <w:r w:rsidRPr="00B61DE2">
        <w:t xml:space="preserve"> affair, but I do not think </w:t>
      </w:r>
      <w:r>
        <w:t xml:space="preserve">that </w:t>
      </w:r>
      <w:r w:rsidRPr="00B61DE2">
        <w:t>most people</w:t>
      </w:r>
      <w:r>
        <w:t>,</w:t>
      </w:r>
      <w:r w:rsidRPr="00B61DE2">
        <w:t xml:space="preserve"> when thinking about the BBC, will tend to focus on them. They will focus on other things. </w:t>
      </w:r>
    </w:p>
    <w:p w:rsidR="00DE0DCD" w:rsidP="008470D5">
      <w:pPr>
        <w:pStyle w:val="Question"/>
        <w:numPr>
          <w:ilvl w:val="0"/>
          <w:numId w:val="0"/>
        </w:numPr>
        <w:spacing w:before="120"/>
        <w:ind w:left="851"/>
        <w:jc w:val="left"/>
      </w:pPr>
      <w:r w:rsidRPr="00B61DE2">
        <w:t>I want to ask you about how public confidence in BBC impartiality can be enhanced. We might have a view as to what impartiality is</w:t>
      </w:r>
      <w:r>
        <w:t>,</w:t>
      </w:r>
      <w:r w:rsidRPr="00B61DE2">
        <w:t xml:space="preserve"> but of course the public view of </w:t>
      </w:r>
      <w:r>
        <w:t>it will perhaps</w:t>
      </w:r>
      <w:r w:rsidRPr="00B61DE2">
        <w:t xml:space="preserve"> be very different. I was interested to note </w:t>
      </w:r>
      <w:r>
        <w:t>that</w:t>
      </w:r>
      <w:r w:rsidRPr="00B61DE2">
        <w:t xml:space="preserve"> in 2019 Ofcom found that those who were most critical of the BBC's impartiality also tended to hold the strongest political views. I suppose that in a society that </w:t>
      </w:r>
      <w:r>
        <w:t xml:space="preserve">we are told </w:t>
      </w:r>
      <w:r w:rsidRPr="00B61DE2">
        <w:t>is becoming more polarised, getting it right will be increasingly difficult for you as you seek to remain</w:t>
      </w:r>
      <w:r>
        <w:t xml:space="preserve">—to use Tim’s </w:t>
      </w:r>
      <w:r w:rsidRPr="00B61DE2">
        <w:t>term</w:t>
      </w:r>
      <w:r>
        <w:t>—</w:t>
      </w:r>
      <w:r w:rsidRPr="00B61DE2">
        <w:t xml:space="preserve">relevant </w:t>
      </w:r>
      <w:r>
        <w:t>to</w:t>
      </w:r>
      <w:r w:rsidRPr="00B61DE2">
        <w:t xml:space="preserve"> </w:t>
      </w:r>
      <w:r>
        <w:t xml:space="preserve">all </w:t>
      </w:r>
      <w:r w:rsidRPr="00B61DE2">
        <w:t xml:space="preserve">licence fee payers. So can I ask you about public confidence in BBC impartiality as compared </w:t>
      </w:r>
      <w:r>
        <w:t>with</w:t>
      </w:r>
      <w:r w:rsidRPr="00B61DE2">
        <w:t xml:space="preserve"> what we might deem to be impartiality? </w:t>
      </w:r>
    </w:p>
    <w:p w:rsidR="00DE0DCD" w:rsidRPr="00B61DE2" w:rsidP="008470D5">
      <w:pPr>
        <w:pStyle w:val="Answer"/>
        <w:spacing w:before="120" w:after="120"/>
        <w:ind w:left="851"/>
        <w:jc w:val="left"/>
      </w:pPr>
      <w:r>
        <w:rPr>
          <w:b/>
          <w:i/>
        </w:rPr>
        <w:t xml:space="preserve">Tim Davie: </w:t>
      </w:r>
      <w:r>
        <w:t xml:space="preserve">Thank you, Lord Bishop, and thank you for your kind words. By the way, since we last talked—I said this at the top, but I am sure I have people’s support for this—around the world, Sarah Rainsford has been expelled </w:t>
      </w:r>
      <w:r w:rsidRPr="00B61DE2">
        <w:t>from Russia</w:t>
      </w:r>
      <w:r>
        <w:t xml:space="preserve"> and </w:t>
      </w:r>
      <w:r w:rsidRPr="00B61DE2">
        <w:t xml:space="preserve">John </w:t>
      </w:r>
      <w:r>
        <w:t>S</w:t>
      </w:r>
      <w:r w:rsidRPr="00B61DE2">
        <w:t xml:space="preserve">udworth </w:t>
      </w:r>
      <w:r>
        <w:t xml:space="preserve">is </w:t>
      </w:r>
      <w:r w:rsidRPr="00B61DE2">
        <w:t xml:space="preserve">no longer working in China. Regardless of our various views within the </w:t>
      </w:r>
      <w:r>
        <w:t>b</w:t>
      </w:r>
      <w:r w:rsidRPr="00B61DE2">
        <w:t>eltway of the UK debates, some of the things</w:t>
      </w:r>
      <w:r>
        <w:t xml:space="preserve"> affecting our</w:t>
      </w:r>
      <w:r w:rsidRPr="00B61DE2">
        <w:t xml:space="preserve"> ability to report freely</w:t>
      </w:r>
      <w:r w:rsidRPr="0059562A">
        <w:t xml:space="preserve"> </w:t>
      </w:r>
      <w:r w:rsidRPr="00B61DE2">
        <w:t>are disturbing</w:t>
      </w:r>
      <w:r>
        <w:t>. W</w:t>
      </w:r>
      <w:r w:rsidRPr="00B61DE2">
        <w:t>ithin so</w:t>
      </w:r>
      <w:r>
        <w:t>-</w:t>
      </w:r>
      <w:r w:rsidRPr="00B61DE2">
        <w:t>called democracies</w:t>
      </w:r>
      <w:r>
        <w:t>,</w:t>
      </w:r>
      <w:r w:rsidRPr="00B61DE2">
        <w:t xml:space="preserve"> the amount of abuse that journalists are getting</w:t>
      </w:r>
      <w:r>
        <w:t xml:space="preserve">, </w:t>
      </w:r>
      <w:r w:rsidRPr="00B61DE2">
        <w:t xml:space="preserve">the amount of pressure </w:t>
      </w:r>
      <w:r>
        <w:t xml:space="preserve">that </w:t>
      </w:r>
      <w:r w:rsidRPr="00B61DE2">
        <w:t>we are seeing, is pretty disturbing</w:t>
      </w:r>
      <w:r>
        <w:t xml:space="preserve">. We </w:t>
      </w:r>
      <w:r w:rsidRPr="00B61DE2">
        <w:t>have never seen anything like it</w:t>
      </w:r>
      <w:r>
        <w:t>,</w:t>
      </w:r>
      <w:r w:rsidRPr="00B61DE2">
        <w:t xml:space="preserve"> so I think we will keep coming back to this subject</w:t>
      </w:r>
      <w:r>
        <w:t>.</w:t>
      </w:r>
    </w:p>
    <w:p w:rsidR="00DE0DCD" w:rsidP="008470D5">
      <w:pPr>
        <w:pStyle w:val="Answer"/>
        <w:spacing w:before="120" w:after="120"/>
        <w:ind w:left="851"/>
        <w:jc w:val="left"/>
      </w:pPr>
      <w:r w:rsidRPr="00B61DE2">
        <w:t>Th</w:t>
      </w:r>
      <w:r>
        <w:t xml:space="preserve">is question about public confidence that we are debating </w:t>
      </w:r>
      <w:r w:rsidRPr="00B61DE2">
        <w:t xml:space="preserve">is a very good </w:t>
      </w:r>
      <w:r>
        <w:t>one</w:t>
      </w:r>
      <w:r w:rsidRPr="00B61DE2">
        <w:t xml:space="preserve">. There is something very profound </w:t>
      </w:r>
      <w:r>
        <w:t xml:space="preserve">in </w:t>
      </w:r>
      <w:r w:rsidRPr="00B61DE2">
        <w:t>opponents of any institution like ours constantly want</w:t>
      </w:r>
      <w:r>
        <w:t>ing</w:t>
      </w:r>
      <w:r w:rsidRPr="00B61DE2">
        <w:t xml:space="preserve"> to ascribe an agenda to </w:t>
      </w:r>
      <w:r>
        <w:t>us</w:t>
      </w:r>
      <w:r w:rsidRPr="00B61DE2">
        <w:t xml:space="preserve">. </w:t>
      </w:r>
      <w:r>
        <w:t xml:space="preserve">It is interesting; with any </w:t>
      </w:r>
      <w:r w:rsidRPr="00B61DE2">
        <w:t xml:space="preserve">type of political past that any of us in the BBC had </w:t>
      </w:r>
      <w:r>
        <w:t>decades</w:t>
      </w:r>
      <w:r w:rsidRPr="00B61DE2">
        <w:t xml:space="preserve"> ago, you can see people trying to </w:t>
      </w:r>
      <w:r>
        <w:t xml:space="preserve">fix you in or exaggerate </w:t>
      </w:r>
      <w:r w:rsidRPr="00B61DE2">
        <w:t>your</w:t>
      </w:r>
      <w:r>
        <w:t xml:space="preserve"> position. I think we are seeing that.</w:t>
      </w:r>
      <w:r w:rsidRPr="00B61DE2">
        <w:t xml:space="preserve"> I am not looking for sympathy</w:t>
      </w:r>
      <w:r>
        <w:t>,</w:t>
      </w:r>
      <w:r w:rsidRPr="00B61DE2">
        <w:t xml:space="preserve"> but it is not an easy course that we have chosen here</w:t>
      </w:r>
      <w:r>
        <w:t>:</w:t>
      </w:r>
      <w:r w:rsidRPr="00B61DE2">
        <w:t xml:space="preserve"> to focus absolutely on impartiality. </w:t>
      </w:r>
    </w:p>
    <w:p w:rsidR="00DE0DCD" w:rsidP="008470D5">
      <w:pPr>
        <w:pStyle w:val="Answer"/>
        <w:spacing w:before="120" w:after="120"/>
        <w:ind w:left="851"/>
        <w:jc w:val="left"/>
      </w:pPr>
      <w:r w:rsidRPr="00B61DE2">
        <w:t xml:space="preserve">Having said that, there are a number of things that we can do to build confidence that we are trying to do. The first is to deliver. I know that </w:t>
      </w:r>
      <w:r>
        <w:t>is</w:t>
      </w:r>
      <w:r w:rsidRPr="00B61DE2">
        <w:t xml:space="preserve"> obvious</w:t>
      </w:r>
      <w:r>
        <w:t xml:space="preserve">, but comms can only go so far. </w:t>
      </w:r>
      <w:r w:rsidRPr="00B61DE2">
        <w:t xml:space="preserve">The key thing is </w:t>
      </w:r>
      <w:r>
        <w:t>whether voices are</w:t>
      </w:r>
      <w:r w:rsidRPr="00B61DE2">
        <w:t xml:space="preserve"> being heard on our programmes. Are we getting a wide range of views or not? In some ways</w:t>
      </w:r>
      <w:r>
        <w:t>,</w:t>
      </w:r>
      <w:r w:rsidRPr="00B61DE2">
        <w:t xml:space="preserve"> I have always been a fan of delivery. That is the first thing. We have to be flawless in that.</w:t>
      </w:r>
    </w:p>
    <w:p w:rsidR="00DE0DCD" w:rsidP="008470D5">
      <w:pPr>
        <w:pStyle w:val="Answer"/>
        <w:spacing w:before="120" w:after="120"/>
        <w:ind w:left="851"/>
        <w:jc w:val="left"/>
      </w:pPr>
      <w:r>
        <w:t xml:space="preserve">Secondly, </w:t>
      </w:r>
      <w:r w:rsidRPr="00B61DE2">
        <w:t>I think there are opportunities for us vocally as a corporation</w:t>
      </w:r>
      <w:r>
        <w:t xml:space="preserve">—you will see </w:t>
      </w:r>
      <w:r w:rsidRPr="00B61DE2">
        <w:t>a bit of this in our centenary year</w:t>
      </w:r>
      <w:r>
        <w:t>—to remind</w:t>
      </w:r>
      <w:r w:rsidRPr="00B61DE2">
        <w:t xml:space="preserve"> people </w:t>
      </w:r>
      <w:r>
        <w:t xml:space="preserve">of </w:t>
      </w:r>
      <w:r w:rsidRPr="00B61DE2">
        <w:t>our intent</w:t>
      </w:r>
      <w:r>
        <w:t xml:space="preserve">, </w:t>
      </w:r>
      <w:r w:rsidRPr="00B61DE2">
        <w:t xml:space="preserve">what we are here to do and our unique value. I do not mean pure sales speak here. </w:t>
      </w:r>
      <w:r>
        <w:t>I mean w</w:t>
      </w:r>
      <w:r w:rsidRPr="00B61DE2">
        <w:t>hat our values are and what we are achieving.</w:t>
      </w:r>
      <w:r>
        <w:t xml:space="preserve"> It is interesting that there were questions about how you </w:t>
      </w:r>
      <w:r w:rsidRPr="00B61DE2">
        <w:t xml:space="preserve">make natural history. I hope everyone saw </w:t>
      </w:r>
      <w:r>
        <w:t xml:space="preserve">“The Green Planet”. If </w:t>
      </w:r>
      <w:r w:rsidRPr="00B61DE2">
        <w:t>you have not</w:t>
      </w:r>
      <w:r>
        <w:t xml:space="preserve">, </w:t>
      </w:r>
      <w:r w:rsidRPr="00B61DE2">
        <w:t>it is a must watch</w:t>
      </w:r>
      <w:r>
        <w:t>. O</w:t>
      </w:r>
      <w:r w:rsidRPr="00B61DE2">
        <w:t>ne of the most popular moments</w:t>
      </w:r>
      <w:r>
        <w:t xml:space="preserve"> is</w:t>
      </w:r>
      <w:r w:rsidRPr="00B61DE2">
        <w:t xml:space="preserve"> the 10 minutes at the end where we explain what we do. </w:t>
      </w:r>
    </w:p>
    <w:p w:rsidR="00DE0DCD" w:rsidRPr="00B61DE2" w:rsidP="008470D5">
      <w:pPr>
        <w:pStyle w:val="Answer"/>
        <w:spacing w:before="120" w:after="120"/>
        <w:ind w:left="851"/>
        <w:jc w:val="left"/>
      </w:pPr>
      <w:r w:rsidRPr="00B61DE2">
        <w:t xml:space="preserve">I think </w:t>
      </w:r>
      <w:r>
        <w:t>we will have</w:t>
      </w:r>
      <w:r w:rsidRPr="00B61DE2">
        <w:t xml:space="preserve"> to be even more transparent about </w:t>
      </w:r>
      <w:r>
        <w:t xml:space="preserve">how </w:t>
      </w:r>
      <w:r w:rsidRPr="00B61DE2">
        <w:t xml:space="preserve">the BBC operates, how it has these conversations. I come from </w:t>
      </w:r>
      <w:r>
        <w:t>the</w:t>
      </w:r>
      <w:r w:rsidRPr="00B61DE2">
        <w:t xml:space="preserve"> strange point of view that if everyone actually sat </w:t>
      </w:r>
      <w:r>
        <w:t>in on</w:t>
      </w:r>
      <w:r w:rsidRPr="00B61DE2">
        <w:t xml:space="preserve"> an editorial meeting at the BBC or got close to the BBC</w:t>
      </w:r>
      <w:r>
        <w:t>,</w:t>
      </w:r>
      <w:r w:rsidRPr="00B61DE2">
        <w:t xml:space="preserve"> they would be impressed by the quality of debate, the thinking that goes into some of the storytelling and the real values that we are trying to deploy in our thinking </w:t>
      </w:r>
      <w:r>
        <w:t>on</w:t>
      </w:r>
      <w:r w:rsidRPr="00B61DE2">
        <w:t xml:space="preserve"> impartiality. We have to think</w:t>
      </w:r>
      <w:r w:rsidR="00B53E60">
        <w:t xml:space="preserve"> about</w:t>
      </w:r>
      <w:r>
        <w:t>, and we are debating internally, h</w:t>
      </w:r>
      <w:r w:rsidRPr="00B61DE2">
        <w:t>ow we can bring the audience closer to that so that they can see that</w:t>
      </w:r>
      <w:r>
        <w:t>, because</w:t>
      </w:r>
      <w:r w:rsidRPr="00B61DE2">
        <w:t xml:space="preserve"> I agree</w:t>
      </w:r>
      <w:r>
        <w:t xml:space="preserve"> with you:</w:t>
      </w:r>
      <w:r w:rsidRPr="00B61DE2">
        <w:t xml:space="preserve"> we have a</w:t>
      </w:r>
      <w:r>
        <w:t>n</w:t>
      </w:r>
      <w:r w:rsidRPr="00B61DE2">
        <w:t xml:space="preserve"> </w:t>
      </w:r>
      <w:r>
        <w:t>ongoing job</w:t>
      </w:r>
      <w:r w:rsidRPr="00B61DE2">
        <w:t xml:space="preserve"> to do</w:t>
      </w:r>
      <w:r>
        <w:t xml:space="preserve"> to build that</w:t>
      </w:r>
      <w:r w:rsidRPr="00B61DE2">
        <w:t xml:space="preserve"> confidence.</w:t>
      </w:r>
    </w:p>
    <w:p w:rsidR="00DE0DCD" w:rsidRPr="00B61DE2" w:rsidP="008470D5">
      <w:pPr>
        <w:pStyle w:val="Answer"/>
        <w:spacing w:before="120" w:after="120"/>
        <w:ind w:left="851"/>
        <w:jc w:val="left"/>
      </w:pPr>
      <w:r>
        <w:rPr>
          <w:b/>
          <w:i/>
        </w:rPr>
        <w:t xml:space="preserve">Sir Nicholas Serota: </w:t>
      </w:r>
      <w:r w:rsidRPr="00B61DE2">
        <w:t>I would like to build on what Tim has said about the admiration that I think members of th</w:t>
      </w:r>
      <w:r>
        <w:t>e</w:t>
      </w:r>
      <w:r w:rsidRPr="00B61DE2">
        <w:t xml:space="preserve"> </w:t>
      </w:r>
      <w:r>
        <w:t>Serota</w:t>
      </w:r>
      <w:r w:rsidRPr="00B61DE2">
        <w:t xml:space="preserve"> </w:t>
      </w:r>
      <w:r>
        <w:t xml:space="preserve">review </w:t>
      </w:r>
      <w:r w:rsidRPr="00B61DE2">
        <w:t>team found themselves developing for the seriousness, the expertise and the commitment of journalists who they met in the course of the review. I mentioned that we conducted more than 60 interviews with more than 100 people</w:t>
      </w:r>
      <w:r>
        <w:t>.</w:t>
      </w:r>
      <w:r w:rsidRPr="00B61DE2">
        <w:t xml:space="preserve"> We had expected a much smaller submission</w:t>
      </w:r>
      <w:r>
        <w:t>,</w:t>
      </w:r>
      <w:r w:rsidRPr="00B61DE2">
        <w:t xml:space="preserve"> but people in very senior positions as journalists within the BBC wanted to talk not about their own position but about the importance of training young people to uphold the standards of the BBC in relation to impartiality, for instance. They sought ways in which those coming into the BBC could be inducted in a fashion that would ensure that some of the standards that we regard as being paramount in the 1</w:t>
      </w:r>
      <w:r>
        <w:t>0</w:t>
      </w:r>
      <w:r w:rsidRPr="00B61DE2">
        <w:t>0 years of the BBC should be maintained. It is that kind of commitment, and that commitment also to journalism in depth, that will give people confidence in the BBC in future.</w:t>
      </w:r>
    </w:p>
    <w:p w:rsidR="00DE0DCD" w:rsidRPr="00B61DE2" w:rsidP="008470D5">
      <w:pPr>
        <w:pStyle w:val="Answer"/>
        <w:spacing w:before="120" w:after="120"/>
        <w:ind w:left="851"/>
        <w:jc w:val="left"/>
      </w:pPr>
      <w:r w:rsidRPr="00B61DE2">
        <w:t>It is interesting that in moments of crisis we all know that people turn to the BBC</w:t>
      </w:r>
      <w:r>
        <w:t>.</w:t>
      </w:r>
      <w:r w:rsidRPr="00B61DE2">
        <w:t xml:space="preserve"> If you look at the way in which people regard</w:t>
      </w:r>
      <w:r w:rsidR="00837803">
        <w:t>ed</w:t>
      </w:r>
      <w:r w:rsidRPr="00B61DE2">
        <w:t xml:space="preserve"> the BBC during the early months of the pandemic, I think we all know that the BBC at that particular moment had never been held in higher regard.</w:t>
      </w:r>
    </w:p>
    <w:p w:rsidR="00DE0DCD" w:rsidP="008470D5">
      <w:pPr>
        <w:pStyle w:val="Answer"/>
        <w:spacing w:before="120" w:after="120"/>
        <w:ind w:left="851"/>
        <w:jc w:val="left"/>
      </w:pPr>
      <w:r w:rsidRPr="00B61DE2">
        <w:t>The lead that Tim is giving in insisting on openness and commitments to standards w</w:t>
      </w:r>
      <w:r>
        <w:t>i</w:t>
      </w:r>
      <w:r w:rsidRPr="00B61DE2">
        <w:t>ll</w:t>
      </w:r>
      <w:r w:rsidR="00A23E82">
        <w:t>,</w:t>
      </w:r>
      <w:r>
        <w:t xml:space="preserve"> </w:t>
      </w:r>
      <w:r w:rsidRPr="00B61DE2">
        <w:t>over</w:t>
      </w:r>
      <w:r>
        <w:t xml:space="preserve"> </w:t>
      </w:r>
      <w:r w:rsidRPr="00B61DE2">
        <w:t>time</w:t>
      </w:r>
      <w:r w:rsidR="00A23E82">
        <w:t>,</w:t>
      </w:r>
      <w:r>
        <w:t xml:space="preserve"> </w:t>
      </w:r>
      <w:r w:rsidRPr="00B61DE2">
        <w:t>change people's views of the BBC, in my view. The board is there to hold Tim and the executive to account. One of the recommendations that we made in the review was that the board should be even more active in those terms</w:t>
      </w:r>
      <w:r>
        <w:t>,</w:t>
      </w:r>
      <w:r w:rsidRPr="00B61DE2">
        <w:t xml:space="preserve"> and indeed that our agreement with government for the operation of the BBC should include a new commitment on the part of the board to ensure that these editorial </w:t>
      </w:r>
      <w:r w:rsidRPr="00B61DE2">
        <w:t xml:space="preserve">standards are upheld. </w:t>
      </w:r>
      <w:r>
        <w:t xml:space="preserve">We think it was there </w:t>
      </w:r>
      <w:r w:rsidR="00635A68">
        <w:t>by implication</w:t>
      </w:r>
      <w:r w:rsidR="00481745">
        <w:t xml:space="preserve">, but </w:t>
      </w:r>
      <w:r>
        <w:t xml:space="preserve">we felt that it should be made explicit in the </w:t>
      </w:r>
      <w:r w:rsidR="000312CE">
        <w:t xml:space="preserve">framework </w:t>
      </w:r>
      <w:r>
        <w:t>agreement that we have with government.</w:t>
      </w:r>
    </w:p>
    <w:p w:rsidR="007D49EE" w:rsidP="008470D5">
      <w:pPr>
        <w:pStyle w:val="Answer"/>
        <w:spacing w:before="120" w:after="120"/>
        <w:ind w:left="851"/>
        <w:jc w:val="left"/>
      </w:pPr>
      <w:r>
        <w:rPr>
          <w:b/>
          <w:i/>
        </w:rPr>
        <w:t xml:space="preserve">David Jordan: </w:t>
      </w:r>
      <w:r>
        <w:rPr>
          <w:bCs/>
          <w:iCs/>
        </w:rPr>
        <w:t>I will add just one thing about the context. We are doing what we are doing against p</w:t>
      </w:r>
      <w:r w:rsidRPr="00B61DE2">
        <w:t>erhaps the most polarised political background that we have ever had in this country</w:t>
      </w:r>
      <w:r w:rsidR="00FE2524">
        <w:t xml:space="preserve">, </w:t>
      </w:r>
      <w:r w:rsidRPr="00B61DE2">
        <w:t>and you alluded to that. We have been through a series of very polarising political events</w:t>
      </w:r>
      <w:r>
        <w:t>, including</w:t>
      </w:r>
      <w:r w:rsidRPr="00B61DE2">
        <w:t xml:space="preserve"> elections</w:t>
      </w:r>
      <w:r>
        <w:t xml:space="preserve"> and</w:t>
      </w:r>
      <w:r w:rsidRPr="00B61DE2">
        <w:t xml:space="preserve"> referendums, which are extremely difficult in polarising opinion. My </w:t>
      </w:r>
      <w:r>
        <w:t xml:space="preserve">own </w:t>
      </w:r>
      <w:r w:rsidRPr="00B61DE2">
        <w:t xml:space="preserve">view is that it is therefore even more important that the BBC can be a bastion of accurate and impartial information. In my view, it is very important </w:t>
      </w:r>
      <w:r>
        <w:t>th</w:t>
      </w:r>
      <w:r w:rsidRPr="00B61DE2">
        <w:t xml:space="preserve">at the ecosystem </w:t>
      </w:r>
      <w:r>
        <w:t>of</w:t>
      </w:r>
      <w:r w:rsidRPr="00B61DE2">
        <w:t xml:space="preserve"> impartiality, if I can call it that, British public service broadcasting</w:t>
      </w:r>
      <w:r>
        <w:t>,</w:t>
      </w:r>
      <w:r w:rsidRPr="00B61DE2">
        <w:t xml:space="preserve"> is retained as a bulwark against the kind of polarisation that we have seen developing in the </w:t>
      </w:r>
      <w:r w:rsidRPr="00B61DE2" w:rsidR="00790606">
        <w:t>United States</w:t>
      </w:r>
      <w:r w:rsidRPr="00B61DE2">
        <w:t>, for example, where not only are politicians and electorate very divided but the media is very divided</w:t>
      </w:r>
      <w:r>
        <w:t>. T</w:t>
      </w:r>
      <w:r w:rsidRPr="00B61DE2">
        <w:t xml:space="preserve">he broadcast media </w:t>
      </w:r>
      <w:r w:rsidR="00FE2524">
        <w:t>are</w:t>
      </w:r>
      <w:r w:rsidRPr="00B61DE2">
        <w:t xml:space="preserve"> very divided, in a way that just enhances those divisions rather than seek</w:t>
      </w:r>
      <w:r w:rsidR="00FE2524">
        <w:t>s</w:t>
      </w:r>
      <w:r w:rsidRPr="00B61DE2">
        <w:t xml:space="preserve"> to address them.</w:t>
      </w:r>
    </w:p>
    <w:p w:rsidR="007D49EE" w:rsidP="008470D5">
      <w:pPr>
        <w:pStyle w:val="Question"/>
        <w:spacing w:before="240"/>
        <w:ind w:left="851" w:hanging="851"/>
        <w:jc w:val="left"/>
      </w:pPr>
      <w:r w:rsidRPr="004727B6">
        <w:rPr>
          <w:b/>
        </w:rPr>
        <w:t>The Lord Bishop of Worcester:</w:t>
      </w:r>
      <w:r>
        <w:t xml:space="preserve"> </w:t>
      </w:r>
      <w:r w:rsidRPr="00B61DE2">
        <w:t>There may be occasions when it would be good to be more partial. I hope you will forgive me for asking this</w:t>
      </w:r>
      <w:r>
        <w:t>, but</w:t>
      </w:r>
      <w:r w:rsidRPr="00B61DE2">
        <w:t xml:space="preserve"> I </w:t>
      </w:r>
      <w:r w:rsidR="0035201D">
        <w:t>will</w:t>
      </w:r>
      <w:r w:rsidRPr="00B61DE2">
        <w:t xml:space="preserve"> quote a tweet from a fellow clergyman, who twe</w:t>
      </w:r>
      <w:r>
        <w:t>e</w:t>
      </w:r>
      <w:r w:rsidRPr="00B61DE2">
        <w:t xml:space="preserve">ted last night: </w:t>
      </w:r>
      <w:r>
        <w:t xml:space="preserve">“I’d like to invert the order on tonight’s BBC </w:t>
      </w:r>
      <w:r w:rsidR="00A32303">
        <w:t>n</w:t>
      </w:r>
      <w:r>
        <w:t>ews. Lead story: ‘Last seven years the hottest the world has ever known—this cannot go on’. Closing story: ‘Unvaccinated man doesn’t think the rules apply to him because he’s rich and famous</w:t>
      </w:r>
      <w:r w:rsidR="0069242D">
        <w:t>”.</w:t>
      </w:r>
      <w:r>
        <w:t xml:space="preserve"> D</w:t>
      </w:r>
      <w:r w:rsidRPr="00B61DE2">
        <w:t>o you agree?</w:t>
      </w:r>
    </w:p>
    <w:p w:rsidR="007D49EE" w:rsidP="008470D5">
      <w:pPr>
        <w:pStyle w:val="Answer"/>
        <w:spacing w:before="120" w:after="120"/>
        <w:ind w:left="851"/>
        <w:jc w:val="left"/>
      </w:pPr>
      <w:r>
        <w:rPr>
          <w:b/>
          <w:i/>
        </w:rPr>
        <w:t xml:space="preserve">David Jordan: </w:t>
      </w:r>
      <w:r>
        <w:t>I would not like to second-guess that.</w:t>
      </w:r>
    </w:p>
    <w:p w:rsidR="007D49EE" w:rsidP="008470D5">
      <w:pPr>
        <w:pStyle w:val="Answer"/>
        <w:spacing w:before="120" w:after="120"/>
        <w:ind w:left="851"/>
        <w:jc w:val="left"/>
      </w:pPr>
      <w:r>
        <w:rPr>
          <w:b/>
          <w:i/>
        </w:rPr>
        <w:t xml:space="preserve">Tim Davie: </w:t>
      </w:r>
      <w:r>
        <w:t xml:space="preserve">All I would say is that we do have an opinion on the running order. I would not call it partial, as such, but that is an area where opinion counts. We have editorial judgments, and I shall pass on that feedback along with the regular feedback that I get on our running order. </w:t>
      </w:r>
      <w:r w:rsidRPr="00B61DE2">
        <w:t>I do not think there is any issue with us having a very strong opinion and being clear about choosing a running order</w:t>
      </w:r>
      <w:r>
        <w:t>, but I have got the point. People mainly want us to put something happy at the top of the news, by the way</w:t>
      </w:r>
      <w:r w:rsidR="00300F13">
        <w:t>. T</w:t>
      </w:r>
      <w:r>
        <w:t>hat is the email that I get most at the moment.</w:t>
      </w:r>
    </w:p>
    <w:p w:rsidR="007D49EE" w:rsidP="008470D5">
      <w:pPr>
        <w:pStyle w:val="Question"/>
        <w:numPr>
          <w:ilvl w:val="0"/>
          <w:numId w:val="0"/>
        </w:numPr>
        <w:spacing w:before="120"/>
        <w:ind w:left="851"/>
        <w:jc w:val="left"/>
      </w:pPr>
      <w:r w:rsidRPr="00B61DE2">
        <w:rPr>
          <w:b/>
        </w:rPr>
        <w:t>The Lord Bishop of Worcester:</w:t>
      </w:r>
      <w:r>
        <w:t xml:space="preserve"> I am not sure </w:t>
      </w:r>
      <w:r w:rsidR="00E1610E">
        <w:t xml:space="preserve">that </w:t>
      </w:r>
      <w:r>
        <w:t>global warming is happy.</w:t>
      </w:r>
    </w:p>
    <w:p w:rsidR="007D49EE" w:rsidP="008470D5">
      <w:pPr>
        <w:pStyle w:val="Answer"/>
        <w:spacing w:before="120" w:after="120"/>
        <w:ind w:left="851"/>
        <w:jc w:val="left"/>
      </w:pPr>
      <w:r>
        <w:rPr>
          <w:b/>
          <w:i/>
        </w:rPr>
        <w:t xml:space="preserve">Tim Davie: </w:t>
      </w:r>
      <w:r>
        <w:t>No, that does not meet my brief, unfortunately.</w:t>
      </w:r>
    </w:p>
    <w:p w:rsidR="00F40010" w:rsidP="008470D5">
      <w:pPr>
        <w:pStyle w:val="Question"/>
        <w:spacing w:before="240"/>
        <w:ind w:left="851" w:hanging="851"/>
        <w:jc w:val="left"/>
      </w:pPr>
      <w:r w:rsidRPr="001A3D28">
        <w:rPr>
          <w:b/>
        </w:rPr>
        <w:t>Baroness Stowell of Beeston:</w:t>
      </w:r>
      <w:r>
        <w:t xml:space="preserve"> I should just declare that I am a former colleague—some time ago now—of Mr Davie and Mr Jordan. </w:t>
      </w:r>
    </w:p>
    <w:p w:rsidR="007D49EE" w:rsidP="008470D5">
      <w:pPr>
        <w:pStyle w:val="Question"/>
        <w:numPr>
          <w:ilvl w:val="0"/>
          <w:numId w:val="0"/>
        </w:numPr>
        <w:spacing w:before="120"/>
        <w:ind w:left="851"/>
        <w:jc w:val="left"/>
      </w:pPr>
      <w:r>
        <w:t xml:space="preserve">I have two questions under the heading of how the BBC can build public confidence. First, there has been quite a lot of mention already </w:t>
      </w:r>
      <w:r w:rsidR="0044493E">
        <w:t xml:space="preserve">of the </w:t>
      </w:r>
      <w:r>
        <w:t xml:space="preserve">polarisation of views. I am sure that, in a place like a newsroom, there are a lot of highly opinionated people. </w:t>
      </w:r>
      <w:r w:rsidRPr="00570626">
        <w:t>Tim, you have talked about the importance of understanding all your audience</w:t>
      </w:r>
      <w:r>
        <w:t>.</w:t>
      </w:r>
      <w:r w:rsidRPr="00570626">
        <w:t xml:space="preserve"> </w:t>
      </w:r>
      <w:r>
        <w:t>A</w:t>
      </w:r>
      <w:r w:rsidRPr="00570626">
        <w:t xml:space="preserve"> good number of licence</w:t>
      </w:r>
      <w:r>
        <w:t>-</w:t>
      </w:r>
      <w:r w:rsidRPr="00570626">
        <w:t xml:space="preserve">fee payers are not strongly </w:t>
      </w:r>
      <w:r>
        <w:t xml:space="preserve">opinionated on some of the very contentious topics that people </w:t>
      </w:r>
      <w:r w:rsidRPr="00570626">
        <w:t>who work in news will find themselves debating. In your quest to be more transparent in how you operat</w:t>
      </w:r>
      <w:r>
        <w:t>e in</w:t>
      </w:r>
      <w:r w:rsidRPr="00570626">
        <w:t xml:space="preserve"> </w:t>
      </w:r>
      <w:r w:rsidRPr="00570626">
        <w:t>the BBC, what more do you think you could do to show that you understand parts of the audience that are looking for that awareness from an organisation like the BBC in order for them to have confidence when they are listening to reports on topics that are quite contentious or highly opinionated?</w:t>
      </w:r>
    </w:p>
    <w:p w:rsidR="007D49EE" w:rsidP="008470D5">
      <w:pPr>
        <w:pStyle w:val="Question"/>
        <w:numPr>
          <w:ilvl w:val="0"/>
          <w:numId w:val="0"/>
        </w:numPr>
        <w:spacing w:before="120"/>
        <w:ind w:left="851"/>
        <w:jc w:val="left"/>
      </w:pPr>
      <w:r w:rsidRPr="00570626">
        <w:t xml:space="preserve">If I may, I </w:t>
      </w:r>
      <w:r>
        <w:t>shall</w:t>
      </w:r>
      <w:r w:rsidRPr="00570626">
        <w:t xml:space="preserve"> ask my second question now</w:t>
      </w:r>
      <w:r>
        <w:t>,</w:t>
      </w:r>
      <w:r w:rsidRPr="00570626">
        <w:t xml:space="preserve"> to save time. My second question is about the complaints process. It has also been interesting, in Sir Nicholas’s review </w:t>
      </w:r>
      <w:r>
        <w:t>and</w:t>
      </w:r>
      <w:r w:rsidRPr="00570626">
        <w:t xml:space="preserve"> in the response from Tim</w:t>
      </w:r>
      <w:r>
        <w:t>,</w:t>
      </w:r>
      <w:r w:rsidRPr="00570626">
        <w:t xml:space="preserve"> that you focused quite heavily on accuracy, impartiality, </w:t>
      </w:r>
      <w:r>
        <w:t>fairness</w:t>
      </w:r>
      <w:r w:rsidRPr="00570626">
        <w:t xml:space="preserve"> and integrity</w:t>
      </w:r>
      <w:r>
        <w:t xml:space="preserve">—on </w:t>
      </w:r>
      <w:r w:rsidRPr="00570626">
        <w:t xml:space="preserve">those editorial standards </w:t>
      </w:r>
      <w:r>
        <w:t xml:space="preserve">as </w:t>
      </w:r>
      <w:r w:rsidRPr="00570626">
        <w:t xml:space="preserve">being that </w:t>
      </w:r>
      <w:r>
        <w:t xml:space="preserve">from </w:t>
      </w:r>
      <w:r w:rsidRPr="00570626">
        <w:t>which everything</w:t>
      </w:r>
      <w:r w:rsidRPr="00271089" w:rsidR="00271089">
        <w:t xml:space="preserve"> </w:t>
      </w:r>
      <w:r w:rsidRPr="00570626" w:rsidR="00271089">
        <w:t>derives</w:t>
      </w:r>
      <w:r>
        <w:t>. H</w:t>
      </w:r>
      <w:r w:rsidRPr="00570626">
        <w:t xml:space="preserve">ow much emphasis </w:t>
      </w:r>
      <w:r>
        <w:t xml:space="preserve">is </w:t>
      </w:r>
      <w:r w:rsidRPr="00570626">
        <w:t xml:space="preserve">the complaints process putting on those standards when they first assess </w:t>
      </w:r>
      <w:r>
        <w:t>a</w:t>
      </w:r>
      <w:r w:rsidRPr="00570626">
        <w:t xml:space="preserve"> complaint coming in, particularly those </w:t>
      </w:r>
      <w:r w:rsidR="009021B3">
        <w:t>that</w:t>
      </w:r>
      <w:r w:rsidRPr="00570626">
        <w:t xml:space="preserve"> are quite high profile and get escalated within the organisation</w:t>
      </w:r>
      <w:r>
        <w:t>,</w:t>
      </w:r>
      <w:r w:rsidRPr="00570626">
        <w:t xml:space="preserve"> and do the non</w:t>
      </w:r>
      <w:r>
        <w:t>-</w:t>
      </w:r>
      <w:r w:rsidRPr="00570626">
        <w:t>executive</w:t>
      </w:r>
      <w:r>
        <w:t xml:space="preserve"> </w:t>
      </w:r>
      <w:r w:rsidRPr="00570626">
        <w:t>directors have any role in that?</w:t>
      </w:r>
    </w:p>
    <w:p w:rsidR="007D49EE" w:rsidP="008470D5">
      <w:pPr>
        <w:pStyle w:val="Answer"/>
        <w:spacing w:before="120" w:after="120"/>
        <w:ind w:left="851"/>
        <w:jc w:val="left"/>
      </w:pPr>
      <w:r>
        <w:rPr>
          <w:b/>
          <w:i/>
        </w:rPr>
        <w:t xml:space="preserve">Tim Davie: </w:t>
      </w:r>
      <w:r>
        <w:t xml:space="preserve">I shall take the first </w:t>
      </w:r>
      <w:r w:rsidR="00CC52ED">
        <w:t>question</w:t>
      </w:r>
      <w:r w:rsidR="006916C7">
        <w:t xml:space="preserve">. Then </w:t>
      </w:r>
      <w:r>
        <w:t>David might want to take the complaints</w:t>
      </w:r>
      <w:r w:rsidR="006916C7">
        <w:t xml:space="preserve">, </w:t>
      </w:r>
      <w:r>
        <w:t>and then Nick m</w:t>
      </w:r>
      <w:r w:rsidR="002B65CE">
        <w:t>ight</w:t>
      </w:r>
      <w:r>
        <w:t xml:space="preserve"> want to come in on the non-executive question. I am conscious of time, so I shall be quick.</w:t>
      </w:r>
    </w:p>
    <w:p w:rsidR="007D49EE" w:rsidRPr="00570626" w:rsidP="008470D5">
      <w:pPr>
        <w:pStyle w:val="Answer"/>
        <w:spacing w:before="120" w:after="120"/>
        <w:ind w:left="851"/>
        <w:jc w:val="left"/>
      </w:pPr>
      <w:r>
        <w:t>V</w:t>
      </w:r>
      <w:r w:rsidRPr="00570626">
        <w:t>ery simply, we have a raft of data</w:t>
      </w:r>
      <w:r w:rsidR="00C44695">
        <w:t xml:space="preserve"> that</w:t>
      </w:r>
      <w:r>
        <w:t xml:space="preserve"> </w:t>
      </w:r>
      <w:r w:rsidRPr="00570626">
        <w:t xml:space="preserve">tells you a lot </w:t>
      </w:r>
      <w:r w:rsidR="00B22502">
        <w:t>about</w:t>
      </w:r>
      <w:r w:rsidRPr="00570626">
        <w:t xml:space="preserve"> </w:t>
      </w:r>
      <w:r>
        <w:t xml:space="preserve">who </w:t>
      </w:r>
      <w:r w:rsidRPr="00570626">
        <w:t xml:space="preserve">trusts the BBC </w:t>
      </w:r>
      <w:r>
        <w:t xml:space="preserve">and </w:t>
      </w:r>
      <w:r w:rsidR="00B22502">
        <w:t xml:space="preserve">about </w:t>
      </w:r>
      <w:r w:rsidRPr="00570626">
        <w:t>the level of trust in the BBC across nations</w:t>
      </w:r>
      <w:r>
        <w:t xml:space="preserve"> and </w:t>
      </w:r>
      <w:r w:rsidRPr="00570626">
        <w:t xml:space="preserve">regions. I think we have more data than </w:t>
      </w:r>
      <w:r>
        <w:t xml:space="preserve">before </w:t>
      </w:r>
      <w:r w:rsidRPr="00570626">
        <w:t xml:space="preserve">in history </w:t>
      </w:r>
      <w:r w:rsidR="00BA5EDE">
        <w:t>with</w:t>
      </w:r>
      <w:r w:rsidRPr="00570626">
        <w:t xml:space="preserve"> our tracking systems</w:t>
      </w:r>
      <w:r>
        <w:t xml:space="preserve"> and our </w:t>
      </w:r>
      <w:r w:rsidRPr="00570626" w:rsidR="00BA5EDE">
        <w:t>monthly</w:t>
      </w:r>
      <w:r w:rsidR="00BA5EDE">
        <w:t xml:space="preserve"> </w:t>
      </w:r>
      <w:r>
        <w:t>b</w:t>
      </w:r>
      <w:r w:rsidRPr="00570626">
        <w:t xml:space="preserve">oard evaluation pack. I am not sure </w:t>
      </w:r>
      <w:r w:rsidR="00BA5EDE">
        <w:t>about</w:t>
      </w:r>
      <w:r w:rsidRPr="00570626">
        <w:t xml:space="preserve"> understanding</w:t>
      </w:r>
      <w:r>
        <w:t>,</w:t>
      </w:r>
      <w:r w:rsidRPr="00570626">
        <w:t xml:space="preserve"> but we </w:t>
      </w:r>
      <w:r w:rsidR="00BA5EDE">
        <w:t xml:space="preserve">also </w:t>
      </w:r>
      <w:r w:rsidRPr="00570626">
        <w:t xml:space="preserve">have the </w:t>
      </w:r>
      <w:r>
        <w:t>qualitative</w:t>
      </w:r>
      <w:r w:rsidRPr="00570626">
        <w:t xml:space="preserve"> stuff that we get underneath that</w:t>
      </w:r>
      <w:r>
        <w:t xml:space="preserve">, and the work there. </w:t>
      </w:r>
      <w:r w:rsidR="00271BAD">
        <w:t xml:space="preserve">We </w:t>
      </w:r>
      <w:r>
        <w:t xml:space="preserve">may </w:t>
      </w:r>
      <w:r w:rsidR="00271BAD">
        <w:t xml:space="preserve">want to have </w:t>
      </w:r>
      <w:r>
        <w:t xml:space="preserve">a conversation beyond this </w:t>
      </w:r>
      <w:r w:rsidR="00271BAD">
        <w:t xml:space="preserve">about </w:t>
      </w:r>
      <w:r>
        <w:t>w</w:t>
      </w:r>
      <w:r w:rsidRPr="00570626">
        <w:t>hat dataset or publication would help</w:t>
      </w:r>
      <w:r w:rsidR="00FD32DE">
        <w:t xml:space="preserve">, </w:t>
      </w:r>
      <w:r>
        <w:t>but we</w:t>
      </w:r>
      <w:r w:rsidRPr="00570626">
        <w:t xml:space="preserve"> have quite a rich dataset </w:t>
      </w:r>
      <w:r w:rsidR="00FD32DE">
        <w:t>on</w:t>
      </w:r>
      <w:r w:rsidRPr="00570626">
        <w:t xml:space="preserve"> the trust </w:t>
      </w:r>
      <w:r w:rsidR="00FD32DE">
        <w:t>in us</w:t>
      </w:r>
      <w:r w:rsidRPr="00570626">
        <w:t xml:space="preserve">, </w:t>
      </w:r>
      <w:r>
        <w:t xml:space="preserve">and </w:t>
      </w:r>
      <w:r w:rsidRPr="00570626">
        <w:t>how we are perceived among different groups</w:t>
      </w:r>
      <w:r>
        <w:t xml:space="preserve">. </w:t>
      </w:r>
      <w:r w:rsidRPr="00570626">
        <w:t>I do not want to be defensive about it</w:t>
      </w:r>
      <w:r>
        <w:t>,</w:t>
      </w:r>
      <w:r w:rsidRPr="00570626">
        <w:t xml:space="preserve"> but we have quite a lot of this</w:t>
      </w:r>
      <w:r>
        <w:t>.</w:t>
      </w:r>
    </w:p>
    <w:p w:rsidR="007D49EE" w:rsidP="008470D5">
      <w:pPr>
        <w:pStyle w:val="Answer"/>
        <w:spacing w:before="120" w:after="120"/>
        <w:ind w:left="851"/>
        <w:jc w:val="left"/>
      </w:pPr>
      <w:r w:rsidRPr="00570626">
        <w:t xml:space="preserve">The other thing, by the way, is </w:t>
      </w:r>
      <w:r w:rsidR="00FD32DE">
        <w:t>the</w:t>
      </w:r>
      <w:r w:rsidRPr="00570626">
        <w:t xml:space="preserve"> sheer usage</w:t>
      </w:r>
      <w:r>
        <w:t xml:space="preserve"> and h</w:t>
      </w:r>
      <w:r w:rsidRPr="00570626">
        <w:t>ow many people</w:t>
      </w:r>
      <w:r>
        <w:t xml:space="preserve"> we are talking about.</w:t>
      </w:r>
      <w:r w:rsidRPr="00570626">
        <w:t xml:space="preserve"> Our reach numbers are holding up. We know where our numbers are</w:t>
      </w:r>
      <w:r w:rsidR="00FD32DE">
        <w:t xml:space="preserve">, </w:t>
      </w:r>
      <w:r w:rsidRPr="00570626">
        <w:t>but people fall away if they do not feel connected to the BBC.</w:t>
      </w:r>
    </w:p>
    <w:p w:rsidR="007D49EE" w:rsidP="008470D5">
      <w:pPr>
        <w:pStyle w:val="Remark"/>
        <w:spacing w:before="120" w:after="120"/>
        <w:ind w:left="851"/>
        <w:jc w:val="left"/>
      </w:pPr>
      <w:r w:rsidRPr="00227CB8">
        <w:rPr>
          <w:b/>
        </w:rPr>
        <w:t>Baroness Stowell of Beeston:</w:t>
      </w:r>
      <w:r>
        <w:t xml:space="preserve"> </w:t>
      </w:r>
      <w:r w:rsidRPr="00570626">
        <w:t>It is not so much about numbers</w:t>
      </w:r>
      <w:r>
        <w:t>, Tim</w:t>
      </w:r>
      <w:r w:rsidRPr="00570626">
        <w:t xml:space="preserve">. It is </w:t>
      </w:r>
      <w:r>
        <w:t xml:space="preserve">more </w:t>
      </w:r>
      <w:r w:rsidRPr="00570626">
        <w:t xml:space="preserve">about </w:t>
      </w:r>
      <w:r>
        <w:t>how the BBC reflects back to its audiences</w:t>
      </w:r>
      <w:r w:rsidR="00FD32DE">
        <w:t>;</w:t>
      </w:r>
      <w:r>
        <w:t xml:space="preserve"> that it knows that people are no longer as clearly left/right as they might have been in the past, and that </w:t>
      </w:r>
      <w:r w:rsidRPr="00570626">
        <w:t xml:space="preserve">the broadcaster </w:t>
      </w:r>
      <w:r>
        <w:t>they</w:t>
      </w:r>
      <w:r w:rsidRPr="00570626">
        <w:t xml:space="preserve"> look to</w:t>
      </w:r>
      <w:r>
        <w:t xml:space="preserve"> for their news and information really gets them.</w:t>
      </w:r>
    </w:p>
    <w:p w:rsidR="007D49EE" w:rsidP="008470D5">
      <w:pPr>
        <w:pStyle w:val="Answer"/>
        <w:spacing w:before="120" w:after="120"/>
        <w:ind w:left="851"/>
        <w:jc w:val="left"/>
      </w:pPr>
      <w:r>
        <w:rPr>
          <w:b/>
          <w:i/>
        </w:rPr>
        <w:t xml:space="preserve">Tim Davie: </w:t>
      </w:r>
      <w:r>
        <w:t>I have to say that on the thematic reviews, and in the process whereby we look at issues</w:t>
      </w:r>
      <w:r w:rsidRPr="005D5E69" w:rsidR="005D5E69">
        <w:t xml:space="preserve"> </w:t>
      </w:r>
      <w:r w:rsidR="005D5E69">
        <w:t>in the round</w:t>
      </w:r>
      <w:r>
        <w:t>, whether it is on tax and spending or rural affairs, t</w:t>
      </w:r>
      <w:r w:rsidRPr="00570626">
        <w:t>hat is how people are often looking at the BBC now</w:t>
      </w:r>
      <w:r w:rsidR="001A2C2A">
        <w:t xml:space="preserve">, </w:t>
      </w:r>
      <w:r w:rsidRPr="00570626">
        <w:t>as opposed to</w:t>
      </w:r>
      <w:r>
        <w:t xml:space="preserve"> it being about L</w:t>
      </w:r>
      <w:r w:rsidRPr="00570626">
        <w:t>abour</w:t>
      </w:r>
      <w:r>
        <w:t xml:space="preserve"> or C</w:t>
      </w:r>
      <w:r w:rsidRPr="00570626">
        <w:t xml:space="preserve">onservative. </w:t>
      </w:r>
      <w:r>
        <w:t xml:space="preserve">Nick’s work has pushed that, and it </w:t>
      </w:r>
      <w:r w:rsidRPr="00570626">
        <w:t xml:space="preserve">will help </w:t>
      </w:r>
      <w:r>
        <w:t xml:space="preserve">quite a lot in </w:t>
      </w:r>
      <w:r w:rsidRPr="00570626">
        <w:t>looking in the round</w:t>
      </w:r>
      <w:r>
        <w:t>. There may be d</w:t>
      </w:r>
      <w:r w:rsidRPr="00570626">
        <w:t xml:space="preserve">iscussions </w:t>
      </w:r>
      <w:r>
        <w:t>outside this to see what we could do to bring that alive</w:t>
      </w:r>
      <w:r w:rsidR="001A2C2A">
        <w:t xml:space="preserve">. It </w:t>
      </w:r>
      <w:r>
        <w:t xml:space="preserve">is a </w:t>
      </w:r>
      <w:r w:rsidRPr="00570626">
        <w:t>good challenge</w:t>
      </w:r>
      <w:r>
        <w:t xml:space="preserve">. </w:t>
      </w:r>
      <w:r w:rsidRPr="00570626">
        <w:t>David, do you want to talk about complaints?</w:t>
      </w:r>
    </w:p>
    <w:p w:rsidR="007D49EE" w:rsidRPr="00227CB8" w:rsidP="008470D5">
      <w:pPr>
        <w:pStyle w:val="Answer"/>
        <w:spacing w:before="120" w:after="120"/>
        <w:ind w:left="851"/>
        <w:jc w:val="left"/>
        <w:rPr>
          <w:bCs/>
          <w:iCs/>
        </w:rPr>
      </w:pPr>
      <w:r>
        <w:rPr>
          <w:b/>
          <w:i/>
        </w:rPr>
        <w:t xml:space="preserve">Sir Nicholas Serota: </w:t>
      </w:r>
      <w:r>
        <w:rPr>
          <w:bCs/>
          <w:iCs/>
        </w:rPr>
        <w:t xml:space="preserve">I shall just make one point, Tim, further to yours, before we come on to the complaints issue. The BBC Reality Check over the past two to three years has made a really big difference to people’s </w:t>
      </w:r>
      <w:r>
        <w:rPr>
          <w:bCs/>
          <w:iCs/>
        </w:rPr>
        <w:t>understanding of the role of the BBC in l</w:t>
      </w:r>
      <w:r w:rsidRPr="00570626">
        <w:rPr>
          <w:bCs/>
          <w:iCs/>
        </w:rPr>
        <w:t>ooking at the headlines that are presented on a daily basis and seeing where the truth lies. It is about building up that sense of the BBC informing and educating that can help to bring people back to the BBC as a reliable source of information.</w:t>
      </w:r>
    </w:p>
    <w:p w:rsidR="007D49EE" w:rsidP="008470D5">
      <w:pPr>
        <w:pStyle w:val="Answer"/>
        <w:spacing w:before="120" w:after="120"/>
        <w:ind w:left="851"/>
        <w:jc w:val="left"/>
      </w:pPr>
      <w:r>
        <w:rPr>
          <w:b/>
          <w:i/>
        </w:rPr>
        <w:t xml:space="preserve">David Jordan: </w:t>
      </w:r>
      <w:r w:rsidRPr="00570626">
        <w:t>On the complaints process, as Tina knows the BBC gets a huge number of contacts every year</w:t>
      </w:r>
      <w:r>
        <w:t>,</w:t>
      </w:r>
      <w:r w:rsidRPr="00570626">
        <w:t xml:space="preserve"> and of those a significant proportion </w:t>
      </w:r>
      <w:r>
        <w:t>are</w:t>
      </w:r>
      <w:r w:rsidRPr="00570626">
        <w:t xml:space="preserve"> editorial complaints, which can range from the very inconsequential</w:t>
      </w:r>
      <w:r>
        <w:t>—"</w:t>
      </w:r>
      <w:r w:rsidRPr="00570626">
        <w:t>I did</w:t>
      </w:r>
      <w:r>
        <w:t>n’t</w:t>
      </w:r>
      <w:r w:rsidRPr="00570626">
        <w:t xml:space="preserve"> like the colour of some</w:t>
      </w:r>
      <w:r>
        <w:t>body’</w:t>
      </w:r>
      <w:r w:rsidRPr="00570626">
        <w:t xml:space="preserve">s tie when they presented </w:t>
      </w:r>
      <w:r>
        <w:t>the ‘Ten O’Clock News’”</w:t>
      </w:r>
      <w:r w:rsidRPr="00570626">
        <w:t>, through to the very consequential and reputationally important. At the initial stage of those, we would get 250,000 of them in a normal year</w:t>
      </w:r>
      <w:r w:rsidR="00284041">
        <w:t>. I</w:t>
      </w:r>
      <w:r>
        <w:t xml:space="preserve">n </w:t>
      </w:r>
      <w:r w:rsidRPr="00570626">
        <w:t xml:space="preserve">abnormal years, as was the </w:t>
      </w:r>
      <w:r>
        <w:t>year</w:t>
      </w:r>
      <w:r w:rsidRPr="00570626">
        <w:t xml:space="preserve"> before this and the </w:t>
      </w:r>
      <w:r>
        <w:t>one</w:t>
      </w:r>
      <w:r w:rsidRPr="00570626">
        <w:t xml:space="preserve"> before that, we ha</w:t>
      </w:r>
      <w:r>
        <w:t>d</w:t>
      </w:r>
      <w:r w:rsidRPr="00570626">
        <w:t xml:space="preserve"> 460,000 and over 320,000 respectively. So we can get a huge number.</w:t>
      </w:r>
    </w:p>
    <w:p w:rsidR="007D49EE" w:rsidP="008470D5">
      <w:pPr>
        <w:pStyle w:val="Answer"/>
        <w:spacing w:before="120" w:after="120"/>
        <w:ind w:left="851"/>
        <w:jc w:val="left"/>
      </w:pPr>
      <w:r w:rsidRPr="00570626">
        <w:t xml:space="preserve">I think </w:t>
      </w:r>
      <w:r>
        <w:t>you</w:t>
      </w:r>
      <w:r w:rsidRPr="00570626">
        <w:t xml:space="preserve"> will understand that in those contexts the initial responses tend to be what I would call industrial</w:t>
      </w:r>
      <w:r w:rsidR="00A35557">
        <w:t xml:space="preserve">: </w:t>
      </w:r>
      <w:r w:rsidRPr="00570626">
        <w:t>that is</w:t>
      </w:r>
      <w:r>
        <w:t xml:space="preserve">, </w:t>
      </w:r>
      <w:r w:rsidRPr="00570626">
        <w:t xml:space="preserve">they are very </w:t>
      </w:r>
      <w:r>
        <w:t xml:space="preserve">generalised responses </w:t>
      </w:r>
      <w:r w:rsidRPr="00570626">
        <w:t>by and large, other than to some complaints</w:t>
      </w:r>
      <w:r>
        <w:t xml:space="preserve">, which </w:t>
      </w:r>
      <w:r w:rsidRPr="00570626">
        <w:t xml:space="preserve">we identify as being urgent. They may be urgent for reputational reasons or </w:t>
      </w:r>
      <w:r>
        <w:t>be</w:t>
      </w:r>
      <w:r w:rsidRPr="00570626">
        <w:t>cause they indicate to our programme and content makers how we</w:t>
      </w:r>
      <w:r>
        <w:t xml:space="preserve"> a</w:t>
      </w:r>
      <w:r w:rsidRPr="00570626">
        <w:t>re going to approach something or should not approach something. Dershowitz would be a good example of that</w:t>
      </w:r>
      <w:r w:rsidR="00234454">
        <w:t>. W</w:t>
      </w:r>
      <w:r>
        <w:t>e need</w:t>
      </w:r>
      <w:r w:rsidRPr="00570626">
        <w:t xml:space="preserve"> to deal with it quickly</w:t>
      </w:r>
      <w:r>
        <w:t>,</w:t>
      </w:r>
      <w:r w:rsidRPr="00570626">
        <w:t xml:space="preserve"> because we do not want people making the same mistake across the organisation.</w:t>
      </w:r>
      <w:r>
        <w:t xml:space="preserve"> There are other issues that are reputational, which we want to deal with quickly</w:t>
      </w:r>
      <w:r w:rsidR="00BA34EE">
        <w:t xml:space="preserve">, </w:t>
      </w:r>
      <w:r>
        <w:t xml:space="preserve">because if </w:t>
      </w:r>
      <w:r w:rsidRPr="00570626">
        <w:t>it lingers and keeps going on</w:t>
      </w:r>
      <w:r>
        <w:t xml:space="preserve"> </w:t>
      </w:r>
      <w:r w:rsidRPr="00570626">
        <w:t xml:space="preserve">it will do damage and affect the trust levels in </w:t>
      </w:r>
      <w:r>
        <w:t>the institution.</w:t>
      </w:r>
    </w:p>
    <w:p w:rsidR="00081387" w:rsidP="008470D5">
      <w:pPr>
        <w:pStyle w:val="Answer"/>
        <w:spacing w:before="120" w:after="120"/>
        <w:ind w:left="851"/>
        <w:jc w:val="left"/>
      </w:pPr>
      <w:r>
        <w:t>Most complaints</w:t>
      </w:r>
      <w:r w:rsidRPr="00570626">
        <w:t xml:space="preserve">, as </w:t>
      </w:r>
      <w:r>
        <w:t>you</w:t>
      </w:r>
      <w:r w:rsidRPr="00570626">
        <w:t xml:space="preserve"> know, </w:t>
      </w:r>
      <w:r w:rsidR="000B3AAF">
        <w:t>go through</w:t>
      </w:r>
      <w:r w:rsidRPr="00570626">
        <w:t xml:space="preserve"> a three</w:t>
      </w:r>
      <w:r>
        <w:t>-</w:t>
      </w:r>
      <w:r w:rsidRPr="00570626">
        <w:t>stage process</w:t>
      </w:r>
      <w:r w:rsidR="0046382B">
        <w:t>. The first stage</w:t>
      </w:r>
      <w:r w:rsidRPr="00570626">
        <w:t xml:space="preserve"> </w:t>
      </w:r>
      <w:r w:rsidR="002F6091">
        <w:t xml:space="preserve">is </w:t>
      </w:r>
      <w:r w:rsidRPr="00570626">
        <w:t>the BBC dealing with them</w:t>
      </w:r>
      <w:r w:rsidR="002F6091">
        <w:t>, which</w:t>
      </w:r>
      <w:r w:rsidRPr="00570626">
        <w:t xml:space="preserve"> is industrial</w:t>
      </w:r>
      <w:r w:rsidR="00FF6833">
        <w:t xml:space="preserve">. The </w:t>
      </w:r>
      <w:r w:rsidRPr="00570626">
        <w:t>second stage is more bespoke</w:t>
      </w:r>
      <w:r w:rsidR="00FF6833">
        <w:t xml:space="preserve">. The </w:t>
      </w:r>
      <w:r w:rsidRPr="00570626">
        <w:t xml:space="preserve">third stage is the </w:t>
      </w:r>
      <w:r>
        <w:t>ECU—the Executive Complaints Unit</w:t>
      </w:r>
      <w:r w:rsidR="00FF6833">
        <w:t>—</w:t>
      </w:r>
      <w:r>
        <w:t>which is independent of all programme or content makers. U</w:t>
      </w:r>
      <w:r w:rsidRPr="00570626">
        <w:t>ltimately</w:t>
      </w:r>
      <w:r>
        <w:t>, it then goes</w:t>
      </w:r>
      <w:r w:rsidRPr="00570626">
        <w:t xml:space="preserve"> to </w:t>
      </w:r>
      <w:r>
        <w:t>Ofcom</w:t>
      </w:r>
      <w:r w:rsidRPr="00570626">
        <w:t xml:space="preserve"> if it </w:t>
      </w:r>
      <w:r>
        <w:t>fits</w:t>
      </w:r>
      <w:r w:rsidRPr="00570626">
        <w:t xml:space="preserve"> in</w:t>
      </w:r>
      <w:r>
        <w:t>to</w:t>
      </w:r>
      <w:r w:rsidRPr="00570626">
        <w:t xml:space="preserve"> </w:t>
      </w:r>
      <w:r>
        <w:t>its</w:t>
      </w:r>
      <w:r w:rsidRPr="00570626">
        <w:t xml:space="preserve"> category of relevant complaints. </w:t>
      </w:r>
    </w:p>
    <w:p w:rsidR="007D49EE" w:rsidP="008470D5">
      <w:pPr>
        <w:pStyle w:val="Answer"/>
        <w:spacing w:before="120" w:after="120"/>
        <w:ind w:left="851"/>
        <w:jc w:val="left"/>
      </w:pPr>
      <w:r w:rsidRPr="00570626">
        <w:t>So the stages differ in the level of sophistication and nuance that we can apply. The initial stage is not as nuanced and sophisticated</w:t>
      </w:r>
      <w:r w:rsidR="00081387">
        <w:t>,</w:t>
      </w:r>
      <w:r w:rsidRPr="00570626">
        <w:t xml:space="preserve"> but by the time we have been through the process</w:t>
      </w:r>
      <w:r>
        <w:t xml:space="preserve"> we have resolved in </w:t>
      </w:r>
      <w:r w:rsidRPr="00570626">
        <w:t>one way or another, either by upholding or in some other way, the vast majority of the complaints that the BBC receives</w:t>
      </w:r>
      <w:r w:rsidR="00081387">
        <w:t>,</w:t>
      </w:r>
      <w:r w:rsidRPr="00570626">
        <w:t xml:space="preserve"> to the satisfaction of the complainant.</w:t>
      </w:r>
    </w:p>
    <w:p w:rsidR="00DE0DCD" w:rsidP="008470D5">
      <w:pPr>
        <w:pStyle w:val="Question"/>
        <w:spacing w:before="240"/>
        <w:ind w:left="851" w:hanging="851"/>
        <w:jc w:val="left"/>
      </w:pPr>
      <w:r w:rsidRPr="00B21CC5">
        <w:rPr>
          <w:b/>
        </w:rPr>
        <w:t>Viscount Colville of Culross:</w:t>
      </w:r>
      <w:r>
        <w:t xml:space="preserve"> The Serota review suggests that editorial policy should be responsible for consolidating data </w:t>
      </w:r>
      <w:r w:rsidRPr="00B21CC5">
        <w:t xml:space="preserve">on editorial risks and other issues. </w:t>
      </w:r>
      <w:r w:rsidRPr="00570626">
        <w:t>Clearly</w:t>
      </w:r>
      <w:r w:rsidR="005D4EE0">
        <w:t>,</w:t>
      </w:r>
      <w:r w:rsidRPr="00570626">
        <w:t xml:space="preserve"> as a result of the action plan</w:t>
      </w:r>
      <w:r>
        <w:t xml:space="preserve">, </w:t>
      </w:r>
      <w:r w:rsidRPr="00570626">
        <w:t>editorial policy is much further embedded in all areas of content production across the BBC. There is a fear among my former colleagues in news and other areas of content that this is making people much more risk</w:t>
      </w:r>
      <w:r w:rsidR="00E130BF">
        <w:t xml:space="preserve"> </w:t>
      </w:r>
      <w:r w:rsidRPr="00570626">
        <w:t>averse</w:t>
      </w:r>
      <w:r>
        <w:t>—</w:t>
      </w:r>
      <w:r w:rsidRPr="00570626">
        <w:t xml:space="preserve">that it is making themselves </w:t>
      </w:r>
      <w:r>
        <w:t xml:space="preserve">self-censor, </w:t>
      </w:r>
      <w:r w:rsidRPr="00570626">
        <w:t>to a degree. How can you ensure that this adherence to what are quite rightly high BBC editorial standards</w:t>
      </w:r>
      <w:r>
        <w:t xml:space="preserve">, </w:t>
      </w:r>
      <w:r w:rsidRPr="00570626">
        <w:t>systems</w:t>
      </w:r>
      <w:r>
        <w:t xml:space="preserve"> and all the things suggested in the action plan </w:t>
      </w:r>
      <w:r w:rsidR="00E130BF">
        <w:t>will not</w:t>
      </w:r>
      <w:r w:rsidRPr="00570626">
        <w:t xml:space="preserve"> make </w:t>
      </w:r>
      <w:r>
        <w:t xml:space="preserve">the </w:t>
      </w:r>
      <w:r w:rsidRPr="00570626">
        <w:t xml:space="preserve">content risk averse? </w:t>
      </w:r>
    </w:p>
    <w:p w:rsidR="00DE0DCD" w:rsidP="008470D5">
      <w:pPr>
        <w:pStyle w:val="Answer"/>
        <w:spacing w:before="120" w:after="120"/>
        <w:ind w:left="851"/>
        <w:jc w:val="left"/>
      </w:pPr>
      <w:r>
        <w:rPr>
          <w:b/>
          <w:i/>
        </w:rPr>
        <w:t xml:space="preserve">Tim Davie: </w:t>
      </w:r>
      <w:r w:rsidRPr="00B21CC5">
        <w:t>That is a very good question. I will let David say something</w:t>
      </w:r>
      <w:r w:rsidR="00CE0201">
        <w:t>,</w:t>
      </w:r>
      <w:r w:rsidRPr="00B21CC5">
        <w:t xml:space="preserve"> but </w:t>
      </w:r>
      <w:r>
        <w:t xml:space="preserve">first </w:t>
      </w:r>
      <w:r w:rsidRPr="00B21CC5">
        <w:t>I want to say something about this as the editor</w:t>
      </w:r>
      <w:r>
        <w:t>-</w:t>
      </w:r>
      <w:r w:rsidRPr="00B21CC5">
        <w:t>in</w:t>
      </w:r>
      <w:r>
        <w:t>-</w:t>
      </w:r>
      <w:r w:rsidRPr="00B21CC5">
        <w:t xml:space="preserve">chief. </w:t>
      </w:r>
      <w:r>
        <w:t xml:space="preserve">We </w:t>
      </w:r>
      <w:r w:rsidRPr="00570626">
        <w:t>have been very clear</w:t>
      </w:r>
      <w:r>
        <w:t xml:space="preserve">, </w:t>
      </w:r>
      <w:r w:rsidRPr="00570626">
        <w:t xml:space="preserve">direct and open with everyone that editorial policy </w:t>
      </w:r>
      <w:r>
        <w:t>do</w:t>
      </w:r>
      <w:r w:rsidR="00A84145">
        <w:t>es</w:t>
      </w:r>
      <w:r>
        <w:t xml:space="preserve"> </w:t>
      </w:r>
      <w:r w:rsidRPr="00570626">
        <w:t>not lead the output. It has to be the editor. I want people to take appropriate risk</w:t>
      </w:r>
      <w:r>
        <w:t xml:space="preserve"> in </w:t>
      </w:r>
      <w:r w:rsidRPr="00570626">
        <w:t xml:space="preserve">their programming and journalistic risk, but editorial policy </w:t>
      </w:r>
      <w:r w:rsidR="00F837C5">
        <w:t>is</w:t>
      </w:r>
      <w:r w:rsidRPr="00570626">
        <w:t xml:space="preserve"> </w:t>
      </w:r>
      <w:r w:rsidR="00B82CB3">
        <w:t xml:space="preserve">there as </w:t>
      </w:r>
      <w:r>
        <w:t xml:space="preserve">advisory. </w:t>
      </w:r>
      <w:r w:rsidRPr="00B21CC5">
        <w:t xml:space="preserve">With the best will in the world, however many resources we give </w:t>
      </w:r>
      <w:r>
        <w:t>David</w:t>
      </w:r>
      <w:r w:rsidRPr="00B21CC5">
        <w:t xml:space="preserve">, we cannot have </w:t>
      </w:r>
      <w:r w:rsidRPr="00570626">
        <w:t>editorial policy sitting across every element of the BBC. We can make sure that</w:t>
      </w:r>
      <w:r w:rsidR="00B8383D">
        <w:t xml:space="preserve"> it is there</w:t>
      </w:r>
      <w:r w:rsidRPr="00570626">
        <w:t xml:space="preserve"> to build capability, deal swiftly and help with more demanding </w:t>
      </w:r>
      <w:r>
        <w:t xml:space="preserve">sets of </w:t>
      </w:r>
      <w:r w:rsidRPr="00570626">
        <w:t xml:space="preserve">choices or whatever, but </w:t>
      </w:r>
      <w:r w:rsidR="00B8383D">
        <w:t>it is</w:t>
      </w:r>
      <w:r w:rsidRPr="00570626">
        <w:t xml:space="preserve"> advisory. </w:t>
      </w:r>
    </w:p>
    <w:p w:rsidR="00DE0DCD" w:rsidP="008470D5">
      <w:pPr>
        <w:pStyle w:val="Answer"/>
        <w:spacing w:before="120" w:after="120"/>
        <w:ind w:left="851"/>
        <w:jc w:val="left"/>
      </w:pPr>
      <w:r>
        <w:t>Y</w:t>
      </w:r>
      <w:r w:rsidRPr="00570626">
        <w:t xml:space="preserve">our point is well made. </w:t>
      </w:r>
      <w:r>
        <w:t xml:space="preserve">If we </w:t>
      </w:r>
      <w:r w:rsidRPr="00570626">
        <w:t>are at a point where that risk is being washed out and people feel</w:t>
      </w:r>
      <w:r>
        <w:t xml:space="preserve"> that </w:t>
      </w:r>
      <w:r w:rsidRPr="00570626">
        <w:t>unless they have editorial policy all over this</w:t>
      </w:r>
      <w:r>
        <w:t xml:space="preserve"> </w:t>
      </w:r>
      <w:r w:rsidRPr="00570626">
        <w:t>they cannot progress, we have a problem. That is something that we are watching. All I would say is that we recognise it as a real risk. Our vision at the top of the BBC is not to have someone from editorial policy sitting beside every editorial decision</w:t>
      </w:r>
      <w:r>
        <w:t>, thereby</w:t>
      </w:r>
      <w:r>
        <w:t xml:space="preserve"> washing risk from the editors a</w:t>
      </w:r>
      <w:r w:rsidRPr="00570626">
        <w:t xml:space="preserve">nd their ability to do their work. </w:t>
      </w:r>
    </w:p>
    <w:p w:rsidR="00DE0DCD" w:rsidP="008470D5">
      <w:pPr>
        <w:pStyle w:val="Answer"/>
        <w:spacing w:before="120" w:after="120"/>
        <w:ind w:left="851"/>
        <w:jc w:val="left"/>
      </w:pPr>
      <w:r w:rsidRPr="00570626">
        <w:t>Within that</w:t>
      </w:r>
      <w:r>
        <w:t xml:space="preserve">, </w:t>
      </w:r>
      <w:r w:rsidRPr="00570626">
        <w:t xml:space="preserve">by the way, we have to build confidence. It is such a public job, working at the BBC or editing </w:t>
      </w:r>
      <w:r>
        <w:t>“</w:t>
      </w:r>
      <w:r w:rsidRPr="00570626">
        <w:t>Woman</w:t>
      </w:r>
      <w:r>
        <w:t>’</w:t>
      </w:r>
      <w:r w:rsidRPr="00570626">
        <w:t>s Hour</w:t>
      </w:r>
      <w:r>
        <w:t>”</w:t>
      </w:r>
      <w:r w:rsidRPr="00570626">
        <w:t xml:space="preserve"> or whatever, and it is tough because</w:t>
      </w:r>
      <w:r>
        <w:t xml:space="preserve"> </w:t>
      </w:r>
      <w:r w:rsidRPr="00570626">
        <w:t>this environment</w:t>
      </w:r>
      <w:r>
        <w:t xml:space="preserve"> </w:t>
      </w:r>
      <w:r w:rsidRPr="00570626">
        <w:t>is really demanding</w:t>
      </w:r>
      <w:r>
        <w:t xml:space="preserve">, </w:t>
      </w:r>
      <w:r w:rsidRPr="00570626">
        <w:t xml:space="preserve">but we </w:t>
      </w:r>
      <w:r>
        <w:t xml:space="preserve">need </w:t>
      </w:r>
      <w:r w:rsidRPr="00570626">
        <w:t>to build people</w:t>
      </w:r>
      <w:r>
        <w:t>’</w:t>
      </w:r>
      <w:r w:rsidRPr="00570626">
        <w:t>s confidence that we will act fairly</w:t>
      </w:r>
      <w:r>
        <w:t xml:space="preserve">. </w:t>
      </w:r>
      <w:r w:rsidRPr="00570626">
        <w:t xml:space="preserve">We want people </w:t>
      </w:r>
      <w:r>
        <w:t xml:space="preserve">to </w:t>
      </w:r>
      <w:r w:rsidRPr="00570626">
        <w:t>act on policy</w:t>
      </w:r>
      <w:r w:rsidR="00523277">
        <w:t>,</w:t>
      </w:r>
      <w:r w:rsidRPr="00570626">
        <w:t xml:space="preserve"> but we </w:t>
      </w:r>
      <w:r>
        <w:t xml:space="preserve">will </w:t>
      </w:r>
      <w:r w:rsidRPr="00570626">
        <w:t xml:space="preserve">also </w:t>
      </w:r>
      <w:r>
        <w:t xml:space="preserve">be </w:t>
      </w:r>
      <w:r w:rsidRPr="00570626">
        <w:t>supportive of strong journalism</w:t>
      </w:r>
      <w:r>
        <w:t xml:space="preserve">. </w:t>
      </w:r>
      <w:r w:rsidRPr="00570626">
        <w:t xml:space="preserve">That is where I am. David, do you have anything to add? </w:t>
      </w:r>
      <w:r>
        <w:t xml:space="preserve">I know you and I have talked about this many times. </w:t>
      </w:r>
    </w:p>
    <w:p w:rsidR="00DE0DCD" w:rsidRPr="00570626" w:rsidP="008470D5">
      <w:pPr>
        <w:pStyle w:val="Answer"/>
        <w:spacing w:before="120" w:after="120"/>
        <w:ind w:left="851"/>
        <w:jc w:val="left"/>
      </w:pPr>
      <w:r>
        <w:rPr>
          <w:b/>
          <w:i/>
        </w:rPr>
        <w:t xml:space="preserve">David Jordan: </w:t>
      </w:r>
      <w:r>
        <w:t xml:space="preserve">I completely agree with what Tim has just said. We have discussed this issue on many occasions. </w:t>
      </w:r>
      <w:r w:rsidRPr="00570626">
        <w:t>Once upon a time</w:t>
      </w:r>
      <w:r>
        <w:t xml:space="preserve">, </w:t>
      </w:r>
      <w:r w:rsidRPr="00570626">
        <w:t>before I took over the running of editorial policy,</w:t>
      </w:r>
      <w:r>
        <w:t xml:space="preserve"> it was known in many parts of the BBC as “the thought police”.</w:t>
      </w:r>
    </w:p>
    <w:p w:rsidR="00DE0DCD" w:rsidP="008470D5">
      <w:pPr>
        <w:pStyle w:val="Remark"/>
        <w:spacing w:before="120" w:after="120"/>
        <w:ind w:left="851"/>
        <w:jc w:val="left"/>
      </w:pPr>
      <w:r w:rsidRPr="00670A1A">
        <w:rPr>
          <w:b/>
          <w:bCs/>
        </w:rPr>
        <w:t>Viscount Colville of Culross:</w:t>
      </w:r>
      <w:r>
        <w:t xml:space="preserve"> I remember that. </w:t>
      </w:r>
    </w:p>
    <w:p w:rsidR="00DE0DCD" w:rsidP="008470D5">
      <w:pPr>
        <w:pStyle w:val="Answer"/>
        <w:spacing w:before="120" w:after="120"/>
        <w:ind w:left="851"/>
        <w:jc w:val="left"/>
      </w:pPr>
      <w:r>
        <w:rPr>
          <w:b/>
          <w:i/>
        </w:rPr>
        <w:t xml:space="preserve">David Jordan: </w:t>
      </w:r>
      <w:r>
        <w:t xml:space="preserve">You will probably remember that. </w:t>
      </w:r>
    </w:p>
    <w:p w:rsidR="00DE0DCD" w:rsidP="008470D5">
      <w:pPr>
        <w:pStyle w:val="Remark"/>
        <w:spacing w:before="120" w:after="120"/>
        <w:ind w:left="851"/>
        <w:jc w:val="left"/>
      </w:pPr>
      <w:r w:rsidRPr="00670A1A">
        <w:rPr>
          <w:b/>
          <w:bCs/>
        </w:rPr>
        <w:t>Viscount Colville of Culross:</w:t>
      </w:r>
      <w:r>
        <w:t xml:space="preserve"> Yes, I do.</w:t>
      </w:r>
    </w:p>
    <w:p w:rsidR="00DE0DCD" w:rsidP="008470D5">
      <w:pPr>
        <w:pStyle w:val="Answer"/>
        <w:spacing w:before="120" w:after="120"/>
        <w:ind w:left="851"/>
        <w:jc w:val="left"/>
      </w:pPr>
      <w:r>
        <w:rPr>
          <w:b/>
          <w:i/>
        </w:rPr>
        <w:t xml:space="preserve">David Jordan: </w:t>
      </w:r>
      <w:r w:rsidRPr="00570626">
        <w:t>One of the tasks that I set myself in doing this job was to change us from being thought of as the thought police to being an enabling organisation</w:t>
      </w:r>
      <w:r>
        <w:t>.</w:t>
      </w:r>
      <w:r w:rsidRPr="00570626">
        <w:t xml:space="preserve"> I have spent a lot of my time giving people the confidence to do the journalism</w:t>
      </w:r>
      <w:r>
        <w:t xml:space="preserve">, </w:t>
      </w:r>
      <w:r w:rsidRPr="00570626">
        <w:t>the programme</w:t>
      </w:r>
      <w:r w:rsidR="00523277">
        <w:t xml:space="preserve"> </w:t>
      </w:r>
      <w:r w:rsidRPr="00570626">
        <w:t xml:space="preserve">making </w:t>
      </w:r>
      <w:r>
        <w:t xml:space="preserve">or </w:t>
      </w:r>
      <w:r w:rsidRPr="00570626">
        <w:t>the content</w:t>
      </w:r>
      <w:r w:rsidR="00523277">
        <w:t xml:space="preserve"> </w:t>
      </w:r>
      <w:r w:rsidRPr="00570626">
        <w:t>making that they want to do</w:t>
      </w:r>
      <w:r>
        <w:t xml:space="preserve">, </w:t>
      </w:r>
      <w:r w:rsidRPr="00570626">
        <w:t>not the other way around. I think my colleagues do exactly the same thing</w:t>
      </w:r>
      <w:r w:rsidR="00952407">
        <w:t xml:space="preserve">: </w:t>
      </w:r>
      <w:r w:rsidRPr="00570626">
        <w:t xml:space="preserve">that is, we support journalists. We offer them ways of doing things within our editorial guidelines, within our standards and values, but </w:t>
      </w:r>
      <w:r>
        <w:t xml:space="preserve">help </w:t>
      </w:r>
      <w:r w:rsidRPr="00570626">
        <w:t xml:space="preserve">them to do the jobs that they want to do rather than the other way around. </w:t>
      </w:r>
    </w:p>
    <w:p w:rsidR="00DE0DCD" w:rsidP="008470D5">
      <w:pPr>
        <w:pStyle w:val="Answer"/>
        <w:spacing w:before="120" w:after="120"/>
        <w:ind w:left="851"/>
        <w:jc w:val="left"/>
      </w:pPr>
      <w:r w:rsidRPr="00570626">
        <w:t xml:space="preserve">So I hope </w:t>
      </w:r>
      <w:r>
        <w:t xml:space="preserve">you </w:t>
      </w:r>
      <w:r w:rsidRPr="00570626">
        <w:t xml:space="preserve">will go back to your many contacts at the BBC and </w:t>
      </w:r>
      <w:r>
        <w:t xml:space="preserve">tell </w:t>
      </w:r>
      <w:r w:rsidRPr="00570626">
        <w:t xml:space="preserve">them that </w:t>
      </w:r>
      <w:r w:rsidR="001E70F2">
        <w:t xml:space="preserve">this </w:t>
      </w:r>
      <w:r w:rsidRPr="00570626">
        <w:t xml:space="preserve">is something we are very aware of and </w:t>
      </w:r>
      <w:r>
        <w:t xml:space="preserve">do not </w:t>
      </w:r>
      <w:r w:rsidRPr="00570626">
        <w:t xml:space="preserve">want to happen, and that people should have the confidence to </w:t>
      </w:r>
      <w:r>
        <w:t xml:space="preserve">make </w:t>
      </w:r>
      <w:r w:rsidRPr="00570626">
        <w:t>the programme that they want</w:t>
      </w:r>
      <w:r w:rsidR="001E70F2">
        <w:t xml:space="preserve">, </w:t>
      </w:r>
      <w:r w:rsidRPr="00570626">
        <w:t xml:space="preserve">provided that it falls within the structure </w:t>
      </w:r>
      <w:r>
        <w:t xml:space="preserve">of our values </w:t>
      </w:r>
      <w:r w:rsidRPr="00570626">
        <w:t xml:space="preserve">and standards. </w:t>
      </w:r>
    </w:p>
    <w:p w:rsidR="00DE0DCD" w:rsidP="008470D5">
      <w:pPr>
        <w:pStyle w:val="Remark"/>
        <w:spacing w:before="120" w:after="120"/>
        <w:ind w:left="851"/>
        <w:jc w:val="left"/>
      </w:pPr>
      <w:r w:rsidRPr="004D6413">
        <w:rPr>
          <w:b/>
          <w:bCs/>
        </w:rPr>
        <w:t>Viscount Colville of Culross:</w:t>
      </w:r>
      <w:r>
        <w:t xml:space="preserve"> Thanks</w:t>
      </w:r>
      <w:r w:rsidRPr="00570626">
        <w:t xml:space="preserve">. I will pass that on. </w:t>
      </w:r>
    </w:p>
    <w:p w:rsidR="00DE0DCD" w:rsidP="008470D5">
      <w:pPr>
        <w:pStyle w:val="Answer"/>
        <w:spacing w:before="120" w:after="120"/>
        <w:ind w:left="851"/>
        <w:jc w:val="left"/>
      </w:pPr>
      <w:r>
        <w:rPr>
          <w:b/>
          <w:i/>
        </w:rPr>
        <w:t xml:space="preserve">Sir Nicholas Serota: </w:t>
      </w:r>
      <w:r>
        <w:rPr>
          <w:bCs/>
          <w:iCs/>
        </w:rPr>
        <w:t xml:space="preserve">A </w:t>
      </w:r>
      <w:r w:rsidRPr="004D6413">
        <w:rPr>
          <w:bCs/>
          <w:iCs/>
        </w:rPr>
        <w:t>theme that ran right through the interviews that we did with journalists and editors during the review was that, much as they welcomed the advice that came from editorial policy, they wanted to be in a position to make the decisions about what should go on broadcast.</w:t>
      </w:r>
      <w:r>
        <w:rPr>
          <w:bCs/>
          <w:iCs/>
        </w:rPr>
        <w:t xml:space="preserve"> </w:t>
      </w:r>
      <w:r>
        <w:t xml:space="preserve">There </w:t>
      </w:r>
      <w:r w:rsidRPr="0058034B">
        <w:t>was a recognition that David</w:t>
      </w:r>
      <w:r>
        <w:t>’</w:t>
      </w:r>
      <w:r w:rsidRPr="0058034B">
        <w:t xml:space="preserve">s team </w:t>
      </w:r>
      <w:r w:rsidR="001868B8">
        <w:t xml:space="preserve">numbers </w:t>
      </w:r>
      <w:r w:rsidRPr="0058034B">
        <w:t>needed strengthening</w:t>
      </w:r>
      <w:r w:rsidR="001868B8">
        <w:t>,</w:t>
      </w:r>
      <w:r w:rsidRPr="0058034B">
        <w:t xml:space="preserve"> </w:t>
      </w:r>
      <w:r w:rsidRPr="004D6413">
        <w:rPr>
          <w:bCs/>
          <w:iCs/>
        </w:rPr>
        <w:t>because the quantity of output from the BBC has grown exponentially</w:t>
      </w:r>
      <w:r>
        <w:rPr>
          <w:bCs/>
          <w:iCs/>
        </w:rPr>
        <w:t>—</w:t>
      </w:r>
      <w:r w:rsidRPr="004D6413">
        <w:rPr>
          <w:bCs/>
          <w:iCs/>
        </w:rPr>
        <w:t xml:space="preserve">especially, for instance, </w:t>
      </w:r>
      <w:r w:rsidRPr="0058034B">
        <w:t>in relation to the World Service</w:t>
      </w:r>
      <w:r>
        <w:t>—</w:t>
      </w:r>
      <w:r w:rsidRPr="0058034B">
        <w:t xml:space="preserve">but there was </w:t>
      </w:r>
      <w:r>
        <w:t xml:space="preserve">no </w:t>
      </w:r>
      <w:r w:rsidRPr="0058034B">
        <w:t>doubt at all th</w:t>
      </w:r>
      <w:r>
        <w:t xml:space="preserve">at </w:t>
      </w:r>
      <w:r w:rsidRPr="0058034B">
        <w:t xml:space="preserve">journalists wanted to be in </w:t>
      </w:r>
      <w:r>
        <w:t xml:space="preserve">the </w:t>
      </w:r>
      <w:r w:rsidRPr="0058034B">
        <w:t xml:space="preserve">position where they were continuing to make the decisions and not delegating them to editorial policy as such. </w:t>
      </w:r>
    </w:p>
    <w:p w:rsidR="00DE0DCD" w:rsidP="008470D5">
      <w:pPr>
        <w:pStyle w:val="Question"/>
        <w:spacing w:before="240"/>
        <w:ind w:left="851" w:hanging="851"/>
        <w:jc w:val="left"/>
      </w:pPr>
      <w:r w:rsidRPr="00EA400C">
        <w:rPr>
          <w:b/>
        </w:rPr>
        <w:t>The Chair:</w:t>
      </w:r>
      <w:r>
        <w:t xml:space="preserve"> I thank Tim Davie, Sir Nicholas Serota and David Jordan. I was struck </w:t>
      </w:r>
      <w:r w:rsidRPr="004D6413">
        <w:t xml:space="preserve">by the clear opening to this meeting, where Tim described </w:t>
      </w:r>
      <w:r w:rsidRPr="0058034B">
        <w:t xml:space="preserve">the challenge that you face </w:t>
      </w:r>
      <w:r>
        <w:t xml:space="preserve">in </w:t>
      </w:r>
      <w:r w:rsidRPr="0058034B">
        <w:t>having a BBC that is relevant to everyone and that serves all audiences</w:t>
      </w:r>
      <w:r w:rsidR="00952407">
        <w:t xml:space="preserve">: </w:t>
      </w:r>
      <w:r>
        <w:t xml:space="preserve">that is, </w:t>
      </w:r>
      <w:r w:rsidRPr="0058034B">
        <w:t xml:space="preserve">you </w:t>
      </w:r>
      <w:r>
        <w:t xml:space="preserve">are </w:t>
      </w:r>
      <w:r w:rsidRPr="0058034B">
        <w:t>look</w:t>
      </w:r>
      <w:r>
        <w:t xml:space="preserve">ing </w:t>
      </w:r>
      <w:r w:rsidRPr="0058034B">
        <w:t>at all these complex issues around impartiality</w:t>
      </w:r>
      <w:r>
        <w:t xml:space="preserve">, and </w:t>
      </w:r>
      <w:r w:rsidRPr="0058034B">
        <w:t xml:space="preserve">I was struck by that. </w:t>
      </w:r>
    </w:p>
    <w:p w:rsidR="00DE0DCD" w:rsidP="008470D5">
      <w:pPr>
        <w:pStyle w:val="Remark"/>
        <w:spacing w:before="120" w:after="120"/>
        <w:ind w:left="851"/>
        <w:jc w:val="left"/>
      </w:pPr>
      <w:r w:rsidRPr="0058034B">
        <w:t>When I was preparing for this, I wondered why we worry so much about journalism and why it is a topic that we turn</w:t>
      </w:r>
      <w:r>
        <w:t xml:space="preserve"> </w:t>
      </w:r>
      <w:r w:rsidRPr="0058034B">
        <w:t>to so often. It is clearly so important. I wanted to close by paying tribute to journalists. Every year hundreds of journalists are imprisoned around the world</w:t>
      </w:r>
      <w:r>
        <w:t>,</w:t>
      </w:r>
      <w:r w:rsidRPr="0058034B">
        <w:t xml:space="preserve"> and many die. I think it is because of the work that they do</w:t>
      </w:r>
      <w:r>
        <w:t xml:space="preserve">, </w:t>
      </w:r>
      <w:r w:rsidRPr="0058034B">
        <w:t>and the incredibly powerful role that they play</w:t>
      </w:r>
      <w:r>
        <w:t xml:space="preserve">, </w:t>
      </w:r>
      <w:r w:rsidRPr="0058034B">
        <w:t xml:space="preserve">that we care so passionately about this. </w:t>
      </w:r>
    </w:p>
    <w:p w:rsidR="00DE0DCD" w:rsidP="008470D5">
      <w:pPr>
        <w:pStyle w:val="Remark"/>
        <w:spacing w:before="120" w:after="120"/>
        <w:ind w:left="851"/>
        <w:jc w:val="left"/>
      </w:pPr>
      <w:r w:rsidRPr="0058034B">
        <w:t xml:space="preserve">I welcome, and I think we welcome, the evidence that you have given us today. We welcome the dialogue that we have had with you. </w:t>
      </w:r>
      <w:r>
        <w:t xml:space="preserve">I </w:t>
      </w:r>
      <w:r w:rsidRPr="0058034B">
        <w:t xml:space="preserve">very much hope to continue to talk to you about these </w:t>
      </w:r>
      <w:r>
        <w:t xml:space="preserve">important </w:t>
      </w:r>
      <w:r w:rsidRPr="0058034B">
        <w:t xml:space="preserve">issues in future. I conclude by thanking </w:t>
      </w:r>
      <w:r>
        <w:t xml:space="preserve">the </w:t>
      </w:r>
      <w:r w:rsidRPr="0058034B">
        <w:t>witnesses very much for their time</w:t>
      </w:r>
      <w:r>
        <w:t xml:space="preserve">. </w:t>
      </w:r>
    </w:p>
    <w:p w:rsidR="00DE0DCD" w:rsidP="008470D5">
      <w:pPr>
        <w:pStyle w:val="Answer"/>
        <w:spacing w:before="120" w:after="120"/>
        <w:ind w:left="851"/>
        <w:jc w:val="left"/>
        <w:rPr>
          <w:bCs/>
          <w:iCs/>
        </w:rPr>
      </w:pPr>
      <w:r>
        <w:rPr>
          <w:b/>
          <w:i/>
        </w:rPr>
        <w:t xml:space="preserve">David Jordan: </w:t>
      </w:r>
      <w:r>
        <w:rPr>
          <w:bCs/>
          <w:iCs/>
        </w:rPr>
        <w:t>Chair</w:t>
      </w:r>
      <w:r w:rsidRPr="001906F8">
        <w:rPr>
          <w:bCs/>
          <w:iCs/>
        </w:rPr>
        <w:t xml:space="preserve">, </w:t>
      </w:r>
      <w:r>
        <w:rPr>
          <w:bCs/>
          <w:iCs/>
        </w:rPr>
        <w:t xml:space="preserve">as </w:t>
      </w:r>
      <w:r w:rsidRPr="001906F8">
        <w:rPr>
          <w:bCs/>
          <w:iCs/>
        </w:rPr>
        <w:t xml:space="preserve">I suspect this is probably the last meeting </w:t>
      </w:r>
      <w:r>
        <w:rPr>
          <w:bCs/>
          <w:iCs/>
        </w:rPr>
        <w:t xml:space="preserve">that </w:t>
      </w:r>
      <w:r w:rsidRPr="001906F8">
        <w:rPr>
          <w:bCs/>
          <w:iCs/>
        </w:rPr>
        <w:t xml:space="preserve">will have witnesses from the BBC, we should thank you for your stewardship of the </w:t>
      </w:r>
      <w:r w:rsidR="009B29B8">
        <w:rPr>
          <w:bCs/>
          <w:iCs/>
        </w:rPr>
        <w:t>c</w:t>
      </w:r>
      <w:r w:rsidRPr="001906F8">
        <w:rPr>
          <w:bCs/>
          <w:iCs/>
        </w:rPr>
        <w:t xml:space="preserve">ommittee in the time </w:t>
      </w:r>
      <w:r w:rsidRPr="001906F8" w:rsidR="009E0AE7">
        <w:rPr>
          <w:bCs/>
          <w:iCs/>
        </w:rPr>
        <w:t xml:space="preserve">you have been in the chair </w:t>
      </w:r>
      <w:r w:rsidRPr="001906F8">
        <w:rPr>
          <w:bCs/>
          <w:iCs/>
        </w:rPr>
        <w:t>and for the civil way in which you have dealt with witnesses from the BBC.</w:t>
      </w:r>
    </w:p>
    <w:p w:rsidR="00DE0DCD" w:rsidRPr="001906F8" w:rsidP="008470D5">
      <w:pPr>
        <w:pStyle w:val="Answer"/>
        <w:spacing w:before="120" w:after="120"/>
        <w:ind w:left="851"/>
        <w:jc w:val="left"/>
        <w:rPr>
          <w:bCs/>
          <w:iCs/>
        </w:rPr>
      </w:pPr>
      <w:r>
        <w:rPr>
          <w:b/>
          <w:i/>
        </w:rPr>
        <w:t xml:space="preserve">Tim Davie: </w:t>
      </w:r>
      <w:r w:rsidRPr="001906F8">
        <w:rPr>
          <w:bCs/>
          <w:iCs/>
        </w:rPr>
        <w:t>I echo that, Chair</w:t>
      </w:r>
      <w:r>
        <w:rPr>
          <w:bCs/>
          <w:iCs/>
        </w:rPr>
        <w:t xml:space="preserve">. On </w:t>
      </w:r>
      <w:r w:rsidRPr="001906F8">
        <w:rPr>
          <w:bCs/>
          <w:iCs/>
        </w:rPr>
        <w:t>behalf of all of us, thank you for all the wise questioning</w:t>
      </w:r>
      <w:r>
        <w:rPr>
          <w:bCs/>
          <w:iCs/>
        </w:rPr>
        <w:t>. Ty</w:t>
      </w:r>
      <w:r w:rsidRPr="001906F8">
        <w:rPr>
          <w:bCs/>
          <w:iCs/>
        </w:rPr>
        <w:t>pically</w:t>
      </w:r>
      <w:r>
        <w:rPr>
          <w:bCs/>
          <w:iCs/>
        </w:rPr>
        <w:t xml:space="preserve">, </w:t>
      </w:r>
      <w:r w:rsidRPr="001906F8">
        <w:rPr>
          <w:bCs/>
          <w:iCs/>
        </w:rPr>
        <w:t xml:space="preserve">your last remarks </w:t>
      </w:r>
      <w:r>
        <w:rPr>
          <w:bCs/>
          <w:iCs/>
        </w:rPr>
        <w:t xml:space="preserve">were very </w:t>
      </w:r>
      <w:r w:rsidRPr="001906F8">
        <w:rPr>
          <w:bCs/>
          <w:iCs/>
        </w:rPr>
        <w:t xml:space="preserve">important. </w:t>
      </w:r>
      <w:r w:rsidR="009E0AE7">
        <w:rPr>
          <w:bCs/>
          <w:iCs/>
        </w:rPr>
        <w:t>T</w:t>
      </w:r>
      <w:r w:rsidRPr="001906F8">
        <w:rPr>
          <w:bCs/>
          <w:iCs/>
        </w:rPr>
        <w:t>here is lots of debate about the BBC</w:t>
      </w:r>
      <w:r>
        <w:rPr>
          <w:bCs/>
          <w:iCs/>
        </w:rPr>
        <w:t xml:space="preserve">, </w:t>
      </w:r>
      <w:r w:rsidR="009E0AE7">
        <w:rPr>
          <w:bCs/>
          <w:iCs/>
        </w:rPr>
        <w:t xml:space="preserve">but </w:t>
      </w:r>
      <w:r w:rsidRPr="001906F8">
        <w:rPr>
          <w:bCs/>
          <w:iCs/>
        </w:rPr>
        <w:t>we have always felt that defending good journalism and the creative industries in the UK is a task that needs proper consideration</w:t>
      </w:r>
      <w:r>
        <w:rPr>
          <w:bCs/>
          <w:iCs/>
        </w:rPr>
        <w:t xml:space="preserve"> and the </w:t>
      </w:r>
      <w:r w:rsidRPr="001906F8">
        <w:rPr>
          <w:bCs/>
          <w:iCs/>
        </w:rPr>
        <w:t xml:space="preserve">best form of interrogation. Thank you on behalf of all of us. We really appreciate it. </w:t>
      </w:r>
    </w:p>
    <w:p w:rsidR="00DE0DCD" w:rsidRPr="00DE0DCD" w:rsidP="008470D5">
      <w:pPr>
        <w:pStyle w:val="Remark"/>
        <w:spacing w:before="120" w:after="120"/>
        <w:ind w:left="851"/>
        <w:jc w:val="left"/>
      </w:pPr>
      <w:sdt>
        <w:sdtPr>
          <w:alias w:val="Member"/>
          <w:tag w:val="&lt;Member mnisId='4543' dodsId='87827'&gt;"/>
          <w:id w:val="1754551493"/>
          <w:placeholder>
            <w:docPart w:val="CD6164BC07BE479E8B471F9362D9E6EB"/>
          </w:placeholder>
          <w:richText/>
        </w:sdtPr>
        <w:sdtContent>
          <w:r w:rsidRPr="0005012B">
            <w:rPr>
              <w:b/>
            </w:rPr>
            <w:t>The Chair:</w:t>
          </w:r>
        </w:sdtContent>
      </w:sdt>
      <w:r>
        <w:t xml:space="preserve"> </w:t>
      </w:r>
      <w:r w:rsidRPr="001906F8">
        <w:t>Thank you, and we appreciate the co</w:t>
      </w:r>
      <w:r>
        <w:t>-</w:t>
      </w:r>
      <w:r w:rsidRPr="001906F8">
        <w:t xml:space="preserve">operation that we have had from across the BBC. </w:t>
      </w:r>
      <w:r>
        <w:t xml:space="preserve">I am sure </w:t>
      </w:r>
      <w:r w:rsidRPr="001906F8">
        <w:t xml:space="preserve">the </w:t>
      </w:r>
      <w:r w:rsidR="00835696">
        <w:t>c</w:t>
      </w:r>
      <w:r w:rsidRPr="001906F8">
        <w:t xml:space="preserve">ommittee looks forward to engaging with you in the future. Thank you for </w:t>
      </w:r>
      <w:r>
        <w:t xml:space="preserve">those </w:t>
      </w:r>
      <w:r w:rsidRPr="001906F8">
        <w:t>very kind remarks</w:t>
      </w:r>
      <w:r w:rsidR="00323C62">
        <w:t>,</w:t>
      </w:r>
      <w:r w:rsidRPr="001906F8">
        <w:t xml:space="preserve"> and I draw the meeting to a close.</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8656162"/>
      <w:docPartObj>
        <w:docPartGallery w:val="Page Numbers (Top of Page)"/>
        <w:docPartUnique/>
      </w:docPartObj>
    </w:sdtPr>
    <w:sdtEndPr>
      <w:rPr>
        <w:noProof/>
      </w:rPr>
    </w:sdtEndPr>
    <w:sdtContent>
      <w:p w:rsidR="00280EB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80EBF" w:rsidRPr="00751E3F" w:rsidP="00751E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80EBF" w:rsidRPr="00751E3F" w:rsidP="00751E3F">
        <w:pPr>
          <w:pStyle w:val="Para"/>
          <w:rPr>
            <w:color w:val="808080"/>
          </w:rPr>
        </w:pPr>
        <w:r w:rsidRPr="00751E3F">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7B7907" w:rsidRPr="00B107A2" w:rsidP="00B107A2">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6E367A44"/>
    <w:lvl w:ilvl="0">
      <w:start w:val="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3"/>
  </w:num>
  <w:num w:numId="9">
    <w:abstractNumId w:val="2"/>
  </w:num>
  <w:num w:numId="10">
    <w:abstractNumId w:val="2"/>
  </w:num>
  <w:num w:numId="11">
    <w:abstractNumId w:val="6"/>
  </w:num>
  <w:num w:numId="12">
    <w:abstractNumId w:val="2"/>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EB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srword">
    <w:name w:val="srword"/>
    <w:basedOn w:val="DefaultParagraphFont"/>
    <w:rsid w:val="00B107A2"/>
  </w:style>
  <w:style w:type="character" w:customStyle="1" w:styleId="speakerspeaker-S1">
    <w:name w:val="speaker speaker-S1"/>
    <w:basedOn w:val="DefaultParagraphFont"/>
    <w:rsid w:val="00B107A2"/>
  </w:style>
  <w:style w:type="character" w:customStyle="1" w:styleId="speakerspeaker-S0">
    <w:name w:val="speaker speaker-S0"/>
    <w:basedOn w:val="DefaultParagraphFont"/>
    <w:rsid w:val="00B107A2"/>
  </w:style>
  <w:style w:type="character" w:customStyle="1" w:styleId="jumpPoint">
    <w:name w:val="jumpPoint"/>
    <w:basedOn w:val="DefaultParagraphFont"/>
    <w:rsid w:val="00B107A2"/>
  </w:style>
  <w:style w:type="paragraph" w:styleId="Revision">
    <w:name w:val="Revision"/>
    <w:hidden/>
    <w:uiPriority w:val="99"/>
    <w:semiHidden/>
    <w:rsid w:val="00B107A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7BDA8CBA6BE41E8A5E6EB37BA35CDC1"/>
        <w:category>
          <w:name w:val="General"/>
          <w:gallery w:val="placeholder"/>
        </w:category>
        <w:types>
          <w:type w:val="bbPlcHdr"/>
        </w:types>
        <w:behaviors>
          <w:behavior w:val="content"/>
        </w:behaviors>
        <w:guid w:val="{A261BB9F-ABFB-49CB-AF16-1C3FED7E993F}"/>
      </w:docPartPr>
      <w:docPartBody>
        <w:p w:rsidR="004653ED" w:rsidP="007D2940">
          <w:pPr>
            <w:pStyle w:val="F7BDA8CBA6BE41E8A5E6EB37BA35CDC1"/>
          </w:pPr>
          <w:r w:rsidRPr="0027333A">
            <w:rPr>
              <w:rStyle w:val="PlaceholderText"/>
            </w:rPr>
            <w:t>Click or tap here to enter text.</w:t>
          </w:r>
        </w:p>
      </w:docPartBody>
    </w:docPart>
    <w:docPart>
      <w:docPartPr>
        <w:name w:val="3532637E5F7D40F9B90997210ED94DC1"/>
        <w:category>
          <w:name w:val="General"/>
          <w:gallery w:val="placeholder"/>
        </w:category>
        <w:types>
          <w:type w:val="bbPlcHdr"/>
        </w:types>
        <w:behaviors>
          <w:behavior w:val="content"/>
        </w:behaviors>
        <w:guid w:val="{2DAA2665-8921-449F-B8CC-3BA1E5ED5CDA}"/>
      </w:docPartPr>
      <w:docPartBody>
        <w:p w:rsidR="004653ED" w:rsidP="007D2940">
          <w:pPr>
            <w:pStyle w:val="3532637E5F7D40F9B90997210ED94DC1"/>
          </w:pPr>
          <w:r w:rsidRPr="0027333A">
            <w:rPr>
              <w:rStyle w:val="PlaceholderText"/>
            </w:rPr>
            <w:t>Click or tap here to enter text.</w:t>
          </w:r>
        </w:p>
      </w:docPartBody>
    </w:docPart>
    <w:docPart>
      <w:docPartPr>
        <w:name w:val="CD6164BC07BE479E8B471F9362D9E6EB"/>
        <w:category>
          <w:name w:val="General"/>
          <w:gallery w:val="placeholder"/>
        </w:category>
        <w:types>
          <w:type w:val="bbPlcHdr"/>
        </w:types>
        <w:behaviors>
          <w:behavior w:val="content"/>
        </w:behaviors>
        <w:guid w:val="{611F62D1-1290-4808-AF6F-FF300CE5957A}"/>
      </w:docPartPr>
      <w:docPartBody>
        <w:p w:rsidR="004653ED" w:rsidP="007D2940">
          <w:pPr>
            <w:pStyle w:val="CD6164BC07BE479E8B471F9362D9E6EB"/>
          </w:pPr>
          <w:r w:rsidRPr="002733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2940"/>
    <w:rPr>
      <w:color w:val="808080"/>
    </w:rPr>
  </w:style>
  <w:style w:type="paragraph" w:customStyle="1" w:styleId="F7BDA8CBA6BE41E8A5E6EB37BA35CDC1">
    <w:name w:val="F7BDA8CBA6BE41E8A5E6EB37BA35CDC1"/>
    <w:rsid w:val="007D2940"/>
  </w:style>
  <w:style w:type="paragraph" w:customStyle="1" w:styleId="3532637E5F7D40F9B90997210ED94DC1">
    <w:name w:val="3532637E5F7D40F9B90997210ED94DC1"/>
    <w:rsid w:val="007D2940"/>
  </w:style>
  <w:style w:type="paragraph" w:customStyle="1" w:styleId="CD6164BC07BE479E8B471F9362D9E6EB">
    <w:name w:val="CD6164BC07BE479E8B471F9362D9E6EB"/>
    <w:rsid w:val="007D2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2</Value>
      <Value>8</Value>
      <Value>79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2022-01-11T00:00:00+00:00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BBC impartiality and editorial standards</TermName>
          <TermId xmlns="http://schemas.microsoft.com/office/infopath/2007/PartnerControls">47236eff-c719-4f04-acf1-8da78d097cbb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2.xml><?xml version="1.0" encoding="utf-8"?>
<ds:datastoreItem xmlns:ds="http://schemas.openxmlformats.org/officeDocument/2006/customXml" ds:itemID="{29E036D2-1322-40CC-AA40-91DDB8BD826D}">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4A7217CA-88E3-41A2-87B2-83A565B6C255}">
  <ds:schemaRefs>
    <ds:schemaRef ds:uri="http://schemas.microsoft.com/sharepoint/v3/contenttype/forms"/>
  </ds:schemaRefs>
</ds:datastoreItem>
</file>

<file path=customXml/itemProps4.xml><?xml version="1.0" encoding="utf-8"?>
<ds:datastoreItem xmlns:ds="http://schemas.openxmlformats.org/officeDocument/2006/customXml" ds:itemID="{2AC6C1DB-661C-4110-8F1A-709E05E793F0}">
  <ds:schemaRefs>
    <ds:schemaRef ds:uri="http://schemas.microsoft.com/sharepoint/events"/>
  </ds:schemaRefs>
</ds:datastoreItem>
</file>

<file path=customXml/itemProps5.xml><?xml version="1.0" encoding="utf-8"?>
<ds:datastoreItem xmlns:ds="http://schemas.openxmlformats.org/officeDocument/2006/customXml" ds:itemID="{D1547FCF-B5E5-4A0F-9F21-1CB8B95F9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