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2E5B" w:rsidP="00CF0BBA">
      <w:pPr>
        <w:pStyle w:val="TitleCommittee0"/>
      </w:pPr>
      <w:sdt>
        <w:sdtPr>
          <w:alias w:val="CommitteeName"/>
          <w:tag w:val="CommitteeName"/>
          <w:id w:val="1869951332"/>
          <w:placeholder>
            <w:docPart w:val="74A5E987F6B841A2B0CA7FBE2B796BDF"/>
          </w:placeholder>
          <w:richText/>
        </w:sdtPr>
        <w:sdtContent>
          <w:r>
            <w:t>Science and Technology Committee</w:t>
          </w:r>
        </w:sdtContent>
      </w:sdt>
    </w:p>
    <w:p w:rsidR="00252E5B" w:rsidP="00156A60">
      <w:pPr>
        <w:pStyle w:val="TitleInquiry0"/>
      </w:pPr>
      <w:r>
        <w:t xml:space="preserve">Oral evidence: </w:t>
      </w:r>
      <w:sdt>
        <w:sdtPr>
          <w:alias w:val="InquiryName"/>
          <w:tag w:val="InquiryName"/>
          <w:id w:val="377371847"/>
          <w:placeholder>
            <w:docPart w:val="74A5E987F6B841A2B0CA7FBE2B796BDF"/>
          </w:placeholder>
          <w:richText/>
        </w:sdtPr>
        <w:sdtContent>
          <w:r>
            <w:t>UK Space Strategy and UK Satellite Infrastructure</w:t>
          </w:r>
        </w:sdtContent>
      </w:sdt>
      <w:r w:rsidR="00081607">
        <w:t>,</w:t>
      </w:r>
      <w:r>
        <w:t xml:space="preserve"> HC </w:t>
      </w:r>
      <w:sdt>
        <w:sdtPr>
          <w:alias w:val="InquiryRefNo"/>
          <w:tag w:val="InquiryRefNo"/>
          <w:id w:val="-281725174"/>
          <w:placeholder>
            <w:docPart w:val="74A5E987F6B841A2B0CA7FBE2B796BDF"/>
          </w:placeholder>
          <w:richText/>
        </w:sdtPr>
        <w:sdtContent>
          <w:r w:rsidR="006408CF">
            <w:t>98</w:t>
          </w:r>
        </w:sdtContent>
      </w:sdt>
    </w:p>
    <w:sdt>
      <w:sdtPr>
        <w:alias w:val="SittingDate"/>
        <w:tag w:val="SittingDate"/>
        <w:id w:val="-1160222926"/>
        <w:placeholder>
          <w:docPart w:val="74A5E987F6B841A2B0CA7FBE2B796BDF"/>
        </w:placeholder>
        <w:richText/>
      </w:sdtPr>
      <w:sdtContent>
        <w:p w:rsidR="00252E5B" w:rsidP="00156A60">
          <w:pPr>
            <w:pStyle w:val="Para"/>
          </w:pPr>
          <w:r>
            <w:t xml:space="preserve">Wednesday </w:t>
          </w:r>
          <w:r w:rsidR="006408CF">
            <w:t>12</w:t>
          </w:r>
          <w:r>
            <w:t xml:space="preserve"> </w:t>
          </w:r>
          <w:r w:rsidR="006408CF">
            <w:t>January 2022</w:t>
          </w:r>
        </w:p>
      </w:sdtContent>
    </w:sdt>
    <w:p w:rsidR="00252E5B" w:rsidP="00156A60">
      <w:pPr>
        <w:pStyle w:val="Para"/>
      </w:pPr>
      <w:r>
        <w:t xml:space="preserve">Ordered by the House of </w:t>
      </w:r>
      <w:sdt>
        <w:sdtPr>
          <w:alias w:val="House"/>
          <w:tag w:val="House"/>
          <w:id w:val="809213435"/>
          <w:placeholder>
            <w:docPart w:val="74A5E987F6B841A2B0CA7FBE2B796BDF"/>
          </w:placeholder>
          <w:richText/>
        </w:sdtPr>
        <w:sdtContent>
          <w:r w:rsidRPr="00615759">
            <w:t>Commons</w:t>
          </w:r>
        </w:sdtContent>
      </w:sdt>
      <w:r w:rsidRPr="00615759">
        <w:t xml:space="preserve"> to be published on </w:t>
      </w:r>
      <w:sdt>
        <w:sdtPr>
          <w:alias w:val="PublishDate"/>
          <w:tag w:val="PublishDate"/>
          <w:id w:val="217021599"/>
          <w:placeholder>
            <w:docPart w:val="74A5E987F6B841A2B0CA7FBE2B796BDF"/>
          </w:placeholder>
          <w:richText/>
        </w:sdtPr>
        <w:sdtContent>
          <w:r w:rsidR="006408CF">
            <w:t>12 January 2022</w:t>
          </w:r>
        </w:sdtContent>
      </w:sdt>
      <w:r w:rsidRPr="00615759">
        <w:t>.</w:t>
      </w:r>
    </w:p>
    <w:p w:rsidR="00252E5B" w:rsidP="00421864">
      <w:pPr>
        <w:pStyle w:val="Para"/>
      </w:pPr>
      <w:r>
        <w:fldChar w:fldCharType="begin"/>
      </w:r>
      <w:r>
        <w:instrText xml:space="preserve"> HYPERLINK "https://parliamentlive.tv/event/index/fa3bee8e-d926-470e-a505-d3aa97176e6a" </w:instrText>
      </w:r>
      <w:r>
        <w:fldChar w:fldCharType="separate"/>
      </w:r>
      <w:sdt>
        <w:sdtPr>
          <w:rPr>
            <w:rStyle w:val="Hyperlink"/>
          </w:rPr>
          <w:alias w:val="VideoHyperlink"/>
          <w:tag w:val="VideoHyperlink"/>
          <w:id w:val="703995351"/>
          <w:placeholder>
            <w:docPart w:val="74A5E987F6B841A2B0CA7FBE2B796BDF"/>
          </w:placeholder>
          <w:richText/>
        </w:sdtPr>
        <w:sdtEndPr>
          <w:rPr>
            <w:rStyle w:val="Hyperlink"/>
          </w:rPr>
        </w:sdtEndPr>
        <w:sdtContent>
          <w:r w:rsidRPr="00A51AD6">
            <w:rPr>
              <w:rStyle w:val="Hyperlink"/>
            </w:rPr>
            <w:t>Watch the meeting</w:t>
          </w:r>
        </w:sdtContent>
      </w:sdt>
      <w:r>
        <w:fldChar w:fldCharType="end"/>
      </w:r>
    </w:p>
    <w:p w:rsidR="00252E5B" w:rsidP="00156A60">
      <w:r>
        <w:t xml:space="preserve">Members present: </w:t>
      </w:r>
      <w:sdt>
        <w:sdtPr>
          <w:alias w:val="MembersPresent"/>
          <w:tag w:val="MembersPresent"/>
          <w:id w:val="366340316"/>
          <w:placeholder>
            <w:docPart w:val="74A5E987F6B841A2B0CA7FBE2B796BDF"/>
          </w:placeholder>
          <w:richText/>
        </w:sdtPr>
        <w:sdtContent>
          <w:r>
            <w:t xml:space="preserve">Greg Clark (Chair); Aaron Bell; </w:t>
          </w:r>
          <w:r w:rsidR="006408CF">
            <w:t>Chris Clarkson</w:t>
          </w:r>
          <w:r>
            <w:t xml:space="preserve">; Rebecca Long Bailey; </w:t>
          </w:r>
          <w:r w:rsidR="000A1AAA">
            <w:t xml:space="preserve">Dehenna Davison; </w:t>
          </w:r>
          <w:r w:rsidR="006408CF">
            <w:t xml:space="preserve">Carol Monaghan; </w:t>
          </w:r>
          <w:r>
            <w:t>Graham Stringer</w:t>
          </w:r>
          <w:r w:rsidR="000A1AAA">
            <w:t>; Zarah Sultana</w:t>
          </w:r>
          <w:r>
            <w:t>.</w:t>
          </w:r>
        </w:sdtContent>
      </w:sdt>
    </w:p>
    <w:p w:rsidR="00252E5B" w:rsidP="00427893">
      <w:pPr>
        <w:pStyle w:val="ParaCentre"/>
      </w:pPr>
      <w:r w:rsidRPr="00156A60">
        <w:t xml:space="preserve">Questions </w:t>
      </w:r>
      <w:sdt>
        <w:sdtPr>
          <w:alias w:val="QuestionNumbers"/>
          <w:tag w:val="QuestionNumbers"/>
          <w:id w:val="-1223666168"/>
          <w:placeholder>
            <w:docPart w:val="74A5E987F6B841A2B0CA7FBE2B796BDF"/>
          </w:placeholder>
          <w:richText/>
        </w:sdtPr>
        <w:sdtContent>
          <w:r w:rsidR="006408CF">
            <w:t>282</w:t>
          </w:r>
          <w:r>
            <w:t xml:space="preserve"> -</w:t>
          </w:r>
          <w:r w:rsidR="00A55A45">
            <w:t>37</w:t>
          </w:r>
          <w:r w:rsidR="003B3E3F">
            <w:t>4</w:t>
          </w:r>
        </w:sdtContent>
      </w:sdt>
    </w:p>
    <w:p w:rsidR="00252E5B" w:rsidP="00427893">
      <w:pPr>
        <w:pStyle w:val="TitleWitnesses0"/>
      </w:pPr>
      <w:r>
        <w:t>Witnesses</w:t>
      </w:r>
    </w:p>
    <w:p w:rsidR="00252E5B" w:rsidRPr="00BD6D45" w:rsidP="007F3E42">
      <w:pPr>
        <w:pStyle w:val="Para"/>
      </w:pPr>
      <w:r>
        <w:fldChar w:fldCharType="begin"/>
      </w:r>
      <w:r>
        <w:instrText xml:space="preserve"> HYPERLINK \l "Panel1" </w:instrText>
      </w:r>
      <w:r>
        <w:fldChar w:fldCharType="separate"/>
      </w:r>
      <w:r w:rsidRPr="00252E5B">
        <w:rPr>
          <w:rStyle w:val="Hyperlink"/>
        </w:rPr>
        <w:t>I</w:t>
      </w:r>
      <w:r>
        <w:fldChar w:fldCharType="end"/>
      </w:r>
      <w:r>
        <w:t xml:space="preserve">: </w:t>
      </w:r>
      <w:r w:rsidRPr="006408CF" w:rsidR="006408CF">
        <w:t>Josef Aschbacher</w:t>
      </w:r>
      <w:r w:rsidR="00081607">
        <w:t>,</w:t>
      </w:r>
      <w:r w:rsidRPr="006408CF" w:rsidR="006408CF">
        <w:t xml:space="preserve"> Director General</w:t>
      </w:r>
      <w:r w:rsidR="00081607">
        <w:t>,</w:t>
      </w:r>
      <w:r w:rsidRPr="006408CF" w:rsidR="006408CF">
        <w:t xml:space="preserve"> European Space Agency.</w:t>
      </w:r>
    </w:p>
    <w:p w:rsidR="00252E5B" w:rsidRPr="00BD6D45" w:rsidP="006408CF">
      <w:pPr>
        <w:pStyle w:val="Para"/>
      </w:pPr>
      <w:r>
        <w:fldChar w:fldCharType="begin"/>
      </w:r>
      <w:r>
        <w:instrText xml:space="preserve"> HYPERLINK \l "Panel2" </w:instrText>
      </w:r>
      <w:r>
        <w:fldChar w:fldCharType="separate"/>
      </w:r>
      <w:r w:rsidRPr="00252E5B">
        <w:rPr>
          <w:rStyle w:val="Hyperlink"/>
        </w:rPr>
        <w:t>II</w:t>
      </w:r>
      <w:r>
        <w:fldChar w:fldCharType="end"/>
      </w:r>
      <w:r>
        <w:t xml:space="preserve">: </w:t>
      </w:r>
      <w:r w:rsidR="006408CF">
        <w:t>Dr Hiroshi Yamakawa</w:t>
      </w:r>
      <w:r w:rsidR="00081607">
        <w:t>,</w:t>
      </w:r>
      <w:r w:rsidR="006408CF">
        <w:t xml:space="preserve"> President</w:t>
      </w:r>
      <w:r w:rsidR="00081607">
        <w:t>,</w:t>
      </w:r>
      <w:r w:rsidR="006408CF">
        <w:t xml:space="preserve"> Japan Aerospace Exploration Agency; and Dr Philippe Baptiste</w:t>
      </w:r>
      <w:r w:rsidR="00081607">
        <w:t>,</w:t>
      </w:r>
      <w:r w:rsidR="006408CF">
        <w:t xml:space="preserve"> President</w:t>
      </w:r>
      <w:r w:rsidR="00081607">
        <w:t>,</w:t>
      </w:r>
      <w:r w:rsidR="006408CF">
        <w:t xml:space="preserve"> Centre National d</w:t>
      </w:r>
      <w:r w:rsidR="00081607">
        <w:t>’</w:t>
      </w:r>
      <w:r w:rsidR="00D71B54">
        <w:t>É</w:t>
      </w:r>
      <w:r w:rsidR="006408CF">
        <w:t>tudes Spatiales—French National Space and Research Centre.</w:t>
      </w:r>
    </w:p>
    <w:p w:rsidR="00252E5B" w:rsidRPr="00BD6D45" w:rsidP="006408CF">
      <w:pPr>
        <w:pStyle w:val="Para"/>
      </w:pPr>
      <w:r>
        <w:fldChar w:fldCharType="begin"/>
      </w:r>
      <w:r>
        <w:instrText xml:space="preserve"> HYPERLINK \l "Panel3" </w:instrText>
      </w:r>
      <w:r>
        <w:fldChar w:fldCharType="separate"/>
      </w:r>
      <w:r w:rsidRPr="00252E5B">
        <w:rPr>
          <w:rStyle w:val="Hyperlink"/>
        </w:rPr>
        <w:t>III</w:t>
      </w:r>
      <w:r>
        <w:fldChar w:fldCharType="end"/>
      </w:r>
      <w:r>
        <w:t xml:space="preserve">: </w:t>
      </w:r>
      <w:r w:rsidR="006408CF">
        <w:t>Tim Johnson</w:t>
      </w:r>
      <w:r w:rsidR="00081607">
        <w:t>,</w:t>
      </w:r>
      <w:r w:rsidR="006408CF">
        <w:t xml:space="preserve"> Director of Strategy and Policy</w:t>
      </w:r>
      <w:r w:rsidR="00081607">
        <w:t>,</w:t>
      </w:r>
      <w:r w:rsidR="006408CF">
        <w:t xml:space="preserve"> Civil Aviation Authority; and Colin Macleod</w:t>
      </w:r>
      <w:r w:rsidR="00081607">
        <w:t>,</w:t>
      </w:r>
      <w:r w:rsidR="006408CF">
        <w:t xml:space="preserve"> Head of UK Space Regulation</w:t>
      </w:r>
      <w:r w:rsidR="00081607">
        <w:t>,</w:t>
      </w:r>
      <w:r w:rsidR="006408CF">
        <w:t xml:space="preserve"> Civil Aviation Authority.</w:t>
      </w:r>
    </w:p>
    <w:p w:rsidR="00252E5B" w:rsidP="00776882">
      <w:pPr>
        <w:rPr>
          <w:rFonts w:eastAsia="Times New Roman"/>
          <w:szCs w:val="20"/>
        </w:rPr>
      </w:pPr>
      <w:r>
        <w:br w:type="page"/>
      </w:r>
    </w:p>
    <w:p w:rsidR="00252E5B" w:rsidP="00316298">
      <w:pPr>
        <w:pStyle w:val="TitlePanel0"/>
      </w:pPr>
      <w:bookmarkStart w:id="0" w:name="_Hlk92896984"/>
      <w:bookmarkStart w:id="1" w:name="_Hlk92897035"/>
      <w:bookmarkStart w:id="2" w:name="Panel1"/>
      <w:bookmarkStart w:id="3" w:name="_Hlk90468752"/>
      <w:r>
        <w:t>Examination of witness</w:t>
      </w:r>
      <w:bookmarkEnd w:id="0"/>
    </w:p>
    <w:p w:rsidR="006408CF" w:rsidP="007C1BEE">
      <w:pPr>
        <w:pStyle w:val="Para"/>
      </w:pPr>
      <w:bookmarkEnd w:id="1"/>
      <w:r>
        <w:t xml:space="preserve">Witness: </w:t>
      </w:r>
      <w:bookmarkEnd w:id="2"/>
      <w:r w:rsidR="00081607">
        <w:t>Josef</w:t>
      </w:r>
      <w:r>
        <w:t xml:space="preserve"> Aschbacher</w:t>
      </w:r>
      <w:r>
        <w:t>.</w:t>
      </w:r>
      <w:bookmarkEnd w:id="3"/>
    </w:p>
    <w:p w:rsidR="009F17F1" w:rsidP="006408CF">
      <w:pPr>
        <w:pStyle w:val="Question"/>
      </w:pPr>
      <w:sdt>
        <w:sdtPr>
          <w:alias w:val="Member"/>
          <w:tag w:val="&lt;Member mnisId='1578' dodsId='40488'&gt;"/>
          <w:id w:val="2074936861"/>
          <w:placeholder>
            <w:docPart w:val="DefaultPlaceholder_-1854013440"/>
          </w:placeholder>
          <w:richText/>
        </w:sdtPr>
        <w:sdtContent>
          <w:r w:rsidRPr="006408CF" w:rsidR="006408CF">
            <w:rPr>
              <w:b/>
            </w:rPr>
            <w:t>Chair:</w:t>
          </w:r>
        </w:sdtContent>
      </w:sdt>
      <w:r w:rsidR="006408CF">
        <w:t xml:space="preserve"> The Science and Technology Committee continues </w:t>
      </w:r>
      <w:r w:rsidR="00062992">
        <w:t>its</w:t>
      </w:r>
      <w:r w:rsidR="006408CF">
        <w:t xml:space="preserve"> inquiry into the UK space strategy and satellite infrastructure. We are delighted this morning to be considering evidence from witnesses from international space organisations and also from the UK regulators. </w:t>
      </w:r>
    </w:p>
    <w:p w:rsidR="00081607" w:rsidP="009F17F1">
      <w:pPr>
        <w:pStyle w:val="Question"/>
        <w:numPr>
          <w:ilvl w:val="0"/>
          <w:numId w:val="0"/>
        </w:numPr>
        <w:ind w:left="794"/>
      </w:pPr>
      <w:r>
        <w:t>To start off</w:t>
      </w:r>
      <w:r>
        <w:t>,</w:t>
      </w:r>
      <w:r>
        <w:t xml:space="preserve"> I am very pleased to welcome Dr Josef Aschbacher. </w:t>
      </w:r>
      <w:r w:rsidR="009F17F1">
        <w:t>He</w:t>
      </w:r>
      <w:r>
        <w:t xml:space="preserve"> is the director general of the European Space Agency. We are very glad to have you with us this morning</w:t>
      </w:r>
      <w:r>
        <w:t>,</w:t>
      </w:r>
      <w:r>
        <w:t xml:space="preserve"> Dr Aschbacher. Thank you very much indeed. Perhaps you could describe to the Committee</w:t>
      </w:r>
      <w:r>
        <w:t>,</w:t>
      </w:r>
      <w:r>
        <w:t xml:space="preserve"> and to people tuning in</w:t>
      </w:r>
      <w:r>
        <w:t>,</w:t>
      </w:r>
      <w:r>
        <w:t xml:space="preserve"> the mission of ESA</w:t>
      </w:r>
      <w:r>
        <w:t>,</w:t>
      </w:r>
      <w:r>
        <w:t xml:space="preserve"> as it is known</w:t>
      </w:r>
      <w:r>
        <w:t>,</w:t>
      </w:r>
      <w:r>
        <w:t xml:space="preserve"> and the UK</w:t>
      </w:r>
      <w:r>
        <w:t>’</w:t>
      </w:r>
      <w:r>
        <w:t>s role in it.</w:t>
      </w:r>
    </w:p>
    <w:p w:rsidR="009F17F1" w:rsidP="00081607">
      <w:pPr>
        <w:pStyle w:val="Answer"/>
      </w:pPr>
      <w:sdt>
        <w:sdtPr>
          <w:alias w:val="Witness"/>
          <w:id w:val="-1232066419"/>
          <w:placeholder>
            <w:docPart w:val="DefaultPlaceholder_-1854013440"/>
          </w:placeholder>
          <w:richText/>
        </w:sdtPr>
        <w:sdtContent>
          <w:r w:rsidRPr="00081607" w:rsidR="00081607">
            <w:rPr>
              <w:b/>
              <w:i/>
            </w:rPr>
            <w:t>Josef Aschbacher:</w:t>
          </w:r>
        </w:sdtContent>
      </w:sdt>
      <w:r w:rsidR="00081607">
        <w:t xml:space="preserve"> </w:t>
      </w:r>
      <w:r w:rsidR="006408CF">
        <w:t>Thank you</w:t>
      </w:r>
      <w:r w:rsidR="00081607">
        <w:t>,</w:t>
      </w:r>
      <w:r w:rsidR="006408CF">
        <w:t xml:space="preserve"> Mr Clark</w:t>
      </w:r>
      <w:r w:rsidR="00081607">
        <w:t>,</w:t>
      </w:r>
      <w:r w:rsidR="006408CF">
        <w:t xml:space="preserve"> and </w:t>
      </w:r>
      <w:r w:rsidR="00062992">
        <w:t>a</w:t>
      </w:r>
      <w:r w:rsidR="006408CF">
        <w:t xml:space="preserve"> welcome also from my side. As you see</w:t>
      </w:r>
      <w:r w:rsidR="00081607">
        <w:t>,</w:t>
      </w:r>
      <w:r w:rsidR="006408CF">
        <w:t xml:space="preserve"> I am joining remotely from Paris. I am very honoured to be with the Science and Technology Committee of the House of Commons. It is also a great opportunity to lay out some of the fundamentals of the co-operation that you have with the European Space Agency. </w:t>
      </w:r>
    </w:p>
    <w:p w:rsidR="000641D4" w:rsidP="00081607">
      <w:pPr>
        <w:pStyle w:val="Answer"/>
      </w:pPr>
      <w:r>
        <w:t>The European Space Agency</w:t>
      </w:r>
      <w:r w:rsidR="00081607">
        <w:t>,</w:t>
      </w:r>
      <w:r>
        <w:t xml:space="preserve"> in a few words</w:t>
      </w:r>
      <w:r w:rsidR="00081607">
        <w:t>,</w:t>
      </w:r>
      <w:r>
        <w:t xml:space="preserve"> is an intergovernmental organisation. We have 22 member states</w:t>
      </w:r>
      <w:r w:rsidR="00081607">
        <w:t>,</w:t>
      </w:r>
      <w:r>
        <w:t xml:space="preserve"> of which the UK is a founding member. As you see from the number</w:t>
      </w:r>
      <w:r w:rsidR="00081607">
        <w:t>,</w:t>
      </w:r>
      <w:r>
        <w:t xml:space="preserve"> the ESA member states are not identical to the EU member states</w:t>
      </w:r>
      <w:r w:rsidR="00081607">
        <w:t>,</w:t>
      </w:r>
      <w:r>
        <w:t xml:space="preserve"> and I really would like to underline that. Of course</w:t>
      </w:r>
      <w:r w:rsidR="00081607">
        <w:t>,</w:t>
      </w:r>
      <w:r>
        <w:t xml:space="preserve"> the UK is a very </w:t>
      </w:r>
      <w:r w:rsidR="009F17F1">
        <w:t xml:space="preserve">strong and </w:t>
      </w:r>
      <w:r>
        <w:t>important member state of ESA</w:t>
      </w:r>
      <w:r w:rsidR="00081607">
        <w:t>—</w:t>
      </w:r>
      <w:r>
        <w:t>not any</w:t>
      </w:r>
      <w:r w:rsidR="009F17F1">
        <w:t xml:space="preserve"> </w:t>
      </w:r>
      <w:r>
        <w:t>more of the EU but certainly of ESA</w:t>
      </w:r>
      <w:r w:rsidR="00081607">
        <w:t>—</w:t>
      </w:r>
      <w:r>
        <w:t xml:space="preserve">with whom we are working extremely well. </w:t>
      </w:r>
    </w:p>
    <w:p w:rsidR="009F17F1" w:rsidP="00081607">
      <w:pPr>
        <w:pStyle w:val="Answer"/>
      </w:pPr>
      <w:r>
        <w:t>The European Space Agency has several establishments across Europe. An important one is in the UK in Harwell called ECSAT where we have a focus on commercialisation of activities but also climate change and a number of other activities. Al</w:t>
      </w:r>
      <w:r>
        <w:t xml:space="preserve">l </w:t>
      </w:r>
      <w:r>
        <w:t>together</w:t>
      </w:r>
      <w:r w:rsidR="00081607">
        <w:t>,</w:t>
      </w:r>
      <w:r>
        <w:t xml:space="preserve"> as ESA</w:t>
      </w:r>
      <w:r w:rsidR="00081607">
        <w:t>,</w:t>
      </w:r>
      <w:r>
        <w:t xml:space="preserve"> we are covering all space domains such as astronauts</w:t>
      </w:r>
      <w:r w:rsidR="00081607">
        <w:t>,</w:t>
      </w:r>
      <w:r>
        <w:t xml:space="preserve"> Earth observation</w:t>
      </w:r>
      <w:r w:rsidR="00081607">
        <w:t>,</w:t>
      </w:r>
      <w:r>
        <w:t xml:space="preserve"> navigation</w:t>
      </w:r>
      <w:r w:rsidR="00081607">
        <w:t>,</w:t>
      </w:r>
      <w:r>
        <w:t xml:space="preserve"> telecommunications and space science</w:t>
      </w:r>
      <w:r w:rsidR="00081607">
        <w:t>—</w:t>
      </w:r>
      <w:r>
        <w:t>across the board in terms of activities. We are one of the few space agencies covering the whole range of activities in the space domain. We have a budget of about €7.2 billion this year. We have a workforce of 5</w:t>
      </w:r>
      <w:r w:rsidR="00081607">
        <w:t>,</w:t>
      </w:r>
      <w:r>
        <w:t xml:space="preserve">500 spread over the different locations of ESA. </w:t>
      </w:r>
    </w:p>
    <w:p w:rsidR="00081607" w:rsidP="00081607">
      <w:pPr>
        <w:pStyle w:val="Answer"/>
      </w:pPr>
      <w:r>
        <w:t>This is ESA</w:t>
      </w:r>
      <w:r w:rsidR="009F17F1">
        <w:t>,</w:t>
      </w:r>
      <w:r>
        <w:t xml:space="preserve"> in a nutshell</w:t>
      </w:r>
      <w:r>
        <w:t>,</w:t>
      </w:r>
      <w:r>
        <w:t xml:space="preserve"> but we have a number of programmes and activities in which the UK very strongly participates</w:t>
      </w:r>
      <w:r>
        <w:t>,</w:t>
      </w:r>
      <w:r>
        <w:t xml:space="preserve"> and I am very happy to elaborate on those as the questions come in.</w:t>
      </w:r>
    </w:p>
    <w:p w:rsidR="00081607" w:rsidP="006408CF">
      <w:pPr>
        <w:pStyle w:val="Question"/>
      </w:pPr>
      <w:sdt>
        <w:sdtPr>
          <w:alias w:val="Member"/>
          <w:tag w:val="&lt;Member mnisId='1578' dodsId='40488'&gt;"/>
          <w:id w:val="-251437787"/>
          <w:placeholder>
            <w:docPart w:val="DefaultPlaceholder_-1854013440"/>
          </w:placeholder>
          <w:richText/>
        </w:sdtPr>
        <w:sdtContent>
          <w:r w:rsidRPr="00081607">
            <w:rPr>
              <w:b/>
            </w:rPr>
            <w:t>Chair:</w:t>
          </w:r>
        </w:sdtContent>
      </w:sdt>
      <w:r>
        <w:t xml:space="preserve"> </w:t>
      </w:r>
      <w:r w:rsidR="006408CF">
        <w:t>Thank you very much indeed. My colleagues have some questions around those areas</w:t>
      </w:r>
      <w:r>
        <w:t>,</w:t>
      </w:r>
      <w:r w:rsidR="006408CF">
        <w:t xml:space="preserve"> but </w:t>
      </w:r>
      <w:r w:rsidR="00062992">
        <w:t xml:space="preserve">there are </w:t>
      </w:r>
      <w:r w:rsidR="006408CF">
        <w:t>just a couple of brief ones from me to start. The UK contribution</w:t>
      </w:r>
      <w:r>
        <w:t>,</w:t>
      </w:r>
      <w:r w:rsidR="006408CF">
        <w:t xml:space="preserve"> I think</w:t>
      </w:r>
      <w:r>
        <w:t>,</w:t>
      </w:r>
      <w:r w:rsidR="006408CF">
        <w:t xml:space="preserve"> is around 9% of the member states</w:t>
      </w:r>
      <w:r>
        <w:t>’</w:t>
      </w:r>
      <w:r w:rsidR="006408CF">
        <w:t xml:space="preserve"> contribution. Is that correct?</w:t>
      </w:r>
    </w:p>
    <w:p w:rsidR="00081607" w:rsidP="00081607">
      <w:pPr>
        <w:pStyle w:val="Answer"/>
      </w:pPr>
      <w:sdt>
        <w:sdtPr>
          <w:alias w:val="Witness"/>
          <w:id w:val="95214199"/>
          <w:placeholder>
            <w:docPart w:val="DefaultPlaceholder_-1854013440"/>
          </w:placeholder>
          <w:richText/>
        </w:sdtPr>
        <w:sdtContent>
          <w:r w:rsidRPr="00081607">
            <w:rPr>
              <w:b/>
              <w:i/>
            </w:rPr>
            <w:t>Josef Aschbacher:</w:t>
          </w:r>
        </w:sdtContent>
      </w:sdt>
      <w:r>
        <w:t xml:space="preserve"> </w:t>
      </w:r>
      <w:r w:rsidR="006408CF">
        <w:t>It is correct. We have two types of contributions. One is the mandatory programme</w:t>
      </w:r>
      <w:r>
        <w:t>,</w:t>
      </w:r>
      <w:r w:rsidR="006408CF">
        <w:t xml:space="preserve"> which is about 20% of our overall budget. Within the mandatory programme</w:t>
      </w:r>
      <w:r>
        <w:t>,</w:t>
      </w:r>
      <w:r w:rsidR="006408CF">
        <w:t xml:space="preserve"> the UK has something above 14%</w:t>
      </w:r>
      <w:r>
        <w:t>,</w:t>
      </w:r>
      <w:r w:rsidR="006408CF">
        <w:t xml:space="preserve"> but</w:t>
      </w:r>
      <w:r>
        <w:t>,</w:t>
      </w:r>
      <w:r w:rsidR="006408CF">
        <w:t xml:space="preserve"> in the optional programme</w:t>
      </w:r>
      <w:r>
        <w:t>,</w:t>
      </w:r>
      <w:r w:rsidR="006408CF">
        <w:t xml:space="preserve"> which is where the member states decide on </w:t>
      </w:r>
      <w:r w:rsidR="006408CF">
        <w:t>their own how much they want to contribute</w:t>
      </w:r>
      <w:r>
        <w:t>,</w:t>
      </w:r>
      <w:r w:rsidR="006408CF">
        <w:t xml:space="preserve"> the UK contribution is around 9.2%.</w:t>
      </w:r>
    </w:p>
    <w:p w:rsidR="00081607" w:rsidP="006408CF">
      <w:pPr>
        <w:pStyle w:val="Question"/>
      </w:pPr>
      <w:sdt>
        <w:sdtPr>
          <w:alias w:val="Member"/>
          <w:tag w:val="&lt;Member mnisId='1578' dodsId='40488'&gt;"/>
          <w:id w:val="1357304871"/>
          <w:placeholder>
            <w:docPart w:val="DefaultPlaceholder_-1854013440"/>
          </w:placeholder>
          <w:richText/>
        </w:sdtPr>
        <w:sdtContent>
          <w:r w:rsidRPr="00081607">
            <w:rPr>
              <w:b/>
            </w:rPr>
            <w:t>Chair:</w:t>
          </w:r>
        </w:sdtContent>
      </w:sdt>
      <w:r>
        <w:t xml:space="preserve"> T</w:t>
      </w:r>
      <w:r w:rsidR="006408CF">
        <w:t>hat contribution is based on participation in different programmes; the more you do</w:t>
      </w:r>
      <w:r>
        <w:t>,</w:t>
      </w:r>
      <w:r w:rsidR="006408CF">
        <w:t xml:space="preserve"> the more you contribute. It is a decision for the UK</w:t>
      </w:r>
      <w:r>
        <w:t>,</w:t>
      </w:r>
      <w:r w:rsidR="006408CF">
        <w:t xml:space="preserve"> is it not? </w:t>
      </w:r>
      <w:r w:rsidR="00627875">
        <w:t>The</w:t>
      </w:r>
      <w:r w:rsidR="006408CF">
        <w:t xml:space="preserve"> subscription fee is </w:t>
      </w:r>
      <w:r w:rsidR="00627875">
        <w:t xml:space="preserve">not </w:t>
      </w:r>
      <w:r w:rsidR="006408CF">
        <w:t xml:space="preserve">determined by ESA; it is what the UK bids </w:t>
      </w:r>
      <w:r w:rsidR="00627875">
        <w:t>for</w:t>
      </w:r>
      <w:r w:rsidR="006408CF">
        <w:t xml:space="preserve"> programmes. Is that right?</w:t>
      </w:r>
    </w:p>
    <w:p w:rsidR="00627875" w:rsidP="00081607">
      <w:pPr>
        <w:pStyle w:val="Answer"/>
      </w:pPr>
      <w:sdt>
        <w:sdtPr>
          <w:alias w:val="Witness"/>
          <w:id w:val="933177330"/>
          <w:placeholder>
            <w:docPart w:val="DefaultPlaceholder_-1854013440"/>
          </w:placeholder>
          <w:richText/>
        </w:sdtPr>
        <w:sdtContent>
          <w:r w:rsidRPr="00081607" w:rsidR="00081607">
            <w:rPr>
              <w:b/>
              <w:i/>
            </w:rPr>
            <w:t>Josef Aschbacher:</w:t>
          </w:r>
        </w:sdtContent>
      </w:sdt>
      <w:r w:rsidR="00081607">
        <w:t xml:space="preserve"> </w:t>
      </w:r>
      <w:r w:rsidR="006408CF">
        <w:t>That is exactly right. As I said</w:t>
      </w:r>
      <w:r w:rsidR="00081607">
        <w:t>,</w:t>
      </w:r>
      <w:r w:rsidR="006408CF">
        <w:t xml:space="preserve"> 20% is mandatory. There are some activities where the contribution is calculated based on GNP compared to other member states</w:t>
      </w:r>
      <w:r w:rsidR="00081607">
        <w:t>,</w:t>
      </w:r>
      <w:r w:rsidR="006408CF">
        <w:t xml:space="preserve"> but 80% of our budget from the member states is optional. Optional means that each member state decides on its own how much </w:t>
      </w:r>
      <w:r>
        <w:t>it</w:t>
      </w:r>
      <w:r w:rsidR="006408CF">
        <w:t xml:space="preserve"> want</w:t>
      </w:r>
      <w:r>
        <w:t>s</w:t>
      </w:r>
      <w:r w:rsidR="006408CF">
        <w:t xml:space="preserve"> to contribute. In some cases</w:t>
      </w:r>
      <w:r w:rsidR="00081607">
        <w:t>,</w:t>
      </w:r>
      <w:r w:rsidR="006408CF">
        <w:t xml:space="preserve"> we have very low contributions and in some cases we have very high contributions. That contribution of the optional programme is around 9%. </w:t>
      </w:r>
    </w:p>
    <w:p w:rsidR="00081607" w:rsidP="00081607">
      <w:pPr>
        <w:pStyle w:val="Answer"/>
      </w:pPr>
      <w:r>
        <w:t>That also sends a message because according to the GNP reference</w:t>
      </w:r>
      <w:r>
        <w:t>,</w:t>
      </w:r>
      <w:r>
        <w:t xml:space="preserve"> which is around 14%</w:t>
      </w:r>
      <w:r>
        <w:t>,</w:t>
      </w:r>
      <w:r>
        <w:t xml:space="preserve"> the optional participation in ESA is below the GNP</w:t>
      </w:r>
      <w:r>
        <w:t>,</w:t>
      </w:r>
      <w:r>
        <w:t xml:space="preserve"> and that is something that</w:t>
      </w:r>
      <w:r>
        <w:t>,</w:t>
      </w:r>
      <w:r>
        <w:t xml:space="preserve"> as director general of ESA and having the UK as a very strong member state</w:t>
      </w:r>
      <w:r>
        <w:t>,</w:t>
      </w:r>
      <w:r>
        <w:t xml:space="preserve"> I would hope is recognised as </w:t>
      </w:r>
      <w:r w:rsidR="00627875">
        <w:t xml:space="preserve">potential or </w:t>
      </w:r>
      <w:r>
        <w:t>room for improvement because I really think that the UK</w:t>
      </w:r>
      <w:r w:rsidR="00627875">
        <w:t xml:space="preserve"> </w:t>
      </w:r>
      <w:r>
        <w:t>benefit</w:t>
      </w:r>
      <w:r w:rsidR="00627875">
        <w:t>s</w:t>
      </w:r>
      <w:r>
        <w:t xml:space="preserve"> a lot from ESA. We also benefit a lot from the UK with its unique expertise. I am very happy to interact with the UK on a regular basis</w:t>
      </w:r>
      <w:r w:rsidR="00627875">
        <w:t>,</w:t>
      </w:r>
      <w:r>
        <w:t xml:space="preserve"> </w:t>
      </w:r>
      <w:r w:rsidR="00627875">
        <w:t>but, c</w:t>
      </w:r>
      <w:r>
        <w:t>ertainly from a budgetary point of view</w:t>
      </w:r>
      <w:r>
        <w:t>,</w:t>
      </w:r>
      <w:r>
        <w:t xml:space="preserve"> I would consider that there is some room for discussion</w:t>
      </w:r>
      <w:r>
        <w:t>,</w:t>
      </w:r>
      <w:r>
        <w:t xml:space="preserve"> if I may </w:t>
      </w:r>
      <w:r w:rsidR="00627875">
        <w:t>put</w:t>
      </w:r>
      <w:r>
        <w:t xml:space="preserve"> it this way.</w:t>
      </w:r>
    </w:p>
    <w:p w:rsidR="00081607" w:rsidP="006408CF">
      <w:pPr>
        <w:pStyle w:val="Question"/>
      </w:pPr>
      <w:sdt>
        <w:sdtPr>
          <w:alias w:val="Member"/>
          <w:tag w:val="&lt;Member mnisId='1578' dodsId='40488'&gt;"/>
          <w:id w:val="74946078"/>
          <w:placeholder>
            <w:docPart w:val="DefaultPlaceholder_-1854013440"/>
          </w:placeholder>
          <w:richText/>
        </w:sdtPr>
        <w:sdtContent>
          <w:r w:rsidRPr="00081607">
            <w:rPr>
              <w:b/>
            </w:rPr>
            <w:t>Chair:</w:t>
          </w:r>
        </w:sdtContent>
      </w:sdt>
      <w:r>
        <w:t xml:space="preserve"> </w:t>
      </w:r>
      <w:r w:rsidR="006408CF">
        <w:t xml:space="preserve">Thank you. That is very helpful. We will go into some more detail on that. </w:t>
      </w:r>
      <w:r w:rsidR="00627875">
        <w:t>Finally from me at the beginning, t</w:t>
      </w:r>
      <w:r w:rsidR="006408CF">
        <w:t>here are programmes that are run by ESA across Europe</w:t>
      </w:r>
      <w:r>
        <w:t>,</w:t>
      </w:r>
      <w:r w:rsidR="006408CF">
        <w:t xml:space="preserve"> but ESA also pa</w:t>
      </w:r>
      <w:r w:rsidR="00627875">
        <w:t>r</w:t>
      </w:r>
      <w:r w:rsidR="006408CF">
        <w:t>ticipates in global programmes. Just recently in the last few days</w:t>
      </w:r>
      <w:r>
        <w:t>,</w:t>
      </w:r>
      <w:r w:rsidR="006408CF">
        <w:t xml:space="preserve"> we have seen the deployment of the James Webb Space Telescope</w:t>
      </w:r>
      <w:r>
        <w:t>,</w:t>
      </w:r>
      <w:r w:rsidR="006408CF">
        <w:t xml:space="preserve"> which is a collaboration between NASA</w:t>
      </w:r>
      <w:r>
        <w:t>,</w:t>
      </w:r>
      <w:r w:rsidR="006408CF">
        <w:t xml:space="preserve"> ESA and the Canadian Space Agency. Describe to me what ESA</w:t>
      </w:r>
      <w:r>
        <w:t>’</w:t>
      </w:r>
      <w:r w:rsidR="006408CF">
        <w:t>s role has been in that and whether the UK was included in it.</w:t>
      </w:r>
    </w:p>
    <w:p w:rsidR="000641D4" w:rsidP="00081607">
      <w:pPr>
        <w:pStyle w:val="Answer"/>
      </w:pPr>
      <w:sdt>
        <w:sdtPr>
          <w:alias w:val="Witness"/>
          <w:id w:val="111333791"/>
          <w:placeholder>
            <w:docPart w:val="DefaultPlaceholder_-1854013440"/>
          </w:placeholder>
          <w:richText/>
        </w:sdtPr>
        <w:sdtContent>
          <w:r w:rsidRPr="00081607" w:rsidR="00081607">
            <w:rPr>
              <w:b/>
              <w:i/>
            </w:rPr>
            <w:t>Josef Aschbacher:</w:t>
          </w:r>
        </w:sdtContent>
      </w:sdt>
      <w:r w:rsidR="00081607">
        <w:t xml:space="preserve"> </w:t>
      </w:r>
      <w:r w:rsidR="006408CF">
        <w:t>Thank you. This is a very good example of where international co-operation can be highlighted. Indeed</w:t>
      </w:r>
      <w:r w:rsidR="00081607">
        <w:t>,</w:t>
      </w:r>
      <w:r w:rsidR="006408CF">
        <w:t xml:space="preserve"> the James Webb Space Telescope is</w:t>
      </w:r>
      <w:r w:rsidR="00081607">
        <w:t>,</w:t>
      </w:r>
      <w:r w:rsidR="006408CF">
        <w:t xml:space="preserve"> as you say correctly</w:t>
      </w:r>
      <w:r w:rsidR="00081607">
        <w:t>,</w:t>
      </w:r>
      <w:r w:rsidR="006408CF">
        <w:t xml:space="preserve"> under the lead of NASA</w:t>
      </w:r>
      <w:r w:rsidR="004358B0">
        <w:t>,</w:t>
      </w:r>
      <w:r w:rsidR="006408CF">
        <w:t xml:space="preserve"> but an international partnership between NASA</w:t>
      </w:r>
      <w:r w:rsidR="00081607">
        <w:t>,</w:t>
      </w:r>
      <w:r w:rsidR="006408CF">
        <w:t xml:space="preserve"> ESA and the Canadian Space Agency. The ESA contribution is provided through contributions </w:t>
      </w:r>
      <w:r w:rsidR="004358B0">
        <w:t>from</w:t>
      </w:r>
      <w:r w:rsidR="006408CF">
        <w:t xml:space="preserve"> its member states. We have programmes where we contribute to the James Webb Space Telescope</w:t>
      </w:r>
      <w:r w:rsidR="00081607">
        <w:t>,</w:t>
      </w:r>
      <w:r w:rsidR="006408CF">
        <w:t xml:space="preserve"> and </w:t>
      </w:r>
      <w:r w:rsidR="004358B0">
        <w:t>we made</w:t>
      </w:r>
      <w:r w:rsidR="006408CF">
        <w:t xml:space="preserve"> a number of concrete contributions. </w:t>
      </w:r>
    </w:p>
    <w:p w:rsidR="004358B0" w:rsidP="00081607">
      <w:pPr>
        <w:pStyle w:val="Answer"/>
      </w:pPr>
      <w:r>
        <w:t>First of all</w:t>
      </w:r>
      <w:r w:rsidR="00081607">
        <w:t>,</w:t>
      </w:r>
      <w:r>
        <w:t xml:space="preserve"> we provide science instruments. We provide the near infrared instrument</w:t>
      </w:r>
      <w:r w:rsidR="00081607">
        <w:t>—</w:t>
      </w:r>
      <w:r>
        <w:t>NIRSpec</w:t>
      </w:r>
      <w:r w:rsidR="00081607">
        <w:t>—</w:t>
      </w:r>
      <w:r>
        <w:t>in full to the James Webb Space Telescope. We provide about half of the MIRI instrument</w:t>
      </w:r>
      <w:r w:rsidR="00081607">
        <w:t>,</w:t>
      </w:r>
      <w:r>
        <w:t xml:space="preserve"> which is another important instrument. The UK</w:t>
      </w:r>
      <w:r w:rsidR="00081607">
        <w:t>,</w:t>
      </w:r>
      <w:r>
        <w:t xml:space="preserve"> by the way</w:t>
      </w:r>
      <w:r w:rsidR="00081607">
        <w:t>,</w:t>
      </w:r>
      <w:r>
        <w:t xml:space="preserve"> plays a very strong role and </w:t>
      </w:r>
      <w:r>
        <w:t>there is a</w:t>
      </w:r>
      <w:r>
        <w:t xml:space="preserve"> very strong contribution</w:t>
      </w:r>
      <w:r>
        <w:t xml:space="preserve"> from the UK perspective</w:t>
      </w:r>
      <w:r>
        <w:t>. We also provide science teams that evaluate the science and define the mission</w:t>
      </w:r>
      <w:r>
        <w:t>,</w:t>
      </w:r>
      <w:r>
        <w:t xml:space="preserve"> but also </w:t>
      </w:r>
      <w:r>
        <w:t xml:space="preserve">now </w:t>
      </w:r>
      <w:r>
        <w:t xml:space="preserve">sit in the US in Baltimore working with US scientists on data collection and evaluation. </w:t>
      </w:r>
    </w:p>
    <w:p w:rsidR="000641D4" w:rsidP="00081607">
      <w:pPr>
        <w:pStyle w:val="Answer"/>
      </w:pPr>
      <w:r>
        <w:t>Importantly</w:t>
      </w:r>
      <w:r w:rsidR="00081607">
        <w:t>,</w:t>
      </w:r>
      <w:r>
        <w:t xml:space="preserve"> the launcher is provided by Europe. It was launched</w:t>
      </w:r>
      <w:r w:rsidR="00081607">
        <w:t>,</w:t>
      </w:r>
      <w:r>
        <w:t xml:space="preserve"> as you know</w:t>
      </w:r>
      <w:r w:rsidR="00081607">
        <w:t>,</w:t>
      </w:r>
      <w:r>
        <w:t xml:space="preserve"> from Kourou on Christmas day on an Ariane 5 launcher. I really would like to point out that this has been a very visible but also very strong contribution from ESA. NASA has been extremely positive about this partnership but also the contribution that we made throughout the project. </w:t>
      </w:r>
    </w:p>
    <w:p w:rsidR="00081607" w:rsidP="00081607">
      <w:pPr>
        <w:pStyle w:val="Answer"/>
      </w:pPr>
      <w:r>
        <w:t xml:space="preserve">The precise injection of the James Webb Space Telescope into orbit allows the operation of </w:t>
      </w:r>
      <w:r w:rsidR="0051646C">
        <w:t>it</w:t>
      </w:r>
      <w:r>
        <w:t xml:space="preserve"> to be much longer than originally planned. The original plan is for five years</w:t>
      </w:r>
      <w:r>
        <w:t>—</w:t>
      </w:r>
      <w:r>
        <w:t>the nominal lifetime based on fuel</w:t>
      </w:r>
      <w:r>
        <w:t>—</w:t>
      </w:r>
      <w:r>
        <w:t>but</w:t>
      </w:r>
      <w:r>
        <w:t>,</w:t>
      </w:r>
      <w:r>
        <w:t xml:space="preserve"> because of the very precise injection by our launcher</w:t>
      </w:r>
      <w:r>
        <w:t>,</w:t>
      </w:r>
      <w:r>
        <w:t xml:space="preserve"> plus the three orbital corrections that have taken place afterwards</w:t>
      </w:r>
      <w:r>
        <w:t>,</w:t>
      </w:r>
      <w:r>
        <w:t xml:space="preserve"> we expect that this lifetime is probably close to 20 years. Scientists are still calculating the exact number</w:t>
      </w:r>
      <w:r>
        <w:t>,</w:t>
      </w:r>
      <w:r>
        <w:t xml:space="preserve"> but it is certainly way above 10 years</w:t>
      </w:r>
      <w:r w:rsidR="0051646C">
        <w:t>—</w:t>
      </w:r>
      <w:r>
        <w:t xml:space="preserve">somewhere between 15 and 20 years. NASA is very grateful for that because the co-operation has been phenomenal </w:t>
      </w:r>
      <w:r w:rsidR="0051646C">
        <w:t>all along the way</w:t>
      </w:r>
      <w:r>
        <w:t>,</w:t>
      </w:r>
      <w:r>
        <w:t xml:space="preserve"> and this is one example that really highlights that. The UK plays a very strong role in the James Webb Space Telescope in terms of instrumentation but also science.</w:t>
      </w:r>
    </w:p>
    <w:p w:rsidR="00081607" w:rsidP="00081607">
      <w:pPr>
        <w:pStyle w:val="Remark"/>
      </w:pPr>
      <w:sdt>
        <w:sdtPr>
          <w:alias w:val="Member"/>
          <w:tag w:val="&lt;Member mnisId='1578' dodsId='40488'&gt;"/>
          <w:id w:val="-472142981"/>
          <w:placeholder>
            <w:docPart w:val="DefaultPlaceholder_-1854013440"/>
          </w:placeholder>
          <w:richText/>
        </w:sdtPr>
        <w:sdtContent>
          <w:r w:rsidRPr="00081607">
            <w:rPr>
              <w:b/>
            </w:rPr>
            <w:t>Chair:</w:t>
          </w:r>
        </w:sdtContent>
      </w:sdt>
      <w:r>
        <w:t xml:space="preserve"> </w:t>
      </w:r>
      <w:r w:rsidR="006408CF">
        <w:t>That is very good. Thank you very much for that. I will turn to my colleagues</w:t>
      </w:r>
      <w:r>
        <w:t>,</w:t>
      </w:r>
      <w:r w:rsidR="006408CF">
        <w:t xml:space="preserve"> starting with Graham Stringer and then Rebecca Long Bailey.</w:t>
      </w:r>
    </w:p>
    <w:p w:rsidR="00081607" w:rsidP="006408CF">
      <w:pPr>
        <w:pStyle w:val="Question"/>
      </w:pPr>
      <w:sdt>
        <w:sdtPr>
          <w:alias w:val="Member"/>
          <w:tag w:val="&lt;Member mnisId='449' dodsId='25259'&gt;"/>
          <w:id w:val="1174154647"/>
          <w:placeholder>
            <w:docPart w:val="DefaultPlaceholder_-1854013440"/>
          </w:placeholder>
          <w:richText/>
        </w:sdtPr>
        <w:sdtContent>
          <w:r w:rsidRPr="00081607">
            <w:rPr>
              <w:b/>
            </w:rPr>
            <w:t>Graham Stringer:</w:t>
          </w:r>
        </w:sdtContent>
      </w:sdt>
      <w:r>
        <w:t xml:space="preserve"> F</w:t>
      </w:r>
      <w:r w:rsidR="006408CF">
        <w:t>ollowing up on a point about the James Webb Space Telescope</w:t>
      </w:r>
      <w:r>
        <w:t>,</w:t>
      </w:r>
      <w:r w:rsidR="006408CF">
        <w:t xml:space="preserve"> it is obviously going to help us </w:t>
      </w:r>
      <w:r w:rsidR="006A371F">
        <w:t xml:space="preserve">to </w:t>
      </w:r>
      <w:r w:rsidR="006408CF">
        <w:t>push back the frontiers of knowledge and look at the origins of the universe. Are there any commercial benefits from that telescope?</w:t>
      </w:r>
    </w:p>
    <w:p w:rsidR="0051646C" w:rsidP="00081607">
      <w:pPr>
        <w:pStyle w:val="Answer"/>
      </w:pPr>
      <w:sdt>
        <w:sdtPr>
          <w:alias w:val="Witness"/>
          <w:id w:val="1992833751"/>
          <w:placeholder>
            <w:docPart w:val="DefaultPlaceholder_-1854013440"/>
          </w:placeholder>
          <w:richText/>
        </w:sdtPr>
        <w:sdtContent>
          <w:r w:rsidRPr="00081607" w:rsidR="00081607">
            <w:rPr>
              <w:b/>
              <w:i/>
            </w:rPr>
            <w:t>Josef Aschbacher:</w:t>
          </w:r>
        </w:sdtContent>
      </w:sdt>
      <w:r w:rsidR="00081607">
        <w:t xml:space="preserve"> </w:t>
      </w:r>
      <w:r w:rsidR="006408CF">
        <w:t>This is really a science-driven mission</w:t>
      </w:r>
      <w:r w:rsidR="00081607">
        <w:t>,</w:t>
      </w:r>
      <w:r w:rsidR="006408CF">
        <w:t xml:space="preserve"> as you say correctly</w:t>
      </w:r>
      <w:r w:rsidR="00081607">
        <w:t>,</w:t>
      </w:r>
      <w:r w:rsidR="006408CF">
        <w:t xml:space="preserve"> </w:t>
      </w:r>
      <w:r>
        <w:t xml:space="preserve">to </w:t>
      </w:r>
      <w:r w:rsidR="006408CF">
        <w:t xml:space="preserve">discover the origins of our universe and look back further than any other telescope </w:t>
      </w:r>
      <w:r>
        <w:t xml:space="preserve">in humankind </w:t>
      </w:r>
      <w:r w:rsidR="006408CF">
        <w:t xml:space="preserve">has ever been able to. There are two aspects that I would like to mention. </w:t>
      </w:r>
    </w:p>
    <w:p w:rsidR="000641D4" w:rsidP="00081607">
      <w:pPr>
        <w:pStyle w:val="Answer"/>
      </w:pPr>
      <w:r>
        <w:t xml:space="preserve">The first one is that the contributions that are given to ESA are always spent in ESA member states according to a </w:t>
      </w:r>
      <w:r w:rsidR="00B42578">
        <w:t>geographical</w:t>
      </w:r>
      <w:r>
        <w:t xml:space="preserve"> return key</w:t>
      </w:r>
      <w:r w:rsidR="00081607">
        <w:t>,</w:t>
      </w:r>
      <w:r>
        <w:t xml:space="preserve"> which is characteristic of all our ESA programmes. If the UK </w:t>
      </w:r>
      <w:r w:rsidR="00CA7B9C">
        <w:t>pays</w:t>
      </w:r>
      <w:r>
        <w:t xml:space="preserve"> 50 into ESA</w:t>
      </w:r>
      <w:r w:rsidR="00081607">
        <w:t>,</w:t>
      </w:r>
      <w:r>
        <w:t xml:space="preserve"> it will get back 50 minus the management fees and the running costs of ESA. This is a guarantee. That means that the industry in the country that contributes has been given industrial contracts in order to participate. </w:t>
      </w:r>
    </w:p>
    <w:p w:rsidR="000641D4" w:rsidP="00081607">
      <w:pPr>
        <w:pStyle w:val="Answer"/>
      </w:pPr>
      <w:r>
        <w:t>The second part is the technology development that happen</w:t>
      </w:r>
      <w:r w:rsidR="00CA7B9C">
        <w:t>s</w:t>
      </w:r>
      <w:r>
        <w:t xml:space="preserve"> through such programmes. This is cutting-edge technology that is being developed. In this particular case</w:t>
      </w:r>
      <w:r w:rsidR="00081607">
        <w:t>,</w:t>
      </w:r>
      <w:r>
        <w:t xml:space="preserve"> </w:t>
      </w:r>
      <w:r w:rsidR="00B42578">
        <w:t>there is an</w:t>
      </w:r>
      <w:r>
        <w:t xml:space="preserve"> instrument called the </w:t>
      </w:r>
      <w:r w:rsidR="00CA7B9C">
        <w:t>m</w:t>
      </w:r>
      <w:r>
        <w:t>id-</w:t>
      </w:r>
      <w:r w:rsidR="00CA7B9C">
        <w:t>i</w:t>
      </w:r>
      <w:r>
        <w:t xml:space="preserve">nfrared </w:t>
      </w:r>
      <w:r w:rsidR="00A47425">
        <w:t>i</w:t>
      </w:r>
      <w:r>
        <w:t>nstrument</w:t>
      </w:r>
      <w:r w:rsidR="00081607">
        <w:t>,</w:t>
      </w:r>
      <w:r>
        <w:t xml:space="preserve"> and the UK Astronomy Technology Centre</w:t>
      </w:r>
      <w:r w:rsidR="00081607">
        <w:t>,</w:t>
      </w:r>
      <w:r>
        <w:t xml:space="preserve"> under the lead of Professor Gillian Wright</w:t>
      </w:r>
      <w:r w:rsidR="00081607">
        <w:t>,</w:t>
      </w:r>
      <w:r>
        <w:t xml:space="preserve"> in particular has been active. There are</w:t>
      </w:r>
      <w:r w:rsidR="00A47425">
        <w:t xml:space="preserve"> certainly</w:t>
      </w:r>
      <w:r>
        <w:t xml:space="preserve"> technology developments that help other disciplines</w:t>
      </w:r>
      <w:r w:rsidR="00081607">
        <w:t>,</w:t>
      </w:r>
      <w:r>
        <w:t xml:space="preserve"> either in space science</w:t>
      </w:r>
      <w:r w:rsidR="00081607">
        <w:t>,</w:t>
      </w:r>
      <w:r>
        <w:t xml:space="preserve"> Earth observation or technology development investments that benefit other disciplines. </w:t>
      </w:r>
    </w:p>
    <w:p w:rsidR="00081607" w:rsidP="00081607">
      <w:pPr>
        <w:pStyle w:val="Answer"/>
      </w:pPr>
      <w:r>
        <w:t>The overall characteristic of ESA is that we help development of technology for a country or an industry in the country</w:t>
      </w:r>
      <w:r>
        <w:t>,</w:t>
      </w:r>
      <w:r>
        <w:t xml:space="preserve"> and</w:t>
      </w:r>
      <w:r>
        <w:t>,</w:t>
      </w:r>
      <w:r>
        <w:t xml:space="preserve"> therefore</w:t>
      </w:r>
      <w:r>
        <w:t>,</w:t>
      </w:r>
      <w:r>
        <w:t xml:space="preserve"> they can position themselves better in other domains. Certainly</w:t>
      </w:r>
      <w:r>
        <w:t>,</w:t>
      </w:r>
      <w:r>
        <w:t xml:space="preserve"> in the space science domain</w:t>
      </w:r>
      <w:r>
        <w:t>,</w:t>
      </w:r>
      <w:r>
        <w:t xml:space="preserve"> the focus is on science</w:t>
      </w:r>
      <w:r>
        <w:t>,</w:t>
      </w:r>
      <w:r>
        <w:t xml:space="preserve"> but there are also industrial benefits that </w:t>
      </w:r>
      <w:r>
        <w:t>come. I would say the direct translation of investments from ESA in other domains such as Earth observation</w:t>
      </w:r>
      <w:r>
        <w:t>,</w:t>
      </w:r>
      <w:r>
        <w:t xml:space="preserve"> telecommunications and navigation or similar domains into economic benefit is much stronger and much more evident.</w:t>
      </w:r>
    </w:p>
    <w:p w:rsidR="00081607" w:rsidP="006408CF">
      <w:pPr>
        <w:pStyle w:val="Question"/>
      </w:pPr>
      <w:sdt>
        <w:sdtPr>
          <w:alias w:val="Member"/>
          <w:tag w:val="&lt;Member mnisId='449' dodsId='25259'&gt;"/>
          <w:id w:val="2128038409"/>
          <w:placeholder>
            <w:docPart w:val="DefaultPlaceholder_-1854013440"/>
          </w:placeholder>
          <w:richText/>
        </w:sdtPr>
        <w:sdtContent>
          <w:r w:rsidRPr="00081607">
            <w:rPr>
              <w:b/>
            </w:rPr>
            <w:t>Graham Stringer:</w:t>
          </w:r>
        </w:sdtContent>
      </w:sdt>
      <w:r>
        <w:t xml:space="preserve"> </w:t>
      </w:r>
      <w:r w:rsidR="006408CF">
        <w:t>You have described some of the priorities and work that ESA does on an international basis. You make it sound very easy. It can</w:t>
      </w:r>
      <w:r w:rsidR="00A47425">
        <w:t>’</w:t>
      </w:r>
      <w:r w:rsidR="006408CF">
        <w:t>t be that easy dealing with so many countries. Can you tell the Committee how you arrive at the priorities and what the process is? Could you describe the 2025 priorities? That would be helpful.</w:t>
      </w:r>
    </w:p>
    <w:p w:rsidR="000641D4" w:rsidP="00081607">
      <w:pPr>
        <w:pStyle w:val="Answer"/>
      </w:pPr>
      <w:sdt>
        <w:sdtPr>
          <w:alias w:val="Witness"/>
          <w:id w:val="-1371982839"/>
          <w:placeholder>
            <w:docPart w:val="DefaultPlaceholder_-1854013440"/>
          </w:placeholder>
          <w:richText/>
        </w:sdtPr>
        <w:sdtContent>
          <w:r w:rsidRPr="00081607" w:rsidR="00081607">
            <w:rPr>
              <w:b/>
              <w:i/>
            </w:rPr>
            <w:t>Josef Aschbacher:</w:t>
          </w:r>
        </w:sdtContent>
      </w:sdt>
      <w:r w:rsidR="00081607">
        <w:t xml:space="preserve"> </w:t>
      </w:r>
      <w:r w:rsidR="006408CF">
        <w:t>Thank you very much. It is a very important point. It may sound easy when we say that we work with international partners</w:t>
      </w:r>
      <w:r w:rsidR="00081607">
        <w:t>,</w:t>
      </w:r>
      <w:r w:rsidR="006408CF">
        <w:t xml:space="preserve"> but</w:t>
      </w:r>
      <w:r w:rsidR="00081607">
        <w:t>,</w:t>
      </w:r>
      <w:r w:rsidR="006408CF">
        <w:t xml:space="preserve"> as you know perfectly well</w:t>
      </w:r>
      <w:r w:rsidR="00081607">
        <w:t>,</w:t>
      </w:r>
      <w:r w:rsidR="006408CF">
        <w:t xml:space="preserve"> this is quite a complex set of negotiations we are going through. Certainly</w:t>
      </w:r>
      <w:r w:rsidR="00081607">
        <w:t>,</w:t>
      </w:r>
      <w:r w:rsidR="006408CF">
        <w:t xml:space="preserve"> our </w:t>
      </w:r>
      <w:r w:rsidR="00A47425">
        <w:t>No. 1</w:t>
      </w:r>
      <w:r w:rsidR="006408CF">
        <w:t xml:space="preserve"> partner is the US</w:t>
      </w:r>
      <w:r w:rsidR="00081607">
        <w:t>,</w:t>
      </w:r>
      <w:r w:rsidR="006408CF">
        <w:t xml:space="preserve"> and in particular NASA. We </w:t>
      </w:r>
      <w:r w:rsidR="00A47425">
        <w:t xml:space="preserve">have </w:t>
      </w:r>
      <w:r w:rsidR="006408CF">
        <w:t>co-operat</w:t>
      </w:r>
      <w:r w:rsidR="00A47425">
        <w:t>ions</w:t>
      </w:r>
      <w:r w:rsidR="006408CF">
        <w:t xml:space="preserve"> with NASA in many domains. In space exploration</w:t>
      </w:r>
      <w:r w:rsidR="00081607">
        <w:t>,</w:t>
      </w:r>
      <w:r w:rsidR="006408CF">
        <w:t xml:space="preserve"> we work hand in hand with NASA</w:t>
      </w:r>
      <w:r w:rsidR="00081607">
        <w:t>,</w:t>
      </w:r>
      <w:r w:rsidR="006408CF">
        <w:t xml:space="preserve"> but also the other partners</w:t>
      </w:r>
      <w:r w:rsidR="00081607">
        <w:t>—</w:t>
      </w:r>
      <w:r w:rsidR="006408CF">
        <w:t>Russia</w:t>
      </w:r>
      <w:r w:rsidR="00081607">
        <w:t>,</w:t>
      </w:r>
      <w:r w:rsidR="006408CF">
        <w:t xml:space="preserve"> Japan and Canada. On the space station</w:t>
      </w:r>
      <w:r w:rsidR="00081607">
        <w:t>,</w:t>
      </w:r>
      <w:r w:rsidR="006408CF">
        <w:t xml:space="preserve"> we flew an ESA astronaut of UK nationality</w:t>
      </w:r>
      <w:r w:rsidR="00081607">
        <w:t>,</w:t>
      </w:r>
      <w:r w:rsidR="006408CF">
        <w:t xml:space="preserve"> Tim Peake</w:t>
      </w:r>
      <w:r w:rsidR="00081607">
        <w:t>,</w:t>
      </w:r>
      <w:r w:rsidR="006408CF">
        <w:t xml:space="preserve"> </w:t>
      </w:r>
      <w:r w:rsidR="00A47425">
        <w:t xml:space="preserve">into space </w:t>
      </w:r>
      <w:r w:rsidR="006408CF">
        <w:t xml:space="preserve">a couple of years ago. We also have other co-operation of experiments in the space station. That is a good example where many partners are working. </w:t>
      </w:r>
    </w:p>
    <w:p w:rsidR="00E00091" w:rsidP="00081607">
      <w:pPr>
        <w:pStyle w:val="Answer"/>
      </w:pPr>
      <w:r>
        <w:t xml:space="preserve">We are building up a big programme with NASA on Mars with Mars </w:t>
      </w:r>
      <w:r w:rsidR="00F92713">
        <w:t>s</w:t>
      </w:r>
      <w:r>
        <w:t xml:space="preserve">ample </w:t>
      </w:r>
      <w:r w:rsidR="00F92713">
        <w:t>r</w:t>
      </w:r>
      <w:r>
        <w:t xml:space="preserve">eturn. </w:t>
      </w:r>
      <w:r>
        <w:t>Again, t</w:t>
      </w:r>
      <w:r>
        <w:t>he UK is expected to play a major role. Of course</w:t>
      </w:r>
      <w:r w:rsidR="00081607">
        <w:t>,</w:t>
      </w:r>
      <w:r>
        <w:t xml:space="preserve"> this programme is still being established. Another programme where the UK is playing a strong role with Russia is on ExoMars and the Rosalind Franklin rover. As the name indicates</w:t>
      </w:r>
      <w:r w:rsidR="00081607">
        <w:t>,</w:t>
      </w:r>
      <w:r>
        <w:t xml:space="preserve"> </w:t>
      </w:r>
      <w:r>
        <w:t>it has</w:t>
      </w:r>
      <w:r>
        <w:t xml:space="preserve"> very strong UK participation. This is implemented </w:t>
      </w:r>
      <w:r>
        <w:t>as an</w:t>
      </w:r>
      <w:r>
        <w:t xml:space="preserve"> ESA </w:t>
      </w:r>
      <w:r>
        <w:t xml:space="preserve">project, together with Russia, and it is a </w:t>
      </w:r>
      <w:r>
        <w:t>Roscosmos</w:t>
      </w:r>
      <w:r>
        <w:t>/ESA co-operation</w:t>
      </w:r>
      <w:r>
        <w:t xml:space="preserve">. </w:t>
      </w:r>
    </w:p>
    <w:p w:rsidR="000641D4" w:rsidP="00081607">
      <w:pPr>
        <w:pStyle w:val="Answer"/>
      </w:pPr>
      <w:r>
        <w:t>Then w</w:t>
      </w:r>
      <w:r w:rsidR="006408CF">
        <w:t>e have other co-operation</w:t>
      </w:r>
      <w:r>
        <w:t>s</w:t>
      </w:r>
      <w:r w:rsidR="006408CF">
        <w:t xml:space="preserve"> with Japan</w:t>
      </w:r>
      <w:r w:rsidR="00081607">
        <w:t>,</w:t>
      </w:r>
      <w:r w:rsidR="006408CF">
        <w:t xml:space="preserve"> India</w:t>
      </w:r>
      <w:r w:rsidR="00081607">
        <w:t>,</w:t>
      </w:r>
      <w:r w:rsidR="006408CF">
        <w:t xml:space="preserve"> Australia</w:t>
      </w:r>
      <w:r w:rsidR="00081607">
        <w:t>,</w:t>
      </w:r>
      <w:r w:rsidR="006408CF">
        <w:t xml:space="preserve"> South Africa and many other countries. Some people consider ESA as the space agency with most of these international partnerships. We have hundreds of co-operation agreements in place. This is hopefully of interest to the UK through its </w:t>
      </w:r>
      <w:r>
        <w:t>g</w:t>
      </w:r>
      <w:r w:rsidR="006408CF">
        <w:t xml:space="preserve">lobal </w:t>
      </w:r>
      <w:r>
        <w:t>UK</w:t>
      </w:r>
      <w:r w:rsidR="006408CF">
        <w:t xml:space="preserve"> agenda by using ESA as a mechanism for reinforcing and establishing some of these international partnerships. </w:t>
      </w:r>
    </w:p>
    <w:p w:rsidR="00081607" w:rsidP="00081607">
      <w:pPr>
        <w:pStyle w:val="Answer"/>
      </w:pPr>
      <w:r>
        <w:t>Yes, i</w:t>
      </w:r>
      <w:r w:rsidR="006408CF">
        <w:t>t is not as easy as it may sound. All these negotiations are sometimes quite complex. I would not like to go into too much detail here</w:t>
      </w:r>
      <w:r>
        <w:t>,</w:t>
      </w:r>
      <w:r w:rsidR="006408CF">
        <w:t xml:space="preserve"> but there are always some problems and hiccups along the way. They are</w:t>
      </w:r>
      <w:r>
        <w:t>,</w:t>
      </w:r>
      <w:r w:rsidR="006408CF">
        <w:t xml:space="preserve"> I would say</w:t>
      </w:r>
      <w:r>
        <w:t>,</w:t>
      </w:r>
      <w:r w:rsidR="006408CF">
        <w:t xml:space="preserve"> quite challenging. The expertise of our engineers and programme managers has always managed to overcome these hurdles and as a result there has been very strong international co-operation. The James Webb Space Telescope is a fantastic example where this has been displayed very nicely very recently.</w:t>
      </w:r>
    </w:p>
    <w:p w:rsidR="00081607" w:rsidP="006408CF">
      <w:pPr>
        <w:pStyle w:val="Question"/>
      </w:pPr>
      <w:sdt>
        <w:sdtPr>
          <w:alias w:val="Member"/>
          <w:tag w:val="&lt;Member mnisId='449' dodsId='25259'&gt;"/>
          <w:id w:val="976421763"/>
          <w:placeholder>
            <w:docPart w:val="DefaultPlaceholder_-1854013440"/>
          </w:placeholder>
          <w:richText/>
        </w:sdtPr>
        <w:sdtContent>
          <w:r w:rsidRPr="00081607">
            <w:rPr>
              <w:b/>
            </w:rPr>
            <w:t>Graham Stringer:</w:t>
          </w:r>
        </w:sdtContent>
      </w:sdt>
      <w:r>
        <w:t xml:space="preserve"> </w:t>
      </w:r>
      <w:r w:rsidR="006408CF">
        <w:t>The Committee heard in one of our previous evidence sessions that there was large commercial potential in clearing up space debris. How do you balance commercial projects like clearing up space debris</w:t>
      </w:r>
      <w:r w:rsidR="00040264">
        <w:t>,</w:t>
      </w:r>
      <w:r w:rsidR="006408CF">
        <w:t xml:space="preserve"> where you can get an income from it as well as a general benefit</w:t>
      </w:r>
      <w:r w:rsidR="00040264">
        <w:t>,</w:t>
      </w:r>
      <w:r w:rsidR="006408CF">
        <w:t xml:space="preserve"> with the more science-driven projects?</w:t>
      </w:r>
    </w:p>
    <w:p w:rsidR="000641D4" w:rsidP="00081607">
      <w:pPr>
        <w:pStyle w:val="Answer"/>
      </w:pPr>
      <w:sdt>
        <w:sdtPr>
          <w:alias w:val="Witness"/>
          <w:id w:val="491686279"/>
          <w:placeholder>
            <w:docPart w:val="DefaultPlaceholder_-1854013440"/>
          </w:placeholder>
          <w:richText/>
        </w:sdtPr>
        <w:sdtContent>
          <w:r w:rsidRPr="00081607" w:rsidR="00081607">
            <w:rPr>
              <w:b/>
              <w:i/>
            </w:rPr>
            <w:t>Josef Aschbacher:</w:t>
          </w:r>
        </w:sdtContent>
      </w:sdt>
      <w:r w:rsidR="00081607">
        <w:t xml:space="preserve"> </w:t>
      </w:r>
      <w:r w:rsidR="006408CF">
        <w:t>Thank you for that. Commercialisation of space</w:t>
      </w:r>
      <w:r w:rsidR="00081607">
        <w:t>,</w:t>
      </w:r>
      <w:r w:rsidR="006408CF">
        <w:t xml:space="preserve"> as you know perfectly well and you see almost daily in the news</w:t>
      </w:r>
      <w:r w:rsidR="00081607">
        <w:t>,</w:t>
      </w:r>
      <w:r w:rsidR="006408CF">
        <w:t xml:space="preserve"> is happening very rapidly and is progressing very fast. We all see regularly the launche</w:t>
      </w:r>
      <w:r w:rsidR="00FC1A03">
        <w:t>r</w:t>
      </w:r>
      <w:r w:rsidR="006408CF">
        <w:t>s and activities in the US</w:t>
      </w:r>
      <w:r w:rsidR="00081607">
        <w:t>,</w:t>
      </w:r>
      <w:r w:rsidR="006408CF">
        <w:t xml:space="preserve"> with Elon Musk</w:t>
      </w:r>
      <w:r w:rsidR="00081607">
        <w:t>,</w:t>
      </w:r>
      <w:r w:rsidR="006408CF">
        <w:t xml:space="preserve"> Jeff Bezos and many others who are very active on the commercial side. Commercialisation is also a top priority of the ESA strategy called Agenda 2025 and is one of the pillars on which I would like to develop and transform space in Europe because I firmly believe that we are not doing enough in order to really make maximum benefit of all the capabilities. </w:t>
      </w:r>
    </w:p>
    <w:p w:rsidR="000641D4" w:rsidP="00081607">
      <w:pPr>
        <w:pStyle w:val="Answer"/>
      </w:pPr>
      <w:r>
        <w:t>You mentioned space debris. That is one of the emerging domains where a lot of commercial interest and opportunities</w:t>
      </w:r>
      <w:r w:rsidR="00040264">
        <w:t xml:space="preserve"> exist</w:t>
      </w:r>
      <w:r>
        <w:t xml:space="preserve">. </w:t>
      </w:r>
      <w:r w:rsidR="00040264">
        <w:t>There is</w:t>
      </w:r>
      <w:r>
        <w:t xml:space="preserve"> a situation where we are building up a huge number of satellites in orbit. We have between 3</w:t>
      </w:r>
      <w:r w:rsidR="00081607">
        <w:t>,</w:t>
      </w:r>
      <w:r>
        <w:t>500 to 4</w:t>
      </w:r>
      <w:r w:rsidR="00081607">
        <w:t>,</w:t>
      </w:r>
      <w:r>
        <w:t>000 active satellites in orbit. We also have several thousands of inactive satellites in orbit. That means that they are at the end of their lifetime</w:t>
      </w:r>
      <w:r w:rsidR="00081607">
        <w:t>,</w:t>
      </w:r>
      <w:r>
        <w:t xml:space="preserve"> and that needs to be managed. Debris is an issue because some of these mostly inactive</w:t>
      </w:r>
      <w:r w:rsidR="00081607">
        <w:t>—</w:t>
      </w:r>
      <w:r>
        <w:t>sometimes also active</w:t>
      </w:r>
      <w:r w:rsidR="00081607">
        <w:t>—</w:t>
      </w:r>
      <w:r>
        <w:t>satellites collid</w:t>
      </w:r>
      <w:r w:rsidR="00040264">
        <w:t>e</w:t>
      </w:r>
      <w:r>
        <w:t>. Sometimes explosions take place because the fuel tank still has some fuel</w:t>
      </w:r>
      <w:r w:rsidR="00B42578">
        <w:t>,</w:t>
      </w:r>
      <w:r>
        <w:t xml:space="preserve"> and exposure to the sun may cause an explosion</w:t>
      </w:r>
      <w:r w:rsidR="00081607">
        <w:t>,</w:t>
      </w:r>
      <w:r>
        <w:t xml:space="preserve"> or</w:t>
      </w:r>
      <w:r w:rsidR="00081607">
        <w:t>,</w:t>
      </w:r>
      <w:r>
        <w:t xml:space="preserve"> anti</w:t>
      </w:r>
      <w:r w:rsidR="00081607">
        <w:t>-</w:t>
      </w:r>
      <w:r>
        <w:t>satellite tests</w:t>
      </w:r>
      <w:r w:rsidR="00081607">
        <w:t>,</w:t>
      </w:r>
      <w:r>
        <w:t xml:space="preserve"> as we have seen with Russia recently</w:t>
      </w:r>
      <w:r w:rsidR="00081607">
        <w:t>,</w:t>
      </w:r>
      <w:r>
        <w:t xml:space="preserve"> create debris and cause problems. </w:t>
      </w:r>
      <w:r w:rsidR="00040264">
        <w:t>So, yes, this</w:t>
      </w:r>
      <w:r>
        <w:t xml:space="preserve"> is a huge problem and needs to be solved. </w:t>
      </w:r>
    </w:p>
    <w:p w:rsidR="00081607" w:rsidP="00081607">
      <w:pPr>
        <w:pStyle w:val="Answer"/>
      </w:pPr>
      <w:r>
        <w:t>Debris removal is one thing but there are also other elements that are more regulatory in nature. Establishing a space traffic management system is also necessary. There are different elements</w:t>
      </w:r>
      <w:r w:rsidR="00040264">
        <w:t>:</w:t>
      </w:r>
      <w:r>
        <w:t xml:space="preserve"> </w:t>
      </w:r>
      <w:r w:rsidR="00040264">
        <w:t>t</w:t>
      </w:r>
      <w:r>
        <w:t>echnically</w:t>
      </w:r>
      <w:r>
        <w:t>,</w:t>
      </w:r>
      <w:r>
        <w:t xml:space="preserve"> debris removal</w:t>
      </w:r>
      <w:r>
        <w:t>,</w:t>
      </w:r>
      <w:r>
        <w:t xml:space="preserve"> in-orbit servicing and management of traffic in space from a technical point of view</w:t>
      </w:r>
      <w:r w:rsidR="00040264">
        <w:t>,</w:t>
      </w:r>
      <w:r>
        <w:t xml:space="preserve"> but also from the regulatory point of view who is allowed</w:t>
      </w:r>
      <w:r>
        <w:t>,</w:t>
      </w:r>
      <w:r>
        <w:t xml:space="preserve"> and under wh</w:t>
      </w:r>
      <w:r w:rsidR="00040264">
        <w:t>at</w:t>
      </w:r>
      <w:r>
        <w:t xml:space="preserve"> conditions</w:t>
      </w:r>
      <w:r>
        <w:t>,</w:t>
      </w:r>
      <w:r>
        <w:t xml:space="preserve"> to put spacecraft in orbit and </w:t>
      </w:r>
      <w:r w:rsidR="00040264">
        <w:t>the</w:t>
      </w:r>
      <w:r>
        <w:t xml:space="preserve"> management at the end of their lives.</w:t>
      </w:r>
    </w:p>
    <w:p w:rsidR="00081607" w:rsidP="006408CF">
      <w:pPr>
        <w:pStyle w:val="Question"/>
      </w:pPr>
      <w:sdt>
        <w:sdtPr>
          <w:alias w:val="Member"/>
          <w:tag w:val="&lt;Member mnisId='449' dodsId='25259'&gt;"/>
          <w:id w:val="-785811631"/>
          <w:placeholder>
            <w:docPart w:val="DefaultPlaceholder_-1854013440"/>
          </w:placeholder>
          <w:richText/>
        </w:sdtPr>
        <w:sdtContent>
          <w:r w:rsidRPr="00081607">
            <w:rPr>
              <w:b/>
            </w:rPr>
            <w:t>Graham Stringer:</w:t>
          </w:r>
        </w:sdtContent>
      </w:sdt>
      <w:r>
        <w:t xml:space="preserve"> </w:t>
      </w:r>
      <w:r w:rsidR="006408CF">
        <w:t>I was fortunate</w:t>
      </w:r>
      <w:r>
        <w:t>,</w:t>
      </w:r>
      <w:r w:rsidR="006408CF">
        <w:t xml:space="preserve"> as a member of a predecessor Committee of this Committee</w:t>
      </w:r>
      <w:r>
        <w:t>,</w:t>
      </w:r>
      <w:r w:rsidR="006408CF">
        <w:t xml:space="preserve"> to visit ESA in Rome some time ago. It was a very interesting visit. You have been very diplomatic about all the difficulties there are in international relations. I picked up on that visit that the relationship with the European Union</w:t>
      </w:r>
      <w:r>
        <w:t>—</w:t>
      </w:r>
      <w:r w:rsidR="006408CF">
        <w:t>and you were careful to say your membership is different from the EU</w:t>
      </w:r>
      <w:r>
        <w:t>’</w:t>
      </w:r>
      <w:r w:rsidR="006408CF">
        <w:t>s membership</w:t>
      </w:r>
      <w:r>
        <w:t>—</w:t>
      </w:r>
      <w:r w:rsidR="006408CF">
        <w:t>was not as easy as it may be</w:t>
      </w:r>
      <w:r>
        <w:t>,</w:t>
      </w:r>
      <w:r w:rsidR="006408CF">
        <w:t xml:space="preserve"> if I can put it crudely. You were worried about the bureaucracy of the EU trying to take over. What is the relationship now between the EU and ESA?</w:t>
      </w:r>
    </w:p>
    <w:p w:rsidR="000641D4" w:rsidP="00081607">
      <w:pPr>
        <w:pStyle w:val="Answer"/>
      </w:pPr>
      <w:sdt>
        <w:sdtPr>
          <w:alias w:val="Witness"/>
          <w:id w:val="1992279661"/>
          <w:placeholder>
            <w:docPart w:val="DefaultPlaceholder_-1854013440"/>
          </w:placeholder>
          <w:richText/>
        </w:sdtPr>
        <w:sdtContent>
          <w:r w:rsidRPr="00081607" w:rsidR="00081607">
            <w:rPr>
              <w:b/>
              <w:i/>
            </w:rPr>
            <w:t>Josef Aschbacher:</w:t>
          </w:r>
        </w:sdtContent>
      </w:sdt>
      <w:r w:rsidR="00081607">
        <w:t xml:space="preserve"> </w:t>
      </w:r>
      <w:r w:rsidR="006408CF">
        <w:t>It is an important point</w:t>
      </w:r>
      <w:r w:rsidR="00081607">
        <w:t>,</w:t>
      </w:r>
      <w:r w:rsidR="006408CF">
        <w:t xml:space="preserve"> and I know exactly what you are hinting at. Maybe it is fair to say that my election as director general for ESA</w:t>
      </w:r>
      <w:r w:rsidR="00081607">
        <w:t>—</w:t>
      </w:r>
      <w:r w:rsidR="006408CF">
        <w:t>and I started my job on 1 March last year</w:t>
      </w:r>
      <w:r w:rsidR="00081607">
        <w:t>,</w:t>
      </w:r>
      <w:r w:rsidR="006408CF">
        <w:t xml:space="preserve"> as you know</w:t>
      </w:r>
      <w:r w:rsidR="00081607">
        <w:t>—</w:t>
      </w:r>
      <w:r w:rsidR="006408CF">
        <w:t>has been partially based on the good</w:t>
      </w:r>
      <w:r w:rsidR="00081607">
        <w:t>,</w:t>
      </w:r>
      <w:r w:rsidR="006408CF">
        <w:t xml:space="preserve"> strong co-operation I have built up over 20 years with the European Commission. As you may know</w:t>
      </w:r>
      <w:r w:rsidR="00081607">
        <w:t>,</w:t>
      </w:r>
      <w:r w:rsidR="006408CF">
        <w:t xml:space="preserve"> I was in charge of the Copernicus programme before I became the GM. I am still in charge</w:t>
      </w:r>
      <w:r w:rsidR="00081607">
        <w:t>,</w:t>
      </w:r>
      <w:r w:rsidR="006408CF">
        <w:t xml:space="preserve"> but at a different level. This programme has been built up over two decades with the European Commission. It is fair to say that it needs both the European Commission and ESA to have this programme in place. The UK</w:t>
      </w:r>
      <w:r w:rsidR="00081607">
        <w:t>—</w:t>
      </w:r>
      <w:r w:rsidR="006408CF">
        <w:t>and I am sure you are very familiar with the situation</w:t>
      </w:r>
      <w:r w:rsidR="00081607">
        <w:t>—</w:t>
      </w:r>
      <w:r w:rsidR="006408CF">
        <w:t xml:space="preserve">is a very active </w:t>
      </w:r>
      <w:r w:rsidR="006408CF">
        <w:t>member in Copernicus</w:t>
      </w:r>
      <w:r w:rsidR="00081607">
        <w:t>,</w:t>
      </w:r>
      <w:r w:rsidR="006408CF">
        <w:t xml:space="preserve"> and I have always</w:t>
      </w:r>
      <w:r w:rsidR="00081607">
        <w:t>,</w:t>
      </w:r>
      <w:r w:rsidR="006408CF">
        <w:t xml:space="preserve"> in my previous function as director of Earth observation and in my function today as director general of ESA</w:t>
      </w:r>
      <w:r w:rsidR="00081607">
        <w:t>,</w:t>
      </w:r>
      <w:r w:rsidR="006408CF">
        <w:t xml:space="preserve"> insist</w:t>
      </w:r>
      <w:r w:rsidR="00BE409C">
        <w:t>ed</w:t>
      </w:r>
      <w:r w:rsidR="006408CF">
        <w:t xml:space="preserve"> that the UK will be allowed and given opportunities to strongly participate. </w:t>
      </w:r>
    </w:p>
    <w:p w:rsidR="000641D4" w:rsidP="00081607">
      <w:pPr>
        <w:pStyle w:val="Answer"/>
      </w:pPr>
      <w:r>
        <w:t>As you know</w:t>
      </w:r>
      <w:r w:rsidR="00081607">
        <w:t>,</w:t>
      </w:r>
      <w:r>
        <w:t xml:space="preserve"> the UK participates very strongly in the ESA programme because this programme is co-funded between the ESA member states and the European Union. </w:t>
      </w:r>
      <w:r w:rsidR="00BE409C">
        <w:t>So the UK is already a very strong participant of the ESA programme, but also on the UK side we have an issue today in that t</w:t>
      </w:r>
      <w:r>
        <w:t xml:space="preserve">he UK has declared its intent to participate in the EU programme. I am very grateful </w:t>
      </w:r>
      <w:r w:rsidR="00BE409C">
        <w:t>for</w:t>
      </w:r>
      <w:r>
        <w:t xml:space="preserve"> the UK</w:t>
      </w:r>
      <w:r w:rsidR="00081607">
        <w:t>’</w:t>
      </w:r>
      <w:r>
        <w:t>s clear and strong statements in this regard</w:t>
      </w:r>
      <w:r w:rsidR="00081607">
        <w:t>,</w:t>
      </w:r>
      <w:r>
        <w:t xml:space="preserve"> but it has not yet materialised</w:t>
      </w:r>
      <w:r w:rsidR="00081607">
        <w:t>,</w:t>
      </w:r>
      <w:r>
        <w:t xml:space="preserve"> and this is still an open issue. Certainly</w:t>
      </w:r>
      <w:r w:rsidR="00081607">
        <w:t>,</w:t>
      </w:r>
      <w:r>
        <w:t xml:space="preserve"> I am very keen. This is a situation that is not yet fully resolved. </w:t>
      </w:r>
      <w:r w:rsidR="00BE409C">
        <w:t>As you know, t</w:t>
      </w:r>
      <w:r>
        <w:t>he</w:t>
      </w:r>
      <w:r w:rsidR="00BE409C">
        <w:t xml:space="preserve">se </w:t>
      </w:r>
      <w:r>
        <w:t xml:space="preserve">negotiations </w:t>
      </w:r>
      <w:r w:rsidR="00BE409C">
        <w:t xml:space="preserve">are taking place </w:t>
      </w:r>
      <w:r>
        <w:t xml:space="preserve">between Brussels and the UK Government. </w:t>
      </w:r>
    </w:p>
    <w:p w:rsidR="00081607" w:rsidP="00081607">
      <w:pPr>
        <w:pStyle w:val="Answer"/>
      </w:pPr>
      <w:r>
        <w:t>On my side</w:t>
      </w:r>
      <w:r>
        <w:t>,</w:t>
      </w:r>
      <w:r>
        <w:t xml:space="preserve"> I am certainly proposing architectures and an implementation mechanism for Copernicus that allow the UK to stay on board</w:t>
      </w:r>
      <w:r>
        <w:t>,</w:t>
      </w:r>
      <w:r>
        <w:t xml:space="preserve"> and even if we do not have a decision today I hope that we can</w:t>
      </w:r>
      <w:r>
        <w:t>,</w:t>
      </w:r>
      <w:r>
        <w:t xml:space="preserve"> through postponement of this decision into the future</w:t>
      </w:r>
      <w:r>
        <w:t>,</w:t>
      </w:r>
      <w:r>
        <w:t xml:space="preserve"> make sure that the door is kept open for the UK. This is a top priority for me</w:t>
      </w:r>
      <w:r w:rsidR="006A371F">
        <w:t>,</w:t>
      </w:r>
      <w:r>
        <w:t xml:space="preserve"> because I want the UK expertise through the ESA mechanism</w:t>
      </w:r>
      <w:r w:rsidR="006A371F">
        <w:t>,</w:t>
      </w:r>
      <w:r>
        <w:t xml:space="preserve"> but also through the Brussels mechanism. This is an issue yet to be resolved. You might be informed that we have critical meetings coming up in </w:t>
      </w:r>
      <w:r w:rsidR="00E456C5">
        <w:t xml:space="preserve">January—in a </w:t>
      </w:r>
      <w:r>
        <w:t>couple of days</w:t>
      </w:r>
      <w:r w:rsidR="00E456C5">
        <w:t xml:space="preserve"> actually</w:t>
      </w:r>
      <w:r>
        <w:t>. Our proposal certainly is to have all the options that make full UK participation both in ESA and in Brussels possible.</w:t>
      </w:r>
    </w:p>
    <w:p w:rsidR="00081607" w:rsidP="00081607">
      <w:pPr>
        <w:pStyle w:val="Remark"/>
      </w:pPr>
      <w:sdt>
        <w:sdtPr>
          <w:alias w:val="Member"/>
          <w:tag w:val="&lt;Member mnisId='449' dodsId='25259'&gt;"/>
          <w:id w:val="-1203239985"/>
          <w:placeholder>
            <w:docPart w:val="DefaultPlaceholder_-1854013440"/>
          </w:placeholder>
          <w:richText/>
        </w:sdtPr>
        <w:sdtContent>
          <w:r w:rsidRPr="00081607">
            <w:rPr>
              <w:b/>
            </w:rPr>
            <w:t>Graham Stringer:</w:t>
          </w:r>
        </w:sdtContent>
      </w:sdt>
      <w:r>
        <w:t xml:space="preserve"> T</w:t>
      </w:r>
      <w:r w:rsidR="006408CF">
        <w:t>hank you very much.</w:t>
      </w:r>
    </w:p>
    <w:p w:rsidR="00081607" w:rsidP="006408CF">
      <w:pPr>
        <w:pStyle w:val="Question"/>
      </w:pPr>
      <w:sdt>
        <w:sdtPr>
          <w:alias w:val="Member"/>
          <w:tag w:val="&lt;Member mnisId='1578' dodsId='40488'&gt;"/>
          <w:id w:val="1085573399"/>
          <w:placeholder>
            <w:docPart w:val="DefaultPlaceholder_-1854013440"/>
          </w:placeholder>
          <w:richText/>
        </w:sdtPr>
        <w:sdtContent>
          <w:r w:rsidRPr="00081607">
            <w:rPr>
              <w:b/>
            </w:rPr>
            <w:t>Chair:</w:t>
          </w:r>
        </w:sdtContent>
      </w:sdt>
      <w:r>
        <w:t xml:space="preserve"> </w:t>
      </w:r>
      <w:r w:rsidR="006408CF">
        <w:t>Given your closeness to it</w:t>
      </w:r>
      <w:r>
        <w:t>,</w:t>
      </w:r>
      <w:r w:rsidR="006408CF">
        <w:t xml:space="preserve"> what are the obstacles preventing the finalisation of the agreement to participate in Copernicus?</w:t>
      </w:r>
    </w:p>
    <w:p w:rsidR="00E456C5" w:rsidP="00081607">
      <w:pPr>
        <w:pStyle w:val="Answer"/>
      </w:pPr>
      <w:sdt>
        <w:sdtPr>
          <w:alias w:val="Witness"/>
          <w:id w:val="1862312860"/>
          <w:placeholder>
            <w:docPart w:val="DefaultPlaceholder_-1854013440"/>
          </w:placeholder>
          <w:richText/>
        </w:sdtPr>
        <w:sdtContent>
          <w:r w:rsidRPr="00081607" w:rsidR="00081607">
            <w:rPr>
              <w:b/>
              <w:i/>
            </w:rPr>
            <w:t>Josef Aschbacher:</w:t>
          </w:r>
        </w:sdtContent>
      </w:sdt>
      <w:r w:rsidR="00081607">
        <w:t xml:space="preserve"> </w:t>
      </w:r>
      <w:r w:rsidR="006408CF">
        <w:t>What are the obstacles? On the ESA side</w:t>
      </w:r>
      <w:r w:rsidR="00081607">
        <w:t>,</w:t>
      </w:r>
      <w:r w:rsidR="006408CF">
        <w:t xml:space="preserve"> as you probably know</w:t>
      </w:r>
      <w:r w:rsidR="00081607">
        <w:t>,</w:t>
      </w:r>
      <w:r w:rsidR="006408CF">
        <w:t xml:space="preserve"> we have negotiated the FFPA</w:t>
      </w:r>
      <w:r w:rsidR="00081607">
        <w:t>,</w:t>
      </w:r>
      <w:r w:rsidR="006408CF">
        <w:t xml:space="preserve"> the Financial Framework Partnership Agreement</w:t>
      </w:r>
      <w:r w:rsidR="00081607">
        <w:t>,</w:t>
      </w:r>
      <w:r w:rsidR="006408CF">
        <w:t xml:space="preserve"> with the </w:t>
      </w:r>
      <w:r w:rsidR="006A371F">
        <w:t>C</w:t>
      </w:r>
      <w:r w:rsidR="006408CF">
        <w:t>ommission last year. I signed the agreement in June last year</w:t>
      </w:r>
      <w:r w:rsidR="00081607">
        <w:t>,</w:t>
      </w:r>
      <w:r w:rsidR="006408CF">
        <w:t xml:space="preserve"> but there was a de</w:t>
      </w:r>
      <w:r>
        <w:t>bt</w:t>
      </w:r>
      <w:r w:rsidR="006408CF">
        <w:t xml:space="preserve"> of €750 million remaining </w:t>
      </w:r>
      <w:r>
        <w:t xml:space="preserve">or open </w:t>
      </w:r>
      <w:r w:rsidR="006408CF">
        <w:t xml:space="preserve">pending </w:t>
      </w:r>
      <w:r>
        <w:t>signature between the UK and ratification</w:t>
      </w:r>
      <w:r w:rsidR="00081607">
        <w:t>—</w:t>
      </w:r>
      <w:r w:rsidR="006408CF">
        <w:t xml:space="preserve">I do not know </w:t>
      </w:r>
      <w:r>
        <w:t xml:space="preserve">exactly </w:t>
      </w:r>
      <w:r w:rsidR="006408CF">
        <w:t>the correct legal term</w:t>
      </w:r>
      <w:r w:rsidR="00081607">
        <w:t>—</w:t>
      </w:r>
      <w:r w:rsidR="006408CF">
        <w:t xml:space="preserve">between the UK Government and </w:t>
      </w:r>
      <w:r>
        <w:t xml:space="preserve">Brussels, </w:t>
      </w:r>
      <w:r w:rsidR="006408CF">
        <w:t>the European Commission</w:t>
      </w:r>
      <w:r>
        <w:t>,</w:t>
      </w:r>
      <w:r w:rsidR="006408CF">
        <w:t xml:space="preserve"> on its participation on the EU side of the programme. That has not happened yet. This is fully between the European Commission and the UK. ESA is not party to this part of negotiations. </w:t>
      </w:r>
    </w:p>
    <w:p w:rsidR="009259A2" w:rsidP="00081607">
      <w:pPr>
        <w:pStyle w:val="Answer"/>
      </w:pPr>
      <w:r>
        <w:t>Certainly</w:t>
      </w:r>
      <w:r w:rsidR="00081607">
        <w:t>,</w:t>
      </w:r>
      <w:r>
        <w:t xml:space="preserve"> we as programme implementers are making sure from a technical engineering implementation point of view that the UK can stay on board even if the signature </w:t>
      </w:r>
      <w:r w:rsidR="00E456C5">
        <w:t>does</w:t>
      </w:r>
      <w:r>
        <w:t xml:space="preserve"> not happen today. The deadline passed on 30 November</w:t>
      </w:r>
      <w:r w:rsidR="00081607">
        <w:t>,</w:t>
      </w:r>
      <w:r>
        <w:t xml:space="preserve"> but we would like to keep the options open for the UK to participate </w:t>
      </w:r>
      <w:r w:rsidR="00E456C5">
        <w:t>at</w:t>
      </w:r>
      <w:r>
        <w:t xml:space="preserve"> </w:t>
      </w:r>
      <w:r w:rsidR="00E456C5">
        <w:t>a</w:t>
      </w:r>
      <w:r>
        <w:t xml:space="preserve"> later stage. This is really between Brussels and the UK</w:t>
      </w:r>
      <w:r w:rsidR="00081607">
        <w:t>,</w:t>
      </w:r>
      <w:r>
        <w:t xml:space="preserve"> and ESA is not a direct party to the negotiations</w:t>
      </w:r>
      <w:r w:rsidR="00E456C5">
        <w:t xml:space="preserve"> of the UK participation in Brussels</w:t>
      </w:r>
      <w:r>
        <w:t>.</w:t>
      </w:r>
    </w:p>
    <w:p w:rsidR="009259A2" w:rsidP="006408CF">
      <w:pPr>
        <w:pStyle w:val="Question"/>
      </w:pPr>
      <w:sdt>
        <w:sdtPr>
          <w:alias w:val="Member"/>
          <w:tag w:val="&lt;Member mnisId='1578' dodsId='40488'&gt;"/>
          <w:id w:val="-1277558805"/>
          <w:placeholder>
            <w:docPart w:val="DefaultPlaceholder_-1854013440"/>
          </w:placeholder>
          <w:richText/>
        </w:sdtPr>
        <w:sdtContent>
          <w:r w:rsidRPr="009259A2">
            <w:rPr>
              <w:b/>
            </w:rPr>
            <w:t>Chair:</w:t>
          </w:r>
        </w:sdtContent>
      </w:sdt>
      <w:r>
        <w:t xml:space="preserve"> </w:t>
      </w:r>
      <w:r w:rsidR="006408CF">
        <w:t>In the meantime</w:t>
      </w:r>
      <w:r w:rsidR="00081607">
        <w:t>,</w:t>
      </w:r>
      <w:r w:rsidR="006408CF">
        <w:t xml:space="preserve"> until that is solved one way or the other</w:t>
      </w:r>
      <w:r w:rsidR="00081607">
        <w:t>,</w:t>
      </w:r>
      <w:r w:rsidR="006408CF">
        <w:t xml:space="preserve"> is it the case that UK institutions and companies cannot participate in tenders and </w:t>
      </w:r>
      <w:r w:rsidR="006408CF">
        <w:t>such</w:t>
      </w:r>
      <w:r w:rsidR="00F0242C">
        <w:t>l</w:t>
      </w:r>
      <w:r w:rsidR="006408CF">
        <w:t>ike?</w:t>
      </w:r>
    </w:p>
    <w:p w:rsidR="009259A2" w:rsidP="009259A2">
      <w:pPr>
        <w:pStyle w:val="Answer"/>
      </w:pPr>
      <w:sdt>
        <w:sdtPr>
          <w:alias w:val="Witness"/>
          <w:id w:val="-898284428"/>
          <w:placeholder>
            <w:docPart w:val="DefaultPlaceholder_-1854013440"/>
          </w:placeholder>
          <w:richText/>
        </w:sdtPr>
        <w:sdtContent>
          <w:r w:rsidRPr="009259A2">
            <w:rPr>
              <w:b/>
              <w:i/>
            </w:rPr>
            <w:t>Josef Aschbacher:</w:t>
          </w:r>
        </w:sdtContent>
      </w:sdt>
      <w:r>
        <w:t xml:space="preserve"> </w:t>
      </w:r>
      <w:r w:rsidR="006408CF">
        <w:t>They can participate in the ESA-funded programme. Roughly</w:t>
      </w:r>
      <w:r w:rsidR="00081607">
        <w:t>,</w:t>
      </w:r>
      <w:r w:rsidR="006408CF">
        <w:t xml:space="preserve"> the funding split between ESA and EU funding is one third and two thirds</w:t>
      </w:r>
      <w:r w:rsidR="00081607">
        <w:t>—</w:t>
      </w:r>
      <w:r w:rsidR="006408CF">
        <w:t>two thirds European Union and one third ESA member states. Certainly</w:t>
      </w:r>
      <w:r w:rsidR="00081607">
        <w:t>,</w:t>
      </w:r>
      <w:r w:rsidR="006408CF">
        <w:t xml:space="preserve"> on the ESA part</w:t>
      </w:r>
      <w:r w:rsidR="00081607">
        <w:t>,</w:t>
      </w:r>
      <w:r w:rsidR="006408CF">
        <w:t xml:space="preserve"> the UK is fully participating</w:t>
      </w:r>
      <w:r w:rsidR="00081607">
        <w:t>,</w:t>
      </w:r>
      <w:r w:rsidR="006408CF">
        <w:t xml:space="preserve"> and there are contracts being put in place every day</w:t>
      </w:r>
      <w:r w:rsidR="00081607">
        <w:t>,</w:t>
      </w:r>
      <w:r w:rsidR="006408CF">
        <w:t xml:space="preserve"> but not for the EU part because the EU funding is missing and we are waiting for the green light. </w:t>
      </w:r>
      <w:r w:rsidR="007D7EBE">
        <w:t>Yes, i</w:t>
      </w:r>
      <w:r w:rsidR="006408CF">
        <w:t>t is participating on the ESA side but not on the UK side.</w:t>
      </w:r>
    </w:p>
    <w:p w:rsidR="009259A2" w:rsidP="006408CF">
      <w:pPr>
        <w:pStyle w:val="Question"/>
      </w:pPr>
      <w:sdt>
        <w:sdtPr>
          <w:alias w:val="Member"/>
          <w:tag w:val="&lt;Member mnisId='1578' dodsId='40488'&gt;"/>
          <w:id w:val="60988869"/>
          <w:placeholder>
            <w:docPart w:val="DefaultPlaceholder_-1854013440"/>
          </w:placeholder>
          <w:richText/>
        </w:sdtPr>
        <w:sdtContent>
          <w:r w:rsidRPr="009259A2">
            <w:rPr>
              <w:b/>
            </w:rPr>
            <w:t>Chair:</w:t>
          </w:r>
        </w:sdtContent>
      </w:sdt>
      <w:r>
        <w:t xml:space="preserve"> </w:t>
      </w:r>
      <w:r w:rsidR="006408CF">
        <w:t>Are the projects that are ESA funded and EU funded separable?</w:t>
      </w:r>
    </w:p>
    <w:p w:rsidR="009259A2" w:rsidP="009259A2">
      <w:pPr>
        <w:pStyle w:val="Answer"/>
      </w:pPr>
      <w:sdt>
        <w:sdtPr>
          <w:alias w:val="Witness"/>
          <w:id w:val="289175364"/>
          <w:placeholder>
            <w:docPart w:val="DefaultPlaceholder_-1854013440"/>
          </w:placeholder>
          <w:richText/>
        </w:sdtPr>
        <w:sdtContent>
          <w:r w:rsidRPr="009259A2">
            <w:rPr>
              <w:b/>
              <w:i/>
            </w:rPr>
            <w:t>Josef Aschbacher:</w:t>
          </w:r>
        </w:sdtContent>
      </w:sdt>
      <w:r>
        <w:t xml:space="preserve"> </w:t>
      </w:r>
      <w:r w:rsidR="006408CF">
        <w:t>Yes</w:t>
      </w:r>
      <w:r w:rsidR="00081607">
        <w:t>,</w:t>
      </w:r>
      <w:r w:rsidR="006408CF">
        <w:t xml:space="preserve"> they are. Overall</w:t>
      </w:r>
      <w:r w:rsidR="00081607">
        <w:t>,</w:t>
      </w:r>
      <w:r w:rsidR="006408CF">
        <w:t xml:space="preserve"> the system is one coherent system</w:t>
      </w:r>
      <w:r w:rsidR="00081607">
        <w:t>,</w:t>
      </w:r>
      <w:r w:rsidR="006408CF">
        <w:t xml:space="preserve"> but we have created an architecture to separate the funding streams.</w:t>
      </w:r>
    </w:p>
    <w:p w:rsidR="009259A2" w:rsidP="009259A2">
      <w:pPr>
        <w:pStyle w:val="Remark"/>
      </w:pPr>
      <w:sdt>
        <w:sdtPr>
          <w:alias w:val="Member"/>
          <w:tag w:val="&lt;Member mnisId='1578' dodsId='40488'&gt;"/>
          <w:id w:val="486753444"/>
          <w:placeholder>
            <w:docPart w:val="DefaultPlaceholder_-1854013440"/>
          </w:placeholder>
          <w:richText/>
        </w:sdtPr>
        <w:sdtContent>
          <w:r w:rsidRPr="009259A2">
            <w:rPr>
              <w:b/>
            </w:rPr>
            <w:t>Chair:</w:t>
          </w:r>
        </w:sdtContent>
      </w:sdt>
      <w:r>
        <w:t xml:space="preserve"> </w:t>
      </w:r>
      <w:r w:rsidR="006408CF">
        <w:t xml:space="preserve">I see. Thank you. </w:t>
      </w:r>
    </w:p>
    <w:p w:rsidR="009259A2" w:rsidP="006408CF">
      <w:pPr>
        <w:pStyle w:val="Question"/>
      </w:pPr>
      <w:sdt>
        <w:sdtPr>
          <w:alias w:val="Member"/>
          <w:tag w:val="&lt;Member mnisId='4396' dodsId='134243'&gt;"/>
          <w:id w:val="1215004354"/>
          <w:placeholder>
            <w:docPart w:val="DefaultPlaceholder_-1854013440"/>
          </w:placeholder>
          <w:richText/>
        </w:sdtPr>
        <w:sdtContent>
          <w:r w:rsidRPr="009259A2">
            <w:rPr>
              <w:b/>
            </w:rPr>
            <w:t>Rebecca Long Bailey:</w:t>
          </w:r>
        </w:sdtContent>
      </w:sdt>
      <w:r>
        <w:t xml:space="preserve"> </w:t>
      </w:r>
      <w:r w:rsidR="006408CF">
        <w:t>Thank you</w:t>
      </w:r>
      <w:r w:rsidR="00081607">
        <w:t>,</w:t>
      </w:r>
      <w:r w:rsidR="006408CF">
        <w:t xml:space="preserve"> Dr Aschbacher for speaking to us today. It is very much appreciated. Going back to some of your comments on commercialisation</w:t>
      </w:r>
      <w:r w:rsidR="00081607">
        <w:t>,</w:t>
      </w:r>
      <w:r w:rsidR="006408CF">
        <w:t xml:space="preserve"> what more do you think the sector should be doing to leverage further private investment at this time?</w:t>
      </w:r>
    </w:p>
    <w:p w:rsidR="000641D4" w:rsidP="009259A2">
      <w:pPr>
        <w:pStyle w:val="Answer"/>
      </w:pPr>
      <w:sdt>
        <w:sdtPr>
          <w:alias w:val="Witness"/>
          <w:id w:val="-410541601"/>
          <w:placeholder>
            <w:docPart w:val="DefaultPlaceholder_-1854013440"/>
          </w:placeholder>
          <w:richText/>
        </w:sdtPr>
        <w:sdtContent>
          <w:r w:rsidRPr="009259A2" w:rsidR="009259A2">
            <w:rPr>
              <w:b/>
              <w:i/>
            </w:rPr>
            <w:t>Josef Aschbacher:</w:t>
          </w:r>
        </w:sdtContent>
      </w:sdt>
      <w:r w:rsidR="009259A2">
        <w:t xml:space="preserve"> </w:t>
      </w:r>
      <w:r w:rsidR="006408CF">
        <w:t>I really like this question. Thank you very much for that. This is one of my priorities that I am pushing very hard in ESA through Agenda 2025. If you have seen the document</w:t>
      </w:r>
      <w:r w:rsidR="00081607">
        <w:t>,</w:t>
      </w:r>
      <w:r w:rsidR="006408CF">
        <w:t xml:space="preserve"> you will see that commercialisation identifies a number of actions that we need to really act upon. As a starting point</w:t>
      </w:r>
      <w:r w:rsidR="00081607">
        <w:t>,</w:t>
      </w:r>
      <w:r w:rsidR="006408CF">
        <w:t xml:space="preserve"> the investment through</w:t>
      </w:r>
      <w:r w:rsidR="00081607">
        <w:t>,</w:t>
      </w:r>
      <w:r w:rsidR="006408CF">
        <w:t xml:space="preserve"> for example</w:t>
      </w:r>
      <w:r w:rsidR="00081607">
        <w:t>,</w:t>
      </w:r>
      <w:r w:rsidR="006408CF">
        <w:t xml:space="preserve"> venture capital funding in space in Europe as compared to the US is a factor of 15 lower in Europe as compared to the US. We are very far behind</w:t>
      </w:r>
      <w:r w:rsidR="00081607">
        <w:t>,</w:t>
      </w:r>
      <w:r w:rsidR="006408CF">
        <w:t xml:space="preserve"> if I may say it in very open words</w:t>
      </w:r>
      <w:r w:rsidR="00081607">
        <w:t>,</w:t>
      </w:r>
      <w:r w:rsidR="006408CF">
        <w:t xml:space="preserve"> in terms of the potential.</w:t>
      </w:r>
      <w:r w:rsidR="009259A2">
        <w:t xml:space="preserve"> </w:t>
      </w:r>
      <w:r w:rsidR="006408CF">
        <w:t>I am so convinced that there is a huge potential</w:t>
      </w:r>
      <w:r w:rsidR="00081607">
        <w:t>,</w:t>
      </w:r>
      <w:r w:rsidR="006408CF">
        <w:t xml:space="preserve"> and I know it because I have see</w:t>
      </w:r>
      <w:r w:rsidR="007D7EBE">
        <w:t>n</w:t>
      </w:r>
      <w:r w:rsidR="006408CF">
        <w:t xml:space="preserve"> many examples where Europe on one side has the talent and the expertise. </w:t>
      </w:r>
    </w:p>
    <w:p w:rsidR="007D7EBE" w:rsidP="009259A2">
      <w:pPr>
        <w:pStyle w:val="Answer"/>
      </w:pPr>
      <w:r>
        <w:t>For me</w:t>
      </w:r>
      <w:r w:rsidR="00081607">
        <w:t>,</w:t>
      </w:r>
      <w:r>
        <w:t xml:space="preserve"> the commercialisation</w:t>
      </w:r>
      <w:r w:rsidR="00081607">
        <w:t>,</w:t>
      </w:r>
      <w:r>
        <w:t xml:space="preserve"> if I can elaborate </w:t>
      </w:r>
      <w:r>
        <w:t xml:space="preserve">for one minute </w:t>
      </w:r>
      <w:r>
        <w:t>on this</w:t>
      </w:r>
      <w:r w:rsidR="00081607">
        <w:t>,</w:t>
      </w:r>
      <w:r>
        <w:t xml:space="preserve"> needs three ingredients. </w:t>
      </w:r>
      <w:r>
        <w:t>No. 1</w:t>
      </w:r>
      <w:r>
        <w:t xml:space="preserve"> is talent. That means people with brilliant ideas who have the drive to move things forward. </w:t>
      </w:r>
      <w:r>
        <w:t>No. 2 is access to money, so</w:t>
      </w:r>
      <w:r>
        <w:t xml:space="preserve"> funding. </w:t>
      </w:r>
      <w:r>
        <w:t xml:space="preserve">No. 3 </w:t>
      </w:r>
      <w:r>
        <w:t>is speed</w:t>
      </w:r>
      <w:r>
        <w:t>.</w:t>
      </w:r>
      <w:r>
        <w:t xml:space="preserve"> </w:t>
      </w:r>
      <w:r>
        <w:t>T</w:t>
      </w:r>
      <w:r>
        <w:t>his is a very important element as well</w:t>
      </w:r>
      <w:r>
        <w:t>—that we are quick</w:t>
      </w:r>
      <w:r>
        <w:t xml:space="preserve"> and make decisions. </w:t>
      </w:r>
    </w:p>
    <w:p w:rsidR="000641D4" w:rsidP="009259A2">
      <w:pPr>
        <w:pStyle w:val="Answer"/>
      </w:pPr>
      <w:r>
        <w:t xml:space="preserve">On </w:t>
      </w:r>
      <w:r w:rsidR="007D7EBE">
        <w:t>No. 1</w:t>
      </w:r>
      <w:r w:rsidR="00081607">
        <w:t>,</w:t>
      </w:r>
      <w:r>
        <w:t xml:space="preserve"> talent</w:t>
      </w:r>
      <w:r w:rsidR="00081607">
        <w:t>,</w:t>
      </w:r>
      <w:r>
        <w:t xml:space="preserve"> we have no shortage. It is the opposite; we have a lot of brilliant people in the UK and in other ESA member states with very good ideas</w:t>
      </w:r>
      <w:r w:rsidR="00081607">
        <w:t>,</w:t>
      </w:r>
      <w:r>
        <w:t xml:space="preserve"> very good initiatives and also the energy to make it happen. </w:t>
      </w:r>
    </w:p>
    <w:p w:rsidR="000641D4" w:rsidP="009259A2">
      <w:pPr>
        <w:pStyle w:val="Answer"/>
      </w:pPr>
      <w:r>
        <w:t>What we lack is access to funding</w:t>
      </w:r>
      <w:r w:rsidR="00081607">
        <w:t>,</w:t>
      </w:r>
      <w:r>
        <w:t xml:space="preserve"> at least not in the same way as it is done through Silicon Valley</w:t>
      </w:r>
      <w:r w:rsidR="007D7EBE">
        <w:t>, for example,</w:t>
      </w:r>
      <w:r>
        <w:t xml:space="preserve"> where venture capital funds are much more forthcoming and easier to access than in Europe. That is something I am working on with funding entities</w:t>
      </w:r>
      <w:r w:rsidR="007D7EBE">
        <w:t>.</w:t>
      </w:r>
      <w:r>
        <w:t xml:space="preserve"> </w:t>
      </w:r>
      <w:r w:rsidR="007D7EBE">
        <w:t>A</w:t>
      </w:r>
      <w:r>
        <w:t>lso in the UK</w:t>
      </w:r>
      <w:r w:rsidR="007D7EBE">
        <w:t>, by the way, w</w:t>
      </w:r>
      <w:r>
        <w:t xml:space="preserve">e are working quite closely with one of these funds. I really want to increase </w:t>
      </w:r>
      <w:r w:rsidR="007D7EBE">
        <w:t xml:space="preserve">this </w:t>
      </w:r>
      <w:r>
        <w:t>on one side to ensure that the funding entities get access to ESA expertise so that we can help them identify good</w:t>
      </w:r>
      <w:r w:rsidR="00081607">
        <w:t>,</w:t>
      </w:r>
      <w:r>
        <w:t xml:space="preserve"> prospective companies</w:t>
      </w:r>
      <w:r w:rsidR="007D7EBE">
        <w:t>,</w:t>
      </w:r>
      <w:r>
        <w:t xml:space="preserve"> and on the other side to </w:t>
      </w:r>
      <w:r w:rsidR="007D7EBE">
        <w:t xml:space="preserve">make </w:t>
      </w:r>
      <w:r>
        <w:t xml:space="preserve">sure that we marry the young </w:t>
      </w:r>
      <w:r>
        <w:t xml:space="preserve">start-ups or people with ideas with the funding entities </w:t>
      </w:r>
      <w:r w:rsidR="007D7EBE">
        <w:t xml:space="preserve">to bridge this element, </w:t>
      </w:r>
      <w:r>
        <w:t>but also on a technical side to help these people with good ideas to mature the ideas. In some cases</w:t>
      </w:r>
      <w:r w:rsidR="00081607">
        <w:t>,</w:t>
      </w:r>
      <w:r>
        <w:t xml:space="preserve"> when a constellation is built up</w:t>
      </w:r>
      <w:r w:rsidR="00081607">
        <w:t>,</w:t>
      </w:r>
      <w:r>
        <w:t xml:space="preserve"> we offer to help them</w:t>
      </w:r>
      <w:r w:rsidR="006A371F">
        <w:t>—</w:t>
      </w:r>
      <w:r w:rsidRPr="00146A50">
        <w:rPr>
          <w:i/>
          <w:iCs/>
        </w:rPr>
        <w:t>[Inaudible]</w:t>
      </w:r>
      <w:r w:rsidR="006A371F">
        <w:t>—</w:t>
      </w:r>
      <w:r>
        <w:t>in mini-satellites or whatever they do</w:t>
      </w:r>
      <w:r w:rsidR="00146A50">
        <w:t>,</w:t>
      </w:r>
      <w:r>
        <w:t xml:space="preserve"> but also to test them in our test chambers in ESTEC</w:t>
      </w:r>
      <w:r w:rsidR="00081607">
        <w:t>,</w:t>
      </w:r>
      <w:r>
        <w:t xml:space="preserve"> for example</w:t>
      </w:r>
      <w:r w:rsidR="00081607">
        <w:t>,</w:t>
      </w:r>
      <w:r>
        <w:t xml:space="preserve"> and to help them technically engineering-wise to refine the project to make it more competitive. </w:t>
      </w:r>
    </w:p>
    <w:p w:rsidR="000641D4" w:rsidP="009259A2">
      <w:pPr>
        <w:pStyle w:val="Answer"/>
      </w:pPr>
      <w:r>
        <w:t>The third one is time. We need to speed up processes. We are too slow</w:t>
      </w:r>
      <w:r w:rsidR="00081607">
        <w:t>,</w:t>
      </w:r>
      <w:r>
        <w:t xml:space="preserve"> I am sorry to say. I am speeding up processes in ESA </w:t>
      </w:r>
      <w:r w:rsidR="00146A50">
        <w:t xml:space="preserve">certainly </w:t>
      </w:r>
      <w:r>
        <w:t xml:space="preserve">so that we can interact much faster with this community. This is really something I am pushing very hard from an ESA perspective. </w:t>
      </w:r>
      <w:r w:rsidR="00146A50">
        <w:t xml:space="preserve">I look to the UK and </w:t>
      </w:r>
      <w:r>
        <w:t xml:space="preserve">have been inspired by the </w:t>
      </w:r>
      <w:r w:rsidR="00146A50">
        <w:t xml:space="preserve">very </w:t>
      </w:r>
      <w:r>
        <w:t>commercial attitude you have</w:t>
      </w:r>
      <w:r w:rsidR="00081607">
        <w:t>,</w:t>
      </w:r>
      <w:r>
        <w:t xml:space="preserve"> and I really would rely on you as a driver and a pioneer also within ESA to help me</w:t>
      </w:r>
      <w:r w:rsidR="00081607">
        <w:t>,</w:t>
      </w:r>
      <w:r>
        <w:t xml:space="preserve"> and help us as ESA</w:t>
      </w:r>
      <w:r w:rsidR="00081607">
        <w:t>,</w:t>
      </w:r>
      <w:r>
        <w:t xml:space="preserve"> to bring this to fruition. </w:t>
      </w:r>
    </w:p>
    <w:p w:rsidR="009259A2" w:rsidP="009259A2">
      <w:pPr>
        <w:pStyle w:val="Answer"/>
      </w:pPr>
      <w:r>
        <w:t>On the other side</w:t>
      </w:r>
      <w:r w:rsidR="00081607">
        <w:t>,</w:t>
      </w:r>
      <w:r>
        <w:t xml:space="preserve"> I can certainly assure you </w:t>
      </w:r>
      <w:r w:rsidR="00741C5D">
        <w:t xml:space="preserve">of </w:t>
      </w:r>
      <w:r>
        <w:t>my full support in the commercialisation process. We are doing a lot on this. I have created a new directorate for commercialisation that is just starting to work. We have a long list of recommendations. I can go into detail if you want</w:t>
      </w:r>
      <w:r w:rsidR="00081607">
        <w:t>,</w:t>
      </w:r>
      <w:r>
        <w:t xml:space="preserve"> but it is beyond the scope of this meeting. Just to reassure you</w:t>
      </w:r>
      <w:r w:rsidR="00081607">
        <w:t>,</w:t>
      </w:r>
      <w:r>
        <w:t xml:space="preserve"> it is a top priority for me</w:t>
      </w:r>
      <w:r w:rsidR="00081607">
        <w:t>,</w:t>
      </w:r>
      <w:r>
        <w:t xml:space="preserve"> and I would like to work very closely</w:t>
      </w:r>
      <w:r w:rsidR="00081607">
        <w:t>—</w:t>
      </w:r>
      <w:r>
        <w:t>even closer than we do today</w:t>
      </w:r>
      <w:r w:rsidR="00081607">
        <w:t>—</w:t>
      </w:r>
      <w:r>
        <w:t>with the UK</w:t>
      </w:r>
      <w:r w:rsidR="00081607">
        <w:t>,</w:t>
      </w:r>
      <w:r>
        <w:t xml:space="preserve"> especially on this segment. As you know</w:t>
      </w:r>
      <w:r w:rsidR="00081607">
        <w:t>,</w:t>
      </w:r>
      <w:r>
        <w:t xml:space="preserve"> and as I know</w:t>
      </w:r>
      <w:r w:rsidR="00081607">
        <w:t>,</w:t>
      </w:r>
      <w:r>
        <w:t xml:space="preserve"> the UK is quite unique within ESA member states.</w:t>
      </w:r>
    </w:p>
    <w:p w:rsidR="009259A2" w:rsidP="009259A2">
      <w:pPr>
        <w:pStyle w:val="Remark"/>
      </w:pPr>
      <w:sdt>
        <w:sdtPr>
          <w:alias w:val="Member"/>
          <w:tag w:val="&lt;Member mnisId='1578' dodsId='40488'&gt;"/>
          <w:id w:val="1100374027"/>
          <w:placeholder>
            <w:docPart w:val="DefaultPlaceholder_-1854013440"/>
          </w:placeholder>
          <w:richText/>
        </w:sdtPr>
        <w:sdtContent>
          <w:r w:rsidRPr="009259A2">
            <w:rPr>
              <w:b/>
            </w:rPr>
            <w:t>Chair:</w:t>
          </w:r>
        </w:sdtContent>
      </w:sdt>
      <w:r>
        <w:t xml:space="preserve"> </w:t>
      </w:r>
      <w:r w:rsidR="006408CF">
        <w:t>Thank you</w:t>
      </w:r>
      <w:r w:rsidR="00081607">
        <w:t>,</w:t>
      </w:r>
      <w:r w:rsidR="006408CF">
        <w:t xml:space="preserve"> Dr Aschbacher. We have lots more questions for you and limited time. If you would not mind perhaps speeding up the answers</w:t>
      </w:r>
      <w:r w:rsidR="00081607">
        <w:t>,</w:t>
      </w:r>
      <w:r w:rsidR="006408CF">
        <w:t xml:space="preserve"> we will cover all the ground.</w:t>
      </w:r>
    </w:p>
    <w:p w:rsidR="00741C5D" w:rsidP="006408CF">
      <w:pPr>
        <w:pStyle w:val="Question"/>
      </w:pPr>
      <w:sdt>
        <w:sdtPr>
          <w:alias w:val="Member"/>
          <w:tag w:val="&lt;Member mnisId='4396' dodsId='134243'&gt;"/>
          <w:id w:val="-959180700"/>
          <w:placeholder>
            <w:docPart w:val="DefaultPlaceholder_-1854013440"/>
          </w:placeholder>
          <w:richText/>
        </w:sdtPr>
        <w:sdtContent>
          <w:r w:rsidRPr="009259A2" w:rsidR="009259A2">
            <w:rPr>
              <w:b/>
            </w:rPr>
            <w:t>Rebecca Long Bailey:</w:t>
          </w:r>
        </w:sdtContent>
      </w:sdt>
      <w:r w:rsidR="009259A2">
        <w:t xml:space="preserve"> </w:t>
      </w:r>
      <w:r w:rsidR="006408CF">
        <w:t xml:space="preserve">That was a really comprehensive answer. Thank you very much. </w:t>
      </w:r>
    </w:p>
    <w:p w:rsidR="009259A2" w:rsidP="00741C5D">
      <w:pPr>
        <w:pStyle w:val="Question"/>
        <w:numPr>
          <w:ilvl w:val="0"/>
          <w:numId w:val="0"/>
        </w:numPr>
        <w:ind w:left="794"/>
      </w:pPr>
      <w:r>
        <w:t>Moving on to the launch sites specifically</w:t>
      </w:r>
      <w:r w:rsidR="00081607">
        <w:t>,</w:t>
      </w:r>
      <w:r>
        <w:t xml:space="preserve"> can you tell us a little bit about what launch sites the ESA uses for its missions? As the UK develops its own launch sites</w:t>
      </w:r>
      <w:r w:rsidR="00081607">
        <w:t>,</w:t>
      </w:r>
      <w:r>
        <w:t xml:space="preserve"> would the ESA use those once they are established in the future?</w:t>
      </w:r>
    </w:p>
    <w:p w:rsidR="009259A2" w:rsidP="009259A2">
      <w:pPr>
        <w:pStyle w:val="Answer"/>
      </w:pPr>
      <w:sdt>
        <w:sdtPr>
          <w:alias w:val="Witness"/>
          <w:id w:val="1149640140"/>
          <w:placeholder>
            <w:docPart w:val="DefaultPlaceholder_-1854013440"/>
          </w:placeholder>
          <w:richText/>
        </w:sdtPr>
        <w:sdtContent>
          <w:r w:rsidRPr="009259A2">
            <w:rPr>
              <w:b/>
              <w:i/>
            </w:rPr>
            <w:t>Josef Aschbacher:</w:t>
          </w:r>
        </w:sdtContent>
      </w:sdt>
      <w:r>
        <w:t xml:space="preserve"> </w:t>
      </w:r>
      <w:r w:rsidR="006408CF">
        <w:t>I will be shorter in the interest</w:t>
      </w:r>
      <w:r w:rsidR="00C22ABB">
        <w:t>s</w:t>
      </w:r>
      <w:r w:rsidR="006408CF">
        <w:t xml:space="preserve"> of time. Today</w:t>
      </w:r>
      <w:r w:rsidR="00081607">
        <w:t>,</w:t>
      </w:r>
      <w:r w:rsidR="006408CF">
        <w:t xml:space="preserve"> we are using launch sites in Kourou</w:t>
      </w:r>
      <w:r w:rsidR="00081607">
        <w:t>,</w:t>
      </w:r>
      <w:r w:rsidR="006408CF">
        <w:t xml:space="preserve"> French Guiana</w:t>
      </w:r>
      <w:r w:rsidR="00081607">
        <w:t>,</w:t>
      </w:r>
      <w:r w:rsidR="006408CF">
        <w:t xml:space="preserve"> which is the European spaceport from which we</w:t>
      </w:r>
      <w:r w:rsidR="00C22ABB">
        <w:t xml:space="preserve"> </w:t>
      </w:r>
      <w:r w:rsidR="006408CF">
        <w:t>launch a large portion of our satellites. We also work closely with Russia to launch from Baikonur</w:t>
      </w:r>
      <w:r w:rsidR="00081607">
        <w:t>,</w:t>
      </w:r>
      <w:r w:rsidR="006408CF">
        <w:t xml:space="preserve"> where some of the missions are done. There are a number of launch sites being built up in Europe</w:t>
      </w:r>
      <w:r w:rsidR="00081607">
        <w:t>,</w:t>
      </w:r>
      <w:r w:rsidR="006408CF">
        <w:t xml:space="preserve"> and the UK is perfectly aware of the initiatives. Once they are ready to offer launche</w:t>
      </w:r>
      <w:r w:rsidR="00EF22E9">
        <w:t>r</w:t>
      </w:r>
      <w:r w:rsidR="006408CF">
        <w:t>s</w:t>
      </w:r>
      <w:r w:rsidR="00081607">
        <w:t>,</w:t>
      </w:r>
      <w:r w:rsidR="006408CF">
        <w:t xml:space="preserve"> ESA spacecraft can be launched there. It will be a competitive process</w:t>
      </w:r>
      <w:r w:rsidR="00081607">
        <w:t>,</w:t>
      </w:r>
      <w:r w:rsidR="006408CF">
        <w:t xml:space="preserve"> of course</w:t>
      </w:r>
      <w:r w:rsidR="00081607">
        <w:t>,</w:t>
      </w:r>
      <w:r w:rsidR="006408CF">
        <w:t xml:space="preserve"> but</w:t>
      </w:r>
      <w:r w:rsidR="00081607">
        <w:t>,</w:t>
      </w:r>
      <w:r w:rsidR="006408CF">
        <w:t xml:space="preserve"> certainly</w:t>
      </w:r>
      <w:r w:rsidR="00081607">
        <w:t>,</w:t>
      </w:r>
      <w:r w:rsidR="006408CF">
        <w:t xml:space="preserve"> that is an option. We hav</w:t>
      </w:r>
      <w:r w:rsidR="00EB3CA3">
        <w:t>e</w:t>
      </w:r>
      <w:r w:rsidR="006408CF">
        <w:t xml:space="preserve"> a lot of medium and smaller satellites in the pipeline. We are launching five of them this year. There will be plenty of opportunities coming up</w:t>
      </w:r>
      <w:r w:rsidR="00EB3CA3">
        <w:t xml:space="preserve"> and certainly this will be an important opportunity for us</w:t>
      </w:r>
      <w:r w:rsidR="006408CF">
        <w:t>.</w:t>
      </w:r>
    </w:p>
    <w:p w:rsidR="009259A2" w:rsidP="009259A2">
      <w:pPr>
        <w:pStyle w:val="Remark"/>
      </w:pPr>
      <w:sdt>
        <w:sdtPr>
          <w:alias w:val="Member"/>
          <w:tag w:val="&lt;Member mnisId='4396' dodsId='134243'&gt;"/>
          <w:id w:val="154422034"/>
          <w:placeholder>
            <w:docPart w:val="DefaultPlaceholder_-1854013440"/>
          </w:placeholder>
          <w:richText/>
        </w:sdtPr>
        <w:sdtContent>
          <w:r w:rsidRPr="009259A2">
            <w:rPr>
              <w:b/>
            </w:rPr>
            <w:t>Rebecca Long Bailey:</w:t>
          </w:r>
        </w:sdtContent>
      </w:sdt>
      <w:r>
        <w:t xml:space="preserve"> </w:t>
      </w:r>
      <w:r w:rsidR="006408CF">
        <w:t>Thank you. That is very helpful.</w:t>
      </w:r>
    </w:p>
    <w:p w:rsidR="009259A2" w:rsidP="006408CF">
      <w:pPr>
        <w:pStyle w:val="Question"/>
      </w:pPr>
      <w:sdt>
        <w:sdtPr>
          <w:alias w:val="Member"/>
          <w:tag w:val="&lt;Member mnisId='1578' dodsId='40488'&gt;"/>
          <w:id w:val="-544224416"/>
          <w:placeholder>
            <w:docPart w:val="DefaultPlaceholder_-1854013440"/>
          </w:placeholder>
          <w:richText/>
        </w:sdtPr>
        <w:sdtContent>
          <w:r w:rsidRPr="009259A2">
            <w:rPr>
              <w:b/>
            </w:rPr>
            <w:t>Chair:</w:t>
          </w:r>
        </w:sdtContent>
      </w:sdt>
      <w:r>
        <w:t xml:space="preserve"> </w:t>
      </w:r>
      <w:r w:rsidR="006408CF">
        <w:t xml:space="preserve">To follow up one of the points that Rebecca raised about </w:t>
      </w:r>
      <w:r w:rsidR="006408CF">
        <w:t>commercialisation</w:t>
      </w:r>
      <w:r w:rsidR="00081607">
        <w:t>,</w:t>
      </w:r>
      <w:r w:rsidR="006408CF">
        <w:t xml:space="preserve"> the Committee has received evidence from Lockheed Martin. It has said that UK companies</w:t>
      </w:r>
      <w:r w:rsidR="00081607">
        <w:t>,</w:t>
      </w:r>
      <w:r w:rsidR="006408CF">
        <w:t xml:space="preserve"> including SMEs</w:t>
      </w:r>
      <w:r w:rsidR="00081607">
        <w:t>,</w:t>
      </w:r>
      <w:r w:rsidR="006408CF">
        <w:t xml:space="preserve"> often struggle to access ESA programmes</w:t>
      </w:r>
      <w:r w:rsidR="00081607">
        <w:t>,</w:t>
      </w:r>
      <w:r w:rsidR="006408CF">
        <w:t xml:space="preserve"> and </w:t>
      </w:r>
      <w:r w:rsidR="00694107">
        <w:t xml:space="preserve">it has </w:t>
      </w:r>
      <w:r w:rsidR="006408CF">
        <w:t>recommended to the Committee that the UK should have</w:t>
      </w:r>
      <w:r w:rsidR="00081607">
        <w:t>,</w:t>
      </w:r>
      <w:r w:rsidR="006408CF">
        <w:t xml:space="preserve"> as </w:t>
      </w:r>
      <w:r w:rsidR="00694107">
        <w:t>it</w:t>
      </w:r>
      <w:r w:rsidR="006408CF">
        <w:t xml:space="preserve"> describe</w:t>
      </w:r>
      <w:r w:rsidR="00694107">
        <w:t>s</w:t>
      </w:r>
      <w:r w:rsidR="006408CF">
        <w:t xml:space="preserve"> it</w:t>
      </w:r>
      <w:r w:rsidR="00081607">
        <w:t>,</w:t>
      </w:r>
      <w:r w:rsidR="006408CF">
        <w:t xml:space="preserve"> a better balance between national programmes and ESA. You are relatively new to the post. Is the difficulty for firms accessing programmes something that you would recognise? What would you say to that advice that has been given to the Committee?</w:t>
      </w:r>
    </w:p>
    <w:p w:rsidR="00694107" w:rsidP="009259A2">
      <w:pPr>
        <w:pStyle w:val="Answer"/>
      </w:pPr>
      <w:sdt>
        <w:sdtPr>
          <w:alias w:val="Witness"/>
          <w:id w:val="720257618"/>
          <w:placeholder>
            <w:docPart w:val="DefaultPlaceholder_-1854013440"/>
          </w:placeholder>
          <w:richText/>
        </w:sdtPr>
        <w:sdtContent>
          <w:r w:rsidRPr="009259A2" w:rsidR="009259A2">
            <w:rPr>
              <w:b/>
              <w:i/>
            </w:rPr>
            <w:t>Josef Aschbacher:</w:t>
          </w:r>
        </w:sdtContent>
      </w:sdt>
      <w:r w:rsidR="009259A2">
        <w:t xml:space="preserve"> </w:t>
      </w:r>
      <w:r w:rsidR="006408CF">
        <w:t>I am not familiar with the particular advice that was given</w:t>
      </w:r>
      <w:r w:rsidR="00081607">
        <w:t>,</w:t>
      </w:r>
      <w:r w:rsidR="006408CF">
        <w:t xml:space="preserve"> but</w:t>
      </w:r>
      <w:r w:rsidR="00081607">
        <w:t>,</w:t>
      </w:r>
      <w:r w:rsidR="006408CF">
        <w:t xml:space="preserve"> in terms of access to ESA contracts</w:t>
      </w:r>
      <w:r w:rsidR="00081607">
        <w:t>,</w:t>
      </w:r>
      <w:r w:rsidR="006408CF">
        <w:t xml:space="preserve"> the UK has full access to all the ESA contracts because all our procurements</w:t>
      </w:r>
      <w:r w:rsidR="00081607">
        <w:t>—</w:t>
      </w:r>
      <w:r w:rsidR="006408CF">
        <w:t>there are some very small exceptions</w:t>
      </w:r>
      <w:r w:rsidR="00081607">
        <w:t>,</w:t>
      </w:r>
      <w:r w:rsidR="006408CF">
        <w:t xml:space="preserve"> but they are tiny in terms of money</w:t>
      </w:r>
      <w:r w:rsidR="00081607">
        <w:t>—</w:t>
      </w:r>
      <w:r w:rsidR="006408CF">
        <w:t>are done through open competition. Open competition means that all the companies in ESA member states</w:t>
      </w:r>
      <w:r w:rsidR="00081607">
        <w:t>,</w:t>
      </w:r>
      <w:r w:rsidR="006408CF">
        <w:t xml:space="preserve"> including from the UK</w:t>
      </w:r>
      <w:r w:rsidR="00081607">
        <w:t>,</w:t>
      </w:r>
      <w:r w:rsidR="006408CF">
        <w:t xml:space="preserve"> can bid and can access ESA funding for this programme. </w:t>
      </w:r>
    </w:p>
    <w:p w:rsidR="009259A2" w:rsidP="009259A2">
      <w:pPr>
        <w:pStyle w:val="Answer"/>
      </w:pPr>
      <w:r>
        <w:t>The UK is very active. It has a very vibrant economy and it is very competitive. I cannot say that the UK has any restrictions in access. It is the opposite; the UK has exactly the same rights as any other member state in accessing it because we always have open competition.</w:t>
      </w:r>
    </w:p>
    <w:p w:rsidR="009259A2" w:rsidP="006408CF">
      <w:pPr>
        <w:pStyle w:val="Question"/>
      </w:pPr>
      <w:sdt>
        <w:sdtPr>
          <w:alias w:val="Member"/>
          <w:tag w:val="&lt;Member mnisId='1578' dodsId='40488'&gt;"/>
          <w:id w:val="1913499611"/>
          <w:placeholder>
            <w:docPart w:val="DefaultPlaceholder_-1854013440"/>
          </w:placeholder>
          <w:richText/>
        </w:sdtPr>
        <w:sdtContent>
          <w:r w:rsidRPr="009259A2">
            <w:rPr>
              <w:b/>
            </w:rPr>
            <w:t>Chair:</w:t>
          </w:r>
        </w:sdtContent>
      </w:sdt>
      <w:r>
        <w:t xml:space="preserve"> I</w:t>
      </w:r>
      <w:r w:rsidR="006408CF">
        <w:t xml:space="preserve"> think the implication was not so much the UK being excluded from that but that the processes were rather cumbersome</w:t>
      </w:r>
      <w:r w:rsidR="00114C0E">
        <w:t>,</w:t>
      </w:r>
      <w:r w:rsidR="006408CF">
        <w:t xml:space="preserve"> smaller businesses felt that they were difficult to navigate</w:t>
      </w:r>
      <w:r w:rsidR="00081607">
        <w:t>,</w:t>
      </w:r>
      <w:r w:rsidR="006408CF">
        <w:t xml:space="preserve"> and</w:t>
      </w:r>
      <w:r w:rsidR="00081607">
        <w:t>,</w:t>
      </w:r>
      <w:r w:rsidR="006408CF">
        <w:t xml:space="preserve"> therefore</w:t>
      </w:r>
      <w:r w:rsidR="00081607">
        <w:t>,</w:t>
      </w:r>
      <w:r w:rsidR="006408CF">
        <w:t xml:space="preserve"> a more national approach might have fewer of those constraints around them. What would your reaction be to that suggestion?</w:t>
      </w:r>
    </w:p>
    <w:p w:rsidR="009259A2" w:rsidP="009259A2">
      <w:pPr>
        <w:pStyle w:val="Answer"/>
      </w:pPr>
      <w:sdt>
        <w:sdtPr>
          <w:alias w:val="Witness"/>
          <w:id w:val="1849519009"/>
          <w:placeholder>
            <w:docPart w:val="DefaultPlaceholder_-1854013440"/>
          </w:placeholder>
          <w:richText/>
        </w:sdtPr>
        <w:sdtContent>
          <w:r w:rsidRPr="009259A2">
            <w:rPr>
              <w:b/>
              <w:i/>
            </w:rPr>
            <w:t>Josef Aschbacher:</w:t>
          </w:r>
        </w:sdtContent>
      </w:sdt>
      <w:r>
        <w:t xml:space="preserve"> </w:t>
      </w:r>
      <w:r w:rsidR="006408CF">
        <w:t>Understood. The processes maybe appear cumbersome</w:t>
      </w:r>
      <w:r w:rsidR="00081607">
        <w:t>,</w:t>
      </w:r>
      <w:r w:rsidR="006408CF">
        <w:t xml:space="preserve"> especially for smaller companies</w:t>
      </w:r>
      <w:r w:rsidR="00081607">
        <w:t>,</w:t>
      </w:r>
      <w:r w:rsidR="006408CF">
        <w:t xml:space="preserve"> and I would subscribe to that. That is also the reason why I am changing these processes. Part of the new commercialisation directorate that I introduced will be to streamline processes and make it easier</w:t>
      </w:r>
      <w:r w:rsidR="00081607">
        <w:t>,</w:t>
      </w:r>
      <w:r w:rsidR="006408CF">
        <w:t xml:space="preserve"> especially for smaller companies</w:t>
      </w:r>
      <w:r w:rsidR="00081607">
        <w:t>,</w:t>
      </w:r>
      <w:r w:rsidR="006408CF">
        <w:t xml:space="preserve"> to access ESA funding. I fully take this on board. I know this recommendation from other sources in other countries. This is one of the reasons why I have installed this commercialisation department. The task of this commercialisation directorate is really to streamline and simplify access for smaller and medium-sized enterprises to access ESA contracts.</w:t>
      </w:r>
    </w:p>
    <w:p w:rsidR="009259A2" w:rsidP="006408CF">
      <w:pPr>
        <w:pStyle w:val="Question"/>
      </w:pPr>
      <w:sdt>
        <w:sdtPr>
          <w:alias w:val="Member"/>
          <w:tag w:val="&lt;Member mnisId='1578' dodsId='40488'&gt;"/>
          <w:id w:val="-997565575"/>
          <w:placeholder>
            <w:docPart w:val="DefaultPlaceholder_-1854013440"/>
          </w:placeholder>
          <w:richText/>
        </w:sdtPr>
        <w:sdtContent>
          <w:r w:rsidRPr="009259A2">
            <w:rPr>
              <w:b/>
            </w:rPr>
            <w:t>Chair:</w:t>
          </w:r>
        </w:sdtContent>
      </w:sdt>
      <w:r>
        <w:t xml:space="preserve"> </w:t>
      </w:r>
      <w:r w:rsidR="006408CF">
        <w:t>Would you say there is a problem of access for SMEs at the moment? Do you feel that there is not enough participation?</w:t>
      </w:r>
    </w:p>
    <w:p w:rsidR="009259A2" w:rsidP="009259A2">
      <w:pPr>
        <w:pStyle w:val="Answer"/>
      </w:pPr>
      <w:sdt>
        <w:sdtPr>
          <w:alias w:val="Witness"/>
          <w:id w:val="89205801"/>
          <w:placeholder>
            <w:docPart w:val="DefaultPlaceholder_-1854013440"/>
          </w:placeholder>
          <w:richText/>
        </w:sdtPr>
        <w:sdtContent>
          <w:r w:rsidRPr="009259A2">
            <w:rPr>
              <w:b/>
              <w:i/>
            </w:rPr>
            <w:t>Josef Aschbacher:</w:t>
          </w:r>
        </w:sdtContent>
      </w:sdt>
      <w:r>
        <w:t xml:space="preserve"> </w:t>
      </w:r>
      <w:r w:rsidR="006408CF">
        <w:t>There is no problem</w:t>
      </w:r>
      <w:r w:rsidR="00114C0E">
        <w:t xml:space="preserve"> of principle</w:t>
      </w:r>
      <w:r w:rsidR="006408CF">
        <w:t>; it is just the paperwork that has to be gone through. A bigger company has big machinery. It is used to bidding for ESA contracts. The smaller ones usually do not know ESA</w:t>
      </w:r>
      <w:r w:rsidR="00081607">
        <w:t>,</w:t>
      </w:r>
      <w:r w:rsidR="006408CF">
        <w:t xml:space="preserve"> so they have to get familiar. There are forms to be filled in and so on</w:t>
      </w:r>
      <w:r w:rsidR="00DC00EB">
        <w:t xml:space="preserve"> and so forth</w:t>
      </w:r>
      <w:r w:rsidR="006408CF">
        <w:t>. I would like to simplify those forms and all th</w:t>
      </w:r>
      <w:r w:rsidR="00DC00EB">
        <w:t>at is</w:t>
      </w:r>
      <w:r w:rsidR="006408CF">
        <w:t xml:space="preserve"> need</w:t>
      </w:r>
      <w:r w:rsidR="00DC00EB">
        <w:t>ed</w:t>
      </w:r>
      <w:r w:rsidR="006408CF">
        <w:t xml:space="preserve"> to apply for this post in order to make it much easier. We have already installed some of these programmes that are simplifying it a lot such as InCubed and ARTES. They are doing it</w:t>
      </w:r>
      <w:r w:rsidR="00081607">
        <w:t>,</w:t>
      </w:r>
      <w:r w:rsidR="006408CF">
        <w:t xml:space="preserve"> but I want it at a much larger scale across ESA.</w:t>
      </w:r>
    </w:p>
    <w:p w:rsidR="009259A2" w:rsidP="009259A2">
      <w:pPr>
        <w:pStyle w:val="Remark"/>
      </w:pPr>
      <w:sdt>
        <w:sdtPr>
          <w:alias w:val="Member"/>
          <w:tag w:val="&lt;Member mnisId='1578' dodsId='40488'&gt;"/>
          <w:id w:val="79112326"/>
          <w:placeholder>
            <w:docPart w:val="DefaultPlaceholder_-1854013440"/>
          </w:placeholder>
          <w:richText/>
        </w:sdtPr>
        <w:sdtContent>
          <w:r w:rsidRPr="009259A2">
            <w:rPr>
              <w:b/>
            </w:rPr>
            <w:t>Chair:</w:t>
          </w:r>
        </w:sdtContent>
      </w:sdt>
      <w:r>
        <w:t xml:space="preserve"> </w:t>
      </w:r>
      <w:r w:rsidR="006408CF">
        <w:t xml:space="preserve">Thank you very much. I will turn to Chris Clarkson and then Carol </w:t>
      </w:r>
      <w:r w:rsidR="006408CF">
        <w:t>Monaghan.</w:t>
      </w:r>
      <w:r w:rsidR="00DC00EB">
        <w:t xml:space="preserve"> </w:t>
      </w:r>
    </w:p>
    <w:p w:rsidR="009259A2" w:rsidP="006408CF">
      <w:pPr>
        <w:pStyle w:val="Question"/>
      </w:pPr>
      <w:sdt>
        <w:sdtPr>
          <w:alias w:val="Member"/>
          <w:tag w:val="&lt;Member mnisId='4835' dodsId=''&gt;"/>
          <w:id w:val="-977535059"/>
          <w:placeholder>
            <w:docPart w:val="DefaultPlaceholder_-1854013440"/>
          </w:placeholder>
          <w:richText/>
        </w:sdtPr>
        <w:sdtContent>
          <w:r w:rsidRPr="009259A2">
            <w:rPr>
              <w:b/>
            </w:rPr>
            <w:t>Chris Clarkson:</w:t>
          </w:r>
        </w:sdtContent>
      </w:sdt>
      <w:r>
        <w:t xml:space="preserve"> </w:t>
      </w:r>
      <w:r w:rsidR="006408CF">
        <w:t>I want to pick up on some of the themes that have already been raised. You mentioned earlier that the UK benefits from being a member of ESA and ESA benefits from having the UK as a member. Could you briefly outline what you consider to be some of the key benefits of UK membership?</w:t>
      </w:r>
    </w:p>
    <w:p w:rsidR="00DC00EB" w:rsidP="009259A2">
      <w:pPr>
        <w:pStyle w:val="Answer"/>
      </w:pPr>
      <w:sdt>
        <w:sdtPr>
          <w:alias w:val="Witness"/>
          <w:id w:val="-711809455"/>
          <w:placeholder>
            <w:docPart w:val="DefaultPlaceholder_-1854013440"/>
          </w:placeholder>
          <w:richText/>
        </w:sdtPr>
        <w:sdtContent>
          <w:r w:rsidRPr="009259A2" w:rsidR="009259A2">
            <w:rPr>
              <w:b/>
              <w:i/>
            </w:rPr>
            <w:t>Josef Aschbacher:</w:t>
          </w:r>
        </w:sdtContent>
      </w:sdt>
      <w:r w:rsidR="009259A2">
        <w:t xml:space="preserve"> </w:t>
      </w:r>
      <w:r w:rsidR="006408CF">
        <w:t>There are many. What we offer as ESA</w:t>
      </w:r>
      <w:r w:rsidR="00081607">
        <w:t>,</w:t>
      </w:r>
      <w:r w:rsidR="006408CF">
        <w:t xml:space="preserve"> as I mentioned before</w:t>
      </w:r>
      <w:r w:rsidR="00081607">
        <w:t>,</w:t>
      </w:r>
      <w:r w:rsidR="006408CF">
        <w:t xml:space="preserve"> is global co-operation with many partners. I know that the new UK strategy is quite focused on establishing international partnerships. ESA is the agency that has many agreements with </w:t>
      </w:r>
      <w:r>
        <w:t xml:space="preserve">basically </w:t>
      </w:r>
      <w:r w:rsidR="006408CF">
        <w:t xml:space="preserve">all space agencies in the world </w:t>
      </w:r>
      <w:r>
        <w:t xml:space="preserve">or the ones </w:t>
      </w:r>
      <w:r w:rsidR="006408CF">
        <w:t>that have significant elements to offer. The UK certainly can</w:t>
      </w:r>
      <w:r w:rsidR="00081607">
        <w:t>,</w:t>
      </w:r>
      <w:r w:rsidR="006408CF">
        <w:t xml:space="preserve"> through ESA</w:t>
      </w:r>
      <w:r w:rsidR="00081607">
        <w:t>,</w:t>
      </w:r>
      <w:r w:rsidR="006408CF">
        <w:t xml:space="preserve"> develop its co-operation and links to those members. </w:t>
      </w:r>
    </w:p>
    <w:p w:rsidR="00DC00EB" w:rsidP="009259A2">
      <w:pPr>
        <w:pStyle w:val="Answer"/>
      </w:pPr>
      <w:r>
        <w:t>What is at the core of ESA is our excellence in terms of engineering</w:t>
      </w:r>
      <w:r w:rsidR="00081607">
        <w:t>,</w:t>
      </w:r>
      <w:r>
        <w:t xml:space="preserve"> project management and science</w:t>
      </w:r>
      <w:r w:rsidR="00081607">
        <w:t>,</w:t>
      </w:r>
      <w:r>
        <w:t xml:space="preserve"> which we have at a larger scale with the 22 member states. By being part of it</w:t>
      </w:r>
      <w:r w:rsidR="00081607">
        <w:t>,</w:t>
      </w:r>
      <w:r>
        <w:t xml:space="preserve"> the UK fully benefit</w:t>
      </w:r>
      <w:r>
        <w:t>s</w:t>
      </w:r>
      <w:r>
        <w:t xml:space="preserve"> and participat</w:t>
      </w:r>
      <w:r>
        <w:t>es</w:t>
      </w:r>
      <w:r>
        <w:t xml:space="preserve"> through its contribution in much bigger programmes</w:t>
      </w:r>
      <w:r w:rsidR="00081607">
        <w:t>,</w:t>
      </w:r>
      <w:r>
        <w:t xml:space="preserve"> and this is true for all member states. </w:t>
      </w:r>
      <w:r>
        <w:t xml:space="preserve">Also, for the UK, with your contribution, you are part of a huge programme. </w:t>
      </w:r>
      <w:r>
        <w:t>You mentioned the James Webb Space Telescope</w:t>
      </w:r>
      <w:r w:rsidR="00081607">
        <w:t>,</w:t>
      </w:r>
      <w:r>
        <w:t xml:space="preserve"> but there are many other examples that I could list. </w:t>
      </w:r>
    </w:p>
    <w:p w:rsidR="009259A2" w:rsidP="009259A2">
      <w:pPr>
        <w:pStyle w:val="Answer"/>
      </w:pPr>
      <w:r>
        <w:t>So, yes, t</w:t>
      </w:r>
      <w:r w:rsidR="006408CF">
        <w:t>he UK can participate in these European programmes</w:t>
      </w:r>
      <w:r>
        <w:t>,</w:t>
      </w:r>
      <w:r w:rsidR="006408CF">
        <w:t xml:space="preserve"> and </w:t>
      </w:r>
      <w:r>
        <w:t xml:space="preserve">can </w:t>
      </w:r>
      <w:r w:rsidR="006408CF">
        <w:t xml:space="preserve">also </w:t>
      </w:r>
      <w:r>
        <w:t xml:space="preserve">participate </w:t>
      </w:r>
      <w:r w:rsidR="006408CF">
        <w:t>globally</w:t>
      </w:r>
      <w:r w:rsidR="00081607">
        <w:t>,</w:t>
      </w:r>
      <w:r w:rsidR="006408CF">
        <w:t xml:space="preserve"> and </w:t>
      </w:r>
      <w:r>
        <w:t xml:space="preserve">of course </w:t>
      </w:r>
      <w:r w:rsidR="006408CF">
        <w:t xml:space="preserve">develop its R&amp;D skills and development skills through ESA because we are a space agency </w:t>
      </w:r>
      <w:r>
        <w:t xml:space="preserve">in charge or </w:t>
      </w:r>
      <w:r w:rsidR="006408CF">
        <w:t>charged with developing space technologies at large. As an R&amp;D agency</w:t>
      </w:r>
      <w:r w:rsidR="00081607">
        <w:t>,</w:t>
      </w:r>
      <w:r w:rsidR="006408CF">
        <w:t xml:space="preserve"> we are quite strong. I think this is commonly recognised. Therefore</w:t>
      </w:r>
      <w:r w:rsidR="00081607">
        <w:t>,</w:t>
      </w:r>
      <w:r w:rsidR="006408CF">
        <w:t xml:space="preserve"> the UK</w:t>
      </w:r>
      <w:r w:rsidR="00081607">
        <w:t>’</w:t>
      </w:r>
      <w:r w:rsidR="006408CF">
        <w:t>s participation is very beneficial.</w:t>
      </w:r>
    </w:p>
    <w:p w:rsidR="009259A2" w:rsidP="006408CF">
      <w:pPr>
        <w:pStyle w:val="Question"/>
      </w:pPr>
      <w:sdt>
        <w:sdtPr>
          <w:alias w:val="Member"/>
          <w:tag w:val="&lt;Member mnisId='4835' dodsId=''&gt;"/>
          <w:id w:val="-76590796"/>
          <w:placeholder>
            <w:docPart w:val="DefaultPlaceholder_-1854013440"/>
          </w:placeholder>
          <w:richText/>
        </w:sdtPr>
        <w:sdtContent>
          <w:r w:rsidRPr="009259A2">
            <w:rPr>
              <w:b/>
            </w:rPr>
            <w:t>Chris Clarkson:</w:t>
          </w:r>
        </w:sdtContent>
      </w:sdt>
      <w:r>
        <w:t xml:space="preserve"> </w:t>
      </w:r>
      <w:r w:rsidR="006408CF">
        <w:t>Turning to th</w:t>
      </w:r>
      <w:r w:rsidR="002C0004">
        <w:t>ose</w:t>
      </w:r>
      <w:r w:rsidR="006408CF">
        <w:t xml:space="preserve"> international co-operation</w:t>
      </w:r>
      <w:r w:rsidR="002C0004">
        <w:t>s</w:t>
      </w:r>
      <w:r w:rsidR="00081607">
        <w:t>,</w:t>
      </w:r>
      <w:r w:rsidR="006408CF">
        <w:t xml:space="preserve"> and in particular thinking about Europe</w:t>
      </w:r>
      <w:r w:rsidR="00081607">
        <w:t>,</w:t>
      </w:r>
      <w:r w:rsidR="006408CF">
        <w:t xml:space="preserve"> would you say that the UK</w:t>
      </w:r>
      <w:r w:rsidR="00081607">
        <w:t>’</w:t>
      </w:r>
      <w:r w:rsidR="006408CF">
        <w:t>s exit from the European Union has impacted on any of the programmes? Specifically</w:t>
      </w:r>
      <w:r w:rsidR="00081607">
        <w:t>,</w:t>
      </w:r>
      <w:r w:rsidR="006408CF">
        <w:t xml:space="preserve"> I would like your thoughts on how the Galileo GNSS has been impacted by the UK</w:t>
      </w:r>
      <w:r w:rsidR="00081607">
        <w:t>’</w:t>
      </w:r>
      <w:r w:rsidR="006408CF">
        <w:t>s inability to participate in its development</w:t>
      </w:r>
      <w:r w:rsidR="002C0004">
        <w:t xml:space="preserve"> now</w:t>
      </w:r>
      <w:r w:rsidR="006408CF">
        <w:t>. I would also b</w:t>
      </w:r>
      <w:r w:rsidR="002C0004">
        <w:t>e</w:t>
      </w:r>
      <w:r w:rsidR="006408CF">
        <w:t xml:space="preserve"> interested in your views on what will happen if we cannot reach an agreement on Copernicus and Horizon Europe as well.</w:t>
      </w:r>
    </w:p>
    <w:p w:rsidR="002C0004" w:rsidP="009259A2">
      <w:pPr>
        <w:pStyle w:val="Answer"/>
      </w:pPr>
      <w:sdt>
        <w:sdtPr>
          <w:alias w:val="Witness"/>
          <w:id w:val="651331499"/>
          <w:placeholder>
            <w:docPart w:val="DefaultPlaceholder_-1854013440"/>
          </w:placeholder>
          <w:richText/>
        </w:sdtPr>
        <w:sdtContent>
          <w:r w:rsidRPr="009259A2" w:rsidR="009259A2">
            <w:rPr>
              <w:b/>
              <w:i/>
            </w:rPr>
            <w:t>Josef Aschbacher:</w:t>
          </w:r>
        </w:sdtContent>
      </w:sdt>
      <w:r w:rsidR="009259A2">
        <w:t xml:space="preserve"> </w:t>
      </w:r>
      <w:r w:rsidR="006408CF">
        <w:t>These are slightly different programmes. As you know</w:t>
      </w:r>
      <w:r w:rsidR="00081607">
        <w:t>,</w:t>
      </w:r>
      <w:r w:rsidR="006408CF">
        <w:t xml:space="preserve"> Galileo is fully funded by the EU</w:t>
      </w:r>
      <w:r w:rsidR="00081607">
        <w:t>,</w:t>
      </w:r>
      <w:r w:rsidR="006408CF">
        <w:t xml:space="preserve"> and</w:t>
      </w:r>
      <w:r w:rsidR="00081607">
        <w:t>,</w:t>
      </w:r>
      <w:r w:rsidR="006408CF">
        <w:t xml:space="preserve"> therefore</w:t>
      </w:r>
      <w:r w:rsidR="00081607">
        <w:t>,</w:t>
      </w:r>
      <w:r w:rsidR="006408CF">
        <w:t xml:space="preserve"> it is essential that the UK participates on the EU side in order to benefit from programmes that ESA implements on behalf of the European Union. Copernicus</w:t>
      </w:r>
      <w:r>
        <w:t>, as mentioned before,</w:t>
      </w:r>
      <w:r w:rsidR="006408CF">
        <w:t xml:space="preserve"> is co-funded. </w:t>
      </w:r>
      <w:r>
        <w:t>There, t</w:t>
      </w:r>
      <w:r w:rsidR="006408CF">
        <w:t xml:space="preserve">he UK has two funding routes; one is through ESA and one is through Brussels. I think I have explained the situation before. </w:t>
      </w:r>
    </w:p>
    <w:p w:rsidR="002C0004" w:rsidP="009259A2">
      <w:pPr>
        <w:pStyle w:val="Answer"/>
      </w:pPr>
      <w:r>
        <w:t>In general, y</w:t>
      </w:r>
      <w:r w:rsidR="006408CF">
        <w:t xml:space="preserve">our question was whether the UK suffered through Brexit in this co-operation. </w:t>
      </w:r>
      <w:r>
        <w:t>I would say that, i</w:t>
      </w:r>
      <w:r w:rsidR="006408CF">
        <w:t>n the EU programmes</w:t>
      </w:r>
      <w:r w:rsidR="00081607">
        <w:t>,</w:t>
      </w:r>
      <w:r w:rsidR="006408CF">
        <w:t xml:space="preserve"> the situation is becoming more complex. </w:t>
      </w:r>
      <w:r>
        <w:t xml:space="preserve">This is clear. </w:t>
      </w:r>
      <w:r w:rsidR="006408CF">
        <w:t>It really depends on the programme. I mentioned the two flagship programmes</w:t>
      </w:r>
      <w:r>
        <w:t xml:space="preserve"> a minute ago</w:t>
      </w:r>
      <w:r w:rsidR="006408CF">
        <w:t xml:space="preserve">. </w:t>
      </w:r>
    </w:p>
    <w:p w:rsidR="009259A2" w:rsidP="009259A2">
      <w:pPr>
        <w:pStyle w:val="Answer"/>
      </w:pPr>
      <w:r>
        <w:t>On all the other programmes where ESA is running activities</w:t>
      </w:r>
      <w:r w:rsidR="00081607">
        <w:t>,</w:t>
      </w:r>
      <w:r>
        <w:t xml:space="preserve"> the UK is exactly at the same level as any other member state. There is no change whatsoever in all the other programmes. </w:t>
      </w:r>
      <w:r w:rsidR="002C0004">
        <w:t>I should recall that t</w:t>
      </w:r>
      <w:r>
        <w:t>he EU funding within ESA is about one quarter of the overall budget. For three quarters of our budget</w:t>
      </w:r>
      <w:r w:rsidR="00081607">
        <w:t>,</w:t>
      </w:r>
      <w:r>
        <w:t xml:space="preserve"> the UK is in exactly the same position as all the other member states. Even within this one quarter</w:t>
      </w:r>
      <w:r w:rsidR="00081607">
        <w:t>,</w:t>
      </w:r>
      <w:r>
        <w:t xml:space="preserve"> the Copernicus programme is an exception because it is co-funded between the EU and ESA member states.</w:t>
      </w:r>
    </w:p>
    <w:p w:rsidR="009259A2" w:rsidP="006408CF">
      <w:pPr>
        <w:pStyle w:val="Question"/>
      </w:pPr>
      <w:sdt>
        <w:sdtPr>
          <w:alias w:val="Member"/>
          <w:tag w:val="&lt;Member mnisId='4835' dodsId=''&gt;"/>
          <w:id w:val="-188613239"/>
          <w:placeholder>
            <w:docPart w:val="DefaultPlaceholder_-1854013440"/>
          </w:placeholder>
          <w:richText/>
        </w:sdtPr>
        <w:sdtContent>
          <w:r w:rsidRPr="009259A2">
            <w:rPr>
              <w:b/>
            </w:rPr>
            <w:t>Chris Clarkson:</w:t>
          </w:r>
        </w:sdtContent>
      </w:sdt>
      <w:r>
        <w:t xml:space="preserve"> </w:t>
      </w:r>
      <w:r w:rsidR="002C0004">
        <w:t>Very quickly t</w:t>
      </w:r>
      <w:r w:rsidR="006408CF">
        <w:t>urning back to the EU and picking up on Mr Stringer</w:t>
      </w:r>
      <w:r w:rsidR="00081607">
        <w:t>’</w:t>
      </w:r>
      <w:r w:rsidR="006408CF">
        <w:t>s point earlier about the relationship with the EU and the bureaucratic nature of it</w:t>
      </w:r>
      <w:r w:rsidR="00081607">
        <w:t>,</w:t>
      </w:r>
      <w:r w:rsidR="006408CF">
        <w:t xml:space="preserve"> as you work to normalise that relationship</w:t>
      </w:r>
      <w:r w:rsidR="00081607">
        <w:t>,</w:t>
      </w:r>
      <w:r w:rsidR="006408CF">
        <w:t xml:space="preserve"> how will that affect non-EU members of ESA? I am thinking of ourselves</w:t>
      </w:r>
      <w:r w:rsidR="00081607">
        <w:t>,</w:t>
      </w:r>
      <w:r w:rsidR="006408CF">
        <w:t xml:space="preserve"> Switzerland and Norway but also partial members like Canada. I think that is the only </w:t>
      </w:r>
      <w:r w:rsidR="00B3212D">
        <w:t xml:space="preserve">country </w:t>
      </w:r>
      <w:r w:rsidR="006408CF">
        <w:t>that is not an EU member as well.</w:t>
      </w:r>
    </w:p>
    <w:p w:rsidR="00AA35AE" w:rsidP="009259A2">
      <w:pPr>
        <w:pStyle w:val="Answer"/>
      </w:pPr>
      <w:sdt>
        <w:sdtPr>
          <w:alias w:val="Witness"/>
          <w:id w:val="-1949001217"/>
          <w:placeholder>
            <w:docPart w:val="DefaultPlaceholder_-1854013440"/>
          </w:placeholder>
          <w:richText/>
        </w:sdtPr>
        <w:sdtContent>
          <w:r w:rsidRPr="009259A2" w:rsidR="009259A2">
            <w:rPr>
              <w:b/>
              <w:i/>
            </w:rPr>
            <w:t>Josef Aschbacher:</w:t>
          </w:r>
        </w:sdtContent>
      </w:sdt>
      <w:r w:rsidR="009259A2">
        <w:t xml:space="preserve"> </w:t>
      </w:r>
      <w:r w:rsidR="006408CF">
        <w:t>Correct. Those are exactly the four countries that are not in the EU. Canada has co-operating status</w:t>
      </w:r>
      <w:r>
        <w:t>,</w:t>
      </w:r>
      <w:r w:rsidR="006408CF">
        <w:t xml:space="preserve"> while the UK is a full member state. This is exactly the point. This is an important aspect; </w:t>
      </w:r>
      <w:r>
        <w:t xml:space="preserve">it is </w:t>
      </w:r>
      <w:r w:rsidR="006408CF">
        <w:t>certainly something I would like to discuss with the UK delegation</w:t>
      </w:r>
      <w:r w:rsidR="00081607">
        <w:t>,</w:t>
      </w:r>
      <w:r w:rsidR="006408CF">
        <w:t xml:space="preserve"> Switzerland and Norway</w:t>
      </w:r>
      <w:r>
        <w:t>,</w:t>
      </w:r>
      <w:r w:rsidR="006408CF">
        <w:t xml:space="preserve"> in terms of </w:t>
      </w:r>
      <w:r>
        <w:t xml:space="preserve">your interests and </w:t>
      </w:r>
      <w:r w:rsidR="006408CF">
        <w:t>where you see ESA most benefiting your interests from a national perspective. This is a reality that we have to address. There is</w:t>
      </w:r>
      <w:r w:rsidR="00081607">
        <w:t>,</w:t>
      </w:r>
      <w:r w:rsidR="006408CF">
        <w:t xml:space="preserve"> of course</w:t>
      </w:r>
      <w:r w:rsidR="00081607">
        <w:t>,</w:t>
      </w:r>
      <w:r w:rsidR="006408CF">
        <w:t xml:space="preserve"> </w:t>
      </w:r>
      <w:r>
        <w:t xml:space="preserve">obviously </w:t>
      </w:r>
      <w:r w:rsidR="006408CF">
        <w:t xml:space="preserve">no magic solution. </w:t>
      </w:r>
    </w:p>
    <w:p w:rsidR="009259A2" w:rsidP="009259A2">
      <w:pPr>
        <w:pStyle w:val="Answer"/>
      </w:pPr>
      <w:r>
        <w:t>On one side</w:t>
      </w:r>
      <w:r w:rsidR="00081607">
        <w:t>,</w:t>
      </w:r>
      <w:r>
        <w:t xml:space="preserve"> we need to find a modus operandi with Brussels. Within the context of the ESA member states</w:t>
      </w:r>
      <w:r w:rsidR="00081607">
        <w:t>,</w:t>
      </w:r>
      <w:r>
        <w:t xml:space="preserve"> this is a task that I was given by my member state</w:t>
      </w:r>
      <w:r w:rsidR="00AA35AE">
        <w:t>s</w:t>
      </w:r>
      <w:r>
        <w:t xml:space="preserve"> in the ESA Council for this year to address this topic</w:t>
      </w:r>
      <w:r w:rsidR="00081607">
        <w:t>,</w:t>
      </w:r>
      <w:r>
        <w:t xml:space="preserve"> and I will certainly be more than willing and happy to understand the UK</w:t>
      </w:r>
      <w:r w:rsidR="00081607">
        <w:t>’</w:t>
      </w:r>
      <w:r>
        <w:t xml:space="preserve">s core interests. </w:t>
      </w:r>
      <w:r w:rsidR="005D491C">
        <w:t xml:space="preserve">But </w:t>
      </w:r>
      <w:r>
        <w:t>I can assure you that you are one of our member states and I will defend your rights. I have always done it as DG of ESA and previously as director of Earth observation. I will continue to do so because you are my member state. It is very simple.</w:t>
      </w:r>
    </w:p>
    <w:p w:rsidR="009259A2" w:rsidP="00B3212D">
      <w:pPr>
        <w:pStyle w:val="Remark"/>
      </w:pPr>
      <w:sdt>
        <w:sdtPr>
          <w:alias w:val="Member"/>
          <w:tag w:val="&lt;Member mnisId='4835' dodsId=''&gt;"/>
          <w:id w:val="-1898573533"/>
          <w:placeholder>
            <w:docPart w:val="DefaultPlaceholder_-1854013440"/>
          </w:placeholder>
          <w:richText/>
        </w:sdtPr>
        <w:sdtContent>
          <w:r w:rsidRPr="009259A2">
            <w:rPr>
              <w:b/>
            </w:rPr>
            <w:t>Chris Clarkson:</w:t>
          </w:r>
        </w:sdtContent>
      </w:sdt>
      <w:r>
        <w:t xml:space="preserve"> </w:t>
      </w:r>
      <w:r w:rsidR="006408CF">
        <w:t>Thank you very much</w:t>
      </w:r>
      <w:r w:rsidR="00081607">
        <w:t>,</w:t>
      </w:r>
      <w:r w:rsidR="006408CF">
        <w:t xml:space="preserve"> Dr Aschbacher.</w:t>
      </w:r>
    </w:p>
    <w:p w:rsidR="009259A2" w:rsidP="006408CF">
      <w:pPr>
        <w:pStyle w:val="Question"/>
      </w:pPr>
      <w:sdt>
        <w:sdtPr>
          <w:alias w:val="Member"/>
          <w:tag w:val="&lt;Member mnisId='4443' dodsId='137172'&gt;"/>
          <w:id w:val="713168873"/>
          <w:placeholder>
            <w:docPart w:val="DefaultPlaceholder_-1854013440"/>
          </w:placeholder>
          <w:richText/>
        </w:sdtPr>
        <w:sdtContent>
          <w:r w:rsidRPr="009259A2">
            <w:rPr>
              <w:b/>
            </w:rPr>
            <w:t>Carol Monaghan:</w:t>
          </w:r>
        </w:sdtContent>
      </w:sdt>
      <w:r>
        <w:t xml:space="preserve"> </w:t>
      </w:r>
      <w:r w:rsidR="006408CF">
        <w:t>Can I ask a little bit about OneWeb? I know you have mentioned this before. Thierry Breton</w:t>
      </w:r>
      <w:r w:rsidR="00081607">
        <w:t>,</w:t>
      </w:r>
      <w:r w:rsidR="006408CF">
        <w:t xml:space="preserve"> who oversees the European Commission</w:t>
      </w:r>
      <w:r w:rsidR="00081607">
        <w:t>’</w:t>
      </w:r>
      <w:r w:rsidR="006408CF">
        <w:t>s tech policy</w:t>
      </w:r>
      <w:r w:rsidR="00081607">
        <w:t>,</w:t>
      </w:r>
      <w:r w:rsidR="006408CF">
        <w:t xml:space="preserve"> has said about Eutelsat</w:t>
      </w:r>
      <w:r w:rsidR="00081607">
        <w:t>’</w:t>
      </w:r>
      <w:r w:rsidR="006408CF">
        <w:t>s stake in OneWeb</w:t>
      </w:r>
      <w:r w:rsidR="00081607">
        <w:t>,</w:t>
      </w:r>
      <w:r w:rsidR="006408CF">
        <w:t xml:space="preserve"> </w:t>
      </w:r>
      <w:r w:rsidR="00081607">
        <w:t>“</w:t>
      </w:r>
      <w:r w:rsidR="006408CF">
        <w:t>We took good note of their decision to participate in a project that is in direct competition with the European initiative. I do not see how structurally an entity can have stakes in two competing projects.</w:t>
      </w:r>
      <w:r w:rsidR="00081607">
        <w:t>”</w:t>
      </w:r>
      <w:r w:rsidR="006408CF">
        <w:t xml:space="preserve"> You have talked about the tensions between this </w:t>
      </w:r>
      <w:r w:rsidR="005D491C">
        <w:t>bef</w:t>
      </w:r>
      <w:r w:rsidR="006408CF">
        <w:t>ore. Could you say a bit more about that?</w:t>
      </w:r>
    </w:p>
    <w:p w:rsidR="00385BE0" w:rsidP="009259A2">
      <w:pPr>
        <w:pStyle w:val="Answer"/>
      </w:pPr>
      <w:sdt>
        <w:sdtPr>
          <w:alias w:val="Witness"/>
          <w:id w:val="972490268"/>
          <w:placeholder>
            <w:docPart w:val="DefaultPlaceholder_-1854013440"/>
          </w:placeholder>
          <w:richText/>
        </w:sdtPr>
        <w:sdtContent>
          <w:r w:rsidRPr="009259A2" w:rsidR="009259A2">
            <w:rPr>
              <w:b/>
              <w:i/>
            </w:rPr>
            <w:t>Josef Aschbacher:</w:t>
          </w:r>
        </w:sdtContent>
      </w:sdt>
      <w:r w:rsidR="009259A2">
        <w:t xml:space="preserve"> </w:t>
      </w:r>
      <w:r w:rsidR="006408CF">
        <w:t>Let me be very clear. The statement on OneWeb is not something that ESA has been involved with. We learned about this statement</w:t>
      </w:r>
      <w:r w:rsidR="00081607">
        <w:t>,</w:t>
      </w:r>
      <w:r w:rsidR="006408CF">
        <w:t xml:space="preserve"> as you did</w:t>
      </w:r>
      <w:r w:rsidR="00081607">
        <w:t>,</w:t>
      </w:r>
      <w:r w:rsidR="006408CF">
        <w:t xml:space="preserve"> in public. The Secure Connectivity initiative is led by the European Commission</w:t>
      </w:r>
      <w:r w:rsidR="005D491C">
        <w:t>, by</w:t>
      </w:r>
      <w:r w:rsidR="006408CF">
        <w:t xml:space="preserve"> Commissioner Breton. He and the European Commission are entitled to define the programme as they think most appropriate. This is not something where ESA is defining the programme because it is under the lead of the European Commission. </w:t>
      </w:r>
    </w:p>
    <w:p w:rsidR="009259A2" w:rsidP="009259A2">
      <w:pPr>
        <w:pStyle w:val="Answer"/>
      </w:pPr>
      <w:r>
        <w:t>On the other part</w:t>
      </w:r>
      <w:r w:rsidR="00081607">
        <w:t>,</w:t>
      </w:r>
      <w:r>
        <w:t xml:space="preserve"> the ESA member states are discussing right now a contribution to the overall constellation</w:t>
      </w:r>
      <w:r w:rsidR="00081607">
        <w:t>—</w:t>
      </w:r>
      <w:r w:rsidR="005D491C">
        <w:t xml:space="preserve">so </w:t>
      </w:r>
      <w:r>
        <w:t>secure connectivity</w:t>
      </w:r>
      <w:r w:rsidR="005D491C">
        <w:t>. W</w:t>
      </w:r>
      <w:r>
        <w:t>e are preparing within the framework of the ESA ministerial conference a contribution. All the elements of the contribution have yet to be defined and agreed</w:t>
      </w:r>
      <w:r w:rsidR="00081607">
        <w:t>,</w:t>
      </w:r>
      <w:r>
        <w:t xml:space="preserve"> both on the side of the commission and </w:t>
      </w:r>
      <w:r w:rsidR="005D491C">
        <w:t xml:space="preserve">with </w:t>
      </w:r>
      <w:r>
        <w:t>my member states. I cannot give you a definite answer to this yet because the decisions will be made in November this year. Certainly</w:t>
      </w:r>
      <w:r w:rsidR="00081607">
        <w:t>,</w:t>
      </w:r>
      <w:r>
        <w:t xml:space="preserve"> an important aspect is the contribution of ESA member states to an eventual EU-led initiative on secure connectivity and </w:t>
      </w:r>
      <w:r w:rsidR="005D491C">
        <w:t xml:space="preserve">what </w:t>
      </w:r>
      <w:r>
        <w:t>the conditions</w:t>
      </w:r>
      <w:r w:rsidR="005D491C">
        <w:t xml:space="preserve"> are</w:t>
      </w:r>
      <w:r>
        <w:t xml:space="preserve">. I </w:t>
      </w:r>
      <w:r w:rsidR="005D491C">
        <w:t>will</w:t>
      </w:r>
      <w:r>
        <w:t xml:space="preserve"> need to consult with my member states</w:t>
      </w:r>
      <w:r w:rsidR="00081607">
        <w:t>,</w:t>
      </w:r>
      <w:r>
        <w:t xml:space="preserve"> including the UK</w:t>
      </w:r>
      <w:r w:rsidR="00081607">
        <w:t>,</w:t>
      </w:r>
      <w:r>
        <w:t xml:space="preserve"> on what those conditions are.</w:t>
      </w:r>
    </w:p>
    <w:p w:rsidR="009259A2" w:rsidP="006408CF">
      <w:pPr>
        <w:pStyle w:val="Question"/>
      </w:pPr>
      <w:sdt>
        <w:sdtPr>
          <w:alias w:val="Member"/>
          <w:tag w:val="&lt;Member mnisId='4443' dodsId='137172'&gt;"/>
          <w:id w:val="1787777746"/>
          <w:placeholder>
            <w:docPart w:val="DefaultPlaceholder_-1854013440"/>
          </w:placeholder>
          <w:richText/>
        </w:sdtPr>
        <w:sdtContent>
          <w:r w:rsidRPr="009259A2">
            <w:rPr>
              <w:b/>
            </w:rPr>
            <w:t>Carol Monaghan:</w:t>
          </w:r>
        </w:sdtContent>
      </w:sdt>
      <w:r>
        <w:t xml:space="preserve"> </w:t>
      </w:r>
      <w:r w:rsidR="006408CF">
        <w:t>Would you consider that OneWeb constitutes a European company?</w:t>
      </w:r>
    </w:p>
    <w:p w:rsidR="009259A2" w:rsidP="009259A2">
      <w:pPr>
        <w:pStyle w:val="Answer"/>
      </w:pPr>
      <w:sdt>
        <w:sdtPr>
          <w:alias w:val="Witness"/>
          <w:id w:val="-981228637"/>
          <w:placeholder>
            <w:docPart w:val="DefaultPlaceholder_-1854013440"/>
          </w:placeholder>
          <w:richText/>
        </w:sdtPr>
        <w:sdtContent>
          <w:r w:rsidRPr="009259A2">
            <w:rPr>
              <w:b/>
              <w:i/>
            </w:rPr>
            <w:t>Josef Aschbacher:</w:t>
          </w:r>
        </w:sdtContent>
      </w:sdt>
      <w:r>
        <w:t xml:space="preserve"> </w:t>
      </w:r>
      <w:r w:rsidR="006408CF">
        <w:t>It depends how you define Europe.</w:t>
      </w:r>
    </w:p>
    <w:p w:rsidR="009259A2" w:rsidP="005D491C">
      <w:pPr>
        <w:pStyle w:val="Question"/>
      </w:pPr>
      <w:sdt>
        <w:sdtPr>
          <w:alias w:val="Member"/>
          <w:tag w:val="&lt;Member mnisId='4443' dodsId='137172'&gt;"/>
          <w:id w:val="882292839"/>
          <w:placeholder>
            <w:docPart w:val="DefaultPlaceholder_-1854013440"/>
          </w:placeholder>
          <w:richText/>
        </w:sdtPr>
        <w:sdtContent>
          <w:r w:rsidRPr="005D491C">
            <w:rPr>
              <w:b/>
            </w:rPr>
            <w:t>Carol Monaghan:</w:t>
          </w:r>
        </w:sdtContent>
      </w:sdt>
      <w:r>
        <w:t xml:space="preserve"> </w:t>
      </w:r>
      <w:r w:rsidR="006408CF">
        <w:t>Okay</w:t>
      </w:r>
      <w:r w:rsidR="00081607">
        <w:t>,</w:t>
      </w:r>
      <w:r w:rsidR="006408CF">
        <w:t xml:space="preserve"> maybe an EU company then.</w:t>
      </w:r>
    </w:p>
    <w:p w:rsidR="009259A2" w:rsidP="009259A2">
      <w:pPr>
        <w:pStyle w:val="Answer"/>
      </w:pPr>
      <w:sdt>
        <w:sdtPr>
          <w:alias w:val="Witness"/>
          <w:id w:val="1661187851"/>
          <w:placeholder>
            <w:docPart w:val="DefaultPlaceholder_-1854013440"/>
          </w:placeholder>
          <w:richText/>
        </w:sdtPr>
        <w:sdtContent>
          <w:r w:rsidRPr="009259A2">
            <w:rPr>
              <w:b/>
              <w:i/>
            </w:rPr>
            <w:t>Josef Aschbacher:</w:t>
          </w:r>
        </w:sdtContent>
      </w:sdt>
      <w:r>
        <w:t xml:space="preserve"> </w:t>
      </w:r>
      <w:r w:rsidR="006408CF">
        <w:t>OneWeb</w:t>
      </w:r>
      <w:r w:rsidR="00081607">
        <w:t>,</w:t>
      </w:r>
      <w:r w:rsidR="006408CF">
        <w:t xml:space="preserve"> as you know better than me</w:t>
      </w:r>
      <w:r w:rsidR="00081607">
        <w:t>,</w:t>
      </w:r>
      <w:r w:rsidR="006408CF">
        <w:t xml:space="preserve"> is an international company with participants in the UK</w:t>
      </w:r>
      <w:r w:rsidR="00081607">
        <w:t>,</w:t>
      </w:r>
      <w:r w:rsidR="006408CF">
        <w:t xml:space="preserve"> France</w:t>
      </w:r>
      <w:r w:rsidR="00081607">
        <w:t>,</w:t>
      </w:r>
      <w:r w:rsidR="006408CF">
        <w:t xml:space="preserve"> India</w:t>
      </w:r>
      <w:r w:rsidR="00081607">
        <w:t>,</w:t>
      </w:r>
      <w:r w:rsidR="006408CF">
        <w:t xml:space="preserve"> Japan</w:t>
      </w:r>
      <w:r w:rsidR="00081607">
        <w:t>,</w:t>
      </w:r>
      <w:r w:rsidR="006408CF">
        <w:t xml:space="preserve"> the US</w:t>
      </w:r>
      <w:r w:rsidR="005D491C">
        <w:t>,</w:t>
      </w:r>
      <w:r w:rsidR="006408CF">
        <w:t xml:space="preserve"> and probably some other countries. It does not have a label. I read a very interesting article </w:t>
      </w:r>
      <w:r w:rsidR="005D491C">
        <w:t xml:space="preserve">not </w:t>
      </w:r>
      <w:r w:rsidR="006408CF">
        <w:t xml:space="preserve">in space </w:t>
      </w:r>
      <w:r w:rsidR="005D491C">
        <w:t>news but in a related article</w:t>
      </w:r>
      <w:r w:rsidR="00081607">
        <w:t>,</w:t>
      </w:r>
      <w:r w:rsidR="006408CF">
        <w:t xml:space="preserve"> and it raised exactly this question</w:t>
      </w:r>
      <w:r w:rsidR="00B3212D">
        <w:t>.</w:t>
      </w:r>
      <w:r w:rsidR="006408CF">
        <w:t xml:space="preserve"> </w:t>
      </w:r>
      <w:r w:rsidR="00B3212D">
        <w:t>W</w:t>
      </w:r>
      <w:r w:rsidR="006408CF">
        <w:t xml:space="preserve">hat is OneWeb? Is OneWeb Indian? Is OneWeb </w:t>
      </w:r>
      <w:r w:rsidR="008502E0">
        <w:t>UK</w:t>
      </w:r>
      <w:r w:rsidR="006408CF">
        <w:t xml:space="preserve">? Is OneWeb French? Is OneWeb Japanese? Which flag would you put on it? The conclusion was </w:t>
      </w:r>
      <w:r w:rsidR="008502E0">
        <w:t xml:space="preserve">that </w:t>
      </w:r>
      <w:r w:rsidR="006408CF">
        <w:t>it is an international commercial project</w:t>
      </w:r>
      <w:r w:rsidR="00081607">
        <w:t>,</w:t>
      </w:r>
      <w:r w:rsidR="006408CF">
        <w:t xml:space="preserve"> and we have to see it as such. As ESA</w:t>
      </w:r>
      <w:r w:rsidR="00081607">
        <w:t>,</w:t>
      </w:r>
      <w:r w:rsidR="006408CF">
        <w:t xml:space="preserve"> we are very pragmatic. We always work with international partners. We have yet to see what services will be offered</w:t>
      </w:r>
      <w:r w:rsidR="00081607">
        <w:t>,</w:t>
      </w:r>
      <w:r w:rsidR="006408CF">
        <w:t xml:space="preserve"> but we are certainly interested in developing technology for all our partners in all our member states.</w:t>
      </w:r>
    </w:p>
    <w:p w:rsidR="009259A2" w:rsidP="006408CF">
      <w:pPr>
        <w:pStyle w:val="Question"/>
      </w:pPr>
      <w:sdt>
        <w:sdtPr>
          <w:alias w:val="Member"/>
          <w:tag w:val="&lt;Member mnisId='4443' dodsId='137172'&gt;"/>
          <w:id w:val="-1024165167"/>
          <w:placeholder>
            <w:docPart w:val="DefaultPlaceholder_-1854013440"/>
          </w:placeholder>
          <w:richText/>
        </w:sdtPr>
        <w:sdtContent>
          <w:r w:rsidRPr="009259A2">
            <w:rPr>
              <w:b/>
            </w:rPr>
            <w:t>Carol Monaghan:</w:t>
          </w:r>
        </w:sdtContent>
      </w:sdt>
      <w:r>
        <w:t xml:space="preserve"> </w:t>
      </w:r>
      <w:r w:rsidR="006408CF">
        <w:t>You can probably understand where we are coming from with these questions. We have already seen the issues around Galileo</w:t>
      </w:r>
      <w:r w:rsidR="00081607">
        <w:t>,</w:t>
      </w:r>
      <w:r w:rsidR="006408CF">
        <w:t xml:space="preserve"> although the UK had put in a large stake into Galileo. We have OneWeb where the UK has invested heavily in that. What do you see happening with the UK</w:t>
      </w:r>
      <w:r w:rsidR="00081607">
        <w:t>’</w:t>
      </w:r>
      <w:r w:rsidR="006408CF">
        <w:t>s financial stake in OneWeb?</w:t>
      </w:r>
    </w:p>
    <w:p w:rsidR="009259A2" w:rsidP="009259A2">
      <w:pPr>
        <w:pStyle w:val="Answer"/>
      </w:pPr>
      <w:sdt>
        <w:sdtPr>
          <w:alias w:val="Witness"/>
          <w:id w:val="1449820174"/>
          <w:placeholder>
            <w:docPart w:val="DefaultPlaceholder_-1854013440"/>
          </w:placeholder>
          <w:richText/>
        </w:sdtPr>
        <w:sdtContent>
          <w:r w:rsidRPr="009259A2">
            <w:rPr>
              <w:b/>
              <w:i/>
            </w:rPr>
            <w:t>Josef Aschbacher:</w:t>
          </w:r>
        </w:sdtContent>
      </w:sdt>
      <w:r>
        <w:t xml:space="preserve"> </w:t>
      </w:r>
      <w:r w:rsidR="006408CF">
        <w:t>As I say</w:t>
      </w:r>
      <w:r w:rsidR="00081607">
        <w:t>,</w:t>
      </w:r>
      <w:r w:rsidR="006408CF">
        <w:t xml:space="preserve"> the statement you just quoted before is something that the European Commission has been making in its function as the leader of the Secure Connectivity initiative. As you also know</w:t>
      </w:r>
      <w:r w:rsidR="00081607">
        <w:t>,</w:t>
      </w:r>
      <w:r w:rsidR="006408CF">
        <w:t xml:space="preserve"> there are many aspects that are yet to be defined. They will be defined in the next weeks and months</w:t>
      </w:r>
      <w:r w:rsidR="00081607">
        <w:t>,</w:t>
      </w:r>
      <w:r w:rsidR="006408CF">
        <w:t xml:space="preserve"> I expect. We are not defining the rules and conditions of the European Commission-led </w:t>
      </w:r>
      <w:r w:rsidR="008502E0">
        <w:t xml:space="preserve">Secure Connectivity </w:t>
      </w:r>
      <w:r w:rsidR="006408CF">
        <w:t>initiative. This is not in our hands. However</w:t>
      </w:r>
      <w:r w:rsidR="00081607">
        <w:t>,</w:t>
      </w:r>
      <w:r w:rsidR="006408CF">
        <w:t xml:space="preserve"> what I would like to develop is an implementation mechanism whereby ESA contributes through technology developments that will involve all the subscribing members to this programme and where we </w:t>
      </w:r>
      <w:r w:rsidR="008502E0">
        <w:t xml:space="preserve">possibly or </w:t>
      </w:r>
      <w:r w:rsidR="006408CF">
        <w:t xml:space="preserve">hopefully get some implementation task on behalf of the commission to implement some of the infrastructure. </w:t>
      </w:r>
      <w:r w:rsidR="008502E0">
        <w:t>As I say, i</w:t>
      </w:r>
      <w:r w:rsidR="006408CF">
        <w:t>t is too early to make conclusions on something that is in the midst of negotiations. It is not that I am evading an answer; I simply do not know all the elements that will be developed over the next weeks and months.</w:t>
      </w:r>
    </w:p>
    <w:p w:rsidR="009259A2" w:rsidP="009259A2">
      <w:pPr>
        <w:pStyle w:val="Remark"/>
      </w:pPr>
      <w:sdt>
        <w:sdtPr>
          <w:alias w:val="Member"/>
          <w:tag w:val="&lt;Member mnisId='4443' dodsId='137172'&gt;"/>
          <w:id w:val="1130058585"/>
          <w:placeholder>
            <w:docPart w:val="DefaultPlaceholder_-1854013440"/>
          </w:placeholder>
          <w:richText/>
        </w:sdtPr>
        <w:sdtContent>
          <w:r w:rsidRPr="009259A2">
            <w:rPr>
              <w:b/>
            </w:rPr>
            <w:t>Carol Monaghan:</w:t>
          </w:r>
        </w:sdtContent>
      </w:sdt>
      <w:r>
        <w:t xml:space="preserve"> </w:t>
      </w:r>
      <w:r w:rsidR="006408CF">
        <w:t>Thank you</w:t>
      </w:r>
      <w:r w:rsidR="008502E0">
        <w:t>, Dr Aschbacher</w:t>
      </w:r>
      <w:r w:rsidR="006408CF">
        <w:t>.</w:t>
      </w:r>
    </w:p>
    <w:p w:rsidR="009259A2" w:rsidP="006408CF">
      <w:pPr>
        <w:pStyle w:val="Question"/>
      </w:pPr>
      <w:sdt>
        <w:sdtPr>
          <w:alias w:val="Member"/>
          <w:tag w:val="&lt;Member mnisId='1578' dodsId='40488'&gt;"/>
          <w:id w:val="-1267384374"/>
          <w:placeholder>
            <w:docPart w:val="DefaultPlaceholder_-1854013440"/>
          </w:placeholder>
          <w:richText/>
        </w:sdtPr>
        <w:sdtContent>
          <w:r w:rsidRPr="009259A2">
            <w:rPr>
              <w:b/>
            </w:rPr>
            <w:t>Chair:</w:t>
          </w:r>
        </w:sdtContent>
      </w:sdt>
      <w:r>
        <w:t xml:space="preserve"> </w:t>
      </w:r>
      <w:r w:rsidR="006408CF">
        <w:t>Further on this point</w:t>
      </w:r>
      <w:r w:rsidR="00081607">
        <w:t>,</w:t>
      </w:r>
      <w:r w:rsidR="006408CF">
        <w:t xml:space="preserve"> although you have said that some of these decisions are for the commission</w:t>
      </w:r>
      <w:r w:rsidR="008502E0">
        <w:t>,</w:t>
      </w:r>
      <w:r w:rsidR="006408CF">
        <w:t xml:space="preserve"> </w:t>
      </w:r>
      <w:r w:rsidR="008502E0">
        <w:t>for</w:t>
      </w:r>
      <w:r w:rsidR="006408CF">
        <w:t xml:space="preserve"> the European Union</w:t>
      </w:r>
      <w:r w:rsidR="00081607">
        <w:t>,</w:t>
      </w:r>
      <w:r w:rsidR="006408CF">
        <w:t xml:space="preserve"> you gave a very interesting interview to the </w:t>
      </w:r>
      <w:r w:rsidRPr="000D3F66" w:rsidR="006408CF">
        <w:rPr>
          <w:i/>
          <w:iCs/>
        </w:rPr>
        <w:t>Financial Times</w:t>
      </w:r>
      <w:r w:rsidR="006408CF">
        <w:t xml:space="preserve"> in December in which you expressed worries about Elon Musk</w:t>
      </w:r>
      <w:r w:rsidR="00081607">
        <w:t>’</w:t>
      </w:r>
      <w:r w:rsidR="006408CF">
        <w:t xml:space="preserve">s Starlink service of low-Earth orbit constellations. </w:t>
      </w:r>
      <w:r w:rsidR="008502E0">
        <w:t xml:space="preserve">You said: </w:t>
      </w:r>
      <w:r w:rsidR="00081607">
        <w:t>“</w:t>
      </w:r>
      <w:r w:rsidR="006408CF">
        <w:t>You have one person owning half of the active satellites in the world. That is quite amazing. De facto</w:t>
      </w:r>
      <w:r w:rsidR="00081607">
        <w:t>,</w:t>
      </w:r>
      <w:r w:rsidR="006408CF">
        <w:t xml:space="preserve"> he is making the rules. The rest of the world</w:t>
      </w:r>
      <w:r w:rsidR="00081607">
        <w:t>,</w:t>
      </w:r>
      <w:r w:rsidR="006408CF">
        <w:t xml:space="preserve"> including Europe</w:t>
      </w:r>
      <w:r w:rsidR="00081607">
        <w:t>,</w:t>
      </w:r>
      <w:r w:rsidR="006408CF">
        <w:t xml:space="preserve"> is just not responding quick enough.</w:t>
      </w:r>
      <w:r w:rsidR="00081607">
        <w:t>”</w:t>
      </w:r>
      <w:r w:rsidR="006408CF">
        <w:t xml:space="preserve"> Tell us why you are so concerned about that and what you think the European response should be.</w:t>
      </w:r>
    </w:p>
    <w:p w:rsidR="00872A2A" w:rsidP="009259A2">
      <w:pPr>
        <w:pStyle w:val="Answer"/>
      </w:pPr>
      <w:sdt>
        <w:sdtPr>
          <w:alias w:val="Witness"/>
          <w:id w:val="786783237"/>
          <w:placeholder>
            <w:docPart w:val="DefaultPlaceholder_-1854013440"/>
          </w:placeholder>
          <w:richText/>
        </w:sdtPr>
        <w:sdtContent>
          <w:r w:rsidRPr="009259A2" w:rsidR="009259A2">
            <w:rPr>
              <w:b/>
              <w:i/>
            </w:rPr>
            <w:t>Josef Aschbacher:</w:t>
          </w:r>
        </w:sdtContent>
      </w:sdt>
      <w:r w:rsidR="009259A2">
        <w:t xml:space="preserve"> </w:t>
      </w:r>
      <w:r w:rsidR="006408CF">
        <w:t>You are absolutely right. That statement is making two statements. It is not against Elon Musk. I want to make that very clear. I admire what he is doing. He is doing a lot in space</w:t>
      </w:r>
      <w:r w:rsidR="009259A2">
        <w:t>,</w:t>
      </w:r>
      <w:r w:rsidR="006408CF">
        <w:t xml:space="preserve"> and he is helping us sometimes by putting a mirror in front of our face to make us realise how fast the commercial development of space goes and what needs to be done. </w:t>
      </w:r>
    </w:p>
    <w:p w:rsidR="00872A2A" w:rsidP="009259A2">
      <w:pPr>
        <w:pStyle w:val="Answer"/>
      </w:pPr>
      <w:r>
        <w:t>My message</w:t>
      </w:r>
      <w:r w:rsidR="00081607">
        <w:t>,</w:t>
      </w:r>
      <w:r>
        <w:t xml:space="preserve"> as you read from the quote</w:t>
      </w:r>
      <w:r w:rsidR="00081607">
        <w:t>,</w:t>
      </w:r>
      <w:r>
        <w:t xml:space="preserve"> </w:t>
      </w:r>
      <w:r>
        <w:t xml:space="preserve">is </w:t>
      </w:r>
      <w:r>
        <w:t>that Europe needs to catch up. Europe is very far behind in many domains. I have mentioned before some of the venture capital figures. Exploration is another example. In many domains</w:t>
      </w:r>
      <w:r>
        <w:t>,</w:t>
      </w:r>
      <w:r>
        <w:t xml:space="preserve"> Europe is not at the same level. In some domains</w:t>
      </w:r>
      <w:r>
        <w:t>,</w:t>
      </w:r>
      <w:r>
        <w:t xml:space="preserve"> Europe is at the same level as the US</w:t>
      </w:r>
      <w:r w:rsidR="00081607">
        <w:t>,</w:t>
      </w:r>
      <w:r>
        <w:t xml:space="preserve"> or even leading such as Copernicus and Galileo space science where Europe has top satellites and science outputs that are at the same level as the US</w:t>
      </w:r>
      <w:r w:rsidR="00081607">
        <w:t>,</w:t>
      </w:r>
      <w:r>
        <w:t xml:space="preserve"> if not even a touch better. That is certainly a reality</w:t>
      </w:r>
      <w:r w:rsidR="00081607">
        <w:t>,</w:t>
      </w:r>
      <w:r>
        <w:t xml:space="preserve"> but in other domains we are far behind. </w:t>
      </w:r>
    </w:p>
    <w:p w:rsidR="009259A2" w:rsidP="009259A2">
      <w:pPr>
        <w:pStyle w:val="Answer"/>
      </w:pPr>
      <w:r>
        <w:t>This is something where I want to catch up. This is at the heart of my Agenda 2025</w:t>
      </w:r>
      <w:r w:rsidR="00830702">
        <w:t>:</w:t>
      </w:r>
      <w:r>
        <w:t xml:space="preserve"> to put European member state investments in perspective of others in China</w:t>
      </w:r>
      <w:r w:rsidR="00081607">
        <w:t>,</w:t>
      </w:r>
      <w:r>
        <w:t xml:space="preserve"> the US and other countries. The main core of the message is that we have to catch up in order not to lose out or not to be thrown out of the race.</w:t>
      </w:r>
    </w:p>
    <w:p w:rsidR="009259A2" w:rsidP="006408CF">
      <w:pPr>
        <w:pStyle w:val="Question"/>
      </w:pPr>
      <w:sdt>
        <w:sdtPr>
          <w:alias w:val="Member"/>
          <w:tag w:val="&lt;Member mnisId='1578' dodsId='40488'&gt;"/>
          <w:id w:val="-1018700486"/>
          <w:placeholder>
            <w:docPart w:val="DefaultPlaceholder_-1854013440"/>
          </w:placeholder>
          <w:richText/>
        </w:sdtPr>
        <w:sdtContent>
          <w:r w:rsidRPr="009259A2">
            <w:rPr>
              <w:b/>
            </w:rPr>
            <w:t>Chair:</w:t>
          </w:r>
        </w:sdtContent>
      </w:sdt>
      <w:r>
        <w:t xml:space="preserve"> </w:t>
      </w:r>
      <w:r w:rsidR="006408CF">
        <w:t>Specifically</w:t>
      </w:r>
      <w:r w:rsidR="00081607">
        <w:t>,</w:t>
      </w:r>
      <w:r w:rsidR="006408CF">
        <w:t xml:space="preserve"> in terms of catching up</w:t>
      </w:r>
      <w:r w:rsidR="00081607">
        <w:t>,</w:t>
      </w:r>
      <w:r w:rsidR="006408CF">
        <w:t xml:space="preserve"> you mean an alternative network. Is it a European network</w:t>
      </w:r>
      <w:r w:rsidR="00081607">
        <w:t>,</w:t>
      </w:r>
      <w:r w:rsidR="006408CF">
        <w:t xml:space="preserve"> or does it matter where it is from as long as it is not vested in a single entity?</w:t>
      </w:r>
    </w:p>
    <w:p w:rsidR="00385BE0" w:rsidP="009259A2">
      <w:pPr>
        <w:pStyle w:val="Answer"/>
      </w:pPr>
      <w:sdt>
        <w:sdtPr>
          <w:alias w:val="Witness"/>
          <w:id w:val="1472637117"/>
          <w:placeholder>
            <w:docPart w:val="DefaultPlaceholder_-1854013440"/>
          </w:placeholder>
          <w:richText/>
        </w:sdtPr>
        <w:sdtContent>
          <w:r w:rsidRPr="009259A2" w:rsidR="009259A2">
            <w:rPr>
              <w:b/>
              <w:i/>
            </w:rPr>
            <w:t>Josef Aschbacher:</w:t>
          </w:r>
        </w:sdtContent>
      </w:sdt>
      <w:r w:rsidR="009259A2">
        <w:t xml:space="preserve"> </w:t>
      </w:r>
      <w:r w:rsidR="006408CF">
        <w:t>Absolutely. I certainly want a European network. I would say a European network that is being built up</w:t>
      </w:r>
      <w:r w:rsidR="00081607">
        <w:t>,</w:t>
      </w:r>
      <w:r w:rsidR="006408CF">
        <w:t xml:space="preserve"> and in this case we speak of Starlink</w:t>
      </w:r>
      <w:r w:rsidR="00081607">
        <w:t>,</w:t>
      </w:r>
      <w:r w:rsidR="006408CF">
        <w:t xml:space="preserve"> which is broadband internet</w:t>
      </w:r>
      <w:r w:rsidR="00081607">
        <w:t>,</w:t>
      </w:r>
      <w:r w:rsidR="006408CF">
        <w:t xml:space="preserve"> but it also applies to other domains such as human exploration</w:t>
      </w:r>
      <w:r w:rsidR="00081607">
        <w:t>—</w:t>
      </w:r>
      <w:r w:rsidR="006408CF">
        <w:t>exploring the next economic frontier</w:t>
      </w:r>
      <w:r w:rsidR="00081607">
        <w:t>,</w:t>
      </w:r>
      <w:r w:rsidR="006408CF">
        <w:t xml:space="preserve"> which are the moon and</w:t>
      </w:r>
      <w:r w:rsidR="00081607">
        <w:t>,</w:t>
      </w:r>
      <w:r w:rsidR="006408CF">
        <w:t xml:space="preserve"> eventually</w:t>
      </w:r>
      <w:r w:rsidR="00081607">
        <w:t>,</w:t>
      </w:r>
      <w:r w:rsidR="006408CF">
        <w:t xml:space="preserve"> Mars. Europe is investing about 6% to 7% of the US today</w:t>
      </w:r>
      <w:r w:rsidR="00081607">
        <w:t>,</w:t>
      </w:r>
      <w:r w:rsidR="006408CF">
        <w:t xml:space="preserve"> which is a very low figure compared to US investment. I am not saying that we should multiply by a factor of 10</w:t>
      </w:r>
      <w:r w:rsidR="00081607">
        <w:t>,</w:t>
      </w:r>
      <w:r w:rsidR="006408CF">
        <w:t xml:space="preserve"> but we should certainly avoid becoming an irrelevant partner because it is crucial to look at these future economic </w:t>
      </w:r>
      <w:r w:rsidR="00830702">
        <w:t>zones,</w:t>
      </w:r>
      <w:r w:rsidR="006408CF">
        <w:t xml:space="preserve"> which is the moon</w:t>
      </w:r>
      <w:r w:rsidR="00081607">
        <w:t>,</w:t>
      </w:r>
      <w:r w:rsidR="006408CF">
        <w:t xml:space="preserve"> with these eyes. </w:t>
      </w:r>
    </w:p>
    <w:p w:rsidR="000D3F66" w:rsidP="009259A2">
      <w:pPr>
        <w:pStyle w:val="Answer"/>
      </w:pPr>
      <w:r>
        <w:t>There are opportunities coming up. I mentioned the moon. Of course</w:t>
      </w:r>
      <w:r w:rsidR="00081607">
        <w:t>,</w:t>
      </w:r>
      <w:r>
        <w:t xml:space="preserve"> you are aware of the Lunar Pathfinder</w:t>
      </w:r>
      <w:r w:rsidR="00081607">
        <w:t>,</w:t>
      </w:r>
      <w:r>
        <w:t xml:space="preserve"> which was just signed in October last year with SSTL</w:t>
      </w:r>
      <w:r w:rsidR="00081607">
        <w:t>,</w:t>
      </w:r>
      <w:r>
        <w:t xml:space="preserve"> where we are building up a precursor technology for </w:t>
      </w:r>
      <w:r>
        <w:t>navigation and telecommunication around the moon</w:t>
      </w:r>
      <w:r w:rsidR="00830702">
        <w:t>.</w:t>
      </w:r>
      <w:r>
        <w:t xml:space="preserve"> </w:t>
      </w:r>
      <w:r w:rsidR="00830702">
        <w:t>T</w:t>
      </w:r>
      <w:r>
        <w:t>his will become a commercial service in the future. We have a programme in the pipeline called Moonlight that will be a more operational programme of this kind. Again</w:t>
      </w:r>
      <w:r w:rsidR="00081607">
        <w:t>,</w:t>
      </w:r>
      <w:r>
        <w:t xml:space="preserve"> I would hope the UK strongly participates. I see economic opportunities coming up in many domains.</w:t>
      </w:r>
    </w:p>
    <w:p w:rsidR="000D3F66" w:rsidP="006408CF">
      <w:pPr>
        <w:pStyle w:val="Question"/>
      </w:pPr>
      <w:sdt>
        <w:sdtPr>
          <w:alias w:val="Member"/>
          <w:tag w:val="&lt;Member mnisId='1578' dodsId='40488'&gt;"/>
          <w:id w:val="-1619367144"/>
          <w:placeholder>
            <w:docPart w:val="DefaultPlaceholder_-1854013440"/>
          </w:placeholder>
          <w:richText/>
        </w:sdtPr>
        <w:sdtContent>
          <w:r w:rsidRPr="000D3F66">
            <w:rPr>
              <w:b/>
            </w:rPr>
            <w:t>Chair:</w:t>
          </w:r>
        </w:sdtContent>
      </w:sdt>
      <w:r>
        <w:t xml:space="preserve"> </w:t>
      </w:r>
      <w:r w:rsidR="00830702">
        <w:t>I see that, but s</w:t>
      </w:r>
      <w:r w:rsidR="006408CF">
        <w:t>pecifically on LEO</w:t>
      </w:r>
      <w:r w:rsidR="00081607">
        <w:t>,</w:t>
      </w:r>
      <w:r w:rsidR="006408CF">
        <w:t xml:space="preserve"> which is obviously a current issue</w:t>
      </w:r>
      <w:r w:rsidR="00081607">
        <w:t>,</w:t>
      </w:r>
      <w:r w:rsidR="006408CF">
        <w:t xml:space="preserve"> you have said that you would like to see a European network. Who should create that? Is it ESA or the EU?</w:t>
      </w:r>
    </w:p>
    <w:p w:rsidR="00830702" w:rsidP="000D3F66">
      <w:pPr>
        <w:pStyle w:val="Answer"/>
      </w:pPr>
      <w:sdt>
        <w:sdtPr>
          <w:alias w:val="Witness"/>
          <w:id w:val="-740177178"/>
          <w:placeholder>
            <w:docPart w:val="DefaultPlaceholder_-1854013440"/>
          </w:placeholder>
          <w:richText/>
        </w:sdtPr>
        <w:sdtContent>
          <w:r w:rsidRPr="000D3F66" w:rsidR="000D3F66">
            <w:rPr>
              <w:b/>
              <w:i/>
            </w:rPr>
            <w:t>Josef Aschbacher:</w:t>
          </w:r>
        </w:sdtContent>
      </w:sdt>
      <w:r w:rsidR="000D3F66">
        <w:t xml:space="preserve"> </w:t>
      </w:r>
      <w:r w:rsidR="006408CF">
        <w:t>Ideally together</w:t>
      </w:r>
      <w:r>
        <w:t>,</w:t>
      </w:r>
      <w:r w:rsidR="006408CF">
        <w:t xml:space="preserve"> because I </w:t>
      </w:r>
      <w:r>
        <w:t xml:space="preserve">do </w:t>
      </w:r>
      <w:r w:rsidR="006408CF">
        <w:t>believe that we need to combine our forces in space in order to do it. I am happy to work with my member states to make an ESA proposal that is an ESA member state contribution or part of it. Certainly</w:t>
      </w:r>
      <w:r w:rsidR="00081607">
        <w:t>,</w:t>
      </w:r>
      <w:r w:rsidR="006408CF">
        <w:t xml:space="preserve"> Commissioner Breton</w:t>
      </w:r>
      <w:r w:rsidR="00081607">
        <w:t>,</w:t>
      </w:r>
      <w:r w:rsidR="006408CF">
        <w:t xml:space="preserve"> as you know</w:t>
      </w:r>
      <w:r w:rsidR="00081607">
        <w:t>,</w:t>
      </w:r>
      <w:r w:rsidR="006408CF">
        <w:t xml:space="preserve"> last year announced this initiative</w:t>
      </w:r>
      <w:r w:rsidR="00081607">
        <w:t>,</w:t>
      </w:r>
      <w:r w:rsidR="006408CF">
        <w:t xml:space="preserve"> so I will give him all the credit for leadership on this. Therefore</w:t>
      </w:r>
      <w:r w:rsidR="00081607">
        <w:t>,</w:t>
      </w:r>
      <w:r w:rsidR="006408CF">
        <w:t xml:space="preserve"> I think he certainly is in the driver</w:t>
      </w:r>
      <w:r>
        <w:t>’s</w:t>
      </w:r>
      <w:r w:rsidR="006408CF">
        <w:t xml:space="preserve"> seat in defining it. I would like to work hand in hand with the commission on building it up. </w:t>
      </w:r>
    </w:p>
    <w:p w:rsidR="000D3F66" w:rsidP="000D3F66">
      <w:pPr>
        <w:pStyle w:val="Answer"/>
      </w:pPr>
      <w:r>
        <w:t>What are the details of it? What is the role of ESA member states? As I said before</w:t>
      </w:r>
      <w:r w:rsidR="00081607">
        <w:t>,</w:t>
      </w:r>
      <w:r>
        <w:t xml:space="preserve"> this is all in development right now towards</w:t>
      </w:r>
      <w:r w:rsidR="00081607">
        <w:t>,</w:t>
      </w:r>
      <w:r>
        <w:t xml:space="preserve"> in our case</w:t>
      </w:r>
      <w:r w:rsidR="00081607">
        <w:t>,</w:t>
      </w:r>
      <w:r>
        <w:t xml:space="preserve"> the ministerial in November</w:t>
      </w:r>
      <w:r w:rsidR="00081607">
        <w:t>,</w:t>
      </w:r>
      <w:r>
        <w:t xml:space="preserve"> and these conditions will have to be hammered out in the next couple of weeks and months.</w:t>
      </w:r>
    </w:p>
    <w:p w:rsidR="000D3F66" w:rsidP="006408CF">
      <w:pPr>
        <w:pStyle w:val="Question"/>
      </w:pPr>
      <w:sdt>
        <w:sdtPr>
          <w:alias w:val="Member"/>
          <w:tag w:val="&lt;Member mnisId='1578' dodsId='40488'&gt;"/>
          <w:id w:val="1256781181"/>
          <w:placeholder>
            <w:docPart w:val="DefaultPlaceholder_-1854013440"/>
          </w:placeholder>
          <w:richText/>
        </w:sdtPr>
        <w:sdtContent>
          <w:r w:rsidRPr="000D3F66">
            <w:rPr>
              <w:b/>
            </w:rPr>
            <w:t>Chair:</w:t>
          </w:r>
        </w:sdtContent>
      </w:sdt>
      <w:r>
        <w:t xml:space="preserve"> </w:t>
      </w:r>
      <w:r w:rsidR="006408CF">
        <w:t>Is there any reason why OneWeb should not be part of that given that it has at least French and UK participation</w:t>
      </w:r>
      <w:r w:rsidR="00081607">
        <w:t>,</w:t>
      </w:r>
      <w:r w:rsidR="006408CF">
        <w:t xml:space="preserve"> both of which are ESA member states?</w:t>
      </w:r>
    </w:p>
    <w:p w:rsidR="000D3F66" w:rsidP="000D3F66">
      <w:pPr>
        <w:pStyle w:val="Answer"/>
      </w:pPr>
      <w:sdt>
        <w:sdtPr>
          <w:alias w:val="Witness"/>
          <w:id w:val="829641217"/>
          <w:placeholder>
            <w:docPart w:val="DefaultPlaceholder_-1854013440"/>
          </w:placeholder>
          <w:richText/>
        </w:sdtPr>
        <w:sdtContent>
          <w:r w:rsidRPr="000D3F66">
            <w:rPr>
              <w:b/>
              <w:i/>
            </w:rPr>
            <w:t>Josef Aschbacher:</w:t>
          </w:r>
        </w:sdtContent>
      </w:sdt>
      <w:r>
        <w:t xml:space="preserve"> </w:t>
      </w:r>
      <w:r w:rsidR="006408CF">
        <w:t>Allow me to not answer this question because we have heard the very strong statement of the European Commission on</w:t>
      </w:r>
      <w:r w:rsidR="00830702">
        <w:t xml:space="preserve"> this</w:t>
      </w:r>
      <w:r w:rsidR="006408CF">
        <w:t xml:space="preserve">. I think this is very clear. </w:t>
      </w:r>
      <w:r w:rsidR="00A24EF1">
        <w:t>I</w:t>
      </w:r>
      <w:r w:rsidR="006408CF">
        <w:t>f I want to be a partner in implementing a joint programme</w:t>
      </w:r>
      <w:r w:rsidR="00081607">
        <w:t>,</w:t>
      </w:r>
      <w:r w:rsidR="006408CF">
        <w:t xml:space="preserve"> </w:t>
      </w:r>
      <w:r w:rsidR="00A24EF1">
        <w:t xml:space="preserve">I </w:t>
      </w:r>
      <w:r w:rsidR="006408CF">
        <w:t xml:space="preserve">certainly </w:t>
      </w:r>
      <w:r w:rsidR="00A24EF1">
        <w:t>can</w:t>
      </w:r>
      <w:r w:rsidR="006408CF">
        <w:t xml:space="preserve">not overturn </w:t>
      </w:r>
      <w:r w:rsidR="00A24EF1">
        <w:t xml:space="preserve">this statement or </w:t>
      </w:r>
      <w:r w:rsidR="006408CF">
        <w:t xml:space="preserve">guideline. I see our role as ESA more in the development of technologies that are building up </w:t>
      </w:r>
      <w:r w:rsidR="00A24EF1">
        <w:t>S</w:t>
      </w:r>
      <w:r w:rsidR="006408CF">
        <w:t xml:space="preserve">ecure </w:t>
      </w:r>
      <w:r w:rsidR="00A24EF1">
        <w:t>C</w:t>
      </w:r>
      <w:r w:rsidR="006408CF">
        <w:t xml:space="preserve">onnectivity </w:t>
      </w:r>
      <w:r w:rsidR="00A24EF1">
        <w:t xml:space="preserve">or Secure Connectivity </w:t>
      </w:r>
      <w:r w:rsidR="006408CF">
        <w:t>elements</w:t>
      </w:r>
      <w:r w:rsidR="00081607">
        <w:t>,</w:t>
      </w:r>
      <w:r w:rsidR="006408CF">
        <w:t xml:space="preserve"> and then we shall see what this future project or programme</w:t>
      </w:r>
      <w:r w:rsidR="00081607">
        <w:t>,</w:t>
      </w:r>
      <w:r w:rsidR="006408CF">
        <w:t xml:space="preserve"> which will be selected through an open tender</w:t>
      </w:r>
      <w:r w:rsidR="00081607">
        <w:t>,</w:t>
      </w:r>
      <w:r w:rsidR="006408CF">
        <w:t xml:space="preserve"> will contain in terms of partnerships. Whether OneWeb is part of it or not</w:t>
      </w:r>
      <w:r w:rsidR="00081607">
        <w:t>,</w:t>
      </w:r>
      <w:r w:rsidR="006408CF">
        <w:t xml:space="preserve"> I am certainly not qualified to say.</w:t>
      </w:r>
    </w:p>
    <w:p w:rsidR="000D3F66" w:rsidP="006408CF">
      <w:pPr>
        <w:pStyle w:val="Question"/>
      </w:pPr>
      <w:sdt>
        <w:sdtPr>
          <w:alias w:val="Member"/>
          <w:tag w:val="&lt;Member mnisId='1578' dodsId='40488'&gt;"/>
          <w:id w:val="-778260305"/>
          <w:placeholder>
            <w:docPart w:val="DefaultPlaceholder_-1854013440"/>
          </w:placeholder>
          <w:richText/>
        </w:sdtPr>
        <w:sdtContent>
          <w:r w:rsidRPr="000D3F66">
            <w:rPr>
              <w:b/>
            </w:rPr>
            <w:t>Chair:</w:t>
          </w:r>
        </w:sdtContent>
      </w:sdt>
      <w:r>
        <w:t xml:space="preserve"> </w:t>
      </w:r>
      <w:r w:rsidR="006408CF">
        <w:t>Obviously</w:t>
      </w:r>
      <w:r w:rsidR="00081607">
        <w:t>,</w:t>
      </w:r>
      <w:r w:rsidR="006408CF">
        <w:t xml:space="preserve"> this is a very current issue</w:t>
      </w:r>
      <w:r w:rsidR="00081607">
        <w:t>,</w:t>
      </w:r>
      <w:r w:rsidR="006408CF">
        <w:t xml:space="preserve"> and you have said that you </w:t>
      </w:r>
      <w:r w:rsidR="00A24EF1">
        <w:t>are</w:t>
      </w:r>
      <w:r w:rsidR="006408CF">
        <w:t xml:space="preserve"> not critical personally </w:t>
      </w:r>
      <w:r w:rsidR="00A24EF1">
        <w:t xml:space="preserve">or, I assume, </w:t>
      </w:r>
      <w:r w:rsidR="006408CF">
        <w:t>of the firm of Elon Musk</w:t>
      </w:r>
      <w:r w:rsidR="00081607">
        <w:t>,</w:t>
      </w:r>
      <w:r w:rsidR="006408CF">
        <w:t xml:space="preserve"> but you have been critical of US regulators</w:t>
      </w:r>
      <w:r w:rsidR="00081607">
        <w:t>—</w:t>
      </w:r>
      <w:r w:rsidR="006408CF">
        <w:t>the Government. You have said that the US regulators are interested in developing not only the economy but also the dominance of certain economic sectors. You said this is happening very</w:t>
      </w:r>
      <w:r w:rsidR="00A24EF1">
        <w:t>, very</w:t>
      </w:r>
      <w:r w:rsidR="006408CF">
        <w:t xml:space="preserve"> clearly and very strongly. </w:t>
      </w:r>
      <w:r w:rsidR="00A24EF1">
        <w:t>You see</w:t>
      </w:r>
      <w:r w:rsidR="006408CF">
        <w:t xml:space="preserve"> a </w:t>
      </w:r>
      <w:r w:rsidR="00A24EF1">
        <w:t>problem there, if</w:t>
      </w:r>
      <w:r w:rsidR="006408CF">
        <w:t xml:space="preserve"> not directed by Mr Musk personally</w:t>
      </w:r>
      <w:r w:rsidR="00A24EF1">
        <w:t xml:space="preserve">, of a risk of dominance </w:t>
      </w:r>
      <w:r w:rsidR="006408CF">
        <w:t>that you think is incumbent on other nations in the world to step in and resist.</w:t>
      </w:r>
    </w:p>
    <w:p w:rsidR="00A24EF1" w:rsidP="000D3F66">
      <w:pPr>
        <w:pStyle w:val="Answer"/>
      </w:pPr>
      <w:sdt>
        <w:sdtPr>
          <w:alias w:val="Witness"/>
          <w:id w:val="-88938047"/>
          <w:placeholder>
            <w:docPart w:val="DefaultPlaceholder_-1854013440"/>
          </w:placeholder>
          <w:richText/>
        </w:sdtPr>
        <w:sdtContent>
          <w:r w:rsidRPr="000D3F66" w:rsidR="000D3F66">
            <w:rPr>
              <w:b/>
              <w:i/>
            </w:rPr>
            <w:t>Josef Aschbacher:</w:t>
          </w:r>
        </w:sdtContent>
      </w:sdt>
      <w:r w:rsidR="000D3F66">
        <w:t xml:space="preserve"> </w:t>
      </w:r>
      <w:r w:rsidR="006408CF">
        <w:t>Absolutely. It is part of the same message I gave before</w:t>
      </w:r>
      <w:r>
        <w:t>.</w:t>
      </w:r>
      <w:r w:rsidR="006408CF">
        <w:t xml:space="preserve"> Europe needs to catch up in order to avoid becoming irrelevant </w:t>
      </w:r>
      <w:r>
        <w:t xml:space="preserve">or </w:t>
      </w:r>
      <w:r w:rsidR="006408CF">
        <w:t>dominated by others. This is something that is at the core of my message in Agenda 2025</w:t>
      </w:r>
      <w:r>
        <w:t>.</w:t>
      </w:r>
      <w:r w:rsidR="006408CF">
        <w:t xml:space="preserve"> Europe</w:t>
      </w:r>
      <w:r>
        <w:t>,</w:t>
      </w:r>
      <w:r w:rsidR="006408CF">
        <w:t xml:space="preserve"> collectively</w:t>
      </w:r>
      <w:r>
        <w:t>,</w:t>
      </w:r>
      <w:r w:rsidR="006408CF">
        <w:t xml:space="preserve"> has to invest more in space in order to play an important role. We have managed to do this successfully in Earth </w:t>
      </w:r>
      <w:r w:rsidR="006408CF">
        <w:t xml:space="preserve">observation. We have a very strong Earth observation programme in Europe because member states have invested and recognised the importance of it. I would hope that the same is happening in other domains. </w:t>
      </w:r>
    </w:p>
    <w:p w:rsidR="00296470" w:rsidP="000D3F66">
      <w:pPr>
        <w:pStyle w:val="Answer"/>
      </w:pPr>
      <w:r>
        <w:t>For me</w:t>
      </w:r>
      <w:r w:rsidR="00081607">
        <w:t>,</w:t>
      </w:r>
      <w:r>
        <w:t xml:space="preserve"> this message should serve as a wake-up call</w:t>
      </w:r>
      <w:r w:rsidR="00081607">
        <w:t>,</w:t>
      </w:r>
      <w:r>
        <w:t xml:space="preserve"> if I may say</w:t>
      </w:r>
      <w:r w:rsidR="00081607">
        <w:t>,</w:t>
      </w:r>
      <w:r>
        <w:t xml:space="preserve"> to my </w:t>
      </w:r>
      <w:r w:rsidR="00A24EF1">
        <w:t xml:space="preserve">European </w:t>
      </w:r>
      <w:r>
        <w:t>partners</w:t>
      </w:r>
      <w:r w:rsidR="00081607">
        <w:t>—</w:t>
      </w:r>
      <w:r>
        <w:t>by European I mean the ESA member states because I can only speak for those</w:t>
      </w:r>
      <w:r w:rsidR="00081607">
        <w:t>—</w:t>
      </w:r>
      <w:r>
        <w:t>in order to recognise the potential that is there commercially</w:t>
      </w:r>
      <w:r>
        <w:t>, because</w:t>
      </w:r>
      <w:r>
        <w:t xml:space="preserve"> Elon Musk is investing in this maybe for fun because he is fascinated by space</w:t>
      </w:r>
      <w:r>
        <w:t>, but out of economic considerations</w:t>
      </w:r>
      <w:r>
        <w:t xml:space="preserve">. </w:t>
      </w:r>
    </w:p>
    <w:p w:rsidR="00385BE0" w:rsidP="000D3F66">
      <w:pPr>
        <w:pStyle w:val="Answer"/>
      </w:pPr>
      <w:r>
        <w:t>Yes, t</w:t>
      </w:r>
      <w:r w:rsidR="006408CF">
        <w:t>here is huge potential in many domains in space</w:t>
      </w:r>
      <w:r>
        <w:t>, and, yes,</w:t>
      </w:r>
      <w:r w:rsidR="006408CF">
        <w:t xml:space="preserve"> I would like to wake up European countries in order to make sure that we are not losing out on this opportunity. </w:t>
      </w:r>
    </w:p>
    <w:p w:rsidR="000D3F66" w:rsidP="000D3F66">
      <w:pPr>
        <w:pStyle w:val="Answer"/>
      </w:pPr>
      <w:r>
        <w:t>To be very frank with you</w:t>
      </w:r>
      <w:r w:rsidR="00081607">
        <w:t>,</w:t>
      </w:r>
      <w:r>
        <w:t xml:space="preserve"> I think we have a narrow window of opportunity. I really</w:t>
      </w:r>
      <w:r w:rsidR="00296470">
        <w:t xml:space="preserve"> </w:t>
      </w:r>
      <w:r>
        <w:t>think that we need to move a bit more strongly in Europe collectively in order to benefit from the opportunities that are out there</w:t>
      </w:r>
      <w:r w:rsidR="00081607">
        <w:t>,</w:t>
      </w:r>
      <w:r>
        <w:t xml:space="preserve"> otherwise the same will happen as happened</w:t>
      </w:r>
      <w:r w:rsidR="00081607">
        <w:t>,</w:t>
      </w:r>
      <w:r>
        <w:t xml:space="preserve"> for example</w:t>
      </w:r>
      <w:r w:rsidR="00081607">
        <w:t>,</w:t>
      </w:r>
      <w:r>
        <w:t xml:space="preserve"> in information technology. In information technology 15 to 20 years ago</w:t>
      </w:r>
      <w:r w:rsidR="00081607">
        <w:t>,</w:t>
      </w:r>
      <w:r>
        <w:t xml:space="preserve"> Europe had a similar level of expertise and skills as other countries in the world</w:t>
      </w:r>
      <w:r w:rsidR="00296470">
        <w:t>—</w:t>
      </w:r>
      <w:r>
        <w:t>the US</w:t>
      </w:r>
      <w:r w:rsidR="00081607">
        <w:t>,</w:t>
      </w:r>
      <w:r>
        <w:t xml:space="preserve"> Japan</w:t>
      </w:r>
      <w:r w:rsidR="00081607">
        <w:t>,</w:t>
      </w:r>
      <w:r>
        <w:t xml:space="preserve"> China and others. The reality today is that Europe has not managed to convert this excellence into big companies. The biggest IT companies are not in Europe</w:t>
      </w:r>
      <w:r w:rsidR="00081607">
        <w:t>,</w:t>
      </w:r>
      <w:r>
        <w:t xml:space="preserve"> and this includes the UK. </w:t>
      </w:r>
      <w:r w:rsidR="00296470">
        <w:t xml:space="preserve">This is what I want to avoid. </w:t>
      </w:r>
      <w:r>
        <w:t>Today</w:t>
      </w:r>
      <w:r w:rsidR="00081607">
        <w:t>,</w:t>
      </w:r>
      <w:r>
        <w:t xml:space="preserve"> we still have the expertise in space</w:t>
      </w:r>
      <w:r w:rsidR="00081607">
        <w:t>,</w:t>
      </w:r>
      <w:r>
        <w:t xml:space="preserve"> </w:t>
      </w:r>
      <w:r w:rsidR="00296470">
        <w:t>but</w:t>
      </w:r>
      <w:r>
        <w:t xml:space="preserve"> I want to avoid </w:t>
      </w:r>
      <w:r w:rsidR="00296470">
        <w:t xml:space="preserve">this expertise going down and </w:t>
      </w:r>
      <w:r>
        <w:t>not being converted into commercial success</w:t>
      </w:r>
      <w:r w:rsidR="00296470">
        <w:t>es</w:t>
      </w:r>
      <w:r>
        <w:t>. Th</w:t>
      </w:r>
      <w:r w:rsidR="00296470">
        <w:t>is</w:t>
      </w:r>
      <w:r>
        <w:t xml:space="preserve"> is at the core of my message.</w:t>
      </w:r>
    </w:p>
    <w:p w:rsidR="000D3F66" w:rsidP="006408CF">
      <w:pPr>
        <w:pStyle w:val="Question"/>
      </w:pPr>
      <w:sdt>
        <w:sdtPr>
          <w:alias w:val="Member"/>
          <w:tag w:val="&lt;Member mnisId='1578' dodsId='40488'&gt;"/>
          <w:id w:val="853530741"/>
          <w:placeholder>
            <w:docPart w:val="DefaultPlaceholder_-1854013440"/>
          </w:placeholder>
          <w:richText/>
        </w:sdtPr>
        <w:sdtContent>
          <w:r w:rsidRPr="000D3F66">
            <w:rPr>
              <w:b/>
            </w:rPr>
            <w:t>Chair:</w:t>
          </w:r>
        </w:sdtContent>
      </w:sdt>
      <w:r>
        <w:t xml:space="preserve"> </w:t>
      </w:r>
      <w:r w:rsidR="006408CF">
        <w:t>Thank you</w:t>
      </w:r>
      <w:r w:rsidR="00081607">
        <w:t>,</w:t>
      </w:r>
      <w:r w:rsidR="006408CF">
        <w:t xml:space="preserve"> that is very clear. </w:t>
      </w:r>
      <w:r w:rsidR="00296470">
        <w:t>Finally from me, y</w:t>
      </w:r>
      <w:r w:rsidR="006408CF">
        <w:t xml:space="preserve">ou have talked about the economic opportunity and not missing out on that. Do you see a physical dimension to it as well? The same </w:t>
      </w:r>
      <w:r w:rsidRPr="000D3F66" w:rsidR="006408CF">
        <w:rPr>
          <w:i/>
          <w:iCs/>
        </w:rPr>
        <w:t>FT</w:t>
      </w:r>
      <w:r w:rsidR="006408CF">
        <w:t xml:space="preserve"> article reported your concerns that the rush to launch thousands of communication satellites could lead to fewer radio frequencies and orbital slots available for everyone else. Is there a physical concern you have there?</w:t>
      </w:r>
    </w:p>
    <w:p w:rsidR="00385BE0" w:rsidP="000D3F66">
      <w:pPr>
        <w:pStyle w:val="Answer"/>
      </w:pPr>
      <w:sdt>
        <w:sdtPr>
          <w:alias w:val="Witness"/>
          <w:id w:val="209621288"/>
          <w:placeholder>
            <w:docPart w:val="DefaultPlaceholder_-1854013440"/>
          </w:placeholder>
          <w:richText/>
        </w:sdtPr>
        <w:sdtContent>
          <w:r w:rsidRPr="000D3F66" w:rsidR="000D3F66">
            <w:rPr>
              <w:b/>
              <w:i/>
            </w:rPr>
            <w:t>Josef Aschbacher:</w:t>
          </w:r>
        </w:sdtContent>
      </w:sdt>
      <w:r w:rsidR="000D3F66">
        <w:t xml:space="preserve"> </w:t>
      </w:r>
      <w:r w:rsidR="006408CF">
        <w:t>Yes</w:t>
      </w:r>
      <w:r w:rsidR="00081607">
        <w:t>,</w:t>
      </w:r>
      <w:r w:rsidR="006408CF">
        <w:t xml:space="preserve"> indeed. I have seen the statement of Elon Musk saying</w:t>
      </w:r>
      <w:r w:rsidR="00081607">
        <w:t>,</w:t>
      </w:r>
      <w:r w:rsidR="006408CF">
        <w:t xml:space="preserve"> </w:t>
      </w:r>
      <w:r w:rsidR="00081607">
        <w:t>“</w:t>
      </w:r>
      <w:r w:rsidR="006408CF">
        <w:t>There are billions of cars on the ground so we can have billions of spacecraft in space</w:t>
      </w:r>
      <w:r w:rsidR="00081607">
        <w:t>,”</w:t>
      </w:r>
      <w:r w:rsidR="006408CF">
        <w:t xml:space="preserve"> but you have also seen other statements saying that that is not exactly true. I do not want to enter into a discussion between Elon Musk and myself. What is true is that if you occupy the space with many spacecraft there is </w:t>
      </w:r>
      <w:r w:rsidR="00812D0E">
        <w:t xml:space="preserve">a </w:t>
      </w:r>
      <w:r w:rsidR="006408CF">
        <w:t>dominance</w:t>
      </w:r>
      <w:r w:rsidR="00081607">
        <w:t>,</w:t>
      </w:r>
      <w:r w:rsidR="006408CF">
        <w:t xml:space="preserve"> in a certain sense</w:t>
      </w:r>
      <w:r w:rsidR="00081607">
        <w:t>,</w:t>
      </w:r>
      <w:r w:rsidR="006408CF">
        <w:t xml:space="preserve"> of orbital slots both physically and in frequencies. </w:t>
      </w:r>
      <w:r w:rsidR="00812D0E">
        <w:t>Yes, I think t</w:t>
      </w:r>
      <w:r w:rsidR="006408CF">
        <w:t>here is an international effort needed in order to regulate and t</w:t>
      </w:r>
      <w:r w:rsidR="00812D0E">
        <w:t xml:space="preserve">o </w:t>
      </w:r>
      <w:r w:rsidR="006408CF">
        <w:t>make sure that there are opportunities for major space-faring nations to divide up space and offer</w:t>
      </w:r>
      <w:r w:rsidR="00DD140E">
        <w:t xml:space="preserve"> </w:t>
      </w:r>
      <w:r w:rsidR="006408CF">
        <w:t xml:space="preserve">others opportunities. </w:t>
      </w:r>
    </w:p>
    <w:p w:rsidR="000D3F66" w:rsidP="000D3F66">
      <w:pPr>
        <w:pStyle w:val="Answer"/>
      </w:pPr>
      <w:r>
        <w:t>There are official mechanisms through the UN context but also more practical ones in one-to-one relations</w:t>
      </w:r>
      <w:r w:rsidR="00081607">
        <w:t>,</w:t>
      </w:r>
      <w:r>
        <w:t xml:space="preserve"> either with the US Government or with Elon Musk himself. </w:t>
      </w:r>
      <w:r w:rsidR="00812D0E">
        <w:t>By the way, w</w:t>
      </w:r>
      <w:r>
        <w:t>e are working very well with Elon Musk and his Starlink company in order to understand where his satellites are and if there is a collision risk. If there is</w:t>
      </w:r>
      <w:r w:rsidR="00081607">
        <w:t>,</w:t>
      </w:r>
      <w:r>
        <w:t xml:space="preserve"> we need to agree on who </w:t>
      </w:r>
      <w:r>
        <w:t>mov</w:t>
      </w:r>
      <w:r w:rsidR="00812D0E">
        <w:t>es</w:t>
      </w:r>
      <w:r>
        <w:t xml:space="preserve"> the satellite</w:t>
      </w:r>
      <w:r w:rsidR="00081607">
        <w:t>—</w:t>
      </w:r>
      <w:r>
        <w:t>either the Starlink company or us</w:t>
      </w:r>
      <w:r w:rsidR="00081607">
        <w:t>—</w:t>
      </w:r>
      <w:r>
        <w:t>to avoid a collision. We almost had a collision some years ago with Aeolus</w:t>
      </w:r>
      <w:r w:rsidR="00081607">
        <w:t>,</w:t>
      </w:r>
      <w:r>
        <w:t xml:space="preserve"> a satellite let by the UK industry. This needs closer liaison and co-operation with Elon Musk in this case</w:t>
      </w:r>
      <w:r w:rsidR="00081607">
        <w:t>,</w:t>
      </w:r>
      <w:r>
        <w:t xml:space="preserve"> or his company</w:t>
      </w:r>
      <w:r w:rsidR="00081607">
        <w:t>,</w:t>
      </w:r>
      <w:r>
        <w:t xml:space="preserve"> and this is happening in a practical case. We need practical measures but also </w:t>
      </w:r>
      <w:r w:rsidR="00F03E24">
        <w:t>regulatory</w:t>
      </w:r>
      <w:r>
        <w:t xml:space="preserve"> measures.</w:t>
      </w:r>
    </w:p>
    <w:p w:rsidR="006408CF" w:rsidP="00F03E24">
      <w:pPr>
        <w:pStyle w:val="Question"/>
        <w:numPr>
          <w:ilvl w:val="0"/>
          <w:numId w:val="0"/>
        </w:numPr>
        <w:ind w:left="794"/>
      </w:pPr>
      <w:sdt>
        <w:sdtPr>
          <w:alias w:val="Member"/>
          <w:tag w:val="&lt;Member mnisId='1578' dodsId='40488'&gt;"/>
          <w:id w:val="-558788171"/>
          <w:placeholder>
            <w:docPart w:val="DefaultPlaceholder_-1854013440"/>
          </w:placeholder>
          <w:richText/>
        </w:sdtPr>
        <w:sdtContent>
          <w:r w:rsidRPr="000D3F66" w:rsidR="000D3F66">
            <w:rPr>
              <w:b/>
            </w:rPr>
            <w:t>Chair:</w:t>
          </w:r>
        </w:sdtContent>
      </w:sdt>
      <w:r w:rsidR="000D3F66">
        <w:t xml:space="preserve"> </w:t>
      </w:r>
      <w:r>
        <w:t>Dr Aschbacher</w:t>
      </w:r>
      <w:r w:rsidR="00081607">
        <w:t>,</w:t>
      </w:r>
      <w:r>
        <w:t xml:space="preserve"> thank you very much indeed for your evidence. We have certainly gone over</w:t>
      </w:r>
      <w:r w:rsidR="00F03E24">
        <w:t xml:space="preserve"> time</w:t>
      </w:r>
      <w:r w:rsidR="00081607">
        <w:t>—</w:t>
      </w:r>
      <w:r>
        <w:t>and we are grateful for your time</w:t>
      </w:r>
      <w:r w:rsidR="00081607">
        <w:t>—</w:t>
      </w:r>
      <w:r>
        <w:t>but it is because we have had a wide-ranging and fascinating discussion. We are very grateful for your evidence and look forward to keeping in touch with your work. Thank you very much indeed.</w:t>
      </w:r>
    </w:p>
    <w:p w:rsidR="000D3F66" w:rsidP="000D3F66">
      <w:pPr>
        <w:pStyle w:val="TitlePanel0"/>
      </w:pPr>
      <w:r>
        <w:t>Examination of witnesses</w:t>
      </w:r>
    </w:p>
    <w:p w:rsidR="000D3F66" w:rsidP="000D3F66">
      <w:pPr>
        <w:pStyle w:val="Question"/>
        <w:numPr>
          <w:ilvl w:val="0"/>
          <w:numId w:val="0"/>
        </w:numPr>
        <w:ind w:left="794" w:hanging="794"/>
      </w:pPr>
      <w:r>
        <w:t>Witnesses: Dr Yamakawa and Dr Baptiste.</w:t>
      </w:r>
    </w:p>
    <w:p w:rsidR="00CE1CF4" w:rsidP="006408CF">
      <w:pPr>
        <w:pStyle w:val="Question"/>
      </w:pPr>
      <w:sdt>
        <w:sdtPr>
          <w:alias w:val="Member"/>
          <w:tag w:val="&lt;Member mnisId='1578' dodsId='40488'&gt;"/>
          <w:id w:val="1519126462"/>
          <w:placeholder>
            <w:docPart w:val="DefaultPlaceholder_-1854013440"/>
          </w:placeholder>
          <w:richText/>
        </w:sdtPr>
        <w:sdtContent>
          <w:r w:rsidRPr="000D3F66" w:rsidR="000D3F66">
            <w:rPr>
              <w:b/>
            </w:rPr>
            <w:t>Chair:</w:t>
          </w:r>
        </w:sdtContent>
      </w:sdt>
      <w:r w:rsidR="000D3F66">
        <w:t xml:space="preserve"> </w:t>
      </w:r>
      <w:r w:rsidR="006408CF">
        <w:t>We will now turn to our next panel of witnesses. I am delighted to welcome</w:t>
      </w:r>
      <w:r w:rsidR="00081607">
        <w:t>—</w:t>
      </w:r>
      <w:r w:rsidR="006408CF">
        <w:t>I see them on our screen</w:t>
      </w:r>
      <w:r w:rsidR="00081607">
        <w:t>—</w:t>
      </w:r>
      <w:r w:rsidR="006408CF">
        <w:t>Dr Hiroshi Yamakawa</w:t>
      </w:r>
      <w:r w:rsidR="00081607">
        <w:t>,</w:t>
      </w:r>
      <w:r w:rsidR="006408CF">
        <w:t xml:space="preserve"> who is the president of JAXA</w:t>
      </w:r>
      <w:r w:rsidR="00081607">
        <w:t>,</w:t>
      </w:r>
      <w:r w:rsidR="006408CF">
        <w:t xml:space="preserve"> the Japan Aerospace Exploration Agency</w:t>
      </w:r>
      <w:r>
        <w:t xml:space="preserve">. Welcome and thank you for giving evidence to the Committee today. </w:t>
      </w:r>
      <w:r w:rsidR="006408CF">
        <w:t>Dr Philippe Baptiste</w:t>
      </w:r>
      <w:r>
        <w:t xml:space="preserve"> </w:t>
      </w:r>
      <w:r w:rsidR="006408CF">
        <w:t>is the president of France</w:t>
      </w:r>
      <w:r w:rsidR="00081607">
        <w:t>’</w:t>
      </w:r>
      <w:r w:rsidR="006408CF">
        <w:t>s national space and research centre</w:t>
      </w:r>
      <w:r w:rsidR="00081607">
        <w:t>,</w:t>
      </w:r>
      <w:r w:rsidR="006408CF">
        <w:t xml:space="preserve"> CNES. Thank you very much</w:t>
      </w:r>
      <w:r w:rsidR="00081607">
        <w:t>,</w:t>
      </w:r>
      <w:r w:rsidR="006408CF">
        <w:t xml:space="preserve"> both of you</w:t>
      </w:r>
      <w:r w:rsidR="00081607">
        <w:t>,</w:t>
      </w:r>
      <w:r w:rsidR="006408CF">
        <w:t xml:space="preserve"> for joining us today. </w:t>
      </w:r>
    </w:p>
    <w:p w:rsidR="000D3F66" w:rsidP="00CE1CF4">
      <w:pPr>
        <w:pStyle w:val="Question"/>
        <w:numPr>
          <w:ilvl w:val="0"/>
          <w:numId w:val="0"/>
        </w:numPr>
        <w:ind w:left="794"/>
      </w:pPr>
      <w:r>
        <w:t>Perhaps I could ask Dr Yamakawa to describe briefly the remit of JAXA and how it operates.</w:t>
      </w:r>
    </w:p>
    <w:p w:rsidR="00CE1CF4" w:rsidP="000D3F66">
      <w:pPr>
        <w:pStyle w:val="Answer"/>
      </w:pPr>
      <w:sdt>
        <w:sdtPr>
          <w:alias w:val="Witness"/>
          <w:id w:val="-756201362"/>
          <w:placeholder>
            <w:docPart w:val="DefaultPlaceholder_-1854013440"/>
          </w:placeholder>
          <w:richText/>
        </w:sdtPr>
        <w:sdtContent>
          <w:r w:rsidRPr="000D3F66" w:rsidR="000D3F66">
            <w:rPr>
              <w:b/>
              <w:i/>
            </w:rPr>
            <w:t>Dr Yamakawa:</w:t>
          </w:r>
        </w:sdtContent>
      </w:sdt>
      <w:r w:rsidR="000D3F66">
        <w:t xml:space="preserve"> </w:t>
      </w:r>
      <w:r w:rsidR="006408CF">
        <w:t>Thank you</w:t>
      </w:r>
      <w:r w:rsidR="00081607">
        <w:t>,</w:t>
      </w:r>
      <w:r w:rsidR="006408CF">
        <w:t xml:space="preserve"> Mr Clark. JAXA is the national research and development agency independent of the Government</w:t>
      </w:r>
      <w:r w:rsidR="00081607">
        <w:t>,</w:t>
      </w:r>
      <w:r w:rsidR="006408CF">
        <w:t xml:space="preserve"> and at the same time defined as the core implementing agency to support the whole Japanese Government. </w:t>
      </w:r>
    </w:p>
    <w:p w:rsidR="00385BE0" w:rsidP="000D3F66">
      <w:pPr>
        <w:pStyle w:val="Answer"/>
      </w:pPr>
      <w:r>
        <w:t>Japan was successful in launching rockets and put the first spacecraft into orbit about 50 years ago in 1970. Since then</w:t>
      </w:r>
      <w:r w:rsidR="00081607">
        <w:t>,</w:t>
      </w:r>
      <w:r>
        <w:t xml:space="preserve"> JAXA has engaged in almost all aspects of the space domain covering launch vehicles</w:t>
      </w:r>
      <w:r w:rsidR="00081607">
        <w:t>,</w:t>
      </w:r>
      <w:r>
        <w:t xml:space="preserve"> Earth observation</w:t>
      </w:r>
      <w:r w:rsidR="00081607">
        <w:t>,</w:t>
      </w:r>
      <w:r>
        <w:t xml:space="preserve"> communication and navigation satellites</w:t>
      </w:r>
      <w:r w:rsidR="00081607">
        <w:t>,</w:t>
      </w:r>
      <w:r>
        <w:t xml:space="preserve"> human space flight</w:t>
      </w:r>
      <w:r w:rsidR="00081607">
        <w:t>,</w:t>
      </w:r>
      <w:r>
        <w:t xml:space="preserve"> and also space science and exploration. </w:t>
      </w:r>
    </w:p>
    <w:p w:rsidR="00385BE0" w:rsidP="000D3F66">
      <w:pPr>
        <w:pStyle w:val="Answer"/>
      </w:pPr>
      <w:r>
        <w:t xml:space="preserve">JAXA is supervised by four competent Ministers: the Prime Minister; the Minister of </w:t>
      </w:r>
      <w:r w:rsidR="00CE1CF4">
        <w:t>e</w:t>
      </w:r>
      <w:r>
        <w:t>ducation</w:t>
      </w:r>
      <w:r w:rsidR="00B97923">
        <w:t>,</w:t>
      </w:r>
      <w:r w:rsidR="00CE1CF4">
        <w:t xml:space="preserve"> s</w:t>
      </w:r>
      <w:r>
        <w:t xml:space="preserve">cience and </w:t>
      </w:r>
      <w:r w:rsidR="00CE1CF4">
        <w:t>t</w:t>
      </w:r>
      <w:r>
        <w:t>echnology; the Minister of Internal Affairs and Communications; and the Minister of Economy</w:t>
      </w:r>
      <w:r w:rsidR="00081607">
        <w:t>,</w:t>
      </w:r>
      <w:r>
        <w:t xml:space="preserve"> Trade and Industry. The Ministry of </w:t>
      </w:r>
      <w:r w:rsidR="00CE1CF4">
        <w:t>e</w:t>
      </w:r>
      <w:r>
        <w:t>ducation</w:t>
      </w:r>
      <w:r w:rsidR="00B97923">
        <w:t>,</w:t>
      </w:r>
      <w:r w:rsidR="00CE1CF4">
        <w:t xml:space="preserve"> s</w:t>
      </w:r>
      <w:r>
        <w:t xml:space="preserve">cience and </w:t>
      </w:r>
      <w:r w:rsidR="00CE1CF4">
        <w:t>t</w:t>
      </w:r>
      <w:r>
        <w:t>echnology is responsible for JAXA</w:t>
      </w:r>
      <w:r w:rsidR="00081607">
        <w:t>’</w:t>
      </w:r>
      <w:r>
        <w:t>s budget. In addition</w:t>
      </w:r>
      <w:r w:rsidR="00081607">
        <w:t>,</w:t>
      </w:r>
      <w:r>
        <w:t xml:space="preserve"> JAXA also conducts R&amp;D based on contractual agreements with other responsible </w:t>
      </w:r>
      <w:r w:rsidR="00B97923">
        <w:t>M</w:t>
      </w:r>
      <w:r>
        <w:t>inistries such as the Cabinet Secretariat</w:t>
      </w:r>
      <w:r w:rsidR="00081607">
        <w:t>,</w:t>
      </w:r>
      <w:r>
        <w:t xml:space="preserve"> the Cabinet Office</w:t>
      </w:r>
      <w:r w:rsidR="00081607">
        <w:t>,</w:t>
      </w:r>
      <w:r>
        <w:t xml:space="preserve"> Ministry of the Environment</w:t>
      </w:r>
      <w:r w:rsidR="00081607">
        <w:t>,</w:t>
      </w:r>
      <w:r>
        <w:t xml:space="preserve"> Ministry of Defen</w:t>
      </w:r>
      <w:r w:rsidR="000D3F66">
        <w:t>s</w:t>
      </w:r>
      <w:r>
        <w:t xml:space="preserve">e and others. </w:t>
      </w:r>
    </w:p>
    <w:p w:rsidR="00B97923" w:rsidP="000D3F66">
      <w:pPr>
        <w:pStyle w:val="Answer"/>
      </w:pPr>
      <w:r>
        <w:t xml:space="preserve">The JAXA budget for the fiscal year 2021 from the Ministry of </w:t>
      </w:r>
      <w:r>
        <w:t>e</w:t>
      </w:r>
      <w:r>
        <w:t>ducation</w:t>
      </w:r>
      <w:r w:rsidR="00081607">
        <w:t>,</w:t>
      </w:r>
      <w:r>
        <w:t xml:space="preserve"> </w:t>
      </w:r>
      <w:r>
        <w:t>s</w:t>
      </w:r>
      <w:r>
        <w:t xml:space="preserve">cience and </w:t>
      </w:r>
      <w:r>
        <w:t>t</w:t>
      </w:r>
      <w:r>
        <w:t>echnology is £1.5 billion</w:t>
      </w:r>
      <w:r w:rsidR="00081607">
        <w:t>,</w:t>
      </w:r>
      <w:r>
        <w:t xml:space="preserve"> and the contract with other </w:t>
      </w:r>
      <w:r>
        <w:t>M</w:t>
      </w:r>
      <w:r>
        <w:t xml:space="preserve">inistries is approximately £0.4 billion. The JAXA budget is half of the </w:t>
      </w:r>
      <w:r>
        <w:t xml:space="preserve">whole </w:t>
      </w:r>
      <w:r>
        <w:t>Japanese Government</w:t>
      </w:r>
      <w:r w:rsidR="00081607">
        <w:t>’</w:t>
      </w:r>
      <w:r>
        <w:t>s space budget</w:t>
      </w:r>
      <w:r w:rsidR="00081607">
        <w:t>,</w:t>
      </w:r>
      <w:r>
        <w:t xml:space="preserve"> which is £3.2 billion in fiscal year 2021. </w:t>
      </w:r>
    </w:p>
    <w:p w:rsidR="00385BE0" w:rsidP="000D3F66">
      <w:pPr>
        <w:pStyle w:val="Answer"/>
      </w:pPr>
      <w:r>
        <w:t xml:space="preserve">JAXA formed its seven-year medium to long-term plan through its five pillars in space activities: </w:t>
      </w:r>
      <w:r w:rsidR="00B97923">
        <w:t xml:space="preserve">No. 1 </w:t>
      </w:r>
      <w:r>
        <w:t xml:space="preserve">ensuring space security; </w:t>
      </w:r>
      <w:r w:rsidR="00B97923">
        <w:t xml:space="preserve">No. 2 </w:t>
      </w:r>
      <w:r>
        <w:t>contributing to disaster management</w:t>
      </w:r>
      <w:r w:rsidR="00081607">
        <w:t>,</w:t>
      </w:r>
      <w:r>
        <w:t xml:space="preserve"> national resilience and solving global issues; </w:t>
      </w:r>
      <w:r w:rsidR="00B97923">
        <w:t xml:space="preserve">No. 3 </w:t>
      </w:r>
      <w:r>
        <w:t xml:space="preserve">creation of new knowledge through space science and exploration; </w:t>
      </w:r>
      <w:r w:rsidR="00B97923">
        <w:t xml:space="preserve">No. 4 </w:t>
      </w:r>
      <w:r>
        <w:t xml:space="preserve">realising economic growth and innovation; and </w:t>
      </w:r>
      <w:r w:rsidR="00B97923">
        <w:t xml:space="preserve">No. 5 </w:t>
      </w:r>
      <w:r>
        <w:t>strengthening the industrial</w:t>
      </w:r>
      <w:r w:rsidR="00081607">
        <w:t>,</w:t>
      </w:r>
      <w:r>
        <w:t xml:space="preserve"> scientific and technological basis. </w:t>
      </w:r>
    </w:p>
    <w:p w:rsidR="000D3F66" w:rsidP="000D3F66">
      <w:pPr>
        <w:pStyle w:val="Answer"/>
      </w:pPr>
      <w:r>
        <w:t>These aims are in accordance with the Basic Plan on Space Policy established by the Japanese Government</w:t>
      </w:r>
      <w:r w:rsidR="00081607">
        <w:t>’</w:t>
      </w:r>
      <w:r>
        <w:t>s strategic headquarters for National Space Policy headed by the Prime Minister. The implementing plan of the Basic Plan on Space Policy is updated every year by the Government</w:t>
      </w:r>
      <w:r w:rsidR="00081607">
        <w:t>,</w:t>
      </w:r>
      <w:r>
        <w:t xml:space="preserve"> and JAXA</w:t>
      </w:r>
      <w:r w:rsidR="00081607">
        <w:t>’</w:t>
      </w:r>
      <w:r>
        <w:t>s budgetary requirement is communicated to the Government through the support of the Government from a technical point of view. That is the summary</w:t>
      </w:r>
      <w:r w:rsidR="00FC1A03">
        <w:t xml:space="preserve"> of JAXA’s structure</w:t>
      </w:r>
      <w:r>
        <w:t>.</w:t>
      </w:r>
    </w:p>
    <w:p w:rsidR="00FC1A03" w:rsidP="006408CF">
      <w:pPr>
        <w:pStyle w:val="Question"/>
      </w:pPr>
      <w:sdt>
        <w:sdtPr>
          <w:alias w:val="Member"/>
          <w:tag w:val="&lt;Member mnisId='1578' dodsId='40488'&gt;"/>
          <w:id w:val="519822121"/>
          <w:placeholder>
            <w:docPart w:val="DefaultPlaceholder_-1854013440"/>
          </w:placeholder>
          <w:richText/>
        </w:sdtPr>
        <w:sdtContent>
          <w:r w:rsidRPr="000D3F66" w:rsidR="000D3F66">
            <w:rPr>
              <w:b/>
            </w:rPr>
            <w:t>Chair:</w:t>
          </w:r>
        </w:sdtContent>
      </w:sdt>
      <w:r w:rsidR="000D3F66">
        <w:t xml:space="preserve"> T</w:t>
      </w:r>
      <w:r w:rsidR="006408CF">
        <w:t xml:space="preserve">hank you very much indeed. That is a very comprehensive summary. We will follow this up with some more detailed questions. </w:t>
      </w:r>
    </w:p>
    <w:p w:rsidR="000D3F66" w:rsidP="00FC1A03">
      <w:pPr>
        <w:pStyle w:val="Question"/>
        <w:numPr>
          <w:ilvl w:val="0"/>
          <w:numId w:val="0"/>
        </w:numPr>
        <w:ind w:left="794"/>
      </w:pPr>
      <w:r>
        <w:t>Perhaps Dr Baptiste could briefly give the equivalent thumbnail sketch of how CNES operates in France.</w:t>
      </w:r>
    </w:p>
    <w:p w:rsidR="00FC1A03" w:rsidP="000D3F66">
      <w:pPr>
        <w:pStyle w:val="Answer"/>
      </w:pPr>
      <w:sdt>
        <w:sdtPr>
          <w:alias w:val="Witness"/>
          <w:id w:val="-1718342320"/>
          <w:placeholder>
            <w:docPart w:val="DefaultPlaceholder_-1854013440"/>
          </w:placeholder>
          <w:richText/>
        </w:sdtPr>
        <w:sdtContent>
          <w:r w:rsidRPr="000D3F66" w:rsidR="000D3F66">
            <w:rPr>
              <w:b/>
              <w:i/>
            </w:rPr>
            <w:t>Dr Baptiste:</w:t>
          </w:r>
        </w:sdtContent>
      </w:sdt>
      <w:r w:rsidR="000D3F66">
        <w:t xml:space="preserve"> </w:t>
      </w:r>
      <w:r w:rsidR="006408CF">
        <w:t xml:space="preserve">Thank you very much for your very kind invitation. CNES was created about 60 years ago by General de Gaulle. We are currently supported by three </w:t>
      </w:r>
      <w:r>
        <w:t>M</w:t>
      </w:r>
      <w:r w:rsidR="006408CF">
        <w:t xml:space="preserve">inistries: the Ministry of the Economy and Finance; the Ministry </w:t>
      </w:r>
      <w:r>
        <w:t>dedicated to research and h</w:t>
      </w:r>
      <w:r w:rsidR="006408CF">
        <w:t xml:space="preserve">igher </w:t>
      </w:r>
      <w:r>
        <w:t>education</w:t>
      </w:r>
      <w:r w:rsidR="006408CF">
        <w:t xml:space="preserve">; and the Ministry of Defence. </w:t>
      </w:r>
    </w:p>
    <w:p w:rsidR="00385BE0" w:rsidP="000D3F66">
      <w:pPr>
        <w:pStyle w:val="Answer"/>
      </w:pPr>
      <w:r>
        <w:t>Basically</w:t>
      </w:r>
      <w:r w:rsidR="00081607">
        <w:t>,</w:t>
      </w:r>
      <w:r>
        <w:t xml:space="preserve"> our role is pretty diverse in the space business. Something that is pretty important</w:t>
      </w:r>
      <w:r w:rsidR="00FC1A03">
        <w:t>, I guess,</w:t>
      </w:r>
      <w:r>
        <w:t xml:space="preserve"> is that we propose a space policy to the French Government</w:t>
      </w:r>
      <w:r w:rsidR="00FC1A03">
        <w:t>, which then</w:t>
      </w:r>
      <w:r>
        <w:t xml:space="preserve"> decides and then changes</w:t>
      </w:r>
      <w:r w:rsidR="00FC1A03">
        <w:t xml:space="preserve"> it, but, b</w:t>
      </w:r>
      <w:r>
        <w:t>asically</w:t>
      </w:r>
      <w:r w:rsidR="00081607">
        <w:t>,</w:t>
      </w:r>
      <w:r>
        <w:t xml:space="preserve"> we are pushing for the space policy and the decisions that we make. </w:t>
      </w:r>
    </w:p>
    <w:p w:rsidR="00430595" w:rsidP="000D3F66">
      <w:pPr>
        <w:pStyle w:val="Answer"/>
      </w:pPr>
      <w:r>
        <w:t>What do we do in practice? Basically</w:t>
      </w:r>
      <w:r w:rsidR="00081607">
        <w:t>,</w:t>
      </w:r>
      <w:r>
        <w:t xml:space="preserve"> we are working on launchers. We were the design authority of Ariane 5. About 200 people from CNES are working </w:t>
      </w:r>
      <w:r w:rsidR="00EF22E9">
        <w:t xml:space="preserve">jointly with </w:t>
      </w:r>
      <w:r>
        <w:t>ESA and ArianeGroup to set up Ariane 6</w:t>
      </w:r>
      <w:r w:rsidR="00081607">
        <w:t>,</w:t>
      </w:r>
      <w:r>
        <w:t xml:space="preserve"> the next launcher. </w:t>
      </w:r>
    </w:p>
    <w:p w:rsidR="00385BE0" w:rsidP="000D3F66">
      <w:pPr>
        <w:pStyle w:val="Answer"/>
      </w:pPr>
      <w:r>
        <w:t>We are also working on science</w:t>
      </w:r>
      <w:r w:rsidR="00081607">
        <w:t>,</w:t>
      </w:r>
      <w:r>
        <w:t xml:space="preserve"> something that is a very important part of our activities. Roughly speaking</w:t>
      </w:r>
      <w:r w:rsidR="00081607">
        <w:t>,</w:t>
      </w:r>
      <w:r>
        <w:t xml:space="preserve"> something like 30% </w:t>
      </w:r>
      <w:r w:rsidR="00430595">
        <w:t>to</w:t>
      </w:r>
      <w:r>
        <w:t xml:space="preserve"> 40% of our activity is dedicated to science. It is </w:t>
      </w:r>
      <w:r w:rsidR="00EF22E9">
        <w:t xml:space="preserve">basically </w:t>
      </w:r>
      <w:r>
        <w:t xml:space="preserve">exploration and also understanding basic questions </w:t>
      </w:r>
      <w:r w:rsidR="00430595">
        <w:t>such as</w:t>
      </w:r>
      <w:r>
        <w:t xml:space="preserve"> how the universe</w:t>
      </w:r>
      <w:r w:rsidR="00081607">
        <w:t>,</w:t>
      </w:r>
      <w:r>
        <w:t xml:space="preserve"> galaxies and solar systems were created and the exploration of other planets. </w:t>
      </w:r>
    </w:p>
    <w:p w:rsidR="00EF22E9" w:rsidP="000D3F66">
      <w:pPr>
        <w:pStyle w:val="Answer"/>
      </w:pPr>
      <w:r>
        <w:t>As Josef Aschbacher mentioned</w:t>
      </w:r>
      <w:r w:rsidR="00081607">
        <w:t>,</w:t>
      </w:r>
      <w:r>
        <w:t xml:space="preserve"> like many other countries in Europe</w:t>
      </w:r>
      <w:r w:rsidR="00081607">
        <w:t>,</w:t>
      </w:r>
      <w:r>
        <w:t xml:space="preserve"> we are working a lot on Earth observation</w:t>
      </w:r>
      <w:r w:rsidR="00081607">
        <w:t>,</w:t>
      </w:r>
      <w:r>
        <w:t xml:space="preserve"> which is absolutely key for all climate-related issues. </w:t>
      </w:r>
    </w:p>
    <w:p w:rsidR="00EF22E9" w:rsidP="000D3F66">
      <w:pPr>
        <w:pStyle w:val="Answer"/>
      </w:pPr>
      <w:r>
        <w:t>The fourth thing is that w</w:t>
      </w:r>
      <w:r w:rsidR="006408CF">
        <w:t>e are also working on telecommunications. As you know</w:t>
      </w:r>
      <w:r w:rsidR="00081607">
        <w:t>,</w:t>
      </w:r>
      <w:r w:rsidR="006408CF">
        <w:t xml:space="preserve"> there are two European companies that have very strong links with France</w:t>
      </w:r>
      <w:r w:rsidR="00081607">
        <w:t>—</w:t>
      </w:r>
      <w:r w:rsidR="006408CF">
        <w:t>Airbus and Thales</w:t>
      </w:r>
      <w:r w:rsidR="00081607">
        <w:t>—</w:t>
      </w:r>
      <w:r w:rsidR="006408CF">
        <w:t>which are great champions in telecommunications</w:t>
      </w:r>
      <w:r w:rsidR="00430595">
        <w:t>,</w:t>
      </w:r>
      <w:r w:rsidR="006408CF">
        <w:t xml:space="preserve"> so </w:t>
      </w:r>
      <w:r>
        <w:t xml:space="preserve">of course </w:t>
      </w:r>
      <w:r w:rsidR="006408CF">
        <w:t xml:space="preserve">we are doing a lot of R&amp;D with them. </w:t>
      </w:r>
    </w:p>
    <w:p w:rsidR="00385BE0" w:rsidP="000D3F66">
      <w:pPr>
        <w:pStyle w:val="Answer"/>
      </w:pPr>
      <w:r>
        <w:t>Last but not least</w:t>
      </w:r>
      <w:r w:rsidR="00081607">
        <w:t>,</w:t>
      </w:r>
      <w:r>
        <w:t xml:space="preserve"> we are also working a lot </w:t>
      </w:r>
      <w:r w:rsidR="00EF22E9">
        <w:t xml:space="preserve">with defence, </w:t>
      </w:r>
      <w:r>
        <w:t>on defence programmes</w:t>
      </w:r>
      <w:r w:rsidR="00081607">
        <w:t>,</w:t>
      </w:r>
      <w:r>
        <w:t xml:space="preserve"> and that corresponds to something like a third of our activities. </w:t>
      </w:r>
    </w:p>
    <w:p w:rsidR="00EF22E9" w:rsidP="000D3F66">
      <w:pPr>
        <w:pStyle w:val="Answer"/>
      </w:pPr>
      <w:r>
        <w:t>In terms of budget and numbers of people, t</w:t>
      </w:r>
      <w:r w:rsidR="006408CF">
        <w:t>here are about 2</w:t>
      </w:r>
      <w:r w:rsidR="00081607">
        <w:t>,</w:t>
      </w:r>
      <w:r w:rsidR="006408CF">
        <w:t xml:space="preserve">500 people working at CNES. It is not only a funding agency but also a technical centre. I would say </w:t>
      </w:r>
      <w:r w:rsidR="00430595">
        <w:t xml:space="preserve">that </w:t>
      </w:r>
      <w:r w:rsidR="006408CF">
        <w:t xml:space="preserve">more than half of the people have strong technical backgrounds and strong technical capabilities. They join us as PhDs and work on space technology. </w:t>
      </w:r>
    </w:p>
    <w:p w:rsidR="000D3F66" w:rsidP="000D3F66">
      <w:pPr>
        <w:pStyle w:val="Answer"/>
      </w:pPr>
      <w:r>
        <w:t>The total budget of CNES varies a little from one year to another. It is about €2.5 billion. About half of this budget is dedicated to ESA</w:t>
      </w:r>
      <w:r w:rsidR="00081607">
        <w:t>—</w:t>
      </w:r>
      <w:r>
        <w:t>it goes to Jose</w:t>
      </w:r>
      <w:r w:rsidR="002C6B67">
        <w:t>f whom you saw a few minutes ago</w:t>
      </w:r>
      <w:r>
        <w:t>. Half of the budget is dedicated to either national activities or most often</w:t>
      </w:r>
      <w:r w:rsidR="00081607">
        <w:t>—</w:t>
      </w:r>
      <w:r w:rsidR="002C6B67">
        <w:t xml:space="preserve">I would say </w:t>
      </w:r>
      <w:r>
        <w:t>in 99% of the cases where we are talking about science and Earth observation</w:t>
      </w:r>
      <w:r w:rsidR="00081607">
        <w:t>—</w:t>
      </w:r>
      <w:r>
        <w:t>it is dedicated to bilateral</w:t>
      </w:r>
      <w:r w:rsidR="00081607">
        <w:t>—</w:t>
      </w:r>
    </w:p>
    <w:p w:rsidR="000D3F66" w:rsidP="000D3F66">
      <w:pPr>
        <w:pStyle w:val="Remark"/>
      </w:pPr>
      <w:sdt>
        <w:sdtPr>
          <w:alias w:val="Member"/>
          <w:tag w:val="&lt;Member mnisId='1578' dodsId='40488'&gt;"/>
          <w:id w:val="1858384300"/>
          <w:placeholder>
            <w:docPart w:val="DefaultPlaceholder_-1854013440"/>
          </w:placeholder>
          <w:richText/>
        </w:sdtPr>
        <w:sdtContent>
          <w:r w:rsidRPr="000D3F66">
            <w:rPr>
              <w:b/>
            </w:rPr>
            <w:t>Chair:</w:t>
          </w:r>
        </w:sdtContent>
      </w:sdt>
      <w:r>
        <w:t xml:space="preserve"> </w:t>
      </w:r>
      <w:r w:rsidR="006408CF">
        <w:t xml:space="preserve">I think we may have lost the connection just at the end of your summary. Until our broadcasting colleagues can </w:t>
      </w:r>
      <w:r>
        <w:t>re-establish</w:t>
      </w:r>
      <w:r w:rsidR="006408CF">
        <w:t xml:space="preserve"> the connection</w:t>
      </w:r>
      <w:r w:rsidR="00081607">
        <w:t>,</w:t>
      </w:r>
      <w:r w:rsidR="006408CF">
        <w:t xml:space="preserve"> I will turn to Carol Monaghan</w:t>
      </w:r>
      <w:r w:rsidR="00081607">
        <w:t>,</w:t>
      </w:r>
      <w:r w:rsidR="006408CF">
        <w:t xml:space="preserve"> who has some questions for Dr Yamakawa</w:t>
      </w:r>
      <w:r w:rsidR="00081607">
        <w:t>,</w:t>
      </w:r>
      <w:r w:rsidR="006408CF">
        <w:t xml:space="preserve"> who</w:t>
      </w:r>
      <w:r w:rsidR="002C6B67">
        <w:t>m</w:t>
      </w:r>
      <w:r w:rsidR="006408CF">
        <w:t xml:space="preserve"> we can still see. </w:t>
      </w:r>
    </w:p>
    <w:p w:rsidR="000D3F66" w:rsidP="006408CF">
      <w:pPr>
        <w:pStyle w:val="Question"/>
      </w:pPr>
      <w:sdt>
        <w:sdtPr>
          <w:alias w:val="Member"/>
          <w:tag w:val="&lt;Member mnisId='4443' dodsId='137172'&gt;"/>
          <w:id w:val="-1449382221"/>
          <w:placeholder>
            <w:docPart w:val="DefaultPlaceholder_-1854013440"/>
          </w:placeholder>
          <w:richText/>
        </w:sdtPr>
        <w:sdtContent>
          <w:r w:rsidRPr="000D3F66">
            <w:rPr>
              <w:b/>
            </w:rPr>
            <w:t>Carol Monaghan:</w:t>
          </w:r>
        </w:sdtContent>
      </w:sdt>
      <w:r>
        <w:t xml:space="preserve"> T</w:t>
      </w:r>
      <w:r w:rsidR="006408CF">
        <w:t>hank you</w:t>
      </w:r>
      <w:r w:rsidR="00081607">
        <w:t>,</w:t>
      </w:r>
      <w:r w:rsidR="006408CF">
        <w:t xml:space="preserve"> Chair</w:t>
      </w:r>
      <w:r w:rsidR="00081607">
        <w:t>,</w:t>
      </w:r>
      <w:r w:rsidR="006408CF">
        <w:t xml:space="preserve"> and good morning</w:t>
      </w:r>
      <w:r w:rsidR="00081607">
        <w:t>,</w:t>
      </w:r>
      <w:r w:rsidR="006408CF">
        <w:t xml:space="preserve"> Dr Yamakawa and Dr Baptiste</w:t>
      </w:r>
      <w:r w:rsidR="00081607">
        <w:t>,</w:t>
      </w:r>
      <w:r w:rsidR="006408CF">
        <w:t xml:space="preserve"> if you can hear us. Dr Yamakawa</w:t>
      </w:r>
      <w:r w:rsidR="00081607">
        <w:t>,</w:t>
      </w:r>
      <w:r w:rsidR="006408CF">
        <w:t xml:space="preserve"> if I could start with you</w:t>
      </w:r>
      <w:r w:rsidR="00081607">
        <w:t>,</w:t>
      </w:r>
      <w:r w:rsidR="006408CF">
        <w:t xml:space="preserve"> we have heard a lot during this inquiry about how the UK is developing core capabilities in communications</w:t>
      </w:r>
      <w:r w:rsidR="00081607">
        <w:t>,</w:t>
      </w:r>
      <w:r w:rsidR="006408CF">
        <w:t xml:space="preserve"> Earth observation and position</w:t>
      </w:r>
      <w:r w:rsidR="00081607">
        <w:t>,</w:t>
      </w:r>
      <w:r w:rsidR="006408CF">
        <w:t xml:space="preserve"> timing and navigation. How are you working to access and improve these core capabilities</w:t>
      </w:r>
      <w:r w:rsidR="00081607">
        <w:t>,</w:t>
      </w:r>
      <w:r w:rsidR="006408CF">
        <w:t xml:space="preserve"> and what other technologies are you working on?</w:t>
      </w:r>
    </w:p>
    <w:p w:rsidR="00385BE0" w:rsidP="00385BE0">
      <w:pPr>
        <w:pStyle w:val="Answer"/>
      </w:pPr>
      <w:sdt>
        <w:sdtPr>
          <w:alias w:val="Witness"/>
          <w:id w:val="-1210262075"/>
          <w:placeholder>
            <w:docPart w:val="DefaultPlaceholder_-1854013440"/>
          </w:placeholder>
          <w:richText/>
        </w:sdtPr>
        <w:sdtContent>
          <w:r w:rsidRPr="000D3F66" w:rsidR="000D3F66">
            <w:rPr>
              <w:b/>
              <w:i/>
            </w:rPr>
            <w:t>Dr Yamakawa:</w:t>
          </w:r>
        </w:sdtContent>
      </w:sdt>
      <w:r w:rsidR="000D3F66">
        <w:t xml:space="preserve"> </w:t>
      </w:r>
      <w:r w:rsidR="006408CF">
        <w:t xml:space="preserve">Thank you very much for your question. The Japanese Government have put great emphasis on access to space capability and international competitiveness. These are the two key words for </w:t>
      </w:r>
      <w:r w:rsidR="00C6495D">
        <w:t xml:space="preserve">the </w:t>
      </w:r>
      <w:r w:rsidR="006408CF">
        <w:t>Japanese Government</w:t>
      </w:r>
      <w:r w:rsidR="00081607">
        <w:t>’</w:t>
      </w:r>
      <w:r w:rsidR="006408CF">
        <w:t>s space policy. That is why as a research and development agency JAXA is concentrating on these two objectives</w:t>
      </w:r>
      <w:r w:rsidR="00081607">
        <w:t>—</w:t>
      </w:r>
      <w:r w:rsidR="006408CF">
        <w:t>access to space and competitiveness. Access to space includes launch capability</w:t>
      </w:r>
      <w:r w:rsidR="00081607">
        <w:t>—</w:t>
      </w:r>
      <w:r w:rsidR="006408CF">
        <w:t>I am talking about launch vehicles</w:t>
      </w:r>
      <w:r w:rsidR="00081607">
        <w:t>—</w:t>
      </w:r>
      <w:r w:rsidR="006408CF">
        <w:t>and also the three other main functions of satellites</w:t>
      </w:r>
      <w:r w:rsidR="00081607">
        <w:t>,</w:t>
      </w:r>
      <w:r w:rsidR="006408CF">
        <w:t xml:space="preserve"> which are communications</w:t>
      </w:r>
      <w:r w:rsidR="00081607">
        <w:t>,</w:t>
      </w:r>
      <w:r w:rsidR="006408CF">
        <w:t xml:space="preserve"> </w:t>
      </w:r>
      <w:r w:rsidR="00C6495D">
        <w:t xml:space="preserve">a navigation satellite </w:t>
      </w:r>
      <w:r w:rsidR="006408CF">
        <w:t>PNT</w:t>
      </w:r>
      <w:r w:rsidR="00081607">
        <w:t>,</w:t>
      </w:r>
      <w:r w:rsidR="006408CF">
        <w:t xml:space="preserve"> and Earth observation. </w:t>
      </w:r>
    </w:p>
    <w:p w:rsidR="00385BE0" w:rsidP="00385BE0">
      <w:pPr>
        <w:pStyle w:val="Answer"/>
      </w:pPr>
      <w:r>
        <w:t>Talking about launch capability</w:t>
      </w:r>
      <w:r w:rsidR="00081607">
        <w:t>,</w:t>
      </w:r>
      <w:r>
        <w:t xml:space="preserve"> we have two kinds of launch vehicles</w:t>
      </w:r>
      <w:r w:rsidR="00C6495D">
        <w:t>.</w:t>
      </w:r>
      <w:r>
        <w:t xml:space="preserve"> </w:t>
      </w:r>
      <w:r w:rsidR="00C6495D">
        <w:t>O</w:t>
      </w:r>
      <w:r>
        <w:t>ne is the H-IIA rocket</w:t>
      </w:r>
      <w:r w:rsidR="00081607">
        <w:t>,</w:t>
      </w:r>
      <w:r>
        <w:t xml:space="preserve"> which is a liquid-propellant launch vehicle; and the other is Epsilon</w:t>
      </w:r>
      <w:r w:rsidR="00081607">
        <w:t>,</w:t>
      </w:r>
      <w:r>
        <w:t xml:space="preserve"> which is a solid-propellant launch vehicle. Last December</w:t>
      </w:r>
      <w:r w:rsidR="00081607">
        <w:t>,</w:t>
      </w:r>
      <w:r w:rsidR="00C6495D">
        <w:t xml:space="preserve"> just one month ago,</w:t>
      </w:r>
      <w:r>
        <w:t xml:space="preserve"> Mitsubishi Heavy Industries</w:t>
      </w:r>
      <w:r w:rsidR="006148F8">
        <w:t xml:space="preserve"> specifically</w:t>
      </w:r>
      <w:r>
        <w:t xml:space="preserve"> launched the UK</w:t>
      </w:r>
      <w:r w:rsidR="00081607">
        <w:t>’</w:t>
      </w:r>
      <w:r>
        <w:t>s Inmarsat satellite from the Japanese launch site</w:t>
      </w:r>
      <w:r w:rsidR="00081607">
        <w:t>,</w:t>
      </w:r>
      <w:r>
        <w:t xml:space="preserve"> Tanegashima Space Center. Th</w:t>
      </w:r>
      <w:r w:rsidR="006148F8">
        <w:t>at</w:t>
      </w:r>
      <w:r>
        <w:t xml:space="preserve"> kind of access to space capabilities </w:t>
      </w:r>
      <w:r w:rsidR="006148F8">
        <w:t>is</w:t>
      </w:r>
      <w:r>
        <w:t xml:space="preserve"> very important for Japanese space policy. </w:t>
      </w:r>
    </w:p>
    <w:p w:rsidR="00385BE0" w:rsidP="00385BE0">
      <w:pPr>
        <w:pStyle w:val="Answer"/>
      </w:pPr>
      <w:r>
        <w:t>Talking about Earth observation</w:t>
      </w:r>
      <w:r w:rsidR="00081607">
        <w:t>,</w:t>
      </w:r>
      <w:r>
        <w:t xml:space="preserve"> we have operated optical </w:t>
      </w:r>
      <w:r w:rsidR="006148F8">
        <w:t xml:space="preserve">sensors, optical telescopes, Earth observation </w:t>
      </w:r>
      <w:r>
        <w:t>satellites and also radar satellites</w:t>
      </w:r>
      <w:r w:rsidR="00081607">
        <w:t>—</w:t>
      </w:r>
      <w:r>
        <w:t>specifically</w:t>
      </w:r>
      <w:r w:rsidR="00081607">
        <w:t>,</w:t>
      </w:r>
      <w:r>
        <w:t xml:space="preserve"> synthetic aperture radar</w:t>
      </w:r>
      <w:r w:rsidR="00081607">
        <w:t>,</w:t>
      </w:r>
      <w:r>
        <w:t xml:space="preserve"> SAR</w:t>
      </w:r>
      <w:r w:rsidR="00081607">
        <w:t>,</w:t>
      </w:r>
      <w:r>
        <w:t xml:space="preserve"> satellites</w:t>
      </w:r>
      <w:r w:rsidR="00081607">
        <w:t>—</w:t>
      </w:r>
      <w:r>
        <w:t xml:space="preserve">for more than 25 </w:t>
      </w:r>
      <w:r>
        <w:t>years</w:t>
      </w:r>
      <w:r w:rsidR="00081607">
        <w:t>,</w:t>
      </w:r>
      <w:r>
        <w:t xml:space="preserve"> which contribute to not only disaster monitoring</w:t>
      </w:r>
      <w:r w:rsidR="00081607">
        <w:t>,</w:t>
      </w:r>
      <w:r>
        <w:t xml:space="preserve"> or disaster response</w:t>
      </w:r>
      <w:r w:rsidR="00081607">
        <w:t>,</w:t>
      </w:r>
      <w:r>
        <w:t xml:space="preserve"> but also to climate change issues. </w:t>
      </w:r>
    </w:p>
    <w:p w:rsidR="00385BE0" w:rsidP="00385BE0">
      <w:pPr>
        <w:pStyle w:val="Answer"/>
      </w:pPr>
      <w:r>
        <w:t>Talking about navigation satellites</w:t>
      </w:r>
      <w:r w:rsidR="00081607">
        <w:t>,</w:t>
      </w:r>
      <w:r>
        <w:t xml:space="preserve"> JAXA developed the first Japanese navigation satellite called QZSS</w:t>
      </w:r>
      <w:r w:rsidR="00081607">
        <w:t>,</w:t>
      </w:r>
      <w:r>
        <w:t xml:space="preserve"> Quazi</w:t>
      </w:r>
      <w:r w:rsidR="006148F8">
        <w:t>-</w:t>
      </w:r>
      <w:r>
        <w:t>Zenith Satellite System</w:t>
      </w:r>
      <w:r w:rsidR="00081607">
        <w:t>,</w:t>
      </w:r>
      <w:r>
        <w:t xml:space="preserve"> and launched it 11 years ago. We have transferred that system to the </w:t>
      </w:r>
      <w:r w:rsidR="006148F8">
        <w:t xml:space="preserve">Japanese Government, specifically speaking the </w:t>
      </w:r>
      <w:r>
        <w:t xml:space="preserve">Cabinet Office. The Cabinet Office is currently operating the Japanese navigation satellite system. </w:t>
      </w:r>
      <w:r w:rsidR="006148F8">
        <w:t>By the way, t</w:t>
      </w:r>
      <w:r>
        <w:t xml:space="preserve">he Japanese navigation satellite system is not global; it is a regional navigation satellite system. </w:t>
      </w:r>
    </w:p>
    <w:p w:rsidR="000D3F66" w:rsidP="00385BE0">
      <w:pPr>
        <w:pStyle w:val="Answer"/>
      </w:pPr>
      <w:r>
        <w:t>Talking about communications satellites</w:t>
      </w:r>
      <w:r w:rsidR="00081607">
        <w:t>,</w:t>
      </w:r>
      <w:r>
        <w:t xml:space="preserve"> </w:t>
      </w:r>
      <w:r w:rsidR="00CE0BF5">
        <w:t xml:space="preserve">two years ago </w:t>
      </w:r>
      <w:r>
        <w:t>we launched an optical data relay satellite</w:t>
      </w:r>
      <w:r w:rsidR="00081607">
        <w:t>,</w:t>
      </w:r>
      <w:r>
        <w:t xml:space="preserve"> which is very important in terms of international competitiveness</w:t>
      </w:r>
      <w:r w:rsidR="00081607">
        <w:t>,</w:t>
      </w:r>
      <w:r>
        <w:t xml:space="preserve"> communication capacity and the spacecraft mass system. These are the main functions of satellites that we are developing and operating.</w:t>
      </w:r>
    </w:p>
    <w:p w:rsidR="000D3F66" w:rsidP="006408CF">
      <w:pPr>
        <w:pStyle w:val="Question"/>
      </w:pPr>
      <w:sdt>
        <w:sdtPr>
          <w:alias w:val="Member"/>
          <w:tag w:val="&lt;Member mnisId='4443' dodsId='137172'&gt;"/>
          <w:id w:val="-1009138498"/>
          <w:placeholder>
            <w:docPart w:val="DefaultPlaceholder_-1854013440"/>
          </w:placeholder>
          <w:richText/>
        </w:sdtPr>
        <w:sdtContent>
          <w:r w:rsidRPr="000D3F66">
            <w:rPr>
              <w:b/>
            </w:rPr>
            <w:t>Carol Monaghan:</w:t>
          </w:r>
        </w:sdtContent>
      </w:sdt>
      <w:r>
        <w:t xml:space="preserve"> </w:t>
      </w:r>
      <w:r w:rsidR="006408CF">
        <w:t>Obviously</w:t>
      </w:r>
      <w:r w:rsidR="00081607">
        <w:t>,</w:t>
      </w:r>
      <w:r w:rsidR="006408CF">
        <w:t xml:space="preserve"> Japan is a little further down the line than the UK in terms of launching. Could you say a little about how you worked with the Japanese Government to develop your space strategy?</w:t>
      </w:r>
    </w:p>
    <w:p w:rsidR="000D3F66" w:rsidP="000D3F66">
      <w:pPr>
        <w:pStyle w:val="Answer"/>
      </w:pPr>
      <w:sdt>
        <w:sdtPr>
          <w:alias w:val="Witness"/>
          <w:id w:val="1616870150"/>
          <w:placeholder>
            <w:docPart w:val="DefaultPlaceholder_-1854013440"/>
          </w:placeholder>
          <w:richText/>
        </w:sdtPr>
        <w:sdtContent>
          <w:r w:rsidRPr="000D3F66">
            <w:rPr>
              <w:b/>
              <w:i/>
            </w:rPr>
            <w:t>Dr Yamakawa:</w:t>
          </w:r>
        </w:sdtContent>
      </w:sdt>
      <w:r>
        <w:t xml:space="preserve"> </w:t>
      </w:r>
      <w:r w:rsidR="006408CF">
        <w:t>Basically</w:t>
      </w:r>
      <w:r w:rsidR="00081607">
        <w:t>,</w:t>
      </w:r>
      <w:r w:rsidR="006408CF">
        <w:t xml:space="preserve"> the space policy is established by the Government</w:t>
      </w:r>
      <w:r w:rsidR="00081607">
        <w:t>,</w:t>
      </w:r>
      <w:r w:rsidR="006408CF">
        <w:t xml:space="preserve"> and we provide mainly technical input to the Government to assess the space policy. That is the basic strategy. The important point is that we are always developing new technologies to make a more vibrant space strategy. That kind of communication with the Government is always happening.</w:t>
      </w:r>
    </w:p>
    <w:p w:rsidR="000D3F66" w:rsidP="006408CF">
      <w:pPr>
        <w:pStyle w:val="Question"/>
      </w:pPr>
      <w:sdt>
        <w:sdtPr>
          <w:alias w:val="Member"/>
          <w:tag w:val="&lt;Member mnisId='4443' dodsId='137172'&gt;"/>
          <w:id w:val="-2121053879"/>
          <w:placeholder>
            <w:docPart w:val="DefaultPlaceholder_-1854013440"/>
          </w:placeholder>
          <w:richText/>
        </w:sdtPr>
        <w:sdtContent>
          <w:r w:rsidRPr="000D3F66">
            <w:rPr>
              <w:b/>
            </w:rPr>
            <w:t>Carol Monaghan:</w:t>
          </w:r>
        </w:sdtContent>
      </w:sdt>
      <w:r>
        <w:t xml:space="preserve"> </w:t>
      </w:r>
      <w:r w:rsidR="006408CF">
        <w:t>You feel it is something that can develop and mature over time.</w:t>
      </w:r>
    </w:p>
    <w:p w:rsidR="000D3F66" w:rsidP="000D3F66">
      <w:pPr>
        <w:pStyle w:val="Answer"/>
      </w:pPr>
      <w:sdt>
        <w:sdtPr>
          <w:alias w:val="Witness"/>
          <w:id w:val="-1194064606"/>
          <w:placeholder>
            <w:docPart w:val="DefaultPlaceholder_-1854013440"/>
          </w:placeholder>
          <w:richText/>
        </w:sdtPr>
        <w:sdtContent>
          <w:r w:rsidRPr="000D3F66">
            <w:rPr>
              <w:b/>
              <w:i/>
            </w:rPr>
            <w:t>Dr Yamakawa:</w:t>
          </w:r>
        </w:sdtContent>
      </w:sdt>
      <w:r>
        <w:t xml:space="preserve"> </w:t>
      </w:r>
      <w:r w:rsidR="006408CF">
        <w:t>Yes</w:t>
      </w:r>
      <w:r w:rsidR="00081607">
        <w:t>,</w:t>
      </w:r>
      <w:r w:rsidR="006408CF">
        <w:t xml:space="preserve"> I think so. I did not mention space debris removal. </w:t>
      </w:r>
      <w:r w:rsidR="00626986">
        <w:t>For example, w</w:t>
      </w:r>
      <w:r w:rsidR="006408CF">
        <w:t>e are right now developing a space debris removal satellite that will launch this year. We also would like to make it a commercial activity in the near future. That kind of technology development is heavily related to the space policy. I am talking about international competitiveness not only in terms of Government capability but also industrial capability.</w:t>
      </w:r>
    </w:p>
    <w:p w:rsidR="000D3F66" w:rsidP="006408CF">
      <w:pPr>
        <w:pStyle w:val="Question"/>
      </w:pPr>
      <w:sdt>
        <w:sdtPr>
          <w:alias w:val="Member"/>
          <w:tag w:val="&lt;Member mnisId='4443' dodsId='137172'&gt;"/>
          <w:id w:val="-4137867"/>
          <w:placeholder>
            <w:docPart w:val="DefaultPlaceholder_-1854013440"/>
          </w:placeholder>
          <w:richText/>
        </w:sdtPr>
        <w:sdtContent>
          <w:r w:rsidRPr="000D3F66">
            <w:rPr>
              <w:b/>
            </w:rPr>
            <w:t>Carol Monaghan:</w:t>
          </w:r>
        </w:sdtContent>
      </w:sdt>
      <w:r>
        <w:t xml:space="preserve"> </w:t>
      </w:r>
      <w:r w:rsidR="006408CF">
        <w:t xml:space="preserve">Thank you. </w:t>
      </w:r>
      <w:r w:rsidR="00626986">
        <w:t xml:space="preserve">Turning to </w:t>
      </w:r>
      <w:r w:rsidR="006408CF">
        <w:t>Dr Baptiste</w:t>
      </w:r>
      <w:r w:rsidR="00081607">
        <w:t>,</w:t>
      </w:r>
      <w:r w:rsidR="006408CF">
        <w:t xml:space="preserve"> I am not sure if you heard the question</w:t>
      </w:r>
      <w:r w:rsidR="00081607">
        <w:t>,</w:t>
      </w:r>
      <w:r w:rsidR="006408CF">
        <w:t xml:space="preserve"> so I will repeat it for you. In terms of improving or accessing core capabilities of communications</w:t>
      </w:r>
      <w:r w:rsidR="00081607">
        <w:t>,</w:t>
      </w:r>
      <w:r w:rsidR="006408CF">
        <w:t xml:space="preserve"> Earth observation and PNT services</w:t>
      </w:r>
      <w:r w:rsidR="00081607">
        <w:t>,</w:t>
      </w:r>
      <w:r w:rsidR="006408CF">
        <w:t xml:space="preserve"> what sort of work has your agency be</w:t>
      </w:r>
      <w:r w:rsidR="005822AC">
        <w:t>en</w:t>
      </w:r>
      <w:r w:rsidR="006408CF">
        <w:t xml:space="preserve"> doing in order to push this forward?</w:t>
      </w:r>
    </w:p>
    <w:p w:rsidR="005822AC" w:rsidP="000D3F66">
      <w:pPr>
        <w:pStyle w:val="Answer"/>
      </w:pPr>
      <w:sdt>
        <w:sdtPr>
          <w:alias w:val="Witness"/>
          <w:id w:val="290561095"/>
          <w:placeholder>
            <w:docPart w:val="DefaultPlaceholder_-1854013440"/>
          </w:placeholder>
          <w:richText/>
        </w:sdtPr>
        <w:sdtContent>
          <w:r w:rsidRPr="000D3F66" w:rsidR="000D3F66">
            <w:rPr>
              <w:b/>
              <w:i/>
            </w:rPr>
            <w:t>Dr Baptiste:</w:t>
          </w:r>
        </w:sdtContent>
      </w:sdt>
      <w:r w:rsidR="000D3F66">
        <w:t xml:space="preserve"> </w:t>
      </w:r>
      <w:r w:rsidR="006408CF">
        <w:t>Sorry</w:t>
      </w:r>
      <w:r w:rsidR="00081607">
        <w:t>,</w:t>
      </w:r>
      <w:r w:rsidR="006408CF">
        <w:t xml:space="preserve"> I think I had communication problems</w:t>
      </w:r>
      <w:r w:rsidR="00081607">
        <w:t>,</w:t>
      </w:r>
      <w:r w:rsidR="006408CF">
        <w:t xml:space="preserve"> so I am not sure you heard my answer to the first question. </w:t>
      </w:r>
    </w:p>
    <w:p w:rsidR="007F5102" w:rsidP="000D3F66">
      <w:pPr>
        <w:pStyle w:val="Answer"/>
      </w:pPr>
      <w:r>
        <w:t>As far as the second question is concerned</w:t>
      </w:r>
      <w:r w:rsidR="00081607">
        <w:t>,</w:t>
      </w:r>
      <w:r>
        <w:t xml:space="preserve"> what we are doing today in France is that we are mostly working on this topic inside the European community with our European Space Agency. As I mentioned before</w:t>
      </w:r>
      <w:r w:rsidR="00081607">
        <w:t>,</w:t>
      </w:r>
      <w:r>
        <w:t xml:space="preserve"> about half of our effort goes through ESA and the other half is either national </w:t>
      </w:r>
      <w:r>
        <w:t>programmes or bilateral programmes that are run jointly with another partner</w:t>
      </w:r>
      <w:r w:rsidR="00081607">
        <w:t>—</w:t>
      </w:r>
      <w:r>
        <w:t>typically Japan</w:t>
      </w:r>
      <w:r w:rsidR="00081607">
        <w:t>,</w:t>
      </w:r>
      <w:r>
        <w:t xml:space="preserve"> India</w:t>
      </w:r>
      <w:r w:rsidR="00081607">
        <w:t>,</w:t>
      </w:r>
      <w:r>
        <w:t xml:space="preserve"> or NASA</w:t>
      </w:r>
      <w:r>
        <w:t>, or partners like this</w:t>
      </w:r>
      <w:r>
        <w:t xml:space="preserve">. </w:t>
      </w:r>
    </w:p>
    <w:p w:rsidR="000D3F66" w:rsidP="000D3F66">
      <w:pPr>
        <w:pStyle w:val="Answer"/>
      </w:pPr>
      <w:r>
        <w:t>If I understand your question, t</w:t>
      </w:r>
      <w:r w:rsidR="006408CF">
        <w:t>o develop these new capabilities around Earth observation and communication</w:t>
      </w:r>
      <w:r w:rsidR="00081607">
        <w:t>,</w:t>
      </w:r>
      <w:r w:rsidR="006408CF">
        <w:t xml:space="preserve"> we try to invest in research and technology in advance. We have R&amp;D programmes that we are building jointly with our industry to prepare the next breakthrough</w:t>
      </w:r>
      <w:r w:rsidR="00081607">
        <w:t>,</w:t>
      </w:r>
      <w:r w:rsidR="006408CF">
        <w:t xml:space="preserve"> or what we believe will be the next breakthrough</w:t>
      </w:r>
      <w:r w:rsidR="00081607">
        <w:t>,</w:t>
      </w:r>
      <w:r w:rsidR="006408CF">
        <w:t xml:space="preserve"> and to be able to have a national and a European industry that is at the top level in terms of technology.</w:t>
      </w:r>
    </w:p>
    <w:p w:rsidR="000D3F66" w:rsidP="006408CF">
      <w:pPr>
        <w:pStyle w:val="Question"/>
      </w:pPr>
      <w:sdt>
        <w:sdtPr>
          <w:alias w:val="Member"/>
          <w:tag w:val="&lt;Member mnisId='4443' dodsId='137172'&gt;"/>
          <w:id w:val="-1758821004"/>
          <w:placeholder>
            <w:docPart w:val="DefaultPlaceholder_-1854013440"/>
          </w:placeholder>
          <w:richText/>
        </w:sdtPr>
        <w:sdtContent>
          <w:r w:rsidRPr="000D3F66">
            <w:rPr>
              <w:b/>
            </w:rPr>
            <w:t>Carol Monaghan:</w:t>
          </w:r>
        </w:sdtContent>
      </w:sdt>
      <w:r>
        <w:t xml:space="preserve"> </w:t>
      </w:r>
      <w:r w:rsidR="006408CF">
        <w:t xml:space="preserve">Do you see yourself looking at what ESA is doing and </w:t>
      </w:r>
      <w:r w:rsidR="007F5102">
        <w:t xml:space="preserve">you </w:t>
      </w:r>
      <w:r w:rsidR="006408CF">
        <w:t>fit in around it? France is a major contribution to ESA</w:t>
      </w:r>
      <w:r w:rsidR="00081607">
        <w:t>’</w:t>
      </w:r>
      <w:r w:rsidR="006408CF">
        <w:t>s budget. Do you see yourself just leaning on that contribution to draw down on ESA research</w:t>
      </w:r>
      <w:r w:rsidR="00081607">
        <w:t>,</w:t>
      </w:r>
      <w:r w:rsidR="006408CF">
        <w:t xml:space="preserve"> or do you see French programmes independent of the ESA programmes</w:t>
      </w:r>
      <w:r w:rsidR="00081607">
        <w:t>,</w:t>
      </w:r>
      <w:r w:rsidR="006408CF">
        <w:t xml:space="preserve"> or are they all interlinked?</w:t>
      </w:r>
    </w:p>
    <w:p w:rsidR="007F5102" w:rsidP="000D3F66">
      <w:pPr>
        <w:pStyle w:val="Answer"/>
      </w:pPr>
      <w:sdt>
        <w:sdtPr>
          <w:alias w:val="Witness"/>
          <w:id w:val="466937649"/>
          <w:placeholder>
            <w:docPart w:val="DefaultPlaceholder_-1854013440"/>
          </w:placeholder>
          <w:richText/>
        </w:sdtPr>
        <w:sdtContent>
          <w:r w:rsidRPr="000D3F66" w:rsidR="000D3F66">
            <w:rPr>
              <w:b/>
              <w:i/>
            </w:rPr>
            <w:t>Dr Baptiste:</w:t>
          </w:r>
        </w:sdtContent>
      </w:sdt>
      <w:r w:rsidR="000D3F66">
        <w:t xml:space="preserve"> </w:t>
      </w:r>
      <w:r w:rsidR="006408CF">
        <w:t>That is a very good question. It varies a lot depending on the kind</w:t>
      </w:r>
      <w:r>
        <w:t>s</w:t>
      </w:r>
      <w:r w:rsidR="006408CF">
        <w:t xml:space="preserve"> of applications we are talking about. Typically</w:t>
      </w:r>
      <w:r w:rsidR="00081607">
        <w:t>,</w:t>
      </w:r>
      <w:r w:rsidR="006408CF">
        <w:t xml:space="preserve"> if we are talking about defence and security applications</w:t>
      </w:r>
      <w:r w:rsidR="00081607">
        <w:t>,</w:t>
      </w:r>
      <w:r w:rsidR="006408CF">
        <w:t xml:space="preserve"> most of the time </w:t>
      </w:r>
      <w:r>
        <w:t xml:space="preserve">what we are doing is </w:t>
      </w:r>
      <w:r w:rsidR="006408CF">
        <w:t xml:space="preserve">not related to what we are doing with ESA. </w:t>
      </w:r>
      <w:r>
        <w:t>On the other side, i</w:t>
      </w:r>
      <w:r w:rsidR="006408CF">
        <w:t>f we are talking about Earth observation</w:t>
      </w:r>
      <w:r w:rsidR="00081607">
        <w:t>,</w:t>
      </w:r>
      <w:r w:rsidR="006408CF">
        <w:t xml:space="preserve"> there are very strong </w:t>
      </w:r>
      <w:r>
        <w:t>inter</w:t>
      </w:r>
      <w:r w:rsidR="006408CF">
        <w:t>links. Most of our efforts go through ESA</w:t>
      </w:r>
      <w:r w:rsidR="00081607">
        <w:t>,</w:t>
      </w:r>
      <w:r w:rsidR="006408CF">
        <w:t xml:space="preserve"> and we are doing some equipment that fits into ESA missions. At the same time</w:t>
      </w:r>
      <w:r w:rsidR="00081607">
        <w:t>,</w:t>
      </w:r>
      <w:r w:rsidR="006408CF">
        <w:t xml:space="preserve"> we have a couple of programmes that are independent of ESA</w:t>
      </w:r>
      <w:r w:rsidR="00081607">
        <w:t>,</w:t>
      </w:r>
      <w:r w:rsidR="006408CF">
        <w:t xml:space="preserve"> but</w:t>
      </w:r>
      <w:r w:rsidR="00081607">
        <w:t>,</w:t>
      </w:r>
      <w:r w:rsidR="006408CF">
        <w:t xml:space="preserve"> in this case</w:t>
      </w:r>
      <w:r w:rsidR="00081607">
        <w:t>,</w:t>
      </w:r>
      <w:r w:rsidR="006408CF">
        <w:t xml:space="preserve"> we always try to be complementary. </w:t>
      </w:r>
    </w:p>
    <w:p w:rsidR="000D3F66" w:rsidP="000D3F66">
      <w:pPr>
        <w:pStyle w:val="Answer"/>
      </w:pPr>
      <w:r>
        <w:t>I must admit that we also try to use good opportunities. Typically</w:t>
      </w:r>
      <w:r w:rsidR="00081607">
        <w:t>,</w:t>
      </w:r>
      <w:r>
        <w:t xml:space="preserve"> we have many programmes in science with NASA because they are great partners</w:t>
      </w:r>
      <w:r w:rsidR="00081607">
        <w:t>,</w:t>
      </w:r>
      <w:r>
        <w:t xml:space="preserve"> and</w:t>
      </w:r>
      <w:r w:rsidR="001F4485">
        <w:t>,</w:t>
      </w:r>
      <w:r>
        <w:t xml:space="preserve"> </w:t>
      </w:r>
      <w:r w:rsidR="007F5102">
        <w:t>typically</w:t>
      </w:r>
      <w:r w:rsidR="001F4485">
        <w:t>,</w:t>
      </w:r>
      <w:r w:rsidR="007F5102">
        <w:t xml:space="preserve"> </w:t>
      </w:r>
      <w:r>
        <w:t>we have a long</w:t>
      </w:r>
      <w:r w:rsidR="007F5102">
        <w:t>-</w:t>
      </w:r>
      <w:r>
        <w:t>standing relationship on several topics</w:t>
      </w:r>
      <w:r w:rsidR="001F4485">
        <w:t>—s</w:t>
      </w:r>
      <w:r>
        <w:t>orry</w:t>
      </w:r>
      <w:r w:rsidR="00081607">
        <w:t>,</w:t>
      </w:r>
      <w:r>
        <w:t xml:space="preserve"> the English term escapes m</w:t>
      </w:r>
      <w:r w:rsidR="001F4485">
        <w:t>e—</w:t>
      </w:r>
    </w:p>
    <w:p w:rsidR="000D3F66" w:rsidP="000D3F66">
      <w:pPr>
        <w:pStyle w:val="Remark"/>
      </w:pPr>
      <w:sdt>
        <w:sdtPr>
          <w:alias w:val="Member"/>
          <w:tag w:val="&lt;Member mnisId='4443' dodsId='137172'&gt;"/>
          <w:id w:val="509724377"/>
          <w:placeholder>
            <w:docPart w:val="DefaultPlaceholder_-1854013440"/>
          </w:placeholder>
          <w:richText/>
        </w:sdtPr>
        <w:sdtContent>
          <w:r w:rsidRPr="000D3F66">
            <w:rPr>
              <w:b/>
            </w:rPr>
            <w:t>Carol Monaghan:</w:t>
          </w:r>
        </w:sdtContent>
      </w:sdt>
      <w:r>
        <w:t xml:space="preserve"> </w:t>
      </w:r>
      <w:r w:rsidR="006408CF">
        <w:t>Thankfully</w:t>
      </w:r>
      <w:r w:rsidR="00081607">
        <w:t>,</w:t>
      </w:r>
      <w:r w:rsidR="006408CF">
        <w:t xml:space="preserve"> you are not trying my French.</w:t>
      </w:r>
    </w:p>
    <w:p w:rsidR="001F4485" w:rsidP="000D3F66">
      <w:pPr>
        <w:pStyle w:val="Answer"/>
      </w:pPr>
      <w:sdt>
        <w:sdtPr>
          <w:alias w:val="Witness"/>
          <w:id w:val="631364036"/>
          <w:placeholder>
            <w:docPart w:val="DefaultPlaceholder_-1854013440"/>
          </w:placeholder>
          <w:richText/>
        </w:sdtPr>
        <w:sdtContent>
          <w:r w:rsidRPr="000D3F66" w:rsidR="000D3F66">
            <w:rPr>
              <w:b/>
              <w:i/>
            </w:rPr>
            <w:t>Dr Baptiste:</w:t>
          </w:r>
        </w:sdtContent>
      </w:sdt>
      <w:r w:rsidR="000D3F66">
        <w:t xml:space="preserve"> </w:t>
      </w:r>
      <w:r>
        <w:t>—to</w:t>
      </w:r>
      <w:r w:rsidR="006408CF">
        <w:t xml:space="preserve"> measur</w:t>
      </w:r>
      <w:r>
        <w:t>e</w:t>
      </w:r>
      <w:r w:rsidR="006408CF">
        <w:t xml:space="preserve"> the depth </w:t>
      </w:r>
      <w:r>
        <w:t>and level of</w:t>
      </w:r>
      <w:r w:rsidR="006408CF">
        <w:t xml:space="preserve"> oceans. </w:t>
      </w:r>
      <w:r>
        <w:t xml:space="preserve">We are very good at that. </w:t>
      </w:r>
      <w:r w:rsidR="006408CF">
        <w:t xml:space="preserve">We have been working a lot with them </w:t>
      </w:r>
      <w:r>
        <w:t>over</w:t>
      </w:r>
      <w:r w:rsidR="006408CF">
        <w:t xml:space="preserve"> </w:t>
      </w:r>
      <w:r>
        <w:t xml:space="preserve">the </w:t>
      </w:r>
      <w:r w:rsidR="006408CF">
        <w:t>years</w:t>
      </w:r>
      <w:r w:rsidR="00081607">
        <w:t>,</w:t>
      </w:r>
      <w:r w:rsidR="006408CF">
        <w:t xml:space="preserve"> and we are still doing this in a bilateral framework</w:t>
      </w:r>
      <w:r>
        <w:t>, but of course</w:t>
      </w:r>
      <w:r w:rsidR="006408CF">
        <w:t xml:space="preserve"> </w:t>
      </w:r>
      <w:r>
        <w:t>w</w:t>
      </w:r>
      <w:r w:rsidR="006408CF">
        <w:t xml:space="preserve">e try to make this consistent with the overall effort that we </w:t>
      </w:r>
      <w:r>
        <w:t>do</w:t>
      </w:r>
      <w:r w:rsidR="006408CF">
        <w:t xml:space="preserve"> inside ESA. </w:t>
      </w:r>
    </w:p>
    <w:p w:rsidR="000D3F66" w:rsidP="000D3F66">
      <w:pPr>
        <w:pStyle w:val="Answer"/>
      </w:pPr>
      <w:r>
        <w:t>So, basically, t</w:t>
      </w:r>
      <w:r w:rsidR="006408CF">
        <w:t>here is no simple answer to this question. It depends a lot on the topic we are talking about.</w:t>
      </w:r>
    </w:p>
    <w:p w:rsidR="000D3F66" w:rsidP="006408CF">
      <w:pPr>
        <w:pStyle w:val="Question"/>
      </w:pPr>
      <w:sdt>
        <w:sdtPr>
          <w:alias w:val="Member"/>
          <w:tag w:val="&lt;Member mnisId='4443' dodsId='137172'&gt;"/>
          <w:id w:val="-1681425510"/>
          <w:placeholder>
            <w:docPart w:val="DefaultPlaceholder_-1854013440"/>
          </w:placeholder>
          <w:richText/>
        </w:sdtPr>
        <w:sdtContent>
          <w:r w:rsidRPr="000D3F66">
            <w:rPr>
              <w:b/>
            </w:rPr>
            <w:t>Carol Monaghan:</w:t>
          </w:r>
        </w:sdtContent>
      </w:sdt>
      <w:r>
        <w:t xml:space="preserve"> </w:t>
      </w:r>
      <w:r w:rsidR="006408CF">
        <w:t xml:space="preserve">Can I ask a final </w:t>
      </w:r>
      <w:r w:rsidR="001F4485">
        <w:t xml:space="preserve">very </w:t>
      </w:r>
      <w:r w:rsidR="006408CF">
        <w:t>quick question of you then? When you are developing space strategy in France</w:t>
      </w:r>
      <w:r w:rsidR="00081607">
        <w:t>,</w:t>
      </w:r>
      <w:r w:rsidR="006408CF">
        <w:t xml:space="preserve"> from what you are saying</w:t>
      </w:r>
      <w:r w:rsidR="00081607">
        <w:t>,</w:t>
      </w:r>
      <w:r w:rsidR="006408CF">
        <w:t xml:space="preserve"> the defence capability is separate from the ESA priority. Would your strategy have both those elements within it</w:t>
      </w:r>
      <w:r w:rsidR="00081607">
        <w:t>,</w:t>
      </w:r>
      <w:r w:rsidR="006408CF">
        <w:t xml:space="preserve"> or is it driven more by ESA goals</w:t>
      </w:r>
      <w:r w:rsidR="00081607">
        <w:t>,</w:t>
      </w:r>
      <w:r w:rsidR="006408CF">
        <w:t xml:space="preserve"> or</w:t>
      </w:r>
      <w:r w:rsidR="00A42156">
        <w:t>, I suppose,</w:t>
      </w:r>
      <w:r w:rsidR="006408CF">
        <w:t xml:space="preserve"> by French independent goals?</w:t>
      </w:r>
    </w:p>
    <w:p w:rsidR="000D3F66" w:rsidP="000D3F66">
      <w:pPr>
        <w:pStyle w:val="Answer"/>
      </w:pPr>
      <w:sdt>
        <w:sdtPr>
          <w:alias w:val="Witness"/>
          <w:id w:val="1548108079"/>
          <w:placeholder>
            <w:docPart w:val="DefaultPlaceholder_-1854013440"/>
          </w:placeholder>
          <w:richText/>
        </w:sdtPr>
        <w:sdtContent>
          <w:r w:rsidRPr="000D3F66">
            <w:rPr>
              <w:b/>
              <w:i/>
            </w:rPr>
            <w:t>Dr Baptiste:</w:t>
          </w:r>
        </w:sdtContent>
      </w:sdt>
      <w:r>
        <w:t xml:space="preserve"> </w:t>
      </w:r>
      <w:r w:rsidR="006408CF">
        <w:t>The current ESA strategy is an input when we are building the French strategy. Of course</w:t>
      </w:r>
      <w:r w:rsidR="00081607">
        <w:t>,</w:t>
      </w:r>
      <w:r w:rsidR="006408CF">
        <w:t xml:space="preserve"> we take this into account. On top of that</w:t>
      </w:r>
      <w:r w:rsidR="00081607">
        <w:t>,</w:t>
      </w:r>
      <w:r w:rsidR="006408CF">
        <w:t xml:space="preserve"> we try</w:t>
      </w:r>
      <w:r w:rsidR="00081607">
        <w:t>,</w:t>
      </w:r>
      <w:r w:rsidR="006408CF">
        <w:t xml:space="preserve"> as all other member states do</w:t>
      </w:r>
      <w:r w:rsidR="00081607">
        <w:t>,</w:t>
      </w:r>
      <w:r w:rsidR="006408CF">
        <w:t xml:space="preserve"> to have an influence on the strategy of ESA. It is not only an incoming element to build our own strategy</w:t>
      </w:r>
      <w:r w:rsidR="00081607">
        <w:t>,</w:t>
      </w:r>
      <w:r w:rsidR="006408CF">
        <w:t xml:space="preserve"> but it should also be a bit of an outcome of what we are planning inside. This is a complex exercise.</w:t>
      </w:r>
    </w:p>
    <w:p w:rsidR="000D3F66" w:rsidP="000D3F66">
      <w:pPr>
        <w:pStyle w:val="Remark"/>
      </w:pPr>
      <w:sdt>
        <w:sdtPr>
          <w:alias w:val="Member"/>
          <w:tag w:val="&lt;Member mnisId='4443' dodsId='137172'&gt;"/>
          <w:id w:val="-865367188"/>
          <w:placeholder>
            <w:docPart w:val="DefaultPlaceholder_-1854013440"/>
          </w:placeholder>
          <w:richText/>
        </w:sdtPr>
        <w:sdtContent>
          <w:r w:rsidRPr="000D3F66">
            <w:rPr>
              <w:b/>
            </w:rPr>
            <w:t>Carol Monaghan:</w:t>
          </w:r>
        </w:sdtContent>
      </w:sdt>
      <w:r>
        <w:t xml:space="preserve"> </w:t>
      </w:r>
      <w:r w:rsidR="006408CF">
        <w:t>Thank you. Merci.</w:t>
      </w:r>
    </w:p>
    <w:p w:rsidR="000D3F66" w:rsidP="00A42156">
      <w:pPr>
        <w:pStyle w:val="Remark"/>
      </w:pPr>
      <w:sdt>
        <w:sdtPr>
          <w:alias w:val="Member"/>
          <w:tag w:val="&lt;Member mnisId='1578' dodsId='40488'&gt;"/>
          <w:id w:val="1711686684"/>
          <w:placeholder>
            <w:docPart w:val="DefaultPlaceholder_-1854013440"/>
          </w:placeholder>
          <w:richText/>
        </w:sdtPr>
        <w:sdtContent>
          <w:r w:rsidRPr="000D3F66">
            <w:rPr>
              <w:b/>
            </w:rPr>
            <w:t>Chair:</w:t>
          </w:r>
        </w:sdtContent>
      </w:sdt>
      <w:r>
        <w:t xml:space="preserve"> </w:t>
      </w:r>
      <w:r w:rsidR="006408CF">
        <w:t>Thank you very much indeed</w:t>
      </w:r>
      <w:r w:rsidR="00081607">
        <w:t>,</w:t>
      </w:r>
      <w:r w:rsidR="006408CF">
        <w:t xml:space="preserve"> Carol. In the interest</w:t>
      </w:r>
      <w:r w:rsidR="00A42156">
        <w:t>s</w:t>
      </w:r>
      <w:r w:rsidR="006408CF">
        <w:t xml:space="preserve"> of time</w:t>
      </w:r>
      <w:r w:rsidR="00081607">
        <w:t>,</w:t>
      </w:r>
      <w:r w:rsidR="006408CF">
        <w:t xml:space="preserve"> I think we are going to have to speed up a bit in the questions and answers. I am going to go to Zarah Sultana and then Rebecca Long Bailey.</w:t>
      </w:r>
    </w:p>
    <w:p w:rsidR="00983FC7" w:rsidP="00983FC7">
      <w:pPr>
        <w:pStyle w:val="Question"/>
        <w:numPr>
          <w:ilvl w:val="0"/>
          <w:numId w:val="9"/>
        </w:numPr>
      </w:pPr>
      <w:sdt>
        <w:sdtPr>
          <w:alias w:val="Member"/>
          <w:tag w:val="&lt;Member mnisId='4786' dodsId=''&gt;"/>
          <w:id w:val="-973520511"/>
          <w:placeholder>
            <w:docPart w:val="A5C227C993044C92BEC4F7EA87B454AE"/>
          </w:placeholder>
          <w:richText/>
        </w:sdtPr>
        <w:sdtContent>
          <w:r w:rsidRPr="008C78D7">
            <w:rPr>
              <w:b/>
              <w:bCs/>
            </w:rPr>
            <w:t>Zarah Sultana:</w:t>
          </w:r>
        </w:sdtContent>
      </w:sdt>
      <w:r>
        <w:t xml:space="preserve"> Dr Yamakawa,</w:t>
      </w:r>
      <w:r w:rsidRPr="00B70677">
        <w:t xml:space="preserve"> how much do the Japanese </w:t>
      </w:r>
      <w:r>
        <w:t>G</w:t>
      </w:r>
      <w:r w:rsidRPr="00B70677">
        <w:t xml:space="preserve">overnment spend on space activities, and how much does your agency receive from that </w:t>
      </w:r>
      <w:r>
        <w:t>budget</w:t>
      </w:r>
      <w:r w:rsidRPr="00B70677">
        <w:t>?</w:t>
      </w:r>
    </w:p>
    <w:p w:rsidR="00983FC7" w:rsidP="00983FC7">
      <w:pPr>
        <w:pStyle w:val="Answer"/>
      </w:pPr>
      <w:sdt>
        <w:sdtPr>
          <w:alias w:val="Witness"/>
          <w:id w:val="-1356110938"/>
          <w:placeholder>
            <w:docPart w:val="A5C227C993044C92BEC4F7EA87B454AE"/>
          </w:placeholder>
          <w:richText/>
        </w:sdtPr>
        <w:sdtContent>
          <w:r w:rsidRPr="00B70677">
            <w:rPr>
              <w:b/>
              <w:i/>
            </w:rPr>
            <w:t>Dr Yamakawa:</w:t>
          </w:r>
        </w:sdtContent>
      </w:sdt>
      <w:r>
        <w:t xml:space="preserve"> </w:t>
      </w:r>
      <w:r w:rsidRPr="00B70677">
        <w:t xml:space="preserve">The whole </w:t>
      </w:r>
      <w:r w:rsidR="00A42156">
        <w:t>G</w:t>
      </w:r>
      <w:r w:rsidRPr="00B70677">
        <w:t xml:space="preserve">overnment budget for space is </w:t>
      </w:r>
      <w:r>
        <w:t>£</w:t>
      </w:r>
      <w:r w:rsidRPr="00B70677">
        <w:t xml:space="preserve">3.2 billion </w:t>
      </w:r>
      <w:r>
        <w:t>for</w:t>
      </w:r>
      <w:r w:rsidRPr="00B70677">
        <w:t xml:space="preserve"> this year</w:t>
      </w:r>
      <w:r>
        <w:t xml:space="preserve">. Of that, JAXA’s </w:t>
      </w:r>
      <w:r w:rsidRPr="00B70677">
        <w:t>budget is about</w:t>
      </w:r>
      <w:r>
        <w:t xml:space="preserve"> £1.5 </w:t>
      </w:r>
      <w:r w:rsidRPr="00B70677">
        <w:t>billion</w:t>
      </w:r>
      <w:r>
        <w:t xml:space="preserve">. JAXA’s budget is </w:t>
      </w:r>
      <w:r w:rsidRPr="00B70677">
        <w:t xml:space="preserve">about half of the whole </w:t>
      </w:r>
      <w:r w:rsidR="00A42156">
        <w:t>G</w:t>
      </w:r>
      <w:r w:rsidRPr="00B70677">
        <w:t>overnment budget for space</w:t>
      </w:r>
      <w:r>
        <w:t>.</w:t>
      </w:r>
    </w:p>
    <w:p w:rsidR="00983FC7" w:rsidP="00983FC7">
      <w:pPr>
        <w:pStyle w:val="Question"/>
        <w:numPr>
          <w:ilvl w:val="0"/>
          <w:numId w:val="9"/>
        </w:numPr>
      </w:pPr>
      <w:sdt>
        <w:sdtPr>
          <w:alias w:val="Member"/>
          <w:tag w:val="&lt;Member mnisId='4786' dodsId=''&gt;"/>
          <w:id w:val="1419988111"/>
          <w:placeholder>
            <w:docPart w:val="A5C227C993044C92BEC4F7EA87B454AE"/>
          </w:placeholder>
          <w:richText/>
        </w:sdtPr>
        <w:sdtContent>
          <w:r w:rsidRPr="00B70677">
            <w:rPr>
              <w:b/>
            </w:rPr>
            <w:t>Zarah Sultana:</w:t>
          </w:r>
        </w:sdtContent>
      </w:sdt>
      <w:r>
        <w:t xml:space="preserve"> D</w:t>
      </w:r>
      <w:r w:rsidRPr="00B70677">
        <w:t xml:space="preserve">o you work with the Japanese </w:t>
      </w:r>
      <w:r>
        <w:t>G</w:t>
      </w:r>
      <w:r w:rsidRPr="00B70677">
        <w:t>overnment to create this budget?</w:t>
      </w:r>
    </w:p>
    <w:p w:rsidR="00983FC7" w:rsidP="00983FC7">
      <w:pPr>
        <w:pStyle w:val="Answer"/>
      </w:pPr>
      <w:sdt>
        <w:sdtPr>
          <w:alias w:val="Witness"/>
          <w:id w:val="-414403004"/>
          <w:placeholder>
            <w:docPart w:val="A5C227C993044C92BEC4F7EA87B454AE"/>
          </w:placeholder>
          <w:richText/>
        </w:sdtPr>
        <w:sdtContent>
          <w:r w:rsidRPr="00B70677">
            <w:rPr>
              <w:b/>
              <w:i/>
            </w:rPr>
            <w:t>Dr Yamakawa:</w:t>
          </w:r>
        </w:sdtContent>
      </w:sdt>
      <w:r>
        <w:t xml:space="preserve"> JAXA </w:t>
      </w:r>
      <w:r w:rsidRPr="00B70677">
        <w:t>support</w:t>
      </w:r>
      <w:r w:rsidR="005822AC">
        <w:t>s</w:t>
      </w:r>
      <w:r w:rsidRPr="00B70677">
        <w:t xml:space="preserve"> the </w:t>
      </w:r>
      <w:r>
        <w:t>G</w:t>
      </w:r>
      <w:r w:rsidRPr="00B70677">
        <w:t>overnment in terms of the technology base</w:t>
      </w:r>
      <w:r>
        <w:t>. W</w:t>
      </w:r>
      <w:r w:rsidRPr="00B70677">
        <w:t xml:space="preserve">e will always talk </w:t>
      </w:r>
      <w:r>
        <w:t>to</w:t>
      </w:r>
      <w:r w:rsidRPr="00B70677">
        <w:t xml:space="preserve"> the Japanese </w:t>
      </w:r>
      <w:r>
        <w:t>G</w:t>
      </w:r>
      <w:r w:rsidRPr="00B70677">
        <w:t>overnment about near-future missions and programmes</w:t>
      </w:r>
      <w:r w:rsidR="00A42156">
        <w:t>,</w:t>
      </w:r>
      <w:r w:rsidRPr="00B70677">
        <w:t xml:space="preserve"> and through that process we communicat</w:t>
      </w:r>
      <w:r w:rsidR="005822AC">
        <w:t>e</w:t>
      </w:r>
      <w:r w:rsidRPr="00B70677">
        <w:t xml:space="preserve"> our budgetary requirements to </w:t>
      </w:r>
      <w:r w:rsidR="00A42156">
        <w:t>the G</w:t>
      </w:r>
      <w:r w:rsidRPr="00B70677">
        <w:t>overnment.</w:t>
      </w:r>
    </w:p>
    <w:p w:rsidR="00983FC7" w:rsidP="00983FC7">
      <w:pPr>
        <w:pStyle w:val="Question"/>
        <w:numPr>
          <w:ilvl w:val="0"/>
          <w:numId w:val="9"/>
        </w:numPr>
      </w:pPr>
      <w:sdt>
        <w:sdtPr>
          <w:alias w:val="Member"/>
          <w:tag w:val="&lt;Member mnisId='4786' dodsId=''&gt;"/>
          <w:id w:val="1345672736"/>
          <w:placeholder>
            <w:docPart w:val="A5C227C993044C92BEC4F7EA87B454AE"/>
          </w:placeholder>
          <w:richText/>
        </w:sdtPr>
        <w:sdtContent>
          <w:r w:rsidRPr="00B70677">
            <w:rPr>
              <w:b/>
            </w:rPr>
            <w:t>Zarah Sultana:</w:t>
          </w:r>
        </w:sdtContent>
      </w:sdt>
      <w:r>
        <w:t xml:space="preserve"> </w:t>
      </w:r>
      <w:r w:rsidR="00A42156">
        <w:t>Dr Yamakawa, y</w:t>
      </w:r>
      <w:r w:rsidRPr="00B70677">
        <w:t>ou mention</w:t>
      </w:r>
      <w:r w:rsidR="00A42156">
        <w:t>ed</w:t>
      </w:r>
      <w:r w:rsidRPr="00B70677">
        <w:t xml:space="preserve"> that you have a</w:t>
      </w:r>
      <w:r>
        <w:t>n</w:t>
      </w:r>
      <w:r w:rsidRPr="00B70677">
        <w:t xml:space="preserve"> annual budget of</w:t>
      </w:r>
      <w:r>
        <w:t xml:space="preserve"> £3.5 </w:t>
      </w:r>
      <w:r w:rsidRPr="00B70677">
        <w:t>billion. How is that split in terms of funding for civilian and defence space programmes? Is it a 50</w:t>
      </w:r>
      <w:r w:rsidR="00A42156">
        <w:t>:</w:t>
      </w:r>
      <w:r w:rsidRPr="00B70677">
        <w:t xml:space="preserve">50 split or </w:t>
      </w:r>
      <w:r w:rsidR="00A42156">
        <w:t xml:space="preserve">more than that, or </w:t>
      </w:r>
      <w:r w:rsidRPr="00B70677">
        <w:t>different from that?</w:t>
      </w:r>
    </w:p>
    <w:p w:rsidR="00983FC7" w:rsidP="00983FC7">
      <w:pPr>
        <w:pStyle w:val="Answer"/>
      </w:pPr>
      <w:sdt>
        <w:sdtPr>
          <w:alias w:val="Witness"/>
          <w:id w:val="1786468918"/>
          <w:placeholder>
            <w:docPart w:val="A5C227C993044C92BEC4F7EA87B454AE"/>
          </w:placeholder>
          <w:richText/>
        </w:sdtPr>
        <w:sdtContent>
          <w:r w:rsidRPr="00B70677">
            <w:rPr>
              <w:b/>
              <w:i/>
            </w:rPr>
            <w:t>Dr Yamakawa:</w:t>
          </w:r>
        </w:sdtContent>
      </w:sdt>
      <w:r>
        <w:t xml:space="preserve"> </w:t>
      </w:r>
      <w:r w:rsidRPr="00B70677">
        <w:t>I do not have the exact number, but the biggest budget goes to</w:t>
      </w:r>
      <w:r>
        <w:t xml:space="preserve"> JAXA and JAXA’s </w:t>
      </w:r>
      <w:r w:rsidRPr="00B70677">
        <w:t xml:space="preserve">budget is mainly for civil space activity. The other major budget goes to the Cabinet </w:t>
      </w:r>
      <w:r w:rsidR="00071431">
        <w:t xml:space="preserve">Secretariat—the Cabinet </w:t>
      </w:r>
      <w:r w:rsidRPr="00B70677">
        <w:t>Office</w:t>
      </w:r>
      <w:r w:rsidR="00071431">
        <w:t>—</w:t>
      </w:r>
      <w:r w:rsidRPr="00B70677">
        <w:t xml:space="preserve">and the Ministry of Defence. Those </w:t>
      </w:r>
      <w:r w:rsidR="00071431">
        <w:t>M</w:t>
      </w:r>
      <w:r w:rsidRPr="00B70677">
        <w:t>inist</w:t>
      </w:r>
      <w:r>
        <w:t>ri</w:t>
      </w:r>
      <w:r w:rsidRPr="00B70677">
        <w:t>es use those budgets not only for civil but national security.</w:t>
      </w:r>
    </w:p>
    <w:p w:rsidR="00983FC7" w:rsidP="00983FC7">
      <w:pPr>
        <w:pStyle w:val="Question"/>
        <w:numPr>
          <w:ilvl w:val="0"/>
          <w:numId w:val="9"/>
        </w:numPr>
      </w:pPr>
      <w:sdt>
        <w:sdtPr>
          <w:alias w:val="Member"/>
          <w:tag w:val="&lt;Member mnisId='4786' dodsId=''&gt;"/>
          <w:id w:val="-1182047231"/>
          <w:placeholder>
            <w:docPart w:val="A5C227C993044C92BEC4F7EA87B454AE"/>
          </w:placeholder>
          <w:richText/>
        </w:sdtPr>
        <w:sdtContent>
          <w:r w:rsidRPr="00B70677">
            <w:rPr>
              <w:b/>
            </w:rPr>
            <w:t>Zarah Sultana:</w:t>
          </w:r>
        </w:sdtContent>
      </w:sdt>
      <w:r>
        <w:t xml:space="preserve"> </w:t>
      </w:r>
      <w:r w:rsidRPr="00B70677">
        <w:t>Dr Baptiste,</w:t>
      </w:r>
      <w:r>
        <w:t xml:space="preserve"> </w:t>
      </w:r>
      <w:r w:rsidRPr="00B70677">
        <w:t>how much is the</w:t>
      </w:r>
      <w:r>
        <w:t xml:space="preserve"> French Government’s annual</w:t>
      </w:r>
      <w:r w:rsidRPr="00B70677">
        <w:t xml:space="preserve"> budget on space activity and</w:t>
      </w:r>
      <w:r>
        <w:t xml:space="preserve"> of that</w:t>
      </w:r>
      <w:r w:rsidRPr="00B70677">
        <w:t xml:space="preserve"> how much does your agency receive</w:t>
      </w:r>
      <w:r>
        <w:t>?</w:t>
      </w:r>
    </w:p>
    <w:p w:rsidR="00983FC7" w:rsidP="00983FC7">
      <w:pPr>
        <w:pStyle w:val="Answer"/>
      </w:pPr>
      <w:sdt>
        <w:sdtPr>
          <w:alias w:val="Witness"/>
          <w:id w:val="-1139180172"/>
          <w:placeholder>
            <w:docPart w:val="A5C227C993044C92BEC4F7EA87B454AE"/>
          </w:placeholder>
          <w:richText/>
        </w:sdtPr>
        <w:sdtContent>
          <w:r w:rsidRPr="00B70677">
            <w:rPr>
              <w:b/>
              <w:i/>
            </w:rPr>
            <w:t>Dr Baptiste:</w:t>
          </w:r>
        </w:sdtContent>
      </w:sdt>
      <w:r>
        <w:t xml:space="preserve"> </w:t>
      </w:r>
      <w:r w:rsidRPr="00B70677">
        <w:t>I do not have a very precise answer, but most of the budget for space goes through</w:t>
      </w:r>
      <w:r>
        <w:t xml:space="preserve"> CNES, </w:t>
      </w:r>
      <w:r w:rsidRPr="00B70677">
        <w:t>but not all of it</w:t>
      </w:r>
      <w:r>
        <w:t>.</w:t>
      </w:r>
      <w:r w:rsidRPr="00B70677">
        <w:t xml:space="preserve"> I would say that </w:t>
      </w:r>
      <w:r w:rsidR="00071431">
        <w:t xml:space="preserve">a ratio of </w:t>
      </w:r>
      <w:r w:rsidRPr="00B70677">
        <w:t xml:space="preserve">75% </w:t>
      </w:r>
      <w:r w:rsidR="005822AC">
        <w:t>to</w:t>
      </w:r>
      <w:r w:rsidRPr="00B70677">
        <w:t xml:space="preserve"> 80% would go </w:t>
      </w:r>
      <w:r w:rsidR="00071431">
        <w:t xml:space="preserve">through </w:t>
      </w:r>
      <w:r>
        <w:t>CNES.</w:t>
      </w:r>
    </w:p>
    <w:p w:rsidR="00983FC7" w:rsidP="00983FC7">
      <w:pPr>
        <w:pStyle w:val="Question"/>
        <w:numPr>
          <w:ilvl w:val="0"/>
          <w:numId w:val="9"/>
        </w:numPr>
      </w:pPr>
      <w:sdt>
        <w:sdtPr>
          <w:alias w:val="Member"/>
          <w:tag w:val="&lt;Member mnisId='4786' dodsId=''&gt;"/>
          <w:id w:val="1180777925"/>
          <w:placeholder>
            <w:docPart w:val="A5C227C993044C92BEC4F7EA87B454AE"/>
          </w:placeholder>
          <w:richText/>
        </w:sdtPr>
        <w:sdtContent>
          <w:r w:rsidRPr="00B70677">
            <w:rPr>
              <w:b/>
            </w:rPr>
            <w:t>Zarah Sultana:</w:t>
          </w:r>
        </w:sdtContent>
      </w:sdt>
      <w:r>
        <w:t xml:space="preserve"> D</w:t>
      </w:r>
      <w:r w:rsidRPr="00B70677">
        <w:t xml:space="preserve">o you work quite closely with the French </w:t>
      </w:r>
      <w:r>
        <w:t>G</w:t>
      </w:r>
      <w:r w:rsidRPr="00B70677">
        <w:t>overnment in deciding or working towards that budget?</w:t>
      </w:r>
    </w:p>
    <w:p w:rsidR="00983FC7" w:rsidP="00983FC7">
      <w:pPr>
        <w:pStyle w:val="Answer"/>
      </w:pPr>
      <w:sdt>
        <w:sdtPr>
          <w:alias w:val="Witness"/>
          <w:id w:val="-1605652075"/>
          <w:placeholder>
            <w:docPart w:val="A5C227C993044C92BEC4F7EA87B454AE"/>
          </w:placeholder>
          <w:richText/>
        </w:sdtPr>
        <w:sdtContent>
          <w:r w:rsidRPr="00B70677">
            <w:rPr>
              <w:b/>
              <w:i/>
            </w:rPr>
            <w:t>Dr Baptiste:</w:t>
          </w:r>
        </w:sdtContent>
      </w:sdt>
      <w:r>
        <w:t xml:space="preserve"> </w:t>
      </w:r>
      <w:r w:rsidR="00071431">
        <w:t>Yes, v</w:t>
      </w:r>
      <w:r w:rsidRPr="00B70677">
        <w:t>ery closely.</w:t>
      </w:r>
    </w:p>
    <w:p w:rsidR="00983FC7" w:rsidP="00983FC7">
      <w:pPr>
        <w:pStyle w:val="Question"/>
        <w:numPr>
          <w:ilvl w:val="0"/>
          <w:numId w:val="9"/>
        </w:numPr>
      </w:pPr>
      <w:sdt>
        <w:sdtPr>
          <w:alias w:val="Member"/>
          <w:tag w:val="&lt;Member mnisId='4786' dodsId=''&gt;"/>
          <w:id w:val="-654148372"/>
          <w:placeholder>
            <w:docPart w:val="A5C227C993044C92BEC4F7EA87B454AE"/>
          </w:placeholder>
          <w:richText/>
        </w:sdtPr>
        <w:sdtContent>
          <w:r w:rsidRPr="00B70677">
            <w:rPr>
              <w:b/>
            </w:rPr>
            <w:t>Zarah Sultana:</w:t>
          </w:r>
        </w:sdtContent>
      </w:sdt>
      <w:r>
        <w:t xml:space="preserve"> </w:t>
      </w:r>
      <w:r w:rsidRPr="00B70677">
        <w:t>D</w:t>
      </w:r>
      <w:r>
        <w:t>r Y</w:t>
      </w:r>
      <w:r w:rsidRPr="00B70677">
        <w:t xml:space="preserve">amakawa, does your agency have access to launch </w:t>
      </w:r>
      <w:r>
        <w:t xml:space="preserve">sites </w:t>
      </w:r>
      <w:r w:rsidRPr="00B70677">
        <w:t>in Japan</w:t>
      </w:r>
      <w:r>
        <w:t>?</w:t>
      </w:r>
    </w:p>
    <w:p w:rsidR="00983FC7" w:rsidP="00983FC7">
      <w:pPr>
        <w:pStyle w:val="Answer"/>
      </w:pPr>
      <w:sdt>
        <w:sdtPr>
          <w:alias w:val="Witness"/>
          <w:id w:val="-174735945"/>
          <w:placeholder>
            <w:docPart w:val="A5C227C993044C92BEC4F7EA87B454AE"/>
          </w:placeholder>
          <w:richText/>
        </w:sdtPr>
        <w:sdtContent>
          <w:r w:rsidRPr="00B70677">
            <w:rPr>
              <w:b/>
              <w:i/>
            </w:rPr>
            <w:t>Dr Yamakawa:</w:t>
          </w:r>
        </w:sdtContent>
      </w:sdt>
      <w:r>
        <w:t xml:space="preserve"> </w:t>
      </w:r>
      <w:r w:rsidRPr="00B70677">
        <w:t>We have our own launch sites. We have two launch sites in the southern part of Japan and</w:t>
      </w:r>
      <w:r>
        <w:t xml:space="preserve"> have been</w:t>
      </w:r>
      <w:r w:rsidRPr="00B70677">
        <w:t xml:space="preserve"> operating those</w:t>
      </w:r>
      <w:r>
        <w:t xml:space="preserve"> for</w:t>
      </w:r>
      <w:r w:rsidRPr="00B70677">
        <w:t xml:space="preserve"> about 60</w:t>
      </w:r>
      <w:r>
        <w:t> </w:t>
      </w:r>
      <w:r w:rsidRPr="00B70677">
        <w:t>years.</w:t>
      </w:r>
    </w:p>
    <w:p w:rsidR="00983FC7" w:rsidP="00983FC7">
      <w:pPr>
        <w:pStyle w:val="Question"/>
        <w:numPr>
          <w:ilvl w:val="0"/>
          <w:numId w:val="9"/>
        </w:numPr>
      </w:pPr>
      <w:sdt>
        <w:sdtPr>
          <w:alias w:val="Member"/>
          <w:tag w:val="&lt;Member mnisId='4786' dodsId=''&gt;"/>
          <w:id w:val="1953745654"/>
          <w:placeholder>
            <w:docPart w:val="A5C227C993044C92BEC4F7EA87B454AE"/>
          </w:placeholder>
          <w:richText/>
        </w:sdtPr>
        <w:sdtContent>
          <w:r w:rsidRPr="00B70677">
            <w:rPr>
              <w:b/>
            </w:rPr>
            <w:t>Zarah Sultana:</w:t>
          </w:r>
        </w:sdtContent>
      </w:sdt>
      <w:r>
        <w:t xml:space="preserve"> </w:t>
      </w:r>
      <w:r w:rsidRPr="00B70677">
        <w:t>Are they publicly or privately funded?</w:t>
      </w:r>
    </w:p>
    <w:p w:rsidR="00983FC7" w:rsidP="00983FC7">
      <w:pPr>
        <w:pStyle w:val="Answer"/>
      </w:pPr>
      <w:sdt>
        <w:sdtPr>
          <w:alias w:val="Witness"/>
          <w:id w:val="1778528979"/>
          <w:placeholder>
            <w:docPart w:val="A5C227C993044C92BEC4F7EA87B454AE"/>
          </w:placeholder>
          <w:richText/>
        </w:sdtPr>
        <w:sdtContent>
          <w:r w:rsidRPr="00B70677">
            <w:rPr>
              <w:b/>
              <w:i/>
            </w:rPr>
            <w:t>Dr Yamakawa:</w:t>
          </w:r>
        </w:sdtContent>
      </w:sdt>
      <w:r>
        <w:t xml:space="preserve"> </w:t>
      </w:r>
      <w:r w:rsidRPr="00B70677">
        <w:t>They are publicly funded.</w:t>
      </w:r>
    </w:p>
    <w:p w:rsidR="00983FC7" w:rsidP="00983FC7">
      <w:pPr>
        <w:pStyle w:val="Question"/>
        <w:numPr>
          <w:ilvl w:val="0"/>
          <w:numId w:val="9"/>
        </w:numPr>
      </w:pPr>
      <w:sdt>
        <w:sdtPr>
          <w:alias w:val="Member"/>
          <w:tag w:val="&lt;Member mnisId='4786' dodsId=''&gt;"/>
          <w:id w:val="-405381772"/>
          <w:placeholder>
            <w:docPart w:val="A5C227C993044C92BEC4F7EA87B454AE"/>
          </w:placeholder>
          <w:richText/>
        </w:sdtPr>
        <w:sdtContent>
          <w:r w:rsidRPr="00B70677">
            <w:rPr>
              <w:b/>
            </w:rPr>
            <w:t>Zarah Sultana:</w:t>
          </w:r>
        </w:sdtContent>
      </w:sdt>
      <w:r>
        <w:t xml:space="preserve"> Dr Baptiste, is it the same for </w:t>
      </w:r>
      <w:r w:rsidRPr="00B70677">
        <w:t>you in France?</w:t>
      </w:r>
    </w:p>
    <w:p w:rsidR="00983FC7" w:rsidP="00983FC7">
      <w:pPr>
        <w:pStyle w:val="Answer"/>
      </w:pPr>
      <w:sdt>
        <w:sdtPr>
          <w:alias w:val="Witness"/>
          <w:id w:val="438566196"/>
          <w:placeholder>
            <w:docPart w:val="A5C227C993044C92BEC4F7EA87B454AE"/>
          </w:placeholder>
          <w:richText/>
        </w:sdtPr>
        <w:sdtContent>
          <w:r w:rsidRPr="00B70677">
            <w:rPr>
              <w:b/>
              <w:i/>
            </w:rPr>
            <w:t>Dr Baptiste:</w:t>
          </w:r>
        </w:sdtContent>
      </w:sdt>
      <w:r>
        <w:t xml:space="preserve"> For France, </w:t>
      </w:r>
      <w:r w:rsidRPr="00B70677">
        <w:t>the launch site is the European launch site</w:t>
      </w:r>
      <w:r>
        <w:t xml:space="preserve"> in Kourou in </w:t>
      </w:r>
      <w:r w:rsidRPr="00B70677">
        <w:t xml:space="preserve">French Guiana. There was a deal in 1975 involving all </w:t>
      </w:r>
      <w:r w:rsidR="002F169E">
        <w:t>G</w:t>
      </w:r>
      <w:r w:rsidRPr="00B70677">
        <w:t>overnments</w:t>
      </w:r>
      <w:r>
        <w:t xml:space="preserve"> to</w:t>
      </w:r>
      <w:r w:rsidRPr="00B70677">
        <w:t xml:space="preserve"> mak</w:t>
      </w:r>
      <w:r>
        <w:t>e</w:t>
      </w:r>
      <w:r w:rsidRPr="00B70677">
        <w:t xml:space="preserve"> this</w:t>
      </w:r>
      <w:r>
        <w:t xml:space="preserve"> </w:t>
      </w:r>
      <w:r w:rsidR="002F169E">
        <w:t xml:space="preserve">launch site </w:t>
      </w:r>
      <w:r>
        <w:t>the</w:t>
      </w:r>
      <w:r w:rsidRPr="00B70677">
        <w:t xml:space="preserve"> European launch site for all heavy launches</w:t>
      </w:r>
      <w:r w:rsidRPr="00B75141">
        <w:t xml:space="preserve">. </w:t>
      </w:r>
      <w:r w:rsidR="002F169E">
        <w:t>It</w:t>
      </w:r>
      <w:r w:rsidRPr="00B75141">
        <w:t xml:space="preserve"> is completely open to</w:t>
      </w:r>
      <w:r>
        <w:t xml:space="preserve"> ESA </w:t>
      </w:r>
      <w:r w:rsidRPr="00B75141">
        <w:t>activities, but,</w:t>
      </w:r>
      <w:r>
        <w:t xml:space="preserve"> to </w:t>
      </w:r>
      <w:r w:rsidRPr="00B75141">
        <w:t xml:space="preserve">try to sum it up, it is basically </w:t>
      </w:r>
      <w:r w:rsidR="002F169E">
        <w:t xml:space="preserve">run </w:t>
      </w:r>
      <w:r w:rsidRPr="00B75141">
        <w:t>by</w:t>
      </w:r>
      <w:r>
        <w:t xml:space="preserve"> CNES and </w:t>
      </w:r>
      <w:r w:rsidRPr="00B75141">
        <w:t xml:space="preserve">the French </w:t>
      </w:r>
      <w:r>
        <w:t>G</w:t>
      </w:r>
      <w:r w:rsidRPr="00B75141">
        <w:t>overnmen</w:t>
      </w:r>
      <w:r>
        <w:t>t. At the</w:t>
      </w:r>
      <w:r w:rsidRPr="00B75141">
        <w:t xml:space="preserve"> launch site </w:t>
      </w:r>
      <w:r w:rsidR="000C7CEB">
        <w:t>we have</w:t>
      </w:r>
      <w:r>
        <w:t xml:space="preserve"> </w:t>
      </w:r>
      <w:r w:rsidRPr="00B75141">
        <w:t>many facilities that are owned by private actors</w:t>
      </w:r>
      <w:r>
        <w:t xml:space="preserve">: </w:t>
      </w:r>
      <w:r w:rsidR="00640F51">
        <w:t>Ariane</w:t>
      </w:r>
      <w:r>
        <w:t>Group, A</w:t>
      </w:r>
      <w:r w:rsidR="002F169E">
        <w:t>DEO</w:t>
      </w:r>
      <w:r>
        <w:t xml:space="preserve"> and so on. </w:t>
      </w:r>
      <w:r w:rsidR="0071161C">
        <w:t>M</w:t>
      </w:r>
      <w:r w:rsidRPr="00B75141">
        <w:t xml:space="preserve">any industrial actors </w:t>
      </w:r>
      <w:r>
        <w:t>are</w:t>
      </w:r>
      <w:r w:rsidRPr="00B75141">
        <w:t xml:space="preserve"> there.</w:t>
      </w:r>
    </w:p>
    <w:p w:rsidR="00983FC7" w:rsidP="00983FC7">
      <w:pPr>
        <w:pStyle w:val="Question"/>
        <w:numPr>
          <w:ilvl w:val="0"/>
          <w:numId w:val="9"/>
        </w:numPr>
      </w:pPr>
      <w:sdt>
        <w:sdtPr>
          <w:alias w:val="Member"/>
          <w:tag w:val="&lt;Member mnisId='4786' dodsId=''&gt;"/>
          <w:id w:val="-1772926032"/>
          <w:placeholder>
            <w:docPart w:val="A5C227C993044C92BEC4F7EA87B454AE"/>
          </w:placeholder>
          <w:richText/>
        </w:sdtPr>
        <w:sdtContent>
          <w:r w:rsidRPr="00B75141">
            <w:rPr>
              <w:b/>
            </w:rPr>
            <w:t>Zarah Sultana:</w:t>
          </w:r>
        </w:sdtContent>
      </w:sdt>
      <w:r>
        <w:t xml:space="preserve"> </w:t>
      </w:r>
      <w:r w:rsidRPr="00B75141">
        <w:t>Who is responsible for the regulation of the launch site</w:t>
      </w:r>
      <w:r w:rsidR="000C7CEB">
        <w:t>s</w:t>
      </w:r>
      <w:r>
        <w:t>?</w:t>
      </w:r>
    </w:p>
    <w:p w:rsidR="00983FC7" w:rsidP="00983FC7">
      <w:pPr>
        <w:pStyle w:val="Answer"/>
      </w:pPr>
      <w:sdt>
        <w:sdtPr>
          <w:alias w:val="Witness"/>
          <w:id w:val="-1632014742"/>
          <w:placeholder>
            <w:docPart w:val="A5C227C993044C92BEC4F7EA87B454AE"/>
          </w:placeholder>
          <w:richText/>
        </w:sdtPr>
        <w:sdtContent>
          <w:r w:rsidRPr="00B75141">
            <w:rPr>
              <w:b/>
              <w:i/>
            </w:rPr>
            <w:t>Dr Baptiste:</w:t>
          </w:r>
        </w:sdtContent>
      </w:sdt>
      <w:r>
        <w:t xml:space="preserve"> CNES; </w:t>
      </w:r>
      <w:r w:rsidRPr="00B75141">
        <w:t>we are responsible for it</w:t>
      </w:r>
      <w:r>
        <w:t>.</w:t>
      </w:r>
    </w:p>
    <w:p w:rsidR="00983FC7" w:rsidP="00983FC7">
      <w:pPr>
        <w:pStyle w:val="Question"/>
        <w:numPr>
          <w:ilvl w:val="0"/>
          <w:numId w:val="9"/>
        </w:numPr>
      </w:pPr>
      <w:sdt>
        <w:sdtPr>
          <w:alias w:val="Member"/>
          <w:tag w:val="&lt;Member mnisId='4786' dodsId=''&gt;"/>
          <w:id w:val="803272833"/>
          <w:placeholder>
            <w:docPart w:val="A5C227C993044C92BEC4F7EA87B454AE"/>
          </w:placeholder>
          <w:richText/>
        </w:sdtPr>
        <w:sdtContent>
          <w:r w:rsidRPr="00B75141">
            <w:rPr>
              <w:b/>
            </w:rPr>
            <w:t>Zarah Sultana:</w:t>
          </w:r>
        </w:sdtContent>
      </w:sdt>
      <w:r>
        <w:t xml:space="preserve"> Dr Yama</w:t>
      </w:r>
      <w:r w:rsidRPr="00B75141">
        <w:t>kawa, in terms of your agency and launch sites in Japan</w:t>
      </w:r>
      <w:r w:rsidR="000C7CEB">
        <w:t>,</w:t>
      </w:r>
      <w:r w:rsidRPr="00B75141">
        <w:t xml:space="preserve"> who is responsible for the regulation of those?</w:t>
      </w:r>
    </w:p>
    <w:p w:rsidR="00983FC7" w:rsidP="00983FC7">
      <w:pPr>
        <w:pStyle w:val="Answer"/>
      </w:pPr>
      <w:sdt>
        <w:sdtPr>
          <w:alias w:val="Witness"/>
          <w:id w:val="2086183719"/>
          <w:placeholder>
            <w:docPart w:val="A5C227C993044C92BEC4F7EA87B454AE"/>
          </w:placeholder>
          <w:richText/>
        </w:sdtPr>
        <w:sdtContent>
          <w:r w:rsidRPr="00B75141">
            <w:rPr>
              <w:b/>
              <w:i/>
            </w:rPr>
            <w:t>Dr Yamakawa:</w:t>
          </w:r>
        </w:sdtContent>
      </w:sdt>
      <w:r>
        <w:t xml:space="preserve"> </w:t>
      </w:r>
      <w:r w:rsidRPr="00B75141">
        <w:t xml:space="preserve">We are responsible for the operation of the launch site, but the Cabinet Office is responsible for providing </w:t>
      </w:r>
      <w:r w:rsidR="000C7CEB">
        <w:t xml:space="preserve">the </w:t>
      </w:r>
      <w:r w:rsidRPr="00B75141">
        <w:t>launch permit</w:t>
      </w:r>
      <w:r>
        <w:t>.</w:t>
      </w:r>
    </w:p>
    <w:p w:rsidR="00983FC7" w:rsidP="00983FC7">
      <w:pPr>
        <w:pStyle w:val="Question"/>
        <w:numPr>
          <w:ilvl w:val="0"/>
          <w:numId w:val="9"/>
        </w:numPr>
      </w:pPr>
      <w:sdt>
        <w:sdtPr>
          <w:alias w:val="Member"/>
          <w:tag w:val="&lt;Member mnisId='4786' dodsId=''&gt;"/>
          <w:id w:val="-1320338481"/>
          <w:placeholder>
            <w:docPart w:val="A5C227C993044C92BEC4F7EA87B454AE"/>
          </w:placeholder>
          <w:richText/>
        </w:sdtPr>
        <w:sdtContent>
          <w:r w:rsidRPr="00B75141">
            <w:rPr>
              <w:b/>
            </w:rPr>
            <w:t>Zarah Sultana:</w:t>
          </w:r>
        </w:sdtContent>
      </w:sdt>
      <w:r>
        <w:t xml:space="preserve"> </w:t>
      </w:r>
      <w:r w:rsidR="000C7CEB">
        <w:t>W</w:t>
      </w:r>
      <w:r w:rsidRPr="00B75141">
        <w:t>hen it comes to your agenc</w:t>
      </w:r>
      <w:r w:rsidR="000C7CEB">
        <w:t>y’s</w:t>
      </w:r>
      <w:r w:rsidRPr="00B75141">
        <w:t xml:space="preserve"> activities, do you find yourself collaborating with industry on projects, and what benefits do you find that </w:t>
      </w:r>
      <w:r w:rsidR="000C7CEB">
        <w:t xml:space="preserve">that </w:t>
      </w:r>
      <w:r w:rsidRPr="00B75141">
        <w:t>brings to the work you are doing?</w:t>
      </w:r>
    </w:p>
    <w:p w:rsidR="00983FC7" w:rsidP="00983FC7">
      <w:pPr>
        <w:pStyle w:val="Answer"/>
      </w:pPr>
      <w:sdt>
        <w:sdtPr>
          <w:alias w:val="Witness"/>
          <w:id w:val="934097669"/>
          <w:placeholder>
            <w:docPart w:val="A5C227C993044C92BEC4F7EA87B454AE"/>
          </w:placeholder>
          <w:richText/>
        </w:sdtPr>
        <w:sdtContent>
          <w:r w:rsidRPr="00B75141">
            <w:rPr>
              <w:b/>
              <w:i/>
            </w:rPr>
            <w:t>Dr Yamakawa:</w:t>
          </w:r>
        </w:sdtContent>
      </w:sdt>
      <w:r>
        <w:t xml:space="preserve"> </w:t>
      </w:r>
      <w:r w:rsidRPr="00B75141">
        <w:t>One of the aims of</w:t>
      </w:r>
      <w:r>
        <w:t xml:space="preserve"> JAXA </w:t>
      </w:r>
      <w:r w:rsidRPr="00B75141">
        <w:t>is to strengthen the international competitiveness of the Japanese space industr</w:t>
      </w:r>
      <w:r>
        <w:t>y. O</w:t>
      </w:r>
      <w:r w:rsidRPr="00B75141">
        <w:t>f course, we collaborat</w:t>
      </w:r>
      <w:r w:rsidR="0071161C">
        <w:t>e</w:t>
      </w:r>
      <w:r w:rsidRPr="00B75141">
        <w:t xml:space="preserve"> with </w:t>
      </w:r>
      <w:r w:rsidR="000C7CEB">
        <w:t xml:space="preserve">the </w:t>
      </w:r>
      <w:r w:rsidRPr="00B75141">
        <w:t>Japanese</w:t>
      </w:r>
      <w:r>
        <w:t xml:space="preserve"> space</w:t>
      </w:r>
      <w:r w:rsidRPr="00B75141">
        <w:t xml:space="preserve"> industry</w:t>
      </w:r>
      <w:r>
        <w:t>.</w:t>
      </w:r>
      <w:r w:rsidRPr="00B75141">
        <w:t xml:space="preserve"> I would like to note one collaboration with space start</w:t>
      </w:r>
      <w:r>
        <w:t>-</w:t>
      </w:r>
      <w:r w:rsidRPr="00B75141">
        <w:t xml:space="preserve">ups </w:t>
      </w:r>
      <w:r w:rsidR="000C7CEB">
        <w:t>or</w:t>
      </w:r>
      <w:r w:rsidRPr="00B75141">
        <w:t xml:space="preserve"> venture companies in Japan. We collabora</w:t>
      </w:r>
      <w:r w:rsidR="0071161C">
        <w:t>te</w:t>
      </w:r>
      <w:r w:rsidRPr="00B75141">
        <w:t xml:space="preserve"> with those SM</w:t>
      </w:r>
      <w:r>
        <w:t>Es</w:t>
      </w:r>
      <w:r w:rsidRPr="000B7D56">
        <w:t xml:space="preserve"> by providing </w:t>
      </w:r>
      <w:r>
        <w:t xml:space="preserve">both </w:t>
      </w:r>
      <w:r w:rsidRPr="000B7D56">
        <w:t>financial and human resources</w:t>
      </w:r>
      <w:r w:rsidR="000C7CEB">
        <w:t xml:space="preserve"> from both sides</w:t>
      </w:r>
      <w:r>
        <w:t>. JAXA</w:t>
      </w:r>
      <w:r w:rsidR="000C7CEB">
        <w:t xml:space="preserve"> and small companies </w:t>
      </w:r>
      <w:r w:rsidRPr="000B7D56">
        <w:t>provid</w:t>
      </w:r>
      <w:r w:rsidR="0071161C">
        <w:t>e</w:t>
      </w:r>
      <w:r w:rsidRPr="000B7D56">
        <w:t xml:space="preserve"> </w:t>
      </w:r>
      <w:r w:rsidR="000C7CEB">
        <w:t xml:space="preserve">their </w:t>
      </w:r>
      <w:r w:rsidRPr="000B7D56">
        <w:t>financial and human resources to develop new kinds of technologies for their businesses and create new businesses</w:t>
      </w:r>
      <w:r>
        <w:t xml:space="preserve"> with the possibility of providing positive feedback for JAXA’s </w:t>
      </w:r>
      <w:r w:rsidRPr="000B7D56">
        <w:t>future missions</w:t>
      </w:r>
      <w:r>
        <w:t>. W</w:t>
      </w:r>
      <w:r w:rsidRPr="000B7D56">
        <w:t>e are doing that kind of collaboration with SM</w:t>
      </w:r>
      <w:r>
        <w:t xml:space="preserve">Es </w:t>
      </w:r>
      <w:r w:rsidRPr="000B7D56">
        <w:t>in Japan.</w:t>
      </w:r>
    </w:p>
    <w:p w:rsidR="00983FC7" w:rsidP="00983FC7">
      <w:pPr>
        <w:pStyle w:val="Question"/>
        <w:numPr>
          <w:ilvl w:val="0"/>
          <w:numId w:val="9"/>
        </w:numPr>
      </w:pPr>
      <w:sdt>
        <w:sdtPr>
          <w:alias w:val="Member"/>
          <w:tag w:val="&lt;Member mnisId='4786' dodsId=''&gt;"/>
          <w:id w:val="1380816530"/>
          <w:placeholder>
            <w:docPart w:val="A5C227C993044C92BEC4F7EA87B454AE"/>
          </w:placeholder>
          <w:richText/>
        </w:sdtPr>
        <w:sdtContent>
          <w:r w:rsidRPr="000B7D56">
            <w:rPr>
              <w:b/>
            </w:rPr>
            <w:t>Zarah Sultana:</w:t>
          </w:r>
        </w:sdtContent>
      </w:sdt>
      <w:r>
        <w:t xml:space="preserve"> </w:t>
      </w:r>
      <w:r w:rsidRPr="000B7D56">
        <w:t>D</w:t>
      </w:r>
      <w:r>
        <w:t>r Bap</w:t>
      </w:r>
      <w:r w:rsidRPr="000B7D56">
        <w:t>tiste?</w:t>
      </w:r>
      <w:r w:rsidR="00640F51">
        <w:t xml:space="preserve"> </w:t>
      </w:r>
    </w:p>
    <w:p w:rsidR="0071161C" w:rsidP="00983FC7">
      <w:pPr>
        <w:pStyle w:val="Answer"/>
      </w:pPr>
      <w:sdt>
        <w:sdtPr>
          <w:alias w:val="Witness"/>
          <w:id w:val="-1049995787"/>
          <w:placeholder>
            <w:docPart w:val="A5C227C993044C92BEC4F7EA87B454AE"/>
          </w:placeholder>
          <w:richText/>
        </w:sdtPr>
        <w:sdtContent>
          <w:r w:rsidRPr="000B7D56" w:rsidR="00983FC7">
            <w:rPr>
              <w:b/>
              <w:i/>
            </w:rPr>
            <w:t>Dr Baptiste:</w:t>
          </w:r>
        </w:sdtContent>
      </w:sdt>
      <w:r w:rsidR="00983FC7">
        <w:t xml:space="preserve"> </w:t>
      </w:r>
      <w:r w:rsidRPr="000B7D56" w:rsidR="00983FC7">
        <w:t xml:space="preserve">Collaboration is </w:t>
      </w:r>
      <w:r w:rsidR="00640F51">
        <w:t xml:space="preserve">really </w:t>
      </w:r>
      <w:r w:rsidRPr="000B7D56" w:rsidR="00983FC7">
        <w:t>key for us</w:t>
      </w:r>
      <w:r w:rsidR="00983FC7">
        <w:t>.</w:t>
      </w:r>
      <w:r w:rsidRPr="000B7D56" w:rsidR="00983FC7">
        <w:t xml:space="preserve"> This is part of the DNA</w:t>
      </w:r>
      <w:r w:rsidR="00983FC7">
        <w:t xml:space="preserve"> </w:t>
      </w:r>
      <w:r w:rsidRPr="000B7D56" w:rsidR="00983FC7">
        <w:t>of</w:t>
      </w:r>
      <w:r w:rsidR="00983FC7">
        <w:t xml:space="preserve"> CNES. </w:t>
      </w:r>
      <w:r w:rsidR="00640F51">
        <w:t>Over</w:t>
      </w:r>
      <w:r w:rsidRPr="000B7D56" w:rsidR="00983FC7">
        <w:t xml:space="preserve"> the 60 years we have been running we have always tried to push technology and create business with the technologies </w:t>
      </w:r>
      <w:r w:rsidR="00640F51">
        <w:t xml:space="preserve">that </w:t>
      </w:r>
      <w:r w:rsidRPr="000B7D56" w:rsidR="00983FC7">
        <w:t>we develop inside</w:t>
      </w:r>
      <w:r w:rsidR="00983FC7">
        <w:t xml:space="preserve"> CNES.</w:t>
      </w:r>
      <w:r w:rsidRPr="000B7D56" w:rsidR="00983FC7">
        <w:t xml:space="preserve"> </w:t>
      </w:r>
    </w:p>
    <w:p w:rsidR="00517CB5" w:rsidP="00983FC7">
      <w:pPr>
        <w:pStyle w:val="Answer"/>
      </w:pPr>
      <w:r>
        <w:t xml:space="preserve">If </w:t>
      </w:r>
      <w:r w:rsidRPr="000B7D56">
        <w:t>I take two examples, this is typically the case for the launcher business that was started in</w:t>
      </w:r>
      <w:r>
        <w:t xml:space="preserve"> CNES and</w:t>
      </w:r>
      <w:r w:rsidRPr="000B7D56">
        <w:t xml:space="preserve"> then became European and </w:t>
      </w:r>
      <w:r>
        <w:t xml:space="preserve">was </w:t>
      </w:r>
      <w:r w:rsidRPr="000B7D56">
        <w:t>transferred</w:t>
      </w:r>
      <w:r>
        <w:t xml:space="preserve"> to</w:t>
      </w:r>
      <w:r w:rsidRPr="000B7D56">
        <w:t xml:space="preserve"> </w:t>
      </w:r>
      <w:r w:rsidR="00640F51">
        <w:t>Ariane</w:t>
      </w:r>
      <w:r>
        <w:t>Group. T</w:t>
      </w:r>
      <w:r w:rsidRPr="000B7D56">
        <w:t>his is also the case, if I take another example, for the</w:t>
      </w:r>
      <w:r>
        <w:t xml:space="preserve"> </w:t>
      </w:r>
      <w:r w:rsidR="00585501">
        <w:t>SPOT</w:t>
      </w:r>
      <w:r w:rsidR="003F524C">
        <w:t xml:space="preserve"> programme for </w:t>
      </w:r>
      <w:r w:rsidR="00585501">
        <w:t xml:space="preserve">the </w:t>
      </w:r>
      <w:r w:rsidR="003F524C">
        <w:t>E</w:t>
      </w:r>
      <w:r w:rsidRPr="000B7D56">
        <w:t xml:space="preserve">arth </w:t>
      </w:r>
      <w:r>
        <w:t xml:space="preserve">optical </w:t>
      </w:r>
      <w:r w:rsidRPr="000B7D56">
        <w:t>observation</w:t>
      </w:r>
      <w:r>
        <w:t xml:space="preserve"> programme.</w:t>
      </w:r>
      <w:r w:rsidRPr="000B7D56">
        <w:t xml:space="preserve"> It was created inside</w:t>
      </w:r>
      <w:r>
        <w:t xml:space="preserve"> CNES </w:t>
      </w:r>
      <w:r w:rsidRPr="000B7D56">
        <w:t>and after it became the</w:t>
      </w:r>
      <w:r>
        <w:t xml:space="preserve"> Pléiades </w:t>
      </w:r>
      <w:r w:rsidRPr="000B7D56">
        <w:t>programme</w:t>
      </w:r>
      <w:r w:rsidR="000B539E">
        <w:t>,</w:t>
      </w:r>
      <w:r w:rsidRPr="000B7D56">
        <w:t xml:space="preserve"> which is now completely run by industry</w:t>
      </w:r>
      <w:r>
        <w:t>. We</w:t>
      </w:r>
      <w:r w:rsidRPr="000B7D56">
        <w:t xml:space="preserve"> believe this is a very strong model</w:t>
      </w:r>
      <w:r>
        <w:t xml:space="preserve">. You build the </w:t>
      </w:r>
      <w:r w:rsidRPr="000B7D56">
        <w:t>technolog</w:t>
      </w:r>
      <w:r>
        <w:t>y and when it matures</w:t>
      </w:r>
      <w:r w:rsidRPr="000B7D56">
        <w:t xml:space="preserve"> you push it</w:t>
      </w:r>
      <w:r>
        <w:t xml:space="preserve"> out to</w:t>
      </w:r>
      <w:r w:rsidRPr="000B7D56">
        <w:t xml:space="preserve"> industry</w:t>
      </w:r>
      <w:r>
        <w:t>.</w:t>
      </w:r>
      <w:r w:rsidRPr="000B7D56">
        <w:t xml:space="preserve"> </w:t>
      </w:r>
      <w:r>
        <w:t>Y</w:t>
      </w:r>
      <w:r w:rsidRPr="000B7D56">
        <w:t>ou need to have strong interaction with industry as early as possible</w:t>
      </w:r>
      <w:r>
        <w:t>. Now</w:t>
      </w:r>
      <w:r w:rsidRPr="000B7D56">
        <w:t xml:space="preserve"> everything is changing becaus</w:t>
      </w:r>
      <w:r>
        <w:t>e</w:t>
      </w:r>
      <w:r w:rsidRPr="000B7D56">
        <w:t xml:space="preserve"> of the new space </w:t>
      </w:r>
      <w:r>
        <w:t>that</w:t>
      </w:r>
      <w:r w:rsidRPr="000B7D56">
        <w:t xml:space="preserve"> is coming because of start</w:t>
      </w:r>
      <w:r>
        <w:t>-</w:t>
      </w:r>
      <w:r w:rsidRPr="000B7D56">
        <w:t>ups</w:t>
      </w:r>
      <w:r>
        <w:t>.</w:t>
      </w:r>
      <w:r w:rsidR="00DD5233">
        <w:t xml:space="preserve"> </w:t>
      </w:r>
    </w:p>
    <w:p w:rsidR="00983FC7" w:rsidP="00517CB5">
      <w:pPr>
        <w:pStyle w:val="Question"/>
        <w:numPr>
          <w:ilvl w:val="0"/>
          <w:numId w:val="0"/>
        </w:numPr>
        <w:ind w:left="794"/>
      </w:pPr>
      <w:sdt>
        <w:sdtPr>
          <w:alias w:val="Member"/>
          <w:tag w:val="&lt;Member mnisId='4786' dodsId=''&gt;"/>
          <w:id w:val="-347403656"/>
          <w:placeholder>
            <w:docPart w:val="DefaultPlaceholder_-1854013440"/>
          </w:placeholder>
          <w:richText/>
        </w:sdtPr>
        <w:sdtContent>
          <w:r w:rsidRPr="00517CB5" w:rsidR="00517CB5">
            <w:rPr>
              <w:b/>
            </w:rPr>
            <w:t>Zarah Sultana:</w:t>
          </w:r>
        </w:sdtContent>
      </w:sdt>
      <w:r w:rsidR="00517CB5">
        <w:t xml:space="preserve"> Thank you.</w:t>
      </w:r>
    </w:p>
    <w:p w:rsidR="00983FC7" w:rsidP="00983FC7">
      <w:pPr>
        <w:pStyle w:val="Question"/>
        <w:numPr>
          <w:ilvl w:val="0"/>
          <w:numId w:val="9"/>
        </w:numPr>
      </w:pPr>
      <w:sdt>
        <w:sdtPr>
          <w:alias w:val="Member"/>
          <w:tag w:val="&lt;Member mnisId='4396' dodsId='134243'&gt;"/>
          <w:id w:val="529543196"/>
          <w:placeholder>
            <w:docPart w:val="A5C227C993044C92BEC4F7EA87B454AE"/>
          </w:placeholder>
          <w:richText/>
        </w:sdtPr>
        <w:sdtContent>
          <w:r w:rsidRPr="005A198E">
            <w:rPr>
              <w:b/>
            </w:rPr>
            <w:t>Rebecca Long Bailey:</w:t>
          </w:r>
        </w:sdtContent>
      </w:sdt>
      <w:r>
        <w:t xml:space="preserve"> </w:t>
      </w:r>
      <w:r w:rsidRPr="008E67E6">
        <w:t>Is your space industry currently suffering from a skills shortage, and</w:t>
      </w:r>
      <w:r w:rsidR="00517CB5">
        <w:t>, if so,</w:t>
      </w:r>
      <w:r w:rsidRPr="008E67E6">
        <w:t xml:space="preserve"> what action would you like to see to address </w:t>
      </w:r>
      <w:r w:rsidR="00517CB5">
        <w:t>it</w:t>
      </w:r>
      <w:r w:rsidRPr="008E67E6">
        <w:t>?</w:t>
      </w:r>
    </w:p>
    <w:p w:rsidR="00517CB5" w:rsidP="00983FC7">
      <w:pPr>
        <w:pStyle w:val="Answer"/>
      </w:pPr>
      <w:sdt>
        <w:sdtPr>
          <w:alias w:val="Witness"/>
          <w:id w:val="1003243936"/>
          <w:placeholder>
            <w:docPart w:val="A5C227C993044C92BEC4F7EA87B454AE"/>
          </w:placeholder>
          <w:richText/>
        </w:sdtPr>
        <w:sdtContent>
          <w:r w:rsidRPr="008E67E6" w:rsidR="00983FC7">
            <w:rPr>
              <w:b/>
              <w:i/>
            </w:rPr>
            <w:t>Dr Yamakawa:</w:t>
          </w:r>
        </w:sdtContent>
      </w:sdt>
      <w:r w:rsidR="00983FC7">
        <w:t xml:space="preserve"> </w:t>
      </w:r>
      <w:r>
        <w:t xml:space="preserve">I beg your pardon. Could you repeat your question please? </w:t>
      </w:r>
    </w:p>
    <w:p w:rsidR="00517CB5" w:rsidP="00517CB5">
      <w:pPr>
        <w:pStyle w:val="Question"/>
      </w:pPr>
      <w:sdt>
        <w:sdtPr>
          <w:alias w:val="Member"/>
          <w:tag w:val="&lt;Member mnisId='4396' dodsId='134243'&gt;"/>
          <w:id w:val="1129508845"/>
          <w:placeholder>
            <w:docPart w:val="DefaultPlaceholder_-1854013440"/>
          </w:placeholder>
          <w:richText/>
        </w:sdtPr>
        <w:sdtContent>
          <w:r w:rsidRPr="00517CB5">
            <w:rPr>
              <w:b/>
            </w:rPr>
            <w:t>Rebecca Long Bailey:</w:t>
          </w:r>
        </w:sdtContent>
      </w:sdt>
      <w:r>
        <w:t xml:space="preserve"> Is your space industry currently suffering from a skills shortage and what action would you like to see to address such a shortage? </w:t>
      </w:r>
    </w:p>
    <w:p w:rsidR="00983FC7" w:rsidP="00517CB5">
      <w:pPr>
        <w:pStyle w:val="Answer"/>
      </w:pPr>
      <w:sdt>
        <w:sdtPr>
          <w:alias w:val="Witness"/>
          <w:id w:val="1541558298"/>
          <w:placeholder>
            <w:docPart w:val="DefaultPlaceholder_-1854013440"/>
          </w:placeholder>
          <w:richText/>
        </w:sdtPr>
        <w:sdtContent>
          <w:r w:rsidRPr="00517CB5" w:rsidR="00517CB5">
            <w:rPr>
              <w:b/>
              <w:i/>
            </w:rPr>
            <w:t>Dr Yamakawa:</w:t>
          </w:r>
        </w:sdtContent>
      </w:sdt>
      <w:r w:rsidR="00517CB5">
        <w:t xml:space="preserve"> </w:t>
      </w:r>
      <w:r w:rsidRPr="008E67E6">
        <w:t xml:space="preserve">If I understand correctly, </w:t>
      </w:r>
      <w:r w:rsidR="00517CB5">
        <w:t>yes,</w:t>
      </w:r>
      <w:r>
        <w:t xml:space="preserve"> w</w:t>
      </w:r>
      <w:r w:rsidRPr="008E67E6">
        <w:t>e are suffering from a skills shortage</w:t>
      </w:r>
      <w:r>
        <w:t>. W</w:t>
      </w:r>
      <w:r w:rsidRPr="008E67E6">
        <w:t>e would like to enlarge the size of the whole space industry</w:t>
      </w:r>
      <w:r>
        <w:t xml:space="preserve"> because </w:t>
      </w:r>
      <w:r w:rsidR="00517CB5">
        <w:t xml:space="preserve">the space industry itself </w:t>
      </w:r>
      <w:r>
        <w:t xml:space="preserve">is </w:t>
      </w:r>
      <w:r w:rsidRPr="008E67E6">
        <w:t>very important to the Japanese economy</w:t>
      </w:r>
      <w:r>
        <w:t>. A</w:t>
      </w:r>
      <w:r w:rsidRPr="008E67E6">
        <w:t>t the same time</w:t>
      </w:r>
      <w:r>
        <w:t>,</w:t>
      </w:r>
      <w:r w:rsidRPr="008E67E6">
        <w:t xml:space="preserve"> the space industry supports</w:t>
      </w:r>
      <w:r w:rsidRPr="00624AE5">
        <w:t xml:space="preserve"> the</w:t>
      </w:r>
      <w:r>
        <w:t xml:space="preserve"> Japanese G</w:t>
      </w:r>
      <w:r w:rsidRPr="00624AE5">
        <w:t>overnment</w:t>
      </w:r>
      <w:r>
        <w:t>’s</w:t>
      </w:r>
      <w:r w:rsidRPr="00624AE5">
        <w:t xml:space="preserve"> space activity</w:t>
      </w:r>
      <w:r>
        <w:t>. B</w:t>
      </w:r>
      <w:r w:rsidRPr="00624AE5">
        <w:t xml:space="preserve">oth </w:t>
      </w:r>
      <w:r>
        <w:t xml:space="preserve">are </w:t>
      </w:r>
      <w:r w:rsidRPr="00624AE5">
        <w:t>very important in terms of growth of near</w:t>
      </w:r>
      <w:r>
        <w:t xml:space="preserve">-future </w:t>
      </w:r>
      <w:r w:rsidRPr="00624AE5">
        <w:t xml:space="preserve">space activities. We are trying to scale up the </w:t>
      </w:r>
      <w:r w:rsidR="00517CB5">
        <w:t xml:space="preserve">size of the </w:t>
      </w:r>
      <w:r w:rsidRPr="00624AE5">
        <w:t>Japanese space industry</w:t>
      </w:r>
      <w:r>
        <w:t>.</w:t>
      </w:r>
    </w:p>
    <w:p w:rsidR="00983FC7" w:rsidP="00983FC7">
      <w:pPr>
        <w:pStyle w:val="Question"/>
        <w:numPr>
          <w:ilvl w:val="0"/>
          <w:numId w:val="9"/>
        </w:numPr>
      </w:pPr>
      <w:sdt>
        <w:sdtPr>
          <w:alias w:val="Member"/>
          <w:tag w:val="&lt;Member mnisId='4396' dodsId='134243'&gt;"/>
          <w:id w:val="4871258"/>
          <w:placeholder>
            <w:docPart w:val="A5C227C993044C92BEC4F7EA87B454AE"/>
          </w:placeholder>
          <w:richText/>
        </w:sdtPr>
        <w:sdtContent>
          <w:r w:rsidRPr="00624AE5">
            <w:rPr>
              <w:b/>
            </w:rPr>
            <w:t>Rebecca Long Bailey:</w:t>
          </w:r>
        </w:sdtContent>
      </w:sdt>
      <w:r>
        <w:t xml:space="preserve"> Dr Bapt</w:t>
      </w:r>
      <w:r w:rsidRPr="00624AE5">
        <w:t>iste</w:t>
      </w:r>
      <w:r>
        <w:t>,</w:t>
      </w:r>
      <w:r w:rsidRPr="00624AE5">
        <w:t xml:space="preserve"> I put the same question to you.</w:t>
      </w:r>
    </w:p>
    <w:p w:rsidR="00983FC7" w:rsidP="00983FC7">
      <w:pPr>
        <w:pStyle w:val="Answer"/>
      </w:pPr>
      <w:sdt>
        <w:sdtPr>
          <w:alias w:val="Witness"/>
          <w:id w:val="1401866038"/>
          <w:placeholder>
            <w:docPart w:val="A5C227C993044C92BEC4F7EA87B454AE"/>
          </w:placeholder>
          <w:richText/>
        </w:sdtPr>
        <w:sdtContent>
          <w:r w:rsidRPr="00624AE5">
            <w:rPr>
              <w:b/>
              <w:i/>
            </w:rPr>
            <w:t>Dr Baptiste:</w:t>
          </w:r>
        </w:sdtContent>
      </w:sdt>
      <w:r>
        <w:t xml:space="preserve"> </w:t>
      </w:r>
      <w:r w:rsidRPr="00624AE5">
        <w:t xml:space="preserve">I give a slightly different answer. </w:t>
      </w:r>
      <w:r>
        <w:t>R</w:t>
      </w:r>
      <w:r w:rsidRPr="00624AE5">
        <w:t>oughly speaking</w:t>
      </w:r>
      <w:r>
        <w:t>,</w:t>
      </w:r>
      <w:r w:rsidRPr="00624AE5">
        <w:t xml:space="preserve"> the answer would be no because</w:t>
      </w:r>
      <w:r>
        <w:t xml:space="preserve"> the</w:t>
      </w:r>
      <w:r w:rsidRPr="00624AE5">
        <w:t xml:space="preserve"> space industry, space business and working for the space agen</w:t>
      </w:r>
      <w:r>
        <w:t>cy is something</w:t>
      </w:r>
      <w:r w:rsidRPr="00624AE5">
        <w:t xml:space="preserve"> people love</w:t>
      </w:r>
      <w:r>
        <w:t xml:space="preserve">. We </w:t>
      </w:r>
      <w:r w:rsidRPr="00624AE5">
        <w:t>have a lot of applications. We do not really suffer from a shortage</w:t>
      </w:r>
      <w:r>
        <w:t xml:space="preserve">. </w:t>
      </w:r>
      <w:r w:rsidR="00517CB5">
        <w:t>Of course t</w:t>
      </w:r>
      <w:r w:rsidRPr="00624AE5">
        <w:t>here are some specific profiles where it can be difficult</w:t>
      </w:r>
      <w:r>
        <w:t>,</w:t>
      </w:r>
      <w:r w:rsidRPr="00624AE5">
        <w:t xml:space="preserve"> even in the space </w:t>
      </w:r>
      <w:r w:rsidR="00517CB5">
        <w:t>business</w:t>
      </w:r>
      <w:r>
        <w:t>,</w:t>
      </w:r>
      <w:r w:rsidRPr="00624AE5">
        <w:t xml:space="preserve"> to find a good</w:t>
      </w:r>
      <w:r>
        <w:t xml:space="preserve"> data</w:t>
      </w:r>
      <w:r w:rsidRPr="00624AE5">
        <w:t xml:space="preserve"> scientist</w:t>
      </w:r>
      <w:r>
        <w:t xml:space="preserve">, </w:t>
      </w:r>
      <w:r w:rsidR="00517CB5">
        <w:t>especially</w:t>
      </w:r>
      <w:r>
        <w:t xml:space="preserve"> </w:t>
      </w:r>
      <w:r w:rsidRPr="00624AE5">
        <w:t xml:space="preserve">due to the fact that we do not have exactly the same </w:t>
      </w:r>
      <w:r w:rsidR="00082AE3">
        <w:t>attractiveness</w:t>
      </w:r>
      <w:r w:rsidRPr="00624AE5">
        <w:t xml:space="preserve"> in terms of salaries as other industries, but</w:t>
      </w:r>
      <w:r>
        <w:t xml:space="preserve">, </w:t>
      </w:r>
      <w:r w:rsidRPr="00624AE5">
        <w:t>roughl</w:t>
      </w:r>
      <w:r>
        <w:t>y</w:t>
      </w:r>
      <w:r w:rsidRPr="000A5BA6">
        <w:t xml:space="preserve"> speaking</w:t>
      </w:r>
      <w:r>
        <w:t>,</w:t>
      </w:r>
      <w:r w:rsidRPr="000A5BA6">
        <w:t xml:space="preserve"> the answer is no. It is very attractive.</w:t>
      </w:r>
    </w:p>
    <w:p w:rsidR="00983FC7" w:rsidP="00983FC7">
      <w:pPr>
        <w:pStyle w:val="Question"/>
        <w:numPr>
          <w:ilvl w:val="0"/>
          <w:numId w:val="9"/>
        </w:numPr>
      </w:pPr>
      <w:sdt>
        <w:sdtPr>
          <w:alias w:val="Member"/>
          <w:tag w:val="&lt;Member mnisId='4396' dodsId='134243'&gt;"/>
          <w:id w:val="-1616133801"/>
          <w:placeholder>
            <w:docPart w:val="A5C227C993044C92BEC4F7EA87B454AE"/>
          </w:placeholder>
          <w:richText/>
        </w:sdtPr>
        <w:sdtContent>
          <w:r w:rsidRPr="000A5BA6">
            <w:rPr>
              <w:b/>
            </w:rPr>
            <w:t>Rebecca Long Bailey:</w:t>
          </w:r>
        </w:sdtContent>
      </w:sdt>
      <w:r>
        <w:t xml:space="preserve"> M</w:t>
      </w:r>
      <w:r w:rsidRPr="000A5BA6">
        <w:t xml:space="preserve">y other question is about international collaboration. Who are your main international collaborators, and how do you benefit from </w:t>
      </w:r>
      <w:r w:rsidR="00082AE3">
        <w:t xml:space="preserve">these </w:t>
      </w:r>
      <w:r w:rsidRPr="000A5BA6">
        <w:t>international collaborations?</w:t>
      </w:r>
    </w:p>
    <w:p w:rsidR="00983FC7" w:rsidP="00983FC7">
      <w:pPr>
        <w:pStyle w:val="Answer"/>
      </w:pPr>
      <w:sdt>
        <w:sdtPr>
          <w:alias w:val="Witness"/>
          <w:id w:val="-937214266"/>
          <w:placeholder>
            <w:docPart w:val="A5C227C993044C92BEC4F7EA87B454AE"/>
          </w:placeholder>
          <w:richText/>
        </w:sdtPr>
        <w:sdtContent>
          <w:r w:rsidRPr="000A5BA6">
            <w:rPr>
              <w:b/>
              <w:i/>
            </w:rPr>
            <w:t>Dr Baptiste:</w:t>
          </w:r>
        </w:sdtContent>
      </w:sdt>
      <w:r>
        <w:t xml:space="preserve"> </w:t>
      </w:r>
      <w:r w:rsidRPr="000A5BA6">
        <w:t>As I mentioned earlier, our primary collaborators are inside</w:t>
      </w:r>
      <w:r>
        <w:t xml:space="preserve"> ESA, </w:t>
      </w:r>
      <w:r w:rsidRPr="000A5BA6">
        <w:t>so that is very clear, but we want to keep</w:t>
      </w:r>
      <w:r>
        <w:t xml:space="preserve"> up</w:t>
      </w:r>
      <w:r w:rsidRPr="000A5BA6">
        <w:t xml:space="preserve"> very strong international collaboration. </w:t>
      </w:r>
      <w:r>
        <w:t>As to t</w:t>
      </w:r>
      <w:r w:rsidRPr="000A5BA6">
        <w:t>he countries with which we want to work</w:t>
      </w:r>
      <w:r>
        <w:t>, given the</w:t>
      </w:r>
      <w:r w:rsidRPr="000A5BA6">
        <w:t xml:space="preserve"> technical level of the agencies, </w:t>
      </w:r>
      <w:r>
        <w:t xml:space="preserve">which is </w:t>
      </w:r>
      <w:r w:rsidRPr="000A5BA6">
        <w:t>basically the main driver for us</w:t>
      </w:r>
      <w:r>
        <w:t>, NASA</w:t>
      </w:r>
      <w:r w:rsidRPr="000A5BA6">
        <w:t xml:space="preserve"> is pretty good </w:t>
      </w:r>
      <w:r>
        <w:t xml:space="preserve">and has </w:t>
      </w:r>
      <w:r w:rsidRPr="000A5BA6">
        <w:t>a lot of very interesting programmes</w:t>
      </w:r>
      <w:r>
        <w:t xml:space="preserve">. NASA </w:t>
      </w:r>
      <w:r w:rsidRPr="000A5BA6">
        <w:t>is one of our key partners</w:t>
      </w:r>
      <w:r>
        <w:t>. W</w:t>
      </w:r>
      <w:r w:rsidRPr="000A5BA6">
        <w:t>e have</w:t>
      </w:r>
      <w:r>
        <w:t xml:space="preserve"> JAXA, with which</w:t>
      </w:r>
      <w:r w:rsidRPr="000A5BA6">
        <w:t xml:space="preserve"> we have several programmes</w:t>
      </w:r>
      <w:r>
        <w:t>, but we also have</w:t>
      </w:r>
      <w:r w:rsidRPr="000A5BA6">
        <w:t xml:space="preserve"> India and China. We still have some programmes with Russia but </w:t>
      </w:r>
      <w:r>
        <w:t>quite a lot</w:t>
      </w:r>
      <w:r w:rsidRPr="000A5BA6">
        <w:t xml:space="preserve"> less than we used to have</w:t>
      </w:r>
      <w:r>
        <w:t>.</w:t>
      </w:r>
      <w:r w:rsidRPr="000A5BA6">
        <w:t xml:space="preserve"> </w:t>
      </w:r>
      <w:r>
        <w:t>O</w:t>
      </w:r>
      <w:r w:rsidRPr="000A5BA6">
        <w:t>n top of that,</w:t>
      </w:r>
      <w:r>
        <w:t xml:space="preserve"> </w:t>
      </w:r>
      <w:r w:rsidR="0071161C">
        <w:t xml:space="preserve">in total, </w:t>
      </w:r>
      <w:r>
        <w:t xml:space="preserve">I think </w:t>
      </w:r>
      <w:r w:rsidRPr="000A5BA6">
        <w:t>we have about 45 bilateral agreements with many countries all over the world, but the key partners are</w:t>
      </w:r>
      <w:r>
        <w:t xml:space="preserve"> </w:t>
      </w:r>
      <w:r w:rsidR="00082AE3">
        <w:t xml:space="preserve">those that </w:t>
      </w:r>
      <w:r>
        <w:t>I</w:t>
      </w:r>
      <w:r w:rsidRPr="000A5BA6">
        <w:t xml:space="preserve"> have mentioned before.</w:t>
      </w:r>
    </w:p>
    <w:p w:rsidR="00983FC7" w:rsidP="00983FC7">
      <w:pPr>
        <w:pStyle w:val="Question"/>
        <w:numPr>
          <w:ilvl w:val="0"/>
          <w:numId w:val="9"/>
        </w:numPr>
      </w:pPr>
      <w:sdt>
        <w:sdtPr>
          <w:alias w:val="Member"/>
          <w:tag w:val="&lt;Member mnisId='4396' dodsId='134243'&gt;"/>
          <w:id w:val="1385833287"/>
          <w:placeholder>
            <w:docPart w:val="A5C227C993044C92BEC4F7EA87B454AE"/>
          </w:placeholder>
          <w:richText/>
        </w:sdtPr>
        <w:sdtContent>
          <w:r w:rsidRPr="000A5BA6">
            <w:rPr>
              <w:b/>
            </w:rPr>
            <w:t>Rebecca Long Bailey:</w:t>
          </w:r>
        </w:sdtContent>
      </w:sdt>
      <w:r>
        <w:t xml:space="preserve"> </w:t>
      </w:r>
      <w:r w:rsidR="00082AE3">
        <w:t xml:space="preserve">Thank you; that is very helpful. </w:t>
      </w:r>
      <w:r w:rsidRPr="000A5BA6">
        <w:t xml:space="preserve">I put the same question to </w:t>
      </w:r>
      <w:r>
        <w:t>Dr Yama</w:t>
      </w:r>
      <w:r w:rsidRPr="000A5BA6">
        <w:t>kawa</w:t>
      </w:r>
      <w:r>
        <w:t>.</w:t>
      </w:r>
    </w:p>
    <w:p w:rsidR="00983FC7" w:rsidP="00983FC7">
      <w:pPr>
        <w:pStyle w:val="Answer"/>
      </w:pPr>
      <w:sdt>
        <w:sdtPr>
          <w:alias w:val="Witness"/>
          <w:id w:val="-639492556"/>
          <w:placeholder>
            <w:docPart w:val="A5C227C993044C92BEC4F7EA87B454AE"/>
          </w:placeholder>
          <w:richText/>
        </w:sdtPr>
        <w:sdtContent>
          <w:r w:rsidRPr="000A5BA6">
            <w:rPr>
              <w:b/>
              <w:i/>
            </w:rPr>
            <w:t>Dr Yamakawa:</w:t>
          </w:r>
        </w:sdtContent>
      </w:sdt>
      <w:r>
        <w:t xml:space="preserve"> </w:t>
      </w:r>
      <w:r w:rsidRPr="000A5BA6">
        <w:t>I think international collaboration is key and very important for the success of space missions.</w:t>
      </w:r>
      <w:r>
        <w:t xml:space="preserve"> JAXA has </w:t>
      </w:r>
      <w:r w:rsidR="00082AE3">
        <w:t xml:space="preserve">so many </w:t>
      </w:r>
      <w:r w:rsidRPr="000A5BA6">
        <w:t xml:space="preserve">international collaborations with about 70 countries, including NASA in the United </w:t>
      </w:r>
      <w:r w:rsidR="0071161C">
        <w:t>S</w:t>
      </w:r>
      <w:r w:rsidRPr="000A5BA6">
        <w:t>tates</w:t>
      </w:r>
      <w:r>
        <w:t xml:space="preserve">, </w:t>
      </w:r>
      <w:r w:rsidR="00082AE3">
        <w:t xml:space="preserve">ESA, </w:t>
      </w:r>
      <w:r w:rsidRPr="000A5BA6">
        <w:t>the European Space Agency</w:t>
      </w:r>
      <w:r>
        <w:t xml:space="preserve">, CNES </w:t>
      </w:r>
      <w:r w:rsidRPr="000A5BA6">
        <w:t xml:space="preserve">and </w:t>
      </w:r>
      <w:r w:rsidR="00082AE3">
        <w:t xml:space="preserve">of course </w:t>
      </w:r>
      <w:r>
        <w:t>UK</w:t>
      </w:r>
      <w:r w:rsidRPr="000A5BA6">
        <w:t>SA</w:t>
      </w:r>
      <w:r>
        <w:t>. I am</w:t>
      </w:r>
      <w:r w:rsidRPr="000A5BA6">
        <w:t xml:space="preserve"> delighted to say that we signed a memorandum of co</w:t>
      </w:r>
      <w:r>
        <w:noBreakHyphen/>
      </w:r>
      <w:r w:rsidRPr="000A5BA6">
        <w:t xml:space="preserve">operation with the United Kingdom </w:t>
      </w:r>
      <w:r>
        <w:t>S</w:t>
      </w:r>
      <w:r w:rsidRPr="000A5BA6">
        <w:t xml:space="preserve">pace </w:t>
      </w:r>
      <w:r>
        <w:t>Agency</w:t>
      </w:r>
      <w:r w:rsidRPr="000A5BA6">
        <w:t xml:space="preserve"> last year covering</w:t>
      </w:r>
      <w:r>
        <w:t>,</w:t>
      </w:r>
      <w:r w:rsidRPr="000A5BA6">
        <w:t xml:space="preserve"> for example</w:t>
      </w:r>
      <w:r>
        <w:t>,</w:t>
      </w:r>
      <w:r w:rsidRPr="000A5BA6">
        <w:t xml:space="preserve"> sustainable and safe utilisation of the</w:t>
      </w:r>
      <w:r>
        <w:t xml:space="preserve"> orbiting environment</w:t>
      </w:r>
      <w:r w:rsidR="00082AE3">
        <w:t xml:space="preserve"> as items of co-operation</w:t>
      </w:r>
      <w:r>
        <w:t>. U</w:t>
      </w:r>
      <w:r w:rsidRPr="004D1E62">
        <w:t xml:space="preserve">nder </w:t>
      </w:r>
      <w:r>
        <w:t>that</w:t>
      </w:r>
      <w:r w:rsidRPr="004D1E62">
        <w:t xml:space="preserve"> memorandum of co</w:t>
      </w:r>
      <w:r>
        <w:noBreakHyphen/>
      </w:r>
      <w:r w:rsidRPr="004D1E62">
        <w:t>operation</w:t>
      </w:r>
      <w:r w:rsidR="0071161C">
        <w:t>,</w:t>
      </w:r>
      <w:r w:rsidRPr="004D1E62">
        <w:t xml:space="preserve"> implementing arrangements</w:t>
      </w:r>
      <w:r>
        <w:t xml:space="preserve"> were signed to</w:t>
      </w:r>
      <w:r w:rsidRPr="004D1E62">
        <w:t xml:space="preserve"> co</w:t>
      </w:r>
      <w:r>
        <w:noBreakHyphen/>
      </w:r>
      <w:r w:rsidRPr="004D1E62">
        <w:t xml:space="preserve">operate with the UK </w:t>
      </w:r>
      <w:r>
        <w:t>D</w:t>
      </w:r>
      <w:r w:rsidRPr="004D1E62">
        <w:t xml:space="preserve">efence </w:t>
      </w:r>
      <w:r>
        <w:t>S</w:t>
      </w:r>
      <w:r w:rsidRPr="004D1E62">
        <w:t xml:space="preserve">cience </w:t>
      </w:r>
      <w:r>
        <w:t>and T</w:t>
      </w:r>
      <w:r w:rsidRPr="004D1E62">
        <w:t xml:space="preserve">echnology </w:t>
      </w:r>
      <w:r>
        <w:t>Laboratory</w:t>
      </w:r>
      <w:r w:rsidR="00F63C5E">
        <w:t>, DSTL,</w:t>
      </w:r>
      <w:r>
        <w:t xml:space="preserve"> </w:t>
      </w:r>
      <w:r w:rsidRPr="004D1E62">
        <w:t>for space</w:t>
      </w:r>
      <w:r>
        <w:t xml:space="preserve"> debris</w:t>
      </w:r>
      <w:r w:rsidRPr="004D1E62">
        <w:t xml:space="preserve"> collaboration</w:t>
      </w:r>
      <w:r>
        <w:t>. T</w:t>
      </w:r>
      <w:r w:rsidRPr="004D1E62">
        <w:t>his kind of bilateral collaboration is the key for maximising the output of space missions</w:t>
      </w:r>
      <w:r>
        <w:t>.</w:t>
      </w:r>
    </w:p>
    <w:p w:rsidR="00F63C5E" w:rsidP="00983FC7">
      <w:pPr>
        <w:pStyle w:val="Answer"/>
      </w:pPr>
      <w:r>
        <w:t xml:space="preserve">JAXA </w:t>
      </w:r>
      <w:r w:rsidRPr="004D1E62">
        <w:t xml:space="preserve">is also collaborating in </w:t>
      </w:r>
      <w:r>
        <w:t>a</w:t>
      </w:r>
      <w:r w:rsidRPr="004D1E62">
        <w:t xml:space="preserve"> multilateral wa</w:t>
      </w:r>
      <w:r>
        <w:t>y</w:t>
      </w:r>
      <w:r w:rsidRPr="004D1E62">
        <w:t xml:space="preserve">. For example, together with the Japanese </w:t>
      </w:r>
      <w:r>
        <w:t>G</w:t>
      </w:r>
      <w:r w:rsidRPr="004D1E62">
        <w:t xml:space="preserve">overnment </w:t>
      </w:r>
      <w:r>
        <w:t xml:space="preserve">we </w:t>
      </w:r>
      <w:r w:rsidRPr="004D1E62">
        <w:t>are hosting a</w:t>
      </w:r>
      <w:r>
        <w:t xml:space="preserve">n international </w:t>
      </w:r>
      <w:r w:rsidRPr="004D1E62">
        <w:t xml:space="preserve">meeting </w:t>
      </w:r>
      <w:r>
        <w:t xml:space="preserve">called APRSAF, which is an abbreviation </w:t>
      </w:r>
      <w:r>
        <w:t xml:space="preserve">of the </w:t>
      </w:r>
      <w:r w:rsidRPr="004D1E62">
        <w:t>Asia</w:t>
      </w:r>
      <w:r>
        <w:t>-</w:t>
      </w:r>
      <w:r w:rsidRPr="004D1E62">
        <w:t xml:space="preserve">Pacific </w:t>
      </w:r>
      <w:r>
        <w:t>R</w:t>
      </w:r>
      <w:r w:rsidRPr="004D1E62">
        <w:t xml:space="preserve">egional </w:t>
      </w:r>
      <w:r>
        <w:t>S</w:t>
      </w:r>
      <w:r w:rsidRPr="004D1E62">
        <w:t xml:space="preserve">pace </w:t>
      </w:r>
      <w:r>
        <w:t>A</w:t>
      </w:r>
      <w:r w:rsidRPr="004D1E62">
        <w:t>genc</w:t>
      </w:r>
      <w:r>
        <w:t>y F</w:t>
      </w:r>
      <w:r w:rsidRPr="006B0329">
        <w:t>orum</w:t>
      </w:r>
      <w:r>
        <w:t>. E</w:t>
      </w:r>
      <w:r w:rsidRPr="006B0329">
        <w:t>very year</w:t>
      </w:r>
      <w:r>
        <w:t xml:space="preserve"> </w:t>
      </w:r>
      <w:r>
        <w:t xml:space="preserve">we have the participation of </w:t>
      </w:r>
      <w:r w:rsidRPr="006B0329">
        <w:t>30 countries from the Asia</w:t>
      </w:r>
      <w:r>
        <w:t>-</w:t>
      </w:r>
      <w:r w:rsidRPr="006B0329">
        <w:t>Pacific region. We are discussing possible future collaboration in many possible areas, so we are mixing both bilateral and multilateral collaborations.</w:t>
      </w:r>
    </w:p>
    <w:p w:rsidR="00983FC7" w:rsidP="00F63C5E">
      <w:pPr>
        <w:pStyle w:val="Question"/>
        <w:numPr>
          <w:ilvl w:val="0"/>
          <w:numId w:val="0"/>
        </w:numPr>
        <w:ind w:left="794"/>
      </w:pPr>
      <w:sdt>
        <w:sdtPr>
          <w:alias w:val="Member"/>
          <w:tag w:val="&lt;Member mnisId='4396' dodsId='134243'&gt;"/>
          <w:id w:val="113413759"/>
          <w:placeholder>
            <w:docPart w:val="DefaultPlaceholder_-1854013440"/>
          </w:placeholder>
          <w:richText/>
        </w:sdtPr>
        <w:sdtContent>
          <w:r w:rsidRPr="00F63C5E" w:rsidR="00F63C5E">
            <w:rPr>
              <w:b/>
            </w:rPr>
            <w:t>Rebecca Long Bailey:</w:t>
          </w:r>
        </w:sdtContent>
      </w:sdt>
      <w:r w:rsidR="00F63C5E">
        <w:t xml:space="preserve"> Thank you; that is very helpful.</w:t>
      </w:r>
    </w:p>
    <w:p w:rsidR="00983FC7" w:rsidP="00983FC7">
      <w:pPr>
        <w:pStyle w:val="Question"/>
        <w:numPr>
          <w:ilvl w:val="0"/>
          <w:numId w:val="9"/>
        </w:numPr>
      </w:pPr>
      <w:sdt>
        <w:sdtPr>
          <w:alias w:val="Member"/>
          <w:tag w:val="&lt;Member mnisId='4837' dodsId=''&gt;"/>
          <w:id w:val="-1759966819"/>
          <w:placeholder>
            <w:docPart w:val="A5C227C993044C92BEC4F7EA87B454AE"/>
          </w:placeholder>
          <w:richText/>
        </w:sdtPr>
        <w:sdtContent>
          <w:r w:rsidRPr="006B0329">
            <w:rPr>
              <w:b/>
            </w:rPr>
            <w:t>Aaron Bell:</w:t>
          </w:r>
        </w:sdtContent>
      </w:sdt>
      <w:r>
        <w:t xml:space="preserve"> </w:t>
      </w:r>
      <w:r w:rsidRPr="00D80A3E">
        <w:t>I want to ask about a specific programme</w:t>
      </w:r>
      <w:r>
        <w:t>:</w:t>
      </w:r>
      <w:r w:rsidRPr="00D80A3E">
        <w:t xml:space="preserve"> NASA's Artemis programme. Dr </w:t>
      </w:r>
      <w:r>
        <w:t>Y</w:t>
      </w:r>
      <w:r w:rsidRPr="00D80A3E">
        <w:t>amakawa, J</w:t>
      </w:r>
      <w:r>
        <w:t>AXA</w:t>
      </w:r>
      <w:r w:rsidRPr="00D80A3E">
        <w:t xml:space="preserve"> is participating in</w:t>
      </w:r>
      <w:r>
        <w:t xml:space="preserve"> Artemis.</w:t>
      </w:r>
      <w:r w:rsidRPr="00D80A3E">
        <w:t xml:space="preserve"> For what reason did you decide to participate, and what specific parts of the mission will </w:t>
      </w:r>
      <w:r>
        <w:t>JAXA</w:t>
      </w:r>
      <w:r w:rsidRPr="00D80A3E">
        <w:t xml:space="preserve"> be carrying out as part of </w:t>
      </w:r>
      <w:r>
        <w:t>Artemis</w:t>
      </w:r>
      <w:r w:rsidRPr="00D80A3E">
        <w:t>?</w:t>
      </w:r>
    </w:p>
    <w:p w:rsidR="00F63C5E" w:rsidP="00983FC7">
      <w:pPr>
        <w:pStyle w:val="Answer"/>
      </w:pPr>
      <w:sdt>
        <w:sdtPr>
          <w:alias w:val="Witness"/>
          <w:id w:val="-1398361329"/>
          <w:placeholder>
            <w:docPart w:val="A5C227C993044C92BEC4F7EA87B454AE"/>
          </w:placeholder>
          <w:richText/>
        </w:sdtPr>
        <w:sdtContent>
          <w:r w:rsidRPr="00D80A3E" w:rsidR="00983FC7">
            <w:rPr>
              <w:b/>
              <w:i/>
            </w:rPr>
            <w:t>Dr Yamakawa:</w:t>
          </w:r>
        </w:sdtContent>
      </w:sdt>
      <w:r w:rsidR="00983FC7">
        <w:t xml:space="preserve"> </w:t>
      </w:r>
      <w:r w:rsidRPr="00D80A3E" w:rsidR="00983FC7">
        <w:t>J</w:t>
      </w:r>
      <w:r w:rsidR="00983FC7">
        <w:t>AXA</w:t>
      </w:r>
      <w:r>
        <w:t>,</w:t>
      </w:r>
      <w:r w:rsidR="00983FC7">
        <w:t xml:space="preserve"> </w:t>
      </w:r>
      <w:r w:rsidRPr="00D80A3E" w:rsidR="00983FC7">
        <w:t xml:space="preserve">and before that the </w:t>
      </w:r>
      <w:r w:rsidR="00983FC7">
        <w:t>G</w:t>
      </w:r>
      <w:r w:rsidRPr="00D80A3E" w:rsidR="00983FC7">
        <w:t>overnment of Japan</w:t>
      </w:r>
      <w:r>
        <w:t>,</w:t>
      </w:r>
      <w:r w:rsidRPr="00D80A3E" w:rsidR="00983FC7">
        <w:t xml:space="preserve"> de</w:t>
      </w:r>
      <w:r w:rsidR="00983FC7">
        <w:t>c</w:t>
      </w:r>
      <w:r w:rsidRPr="00D80A3E" w:rsidR="00983FC7">
        <w:t>ided to participate in the Artemis programme about two years ago</w:t>
      </w:r>
      <w:r>
        <w:t>,</w:t>
      </w:r>
      <w:r w:rsidRPr="00D80A3E" w:rsidR="00983FC7">
        <w:t xml:space="preserve"> and since then</w:t>
      </w:r>
      <w:r w:rsidR="00983FC7">
        <w:t xml:space="preserve"> JAXA</w:t>
      </w:r>
      <w:r w:rsidRPr="00D80A3E" w:rsidR="00983FC7">
        <w:t xml:space="preserve"> is discussing with its international partners</w:t>
      </w:r>
      <w:r w:rsidR="00983FC7">
        <w:t>,</w:t>
      </w:r>
      <w:r w:rsidRPr="00D80A3E" w:rsidR="00983FC7">
        <w:t xml:space="preserve"> including NASA</w:t>
      </w:r>
      <w:r w:rsidR="00983FC7">
        <w:t>,</w:t>
      </w:r>
      <w:r w:rsidRPr="00D80A3E" w:rsidR="00983FC7">
        <w:t xml:space="preserve"> the European Space Agency and the Canadian </w:t>
      </w:r>
      <w:r w:rsidR="00983FC7">
        <w:t>S</w:t>
      </w:r>
      <w:r w:rsidRPr="00D80A3E" w:rsidR="00983FC7">
        <w:t xml:space="preserve">pace </w:t>
      </w:r>
      <w:r w:rsidR="00983FC7">
        <w:t>A</w:t>
      </w:r>
      <w:r w:rsidRPr="00D80A3E" w:rsidR="00983FC7">
        <w:t>gency</w:t>
      </w:r>
      <w:r w:rsidR="00983FC7">
        <w:t>,</w:t>
      </w:r>
      <w:r w:rsidRPr="00D80A3E" w:rsidR="00983FC7">
        <w:t xml:space="preserve"> how to proceed and maximise the output of the Artemis programme. The </w:t>
      </w:r>
      <w:r w:rsidR="00983FC7">
        <w:t>Artemis</w:t>
      </w:r>
      <w:r w:rsidRPr="00D80A3E" w:rsidR="00983FC7">
        <w:t xml:space="preserve"> programme is the next giant leap for humankind</w:t>
      </w:r>
      <w:r w:rsidR="00983FC7">
        <w:t xml:space="preserve"> and </w:t>
      </w:r>
      <w:r w:rsidRPr="00D80A3E" w:rsidR="00983FC7">
        <w:t>we think it is very important for Japan to participate in th</w:t>
      </w:r>
      <w:r w:rsidR="00983FC7">
        <w:t>at</w:t>
      </w:r>
      <w:r w:rsidRPr="00D80A3E" w:rsidR="00983FC7">
        <w:t xml:space="preserve"> programme. </w:t>
      </w:r>
    </w:p>
    <w:p w:rsidR="00983FC7" w:rsidP="00983FC7">
      <w:pPr>
        <w:pStyle w:val="Answer"/>
      </w:pPr>
      <w:r w:rsidRPr="00D80A3E">
        <w:t>J</w:t>
      </w:r>
      <w:r>
        <w:t>AXA</w:t>
      </w:r>
      <w:r w:rsidRPr="00D80A3E">
        <w:t xml:space="preserve"> will</w:t>
      </w:r>
      <w:r w:rsidRPr="004B4A2D">
        <w:t xml:space="preserve"> collaborate with the USA and Europe in providing</w:t>
      </w:r>
      <w:r>
        <w:t>,</w:t>
      </w:r>
      <w:r w:rsidRPr="004B4A2D">
        <w:t xml:space="preserve"> for example</w:t>
      </w:r>
      <w:r>
        <w:t>,</w:t>
      </w:r>
      <w:r w:rsidRPr="004B4A2D">
        <w:t xml:space="preserve"> environment control</w:t>
      </w:r>
      <w:r>
        <w:t xml:space="preserve"> </w:t>
      </w:r>
      <w:r w:rsidR="00F31793">
        <w:t xml:space="preserve">and life support </w:t>
      </w:r>
      <w:r>
        <w:t xml:space="preserve">systems, </w:t>
      </w:r>
      <w:r w:rsidRPr="004B4A2D">
        <w:t>power system</w:t>
      </w:r>
      <w:r>
        <w:t xml:space="preserve">s or </w:t>
      </w:r>
      <w:r w:rsidRPr="004B4A2D">
        <w:t>thermal control systems. Those</w:t>
      </w:r>
      <w:r>
        <w:t xml:space="preserve"> are the</w:t>
      </w:r>
      <w:r w:rsidRPr="004B4A2D">
        <w:t xml:space="preserve"> kinds of things we will provide. We</w:t>
      </w:r>
      <w:r>
        <w:t xml:space="preserve"> will</w:t>
      </w:r>
      <w:r w:rsidRPr="004B4A2D">
        <w:t xml:space="preserve"> also provide</w:t>
      </w:r>
      <w:r>
        <w:t xml:space="preserve"> a</w:t>
      </w:r>
      <w:r w:rsidRPr="004B4A2D">
        <w:t xml:space="preserve"> cargo transportation capability</w:t>
      </w:r>
      <w:r>
        <w:t xml:space="preserve"> </w:t>
      </w:r>
      <w:r w:rsidR="00F31793">
        <w:t>to the</w:t>
      </w:r>
      <w:r>
        <w:t xml:space="preserve"> G</w:t>
      </w:r>
      <w:r w:rsidRPr="004B4A2D">
        <w:t>ateway</w:t>
      </w:r>
      <w:r w:rsidR="00F31793">
        <w:t>,</w:t>
      </w:r>
      <w:r w:rsidRPr="004B4A2D">
        <w:t xml:space="preserve"> which is </w:t>
      </w:r>
      <w:r w:rsidR="00F31793">
        <w:t xml:space="preserve">a lunar </w:t>
      </w:r>
      <w:r w:rsidRPr="004B4A2D">
        <w:t>orbiting station of the Artemis programme</w:t>
      </w:r>
      <w:r>
        <w:t xml:space="preserve">. Right now we are </w:t>
      </w:r>
      <w:r w:rsidRPr="004B4A2D">
        <w:t>doing research and develop</w:t>
      </w:r>
      <w:r>
        <w:t>ment of</w:t>
      </w:r>
      <w:r w:rsidRPr="004B4A2D">
        <w:t xml:space="preserve"> </w:t>
      </w:r>
      <w:r>
        <w:t xml:space="preserve">a manned </w:t>
      </w:r>
      <w:r w:rsidRPr="004B4A2D">
        <w:t xml:space="preserve">pressurised </w:t>
      </w:r>
      <w:r>
        <w:t>r</w:t>
      </w:r>
      <w:r w:rsidRPr="004B4A2D">
        <w:t xml:space="preserve">over </w:t>
      </w:r>
      <w:r w:rsidR="00F31793">
        <w:t>that</w:t>
      </w:r>
      <w:r w:rsidRPr="004B4A2D">
        <w:t xml:space="preserve"> will be d</w:t>
      </w:r>
      <w:r>
        <w:t>eploye</w:t>
      </w:r>
      <w:r w:rsidRPr="004B4A2D">
        <w:t>d on the surface of the moon</w:t>
      </w:r>
      <w:r>
        <w:t xml:space="preserve">. We are </w:t>
      </w:r>
      <w:r w:rsidRPr="004B4A2D">
        <w:t>going to provide this kind of system within 10 years</w:t>
      </w:r>
      <w:r>
        <w:t>.</w:t>
      </w:r>
    </w:p>
    <w:p w:rsidR="00983FC7" w:rsidP="00983FC7">
      <w:pPr>
        <w:pStyle w:val="Question"/>
        <w:numPr>
          <w:ilvl w:val="0"/>
          <w:numId w:val="9"/>
        </w:numPr>
      </w:pPr>
      <w:sdt>
        <w:sdtPr>
          <w:alias w:val="Member"/>
          <w:tag w:val="&lt;Member mnisId='4837' dodsId=''&gt;"/>
          <w:id w:val="1470933024"/>
          <w:placeholder>
            <w:docPart w:val="A5C227C993044C92BEC4F7EA87B454AE"/>
          </w:placeholder>
          <w:richText/>
        </w:sdtPr>
        <w:sdtContent>
          <w:r w:rsidRPr="004B4A2D">
            <w:rPr>
              <w:b/>
            </w:rPr>
            <w:t>Aaron Bell:</w:t>
          </w:r>
        </w:sdtContent>
      </w:sdt>
      <w:r>
        <w:t xml:space="preserve"> D</w:t>
      </w:r>
      <w:r w:rsidRPr="00366931">
        <w:t xml:space="preserve">o you also anticipate providing astronauts </w:t>
      </w:r>
      <w:r>
        <w:t>for the</w:t>
      </w:r>
      <w:r w:rsidRPr="00366931">
        <w:t xml:space="preserve"> programme</w:t>
      </w:r>
      <w:r>
        <w:t>?</w:t>
      </w:r>
    </w:p>
    <w:p w:rsidR="00983FC7" w:rsidP="00983FC7">
      <w:pPr>
        <w:pStyle w:val="Answer"/>
      </w:pPr>
      <w:sdt>
        <w:sdtPr>
          <w:alias w:val="Witness"/>
          <w:id w:val="1320771697"/>
          <w:placeholder>
            <w:docPart w:val="A5C227C993044C92BEC4F7EA87B454AE"/>
          </w:placeholder>
          <w:richText/>
        </w:sdtPr>
        <w:sdtContent>
          <w:r w:rsidRPr="00366931">
            <w:rPr>
              <w:b/>
              <w:i/>
            </w:rPr>
            <w:t>Dr Yamakawa:</w:t>
          </w:r>
        </w:sdtContent>
      </w:sdt>
      <w:r>
        <w:t xml:space="preserve"> T</w:t>
      </w:r>
      <w:r w:rsidRPr="00366931">
        <w:t>hat is a very great motivation for us</w:t>
      </w:r>
      <w:r>
        <w:t>. W</w:t>
      </w:r>
      <w:r w:rsidRPr="009E759C">
        <w:t xml:space="preserve">e would like to send </w:t>
      </w:r>
      <w:r>
        <w:t>a JAXA</w:t>
      </w:r>
      <w:r w:rsidRPr="009E759C">
        <w:t xml:space="preserve"> astrona</w:t>
      </w:r>
      <w:r>
        <w:t>ut</w:t>
      </w:r>
      <w:r w:rsidRPr="009E759C">
        <w:t xml:space="preserve"> to the surface of the moon</w:t>
      </w:r>
      <w:r>
        <w:t>.</w:t>
      </w:r>
    </w:p>
    <w:p w:rsidR="00983FC7" w:rsidP="00983FC7">
      <w:pPr>
        <w:pStyle w:val="Question"/>
        <w:numPr>
          <w:ilvl w:val="0"/>
          <w:numId w:val="9"/>
        </w:numPr>
      </w:pPr>
      <w:sdt>
        <w:sdtPr>
          <w:alias w:val="Member"/>
          <w:tag w:val="&lt;Member mnisId='4837' dodsId=''&gt;"/>
          <w:id w:val="503630680"/>
          <w:placeholder>
            <w:docPart w:val="A5C227C993044C92BEC4F7EA87B454AE"/>
          </w:placeholder>
          <w:richText/>
        </w:sdtPr>
        <w:sdtContent>
          <w:r w:rsidRPr="009E759C">
            <w:rPr>
              <w:b/>
            </w:rPr>
            <w:t>Aaron Bell:</w:t>
          </w:r>
        </w:sdtContent>
      </w:sdt>
      <w:r>
        <w:t xml:space="preserve"> Dr </w:t>
      </w:r>
      <w:r w:rsidRPr="009E759C">
        <w:t xml:space="preserve">Baptiste, at this stage France has not signed the Artemis </w:t>
      </w:r>
      <w:r w:rsidR="00D71B54">
        <w:t>A</w:t>
      </w:r>
      <w:r w:rsidRPr="009E759C">
        <w:t xml:space="preserve">ccords and therefore is not part of the programme. The </w:t>
      </w:r>
      <w:r>
        <w:t xml:space="preserve">Artemis </w:t>
      </w:r>
      <w:r w:rsidR="00D71B54">
        <w:t>A</w:t>
      </w:r>
      <w:r>
        <w:t xml:space="preserve">ccords are </w:t>
      </w:r>
      <w:r w:rsidRPr="009E759C">
        <w:t>slightly separate from the programme</w:t>
      </w:r>
      <w:r>
        <w:t xml:space="preserve">. </w:t>
      </w:r>
      <w:r w:rsidR="00F31793">
        <w:t>Those are</w:t>
      </w:r>
      <w:r w:rsidRPr="009E759C">
        <w:t xml:space="preserve"> an international agreement about the exploration of the moon</w:t>
      </w:r>
      <w:r>
        <w:t xml:space="preserve">, Mars </w:t>
      </w:r>
      <w:r w:rsidRPr="009E759C">
        <w:t>and other planetary objects. Does France intend to sign the accords and doe</w:t>
      </w:r>
      <w:r>
        <w:t>s it</w:t>
      </w:r>
      <w:r w:rsidRPr="009E759C">
        <w:t xml:space="preserve"> intend to get </w:t>
      </w:r>
      <w:r w:rsidRPr="009E759C">
        <w:t>involved in the Artemis programme?</w:t>
      </w:r>
    </w:p>
    <w:p w:rsidR="00983FC7" w:rsidP="00983FC7">
      <w:pPr>
        <w:pStyle w:val="Answer"/>
      </w:pPr>
      <w:sdt>
        <w:sdtPr>
          <w:alias w:val="Witness"/>
          <w:id w:val="608711979"/>
          <w:placeholder>
            <w:docPart w:val="A5C227C993044C92BEC4F7EA87B454AE"/>
          </w:placeholder>
          <w:richText/>
        </w:sdtPr>
        <w:sdtContent>
          <w:r w:rsidRPr="009E759C">
            <w:rPr>
              <w:b/>
              <w:i/>
            </w:rPr>
            <w:t>Dr Baptiste:</w:t>
          </w:r>
        </w:sdtContent>
      </w:sdt>
      <w:r>
        <w:t xml:space="preserve"> T</w:t>
      </w:r>
      <w:r w:rsidRPr="009E759C">
        <w:t xml:space="preserve">here are a lot of discussions right now between </w:t>
      </w:r>
      <w:r w:rsidR="00F31793">
        <w:t xml:space="preserve">the </w:t>
      </w:r>
      <w:r w:rsidRPr="009E759C">
        <w:t xml:space="preserve">US and French </w:t>
      </w:r>
      <w:r>
        <w:t>G</w:t>
      </w:r>
      <w:r w:rsidRPr="009E759C">
        <w:t>overnment on this topic, so it is a little bit early to say</w:t>
      </w:r>
      <w:r>
        <w:t>. L</w:t>
      </w:r>
      <w:r w:rsidRPr="009E759C">
        <w:t xml:space="preserve">et us say </w:t>
      </w:r>
      <w:r>
        <w:t>I am</w:t>
      </w:r>
      <w:r w:rsidRPr="009E759C">
        <w:t xml:space="preserve"> pretty optimistic on this</w:t>
      </w:r>
      <w:r>
        <w:t>. I think</w:t>
      </w:r>
      <w:r w:rsidRPr="009E759C">
        <w:t xml:space="preserve"> the question</w:t>
      </w:r>
      <w:r>
        <w:t xml:space="preserve"> that</w:t>
      </w:r>
      <w:r w:rsidRPr="009E759C">
        <w:t xml:space="preserve"> all European countries should ask themselves</w:t>
      </w:r>
      <w:r>
        <w:t xml:space="preserve"> is, “W</w:t>
      </w:r>
      <w:r w:rsidRPr="009E759C">
        <w:t xml:space="preserve">hat </w:t>
      </w:r>
      <w:r w:rsidR="00F31793">
        <w:t xml:space="preserve">is </w:t>
      </w:r>
      <w:r w:rsidRPr="009E759C">
        <w:t>our European vision for human exploration? What is the</w:t>
      </w:r>
      <w:r>
        <w:t xml:space="preserve"> place of</w:t>
      </w:r>
      <w:r w:rsidRPr="009E759C">
        <w:t xml:space="preserve"> Europe tomorrow</w:t>
      </w:r>
      <w:r>
        <w:t xml:space="preserve"> on</w:t>
      </w:r>
      <w:r w:rsidRPr="009E759C">
        <w:t xml:space="preserve"> the moon and </w:t>
      </w:r>
      <w:r w:rsidR="00F31793">
        <w:t xml:space="preserve">the </w:t>
      </w:r>
      <w:r w:rsidRPr="009E759C">
        <w:t xml:space="preserve">day after </w:t>
      </w:r>
      <w:r w:rsidR="00F31793">
        <w:t xml:space="preserve">tomorrow </w:t>
      </w:r>
      <w:r w:rsidRPr="009E759C">
        <w:t>on Mars</w:t>
      </w:r>
      <w:r>
        <w:t xml:space="preserve">?” Of course, it </w:t>
      </w:r>
      <w:r w:rsidRPr="009E759C">
        <w:t>is great to work with our American colleagues on the Artemis programme, but policy leaders in Europe</w:t>
      </w:r>
      <w:r>
        <w:t xml:space="preserve"> should</w:t>
      </w:r>
      <w:r w:rsidRPr="009E759C">
        <w:t xml:space="preserve"> really think about </w:t>
      </w:r>
      <w:r>
        <w:t>a</w:t>
      </w:r>
      <w:r w:rsidRPr="009E759C">
        <w:t xml:space="preserve"> more autonomous and ambitious programme for the moon and Mars tomorrow. We are quite far away from that, but this topic will </w:t>
      </w:r>
      <w:r>
        <w:t xml:space="preserve">come up </w:t>
      </w:r>
      <w:r w:rsidRPr="009E759C">
        <w:t>next year either during the space summit that will take place in Toulouse in February or late</w:t>
      </w:r>
      <w:r>
        <w:t xml:space="preserve">r </w:t>
      </w:r>
      <w:r w:rsidRPr="009E759C">
        <w:t xml:space="preserve">during the ministerial conference at </w:t>
      </w:r>
      <w:r>
        <w:t>ESA</w:t>
      </w:r>
      <w:r w:rsidRPr="009E759C">
        <w:t xml:space="preserve"> level</w:t>
      </w:r>
      <w:r w:rsidRPr="001B599B">
        <w:t xml:space="preserve">. This is quite important </w:t>
      </w:r>
      <w:r>
        <w:t xml:space="preserve">for Europe in </w:t>
      </w:r>
      <w:r w:rsidRPr="001B599B">
        <w:t>terms of political ambition.</w:t>
      </w:r>
    </w:p>
    <w:p w:rsidR="00983FC7" w:rsidP="00983FC7">
      <w:pPr>
        <w:pStyle w:val="Question"/>
        <w:numPr>
          <w:ilvl w:val="0"/>
          <w:numId w:val="9"/>
        </w:numPr>
      </w:pPr>
      <w:sdt>
        <w:sdtPr>
          <w:alias w:val="Member"/>
          <w:tag w:val="&lt;Member mnisId='4837' dodsId=''&gt;"/>
          <w:id w:val="-535119285"/>
          <w:placeholder>
            <w:docPart w:val="A5C227C993044C92BEC4F7EA87B454AE"/>
          </w:placeholder>
          <w:richText/>
        </w:sdtPr>
        <w:sdtContent>
          <w:r w:rsidRPr="001B599B">
            <w:rPr>
              <w:b/>
            </w:rPr>
            <w:t>Aaron Bell:</w:t>
          </w:r>
        </w:sdtContent>
      </w:sdt>
      <w:r>
        <w:t xml:space="preserve"> </w:t>
      </w:r>
      <w:r w:rsidRPr="001B599B">
        <w:t xml:space="preserve">Is it possible that Europe will </w:t>
      </w:r>
      <w:r>
        <w:t xml:space="preserve">almost </w:t>
      </w:r>
      <w:r w:rsidRPr="001B599B">
        <w:t>seek to compete rather than collaborate on the manned exploration of the moon and Mars in the future?</w:t>
      </w:r>
    </w:p>
    <w:p w:rsidR="00983FC7" w:rsidP="00983FC7">
      <w:pPr>
        <w:pStyle w:val="Answer"/>
      </w:pPr>
      <w:sdt>
        <w:sdtPr>
          <w:alias w:val="Witness"/>
          <w:id w:val="2024901276"/>
          <w:placeholder>
            <w:docPart w:val="A5C227C993044C92BEC4F7EA87B454AE"/>
          </w:placeholder>
          <w:richText/>
        </w:sdtPr>
        <w:sdtContent>
          <w:r w:rsidRPr="001B599B">
            <w:rPr>
              <w:b/>
              <w:i/>
            </w:rPr>
            <w:t>Dr Baptiste:</w:t>
          </w:r>
        </w:sdtContent>
      </w:sdt>
      <w:r>
        <w:t xml:space="preserve"> </w:t>
      </w:r>
      <w:r w:rsidRPr="001B599B">
        <w:t>I am not sure that it is a matter of competition but let us start with an ambition. I am not sure that Europe today has a strong political ambition on t</w:t>
      </w:r>
      <w:r>
        <w:t>he</w:t>
      </w:r>
      <w:r w:rsidRPr="001B599B">
        <w:t xml:space="preserve"> topic</w:t>
      </w:r>
      <w:r>
        <w:t xml:space="preserve">. If </w:t>
      </w:r>
      <w:r w:rsidRPr="001B599B">
        <w:t>you look at what we did over the past 60</w:t>
      </w:r>
      <w:r>
        <w:t> </w:t>
      </w:r>
      <w:r w:rsidRPr="001B599B">
        <w:t>years</w:t>
      </w:r>
      <w:r>
        <w:t>,</w:t>
      </w:r>
      <w:r w:rsidRPr="001B599B">
        <w:t xml:space="preserve"> </w:t>
      </w:r>
      <w:r>
        <w:t>as far as France is concerned</w:t>
      </w:r>
      <w:r w:rsidR="00F31793">
        <w:t>,</w:t>
      </w:r>
      <w:r>
        <w:t xml:space="preserve"> </w:t>
      </w:r>
      <w:r w:rsidRPr="001B599B">
        <w:t xml:space="preserve">basically we have always decided not to play </w:t>
      </w:r>
      <w:r>
        <w:t>with</w:t>
      </w:r>
      <w:r w:rsidRPr="001B599B">
        <w:t xml:space="preserve"> either the Russians o</w:t>
      </w:r>
      <w:r>
        <w:t>r the US</w:t>
      </w:r>
      <w:r w:rsidRPr="001B599B">
        <w:t>. I think that it was a very good and clever strategy</w:t>
      </w:r>
      <w:r>
        <w:t>.</w:t>
      </w:r>
      <w:r w:rsidRPr="001B599B">
        <w:t xml:space="preserve"> </w:t>
      </w:r>
      <w:r>
        <w:t>It</w:t>
      </w:r>
      <w:r w:rsidRPr="001B599B">
        <w:t xml:space="preserve"> was good in terms of </w:t>
      </w:r>
      <w:r w:rsidR="00EC2629">
        <w:t xml:space="preserve">budgets and </w:t>
      </w:r>
      <w:r w:rsidRPr="001B599B">
        <w:t>investment</w:t>
      </w:r>
      <w:r>
        <w:t>. W</w:t>
      </w:r>
      <w:r w:rsidRPr="001B599B">
        <w:t xml:space="preserve">e invested most of our effort </w:t>
      </w:r>
      <w:r>
        <w:t xml:space="preserve">in </w:t>
      </w:r>
      <w:r w:rsidRPr="001B599B">
        <w:t>technology and industries that ha</w:t>
      </w:r>
      <w:r>
        <w:t>d</w:t>
      </w:r>
      <w:r w:rsidRPr="001B599B">
        <w:t xml:space="preserve"> some important business outcomes. This was quite a good strategy</w:t>
      </w:r>
      <w:r>
        <w:t>. T</w:t>
      </w:r>
      <w:r w:rsidRPr="001B599B">
        <w:t>he question is whether it is still valid today</w:t>
      </w:r>
      <w:r>
        <w:t>. D</w:t>
      </w:r>
      <w:r w:rsidRPr="001B599B">
        <w:t>oes it still work today or should we change it now? This is a question that every country in Europe should ask.</w:t>
      </w:r>
    </w:p>
    <w:p w:rsidR="00983FC7" w:rsidP="00983FC7">
      <w:pPr>
        <w:pStyle w:val="Question"/>
        <w:numPr>
          <w:ilvl w:val="0"/>
          <w:numId w:val="9"/>
        </w:numPr>
      </w:pPr>
      <w:sdt>
        <w:sdtPr>
          <w:alias w:val="Member"/>
          <w:tag w:val="&lt;Member mnisId='4837' dodsId=''&gt;"/>
          <w:id w:val="-1816786420"/>
          <w:placeholder>
            <w:docPart w:val="A5C227C993044C92BEC4F7EA87B454AE"/>
          </w:placeholder>
          <w:richText/>
        </w:sdtPr>
        <w:sdtContent>
          <w:r w:rsidRPr="001B599B">
            <w:rPr>
              <w:b/>
            </w:rPr>
            <w:t>Aaron Bell:</w:t>
          </w:r>
        </w:sdtContent>
      </w:sdt>
      <w:r>
        <w:t xml:space="preserve"> </w:t>
      </w:r>
      <w:r w:rsidRPr="00524CDC">
        <w:t>If Europe does not come to a collective position</w:t>
      </w:r>
      <w:r w:rsidR="00EC2629">
        <w:t>,</w:t>
      </w:r>
      <w:r w:rsidRPr="00524CDC">
        <w:t xml:space="preserve"> is there something that France would consider doing on its own account as the leading </w:t>
      </w:r>
      <w:r>
        <w:t xml:space="preserve">EU </w:t>
      </w:r>
      <w:r w:rsidRPr="00524CDC">
        <w:t xml:space="preserve">nation in terms of </w:t>
      </w:r>
      <w:r w:rsidR="00EC2629">
        <w:t>your</w:t>
      </w:r>
      <w:r w:rsidRPr="00524CDC">
        <w:t xml:space="preserve"> space budget?</w:t>
      </w:r>
    </w:p>
    <w:p w:rsidR="00983FC7" w:rsidP="00983FC7">
      <w:pPr>
        <w:pStyle w:val="Answer"/>
      </w:pPr>
      <w:sdt>
        <w:sdtPr>
          <w:alias w:val="Witness"/>
          <w:id w:val="-2051450582"/>
          <w:placeholder>
            <w:docPart w:val="A5C227C993044C92BEC4F7EA87B454AE"/>
          </w:placeholder>
          <w:richText/>
        </w:sdtPr>
        <w:sdtContent>
          <w:r w:rsidRPr="00524CDC">
            <w:rPr>
              <w:b/>
              <w:i/>
            </w:rPr>
            <w:t>Dr Baptiste:</w:t>
          </w:r>
        </w:sdtContent>
      </w:sdt>
      <w:r>
        <w:t xml:space="preserve"> </w:t>
      </w:r>
      <w:r w:rsidRPr="00524CDC">
        <w:t>I am not sure I can answer that question right now.</w:t>
      </w:r>
    </w:p>
    <w:p w:rsidR="00983FC7" w:rsidP="00983FC7">
      <w:pPr>
        <w:pStyle w:val="Question"/>
        <w:numPr>
          <w:ilvl w:val="0"/>
          <w:numId w:val="9"/>
        </w:numPr>
      </w:pPr>
      <w:sdt>
        <w:sdtPr>
          <w:alias w:val="Member"/>
          <w:tag w:val="&lt;Member mnisId='4837' dodsId=''&gt;"/>
          <w:id w:val="-247959568"/>
          <w:placeholder>
            <w:docPart w:val="A5C227C993044C92BEC4F7EA87B454AE"/>
          </w:placeholder>
          <w:richText/>
        </w:sdtPr>
        <w:sdtContent>
          <w:r w:rsidRPr="00524CDC">
            <w:rPr>
              <w:b/>
            </w:rPr>
            <w:t>Aaron Bell:</w:t>
          </w:r>
        </w:sdtContent>
      </w:sdt>
      <w:r>
        <w:t xml:space="preserve"> </w:t>
      </w:r>
      <w:r w:rsidRPr="00524CDC">
        <w:t xml:space="preserve">Fair enough. Can I also ask you </w:t>
      </w:r>
      <w:r w:rsidR="00EC2629">
        <w:t xml:space="preserve">both </w:t>
      </w:r>
      <w:r w:rsidRPr="00524CDC">
        <w:t>briefly about space debris</w:t>
      </w:r>
      <w:r w:rsidR="00EC2629">
        <w:t>,</w:t>
      </w:r>
      <w:r w:rsidRPr="00524CDC">
        <w:t xml:space="preserve"> which we have covered in previous panels</w:t>
      </w:r>
      <w:r>
        <w:t>?</w:t>
      </w:r>
      <w:r w:rsidRPr="00524CDC">
        <w:t xml:space="preserve"> </w:t>
      </w:r>
      <w:r>
        <w:t>M</w:t>
      </w:r>
      <w:r w:rsidRPr="00524CDC">
        <w:t>ost countries are looking to improve their space situation</w:t>
      </w:r>
      <w:r>
        <w:t>al awareness</w:t>
      </w:r>
      <w:r w:rsidRPr="00524CDC">
        <w:t xml:space="preserve"> systems. What is your country doing about this? Would you consider using your system to help other countries monitor space debris, and how do we solve th</w:t>
      </w:r>
      <w:r>
        <w:t>e</w:t>
      </w:r>
      <w:r w:rsidRPr="00524CDC">
        <w:t xml:space="preserve"> problem collectively? Who really </w:t>
      </w:r>
      <w:r w:rsidR="00EC2629">
        <w:t xml:space="preserve">should </w:t>
      </w:r>
      <w:r w:rsidRPr="00524CDC">
        <w:t>be responsible for the increasing amount of debris in space and international efforts to combat it</w:t>
      </w:r>
      <w:r>
        <w:t>?</w:t>
      </w:r>
    </w:p>
    <w:p w:rsidR="00983FC7" w:rsidP="00983FC7">
      <w:pPr>
        <w:pStyle w:val="Answer"/>
      </w:pPr>
      <w:sdt>
        <w:sdtPr>
          <w:alias w:val="Witness"/>
          <w:id w:val="-645280751"/>
          <w:placeholder>
            <w:docPart w:val="A5C227C993044C92BEC4F7EA87B454AE"/>
          </w:placeholder>
          <w:richText/>
        </w:sdtPr>
        <w:sdtContent>
          <w:r w:rsidRPr="00524CDC">
            <w:rPr>
              <w:b/>
              <w:i/>
            </w:rPr>
            <w:t>Dr Baptiste:</w:t>
          </w:r>
        </w:sdtContent>
      </w:sdt>
      <w:r>
        <w:t xml:space="preserve"> I</w:t>
      </w:r>
      <w:r w:rsidRPr="00524CDC">
        <w:t xml:space="preserve">t is a key issue especially </w:t>
      </w:r>
      <w:r>
        <w:t xml:space="preserve">in </w:t>
      </w:r>
      <w:r w:rsidRPr="00524CDC">
        <w:t>the</w:t>
      </w:r>
      <w:r>
        <w:t xml:space="preserve"> LEO </w:t>
      </w:r>
      <w:r w:rsidRPr="00524CDC">
        <w:t>space. Traffic is increasing</w:t>
      </w:r>
      <w:r>
        <w:t>; it</w:t>
      </w:r>
      <w:r w:rsidRPr="00524CDC">
        <w:t xml:space="preserve"> is almost doubling every year. </w:t>
      </w:r>
      <w:r>
        <w:t>Recently, w</w:t>
      </w:r>
      <w:r w:rsidRPr="00524CDC">
        <w:t>e have seen projects for constellation</w:t>
      </w:r>
      <w:r>
        <w:t>s involving</w:t>
      </w:r>
      <w:r w:rsidRPr="00524CDC">
        <w:t xml:space="preserve"> 300,000 satellites</w:t>
      </w:r>
      <w:r>
        <w:t>. Th</w:t>
      </w:r>
      <w:r w:rsidRPr="00041283">
        <w:t>ey are great projects, but we need to regulate them at some point and w</w:t>
      </w:r>
      <w:r>
        <w:t>e are</w:t>
      </w:r>
      <w:r w:rsidRPr="00041283">
        <w:t xml:space="preserve"> still far away from that. We need to work on it</w:t>
      </w:r>
      <w:r>
        <w:t xml:space="preserve">. </w:t>
      </w:r>
      <w:r w:rsidRPr="00041283">
        <w:t>France is a funding partner of</w:t>
      </w:r>
      <w:r w:rsidR="007B3B65">
        <w:t xml:space="preserve"> </w:t>
      </w:r>
      <w:r w:rsidR="00917DFE">
        <w:t>E</w:t>
      </w:r>
      <w:r>
        <w:t>USST</w:t>
      </w:r>
      <w:r w:rsidRPr="00041283">
        <w:t>, which is in charge of this topic</w:t>
      </w:r>
      <w:r>
        <w:t>. M</w:t>
      </w:r>
      <w:r w:rsidRPr="00041283">
        <w:t>y personal impression is that we need some kind of international regulation at some point. I</w:t>
      </w:r>
      <w:r>
        <w:t xml:space="preserve"> a</w:t>
      </w:r>
      <w:r w:rsidRPr="00041283">
        <w:t xml:space="preserve">m not sure </w:t>
      </w:r>
      <w:r>
        <w:t xml:space="preserve">we </w:t>
      </w:r>
      <w:r>
        <w:t xml:space="preserve">are </w:t>
      </w:r>
      <w:r w:rsidRPr="00041283">
        <w:t xml:space="preserve">ready to go there, but at some point we will have to consider the question. That is really my own personal </w:t>
      </w:r>
      <w:r w:rsidRPr="00204DAA">
        <w:t>view on this topic.</w:t>
      </w:r>
    </w:p>
    <w:p w:rsidR="00983FC7" w:rsidP="00983FC7">
      <w:pPr>
        <w:pStyle w:val="Question"/>
        <w:numPr>
          <w:ilvl w:val="0"/>
          <w:numId w:val="9"/>
        </w:numPr>
      </w:pPr>
      <w:sdt>
        <w:sdtPr>
          <w:alias w:val="Member"/>
          <w:tag w:val="&lt;Member mnisId='4837' dodsId=''&gt;"/>
          <w:id w:val="174770342"/>
          <w:placeholder>
            <w:docPart w:val="A5C227C993044C92BEC4F7EA87B454AE"/>
          </w:placeholder>
          <w:richText/>
        </w:sdtPr>
        <w:sdtContent>
          <w:r w:rsidRPr="00204DAA">
            <w:rPr>
              <w:b/>
            </w:rPr>
            <w:t>Aaron Bell:</w:t>
          </w:r>
        </w:sdtContent>
      </w:sdt>
      <w:r>
        <w:t xml:space="preserve"> </w:t>
      </w:r>
      <w:r w:rsidRPr="00204DAA">
        <w:t>D</w:t>
      </w:r>
      <w:r>
        <w:t>r Yamak</w:t>
      </w:r>
      <w:r w:rsidRPr="00204DAA">
        <w:t>a</w:t>
      </w:r>
      <w:r>
        <w:t>w</w:t>
      </w:r>
      <w:r w:rsidRPr="00204DAA">
        <w:t xml:space="preserve">a, I believe that </w:t>
      </w:r>
      <w:r>
        <w:t>JAXA</w:t>
      </w:r>
      <w:r w:rsidRPr="00204DAA">
        <w:t xml:space="preserve"> is monitoring space debris. Can you tell us a little bit about what you do already and what your thoughts are about international collaboration?</w:t>
      </w:r>
    </w:p>
    <w:p w:rsidR="00983FC7" w:rsidP="00983FC7">
      <w:pPr>
        <w:pStyle w:val="Answer"/>
      </w:pPr>
      <w:sdt>
        <w:sdtPr>
          <w:alias w:val="Witness"/>
          <w:id w:val="77107396"/>
          <w:placeholder>
            <w:docPart w:val="A5C227C993044C92BEC4F7EA87B454AE"/>
          </w:placeholder>
          <w:richText/>
        </w:sdtPr>
        <w:sdtContent>
          <w:r w:rsidRPr="00204DAA">
            <w:rPr>
              <w:b/>
              <w:i/>
            </w:rPr>
            <w:t>Dr Yamakawa:</w:t>
          </w:r>
        </w:sdtContent>
      </w:sdt>
      <w:r>
        <w:t xml:space="preserve"> </w:t>
      </w:r>
      <w:r w:rsidRPr="00204DAA">
        <w:t xml:space="preserve">Securing safe and sustainable use of outer space is </w:t>
      </w:r>
      <w:r w:rsidR="00EC2629">
        <w:t xml:space="preserve">very </w:t>
      </w:r>
      <w:r w:rsidRPr="00204DAA">
        <w:t>critical and important, I think that international rule</w:t>
      </w:r>
      <w:r>
        <w:t>-</w:t>
      </w:r>
      <w:r w:rsidRPr="00204DAA">
        <w:t xml:space="preserve">making, in other words </w:t>
      </w:r>
      <w:r>
        <w:t xml:space="preserve">an </w:t>
      </w:r>
      <w:r w:rsidRPr="00204DAA">
        <w:t>international c</w:t>
      </w:r>
      <w:r>
        <w:t>ode</w:t>
      </w:r>
      <w:r w:rsidRPr="00204DAA">
        <w:t xml:space="preserve"> of con</w:t>
      </w:r>
      <w:r>
        <w:t xml:space="preserve">duct, is vital for </w:t>
      </w:r>
      <w:r w:rsidRPr="00204DAA">
        <w:t>near</w:t>
      </w:r>
      <w:r>
        <w:t>-</w:t>
      </w:r>
      <w:r w:rsidRPr="00204DAA">
        <w:t>future space activit</w:t>
      </w:r>
      <w:r>
        <w:t xml:space="preserve">ies, especially in </w:t>
      </w:r>
      <w:r w:rsidRPr="00204DAA">
        <w:t>low</w:t>
      </w:r>
      <w:r>
        <w:t>-</w:t>
      </w:r>
      <w:r w:rsidR="003B3E3F">
        <w:t>E</w:t>
      </w:r>
      <w:r w:rsidRPr="00204DAA">
        <w:t>arth orbit</w:t>
      </w:r>
      <w:r>
        <w:t>. JAXA</w:t>
      </w:r>
      <w:r w:rsidRPr="00204DAA">
        <w:t xml:space="preserve"> </w:t>
      </w:r>
      <w:r>
        <w:t xml:space="preserve">has been </w:t>
      </w:r>
      <w:r w:rsidRPr="00204DAA">
        <w:t>operating its own satellites for more than 50 years</w:t>
      </w:r>
      <w:r>
        <w:t xml:space="preserve">. For our </w:t>
      </w:r>
      <w:r w:rsidRPr="00204DAA">
        <w:t>daily operations</w:t>
      </w:r>
      <w:r w:rsidR="00D504E6">
        <w:t>,</w:t>
      </w:r>
      <w:r w:rsidRPr="00204DAA">
        <w:t xml:space="preserve"> collision avoidance with space debris is an imminent issue for </w:t>
      </w:r>
      <w:r>
        <w:t>us. F</w:t>
      </w:r>
      <w:r w:rsidRPr="00204DAA">
        <w:t>or more than 20 years we have been using our own domestic optical and radio telescopes to observe space debris approaching our satellites</w:t>
      </w:r>
      <w:r>
        <w:t xml:space="preserve"> and we are using </w:t>
      </w:r>
      <w:r w:rsidRPr="0083429E">
        <w:t>th</w:t>
      </w:r>
      <w:r w:rsidR="00D504E6">
        <w:t>ose</w:t>
      </w:r>
      <w:r w:rsidRPr="0083429E">
        <w:t xml:space="preserve"> data to avoid collisions.</w:t>
      </w:r>
    </w:p>
    <w:p w:rsidR="00983FC7" w:rsidP="00983FC7">
      <w:pPr>
        <w:pStyle w:val="Answer"/>
      </w:pPr>
      <w:r w:rsidRPr="0083429E">
        <w:t xml:space="preserve">In addition, about eight or nine years ago the Japanese </w:t>
      </w:r>
      <w:r>
        <w:t>G</w:t>
      </w:r>
      <w:r w:rsidRPr="0083429E">
        <w:t xml:space="preserve">overnment and </w:t>
      </w:r>
      <w:r>
        <w:t>JAXA</w:t>
      </w:r>
      <w:r w:rsidRPr="0083429E">
        <w:t xml:space="preserve"> concluded a memorandum of understanding with the</w:t>
      </w:r>
      <w:r>
        <w:t xml:space="preserve"> </w:t>
      </w:r>
      <w:r w:rsidR="00625FF5">
        <w:t>US D</w:t>
      </w:r>
      <w:r>
        <w:t>epartment of Defense</w:t>
      </w:r>
      <w:r w:rsidR="00625FF5">
        <w:t xml:space="preserve"> </w:t>
      </w:r>
      <w:r w:rsidRPr="002F4BED">
        <w:t xml:space="preserve">to share </w:t>
      </w:r>
      <w:r w:rsidR="00625FF5">
        <w:t>SSA—</w:t>
      </w:r>
      <w:r w:rsidRPr="002F4BED">
        <w:t>space situational awareness</w:t>
      </w:r>
      <w:r w:rsidR="00625FF5">
        <w:t>—</w:t>
      </w:r>
      <w:r w:rsidRPr="002F4BED">
        <w:t>services and information, so we are already doing international collaboration in terms of space debris issues</w:t>
      </w:r>
      <w:r>
        <w:t>.</w:t>
      </w:r>
    </w:p>
    <w:p w:rsidR="00625FF5" w:rsidP="00983FC7">
      <w:pPr>
        <w:pStyle w:val="Answer"/>
      </w:pPr>
      <w:r>
        <w:t>C</w:t>
      </w:r>
      <w:r w:rsidRPr="002F4BED">
        <w:t xml:space="preserve">urrently, the Japanese </w:t>
      </w:r>
      <w:r>
        <w:t xml:space="preserve">Government—more specifically, the </w:t>
      </w:r>
      <w:r w:rsidRPr="002F4BED">
        <w:t>Ministry of Defence</w:t>
      </w:r>
      <w:r>
        <w:t>—</w:t>
      </w:r>
      <w:r w:rsidRPr="002F4BED">
        <w:t xml:space="preserve">is developing the Japanese </w:t>
      </w:r>
      <w:r>
        <w:t>G</w:t>
      </w:r>
      <w:r w:rsidRPr="002F4BED">
        <w:t>overnment</w:t>
      </w:r>
      <w:r>
        <w:t xml:space="preserve">’s </w:t>
      </w:r>
      <w:r>
        <w:t>SSA system—</w:t>
      </w:r>
      <w:r>
        <w:t>s</w:t>
      </w:r>
      <w:r w:rsidRPr="002F4BED">
        <w:t>pace situational awareness system. In this regard</w:t>
      </w:r>
      <w:r>
        <w:t xml:space="preserve"> JAXA</w:t>
      </w:r>
      <w:r w:rsidRPr="002F4BED">
        <w:t xml:space="preserve"> has been developing </w:t>
      </w:r>
      <w:r>
        <w:t xml:space="preserve">SSA </w:t>
      </w:r>
      <w:r w:rsidRPr="002F4BED">
        <w:t xml:space="preserve">radar </w:t>
      </w:r>
      <w:r>
        <w:t xml:space="preserve">and </w:t>
      </w:r>
      <w:r w:rsidRPr="002F4BED">
        <w:t>analysis systems and upgrading it</w:t>
      </w:r>
      <w:r>
        <w:t>s</w:t>
      </w:r>
      <w:r w:rsidRPr="002F4BED">
        <w:t xml:space="preserve"> optical telescopes and related technologies to contribute to the </w:t>
      </w:r>
      <w:r>
        <w:t>G</w:t>
      </w:r>
      <w:r w:rsidRPr="002F4BED">
        <w:t>overnment</w:t>
      </w:r>
      <w:r>
        <w:t>’</w:t>
      </w:r>
      <w:r w:rsidRPr="002F4BED">
        <w:t>s</w:t>
      </w:r>
      <w:r>
        <w:t xml:space="preserve"> SSA</w:t>
      </w:r>
      <w:r w:rsidRPr="002F4BED">
        <w:t xml:space="preserve"> system.</w:t>
      </w:r>
      <w:r>
        <w:t xml:space="preserve"> </w:t>
      </w:r>
    </w:p>
    <w:p w:rsidR="00625FF5" w:rsidP="00983FC7">
      <w:pPr>
        <w:pStyle w:val="Answer"/>
      </w:pPr>
      <w:r>
        <w:t>In addition to that, w</w:t>
      </w:r>
      <w:r w:rsidRPr="002F4BED" w:rsidR="00983FC7">
        <w:t xml:space="preserve">e are currently developing a space debris removal satellite actively </w:t>
      </w:r>
      <w:r>
        <w:t xml:space="preserve">or positively </w:t>
      </w:r>
      <w:r w:rsidRPr="002F4BED" w:rsidR="00983FC7">
        <w:t>to change or mak</w:t>
      </w:r>
      <w:r w:rsidR="00983FC7">
        <w:t>e</w:t>
      </w:r>
      <w:r w:rsidRPr="002F4BED" w:rsidR="00983FC7">
        <w:t xml:space="preserve"> better </w:t>
      </w:r>
      <w:r w:rsidR="00983FC7">
        <w:t>the low-</w:t>
      </w:r>
      <w:r>
        <w:t>E</w:t>
      </w:r>
      <w:r w:rsidRPr="002F4BED" w:rsidR="00983FC7">
        <w:t>arth orbital environment.</w:t>
      </w:r>
      <w:r>
        <w:t xml:space="preserve"> </w:t>
      </w:r>
    </w:p>
    <w:p w:rsidR="00983FC7" w:rsidP="00625FF5">
      <w:pPr>
        <w:pStyle w:val="Question"/>
        <w:numPr>
          <w:ilvl w:val="0"/>
          <w:numId w:val="0"/>
        </w:numPr>
        <w:ind w:left="794"/>
      </w:pPr>
      <w:sdt>
        <w:sdtPr>
          <w:alias w:val="Member"/>
          <w:tag w:val="&lt;Member mnisId='4837' dodsId=''&gt;"/>
          <w:id w:val="1542400966"/>
          <w:placeholder>
            <w:docPart w:val="DefaultPlaceholder_-1854013440"/>
          </w:placeholder>
          <w:richText/>
        </w:sdtPr>
        <w:sdtContent>
          <w:r w:rsidRPr="00625FF5" w:rsidR="00625FF5">
            <w:rPr>
              <w:b/>
            </w:rPr>
            <w:t>Aaron Bell:</w:t>
          </w:r>
        </w:sdtContent>
      </w:sdt>
      <w:r w:rsidR="00625FF5">
        <w:t xml:space="preserve"> Thank you very much; that was very helpful.</w:t>
      </w:r>
    </w:p>
    <w:p w:rsidR="00983FC7" w:rsidP="00983FC7">
      <w:pPr>
        <w:pStyle w:val="Question"/>
        <w:numPr>
          <w:ilvl w:val="0"/>
          <w:numId w:val="9"/>
        </w:numPr>
      </w:pPr>
      <w:sdt>
        <w:sdtPr>
          <w:alias w:val="Member"/>
          <w:tag w:val="&lt;Member mnisId='1578' dodsId='40488'&gt;"/>
          <w:id w:val="-428358923"/>
          <w:placeholder>
            <w:docPart w:val="A5C227C993044C92BEC4F7EA87B454AE"/>
          </w:placeholder>
          <w:richText/>
        </w:sdtPr>
        <w:sdtContent>
          <w:r w:rsidRPr="002F4BED">
            <w:rPr>
              <w:b/>
            </w:rPr>
            <w:t>Chair:</w:t>
          </w:r>
        </w:sdtContent>
      </w:sdt>
      <w:r>
        <w:t xml:space="preserve"> </w:t>
      </w:r>
      <w:r w:rsidRPr="002F4BED">
        <w:t>D</w:t>
      </w:r>
      <w:r>
        <w:t>r Y</w:t>
      </w:r>
      <w:r w:rsidRPr="002F4BED">
        <w:t xml:space="preserve">amakawa, I do not know whether you heard </w:t>
      </w:r>
      <w:r>
        <w:t xml:space="preserve">Dr Aschbacher’s </w:t>
      </w:r>
      <w:r w:rsidRPr="002F4BED">
        <w:t>concerns in the</w:t>
      </w:r>
      <w:r>
        <w:t xml:space="preserve"> LEO</w:t>
      </w:r>
      <w:r w:rsidRPr="002F4BED">
        <w:t xml:space="preserve"> field</w:t>
      </w:r>
      <w:r>
        <w:t xml:space="preserve"> </w:t>
      </w:r>
      <w:r w:rsidRPr="002F4BED">
        <w:t>about the dominance of</w:t>
      </w:r>
      <w:r>
        <w:t xml:space="preserve"> Starlink </w:t>
      </w:r>
      <w:r w:rsidRPr="002F4BED">
        <w:t>and his call for other jurisdictions</w:t>
      </w:r>
      <w:r>
        <w:t>,</w:t>
      </w:r>
      <w:r w:rsidRPr="002F4BED">
        <w:t xml:space="preserve"> or collections of countries</w:t>
      </w:r>
      <w:r>
        <w:t>,</w:t>
      </w:r>
      <w:r w:rsidRPr="002F4BED">
        <w:t xml:space="preserve"> to organise themselves to challenge that dominance. Is that a source of concern</w:t>
      </w:r>
      <w:r>
        <w:t xml:space="preserve"> in Japan</w:t>
      </w:r>
      <w:r w:rsidRPr="002F4BED">
        <w:t>?</w:t>
      </w:r>
    </w:p>
    <w:p w:rsidR="00983FC7" w:rsidP="00983FC7">
      <w:pPr>
        <w:pStyle w:val="Answer"/>
      </w:pPr>
      <w:sdt>
        <w:sdtPr>
          <w:alias w:val="Witness"/>
          <w:id w:val="808210343"/>
          <w:placeholder>
            <w:docPart w:val="A5C227C993044C92BEC4F7EA87B454AE"/>
          </w:placeholder>
          <w:richText/>
        </w:sdtPr>
        <w:sdtContent>
          <w:r w:rsidRPr="002F4BED">
            <w:rPr>
              <w:b/>
              <w:i/>
            </w:rPr>
            <w:t>Dr Yamakawa:</w:t>
          </w:r>
        </w:sdtContent>
      </w:sdt>
      <w:r>
        <w:t xml:space="preserve"> </w:t>
      </w:r>
      <w:r w:rsidRPr="002F4BED">
        <w:t>I would not say it is a concern</w:t>
      </w:r>
      <w:r>
        <w:t>. A</w:t>
      </w:r>
      <w:r w:rsidRPr="002F4BED">
        <w:t>ll I can say is that we have to tackle the increased population of space satellite</w:t>
      </w:r>
      <w:r>
        <w:t>s</w:t>
      </w:r>
      <w:r w:rsidRPr="002F4BED">
        <w:t xml:space="preserve"> and space debris in low</w:t>
      </w:r>
      <w:r>
        <w:t>-</w:t>
      </w:r>
      <w:r w:rsidR="0002219D">
        <w:t>E</w:t>
      </w:r>
      <w:r w:rsidRPr="002F4BED">
        <w:t>arth orbi</w:t>
      </w:r>
      <w:r>
        <w:t>t.</w:t>
      </w:r>
      <w:r w:rsidRPr="002F4BED">
        <w:t xml:space="preserve"> I think humankind will launch new satellites and spacecraft in the near future</w:t>
      </w:r>
      <w:r>
        <w:t xml:space="preserve">. </w:t>
      </w:r>
      <w:r w:rsidR="0002219D">
        <w:t>Anyway</w:t>
      </w:r>
      <w:r>
        <w:t>, we have to solve the problem</w:t>
      </w:r>
      <w:r w:rsidR="006302E3">
        <w:t>.</w:t>
      </w:r>
      <w:r w:rsidRPr="002F4BED">
        <w:t xml:space="preserve"> I</w:t>
      </w:r>
      <w:r>
        <w:t xml:space="preserve"> am</w:t>
      </w:r>
      <w:r w:rsidRPr="002F4BED">
        <w:t xml:space="preserve"> talking about avoiding collisions with space debris </w:t>
      </w:r>
      <w:r>
        <w:t>or</w:t>
      </w:r>
      <w:r w:rsidRPr="002F4BED">
        <w:t>, more importantly, active spacecraft</w:t>
      </w:r>
      <w:r w:rsidR="0002219D">
        <w:t>—</w:t>
      </w:r>
      <w:r w:rsidRPr="002F4BED">
        <w:t>satellite</w:t>
      </w:r>
      <w:r>
        <w:t>s.</w:t>
      </w:r>
      <w:r w:rsidR="0002219D">
        <w:t xml:space="preserve"> That is all I can say right now.</w:t>
      </w:r>
    </w:p>
    <w:p w:rsidR="00983FC7" w:rsidP="00983FC7">
      <w:pPr>
        <w:pStyle w:val="Question"/>
        <w:numPr>
          <w:ilvl w:val="0"/>
          <w:numId w:val="9"/>
        </w:numPr>
      </w:pPr>
      <w:sdt>
        <w:sdtPr>
          <w:alias w:val="Member"/>
          <w:tag w:val="&lt;Member mnisId='1578' dodsId='40488'&gt;"/>
          <w:id w:val="-614370202"/>
          <w:placeholder>
            <w:docPart w:val="A5C227C993044C92BEC4F7EA87B454AE"/>
          </w:placeholder>
          <w:richText/>
        </w:sdtPr>
        <w:sdtContent>
          <w:r w:rsidRPr="002F4BED">
            <w:rPr>
              <w:b/>
            </w:rPr>
            <w:t>Chair:</w:t>
          </w:r>
        </w:sdtContent>
      </w:sdt>
      <w:r>
        <w:t xml:space="preserve"> D</w:t>
      </w:r>
      <w:r w:rsidRPr="000A6AB4">
        <w:t>o you think that requires some kind of international co</w:t>
      </w:r>
      <w:r>
        <w:noBreakHyphen/>
      </w:r>
      <w:r w:rsidRPr="000A6AB4">
        <w:t>ordinating authority, or will technical advances be embedded in</w:t>
      </w:r>
      <w:r w:rsidR="0002219D">
        <w:t>to</w:t>
      </w:r>
      <w:r w:rsidRPr="000A6AB4">
        <w:t xml:space="preserve"> satellites to allow them to avoid collisions and suchlike?</w:t>
      </w:r>
    </w:p>
    <w:p w:rsidR="00983FC7" w:rsidP="00983FC7">
      <w:pPr>
        <w:pStyle w:val="Answer"/>
      </w:pPr>
      <w:sdt>
        <w:sdtPr>
          <w:alias w:val="Witness"/>
          <w:id w:val="-193237124"/>
          <w:placeholder>
            <w:docPart w:val="A5C227C993044C92BEC4F7EA87B454AE"/>
          </w:placeholder>
          <w:richText/>
        </w:sdtPr>
        <w:sdtContent>
          <w:r w:rsidRPr="000A6AB4">
            <w:rPr>
              <w:b/>
              <w:i/>
            </w:rPr>
            <w:t>Dr Yamakawa:</w:t>
          </w:r>
        </w:sdtContent>
      </w:sdt>
      <w:r>
        <w:t xml:space="preserve"> </w:t>
      </w:r>
      <w:r w:rsidRPr="000A6AB4">
        <w:t>We are doing our best in our daily satellite op</w:t>
      </w:r>
      <w:r>
        <w:t>e</w:t>
      </w:r>
      <w:r w:rsidRPr="000A6AB4">
        <w:t xml:space="preserve">rations by data sharing with our international partners and also using our own ground </w:t>
      </w:r>
      <w:r w:rsidRPr="000A6AB4">
        <w:t>systems to observe space debris. In addition to that, we need some kind of code of conduct</w:t>
      </w:r>
      <w:r w:rsidRPr="007734E9">
        <w:t xml:space="preserve"> or rule</w:t>
      </w:r>
      <w:r>
        <w:t>-</w:t>
      </w:r>
      <w:r w:rsidRPr="007734E9">
        <w:t>making in low</w:t>
      </w:r>
      <w:r>
        <w:t>-</w:t>
      </w:r>
      <w:r w:rsidR="0002219D">
        <w:t>E</w:t>
      </w:r>
      <w:r w:rsidRPr="007734E9">
        <w:t>arth orbit to prevent collision</w:t>
      </w:r>
      <w:r>
        <w:t>s</w:t>
      </w:r>
      <w:r w:rsidRPr="007734E9">
        <w:t xml:space="preserve"> with space debris.</w:t>
      </w:r>
    </w:p>
    <w:p w:rsidR="00983FC7" w:rsidP="00983FC7">
      <w:pPr>
        <w:pStyle w:val="Remark"/>
      </w:pPr>
      <w:sdt>
        <w:sdtPr>
          <w:alias w:val="Member"/>
          <w:tag w:val="&lt;Member mnisId='1578' dodsId='40488'&gt;"/>
          <w:id w:val="380749734"/>
          <w:placeholder>
            <w:docPart w:val="A5C227C993044C92BEC4F7EA87B454AE"/>
          </w:placeholder>
          <w:richText/>
        </w:sdtPr>
        <w:sdtContent>
          <w:r w:rsidRPr="007734E9">
            <w:rPr>
              <w:b/>
            </w:rPr>
            <w:t>Chair:</w:t>
          </w:r>
        </w:sdtContent>
      </w:sdt>
      <w:r>
        <w:t xml:space="preserve"> </w:t>
      </w:r>
      <w:r w:rsidRPr="007734E9">
        <w:t xml:space="preserve">I am very grateful to both witnesses, </w:t>
      </w:r>
      <w:r>
        <w:t>Dr Y</w:t>
      </w:r>
      <w:r w:rsidRPr="007734E9">
        <w:t xml:space="preserve">amakawa and </w:t>
      </w:r>
      <w:r>
        <w:t>Dr B</w:t>
      </w:r>
      <w:r w:rsidRPr="007734E9">
        <w:t>a</w:t>
      </w:r>
      <w:r>
        <w:t>p</w:t>
      </w:r>
      <w:r w:rsidRPr="007734E9">
        <w:t>tiste</w:t>
      </w:r>
      <w:r>
        <w:t>,</w:t>
      </w:r>
      <w:r w:rsidRPr="00003E1D">
        <w:t xml:space="preserve"> </w:t>
      </w:r>
      <w:r w:rsidRPr="007734E9">
        <w:t>for joining us virtually. Space is an area that has long benefited from international co</w:t>
      </w:r>
      <w:r>
        <w:noBreakHyphen/>
      </w:r>
      <w:r w:rsidRPr="007734E9">
        <w:t>operation</w:t>
      </w:r>
      <w:r w:rsidR="007B3B65">
        <w:t>. I</w:t>
      </w:r>
      <w:r w:rsidRPr="007734E9">
        <w:t>n our inquiry we are very keen to learn from the examples of other countrie</w:t>
      </w:r>
      <w:r>
        <w:t xml:space="preserve">s and </w:t>
      </w:r>
      <w:r w:rsidRPr="007734E9">
        <w:t>you have helped us to do that today. Thank you very much indeed for joining us.</w:t>
      </w:r>
    </w:p>
    <w:p w:rsidR="00983FC7" w:rsidP="00983FC7">
      <w:pPr>
        <w:pStyle w:val="TitlePanel0"/>
      </w:pPr>
      <w:r>
        <w:t>Examination of witnesses</w:t>
      </w:r>
    </w:p>
    <w:p w:rsidR="00983FC7" w:rsidP="00983FC7">
      <w:pPr>
        <w:pStyle w:val="Para"/>
      </w:pPr>
      <w:r>
        <w:t>Witnesses: Tim Johnson and Colin Macleod.</w:t>
      </w:r>
    </w:p>
    <w:p w:rsidR="007B3B65" w:rsidP="00983FC7">
      <w:pPr>
        <w:pStyle w:val="Question"/>
        <w:numPr>
          <w:ilvl w:val="0"/>
          <w:numId w:val="9"/>
        </w:numPr>
      </w:pPr>
      <w:sdt>
        <w:sdtPr>
          <w:alias w:val="Member"/>
          <w:tag w:val="&lt;Member mnisId='1578' dodsId='40488'&gt;"/>
          <w:id w:val="-1527092816"/>
          <w:placeholder>
            <w:docPart w:val="A5C227C993044C92BEC4F7EA87B454AE"/>
          </w:placeholder>
          <w:richText/>
        </w:sdtPr>
        <w:sdtContent>
          <w:r w:rsidRPr="004D71AD" w:rsidR="00983FC7">
            <w:rPr>
              <w:b/>
            </w:rPr>
            <w:t>Chair:</w:t>
          </w:r>
        </w:sdtContent>
      </w:sdt>
      <w:r w:rsidR="00983FC7">
        <w:t xml:space="preserve"> </w:t>
      </w:r>
      <w:r w:rsidRPr="00E34C9B" w:rsidR="00983FC7">
        <w:t>I turn to our final panel of witnesses. Being from the UK, they join us in person. I am very pleased to welcome Tim Johnson, director of strategy and policy for the Civil Aviation Authority</w:t>
      </w:r>
      <w:r w:rsidR="00983FC7">
        <w:t xml:space="preserve">, and </w:t>
      </w:r>
      <w:r w:rsidRPr="00E34C9B" w:rsidR="00983FC7">
        <w:t xml:space="preserve">Colin MacLeod, head of </w:t>
      </w:r>
      <w:r w:rsidRPr="004D71AD" w:rsidR="00983FC7">
        <w:t xml:space="preserve">UK space regulation at the CAA. The CAA is charged with being the lead regulator for the space industry in the UK. </w:t>
      </w:r>
    </w:p>
    <w:p w:rsidR="00983FC7" w:rsidP="007B3B65">
      <w:pPr>
        <w:pStyle w:val="Question"/>
        <w:numPr>
          <w:ilvl w:val="0"/>
          <w:numId w:val="0"/>
        </w:numPr>
        <w:ind w:left="794"/>
      </w:pPr>
      <w:r w:rsidRPr="004D71AD">
        <w:t>You have heard</w:t>
      </w:r>
      <w:r>
        <w:t xml:space="preserve"> some of</w:t>
      </w:r>
      <w:r w:rsidRPr="004D71AD">
        <w:t xml:space="preserve"> the previous sessions and have looked at the evidence the </w:t>
      </w:r>
      <w:r>
        <w:t>C</w:t>
      </w:r>
      <w:r w:rsidRPr="004D71AD">
        <w:t>ommittee has taken. There is something of a space race for launch</w:t>
      </w:r>
      <w:r>
        <w:t>, certainly</w:t>
      </w:r>
      <w:r w:rsidRPr="004D71AD">
        <w:t xml:space="preserve"> in Europe</w:t>
      </w:r>
      <w:r>
        <w:t>,</w:t>
      </w:r>
      <w:r w:rsidRPr="004D71AD">
        <w:t xml:space="preserve"> and a number of European countries and jurisdictions are advancing launch capability, f</w:t>
      </w:r>
      <w:r>
        <w:t>or the</w:t>
      </w:r>
      <w:r w:rsidRPr="004D71AD">
        <w:t xml:space="preserve"> very good reason that a lot more satellites </w:t>
      </w:r>
      <w:r>
        <w:t>are</w:t>
      </w:r>
      <w:r w:rsidRPr="004D71AD">
        <w:t xml:space="preserve"> require</w:t>
      </w:r>
      <w:r>
        <w:t>d</w:t>
      </w:r>
      <w:r w:rsidRPr="004D71AD">
        <w:t xml:space="preserve"> to be launched</w:t>
      </w:r>
      <w:r>
        <w:t>. W</w:t>
      </w:r>
      <w:r w:rsidRPr="004D71AD">
        <w:t>e manufacture and</w:t>
      </w:r>
      <w:r>
        <w:t xml:space="preserve"> </w:t>
      </w:r>
      <w:r w:rsidRPr="004D71AD">
        <w:t>design them here</w:t>
      </w:r>
      <w:r>
        <w:t>. It</w:t>
      </w:r>
      <w:r w:rsidRPr="004D71AD">
        <w:t xml:space="preserve"> would be very good to have these facilities available. Will we get to the point where we </w:t>
      </w:r>
      <w:r>
        <w:t xml:space="preserve">can </w:t>
      </w:r>
      <w:r w:rsidRPr="004D71AD">
        <w:t>have a launch in 2022?</w:t>
      </w:r>
    </w:p>
    <w:p w:rsidR="00983FC7" w:rsidP="00983FC7">
      <w:pPr>
        <w:pStyle w:val="Answer"/>
      </w:pPr>
      <w:sdt>
        <w:sdtPr>
          <w:alias w:val="Witness"/>
          <w:id w:val="-156540194"/>
          <w:placeholder>
            <w:docPart w:val="A5C227C993044C92BEC4F7EA87B454AE"/>
          </w:placeholder>
          <w:richText/>
        </w:sdtPr>
        <w:sdtContent>
          <w:r w:rsidRPr="00342CC6">
            <w:rPr>
              <w:b/>
              <w:i/>
            </w:rPr>
            <w:t>Tim Johnson:</w:t>
          </w:r>
        </w:sdtContent>
      </w:sdt>
      <w:r>
        <w:t xml:space="preserve"> </w:t>
      </w:r>
      <w:r w:rsidR="007B3B65">
        <w:t>Good morning and t</w:t>
      </w:r>
      <w:r w:rsidRPr="00B00E23">
        <w:t xml:space="preserve">hank you for the opportunity to give evidence to the </w:t>
      </w:r>
      <w:r>
        <w:t>C</w:t>
      </w:r>
      <w:r w:rsidRPr="00B00E23">
        <w:t>ommittee this morning. First, let me say a little bit about what the CAA has been doing to support the mission</w:t>
      </w:r>
      <w:r>
        <w:t>. As you know, the G</w:t>
      </w:r>
      <w:r w:rsidRPr="00B00E23">
        <w:t xml:space="preserve">overnment have an </w:t>
      </w:r>
      <w:r w:rsidRPr="00575670">
        <w:t>ambitious and exciting strategy for space</w:t>
      </w:r>
      <w:r>
        <w:t>.</w:t>
      </w:r>
      <w:r w:rsidRPr="00575670">
        <w:t xml:space="preserve"> </w:t>
      </w:r>
      <w:r>
        <w:t>O</w:t>
      </w:r>
      <w:r w:rsidRPr="00575670">
        <w:t xml:space="preserve">ur role within that is to implement the regulatory framework set out by </w:t>
      </w:r>
      <w:r>
        <w:t>P</w:t>
      </w:r>
      <w:r w:rsidRPr="00575670">
        <w:t>arliament which puts public safety and other considerations, such as the environment, at its heart. Alongside that, that framework was designed with agility and innovation in mind as well, so the approach in that framework very much set</w:t>
      </w:r>
      <w:r>
        <w:t>s</w:t>
      </w:r>
      <w:r w:rsidRPr="00575670">
        <w:t xml:space="preserve"> that out.</w:t>
      </w:r>
      <w:r>
        <w:t xml:space="preserve"> </w:t>
      </w:r>
      <w:r w:rsidRPr="00575670">
        <w:t>As regulator, we will be very data and evidence</w:t>
      </w:r>
      <w:r>
        <w:t>-</w:t>
      </w:r>
      <w:r w:rsidRPr="00575670">
        <w:t>based in reaching those decisions</w:t>
      </w:r>
      <w:r w:rsidRPr="008C0791">
        <w:t>.</w:t>
      </w:r>
    </w:p>
    <w:p w:rsidR="00983FC7" w:rsidRPr="00317F49" w:rsidP="00983FC7">
      <w:pPr>
        <w:pStyle w:val="Answer"/>
      </w:pPr>
      <w:r w:rsidRPr="008C0791">
        <w:t>It has now been five months since we</w:t>
      </w:r>
      <w:r>
        <w:t xml:space="preserve"> were</w:t>
      </w:r>
      <w:r w:rsidRPr="008C0791">
        <w:t xml:space="preserve"> form</w:t>
      </w:r>
      <w:r>
        <w:t>al</w:t>
      </w:r>
      <w:r w:rsidRPr="008C0791">
        <w:t>ly</w:t>
      </w:r>
      <w:r>
        <w:t xml:space="preserve"> given</w:t>
      </w:r>
      <w:r w:rsidRPr="008C0791">
        <w:t xml:space="preserve"> the space regulation role</w:t>
      </w:r>
      <w:r>
        <w:t>. W</w:t>
      </w:r>
      <w:r w:rsidRPr="008C0791">
        <w:t>e were very determined to be open for business on day one and we met that objective</w:t>
      </w:r>
      <w:r>
        <w:t>.</w:t>
      </w:r>
      <w:r w:rsidRPr="008C0791">
        <w:t xml:space="preserve"> We </w:t>
      </w:r>
      <w:r>
        <w:t>have</w:t>
      </w:r>
      <w:r w:rsidRPr="008C0791">
        <w:t xml:space="preserve"> a fully resourc</w:t>
      </w:r>
      <w:r>
        <w:t>e</w:t>
      </w:r>
      <w:r w:rsidRPr="008C0791">
        <w:t>d team of 35</w:t>
      </w:r>
      <w:r>
        <w:t> </w:t>
      </w:r>
      <w:r w:rsidRPr="008C0791">
        <w:t xml:space="preserve">people with a broad mix of capabilities, skills and experience to process the applications </w:t>
      </w:r>
      <w:r w:rsidR="005E24EF">
        <w:t xml:space="preserve">that </w:t>
      </w:r>
      <w:r w:rsidRPr="008C0791">
        <w:t>we get</w:t>
      </w:r>
      <w:r>
        <w:t>. S</w:t>
      </w:r>
      <w:r w:rsidRPr="008C0791">
        <w:t>ince that time we have been engaging very actively with the sector. We have visited 17 space companies and have been holding multilateral and one</w:t>
      </w:r>
      <w:r>
        <w:t>-</w:t>
      </w:r>
      <w:r w:rsidR="005E24EF">
        <w:t>on</w:t>
      </w:r>
      <w:r>
        <w:t>-</w:t>
      </w:r>
      <w:r w:rsidRPr="008C0791">
        <w:t>one meetings with space companies to explain the new regulatory</w:t>
      </w:r>
      <w:r>
        <w:t xml:space="preserve"> framework and</w:t>
      </w:r>
      <w:r w:rsidRPr="008C0791">
        <w:t xml:space="preserve"> system</w:t>
      </w:r>
      <w:r>
        <w:t xml:space="preserve"> as it relates to their applications. As of </w:t>
      </w:r>
      <w:r w:rsidRPr="008C0791">
        <w:t>today,</w:t>
      </w:r>
      <w:r w:rsidRPr="00317F49">
        <w:t xml:space="preserve"> we have 14 applications in what we call </w:t>
      </w:r>
      <w:r>
        <w:t xml:space="preserve">a </w:t>
      </w:r>
      <w:r w:rsidRPr="00317F49">
        <w:t>pre</w:t>
      </w:r>
      <w:r>
        <w:noBreakHyphen/>
      </w:r>
      <w:r w:rsidRPr="00317F49">
        <w:t xml:space="preserve">application phase. </w:t>
      </w:r>
      <w:r>
        <w:t xml:space="preserve">Four </w:t>
      </w:r>
      <w:r w:rsidRPr="00317F49">
        <w:t>applications have been formally submitted through our online portal and w</w:t>
      </w:r>
      <w:r>
        <w:t>e a</w:t>
      </w:r>
      <w:r w:rsidRPr="00317F49">
        <w:t>re working very closely with those companies to move them through the regulatory framework.</w:t>
      </w:r>
    </w:p>
    <w:p w:rsidR="00983FC7" w:rsidP="00983FC7">
      <w:pPr>
        <w:pStyle w:val="Answer"/>
      </w:pPr>
      <w:r w:rsidRPr="00317F49">
        <w:t>In addition to processing licence</w:t>
      </w:r>
      <w:r>
        <w:t xml:space="preserve">s, </w:t>
      </w:r>
      <w:r w:rsidRPr="00317F49">
        <w:t>we have taken on responsibility fo</w:t>
      </w:r>
      <w:r>
        <w:t>r</w:t>
      </w:r>
      <w:r w:rsidRPr="00317F49">
        <w:t xml:space="preserve"> UK companies launching satellites</w:t>
      </w:r>
      <w:r>
        <w:t>. S</w:t>
      </w:r>
      <w:r w:rsidRPr="00317F49">
        <w:t>ince</w:t>
      </w:r>
      <w:r>
        <w:t xml:space="preserve"> taking </w:t>
      </w:r>
      <w:r w:rsidRPr="00317F49">
        <w:t xml:space="preserve">on the task </w:t>
      </w:r>
      <w:r>
        <w:t>on 29</w:t>
      </w:r>
      <w:r w:rsidRPr="00317F49">
        <w:t xml:space="preserve"> July last year</w:t>
      </w:r>
      <w:r>
        <w:t xml:space="preserve"> </w:t>
      </w:r>
      <w:r w:rsidRPr="00317F49">
        <w:t>we have issued 74 satellite licences</w:t>
      </w:r>
      <w:r>
        <w:t>.</w:t>
      </w:r>
    </w:p>
    <w:p w:rsidR="00983FC7" w:rsidRPr="00317F49" w:rsidP="00983FC7">
      <w:pPr>
        <w:pStyle w:val="Answer"/>
      </w:pPr>
      <w:r>
        <w:t>We</w:t>
      </w:r>
      <w:r w:rsidRPr="00317F49">
        <w:t xml:space="preserve"> are conscious that this is a new framework for the space industry</w:t>
      </w:r>
      <w:r>
        <w:t xml:space="preserve">, the </w:t>
      </w:r>
      <w:r w:rsidRPr="00317F49">
        <w:t xml:space="preserve">CAA and </w:t>
      </w:r>
      <w:r w:rsidR="005E24EF">
        <w:t xml:space="preserve">the </w:t>
      </w:r>
      <w:r w:rsidRPr="00317F49">
        <w:t>UK</w:t>
      </w:r>
      <w:r w:rsidR="005E24EF">
        <w:t>,</w:t>
      </w:r>
      <w:r w:rsidRPr="00317F49">
        <w:t xml:space="preserve"> so we have built in very much a learning approach as well</w:t>
      </w:r>
      <w:r>
        <w:t>. W</w:t>
      </w:r>
      <w:r w:rsidRPr="00317F49">
        <w:t>e have established two groups</w:t>
      </w:r>
      <w:r w:rsidR="005E24EF">
        <w:t>—</w:t>
      </w:r>
      <w:r w:rsidRPr="00317F49">
        <w:t>one</w:t>
      </w:r>
      <w:r>
        <w:t xml:space="preserve"> </w:t>
      </w:r>
      <w:r w:rsidRPr="00317F49">
        <w:t>between the sector and regulator so we can have a regular dialogue about what is working</w:t>
      </w:r>
      <w:r>
        <w:t xml:space="preserve"> well at a system leve</w:t>
      </w:r>
      <w:r w:rsidRPr="00317F49">
        <w:t>l</w:t>
      </w:r>
      <w:r w:rsidR="005E24EF">
        <w:t>,</w:t>
      </w:r>
      <w:r>
        <w:t xml:space="preserve"> and the G</w:t>
      </w:r>
      <w:r w:rsidRPr="00317F49">
        <w:t>overnment through the Department for Transport</w:t>
      </w:r>
      <w:r w:rsidR="005E24EF">
        <w:t>,</w:t>
      </w:r>
      <w:r w:rsidRPr="00317F49">
        <w:t xml:space="preserve"> which owns the space regulations</w:t>
      </w:r>
      <w:r w:rsidR="005E24EF">
        <w:t>, have set up a similar group</w:t>
      </w:r>
      <w:r>
        <w:t xml:space="preserve">. We </w:t>
      </w:r>
      <w:r w:rsidR="005E24EF">
        <w:t xml:space="preserve">are meeting and </w:t>
      </w:r>
      <w:r w:rsidRPr="00317F49">
        <w:t xml:space="preserve">engaging with the sector so </w:t>
      </w:r>
      <w:r w:rsidR="005E24EF">
        <w:t xml:space="preserve">that </w:t>
      </w:r>
      <w:r w:rsidRPr="00317F49">
        <w:t>we can collectively learn as well as process applications.</w:t>
      </w:r>
    </w:p>
    <w:p w:rsidR="00983FC7" w:rsidP="00983FC7">
      <w:pPr>
        <w:pStyle w:val="Answer"/>
      </w:pPr>
      <w:r w:rsidRPr="00317F49">
        <w:t>Overall, we are very motivated and committed to our role</w:t>
      </w:r>
      <w:r w:rsidR="005E24EF">
        <w:t>,</w:t>
      </w:r>
      <w:r w:rsidRPr="00317F49">
        <w:t xml:space="preserve"> which is about putting public safety first</w:t>
      </w:r>
      <w:r>
        <w:t xml:space="preserve">, but </w:t>
      </w:r>
      <w:r w:rsidRPr="00317F49">
        <w:t>making sure that the UK has an innovative and responsive regulatory framework</w:t>
      </w:r>
      <w:r>
        <w:t xml:space="preserve">. We are very </w:t>
      </w:r>
      <w:r w:rsidRPr="00317F49">
        <w:t>evidence</w:t>
      </w:r>
      <w:r>
        <w:t>-</w:t>
      </w:r>
      <w:r w:rsidRPr="00317F49">
        <w:t>based in what we do</w:t>
      </w:r>
      <w:r>
        <w:t xml:space="preserve"> </w:t>
      </w:r>
      <w:r w:rsidRPr="00317F49">
        <w:t>and we have a fully</w:t>
      </w:r>
      <w:r w:rsidR="005E24EF">
        <w:t xml:space="preserve"> </w:t>
      </w:r>
      <w:r w:rsidRPr="00317F49">
        <w:t>staffed team in place ready to receive and process applications in the most timely way</w:t>
      </w:r>
      <w:r>
        <w:t>.</w:t>
      </w:r>
    </w:p>
    <w:p w:rsidR="00983FC7" w:rsidP="00983FC7">
      <w:pPr>
        <w:pStyle w:val="Question"/>
        <w:numPr>
          <w:ilvl w:val="0"/>
          <w:numId w:val="9"/>
        </w:numPr>
      </w:pPr>
      <w:sdt>
        <w:sdtPr>
          <w:alias w:val="Member"/>
          <w:tag w:val="&lt;Member mnisId='1578' dodsId='40488'&gt;"/>
          <w:id w:val="-202482236"/>
          <w:placeholder>
            <w:docPart w:val="A5C227C993044C92BEC4F7EA87B454AE"/>
          </w:placeholder>
          <w:richText/>
        </w:sdtPr>
        <w:sdtContent>
          <w:r w:rsidRPr="00317F49">
            <w:rPr>
              <w:b/>
            </w:rPr>
            <w:t>Chair:</w:t>
          </w:r>
        </w:sdtContent>
      </w:sdt>
      <w:r>
        <w:t xml:space="preserve"> </w:t>
      </w:r>
      <w:r w:rsidRPr="00440AA0">
        <w:t xml:space="preserve">You </w:t>
      </w:r>
      <w:r w:rsidR="005E24EF">
        <w:t>are</w:t>
      </w:r>
      <w:r w:rsidRPr="00440AA0">
        <w:t xml:space="preserve"> set up; you have had </w:t>
      </w:r>
      <w:r w:rsidR="005E24EF">
        <w:t xml:space="preserve">these </w:t>
      </w:r>
      <w:r w:rsidRPr="00440AA0">
        <w:t xml:space="preserve">applications. Do you expect </w:t>
      </w:r>
      <w:r>
        <w:t>a</w:t>
      </w:r>
      <w:r w:rsidRPr="00440AA0">
        <w:t xml:space="preserve"> launch in 2022?</w:t>
      </w:r>
    </w:p>
    <w:p w:rsidR="00983FC7" w:rsidP="00983FC7">
      <w:pPr>
        <w:pStyle w:val="Answer"/>
      </w:pPr>
      <w:sdt>
        <w:sdtPr>
          <w:alias w:val="Witness"/>
          <w:id w:val="-2129455655"/>
          <w:placeholder>
            <w:docPart w:val="A5C227C993044C92BEC4F7EA87B454AE"/>
          </w:placeholder>
          <w:richText/>
        </w:sdtPr>
        <w:sdtContent>
          <w:r w:rsidRPr="00440AA0">
            <w:rPr>
              <w:b/>
              <w:i/>
            </w:rPr>
            <w:t>Tim Johnson:</w:t>
          </w:r>
        </w:sdtContent>
      </w:sdt>
      <w:r>
        <w:t xml:space="preserve"> </w:t>
      </w:r>
      <w:r w:rsidRPr="00440AA0">
        <w:t xml:space="preserve">We absolutely share the </w:t>
      </w:r>
      <w:r>
        <w:t>G</w:t>
      </w:r>
      <w:r w:rsidRPr="00440AA0">
        <w:t>overnment</w:t>
      </w:r>
      <w:r>
        <w:t>’</w:t>
      </w:r>
      <w:r w:rsidRPr="00440AA0">
        <w:t>s and the industr</w:t>
      </w:r>
      <w:r>
        <w:t>y’s</w:t>
      </w:r>
      <w:r w:rsidRPr="00440AA0">
        <w:t xml:space="preserve"> enthusiasm and commitment to this task</w:t>
      </w:r>
      <w:r>
        <w:t xml:space="preserve">. We </w:t>
      </w:r>
      <w:r w:rsidRPr="00440AA0">
        <w:t>are open for business and</w:t>
      </w:r>
      <w:r>
        <w:t xml:space="preserve"> </w:t>
      </w:r>
      <w:r w:rsidRPr="00440AA0">
        <w:t>are processing applications</w:t>
      </w:r>
      <w:r>
        <w:t>. T</w:t>
      </w:r>
      <w:r w:rsidRPr="00440AA0">
        <w:t xml:space="preserve">he key driver </w:t>
      </w:r>
      <w:r>
        <w:t>of</w:t>
      </w:r>
      <w:r w:rsidRPr="00440AA0">
        <w:t xml:space="preserve"> the timetable will be the quality of the applications and the evidence presented.</w:t>
      </w:r>
    </w:p>
    <w:p w:rsidR="00983FC7" w:rsidP="00983FC7">
      <w:pPr>
        <w:pStyle w:val="Question"/>
        <w:numPr>
          <w:ilvl w:val="0"/>
          <w:numId w:val="9"/>
        </w:numPr>
      </w:pPr>
      <w:sdt>
        <w:sdtPr>
          <w:alias w:val="Member"/>
          <w:tag w:val="&lt;Member mnisId='1578' dodsId='40488'&gt;"/>
          <w:id w:val="-365059962"/>
          <w:placeholder>
            <w:docPart w:val="A5C227C993044C92BEC4F7EA87B454AE"/>
          </w:placeholder>
          <w:richText/>
        </w:sdtPr>
        <w:sdtContent>
          <w:r w:rsidRPr="00440AA0">
            <w:rPr>
              <w:b/>
            </w:rPr>
            <w:t>Chair:</w:t>
          </w:r>
        </w:sdtContent>
      </w:sdt>
      <w:r>
        <w:t xml:space="preserve"> T</w:t>
      </w:r>
      <w:r w:rsidRPr="00440AA0">
        <w:t xml:space="preserve">he </w:t>
      </w:r>
      <w:r>
        <w:t>G</w:t>
      </w:r>
      <w:r w:rsidRPr="00440AA0">
        <w:t>overnment have said they want to see a satellite launch</w:t>
      </w:r>
      <w:r>
        <w:t xml:space="preserve"> </w:t>
      </w:r>
      <w:r w:rsidR="005E24EF">
        <w:t>in</w:t>
      </w:r>
      <w:r w:rsidRPr="00440AA0">
        <w:t xml:space="preserve"> the UK in 2022</w:t>
      </w:r>
      <w:r>
        <w:t>. Y</w:t>
      </w:r>
      <w:r w:rsidRPr="00440AA0">
        <w:t>ou are the regulatory authority</w:t>
      </w:r>
      <w:r>
        <w:t xml:space="preserve"> and</w:t>
      </w:r>
      <w:r w:rsidRPr="00440AA0">
        <w:t xml:space="preserve"> have had sight of these things. Are we on track for that?</w:t>
      </w:r>
    </w:p>
    <w:p w:rsidR="00983FC7" w:rsidP="00983FC7">
      <w:pPr>
        <w:pStyle w:val="Answer"/>
      </w:pPr>
      <w:sdt>
        <w:sdtPr>
          <w:alias w:val="Witness"/>
          <w:id w:val="-1251043226"/>
          <w:placeholder>
            <w:docPart w:val="A5C227C993044C92BEC4F7EA87B454AE"/>
          </w:placeholder>
          <w:richText/>
        </w:sdtPr>
        <w:sdtContent>
          <w:r w:rsidRPr="00440AA0">
            <w:rPr>
              <w:b/>
              <w:i/>
            </w:rPr>
            <w:t>Tim Johnson:</w:t>
          </w:r>
        </w:sdtContent>
      </w:sdt>
      <w:r>
        <w:t xml:space="preserve"> </w:t>
      </w:r>
      <w:r w:rsidRPr="00440AA0">
        <w:t xml:space="preserve">There is a lot of work to do and we are working hard in assessing </w:t>
      </w:r>
      <w:r>
        <w:t xml:space="preserve">the </w:t>
      </w:r>
      <w:r w:rsidRPr="00440AA0">
        <w:t xml:space="preserve">applications </w:t>
      </w:r>
      <w:r w:rsidR="00706B9E">
        <w:t xml:space="preserve">that </w:t>
      </w:r>
      <w:r w:rsidRPr="00440AA0">
        <w:t>we are getting</w:t>
      </w:r>
      <w:r w:rsidR="0070303D">
        <w:t>,</w:t>
      </w:r>
      <w:r w:rsidRPr="00440AA0">
        <w:t xml:space="preserve"> working with the operators and providing them with feedback, and we will exercise our duties in the most timely way possible.</w:t>
      </w:r>
    </w:p>
    <w:p w:rsidR="00983FC7" w:rsidP="00983FC7">
      <w:pPr>
        <w:pStyle w:val="Question"/>
        <w:numPr>
          <w:ilvl w:val="0"/>
          <w:numId w:val="9"/>
        </w:numPr>
      </w:pPr>
      <w:sdt>
        <w:sdtPr>
          <w:alias w:val="Member"/>
          <w:tag w:val="&lt;Member mnisId='1578' dodsId='40488'&gt;"/>
          <w:id w:val="-1933882168"/>
          <w:placeholder>
            <w:docPart w:val="A5C227C993044C92BEC4F7EA87B454AE"/>
          </w:placeholder>
          <w:richText/>
        </w:sdtPr>
        <w:sdtContent>
          <w:r w:rsidRPr="00440AA0">
            <w:rPr>
              <w:b/>
            </w:rPr>
            <w:t>Chair:</w:t>
          </w:r>
        </w:sdtContent>
      </w:sdt>
      <w:r>
        <w:t xml:space="preserve"> </w:t>
      </w:r>
      <w:r w:rsidRPr="00440AA0">
        <w:t>It is not clear from that whether or not you expect that to happen. What is your expectation? Do you expect to launch from one of these sites this year?</w:t>
      </w:r>
    </w:p>
    <w:p w:rsidR="00983FC7" w:rsidP="00983FC7">
      <w:pPr>
        <w:pStyle w:val="Answer"/>
      </w:pPr>
      <w:sdt>
        <w:sdtPr>
          <w:alias w:val="Witness"/>
          <w:id w:val="-44525214"/>
          <w:placeholder>
            <w:docPart w:val="A5C227C993044C92BEC4F7EA87B454AE"/>
          </w:placeholder>
          <w:richText/>
        </w:sdtPr>
        <w:sdtContent>
          <w:r w:rsidRPr="00440AA0">
            <w:rPr>
              <w:b/>
              <w:i/>
            </w:rPr>
            <w:t>Tim Johnson:</w:t>
          </w:r>
        </w:sdtContent>
      </w:sdt>
      <w:r>
        <w:t xml:space="preserve"> </w:t>
      </w:r>
      <w:r w:rsidRPr="00440AA0">
        <w:t>We will be doing everything</w:t>
      </w:r>
      <w:r>
        <w:t xml:space="preserve"> we can.</w:t>
      </w:r>
    </w:p>
    <w:p w:rsidR="00983FC7" w:rsidP="00983FC7">
      <w:pPr>
        <w:pStyle w:val="Question"/>
        <w:numPr>
          <w:ilvl w:val="0"/>
          <w:numId w:val="9"/>
        </w:numPr>
      </w:pPr>
      <w:sdt>
        <w:sdtPr>
          <w:alias w:val="Member"/>
          <w:tag w:val="&lt;Member mnisId='1578' dodsId='40488'&gt;"/>
          <w:id w:val="-845100874"/>
          <w:placeholder>
            <w:docPart w:val="A5C227C993044C92BEC4F7EA87B454AE"/>
          </w:placeholder>
          <w:richText/>
        </w:sdtPr>
        <w:sdtContent>
          <w:r w:rsidRPr="00440AA0">
            <w:rPr>
              <w:b/>
            </w:rPr>
            <w:t>Chair:</w:t>
          </w:r>
        </w:sdtContent>
      </w:sdt>
      <w:r>
        <w:t xml:space="preserve"> </w:t>
      </w:r>
      <w:r w:rsidRPr="00440AA0">
        <w:t xml:space="preserve">I know you will be doing everything you can but give the </w:t>
      </w:r>
      <w:r>
        <w:t>C</w:t>
      </w:r>
      <w:r w:rsidRPr="00440AA0">
        <w:t>ommittee your assessment</w:t>
      </w:r>
      <w:r>
        <w:t xml:space="preserve"> s</w:t>
      </w:r>
      <w:r w:rsidRPr="00440AA0">
        <w:t>eeing the applications</w:t>
      </w:r>
      <w:r>
        <w:t xml:space="preserve"> that have been</w:t>
      </w:r>
      <w:r w:rsidRPr="00440AA0">
        <w:t xml:space="preserve"> made</w:t>
      </w:r>
      <w:r>
        <w:t>. W</w:t>
      </w:r>
      <w:r w:rsidRPr="00440AA0">
        <w:t>e are halfway through the first month of the year. Do you expect to licen</w:t>
      </w:r>
      <w:r>
        <w:t>se a launch</w:t>
      </w:r>
      <w:r w:rsidRPr="00440AA0">
        <w:t xml:space="preserve"> during this year?</w:t>
      </w:r>
    </w:p>
    <w:p w:rsidR="00983FC7" w:rsidP="00983FC7">
      <w:pPr>
        <w:pStyle w:val="Answer"/>
      </w:pPr>
      <w:sdt>
        <w:sdtPr>
          <w:alias w:val="Witness"/>
          <w:id w:val="-10690897"/>
          <w:placeholder>
            <w:docPart w:val="A5C227C993044C92BEC4F7EA87B454AE"/>
          </w:placeholder>
          <w:richText/>
        </w:sdtPr>
        <w:sdtContent>
          <w:r w:rsidRPr="00440AA0">
            <w:rPr>
              <w:b/>
              <w:i/>
            </w:rPr>
            <w:t>Tim Johnson:</w:t>
          </w:r>
        </w:sdtContent>
      </w:sdt>
      <w:r>
        <w:t xml:space="preserve"> </w:t>
      </w:r>
      <w:r w:rsidRPr="00440AA0">
        <w:t xml:space="preserve">We will do everything </w:t>
      </w:r>
      <w:r w:rsidR="00706B9E">
        <w:t xml:space="preserve">that </w:t>
      </w:r>
      <w:r w:rsidRPr="00440AA0">
        <w:t>we can</w:t>
      </w:r>
      <w:r>
        <w:t>.</w:t>
      </w:r>
      <w:r w:rsidR="00706B9E">
        <w:t xml:space="preserve"> We have everything in place.</w:t>
      </w:r>
    </w:p>
    <w:p w:rsidR="00983FC7" w:rsidP="00983FC7">
      <w:pPr>
        <w:pStyle w:val="Question"/>
        <w:numPr>
          <w:ilvl w:val="0"/>
          <w:numId w:val="9"/>
        </w:numPr>
      </w:pPr>
      <w:sdt>
        <w:sdtPr>
          <w:alias w:val="Member"/>
          <w:tag w:val="&lt;Member mnisId='1578' dodsId='40488'&gt;"/>
          <w:id w:val="271369158"/>
          <w:placeholder>
            <w:docPart w:val="A5C227C993044C92BEC4F7EA87B454AE"/>
          </w:placeholder>
          <w:richText/>
        </w:sdtPr>
        <w:sdtContent>
          <w:r w:rsidRPr="00440AA0">
            <w:rPr>
              <w:b/>
            </w:rPr>
            <w:t>Chair:</w:t>
          </w:r>
        </w:sdtContent>
      </w:sdt>
      <w:r>
        <w:t xml:space="preserve"> </w:t>
      </w:r>
      <w:r w:rsidRPr="00440AA0">
        <w:t>I know that, but what is your assessment of whether that is likely to result in an approval?</w:t>
      </w:r>
    </w:p>
    <w:p w:rsidR="00983FC7" w:rsidP="00983FC7">
      <w:pPr>
        <w:pStyle w:val="Answer"/>
      </w:pPr>
      <w:sdt>
        <w:sdtPr>
          <w:alias w:val="Witness"/>
          <w:id w:val="-1722660372"/>
          <w:placeholder>
            <w:docPart w:val="A5C227C993044C92BEC4F7EA87B454AE"/>
          </w:placeholder>
          <w:richText/>
        </w:sdtPr>
        <w:sdtContent>
          <w:r w:rsidRPr="00440AA0">
            <w:rPr>
              <w:b/>
              <w:i/>
            </w:rPr>
            <w:t>Tim Johnson:</w:t>
          </w:r>
        </w:sdtContent>
      </w:sdt>
      <w:r>
        <w:t xml:space="preserve"> </w:t>
      </w:r>
      <w:r w:rsidRPr="00440AA0">
        <w:t>Much of that depends on the quality of the applications</w:t>
      </w:r>
      <w:r>
        <w:t>.</w:t>
      </w:r>
    </w:p>
    <w:p w:rsidR="00983FC7" w:rsidP="00983FC7">
      <w:pPr>
        <w:pStyle w:val="Question"/>
        <w:numPr>
          <w:ilvl w:val="0"/>
          <w:numId w:val="9"/>
        </w:numPr>
      </w:pPr>
      <w:sdt>
        <w:sdtPr>
          <w:alias w:val="Member"/>
          <w:tag w:val="&lt;Member mnisId='1578' dodsId='40488'&gt;"/>
          <w:id w:val="-1375696152"/>
          <w:placeholder>
            <w:docPart w:val="A5C227C993044C92BEC4F7EA87B454AE"/>
          </w:placeholder>
          <w:richText/>
        </w:sdtPr>
        <w:sdtContent>
          <w:r w:rsidRPr="00440AA0">
            <w:rPr>
              <w:b/>
            </w:rPr>
            <w:t>Chair:</w:t>
          </w:r>
        </w:sdtContent>
      </w:sdt>
      <w:r>
        <w:t xml:space="preserve"> Y</w:t>
      </w:r>
      <w:r w:rsidRPr="00440AA0">
        <w:t xml:space="preserve">ou have seen them. What is </w:t>
      </w:r>
      <w:r>
        <w:t xml:space="preserve">your </w:t>
      </w:r>
      <w:r w:rsidRPr="00440AA0">
        <w:t>reflection on the quality of them?</w:t>
      </w:r>
    </w:p>
    <w:p w:rsidR="00983FC7" w:rsidP="00983FC7">
      <w:pPr>
        <w:pStyle w:val="Answer"/>
      </w:pPr>
      <w:sdt>
        <w:sdtPr>
          <w:alias w:val="Witness"/>
          <w:id w:val="-908463206"/>
          <w:placeholder>
            <w:docPart w:val="A5C227C993044C92BEC4F7EA87B454AE"/>
          </w:placeholder>
          <w:richText/>
        </w:sdtPr>
        <w:sdtContent>
          <w:r w:rsidRPr="00440AA0">
            <w:rPr>
              <w:b/>
              <w:i/>
            </w:rPr>
            <w:t>Tim Johnson:</w:t>
          </w:r>
        </w:sdtContent>
      </w:sdt>
      <w:r>
        <w:t xml:space="preserve"> </w:t>
      </w:r>
      <w:r w:rsidRPr="00440AA0">
        <w:t>There is a lot of work to do in 2022</w:t>
      </w:r>
      <w:r>
        <w:t>. A</w:t>
      </w:r>
      <w:r w:rsidRPr="00440AA0">
        <w:t xml:space="preserve"> lot of things need to come together from many different parties. We as the regulator have a key role to play in that and we will be doing everything we can during the course of this year</w:t>
      </w:r>
      <w:r w:rsidR="00706B9E">
        <w:t xml:space="preserve"> to—</w:t>
      </w:r>
    </w:p>
    <w:p w:rsidR="00983FC7" w:rsidP="00983FC7">
      <w:pPr>
        <w:pStyle w:val="Question"/>
        <w:numPr>
          <w:ilvl w:val="0"/>
          <w:numId w:val="9"/>
        </w:numPr>
      </w:pPr>
      <w:sdt>
        <w:sdtPr>
          <w:alias w:val="Member"/>
          <w:tag w:val="&lt;Member mnisId='1578' dodsId='40488'&gt;"/>
          <w:id w:val="1127818952"/>
          <w:placeholder>
            <w:docPart w:val="A5C227C993044C92BEC4F7EA87B454AE"/>
          </w:placeholder>
          <w:richText/>
        </w:sdtPr>
        <w:sdtContent>
          <w:r w:rsidRPr="00440AA0">
            <w:rPr>
              <w:b/>
            </w:rPr>
            <w:t>Chair:</w:t>
          </w:r>
        </w:sdtContent>
      </w:sdt>
      <w:r>
        <w:t xml:space="preserve"> T</w:t>
      </w:r>
      <w:r w:rsidRPr="00440AA0">
        <w:t xml:space="preserve">he </w:t>
      </w:r>
      <w:r>
        <w:t>G</w:t>
      </w:r>
      <w:r w:rsidRPr="00440AA0">
        <w:t>overnment set an ambition, appropriately given the kind of pace and agility you mentioned, for a launch in 2022</w:t>
      </w:r>
      <w:r>
        <w:t>. Fr</w:t>
      </w:r>
      <w:r w:rsidRPr="00440AA0">
        <w:t xml:space="preserve">om the tone of your unwillingness to make any assessment, were the </w:t>
      </w:r>
      <w:r>
        <w:t>G</w:t>
      </w:r>
      <w:r w:rsidRPr="00440AA0">
        <w:t>overnment mistaken? Were they whistling to keep up their spirits in this rather than it being based on a meaningful prospect?</w:t>
      </w:r>
    </w:p>
    <w:p w:rsidR="00983FC7" w:rsidP="00983FC7">
      <w:pPr>
        <w:pStyle w:val="Answer"/>
      </w:pPr>
      <w:sdt>
        <w:sdtPr>
          <w:alias w:val="Witness"/>
          <w:id w:val="899254585"/>
          <w:placeholder>
            <w:docPart w:val="A5C227C993044C92BEC4F7EA87B454AE"/>
          </w:placeholder>
          <w:richText/>
        </w:sdtPr>
        <w:sdtContent>
          <w:r w:rsidRPr="00440AA0">
            <w:rPr>
              <w:b/>
              <w:i/>
            </w:rPr>
            <w:t>Tim Johnson:</w:t>
          </w:r>
        </w:sdtContent>
      </w:sdt>
      <w:r>
        <w:t xml:space="preserve"> </w:t>
      </w:r>
      <w:r w:rsidRPr="00440AA0">
        <w:t xml:space="preserve">It is absolutely right for the </w:t>
      </w:r>
      <w:r>
        <w:t>G</w:t>
      </w:r>
      <w:r w:rsidRPr="00440AA0">
        <w:t>overnment to set</w:t>
      </w:r>
      <w:r>
        <w:t xml:space="preserve"> out</w:t>
      </w:r>
      <w:r w:rsidRPr="00440AA0">
        <w:t xml:space="preserve"> some ambitions. Parliament set</w:t>
      </w:r>
      <w:r>
        <w:t xml:space="preserve"> out</w:t>
      </w:r>
      <w:r w:rsidRPr="00440AA0">
        <w:t xml:space="preserve"> the regulatory framework</w:t>
      </w:r>
      <w:r w:rsidR="004E5C90">
        <w:t>,</w:t>
      </w:r>
      <w:r w:rsidRPr="00440AA0">
        <w:t xml:space="preserve"> and the whole system</w:t>
      </w:r>
      <w:r>
        <w:t>, whether that be the G</w:t>
      </w:r>
      <w:r w:rsidRPr="00440AA0">
        <w:t>overnment</w:t>
      </w:r>
      <w:r>
        <w:t>, the</w:t>
      </w:r>
      <w:r w:rsidRPr="00440AA0">
        <w:t xml:space="preserve"> space sector itself </w:t>
      </w:r>
      <w:r w:rsidR="004E5C90">
        <w:t>and</w:t>
      </w:r>
      <w:r w:rsidRPr="00440AA0">
        <w:t xml:space="preserve"> the CAA</w:t>
      </w:r>
      <w:r>
        <w:t>,</w:t>
      </w:r>
      <w:r w:rsidRPr="00440AA0">
        <w:t xml:space="preserve"> are working very hard to achieve that</w:t>
      </w:r>
      <w:r>
        <w:t xml:space="preserve"> end.</w:t>
      </w:r>
    </w:p>
    <w:p w:rsidR="00983FC7" w:rsidP="00983FC7">
      <w:pPr>
        <w:pStyle w:val="Question"/>
        <w:numPr>
          <w:ilvl w:val="0"/>
          <w:numId w:val="9"/>
        </w:numPr>
      </w:pPr>
      <w:sdt>
        <w:sdtPr>
          <w:alias w:val="Member"/>
          <w:tag w:val="&lt;Member mnisId='4737' dodsId=''&gt;"/>
          <w:id w:val="-1509827668"/>
          <w:placeholder>
            <w:docPart w:val="A5C227C993044C92BEC4F7EA87B454AE"/>
          </w:placeholder>
          <w:richText/>
        </w:sdtPr>
        <w:sdtContent>
          <w:r w:rsidRPr="008D7618">
            <w:rPr>
              <w:b/>
            </w:rPr>
            <w:t>Dehenna Davison:</w:t>
          </w:r>
        </w:sdtContent>
      </w:sdt>
      <w:r>
        <w:t xml:space="preserve"> </w:t>
      </w:r>
      <w:r w:rsidRPr="00BB4D57">
        <w:t>I admit</w:t>
      </w:r>
      <w:r>
        <w:t xml:space="preserve"> </w:t>
      </w:r>
      <w:r w:rsidR="000A0A20">
        <w:t xml:space="preserve">that </w:t>
      </w:r>
      <w:r w:rsidRPr="00BB4D57">
        <w:t>I am a bit disappointed that we ha</w:t>
      </w:r>
      <w:r>
        <w:t>ve</w:t>
      </w:r>
      <w:r w:rsidRPr="00BB4D57">
        <w:t xml:space="preserve"> not been able to get a clear answer from you on the question the </w:t>
      </w:r>
      <w:r>
        <w:t>C</w:t>
      </w:r>
      <w:r w:rsidRPr="00BB4D57">
        <w:t xml:space="preserve">hair just </w:t>
      </w:r>
      <w:r>
        <w:t>posed</w:t>
      </w:r>
      <w:r w:rsidRPr="00BB4D57">
        <w:t xml:space="preserve"> about whether you </w:t>
      </w:r>
      <w:r w:rsidR="000A0A20">
        <w:t xml:space="preserve">do </w:t>
      </w:r>
      <w:r w:rsidRPr="00BB4D57">
        <w:t>expect a launch by the end of the year</w:t>
      </w:r>
      <w:r>
        <w:t>. Can you give us a</w:t>
      </w:r>
      <w:r w:rsidR="000A0A20">
        <w:t xml:space="preserve"> yes or no</w:t>
      </w:r>
      <w:r>
        <w:t>?</w:t>
      </w:r>
    </w:p>
    <w:p w:rsidR="00983FC7" w:rsidP="00983FC7">
      <w:pPr>
        <w:pStyle w:val="Answer"/>
      </w:pPr>
      <w:sdt>
        <w:sdtPr>
          <w:alias w:val="Witness"/>
          <w:id w:val="1878207000"/>
          <w:placeholder>
            <w:docPart w:val="A5C227C993044C92BEC4F7EA87B454AE"/>
          </w:placeholder>
          <w:richText/>
        </w:sdtPr>
        <w:sdtContent>
          <w:r w:rsidRPr="00BB4D57">
            <w:rPr>
              <w:b/>
              <w:i/>
            </w:rPr>
            <w:t>Tim Johnson:</w:t>
          </w:r>
        </w:sdtContent>
      </w:sdt>
      <w:r>
        <w:t xml:space="preserve"> </w:t>
      </w:r>
      <w:r w:rsidRPr="00BB4D57">
        <w:t xml:space="preserve">I </w:t>
      </w:r>
      <w:r w:rsidR="000A0A20">
        <w:t xml:space="preserve">think I </w:t>
      </w:r>
      <w:r w:rsidRPr="00BB4D57">
        <w:t>have already set out where we are in the process</w:t>
      </w:r>
      <w:r w:rsidR="000A0A20">
        <w:t xml:space="preserve"> and what we are doing.</w:t>
      </w:r>
      <w:r>
        <w:t xml:space="preserve"> </w:t>
      </w:r>
      <w:r w:rsidR="000A0A20">
        <w:t>T</w:t>
      </w:r>
      <w:r w:rsidRPr="00BB4D57">
        <w:t>he C</w:t>
      </w:r>
      <w:r w:rsidR="004E5C90">
        <w:t>A</w:t>
      </w:r>
      <w:r w:rsidRPr="00BB4D57">
        <w:t>A</w:t>
      </w:r>
      <w:r>
        <w:t xml:space="preserve"> </w:t>
      </w:r>
      <w:r w:rsidR="000A0A20">
        <w:t xml:space="preserve">understands </w:t>
      </w:r>
      <w:r w:rsidRPr="00BB4D57">
        <w:t xml:space="preserve">the importance of timeliness in </w:t>
      </w:r>
      <w:r>
        <w:t xml:space="preserve">this </w:t>
      </w:r>
      <w:r w:rsidRPr="00BB4D57">
        <w:t>regard</w:t>
      </w:r>
      <w:r w:rsidR="000A0A20">
        <w:t xml:space="preserve"> and is committed to that</w:t>
      </w:r>
      <w:r>
        <w:t>. We are</w:t>
      </w:r>
      <w:r w:rsidRPr="00BB4D57">
        <w:t xml:space="preserve"> doing absolutely everything </w:t>
      </w:r>
      <w:r w:rsidR="000A0A20">
        <w:t xml:space="preserve">that </w:t>
      </w:r>
      <w:r w:rsidRPr="00BB4D57">
        <w:t xml:space="preserve">we can to achieve </w:t>
      </w:r>
      <w:r>
        <w:t>that</w:t>
      </w:r>
      <w:r w:rsidRPr="00BB4D57">
        <w:t>.</w:t>
      </w:r>
    </w:p>
    <w:p w:rsidR="00983FC7" w:rsidP="00983FC7">
      <w:pPr>
        <w:pStyle w:val="Question"/>
        <w:numPr>
          <w:ilvl w:val="0"/>
          <w:numId w:val="9"/>
        </w:numPr>
      </w:pPr>
      <w:sdt>
        <w:sdtPr>
          <w:alias w:val="Member"/>
          <w:tag w:val="&lt;Member mnisId='4737' dodsId=''&gt;"/>
          <w:id w:val="-2089686389"/>
          <w:placeholder>
            <w:docPart w:val="A5C227C993044C92BEC4F7EA87B454AE"/>
          </w:placeholder>
          <w:richText/>
        </w:sdtPr>
        <w:sdtContent>
          <w:r w:rsidRPr="00BB4D57">
            <w:rPr>
              <w:b/>
            </w:rPr>
            <w:t>Dehenna Davison:</w:t>
          </w:r>
        </w:sdtContent>
      </w:sdt>
      <w:r>
        <w:t xml:space="preserve"> </w:t>
      </w:r>
      <w:r w:rsidRPr="00BB4D57">
        <w:t xml:space="preserve">Some of the feedback we have </w:t>
      </w:r>
      <w:r w:rsidR="000A0A20">
        <w:t>had</w:t>
      </w:r>
      <w:r w:rsidRPr="00BB4D57">
        <w:t xml:space="preserve"> in past eviden</w:t>
      </w:r>
      <w:r>
        <w:t xml:space="preserve">ce sessions </w:t>
      </w:r>
      <w:r w:rsidRPr="00BB4D57">
        <w:t>is that</w:t>
      </w:r>
      <w:r>
        <w:t xml:space="preserve"> </w:t>
      </w:r>
      <w:r w:rsidR="000A0A20">
        <w:t>some</w:t>
      </w:r>
      <w:r w:rsidRPr="00BB4D57">
        <w:t xml:space="preserve"> of the companies </w:t>
      </w:r>
      <w:r>
        <w:t xml:space="preserve">that </w:t>
      </w:r>
      <w:r w:rsidRPr="00BB4D57">
        <w:t xml:space="preserve">have been looking to obtain licences </w:t>
      </w:r>
      <w:r>
        <w:t xml:space="preserve">have felt that </w:t>
      </w:r>
      <w:r w:rsidRPr="00BB4D57">
        <w:t xml:space="preserve">the process </w:t>
      </w:r>
      <w:r>
        <w:t>is</w:t>
      </w:r>
      <w:r w:rsidRPr="00BB4D57">
        <w:t xml:space="preserve"> quite complicated</w:t>
      </w:r>
      <w:r>
        <w:t xml:space="preserve">, expensive and </w:t>
      </w:r>
      <w:r w:rsidRPr="00BB4D57">
        <w:t>time</w:t>
      </w:r>
      <w:r w:rsidR="00030A90">
        <w:t>-</w:t>
      </w:r>
      <w:r w:rsidRPr="00BB4D57">
        <w:t>consuming. We have had more positive feedback more recently</w:t>
      </w:r>
      <w:r>
        <w:t>. O</w:t>
      </w:r>
      <w:r w:rsidRPr="00BB4D57">
        <w:t>bviously</w:t>
      </w:r>
      <w:r>
        <w:t>,</w:t>
      </w:r>
      <w:r w:rsidRPr="00BB4D57">
        <w:t xml:space="preserve"> it took some time for you</w:t>
      </w:r>
      <w:r>
        <w:t xml:space="preserve"> </w:t>
      </w:r>
      <w:r w:rsidR="00030A90">
        <w:t xml:space="preserve">guys </w:t>
      </w:r>
      <w:r w:rsidRPr="00BB4D57">
        <w:t xml:space="preserve">to get settled </w:t>
      </w:r>
      <w:r>
        <w:t xml:space="preserve">in </w:t>
      </w:r>
      <w:r w:rsidRPr="00BB4D57">
        <w:t>and get your t</w:t>
      </w:r>
      <w:r>
        <w:t>eeth</w:t>
      </w:r>
      <w:r w:rsidRPr="00BB4D57">
        <w:t xml:space="preserve"> into it</w:t>
      </w:r>
      <w:r>
        <w:t xml:space="preserve">, but what </w:t>
      </w:r>
      <w:r w:rsidRPr="00BB4D57">
        <w:t>proactive steps are you taking to make the process as simple as possible, but also as timely as possible</w:t>
      </w:r>
      <w:r>
        <w:t xml:space="preserve">, </w:t>
      </w:r>
      <w:r w:rsidRPr="00BB4D57">
        <w:t>because we want to make sure that the UK i</w:t>
      </w:r>
      <w:r>
        <w:t>s incredibly</w:t>
      </w:r>
      <w:r w:rsidRPr="00BB4D57">
        <w:t xml:space="preserve"> competitive in this market</w:t>
      </w:r>
      <w:r w:rsidR="004E5C90">
        <w:t>,</w:t>
      </w:r>
      <w:r>
        <w:t xml:space="preserve"> and</w:t>
      </w:r>
      <w:r w:rsidRPr="00BB4D57">
        <w:t xml:space="preserve"> if we are losing the opportunity to get some of those first launches </w:t>
      </w:r>
      <w:r>
        <w:t>it</w:t>
      </w:r>
      <w:r w:rsidRPr="00BB4D57">
        <w:t xml:space="preserve"> could be a real problem</w:t>
      </w:r>
      <w:r>
        <w:t>?</w:t>
      </w:r>
    </w:p>
    <w:p w:rsidR="00983FC7" w:rsidP="00983FC7">
      <w:pPr>
        <w:pStyle w:val="Answer"/>
      </w:pPr>
      <w:sdt>
        <w:sdtPr>
          <w:alias w:val="Witness"/>
          <w:id w:val="-745423591"/>
          <w:placeholder>
            <w:docPart w:val="A5C227C993044C92BEC4F7EA87B454AE"/>
          </w:placeholder>
          <w:richText/>
        </w:sdtPr>
        <w:sdtContent>
          <w:r w:rsidRPr="00BB4D57">
            <w:rPr>
              <w:b/>
              <w:i/>
            </w:rPr>
            <w:t>Tim Johnson:</w:t>
          </w:r>
        </w:sdtContent>
      </w:sdt>
      <w:r>
        <w:t xml:space="preserve"> Perhaps </w:t>
      </w:r>
      <w:r w:rsidRPr="00BB4D57">
        <w:t>Colin can set out the process</w:t>
      </w:r>
      <w:r>
        <w:t>.</w:t>
      </w:r>
    </w:p>
    <w:p w:rsidR="00030A90" w:rsidP="00983FC7">
      <w:pPr>
        <w:pStyle w:val="Answer"/>
      </w:pPr>
      <w:sdt>
        <w:sdtPr>
          <w:alias w:val="Witness"/>
          <w:id w:val="-511687378"/>
          <w:placeholder>
            <w:docPart w:val="A5C227C993044C92BEC4F7EA87B454AE"/>
          </w:placeholder>
          <w:richText/>
        </w:sdtPr>
        <w:sdtContent>
          <w:r w:rsidRPr="00BB4D57" w:rsidR="00983FC7">
            <w:rPr>
              <w:b/>
              <w:i/>
            </w:rPr>
            <w:t>Colin Macleod:</w:t>
          </w:r>
        </w:sdtContent>
      </w:sdt>
      <w:r w:rsidR="00983FC7">
        <w:t xml:space="preserve"> W</w:t>
      </w:r>
      <w:r w:rsidRPr="00BB4D57" w:rsidR="00983FC7">
        <w:t xml:space="preserve">e have set </w:t>
      </w:r>
      <w:r w:rsidR="00983FC7">
        <w:t xml:space="preserve">up </w:t>
      </w:r>
      <w:r w:rsidRPr="00BB4D57" w:rsidR="00983FC7">
        <w:t>a very open engagement policy with applicants</w:t>
      </w:r>
      <w:r w:rsidR="00983FC7">
        <w:t>. M</w:t>
      </w:r>
      <w:r w:rsidRPr="00BB4D57" w:rsidR="00983FC7">
        <w:t xml:space="preserve">aybe it is worth talking </w:t>
      </w:r>
      <w:r w:rsidR="00983FC7">
        <w:t xml:space="preserve">a little bit </w:t>
      </w:r>
      <w:r w:rsidRPr="00BB4D57" w:rsidR="00983FC7">
        <w:t>about how they apply</w:t>
      </w:r>
      <w:r w:rsidR="00983FC7">
        <w:t>,</w:t>
      </w:r>
      <w:r w:rsidRPr="00BB4D57" w:rsidR="00983FC7">
        <w:t xml:space="preserve"> what we are doing and how we are adapting to that. </w:t>
      </w:r>
    </w:p>
    <w:p w:rsidR="00983FC7" w:rsidP="00983FC7">
      <w:pPr>
        <w:pStyle w:val="Answer"/>
      </w:pPr>
      <w:r w:rsidRPr="00BB4D57">
        <w:t>First</w:t>
      </w:r>
      <w:r>
        <w:t>,</w:t>
      </w:r>
      <w:r w:rsidRPr="00BB4D57">
        <w:t xml:space="preserve"> when companies want to look at launching in the UK</w:t>
      </w:r>
      <w:r w:rsidR="004E5C90">
        <w:t>,</w:t>
      </w:r>
      <w:r w:rsidRPr="00BB4D57">
        <w:t xml:space="preserve"> we have a pre</w:t>
      </w:r>
      <w:r>
        <w:t>-</w:t>
      </w:r>
      <w:r w:rsidRPr="00BB4D57">
        <w:t>application process where we engage with them</w:t>
      </w:r>
      <w:r w:rsidR="00030A90">
        <w:t>, spend some time with them</w:t>
      </w:r>
      <w:r w:rsidRPr="00BB4D57">
        <w:t xml:space="preserve"> and talk them through what is required</w:t>
      </w:r>
      <w:r>
        <w:t xml:space="preserve"> of them</w:t>
      </w:r>
      <w:r w:rsidR="00030A90">
        <w:t>,</w:t>
      </w:r>
      <w:r>
        <w:t xml:space="preserve"> </w:t>
      </w:r>
      <w:r w:rsidR="004E5C90">
        <w:t xml:space="preserve">and </w:t>
      </w:r>
      <w:r>
        <w:t>what it</w:t>
      </w:r>
      <w:r w:rsidRPr="00455E4A">
        <w:t xml:space="preserve"> looks and feels like for them to apply</w:t>
      </w:r>
      <w:r>
        <w:t>. W</w:t>
      </w:r>
      <w:r w:rsidRPr="00455E4A">
        <w:t xml:space="preserve">e have set up an online portal so </w:t>
      </w:r>
      <w:r w:rsidR="00030A90">
        <w:t xml:space="preserve">that </w:t>
      </w:r>
      <w:r w:rsidRPr="00455E4A">
        <w:t>organisations</w:t>
      </w:r>
      <w:r>
        <w:t xml:space="preserve"> </w:t>
      </w:r>
      <w:r w:rsidRPr="00A37A2E">
        <w:t>can go online and start the application process. Once they start th</w:t>
      </w:r>
      <w:r>
        <w:t xml:space="preserve">at </w:t>
      </w:r>
      <w:r w:rsidRPr="00A37A2E">
        <w:t>process and sen</w:t>
      </w:r>
      <w:r>
        <w:t>d</w:t>
      </w:r>
      <w:r w:rsidRPr="00A37A2E">
        <w:t xml:space="preserve"> us a complete package of information, including importantly the safety case</w:t>
      </w:r>
      <w:r w:rsidR="00030A90">
        <w:t>,</w:t>
      </w:r>
      <w:r w:rsidRPr="00A37A2E">
        <w:t xml:space="preserve"> which allows us to a</w:t>
      </w:r>
      <w:r>
        <w:t>ss</w:t>
      </w:r>
      <w:r w:rsidRPr="00A37A2E">
        <w:t>ess the</w:t>
      </w:r>
      <w:r>
        <w:t xml:space="preserve"> safety</w:t>
      </w:r>
      <w:r w:rsidRPr="00A37A2E">
        <w:t xml:space="preserve"> </w:t>
      </w:r>
      <w:r w:rsidRPr="00A37A2E">
        <w:t>implications, we can then assess the application</w:t>
      </w:r>
      <w:r w:rsidR="004E5C90">
        <w:t>.</w:t>
      </w:r>
      <w:r>
        <w:t xml:space="preserve"> </w:t>
      </w:r>
      <w:r w:rsidR="004E5C90">
        <w:t>B</w:t>
      </w:r>
      <w:r w:rsidRPr="00A37A2E">
        <w:t>ut we also assess things like environmental impact</w:t>
      </w:r>
      <w:r>
        <w:t>; we assess t</w:t>
      </w:r>
      <w:r w:rsidRPr="003704FE">
        <w:t>he company</w:t>
      </w:r>
      <w:r>
        <w:t>,</w:t>
      </w:r>
      <w:r w:rsidRPr="003704FE">
        <w:t xml:space="preserve"> its capability and operations, and at that point we undertake some statutory consultation set up by </w:t>
      </w:r>
      <w:r>
        <w:t>P</w:t>
      </w:r>
      <w:r w:rsidRPr="003704FE">
        <w:t xml:space="preserve">arliament with other regulators, such as the </w:t>
      </w:r>
      <w:r>
        <w:t>O</w:t>
      </w:r>
      <w:r w:rsidRPr="003704FE">
        <w:t xml:space="preserve">ffice for </w:t>
      </w:r>
      <w:r>
        <w:t>N</w:t>
      </w:r>
      <w:r w:rsidRPr="003704FE">
        <w:t xml:space="preserve">uclear </w:t>
      </w:r>
      <w:r>
        <w:t>R</w:t>
      </w:r>
      <w:r w:rsidRPr="003704FE">
        <w:t>egulation</w:t>
      </w:r>
      <w:r>
        <w:t xml:space="preserve"> and </w:t>
      </w:r>
      <w:r w:rsidR="00030A90">
        <w:t xml:space="preserve">the </w:t>
      </w:r>
      <w:r>
        <w:t>H</w:t>
      </w:r>
      <w:r w:rsidRPr="003704FE">
        <w:t xml:space="preserve">ealth and </w:t>
      </w:r>
      <w:r>
        <w:t>S</w:t>
      </w:r>
      <w:r w:rsidRPr="003704FE">
        <w:t xml:space="preserve">afety </w:t>
      </w:r>
      <w:r>
        <w:t>E</w:t>
      </w:r>
      <w:r w:rsidRPr="003704FE">
        <w:t>xecutive</w:t>
      </w:r>
      <w:r>
        <w:t>,</w:t>
      </w:r>
      <w:r w:rsidRPr="003704FE">
        <w:t xml:space="preserve"> and then we can issue a licence.</w:t>
      </w:r>
    </w:p>
    <w:p w:rsidR="00983FC7" w:rsidRPr="003B5837" w:rsidP="00983FC7">
      <w:pPr>
        <w:pStyle w:val="Answer"/>
      </w:pPr>
      <w:r w:rsidRPr="003704FE">
        <w:t>Once we issue a licence</w:t>
      </w:r>
      <w:r w:rsidR="00030A90">
        <w:t>,</w:t>
      </w:r>
      <w:r w:rsidRPr="003704FE">
        <w:t xml:space="preserve"> that does not actually mean launch because we do not want the issue of a licence to be a critical point on that journey for the applicant. Once a licence is issued</w:t>
      </w:r>
      <w:r w:rsidR="005E75E3">
        <w:t>,</w:t>
      </w:r>
      <w:r w:rsidRPr="003704FE">
        <w:t xml:space="preserve"> the</w:t>
      </w:r>
      <w:r>
        <w:t xml:space="preserve"> </w:t>
      </w:r>
      <w:r w:rsidRPr="003704FE">
        <w:t>operat</w:t>
      </w:r>
      <w:r>
        <w:t>or</w:t>
      </w:r>
      <w:r w:rsidRPr="003704FE">
        <w:t xml:space="preserve"> still has a number of things to do before launc</w:t>
      </w:r>
      <w:r>
        <w:t>h. T</w:t>
      </w:r>
      <w:r w:rsidRPr="003704FE">
        <w:t>hat could take anything from four weeks upwards. All of these things are within the control of the applicant and the technology they use.</w:t>
      </w:r>
      <w:r w:rsidRPr="003B5837">
        <w:t xml:space="preserve"> For example, you would not undertak</w:t>
      </w:r>
      <w:r w:rsidR="004E5C90">
        <w:t>e</w:t>
      </w:r>
      <w:r w:rsidRPr="003B5837">
        <w:t xml:space="preserve"> the emergency testing of your operation</w:t>
      </w:r>
      <w:r>
        <w:t xml:space="preserve"> </w:t>
      </w:r>
      <w:r w:rsidRPr="003B5837">
        <w:t>until after you ha</w:t>
      </w:r>
      <w:r>
        <w:t xml:space="preserve">d </w:t>
      </w:r>
      <w:r w:rsidRPr="003B5837">
        <w:t>a licence issued</w:t>
      </w:r>
      <w:r>
        <w:t>.</w:t>
      </w:r>
    </w:p>
    <w:p w:rsidR="00983FC7" w:rsidRPr="003B5837" w:rsidP="00983FC7">
      <w:pPr>
        <w:pStyle w:val="Answer"/>
      </w:pPr>
      <w:r>
        <w:t>In terms of</w:t>
      </w:r>
      <w:r w:rsidRPr="003B5837">
        <w:t xml:space="preserve"> what we are doing to help, we have been in place for five months</w:t>
      </w:r>
      <w:r>
        <w:t>.</w:t>
      </w:r>
      <w:r w:rsidRPr="003B5837">
        <w:t xml:space="preserve"> We have one spaceport and one launch operator licence, although, as Tim said, we are speaking</w:t>
      </w:r>
      <w:r>
        <w:t xml:space="preserve"> to</w:t>
      </w:r>
      <w:r w:rsidRPr="003B5837">
        <w:t xml:space="preserve"> lots of other applicants. We have developed some new products </w:t>
      </w:r>
      <w:r>
        <w:t>and</w:t>
      </w:r>
      <w:r w:rsidRPr="003B5837">
        <w:t xml:space="preserve"> identified companies</w:t>
      </w:r>
      <w:r>
        <w:t xml:space="preserve"> that are having </w:t>
      </w:r>
      <w:r w:rsidRPr="003B5837">
        <w:t>trouble</w:t>
      </w:r>
      <w:r>
        <w:t>. W</w:t>
      </w:r>
      <w:r w:rsidRPr="003B5837">
        <w:t>e have developed and rolled out workshops either in groups or with specific companies that apply to help them understand what more they need to do</w:t>
      </w:r>
      <w:r>
        <w:t xml:space="preserve">. That has been </w:t>
      </w:r>
      <w:r w:rsidRPr="003B5837">
        <w:t>very effective.</w:t>
      </w:r>
    </w:p>
    <w:p w:rsidR="00983FC7" w:rsidP="00983FC7">
      <w:pPr>
        <w:pStyle w:val="Answer"/>
      </w:pPr>
      <w:r w:rsidRPr="003B5837">
        <w:t>On your question about international competitiveness,</w:t>
      </w:r>
      <w:r w:rsidRPr="00142360">
        <w:t xml:space="preserve"> we </w:t>
      </w:r>
      <w:r w:rsidR="005E75E3">
        <w:t xml:space="preserve">absolutely </w:t>
      </w:r>
      <w:r w:rsidRPr="00142360">
        <w:t>feel that we are at the front of international regulat</w:t>
      </w:r>
      <w:r>
        <w:t>ion on</w:t>
      </w:r>
      <w:r w:rsidRPr="00142360">
        <w:t xml:space="preserve"> timescale. The only real comp</w:t>
      </w:r>
      <w:r>
        <w:t>arator</w:t>
      </w:r>
      <w:r w:rsidRPr="00142360">
        <w:t xml:space="preserve"> is the United </w:t>
      </w:r>
      <w:r w:rsidR="005E75E3">
        <w:t>S</w:t>
      </w:r>
      <w:r w:rsidRPr="00142360">
        <w:t>tates</w:t>
      </w:r>
      <w:r w:rsidR="005E75E3">
        <w:t>,</w:t>
      </w:r>
      <w:r>
        <w:t xml:space="preserve"> which takes </w:t>
      </w:r>
      <w:r w:rsidRPr="00142360">
        <w:t>six months to do the formal application</w:t>
      </w:r>
      <w:r>
        <w:t>, but it</w:t>
      </w:r>
      <w:r w:rsidRPr="00142360">
        <w:t xml:space="preserve"> normally work</w:t>
      </w:r>
      <w:r>
        <w:t>s</w:t>
      </w:r>
      <w:r w:rsidRPr="00142360">
        <w:t xml:space="preserve"> with applicants for two to five years before that point. Therefore,</w:t>
      </w:r>
      <w:r>
        <w:t xml:space="preserve"> it is</w:t>
      </w:r>
      <w:r w:rsidRPr="00142360">
        <w:t xml:space="preserve"> looking at</w:t>
      </w:r>
      <w:r>
        <w:t xml:space="preserve"> two-and-a-half </w:t>
      </w:r>
      <w:r w:rsidRPr="00142360">
        <w:t>to five</w:t>
      </w:r>
      <w:r>
        <w:t>-and-a-half</w:t>
      </w:r>
      <w:r w:rsidRPr="00142360">
        <w:t xml:space="preserve"> years to issue a licence. We expect to be doing it within </w:t>
      </w:r>
      <w:r w:rsidR="005E75E3">
        <w:t xml:space="preserve">around </w:t>
      </w:r>
      <w:r w:rsidRPr="00142360">
        <w:t>18 months from launch</w:t>
      </w:r>
      <w:r>
        <w:t>, but</w:t>
      </w:r>
      <w:r w:rsidRPr="00142360">
        <w:t xml:space="preserve"> the biggest factors in that timescale </w:t>
      </w:r>
      <w:r>
        <w:t>are</w:t>
      </w:r>
      <w:r w:rsidRPr="00142360">
        <w:t xml:space="preserve"> how well the applicants can explain their safety to us. They are the experts and they know their technology, and the whole point of our approach is to enable innovative space activity to take place</w:t>
      </w:r>
      <w:r>
        <w:t>, so t</w:t>
      </w:r>
      <w:r w:rsidRPr="00142360">
        <w:t>hey are the biggest determinants in how quickly we can move.</w:t>
      </w:r>
    </w:p>
    <w:p w:rsidR="00983FC7" w:rsidP="00983FC7">
      <w:pPr>
        <w:pStyle w:val="Question"/>
        <w:numPr>
          <w:ilvl w:val="0"/>
          <w:numId w:val="9"/>
        </w:numPr>
      </w:pPr>
      <w:sdt>
        <w:sdtPr>
          <w:alias w:val="Member"/>
          <w:tag w:val="&lt;Member mnisId='4737' dodsId=''&gt;"/>
          <w:id w:val="-221369394"/>
          <w:placeholder>
            <w:docPart w:val="A5C227C993044C92BEC4F7EA87B454AE"/>
          </w:placeholder>
          <w:richText/>
        </w:sdtPr>
        <w:sdtContent>
          <w:r w:rsidRPr="00142360">
            <w:rPr>
              <w:b/>
            </w:rPr>
            <w:t>Dehenna Davison:</w:t>
          </w:r>
        </w:sdtContent>
      </w:sdt>
      <w:r>
        <w:t xml:space="preserve"> </w:t>
      </w:r>
      <w:r w:rsidRPr="00142360">
        <w:t xml:space="preserve">Just to confirm the timescale </w:t>
      </w:r>
      <w:r w:rsidR="00B70012">
        <w:t xml:space="preserve">that </w:t>
      </w:r>
      <w:r w:rsidRPr="00142360">
        <w:t>yo</w:t>
      </w:r>
      <w:r>
        <w:t>u</w:t>
      </w:r>
      <w:r w:rsidRPr="00142360">
        <w:t xml:space="preserve"> laid out</w:t>
      </w:r>
      <w:r>
        <w:t>,</w:t>
      </w:r>
      <w:r w:rsidRPr="00142360">
        <w:t xml:space="preserve"> if I c</w:t>
      </w:r>
      <w:r>
        <w:t>o</w:t>
      </w:r>
      <w:r w:rsidRPr="00142360">
        <w:t xml:space="preserve">me to you today and </w:t>
      </w:r>
      <w:r>
        <w:t>say</w:t>
      </w:r>
      <w:r w:rsidRPr="00142360">
        <w:t xml:space="preserve"> I </w:t>
      </w:r>
      <w:r>
        <w:t>operate a</w:t>
      </w:r>
      <w:r w:rsidRPr="00142360">
        <w:t xml:space="preserve"> spaceport</w:t>
      </w:r>
      <w:r>
        <w:t xml:space="preserve"> and want to</w:t>
      </w:r>
      <w:r w:rsidRPr="00142360">
        <w:t xml:space="preserve"> get a licence for l</w:t>
      </w:r>
      <w:r w:rsidR="00B70012">
        <w:t>a</w:t>
      </w:r>
      <w:r w:rsidRPr="00142360">
        <w:t>unch</w:t>
      </w:r>
      <w:r>
        <w:t>,</w:t>
      </w:r>
      <w:r w:rsidRPr="00142360">
        <w:t xml:space="preserve"> are you telling me that the entire process from that approach to the actual launch date should b</w:t>
      </w:r>
      <w:r>
        <w:t>e</w:t>
      </w:r>
      <w:r w:rsidRPr="00142360">
        <w:t xml:space="preserve"> </w:t>
      </w:r>
      <w:r w:rsidR="00B70012">
        <w:t xml:space="preserve">somewhere </w:t>
      </w:r>
      <w:r w:rsidRPr="00142360">
        <w:t>between</w:t>
      </w:r>
      <w:r>
        <w:t xml:space="preserve"> nine</w:t>
      </w:r>
      <w:r w:rsidRPr="00142360">
        <w:t xml:space="preserve"> and 18 months, or is that purely for the licence to be granted?</w:t>
      </w:r>
    </w:p>
    <w:p w:rsidR="00B70012" w:rsidP="00983FC7">
      <w:pPr>
        <w:pStyle w:val="Answer"/>
      </w:pPr>
      <w:sdt>
        <w:sdtPr>
          <w:alias w:val="Witness"/>
          <w:id w:val="-536268233"/>
          <w:placeholder>
            <w:docPart w:val="A5C227C993044C92BEC4F7EA87B454AE"/>
          </w:placeholder>
          <w:richText/>
        </w:sdtPr>
        <w:sdtContent>
          <w:r w:rsidRPr="00142360" w:rsidR="00983FC7">
            <w:rPr>
              <w:b/>
              <w:i/>
            </w:rPr>
            <w:t>Colin Macleod:</w:t>
          </w:r>
        </w:sdtContent>
      </w:sdt>
      <w:r w:rsidR="00983FC7">
        <w:t xml:space="preserve"> </w:t>
      </w:r>
      <w:r w:rsidRPr="00142360" w:rsidR="00983FC7">
        <w:t>There are two different licences for spaceport and launch. For the spaceport</w:t>
      </w:r>
      <w:r w:rsidR="00983FC7">
        <w:t>,</w:t>
      </w:r>
      <w:r w:rsidRPr="00142360" w:rsidR="00983FC7">
        <w:t xml:space="preserve"> we are expecting it </w:t>
      </w:r>
      <w:r w:rsidR="00983FC7">
        <w:t>to</w:t>
      </w:r>
      <w:r w:rsidRPr="00142360" w:rsidR="00983FC7">
        <w:t xml:space="preserve"> be between </w:t>
      </w:r>
      <w:r w:rsidR="00983FC7">
        <w:t>six</w:t>
      </w:r>
      <w:r w:rsidRPr="00142360" w:rsidR="00983FC7">
        <w:t xml:space="preserve"> and 12 months because it is slightly more straightforward th</w:t>
      </w:r>
      <w:r w:rsidR="00983FC7">
        <w:t>a</w:t>
      </w:r>
      <w:r w:rsidRPr="00142360" w:rsidR="00983FC7">
        <w:t>n launch</w:t>
      </w:r>
      <w:r w:rsidR="00983FC7">
        <w:t>. T</w:t>
      </w:r>
      <w:r w:rsidRPr="00142360" w:rsidR="00983FC7">
        <w:t xml:space="preserve">he majority </w:t>
      </w:r>
      <w:r w:rsidR="00983FC7">
        <w:t>of the risk is around</w:t>
      </w:r>
      <w:r w:rsidRPr="00142360" w:rsidR="00983FC7">
        <w:t xml:space="preserve"> launch. </w:t>
      </w:r>
      <w:r w:rsidR="00983FC7">
        <w:t>W</w:t>
      </w:r>
      <w:r w:rsidRPr="00142360" w:rsidR="00983FC7">
        <w:t>e have said for a number of years as we</w:t>
      </w:r>
      <w:r w:rsidR="00983FC7">
        <w:t xml:space="preserve"> have</w:t>
      </w:r>
      <w:r w:rsidRPr="00142360" w:rsidR="00983FC7">
        <w:t xml:space="preserve"> develop</w:t>
      </w:r>
      <w:r w:rsidR="00983FC7">
        <w:t>ed</w:t>
      </w:r>
      <w:r w:rsidRPr="00142360" w:rsidR="00983FC7">
        <w:t xml:space="preserve"> the regulat</w:t>
      </w:r>
      <w:r>
        <w:t>or</w:t>
      </w:r>
      <w:r w:rsidRPr="00142360" w:rsidR="00983FC7">
        <w:t xml:space="preserve"> with </w:t>
      </w:r>
      <w:r>
        <w:t>the rest of g</w:t>
      </w:r>
      <w:r w:rsidRPr="00142360" w:rsidR="00983FC7">
        <w:t>overnment that we expect those kinds of timeframes</w:t>
      </w:r>
      <w:r w:rsidR="00983FC7">
        <w:t>. The</w:t>
      </w:r>
      <w:r w:rsidRPr="00142360" w:rsidR="00983FC7">
        <w:t xml:space="preserve"> determining factors would b</w:t>
      </w:r>
      <w:r w:rsidR="00983FC7">
        <w:t>e, “H</w:t>
      </w:r>
      <w:r w:rsidRPr="00142360" w:rsidR="00983FC7">
        <w:t>ave you launched your rocket before? Where are you launching it from?</w:t>
      </w:r>
      <w:r w:rsidR="00983FC7">
        <w:t>”</w:t>
      </w:r>
      <w:r>
        <w:t>,</w:t>
      </w:r>
      <w:r w:rsidRPr="00142360" w:rsidR="00983FC7">
        <w:t xml:space="preserve"> </w:t>
      </w:r>
      <w:r w:rsidR="00983FC7">
        <w:t>because</w:t>
      </w:r>
      <w:r w:rsidRPr="00142360" w:rsidR="00983FC7">
        <w:t xml:space="preserve"> ground safety is one of the</w:t>
      </w:r>
      <w:r w:rsidR="00983FC7">
        <w:t xml:space="preserve"> riskiest</w:t>
      </w:r>
      <w:r w:rsidRPr="00142360" w:rsidR="00983FC7">
        <w:t xml:space="preserve"> elements. If you are launching from a place where there are a lot of people</w:t>
      </w:r>
      <w:r>
        <w:t>,</w:t>
      </w:r>
      <w:r w:rsidRPr="00142360" w:rsidR="00983FC7">
        <w:t xml:space="preserve"> you need </w:t>
      </w:r>
      <w:r>
        <w:t xml:space="preserve">to have </w:t>
      </w:r>
      <w:r w:rsidRPr="00142360" w:rsidR="00983FC7">
        <w:t xml:space="preserve">a much greater </w:t>
      </w:r>
      <w:r w:rsidRPr="00142360" w:rsidR="00983FC7">
        <w:t>level of safety and</w:t>
      </w:r>
      <w:r w:rsidR="00983FC7">
        <w:t>,</w:t>
      </w:r>
      <w:r w:rsidRPr="00142360" w:rsidR="00983FC7">
        <w:t xml:space="preserve"> therefore, the insurance and mitigations you might have to put in place would be great</w:t>
      </w:r>
      <w:r w:rsidR="00983FC7">
        <w:t xml:space="preserve">er. </w:t>
      </w:r>
    </w:p>
    <w:p w:rsidR="00983FC7" w:rsidP="00983FC7">
      <w:pPr>
        <w:pStyle w:val="Answer"/>
      </w:pPr>
      <w:r>
        <w:t>S</w:t>
      </w:r>
      <w:r w:rsidRPr="00382A83">
        <w:t>pace is cutting edge and innovative. Every application is differen</w:t>
      </w:r>
      <w:r>
        <w:t>t. Lots</w:t>
      </w:r>
      <w:r w:rsidRPr="00382A83">
        <w:t xml:space="preserve"> of American companies will take many years</w:t>
      </w:r>
      <w:r w:rsidR="00B70012">
        <w:t>.</w:t>
      </w:r>
      <w:r w:rsidRPr="00382A83">
        <w:t xml:space="preserve"> </w:t>
      </w:r>
      <w:r w:rsidR="00B70012">
        <w:t>T</w:t>
      </w:r>
      <w:r w:rsidRPr="00382A83">
        <w:t>herefore</w:t>
      </w:r>
      <w:r>
        <w:t>,</w:t>
      </w:r>
      <w:r w:rsidRPr="00382A83">
        <w:t xml:space="preserve"> in the UK we think that </w:t>
      </w:r>
      <w:r>
        <w:t>nine</w:t>
      </w:r>
      <w:r w:rsidRPr="00382A83">
        <w:t xml:space="preserve"> to 18 months is </w:t>
      </w:r>
      <w:r>
        <w:t>a</w:t>
      </w:r>
      <w:r w:rsidRPr="00382A83">
        <w:t xml:space="preserve"> very competitive timeline for what we are trying to do compared with everyone else.</w:t>
      </w:r>
    </w:p>
    <w:p w:rsidR="00432B17" w:rsidRPr="00432B17" w:rsidP="00573388">
      <w:pPr>
        <w:pStyle w:val="Question"/>
        <w:numPr>
          <w:ilvl w:val="0"/>
          <w:numId w:val="9"/>
        </w:numPr>
      </w:pPr>
      <w:sdt>
        <w:sdtPr>
          <w:alias w:val="Member"/>
          <w:tag w:val="&lt;Member mnisId='1578' dodsId='40488'&gt;"/>
          <w:id w:val="-108199898"/>
          <w:placeholder>
            <w:docPart w:val="A5C227C993044C92BEC4F7EA87B454AE"/>
          </w:placeholder>
          <w:richText/>
        </w:sdtPr>
        <w:sdtContent>
          <w:r w:rsidRPr="00382A83" w:rsidR="00983FC7">
            <w:rPr>
              <w:b/>
            </w:rPr>
            <w:t>Chair:</w:t>
          </w:r>
        </w:sdtContent>
      </w:sdt>
      <w:r w:rsidR="00983FC7">
        <w:t xml:space="preserve"> T</w:t>
      </w:r>
      <w:r w:rsidRPr="00E877B4" w:rsidR="00983FC7">
        <w:t xml:space="preserve">he </w:t>
      </w:r>
      <w:r w:rsidR="00983FC7">
        <w:t>C</w:t>
      </w:r>
      <w:r w:rsidRPr="00E877B4" w:rsidR="00983FC7">
        <w:t>ommittee has taken evidence from various witnesses</w:t>
      </w:r>
      <w:r w:rsidR="00983FC7">
        <w:t xml:space="preserve">—I am sure you have </w:t>
      </w:r>
      <w:r w:rsidRPr="00E877B4" w:rsidR="00983FC7">
        <w:t>seen some of the sessions</w:t>
      </w:r>
      <w:r w:rsidR="00983FC7">
        <w:t>—i</w:t>
      </w:r>
      <w:r w:rsidRPr="00E877B4" w:rsidR="00983FC7">
        <w:t>ncluding from spaceport operators</w:t>
      </w:r>
      <w:r w:rsidR="00983FC7">
        <w:t>. The d</w:t>
      </w:r>
      <w:r w:rsidRPr="00E877B4" w:rsidR="00983FC7">
        <w:t>eputy chief executive</w:t>
      </w:r>
      <w:r w:rsidR="00983FC7">
        <w:t xml:space="preserve"> </w:t>
      </w:r>
      <w:r w:rsidRPr="00E877B4" w:rsidR="00983FC7">
        <w:t>of</w:t>
      </w:r>
      <w:r w:rsidR="00983FC7">
        <w:t xml:space="preserve"> SaxaVord, </w:t>
      </w:r>
      <w:r w:rsidRPr="00E877B4" w:rsidR="00983FC7">
        <w:t>which is the proposed Shetland launch site</w:t>
      </w:r>
      <w:r w:rsidR="00983FC7">
        <w:t xml:space="preserve">, </w:t>
      </w:r>
      <w:r w:rsidRPr="00E877B4" w:rsidR="00983FC7">
        <w:t>confirmed what you said</w:t>
      </w:r>
      <w:r w:rsidR="00983FC7">
        <w:t>. He</w:t>
      </w:r>
      <w:r w:rsidRPr="00E877B4" w:rsidR="00983FC7">
        <w:t xml:space="preserve"> said they were told by the C</w:t>
      </w:r>
      <w:r w:rsidR="006D6601">
        <w:t>AA</w:t>
      </w:r>
      <w:r w:rsidRPr="00E877B4" w:rsidR="00983FC7">
        <w:t xml:space="preserve"> </w:t>
      </w:r>
      <w:r w:rsidR="003D0B19">
        <w:t>“</w:t>
      </w:r>
      <w:r w:rsidRPr="00E877B4" w:rsidR="00983FC7">
        <w:t>that it c</w:t>
      </w:r>
      <w:r w:rsidR="00983FC7">
        <w:t>an</w:t>
      </w:r>
      <w:r w:rsidRPr="00E877B4" w:rsidR="00983FC7">
        <w:t xml:space="preserve"> take between </w:t>
      </w:r>
      <w:r w:rsidR="00983FC7">
        <w:t>nine</w:t>
      </w:r>
      <w:r w:rsidRPr="00E877B4" w:rsidR="00983FC7">
        <w:t xml:space="preserve"> and 18 months to get a licence. That is clearly a threat to the whole programme</w:t>
      </w:r>
      <w:r w:rsidR="00983FC7">
        <w:t>. We do not think it</w:t>
      </w:r>
      <w:r w:rsidRPr="00E877B4" w:rsidR="00983FC7">
        <w:t xml:space="preserve"> should take that long for a spaceport because that should be a lot simpler th</w:t>
      </w:r>
      <w:r w:rsidR="00983FC7">
        <w:t>a</w:t>
      </w:r>
      <w:r w:rsidRPr="00E877B4" w:rsidR="00983FC7">
        <w:t>n for a launch operator</w:t>
      </w:r>
      <w:r w:rsidR="00983FC7">
        <w:t>.</w:t>
      </w:r>
      <w:r w:rsidRPr="00E877B4" w:rsidR="00983FC7">
        <w:t xml:space="preserve"> </w:t>
      </w:r>
      <w:r w:rsidR="00983FC7">
        <w:t>T</w:t>
      </w:r>
      <w:r w:rsidRPr="00E877B4" w:rsidR="00983FC7">
        <w:t>ime is of the essence</w:t>
      </w:r>
      <w:r w:rsidR="00573388">
        <w:t>,</w:t>
      </w:r>
      <w:r w:rsidRPr="00E877B4" w:rsidR="00983FC7">
        <w:t xml:space="preserve"> and we really need the regulator to put it</w:t>
      </w:r>
      <w:r w:rsidR="00983FC7">
        <w:t>s</w:t>
      </w:r>
      <w:r w:rsidRPr="00E877B4" w:rsidR="00983FC7">
        <w:t xml:space="preserve"> shoulder</w:t>
      </w:r>
      <w:r w:rsidR="00983FC7">
        <w:t>s</w:t>
      </w:r>
      <w:r w:rsidRPr="00E877B4" w:rsidR="00983FC7">
        <w:t xml:space="preserve"> to the wheel and enable space launch.</w:t>
      </w:r>
      <w:r w:rsidR="00983FC7">
        <w:t>”</w:t>
      </w:r>
      <w:r w:rsidRPr="00E877B4" w:rsidR="00983FC7">
        <w:t xml:space="preserve"> What would you say to that concern?</w:t>
      </w:r>
      <w:r w:rsidR="003D0B19">
        <w:t xml:space="preserve"> </w:t>
      </w:r>
    </w:p>
    <w:p w:rsidR="00983FC7" w:rsidP="00983FC7">
      <w:pPr>
        <w:pStyle w:val="Answer"/>
      </w:pPr>
      <w:sdt>
        <w:sdtPr>
          <w:alias w:val="Witness"/>
          <w:id w:val="-978689881"/>
          <w:placeholder>
            <w:docPart w:val="A5C227C993044C92BEC4F7EA87B454AE"/>
          </w:placeholder>
          <w:richText/>
        </w:sdtPr>
        <w:sdtContent>
          <w:r w:rsidRPr="00E877B4">
            <w:rPr>
              <w:b/>
              <w:i/>
            </w:rPr>
            <w:t>Colin Macleod:</w:t>
          </w:r>
        </w:sdtContent>
      </w:sdt>
      <w:r>
        <w:t xml:space="preserve"> </w:t>
      </w:r>
      <w:r w:rsidRPr="00E877B4">
        <w:t>I</w:t>
      </w:r>
      <w:r>
        <w:t xml:space="preserve"> have</w:t>
      </w:r>
      <w:r w:rsidRPr="00E877B4">
        <w:t xml:space="preserve"> just mentioned that the spaceport licence should be nearer </w:t>
      </w:r>
      <w:r>
        <w:t xml:space="preserve">six </w:t>
      </w:r>
      <w:r w:rsidRPr="00E877B4">
        <w:t>to 12 months</w:t>
      </w:r>
      <w:r>
        <w:t xml:space="preserve">; the nine to </w:t>
      </w:r>
      <w:r w:rsidRPr="00E877B4">
        <w:t>18</w:t>
      </w:r>
      <w:r>
        <w:t>-</w:t>
      </w:r>
      <w:r w:rsidRPr="00E877B4">
        <w:t>month</w:t>
      </w:r>
      <w:r>
        <w:t xml:space="preserve"> period</w:t>
      </w:r>
      <w:r w:rsidRPr="00E877B4">
        <w:t xml:space="preserve"> is for the launch vehicle</w:t>
      </w:r>
      <w:r w:rsidR="00573388">
        <w:t>,</w:t>
      </w:r>
      <w:r w:rsidRPr="00E877B4">
        <w:t xml:space="preserve"> which is the complicated part of it. It depends</w:t>
      </w:r>
      <w:r>
        <w:t xml:space="preserve"> </w:t>
      </w:r>
      <w:r w:rsidRPr="00E877B4">
        <w:t xml:space="preserve">on </w:t>
      </w:r>
      <w:r w:rsidR="00573388">
        <w:t>how good and high</w:t>
      </w:r>
      <w:r w:rsidRPr="00E877B4">
        <w:t xml:space="preserve"> quality the application</w:t>
      </w:r>
      <w:r w:rsidR="00573388">
        <w:t xml:space="preserve"> is</w:t>
      </w:r>
      <w:r>
        <w:t>,</w:t>
      </w:r>
      <w:r w:rsidRPr="00E877B4">
        <w:t xml:space="preserve"> but also the location of the spaceport in terms of how many people are the</w:t>
      </w:r>
      <w:r>
        <w:t>re.</w:t>
      </w:r>
    </w:p>
    <w:p w:rsidR="00983FC7" w:rsidP="00983FC7">
      <w:pPr>
        <w:pStyle w:val="Question"/>
        <w:numPr>
          <w:ilvl w:val="0"/>
          <w:numId w:val="9"/>
        </w:numPr>
      </w:pPr>
      <w:sdt>
        <w:sdtPr>
          <w:alias w:val="Member"/>
          <w:tag w:val="&lt;Member mnisId='1578' dodsId='40488'&gt;"/>
          <w:id w:val="1290556911"/>
          <w:placeholder>
            <w:docPart w:val="A5C227C993044C92BEC4F7EA87B454AE"/>
          </w:placeholder>
          <w:richText/>
        </w:sdtPr>
        <w:sdtContent>
          <w:r w:rsidRPr="00AA584F">
            <w:rPr>
              <w:b/>
            </w:rPr>
            <w:t>Chair:</w:t>
          </w:r>
        </w:sdtContent>
      </w:sdt>
      <w:r>
        <w:t xml:space="preserve"> H</w:t>
      </w:r>
      <w:r w:rsidRPr="00AA584F">
        <w:t>ave you had the application from</w:t>
      </w:r>
      <w:r>
        <w:t xml:space="preserve"> SaxaVord yet?</w:t>
      </w:r>
    </w:p>
    <w:p w:rsidR="00983FC7" w:rsidP="00983FC7">
      <w:pPr>
        <w:pStyle w:val="Answer"/>
      </w:pPr>
      <w:sdt>
        <w:sdtPr>
          <w:alias w:val="Witness"/>
          <w:id w:val="459230573"/>
          <w:placeholder>
            <w:docPart w:val="A5C227C993044C92BEC4F7EA87B454AE"/>
          </w:placeholder>
          <w:richText/>
        </w:sdtPr>
        <w:sdtContent>
          <w:r w:rsidRPr="00AA584F">
            <w:rPr>
              <w:b/>
              <w:i/>
            </w:rPr>
            <w:t>Colin Macleod:</w:t>
          </w:r>
        </w:sdtContent>
      </w:sdt>
      <w:r>
        <w:t xml:space="preserve"> </w:t>
      </w:r>
      <w:r w:rsidRPr="00AA584F">
        <w:t>I do not think it</w:t>
      </w:r>
      <w:r>
        <w:t xml:space="preserve"> i</w:t>
      </w:r>
      <w:r w:rsidRPr="00AA584F">
        <w:t>s appropriate for us to talk about whether applicants have applied yet</w:t>
      </w:r>
      <w:r>
        <w:t>. W</w:t>
      </w:r>
      <w:r w:rsidRPr="00AA584F">
        <w:t>e will be releasing information when we issue licences</w:t>
      </w:r>
      <w:r>
        <w:t>,</w:t>
      </w:r>
      <w:r w:rsidRPr="00AA584F">
        <w:t xml:space="preserve"> but we are talking to a very large number of applicants</w:t>
      </w:r>
      <w:r>
        <w:t>.</w:t>
      </w:r>
    </w:p>
    <w:p w:rsidR="00983FC7" w:rsidP="00983FC7">
      <w:pPr>
        <w:pStyle w:val="Question"/>
        <w:numPr>
          <w:ilvl w:val="0"/>
          <w:numId w:val="9"/>
        </w:numPr>
      </w:pPr>
      <w:sdt>
        <w:sdtPr>
          <w:alias w:val="Member"/>
          <w:tag w:val="&lt;Member mnisId='1578' dodsId='40488'&gt;"/>
          <w:id w:val="-746657591"/>
          <w:placeholder>
            <w:docPart w:val="A5C227C993044C92BEC4F7EA87B454AE"/>
          </w:placeholder>
          <w:richText/>
        </w:sdtPr>
        <w:sdtContent>
          <w:r w:rsidRPr="00AA584F">
            <w:rPr>
              <w:b/>
            </w:rPr>
            <w:t>Chair:</w:t>
          </w:r>
        </w:sdtContent>
      </w:sdt>
      <w:r>
        <w:t xml:space="preserve"> O</w:t>
      </w:r>
      <w:r w:rsidRPr="00AA584F">
        <w:t>nce you receive their application it could be as little as six months, so it could be done this year</w:t>
      </w:r>
      <w:r>
        <w:t>.</w:t>
      </w:r>
    </w:p>
    <w:p w:rsidR="00983FC7" w:rsidP="00983FC7">
      <w:pPr>
        <w:pStyle w:val="Answer"/>
      </w:pPr>
      <w:sdt>
        <w:sdtPr>
          <w:alias w:val="Witness"/>
          <w:id w:val="-1973200603"/>
          <w:placeholder>
            <w:docPart w:val="A5C227C993044C92BEC4F7EA87B454AE"/>
          </w:placeholder>
          <w:richText/>
        </w:sdtPr>
        <w:sdtContent>
          <w:r w:rsidRPr="00AA584F">
            <w:rPr>
              <w:b/>
              <w:i/>
            </w:rPr>
            <w:t>Colin Macleod:</w:t>
          </w:r>
        </w:sdtContent>
      </w:sdt>
      <w:r>
        <w:t xml:space="preserve"> I</w:t>
      </w:r>
      <w:r w:rsidRPr="00AA584F">
        <w:t xml:space="preserve">t is </w:t>
      </w:r>
      <w:r w:rsidR="007512BD">
        <w:t xml:space="preserve">entirely </w:t>
      </w:r>
      <w:r w:rsidRPr="00AA584F">
        <w:t xml:space="preserve">dependent on what they give us in terms of their safety case and the operations </w:t>
      </w:r>
      <w:r w:rsidR="007512BD">
        <w:t xml:space="preserve">that </w:t>
      </w:r>
      <w:r w:rsidRPr="00AA584F">
        <w:t>they want to undertake</w:t>
      </w:r>
      <w:r>
        <w:t>. T</w:t>
      </w:r>
      <w:r w:rsidRPr="00AA584F">
        <w:t>here is no generic spaceport licence</w:t>
      </w:r>
      <w:r>
        <w:t>. E</w:t>
      </w:r>
      <w:r w:rsidRPr="00AA584F">
        <w:t xml:space="preserve">very spaceport will have a specific licence </w:t>
      </w:r>
      <w:r w:rsidR="007512BD">
        <w:t>that</w:t>
      </w:r>
      <w:r w:rsidRPr="00AA584F">
        <w:t xml:space="preserve"> is dependent on the risk associated with the operation</w:t>
      </w:r>
      <w:r w:rsidRPr="00AA1ADB">
        <w:t xml:space="preserve"> and where</w:t>
      </w:r>
      <w:r>
        <w:t xml:space="preserve"> the vehicle is being l</w:t>
      </w:r>
      <w:r w:rsidRPr="00AA1ADB">
        <w:t>aunch</w:t>
      </w:r>
      <w:r>
        <w:t>ed</w:t>
      </w:r>
      <w:r w:rsidRPr="00AA1ADB">
        <w:t xml:space="preserve"> in terms of the air and marine environment</w:t>
      </w:r>
      <w:r>
        <w:t xml:space="preserve"> it is</w:t>
      </w:r>
      <w:r w:rsidRPr="00AA1ADB">
        <w:t xml:space="preserve"> overflying.</w:t>
      </w:r>
    </w:p>
    <w:p w:rsidR="00983FC7" w:rsidP="00983FC7">
      <w:pPr>
        <w:pStyle w:val="Question"/>
        <w:numPr>
          <w:ilvl w:val="0"/>
          <w:numId w:val="9"/>
        </w:numPr>
      </w:pPr>
      <w:sdt>
        <w:sdtPr>
          <w:alias w:val="Member"/>
          <w:tag w:val="&lt;Member mnisId='1578' dodsId='40488'&gt;"/>
          <w:id w:val="-149299648"/>
          <w:placeholder>
            <w:docPart w:val="A5C227C993044C92BEC4F7EA87B454AE"/>
          </w:placeholder>
          <w:richText/>
        </w:sdtPr>
        <w:sdtContent>
          <w:r w:rsidRPr="00AA1ADB">
            <w:rPr>
              <w:b/>
            </w:rPr>
            <w:t>Chair:</w:t>
          </w:r>
        </w:sdtContent>
      </w:sdt>
      <w:r>
        <w:t xml:space="preserve"> We</w:t>
      </w:r>
      <w:r w:rsidRPr="0010139A">
        <w:t xml:space="preserve"> heard in the previous session from international witnesses that sometimes </w:t>
      </w:r>
      <w:r>
        <w:t>t</w:t>
      </w:r>
      <w:r w:rsidRPr="0010139A">
        <w:t>he national space agencies are responsible for</w:t>
      </w:r>
      <w:r>
        <w:t xml:space="preserve"> or associated with licensi</w:t>
      </w:r>
      <w:r w:rsidRPr="0010139A">
        <w:t xml:space="preserve">ng. Do you feel </w:t>
      </w:r>
      <w:r w:rsidR="007512BD">
        <w:t xml:space="preserve">that </w:t>
      </w:r>
      <w:r w:rsidRPr="0010139A">
        <w:t>you have sufficient commitment to make a success of this programme? Have we made a big mistake in sending this into a kind of bureaucratic deep mine?</w:t>
      </w:r>
    </w:p>
    <w:p w:rsidR="00983FC7" w:rsidP="00983FC7">
      <w:pPr>
        <w:pStyle w:val="Answer"/>
      </w:pPr>
      <w:sdt>
        <w:sdtPr>
          <w:alias w:val="Witness"/>
          <w:id w:val="1907873732"/>
          <w:placeholder>
            <w:docPart w:val="A5C227C993044C92BEC4F7EA87B454AE"/>
          </w:placeholder>
          <w:richText/>
        </w:sdtPr>
        <w:sdtContent>
          <w:r w:rsidRPr="0010139A">
            <w:rPr>
              <w:b/>
              <w:i/>
            </w:rPr>
            <w:t>Tim Johnson:</w:t>
          </w:r>
        </w:sdtContent>
      </w:sdt>
      <w:r>
        <w:t xml:space="preserve"> </w:t>
      </w:r>
      <w:r w:rsidRPr="0010139A">
        <w:t>We are building good relationships with some of our overseas peers, particularly the Americans and the FAA</w:t>
      </w:r>
      <w:r w:rsidR="007512BD">
        <w:t>,</w:t>
      </w:r>
      <w:r w:rsidRPr="0010139A">
        <w:t xml:space="preserve"> which licen</w:t>
      </w:r>
      <w:r>
        <w:t xml:space="preserve">ses </w:t>
      </w:r>
      <w:r w:rsidRPr="0010139A">
        <w:t xml:space="preserve">US space activity. </w:t>
      </w:r>
      <w:r>
        <w:t>We have put an FAA secondee into our space</w:t>
      </w:r>
      <w:r w:rsidR="007512BD">
        <w:t xml:space="preserve"> </w:t>
      </w:r>
      <w:r>
        <w:t>regulation team so we can learn from what it does. I</w:t>
      </w:r>
      <w:r w:rsidRPr="0010139A">
        <w:t>n the short term</w:t>
      </w:r>
      <w:r>
        <w:t>,</w:t>
      </w:r>
      <w:r w:rsidRPr="0010139A">
        <w:t xml:space="preserve"> individual states have their own</w:t>
      </w:r>
      <w:r w:rsidRPr="009C0520">
        <w:t xml:space="preserve"> licen</w:t>
      </w:r>
      <w:r>
        <w:t>s</w:t>
      </w:r>
      <w:r w:rsidRPr="009C0520">
        <w:t>ing regimes. For example, the US space operat</w:t>
      </w:r>
      <w:r>
        <w:t>o</w:t>
      </w:r>
      <w:r w:rsidRPr="009C0520">
        <w:t xml:space="preserve">rs </w:t>
      </w:r>
      <w:r w:rsidRPr="009C0520">
        <w:t xml:space="preserve">wanting to launch in the UK </w:t>
      </w:r>
      <w:r w:rsidR="007512BD">
        <w:t>will</w:t>
      </w:r>
      <w:r w:rsidRPr="009C0520">
        <w:t xml:space="preserve"> need to have a US licence as well as a UK </w:t>
      </w:r>
      <w:r>
        <w:t>one. T</w:t>
      </w:r>
      <w:r w:rsidRPr="009C0520">
        <w:t>hat is why we are working with the Americans</w:t>
      </w:r>
      <w:r>
        <w:t xml:space="preserve">. Where there are things we can </w:t>
      </w:r>
      <w:r w:rsidRPr="009C0520">
        <w:t>learn from each other</w:t>
      </w:r>
      <w:r>
        <w:t xml:space="preserve"> </w:t>
      </w:r>
      <w:r w:rsidRPr="009C0520">
        <w:t>we do that. As Colin has outlined, some of the analysis and requirements to deliver a licence ar</w:t>
      </w:r>
      <w:r>
        <w:t>e</w:t>
      </w:r>
      <w:r w:rsidRPr="009C0520">
        <w:t xml:space="preserve"> mission</w:t>
      </w:r>
      <w:r>
        <w:t>-</w:t>
      </w:r>
      <w:r w:rsidRPr="009C0520">
        <w:t>specific, so there will be limits to that.</w:t>
      </w:r>
    </w:p>
    <w:p w:rsidR="00983FC7" w:rsidP="00983FC7">
      <w:pPr>
        <w:pStyle w:val="Answer"/>
      </w:pPr>
      <w:r w:rsidRPr="009C0520">
        <w:t xml:space="preserve">I </w:t>
      </w:r>
      <w:r w:rsidR="007512BD">
        <w:t>think</w:t>
      </w:r>
      <w:r w:rsidRPr="009C0520">
        <w:t xml:space="preserve"> that in the longer term there will perhaps be questions about international regulation </w:t>
      </w:r>
      <w:r>
        <w:t>a</w:t>
      </w:r>
      <w:r w:rsidRPr="009C0520">
        <w:t>cross the wider space sector</w:t>
      </w:r>
      <w:r>
        <w:t>, t</w:t>
      </w:r>
      <w:r w:rsidRPr="009C0520">
        <w:t xml:space="preserve">hinking </w:t>
      </w:r>
      <w:r>
        <w:t xml:space="preserve">of </w:t>
      </w:r>
      <w:r w:rsidRPr="009C0520">
        <w:t>parallels with aviation whe</w:t>
      </w:r>
      <w:r>
        <w:t>re there is</w:t>
      </w:r>
      <w:r w:rsidRPr="009C0520">
        <w:t xml:space="preserve"> a global framework</w:t>
      </w:r>
      <w:r>
        <w:t xml:space="preserve"> that</w:t>
      </w:r>
      <w:r w:rsidRPr="009C0520">
        <w:t xml:space="preserve"> creates a baseline for international aviation activit</w:t>
      </w:r>
      <w:r>
        <w:t>ies. W</w:t>
      </w:r>
      <w:r w:rsidRPr="009C0520">
        <w:t>e are probably some</w:t>
      </w:r>
      <w:r>
        <w:t xml:space="preserve"> way </w:t>
      </w:r>
      <w:r w:rsidRPr="009C0520">
        <w:t>away from that</w:t>
      </w:r>
      <w:r>
        <w:t xml:space="preserve"> and </w:t>
      </w:r>
      <w:r w:rsidRPr="009C0520">
        <w:t>that will be a longe</w:t>
      </w:r>
      <w:r>
        <w:t>r-</w:t>
      </w:r>
      <w:r w:rsidRPr="009C0520">
        <w:t>term prospect</w:t>
      </w:r>
      <w:r>
        <w:t>,</w:t>
      </w:r>
      <w:r w:rsidRPr="009C0520">
        <w:t xml:space="preserve"> but in the short term we are working with other agencies, particularly the Americans.</w:t>
      </w:r>
    </w:p>
    <w:p w:rsidR="00983FC7" w:rsidP="00983FC7">
      <w:pPr>
        <w:pStyle w:val="Remark"/>
      </w:pPr>
      <w:sdt>
        <w:sdtPr>
          <w:alias w:val="Member"/>
          <w:tag w:val="&lt;Member mnisId='1578' dodsId='40488'&gt;"/>
          <w:id w:val="-654146995"/>
          <w:placeholder>
            <w:docPart w:val="A5C227C993044C92BEC4F7EA87B454AE"/>
          </w:placeholder>
          <w:richText/>
        </w:sdtPr>
        <w:sdtContent>
          <w:r w:rsidRPr="009C0520">
            <w:rPr>
              <w:b/>
            </w:rPr>
            <w:t>Chair:</w:t>
          </w:r>
        </w:sdtContent>
      </w:sdt>
      <w:r>
        <w:t xml:space="preserve"> There is a question</w:t>
      </w:r>
      <w:r w:rsidRPr="009C0520">
        <w:t xml:space="preserve"> </w:t>
      </w:r>
      <w:r w:rsidR="007512BD">
        <w:t xml:space="preserve">that </w:t>
      </w:r>
      <w:r w:rsidRPr="009C0520">
        <w:t xml:space="preserve">Aaron </w:t>
      </w:r>
      <w:r w:rsidR="007512BD">
        <w:t>B</w:t>
      </w:r>
      <w:r w:rsidRPr="009C0520">
        <w:t xml:space="preserve">ell </w:t>
      </w:r>
      <w:r w:rsidR="007512BD">
        <w:t xml:space="preserve">was going to </w:t>
      </w:r>
      <w:r w:rsidRPr="009C0520">
        <w:t>ask later</w:t>
      </w:r>
      <w:r>
        <w:t xml:space="preserve"> on</w:t>
      </w:r>
      <w:r w:rsidR="007512BD">
        <w:t xml:space="preserve"> but it is</w:t>
      </w:r>
      <w:r w:rsidRPr="009C0520">
        <w:t xml:space="preserve"> germane to this and might provide an explanation for some of the sta</w:t>
      </w:r>
      <w:r w:rsidR="007512BD">
        <w:t>s</w:t>
      </w:r>
      <w:r>
        <w:t>i</w:t>
      </w:r>
      <w:r w:rsidRPr="009C0520">
        <w:t>s here.</w:t>
      </w:r>
    </w:p>
    <w:p w:rsidR="00983FC7" w:rsidP="00983FC7">
      <w:pPr>
        <w:pStyle w:val="Question"/>
        <w:numPr>
          <w:ilvl w:val="0"/>
          <w:numId w:val="9"/>
        </w:numPr>
      </w:pPr>
      <w:sdt>
        <w:sdtPr>
          <w:alias w:val="Member"/>
          <w:tag w:val="&lt;Member mnisId='4837' dodsId=''&gt;"/>
          <w:id w:val="-949237128"/>
          <w:placeholder>
            <w:docPart w:val="A5C227C993044C92BEC4F7EA87B454AE"/>
          </w:placeholder>
          <w:richText/>
        </w:sdtPr>
        <w:sdtContent>
          <w:r w:rsidRPr="009C0520">
            <w:rPr>
              <w:b/>
            </w:rPr>
            <w:t>Aaron Bell:</w:t>
          </w:r>
        </w:sdtContent>
      </w:sdt>
      <w:r>
        <w:t xml:space="preserve"> The C</w:t>
      </w:r>
      <w:r w:rsidRPr="009C0520">
        <w:t>hair quoted Scott Ham</w:t>
      </w:r>
      <w:r>
        <w:t xml:space="preserve">mond. Later in the same session Pete Guthrie of Space Hub Sutherland asked direct questions </w:t>
      </w:r>
      <w:r w:rsidR="007512BD">
        <w:t>that</w:t>
      </w:r>
      <w:r>
        <w:t xml:space="preserve"> we should probably put to you now. He said, “One of the questions for this Committee is that the CAA will be receiving licence applications from everyone around this table as well as others because all the spaceports are coming on stream at a relatively similar time.” You have referred to six to 12 months. He then said that, unlike where you would have an airport and maybe another one 15 years later, these are all happening at the same time. He asked: h</w:t>
      </w:r>
      <w:r>
        <w:rPr>
          <w:vanish/>
        </w:rPr>
        <w:t>oHH</w:t>
      </w:r>
      <w:r>
        <w:t xml:space="preserve">ow big are the CAA’s shoulders? Is it sufficiently resourced to be able to look at multiple licences at the same time? If </w:t>
      </w:r>
      <w:r w:rsidR="0045424A">
        <w:t>they are</w:t>
      </w:r>
      <w:r>
        <w:t xml:space="preserve"> not big enough</w:t>
      </w:r>
      <w:r w:rsidR="0045424A">
        <w:t xml:space="preserve"> shoulders</w:t>
      </w:r>
      <w:r>
        <w:t xml:space="preserve">, how </w:t>
      </w:r>
      <w:r w:rsidR="0045424A">
        <w:t>are they going to</w:t>
      </w:r>
      <w:r>
        <w:t xml:space="preserve"> prioritise one spaceport over another, or one application over another?</w:t>
      </w:r>
    </w:p>
    <w:p w:rsidR="00983FC7" w:rsidP="00983FC7">
      <w:pPr>
        <w:pStyle w:val="Answer"/>
      </w:pPr>
      <w:sdt>
        <w:sdtPr>
          <w:alias w:val="Witness"/>
          <w:id w:val="1072691715"/>
          <w:placeholder>
            <w:docPart w:val="A5C227C993044C92BEC4F7EA87B454AE"/>
          </w:placeholder>
          <w:richText/>
        </w:sdtPr>
        <w:sdtContent>
          <w:r w:rsidRPr="009C0520">
            <w:rPr>
              <w:b/>
              <w:i/>
            </w:rPr>
            <w:t>Tim Johnson:</w:t>
          </w:r>
        </w:sdtContent>
      </w:sdt>
      <w:r>
        <w:t xml:space="preserve"> </w:t>
      </w:r>
      <w:r w:rsidRPr="009C0520">
        <w:t>I think there are two key parts to that answer. First, we have scaled the team to what we think the work</w:t>
      </w:r>
      <w:r w:rsidR="0045424A">
        <w:t xml:space="preserve"> </w:t>
      </w:r>
      <w:r w:rsidRPr="009C0520">
        <w:t>will be</w:t>
      </w:r>
      <w:r>
        <w:t>.</w:t>
      </w:r>
    </w:p>
    <w:p w:rsidR="00983FC7" w:rsidP="00983FC7">
      <w:pPr>
        <w:pStyle w:val="Question"/>
        <w:numPr>
          <w:ilvl w:val="0"/>
          <w:numId w:val="9"/>
        </w:numPr>
      </w:pPr>
      <w:sdt>
        <w:sdtPr>
          <w:alias w:val="Member"/>
          <w:tag w:val="&lt;Member mnisId='1578' dodsId='40488'&gt;"/>
          <w:id w:val="443584876"/>
          <w:placeholder>
            <w:docPart w:val="A5C227C993044C92BEC4F7EA87B454AE"/>
          </w:placeholder>
          <w:richText/>
        </w:sdtPr>
        <w:sdtContent>
          <w:r w:rsidRPr="009C0520">
            <w:rPr>
              <w:b/>
            </w:rPr>
            <w:t>Chair:</w:t>
          </w:r>
        </w:sdtContent>
      </w:sdt>
      <w:r>
        <w:t xml:space="preserve"> Y</w:t>
      </w:r>
      <w:r w:rsidRPr="009C0520">
        <w:t>ou have a team of 35.</w:t>
      </w:r>
    </w:p>
    <w:p w:rsidR="00983FC7" w:rsidP="00983FC7">
      <w:pPr>
        <w:pStyle w:val="Answer"/>
      </w:pPr>
      <w:sdt>
        <w:sdtPr>
          <w:alias w:val="Witness"/>
          <w:id w:val="578954772"/>
          <w:placeholder>
            <w:docPart w:val="A5C227C993044C92BEC4F7EA87B454AE"/>
          </w:placeholder>
          <w:richText/>
        </w:sdtPr>
        <w:sdtContent>
          <w:r w:rsidRPr="009C0520">
            <w:rPr>
              <w:b/>
              <w:i/>
            </w:rPr>
            <w:t>Tim Johnson:</w:t>
          </w:r>
        </w:sdtContent>
      </w:sdt>
      <w:r>
        <w:t xml:space="preserve"> </w:t>
      </w:r>
      <w:r w:rsidRPr="009C0520">
        <w:t>Yes</w:t>
      </w:r>
      <w:r w:rsidR="0045424A">
        <w:t>, a team of 35</w:t>
      </w:r>
      <w:r>
        <w:t>. We have</w:t>
      </w:r>
      <w:r w:rsidRPr="009C0520">
        <w:t xml:space="preserve"> built that in a very flexible way</w:t>
      </w:r>
      <w:r>
        <w:t xml:space="preserve">. We have </w:t>
      </w:r>
      <w:r w:rsidRPr="009C0520">
        <w:t>space</w:t>
      </w:r>
      <w:r>
        <w:t>,</w:t>
      </w:r>
      <w:r w:rsidRPr="009C0520">
        <w:t xml:space="preserve"> regulatory and policy expertise</w:t>
      </w:r>
      <w:r w:rsidR="0045424A">
        <w:t>,</w:t>
      </w:r>
      <w:r>
        <w:t xml:space="preserve"> </w:t>
      </w:r>
      <w:r w:rsidR="0045424A">
        <w:t>but</w:t>
      </w:r>
      <w:r>
        <w:t xml:space="preserve"> </w:t>
      </w:r>
      <w:r w:rsidRPr="009C0520">
        <w:t xml:space="preserve">we have a degree of flexibility so we can reallocate and readjust the team depending on the </w:t>
      </w:r>
      <w:r>
        <w:t>phasing of</w:t>
      </w:r>
      <w:r w:rsidRPr="009C0520">
        <w:t xml:space="preserve"> the applications </w:t>
      </w:r>
      <w:r w:rsidR="0045424A">
        <w:t xml:space="preserve">that </w:t>
      </w:r>
      <w:r w:rsidRPr="009C0520">
        <w:t>we get</w:t>
      </w:r>
      <w:r>
        <w:t>.</w:t>
      </w:r>
    </w:p>
    <w:p w:rsidR="00983FC7" w:rsidP="00983FC7">
      <w:pPr>
        <w:pStyle w:val="Question"/>
        <w:numPr>
          <w:ilvl w:val="0"/>
          <w:numId w:val="9"/>
        </w:numPr>
      </w:pPr>
      <w:sdt>
        <w:sdtPr>
          <w:alias w:val="Member"/>
          <w:tag w:val="&lt;Member mnisId='1578' dodsId='40488'&gt;"/>
          <w:id w:val="-1053000746"/>
          <w:placeholder>
            <w:docPart w:val="A5C227C993044C92BEC4F7EA87B454AE"/>
          </w:placeholder>
          <w:richText/>
        </w:sdtPr>
        <w:sdtContent>
          <w:r w:rsidRPr="009C0520">
            <w:rPr>
              <w:b/>
            </w:rPr>
            <w:t>Chair:</w:t>
          </w:r>
        </w:sdtContent>
      </w:sdt>
      <w:r>
        <w:t xml:space="preserve"> W</w:t>
      </w:r>
      <w:r w:rsidRPr="00627557">
        <w:t>hat is the total staff of the CAA?</w:t>
      </w:r>
    </w:p>
    <w:p w:rsidR="00983FC7" w:rsidP="00983FC7">
      <w:pPr>
        <w:pStyle w:val="Answer"/>
      </w:pPr>
      <w:sdt>
        <w:sdtPr>
          <w:alias w:val="Witness"/>
          <w:id w:val="527685147"/>
          <w:placeholder>
            <w:docPart w:val="A5C227C993044C92BEC4F7EA87B454AE"/>
          </w:placeholder>
          <w:richText/>
        </w:sdtPr>
        <w:sdtContent>
          <w:r w:rsidRPr="00627557">
            <w:rPr>
              <w:b/>
              <w:i/>
            </w:rPr>
            <w:t>Tim Johnson:</w:t>
          </w:r>
        </w:sdtContent>
      </w:sdt>
      <w:r>
        <w:t xml:space="preserve"> Currently, t</w:t>
      </w:r>
      <w:r w:rsidRPr="00627557">
        <w:t xml:space="preserve">he total staff </w:t>
      </w:r>
      <w:r>
        <w:t xml:space="preserve">of the CAA </w:t>
      </w:r>
      <w:r w:rsidRPr="00627557">
        <w:t>is about 1</w:t>
      </w:r>
      <w:r>
        <w:t>,</w:t>
      </w:r>
      <w:r w:rsidRPr="00627557">
        <w:t>200 people</w:t>
      </w:r>
      <w:r>
        <w:t>.</w:t>
      </w:r>
    </w:p>
    <w:p w:rsidR="00983FC7" w:rsidP="00983FC7">
      <w:pPr>
        <w:pStyle w:val="Question"/>
        <w:numPr>
          <w:ilvl w:val="0"/>
          <w:numId w:val="9"/>
        </w:numPr>
      </w:pPr>
      <w:sdt>
        <w:sdtPr>
          <w:alias w:val="Member"/>
          <w:tag w:val="&lt;Member mnisId='1578' dodsId='40488'&gt;"/>
          <w:id w:val="714317309"/>
          <w:placeholder>
            <w:docPart w:val="A5C227C993044C92BEC4F7EA87B454AE"/>
          </w:placeholder>
          <w:richText/>
        </w:sdtPr>
        <w:sdtContent>
          <w:r w:rsidRPr="00627557">
            <w:rPr>
              <w:b/>
            </w:rPr>
            <w:t>Chair:</w:t>
          </w:r>
        </w:sdtContent>
      </w:sdt>
      <w:r>
        <w:t xml:space="preserve"> You have </w:t>
      </w:r>
      <w:r w:rsidRPr="00627557">
        <w:t>35 set up to do</w:t>
      </w:r>
      <w:r w:rsidR="0045424A">
        <w:t>, as Aaron says,</w:t>
      </w:r>
      <w:r w:rsidRPr="00627557">
        <w:t xml:space="preserve"> a mass of parallel application</w:t>
      </w:r>
      <w:r>
        <w:t>s</w:t>
      </w:r>
      <w:r w:rsidRPr="00627557">
        <w:t>. Is that enough?</w:t>
      </w:r>
    </w:p>
    <w:p w:rsidR="00983FC7" w:rsidP="00983FC7">
      <w:pPr>
        <w:pStyle w:val="Answer"/>
      </w:pPr>
      <w:sdt>
        <w:sdtPr>
          <w:alias w:val="Witness"/>
          <w:id w:val="-1465735775"/>
          <w:placeholder>
            <w:docPart w:val="A5C227C993044C92BEC4F7EA87B454AE"/>
          </w:placeholder>
          <w:richText/>
        </w:sdtPr>
        <w:sdtContent>
          <w:r w:rsidRPr="00627557">
            <w:rPr>
              <w:b/>
              <w:i/>
            </w:rPr>
            <w:t>Tim Johnson:</w:t>
          </w:r>
        </w:sdtContent>
      </w:sdt>
      <w:r>
        <w:t xml:space="preserve"> </w:t>
      </w:r>
      <w:r w:rsidRPr="00627557">
        <w:t>Yes. We have built some additional flexibility into that model</w:t>
      </w:r>
      <w:r>
        <w:t xml:space="preserve">. We </w:t>
      </w:r>
      <w:r w:rsidRPr="00627557">
        <w:t xml:space="preserve">have the FAA </w:t>
      </w:r>
      <w:r>
        <w:t xml:space="preserve">secondee; we have a </w:t>
      </w:r>
      <w:r w:rsidRPr="00627557">
        <w:t xml:space="preserve">number of contracts with third parties who can assist us particularly </w:t>
      </w:r>
      <w:r>
        <w:t xml:space="preserve">with </w:t>
      </w:r>
      <w:r w:rsidRPr="00627557">
        <w:t>some of the technical evaluations</w:t>
      </w:r>
      <w:r>
        <w:t xml:space="preserve"> </w:t>
      </w:r>
      <w:r w:rsidR="0045424A">
        <w:t xml:space="preserve">with </w:t>
      </w:r>
      <w:r w:rsidRPr="00627557">
        <w:t>the European Space Agency</w:t>
      </w:r>
      <w:r w:rsidR="0045424A">
        <w:t>, for example</w:t>
      </w:r>
      <w:r>
        <w:t>. W</w:t>
      </w:r>
      <w:r w:rsidRPr="00627557">
        <w:t xml:space="preserve">e have built the model with flexibility </w:t>
      </w:r>
      <w:r>
        <w:t>for a</w:t>
      </w:r>
      <w:r w:rsidRPr="00627557">
        <w:t xml:space="preserve"> potentially changing work</w:t>
      </w:r>
      <w:r>
        <w:t xml:space="preserve"> </w:t>
      </w:r>
      <w:r w:rsidRPr="00627557">
        <w:t>flow</w:t>
      </w:r>
      <w:r>
        <w:t>,</w:t>
      </w:r>
      <w:r w:rsidRPr="00627557">
        <w:t xml:space="preserve"> and if we need to increase the size of the team we will do so.</w:t>
      </w:r>
    </w:p>
    <w:p w:rsidR="00983FC7" w:rsidP="00983FC7">
      <w:pPr>
        <w:pStyle w:val="Question"/>
        <w:numPr>
          <w:ilvl w:val="0"/>
          <w:numId w:val="9"/>
        </w:numPr>
      </w:pPr>
      <w:sdt>
        <w:sdtPr>
          <w:alias w:val="Member"/>
          <w:tag w:val="&lt;Member mnisId='4837' dodsId=''&gt;"/>
          <w:id w:val="1870642035"/>
          <w:placeholder>
            <w:docPart w:val="A5C227C993044C92BEC4F7EA87B454AE"/>
          </w:placeholder>
          <w:richText/>
        </w:sdtPr>
        <w:sdtContent>
          <w:r w:rsidRPr="00627557">
            <w:rPr>
              <w:b/>
            </w:rPr>
            <w:t>Aaron Bell:</w:t>
          </w:r>
        </w:sdtContent>
      </w:sdt>
      <w:r>
        <w:t xml:space="preserve"> T</w:t>
      </w:r>
      <w:r w:rsidRPr="003F7341">
        <w:t>he key consideration for these commercial firms is that they will be treated fairly</w:t>
      </w:r>
      <w:r>
        <w:t xml:space="preserve">. Will the </w:t>
      </w:r>
      <w:r w:rsidRPr="003F7341">
        <w:t>first application</w:t>
      </w:r>
      <w:r>
        <w:t xml:space="preserve"> be dealt with first, or will you </w:t>
      </w:r>
      <w:r w:rsidRPr="003F7341">
        <w:t>handle all of them in parallel?</w:t>
      </w:r>
    </w:p>
    <w:p w:rsidR="00983FC7" w:rsidP="00983FC7">
      <w:pPr>
        <w:pStyle w:val="Answer"/>
      </w:pPr>
      <w:sdt>
        <w:sdtPr>
          <w:alias w:val="Witness"/>
          <w:id w:val="-387263345"/>
          <w:placeholder>
            <w:docPart w:val="A5C227C993044C92BEC4F7EA87B454AE"/>
          </w:placeholder>
          <w:richText/>
        </w:sdtPr>
        <w:sdtContent>
          <w:r w:rsidRPr="003F7341">
            <w:rPr>
              <w:b/>
              <w:i/>
            </w:rPr>
            <w:t>Colin Macleod:</w:t>
          </w:r>
        </w:sdtContent>
      </w:sdt>
      <w:r>
        <w:t xml:space="preserve"> </w:t>
      </w:r>
      <w:r w:rsidRPr="003F7341">
        <w:t xml:space="preserve">It is almost as you suggest, in that when we receive an application on the online portal we will do an initial safety screening to </w:t>
      </w:r>
      <w:r w:rsidR="0045424A">
        <w:t xml:space="preserve">make </w:t>
      </w:r>
      <w:r w:rsidRPr="003F7341">
        <w:t>sure that all</w:t>
      </w:r>
      <w:r>
        <w:t xml:space="preserve"> the</w:t>
      </w:r>
      <w:r w:rsidRPr="003F7341">
        <w:t xml:space="preserve"> information is there</w:t>
      </w:r>
      <w:r>
        <w:t>. We</w:t>
      </w:r>
      <w:r w:rsidRPr="003F7341">
        <w:t xml:space="preserve"> then have an iterative process with the applicant</w:t>
      </w:r>
      <w:r w:rsidR="0045424A">
        <w:t>s</w:t>
      </w:r>
      <w:r w:rsidRPr="003F7341">
        <w:t xml:space="preserve"> where we ask </w:t>
      </w:r>
      <w:r>
        <w:t>f</w:t>
      </w:r>
      <w:r w:rsidRPr="003F7341">
        <w:t>or more information</w:t>
      </w:r>
      <w:r>
        <w:t xml:space="preserve"> where that is required. They will then </w:t>
      </w:r>
      <w:r w:rsidRPr="003F7341">
        <w:t xml:space="preserve">respond to us. </w:t>
      </w:r>
      <w:r>
        <w:t>As Tim</w:t>
      </w:r>
      <w:r w:rsidRPr="003F7341">
        <w:t xml:space="preserve"> pointed out</w:t>
      </w:r>
      <w:r>
        <w:t>,</w:t>
      </w:r>
      <w:r w:rsidRPr="003F7341">
        <w:t xml:space="preserve"> we have developed th</w:t>
      </w:r>
      <w:r>
        <w:t>is</w:t>
      </w:r>
      <w:r w:rsidRPr="003F7341">
        <w:t xml:space="preserve"> space regulatory model on the basis of the forecast of the number of spaceports, which has been well known for a number of ye</w:t>
      </w:r>
      <w:r>
        <w:t>ar</w:t>
      </w:r>
      <w:r w:rsidRPr="003F7341">
        <w:t xml:space="preserve">s. </w:t>
      </w:r>
      <w:r w:rsidR="0045424A">
        <w:t>T</w:t>
      </w:r>
      <w:r w:rsidRPr="003F7341">
        <w:t>he staff and the call</w:t>
      </w:r>
      <w:r>
        <w:t>-</w:t>
      </w:r>
      <w:r w:rsidRPr="003F7341">
        <w:t>of</w:t>
      </w:r>
      <w:r>
        <w:t xml:space="preserve">f </w:t>
      </w:r>
      <w:r w:rsidRPr="003F7341">
        <w:t>contracts for consultants that we put in place are matched to what that demand was.</w:t>
      </w:r>
    </w:p>
    <w:p w:rsidR="00983FC7" w:rsidP="00983FC7">
      <w:pPr>
        <w:pStyle w:val="Answer"/>
      </w:pPr>
      <w:r w:rsidRPr="003F7341">
        <w:t xml:space="preserve">Demand is starting to increase, as the </w:t>
      </w:r>
      <w:r>
        <w:t>C</w:t>
      </w:r>
      <w:r w:rsidRPr="003F7341">
        <w:t>hair mentioned earlier</w:t>
      </w:r>
      <w:r>
        <w:t>,</w:t>
      </w:r>
      <w:r w:rsidRPr="003F7341">
        <w:t xml:space="preserve"> </w:t>
      </w:r>
      <w:r>
        <w:t xml:space="preserve">and </w:t>
      </w:r>
      <w:r w:rsidRPr="003F7341">
        <w:t>the number of satellites are growing</w:t>
      </w:r>
      <w:r>
        <w:t>. W</w:t>
      </w:r>
      <w:r w:rsidRPr="003F7341">
        <w:t>e are seeing</w:t>
      </w:r>
      <w:r>
        <w:t xml:space="preserve"> increasing</w:t>
      </w:r>
      <w:r w:rsidRPr="003F7341">
        <w:t xml:space="preserve"> demand, but within our scale of model</w:t>
      </w:r>
      <w:r w:rsidR="0045424A">
        <w:t xml:space="preserve"> </w:t>
      </w:r>
      <w:r w:rsidRPr="003F7341">
        <w:t>currently</w:t>
      </w:r>
      <w:r>
        <w:t xml:space="preserve"> we are</w:t>
      </w:r>
      <w:r w:rsidRPr="003F7341">
        <w:t xml:space="preserve"> looking </w:t>
      </w:r>
      <w:r>
        <w:t xml:space="preserve">to be </w:t>
      </w:r>
      <w:r w:rsidRPr="003F7341">
        <w:t xml:space="preserve">able to achieve that. The biggest risk we have discovered so far is as we expected </w:t>
      </w:r>
      <w:r>
        <w:t xml:space="preserve">and is in line </w:t>
      </w:r>
      <w:r w:rsidRPr="003F7341">
        <w:t>with our experience of other deep technical safety case sectors</w:t>
      </w:r>
      <w:r>
        <w:t>. A</w:t>
      </w:r>
      <w:r w:rsidRPr="003F7341">
        <w:t xml:space="preserve">pplicants tend to take longer than they think to complete </w:t>
      </w:r>
      <w:r w:rsidR="0045424A">
        <w:t xml:space="preserve">the </w:t>
      </w:r>
      <w:r w:rsidRPr="003F7341">
        <w:t>applications</w:t>
      </w:r>
      <w:r>
        <w:t xml:space="preserve">, and that is why </w:t>
      </w:r>
      <w:r w:rsidRPr="003F7341">
        <w:t>we are putting in extra support</w:t>
      </w:r>
      <w:r>
        <w:t>,</w:t>
      </w:r>
      <w:r w:rsidRPr="003F7341">
        <w:t xml:space="preserve"> where we can</w:t>
      </w:r>
      <w:r>
        <w:t>,</w:t>
      </w:r>
      <w:r w:rsidRPr="003F7341">
        <w:t xml:space="preserve"> to help them through </w:t>
      </w:r>
      <w:r w:rsidRPr="00F43842">
        <w:t xml:space="preserve">those </w:t>
      </w:r>
      <w:r>
        <w:t>most difficult</w:t>
      </w:r>
      <w:r w:rsidRPr="00F43842">
        <w:t xml:space="preserve"> stages.</w:t>
      </w:r>
    </w:p>
    <w:p w:rsidR="00983FC7" w:rsidP="00983FC7">
      <w:pPr>
        <w:pStyle w:val="Question"/>
        <w:numPr>
          <w:ilvl w:val="0"/>
          <w:numId w:val="9"/>
        </w:numPr>
      </w:pPr>
      <w:sdt>
        <w:sdtPr>
          <w:alias w:val="Member"/>
          <w:tag w:val="&lt;Member mnisId='4837' dodsId=''&gt;"/>
          <w:id w:val="317935624"/>
          <w:placeholder>
            <w:docPart w:val="A5C227C993044C92BEC4F7EA87B454AE"/>
          </w:placeholder>
          <w:richText/>
        </w:sdtPr>
        <w:sdtContent>
          <w:r w:rsidRPr="00F43842">
            <w:rPr>
              <w:b/>
            </w:rPr>
            <w:t>Aaron Bell:</w:t>
          </w:r>
        </w:sdtContent>
      </w:sdt>
      <w:r>
        <w:t xml:space="preserve"> </w:t>
      </w:r>
      <w:r w:rsidRPr="00F43842">
        <w:t xml:space="preserve">In </w:t>
      </w:r>
      <w:r>
        <w:t>fairness,</w:t>
      </w:r>
      <w:r w:rsidRPr="00F43842">
        <w:t xml:space="preserve"> I should say that the same people praised your overall approach. I think the concern is about the capacity and equity of the process when this crunch</w:t>
      </w:r>
      <w:r>
        <w:t xml:space="preserve"> arises</w:t>
      </w:r>
      <w:r w:rsidRPr="00F43842">
        <w:t>. Are you both satisfied that there will not be any issues about equity or indeed capacity</w:t>
      </w:r>
      <w:r w:rsidR="0045424A">
        <w:t>,</w:t>
      </w:r>
      <w:r w:rsidRPr="00F43842">
        <w:t xml:space="preserve"> and</w:t>
      </w:r>
      <w:r>
        <w:t xml:space="preserve"> you</w:t>
      </w:r>
      <w:r w:rsidRPr="00F43842">
        <w:t xml:space="preserve"> will get them approved as quickly as possible, assuming that the applications are up to scratch?</w:t>
      </w:r>
    </w:p>
    <w:p w:rsidR="00983FC7" w:rsidP="00983FC7">
      <w:pPr>
        <w:pStyle w:val="Answer"/>
      </w:pPr>
      <w:sdt>
        <w:sdtPr>
          <w:alias w:val="Witness"/>
          <w:id w:val="-1341080721"/>
          <w:placeholder>
            <w:docPart w:val="A5C227C993044C92BEC4F7EA87B454AE"/>
          </w:placeholder>
          <w:richText/>
        </w:sdtPr>
        <w:sdtContent>
          <w:r w:rsidRPr="00F43842">
            <w:rPr>
              <w:b/>
              <w:i/>
            </w:rPr>
            <w:t>Colin Macleod:</w:t>
          </w:r>
        </w:sdtContent>
      </w:sdt>
      <w:r>
        <w:t xml:space="preserve"> </w:t>
      </w:r>
      <w:r w:rsidRPr="00F43842">
        <w:t>At this point five months in</w:t>
      </w:r>
      <w:r>
        <w:t>,</w:t>
      </w:r>
      <w:r w:rsidRPr="00F43842">
        <w:t xml:space="preserve"> </w:t>
      </w:r>
      <w:r>
        <w:t xml:space="preserve">given </w:t>
      </w:r>
      <w:r w:rsidRPr="00F43842">
        <w:t xml:space="preserve">the applications we have </w:t>
      </w:r>
      <w:r>
        <w:t>received</w:t>
      </w:r>
      <w:r w:rsidRPr="00F43842">
        <w:t xml:space="preserve"> and the engagement we are having with the sector, I am comfortable that we are</w:t>
      </w:r>
      <w:r>
        <w:t xml:space="preserve"> okay</w:t>
      </w:r>
      <w:r w:rsidRPr="00F43842">
        <w:t xml:space="preserve"> for the next year, but we are keeping it under review</w:t>
      </w:r>
      <w:r>
        <w:t>. W</w:t>
      </w:r>
      <w:r w:rsidRPr="00F43842">
        <w:t xml:space="preserve">e are currently looking at </w:t>
      </w:r>
      <w:r w:rsidR="0045424A">
        <w:t xml:space="preserve">the </w:t>
      </w:r>
      <w:r w:rsidRPr="00F43842">
        <w:t>forecast</w:t>
      </w:r>
      <w:r>
        <w:t>s</w:t>
      </w:r>
      <w:r w:rsidRPr="00F43842">
        <w:t xml:space="preserve"> for 2022</w:t>
      </w:r>
      <w:r>
        <w:t>-23</w:t>
      </w:r>
      <w:r w:rsidRPr="00F43842">
        <w:t xml:space="preserve"> onward</w:t>
      </w:r>
      <w:r>
        <w:t xml:space="preserve">. If we </w:t>
      </w:r>
      <w:r w:rsidRPr="00F43842">
        <w:t>need more resources to help us with the volume coming in</w:t>
      </w:r>
      <w:r w:rsidR="0045424A">
        <w:t>,</w:t>
      </w:r>
      <w:r>
        <w:t xml:space="preserve"> we have the mechanisms in place t</w:t>
      </w:r>
      <w:r w:rsidRPr="00F43842">
        <w:t xml:space="preserve">o draw them in. As </w:t>
      </w:r>
      <w:r>
        <w:t xml:space="preserve">Tim </w:t>
      </w:r>
      <w:r w:rsidRPr="00F43842">
        <w:t>said, we have a number of</w:t>
      </w:r>
      <w:r>
        <w:t xml:space="preserve"> call-off </w:t>
      </w:r>
      <w:r w:rsidRPr="00F43842">
        <w:t xml:space="preserve">contracts </w:t>
      </w:r>
      <w:r w:rsidR="0045424A">
        <w:t>that</w:t>
      </w:r>
      <w:r w:rsidRPr="00F43842">
        <w:t xml:space="preserve"> are flexible whe</w:t>
      </w:r>
      <w:r>
        <w:t xml:space="preserve">re we </w:t>
      </w:r>
      <w:r w:rsidRPr="00F43842">
        <w:t>can bring in capacity or capability</w:t>
      </w:r>
      <w:r w:rsidR="00104EFA">
        <w:t>,</w:t>
      </w:r>
      <w:r w:rsidRPr="00F43842">
        <w:t xml:space="preserve"> or both</w:t>
      </w:r>
      <w:r w:rsidR="00104EFA">
        <w:t>,</w:t>
      </w:r>
      <w:r w:rsidRPr="00F43842">
        <w:t xml:space="preserve"> to help the team deal with any </w:t>
      </w:r>
      <w:r w:rsidR="0022126B">
        <w:t xml:space="preserve">new, </w:t>
      </w:r>
      <w:r w:rsidRPr="00F43842">
        <w:t xml:space="preserve">novel situations </w:t>
      </w:r>
      <w:r w:rsidR="0022126B">
        <w:t>that</w:t>
      </w:r>
      <w:r w:rsidRPr="00F43842">
        <w:t xml:space="preserve"> we were not expecting</w:t>
      </w:r>
      <w:r>
        <w:t>.</w:t>
      </w:r>
    </w:p>
    <w:p w:rsidR="00983FC7" w:rsidP="00983FC7">
      <w:pPr>
        <w:pStyle w:val="Question"/>
        <w:numPr>
          <w:ilvl w:val="0"/>
          <w:numId w:val="9"/>
        </w:numPr>
      </w:pPr>
      <w:sdt>
        <w:sdtPr>
          <w:alias w:val="Member"/>
          <w:tag w:val="&lt;Member mnisId='4837' dodsId=''&gt;"/>
          <w:id w:val="1188571599"/>
          <w:placeholder>
            <w:docPart w:val="A5C227C993044C92BEC4F7EA87B454AE"/>
          </w:placeholder>
          <w:richText/>
        </w:sdtPr>
        <w:sdtContent>
          <w:r w:rsidRPr="00F43842">
            <w:rPr>
              <w:b/>
            </w:rPr>
            <w:t>Aaron Bell:</w:t>
          </w:r>
        </w:sdtContent>
      </w:sdt>
      <w:r>
        <w:t xml:space="preserve"> </w:t>
      </w:r>
      <w:r w:rsidRPr="00F43842">
        <w:t>Mr Johnson, do you</w:t>
      </w:r>
      <w:r>
        <w:t xml:space="preserve"> want to add anything</w:t>
      </w:r>
      <w:r w:rsidRPr="00F43842">
        <w:t>?</w:t>
      </w:r>
    </w:p>
    <w:p w:rsidR="00983FC7" w:rsidP="00983FC7">
      <w:pPr>
        <w:pStyle w:val="Answer"/>
      </w:pPr>
      <w:sdt>
        <w:sdtPr>
          <w:alias w:val="Witness"/>
          <w:id w:val="866639228"/>
          <w:placeholder>
            <w:docPart w:val="A5C227C993044C92BEC4F7EA87B454AE"/>
          </w:placeholder>
          <w:richText/>
        </w:sdtPr>
        <w:sdtContent>
          <w:r w:rsidRPr="00F43842">
            <w:rPr>
              <w:b/>
              <w:i/>
            </w:rPr>
            <w:t>Tim Johnson:</w:t>
          </w:r>
        </w:sdtContent>
      </w:sdt>
      <w:r>
        <w:t xml:space="preserve"> </w:t>
      </w:r>
      <w:r w:rsidRPr="00F43842">
        <w:t>I support what Colin has sai</w:t>
      </w:r>
      <w:r>
        <w:t>d b</w:t>
      </w:r>
      <w:r w:rsidRPr="00F43842">
        <w:t>ased on what we know today</w:t>
      </w:r>
      <w:r>
        <w:t>.</w:t>
      </w:r>
      <w:r w:rsidRPr="00F43842">
        <w:t xml:space="preserve"> </w:t>
      </w:r>
      <w:r>
        <w:t>W</w:t>
      </w:r>
      <w:r w:rsidRPr="00F43842">
        <w:t xml:space="preserve">e will </w:t>
      </w:r>
      <w:r>
        <w:t>flex</w:t>
      </w:r>
      <w:r w:rsidRPr="00F43842">
        <w:t xml:space="preserve"> </w:t>
      </w:r>
      <w:r w:rsidR="0022126B">
        <w:t xml:space="preserve">the size of </w:t>
      </w:r>
      <w:r w:rsidRPr="00F43842">
        <w:t>our capacity and team as we see applicants coming to talk to us. The good thing is that the UK</w:t>
      </w:r>
      <w:r>
        <w:t>’s</w:t>
      </w:r>
      <w:r w:rsidRPr="00F43842">
        <w:t xml:space="preserve"> regulatory r</w:t>
      </w:r>
      <w:r>
        <w:t>egime</w:t>
      </w:r>
      <w:r w:rsidRPr="00F43842">
        <w:t xml:space="preserve"> is very visible</w:t>
      </w:r>
      <w:r>
        <w:t xml:space="preserve">. </w:t>
      </w:r>
      <w:r w:rsidR="0022126B">
        <w:t>W</w:t>
      </w:r>
      <w:r w:rsidRPr="00F43842">
        <w:t xml:space="preserve">e are talking to lots of people and I think that helps us build a good understanding of the types of people who want to come to the UK. </w:t>
      </w:r>
      <w:r>
        <w:t>W</w:t>
      </w:r>
      <w:r w:rsidRPr="00F43842">
        <w:t>e have been positively surprised by the number of people who want to come to talk to us</w:t>
      </w:r>
      <w:r>
        <w:t xml:space="preserve">. These are not just </w:t>
      </w:r>
      <w:r w:rsidRPr="00F43842">
        <w:t>UK companies but companies from the USA and a good number of l</w:t>
      </w:r>
      <w:r>
        <w:t>aunch</w:t>
      </w:r>
      <w:r w:rsidRPr="00F43842">
        <w:t xml:space="preserve"> companies from Europe.</w:t>
      </w:r>
      <w:r>
        <w:t xml:space="preserve"> T</w:t>
      </w:r>
      <w:r w:rsidRPr="00F43842">
        <w:t xml:space="preserve">hat early engagement </w:t>
      </w:r>
      <w:r>
        <w:t>starting</w:t>
      </w:r>
      <w:r w:rsidRPr="00F43842">
        <w:t xml:space="preserve"> well ahead of an application landing through our </w:t>
      </w:r>
      <w:r w:rsidRPr="00F43842">
        <w:t>online portal helps us build that picture of likely timescale</w:t>
      </w:r>
      <w:r w:rsidR="0022126B">
        <w:t>s</w:t>
      </w:r>
      <w:r w:rsidRPr="00F43842">
        <w:t xml:space="preserve"> and volume, and then we have </w:t>
      </w:r>
      <w:r>
        <w:t xml:space="preserve">a chance to </w:t>
      </w:r>
      <w:r w:rsidRPr="00F43842">
        <w:t>reflect that in our resourcing model.</w:t>
      </w:r>
    </w:p>
    <w:p w:rsidR="00983FC7" w:rsidP="00983FC7">
      <w:pPr>
        <w:pStyle w:val="Remark"/>
      </w:pPr>
      <w:sdt>
        <w:sdtPr>
          <w:alias w:val="Member"/>
          <w:tag w:val="&lt;Member mnisId='4837' dodsId=''&gt;"/>
          <w:id w:val="-825743907"/>
          <w:placeholder>
            <w:docPart w:val="A5C227C993044C92BEC4F7EA87B454AE"/>
          </w:placeholder>
          <w:richText/>
        </w:sdtPr>
        <w:sdtContent>
          <w:r w:rsidRPr="00F43842">
            <w:rPr>
              <w:b/>
            </w:rPr>
            <w:t>Aaron Bell:</w:t>
          </w:r>
        </w:sdtContent>
      </w:sdt>
      <w:r>
        <w:t xml:space="preserve"> </w:t>
      </w:r>
      <w:r w:rsidRPr="00F43842">
        <w:t xml:space="preserve">The international interest is encouraging, but obviously </w:t>
      </w:r>
      <w:r>
        <w:t>it</w:t>
      </w:r>
      <w:r w:rsidRPr="00F43842">
        <w:t xml:space="preserve"> will potentially</w:t>
      </w:r>
      <w:r>
        <w:t xml:space="preserve"> </w:t>
      </w:r>
      <w:r w:rsidR="0022126B">
        <w:t>cause</w:t>
      </w:r>
      <w:r w:rsidRPr="00F43842">
        <w:t xml:space="preserve"> challenges</w:t>
      </w:r>
      <w:r>
        <w:t xml:space="preserve"> </w:t>
      </w:r>
      <w:r w:rsidR="0022126B">
        <w:t>for</w:t>
      </w:r>
      <w:r>
        <w:t xml:space="preserve"> you again </w:t>
      </w:r>
      <w:r w:rsidRPr="00F43842">
        <w:t>in terms of the need to flex.</w:t>
      </w:r>
    </w:p>
    <w:p w:rsidR="0022126B" w:rsidP="00983FC7">
      <w:pPr>
        <w:pStyle w:val="Question"/>
        <w:numPr>
          <w:ilvl w:val="0"/>
          <w:numId w:val="9"/>
        </w:numPr>
      </w:pPr>
      <w:sdt>
        <w:sdtPr>
          <w:alias w:val="Member"/>
          <w:tag w:val="&lt;Member mnisId='4443' dodsId='137172'&gt;"/>
          <w:id w:val="98536729"/>
          <w:placeholder>
            <w:docPart w:val="A5C227C993044C92BEC4F7EA87B454AE"/>
          </w:placeholder>
          <w:richText/>
        </w:sdtPr>
        <w:sdtContent>
          <w:r w:rsidRPr="00834D5C" w:rsidR="00983FC7">
            <w:rPr>
              <w:b/>
            </w:rPr>
            <w:t>Carol Monaghan:</w:t>
          </w:r>
        </w:sdtContent>
      </w:sdt>
      <w:r w:rsidR="00983FC7">
        <w:t xml:space="preserve"> </w:t>
      </w:r>
      <w:r w:rsidRPr="00277E78" w:rsidR="00983FC7">
        <w:t>I would like to focus on the liability cap. Mr Johnson, perhaps I could begin by posing a couple of questions to you</w:t>
      </w:r>
      <w:r w:rsidR="00983FC7">
        <w:t>. W</w:t>
      </w:r>
      <w:r w:rsidRPr="00277E78" w:rsidR="00983FC7">
        <w:t>e have received overwhelming evidence from the space industry about the difficulties in getting insurance cover with</w:t>
      </w:r>
      <w:r w:rsidR="00983FC7">
        <w:t>out</w:t>
      </w:r>
      <w:r w:rsidRPr="00277E78" w:rsidR="00983FC7">
        <w:t xml:space="preserve"> absolute certainty on the liability cap</w:t>
      </w:r>
      <w:r w:rsidR="00983FC7">
        <w:t>. M</w:t>
      </w:r>
      <w:r w:rsidRPr="00277E78" w:rsidR="00983FC7">
        <w:t xml:space="preserve">any other countries have a cap </w:t>
      </w:r>
      <w:r w:rsidR="00983FC7">
        <w:t>of €</w:t>
      </w:r>
      <w:r w:rsidRPr="00277E78" w:rsidR="00983FC7">
        <w:t>60 million. This has been going on for a number of years</w:t>
      </w:r>
      <w:r w:rsidR="00983FC7">
        <w:t>. L</w:t>
      </w:r>
      <w:r w:rsidRPr="00277E78" w:rsidR="00983FC7">
        <w:t xml:space="preserve">ast </w:t>
      </w:r>
      <w:r w:rsidR="00983FC7">
        <w:t>M</w:t>
      </w:r>
      <w:r w:rsidRPr="00277E78" w:rsidR="00983FC7">
        <w:t>ay</w:t>
      </w:r>
      <w:r>
        <w:t>,</w:t>
      </w:r>
      <w:r w:rsidRPr="00277E78" w:rsidR="00983FC7">
        <w:t xml:space="preserve"> the </w:t>
      </w:r>
      <w:r w:rsidR="00983FC7">
        <w:t>G</w:t>
      </w:r>
      <w:r w:rsidRPr="00277E78" w:rsidR="00983FC7">
        <w:t>overnment produced a taskforce on innovation</w:t>
      </w:r>
      <w:r w:rsidR="00983FC7">
        <w:t>,</w:t>
      </w:r>
      <w:r w:rsidRPr="00277E78" w:rsidR="00983FC7">
        <w:t xml:space="preserve"> growth and regul</w:t>
      </w:r>
      <w:r w:rsidR="00983FC7">
        <w:t>atory</w:t>
      </w:r>
      <w:r w:rsidRPr="00277E78" w:rsidR="00983FC7">
        <w:t xml:space="preserve"> reform. Buried among this</w:t>
      </w:r>
      <w:r>
        <w:t xml:space="preserve"> in</w:t>
      </w:r>
      <w:r w:rsidRPr="00277E78" w:rsidR="00983FC7">
        <w:t xml:space="preserve"> proposal 15.1</w:t>
      </w:r>
      <w:r>
        <w:t xml:space="preserve">, there was a </w:t>
      </w:r>
      <w:r w:rsidR="00983FC7">
        <w:t>propos</w:t>
      </w:r>
      <w:r>
        <w:t>al</w:t>
      </w:r>
      <w:r w:rsidR="00983FC7">
        <w:t xml:space="preserve"> </w:t>
      </w:r>
      <w:r w:rsidRPr="00281485" w:rsidR="00983FC7">
        <w:t xml:space="preserve">to amend the </w:t>
      </w:r>
      <w:r w:rsidR="00983FC7">
        <w:t>S</w:t>
      </w:r>
      <w:r w:rsidRPr="00281485" w:rsidR="00983FC7">
        <w:t xml:space="preserve">pace </w:t>
      </w:r>
      <w:r w:rsidR="00983FC7">
        <w:t>I</w:t>
      </w:r>
      <w:r w:rsidRPr="00281485" w:rsidR="00983FC7">
        <w:t xml:space="preserve">ndustry </w:t>
      </w:r>
      <w:r w:rsidR="00983FC7">
        <w:t>A</w:t>
      </w:r>
      <w:r w:rsidRPr="00281485" w:rsidR="00983FC7">
        <w:t>ct 2018 to cap liability and indemnity requirements for licence applications to launch and operate satellites from the UK</w:t>
      </w:r>
      <w:r w:rsidR="00983FC7">
        <w:t xml:space="preserve">. </w:t>
      </w:r>
    </w:p>
    <w:p w:rsidR="00983FC7" w:rsidP="0022126B">
      <w:pPr>
        <w:pStyle w:val="Question"/>
        <w:numPr>
          <w:ilvl w:val="0"/>
          <w:numId w:val="0"/>
        </w:numPr>
        <w:ind w:left="794"/>
      </w:pPr>
      <w:r>
        <w:t xml:space="preserve">The </w:t>
      </w:r>
      <w:r w:rsidRPr="00281485">
        <w:t xml:space="preserve">feeling </w:t>
      </w:r>
      <w:r w:rsidR="0022126B">
        <w:t>from</w:t>
      </w:r>
      <w:r w:rsidRPr="00281485">
        <w:t xml:space="preserve"> industry is that </w:t>
      </w:r>
      <w:r w:rsidR="0022126B">
        <w:t>they have</w:t>
      </w:r>
      <w:r w:rsidRPr="00281485">
        <w:t xml:space="preserve"> been consulted time and time again and </w:t>
      </w:r>
      <w:r w:rsidR="0022126B">
        <w:t>they</w:t>
      </w:r>
      <w:r w:rsidRPr="00281485">
        <w:t xml:space="preserve"> keep saying</w:t>
      </w:r>
      <w:r w:rsidR="0022126B">
        <w:t>, “We</w:t>
      </w:r>
      <w:r w:rsidRPr="00281485">
        <w:t xml:space="preserve"> need</w:t>
      </w:r>
      <w:r>
        <w:t xml:space="preserve"> a</w:t>
      </w:r>
      <w:r w:rsidRPr="00281485">
        <w:t xml:space="preserve"> cap on liability in order to get insurance</w:t>
      </w:r>
      <w:r>
        <w:t>.</w:t>
      </w:r>
      <w:r w:rsidR="0022126B">
        <w:t>”</w:t>
      </w:r>
      <w:r>
        <w:t xml:space="preserve"> W</w:t>
      </w:r>
      <w:r w:rsidRPr="00281485">
        <w:t>here are we with that</w:t>
      </w:r>
      <w:r>
        <w:t>? W</w:t>
      </w:r>
      <w:r w:rsidRPr="00281485">
        <w:t xml:space="preserve">hat is happening with that liability cap? </w:t>
      </w:r>
      <w:r>
        <w:t>Are we</w:t>
      </w:r>
      <w:r w:rsidRPr="00281485">
        <w:t xml:space="preserve"> going to get any certainty on that?</w:t>
      </w:r>
    </w:p>
    <w:p w:rsidR="00983FC7" w:rsidP="00983FC7">
      <w:pPr>
        <w:pStyle w:val="Answer"/>
      </w:pPr>
      <w:sdt>
        <w:sdtPr>
          <w:alias w:val="Witness"/>
          <w:id w:val="-941843984"/>
          <w:placeholder>
            <w:docPart w:val="A5C227C993044C92BEC4F7EA87B454AE"/>
          </w:placeholder>
          <w:richText/>
        </w:sdtPr>
        <w:sdtContent>
          <w:r w:rsidRPr="00281485">
            <w:rPr>
              <w:b/>
              <w:i/>
            </w:rPr>
            <w:t>Tim Johnson:</w:t>
          </w:r>
        </w:sdtContent>
      </w:sdt>
      <w:r>
        <w:t xml:space="preserve"> </w:t>
      </w:r>
      <w:r w:rsidRPr="00281485">
        <w:t>I</w:t>
      </w:r>
      <w:r>
        <w:t xml:space="preserve"> will answer that</w:t>
      </w:r>
      <w:r w:rsidRPr="00281485">
        <w:t xml:space="preserve"> in two parts.</w:t>
      </w:r>
      <w:r>
        <w:t xml:space="preserve"> First, what </w:t>
      </w:r>
      <w:r w:rsidRPr="00281485">
        <w:t>happens for satellite launches</w:t>
      </w:r>
      <w:r>
        <w:t>? That is a continuation of t</w:t>
      </w:r>
      <w:r w:rsidRPr="00281485">
        <w:t>he existing regime w</w:t>
      </w:r>
      <w:r>
        <w:t xml:space="preserve">here the requirement is for operators </w:t>
      </w:r>
      <w:r w:rsidRPr="00281485">
        <w:t>to have insurance</w:t>
      </w:r>
      <w:r>
        <w:t xml:space="preserve"> of</w:t>
      </w:r>
      <w:r w:rsidRPr="00281485">
        <w:t xml:space="preserve"> up to £60 million</w:t>
      </w:r>
      <w:r>
        <w:t xml:space="preserve"> for launch.</w:t>
      </w:r>
    </w:p>
    <w:p w:rsidR="00983FC7" w:rsidP="00983FC7">
      <w:pPr>
        <w:pStyle w:val="Question"/>
        <w:numPr>
          <w:ilvl w:val="0"/>
          <w:numId w:val="9"/>
        </w:numPr>
      </w:pPr>
      <w:sdt>
        <w:sdtPr>
          <w:alias w:val="Member"/>
          <w:tag w:val="&lt;Member mnisId='4443' dodsId='137172'&gt;"/>
          <w:id w:val="662589001"/>
          <w:placeholder>
            <w:docPart w:val="A5C227C993044C92BEC4F7EA87B454AE"/>
          </w:placeholder>
          <w:richText/>
        </w:sdtPr>
        <w:sdtContent>
          <w:r w:rsidRPr="00281485">
            <w:rPr>
              <w:b/>
            </w:rPr>
            <w:t>Carol Monaghan:</w:t>
          </w:r>
        </w:sdtContent>
      </w:sdt>
      <w:r>
        <w:t xml:space="preserve"> T</w:t>
      </w:r>
      <w:r w:rsidRPr="00281485">
        <w:t>here is some uncertainty around what is considered high risk</w:t>
      </w:r>
      <w:r>
        <w:t>.</w:t>
      </w:r>
    </w:p>
    <w:p w:rsidR="00983FC7" w:rsidP="00983FC7">
      <w:pPr>
        <w:pStyle w:val="Answer"/>
      </w:pPr>
      <w:sdt>
        <w:sdtPr>
          <w:alias w:val="Witness"/>
          <w:id w:val="-909389590"/>
          <w:placeholder>
            <w:docPart w:val="A5C227C993044C92BEC4F7EA87B454AE"/>
          </w:placeholder>
          <w:richText/>
        </w:sdtPr>
        <w:sdtContent>
          <w:r w:rsidRPr="00281485">
            <w:rPr>
              <w:b/>
              <w:i/>
            </w:rPr>
            <w:t>Tim Johnson:</w:t>
          </w:r>
        </w:sdtContent>
      </w:sdt>
      <w:r>
        <w:t xml:space="preserve"> T</w:t>
      </w:r>
      <w:r w:rsidRPr="00281485">
        <w:t>he current approach in the U</w:t>
      </w:r>
      <w:r>
        <w:t>K and</w:t>
      </w:r>
      <w:r w:rsidRPr="00281485">
        <w:t xml:space="preserve"> the model of insurance requirements is about looking at the risk</w:t>
      </w:r>
      <w:r>
        <w:t>s</w:t>
      </w:r>
      <w:r w:rsidRPr="00281485">
        <w:t xml:space="preserve"> of each </w:t>
      </w:r>
      <w:r w:rsidR="0022126B">
        <w:t xml:space="preserve">particular </w:t>
      </w:r>
      <w:r w:rsidRPr="00281485">
        <w:t>operational mission</w:t>
      </w:r>
      <w:r>
        <w:t>. O</w:t>
      </w:r>
      <w:r w:rsidRPr="00281485">
        <w:t>perators will be required to have</w:t>
      </w:r>
      <w:r>
        <w:t xml:space="preserve"> </w:t>
      </w:r>
      <w:r w:rsidRPr="00281485">
        <w:t>insurance up to that</w:t>
      </w:r>
      <w:r>
        <w:t xml:space="preserve"> cap, but the G</w:t>
      </w:r>
      <w:r w:rsidRPr="00281485">
        <w:t>overnment ha</w:t>
      </w:r>
      <w:r>
        <w:t>ve</w:t>
      </w:r>
      <w:r w:rsidRPr="00281485">
        <w:t xml:space="preserve"> been very clear that they will not be expecting operators to bear unlimited liability; they will expect them to have insurance in place. That is the policy </w:t>
      </w:r>
      <w:r w:rsidR="0022126B">
        <w:t xml:space="preserve">that </w:t>
      </w:r>
      <w:r w:rsidRPr="00281485">
        <w:t>we will be applying when we come to undertake our licen</w:t>
      </w:r>
      <w:r>
        <w:t>s</w:t>
      </w:r>
      <w:r w:rsidRPr="00281485">
        <w:t>ing activities.</w:t>
      </w:r>
    </w:p>
    <w:p w:rsidR="001E67AF" w:rsidP="00983FC7">
      <w:pPr>
        <w:pStyle w:val="Question"/>
        <w:numPr>
          <w:ilvl w:val="0"/>
          <w:numId w:val="9"/>
        </w:numPr>
      </w:pPr>
      <w:sdt>
        <w:sdtPr>
          <w:alias w:val="Member"/>
          <w:tag w:val="&lt;Member mnisId='4443' dodsId='137172'&gt;"/>
          <w:id w:val="325176193"/>
          <w:placeholder>
            <w:docPart w:val="A5C227C993044C92BEC4F7EA87B454AE"/>
          </w:placeholder>
          <w:richText/>
        </w:sdtPr>
        <w:sdtContent>
          <w:r w:rsidRPr="00281485" w:rsidR="00983FC7">
            <w:rPr>
              <w:b/>
            </w:rPr>
            <w:t>Carol Monaghan:</w:t>
          </w:r>
        </w:sdtContent>
      </w:sdt>
      <w:r w:rsidR="00983FC7">
        <w:t xml:space="preserve"> </w:t>
      </w:r>
      <w:r w:rsidRPr="00281485" w:rsidR="00983FC7">
        <w:t>This industry needs something to kick</w:t>
      </w:r>
      <w:r w:rsidR="0022126B">
        <w:t>-</w:t>
      </w:r>
      <w:r w:rsidRPr="00281485" w:rsidR="00983FC7">
        <w:t xml:space="preserve">start it. We are hearing from the answers you have already given that a launch in 2022 is </w:t>
      </w:r>
      <w:r w:rsidR="00983FC7">
        <w:t>no</w:t>
      </w:r>
      <w:r>
        <w:t>t</w:t>
      </w:r>
      <w:r w:rsidR="00983FC7">
        <w:t xml:space="preserve"> </w:t>
      </w:r>
      <w:r w:rsidRPr="00281485" w:rsidR="00983FC7">
        <w:t>certain, so we need something to make sure that the sector is supported in the UK and that launches can act</w:t>
      </w:r>
      <w:r w:rsidR="00983FC7">
        <w:t>ually</w:t>
      </w:r>
      <w:r w:rsidRPr="00281485" w:rsidR="00983FC7">
        <w:t xml:space="preserve"> happen. Is the CAA doing anything to push the </w:t>
      </w:r>
      <w:r w:rsidR="00983FC7">
        <w:t>G</w:t>
      </w:r>
      <w:r w:rsidRPr="00281485" w:rsidR="00983FC7">
        <w:t>overnment to underwrite the cost of the insurance entirely for the first couple of years in order to get this industry off the ground?</w:t>
      </w:r>
      <w:r>
        <w:t xml:space="preserve"> </w:t>
      </w:r>
    </w:p>
    <w:p w:rsidR="00983FC7" w:rsidP="001E67AF">
      <w:pPr>
        <w:pStyle w:val="Answer"/>
      </w:pPr>
      <w:sdt>
        <w:sdtPr>
          <w:alias w:val="Witness"/>
          <w:id w:val="-1886943627"/>
          <w:placeholder>
            <w:docPart w:val="DefaultPlaceholder_-1854013440"/>
          </w:placeholder>
          <w:richText/>
        </w:sdtPr>
        <w:sdtContent>
          <w:r w:rsidRPr="001E67AF" w:rsidR="001E67AF">
            <w:rPr>
              <w:b/>
              <w:i/>
            </w:rPr>
            <w:t>Tim Johnson:</w:t>
          </w:r>
        </w:sdtContent>
      </w:sdt>
      <w:r w:rsidR="001E67AF">
        <w:t xml:space="preserve"> Can I ask my colleague to pick up on this point?</w:t>
      </w:r>
    </w:p>
    <w:p w:rsidR="001E67AF" w:rsidP="00983FC7">
      <w:pPr>
        <w:pStyle w:val="Answer"/>
      </w:pPr>
      <w:sdt>
        <w:sdtPr>
          <w:alias w:val="Witness"/>
          <w:id w:val="-1353560682"/>
          <w:placeholder>
            <w:docPart w:val="A5C227C993044C92BEC4F7EA87B454AE"/>
          </w:placeholder>
          <w:richText/>
        </w:sdtPr>
        <w:sdtContent>
          <w:r w:rsidRPr="00281485" w:rsidR="00983FC7">
            <w:rPr>
              <w:b/>
              <w:i/>
            </w:rPr>
            <w:t>Colin Macleod:</w:t>
          </w:r>
        </w:sdtContent>
      </w:sdt>
      <w:r w:rsidR="00983FC7">
        <w:t xml:space="preserve"> </w:t>
      </w:r>
      <w:r w:rsidRPr="00281485" w:rsidR="00983FC7">
        <w:t>To try to tea</w:t>
      </w:r>
      <w:r w:rsidR="00983FC7">
        <w:t>se</w:t>
      </w:r>
      <w:r w:rsidRPr="00281485" w:rsidR="00983FC7">
        <w:t xml:space="preserve"> this out a little bit,</w:t>
      </w:r>
      <w:r w:rsidRPr="00933032" w:rsidR="00983FC7">
        <w:t xml:space="preserve"> the UK is a signatory to the</w:t>
      </w:r>
      <w:r w:rsidR="00983FC7">
        <w:t xml:space="preserve"> U</w:t>
      </w:r>
      <w:r>
        <w:t xml:space="preserve">nited </w:t>
      </w:r>
      <w:r w:rsidR="00983FC7">
        <w:t>N</w:t>
      </w:r>
      <w:r>
        <w:t>ations</w:t>
      </w:r>
      <w:r w:rsidR="00983FC7">
        <w:t xml:space="preserve"> </w:t>
      </w:r>
      <w:r>
        <w:t>c</w:t>
      </w:r>
      <w:r w:rsidR="00983FC7">
        <w:t xml:space="preserve">onvention on </w:t>
      </w:r>
      <w:r>
        <w:t>l</w:t>
      </w:r>
      <w:r w:rsidR="00983FC7">
        <w:t>iability,</w:t>
      </w:r>
      <w:r w:rsidRPr="00933032" w:rsidR="00983FC7">
        <w:t xml:space="preserve"> so the UK is responsible for the element of liability of space activities undertaken by the UK</w:t>
      </w:r>
      <w:r w:rsidR="00983FC7">
        <w:t xml:space="preserve">. </w:t>
      </w:r>
    </w:p>
    <w:p w:rsidR="00983FC7" w:rsidP="00983FC7">
      <w:pPr>
        <w:pStyle w:val="Answer"/>
      </w:pPr>
      <w:r>
        <w:t>W</w:t>
      </w:r>
      <w:r w:rsidRPr="00933032">
        <w:t>e have a couple of different scenarios</w:t>
      </w:r>
      <w:r>
        <w:t>. T</w:t>
      </w:r>
      <w:r w:rsidRPr="00933032">
        <w:t>he existing policy on the</w:t>
      </w:r>
      <w:r>
        <w:t xml:space="preserve"> €60 </w:t>
      </w:r>
      <w:r w:rsidRPr="00933032">
        <w:t>million cap for satellite</w:t>
      </w:r>
      <w:r>
        <w:t xml:space="preserve">s </w:t>
      </w:r>
      <w:r w:rsidRPr="00933032">
        <w:t>under the O</w:t>
      </w:r>
      <w:r w:rsidR="001E67AF">
        <w:t>SA—the O</w:t>
      </w:r>
      <w:r w:rsidRPr="00933032">
        <w:t xml:space="preserve">uter </w:t>
      </w:r>
      <w:r>
        <w:t>Space A</w:t>
      </w:r>
      <w:r w:rsidRPr="00933032">
        <w:t>c</w:t>
      </w:r>
      <w:r>
        <w:t>t</w:t>
      </w:r>
      <w:r w:rsidR="001E67AF">
        <w:t>—</w:t>
      </w:r>
      <w:r w:rsidRPr="00933032">
        <w:t>for UK companies launching abroad</w:t>
      </w:r>
      <w:r>
        <w:t xml:space="preserve"> </w:t>
      </w:r>
      <w:r w:rsidRPr="00933032">
        <w:t>remains as it was</w:t>
      </w:r>
      <w:r>
        <w:t>; t</w:t>
      </w:r>
      <w:r w:rsidRPr="00933032">
        <w:t>hat has always been there. For UK companies launch</w:t>
      </w:r>
      <w:r>
        <w:t>ing</w:t>
      </w:r>
      <w:r w:rsidRPr="00933032">
        <w:t xml:space="preserve"> satellites from the UK, that will be dealt with under the </w:t>
      </w:r>
      <w:r>
        <w:t>S</w:t>
      </w:r>
      <w:r w:rsidRPr="00933032">
        <w:t xml:space="preserve">pace </w:t>
      </w:r>
      <w:r>
        <w:t>I</w:t>
      </w:r>
      <w:r w:rsidRPr="00933032">
        <w:t xml:space="preserve">ndustry </w:t>
      </w:r>
      <w:r>
        <w:t>A</w:t>
      </w:r>
      <w:r w:rsidRPr="00933032">
        <w:t>ct, and again that will have a €60 million</w:t>
      </w:r>
      <w:r>
        <w:t xml:space="preserve"> </w:t>
      </w:r>
      <w:r w:rsidRPr="00157152">
        <w:t>cap</w:t>
      </w:r>
      <w:r>
        <w:t>,</w:t>
      </w:r>
      <w:r w:rsidRPr="00157152">
        <w:t xml:space="preserve"> as is currently in place</w:t>
      </w:r>
      <w:r>
        <w:t>. It</w:t>
      </w:r>
      <w:r w:rsidRPr="00157152">
        <w:t xml:space="preserve"> is just worth noting </w:t>
      </w:r>
      <w:r w:rsidR="001E67AF">
        <w:t xml:space="preserve">for the Committee </w:t>
      </w:r>
      <w:r w:rsidRPr="00157152">
        <w:t xml:space="preserve">that </w:t>
      </w:r>
      <w:r>
        <w:t xml:space="preserve">for </w:t>
      </w:r>
      <w:r w:rsidRPr="00157152">
        <w:t xml:space="preserve">the UK </w:t>
      </w:r>
      <w:r>
        <w:t xml:space="preserve">space industry </w:t>
      </w:r>
      <w:r w:rsidRPr="00157152">
        <w:t xml:space="preserve">consultation on those aspects of the </w:t>
      </w:r>
      <w:r>
        <w:t>€</w:t>
      </w:r>
      <w:r w:rsidRPr="00157152">
        <w:t>60 million cap</w:t>
      </w:r>
      <w:r>
        <w:t xml:space="preserve"> </w:t>
      </w:r>
      <w:r w:rsidRPr="00157152">
        <w:t>close</w:t>
      </w:r>
      <w:r>
        <w:t>d</w:t>
      </w:r>
      <w:r w:rsidRPr="00157152">
        <w:t xml:space="preserve"> on 7 January of this year for industry</w:t>
      </w:r>
      <w:r>
        <w:t xml:space="preserve"> to</w:t>
      </w:r>
      <w:r w:rsidRPr="00157152">
        <w:t xml:space="preserve"> submit comments</w:t>
      </w:r>
      <w:r>
        <w:t>. W</w:t>
      </w:r>
      <w:r w:rsidRPr="00157152">
        <w:t>e will implement wh</w:t>
      </w:r>
      <w:r>
        <w:t>atever</w:t>
      </w:r>
      <w:r w:rsidRPr="00157152">
        <w:t xml:space="preserve"> mechanism</w:t>
      </w:r>
      <w:r>
        <w:t>s</w:t>
      </w:r>
      <w:r w:rsidRPr="00157152">
        <w:t xml:space="preserve"> or policies on satellites that the </w:t>
      </w:r>
      <w:r>
        <w:t>G</w:t>
      </w:r>
      <w:r w:rsidRPr="00157152">
        <w:t>overnment decide to implement.</w:t>
      </w:r>
    </w:p>
    <w:p w:rsidR="001E67AF" w:rsidP="00983FC7">
      <w:pPr>
        <w:pStyle w:val="Answer"/>
      </w:pPr>
      <w:r>
        <w:t>O</w:t>
      </w:r>
      <w:r w:rsidRPr="00157152">
        <w:t>n launch, as Tim said</w:t>
      </w:r>
      <w:r>
        <w:t>,</w:t>
      </w:r>
      <w:r w:rsidRPr="00157152">
        <w:t xml:space="preserve"> it is a model insurance requirement</w:t>
      </w:r>
      <w:r>
        <w:t>. I</w:t>
      </w:r>
      <w:r w:rsidRPr="00157152">
        <w:t>t is a global methodology and is similar to</w:t>
      </w:r>
      <w:r>
        <w:t xml:space="preserve"> that for</w:t>
      </w:r>
      <w:r w:rsidRPr="00157152">
        <w:t xml:space="preserve"> other countries. The legislation</w:t>
      </w:r>
      <w:r>
        <w:t xml:space="preserve"> and regulations</w:t>
      </w:r>
      <w:r w:rsidRPr="00157152">
        <w:t xml:space="preserve"> set</w:t>
      </w:r>
      <w:r>
        <w:t xml:space="preserve"> </w:t>
      </w:r>
      <w:r w:rsidRPr="00157152">
        <w:t>out</w:t>
      </w:r>
      <w:r>
        <w:t xml:space="preserve"> that </w:t>
      </w:r>
      <w:r w:rsidR="00D33F95">
        <w:t xml:space="preserve">that </w:t>
      </w:r>
      <w:r>
        <w:t xml:space="preserve">is </w:t>
      </w:r>
      <w:r w:rsidRPr="00157152">
        <w:t xml:space="preserve">how </w:t>
      </w:r>
      <w:r>
        <w:t>G</w:t>
      </w:r>
      <w:r w:rsidRPr="00157152">
        <w:t>overnment wish us to ass</w:t>
      </w:r>
      <w:r>
        <w:t>ess</w:t>
      </w:r>
      <w:r w:rsidRPr="00157152">
        <w:t xml:space="preserve"> it. I think the model insurance requirement is very good for space because it means you consider each application on its merits</w:t>
      </w:r>
      <w:r>
        <w:t xml:space="preserve">. Therefore, a </w:t>
      </w:r>
      <w:r w:rsidRPr="00157152">
        <w:t>high</w:t>
      </w:r>
      <w:r>
        <w:t>-</w:t>
      </w:r>
      <w:r w:rsidRPr="00157152">
        <w:t>risk vehicle from a high</w:t>
      </w:r>
      <w:r>
        <w:t>-</w:t>
      </w:r>
      <w:r w:rsidRPr="00157152">
        <w:t>risk spaceport with a new operator will have a higher liability cap than</w:t>
      </w:r>
      <w:r>
        <w:t xml:space="preserve"> for</w:t>
      </w:r>
      <w:r w:rsidRPr="00157152">
        <w:t xml:space="preserve"> a lower</w:t>
      </w:r>
      <w:r>
        <w:t>-</w:t>
      </w:r>
      <w:r w:rsidRPr="00157152">
        <w:t xml:space="preserve">risk operation and mission with a vehicle that has been used many times before. </w:t>
      </w:r>
    </w:p>
    <w:p w:rsidR="00983FC7" w:rsidP="00983FC7">
      <w:pPr>
        <w:pStyle w:val="Answer"/>
      </w:pPr>
      <w:r w:rsidRPr="00157152">
        <w:t xml:space="preserve">Currently, I think that launch insurance mechanism is very </w:t>
      </w:r>
      <w:r w:rsidRPr="004A3117">
        <w:t>reflective of the risks and is in line with policy and making sure that those with the highest risk have to carry the highest burdens.</w:t>
      </w:r>
    </w:p>
    <w:p w:rsidR="00983FC7" w:rsidP="00983FC7">
      <w:pPr>
        <w:pStyle w:val="Question"/>
        <w:numPr>
          <w:ilvl w:val="0"/>
          <w:numId w:val="9"/>
        </w:numPr>
      </w:pPr>
      <w:sdt>
        <w:sdtPr>
          <w:alias w:val="Member"/>
          <w:tag w:val="&lt;Member mnisId='4443' dodsId='137172'&gt;"/>
          <w:id w:val="-684895994"/>
          <w:placeholder>
            <w:docPart w:val="A5C227C993044C92BEC4F7EA87B454AE"/>
          </w:placeholder>
          <w:richText/>
        </w:sdtPr>
        <w:sdtContent>
          <w:r w:rsidRPr="004A3117">
            <w:rPr>
              <w:b/>
            </w:rPr>
            <w:t>Carol Monaghan:</w:t>
          </w:r>
        </w:sdtContent>
      </w:sdt>
      <w:r>
        <w:t xml:space="preserve"> </w:t>
      </w:r>
      <w:r w:rsidR="001E67AF">
        <w:t>But i</w:t>
      </w:r>
      <w:r w:rsidRPr="004A3117">
        <w:t>t is not in line with policies</w:t>
      </w:r>
      <w:r>
        <w:t xml:space="preserve"> in</w:t>
      </w:r>
      <w:r w:rsidRPr="004A3117">
        <w:t xml:space="preserve"> other countries, so we do put </w:t>
      </w:r>
      <w:r>
        <w:t>ourselves</w:t>
      </w:r>
      <w:r w:rsidRPr="004A3117">
        <w:t xml:space="preserve"> at a disadvantage, do we not?</w:t>
      </w:r>
    </w:p>
    <w:p w:rsidR="00983FC7" w:rsidP="00983FC7">
      <w:pPr>
        <w:pStyle w:val="Answer"/>
      </w:pPr>
      <w:sdt>
        <w:sdtPr>
          <w:alias w:val="Witness"/>
          <w:id w:val="-1499641920"/>
          <w:placeholder>
            <w:docPart w:val="A5C227C993044C92BEC4F7EA87B454AE"/>
          </w:placeholder>
          <w:richText/>
        </w:sdtPr>
        <w:sdtContent>
          <w:r w:rsidRPr="004A3117">
            <w:rPr>
              <w:b/>
              <w:i/>
            </w:rPr>
            <w:t>Colin Macleod:</w:t>
          </w:r>
        </w:sdtContent>
      </w:sdt>
      <w:r>
        <w:t xml:space="preserve"> </w:t>
      </w:r>
      <w:r w:rsidRPr="004A3117">
        <w:t>All countries have very different levels</w:t>
      </w:r>
      <w:r>
        <w:t xml:space="preserve">. </w:t>
      </w:r>
      <w:r w:rsidRPr="004A3117">
        <w:t>America use</w:t>
      </w:r>
      <w:r>
        <w:t>s</w:t>
      </w:r>
      <w:r w:rsidRPr="004A3117">
        <w:t xml:space="preserve"> a</w:t>
      </w:r>
      <w:r>
        <w:t xml:space="preserve"> </w:t>
      </w:r>
      <w:r w:rsidRPr="004A3117">
        <w:t>maximum probable limit calculation for launch and set</w:t>
      </w:r>
      <w:r>
        <w:t>s</w:t>
      </w:r>
      <w:r w:rsidRPr="004A3117">
        <w:t xml:space="preserve"> out risk</w:t>
      </w:r>
      <w:r>
        <w:t>s</w:t>
      </w:r>
      <w:r w:rsidRPr="004A3117">
        <w:t xml:space="preserve"> according to the vehicle</w:t>
      </w:r>
      <w:r>
        <w:t>s. I</w:t>
      </w:r>
      <w:r w:rsidRPr="004A3117">
        <w:t xml:space="preserve">n the UK our model is very similar. I am not sure that we are at a disadvantage other than perhaps in terms of value. </w:t>
      </w:r>
      <w:r>
        <w:t>As for</w:t>
      </w:r>
      <w:r w:rsidRPr="004A3117">
        <w:t xml:space="preserve"> risk</w:t>
      </w:r>
      <w:r>
        <w:t xml:space="preserve"> </w:t>
      </w:r>
      <w:r w:rsidRPr="004A3117">
        <w:t>and protection of the public,</w:t>
      </w:r>
      <w:r>
        <w:t xml:space="preserve"> we do it</w:t>
      </w:r>
      <w:r w:rsidRPr="004A3117">
        <w:t xml:space="preserve"> in a very similar way</w:t>
      </w:r>
      <w:r>
        <w:t>.</w:t>
      </w:r>
      <w:r w:rsidRPr="004A3117">
        <w:t xml:space="preserve"> </w:t>
      </w:r>
      <w:r>
        <w:t xml:space="preserve">A </w:t>
      </w:r>
      <w:r w:rsidRPr="004A3117">
        <w:t>lot of countries</w:t>
      </w:r>
      <w:r>
        <w:t xml:space="preserve"> </w:t>
      </w:r>
      <w:r w:rsidRPr="004A3117">
        <w:t xml:space="preserve">like America can have a much lower risk associated with their operations because there are many fewer people and the environment in which they operate </w:t>
      </w:r>
      <w:r>
        <w:t xml:space="preserve">has a </w:t>
      </w:r>
      <w:r w:rsidRPr="004A3117">
        <w:t>much lower</w:t>
      </w:r>
      <w:r>
        <w:t xml:space="preserve"> risk.</w:t>
      </w:r>
    </w:p>
    <w:p w:rsidR="00983FC7" w:rsidP="00983FC7">
      <w:pPr>
        <w:pStyle w:val="Question"/>
        <w:numPr>
          <w:ilvl w:val="0"/>
          <w:numId w:val="9"/>
        </w:numPr>
      </w:pPr>
      <w:sdt>
        <w:sdtPr>
          <w:alias w:val="Member"/>
          <w:tag w:val="&lt;Member mnisId='4443' dodsId='137172'&gt;"/>
          <w:id w:val="-1409686123"/>
          <w:placeholder>
            <w:docPart w:val="A5C227C993044C92BEC4F7EA87B454AE"/>
          </w:placeholder>
          <w:richText/>
        </w:sdtPr>
        <w:sdtContent>
          <w:r w:rsidRPr="004A3117">
            <w:rPr>
              <w:b/>
            </w:rPr>
            <w:t>Carol Monaghan:</w:t>
          </w:r>
        </w:sdtContent>
      </w:sdt>
      <w:r>
        <w:t xml:space="preserve"> C</w:t>
      </w:r>
      <w:r w:rsidRPr="004A3117">
        <w:t>an I ask a question I have already asked</w:t>
      </w:r>
      <w:r>
        <w:t xml:space="preserve"> about the Government </w:t>
      </w:r>
      <w:r w:rsidRPr="004A3117">
        <w:t xml:space="preserve">underwriting the insurance for the first couple of years in order to get this </w:t>
      </w:r>
      <w:r w:rsidR="00171F53">
        <w:t xml:space="preserve">industry </w:t>
      </w:r>
      <w:r w:rsidRPr="004A3117">
        <w:t>off the ground</w:t>
      </w:r>
      <w:r>
        <w:t>?</w:t>
      </w:r>
      <w:r w:rsidRPr="004A3117">
        <w:t xml:space="preserve"> Have there been any discussion</w:t>
      </w:r>
      <w:r>
        <w:t>s</w:t>
      </w:r>
      <w:r w:rsidRPr="004A3117">
        <w:t xml:space="preserve"> about that</w:t>
      </w:r>
      <w:r>
        <w:t>?</w:t>
      </w:r>
    </w:p>
    <w:p w:rsidR="00983FC7" w:rsidP="00983FC7">
      <w:pPr>
        <w:pStyle w:val="Answer"/>
      </w:pPr>
      <w:sdt>
        <w:sdtPr>
          <w:alias w:val="Witness"/>
          <w:id w:val="1953367619"/>
          <w:placeholder>
            <w:docPart w:val="A5C227C993044C92BEC4F7EA87B454AE"/>
          </w:placeholder>
          <w:richText/>
        </w:sdtPr>
        <w:sdtContent>
          <w:r w:rsidRPr="004A3117">
            <w:rPr>
              <w:b/>
              <w:i/>
            </w:rPr>
            <w:t>Colin Macleod:</w:t>
          </w:r>
        </w:sdtContent>
      </w:sdt>
      <w:r>
        <w:t xml:space="preserve"> F</w:t>
      </w:r>
      <w:r w:rsidRPr="004A3117">
        <w:t xml:space="preserve">rom the perspective of the CAA, we are not involved in deciding what </w:t>
      </w:r>
      <w:r w:rsidR="00171F53">
        <w:t>G</w:t>
      </w:r>
      <w:r w:rsidRPr="004A3117">
        <w:t xml:space="preserve">overnment policy is on this. The </w:t>
      </w:r>
      <w:r>
        <w:t>G</w:t>
      </w:r>
      <w:r w:rsidRPr="004A3117">
        <w:t xml:space="preserve">overnment have to underwrite all </w:t>
      </w:r>
      <w:r>
        <w:t xml:space="preserve">the </w:t>
      </w:r>
      <w:r w:rsidRPr="004A3117">
        <w:t xml:space="preserve">policy above </w:t>
      </w:r>
      <w:r>
        <w:t xml:space="preserve">a </w:t>
      </w:r>
      <w:r w:rsidRPr="004A3117">
        <w:t xml:space="preserve">maximum </w:t>
      </w:r>
      <w:r>
        <w:t>a</w:t>
      </w:r>
      <w:r w:rsidRPr="004A3117">
        <w:t>mount. What I would say is that</w:t>
      </w:r>
      <w:r>
        <w:t xml:space="preserve">, as Tim </w:t>
      </w:r>
      <w:r w:rsidR="00171F53">
        <w:t>mentioned</w:t>
      </w:r>
      <w:r>
        <w:t xml:space="preserve"> earlier, we a</w:t>
      </w:r>
      <w:r w:rsidRPr="004A3117">
        <w:t xml:space="preserve">re having </w:t>
      </w:r>
      <w:r w:rsidR="00171F53">
        <w:t xml:space="preserve">lots of </w:t>
      </w:r>
      <w:r w:rsidRPr="004A3117">
        <w:t>conversations with lots of launch companies across Europe</w:t>
      </w:r>
      <w:r>
        <w:t>,</w:t>
      </w:r>
      <w:r w:rsidRPr="004A3117">
        <w:t xml:space="preserve"> America and the UK</w:t>
      </w:r>
      <w:r>
        <w:t>. In</w:t>
      </w:r>
      <w:r w:rsidRPr="004A3117">
        <w:t xml:space="preserve"> all of th</w:t>
      </w:r>
      <w:r>
        <w:t>e</w:t>
      </w:r>
      <w:r w:rsidRPr="004A3117">
        <w:t xml:space="preserve"> discussions </w:t>
      </w:r>
      <w:r w:rsidR="00171F53">
        <w:t xml:space="preserve">we have had </w:t>
      </w:r>
      <w:r>
        <w:t xml:space="preserve">with them so far </w:t>
      </w:r>
      <w:r w:rsidRPr="004A3117">
        <w:t>this has not been an issue for them</w:t>
      </w:r>
      <w:r>
        <w:t>.</w:t>
      </w:r>
    </w:p>
    <w:p w:rsidR="00983FC7" w:rsidP="00983FC7">
      <w:pPr>
        <w:pStyle w:val="Question"/>
        <w:numPr>
          <w:ilvl w:val="0"/>
          <w:numId w:val="9"/>
        </w:numPr>
      </w:pPr>
      <w:sdt>
        <w:sdtPr>
          <w:alias w:val="Member"/>
          <w:tag w:val="&lt;Member mnisId='1578' dodsId='40488'&gt;"/>
          <w:id w:val="-517388456"/>
          <w:placeholder>
            <w:docPart w:val="A5C227C993044C92BEC4F7EA87B454AE"/>
          </w:placeholder>
          <w:richText/>
        </w:sdtPr>
        <w:sdtContent>
          <w:r w:rsidRPr="004A3117">
            <w:rPr>
              <w:b/>
            </w:rPr>
            <w:t>Chair:</w:t>
          </w:r>
        </w:sdtContent>
      </w:sdt>
      <w:r>
        <w:t xml:space="preserve"> </w:t>
      </w:r>
      <w:r w:rsidRPr="004A3117">
        <w:t>Mr M</w:t>
      </w:r>
      <w:r w:rsidR="00062992">
        <w:t>acl</w:t>
      </w:r>
      <w:r w:rsidRPr="004A3117">
        <w:t>eod, you said that the regulatory process and the time taken depends on the applicants providing the necessary safety information</w:t>
      </w:r>
      <w:r>
        <w:t xml:space="preserve">. </w:t>
      </w:r>
      <w:r>
        <w:t>O</w:t>
      </w:r>
      <w:r w:rsidRPr="004A3117">
        <w:t>bviously</w:t>
      </w:r>
      <w:r>
        <w:t xml:space="preserve">, it is </w:t>
      </w:r>
      <w:r w:rsidR="00171F53">
        <w:t xml:space="preserve">absolutely </w:t>
      </w:r>
      <w:r w:rsidRPr="004A3117">
        <w:t>crucial that safety is paramount in this. As Aaron says, the CAA has a very good reputation on th</w:t>
      </w:r>
      <w:r>
        <w:t>is. W</w:t>
      </w:r>
      <w:r w:rsidRPr="004A3117">
        <w:t>hat are you doing to help applicants prepare the safety case</w:t>
      </w:r>
      <w:r w:rsidR="00171F53">
        <w:t>,</w:t>
      </w:r>
      <w:r w:rsidRPr="004A3117">
        <w:t xml:space="preserve"> given </w:t>
      </w:r>
      <w:r w:rsidR="00171F53">
        <w:t xml:space="preserve">that </w:t>
      </w:r>
      <w:r w:rsidRPr="004A3117">
        <w:t>this is a novel area</w:t>
      </w:r>
      <w:r w:rsidR="00171F53">
        <w:t>,</w:t>
      </w:r>
      <w:r w:rsidRPr="004A3117">
        <w:t xml:space="preserve"> rather than waiting for them to get it right</w:t>
      </w:r>
      <w:r>
        <w:t>, as it were?</w:t>
      </w:r>
    </w:p>
    <w:p w:rsidR="00171F53" w:rsidP="00983FC7">
      <w:pPr>
        <w:pStyle w:val="Answer"/>
      </w:pPr>
      <w:sdt>
        <w:sdtPr>
          <w:alias w:val="Witness"/>
          <w:id w:val="940567481"/>
          <w:placeholder>
            <w:docPart w:val="A5C227C993044C92BEC4F7EA87B454AE"/>
          </w:placeholder>
          <w:richText/>
        </w:sdtPr>
        <w:sdtContent>
          <w:r w:rsidRPr="004A3117" w:rsidR="00983FC7">
            <w:rPr>
              <w:b/>
              <w:i/>
            </w:rPr>
            <w:t>Colin Macleod:</w:t>
          </w:r>
        </w:sdtContent>
      </w:sdt>
      <w:r w:rsidR="00983FC7">
        <w:t xml:space="preserve"> A</w:t>
      </w:r>
      <w:r w:rsidRPr="004A3117" w:rsidR="00983FC7">
        <w:t xml:space="preserve">s </w:t>
      </w:r>
      <w:r>
        <w:t xml:space="preserve">the </w:t>
      </w:r>
      <w:r w:rsidRPr="004A3117" w:rsidR="00983FC7">
        <w:t>independent regulator</w:t>
      </w:r>
      <w:r>
        <w:t xml:space="preserve"> in a safety case model</w:t>
      </w:r>
      <w:r w:rsidRPr="004A3117" w:rsidR="00983FC7">
        <w:t xml:space="preserve">, we cannot </w:t>
      </w:r>
      <w:r w:rsidR="00D33F95">
        <w:t>write</w:t>
      </w:r>
      <w:r w:rsidRPr="004A3117" w:rsidR="00983FC7">
        <w:t xml:space="preserve"> the safety case for them</w:t>
      </w:r>
      <w:r w:rsidR="00983FC7">
        <w:t xml:space="preserve">, but </w:t>
      </w:r>
      <w:r w:rsidRPr="004A3117" w:rsidR="00983FC7">
        <w:t>various guidance has been published, statutory and otherwise</w:t>
      </w:r>
      <w:r w:rsidR="00983FC7">
        <w:t>. T</w:t>
      </w:r>
      <w:r w:rsidRPr="004A3117" w:rsidR="00983FC7">
        <w:t>here are about 1</w:t>
      </w:r>
      <w:r w:rsidR="00983FC7">
        <w:t>,</w:t>
      </w:r>
      <w:r w:rsidRPr="004A3117" w:rsidR="00983FC7">
        <w:t xml:space="preserve">000 pages of guidance </w:t>
      </w:r>
      <w:r>
        <w:t>that</w:t>
      </w:r>
      <w:r w:rsidRPr="004A3117" w:rsidR="00983FC7">
        <w:t xml:space="preserve"> help applicants </w:t>
      </w:r>
      <w:r w:rsidR="00654D1D">
        <w:t xml:space="preserve">to </w:t>
      </w:r>
      <w:r w:rsidRPr="004A3117" w:rsidR="00983FC7">
        <w:t>understand what the system is</w:t>
      </w:r>
      <w:r w:rsidR="00983FC7">
        <w:t>. On</w:t>
      </w:r>
      <w:r w:rsidRPr="004A3117" w:rsidR="00983FC7">
        <w:t xml:space="preserve"> safety cases</w:t>
      </w:r>
      <w:r w:rsidR="00983FC7">
        <w:t xml:space="preserve">, </w:t>
      </w:r>
      <w:r w:rsidRPr="004A3117" w:rsidR="00983FC7">
        <w:t>we have been</w:t>
      </w:r>
      <w:r w:rsidR="00983FC7">
        <w:t xml:space="preserve"> developing </w:t>
      </w:r>
      <w:r w:rsidRPr="004A3117" w:rsidR="00983FC7">
        <w:t>workshops w</w:t>
      </w:r>
      <w:r w:rsidR="00983FC7">
        <w:t xml:space="preserve">here </w:t>
      </w:r>
      <w:r w:rsidRPr="004A3117" w:rsidR="00983FC7">
        <w:t>we engage either with the industry as a whole or specifically with the company on</w:t>
      </w:r>
      <w:r w:rsidR="00983FC7">
        <w:t xml:space="preserve"> its</w:t>
      </w:r>
      <w:r w:rsidRPr="004A3117" w:rsidR="00983FC7">
        <w:t xml:space="preserve"> specific application </w:t>
      </w:r>
      <w:r w:rsidR="00983FC7">
        <w:t>and</w:t>
      </w:r>
      <w:r w:rsidRPr="004A3117" w:rsidR="00983FC7">
        <w:t xml:space="preserve"> risk</w:t>
      </w:r>
      <w:r w:rsidR="00983FC7">
        <w:t>s to</w:t>
      </w:r>
      <w:r w:rsidRPr="004A3117" w:rsidR="00983FC7">
        <w:t xml:space="preserve"> try to help </w:t>
      </w:r>
      <w:r w:rsidR="00983FC7">
        <w:t>them</w:t>
      </w:r>
      <w:r w:rsidRPr="004A3117" w:rsidR="00983FC7">
        <w:t xml:space="preserve"> understand the methodology, if they are not within the UK</w:t>
      </w:r>
      <w:r w:rsidR="00983FC7">
        <w:t xml:space="preserve">. </w:t>
      </w:r>
    </w:p>
    <w:p w:rsidR="00983FC7" w:rsidP="00983FC7">
      <w:pPr>
        <w:pStyle w:val="Answer"/>
      </w:pPr>
      <w:r>
        <w:t xml:space="preserve">There is a very well-used </w:t>
      </w:r>
      <w:r w:rsidRPr="0017571A">
        <w:t>approach in the UK</w:t>
      </w:r>
      <w:r>
        <w:t>. T</w:t>
      </w:r>
      <w:r w:rsidRPr="0017571A">
        <w:t xml:space="preserve">he </w:t>
      </w:r>
      <w:r>
        <w:t>H</w:t>
      </w:r>
      <w:r w:rsidRPr="0017571A">
        <w:t xml:space="preserve">ealth and </w:t>
      </w:r>
      <w:r>
        <w:t>S</w:t>
      </w:r>
      <w:r w:rsidRPr="0017571A">
        <w:t xml:space="preserve">afety </w:t>
      </w:r>
      <w:r>
        <w:t>E</w:t>
      </w:r>
      <w:r w:rsidRPr="0017571A">
        <w:t xml:space="preserve">xecutive is </w:t>
      </w:r>
      <w:r>
        <w:t xml:space="preserve">a </w:t>
      </w:r>
      <w:r w:rsidRPr="0017571A">
        <w:t>global leader in using the safety case approach not</w:t>
      </w:r>
      <w:r>
        <w:t xml:space="preserve"> only to ensure p</w:t>
      </w:r>
      <w:r w:rsidRPr="0017571A">
        <w:t>ublic safety but to encourage a continuous improvement safety</w:t>
      </w:r>
      <w:r>
        <w:t xml:space="preserve"> </w:t>
      </w:r>
      <w:r w:rsidRPr="0017571A">
        <w:t>culture within high-risk industries such a</w:t>
      </w:r>
      <w:r w:rsidR="00171F53">
        <w:t>s</w:t>
      </w:r>
      <w:r w:rsidRPr="0017571A">
        <w:t xml:space="preserve"> space. We are also currently looking at developing</w:t>
      </w:r>
      <w:r w:rsidRPr="00BD0350">
        <w:t xml:space="preserve"> additional courses </w:t>
      </w:r>
      <w:r w:rsidR="00171F53">
        <w:t>that</w:t>
      </w:r>
      <w:r w:rsidRPr="00BD0350">
        <w:t xml:space="preserve"> we can offer to the space secto</w:t>
      </w:r>
      <w:r>
        <w:t>r—s</w:t>
      </w:r>
      <w:r w:rsidRPr="00BD0350">
        <w:t>paceport applican</w:t>
      </w:r>
      <w:r>
        <w:t>ts</w:t>
      </w:r>
      <w:r w:rsidRPr="00BD0350">
        <w:t>, operators</w:t>
      </w:r>
      <w:r w:rsidR="00171F53">
        <w:t>,</w:t>
      </w:r>
      <w:r>
        <w:t xml:space="preserve"> et</w:t>
      </w:r>
      <w:r w:rsidR="00171F53">
        <w:t>c.</w:t>
      </w:r>
      <w:r>
        <w:t>—</w:t>
      </w:r>
      <w:r w:rsidR="00171F53">
        <w:t>in</w:t>
      </w:r>
      <w:r>
        <w:t xml:space="preserve"> </w:t>
      </w:r>
      <w:r w:rsidRPr="00BD0350">
        <w:t>the overall system as well as just the safety case.</w:t>
      </w:r>
    </w:p>
    <w:p w:rsidR="00983FC7" w:rsidP="00983FC7">
      <w:pPr>
        <w:pStyle w:val="Question"/>
        <w:numPr>
          <w:ilvl w:val="0"/>
          <w:numId w:val="9"/>
        </w:numPr>
      </w:pPr>
      <w:sdt>
        <w:sdtPr>
          <w:alias w:val="Member"/>
          <w:tag w:val="&lt;Member mnisId='1578' dodsId='40488'&gt;"/>
          <w:id w:val="-1801679867"/>
          <w:placeholder>
            <w:docPart w:val="A5C227C993044C92BEC4F7EA87B454AE"/>
          </w:placeholder>
          <w:richText/>
        </w:sdtPr>
        <w:sdtContent>
          <w:r w:rsidRPr="00BD0350">
            <w:rPr>
              <w:b/>
            </w:rPr>
            <w:t>Chair:</w:t>
          </w:r>
        </w:sdtContent>
      </w:sdt>
      <w:r>
        <w:t xml:space="preserve"> </w:t>
      </w:r>
      <w:r w:rsidRPr="002E3132">
        <w:t>You have a regula</w:t>
      </w:r>
      <w:r>
        <w:t>tory</w:t>
      </w:r>
      <w:r w:rsidRPr="002E3132">
        <w:t xml:space="preserve"> responsibility for a mature industry. </w:t>
      </w:r>
      <w:r>
        <w:t>In t</w:t>
      </w:r>
      <w:r w:rsidRPr="002E3132">
        <w:t>he aviation industry things are well established</w:t>
      </w:r>
      <w:r>
        <w:t>,</w:t>
      </w:r>
      <w:r w:rsidRPr="002E3132">
        <w:t xml:space="preserve"> but you have taken on something that is new and emerging</w:t>
      </w:r>
      <w:r>
        <w:t>.</w:t>
      </w:r>
      <w:r w:rsidRPr="002E3132">
        <w:t xml:space="preserve"> These </w:t>
      </w:r>
      <w:r w:rsidR="00171F53">
        <w:t xml:space="preserve">applications </w:t>
      </w:r>
      <w:r w:rsidRPr="002E3132">
        <w:t xml:space="preserve">are </w:t>
      </w:r>
      <w:r w:rsidR="00171F53">
        <w:t xml:space="preserve">the </w:t>
      </w:r>
      <w:r w:rsidRPr="002E3132">
        <w:t>first</w:t>
      </w:r>
      <w:r w:rsidR="00171F53">
        <w:t xml:space="preserve"> </w:t>
      </w:r>
      <w:r w:rsidRPr="002E3132">
        <w:t>of</w:t>
      </w:r>
      <w:r w:rsidR="00171F53">
        <w:t xml:space="preserve"> </w:t>
      </w:r>
      <w:r w:rsidRPr="002E3132">
        <w:t>a</w:t>
      </w:r>
      <w:r w:rsidR="00171F53">
        <w:t xml:space="preserve"> </w:t>
      </w:r>
      <w:r w:rsidRPr="002E3132">
        <w:t xml:space="preserve">kind. One might think that there will be some iteration required here. </w:t>
      </w:r>
      <w:r>
        <w:t xml:space="preserve">Given the </w:t>
      </w:r>
      <w:r w:rsidRPr="002E3132">
        <w:t>relative resource that you have</w:t>
      </w:r>
      <w:r>
        <w:t>, are you</w:t>
      </w:r>
      <w:r w:rsidRPr="002E3132">
        <w:t xml:space="preserve"> imposing a mature system on something that requires more hand</w:t>
      </w:r>
      <w:r w:rsidR="00B953EA">
        <w:t>-</w:t>
      </w:r>
      <w:r w:rsidRPr="002E3132">
        <w:t>holding?</w:t>
      </w:r>
    </w:p>
    <w:p w:rsidR="00983FC7" w:rsidP="00983FC7">
      <w:pPr>
        <w:pStyle w:val="Answer"/>
      </w:pPr>
      <w:sdt>
        <w:sdtPr>
          <w:alias w:val="Witness"/>
          <w:id w:val="602068566"/>
          <w:placeholder>
            <w:docPart w:val="A5C227C993044C92BEC4F7EA87B454AE"/>
          </w:placeholder>
          <w:richText/>
        </w:sdtPr>
        <w:sdtContent>
          <w:r w:rsidRPr="002E3132">
            <w:rPr>
              <w:b/>
              <w:i/>
            </w:rPr>
            <w:t>Tim Johnson:</w:t>
          </w:r>
        </w:sdtContent>
      </w:sdt>
      <w:r>
        <w:t xml:space="preserve"> </w:t>
      </w:r>
      <w:r w:rsidRPr="002E3132">
        <w:t>We absolutely understand that this is a new area</w:t>
      </w:r>
      <w:r>
        <w:t xml:space="preserve">. I spoke earlier about </w:t>
      </w:r>
      <w:r w:rsidRPr="002E3132">
        <w:t>some of the</w:t>
      </w:r>
      <w:r>
        <w:t xml:space="preserve"> feedback and</w:t>
      </w:r>
      <w:r w:rsidRPr="002E3132">
        <w:t xml:space="preserve"> learning mechanisms </w:t>
      </w:r>
      <w:r w:rsidR="00B953EA">
        <w:t xml:space="preserve">that </w:t>
      </w:r>
      <w:r w:rsidRPr="002E3132">
        <w:t>we have already put in place.</w:t>
      </w:r>
      <w:r>
        <w:t xml:space="preserve"> You are</w:t>
      </w:r>
      <w:r w:rsidRPr="002E3132">
        <w:t xml:space="preserve"> right that aviation is in one sense very stable, although there have been innovations in that over many years</w:t>
      </w:r>
      <w:r>
        <w:t>. A</w:t>
      </w:r>
      <w:r w:rsidRPr="002E3132">
        <w:t>cross other parts of aviation we are seeing quite a lot of innovation and rapid technology</w:t>
      </w:r>
      <w:r>
        <w:t xml:space="preserve"> development. I am </w:t>
      </w:r>
      <w:r w:rsidRPr="002E3132">
        <w:t>thinking about drones</w:t>
      </w:r>
      <w:r>
        <w:t>,</w:t>
      </w:r>
      <w:r w:rsidRPr="002E3132">
        <w:t xml:space="preserve"> urban </w:t>
      </w:r>
      <w:r w:rsidR="00B953EA">
        <w:t xml:space="preserve">air </w:t>
      </w:r>
      <w:r w:rsidRPr="002E3132">
        <w:t>mobility and new forms of propulsion. I think that across a range of the C</w:t>
      </w:r>
      <w:r w:rsidR="00B953EA">
        <w:t>A</w:t>
      </w:r>
      <w:r w:rsidRPr="002E3132">
        <w:t xml:space="preserve">A's </w:t>
      </w:r>
      <w:r w:rsidRPr="00820418">
        <w:t xml:space="preserve">activities we are seeing a similar sort of agility </w:t>
      </w:r>
      <w:r>
        <w:t>with</w:t>
      </w:r>
      <w:r w:rsidRPr="00820418">
        <w:t xml:space="preserve"> new operators coming into the market wanting to operate in different ways.</w:t>
      </w:r>
      <w:r>
        <w:t xml:space="preserve"> A</w:t>
      </w:r>
      <w:r w:rsidRPr="00820418">
        <w:t xml:space="preserve">cross the portfolio of activities we are able to </w:t>
      </w:r>
      <w:r w:rsidR="00B953EA">
        <w:t xml:space="preserve">learn and </w:t>
      </w:r>
      <w:r w:rsidRPr="00820418">
        <w:t>apply some of the practi</w:t>
      </w:r>
      <w:r>
        <w:t>c</w:t>
      </w:r>
      <w:r w:rsidRPr="00820418">
        <w:t xml:space="preserve">es </w:t>
      </w:r>
      <w:r>
        <w:t xml:space="preserve">we are learning from and apply </w:t>
      </w:r>
      <w:r w:rsidR="00654D1D">
        <w:t>them</w:t>
      </w:r>
      <w:r w:rsidRPr="00820418">
        <w:t xml:space="preserve"> across the board.</w:t>
      </w:r>
    </w:p>
    <w:p w:rsidR="00983FC7" w:rsidP="00983FC7">
      <w:pPr>
        <w:pStyle w:val="Question"/>
        <w:numPr>
          <w:ilvl w:val="0"/>
          <w:numId w:val="9"/>
        </w:numPr>
      </w:pPr>
      <w:sdt>
        <w:sdtPr>
          <w:alias w:val="Member"/>
          <w:tag w:val="&lt;Member mnisId='1578' dodsId='40488'&gt;"/>
          <w:id w:val="319540678"/>
          <w:placeholder>
            <w:docPart w:val="A5C227C993044C92BEC4F7EA87B454AE"/>
          </w:placeholder>
          <w:richText/>
        </w:sdtPr>
        <w:sdtContent>
          <w:r w:rsidRPr="00820418">
            <w:rPr>
              <w:b/>
            </w:rPr>
            <w:t>Chair:</w:t>
          </w:r>
        </w:sdtContent>
      </w:sdt>
      <w:r>
        <w:t xml:space="preserve"> </w:t>
      </w:r>
      <w:r w:rsidRPr="00820418">
        <w:t>The re</w:t>
      </w:r>
      <w:r>
        <w:t>ason we are</w:t>
      </w:r>
      <w:r w:rsidRPr="00820418">
        <w:t xml:space="preserve"> holding this inquiry and</w:t>
      </w:r>
      <w:r>
        <w:t xml:space="preserve"> taking evidence from</w:t>
      </w:r>
      <w:r w:rsidRPr="00820418">
        <w:t xml:space="preserve"> witnesses from other countries</w:t>
      </w:r>
      <w:r>
        <w:t xml:space="preserve"> is that </w:t>
      </w:r>
      <w:r w:rsidRPr="00820418">
        <w:t>everyone recognises this is a big opportunity in space. One might have thought that</w:t>
      </w:r>
      <w:r w:rsidR="00B953EA">
        <w:t>,</w:t>
      </w:r>
      <w:r w:rsidRPr="00820418">
        <w:t xml:space="preserve"> if you are going to do that</w:t>
      </w:r>
      <w:r w:rsidR="00B953EA">
        <w:t>,</w:t>
      </w:r>
      <w:r w:rsidRPr="00820418">
        <w:t xml:space="preserve"> a regulatory si</w:t>
      </w:r>
      <w:r>
        <w:t>de</w:t>
      </w:r>
      <w:r w:rsidRPr="00820418">
        <w:t xml:space="preserve"> is important and so you </w:t>
      </w:r>
      <w:r w:rsidR="00B953EA">
        <w:t xml:space="preserve">would </w:t>
      </w:r>
      <w:r w:rsidRPr="00820418">
        <w:t xml:space="preserve">put a major effort and resource into </w:t>
      </w:r>
      <w:r>
        <w:t>it.</w:t>
      </w:r>
      <w:r w:rsidRPr="00820418">
        <w:t xml:space="preserve"> I have to say that in an organisation of over 1</w:t>
      </w:r>
      <w:r>
        <w:t>,</w:t>
      </w:r>
      <w:r w:rsidRPr="00820418">
        <w:t xml:space="preserve">000 people </w:t>
      </w:r>
      <w:r>
        <w:t xml:space="preserve">is it enough </w:t>
      </w:r>
      <w:r w:rsidRPr="00820418">
        <w:t>to have</w:t>
      </w:r>
      <w:r>
        <w:t xml:space="preserve"> only</w:t>
      </w:r>
      <w:r w:rsidRPr="00820418">
        <w:t xml:space="preserve"> 35 people working </w:t>
      </w:r>
      <w:r>
        <w:t>on it? Was</w:t>
      </w:r>
      <w:r w:rsidRPr="00820418">
        <w:t xml:space="preserve"> that your choice or was </w:t>
      </w:r>
      <w:r>
        <w:t>it</w:t>
      </w:r>
      <w:r w:rsidRPr="00820418">
        <w:t xml:space="preserve"> imposed on you by specific funding allocated from the Department for Transport?</w:t>
      </w:r>
    </w:p>
    <w:p w:rsidR="00983FC7" w:rsidRPr="0012192C" w:rsidP="00983FC7">
      <w:pPr>
        <w:pStyle w:val="Answer"/>
      </w:pPr>
      <w:sdt>
        <w:sdtPr>
          <w:alias w:val="Witness"/>
          <w:id w:val="1191260724"/>
          <w:placeholder>
            <w:docPart w:val="A5C227C993044C92BEC4F7EA87B454AE"/>
          </w:placeholder>
          <w:richText/>
        </w:sdtPr>
        <w:sdtContent>
          <w:r w:rsidRPr="00820418">
            <w:rPr>
              <w:b/>
              <w:i/>
            </w:rPr>
            <w:t>Colin Macleod:</w:t>
          </w:r>
        </w:sdtContent>
      </w:sdt>
      <w:r>
        <w:t xml:space="preserve"> </w:t>
      </w:r>
      <w:r w:rsidRPr="00820418">
        <w:t xml:space="preserve">I would say that the model we built was cross </w:t>
      </w:r>
      <w:r w:rsidR="00B953EA">
        <w:t>g</w:t>
      </w:r>
      <w:r w:rsidRPr="00820418">
        <w:t>overnment</w:t>
      </w:r>
      <w:r>
        <w:t>. T</w:t>
      </w:r>
      <w:r w:rsidRPr="0012192C">
        <w:t xml:space="preserve">he model </w:t>
      </w:r>
      <w:r>
        <w:t>and financing</w:t>
      </w:r>
      <w:r w:rsidRPr="0012192C">
        <w:t xml:space="preserve"> associated with it was driven by the applications, which was the other question. </w:t>
      </w:r>
      <w:r w:rsidR="00462AAC">
        <w:t>They</w:t>
      </w:r>
      <w:r w:rsidRPr="0012192C">
        <w:t xml:space="preserve"> were built on the basis of the forecast</w:t>
      </w:r>
      <w:r>
        <w:t>. We went into</w:t>
      </w:r>
      <w:r w:rsidRPr="0012192C">
        <w:t xml:space="preserve"> quite a detailed assessment of how long it would take us to do each assessment based on a lot of experience in other sectors, so it was not driven by budget </w:t>
      </w:r>
      <w:r>
        <w:t xml:space="preserve">but </w:t>
      </w:r>
      <w:r w:rsidRPr="0012192C">
        <w:t xml:space="preserve">by need. We </w:t>
      </w:r>
      <w:r w:rsidR="00462AAC">
        <w:t xml:space="preserve">do </w:t>
      </w:r>
      <w:r w:rsidRPr="0012192C">
        <w:t>have the flexibility</w:t>
      </w:r>
      <w:r>
        <w:t xml:space="preserve"> </w:t>
      </w:r>
      <w:r w:rsidRPr="0012192C">
        <w:t>to scale this model up and down.</w:t>
      </w:r>
    </w:p>
    <w:p w:rsidR="00462AAC" w:rsidP="00983FC7">
      <w:pPr>
        <w:pStyle w:val="Answer"/>
      </w:pPr>
      <w:r w:rsidRPr="0012192C">
        <w:t>The other point that is crucial for the space sector is that the approach taken is to be as effective as we can be for very innovative and new companies</w:t>
      </w:r>
      <w:r>
        <w:t>. U</w:t>
      </w:r>
      <w:r w:rsidRPr="0012192C">
        <w:t>nlike the FAA model</w:t>
      </w:r>
      <w:r>
        <w:t>,</w:t>
      </w:r>
      <w:r w:rsidRPr="0012192C">
        <w:t xml:space="preserve"> which has been very successful for 50 years </w:t>
      </w:r>
      <w:r>
        <w:t>and is</w:t>
      </w:r>
      <w:r w:rsidRPr="0012192C">
        <w:t xml:space="preserve"> very prescriptive and limite</w:t>
      </w:r>
      <w:r>
        <w:t xml:space="preserve">d—for </w:t>
      </w:r>
      <w:r w:rsidRPr="0012192C">
        <w:t xml:space="preserve">example, </w:t>
      </w:r>
      <w:r>
        <w:t xml:space="preserve">it says you must have a certain thickness of material for a </w:t>
      </w:r>
      <w:r w:rsidRPr="0012192C">
        <w:t>fuel tank</w:t>
      </w:r>
      <w:r>
        <w:t>—we do not have that. We say, “Y</w:t>
      </w:r>
      <w:r w:rsidRPr="0012192C">
        <w:t>ou have developed a brand</w:t>
      </w:r>
      <w:r>
        <w:t>-</w:t>
      </w:r>
      <w:r w:rsidRPr="0012192C">
        <w:t xml:space="preserve">new material for </w:t>
      </w:r>
      <w:r>
        <w:t>your</w:t>
      </w:r>
      <w:r w:rsidRPr="0012192C">
        <w:t xml:space="preserve"> fuel tank. That is brilliant</w:t>
      </w:r>
      <w:r>
        <w:t xml:space="preserve">. You </w:t>
      </w:r>
      <w:r>
        <w:t xml:space="preserve">tell us why it is safe. You </w:t>
      </w:r>
      <w:r>
        <w:t>show us how it is</w:t>
      </w:r>
      <w:r w:rsidRPr="0012192C">
        <w:t xml:space="preserve"> safe.</w:t>
      </w:r>
      <w:r>
        <w:t>”</w:t>
      </w:r>
      <w:r w:rsidRPr="0012192C">
        <w:t xml:space="preserve"> That is why we are getting lots of interest from other companies</w:t>
      </w:r>
      <w:r>
        <w:t>,</w:t>
      </w:r>
      <w:r w:rsidRPr="0012192C">
        <w:t xml:space="preserve"> because the approach is to deliver against the new technologies developed by the sector </w:t>
      </w:r>
      <w:r>
        <w:t xml:space="preserve">as </w:t>
      </w:r>
      <w:r w:rsidRPr="0012192C">
        <w:t>effectively as possible</w:t>
      </w:r>
      <w:r>
        <w:t xml:space="preserve">. </w:t>
      </w:r>
    </w:p>
    <w:p w:rsidR="00983FC7" w:rsidP="00983FC7">
      <w:pPr>
        <w:pStyle w:val="Answer"/>
      </w:pPr>
      <w:r>
        <w:t>As</w:t>
      </w:r>
      <w:r w:rsidRPr="0012192C">
        <w:t xml:space="preserve"> I mentioned earlier, in terms of international comp</w:t>
      </w:r>
      <w:r>
        <w:t>arator</w:t>
      </w:r>
      <w:r w:rsidRPr="0012192C">
        <w:t xml:space="preserve">s we are quite quick. There is no shortcut to safety; </w:t>
      </w:r>
      <w:r>
        <w:t>i</w:t>
      </w:r>
      <w:r w:rsidRPr="0012192C">
        <w:t>t is a very high</w:t>
      </w:r>
      <w:r>
        <w:t>-</w:t>
      </w:r>
      <w:r w:rsidRPr="0012192C">
        <w:t>risk activity. First launches are extremely high</w:t>
      </w:r>
      <w:r w:rsidR="00462AAC">
        <w:t xml:space="preserve"> </w:t>
      </w:r>
      <w:r w:rsidRPr="0012192C">
        <w:t>risk</w:t>
      </w:r>
      <w:r>
        <w:t>. T</w:t>
      </w:r>
      <w:r w:rsidRPr="0012192C">
        <w:t>herefore</w:t>
      </w:r>
      <w:r>
        <w:t>,</w:t>
      </w:r>
      <w:r w:rsidRPr="0012192C">
        <w:t xml:space="preserve"> we put the public fir</w:t>
      </w:r>
      <w:r>
        <w:t xml:space="preserve">st, </w:t>
      </w:r>
      <w:r w:rsidRPr="0012192C">
        <w:t xml:space="preserve">but we want to work with the industry to make sure </w:t>
      </w:r>
      <w:r w:rsidR="00462AAC">
        <w:t>their</w:t>
      </w:r>
      <w:r w:rsidRPr="0012192C">
        <w:t xml:space="preserve"> applications and new technology can be delivered as quickly as</w:t>
      </w:r>
      <w:r>
        <w:t xml:space="preserve"> </w:t>
      </w:r>
      <w:r w:rsidR="00462AAC">
        <w:t>they are</w:t>
      </w:r>
      <w:r>
        <w:t xml:space="preserve"> able to </w:t>
      </w:r>
      <w:r w:rsidRPr="0012192C">
        <w:t>deliver them.</w:t>
      </w:r>
    </w:p>
    <w:p w:rsidR="00983FC7" w:rsidRPr="007F3E42" w:rsidP="000D3F66">
      <w:pPr>
        <w:pStyle w:val="Remark"/>
      </w:pPr>
      <w:sdt>
        <w:sdtPr>
          <w:alias w:val="Member"/>
          <w:tag w:val="&lt;Member mnisId='1578' dodsId='40488'&gt;"/>
          <w:id w:val="-816030570"/>
          <w:placeholder>
            <w:docPart w:val="A5C227C993044C92BEC4F7EA87B454AE"/>
          </w:placeholder>
          <w:richText/>
        </w:sdtPr>
        <w:sdtContent>
          <w:r w:rsidRPr="0012192C">
            <w:rPr>
              <w:b/>
            </w:rPr>
            <w:t>Chair:</w:t>
          </w:r>
        </w:sdtContent>
      </w:sdt>
      <w:r>
        <w:t xml:space="preserve"> </w:t>
      </w:r>
      <w:r w:rsidRPr="0012192C">
        <w:t>That is absolutely clear. Obviously, safety does</w:t>
      </w:r>
      <w:r>
        <w:t xml:space="preserve"> come first. We see the risk of accidents in launches. T</w:t>
      </w:r>
      <w:r w:rsidRPr="0012192C">
        <w:t>he reputation of UK regulation is very strong on that</w:t>
      </w:r>
      <w:r>
        <w:t>,</w:t>
      </w:r>
      <w:r w:rsidRPr="0012192C">
        <w:t xml:space="preserve"> and no one doubts the</w:t>
      </w:r>
      <w:r>
        <w:t xml:space="preserve"> commitment and hard </w:t>
      </w:r>
      <w:r w:rsidRPr="0012192C">
        <w:t>work you</w:t>
      </w:r>
      <w:r>
        <w:t xml:space="preserve"> are putting into it. On your behalf perhaps we might have some thoughts as to whether you could do with some extra help so you do not need to work quite as hard individually</w:t>
      </w:r>
      <w:r w:rsidRPr="0012192C">
        <w:t>. You have been very helpful in coming to guide our inquiry this morning</w:t>
      </w:r>
      <w:r>
        <w:t>.</w:t>
      </w:r>
      <w:r w:rsidRPr="0012192C">
        <w:t xml:space="preserve"> </w:t>
      </w:r>
      <w:r>
        <w:t>T</w:t>
      </w:r>
      <w:r w:rsidRPr="0012192C">
        <w:t>hank you very much indeed for your evidence</w:t>
      </w:r>
      <w:r>
        <w:t>.</w:t>
      </w:r>
      <w:r w:rsidRPr="0012192C">
        <w:t xml:space="preserve"> </w:t>
      </w:r>
      <w:r>
        <w:t>T</w:t>
      </w:r>
      <w:r w:rsidRPr="0012192C">
        <w:t xml:space="preserve">hat concludes this meeting of the </w:t>
      </w:r>
      <w:r>
        <w:t>C</w:t>
      </w:r>
      <w:r w:rsidRPr="0012192C">
        <w:t>ommittee.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A5E987F6B841A2B0CA7FBE2B796BDF"/>
      </w:placeholder>
      <w:richText/>
    </w:sdtPr>
    <w:sdtContent>
      <w:p w:rsidR="00C875C1" w:rsidP="009277D8">
        <w:pPr>
          <w:pStyle w:val="Para"/>
          <w:rPr>
            <w:color w:val="808080"/>
          </w:rPr>
        </w:pPr>
        <w:r w:rsidRPr="00252E5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91733443214B00A415938EAE19DCF7"/>
      </w:placeholder>
      <w:richText/>
    </w:sdtPr>
    <w:sdtContent>
      <w:p w:rsidR="00C875C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1889AE"/>
    <w:lvl w:ilvl="0">
      <w:start w:val="2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52E5B"/>
    <w:rPr>
      <w:color w:val="605E5C"/>
      <w:shd w:val="clear" w:color="auto" w:fill="E1DFDD"/>
    </w:rPr>
  </w:style>
  <w:style w:type="paragraph" w:styleId="Quote">
    <w:name w:val="Quote"/>
    <w:basedOn w:val="Normal"/>
    <w:next w:val="Normal"/>
    <w:link w:val="QuoteChar"/>
    <w:uiPriority w:val="29"/>
    <w:qFormat/>
    <w:rsid w:val="00432B17"/>
    <w:pPr>
      <w:spacing w:before="160" w:after="160" w:line="259" w:lineRule="auto"/>
      <w:ind w:left="1134" w:right="1134"/>
      <w:jc w:val="left"/>
    </w:pPr>
    <w:rPr>
      <w:rFonts w:ascii="Arial" w:eastAsia="Times New Roman" w:hAnsi="Arial" w:cs="Times New Roman"/>
      <w:iCs/>
      <w:sz w:val="28"/>
      <w:szCs w:val="24"/>
      <w:lang w:eastAsia="en-GB"/>
    </w:rPr>
  </w:style>
  <w:style w:type="character" w:customStyle="1" w:styleId="QuoteChar">
    <w:name w:val="Quote Char"/>
    <w:basedOn w:val="DefaultParagraphFont"/>
    <w:link w:val="Quote"/>
    <w:uiPriority w:val="29"/>
    <w:rsid w:val="00432B17"/>
    <w:rPr>
      <w:rFonts w:ascii="Arial" w:eastAsia="Times New Roman" w:hAnsi="Arial" w:cs="Times New Roman"/>
      <w:iCs/>
      <w:sz w:val="28"/>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A5E987F6B841A2B0CA7FBE2B796BDF"/>
        <w:category>
          <w:name w:val="General"/>
          <w:gallery w:val="placeholder"/>
        </w:category>
        <w:types>
          <w:type w:val="bbPlcHdr"/>
        </w:types>
        <w:behaviors>
          <w:behavior w:val="content"/>
        </w:behaviors>
        <w:guid w:val="{4817C828-1C55-4FED-AD44-AC3352765D40}"/>
      </w:docPartPr>
      <w:docPartBody>
        <w:p w:rsidR="00BD05CC" w:rsidP="00BD05CC">
          <w:pPr>
            <w:pStyle w:val="74A5E987F6B841A2B0CA7FBE2B796BDF"/>
          </w:pPr>
          <w:r w:rsidRPr="000753FC">
            <w:rPr>
              <w:rStyle w:val="PlaceholderText"/>
            </w:rPr>
            <w:t>Click here to enter text.</w:t>
          </w:r>
        </w:p>
      </w:docPartBody>
    </w:docPart>
    <w:docPart>
      <w:docPartPr>
        <w:name w:val="A791733443214B00A415938EAE19DCF7"/>
        <w:category>
          <w:name w:val="General"/>
          <w:gallery w:val="placeholder"/>
        </w:category>
        <w:types>
          <w:type w:val="bbPlcHdr"/>
        </w:types>
        <w:behaviors>
          <w:behavior w:val="content"/>
        </w:behaviors>
        <w:guid w:val="{66F2ED56-A471-485F-BB16-A4056C58D37F}"/>
      </w:docPartPr>
      <w:docPartBody>
        <w:p w:rsidR="00BD05CC" w:rsidP="00BD05CC">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F1E2409-B5D8-4F88-B71D-1FB956C2947D}"/>
      </w:docPartPr>
      <w:docPartBody>
        <w:p w:rsidR="00BD05CC">
          <w:r w:rsidRPr="007A02DD">
            <w:rPr>
              <w:rStyle w:val="PlaceholderText"/>
            </w:rPr>
            <w:t>Click or tap here to enter text.</w:t>
          </w:r>
        </w:p>
      </w:docPartBody>
    </w:docPart>
    <w:docPart>
      <w:docPartPr>
        <w:name w:val="A5C227C993044C92BEC4F7EA87B454AE"/>
        <w:category>
          <w:name w:val="General"/>
          <w:gallery w:val="placeholder"/>
        </w:category>
        <w:types>
          <w:type w:val="bbPlcHdr"/>
        </w:types>
        <w:behaviors>
          <w:behavior w:val="content"/>
        </w:behaviors>
        <w:guid w:val="{E5288DB1-11A0-4A42-988F-00EACD225BC7}"/>
      </w:docPartPr>
      <w:docPartBody>
        <w:p w:rsidR="00C16572" w:rsidP="00897281">
          <w:pPr>
            <w:pStyle w:val="A5C227C993044C92BEC4F7EA87B454AE"/>
          </w:pPr>
          <w:r w:rsidRPr="00175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281"/>
    <w:rPr>
      <w:color w:val="808080"/>
    </w:rPr>
  </w:style>
  <w:style w:type="paragraph" w:customStyle="1" w:styleId="74A5E987F6B841A2B0CA7FBE2B796BDF">
    <w:name w:val="74A5E987F6B841A2B0CA7FBE2B796BDF"/>
    <w:rsid w:val="00BD05CC"/>
  </w:style>
  <w:style w:type="paragraph" w:customStyle="1" w:styleId="A5C227C993044C92BEC4F7EA87B454AE">
    <w:name w:val="A5C227C993044C92BEC4F7EA87B454AE"/>
    <w:rsid w:val="0089728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01EA0785-0533-4994-AAEF-89C3770C0E3D}">
  <ds:schemaRefs>
    <ds:schemaRef ds:uri="http://schemas.microsoft.com/sharepoint/events"/>
  </ds:schemaRefs>
</ds:datastoreItem>
</file>

<file path=customXml/itemProps3.xml><?xml version="1.0" encoding="utf-8"?>
<ds:datastoreItem xmlns:ds="http://schemas.openxmlformats.org/officeDocument/2006/customXml" ds:itemID="{DB905E2C-1654-4C3A-9CD8-98499064B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873A9B-4101-46A6-AEEC-211604F1F6D5}">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88D03305-272A-46FB-804D-FEE5A16F24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