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3A17" w:rsidP="00A53A17">
      <w:pPr>
        <w:pStyle w:val="TitleCommittee0"/>
      </w:pPr>
      <w:r>
        <w:t>Common Frameworks Scrutiny Committee</w:t>
      </w:r>
    </w:p>
    <w:p w:rsidR="00A53A17" w:rsidP="00A53A17">
      <w:pPr>
        <w:pStyle w:val="TitleInquiry0"/>
      </w:pPr>
      <w:r>
        <w:t>C</w:t>
      </w:r>
      <w:r>
        <w:t xml:space="preserve">orrected oral evidence: </w:t>
      </w:r>
      <w:r>
        <w:t>Post-Brexit</w:t>
      </w:r>
      <w:r>
        <w:t xml:space="preserve"> common frameworks</w:t>
      </w:r>
    </w:p>
    <w:p w:rsidR="00A53A17" w:rsidP="00A53A17">
      <w:pPr>
        <w:pStyle w:val="Para"/>
      </w:pPr>
      <w:r>
        <w:t>Tuesday 11 January 2022</w:t>
      </w:r>
    </w:p>
    <w:p w:rsidR="00A53A17" w:rsidP="00A53A17">
      <w:pPr>
        <w:pStyle w:val="Para"/>
      </w:pPr>
      <w:r>
        <w:t>10.40 am</w:t>
      </w:r>
    </w:p>
    <w:p w:rsidR="00A53A17" w:rsidP="00A53A17">
      <w:pPr>
        <w:pStyle w:val="Para"/>
      </w:pPr>
    </w:p>
    <w:p w:rsidR="00A53A17" w:rsidP="00A53A17">
      <w:r>
        <w:t>Watch the meeting</w:t>
      </w:r>
    </w:p>
    <w:p w:rsidR="00A53A17" w:rsidP="00A53A17">
      <w:r>
        <w:t xml:space="preserve">Members present: </w:t>
      </w:r>
      <w:r w:rsidRPr="00975F4F">
        <w:t xml:space="preserve">Baroness Andrews (The Chair); Lord Bruce of </w:t>
      </w:r>
      <w:r w:rsidRPr="00975F4F">
        <w:t>Bennachie</w:t>
      </w:r>
      <w:r w:rsidRPr="00975F4F">
        <w:t xml:space="preserve">; Baroness Crawley; Lord Foulkes of Cumnock; </w:t>
      </w:r>
      <w:r>
        <w:t xml:space="preserve">Lord Keen of Elie; Lord Hope of Craighead; </w:t>
      </w:r>
      <w:r w:rsidRPr="00975F4F">
        <w:t xml:space="preserve">Lord Murphy of Torfaen; Baroness Randerson; Baroness Redfern; Baroness Ritchie of Downpatrick; Lord Thomas of </w:t>
      </w:r>
      <w:r w:rsidRPr="00975F4F">
        <w:t>Cwmgiedd</w:t>
      </w:r>
      <w:r w:rsidRPr="00975F4F">
        <w:t>.</w:t>
      </w:r>
    </w:p>
    <w:p w:rsidR="00A53A17" w:rsidP="00A53A17">
      <w:pPr>
        <w:pStyle w:val="Para"/>
        <w:tabs>
          <w:tab w:val="center" w:pos="4536"/>
          <w:tab w:val="right" w:pos="8931"/>
        </w:tabs>
      </w:pPr>
      <w:r>
        <w:t>Evidence Session No. 19</w:t>
      </w:r>
      <w:r>
        <w:tab/>
        <w:t>Virtual Proceeding</w:t>
      </w:r>
      <w:r>
        <w:tab/>
      </w:r>
      <w:r w:rsidRPr="00156A60">
        <w:t xml:space="preserve">Questions </w:t>
      </w:r>
      <w:r>
        <w:t>24</w:t>
      </w:r>
      <w:r w:rsidR="005D509D">
        <w:t>1</w:t>
      </w:r>
      <w:r>
        <w:t xml:space="preserve"> - 2</w:t>
      </w:r>
      <w:r w:rsidR="005E2D85">
        <w:t>5</w:t>
      </w:r>
      <w:r w:rsidR="005D509D">
        <w:t>5</w:t>
      </w:r>
      <w:r>
        <w:t xml:space="preserve"> </w:t>
      </w:r>
    </w:p>
    <w:p w:rsidR="00A53A17" w:rsidP="00A53A17">
      <w:pPr>
        <w:pStyle w:val="TitleWitnesses0"/>
      </w:pPr>
    </w:p>
    <w:p w:rsidR="00A53A17" w:rsidP="00A53A17">
      <w:pPr>
        <w:pStyle w:val="TitleWitnesses0"/>
      </w:pPr>
      <w:r>
        <w:t>Witnesses</w:t>
      </w:r>
    </w:p>
    <w:p w:rsidR="00A53A17" w:rsidP="00A53A17">
      <w:pPr>
        <w:pStyle w:val="Para"/>
      </w:pPr>
      <w:r>
        <w:fldChar w:fldCharType="begin"/>
      </w:r>
      <w:r>
        <w:instrText xml:space="preserve"> HYPERLINK \l "Panel1" </w:instrText>
      </w:r>
      <w:r>
        <w:fldChar w:fldCharType="separate"/>
      </w:r>
      <w:r w:rsidRPr="00E05757">
        <w:rPr>
          <w:rStyle w:val="Hyperlink"/>
        </w:rPr>
        <w:t>I</w:t>
      </w:r>
      <w:r>
        <w:fldChar w:fldCharType="end"/>
      </w:r>
      <w:r>
        <w:t xml:space="preserve">: Neil O’Brien MP, Parliamentary Under-Secretary of State, Department for Levelling Up, Housing and Communities; </w:t>
      </w:r>
      <w:r w:rsidRPr="00BC3DE0">
        <w:t>Bruno Williams, Deputy Director, UK Frameworks Division, Cabinet Office.</w:t>
      </w:r>
    </w:p>
    <w:p w:rsidR="005047BF" w:rsidP="00A53A17">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A53A17" w:rsidP="00A53A17">
      <w:pPr>
        <w:pStyle w:val="TitleWitnesses0"/>
      </w:pPr>
      <w:bookmarkStart w:id="0" w:name="Panel1"/>
      <w:r>
        <w:t>Examination of witnesses</w:t>
      </w:r>
    </w:p>
    <w:p w:rsidR="00A53A17" w:rsidRPr="00F43F35" w:rsidP="00A53A17">
      <w:pPr>
        <w:pStyle w:val="Question"/>
        <w:numPr>
          <w:ilvl w:val="0"/>
          <w:numId w:val="0"/>
        </w:numPr>
        <w:ind w:left="794" w:hanging="794"/>
        <w:rPr>
          <w:rFonts w:eastAsia="Times New Roman"/>
        </w:rPr>
      </w:pPr>
      <w:r>
        <w:rPr>
          <w:rFonts w:eastAsia="Times New Roman"/>
        </w:rPr>
        <w:t>Neil O’Brien MP and Bruno Williams.</w:t>
      </w:r>
    </w:p>
    <w:p w:rsidR="00A53A17" w:rsidP="005D509D">
      <w:pPr>
        <w:pStyle w:val="Question"/>
      </w:pPr>
      <w:bookmarkEnd w:id="0"/>
      <w:r w:rsidRPr="00686A54">
        <w:rPr>
          <w:b/>
          <w:bCs/>
        </w:rPr>
        <w:t>The Chair:</w:t>
      </w:r>
      <w:r>
        <w:t xml:space="preserve"> </w:t>
      </w:r>
      <w:r w:rsidRPr="001D708D">
        <w:t>Good morning</w:t>
      </w:r>
      <w:r>
        <w:t xml:space="preserve">. Welcome to </w:t>
      </w:r>
      <w:r w:rsidRPr="001D708D">
        <w:t>the Common Frameworks Committee</w:t>
      </w:r>
      <w:r>
        <w:t xml:space="preserve"> and </w:t>
      </w:r>
      <w:r w:rsidRPr="001D708D">
        <w:t xml:space="preserve">our 19th oral </w:t>
      </w:r>
      <w:r>
        <w:t xml:space="preserve">evidence </w:t>
      </w:r>
      <w:r w:rsidRPr="001D708D">
        <w:t>session.</w:t>
      </w:r>
      <w:r>
        <w:t xml:space="preserve"> </w:t>
      </w:r>
      <w:r w:rsidRPr="001D708D">
        <w:t>We are absolutely delighted that this morning we have with us the Minister, Neil O</w:t>
      </w:r>
      <w:r>
        <w:t>’</w:t>
      </w:r>
      <w:r w:rsidRPr="001D708D">
        <w:t>Brien. We are very grateful to see you</w:t>
      </w:r>
      <w:r>
        <w:t>. W</w:t>
      </w:r>
      <w:r w:rsidRPr="001D708D">
        <w:t xml:space="preserve">e know </w:t>
      </w:r>
      <w:r>
        <w:t xml:space="preserve">that </w:t>
      </w:r>
      <w:r w:rsidR="005047BF">
        <w:t>with</w:t>
      </w:r>
      <w:r w:rsidRPr="001D708D">
        <w:t xml:space="preserve"> a busy schedule like yours this is a real gesture </w:t>
      </w:r>
      <w:r>
        <w:t xml:space="preserve">of </w:t>
      </w:r>
      <w:r w:rsidRPr="001D708D">
        <w:t xml:space="preserve">recognising the importance of what we are doing. I am grateful that we were able to talk earlier this week </w:t>
      </w:r>
      <w:r>
        <w:t xml:space="preserve">as </w:t>
      </w:r>
      <w:r w:rsidRPr="001D708D">
        <w:t>well. Thank you very much indeed</w:t>
      </w:r>
      <w:r>
        <w:t>,</w:t>
      </w:r>
      <w:r w:rsidRPr="001D708D">
        <w:t xml:space="preserve"> Minister</w:t>
      </w:r>
      <w:r>
        <w:t>. W</w:t>
      </w:r>
      <w:r w:rsidRPr="001D708D">
        <w:t>elcome to Bruno Williams from the Cabinet Office</w:t>
      </w:r>
      <w:r>
        <w:t>,</w:t>
      </w:r>
      <w:r w:rsidRPr="001D708D">
        <w:t xml:space="preserve"> who has been alongside </w:t>
      </w:r>
      <w:r>
        <w:t xml:space="preserve">us </w:t>
      </w:r>
      <w:r w:rsidRPr="001D708D">
        <w:t xml:space="preserve">for the past 18 months and </w:t>
      </w:r>
      <w:r>
        <w:t xml:space="preserve">has </w:t>
      </w:r>
      <w:r w:rsidRPr="001D708D">
        <w:t>been extremely helpful and constructive in our work.</w:t>
      </w:r>
      <w:r>
        <w:t xml:space="preserve"> </w:t>
      </w:r>
    </w:p>
    <w:p w:rsidR="00A53A17" w:rsidP="00A53A17">
      <w:pPr>
        <w:pStyle w:val="QuestionCont"/>
      </w:pPr>
      <w:r w:rsidRPr="001D708D">
        <w:t>We are now coming towards the finishing line, shall we say, of the common frameworks. It has been a slightly rocky road and there have been many challenges along the way</w:t>
      </w:r>
      <w:r>
        <w:t xml:space="preserve"> in </w:t>
      </w:r>
      <w:r w:rsidRPr="001D708D">
        <w:t>the timetabl</w:t>
      </w:r>
      <w:r>
        <w:t>ing</w:t>
      </w:r>
      <w:r w:rsidRPr="001D708D">
        <w:t xml:space="preserve"> process and so on, and some of those you will be aware</w:t>
      </w:r>
      <w:r>
        <w:t xml:space="preserve"> </w:t>
      </w:r>
      <w:r w:rsidRPr="001D708D">
        <w:t xml:space="preserve">of. One of the reasons we are particularly grateful for your time this morning is </w:t>
      </w:r>
      <w:r>
        <w:t>to</w:t>
      </w:r>
      <w:r w:rsidRPr="001D708D">
        <w:t xml:space="preserve"> find out from the point of view of government the degree of commitment there will be to common frameworks</w:t>
      </w:r>
      <w:r>
        <w:t>,</w:t>
      </w:r>
      <w:r w:rsidRPr="001D708D">
        <w:t xml:space="preserve"> the role that you see common frameworks playing in building a constructive union</w:t>
      </w:r>
      <w:r>
        <w:t>,</w:t>
      </w:r>
      <w:r w:rsidRPr="001D708D">
        <w:t xml:space="preserve"> of course</w:t>
      </w:r>
      <w:r>
        <w:t xml:space="preserve">, </w:t>
      </w:r>
      <w:r w:rsidRPr="001D708D">
        <w:t xml:space="preserve">and the general political </w:t>
      </w:r>
      <w:r>
        <w:t xml:space="preserve">and </w:t>
      </w:r>
      <w:r w:rsidRPr="001D708D">
        <w:t xml:space="preserve">technical context in which they sit. </w:t>
      </w:r>
      <w:r>
        <w:t>So</w:t>
      </w:r>
      <w:r>
        <w:t xml:space="preserve"> o</w:t>
      </w:r>
      <w:r w:rsidRPr="001D708D">
        <w:t>ur very distinguished committee will be pursuing ma</w:t>
      </w:r>
      <w:r>
        <w:t xml:space="preserve">inly </w:t>
      </w:r>
      <w:r w:rsidRPr="001D708D">
        <w:t>those sorts of questions with you</w:t>
      </w:r>
      <w:r>
        <w:t>,</w:t>
      </w:r>
      <w:r w:rsidRPr="001D708D">
        <w:t xml:space="preserve"> as you know.</w:t>
      </w:r>
      <w:r>
        <w:t xml:space="preserve"> </w:t>
      </w:r>
    </w:p>
    <w:p w:rsidR="00A53A17" w:rsidRPr="001D708D" w:rsidP="00A53A17">
      <w:pPr>
        <w:pStyle w:val="QuestionCont"/>
      </w:pPr>
      <w:r w:rsidRPr="001D708D">
        <w:t>I want to start off</w:t>
      </w:r>
      <w:r>
        <w:t xml:space="preserve">, Minister, </w:t>
      </w:r>
      <w:r w:rsidRPr="001D708D">
        <w:t>with a very basic question</w:t>
      </w:r>
      <w:r>
        <w:t>,</w:t>
      </w:r>
      <w:r w:rsidRPr="001D708D">
        <w:t xml:space="preserve"> just to allow us to get </w:t>
      </w:r>
      <w:r>
        <w:t>a</w:t>
      </w:r>
      <w:r w:rsidRPr="001D708D">
        <w:t xml:space="preserve"> feel </w:t>
      </w:r>
      <w:r>
        <w:t>for</w:t>
      </w:r>
      <w:r w:rsidRPr="001D708D">
        <w:t xml:space="preserve"> why these are such novel and significant phenomena for the whole of the UK. </w:t>
      </w:r>
      <w:r>
        <w:t xml:space="preserve">How </w:t>
      </w:r>
      <w:r w:rsidRPr="001D708D">
        <w:t>do you view the current state of the common</w:t>
      </w:r>
      <w:r>
        <w:t xml:space="preserve"> </w:t>
      </w:r>
      <w:r w:rsidRPr="001D708D">
        <w:t>frameworks</w:t>
      </w:r>
      <w:r>
        <w:t xml:space="preserve"> </w:t>
      </w:r>
      <w:r w:rsidRPr="001D708D">
        <w:t>programme? How would you characterise the key achievements so far</w:t>
      </w:r>
      <w:r>
        <w:t>, and h</w:t>
      </w:r>
      <w:r w:rsidRPr="001D708D">
        <w:t>ow do you see them working in the future</w:t>
      </w:r>
      <w:r>
        <w:t>?</w:t>
      </w:r>
      <w:r w:rsidRPr="001D708D">
        <w:t xml:space="preserve"> </w:t>
      </w:r>
    </w:p>
    <w:p w:rsidR="00A53A17" w:rsidP="00A53A17">
      <w:pPr>
        <w:pStyle w:val="Answer"/>
      </w:pPr>
      <w:r w:rsidRPr="00E21EE0">
        <w:rPr>
          <w:b/>
          <w:i/>
        </w:rPr>
        <w:t>Neil O</w:t>
      </w:r>
      <w:r>
        <w:rPr>
          <w:b/>
          <w:i/>
        </w:rPr>
        <w:t>’</w:t>
      </w:r>
      <w:r w:rsidRPr="00E21EE0">
        <w:rPr>
          <w:b/>
          <w:i/>
        </w:rPr>
        <w:t>Brien:</w:t>
      </w:r>
      <w:r w:rsidRPr="001D708D">
        <w:t xml:space="preserve"> I would really like to thank the committee for inviting me to speak to you this morning</w:t>
      </w:r>
      <w:r>
        <w:t>. It</w:t>
      </w:r>
      <w:r w:rsidRPr="001D708D">
        <w:t xml:space="preserve"> is a very important issue.</w:t>
      </w:r>
      <w:r>
        <w:t xml:space="preserve"> </w:t>
      </w:r>
      <w:r w:rsidRPr="001D708D">
        <w:t xml:space="preserve">I </w:t>
      </w:r>
      <w:r>
        <w:t>w</w:t>
      </w:r>
      <w:r w:rsidRPr="001D708D">
        <w:t>ould also like to thank the committee for all your work on this since your creation.</w:t>
      </w:r>
      <w:r>
        <w:t xml:space="preserve"> </w:t>
      </w:r>
    </w:p>
    <w:p w:rsidR="00A53A17" w:rsidP="00A53A17">
      <w:pPr>
        <w:pStyle w:val="Answer"/>
      </w:pPr>
      <w:r w:rsidRPr="001D708D">
        <w:t>The common frameworks programme is</w:t>
      </w:r>
      <w:r>
        <w:t>,</w:t>
      </w:r>
      <w:r w:rsidRPr="001D708D">
        <w:t xml:space="preserve"> in </w:t>
      </w:r>
      <w:r>
        <w:t xml:space="preserve">the </w:t>
      </w:r>
      <w:r w:rsidRPr="001D708D">
        <w:t>words of your report</w:t>
      </w:r>
      <w:r>
        <w:t>,</w:t>
      </w:r>
      <w:r w:rsidRPr="001D708D">
        <w:t xml:space="preserve"> </w:t>
      </w:r>
      <w:r w:rsidRPr="001D708D">
        <w:t>a really important</w:t>
      </w:r>
      <w:r w:rsidRPr="001D708D">
        <w:t xml:space="preserve"> part of our institutional architecture to create a co</w:t>
      </w:r>
      <w:r>
        <w:t>-</w:t>
      </w:r>
      <w:r w:rsidRPr="001D708D">
        <w:t>operative union. It is about setting up ways of working across all four Governments so that there are no surprises</w:t>
      </w:r>
      <w:r>
        <w:t xml:space="preserve">. </w:t>
      </w:r>
      <w:r w:rsidR="00877E01">
        <w:t>Of</w:t>
      </w:r>
      <w:r w:rsidRPr="001D708D">
        <w:t xml:space="preserve"> course</w:t>
      </w:r>
      <w:r>
        <w:t>,</w:t>
      </w:r>
      <w:r w:rsidRPr="001D708D">
        <w:t xml:space="preserve"> there will always be politics</w:t>
      </w:r>
      <w:r>
        <w:t>,</w:t>
      </w:r>
      <w:r w:rsidRPr="001D708D">
        <w:t xml:space="preserve"> and </w:t>
      </w:r>
      <w:r>
        <w:t xml:space="preserve">there will </w:t>
      </w:r>
      <w:r w:rsidRPr="001D708D">
        <w:t>always be people in different places wanting to do different things</w:t>
      </w:r>
      <w:r>
        <w:t>—</w:t>
      </w:r>
      <w:r w:rsidRPr="001D708D">
        <w:t>that is the nature of devolution</w:t>
      </w:r>
      <w:r>
        <w:t>—</w:t>
      </w:r>
      <w:r w:rsidR="00877E01">
        <w:t xml:space="preserve">but </w:t>
      </w:r>
      <w:r w:rsidRPr="001D708D">
        <w:t xml:space="preserve">we can do that in </w:t>
      </w:r>
      <w:r>
        <w:t>a</w:t>
      </w:r>
      <w:r w:rsidRPr="001D708D">
        <w:t xml:space="preserve"> spirit of openness, </w:t>
      </w:r>
      <w:r w:rsidRPr="001D708D">
        <w:t>transparency</w:t>
      </w:r>
      <w:r>
        <w:t xml:space="preserve"> and p</w:t>
      </w:r>
      <w:r w:rsidRPr="001D708D">
        <w:t xml:space="preserve">redictability, and avoid unnecessary surprises. That is the heart of what common frameworks are about. </w:t>
      </w:r>
    </w:p>
    <w:p w:rsidR="00A53A17" w:rsidP="00A53A17">
      <w:pPr>
        <w:pStyle w:val="Answer"/>
      </w:pPr>
      <w:r w:rsidRPr="001D708D">
        <w:t xml:space="preserve">As you know, while the common frameworks programme </w:t>
      </w:r>
      <w:r w:rsidRPr="001D708D">
        <w:t>as a whole is</w:t>
      </w:r>
      <w:r w:rsidRPr="001D708D">
        <w:t xml:space="preserve"> in my portfolio</w:t>
      </w:r>
      <w:r>
        <w:t>,</w:t>
      </w:r>
      <w:r w:rsidRPr="001D708D">
        <w:t xml:space="preserve"> the individual frameworks are </w:t>
      </w:r>
      <w:r>
        <w:t>owned</w:t>
      </w:r>
      <w:r w:rsidRPr="001D708D">
        <w:t xml:space="preserve"> by and belong to the individual departments and their experts. I would say that we have made quite a lot of progress on common frameworks over the last couple </w:t>
      </w:r>
      <w:r>
        <w:t xml:space="preserve">of </w:t>
      </w:r>
      <w:r w:rsidRPr="001D708D">
        <w:t>month</w:t>
      </w:r>
      <w:r>
        <w:t xml:space="preserve">s </w:t>
      </w:r>
      <w:r w:rsidRPr="001D708D">
        <w:t>since Chloe Smith spoke to your committee. In November</w:t>
      </w:r>
      <w:r>
        <w:t>,</w:t>
      </w:r>
      <w:r w:rsidRPr="001D708D">
        <w:t xml:space="preserve"> I had a </w:t>
      </w:r>
      <w:r w:rsidRPr="001D708D">
        <w:t>really constructive</w:t>
      </w:r>
      <w:r w:rsidRPr="001D708D">
        <w:t xml:space="preserve"> quadrilateral with my opposite numbers in the </w:t>
      </w:r>
      <w:r>
        <w:t>d</w:t>
      </w:r>
      <w:r w:rsidRPr="001D708D">
        <w:t xml:space="preserve">evolved Governments and we agreed a couple of different things. We agreed that we would finalise the remaining frameworks as quickly as possible. We also </w:t>
      </w:r>
      <w:r w:rsidRPr="001D708D">
        <w:t>agreed a united approach to the cross</w:t>
      </w:r>
      <w:r>
        <w:t>-</w:t>
      </w:r>
      <w:r w:rsidRPr="001D708D">
        <w:t xml:space="preserve">cutting issues, which I know this </w:t>
      </w:r>
      <w:r>
        <w:t>c</w:t>
      </w:r>
      <w:r w:rsidRPr="001D708D">
        <w:t>ommittee had called for</w:t>
      </w:r>
      <w:r>
        <w:t>—</w:t>
      </w:r>
      <w:r w:rsidRPr="001D708D">
        <w:t xml:space="preserve">things </w:t>
      </w:r>
      <w:r>
        <w:t>such as</w:t>
      </w:r>
      <w:r w:rsidRPr="001D708D">
        <w:t xml:space="preserve"> exclusions to the UK </w:t>
      </w:r>
      <w:r w:rsidR="00183A7A">
        <w:t>I</w:t>
      </w:r>
      <w:r w:rsidRPr="001D708D">
        <w:t xml:space="preserve">nternal </w:t>
      </w:r>
      <w:r w:rsidR="00183A7A">
        <w:t>M</w:t>
      </w:r>
      <w:r w:rsidRPr="001D708D">
        <w:t xml:space="preserve">arket Act, </w:t>
      </w:r>
      <w:r>
        <w:t xml:space="preserve">the </w:t>
      </w:r>
      <w:r w:rsidRPr="001D708D">
        <w:t xml:space="preserve">Northern Ireland </w:t>
      </w:r>
      <w:r>
        <w:t>p</w:t>
      </w:r>
      <w:r w:rsidRPr="001D708D">
        <w:t>rotocol</w:t>
      </w:r>
      <w:r>
        <w:t>,</w:t>
      </w:r>
      <w:r w:rsidRPr="001D708D">
        <w:t xml:space="preserve"> and so on.</w:t>
      </w:r>
      <w:r>
        <w:t xml:space="preserve"> </w:t>
      </w:r>
      <w:r w:rsidRPr="001D708D">
        <w:t>We informed Parliament about our approach to those issues in a WMS on 9 December. That is a huge piece of progress.</w:t>
      </w:r>
      <w:r>
        <w:t xml:space="preserve"> </w:t>
      </w:r>
    </w:p>
    <w:p w:rsidR="00A53A17" w:rsidP="00A53A17">
      <w:pPr>
        <w:pStyle w:val="Answer"/>
      </w:pPr>
      <w:r w:rsidRPr="001D708D">
        <w:t>Looking at where we are in the programme now</w:t>
      </w:r>
      <w:r>
        <w:t>,</w:t>
      </w:r>
      <w:r w:rsidRPr="001D708D">
        <w:t xml:space="preserve"> we have one framework fully in force</w:t>
      </w:r>
      <w:r>
        <w:t>,</w:t>
      </w:r>
      <w:r w:rsidRPr="001D708D">
        <w:t xml:space="preserve"> on hazardous substances</w:t>
      </w:r>
      <w:r>
        <w:t>,</w:t>
      </w:r>
      <w:r w:rsidRPr="001D708D">
        <w:t xml:space="preserve"> and</w:t>
      </w:r>
      <w:r>
        <w:t>,</w:t>
      </w:r>
      <w:r w:rsidRPr="001D708D">
        <w:t xml:space="preserve"> of the remainder</w:t>
      </w:r>
      <w:r>
        <w:t xml:space="preserve">, </w:t>
      </w:r>
      <w:r w:rsidRPr="001D708D">
        <w:t>29 have been provisionally agreed by all four Governments</w:t>
      </w:r>
      <w:r>
        <w:t>. T</w:t>
      </w:r>
      <w:r w:rsidRPr="001D708D">
        <w:t xml:space="preserve">he last two </w:t>
      </w:r>
      <w:r>
        <w:t>are at</w:t>
      </w:r>
      <w:r w:rsidRPr="001D708D">
        <w:t xml:space="preserve"> quite an advanced sta</w:t>
      </w:r>
      <w:r>
        <w:t>ge</w:t>
      </w:r>
      <w:r w:rsidRPr="001D708D">
        <w:t xml:space="preserve"> of development</w:t>
      </w:r>
      <w:r>
        <w:t>. They are on</w:t>
      </w:r>
      <w:r w:rsidRPr="001D708D">
        <w:t xml:space="preserve"> </w:t>
      </w:r>
      <w:r w:rsidR="00B552F3">
        <w:t>M</w:t>
      </w:r>
      <w:r w:rsidRPr="001D708D">
        <w:t xml:space="preserve">utual </w:t>
      </w:r>
      <w:r w:rsidR="00B552F3">
        <w:t>R</w:t>
      </w:r>
      <w:r w:rsidRPr="001D708D">
        <w:t xml:space="preserve">ecognition of </w:t>
      </w:r>
      <w:r w:rsidR="00B552F3">
        <w:t>P</w:t>
      </w:r>
      <w:r w:rsidRPr="001D708D">
        <w:t xml:space="preserve">rofessional </w:t>
      </w:r>
      <w:r w:rsidR="00B552F3">
        <w:t>Q</w:t>
      </w:r>
      <w:r w:rsidRPr="001D708D">
        <w:t>ualifications and the services</w:t>
      </w:r>
      <w:r>
        <w:t xml:space="preserve"> directive</w:t>
      </w:r>
      <w:r w:rsidRPr="001D708D">
        <w:t>.</w:t>
      </w:r>
      <w:r>
        <w:t xml:space="preserve"> </w:t>
      </w:r>
      <w:r w:rsidRPr="001D708D">
        <w:t xml:space="preserve">Thirteen of the frameworks have been published </w:t>
      </w:r>
      <w:r>
        <w:t xml:space="preserve">and </w:t>
      </w:r>
      <w:r w:rsidRPr="001D708D">
        <w:t>shared with legislatures for legislative scrutiny</w:t>
      </w:r>
      <w:r>
        <w:t>,</w:t>
      </w:r>
      <w:r w:rsidRPr="001D708D">
        <w:t xml:space="preserve"> and</w:t>
      </w:r>
      <w:r>
        <w:t>,</w:t>
      </w:r>
      <w:r w:rsidRPr="001D708D">
        <w:t xml:space="preserve"> of the other 19</w:t>
      </w:r>
      <w:r>
        <w:t>,</w:t>
      </w:r>
      <w:r w:rsidRPr="001D708D">
        <w:t xml:space="preserve"> the majority will be published at the end of this month.</w:t>
      </w:r>
    </w:p>
    <w:p w:rsidR="00A53A17" w:rsidP="00A53A17">
      <w:pPr>
        <w:pStyle w:val="Answer"/>
      </w:pPr>
      <w:r>
        <w:t>In terms of w</w:t>
      </w:r>
      <w:r w:rsidRPr="001D708D">
        <w:t xml:space="preserve">here we are </w:t>
      </w:r>
      <w:r>
        <w:t>on</w:t>
      </w:r>
      <w:r w:rsidRPr="001D708D">
        <w:t xml:space="preserve"> the achievements of the programm</w:t>
      </w:r>
      <w:r>
        <w:t>e,</w:t>
      </w:r>
      <w:r w:rsidRPr="001D708D">
        <w:t xml:space="preserve"> we have managed to do some of the things that you called for in your very helpful report.</w:t>
      </w:r>
      <w:r>
        <w:t xml:space="preserve"> </w:t>
      </w:r>
      <w:r w:rsidRPr="001D708D">
        <w:t>We have published a process for considering UK</w:t>
      </w:r>
      <w:r>
        <w:t>IM</w:t>
      </w:r>
      <w:r w:rsidRPr="001D708D">
        <w:t xml:space="preserve"> exclusions in common framework areas.</w:t>
      </w:r>
      <w:r>
        <w:t xml:space="preserve"> </w:t>
      </w:r>
      <w:r w:rsidRPr="001D708D">
        <w:t>We have resolved how we are going to</w:t>
      </w:r>
      <w:r>
        <w:t xml:space="preserve"> </w:t>
      </w:r>
      <w:r w:rsidRPr="001D708D">
        <w:t>deal with matters relat</w:t>
      </w:r>
      <w:r>
        <w:t>ing</w:t>
      </w:r>
      <w:r w:rsidRPr="001D708D">
        <w:t xml:space="preserve"> to the Northern Ireland </w:t>
      </w:r>
      <w:r>
        <w:t>p</w:t>
      </w:r>
      <w:r w:rsidRPr="001D708D">
        <w:t>rotocol. You asked</w:t>
      </w:r>
      <w:r>
        <w:t>,</w:t>
      </w:r>
      <w:r w:rsidRPr="001D708D">
        <w:t xml:space="preserve"> quite rightly, for greater clarity about where frameworks were and were not required, </w:t>
      </w:r>
      <w:r>
        <w:t xml:space="preserve">and </w:t>
      </w:r>
      <w:r w:rsidRPr="001D708D">
        <w:t xml:space="preserve">why there were some areas </w:t>
      </w:r>
      <w:r>
        <w:t xml:space="preserve">where </w:t>
      </w:r>
      <w:r w:rsidRPr="001D708D">
        <w:t>powers were being returned and not others</w:t>
      </w:r>
      <w:r>
        <w:t xml:space="preserve">, </w:t>
      </w:r>
      <w:r w:rsidRPr="001D708D">
        <w:t>and</w:t>
      </w:r>
      <w:r>
        <w:t xml:space="preserve"> </w:t>
      </w:r>
      <w:r w:rsidRPr="001D708D">
        <w:t xml:space="preserve">of course we </w:t>
      </w:r>
      <w:r w:rsidRPr="001D708D">
        <w:t>have to</w:t>
      </w:r>
      <w:r w:rsidRPr="001D708D">
        <w:t xml:space="preserve"> agree </w:t>
      </w:r>
      <w:r>
        <w:t xml:space="preserve">that </w:t>
      </w:r>
      <w:r w:rsidRPr="001D708D">
        <w:t>across all four Governments.</w:t>
      </w:r>
      <w:r>
        <w:t xml:space="preserve"> </w:t>
      </w:r>
      <w:r w:rsidRPr="001D708D">
        <w:t>In the most recent analysis report</w:t>
      </w:r>
      <w:r>
        <w:t>,</w:t>
      </w:r>
      <w:r w:rsidRPr="001D708D">
        <w:t xml:space="preserve"> we produced </w:t>
      </w:r>
      <w:r>
        <w:t>the</w:t>
      </w:r>
      <w:r w:rsidRPr="001D708D">
        <w:t xml:space="preserve"> justification</w:t>
      </w:r>
      <w:r>
        <w:t>,</w:t>
      </w:r>
      <w:r w:rsidRPr="001D708D">
        <w:t xml:space="preserve"> </w:t>
      </w:r>
      <w:r>
        <w:t xml:space="preserve">on which </w:t>
      </w:r>
      <w:r w:rsidRPr="001D708D">
        <w:t>all four of us agree</w:t>
      </w:r>
      <w:r>
        <w:t>,</w:t>
      </w:r>
      <w:r w:rsidRPr="001D708D">
        <w:t xml:space="preserve"> about why the 32 areas hav</w:t>
      </w:r>
      <w:r>
        <w:t>e been</w:t>
      </w:r>
      <w:r w:rsidRPr="001D708D">
        <w:t xml:space="preserve"> chosen for frameworks</w:t>
      </w:r>
      <w:r>
        <w:t xml:space="preserve">, </w:t>
      </w:r>
      <w:r w:rsidRPr="001D708D">
        <w:t xml:space="preserve">and why in other areas </w:t>
      </w:r>
      <w:r>
        <w:t xml:space="preserve">they </w:t>
      </w:r>
      <w:r w:rsidRPr="001D708D">
        <w:t>have not been needed.</w:t>
      </w:r>
      <w:r>
        <w:t xml:space="preserve"> </w:t>
      </w:r>
    </w:p>
    <w:p w:rsidR="00A53A17" w:rsidP="00A53A17">
      <w:pPr>
        <w:pStyle w:val="Answer"/>
      </w:pPr>
      <w:r>
        <w:t>In terms of</w:t>
      </w:r>
      <w:r w:rsidRPr="001D708D">
        <w:t xml:space="preserve"> the process</w:t>
      </w:r>
      <w:r>
        <w:t>,</w:t>
      </w:r>
      <w:r w:rsidRPr="001D708D">
        <w:t xml:space="preserve"> you have provided useful important </w:t>
      </w:r>
      <w:r>
        <w:t xml:space="preserve">and </w:t>
      </w:r>
      <w:r w:rsidRPr="001D708D">
        <w:t>challenging feedback on some of the frameworks already</w:t>
      </w:r>
      <w:r>
        <w:t>,</w:t>
      </w:r>
      <w:r w:rsidRPr="001D708D">
        <w:t xml:space="preserve"> and I know that officials in different departments are working on that feedback and responding to it before </w:t>
      </w:r>
      <w:r>
        <w:t>we</w:t>
      </w:r>
      <w:r w:rsidRPr="001D708D">
        <w:t xml:space="preserve"> finalise an agreement across all four </w:t>
      </w:r>
      <w:r>
        <w:t>G</w:t>
      </w:r>
      <w:r w:rsidRPr="001D708D">
        <w:t>overnments.</w:t>
      </w:r>
      <w:r>
        <w:t xml:space="preserve"> </w:t>
      </w:r>
      <w:r w:rsidRPr="001D708D">
        <w:t>There has been quite a lot of progress since my predecessor</w:t>
      </w:r>
      <w:r>
        <w:t>,</w:t>
      </w:r>
      <w:r w:rsidRPr="001D708D">
        <w:t xml:space="preserve"> Chloe Smith</w:t>
      </w:r>
      <w:r>
        <w:t>,</w:t>
      </w:r>
      <w:r w:rsidRPr="001D708D">
        <w:t xml:space="preserve"> spoke to you and since your take</w:t>
      </w:r>
      <w:r>
        <w:t>-</w:t>
      </w:r>
      <w:r w:rsidRPr="001D708D">
        <w:t>note debate with my colleague Lord Greenhalgh</w:t>
      </w:r>
      <w:r>
        <w:t>. T</w:t>
      </w:r>
      <w:r w:rsidRPr="001D708D">
        <w:t xml:space="preserve">hat is roughly how the programme stands </w:t>
      </w:r>
      <w:r w:rsidRPr="001D708D">
        <w:t>at the moment</w:t>
      </w:r>
      <w:r w:rsidRPr="001D708D">
        <w:t>.</w:t>
      </w:r>
      <w:r>
        <w:t xml:space="preserve"> </w:t>
      </w:r>
    </w:p>
    <w:p w:rsidR="00A53A17" w:rsidP="00A53A17">
      <w:pPr>
        <w:pStyle w:val="Remark"/>
      </w:pPr>
      <w:r w:rsidRPr="00692D51">
        <w:rPr>
          <w:b/>
        </w:rPr>
        <w:t>The Chair:</w:t>
      </w:r>
      <w:r>
        <w:t xml:space="preserve"> </w:t>
      </w:r>
      <w:r w:rsidRPr="001D708D">
        <w:t>Thank you very much indeed, Minister</w:t>
      </w:r>
      <w:r>
        <w:t>. Y</w:t>
      </w:r>
      <w:r w:rsidRPr="001D708D">
        <w:t>ou have touched on many of the issues that I know my colleagues will want to follow up.</w:t>
      </w:r>
      <w:r>
        <w:t xml:space="preserve"> </w:t>
      </w:r>
      <w:r w:rsidRPr="001D708D">
        <w:t xml:space="preserve">You are right </w:t>
      </w:r>
      <w:r>
        <w:t xml:space="preserve">that </w:t>
      </w:r>
      <w:r w:rsidRPr="001D708D">
        <w:t xml:space="preserve">we have had close engagement with every department </w:t>
      </w:r>
      <w:r>
        <w:t>that</w:t>
      </w:r>
      <w:r w:rsidRPr="001D708D">
        <w:t xml:space="preserve"> has submitted a framework.</w:t>
      </w:r>
      <w:r>
        <w:t xml:space="preserve"> </w:t>
      </w:r>
      <w:r w:rsidRPr="001D708D">
        <w:t xml:space="preserve">One thing we have found is </w:t>
      </w:r>
      <w:r>
        <w:t xml:space="preserve">that </w:t>
      </w:r>
      <w:r w:rsidRPr="001D708D">
        <w:t>there has been enormous variety, not to say inconsistency, frankly, in approach and connection between them as they have learned from each other.</w:t>
      </w:r>
      <w:r>
        <w:t xml:space="preserve"> </w:t>
      </w:r>
      <w:r w:rsidRPr="001D708D">
        <w:t xml:space="preserve">I will leave that now and ask Lord Keen to follow up on some of the issues you have already raised. </w:t>
      </w:r>
    </w:p>
    <w:p w:rsidR="00A53A17" w:rsidP="007F1683">
      <w:pPr>
        <w:pStyle w:val="Question"/>
      </w:pPr>
      <w:r w:rsidRPr="001F7FFA">
        <w:rPr>
          <w:b/>
        </w:rPr>
        <w:t>Lord Keen of Elie:</w:t>
      </w:r>
      <w:r>
        <w:t xml:space="preserve"> </w:t>
      </w:r>
      <w:r w:rsidRPr="001D708D">
        <w:t>Good morning, Minister.</w:t>
      </w:r>
      <w:r>
        <w:t xml:space="preserve"> </w:t>
      </w:r>
    </w:p>
    <w:p w:rsidR="00A53A17" w:rsidP="00A53A17">
      <w:pPr>
        <w:pStyle w:val="Answer"/>
      </w:pPr>
      <w:r w:rsidRPr="003F3505">
        <w:rPr>
          <w:b/>
          <w:i/>
        </w:rPr>
        <w:t>Neil O'Brien:</w:t>
      </w:r>
      <w:r>
        <w:t xml:space="preserve"> Good morning.</w:t>
      </w:r>
    </w:p>
    <w:p w:rsidR="00A53A17" w:rsidP="00A53A17">
      <w:pPr>
        <w:pStyle w:val="Remark"/>
      </w:pPr>
      <w:r w:rsidRPr="003F3505">
        <w:rPr>
          <w:b/>
        </w:rPr>
        <w:t>Lord Keen of Elie:</w:t>
      </w:r>
      <w:r>
        <w:t xml:space="preserve"> </w:t>
      </w:r>
      <w:r w:rsidRPr="001D708D">
        <w:t>Thank you for joining us.</w:t>
      </w:r>
      <w:r>
        <w:t xml:space="preserve"> First, could</w:t>
      </w:r>
      <w:r w:rsidRPr="001D708D">
        <w:t xml:space="preserve"> I take up</w:t>
      </w:r>
      <w:r>
        <w:t xml:space="preserve"> </w:t>
      </w:r>
      <w:r w:rsidRPr="001D708D">
        <w:t xml:space="preserve">some of the points that you very helpfully outlined </w:t>
      </w:r>
      <w:r w:rsidRPr="001D708D">
        <w:t>with regard to</w:t>
      </w:r>
      <w:r w:rsidRPr="001D708D">
        <w:t xml:space="preserve"> </w:t>
      </w:r>
      <w:r>
        <w:t xml:space="preserve">the </w:t>
      </w:r>
      <w:r w:rsidRPr="001D708D">
        <w:t>timetabl</w:t>
      </w:r>
      <w:r>
        <w:t>e</w:t>
      </w:r>
      <w:r w:rsidRPr="001D708D">
        <w:t xml:space="preserve"> </w:t>
      </w:r>
      <w:r w:rsidRPr="001D708D">
        <w:t>for the remainder of the common frameworks</w:t>
      </w:r>
      <w:r>
        <w:t xml:space="preserve">? </w:t>
      </w:r>
      <w:r w:rsidRPr="001D708D">
        <w:t xml:space="preserve">You mentioned that 13 had been published and you anticipate </w:t>
      </w:r>
      <w:r w:rsidR="00983EF4">
        <w:t xml:space="preserve">that </w:t>
      </w:r>
      <w:r w:rsidRPr="001D708D">
        <w:t>the majority of the remaining 19 will be published by the end of the month. We know</w:t>
      </w:r>
      <w:r>
        <w:t xml:space="preserve"> that </w:t>
      </w:r>
      <w:r w:rsidRPr="001D708D">
        <w:t>originally these were due in December</w:t>
      </w:r>
      <w:r>
        <w:t>.</w:t>
      </w:r>
      <w:r w:rsidRPr="001D708D">
        <w:t xml:space="preserve"> I understand </w:t>
      </w:r>
      <w:r>
        <w:t xml:space="preserve">that </w:t>
      </w:r>
      <w:r w:rsidRPr="001D708D">
        <w:t>there have been difficulties</w:t>
      </w:r>
      <w:r w:rsidR="00983EF4">
        <w:t>, which</w:t>
      </w:r>
      <w:r w:rsidRPr="001D708D">
        <w:t xml:space="preserve"> would explain some element of </w:t>
      </w:r>
      <w:r>
        <w:t xml:space="preserve">the </w:t>
      </w:r>
      <w:r w:rsidRPr="001D708D">
        <w:t>delay</w:t>
      </w:r>
      <w:r>
        <w:t xml:space="preserve">, but </w:t>
      </w:r>
      <w:r w:rsidRPr="001D708D">
        <w:t xml:space="preserve">when you say </w:t>
      </w:r>
      <w:r w:rsidR="00802B55">
        <w:t xml:space="preserve">that </w:t>
      </w:r>
      <w:r w:rsidRPr="001D708D">
        <w:t>the majority of the 19 should be available by the end of January do you mean 10</w:t>
      </w:r>
      <w:r>
        <w:t>,</w:t>
      </w:r>
      <w:r w:rsidRPr="001D708D">
        <w:t xml:space="preserve"> or do you mean more?</w:t>
      </w:r>
      <w:r>
        <w:t xml:space="preserve"> </w:t>
      </w:r>
      <w:r w:rsidRPr="001D708D">
        <w:t xml:space="preserve">Can we anticipate that we </w:t>
      </w:r>
      <w:r>
        <w:t xml:space="preserve">will </w:t>
      </w:r>
      <w:r w:rsidRPr="001D708D">
        <w:t xml:space="preserve">see </w:t>
      </w:r>
      <w:r>
        <w:t xml:space="preserve">substantially </w:t>
      </w:r>
      <w:r w:rsidRPr="001D708D">
        <w:t>all these drafts by the end of the month</w:t>
      </w:r>
      <w:r>
        <w:t>,</w:t>
      </w:r>
      <w:r w:rsidRPr="001D708D">
        <w:t xml:space="preserve"> or </w:t>
      </w:r>
      <w:r>
        <w:t xml:space="preserve">will we </w:t>
      </w:r>
      <w:r w:rsidRPr="001D708D">
        <w:t>find ourselves waiting another month</w:t>
      </w:r>
      <w:r>
        <w:t xml:space="preserve"> or</w:t>
      </w:r>
      <w:r w:rsidRPr="001D708D">
        <w:t xml:space="preserve"> two months</w:t>
      </w:r>
      <w:r>
        <w:t>,</w:t>
      </w:r>
      <w:r w:rsidRPr="001D708D">
        <w:t xml:space="preserve"> or even longer</w:t>
      </w:r>
      <w:r>
        <w:t>,</w:t>
      </w:r>
      <w:r w:rsidRPr="001D708D">
        <w:t xml:space="preserve"> for some of the key drafts that we require?</w:t>
      </w:r>
      <w:r>
        <w:t xml:space="preserve"> </w:t>
      </w:r>
    </w:p>
    <w:p w:rsidR="00A53A17" w:rsidRPr="001D708D" w:rsidP="00A53A17">
      <w:pPr>
        <w:pStyle w:val="Answer"/>
      </w:pPr>
      <w:r w:rsidRPr="007A40AD">
        <w:rPr>
          <w:b/>
          <w:i/>
        </w:rPr>
        <w:t>Neil O</w:t>
      </w:r>
      <w:r>
        <w:rPr>
          <w:b/>
          <w:i/>
        </w:rPr>
        <w:t>’</w:t>
      </w:r>
      <w:r w:rsidRPr="007A40AD">
        <w:rPr>
          <w:b/>
          <w:i/>
        </w:rPr>
        <w:t>Brien:</w:t>
      </w:r>
      <w:r>
        <w:t xml:space="preserve"> T</w:t>
      </w:r>
      <w:r w:rsidRPr="001D708D">
        <w:t>hat is a very reasonable question.</w:t>
      </w:r>
      <w:r>
        <w:t xml:space="preserve"> </w:t>
      </w:r>
      <w:r w:rsidRPr="001D708D">
        <w:t>Bruno can correct me if this is wrong</w:t>
      </w:r>
      <w:r>
        <w:t>,</w:t>
      </w:r>
      <w:r w:rsidRPr="001D708D">
        <w:t xml:space="preserve"> but I think </w:t>
      </w:r>
      <w:r w:rsidR="00637C24">
        <w:t xml:space="preserve">that </w:t>
      </w:r>
      <w:r w:rsidRPr="001D708D">
        <w:t xml:space="preserve">the four </w:t>
      </w:r>
      <w:r w:rsidR="00637C24">
        <w:t>that</w:t>
      </w:r>
      <w:r w:rsidRPr="001D708D">
        <w:t xml:space="preserve"> we anticipate might not make the end of this month are on the </w:t>
      </w:r>
      <w:r w:rsidR="00D3299B">
        <w:t>E</w:t>
      </w:r>
      <w:r w:rsidRPr="001D708D">
        <w:t xml:space="preserve">missions </w:t>
      </w:r>
      <w:r w:rsidR="00D3299B">
        <w:t>T</w:t>
      </w:r>
      <w:r w:rsidRPr="001D708D">
        <w:t xml:space="preserve">rading </w:t>
      </w:r>
      <w:r w:rsidR="00D3299B">
        <w:t>S</w:t>
      </w:r>
      <w:r w:rsidRPr="001D708D">
        <w:t xml:space="preserve">ystem, </w:t>
      </w:r>
      <w:r w:rsidR="00D3299B">
        <w:t>R</w:t>
      </w:r>
      <w:r w:rsidRPr="001D708D">
        <w:t xml:space="preserve">esources and </w:t>
      </w:r>
      <w:r w:rsidR="00D3299B">
        <w:t>W</w:t>
      </w:r>
      <w:r w:rsidRPr="001D708D">
        <w:t>aste</w:t>
      </w:r>
      <w:r>
        <w:t>, and</w:t>
      </w:r>
      <w:r w:rsidRPr="001D708D">
        <w:t xml:space="preserve"> on the two dimensions that are yet to be provisionally agreed</w:t>
      </w:r>
      <w:r w:rsidR="00637C24">
        <w:t>—</w:t>
      </w:r>
      <w:r w:rsidRPr="001D708D">
        <w:t xml:space="preserve">on </w:t>
      </w:r>
      <w:r w:rsidR="00B552F3">
        <w:t>S</w:t>
      </w:r>
      <w:r w:rsidRPr="001D708D">
        <w:t xml:space="preserve">ervices and on </w:t>
      </w:r>
      <w:r>
        <w:t xml:space="preserve">the </w:t>
      </w:r>
      <w:r w:rsidR="00B552F3">
        <w:t>M</w:t>
      </w:r>
      <w:r w:rsidRPr="001D708D">
        <w:t xml:space="preserve">utual </w:t>
      </w:r>
      <w:r w:rsidR="00B552F3">
        <w:t>R</w:t>
      </w:r>
      <w:r w:rsidRPr="001D708D">
        <w:t xml:space="preserve">ecognition of </w:t>
      </w:r>
      <w:r w:rsidR="00B552F3">
        <w:t>P</w:t>
      </w:r>
      <w:r w:rsidRPr="001D708D">
        <w:t xml:space="preserve">rofessional </w:t>
      </w:r>
      <w:r w:rsidR="00B552F3">
        <w:t>Q</w:t>
      </w:r>
      <w:r w:rsidRPr="001D708D">
        <w:t>ualifications.</w:t>
      </w:r>
      <w:r>
        <w:t xml:space="preserve"> </w:t>
      </w:r>
      <w:r w:rsidRPr="001D708D">
        <w:t>All those have in common a high degree of complexity of subject matter.</w:t>
      </w:r>
      <w:r>
        <w:t xml:space="preserve"> </w:t>
      </w:r>
      <w:r w:rsidRPr="001D708D">
        <w:t>Bruno</w:t>
      </w:r>
      <w:r>
        <w:t>,</w:t>
      </w:r>
      <w:r w:rsidRPr="001D708D">
        <w:t xml:space="preserve"> </w:t>
      </w:r>
      <w:r>
        <w:t>p</w:t>
      </w:r>
      <w:r w:rsidRPr="001D708D">
        <w:t>lease jump in</w:t>
      </w:r>
      <w:r>
        <w:t>. I</w:t>
      </w:r>
      <w:r w:rsidRPr="001D708D">
        <w:t>s that roughly still our expectation?</w:t>
      </w:r>
      <w:r>
        <w:t xml:space="preserve"> </w:t>
      </w:r>
    </w:p>
    <w:p w:rsidR="00A53A17" w:rsidP="00A53A17">
      <w:pPr>
        <w:pStyle w:val="Answer"/>
      </w:pPr>
      <w:r w:rsidRPr="007A40AD">
        <w:rPr>
          <w:b/>
          <w:i/>
        </w:rPr>
        <w:t>Bruno Williams:</w:t>
      </w:r>
      <w:r>
        <w:t xml:space="preserve"> </w:t>
      </w:r>
      <w:r w:rsidRPr="001D708D">
        <w:t>Thank you, Minister</w:t>
      </w:r>
      <w:r>
        <w:t>. Ye</w:t>
      </w:r>
      <w:r w:rsidRPr="001D708D">
        <w:t>s, that is exactly right.</w:t>
      </w:r>
      <w:r>
        <w:t xml:space="preserve"> </w:t>
      </w:r>
    </w:p>
    <w:p w:rsidR="00A53A17" w:rsidP="00A53A17">
      <w:pPr>
        <w:pStyle w:val="Remark"/>
      </w:pPr>
      <w:r w:rsidRPr="007A40AD">
        <w:rPr>
          <w:b/>
        </w:rPr>
        <w:t>Lord Keen of Elie:</w:t>
      </w:r>
      <w:r>
        <w:t xml:space="preserve"> </w:t>
      </w:r>
      <w:r w:rsidRPr="001D708D">
        <w:t>That is very helpful.</w:t>
      </w:r>
      <w:r>
        <w:t xml:space="preserve"> </w:t>
      </w:r>
      <w:r w:rsidRPr="001D708D">
        <w:t>Are you going to be able to produce an appropriate draft on fisheries if we do not yet have a joint fisheries statement?</w:t>
      </w:r>
      <w:r>
        <w:t xml:space="preserve"> </w:t>
      </w:r>
    </w:p>
    <w:p w:rsidR="00A53A17" w:rsidP="00A53A17">
      <w:pPr>
        <w:pStyle w:val="Answer"/>
      </w:pPr>
      <w:r w:rsidRPr="007A40AD">
        <w:rPr>
          <w:b/>
          <w:i/>
        </w:rPr>
        <w:t>Neil O</w:t>
      </w:r>
      <w:r>
        <w:rPr>
          <w:b/>
          <w:i/>
        </w:rPr>
        <w:t>’</w:t>
      </w:r>
      <w:r w:rsidRPr="007A40AD">
        <w:rPr>
          <w:b/>
          <w:i/>
        </w:rPr>
        <w:t>Brien:</w:t>
      </w:r>
      <w:r w:rsidRPr="001D708D">
        <w:t xml:space="preserve"> I think Bruno is closer to the detail of where we are on that one </w:t>
      </w:r>
      <w:r w:rsidRPr="001D708D">
        <w:t>at the moment</w:t>
      </w:r>
      <w:r w:rsidRPr="001D708D">
        <w:t xml:space="preserve"> and I will leave that one to him.</w:t>
      </w:r>
      <w:r>
        <w:t xml:space="preserve"> </w:t>
      </w:r>
    </w:p>
    <w:p w:rsidR="00A53A17" w:rsidP="00A53A17">
      <w:pPr>
        <w:pStyle w:val="Remark"/>
      </w:pPr>
      <w:r w:rsidRPr="00692D51">
        <w:rPr>
          <w:b/>
        </w:rPr>
        <w:t>Lord Keen of Elie:</w:t>
      </w:r>
      <w:r>
        <w:t xml:space="preserve"> </w:t>
      </w:r>
      <w:r w:rsidRPr="001D708D">
        <w:t>Bruno, do you want to come in on that point?</w:t>
      </w:r>
      <w:r>
        <w:t xml:space="preserve"> </w:t>
      </w:r>
    </w:p>
    <w:p w:rsidR="00A53A17" w:rsidP="00A53A17">
      <w:pPr>
        <w:pStyle w:val="Answer"/>
      </w:pPr>
      <w:r w:rsidRPr="007A40AD">
        <w:rPr>
          <w:b/>
          <w:i/>
        </w:rPr>
        <w:t>Bruno Williams:</w:t>
      </w:r>
      <w:r>
        <w:t xml:space="preserve"> </w:t>
      </w:r>
      <w:r w:rsidRPr="001D708D">
        <w:t>I am afraid I do not have any further updates on when we can expect the fisheries statement</w:t>
      </w:r>
      <w:r>
        <w:t>,</w:t>
      </w:r>
      <w:r w:rsidRPr="001D708D">
        <w:t xml:space="preserve"> but</w:t>
      </w:r>
      <w:r>
        <w:t>,</w:t>
      </w:r>
      <w:r w:rsidRPr="001D708D">
        <w:t xml:space="preserve"> as the Minister mentioned, we are very much looking to include that as one of the frameworks that is published by the end of the month</w:t>
      </w:r>
      <w:r>
        <w:t>,</w:t>
      </w:r>
      <w:r w:rsidRPr="001D708D">
        <w:t xml:space="preserve"> and I think it follows that we would expect that framework to </w:t>
      </w:r>
      <w:r>
        <w:t xml:space="preserve">be </w:t>
      </w:r>
      <w:r w:rsidRPr="001D708D">
        <w:t>issue</w:t>
      </w:r>
      <w:r>
        <w:t>d</w:t>
      </w:r>
      <w:r w:rsidRPr="001D708D">
        <w:t xml:space="preserve"> after the fisheries statement</w:t>
      </w:r>
      <w:r>
        <w:t>. I</w:t>
      </w:r>
      <w:r w:rsidRPr="001D708D">
        <w:t xml:space="preserve">f there are any further developments </w:t>
      </w:r>
      <w:r>
        <w:t>on</w:t>
      </w:r>
      <w:r w:rsidRPr="001D708D">
        <w:t xml:space="preserve"> timing for the fisheries statement</w:t>
      </w:r>
      <w:r>
        <w:t>,</w:t>
      </w:r>
      <w:r w:rsidRPr="001D708D">
        <w:t xml:space="preserve"> I am very happy to follow up with the committee on that, but I do not have the details to hand</w:t>
      </w:r>
      <w:r>
        <w:t>,</w:t>
      </w:r>
      <w:r w:rsidRPr="001D708D">
        <w:t xml:space="preserve"> I am afraid.</w:t>
      </w:r>
      <w:r>
        <w:t xml:space="preserve"> </w:t>
      </w:r>
    </w:p>
    <w:p w:rsidR="00A53A17" w:rsidP="00A53A17">
      <w:pPr>
        <w:pStyle w:val="Answer"/>
      </w:pPr>
      <w:r w:rsidRPr="007A40AD">
        <w:rPr>
          <w:b/>
          <w:i/>
        </w:rPr>
        <w:t>Neil O</w:t>
      </w:r>
      <w:r>
        <w:rPr>
          <w:b/>
          <w:i/>
        </w:rPr>
        <w:t>’</w:t>
      </w:r>
      <w:r w:rsidRPr="007A40AD">
        <w:rPr>
          <w:b/>
          <w:i/>
        </w:rPr>
        <w:t>Brien:</w:t>
      </w:r>
      <w:r>
        <w:t xml:space="preserve"> </w:t>
      </w:r>
      <w:r w:rsidRPr="001D708D">
        <w:t>One thing I should have said at the outset is that al</w:t>
      </w:r>
      <w:r>
        <w:t>th</w:t>
      </w:r>
      <w:r w:rsidRPr="001D708D">
        <w:t>ou</w:t>
      </w:r>
      <w:r>
        <w:t>g</w:t>
      </w:r>
      <w:r w:rsidRPr="001D708D">
        <w:t xml:space="preserve">h I have the oversight of the </w:t>
      </w:r>
      <w:r w:rsidRPr="001D708D">
        <w:t>programme as a whole</w:t>
      </w:r>
      <w:r>
        <w:t>,</w:t>
      </w:r>
      <w:r w:rsidRPr="001D708D">
        <w:t xml:space="preserve"> and</w:t>
      </w:r>
      <w:r w:rsidRPr="001D708D">
        <w:t xml:space="preserve"> cross</w:t>
      </w:r>
      <w:r>
        <w:t>-</w:t>
      </w:r>
      <w:r w:rsidRPr="001D708D">
        <w:t>cutting</w:t>
      </w:r>
      <w:r>
        <w:t xml:space="preserve"> issues</w:t>
      </w:r>
      <w:r w:rsidRPr="001D708D">
        <w:t>, individual departments tend to be across the detail of their individual frameworks</w:t>
      </w:r>
      <w:r>
        <w:t xml:space="preserve">, </w:t>
      </w:r>
      <w:r w:rsidRPr="001D708D">
        <w:t>as they are the owners.</w:t>
      </w:r>
      <w:r>
        <w:t xml:space="preserve"> </w:t>
      </w:r>
      <w:r w:rsidRPr="001D708D">
        <w:t xml:space="preserve">I do not know </w:t>
      </w:r>
      <w:r w:rsidR="00F93B75">
        <w:t>whether</w:t>
      </w:r>
      <w:r w:rsidRPr="001D708D">
        <w:t xml:space="preserve"> you are due to speak </w:t>
      </w:r>
      <w:r>
        <w:t xml:space="preserve">to </w:t>
      </w:r>
      <w:r w:rsidRPr="001D708D">
        <w:t>Defra or not</w:t>
      </w:r>
      <w:r>
        <w:t>,</w:t>
      </w:r>
      <w:r w:rsidRPr="001D708D">
        <w:t xml:space="preserve"> but quite a lot of the outstanding ones that we expect towards the end of this month are Defra</w:t>
      </w:r>
      <w:r>
        <w:t>-</w:t>
      </w:r>
      <w:r w:rsidRPr="001D708D">
        <w:t>related frameworks.</w:t>
      </w:r>
      <w:r>
        <w:t xml:space="preserve"> </w:t>
      </w:r>
    </w:p>
    <w:p w:rsidR="00A53A17" w:rsidP="00A53A17">
      <w:pPr>
        <w:pStyle w:val="Remark"/>
      </w:pPr>
      <w:r w:rsidRPr="007A40AD">
        <w:rPr>
          <w:b/>
        </w:rPr>
        <w:t>Lord Keen of Elie:</w:t>
      </w:r>
      <w:r>
        <w:t xml:space="preserve"> </w:t>
      </w:r>
      <w:r w:rsidRPr="001D708D">
        <w:t xml:space="preserve">I think we appreciate that, Minister, because the impression we have had, and this is not an implied criticism, is </w:t>
      </w:r>
      <w:r>
        <w:t xml:space="preserve">that </w:t>
      </w:r>
      <w:r w:rsidRPr="001D708D">
        <w:t>at times Defra has been struggling with the production of some of these drafts</w:t>
      </w:r>
      <w:r w:rsidR="00DD0C1D">
        <w:t xml:space="preserve">; </w:t>
      </w:r>
      <w:r w:rsidRPr="001D708D">
        <w:t>indeed, not only the</w:t>
      </w:r>
      <w:r>
        <w:t>ir</w:t>
      </w:r>
      <w:r w:rsidRPr="001D708D">
        <w:t xml:space="preserve"> </w:t>
      </w:r>
      <w:r>
        <w:t>production</w:t>
      </w:r>
      <w:r w:rsidRPr="001D708D">
        <w:t xml:space="preserve"> but in the presentation of the</w:t>
      </w:r>
      <w:r>
        <w:t>m,</w:t>
      </w:r>
      <w:r w:rsidRPr="001D708D">
        <w:t xml:space="preserve"> because there does seem to be an element of inconsistency as to how some </w:t>
      </w:r>
      <w:r w:rsidRPr="001D708D">
        <w:t>of these drafts are presented, particularly when we see them coming from Defra. You mentioned in this context that you have oversight.</w:t>
      </w:r>
      <w:r>
        <w:t xml:space="preserve"> </w:t>
      </w:r>
      <w:r w:rsidRPr="001D708D">
        <w:t>It would be helpful if you could elaborate a little on that.</w:t>
      </w:r>
      <w:r>
        <w:t xml:space="preserve"> </w:t>
      </w:r>
      <w:r w:rsidRPr="001D708D">
        <w:t>Are you exercising a degree of oversight to ensure consistency of pres</w:t>
      </w:r>
      <w:r>
        <w:t>entati</w:t>
      </w:r>
      <w:r w:rsidRPr="001D708D">
        <w:t>on of these common frameworks in draft?</w:t>
      </w:r>
      <w:r>
        <w:t xml:space="preserve"> </w:t>
      </w:r>
    </w:p>
    <w:p w:rsidR="00A53A17" w:rsidP="00A53A17">
      <w:pPr>
        <w:pStyle w:val="Answer"/>
      </w:pPr>
      <w:r w:rsidRPr="007A40AD">
        <w:rPr>
          <w:b/>
          <w:i/>
        </w:rPr>
        <w:t>Neil O</w:t>
      </w:r>
      <w:r>
        <w:rPr>
          <w:b/>
          <w:i/>
        </w:rPr>
        <w:t>’</w:t>
      </w:r>
      <w:r w:rsidRPr="007A40AD">
        <w:rPr>
          <w:b/>
          <w:i/>
        </w:rPr>
        <w:t>Brien:</w:t>
      </w:r>
      <w:r>
        <w:t xml:space="preserve"> </w:t>
      </w:r>
      <w:r w:rsidRPr="001D708D">
        <w:t>That is right</w:t>
      </w:r>
      <w:r>
        <w:t>. T</w:t>
      </w:r>
      <w:r w:rsidRPr="001D708D">
        <w:t>he central Cabinet Office</w:t>
      </w:r>
      <w:r>
        <w:t xml:space="preserve"> </w:t>
      </w:r>
      <w:r w:rsidRPr="001D708D">
        <w:t>team ha</w:t>
      </w:r>
      <w:r>
        <w:t>s</w:t>
      </w:r>
      <w:r w:rsidRPr="001D708D">
        <w:t xml:space="preserve"> been issuing </w:t>
      </w:r>
      <w:r>
        <w:t>t</w:t>
      </w:r>
      <w:r w:rsidRPr="001D708D">
        <w:t>empla</w:t>
      </w:r>
      <w:r>
        <w:t>t</w:t>
      </w:r>
      <w:r w:rsidRPr="001D708D">
        <w:t>es</w:t>
      </w:r>
      <w:r>
        <w:t xml:space="preserve"> and </w:t>
      </w:r>
      <w:r w:rsidRPr="001D708D">
        <w:t>best practice guidance</w:t>
      </w:r>
      <w:r w:rsidRPr="009D695E" w:rsidR="009D695E">
        <w:t xml:space="preserve"> </w:t>
      </w:r>
      <w:r w:rsidRPr="001D708D" w:rsidR="009D695E">
        <w:t>to all departments</w:t>
      </w:r>
      <w:r>
        <w:t xml:space="preserve">. It </w:t>
      </w:r>
      <w:r w:rsidRPr="001D708D">
        <w:t>has been helping individual departments to review them to ensure consistency.</w:t>
      </w:r>
      <w:r>
        <w:t xml:space="preserve"> </w:t>
      </w:r>
      <w:r w:rsidRPr="001D708D">
        <w:t>That is roughly what the central team does</w:t>
      </w:r>
      <w:r>
        <w:t xml:space="preserve">. </w:t>
      </w:r>
      <w:r w:rsidR="00C606C4">
        <w:t>I</w:t>
      </w:r>
      <w:r w:rsidRPr="001D708D" w:rsidR="00C606C4">
        <w:t>n terms of the content of the process</w:t>
      </w:r>
      <w:r w:rsidR="00C606C4">
        <w:t>, s</w:t>
      </w:r>
      <w:r>
        <w:t>ome</w:t>
      </w:r>
      <w:r w:rsidRPr="001D708D">
        <w:t xml:space="preserve"> of these frameworks</w:t>
      </w:r>
      <w:r>
        <w:t>,</w:t>
      </w:r>
      <w:r w:rsidRPr="001D708D">
        <w:t xml:space="preserve"> before you even come to the actual policy</w:t>
      </w:r>
      <w:r>
        <w:t>—</w:t>
      </w:r>
      <w:r w:rsidRPr="001D708D">
        <w:t>obviously the framework is just describing the way of working between the different Governments</w:t>
      </w:r>
      <w:r>
        <w:t>—</w:t>
      </w:r>
      <w:r w:rsidRPr="001D708D">
        <w:t>are at a very high level of technical detail</w:t>
      </w:r>
      <w:r>
        <w:t>. T</w:t>
      </w:r>
      <w:r w:rsidRPr="001D708D">
        <w:t>he central unit can attempt to make them consis</w:t>
      </w:r>
      <w:r>
        <w:t>t</w:t>
      </w:r>
      <w:r w:rsidRPr="001D708D">
        <w:t>ent,</w:t>
      </w:r>
      <w:r>
        <w:t xml:space="preserve"> </w:t>
      </w:r>
      <w:r w:rsidRPr="001D708D">
        <w:t>particularly through the agreement on cross</w:t>
      </w:r>
      <w:r>
        <w:t>-</w:t>
      </w:r>
      <w:r w:rsidRPr="001D708D">
        <w:t xml:space="preserve">cutting issues </w:t>
      </w:r>
      <w:r>
        <w:t xml:space="preserve">where </w:t>
      </w:r>
      <w:r w:rsidRPr="001D708D">
        <w:t xml:space="preserve">that literally agreed set text is dropped into each of them so </w:t>
      </w:r>
      <w:r>
        <w:t xml:space="preserve">that </w:t>
      </w:r>
      <w:r w:rsidRPr="001D708D">
        <w:t>they have a consis</w:t>
      </w:r>
      <w:r>
        <w:t>t</w:t>
      </w:r>
      <w:r w:rsidRPr="001D708D">
        <w:t xml:space="preserve">ent approach to the issues </w:t>
      </w:r>
      <w:r>
        <w:t xml:space="preserve">that </w:t>
      </w:r>
      <w:r w:rsidRPr="001D708D">
        <w:t>you identified in your report.</w:t>
      </w:r>
      <w:r>
        <w:t xml:space="preserve"> </w:t>
      </w:r>
      <w:r w:rsidRPr="001D708D">
        <w:t xml:space="preserve">That </w:t>
      </w:r>
      <w:r w:rsidR="007352C8">
        <w:t xml:space="preserve">is </w:t>
      </w:r>
      <w:r w:rsidRPr="001D708D">
        <w:t>roughly where we fit into the process.</w:t>
      </w:r>
      <w:r>
        <w:t xml:space="preserve"> </w:t>
      </w:r>
    </w:p>
    <w:p w:rsidR="00A53A17" w:rsidP="00A53A17">
      <w:pPr>
        <w:pStyle w:val="Remark"/>
      </w:pPr>
      <w:r w:rsidRPr="00F670C1">
        <w:rPr>
          <w:b/>
        </w:rPr>
        <w:t>Lord Keen of Elie:</w:t>
      </w:r>
      <w:r w:rsidRPr="001D708D">
        <w:t xml:space="preserve"> But of course, Minister, you are no longer a </w:t>
      </w:r>
      <w:r w:rsidR="009B2D2F">
        <w:t>m</w:t>
      </w:r>
      <w:r w:rsidRPr="001D708D">
        <w:t>inister in the Cabinet Office.</w:t>
      </w:r>
      <w:r>
        <w:t xml:space="preserve"> </w:t>
      </w:r>
    </w:p>
    <w:p w:rsidR="00A53A17" w:rsidP="00A53A17">
      <w:pPr>
        <w:pStyle w:val="Answer"/>
      </w:pPr>
      <w:r w:rsidRPr="00F670C1">
        <w:rPr>
          <w:b/>
          <w:i/>
        </w:rPr>
        <w:t>Neil O</w:t>
      </w:r>
      <w:r>
        <w:rPr>
          <w:b/>
          <w:i/>
        </w:rPr>
        <w:t>’</w:t>
      </w:r>
      <w:r w:rsidRPr="00F670C1">
        <w:rPr>
          <w:b/>
          <w:i/>
        </w:rPr>
        <w:t>Brien:</w:t>
      </w:r>
      <w:r>
        <w:t xml:space="preserve"> </w:t>
      </w:r>
      <w:r w:rsidRPr="001D708D">
        <w:t>I was never actual</w:t>
      </w:r>
      <w:r>
        <w:t>l</w:t>
      </w:r>
      <w:r w:rsidRPr="001D708D">
        <w:t xml:space="preserve">y a </w:t>
      </w:r>
      <w:r w:rsidR="009B2D2F">
        <w:t>m</w:t>
      </w:r>
      <w:r w:rsidRPr="001D708D">
        <w:t>inister in the Cabinet Office</w:t>
      </w:r>
      <w:r>
        <w:t>, funnily enough</w:t>
      </w:r>
      <w:r w:rsidRPr="001D708D">
        <w:t>.</w:t>
      </w:r>
      <w:r>
        <w:t xml:space="preserve"> </w:t>
      </w:r>
      <w:r w:rsidRPr="001D708D">
        <w:t>I worked out of the Cabinet Office before</w:t>
      </w:r>
      <w:r>
        <w:t>,</w:t>
      </w:r>
      <w:r w:rsidRPr="001D708D">
        <w:t xml:space="preserve"> but the team report</w:t>
      </w:r>
      <w:r w:rsidR="007352C8">
        <w:t>s</w:t>
      </w:r>
      <w:r w:rsidRPr="001D708D">
        <w:t xml:space="preserve"> to me and the continuing team will continue to report to me as a </w:t>
      </w:r>
      <w:r w:rsidR="009B2D2F">
        <w:t>m</w:t>
      </w:r>
      <w:r w:rsidRPr="001D708D">
        <w:t>inister.</w:t>
      </w:r>
    </w:p>
    <w:p w:rsidR="00A53A17" w:rsidP="00A53A17">
      <w:pPr>
        <w:pStyle w:val="Remark"/>
      </w:pPr>
      <w:r w:rsidRPr="00F670C1">
        <w:rPr>
          <w:b/>
        </w:rPr>
        <w:t>Lord Keen of Elie:</w:t>
      </w:r>
      <w:r>
        <w:t xml:space="preserve"> I</w:t>
      </w:r>
      <w:r w:rsidRPr="001D708D">
        <w:t xml:space="preserve"> think Bruno will be able to confirm whether this is accurate</w:t>
      </w:r>
      <w:r>
        <w:t>. T</w:t>
      </w:r>
      <w:r w:rsidRPr="001D708D">
        <w:t xml:space="preserve">hat Cabinet Office team has reduced quite significantly in number, has it not? </w:t>
      </w:r>
    </w:p>
    <w:p w:rsidR="00A53A17" w:rsidP="00A53A17">
      <w:pPr>
        <w:pStyle w:val="Answer"/>
      </w:pPr>
      <w:r w:rsidRPr="00F670C1">
        <w:rPr>
          <w:b/>
          <w:i/>
        </w:rPr>
        <w:t>Neil O</w:t>
      </w:r>
      <w:r>
        <w:rPr>
          <w:b/>
          <w:i/>
        </w:rPr>
        <w:t>’</w:t>
      </w:r>
      <w:r w:rsidRPr="00F670C1">
        <w:rPr>
          <w:b/>
          <w:i/>
        </w:rPr>
        <w:t>Brien:</w:t>
      </w:r>
      <w:r>
        <w:t xml:space="preserve"> </w:t>
      </w:r>
      <w:r w:rsidRPr="001D708D">
        <w:t>I will let Bruno answer in a moment in more detail</w:t>
      </w:r>
      <w:r>
        <w:t>,</w:t>
      </w:r>
      <w:r w:rsidRPr="001D708D">
        <w:t xml:space="preserve"> but the team will be continuing. Obviously, we are aiming to have done most of this work and most of these frameworks </w:t>
      </w:r>
      <w:r>
        <w:t xml:space="preserve">will get </w:t>
      </w:r>
      <w:r w:rsidRPr="001D708D">
        <w:t>through in the very near future, but there will still be a role for a continuing team to identify any emerging cross</w:t>
      </w:r>
      <w:r>
        <w:t>-</w:t>
      </w:r>
      <w:r w:rsidRPr="001D708D">
        <w:t>cutting issues, to monitor how frameworks are going</w:t>
      </w:r>
      <w:r>
        <w:t>,</w:t>
      </w:r>
      <w:r w:rsidRPr="001D708D">
        <w:t xml:space="preserve"> and to continue to encourage best practice.</w:t>
      </w:r>
      <w:r>
        <w:t xml:space="preserve"> I</w:t>
      </w:r>
      <w:r w:rsidRPr="001D708D">
        <w:t>t will be a smaller team</w:t>
      </w:r>
      <w:r>
        <w:t>,</w:t>
      </w:r>
      <w:r w:rsidRPr="001D708D">
        <w:t xml:space="preserve"> but there will be a continuing team.</w:t>
      </w:r>
      <w:r>
        <w:t xml:space="preserve"> </w:t>
      </w:r>
    </w:p>
    <w:p w:rsidR="00A53A17" w:rsidP="00A53A17">
      <w:pPr>
        <w:pStyle w:val="Remark"/>
      </w:pPr>
      <w:r>
        <w:t xml:space="preserve">Our </w:t>
      </w:r>
      <w:r w:rsidRPr="001D708D">
        <w:t xml:space="preserve">partners in the devolved Governments are also </w:t>
      </w:r>
      <w:r>
        <w:t xml:space="preserve">planning, at least for a time, </w:t>
      </w:r>
      <w:r w:rsidRPr="001D708D">
        <w:t xml:space="preserve">to continue with </w:t>
      </w:r>
      <w:r w:rsidRPr="001D708D">
        <w:t>some kind of equivalent</w:t>
      </w:r>
      <w:r w:rsidRPr="001D708D">
        <w:t xml:space="preserve"> central team as well as departments within those Governments </w:t>
      </w:r>
      <w:r>
        <w:t xml:space="preserve">that </w:t>
      </w:r>
      <w:r w:rsidRPr="001D708D">
        <w:t>deal with the policy issues in question.</w:t>
      </w:r>
      <w:r>
        <w:t xml:space="preserve"> </w:t>
      </w:r>
      <w:r w:rsidRPr="001D708D">
        <w:t>That structure of co</w:t>
      </w:r>
      <w:r>
        <w:t>-</w:t>
      </w:r>
      <w:r w:rsidRPr="001D708D">
        <w:t xml:space="preserve">operation, which I have to say has worked </w:t>
      </w:r>
      <w:r w:rsidRPr="001D708D">
        <w:t>really</w:t>
      </w:r>
      <w:r>
        <w:t xml:space="preserve"> </w:t>
      </w:r>
      <w:r w:rsidRPr="001D708D">
        <w:t>well</w:t>
      </w:r>
      <w:r w:rsidRPr="001D708D">
        <w:t xml:space="preserve"> between the Governments</w:t>
      </w:r>
      <w:r>
        <w:t>,</w:t>
      </w:r>
      <w:r w:rsidRPr="001D708D">
        <w:t xml:space="preserve"> will still be there, albeit</w:t>
      </w:r>
      <w:r>
        <w:t>,</w:t>
      </w:r>
      <w:r w:rsidRPr="001D708D">
        <w:t xml:space="preserve"> as you would expect as the bulk of this work </w:t>
      </w:r>
      <w:r>
        <w:t xml:space="preserve">is </w:t>
      </w:r>
      <w:r w:rsidRPr="001D708D">
        <w:t>done and things bed in</w:t>
      </w:r>
      <w:r>
        <w:t>,</w:t>
      </w:r>
      <w:r w:rsidRPr="001D708D">
        <w:t xml:space="preserve"> on a slightly small</w:t>
      </w:r>
      <w:r>
        <w:t>er</w:t>
      </w:r>
      <w:r w:rsidRPr="001D708D">
        <w:t xml:space="preserve"> scale.</w:t>
      </w:r>
      <w:r>
        <w:t xml:space="preserve"> </w:t>
      </w:r>
      <w:r w:rsidRPr="001D708D">
        <w:t>Bruno can talk about the detail of that team.</w:t>
      </w:r>
      <w:r>
        <w:t xml:space="preserve"> </w:t>
      </w:r>
    </w:p>
    <w:p w:rsidR="00A53A17" w:rsidP="00A53A17">
      <w:pPr>
        <w:pStyle w:val="Remark"/>
      </w:pPr>
      <w:r w:rsidRPr="003D0A1B">
        <w:rPr>
          <w:b/>
        </w:rPr>
        <w:t>Lord Keen of Elie:</w:t>
      </w:r>
      <w:r>
        <w:t xml:space="preserve"> </w:t>
      </w:r>
      <w:r w:rsidRPr="001D708D">
        <w:t>Thank you very much, Minister.</w:t>
      </w:r>
      <w:r>
        <w:t xml:space="preserve"> </w:t>
      </w:r>
      <w:r w:rsidRPr="001D708D">
        <w:t>I appreciate the input that you have given us.</w:t>
      </w:r>
      <w:r>
        <w:t xml:space="preserve"> </w:t>
      </w:r>
    </w:p>
    <w:p w:rsidR="00470E23" w:rsidP="00470E23">
      <w:pPr>
        <w:pStyle w:val="Remark"/>
      </w:pPr>
      <w:r w:rsidRPr="002F3F55">
        <w:rPr>
          <w:b/>
        </w:rPr>
        <w:t>The Chair:</w:t>
      </w:r>
      <w:r w:rsidRPr="001D708D">
        <w:t xml:space="preserve"> We will probably take up </w:t>
      </w:r>
      <w:r>
        <w:t>the</w:t>
      </w:r>
      <w:r w:rsidRPr="001D708D">
        <w:t xml:space="preserve"> invitation</w:t>
      </w:r>
      <w:r>
        <w:t xml:space="preserve"> </w:t>
      </w:r>
      <w:r w:rsidRPr="001D708D">
        <w:t xml:space="preserve">to come back to that point with Bruno a little later in the session. </w:t>
      </w:r>
    </w:p>
    <w:p w:rsidR="00A53A17" w:rsidRPr="001D708D" w:rsidP="00470E23">
      <w:pPr>
        <w:pStyle w:val="Question"/>
      </w:pPr>
      <w:r w:rsidRPr="003D0A1B">
        <w:rPr>
          <w:b/>
        </w:rPr>
        <w:t xml:space="preserve">Lord Thomas of </w:t>
      </w:r>
      <w:r w:rsidRPr="003D0A1B">
        <w:rPr>
          <w:b/>
        </w:rPr>
        <w:t>Cwmgiedd</w:t>
      </w:r>
      <w:r w:rsidRPr="003D0A1B">
        <w:rPr>
          <w:b/>
        </w:rPr>
        <w:t>:</w:t>
      </w:r>
      <w:r>
        <w:t xml:space="preserve"> </w:t>
      </w:r>
      <w:r w:rsidRPr="001D708D">
        <w:t>Good morning, Minister.</w:t>
      </w:r>
      <w:r>
        <w:t xml:space="preserve"> </w:t>
      </w:r>
      <w:r w:rsidRPr="001D708D">
        <w:t>Thank you</w:t>
      </w:r>
      <w:r>
        <w:t xml:space="preserve"> </w:t>
      </w:r>
      <w:r w:rsidRPr="001D708D">
        <w:t xml:space="preserve">for the </w:t>
      </w:r>
      <w:r w:rsidRPr="001D708D">
        <w:t>very helpful evidence you have so far given.</w:t>
      </w:r>
      <w:r>
        <w:t xml:space="preserve"> </w:t>
      </w:r>
      <w:r w:rsidRPr="001D708D">
        <w:t>May I take you back to the communiqu</w:t>
      </w:r>
      <w:r>
        <w:t>é</w:t>
      </w:r>
      <w:r w:rsidRPr="001D708D">
        <w:t xml:space="preserve"> of the Joint Ministerial Committee </w:t>
      </w:r>
      <w:r>
        <w:t>that</w:t>
      </w:r>
      <w:r w:rsidRPr="001D708D">
        <w:t xml:space="preserve"> set out its view of common frameworks</w:t>
      </w:r>
      <w:r>
        <w:t xml:space="preserve">? </w:t>
      </w:r>
      <w:r w:rsidRPr="001D708D">
        <w:t>What does that mean for you today</w:t>
      </w:r>
      <w:r>
        <w:t>,</w:t>
      </w:r>
      <w:r w:rsidRPr="001D708D">
        <w:t xml:space="preserve"> and how do you see common frameworks from your own personal perspective?</w:t>
      </w:r>
      <w:r>
        <w:t xml:space="preserve"> </w:t>
      </w:r>
    </w:p>
    <w:p w:rsidR="00A53A17" w:rsidP="00A53A17">
      <w:pPr>
        <w:pStyle w:val="Answer"/>
      </w:pPr>
      <w:r w:rsidRPr="003D0A1B">
        <w:rPr>
          <w:b/>
          <w:i/>
        </w:rPr>
        <w:t>Neil O</w:t>
      </w:r>
      <w:r>
        <w:rPr>
          <w:b/>
          <w:i/>
        </w:rPr>
        <w:t>’</w:t>
      </w:r>
      <w:r w:rsidRPr="003D0A1B">
        <w:rPr>
          <w:b/>
          <w:i/>
        </w:rPr>
        <w:t>Brien:</w:t>
      </w:r>
      <w:r>
        <w:t xml:space="preserve"> </w:t>
      </w:r>
      <w:r w:rsidRPr="001D708D">
        <w:t>In one sense</w:t>
      </w:r>
      <w:r>
        <w:t>,</w:t>
      </w:r>
      <w:r w:rsidRPr="001D708D">
        <w:t xml:space="preserve"> they are, as </w:t>
      </w:r>
      <w:r>
        <w:t xml:space="preserve">I </w:t>
      </w:r>
      <w:r w:rsidRPr="001D708D">
        <w:t>said at the start of the meeting, about our plan and our way of working between the Governments.</w:t>
      </w:r>
      <w:r>
        <w:t xml:space="preserve"> </w:t>
      </w:r>
      <w:r w:rsidRPr="001D708D">
        <w:t>That is the core of what they are.</w:t>
      </w:r>
      <w:r>
        <w:t xml:space="preserve"> </w:t>
      </w:r>
      <w:r w:rsidRPr="001D708D">
        <w:t>They cannot answer every question that will arise in future.</w:t>
      </w:r>
      <w:r>
        <w:t xml:space="preserve"> </w:t>
      </w:r>
      <w:r w:rsidRPr="001D708D">
        <w:t>They cannot even prevent divergence.</w:t>
      </w:r>
      <w:r>
        <w:t xml:space="preserve"> </w:t>
      </w:r>
      <w:r w:rsidRPr="001D708D">
        <w:t>What they can do is avoid surprises and establish constructive</w:t>
      </w:r>
      <w:r>
        <w:t>,</w:t>
      </w:r>
      <w:r w:rsidRPr="001D708D">
        <w:t xml:space="preserve"> co</w:t>
      </w:r>
      <w:r>
        <w:t>-</w:t>
      </w:r>
      <w:r w:rsidRPr="001D708D">
        <w:t>operative</w:t>
      </w:r>
      <w:r>
        <w:t>,</w:t>
      </w:r>
      <w:r w:rsidRPr="001D708D">
        <w:t xml:space="preserve"> professional</w:t>
      </w:r>
      <w:r>
        <w:t>,</w:t>
      </w:r>
      <w:r w:rsidRPr="001D708D">
        <w:t xml:space="preserve"> understood ways of working between </w:t>
      </w:r>
      <w:r>
        <w:t xml:space="preserve">the </w:t>
      </w:r>
      <w:r w:rsidRPr="001D708D">
        <w:t>Government</w:t>
      </w:r>
      <w:r>
        <w:t>s,</w:t>
      </w:r>
      <w:r w:rsidRPr="001D708D">
        <w:t xml:space="preserve"> and</w:t>
      </w:r>
      <w:r>
        <w:t>—</w:t>
      </w:r>
      <w:r w:rsidRPr="001D708D">
        <w:t>something slightly less tangible, if I can put it this way</w:t>
      </w:r>
      <w:r>
        <w:t>—</w:t>
      </w:r>
      <w:r w:rsidRPr="001D708D">
        <w:t>cordial relationships and good links between both Ministers and officials</w:t>
      </w:r>
      <w:r>
        <w:t>,</w:t>
      </w:r>
      <w:r w:rsidRPr="001D708D">
        <w:t xml:space="preserve"> in the way you would hope that</w:t>
      </w:r>
      <w:r>
        <w:t>,</w:t>
      </w:r>
      <w:r w:rsidRPr="001D708D">
        <w:t xml:space="preserve"> at its best</w:t>
      </w:r>
      <w:r>
        <w:t>,</w:t>
      </w:r>
      <w:r w:rsidRPr="001D708D">
        <w:t xml:space="preserve"> the relationships between the Governments should operate.</w:t>
      </w:r>
      <w:r>
        <w:t xml:space="preserve"> </w:t>
      </w:r>
    </w:p>
    <w:p w:rsidR="00A53A17" w:rsidP="00A53A17">
      <w:pPr>
        <w:pStyle w:val="Answer"/>
      </w:pPr>
      <w:r w:rsidRPr="001D708D">
        <w:t xml:space="preserve">I have to say </w:t>
      </w:r>
      <w:r>
        <w:t xml:space="preserve">that </w:t>
      </w:r>
      <w:r w:rsidRPr="001D708D">
        <w:t>my experience of working with partners in the devolved Governments so far has been extremely positive.</w:t>
      </w:r>
      <w:r>
        <w:t xml:space="preserve"> </w:t>
      </w:r>
      <w:r w:rsidRPr="001D708D">
        <w:t>There has been a genuinely constructive attitude on all sides to com</w:t>
      </w:r>
      <w:r>
        <w:t>e</w:t>
      </w:r>
      <w:r w:rsidRPr="001D708D">
        <w:t xml:space="preserve"> up with something that we are all happy with and to maintai</w:t>
      </w:r>
      <w:r>
        <w:t>n</w:t>
      </w:r>
      <w:r w:rsidRPr="001D708D">
        <w:t xml:space="preserve"> that continuing spirit of trying to work together</w:t>
      </w:r>
      <w:r>
        <w:t>,</w:t>
      </w:r>
      <w:r w:rsidRPr="001D708D">
        <w:t xml:space="preserve"> despite </w:t>
      </w:r>
      <w:r>
        <w:t xml:space="preserve">the fact </w:t>
      </w:r>
      <w:r w:rsidRPr="001D708D">
        <w:t>there will</w:t>
      </w:r>
      <w:r>
        <w:t>,</w:t>
      </w:r>
      <w:r w:rsidRPr="001D708D">
        <w:t xml:space="preserve"> </w:t>
      </w:r>
      <w:r>
        <w:t xml:space="preserve">inevitably, </w:t>
      </w:r>
      <w:r w:rsidRPr="001D708D" w:rsidR="00E858E1">
        <w:t xml:space="preserve">be times </w:t>
      </w:r>
      <w:r w:rsidRPr="001D708D">
        <w:t>in the future whe</w:t>
      </w:r>
      <w:r w:rsidR="00E858E1">
        <w:t>n</w:t>
      </w:r>
      <w:r w:rsidRPr="001D708D">
        <w:t xml:space="preserve"> different Governments want to do different </w:t>
      </w:r>
      <w:r w:rsidRPr="001D708D">
        <w:t>things</w:t>
      </w:r>
      <w:r w:rsidRPr="001D708D">
        <w:t xml:space="preserve"> and </w:t>
      </w:r>
      <w:r w:rsidR="00E858E1">
        <w:t>which</w:t>
      </w:r>
      <w:r w:rsidRPr="001D708D">
        <w:t xml:space="preserve"> will create questions that we will need to resolve together.</w:t>
      </w:r>
      <w:r>
        <w:t xml:space="preserve"> </w:t>
      </w:r>
      <w:r w:rsidRPr="001D708D">
        <w:t xml:space="preserve">The spirit of frameworks is about establishing those good practices and good connections between different Governments </w:t>
      </w:r>
      <w:r>
        <w:t xml:space="preserve">to help </w:t>
      </w:r>
      <w:r w:rsidR="00E858E1">
        <w:t xml:space="preserve">to </w:t>
      </w:r>
      <w:r w:rsidRPr="001D708D">
        <w:t xml:space="preserve">avoid things suddenly coming out of the blue </w:t>
      </w:r>
      <w:r>
        <w:t xml:space="preserve">or </w:t>
      </w:r>
      <w:r w:rsidRPr="001D708D">
        <w:t>people being upset</w:t>
      </w:r>
      <w:r w:rsidR="00E858E1">
        <w:t>:</w:t>
      </w:r>
      <w:r>
        <w:t xml:space="preserve"> “W</w:t>
      </w:r>
      <w:r w:rsidRPr="001D708D">
        <w:t>hy weren</w:t>
      </w:r>
      <w:r>
        <w:t>’</w:t>
      </w:r>
      <w:r w:rsidRPr="001D708D">
        <w:t>t we told this</w:t>
      </w:r>
      <w:r>
        <w:t>?”</w:t>
      </w:r>
      <w:r w:rsidRPr="001D708D">
        <w:t xml:space="preserve"> That is </w:t>
      </w:r>
      <w:r>
        <w:t xml:space="preserve">at </w:t>
      </w:r>
      <w:r w:rsidRPr="001D708D">
        <w:t>the heart of what frameworks are about.</w:t>
      </w:r>
      <w:r>
        <w:t xml:space="preserve"> </w:t>
      </w:r>
    </w:p>
    <w:p w:rsidR="00A53A17" w:rsidP="00A53A17">
      <w:pPr>
        <w:pStyle w:val="Remark"/>
      </w:pPr>
      <w:r w:rsidRPr="003D0A1B">
        <w:rPr>
          <w:b/>
        </w:rPr>
        <w:t xml:space="preserve">Lord Thomas of </w:t>
      </w:r>
      <w:r w:rsidRPr="003D0A1B">
        <w:rPr>
          <w:b/>
        </w:rPr>
        <w:t>Cwmgiedd</w:t>
      </w:r>
      <w:r w:rsidRPr="003D0A1B">
        <w:rPr>
          <w:b/>
        </w:rPr>
        <w:t>:</w:t>
      </w:r>
      <w:r>
        <w:t xml:space="preserve"> </w:t>
      </w:r>
      <w:r w:rsidRPr="001D708D">
        <w:t>Thank you very much for that.</w:t>
      </w:r>
      <w:r>
        <w:t xml:space="preserve"> </w:t>
      </w:r>
      <w:r w:rsidRPr="001D708D">
        <w:t>I would agree with you that they play a central role.</w:t>
      </w:r>
      <w:r>
        <w:t xml:space="preserve"> </w:t>
      </w:r>
      <w:r w:rsidRPr="001D708D">
        <w:t>There are one or two frameworks, and I do not want to go into the details of them because in your role the detail is not your responsibility, but I think we told you that we were going to ask you about the</w:t>
      </w:r>
      <w:r>
        <w:t xml:space="preserve"> </w:t>
      </w:r>
      <w:r w:rsidR="009B2D2F">
        <w:t>R</w:t>
      </w:r>
      <w:r w:rsidRPr="001D708D">
        <w:t xml:space="preserve">ail </w:t>
      </w:r>
      <w:r w:rsidR="009B2D2F">
        <w:t>T</w:t>
      </w:r>
      <w:r>
        <w:t xml:space="preserve">echnical </w:t>
      </w:r>
      <w:r w:rsidR="009B2D2F">
        <w:t>S</w:t>
      </w:r>
      <w:r>
        <w:t xml:space="preserve">tandards </w:t>
      </w:r>
      <w:r w:rsidR="009B2D2F">
        <w:t>F</w:t>
      </w:r>
      <w:r w:rsidRPr="001D708D">
        <w:t>ramework</w:t>
      </w:r>
      <w:r>
        <w:t>,</w:t>
      </w:r>
      <w:r w:rsidRPr="001D708D">
        <w:t xml:space="preserve"> which seems not to fit in consistently with those principles. Looking at it from </w:t>
      </w:r>
      <w:r>
        <w:t xml:space="preserve">the </w:t>
      </w:r>
      <w:r w:rsidRPr="001D708D">
        <w:t xml:space="preserve">point of view of public confidence, and this is a mechanism for holding the union together, ought we to review whether some fall really </w:t>
      </w:r>
      <w:r>
        <w:t xml:space="preserve">and </w:t>
      </w:r>
      <w:r w:rsidRPr="001D708D">
        <w:t>truly within the spirit of common frameworks?</w:t>
      </w:r>
      <w:r>
        <w:t xml:space="preserve"> </w:t>
      </w:r>
    </w:p>
    <w:p w:rsidR="00A53A17" w:rsidP="00A53A17">
      <w:pPr>
        <w:pStyle w:val="Answer"/>
      </w:pPr>
      <w:r w:rsidRPr="002F3F55">
        <w:rPr>
          <w:b/>
          <w:i/>
        </w:rPr>
        <w:t>Neil O</w:t>
      </w:r>
      <w:r>
        <w:rPr>
          <w:b/>
          <w:i/>
        </w:rPr>
        <w:t>’</w:t>
      </w:r>
      <w:r w:rsidRPr="002F3F55">
        <w:rPr>
          <w:b/>
          <w:i/>
        </w:rPr>
        <w:t>Brien:</w:t>
      </w:r>
      <w:r>
        <w:t xml:space="preserve"> </w:t>
      </w:r>
      <w:r w:rsidR="00553E85">
        <w:t>Y</w:t>
      </w:r>
      <w:r w:rsidRPr="001D708D">
        <w:t xml:space="preserve">ou are right that the departments are best placed to talk to specific things about </w:t>
      </w:r>
      <w:r w:rsidRPr="001D708D">
        <w:t>particular frameworks</w:t>
      </w:r>
      <w:r w:rsidRPr="001D708D">
        <w:t xml:space="preserve">, </w:t>
      </w:r>
      <w:r w:rsidR="00553E85">
        <w:t xml:space="preserve">but </w:t>
      </w:r>
      <w:r w:rsidRPr="001D708D">
        <w:t>it is not a bad example that you choose here.</w:t>
      </w:r>
      <w:r>
        <w:t xml:space="preserve"> </w:t>
      </w:r>
      <w:r w:rsidRPr="001D708D">
        <w:t xml:space="preserve">On the issues that you </w:t>
      </w:r>
      <w:r>
        <w:t xml:space="preserve">have </w:t>
      </w:r>
      <w:r w:rsidRPr="001D708D">
        <w:t>raised,</w:t>
      </w:r>
      <w:r>
        <w:t xml:space="preserve"> and </w:t>
      </w:r>
      <w:r w:rsidRPr="001D708D">
        <w:t xml:space="preserve">I think you are referring to the </w:t>
      </w:r>
      <w:r w:rsidR="009B2D2F">
        <w:t>R</w:t>
      </w:r>
      <w:r w:rsidRPr="001D708D">
        <w:t xml:space="preserve">ail </w:t>
      </w:r>
      <w:r w:rsidR="009B2D2F">
        <w:t>T</w:t>
      </w:r>
      <w:r w:rsidRPr="001D708D">
        <w:t xml:space="preserve">echnical </w:t>
      </w:r>
      <w:r w:rsidR="009B2D2F">
        <w:t>S</w:t>
      </w:r>
      <w:r w:rsidRPr="001D708D">
        <w:t>tandard</w:t>
      </w:r>
      <w:r>
        <w:t>s</w:t>
      </w:r>
      <w:r w:rsidRPr="001D708D">
        <w:t xml:space="preserve"> </w:t>
      </w:r>
      <w:r w:rsidR="009B2D2F">
        <w:t>F</w:t>
      </w:r>
      <w:r w:rsidRPr="001D708D">
        <w:t>ramework, you have quite rightly pointed out that there was an omission of the language referencing the JMC principles</w:t>
      </w:r>
      <w:r>
        <w:t xml:space="preserve">. </w:t>
      </w:r>
      <w:r w:rsidRPr="001D708D">
        <w:t xml:space="preserve">I suspect </w:t>
      </w:r>
      <w:r>
        <w:t xml:space="preserve">that, </w:t>
      </w:r>
      <w:r w:rsidRPr="001D708D">
        <w:t>you</w:t>
      </w:r>
      <w:r w:rsidR="00FB3369">
        <w:t>r</w:t>
      </w:r>
      <w:r w:rsidRPr="001D708D">
        <w:t xml:space="preserve"> having alerted them to that issue</w:t>
      </w:r>
      <w:r>
        <w:t>,</w:t>
      </w:r>
      <w:r w:rsidRPr="001D708D">
        <w:t xml:space="preserve"> they will want to address </w:t>
      </w:r>
      <w:r>
        <w:t xml:space="preserve">that </w:t>
      </w:r>
      <w:r w:rsidRPr="001D708D">
        <w:t>as they revise it.</w:t>
      </w:r>
      <w:r>
        <w:t xml:space="preserve"> </w:t>
      </w:r>
      <w:r w:rsidRPr="001D708D">
        <w:t>Those are exactly the kinds of consistency issues that both you and we are trying to ensure are addressed.</w:t>
      </w:r>
      <w:r>
        <w:t xml:space="preserve"> </w:t>
      </w:r>
    </w:p>
    <w:p w:rsidR="00326576" w:rsidP="00A53A17">
      <w:pPr>
        <w:pStyle w:val="Answer"/>
      </w:pPr>
      <w:r w:rsidRPr="001D708D">
        <w:t>There were some specific things</w:t>
      </w:r>
      <w:r w:rsidR="00E34489">
        <w:t>, and, a</w:t>
      </w:r>
      <w:r w:rsidRPr="001D708D">
        <w:t>gain</w:t>
      </w:r>
      <w:r w:rsidR="00E34489">
        <w:t>,</w:t>
      </w:r>
      <w:r w:rsidRPr="001D708D">
        <w:t xml:space="preserve"> this demonstrates the utility of your committee pointing out </w:t>
      </w:r>
      <w:r>
        <w:t xml:space="preserve">the </w:t>
      </w:r>
      <w:r w:rsidRPr="001D708D">
        <w:t>lack of an official level working group</w:t>
      </w:r>
      <w:r w:rsidR="00E34489">
        <w:t xml:space="preserve"> and</w:t>
      </w:r>
      <w:r w:rsidRPr="001D708D">
        <w:t xml:space="preserve"> the omission of </w:t>
      </w:r>
      <w:r w:rsidRPr="001D708D">
        <w:t>D</w:t>
      </w:r>
      <w:r>
        <w:t>f</w:t>
      </w:r>
      <w:r w:rsidRPr="001D708D">
        <w:t>I</w:t>
      </w:r>
      <w:r w:rsidRPr="001D708D">
        <w:t xml:space="preserve"> </w:t>
      </w:r>
      <w:r>
        <w:t xml:space="preserve">and Northern Ireland </w:t>
      </w:r>
      <w:r w:rsidRPr="001D708D">
        <w:t xml:space="preserve">from </w:t>
      </w:r>
      <w:r>
        <w:t xml:space="preserve">one of </w:t>
      </w:r>
      <w:r w:rsidRPr="001D708D">
        <w:t>the decision</w:t>
      </w:r>
      <w:r>
        <w:t>-</w:t>
      </w:r>
      <w:r w:rsidRPr="001D708D">
        <w:t xml:space="preserve">making structures. These are </w:t>
      </w:r>
      <w:r>
        <w:t xml:space="preserve">the </w:t>
      </w:r>
      <w:r w:rsidRPr="001D708D">
        <w:t xml:space="preserve">things </w:t>
      </w:r>
      <w:r w:rsidR="00E34489">
        <w:t xml:space="preserve">that </w:t>
      </w:r>
      <w:r w:rsidRPr="001D708D">
        <w:t xml:space="preserve">we </w:t>
      </w:r>
      <w:r w:rsidRPr="001D708D">
        <w:t>have to</w:t>
      </w:r>
      <w:r w:rsidRPr="001D708D">
        <w:t xml:space="preserve"> pick up through frameworks</w:t>
      </w:r>
      <w:r w:rsidR="001640FE">
        <w:t>,</w:t>
      </w:r>
      <w:r w:rsidRPr="001D708D">
        <w:t xml:space="preserve"> and </w:t>
      </w:r>
      <w:r w:rsidR="001640FE">
        <w:t xml:space="preserve">we have to </w:t>
      </w:r>
      <w:r>
        <w:t xml:space="preserve">make </w:t>
      </w:r>
      <w:r w:rsidRPr="001D708D">
        <w:t xml:space="preserve">sure that those connections are being </w:t>
      </w:r>
      <w:r w:rsidRPr="001D708D">
        <w:t>made and not dropped.</w:t>
      </w:r>
      <w:r>
        <w:t xml:space="preserve"> </w:t>
      </w:r>
      <w:r w:rsidRPr="001D708D">
        <w:t>I think the D</w:t>
      </w:r>
      <w:r>
        <w:t>f</w:t>
      </w:r>
      <w:r w:rsidRPr="001D708D">
        <w:t xml:space="preserve">T Minister in question has already committed in writing to resolving that completely accidental omission of </w:t>
      </w:r>
      <w:r w:rsidRPr="001D708D">
        <w:t>D</w:t>
      </w:r>
      <w:r>
        <w:t>fI</w:t>
      </w:r>
      <w:r w:rsidRPr="001D708D">
        <w:t xml:space="preserve"> from the structures.</w:t>
      </w:r>
      <w:r>
        <w:t xml:space="preserve"> </w:t>
      </w:r>
    </w:p>
    <w:p w:rsidR="00A53A17" w:rsidP="00A53A17">
      <w:pPr>
        <w:pStyle w:val="Answer"/>
      </w:pPr>
      <w:r>
        <w:t>It is a bad example</w:t>
      </w:r>
      <w:r w:rsidR="000E7BDF">
        <w:t>, and</w:t>
      </w:r>
      <w:r w:rsidRPr="001D708D">
        <w:t xml:space="preserve"> a problem that you highlighted</w:t>
      </w:r>
      <w:r w:rsidR="000E7BDF">
        <w:t>,</w:t>
      </w:r>
      <w:r>
        <w:t xml:space="preserve"> in the sense that it is also an example of a</w:t>
      </w:r>
      <w:r w:rsidRPr="001D708D">
        <w:t xml:space="preserve"> system working in</w:t>
      </w:r>
      <w:r>
        <w:t xml:space="preserve"> </w:t>
      </w:r>
      <w:r w:rsidRPr="001D708D">
        <w:t>so</w:t>
      </w:r>
      <w:r>
        <w:t xml:space="preserve"> </w:t>
      </w:r>
      <w:r w:rsidRPr="001D708D">
        <w:t>far</w:t>
      </w:r>
      <w:r>
        <w:t xml:space="preserve"> </w:t>
      </w:r>
      <w:r w:rsidRPr="001D708D">
        <w:t>as we can now resolve that and ensure that those connections are made in the right way in the future</w:t>
      </w:r>
      <w:r w:rsidR="001E7A5B">
        <w:t>,</w:t>
      </w:r>
      <w:r w:rsidRPr="001D708D">
        <w:t xml:space="preserve"> such that there are these</w:t>
      </w:r>
      <w:r>
        <w:t xml:space="preserve"> </w:t>
      </w:r>
      <w:r w:rsidRPr="001D708D">
        <w:t>kinds of good working</w:t>
      </w:r>
      <w:r>
        <w:t>-</w:t>
      </w:r>
      <w:r w:rsidRPr="001D708D">
        <w:t>level relationships.</w:t>
      </w:r>
      <w:r>
        <w:t xml:space="preserve"> </w:t>
      </w:r>
      <w:r w:rsidRPr="001D708D">
        <w:t xml:space="preserve">As we go through </w:t>
      </w:r>
      <w:r>
        <w:t>it</w:t>
      </w:r>
      <w:r w:rsidRPr="001D708D">
        <w:t xml:space="preserve">, there is a process across all four Governments of reviewing each of </w:t>
      </w:r>
      <w:r>
        <w:t xml:space="preserve">the </w:t>
      </w:r>
      <w:r w:rsidRPr="001D708D">
        <w:t>frameworks</w:t>
      </w:r>
      <w:r>
        <w:t>,</w:t>
      </w:r>
      <w:r w:rsidRPr="001D708D">
        <w:t xml:space="preserve"> which should</w:t>
      </w:r>
      <w:r>
        <w:t>,</w:t>
      </w:r>
      <w:r w:rsidRPr="001D708D">
        <w:t xml:space="preserve"> by the time we </w:t>
      </w:r>
      <w:r w:rsidRPr="001D708D">
        <w:t>actually finalise</w:t>
      </w:r>
      <w:r w:rsidRPr="001D708D">
        <w:t xml:space="preserve"> them</w:t>
      </w:r>
      <w:r>
        <w:t>,</w:t>
      </w:r>
      <w:r w:rsidRPr="001D708D">
        <w:t xml:space="preserve"> lead to a lot of these issues having been ironed out.</w:t>
      </w:r>
    </w:p>
    <w:p w:rsidR="00A53A17" w:rsidP="00A53A17">
      <w:pPr>
        <w:pStyle w:val="Remark"/>
      </w:pPr>
      <w:r w:rsidRPr="002F3F55">
        <w:rPr>
          <w:b/>
        </w:rPr>
        <w:t xml:space="preserve">Lord Thomas of </w:t>
      </w:r>
      <w:r w:rsidRPr="002F3F55">
        <w:rPr>
          <w:b/>
        </w:rPr>
        <w:t>Cwmgiedd</w:t>
      </w:r>
      <w:r w:rsidRPr="002F3F55">
        <w:rPr>
          <w:b/>
        </w:rPr>
        <w:t>:</w:t>
      </w:r>
      <w:r>
        <w:t xml:space="preserve"> </w:t>
      </w:r>
      <w:r w:rsidRPr="001D708D">
        <w:t xml:space="preserve">It is often said that when you are setting something up people are terribly </w:t>
      </w:r>
      <w:r>
        <w:t>k</w:t>
      </w:r>
      <w:r w:rsidRPr="001D708D">
        <w:t xml:space="preserve">een </w:t>
      </w:r>
      <w:r>
        <w:t xml:space="preserve">to try </w:t>
      </w:r>
      <w:r w:rsidRPr="001D708D">
        <w:t>to make it work properly</w:t>
      </w:r>
      <w:r>
        <w:t xml:space="preserve">, </w:t>
      </w:r>
      <w:r w:rsidRPr="001D708D">
        <w:t xml:space="preserve">but </w:t>
      </w:r>
      <w:r>
        <w:t>on</w:t>
      </w:r>
      <w:r w:rsidRPr="001D708D">
        <w:t xml:space="preserve"> these princ</w:t>
      </w:r>
      <w:r>
        <w:t>i</w:t>
      </w:r>
      <w:r w:rsidRPr="001D708D">
        <w:t>ples for the future</w:t>
      </w:r>
      <w:r>
        <w:t>,</w:t>
      </w:r>
      <w:r w:rsidRPr="001D708D">
        <w:t xml:space="preserve"> surely it is equally important to make certain th</w:t>
      </w:r>
      <w:r>
        <w:t>a</w:t>
      </w:r>
      <w:r w:rsidRPr="001D708D">
        <w:t xml:space="preserve">t no department goes out on a limb and </w:t>
      </w:r>
      <w:r>
        <w:t xml:space="preserve">that </w:t>
      </w:r>
      <w:r w:rsidRPr="001D708D">
        <w:t>it is all made to work properly for the future.</w:t>
      </w:r>
      <w:r>
        <w:t xml:space="preserve"> </w:t>
      </w:r>
      <w:r w:rsidRPr="001D708D">
        <w:t>How is that going to</w:t>
      </w:r>
      <w:r>
        <w:t xml:space="preserve"> happen</w:t>
      </w:r>
      <w:r w:rsidRPr="001D708D">
        <w:t>?</w:t>
      </w:r>
      <w:r>
        <w:t xml:space="preserve"> </w:t>
      </w:r>
    </w:p>
    <w:p w:rsidR="00A53A17" w:rsidP="00A53A17">
      <w:pPr>
        <w:pStyle w:val="Answer"/>
      </w:pPr>
      <w:r w:rsidRPr="002F3F55">
        <w:rPr>
          <w:b/>
          <w:i/>
        </w:rPr>
        <w:t>Neil O</w:t>
      </w:r>
      <w:r>
        <w:rPr>
          <w:b/>
          <w:i/>
        </w:rPr>
        <w:t>’</w:t>
      </w:r>
      <w:r w:rsidRPr="002F3F55">
        <w:rPr>
          <w:b/>
          <w:i/>
        </w:rPr>
        <w:t>Brien:</w:t>
      </w:r>
      <w:r w:rsidRPr="001D708D">
        <w:t xml:space="preserve"> If I could use a bit of a metaphor, it is a bit like in the EU trying to create these </w:t>
      </w:r>
      <w:r>
        <w:t xml:space="preserve">routine </w:t>
      </w:r>
      <w:r w:rsidRPr="001D708D">
        <w:t>working</w:t>
      </w:r>
      <w:r>
        <w:t>-</w:t>
      </w:r>
      <w:r w:rsidRPr="001D708D">
        <w:t>level</w:t>
      </w:r>
      <w:r>
        <w:t xml:space="preserve"> relationships</w:t>
      </w:r>
      <w:r w:rsidRPr="001D708D">
        <w:t>. A lot of what the frameworks are doing is establishing those regular contacts such that everyone knows each other</w:t>
      </w:r>
      <w:r>
        <w:t>,</w:t>
      </w:r>
      <w:r w:rsidRPr="001D708D">
        <w:t xml:space="preserve"> </w:t>
      </w:r>
      <w:r>
        <w:t>so</w:t>
      </w:r>
      <w:r w:rsidRPr="001D708D">
        <w:t xml:space="preserve"> </w:t>
      </w:r>
      <w:r w:rsidR="00FD40B3">
        <w:t xml:space="preserve">that </w:t>
      </w:r>
      <w:r w:rsidRPr="001D708D">
        <w:t>there is regularity of contacts</w:t>
      </w:r>
      <w:r>
        <w:t>. I</w:t>
      </w:r>
      <w:r w:rsidRPr="001D708D">
        <w:t xml:space="preserve">t becomes mainstream, to use a piece of dreadful jargon, </w:t>
      </w:r>
      <w:r>
        <w:t xml:space="preserve">or </w:t>
      </w:r>
      <w:r w:rsidRPr="001D708D">
        <w:t>part of the daily life in departme</w:t>
      </w:r>
      <w:r>
        <w:t>nt</w:t>
      </w:r>
      <w:r w:rsidRPr="001D708D">
        <w:t>s and business as usual</w:t>
      </w:r>
      <w:r>
        <w:t>,</w:t>
      </w:r>
      <w:r w:rsidRPr="001D708D">
        <w:t xml:space="preserve"> that you have </w:t>
      </w:r>
      <w:r>
        <w:t>a</w:t>
      </w:r>
      <w:r w:rsidRPr="001D708D">
        <w:t xml:space="preserve"> process of working with your partners in the devolved Governments</w:t>
      </w:r>
      <w:r>
        <w:t>; e</w:t>
      </w:r>
      <w:r w:rsidRPr="001D708D">
        <w:t xml:space="preserve">veryone knows where </w:t>
      </w:r>
      <w:r>
        <w:t>they</w:t>
      </w:r>
      <w:r w:rsidRPr="001D708D">
        <w:t xml:space="preserve"> stand, and </w:t>
      </w:r>
      <w:r>
        <w:t xml:space="preserve">it </w:t>
      </w:r>
      <w:r w:rsidRPr="001D708D">
        <w:t xml:space="preserve">is an automatic reflex </w:t>
      </w:r>
      <w:r>
        <w:t>as part of what</w:t>
      </w:r>
      <w:r w:rsidRPr="001D708D">
        <w:t xml:space="preserve"> each UK government department does </w:t>
      </w:r>
      <w:r>
        <w:t>by h</w:t>
      </w:r>
      <w:r w:rsidRPr="001D708D">
        <w:t xml:space="preserve">aving those relationships with its partners in the </w:t>
      </w:r>
      <w:r w:rsidRPr="001D708D">
        <w:t>devolveds</w:t>
      </w:r>
      <w:r w:rsidRPr="001D708D">
        <w:t>.</w:t>
      </w:r>
      <w:r>
        <w:t xml:space="preserve"> </w:t>
      </w:r>
    </w:p>
    <w:p w:rsidR="00A53A17" w:rsidP="00A53A17">
      <w:pPr>
        <w:pStyle w:val="Remark"/>
      </w:pPr>
      <w:r w:rsidRPr="00675DFD">
        <w:rPr>
          <w:b/>
        </w:rPr>
        <w:t xml:space="preserve">Lord Thomas of </w:t>
      </w:r>
      <w:r w:rsidRPr="00675DFD">
        <w:rPr>
          <w:b/>
        </w:rPr>
        <w:t>Cwmgiedd</w:t>
      </w:r>
      <w:r w:rsidRPr="00675DFD">
        <w:rPr>
          <w:b/>
        </w:rPr>
        <w:t>:</w:t>
      </w:r>
      <w:r>
        <w:t xml:space="preserve"> A v</w:t>
      </w:r>
      <w:r w:rsidRPr="001D708D">
        <w:t>ery short last question</w:t>
      </w:r>
      <w:r>
        <w:t>. S</w:t>
      </w:r>
      <w:r w:rsidRPr="001D708D">
        <w:t xml:space="preserve">ometimes one hears </w:t>
      </w:r>
      <w:r w:rsidR="00183A7A">
        <w:t>m</w:t>
      </w:r>
      <w:r w:rsidRPr="001D708D">
        <w:t>inisters in devolved Governments saying</w:t>
      </w:r>
      <w:r>
        <w:t>, “I</w:t>
      </w:r>
      <w:r w:rsidRPr="001D708D">
        <w:t>t</w:t>
      </w:r>
      <w:r w:rsidR="00EB1BF1">
        <w:t>’</w:t>
      </w:r>
      <w:r w:rsidRPr="001D708D">
        <w:t>s fine to work with department X</w:t>
      </w:r>
      <w:r>
        <w:t xml:space="preserve">, </w:t>
      </w:r>
      <w:r w:rsidRPr="001D708D">
        <w:t>but many departments have gone out on a limb</w:t>
      </w:r>
      <w:r w:rsidR="00EB1BF1">
        <w:t>,</w:t>
      </w:r>
      <w:r w:rsidRPr="001D708D">
        <w:t xml:space="preserve"> and </w:t>
      </w:r>
      <w:r>
        <w:t xml:space="preserve">any </w:t>
      </w:r>
      <w:r w:rsidRPr="001D708D">
        <w:t>co</w:t>
      </w:r>
      <w:r>
        <w:t>-</w:t>
      </w:r>
      <w:r w:rsidRPr="001D708D">
        <w:t xml:space="preserve">operation </w:t>
      </w:r>
      <w:r>
        <w:t>with</w:t>
      </w:r>
      <w:r w:rsidRPr="001D708D">
        <w:t xml:space="preserve"> them</w:t>
      </w:r>
      <w:r w:rsidR="00FD40B3">
        <w:t>—</w:t>
      </w:r>
      <w:r w:rsidRPr="00A734E7">
        <w:t>[</w:t>
      </w:r>
      <w:r w:rsidRPr="00423B67">
        <w:rPr>
          <w:i/>
          <w:iCs/>
        </w:rPr>
        <w:t>Inaudible.</w:t>
      </w:r>
      <w:r w:rsidRPr="00A734E7">
        <w:t>]</w:t>
      </w:r>
      <w:r w:rsidRPr="00423B67">
        <w:t>”.</w:t>
      </w:r>
      <w:r>
        <w:t xml:space="preserve"> We have </w:t>
      </w:r>
      <w:r w:rsidRPr="001D708D">
        <w:t xml:space="preserve">picked </w:t>
      </w:r>
      <w:r>
        <w:t xml:space="preserve">that </w:t>
      </w:r>
      <w:r w:rsidRPr="001D708D">
        <w:t>up at this stage.</w:t>
      </w:r>
      <w:r>
        <w:t xml:space="preserve"> </w:t>
      </w:r>
      <w:r w:rsidRPr="001D708D">
        <w:t>How do you pick it up for the future</w:t>
      </w:r>
      <w:r>
        <w:t xml:space="preserve">? </w:t>
      </w:r>
    </w:p>
    <w:p w:rsidR="00A53A17" w:rsidP="00A53A17">
      <w:pPr>
        <w:pStyle w:val="Answer"/>
      </w:pPr>
      <w:r w:rsidRPr="00B17B16">
        <w:rPr>
          <w:b/>
          <w:i/>
        </w:rPr>
        <w:t>Neil O</w:t>
      </w:r>
      <w:r>
        <w:rPr>
          <w:b/>
          <w:i/>
        </w:rPr>
        <w:t>’</w:t>
      </w:r>
      <w:r w:rsidRPr="00B17B16">
        <w:rPr>
          <w:b/>
          <w:i/>
        </w:rPr>
        <w:t>Brien:</w:t>
      </w:r>
      <w:r>
        <w:t xml:space="preserve"> </w:t>
      </w:r>
      <w:r w:rsidRPr="001D708D">
        <w:t>I am so sorry</w:t>
      </w:r>
      <w:r w:rsidR="00EB1BF1">
        <w:t>. I</w:t>
      </w:r>
      <w:r w:rsidRPr="001D708D">
        <w:t>t is possibly our internet at this end</w:t>
      </w:r>
      <w:r>
        <w:t>, but t</w:t>
      </w:r>
      <w:r w:rsidRPr="001D708D">
        <w:t>here was a bit of interference on the line when you asked me your question</w:t>
      </w:r>
      <w:r>
        <w:t xml:space="preserve">. </w:t>
      </w:r>
      <w:r w:rsidR="00EB1BF1">
        <w:t>W</w:t>
      </w:r>
      <w:r w:rsidRPr="001D708D">
        <w:t>ould you remind repeating it again?</w:t>
      </w:r>
      <w:r>
        <w:t xml:space="preserve"> </w:t>
      </w:r>
    </w:p>
    <w:p w:rsidR="00A53A17" w:rsidP="00A53A17">
      <w:pPr>
        <w:pStyle w:val="Remark"/>
      </w:pPr>
      <w:r w:rsidRPr="00675DFD">
        <w:rPr>
          <w:b/>
        </w:rPr>
        <w:t xml:space="preserve">Lord Thomas of </w:t>
      </w:r>
      <w:r w:rsidRPr="00675DFD">
        <w:rPr>
          <w:b/>
        </w:rPr>
        <w:t>Cwmgiedd</w:t>
      </w:r>
      <w:r w:rsidRPr="00675DFD">
        <w:rPr>
          <w:b/>
        </w:rPr>
        <w:t>:</w:t>
      </w:r>
      <w:r>
        <w:t xml:space="preserve"> I will </w:t>
      </w:r>
      <w:r w:rsidRPr="001D708D">
        <w:t xml:space="preserve">repeat it </w:t>
      </w:r>
      <w:r w:rsidRPr="001D708D" w:rsidR="00EB1BF1">
        <w:t xml:space="preserve">very </w:t>
      </w:r>
      <w:r w:rsidRPr="001D708D" w:rsidR="00EB1BF1">
        <w:t>quickly</w:t>
      </w:r>
      <w:r w:rsidR="00EB1BF1">
        <w:t xml:space="preserve">, </w:t>
      </w:r>
      <w:r w:rsidRPr="001D708D">
        <w:t>because</w:t>
      </w:r>
      <w:r w:rsidRPr="001D708D">
        <w:t xml:space="preserve"> I am conscious of the time</w:t>
      </w:r>
      <w:r>
        <w:t xml:space="preserve">. </w:t>
      </w:r>
      <w:r w:rsidRPr="001D708D">
        <w:t>You sometimes hear from Ministers in devolved Governments</w:t>
      </w:r>
      <w:r>
        <w:t xml:space="preserve"> saying, “D</w:t>
      </w:r>
      <w:r w:rsidRPr="001D708D">
        <w:t>epartment X in Whitehall is wonderful</w:t>
      </w:r>
      <w:r>
        <w:t xml:space="preserve"> </w:t>
      </w:r>
      <w:r w:rsidRPr="001D708D">
        <w:t>to work with</w:t>
      </w:r>
      <w:r>
        <w:t>,</w:t>
      </w:r>
      <w:r w:rsidRPr="001D708D">
        <w:t xml:space="preserve"> but department Y just does</w:t>
      </w:r>
      <w:r>
        <w:t>n’t</w:t>
      </w:r>
      <w:r w:rsidRPr="001D708D">
        <w:t xml:space="preserve"> like devolution and is hopeless</w:t>
      </w:r>
      <w:r>
        <w:t>”</w:t>
      </w:r>
      <w:r w:rsidRPr="001D708D">
        <w:t>.</w:t>
      </w:r>
      <w:r>
        <w:t xml:space="preserve"> </w:t>
      </w:r>
      <w:r w:rsidRPr="001D708D">
        <w:t>At this stage</w:t>
      </w:r>
      <w:r w:rsidR="00EB1BF1">
        <w:t>,</w:t>
      </w:r>
      <w:r w:rsidRPr="001D708D">
        <w:t xml:space="preserve"> everyone is being brought into line.</w:t>
      </w:r>
      <w:r>
        <w:t xml:space="preserve"> </w:t>
      </w:r>
      <w:r w:rsidRPr="001D708D">
        <w:t xml:space="preserve">How do you make certain in common frameworks </w:t>
      </w:r>
      <w:r>
        <w:t xml:space="preserve">that </w:t>
      </w:r>
      <w:r w:rsidRPr="001D708D">
        <w:t>you do not end up with department X and department Y having different attitudes?</w:t>
      </w:r>
      <w:r>
        <w:t xml:space="preserve"> </w:t>
      </w:r>
    </w:p>
    <w:p w:rsidR="00A53A17" w:rsidP="00A53A17">
      <w:pPr>
        <w:pStyle w:val="Answer"/>
      </w:pPr>
      <w:r w:rsidRPr="00B17B16">
        <w:rPr>
          <w:b/>
          <w:i/>
        </w:rPr>
        <w:t>Neil O</w:t>
      </w:r>
      <w:r>
        <w:rPr>
          <w:b/>
          <w:i/>
        </w:rPr>
        <w:t>’</w:t>
      </w:r>
      <w:r w:rsidRPr="00B17B16">
        <w:rPr>
          <w:b/>
          <w:i/>
        </w:rPr>
        <w:t>Brien:</w:t>
      </w:r>
      <w:r>
        <w:t xml:space="preserve"> </w:t>
      </w:r>
      <w:r w:rsidRPr="001D708D">
        <w:t>I</w:t>
      </w:r>
      <w:r w:rsidR="008564F7">
        <w:t xml:space="preserve"> ha</w:t>
      </w:r>
      <w:r>
        <w:t>ve</w:t>
      </w:r>
      <w:r w:rsidRPr="001D708D">
        <w:t xml:space="preserve"> got you.</w:t>
      </w:r>
      <w:r>
        <w:t xml:space="preserve"> </w:t>
      </w:r>
      <w:r w:rsidRPr="001D708D">
        <w:t>Thank you so much for repeating the question.</w:t>
      </w:r>
      <w:r>
        <w:t xml:space="preserve"> </w:t>
      </w:r>
    </w:p>
    <w:p w:rsidR="008564F7" w:rsidP="00A53A17">
      <w:pPr>
        <w:pStyle w:val="Answer"/>
      </w:pPr>
      <w:r w:rsidRPr="001D708D">
        <w:t xml:space="preserve">Yes, sometimes of course </w:t>
      </w:r>
      <w:r>
        <w:t>these things are</w:t>
      </w:r>
      <w:r w:rsidRPr="001D708D">
        <w:t xml:space="preserve"> </w:t>
      </w:r>
      <w:r>
        <w:t>per</w:t>
      </w:r>
      <w:r w:rsidRPr="001D708D">
        <w:t>ceptual</w:t>
      </w:r>
      <w:r>
        <w:t>—</w:t>
      </w:r>
      <w:r w:rsidRPr="001D708D">
        <w:t>personalities and so on</w:t>
      </w:r>
      <w:r>
        <w:t>—</w:t>
      </w:r>
      <w:r w:rsidRPr="001D708D">
        <w:t xml:space="preserve">but the point of the exercise and the maintenance of a common </w:t>
      </w:r>
      <w:r w:rsidRPr="001D708D">
        <w:t>team is that</w:t>
      </w:r>
      <w:r>
        <w:t>,</w:t>
      </w:r>
      <w:r w:rsidRPr="001D708D">
        <w:t xml:space="preserve"> by first getting things into the right shape through this process of your scrutiny and our work on the frameworks initially</w:t>
      </w:r>
      <w:r>
        <w:t>,</w:t>
      </w:r>
      <w:r w:rsidRPr="001D708D">
        <w:t xml:space="preserve"> you establish ongoing relationships, ongoing patterns of meetings and ways of doing things</w:t>
      </w:r>
      <w:r>
        <w:t>,</w:t>
      </w:r>
      <w:r w:rsidRPr="001D708D">
        <w:t xml:space="preserve"> such that you get all relationships to a decent level</w:t>
      </w:r>
      <w:r>
        <w:t>,</w:t>
      </w:r>
      <w:r w:rsidRPr="001D708D">
        <w:t xml:space="preserve"> and then you have this watching</w:t>
      </w:r>
      <w:r>
        <w:t>,</w:t>
      </w:r>
      <w:r w:rsidRPr="001D708D">
        <w:t xml:space="preserve"> continuing team at the centre monitoring how all those relationships are going</w:t>
      </w:r>
      <w:r>
        <w:t xml:space="preserve">. </w:t>
      </w:r>
    </w:p>
    <w:p w:rsidR="00A53A17" w:rsidP="00A53A17">
      <w:pPr>
        <w:pStyle w:val="Answer"/>
      </w:pPr>
      <w:r>
        <w:t>I</w:t>
      </w:r>
      <w:r w:rsidRPr="001D708D">
        <w:t>f there is a problem</w:t>
      </w:r>
      <w:r>
        <w:t>,</w:t>
      </w:r>
      <w:r w:rsidRPr="001D708D">
        <w:t xml:space="preserve"> it </w:t>
      </w:r>
      <w:r>
        <w:t>is</w:t>
      </w:r>
      <w:r w:rsidRPr="001D708D">
        <w:t xml:space="preserve"> detected and corrected</w:t>
      </w:r>
      <w:r>
        <w:t>, and then</w:t>
      </w:r>
      <w:r w:rsidRPr="001D708D">
        <w:t xml:space="preserve"> you keep those relationships at a good level</w:t>
      </w:r>
      <w:r>
        <w:t>. Y</w:t>
      </w:r>
      <w:r w:rsidRPr="001D708D">
        <w:t>ou do not set off with issues that have not been addressed and you do not find that you are sliding off course because things are not being done according to the framework</w:t>
      </w:r>
      <w:r w:rsidR="0012350B">
        <w:t>,</w:t>
      </w:r>
      <w:r w:rsidRPr="001D708D">
        <w:t xml:space="preserve"> </w:t>
      </w:r>
      <w:r>
        <w:t>and</w:t>
      </w:r>
      <w:r w:rsidRPr="001D708D">
        <w:t xml:space="preserve"> those gripes that you describe can be picked up and nipped in the bud really.</w:t>
      </w:r>
      <w:r>
        <w:t xml:space="preserve"> </w:t>
      </w:r>
    </w:p>
    <w:p w:rsidR="00A53A17" w:rsidRPr="001D708D" w:rsidP="00A53A17">
      <w:pPr>
        <w:pStyle w:val="Remark"/>
      </w:pPr>
      <w:r w:rsidRPr="00B17B16">
        <w:rPr>
          <w:b/>
        </w:rPr>
        <w:t xml:space="preserve">Lord Thomas of </w:t>
      </w:r>
      <w:r w:rsidRPr="00B17B16">
        <w:rPr>
          <w:b/>
        </w:rPr>
        <w:t>Cwmgiedd</w:t>
      </w:r>
      <w:r w:rsidRPr="00B17B16">
        <w:rPr>
          <w:b/>
        </w:rPr>
        <w:t>:</w:t>
      </w:r>
      <w:r>
        <w:t xml:space="preserve"> T</w:t>
      </w:r>
      <w:r w:rsidRPr="001D708D">
        <w:t>hank you very much indeed</w:t>
      </w:r>
      <w:r>
        <w:t xml:space="preserve">, </w:t>
      </w:r>
      <w:r w:rsidRPr="001D708D">
        <w:t>Minister</w:t>
      </w:r>
      <w:r>
        <w:t>,</w:t>
      </w:r>
      <w:r w:rsidRPr="001D708D">
        <w:t xml:space="preserve"> for those very helpful answers. </w:t>
      </w:r>
    </w:p>
    <w:p w:rsidR="006B4E2F" w:rsidP="006B4E2F">
      <w:pPr>
        <w:pStyle w:val="Remark"/>
      </w:pPr>
      <w:r w:rsidRPr="00B17B16">
        <w:rPr>
          <w:b/>
        </w:rPr>
        <w:t>The Chair:</w:t>
      </w:r>
      <w:r>
        <w:t xml:space="preserve"> </w:t>
      </w:r>
      <w:r w:rsidRPr="001D708D">
        <w:t>Thank you, Minister.</w:t>
      </w:r>
      <w:r>
        <w:t xml:space="preserve"> </w:t>
      </w:r>
      <w:r w:rsidRPr="001D708D">
        <w:t>That was a very comprehensive reply</w:t>
      </w:r>
      <w:r>
        <w:t xml:space="preserve">. </w:t>
      </w:r>
    </w:p>
    <w:p w:rsidR="00A53A17" w:rsidP="006B4E2F">
      <w:pPr>
        <w:pStyle w:val="Question"/>
      </w:pPr>
      <w:r w:rsidRPr="001F7FFA">
        <w:rPr>
          <w:b/>
        </w:rPr>
        <w:t>Baroness Crawley:</w:t>
      </w:r>
      <w:r>
        <w:t xml:space="preserve"> </w:t>
      </w:r>
      <w:r w:rsidRPr="001D708D">
        <w:t>Good morning, Minister.</w:t>
      </w:r>
      <w:r>
        <w:t xml:space="preserve"> </w:t>
      </w:r>
      <w:r w:rsidRPr="001D708D">
        <w:t>It is good to have you with us.</w:t>
      </w:r>
      <w:r>
        <w:t xml:space="preserve"> </w:t>
      </w:r>
      <w:r w:rsidRPr="001D708D">
        <w:t>Thank you for your positive responses so far.</w:t>
      </w:r>
      <w:r>
        <w:t xml:space="preserve"> </w:t>
      </w:r>
      <w:r w:rsidRPr="001D708D">
        <w:t xml:space="preserve">We were quite nervous, I </w:t>
      </w:r>
      <w:r w:rsidRPr="001D708D">
        <w:t>have to</w:t>
      </w:r>
      <w:r w:rsidRPr="001D708D">
        <w:t xml:space="preserve"> be honest with you, when we realised that the common frameworks were moving from</w:t>
      </w:r>
      <w:r>
        <w:t xml:space="preserve"> the</w:t>
      </w:r>
      <w:r w:rsidRPr="001D708D">
        <w:t xml:space="preserve"> Cabinet Office, because we felt that for their future status, their future recognition, </w:t>
      </w:r>
      <w:r>
        <w:t xml:space="preserve">and </w:t>
      </w:r>
      <w:r w:rsidRPr="001D708D">
        <w:t>the place they hold within the new UK internal market, it was important for everyone</w:t>
      </w:r>
      <w:r>
        <w:t>,</w:t>
      </w:r>
      <w:r w:rsidRPr="001D708D">
        <w:t xml:space="preserve"> if possible</w:t>
      </w:r>
      <w:r>
        <w:t>,</w:t>
      </w:r>
      <w:r w:rsidRPr="001D708D">
        <w:t xml:space="preserve"> to be on the same page</w:t>
      </w:r>
      <w:r>
        <w:t>. W</w:t>
      </w:r>
      <w:r w:rsidRPr="001D708D">
        <w:t>e felt that moving to another department</w:t>
      </w:r>
      <w:r>
        <w:t>,</w:t>
      </w:r>
      <w:r w:rsidRPr="001D708D">
        <w:t xml:space="preserve"> even as important as the </w:t>
      </w:r>
      <w:r>
        <w:t>l</w:t>
      </w:r>
      <w:r w:rsidRPr="001D708D">
        <w:t>evelling</w:t>
      </w:r>
      <w:r w:rsidR="00183A7A">
        <w:t xml:space="preserve"> </w:t>
      </w:r>
      <w:r>
        <w:t>u</w:t>
      </w:r>
      <w:r w:rsidRPr="001D708D">
        <w:t xml:space="preserve">p </w:t>
      </w:r>
      <w:r>
        <w:t>d</w:t>
      </w:r>
      <w:r w:rsidRPr="001D708D">
        <w:t>epartment</w:t>
      </w:r>
      <w:r>
        <w:t>,</w:t>
      </w:r>
      <w:r w:rsidRPr="001D708D">
        <w:t xml:space="preserve"> would certainly lead to some fragmentation of quality control, if you like.</w:t>
      </w:r>
      <w:r>
        <w:t xml:space="preserve"> </w:t>
      </w:r>
    </w:p>
    <w:p w:rsidR="00A53A17" w:rsidP="00A53A17">
      <w:pPr>
        <w:pStyle w:val="Remark"/>
      </w:pPr>
      <w:r w:rsidRPr="001D708D">
        <w:t>Following on from Lord Keen</w:t>
      </w:r>
      <w:r>
        <w:t>’s</w:t>
      </w:r>
      <w:r w:rsidRPr="001D708D">
        <w:t xml:space="preserve"> and Lord Thomas</w:t>
      </w:r>
      <w:r>
        <w:t>’</w:t>
      </w:r>
      <w:r w:rsidRPr="001D708D">
        <w:t xml:space="preserve">s questioning, if, for instance, there is a transport framework </w:t>
      </w:r>
      <w:r>
        <w:t>that</w:t>
      </w:r>
      <w:r w:rsidRPr="001D708D">
        <w:t xml:space="preserve"> is not following the template set down in the JMC principles</w:t>
      </w:r>
      <w:r>
        <w:t>,</w:t>
      </w:r>
      <w:r w:rsidRPr="001D708D">
        <w:t xml:space="preserve"> what do you personally do about that? Do you just say </w:t>
      </w:r>
      <w:r w:rsidR="005353FD">
        <w:t xml:space="preserve">that </w:t>
      </w:r>
      <w:r w:rsidRPr="001D708D">
        <w:t xml:space="preserve">it is up to the </w:t>
      </w:r>
      <w:r>
        <w:t>tr</w:t>
      </w:r>
      <w:r w:rsidRPr="001D708D">
        <w:t xml:space="preserve">ansport </w:t>
      </w:r>
      <w:r>
        <w:t>d</w:t>
      </w:r>
      <w:r w:rsidRPr="001D708D">
        <w:t>epartment</w:t>
      </w:r>
      <w:r>
        <w:t>,</w:t>
      </w:r>
      <w:r w:rsidRPr="001D708D">
        <w:t xml:space="preserve"> or do you intervene?</w:t>
      </w:r>
      <w:r>
        <w:t xml:space="preserve"> </w:t>
      </w:r>
      <w:r w:rsidRPr="001D708D">
        <w:t>Do you say</w:t>
      </w:r>
      <w:r>
        <w:t>, “W</w:t>
      </w:r>
      <w:r w:rsidRPr="001D708D">
        <w:t>e need to have another look at this one</w:t>
      </w:r>
      <w:r>
        <w:t>”</w:t>
      </w:r>
      <w:r w:rsidRPr="001D708D">
        <w:t xml:space="preserve">? </w:t>
      </w:r>
    </w:p>
    <w:p w:rsidR="00A53A17" w:rsidRPr="001D708D" w:rsidP="00A53A17">
      <w:pPr>
        <w:pStyle w:val="Remark"/>
      </w:pPr>
      <w:r>
        <w:t>I have a</w:t>
      </w:r>
      <w:r w:rsidRPr="001D708D">
        <w:t xml:space="preserve"> second question </w:t>
      </w:r>
      <w:r>
        <w:t>that</w:t>
      </w:r>
      <w:r w:rsidRPr="001D708D">
        <w:t xml:space="preserve"> will sa</w:t>
      </w:r>
      <w:r>
        <w:t>v</w:t>
      </w:r>
      <w:r w:rsidRPr="001D708D">
        <w:t>e me coming back</w:t>
      </w:r>
      <w:r>
        <w:t xml:space="preserve">. We notice that </w:t>
      </w:r>
      <w:r w:rsidRPr="001D708D">
        <w:t>some of the frameworks have a concordat attached to them and others do not.</w:t>
      </w:r>
      <w:r>
        <w:t xml:space="preserve"> </w:t>
      </w:r>
      <w:r w:rsidRPr="001D708D">
        <w:t>We are not quite sure of the reasoning behind that</w:t>
      </w:r>
      <w:r>
        <w:t>.</w:t>
      </w:r>
      <w:r w:rsidRPr="001D708D">
        <w:t xml:space="preserve"> I</w:t>
      </w:r>
      <w:r w:rsidR="001F0BA1">
        <w:t>s that</w:t>
      </w:r>
      <w:r w:rsidRPr="001D708D">
        <w:t xml:space="preserve"> something you would be interested in looking into</w:t>
      </w:r>
      <w:r>
        <w:t>,</w:t>
      </w:r>
      <w:r w:rsidRPr="001D708D">
        <w:t xml:space="preserve"> or </w:t>
      </w:r>
      <w:r>
        <w:t>do</w:t>
      </w:r>
      <w:r w:rsidRPr="001D708D">
        <w:t xml:space="preserve"> you leave that to the small Cabinet Office team?</w:t>
      </w:r>
      <w:r>
        <w:t xml:space="preserve"> </w:t>
      </w:r>
    </w:p>
    <w:p w:rsidR="007C58D9" w:rsidP="00A53A17">
      <w:pPr>
        <w:pStyle w:val="Answer"/>
      </w:pPr>
      <w:r w:rsidRPr="00DC497C">
        <w:rPr>
          <w:b/>
          <w:i/>
        </w:rPr>
        <w:t>Neil O</w:t>
      </w:r>
      <w:r>
        <w:rPr>
          <w:b/>
          <w:i/>
        </w:rPr>
        <w:t>’</w:t>
      </w:r>
      <w:r w:rsidRPr="00DC497C">
        <w:rPr>
          <w:b/>
          <w:i/>
        </w:rPr>
        <w:t>Brien:</w:t>
      </w:r>
      <w:r>
        <w:t xml:space="preserve"> </w:t>
      </w:r>
      <w:r w:rsidRPr="001D708D">
        <w:t>Those are both good questions.</w:t>
      </w:r>
      <w:r>
        <w:t xml:space="preserve"> </w:t>
      </w:r>
      <w:r w:rsidRPr="001D708D">
        <w:t xml:space="preserve">On the responsibility to me as a </w:t>
      </w:r>
      <w:r w:rsidR="00E07260">
        <w:t>m</w:t>
      </w:r>
      <w:r w:rsidRPr="001D708D">
        <w:t xml:space="preserve">inister, I would say </w:t>
      </w:r>
      <w:r>
        <w:t xml:space="preserve">that </w:t>
      </w:r>
      <w:r w:rsidRPr="001D708D">
        <w:t>the frameworks programme is vested in the wider pattern of our relationship between the four Governments</w:t>
      </w:r>
      <w:r>
        <w:t>,</w:t>
      </w:r>
      <w:r w:rsidRPr="001D708D">
        <w:t xml:space="preserve"> which I also have a wider responsibility for as Minister for the </w:t>
      </w:r>
      <w:r w:rsidR="00E07260">
        <w:t>U</w:t>
      </w:r>
      <w:r w:rsidRPr="001D708D">
        <w:t>nion and</w:t>
      </w:r>
      <w:r>
        <w:t xml:space="preserve"> </w:t>
      </w:r>
      <w:r w:rsidR="00E07260">
        <w:t>C</w:t>
      </w:r>
      <w:r w:rsidRPr="001D708D">
        <w:t>onstitution</w:t>
      </w:r>
      <w:r>
        <w:t xml:space="preserve">, </w:t>
      </w:r>
      <w:r w:rsidRPr="001D708D">
        <w:t>reporting to my Secretary of State</w:t>
      </w:r>
      <w:r>
        <w:t>,</w:t>
      </w:r>
      <w:r w:rsidRPr="001D708D">
        <w:t xml:space="preserve"> who ultimately leads on these issues.</w:t>
      </w:r>
      <w:r>
        <w:t xml:space="preserve"> </w:t>
      </w:r>
    </w:p>
    <w:p w:rsidR="00A53A17" w:rsidP="00A53A17">
      <w:pPr>
        <w:pStyle w:val="Answer"/>
      </w:pPr>
      <w:r w:rsidRPr="001D708D">
        <w:t>The common frameworks programme</w:t>
      </w:r>
      <w:r>
        <w:t>,</w:t>
      </w:r>
      <w:r w:rsidRPr="001D708D">
        <w:t xml:space="preserve"> which, as I say, has been an example of </w:t>
      </w:r>
      <w:r w:rsidRPr="001D708D">
        <w:t>really positive</w:t>
      </w:r>
      <w:r w:rsidRPr="001D708D">
        <w:t xml:space="preserve"> working within Governments</w:t>
      </w:r>
      <w:r>
        <w:t>,</w:t>
      </w:r>
      <w:r w:rsidRPr="001D708D">
        <w:t xml:space="preserve"> will succeed in the longer term if it is part of a wider pattern of co</w:t>
      </w:r>
      <w:r>
        <w:t>-</w:t>
      </w:r>
      <w:r w:rsidRPr="001D708D">
        <w:t>operative</w:t>
      </w:r>
      <w:r>
        <w:t>,</w:t>
      </w:r>
      <w:r w:rsidRPr="001D708D">
        <w:t xml:space="preserve"> constructive relationships between the four Governments, which we as a department have a wider oversight o</w:t>
      </w:r>
      <w:r>
        <w:t>f</w:t>
      </w:r>
      <w:r w:rsidRPr="001D708D">
        <w:t>.</w:t>
      </w:r>
      <w:r>
        <w:t xml:space="preserve"> </w:t>
      </w:r>
      <w:r w:rsidRPr="001D708D">
        <w:t>A lot of the other things that we do here have relevance for those relationships, be it UK</w:t>
      </w:r>
      <w:r>
        <w:t>-</w:t>
      </w:r>
      <w:r w:rsidRPr="001D708D">
        <w:t xml:space="preserve">wide funds of different kinds or </w:t>
      </w:r>
      <w:r w:rsidRPr="001D708D">
        <w:t>a wider role on the union, some of which has moved, as you know, from the Cabinet Office to this department.</w:t>
      </w:r>
      <w:r>
        <w:t xml:space="preserve"> </w:t>
      </w:r>
      <w:r w:rsidRPr="001D708D">
        <w:t>In one sense</w:t>
      </w:r>
      <w:r>
        <w:t>.</w:t>
      </w:r>
      <w:r w:rsidRPr="001D708D">
        <w:t xml:space="preserve"> everything is brought together here across the frameworks and intergovernmental co</w:t>
      </w:r>
      <w:r>
        <w:t>-</w:t>
      </w:r>
      <w:r w:rsidRPr="001D708D">
        <w:t>operation across the union</w:t>
      </w:r>
      <w:r>
        <w:t>—</w:t>
      </w:r>
      <w:r w:rsidRPr="001D708D">
        <w:t xml:space="preserve"> </w:t>
      </w:r>
    </w:p>
    <w:p w:rsidR="00A53A17" w:rsidP="00A53A17">
      <w:pPr>
        <w:pStyle w:val="Remark"/>
      </w:pPr>
      <w:r w:rsidRPr="00DC497C">
        <w:rPr>
          <w:b/>
        </w:rPr>
        <w:t>Baroness Crawley:</w:t>
      </w:r>
      <w:r>
        <w:t xml:space="preserve"> </w:t>
      </w:r>
      <w:r w:rsidRPr="001D708D">
        <w:t xml:space="preserve">Sorry, </w:t>
      </w:r>
      <w:r>
        <w:t xml:space="preserve">Minister, </w:t>
      </w:r>
      <w:r w:rsidRPr="001D708D">
        <w:t>may I stop you there? Is that seen by other departments</w:t>
      </w:r>
      <w:r>
        <w:t>,</w:t>
      </w:r>
      <w:r w:rsidRPr="001D708D">
        <w:t xml:space="preserve"> or are you seen as just another department and</w:t>
      </w:r>
      <w:r>
        <w:t>,</w:t>
      </w:r>
      <w:r w:rsidRPr="001D708D">
        <w:t xml:space="preserve"> </w:t>
      </w:r>
      <w:r>
        <w:t>“W</w:t>
      </w:r>
      <w:r w:rsidRPr="001D708D">
        <w:t>hy are you interfering in our work</w:t>
      </w:r>
      <w:r>
        <w:t>?”,</w:t>
      </w:r>
      <w:r w:rsidRPr="001D708D">
        <w:t xml:space="preserve"> as it were?</w:t>
      </w:r>
      <w:r>
        <w:t xml:space="preserve"> </w:t>
      </w:r>
    </w:p>
    <w:p w:rsidR="00A53A17" w:rsidP="00A53A17">
      <w:pPr>
        <w:pStyle w:val="Answer"/>
      </w:pPr>
      <w:r w:rsidRPr="00DC497C">
        <w:rPr>
          <w:b/>
          <w:i/>
        </w:rPr>
        <w:t>Neil O</w:t>
      </w:r>
      <w:r>
        <w:rPr>
          <w:b/>
          <w:i/>
        </w:rPr>
        <w:t>’</w:t>
      </w:r>
      <w:r w:rsidRPr="00DC497C">
        <w:rPr>
          <w:b/>
          <w:i/>
        </w:rPr>
        <w:t>Brien:</w:t>
      </w:r>
      <w:r>
        <w:t xml:space="preserve"> </w:t>
      </w:r>
      <w:r w:rsidRPr="001D708D">
        <w:t>It is a good question.</w:t>
      </w:r>
      <w:r>
        <w:t xml:space="preserve"> T</w:t>
      </w:r>
      <w:r w:rsidRPr="001D708D">
        <w:t>hrough the relatively regular contac</w:t>
      </w:r>
      <w:r>
        <w:t>t with</w:t>
      </w:r>
      <w:r w:rsidRPr="001D708D">
        <w:t xml:space="preserve"> my Secretary of State, First </w:t>
      </w:r>
      <w:r w:rsidRPr="001D708D">
        <w:t>Ministers</w:t>
      </w:r>
      <w:r w:rsidRPr="001D708D">
        <w:t xml:space="preserve"> and leading </w:t>
      </w:r>
      <w:r w:rsidR="00E07260">
        <w:t>mi</w:t>
      </w:r>
      <w:r w:rsidRPr="001D708D">
        <w:t>nisters in all four Governments have a strong sense that this is a good port of call, an important port of call</w:t>
      </w:r>
      <w:r>
        <w:t>—</w:t>
      </w:r>
      <w:r w:rsidRPr="001D708D">
        <w:t>a first point of contact, if you will</w:t>
      </w:r>
      <w:r>
        <w:t>—</w:t>
      </w:r>
      <w:r w:rsidRPr="001D708D">
        <w:t>to resolve those cross</w:t>
      </w:r>
      <w:r>
        <w:t>-</w:t>
      </w:r>
      <w:r w:rsidRPr="001D708D">
        <w:t>Whitehall issues if they arise.</w:t>
      </w:r>
      <w:r>
        <w:t xml:space="preserve"> </w:t>
      </w:r>
      <w:r w:rsidRPr="001D708D">
        <w:t xml:space="preserve">They will also know from </w:t>
      </w:r>
      <w:r>
        <w:t>their</w:t>
      </w:r>
      <w:r w:rsidRPr="001D708D">
        <w:t xml:space="preserve"> experience of us what our philosophy and approach to these issues is, which is one of co</w:t>
      </w:r>
      <w:r>
        <w:t>-</w:t>
      </w:r>
      <w:r w:rsidRPr="001D708D">
        <w:t>operation</w:t>
      </w:r>
      <w:r>
        <w:t>,</w:t>
      </w:r>
      <w:r w:rsidRPr="001D708D">
        <w:t xml:space="preserve"> and not creating unnecessary frictions</w:t>
      </w:r>
      <w:r>
        <w:t>,</w:t>
      </w:r>
      <w:r w:rsidRPr="001D708D">
        <w:t xml:space="preserve"> or a combative relationship.</w:t>
      </w:r>
      <w:r>
        <w:t xml:space="preserve"> </w:t>
      </w:r>
      <w:r w:rsidRPr="001D708D">
        <w:t>Ultimately, that would be a destructive and short</w:t>
      </w:r>
      <w:r>
        <w:t>-</w:t>
      </w:r>
      <w:r w:rsidRPr="001D708D">
        <w:t>termist</w:t>
      </w:r>
      <w:r w:rsidRPr="001D708D">
        <w:t xml:space="preserve"> approach.</w:t>
      </w:r>
      <w:r>
        <w:t xml:space="preserve"> The </w:t>
      </w:r>
      <w:r w:rsidRPr="001D708D">
        <w:t>proof is in the pudding</w:t>
      </w:r>
      <w:r>
        <w:t>,</w:t>
      </w:r>
      <w:r w:rsidRPr="001D708D">
        <w:t xml:space="preserve"> but I think that is recognised by our partners in the devolved Governments.</w:t>
      </w:r>
      <w:r>
        <w:t xml:space="preserve"> </w:t>
      </w:r>
    </w:p>
    <w:p w:rsidR="00A53A17" w:rsidRPr="001D708D" w:rsidP="00A53A17">
      <w:pPr>
        <w:pStyle w:val="Answer"/>
      </w:pPr>
      <w:r w:rsidRPr="001D708D">
        <w:t xml:space="preserve">On your second question about concordats, not every framework </w:t>
      </w:r>
      <w:r>
        <w:t xml:space="preserve">ultimately </w:t>
      </w:r>
      <w:r w:rsidRPr="001D708D">
        <w:t>need</w:t>
      </w:r>
      <w:r>
        <w:t>s</w:t>
      </w:r>
      <w:r w:rsidRPr="001D708D">
        <w:t xml:space="preserve"> a concordat. They tend to be appropriate where you have more technical types of issues.</w:t>
      </w:r>
      <w:r>
        <w:t xml:space="preserve"> </w:t>
      </w:r>
      <w:r w:rsidRPr="001D708D">
        <w:t xml:space="preserve">I think </w:t>
      </w:r>
      <w:r w:rsidRPr="001D708D">
        <w:t>the majority of</w:t>
      </w:r>
      <w:r w:rsidRPr="001D708D">
        <w:t xml:space="preserve"> frameworks have a conc</w:t>
      </w:r>
      <w:r>
        <w:t>or</w:t>
      </w:r>
      <w:r w:rsidRPr="001D708D">
        <w:t>dat</w:t>
      </w:r>
      <w:r>
        <w:t xml:space="preserve">, </w:t>
      </w:r>
      <w:r w:rsidRPr="001D708D">
        <w:t>but not all of them</w:t>
      </w:r>
      <w:r>
        <w:t xml:space="preserve">. </w:t>
      </w:r>
      <w:r w:rsidRPr="001D708D">
        <w:t xml:space="preserve">Bruno will remember the exact number, if I can bring him in, of what proportion do, but not every framework should need a concordat depending on what </w:t>
      </w:r>
      <w:r>
        <w:t>it is</w:t>
      </w:r>
      <w:r w:rsidRPr="001D708D">
        <w:t xml:space="preserve"> dealing with, and they are all different. Bruno. </w:t>
      </w:r>
    </w:p>
    <w:p w:rsidR="00A53A17" w:rsidP="00A53A17">
      <w:pPr>
        <w:pStyle w:val="Answer"/>
      </w:pPr>
      <w:r w:rsidRPr="00DC497C">
        <w:rPr>
          <w:b/>
          <w:i/>
        </w:rPr>
        <w:t>Bruno Williams:</w:t>
      </w:r>
      <w:r>
        <w:t xml:space="preserve"> Thank you, Minister. </w:t>
      </w:r>
      <w:r w:rsidRPr="001D708D">
        <w:t xml:space="preserve">The number is </w:t>
      </w:r>
      <w:r>
        <w:t xml:space="preserve">that </w:t>
      </w:r>
      <w:r w:rsidRPr="001D708D">
        <w:t xml:space="preserve">20 frameworks of the 32 have either a concordat or a memorandum of </w:t>
      </w:r>
      <w:r>
        <w:t>u</w:t>
      </w:r>
      <w:r w:rsidRPr="001D708D">
        <w:t>nderstanding.</w:t>
      </w:r>
      <w:r>
        <w:t xml:space="preserve"> </w:t>
      </w:r>
      <w:r w:rsidRPr="001D708D">
        <w:t>As you said, Minister, the frameworks are where you need a slightly higher level of operational detail.</w:t>
      </w:r>
      <w:r>
        <w:t xml:space="preserve"> </w:t>
      </w:r>
      <w:r w:rsidRPr="001D708D">
        <w:t>A decision on whether to have a concordat or not is something the framework</w:t>
      </w:r>
      <w:r>
        <w:t>-</w:t>
      </w:r>
      <w:r w:rsidRPr="001D708D">
        <w:t>owning department and its counterparts across the devolved Governments would agree on.</w:t>
      </w:r>
      <w:r>
        <w:t xml:space="preserve"> </w:t>
      </w:r>
    </w:p>
    <w:p w:rsidR="00A53A17" w:rsidP="00A53A17">
      <w:pPr>
        <w:pStyle w:val="Remark"/>
      </w:pPr>
      <w:r w:rsidRPr="00D514C6">
        <w:rPr>
          <w:b/>
        </w:rPr>
        <w:t>Baroness Crawley:</w:t>
      </w:r>
      <w:r>
        <w:t xml:space="preserve"> </w:t>
      </w:r>
      <w:r w:rsidRPr="001D708D">
        <w:t>May I say</w:t>
      </w:r>
      <w:r>
        <w:t>,</w:t>
      </w:r>
      <w:r w:rsidRPr="001D708D">
        <w:t xml:space="preserve"> Bruno</w:t>
      </w:r>
      <w:r>
        <w:t>,</w:t>
      </w:r>
      <w:r w:rsidRPr="001D708D">
        <w:t xml:space="preserve"> that when we interviewed officials from the </w:t>
      </w:r>
      <w:r>
        <w:t>t</w:t>
      </w:r>
      <w:r w:rsidRPr="001D708D">
        <w:t xml:space="preserve">ransport </w:t>
      </w:r>
      <w:r>
        <w:t>d</w:t>
      </w:r>
      <w:r w:rsidRPr="001D708D">
        <w:t>epartment in November</w:t>
      </w:r>
      <w:r>
        <w:t>,</w:t>
      </w:r>
      <w:r w:rsidRPr="001D708D">
        <w:t xml:space="preserve"> one of them said that they had never seen another framework</w:t>
      </w:r>
      <w:r>
        <w:t>,</w:t>
      </w:r>
      <w:r w:rsidRPr="001D708D">
        <w:t xml:space="preserve"> and they did not realise they were off the grid</w:t>
      </w:r>
      <w:r>
        <w:t>,</w:t>
      </w:r>
      <w:r w:rsidRPr="001D708D">
        <w:t xml:space="preserve"> as it were</w:t>
      </w:r>
      <w:r>
        <w:t>,</w:t>
      </w:r>
      <w:r w:rsidRPr="001D708D">
        <w:t xml:space="preserve"> on the template</w:t>
      </w:r>
      <w:r>
        <w:t>?</w:t>
      </w:r>
      <w:r w:rsidRPr="001D708D">
        <w:t xml:space="preserve"> They did not know they were diverging from anything.</w:t>
      </w:r>
      <w:r>
        <w:t xml:space="preserve"> </w:t>
      </w:r>
      <w:r w:rsidRPr="001D708D">
        <w:t>I think perhaps the level of recognition within departments need</w:t>
      </w:r>
      <w:r>
        <w:t>s</w:t>
      </w:r>
      <w:r w:rsidRPr="001D708D">
        <w:t xml:space="preserve"> to be looked at.</w:t>
      </w:r>
      <w:r>
        <w:t xml:space="preserve"> </w:t>
      </w:r>
    </w:p>
    <w:p w:rsidR="00A53A17" w:rsidP="00A53A17">
      <w:pPr>
        <w:pStyle w:val="Answer"/>
      </w:pPr>
      <w:r w:rsidRPr="00D514C6">
        <w:rPr>
          <w:b/>
          <w:i/>
        </w:rPr>
        <w:t>Neil O</w:t>
      </w:r>
      <w:r>
        <w:rPr>
          <w:b/>
          <w:i/>
        </w:rPr>
        <w:t>’</w:t>
      </w:r>
      <w:r w:rsidRPr="00D514C6">
        <w:rPr>
          <w:b/>
          <w:i/>
        </w:rPr>
        <w:t>Brien:</w:t>
      </w:r>
      <w:r>
        <w:t xml:space="preserve"> </w:t>
      </w:r>
      <w:r w:rsidRPr="001D708D">
        <w:t>Shall I take that?</w:t>
      </w:r>
      <w:r>
        <w:t xml:space="preserve"> </w:t>
      </w:r>
      <w:r w:rsidRPr="001D708D">
        <w:t>In one sense that is concerning</w:t>
      </w:r>
      <w:r w:rsidR="005052B0">
        <w:t>,</w:t>
      </w:r>
      <w:r w:rsidRPr="001D708D">
        <w:t xml:space="preserve"> and in another sense that is exactly why we have the process of review </w:t>
      </w:r>
      <w:r>
        <w:t>in</w:t>
      </w:r>
      <w:r w:rsidRPr="001D708D">
        <w:t xml:space="preserve"> </w:t>
      </w:r>
      <w:r>
        <w:t>t</w:t>
      </w:r>
      <w:r w:rsidRPr="001D708D">
        <w:t>he central team and the work of your committee.</w:t>
      </w:r>
      <w:r>
        <w:t xml:space="preserve"> </w:t>
      </w:r>
      <w:r w:rsidRPr="001D708D">
        <w:t>By now</w:t>
      </w:r>
      <w:r w:rsidR="00E209CB">
        <w:t>,</w:t>
      </w:r>
      <w:r w:rsidRPr="001D708D">
        <w:t xml:space="preserve"> of course</w:t>
      </w:r>
      <w:r w:rsidR="00E209CB">
        <w:t>,</w:t>
      </w:r>
      <w:r w:rsidRPr="001D708D">
        <w:t xml:space="preserve"> </w:t>
      </w:r>
      <w:r>
        <w:t>they</w:t>
      </w:r>
      <w:r w:rsidRPr="001D708D">
        <w:t xml:space="preserve"> will be aware that there is a wider approach</w:t>
      </w:r>
      <w:r>
        <w:t>,</w:t>
      </w:r>
      <w:r w:rsidRPr="001D708D">
        <w:t xml:space="preserve"> </w:t>
      </w:r>
      <w:r w:rsidR="00C556E1">
        <w:t xml:space="preserve">and </w:t>
      </w:r>
      <w:r w:rsidRPr="001D708D">
        <w:t>it i</w:t>
      </w:r>
      <w:r>
        <w:t xml:space="preserve">s important to have </w:t>
      </w:r>
      <w:r w:rsidRPr="001D708D">
        <w:t xml:space="preserve">consistency and things will be revised to bring that into line. I cut Bruno off there. </w:t>
      </w:r>
    </w:p>
    <w:p w:rsidR="00A53A17" w:rsidP="00A53A17">
      <w:pPr>
        <w:pStyle w:val="Answer"/>
      </w:pPr>
      <w:r w:rsidRPr="00D514C6">
        <w:rPr>
          <w:b/>
          <w:i/>
        </w:rPr>
        <w:t>Bruno Williams:</w:t>
      </w:r>
      <w:r>
        <w:t xml:space="preserve"> </w:t>
      </w:r>
      <w:r w:rsidRPr="001D708D">
        <w:t>Not at all. I</w:t>
      </w:r>
      <w:r>
        <w:t xml:space="preserve"> </w:t>
      </w:r>
      <w:r w:rsidRPr="001D708D">
        <w:t>highlight that</w:t>
      </w:r>
      <w:r>
        <w:t>,</w:t>
      </w:r>
      <w:r w:rsidRPr="001D708D">
        <w:t xml:space="preserve"> since those frameworks were issued</w:t>
      </w:r>
      <w:r>
        <w:t>,</w:t>
      </w:r>
      <w:r w:rsidRPr="001D708D">
        <w:t xml:space="preserve"> it is worth pointing out that the light</w:t>
      </w:r>
      <w:r>
        <w:t>-</w:t>
      </w:r>
      <w:r w:rsidRPr="001D708D">
        <w:t>touch review process</w:t>
      </w:r>
      <w:r>
        <w:t>,</w:t>
      </w:r>
      <w:r w:rsidRPr="001D708D">
        <w:t xml:space="preserve"> which we carry out prior to publishing the frameworks for scrutiny, I have to say </w:t>
      </w:r>
      <w:r w:rsidRPr="001D708D">
        <w:t>is slightly less light touch than previously</w:t>
      </w:r>
      <w:r>
        <w:t>,</w:t>
      </w:r>
      <w:r w:rsidRPr="001D708D">
        <w:t xml:space="preserve"> and my counterparts across the devolved Governments and I have been taking a slightly more</w:t>
      </w:r>
      <w:r>
        <w:t>, let us say,</w:t>
      </w:r>
      <w:r w:rsidRPr="001D708D">
        <w:t xml:space="preserve"> interventionist approach to </w:t>
      </w:r>
      <w:r>
        <w:t xml:space="preserve">make </w:t>
      </w:r>
      <w:r w:rsidRPr="001D708D">
        <w:t>sure that there is a consistency across the frameworks</w:t>
      </w:r>
      <w:r>
        <w:t xml:space="preserve">, making </w:t>
      </w:r>
      <w:r w:rsidRPr="001D708D">
        <w:t>sur</w:t>
      </w:r>
      <w:r>
        <w:t>e</w:t>
      </w:r>
      <w:r w:rsidRPr="001D708D">
        <w:t xml:space="preserve"> that we can respect </w:t>
      </w:r>
      <w:r>
        <w:t>the</w:t>
      </w:r>
      <w:r w:rsidRPr="001D708D">
        <w:t xml:space="preserve"> needs of the individual departments to set out the frameworks as they see fit while also ensuring </w:t>
      </w:r>
      <w:r>
        <w:t xml:space="preserve">that </w:t>
      </w:r>
      <w:r w:rsidRPr="001D708D">
        <w:t>there is that level of consistency that you have pointed t</w:t>
      </w:r>
      <w:r>
        <w:t>o.</w:t>
      </w:r>
    </w:p>
    <w:p w:rsidR="00A53A17" w:rsidP="00A53A17">
      <w:pPr>
        <w:pStyle w:val="Remark"/>
      </w:pPr>
      <w:r w:rsidRPr="00D514C6">
        <w:rPr>
          <w:b/>
        </w:rPr>
        <w:t>Baroness Crawley:</w:t>
      </w:r>
      <w:r>
        <w:t xml:space="preserve"> T</w:t>
      </w:r>
      <w:r w:rsidRPr="001D708D">
        <w:t>hank you both very much indeed.</w:t>
      </w:r>
      <w:r>
        <w:t xml:space="preserve"> </w:t>
      </w:r>
    </w:p>
    <w:p w:rsidR="004633DD" w:rsidP="004633DD">
      <w:pPr>
        <w:pStyle w:val="Remark"/>
      </w:pPr>
      <w:r w:rsidRPr="00D514C6">
        <w:rPr>
          <w:b/>
        </w:rPr>
        <w:t>The Chair:</w:t>
      </w:r>
      <w:r>
        <w:t xml:space="preserve"> Thank you, Lady Crawley. </w:t>
      </w:r>
      <w:r w:rsidRPr="001D708D">
        <w:t>That was a very interesting and very useful exchange</w:t>
      </w:r>
      <w:r>
        <w:t>,</w:t>
      </w:r>
      <w:r w:rsidRPr="001D708D">
        <w:t xml:space="preserve"> and I am very grateful. </w:t>
      </w:r>
    </w:p>
    <w:p w:rsidR="00A53A17" w:rsidRPr="001D708D" w:rsidP="004633DD">
      <w:pPr>
        <w:pStyle w:val="Question"/>
      </w:pPr>
      <w:r w:rsidRPr="00D514C6">
        <w:rPr>
          <w:b/>
        </w:rPr>
        <w:t>Baroness Redfern:</w:t>
      </w:r>
      <w:r>
        <w:t xml:space="preserve"> </w:t>
      </w:r>
      <w:r w:rsidRPr="001D708D">
        <w:t>Welcome</w:t>
      </w:r>
      <w:r>
        <w:t>,</w:t>
      </w:r>
      <w:r w:rsidRPr="001D708D">
        <w:t xml:space="preserve"> Minister, and thank you for attending our meeting today.</w:t>
      </w:r>
      <w:r>
        <w:t xml:space="preserve"> </w:t>
      </w:r>
      <w:r w:rsidRPr="001D708D">
        <w:t>The first part of my question is</w:t>
      </w:r>
      <w:r>
        <w:t xml:space="preserve"> this. W</w:t>
      </w:r>
      <w:r w:rsidRPr="001D708D">
        <w:t xml:space="preserve">here the four Governments had agreed not to develop common frameworks, and attached to those discussions was an explanation for each area </w:t>
      </w:r>
      <w:r w:rsidR="00E57D46">
        <w:t xml:space="preserve">as to </w:t>
      </w:r>
      <w:r w:rsidRPr="001D708D">
        <w:t xml:space="preserve">why a framework was not thought necessary, taking all things in the round would you not agree </w:t>
      </w:r>
      <w:r>
        <w:t xml:space="preserve">that </w:t>
      </w:r>
      <w:r w:rsidRPr="001D708D">
        <w:t xml:space="preserve">there is a case for more clarity on the criteria as to how those assessments were made? </w:t>
      </w:r>
      <w:r>
        <w:t xml:space="preserve">I would </w:t>
      </w:r>
      <w:r w:rsidRPr="001D708D">
        <w:t>add before you respond</w:t>
      </w:r>
      <w:r>
        <w:t xml:space="preserve"> that </w:t>
      </w:r>
      <w:r w:rsidRPr="001D708D">
        <w:t xml:space="preserve">I was pleased to see in your letter of the 13th that you stress </w:t>
      </w:r>
      <w:r>
        <w:t xml:space="preserve">that </w:t>
      </w:r>
      <w:r w:rsidRPr="001D708D">
        <w:t xml:space="preserve">transparency is so important. </w:t>
      </w:r>
    </w:p>
    <w:p w:rsidR="00A53A17" w:rsidP="00A53A17">
      <w:pPr>
        <w:pStyle w:val="Answer"/>
      </w:pPr>
      <w:r w:rsidRPr="00D514C6">
        <w:rPr>
          <w:b/>
          <w:i/>
        </w:rPr>
        <w:t>Neil O</w:t>
      </w:r>
      <w:r>
        <w:rPr>
          <w:b/>
          <w:i/>
        </w:rPr>
        <w:t>’</w:t>
      </w:r>
      <w:r w:rsidRPr="00D514C6">
        <w:rPr>
          <w:b/>
          <w:i/>
        </w:rPr>
        <w:t>Brien:</w:t>
      </w:r>
      <w:r>
        <w:t xml:space="preserve"> T</w:t>
      </w:r>
      <w:r w:rsidRPr="001D708D">
        <w:t>here are several good questions there.</w:t>
      </w:r>
      <w:r>
        <w:t xml:space="preserve"> </w:t>
      </w:r>
      <w:r w:rsidR="002902BA">
        <w:t>First,</w:t>
      </w:r>
      <w:r>
        <w:t xml:space="preserve"> </w:t>
      </w:r>
      <w:r w:rsidRPr="001D708D">
        <w:t xml:space="preserve">the decisions on whether a framework is </w:t>
      </w:r>
      <w:r>
        <w:t xml:space="preserve">or is </w:t>
      </w:r>
      <w:r w:rsidRPr="001D708D">
        <w:t>not needed is a decision not just for the UK Government but for all fo</w:t>
      </w:r>
      <w:r>
        <w:t>ur</w:t>
      </w:r>
      <w:r w:rsidRPr="001D708D">
        <w:t xml:space="preserve"> Gover</w:t>
      </w:r>
      <w:r>
        <w:t>n</w:t>
      </w:r>
      <w:r w:rsidRPr="001D708D">
        <w:t>ments.</w:t>
      </w:r>
      <w:r>
        <w:t xml:space="preserve"> </w:t>
      </w:r>
      <w:r w:rsidRPr="001D708D">
        <w:t xml:space="preserve">Whether a framework will be created or </w:t>
      </w:r>
      <w:r w:rsidR="002902BA">
        <w:t xml:space="preserve">will </w:t>
      </w:r>
      <w:r w:rsidRPr="001D708D">
        <w:t>stop</w:t>
      </w:r>
      <w:r>
        <w:t xml:space="preserve"> </w:t>
      </w:r>
      <w:r w:rsidRPr="001D708D">
        <w:t xml:space="preserve">being in </w:t>
      </w:r>
      <w:r>
        <w:t xml:space="preserve">force </w:t>
      </w:r>
      <w:r w:rsidRPr="001D708D">
        <w:t>is a decision for us all to take unanimously.</w:t>
      </w:r>
      <w:r>
        <w:t xml:space="preserve"> </w:t>
      </w:r>
      <w:r w:rsidRPr="001D708D">
        <w:t>It is not just for one Government to do so.</w:t>
      </w:r>
      <w:r>
        <w:t xml:space="preserve"> </w:t>
      </w:r>
      <w:r w:rsidRPr="001D708D">
        <w:t xml:space="preserve">The table </w:t>
      </w:r>
      <w:r w:rsidR="002902BA">
        <w:t xml:space="preserve">that </w:t>
      </w:r>
      <w:r w:rsidRPr="001D708D">
        <w:t>you will have seen</w:t>
      </w:r>
      <w:r>
        <w:t xml:space="preserve"> and</w:t>
      </w:r>
      <w:r w:rsidRPr="001D708D">
        <w:t xml:space="preserve"> that you argued for</w:t>
      </w:r>
      <w:r>
        <w:t>, and</w:t>
      </w:r>
      <w:r w:rsidRPr="001D708D">
        <w:t xml:space="preserve"> which we provided in the analysis document, </w:t>
      </w:r>
      <w:r>
        <w:t xml:space="preserve">shows </w:t>
      </w:r>
      <w:r w:rsidR="002902BA">
        <w:t xml:space="preserve">that </w:t>
      </w:r>
      <w:r w:rsidRPr="001D708D">
        <w:t>all four Governments agree on those statements about why something is or is not needed.</w:t>
      </w:r>
      <w:r>
        <w:t xml:space="preserve"> </w:t>
      </w:r>
      <w:r w:rsidRPr="001D708D">
        <w:t xml:space="preserve">It is not just the view of </w:t>
      </w:r>
      <w:r>
        <w:t xml:space="preserve">the </w:t>
      </w:r>
      <w:r w:rsidRPr="001D708D">
        <w:t>UK Government.</w:t>
      </w:r>
      <w:r>
        <w:t xml:space="preserve"> </w:t>
      </w:r>
    </w:p>
    <w:p w:rsidR="00A53A17" w:rsidP="00A53A17">
      <w:pPr>
        <w:pStyle w:val="Answer"/>
      </w:pPr>
      <w:r w:rsidRPr="001D708D">
        <w:t>Behind it</w:t>
      </w:r>
      <w:r>
        <w:t xml:space="preserve">, </w:t>
      </w:r>
      <w:r w:rsidRPr="001D708D">
        <w:t>the central team create</w:t>
      </w:r>
      <w:r>
        <w:t>d for each</w:t>
      </w:r>
      <w:r w:rsidRPr="00E773C8" w:rsidR="00E773C8">
        <w:t xml:space="preserve"> </w:t>
      </w:r>
      <w:r w:rsidRPr="001D708D" w:rsidR="00E773C8">
        <w:t>a standard questionnaire</w:t>
      </w:r>
      <w:r>
        <w:t>—</w:t>
      </w:r>
      <w:r w:rsidRPr="001D708D">
        <w:t>you talked about standardisation</w:t>
      </w:r>
      <w:r>
        <w:t>—</w:t>
      </w:r>
      <w:r w:rsidRPr="001D708D">
        <w:t xml:space="preserve">to guide the different departments in making those assessments. They are the output of a process </w:t>
      </w:r>
      <w:r>
        <w:t>that</w:t>
      </w:r>
      <w:r w:rsidRPr="001D708D">
        <w:t xml:space="preserve"> is</w:t>
      </w:r>
      <w:r w:rsidR="0084557F">
        <w:t xml:space="preserve"> </w:t>
      </w:r>
      <w:r w:rsidRPr="001D708D" w:rsidR="0084557F">
        <w:t>standardised</w:t>
      </w:r>
      <w:r>
        <w:t>,</w:t>
      </w:r>
      <w:r w:rsidRPr="001D708D">
        <w:t xml:space="preserve"> in</w:t>
      </w:r>
      <w:r>
        <w:t xml:space="preserve"> so far</w:t>
      </w:r>
      <w:r w:rsidRPr="001D708D">
        <w:t xml:space="preserve"> as it can be</w:t>
      </w:r>
      <w:r>
        <w:t>,</w:t>
      </w:r>
      <w:r w:rsidRPr="001D708D">
        <w:t xml:space="preserve"> </w:t>
      </w:r>
      <w:r>
        <w:t>n</w:t>
      </w:r>
      <w:r w:rsidRPr="001D708D">
        <w:t xml:space="preserve">otwithstanding the fact that all these different policy fields are so </w:t>
      </w:r>
      <w:r w:rsidRPr="001D708D">
        <w:t>different</w:t>
      </w:r>
      <w:r w:rsidRPr="001D708D">
        <w:t xml:space="preserve"> </w:t>
      </w:r>
      <w:r>
        <w:t xml:space="preserve">and </w:t>
      </w:r>
      <w:r w:rsidRPr="001D708D">
        <w:t>some are much more technical than other</w:t>
      </w:r>
      <w:r>
        <w:t>s. T</w:t>
      </w:r>
      <w:r w:rsidRPr="001D708D">
        <w:t>hat framework, that standardis</w:t>
      </w:r>
      <w:r>
        <w:t>e</w:t>
      </w:r>
      <w:r w:rsidRPr="001D708D">
        <w:t>d questionnaire</w:t>
      </w:r>
      <w:r>
        <w:t>,</w:t>
      </w:r>
      <w:r w:rsidRPr="001D708D">
        <w:t xml:space="preserve"> asked them to think about various things</w:t>
      </w:r>
      <w:r>
        <w:t>,</w:t>
      </w:r>
      <w:r w:rsidRPr="001D708D">
        <w:t xml:space="preserve"> including whether there are risks to those JMC principles, how the co</w:t>
      </w:r>
      <w:r>
        <w:t>-</w:t>
      </w:r>
      <w:r w:rsidRPr="001D708D">
        <w:t>operation between the Governments was being maintained</w:t>
      </w:r>
      <w:r>
        <w:t>,</w:t>
      </w:r>
      <w:r w:rsidRPr="001D708D">
        <w:t xml:space="preserve"> what drivers for divergence in the future we co</w:t>
      </w:r>
      <w:r>
        <w:t>u</w:t>
      </w:r>
      <w:r w:rsidRPr="001D708D">
        <w:t>ld see</w:t>
      </w:r>
      <w:r>
        <w:t>, or</w:t>
      </w:r>
      <w:r w:rsidRPr="001D708D">
        <w:t xml:space="preserve">, picking up on a point </w:t>
      </w:r>
      <w:r>
        <w:t xml:space="preserve">that </w:t>
      </w:r>
      <w:r w:rsidRPr="001D708D">
        <w:t xml:space="preserve">your committee has made, whether </w:t>
      </w:r>
      <w:r w:rsidRPr="001D708D" w:rsidR="0084557F">
        <w:t xml:space="preserve">it might have </w:t>
      </w:r>
      <w:r w:rsidRPr="001D708D">
        <w:t>broader interdependencies with cross</w:t>
      </w:r>
      <w:r>
        <w:t>-</w:t>
      </w:r>
      <w:r w:rsidRPr="001D708D">
        <w:t xml:space="preserve">cutting issues </w:t>
      </w:r>
      <w:r>
        <w:t xml:space="preserve">that </w:t>
      </w:r>
      <w:r w:rsidRPr="001D708D">
        <w:t>we talked about before that might cause a divergence over time.</w:t>
      </w:r>
      <w:r>
        <w:t xml:space="preserve"> </w:t>
      </w:r>
    </w:p>
    <w:p w:rsidR="00A53A17" w:rsidRPr="001D708D" w:rsidP="00A53A17">
      <w:pPr>
        <w:pStyle w:val="Answer"/>
      </w:pPr>
      <w:r w:rsidRPr="001D708D">
        <w:t>It is a living process.</w:t>
      </w:r>
      <w:r>
        <w:t xml:space="preserve"> </w:t>
      </w:r>
      <w:r w:rsidRPr="001D708D">
        <w:t>All the frameworks are under permanent review</w:t>
      </w:r>
      <w:r>
        <w:t xml:space="preserve">, </w:t>
      </w:r>
      <w:r w:rsidRPr="001D708D">
        <w:t>as it were</w:t>
      </w:r>
      <w:r>
        <w:t>,</w:t>
      </w:r>
      <w:r w:rsidRPr="001D708D">
        <w:t xml:space="preserve"> and if any of the four Governments decide</w:t>
      </w:r>
      <w:r>
        <w:t>s that</w:t>
      </w:r>
      <w:r w:rsidRPr="001D708D">
        <w:t xml:space="preserve"> one of those areas should be moved into </w:t>
      </w:r>
      <w:r>
        <w:t>“</w:t>
      </w:r>
      <w:r w:rsidRPr="001D708D">
        <w:t>framework needed</w:t>
      </w:r>
      <w:r>
        <w:t>”,</w:t>
      </w:r>
      <w:r w:rsidRPr="001D708D">
        <w:t xml:space="preserve"> or moved out of </w:t>
      </w:r>
      <w:r>
        <w:t>“</w:t>
      </w:r>
      <w:r w:rsidRPr="001D708D">
        <w:t>framework needed</w:t>
      </w:r>
      <w:r>
        <w:t>”,</w:t>
      </w:r>
      <w:r w:rsidRPr="001D708D">
        <w:t xml:space="preserve"> we will discuss that at any point in the programme. The thing you are seeing in that analysis is the outcome of a process that has a degree of standardisation behind it</w:t>
      </w:r>
      <w:r w:rsidR="00A26883">
        <w:t>,</w:t>
      </w:r>
      <w:r>
        <w:t xml:space="preserve"> to reassure you</w:t>
      </w:r>
      <w:r w:rsidRPr="001D708D">
        <w:t>.</w:t>
      </w:r>
      <w:r>
        <w:t xml:space="preserve"> </w:t>
      </w:r>
      <w:r w:rsidRPr="001D708D">
        <w:t xml:space="preserve">I do not know if Bruno wants to add anything to that. </w:t>
      </w:r>
    </w:p>
    <w:p w:rsidR="00A53A17" w:rsidP="00A53A17">
      <w:pPr>
        <w:pStyle w:val="Answer"/>
      </w:pPr>
      <w:r w:rsidRPr="00146430">
        <w:rPr>
          <w:b/>
          <w:i/>
        </w:rPr>
        <w:t>Bruno Williams:</w:t>
      </w:r>
      <w:r>
        <w:t xml:space="preserve"> I would </w:t>
      </w:r>
      <w:r w:rsidRPr="001D708D">
        <w:t xml:space="preserve">pick up on </w:t>
      </w:r>
      <w:r w:rsidR="007539E3">
        <w:t>your p</w:t>
      </w:r>
      <w:r w:rsidRPr="001D708D">
        <w:t xml:space="preserve">oint </w:t>
      </w:r>
      <w:r>
        <w:t xml:space="preserve">that </w:t>
      </w:r>
      <w:r w:rsidRPr="001D708D">
        <w:t>this is very much a summary that we are publishing.</w:t>
      </w:r>
      <w:r>
        <w:t xml:space="preserve"> </w:t>
      </w:r>
      <w:r w:rsidRPr="001D708D">
        <w:t>Clearly</w:t>
      </w:r>
      <w:r>
        <w:t>,</w:t>
      </w:r>
      <w:r w:rsidRPr="001D708D">
        <w:t xml:space="preserve"> a lot of work has gone on behind the scenes in gathering the rationales for having a framework or not having a framework. In our report we have attempted very much to hide the wiring and to provide the edited highlights.</w:t>
      </w:r>
      <w:r>
        <w:t xml:space="preserve"> </w:t>
      </w:r>
      <w:r w:rsidRPr="001D708D">
        <w:t xml:space="preserve">There is of course more raw data </w:t>
      </w:r>
      <w:r>
        <w:t>that</w:t>
      </w:r>
      <w:r w:rsidRPr="001D708D">
        <w:t xml:space="preserve"> we have processed in drawing that up.</w:t>
      </w:r>
      <w:r>
        <w:t xml:space="preserve"> </w:t>
      </w:r>
    </w:p>
    <w:p w:rsidR="00A53A17" w:rsidP="00A53A17">
      <w:pPr>
        <w:pStyle w:val="Answer"/>
      </w:pPr>
      <w:r>
        <w:t>I would also</w:t>
      </w:r>
      <w:r w:rsidRPr="001D708D">
        <w:t xml:space="preserve"> highlight the Minister</w:t>
      </w:r>
      <w:r w:rsidR="00747A83">
        <w:t>’s point</w:t>
      </w:r>
      <w:r w:rsidRPr="001D708D">
        <w:t xml:space="preserve"> </w:t>
      </w:r>
      <w:r>
        <w:t xml:space="preserve">that </w:t>
      </w:r>
      <w:r w:rsidRPr="001D708D">
        <w:t>this is very much an agreed outcome.</w:t>
      </w:r>
      <w:r>
        <w:t xml:space="preserve"> T</w:t>
      </w:r>
      <w:r w:rsidRPr="001D708D">
        <w:t xml:space="preserve">he UKG team and our colleagues across </w:t>
      </w:r>
      <w:r>
        <w:t xml:space="preserve">the </w:t>
      </w:r>
      <w:r w:rsidRPr="001D708D">
        <w:t>devolved Governments have agreed</w:t>
      </w:r>
      <w:r>
        <w:t xml:space="preserve"> that</w:t>
      </w:r>
      <w:r w:rsidRPr="001D708D">
        <w:t xml:space="preserve"> </w:t>
      </w:r>
      <w:r>
        <w:t>this i</w:t>
      </w:r>
      <w:r w:rsidRPr="001D708D">
        <w:t>s the right approach.</w:t>
      </w:r>
      <w:r>
        <w:t xml:space="preserve"> </w:t>
      </w:r>
    </w:p>
    <w:p w:rsidR="00A53A17" w:rsidP="002C25E0">
      <w:pPr>
        <w:pStyle w:val="Remark"/>
      </w:pPr>
      <w:r w:rsidRPr="00146430">
        <w:rPr>
          <w:b/>
        </w:rPr>
        <w:t>Baroness Redfern:</w:t>
      </w:r>
      <w:r>
        <w:t xml:space="preserve"> Thank you, Bruno. I would</w:t>
      </w:r>
      <w:r w:rsidRPr="001D708D">
        <w:t xml:space="preserve"> respond to the Minister </w:t>
      </w:r>
      <w:r>
        <w:t xml:space="preserve">that </w:t>
      </w:r>
      <w:r w:rsidRPr="001D708D">
        <w:t>we have seen</w:t>
      </w:r>
      <w:r w:rsidR="002C25E0">
        <w:t>,</w:t>
      </w:r>
      <w:r w:rsidRPr="001D708D">
        <w:t xml:space="preserve"> </w:t>
      </w:r>
      <w:r w:rsidRPr="001D708D">
        <w:t>in light of</w:t>
      </w:r>
      <w:r w:rsidRPr="001D708D">
        <w:t xml:space="preserve"> the response to the HGV driver shortage and the supply chains</w:t>
      </w:r>
      <w:r w:rsidR="002C25E0">
        <w:t>,</w:t>
      </w:r>
      <w:r w:rsidRPr="001D708D">
        <w:t xml:space="preserve"> how that had changed. The final part of the question is:</w:t>
      </w:r>
      <w:r>
        <w:t xml:space="preserve"> w</w:t>
      </w:r>
      <w:r w:rsidRPr="001D708D">
        <w:t>hat importance do you attach to those judgments to be reviewed and new frameworks created</w:t>
      </w:r>
      <w:r>
        <w:t>,</w:t>
      </w:r>
      <w:r w:rsidRPr="001D708D">
        <w:t xml:space="preserve"> if necessary?</w:t>
      </w:r>
      <w:r>
        <w:t xml:space="preserve"> </w:t>
      </w:r>
    </w:p>
    <w:p w:rsidR="00A53A17" w:rsidP="00A53A17">
      <w:pPr>
        <w:pStyle w:val="Answer"/>
      </w:pPr>
      <w:r w:rsidRPr="00146430">
        <w:rPr>
          <w:b/>
          <w:i/>
        </w:rPr>
        <w:t>Neil O</w:t>
      </w:r>
      <w:r>
        <w:rPr>
          <w:b/>
          <w:i/>
        </w:rPr>
        <w:t>’</w:t>
      </w:r>
      <w:r w:rsidRPr="00146430">
        <w:rPr>
          <w:b/>
          <w:i/>
        </w:rPr>
        <w:t>Brien:</w:t>
      </w:r>
      <w:r>
        <w:t xml:space="preserve"> </w:t>
      </w:r>
      <w:r w:rsidRPr="001D708D">
        <w:t>Thank you for the question. Absolutely, if we find that circumstance</w:t>
      </w:r>
      <w:r>
        <w:t>s</w:t>
      </w:r>
      <w:r w:rsidRPr="001D708D">
        <w:t xml:space="preserve"> change, as you just alluded to, or something else changes</w:t>
      </w:r>
      <w:r>
        <w:t>,</w:t>
      </w:r>
      <w:r w:rsidRPr="001D708D">
        <w:t xml:space="preserve"> there is openness through the ongoing dialogue </w:t>
      </w:r>
      <w:r w:rsidR="002C25E0">
        <w:t xml:space="preserve">that </w:t>
      </w:r>
      <w:r w:rsidRPr="001D708D">
        <w:t>we have with our partners in the other Governments to change our judgment about no framework needed and to draw up new frameworks.</w:t>
      </w:r>
      <w:r>
        <w:t xml:space="preserve"> I think t</w:t>
      </w:r>
      <w:r w:rsidRPr="001D708D">
        <w:t>hat will be one of the potential tasks for the ongoing central team to monitor.</w:t>
      </w:r>
      <w:r>
        <w:t xml:space="preserve"> </w:t>
      </w:r>
    </w:p>
    <w:p w:rsidR="00A53A17" w:rsidRPr="001D708D" w:rsidP="00A53A17">
      <w:pPr>
        <w:pStyle w:val="Remark"/>
      </w:pPr>
      <w:r w:rsidRPr="00146430">
        <w:rPr>
          <w:b/>
        </w:rPr>
        <w:t>Baroness Redfern:</w:t>
      </w:r>
      <w:r>
        <w:t xml:space="preserve"> T</w:t>
      </w:r>
      <w:r w:rsidRPr="001D708D">
        <w:t>im</w:t>
      </w:r>
      <w:r>
        <w:t>ing</w:t>
      </w:r>
      <w:r w:rsidRPr="001D708D">
        <w:t xml:space="preserve"> is of the essence for commercial traffic and trade</w:t>
      </w:r>
      <w:r>
        <w:t>. T</w:t>
      </w:r>
      <w:r w:rsidRPr="001D708D">
        <w:t>hank you very much</w:t>
      </w:r>
      <w:r>
        <w:t>,</w:t>
      </w:r>
      <w:r w:rsidRPr="001D708D">
        <w:t xml:space="preserve"> Minister, for responding, and thank you, Bruno. </w:t>
      </w:r>
    </w:p>
    <w:p w:rsidR="00A53A17" w:rsidP="00A53A17">
      <w:pPr>
        <w:pStyle w:val="Remark"/>
      </w:pPr>
      <w:r w:rsidRPr="00146430">
        <w:rPr>
          <w:b/>
        </w:rPr>
        <w:t>The Chair:</w:t>
      </w:r>
      <w:r>
        <w:t xml:space="preserve"> </w:t>
      </w:r>
      <w:r w:rsidRPr="001D708D">
        <w:t>Thank you</w:t>
      </w:r>
      <w:r>
        <w:t>, Bruno,</w:t>
      </w:r>
      <w:r w:rsidRPr="001D708D">
        <w:t xml:space="preserve"> for the very useful phrase </w:t>
      </w:r>
      <w:r>
        <w:t>“</w:t>
      </w:r>
      <w:r w:rsidRPr="001D708D">
        <w:t>hiding the wiring</w:t>
      </w:r>
      <w:r>
        <w:t>”,</w:t>
      </w:r>
      <w:r w:rsidRPr="001D708D">
        <w:t xml:space="preserve"> because</w:t>
      </w:r>
      <w:r>
        <w:t>,</w:t>
      </w:r>
      <w:r w:rsidRPr="001D708D">
        <w:t xml:space="preserve"> as you know</w:t>
      </w:r>
      <w:r>
        <w:t>,</w:t>
      </w:r>
      <w:r w:rsidRPr="001D708D">
        <w:t xml:space="preserve"> one thing we had an issue with </w:t>
      </w:r>
      <w:r>
        <w:t xml:space="preserve">was the </w:t>
      </w:r>
      <w:r w:rsidRPr="001D708D">
        <w:t>rather bland statement that divergence was</w:t>
      </w:r>
      <w:r>
        <w:t xml:space="preserve"> </w:t>
      </w:r>
      <w:r w:rsidRPr="001D708D">
        <w:t>unlikely</w:t>
      </w:r>
      <w:r w:rsidR="002C25E0">
        <w:t xml:space="preserve">. The </w:t>
      </w:r>
      <w:r w:rsidRPr="001D708D">
        <w:t>question was</w:t>
      </w:r>
      <w:r>
        <w:t>:</w:t>
      </w:r>
      <w:r w:rsidRPr="001D708D">
        <w:t xml:space="preserve"> how do you know that</w:t>
      </w:r>
      <w:r>
        <w:t>,</w:t>
      </w:r>
      <w:r w:rsidRPr="001D708D">
        <w:t xml:space="preserve"> and what evidence are you using to support such a statement</w:t>
      </w:r>
      <w:r>
        <w:t>? K</w:t>
      </w:r>
      <w:r w:rsidRPr="001D708D">
        <w:t xml:space="preserve">nowing that those </w:t>
      </w:r>
      <w:r>
        <w:t>frameworks</w:t>
      </w:r>
      <w:r w:rsidRPr="001D708D">
        <w:t xml:space="preserve"> are </w:t>
      </w:r>
      <w:r>
        <w:t xml:space="preserve">in fact </w:t>
      </w:r>
      <w:r w:rsidRPr="001D708D">
        <w:t xml:space="preserve">living documents and </w:t>
      </w:r>
      <w:r w:rsidR="00594948">
        <w:t xml:space="preserve">that </w:t>
      </w:r>
      <w:r w:rsidRPr="001D708D">
        <w:t>there is raw data give</w:t>
      </w:r>
      <w:r>
        <w:t>s</w:t>
      </w:r>
      <w:r w:rsidRPr="001D708D">
        <w:t xml:space="preserve"> us the confidence </w:t>
      </w:r>
      <w:r>
        <w:t xml:space="preserve">that </w:t>
      </w:r>
      <w:r w:rsidRPr="001D708D">
        <w:t>we can go on asking these questions as we go forward.</w:t>
      </w:r>
      <w:r>
        <w:t xml:space="preserve"> </w:t>
      </w:r>
      <w:r w:rsidRPr="001D708D">
        <w:t>I am very gra</w:t>
      </w:r>
      <w:r>
        <w:t>t</w:t>
      </w:r>
      <w:r w:rsidRPr="001D708D">
        <w:t xml:space="preserve">eful </w:t>
      </w:r>
      <w:r>
        <w:t xml:space="preserve">to you </w:t>
      </w:r>
      <w:r w:rsidRPr="001D708D">
        <w:t xml:space="preserve">for that. </w:t>
      </w:r>
    </w:p>
    <w:p w:rsidR="00A53A17" w:rsidP="00A53A17">
      <w:pPr>
        <w:pStyle w:val="Question"/>
      </w:pPr>
      <w:r w:rsidRPr="00146430">
        <w:rPr>
          <w:b/>
        </w:rPr>
        <w:t>Baroness Randerson:</w:t>
      </w:r>
      <w:r>
        <w:t xml:space="preserve"> </w:t>
      </w:r>
      <w:r w:rsidRPr="001D708D">
        <w:t>Good morning, Minister.</w:t>
      </w:r>
      <w:r>
        <w:t xml:space="preserve"> </w:t>
      </w:r>
      <w:r w:rsidRPr="001D708D">
        <w:t>I was relieved to hear that you regard it as a living process</w:t>
      </w:r>
      <w:r>
        <w:t>,</w:t>
      </w:r>
      <w:r w:rsidRPr="001D708D">
        <w:t xml:space="preserve"> </w:t>
      </w:r>
      <w:r w:rsidRPr="001D708D">
        <w:t>despite the fact that</w:t>
      </w:r>
      <w:r w:rsidRPr="001D708D">
        <w:t xml:space="preserve"> there will be a smaller team in future. Our conclusion in our first report </w:t>
      </w:r>
      <w:r>
        <w:t>wa</w:t>
      </w:r>
      <w:r w:rsidRPr="001D708D">
        <w:t>s that common frameworks are weakened by the limited inclusion of external stakeholders</w:t>
      </w:r>
      <w:r>
        <w:t>. W</w:t>
      </w:r>
      <w:r w:rsidRPr="001D708D">
        <w:t xml:space="preserve">e recommended </w:t>
      </w:r>
      <w:r>
        <w:t xml:space="preserve">that </w:t>
      </w:r>
      <w:r w:rsidRPr="001D708D">
        <w:t xml:space="preserve">they should be reviewed based on </w:t>
      </w:r>
      <w:r>
        <w:t xml:space="preserve">a </w:t>
      </w:r>
      <w:r w:rsidRPr="001D708D">
        <w:t>much broader stakeholder consultation so that those affected can make a meaningful contribution. In addition</w:t>
      </w:r>
      <w:r>
        <w:t>,</w:t>
      </w:r>
      <w:r w:rsidRPr="001D708D">
        <w:t xml:space="preserve"> we noted inconsistency across government departments in their approach.</w:t>
      </w:r>
      <w:r>
        <w:t xml:space="preserve"> </w:t>
      </w:r>
    </w:p>
    <w:p w:rsidR="00A53A17" w:rsidP="00A53A17">
      <w:pPr>
        <w:pStyle w:val="QuestionCont"/>
      </w:pPr>
      <w:r w:rsidRPr="001D708D">
        <w:t>My first question</w:t>
      </w:r>
      <w:r>
        <w:t>, Minister,</w:t>
      </w:r>
      <w:r w:rsidRPr="001D708D">
        <w:t xml:space="preserve"> is</w:t>
      </w:r>
      <w:r>
        <w:t>:</w:t>
      </w:r>
      <w:r w:rsidRPr="001D708D">
        <w:t xml:space="preserve"> how will you encourage stakeholder engagement in future</w:t>
      </w:r>
      <w:r>
        <w:t>,</w:t>
      </w:r>
      <w:r w:rsidRPr="001D708D">
        <w:t xml:space="preserve"> and how will you ensure more consistency across departments in that regard?</w:t>
      </w:r>
      <w:r>
        <w:t xml:space="preserve"> </w:t>
      </w:r>
    </w:p>
    <w:p w:rsidR="00A53A17" w:rsidP="00A53A17">
      <w:pPr>
        <w:pStyle w:val="Answer"/>
      </w:pPr>
      <w:r w:rsidRPr="00B56E56">
        <w:rPr>
          <w:b/>
          <w:i/>
        </w:rPr>
        <w:t>Neil O</w:t>
      </w:r>
      <w:r>
        <w:rPr>
          <w:b/>
          <w:i/>
        </w:rPr>
        <w:t>’</w:t>
      </w:r>
      <w:r w:rsidRPr="00B56E56">
        <w:rPr>
          <w:b/>
          <w:i/>
        </w:rPr>
        <w:t>Brien:</w:t>
      </w:r>
      <w:r>
        <w:t xml:space="preserve"> </w:t>
      </w:r>
      <w:r w:rsidRPr="001D708D">
        <w:t>That is a very fair question.</w:t>
      </w:r>
      <w:r>
        <w:t xml:space="preserve"> </w:t>
      </w:r>
      <w:r w:rsidRPr="001D708D">
        <w:t>All of them, as you know, have some degree of stakeholder engagement.</w:t>
      </w:r>
      <w:r>
        <w:t xml:space="preserve"> </w:t>
      </w:r>
      <w:r w:rsidR="00326C10">
        <w:t>T</w:t>
      </w:r>
      <w:r w:rsidRPr="001D708D">
        <w:t xml:space="preserve">he frameworks are, as it were, the way of working rather than the policy itself, </w:t>
      </w:r>
      <w:r w:rsidR="00326C10">
        <w:t xml:space="preserve">so </w:t>
      </w:r>
      <w:r w:rsidRPr="001D708D">
        <w:t xml:space="preserve">there is a varying degree </w:t>
      </w:r>
      <w:r w:rsidRPr="001D708D">
        <w:t>of external interest in them and the external stakeholders are</w:t>
      </w:r>
      <w:r>
        <w:t>,</w:t>
      </w:r>
      <w:r w:rsidRPr="001D708D">
        <w:t xml:space="preserve"> in different fields</w:t>
      </w:r>
      <w:r>
        <w:t>,</w:t>
      </w:r>
      <w:r w:rsidRPr="001D708D">
        <w:t xml:space="preserve"> </w:t>
      </w:r>
      <w:r w:rsidRPr="001D708D">
        <w:t>more or less organised</w:t>
      </w:r>
      <w:r>
        <w:t>,</w:t>
      </w:r>
      <w:r w:rsidRPr="001D708D">
        <w:t xml:space="preserve"> depending on the policy field. </w:t>
      </w:r>
    </w:p>
    <w:p w:rsidR="00A53A17" w:rsidRPr="001D708D" w:rsidP="00A53A17">
      <w:pPr>
        <w:pStyle w:val="Answer"/>
      </w:pPr>
      <w:r>
        <w:t>F</w:t>
      </w:r>
      <w:r w:rsidRPr="001D708D">
        <w:t>ollowing your comments</w:t>
      </w:r>
      <w:r>
        <w:t>, a</w:t>
      </w:r>
      <w:r w:rsidRPr="001D708D">
        <w:t xml:space="preserve">s well as that initial consultation of stakeholders before documents come to you for scrutiny, </w:t>
      </w:r>
      <w:r w:rsidRPr="001D708D">
        <w:t>observations</w:t>
      </w:r>
      <w:r w:rsidRPr="001D708D">
        <w:t xml:space="preserve"> and recommendations on all these things, as they then go round to the four Governments to come to a final post</w:t>
      </w:r>
      <w:r>
        <w:t>-</w:t>
      </w:r>
      <w:r w:rsidRPr="001D708D">
        <w:t>scrutiny agreement, several of them are</w:t>
      </w:r>
      <w:r>
        <w:t>,</w:t>
      </w:r>
      <w:r w:rsidRPr="001D708D">
        <w:t xml:space="preserve"> in parallel with that</w:t>
      </w:r>
      <w:r>
        <w:t>, g</w:t>
      </w:r>
      <w:r w:rsidRPr="001D708D">
        <w:t>oing through a process of further stakeholder consultation.</w:t>
      </w:r>
      <w:r>
        <w:t xml:space="preserve"> </w:t>
      </w:r>
      <w:r w:rsidRPr="001D708D">
        <w:t>I will invite Bruno to talk to this point</w:t>
      </w:r>
      <w:r>
        <w:t>,</w:t>
      </w:r>
      <w:r w:rsidRPr="001D708D">
        <w:t xml:space="preserve"> but I think </w:t>
      </w:r>
      <w:r>
        <w:t xml:space="preserve">that, </w:t>
      </w:r>
      <w:r w:rsidRPr="001D708D">
        <w:t xml:space="preserve">in some of the fields where there has been a bit less </w:t>
      </w:r>
      <w:r>
        <w:t xml:space="preserve">of that </w:t>
      </w:r>
      <w:r w:rsidRPr="001D708D">
        <w:t>in the first round</w:t>
      </w:r>
      <w:r>
        <w:t>,</w:t>
      </w:r>
      <w:r w:rsidRPr="001D708D">
        <w:t xml:space="preserve"> there may be a bit more in the second round</w:t>
      </w:r>
      <w:r w:rsidR="00C74F2F">
        <w:t>. B</w:t>
      </w:r>
      <w:r w:rsidRPr="001D708D">
        <w:t xml:space="preserve">ut I will hand over to Bruno </w:t>
      </w:r>
      <w:r>
        <w:t xml:space="preserve">on </w:t>
      </w:r>
      <w:r w:rsidRPr="001D708D">
        <w:t xml:space="preserve">that </w:t>
      </w:r>
      <w:r w:rsidRPr="001D708D">
        <w:t>particular point</w:t>
      </w:r>
      <w:r w:rsidRPr="001D708D">
        <w:t xml:space="preserve">. </w:t>
      </w:r>
    </w:p>
    <w:p w:rsidR="00A53A17" w:rsidP="00A53A17">
      <w:pPr>
        <w:pStyle w:val="Answer"/>
      </w:pPr>
      <w:r w:rsidRPr="0023583F">
        <w:rPr>
          <w:b/>
          <w:i/>
        </w:rPr>
        <w:t>Bruno Williams:</w:t>
      </w:r>
      <w:r>
        <w:t xml:space="preserve"> Yes, t</w:t>
      </w:r>
      <w:r w:rsidRPr="001D708D">
        <w:t xml:space="preserve">hat is </w:t>
      </w:r>
      <w:r w:rsidRPr="001D708D">
        <w:t>absolutely correct</w:t>
      </w:r>
      <w:r w:rsidRPr="001D708D">
        <w:t>.</w:t>
      </w:r>
      <w:r>
        <w:t xml:space="preserve"> </w:t>
      </w:r>
      <w:r w:rsidRPr="001D708D">
        <w:t>The frameworks that I would draw attention to in that respect are</w:t>
      </w:r>
      <w:r w:rsidR="00C74F2F">
        <w:t xml:space="preserve"> </w:t>
      </w:r>
      <w:r w:rsidR="00C74F2F">
        <w:t xml:space="preserve">in </w:t>
      </w:r>
      <w:r w:rsidRPr="001D708D">
        <w:t xml:space="preserve">particular </w:t>
      </w:r>
      <w:r w:rsidR="00B552F3">
        <w:t>R</w:t>
      </w:r>
      <w:r w:rsidRPr="001D708D">
        <w:t>ecognition</w:t>
      </w:r>
      <w:r w:rsidRPr="001D708D">
        <w:t xml:space="preserve"> of </w:t>
      </w:r>
      <w:r w:rsidR="00B552F3">
        <w:t>P</w:t>
      </w:r>
      <w:r w:rsidRPr="001D708D">
        <w:t xml:space="preserve">rofessional </w:t>
      </w:r>
      <w:r w:rsidR="00B552F3">
        <w:t>Q</w:t>
      </w:r>
      <w:r w:rsidRPr="001D708D">
        <w:t xml:space="preserve">ualifications and </w:t>
      </w:r>
      <w:r w:rsidR="00B552F3">
        <w:t>S</w:t>
      </w:r>
      <w:r w:rsidRPr="001D708D">
        <w:t>ervices, which are undergoing stakeholder engagement this month</w:t>
      </w:r>
      <w:r>
        <w:t>. I</w:t>
      </w:r>
      <w:r w:rsidRPr="001D708D">
        <w:t xml:space="preserve">t is also worth saying that some departments may wish to do a bit of external engagement in </w:t>
      </w:r>
      <w:r>
        <w:t xml:space="preserve">the </w:t>
      </w:r>
      <w:r w:rsidRPr="001D708D">
        <w:t xml:space="preserve">light of the agreement </w:t>
      </w:r>
      <w:r>
        <w:t xml:space="preserve">that </w:t>
      </w:r>
      <w:r w:rsidRPr="001D708D">
        <w:t>we have reached with our devolved counterpart</w:t>
      </w:r>
      <w:r>
        <w:t xml:space="preserve">s </w:t>
      </w:r>
      <w:r w:rsidRPr="001D708D">
        <w:t>on the various cross</w:t>
      </w:r>
      <w:r>
        <w:t>-</w:t>
      </w:r>
      <w:r w:rsidRPr="001D708D">
        <w:t>cutting issues</w:t>
      </w:r>
      <w:r>
        <w:t>,</w:t>
      </w:r>
      <w:r w:rsidRPr="001D708D">
        <w:t xml:space="preserve"> and that is likely to take place alongside parliamentary scrutiny.</w:t>
      </w:r>
      <w:r>
        <w:t xml:space="preserve"> </w:t>
      </w:r>
    </w:p>
    <w:p w:rsidR="00A53A17" w:rsidP="00A53A17">
      <w:pPr>
        <w:pStyle w:val="Answer"/>
      </w:pPr>
      <w:r>
        <w:t>On t</w:t>
      </w:r>
      <w:r w:rsidRPr="001D708D">
        <w:t>he point about what we will be doing in the future</w:t>
      </w:r>
      <w:r>
        <w:t>,</w:t>
      </w:r>
      <w:r w:rsidRPr="001D708D">
        <w:t xml:space="preserve"> I would very much see the role of the Cabinet Office team as providing guidance for ways in which departments should consider scrutiny, but with the proviso that </w:t>
      </w:r>
      <w:r>
        <w:t xml:space="preserve">that </w:t>
      </w:r>
      <w:r w:rsidRPr="001D708D">
        <w:t>is very much a decision for the departments to implement</w:t>
      </w:r>
      <w:r>
        <w:t>,</w:t>
      </w:r>
      <w:r w:rsidRPr="001D708D">
        <w:t xml:space="preserve"> in line with counterparts in devolved Governments.</w:t>
      </w:r>
      <w:r>
        <w:t xml:space="preserve"> </w:t>
      </w:r>
      <w:r w:rsidRPr="001D708D">
        <w:t xml:space="preserve">As we </w:t>
      </w:r>
      <w:r>
        <w:t xml:space="preserve">have </w:t>
      </w:r>
      <w:r w:rsidRPr="001D708D">
        <w:t>mentioned in previous sessions, it is very much a four</w:t>
      </w:r>
      <w:r>
        <w:t>-</w:t>
      </w:r>
      <w:r w:rsidRPr="001D708D">
        <w:t>way process</w:t>
      </w:r>
      <w:r>
        <w:t xml:space="preserve">. </w:t>
      </w:r>
    </w:p>
    <w:p w:rsidR="00A53A17" w:rsidP="00A53A17">
      <w:pPr>
        <w:pStyle w:val="Question"/>
      </w:pPr>
      <w:r w:rsidRPr="0023583F">
        <w:rPr>
          <w:b/>
        </w:rPr>
        <w:t>Baroness Randerson:</w:t>
      </w:r>
      <w:r>
        <w:t xml:space="preserve"> T</w:t>
      </w:r>
      <w:r w:rsidRPr="001D708D">
        <w:t>hank you very much to both of you. I am reassured by those replies</w:t>
      </w:r>
      <w:r w:rsidR="00632933">
        <w:t>,</w:t>
      </w:r>
      <w:r w:rsidRPr="001D708D">
        <w:t xml:space="preserve"> because </w:t>
      </w:r>
      <w:r>
        <w:t xml:space="preserve">we have heard before </w:t>
      </w:r>
      <w:r w:rsidRPr="001D708D" w:rsidR="00632933">
        <w:t xml:space="preserve">on several occasions </w:t>
      </w:r>
      <w:r w:rsidRPr="001D708D">
        <w:t>the reference to common frameworks being about ways of working.</w:t>
      </w:r>
      <w:r>
        <w:t xml:space="preserve"> </w:t>
      </w:r>
      <w:r w:rsidRPr="001D708D">
        <w:t>It has always struck me that there is an important interaction between ways of working and the policies themselves</w:t>
      </w:r>
      <w:r w:rsidR="00632933">
        <w:t>,</w:t>
      </w:r>
      <w:r w:rsidRPr="001D708D">
        <w:t xml:space="preserve"> because if </w:t>
      </w:r>
      <w:r>
        <w:t xml:space="preserve">your </w:t>
      </w:r>
      <w:r w:rsidRPr="001D708D">
        <w:t>ways of working are not good</w:t>
      </w:r>
      <w:r w:rsidR="00632933">
        <w:t xml:space="preserve"> you will not </w:t>
      </w:r>
      <w:r w:rsidRPr="001D708D">
        <w:t>come up with good and sound policies that will withstand pressures.</w:t>
      </w:r>
      <w:r>
        <w:t xml:space="preserve"> </w:t>
      </w:r>
    </w:p>
    <w:p w:rsidR="00A53A17" w:rsidP="00A53A17">
      <w:pPr>
        <w:pStyle w:val="QuestionCont"/>
      </w:pPr>
      <w:r w:rsidRPr="001D708D">
        <w:t>May I move on to my second question?</w:t>
      </w:r>
      <w:r>
        <w:t xml:space="preserve"> </w:t>
      </w:r>
      <w:r w:rsidRPr="001D708D">
        <w:t>Obviously</w:t>
      </w:r>
      <w:r w:rsidRPr="001D708D">
        <w:t xml:space="preserve"> there is a need for ongoing scrutiny of how well common frameworks are working</w:t>
      </w:r>
      <w:r w:rsidR="0060112A">
        <w:t>;</w:t>
      </w:r>
      <w:r w:rsidRPr="001D708D">
        <w:t xml:space="preserve"> indeed, Minister, you have just referred to the need for potentially new ones and so on.</w:t>
      </w:r>
      <w:r>
        <w:t xml:space="preserve"> </w:t>
      </w:r>
      <w:r w:rsidRPr="001D708D">
        <w:t>There is a divergence between the approach of the UK Government and</w:t>
      </w:r>
      <w:r>
        <w:t xml:space="preserve"> that</w:t>
      </w:r>
      <w:r w:rsidRPr="001D708D">
        <w:t xml:space="preserve"> of the Welsh Government</w:t>
      </w:r>
      <w:r w:rsidR="0060112A">
        <w:t xml:space="preserve"> in particular</w:t>
      </w:r>
      <w:r w:rsidRPr="001D708D">
        <w:t>.</w:t>
      </w:r>
      <w:r>
        <w:t xml:space="preserve"> </w:t>
      </w:r>
      <w:r w:rsidRPr="001D708D">
        <w:t>Chloe Smith promised us light</w:t>
      </w:r>
      <w:r>
        <w:t>-</w:t>
      </w:r>
      <w:r w:rsidRPr="001D708D">
        <w:t>touch guidance to departments on how they should engage with parliamentary committees</w:t>
      </w:r>
      <w:r>
        <w:t>,</w:t>
      </w:r>
      <w:r w:rsidRPr="001D708D">
        <w:t xml:space="preserve"> whereas the Welsh Government have promised at least an annual report to the Sen</w:t>
      </w:r>
      <w:r>
        <w:t>edd</w:t>
      </w:r>
      <w:r w:rsidRPr="001D708D">
        <w:t xml:space="preserve"> covering the operation of common frameworks in general, and each of the common frameworks.</w:t>
      </w:r>
      <w:r>
        <w:t xml:space="preserve"> </w:t>
      </w:r>
    </w:p>
    <w:p w:rsidR="00A53A17" w:rsidRPr="001D708D" w:rsidP="00A53A17">
      <w:pPr>
        <w:pStyle w:val="QuestionCont"/>
      </w:pPr>
      <w:r w:rsidRPr="001D708D">
        <w:t xml:space="preserve">Why </w:t>
      </w:r>
      <w:r w:rsidR="0060112A">
        <w:t>are</w:t>
      </w:r>
      <w:r w:rsidRPr="001D708D">
        <w:t xml:space="preserve"> the UK Government favouring a light</w:t>
      </w:r>
      <w:r>
        <w:t>-</w:t>
      </w:r>
      <w:r w:rsidRPr="001D708D">
        <w:t>touch approach</w:t>
      </w:r>
      <w:r>
        <w:t>,</w:t>
      </w:r>
      <w:r w:rsidRPr="001D708D">
        <w:t xml:space="preserve"> which will inevitably bring more diversity in approach</w:t>
      </w:r>
      <w:r>
        <w:t>,</w:t>
      </w:r>
      <w:r w:rsidRPr="001D708D">
        <w:t xml:space="preserve"> rather than the rather more prescriptive approach of the Welsh Government</w:t>
      </w:r>
      <w:r>
        <w:t>,</w:t>
      </w:r>
      <w:r w:rsidRPr="001D708D">
        <w:t xml:space="preserve"> which can be seen as more rigorous</w:t>
      </w:r>
      <w:r>
        <w:t>?</w:t>
      </w:r>
      <w:r w:rsidRPr="001D708D">
        <w:t xml:space="preserve"> </w:t>
      </w:r>
    </w:p>
    <w:p w:rsidR="00A53A17" w:rsidP="00A53A17">
      <w:pPr>
        <w:pStyle w:val="Answer"/>
      </w:pPr>
      <w:r w:rsidRPr="0023583F">
        <w:rPr>
          <w:b/>
          <w:i/>
        </w:rPr>
        <w:t>Neil O</w:t>
      </w:r>
      <w:r>
        <w:rPr>
          <w:b/>
          <w:i/>
        </w:rPr>
        <w:t>’</w:t>
      </w:r>
      <w:r w:rsidRPr="0023583F">
        <w:rPr>
          <w:b/>
          <w:i/>
        </w:rPr>
        <w:t>Brien:</w:t>
      </w:r>
      <w:r>
        <w:t xml:space="preserve"> </w:t>
      </w:r>
      <w:r w:rsidRPr="001D708D">
        <w:t>That is an excellent question.</w:t>
      </w:r>
      <w:r>
        <w:t xml:space="preserve"> I would say also that </w:t>
      </w:r>
      <w:r w:rsidRPr="001D708D">
        <w:t>your comment</w:t>
      </w:r>
      <w:r>
        <w:t>s</w:t>
      </w:r>
      <w:r w:rsidRPr="001D708D">
        <w:t xml:space="preserve"> at the end of the last observation</w:t>
      </w:r>
      <w:r>
        <w:t xml:space="preserve">s were </w:t>
      </w:r>
      <w:r w:rsidRPr="001D708D">
        <w:t>very sage</w:t>
      </w:r>
      <w:r>
        <w:t>—the one about</w:t>
      </w:r>
      <w:r w:rsidRPr="001D708D">
        <w:t xml:space="preserve"> if you do not have good </w:t>
      </w:r>
      <w:r w:rsidRPr="001D708D">
        <w:t>processes</w:t>
      </w:r>
      <w:r w:rsidRPr="001D708D">
        <w:t xml:space="preserve"> you will not have a good outcome.</w:t>
      </w:r>
      <w:r>
        <w:t xml:space="preserve"> </w:t>
      </w:r>
    </w:p>
    <w:p w:rsidR="00A53A17" w:rsidP="00A53A17">
      <w:pPr>
        <w:pStyle w:val="Answer"/>
      </w:pPr>
      <w:r w:rsidRPr="001D708D">
        <w:t>At the quadrilateral</w:t>
      </w:r>
      <w:r>
        <w:t xml:space="preserve"> </w:t>
      </w:r>
      <w:r w:rsidRPr="001D708D">
        <w:t xml:space="preserve">I mentioned between me and </w:t>
      </w:r>
      <w:r>
        <w:t xml:space="preserve">partners in the </w:t>
      </w:r>
      <w:r w:rsidRPr="001D708D">
        <w:t>devolved Governments</w:t>
      </w:r>
      <w:r>
        <w:t>,</w:t>
      </w:r>
      <w:r w:rsidRPr="001D708D">
        <w:t xml:space="preserve"> we discussed this exact point.</w:t>
      </w:r>
      <w:r>
        <w:t xml:space="preserve"> </w:t>
      </w:r>
      <w:r w:rsidRPr="001D708D">
        <w:t xml:space="preserve">I know it is something </w:t>
      </w:r>
      <w:r>
        <w:t xml:space="preserve">that </w:t>
      </w:r>
      <w:r w:rsidRPr="001D708D">
        <w:t>my colleague in the Welsh Government</w:t>
      </w:r>
      <w:r>
        <w:t>,</w:t>
      </w:r>
      <w:r w:rsidRPr="001D708D">
        <w:t xml:space="preserve"> Mick </w:t>
      </w:r>
      <w:r w:rsidRPr="001D708D">
        <w:t>Ant</w:t>
      </w:r>
      <w:r>
        <w:t>oniw</w:t>
      </w:r>
      <w:r>
        <w:t>,</w:t>
      </w:r>
      <w:r w:rsidRPr="001D708D">
        <w:t xml:space="preserve"> has been giving quite a lot of </w:t>
      </w:r>
      <w:r>
        <w:t>thought to</w:t>
      </w:r>
      <w:r w:rsidRPr="001D708D">
        <w:t>.</w:t>
      </w:r>
      <w:r>
        <w:t xml:space="preserve"> </w:t>
      </w:r>
      <w:r w:rsidRPr="001D708D">
        <w:t xml:space="preserve">He very helpfully </w:t>
      </w:r>
      <w:r>
        <w:t xml:space="preserve">and kindly </w:t>
      </w:r>
      <w:r w:rsidRPr="001D708D">
        <w:t xml:space="preserve">suggested that he would go away and do a bit </w:t>
      </w:r>
      <w:r>
        <w:t xml:space="preserve">of </w:t>
      </w:r>
      <w:r w:rsidRPr="001D708D">
        <w:t xml:space="preserve">work on this very point and </w:t>
      </w:r>
      <w:r>
        <w:t>come</w:t>
      </w:r>
      <w:r w:rsidRPr="001D708D">
        <w:t xml:space="preserve"> back to us, </w:t>
      </w:r>
      <w:r>
        <w:t>and</w:t>
      </w:r>
      <w:r w:rsidRPr="001D708D">
        <w:t xml:space="preserve"> I am looking forward to seeing his work on this.</w:t>
      </w:r>
      <w:r>
        <w:t xml:space="preserve"> </w:t>
      </w:r>
    </w:p>
    <w:p w:rsidR="00A53A17" w:rsidP="00A53A17">
      <w:pPr>
        <w:pStyle w:val="Answer"/>
      </w:pPr>
      <w:r>
        <w:t>M</w:t>
      </w:r>
      <w:r w:rsidRPr="001D708D">
        <w:t>ore generally</w:t>
      </w:r>
      <w:r>
        <w:t>,</w:t>
      </w:r>
      <w:r w:rsidRPr="001D708D">
        <w:t xml:space="preserve"> this </w:t>
      </w:r>
      <w:r>
        <w:t xml:space="preserve">is </w:t>
      </w:r>
      <w:r w:rsidRPr="001D708D">
        <w:t xml:space="preserve">the sort of issue that we will be covering off in the </w:t>
      </w:r>
      <w:r w:rsidR="006871B4">
        <w:t>P</w:t>
      </w:r>
      <w:r w:rsidRPr="001D708D">
        <w:t xml:space="preserve">hase </w:t>
      </w:r>
      <w:r>
        <w:t>5</w:t>
      </w:r>
      <w:r w:rsidRPr="001D708D">
        <w:t xml:space="preserve"> guidance about how all this works in steady state.</w:t>
      </w:r>
      <w:r>
        <w:t xml:space="preserve"> </w:t>
      </w:r>
      <w:r w:rsidRPr="001D708D">
        <w:t>Again, like a lot of these things, quite rightly</w:t>
      </w:r>
      <w:r w:rsidR="006871B4">
        <w:t>,</w:t>
      </w:r>
      <w:r w:rsidRPr="001D708D">
        <w:t xml:space="preserve"> that </w:t>
      </w:r>
      <w:r w:rsidRPr="001D708D">
        <w:t>has to</w:t>
      </w:r>
      <w:r w:rsidRPr="001D708D">
        <w:t xml:space="preserve"> be agreed between all four Governments</w:t>
      </w:r>
      <w:r w:rsidR="001D03EC">
        <w:t>,</w:t>
      </w:r>
      <w:r w:rsidRPr="001D708D">
        <w:t xml:space="preserve"> and we are trying to write </w:t>
      </w:r>
      <w:r w:rsidR="00B51C86">
        <w:t xml:space="preserve">that </w:t>
      </w:r>
      <w:r w:rsidRPr="001D708D">
        <w:t>together at the moment.</w:t>
      </w:r>
      <w:r>
        <w:t xml:space="preserve"> </w:t>
      </w:r>
      <w:r w:rsidRPr="001D708D">
        <w:t xml:space="preserve">I would be very surprised if we did not have </w:t>
      </w:r>
      <w:r w:rsidRPr="001D708D" w:rsidR="008C6034">
        <w:t xml:space="preserve">at least </w:t>
      </w:r>
      <w:r w:rsidRPr="001D708D">
        <w:t>an agreement that where there are significant changes, either to circumstances or to ways of working</w:t>
      </w:r>
      <w:r>
        <w:t xml:space="preserve">, </w:t>
      </w:r>
      <w:r w:rsidRPr="001D708D">
        <w:t xml:space="preserve">we have a clear recommendation to departments of the UK Government and departments in devolved Governments that </w:t>
      </w:r>
      <w:r>
        <w:t>they</w:t>
      </w:r>
      <w:r w:rsidRPr="001D708D">
        <w:t xml:space="preserve"> should </w:t>
      </w:r>
      <w:r w:rsidR="001D03EC">
        <w:t xml:space="preserve">regularly </w:t>
      </w:r>
      <w:r w:rsidRPr="001D708D">
        <w:t xml:space="preserve">update their relevant committee of these </w:t>
      </w:r>
      <w:r w:rsidRPr="001D708D">
        <w:t>things, if</w:t>
      </w:r>
      <w:r w:rsidRPr="001D708D">
        <w:t xml:space="preserve"> they happen.</w:t>
      </w:r>
      <w:r>
        <w:t xml:space="preserve"> </w:t>
      </w:r>
    </w:p>
    <w:p w:rsidR="00A53A17" w:rsidRPr="001D708D" w:rsidP="00A53A17">
      <w:pPr>
        <w:pStyle w:val="Answer"/>
      </w:pPr>
      <w:r w:rsidRPr="001D708D">
        <w:t xml:space="preserve">It is an issue that we are exploring in two different ways </w:t>
      </w:r>
      <w:r w:rsidRPr="001D708D">
        <w:t>at the moment</w:t>
      </w:r>
      <w:r w:rsidRPr="001D708D">
        <w:t xml:space="preserve"> in the process of drafting this kind of steady</w:t>
      </w:r>
      <w:r w:rsidR="001D03EC">
        <w:t>-</w:t>
      </w:r>
      <w:r w:rsidRPr="001D708D">
        <w:t xml:space="preserve">state </w:t>
      </w:r>
      <w:r w:rsidR="006871B4">
        <w:t>P</w:t>
      </w:r>
      <w:r w:rsidRPr="001D708D">
        <w:t xml:space="preserve">hase </w:t>
      </w:r>
      <w:r>
        <w:t>5</w:t>
      </w:r>
      <w:r w:rsidRPr="001D708D">
        <w:t xml:space="preserve"> guidance together</w:t>
      </w:r>
      <w:r>
        <w:t xml:space="preserve">. There </w:t>
      </w:r>
      <w:r w:rsidRPr="001D708D">
        <w:t>are</w:t>
      </w:r>
      <w:r>
        <w:t xml:space="preserve"> also</w:t>
      </w:r>
      <w:r w:rsidRPr="001D708D">
        <w:t xml:space="preserve"> the specific suggestions that </w:t>
      </w:r>
      <w:r>
        <w:t>w</w:t>
      </w:r>
      <w:r w:rsidRPr="001D708D">
        <w:t xml:space="preserve">e are looking forward to seeing from Mick. I do not know if Bruno wants to add anything to that answer. </w:t>
      </w:r>
    </w:p>
    <w:p w:rsidR="00A53A17" w:rsidP="00A53A17">
      <w:pPr>
        <w:pStyle w:val="Answer"/>
      </w:pPr>
      <w:r w:rsidRPr="002E1E4B">
        <w:rPr>
          <w:b/>
          <w:i/>
        </w:rPr>
        <w:t>Bruno Williams:</w:t>
      </w:r>
      <w:r>
        <w:t xml:space="preserve"> </w:t>
      </w:r>
      <w:r w:rsidRPr="001D708D">
        <w:t>I have nothing of substance to add.</w:t>
      </w:r>
      <w:r>
        <w:t xml:space="preserve"> </w:t>
      </w:r>
      <w:r w:rsidRPr="001D708D">
        <w:t xml:space="preserve">You mentioned the </w:t>
      </w:r>
      <w:r w:rsidR="006871B4">
        <w:t>P</w:t>
      </w:r>
      <w:r w:rsidRPr="001D708D">
        <w:t xml:space="preserve">hase </w:t>
      </w:r>
      <w:r>
        <w:t>5</w:t>
      </w:r>
      <w:r w:rsidRPr="001D708D">
        <w:t xml:space="preserve"> guidance.</w:t>
      </w:r>
      <w:r>
        <w:t xml:space="preserve"> O</w:t>
      </w:r>
      <w:r w:rsidRPr="001D708D">
        <w:t>bviously</w:t>
      </w:r>
      <w:r>
        <w:t xml:space="preserve">, that is </w:t>
      </w:r>
      <w:r w:rsidRPr="001D708D">
        <w:t>somethin</w:t>
      </w:r>
      <w:r>
        <w:t>g</w:t>
      </w:r>
      <w:r w:rsidRPr="001D708D">
        <w:t xml:space="preserve"> the team is working on </w:t>
      </w:r>
      <w:r w:rsidRPr="001D708D">
        <w:t>at the moment</w:t>
      </w:r>
      <w:r>
        <w:t>,</w:t>
      </w:r>
      <w:r w:rsidRPr="001D708D">
        <w:t xml:space="preserve"> and </w:t>
      </w:r>
      <w:r>
        <w:t xml:space="preserve">it </w:t>
      </w:r>
      <w:r w:rsidRPr="001D708D">
        <w:t>will set out issues such as reporting in the longer term.</w:t>
      </w:r>
      <w:r>
        <w:t xml:space="preserve"> </w:t>
      </w:r>
      <w:r w:rsidRPr="001D708D">
        <w:t>I think the main thrust of that is likely to be, in keeping with the spirit of departmental ownership, that departments ensure that the committees with an interest are made aware of any substantial developments to the common frameworks.</w:t>
      </w:r>
      <w:r>
        <w:t xml:space="preserve"> </w:t>
      </w:r>
      <w:r w:rsidRPr="001D708D">
        <w:t>I would not want to go into too much detail about how prescriptive or otherwise that guidance is likely to be</w:t>
      </w:r>
      <w:r>
        <w:t>,</w:t>
      </w:r>
      <w:r w:rsidRPr="001D708D">
        <w:t xml:space="preserve"> but, as the Minister said</w:t>
      </w:r>
      <w:r>
        <w:t>,</w:t>
      </w:r>
      <w:r w:rsidRPr="001D708D">
        <w:t xml:space="preserve"> we are expecting some proposals shortly from the Welsh Government on that front.</w:t>
      </w:r>
      <w:r>
        <w:t xml:space="preserve"> </w:t>
      </w:r>
    </w:p>
    <w:p w:rsidR="00A53A17" w:rsidP="00A53A17">
      <w:pPr>
        <w:pStyle w:val="Remark"/>
      </w:pPr>
      <w:r w:rsidRPr="002E1E4B">
        <w:rPr>
          <w:b/>
        </w:rPr>
        <w:t>Baroness Randerson:</w:t>
      </w:r>
      <w:r>
        <w:t xml:space="preserve"> </w:t>
      </w:r>
      <w:r w:rsidRPr="001D708D">
        <w:t>Thank you very much</w:t>
      </w:r>
      <w:r>
        <w:t>,</w:t>
      </w:r>
      <w:r w:rsidRPr="001D708D">
        <w:t xml:space="preserve"> Minister and Bruno.</w:t>
      </w:r>
      <w:r>
        <w:t xml:space="preserve"> </w:t>
      </w:r>
      <w:r w:rsidRPr="001D708D">
        <w:t>Those are very useful and h</w:t>
      </w:r>
      <w:r>
        <w:t>ope</w:t>
      </w:r>
      <w:r w:rsidRPr="001D708D">
        <w:t>ful answers</w:t>
      </w:r>
      <w:r w:rsidR="00AE19E6">
        <w:t>,</w:t>
      </w:r>
      <w:r w:rsidRPr="001D708D">
        <w:t xml:space="preserve"> because it is good to hear that there is work across the Governments in the UK.</w:t>
      </w:r>
      <w:r>
        <w:t xml:space="preserve"> </w:t>
      </w:r>
      <w:r w:rsidRPr="001D708D">
        <w:t>Thank you very much.</w:t>
      </w:r>
      <w:r>
        <w:t xml:space="preserve"> </w:t>
      </w:r>
    </w:p>
    <w:p w:rsidR="001D03EC" w:rsidP="001D03EC">
      <w:pPr>
        <w:pStyle w:val="Remark"/>
      </w:pPr>
      <w:r w:rsidRPr="002E1E4B">
        <w:rPr>
          <w:b/>
        </w:rPr>
        <w:t>The Chair:</w:t>
      </w:r>
      <w:r>
        <w:t xml:space="preserve"> </w:t>
      </w:r>
      <w:r w:rsidRPr="001D708D">
        <w:t xml:space="preserve">Thank you, </w:t>
      </w:r>
      <w:r>
        <w:t>Lady</w:t>
      </w:r>
      <w:r w:rsidRPr="001D708D">
        <w:t xml:space="preserve"> Randerson.</w:t>
      </w:r>
      <w:r>
        <w:t xml:space="preserve"> </w:t>
      </w:r>
      <w:r w:rsidRPr="001D708D">
        <w:t>I completely agree with that.</w:t>
      </w:r>
      <w:r>
        <w:t xml:space="preserve"> </w:t>
      </w:r>
      <w:r w:rsidRPr="001D708D">
        <w:t>There is a lot of very interesting stuff there on the concept of the steady state</w:t>
      </w:r>
      <w:r>
        <w:t xml:space="preserve"> that</w:t>
      </w:r>
      <w:r w:rsidRPr="001D708D">
        <w:t xml:space="preserve"> I would like to explore a bit further.</w:t>
      </w:r>
      <w:r>
        <w:t xml:space="preserve"> </w:t>
      </w:r>
    </w:p>
    <w:p w:rsidR="00A53A17" w:rsidP="001D03EC">
      <w:pPr>
        <w:pStyle w:val="Question"/>
      </w:pPr>
      <w:r w:rsidRPr="002E1E4B">
        <w:rPr>
          <w:b/>
        </w:rPr>
        <w:t xml:space="preserve">Lord Bruce of </w:t>
      </w:r>
      <w:r w:rsidRPr="002E1E4B">
        <w:rPr>
          <w:b/>
        </w:rPr>
        <w:t>Bennachie</w:t>
      </w:r>
      <w:r w:rsidRPr="002E1E4B">
        <w:rPr>
          <w:b/>
        </w:rPr>
        <w:t>:</w:t>
      </w:r>
      <w:r>
        <w:t xml:space="preserve"> Minister, t</w:t>
      </w:r>
      <w:r w:rsidRPr="001D708D">
        <w:t>hank you very much in particular for your very constructive approach to this.</w:t>
      </w:r>
      <w:r>
        <w:t xml:space="preserve"> We a</w:t>
      </w:r>
      <w:r w:rsidRPr="001D708D">
        <w:t>s a committee</w:t>
      </w:r>
      <w:r>
        <w:t xml:space="preserve"> </w:t>
      </w:r>
      <w:r w:rsidRPr="001D708D">
        <w:t xml:space="preserve">have seen that the whole common frameworks process has had a dynamic </w:t>
      </w:r>
      <w:r>
        <w:t>that</w:t>
      </w:r>
      <w:r w:rsidRPr="001D708D">
        <w:t xml:space="preserve"> has changed from the start. We got the impression </w:t>
      </w:r>
      <w:r>
        <w:t xml:space="preserve">that </w:t>
      </w:r>
      <w:r w:rsidRPr="001D708D">
        <w:t>at the beginning it was perceived as a finite piece of work that would come to an end.</w:t>
      </w:r>
      <w:r>
        <w:t xml:space="preserve"> </w:t>
      </w:r>
      <w:r w:rsidRPr="001D708D">
        <w:t xml:space="preserve">We very quickly realised that the approach </w:t>
      </w:r>
      <w:r>
        <w:t>c</w:t>
      </w:r>
      <w:r w:rsidRPr="001D708D">
        <w:t xml:space="preserve">ould help </w:t>
      </w:r>
      <w:r w:rsidR="00184134">
        <w:t xml:space="preserve">to </w:t>
      </w:r>
      <w:r w:rsidRPr="001D708D">
        <w:t xml:space="preserve">inform the way the </w:t>
      </w:r>
      <w:r w:rsidRPr="001D708D">
        <w:t>Governments work together</w:t>
      </w:r>
      <w:r>
        <w:t>,</w:t>
      </w:r>
      <w:r w:rsidRPr="001D708D">
        <w:t xml:space="preserve"> in perpetuity really, and it is very encouraging, Minister, </w:t>
      </w:r>
      <w:r>
        <w:t xml:space="preserve">that </w:t>
      </w:r>
      <w:r w:rsidRPr="001D708D">
        <w:t xml:space="preserve">you are perhaps echoing that now. </w:t>
      </w:r>
    </w:p>
    <w:p w:rsidR="00A53A17" w:rsidP="00A53A17">
      <w:pPr>
        <w:pStyle w:val="QuestionCont"/>
      </w:pPr>
      <w:r w:rsidRPr="001D708D">
        <w:t xml:space="preserve">May I address the political dimension a little </w:t>
      </w:r>
      <w:r w:rsidRPr="00C6146D" w:rsidR="00C6146D">
        <w:t xml:space="preserve">more </w:t>
      </w:r>
      <w:r w:rsidRPr="00C6146D" w:rsidR="00C6146D">
        <w:t>sharply</w:t>
      </w:r>
      <w:r w:rsidR="00C6146D">
        <w:t>,</w:t>
      </w:r>
      <w:r w:rsidRPr="001D708D">
        <w:t xml:space="preserve"> because</w:t>
      </w:r>
      <w:r w:rsidRPr="001D708D">
        <w:t xml:space="preserve"> that is also your responsibility</w:t>
      </w:r>
      <w:r>
        <w:t xml:space="preserve">? </w:t>
      </w:r>
      <w:r w:rsidRPr="001D708D">
        <w:t xml:space="preserve">Mention has been made of Mick </w:t>
      </w:r>
      <w:r w:rsidRPr="001D708D">
        <w:t>Ant</w:t>
      </w:r>
      <w:r>
        <w:t>oniw</w:t>
      </w:r>
      <w:r w:rsidRPr="001D708D">
        <w:t xml:space="preserve"> and the Welsh approach.</w:t>
      </w:r>
      <w:r>
        <w:t xml:space="preserve"> </w:t>
      </w:r>
      <w:r w:rsidRPr="001D708D">
        <w:t>Obvio</w:t>
      </w:r>
      <w:r>
        <w:t>u</w:t>
      </w:r>
      <w:r w:rsidRPr="001D708D">
        <w:t>sly</w:t>
      </w:r>
      <w:r w:rsidRPr="001D708D">
        <w:t xml:space="preserve"> Wales under its current Government wants devolution to work and has some concerns about how it is working.</w:t>
      </w:r>
      <w:r>
        <w:t xml:space="preserve"> </w:t>
      </w:r>
      <w:r w:rsidRPr="001D708D">
        <w:t>Scotland</w:t>
      </w:r>
      <w:r>
        <w:t>,</w:t>
      </w:r>
      <w:r w:rsidRPr="001D708D">
        <w:t xml:space="preserve"> on the other hand</w:t>
      </w:r>
      <w:r>
        <w:t>,</w:t>
      </w:r>
      <w:r w:rsidRPr="001D708D">
        <w:t xml:space="preserve"> does not really want devolution to work.</w:t>
      </w:r>
      <w:r>
        <w:t xml:space="preserve"> </w:t>
      </w:r>
      <w:r w:rsidRPr="001D708D">
        <w:t>It wants to present a case for independence</w:t>
      </w:r>
      <w:r>
        <w:t>,</w:t>
      </w:r>
      <w:r w:rsidRPr="001D708D">
        <w:t xml:space="preserve"> and the good workings of devolution do not always serve its purpose</w:t>
      </w:r>
      <w:r>
        <w:t>. W</w:t>
      </w:r>
      <w:r w:rsidRPr="001D708D">
        <w:t>hen we ha</w:t>
      </w:r>
      <w:r>
        <w:t>ve</w:t>
      </w:r>
      <w:r w:rsidRPr="001D708D">
        <w:t xml:space="preserve"> evidence from the Scottish Minister</w:t>
      </w:r>
      <w:r>
        <w:t>,</w:t>
      </w:r>
      <w:r w:rsidRPr="001D708D">
        <w:t xml:space="preserve"> he tells us that they are very happy with the way things are working at official level</w:t>
      </w:r>
      <w:r>
        <w:t>,</w:t>
      </w:r>
      <w:r w:rsidRPr="001D708D">
        <w:t xml:space="preserve"> but I doubt </w:t>
      </w:r>
      <w:r w:rsidR="00C6146D">
        <w:t xml:space="preserve">whether </w:t>
      </w:r>
      <w:r w:rsidRPr="001D708D">
        <w:t>any publicly aware citizen in Scotland would have a clue about that</w:t>
      </w:r>
      <w:r w:rsidR="00623F44">
        <w:t>,</w:t>
      </w:r>
      <w:r w:rsidRPr="001D708D">
        <w:t xml:space="preserve"> because that is not conveyed at all.</w:t>
      </w:r>
      <w:r>
        <w:t xml:space="preserve"> </w:t>
      </w:r>
      <w:r w:rsidRPr="001D708D">
        <w:t xml:space="preserve">The impression is </w:t>
      </w:r>
      <w:r>
        <w:t xml:space="preserve">that </w:t>
      </w:r>
      <w:r w:rsidRPr="001D708D">
        <w:t xml:space="preserve">it is always </w:t>
      </w:r>
      <w:r w:rsidRPr="001D708D">
        <w:t>difficult</w:t>
      </w:r>
      <w:r w:rsidRPr="001D708D">
        <w:t xml:space="preserve"> and </w:t>
      </w:r>
      <w:r>
        <w:t xml:space="preserve">the </w:t>
      </w:r>
      <w:r w:rsidRPr="001D708D">
        <w:t>relationships are spiky.</w:t>
      </w:r>
      <w:r>
        <w:t xml:space="preserve"> </w:t>
      </w:r>
    </w:p>
    <w:p w:rsidR="00A53A17" w:rsidRPr="001D708D" w:rsidP="00A53A17">
      <w:pPr>
        <w:pStyle w:val="QuestionCont"/>
      </w:pPr>
      <w:r w:rsidRPr="001D708D">
        <w:t xml:space="preserve">The </w:t>
      </w:r>
      <w:r w:rsidR="00623F44">
        <w:t>point</w:t>
      </w:r>
      <w:r w:rsidRPr="001D708D">
        <w:t xml:space="preserve"> </w:t>
      </w:r>
      <w:r>
        <w:t>really is that, first,</w:t>
      </w:r>
      <w:r w:rsidRPr="001D708D">
        <w:t xml:space="preserve"> </w:t>
      </w:r>
      <w:r>
        <w:t xml:space="preserve">we </w:t>
      </w:r>
      <w:r w:rsidRPr="001D708D">
        <w:t>need to ensure co</w:t>
      </w:r>
      <w:r>
        <w:t>-</w:t>
      </w:r>
      <w:r w:rsidRPr="001D708D">
        <w:t>ordination between all the Governments</w:t>
      </w:r>
      <w:r>
        <w:t>.</w:t>
      </w:r>
      <w:r w:rsidRPr="001D708D">
        <w:t xml:space="preserve"> </w:t>
      </w:r>
      <w:r>
        <w:t>I</w:t>
      </w:r>
      <w:r w:rsidRPr="001D708D">
        <w:t>t is not four Governments</w:t>
      </w:r>
      <w:r w:rsidR="00AB3B73">
        <w:t xml:space="preserve"> but</w:t>
      </w:r>
      <w:r w:rsidRPr="001D708D">
        <w:t xml:space="preserve"> almost five, Minister, although one of them is like a two</w:t>
      </w:r>
      <w:r>
        <w:t>-</w:t>
      </w:r>
      <w:r w:rsidRPr="001D708D">
        <w:t>headed Government where Ministers act for England and the UK.</w:t>
      </w:r>
      <w:r>
        <w:t xml:space="preserve"> </w:t>
      </w:r>
      <w:r w:rsidRPr="001D708D">
        <w:t>Are you comfortable that this process can become a way of pulling the union back together</w:t>
      </w:r>
      <w:r>
        <w:t>,</w:t>
      </w:r>
      <w:r w:rsidRPr="001D708D">
        <w:t xml:space="preserve"> to address the concerns that Wales legitimately has, and the tension within Scotland? Is it within your judgment that the UK Government could reach </w:t>
      </w:r>
      <w:r>
        <w:t xml:space="preserve">out to </w:t>
      </w:r>
      <w:r w:rsidRPr="001D708D">
        <w:t xml:space="preserve">the people of Scotland and explain </w:t>
      </w:r>
      <w:r>
        <w:t xml:space="preserve">that </w:t>
      </w:r>
      <w:r w:rsidRPr="001D708D">
        <w:t xml:space="preserve">this </w:t>
      </w:r>
      <w:r w:rsidRPr="001D708D">
        <w:t>really quite</w:t>
      </w:r>
      <w:r w:rsidRPr="001D708D">
        <w:t xml:space="preserve"> constructive relationship is</w:t>
      </w:r>
      <w:r>
        <w:t xml:space="preserve"> both</w:t>
      </w:r>
      <w:r w:rsidRPr="001D708D">
        <w:t xml:space="preserve"> working and has a future as a way of working</w:t>
      </w:r>
      <w:r>
        <w:t>? I think we as a</w:t>
      </w:r>
      <w:r w:rsidRPr="001D708D">
        <w:t xml:space="preserve"> committee feel that </w:t>
      </w:r>
      <w:r>
        <w:t xml:space="preserve">that </w:t>
      </w:r>
      <w:r w:rsidRPr="001D708D">
        <w:t>is a very important way of pulling the union together</w:t>
      </w:r>
      <w:r>
        <w:t xml:space="preserve">, </w:t>
      </w:r>
      <w:r w:rsidRPr="001D708D">
        <w:t>when there are tensions trying to pull it apart</w:t>
      </w:r>
      <w:r>
        <w:t xml:space="preserve">. </w:t>
      </w:r>
    </w:p>
    <w:p w:rsidR="00A53A17" w:rsidP="00A53A17">
      <w:pPr>
        <w:pStyle w:val="Answer"/>
      </w:pPr>
      <w:r w:rsidRPr="002E1E4B">
        <w:rPr>
          <w:b/>
          <w:i/>
        </w:rPr>
        <w:t>Neil O</w:t>
      </w:r>
      <w:r>
        <w:rPr>
          <w:b/>
          <w:i/>
        </w:rPr>
        <w:t>’</w:t>
      </w:r>
      <w:r w:rsidRPr="002E1E4B">
        <w:rPr>
          <w:b/>
          <w:i/>
        </w:rPr>
        <w:t>Brien:</w:t>
      </w:r>
      <w:r>
        <w:t xml:space="preserve"> </w:t>
      </w:r>
      <w:r w:rsidRPr="001D708D">
        <w:t>There are some very high</w:t>
      </w:r>
      <w:r>
        <w:t>-</w:t>
      </w:r>
      <w:r w:rsidRPr="001D708D">
        <w:t>octane politics in your question.</w:t>
      </w:r>
      <w:r>
        <w:t xml:space="preserve"> </w:t>
      </w:r>
      <w:r w:rsidRPr="001D708D">
        <w:t>I would say that the common frameworks programme obviously cannot make those big political issues go away,</w:t>
      </w:r>
      <w:r>
        <w:t xml:space="preserve"> </w:t>
      </w:r>
      <w:r w:rsidRPr="001D708D">
        <w:t>but I think there is a recognition across all four Governments that whatever people</w:t>
      </w:r>
      <w:r>
        <w:t>’</w:t>
      </w:r>
      <w:r w:rsidRPr="001D708D">
        <w:t>s diffe</w:t>
      </w:r>
      <w:r>
        <w:t>r</w:t>
      </w:r>
      <w:r w:rsidRPr="001D708D">
        <w:t>ent politics are</w:t>
      </w:r>
      <w:r w:rsidR="00B97C2E">
        <w:t xml:space="preserve">, and </w:t>
      </w:r>
      <w:r w:rsidRPr="001D708D">
        <w:t>those who want independence will have a different view</w:t>
      </w:r>
      <w:r w:rsidR="00B97C2E">
        <w:t xml:space="preserve">, </w:t>
      </w:r>
      <w:r w:rsidRPr="001D708D">
        <w:t>it is in our interests</w:t>
      </w:r>
      <w:r w:rsidR="00B97C2E">
        <w:t>—</w:t>
      </w:r>
      <w:r w:rsidRPr="001D708D">
        <w:t xml:space="preserve">and </w:t>
      </w:r>
      <w:r w:rsidR="00B97C2E">
        <w:t xml:space="preserve">in </w:t>
      </w:r>
      <w:r w:rsidRPr="001D708D">
        <w:t>the interests of our citizens</w:t>
      </w:r>
      <w:r>
        <w:t>,</w:t>
      </w:r>
      <w:r w:rsidRPr="001D708D">
        <w:t xml:space="preserve"> more to the point</w:t>
      </w:r>
      <w:r w:rsidR="00B97C2E">
        <w:t>—</w:t>
      </w:r>
      <w:r>
        <w:t xml:space="preserve">for us </w:t>
      </w:r>
      <w:r w:rsidRPr="001D708D" w:rsidR="007C1A1B">
        <w:t xml:space="preserve">to have sensible working relationships </w:t>
      </w:r>
      <w:r w:rsidRPr="001D708D">
        <w:t>on these issues, many of which are quite technical, and to have ways of working that do not lead to unnecessary frustrations.</w:t>
      </w:r>
      <w:r>
        <w:t xml:space="preserve"> </w:t>
      </w:r>
      <w:r w:rsidRPr="001D708D">
        <w:t xml:space="preserve">Angus Robertson has a different view </w:t>
      </w:r>
      <w:r>
        <w:t>from</w:t>
      </w:r>
      <w:r w:rsidRPr="001D708D">
        <w:t xml:space="preserve"> me on the question of Scottish independence. </w:t>
      </w:r>
      <w:r>
        <w:t>Tha</w:t>
      </w:r>
      <w:r w:rsidRPr="001D708D">
        <w:t>t is</w:t>
      </w:r>
      <w:r>
        <w:t xml:space="preserve"> </w:t>
      </w:r>
      <w:r w:rsidRPr="001D708D">
        <w:t>not a secret or a surprise</w:t>
      </w:r>
      <w:r>
        <w:t>. N</w:t>
      </w:r>
      <w:r w:rsidRPr="001D708D">
        <w:t xml:space="preserve">evertheless, it is </w:t>
      </w:r>
      <w:r w:rsidR="00C6059B">
        <w:t>in nobody’s</w:t>
      </w:r>
      <w:r w:rsidRPr="001D708D">
        <w:t xml:space="preserve"> interests to create completely pointless conflicts that could be avoided by better processes.</w:t>
      </w:r>
      <w:r>
        <w:t xml:space="preserve"> </w:t>
      </w:r>
    </w:p>
    <w:p w:rsidR="00A53A17" w:rsidP="00A53A17">
      <w:pPr>
        <w:pStyle w:val="Answer"/>
      </w:pPr>
      <w:r w:rsidRPr="001D708D">
        <w:t>I think there is value in having a framework in which you can manage divergence.</w:t>
      </w:r>
      <w:r>
        <w:t xml:space="preserve"> </w:t>
      </w:r>
      <w:r w:rsidRPr="001D708D">
        <w:t xml:space="preserve">The whole spirit of devolution is that there </w:t>
      </w:r>
      <w:r w:rsidRPr="001D708D">
        <w:t>is</w:t>
      </w:r>
      <w:r w:rsidRPr="001D708D">
        <w:t xml:space="preserve"> sometimes divergence and people want to do things differently, and that </w:t>
      </w:r>
      <w:r w:rsidR="00865BA3">
        <w:t xml:space="preserve">will </w:t>
      </w:r>
      <w:r w:rsidRPr="001D708D">
        <w:t>sometimes cause inevitable and unavoidable questions to be put</w:t>
      </w:r>
      <w:r>
        <w:t>,</w:t>
      </w:r>
      <w:r w:rsidRPr="001D708D">
        <w:t xml:space="preserve"> tensions to be felt and differences of view to be expressed</w:t>
      </w:r>
      <w:r>
        <w:t xml:space="preserve">. </w:t>
      </w:r>
      <w:r w:rsidR="00645D36">
        <w:t>Y</w:t>
      </w:r>
      <w:r w:rsidRPr="001D708D">
        <w:t>ou might as well have a sensible framework for working through those differences</w:t>
      </w:r>
      <w:r>
        <w:t xml:space="preserve"> and</w:t>
      </w:r>
      <w:r w:rsidRPr="001D708D">
        <w:t xml:space="preserve"> divergences</w:t>
      </w:r>
      <w:r>
        <w:t xml:space="preserve">, </w:t>
      </w:r>
      <w:r w:rsidRPr="001D708D">
        <w:t>and a clearly understood process for putting issues on the tabl</w:t>
      </w:r>
      <w:r>
        <w:t>e</w:t>
      </w:r>
      <w:r w:rsidRPr="001D708D">
        <w:t xml:space="preserve">, </w:t>
      </w:r>
      <w:r>
        <w:t xml:space="preserve">for </w:t>
      </w:r>
      <w:r w:rsidRPr="001D708D">
        <w:t xml:space="preserve">processing them, </w:t>
      </w:r>
      <w:r>
        <w:t xml:space="preserve">for </w:t>
      </w:r>
      <w:r w:rsidRPr="001D708D">
        <w:t>potentially resolving disputes in the longer term</w:t>
      </w:r>
      <w:r>
        <w:t>,</w:t>
      </w:r>
      <w:r w:rsidRPr="001D708D">
        <w:t xml:space="preserve"> and </w:t>
      </w:r>
      <w:r>
        <w:t xml:space="preserve">to </w:t>
      </w:r>
      <w:r w:rsidRPr="001D708D">
        <w:t>hav</w:t>
      </w:r>
      <w:r>
        <w:t>e</w:t>
      </w:r>
      <w:r w:rsidRPr="001D708D">
        <w:t xml:space="preserve"> decent day</w:t>
      </w:r>
      <w:r>
        <w:t>-</w:t>
      </w:r>
      <w:r w:rsidRPr="001D708D">
        <w:t>to</w:t>
      </w:r>
      <w:r>
        <w:t>-</w:t>
      </w:r>
      <w:r w:rsidRPr="001D708D">
        <w:t>day relationships</w:t>
      </w:r>
      <w:r>
        <w:t>,</w:t>
      </w:r>
      <w:r w:rsidRPr="001D708D">
        <w:t xml:space="preserve"> even if ultimately some of the politicians have a different view on the future of the country.</w:t>
      </w:r>
      <w:r>
        <w:t xml:space="preserve"> </w:t>
      </w:r>
      <w:r w:rsidRPr="001D708D">
        <w:t xml:space="preserve">I hope that gets </w:t>
      </w:r>
      <w:r>
        <w:t xml:space="preserve">to </w:t>
      </w:r>
      <w:r w:rsidRPr="001D708D">
        <w:t>the base of your question.</w:t>
      </w:r>
      <w:r>
        <w:t xml:space="preserve"> </w:t>
      </w:r>
    </w:p>
    <w:p w:rsidR="009927FD" w:rsidP="00A53A17">
      <w:pPr>
        <w:pStyle w:val="Remark"/>
      </w:pPr>
      <w:r w:rsidRPr="00BC0F29">
        <w:rPr>
          <w:b/>
        </w:rPr>
        <w:t xml:space="preserve">Lord Bruce of </w:t>
      </w:r>
      <w:r w:rsidRPr="00BC0F29">
        <w:rPr>
          <w:b/>
        </w:rPr>
        <w:t>Bennachie</w:t>
      </w:r>
      <w:r w:rsidRPr="00BC0F29">
        <w:rPr>
          <w:b/>
        </w:rPr>
        <w:t>:</w:t>
      </w:r>
      <w:r>
        <w:t xml:space="preserve"> </w:t>
      </w:r>
      <w:r w:rsidRPr="001D708D">
        <w:t>I t</w:t>
      </w:r>
      <w:r>
        <w:t>h</w:t>
      </w:r>
      <w:r w:rsidRPr="001D708D">
        <w:t>ink that is a very fair reply</w:t>
      </w:r>
      <w:r w:rsidR="007A6EF9">
        <w:t>,</w:t>
      </w:r>
      <w:r w:rsidRPr="001D708D">
        <w:t xml:space="preserve"> and what comes out of that </w:t>
      </w:r>
      <w:r>
        <w:t xml:space="preserve">is </w:t>
      </w:r>
      <w:r w:rsidRPr="001D708D">
        <w:t>not just divergence but a recognition, which is in the title, of the common interests across the UK.</w:t>
      </w:r>
      <w:r>
        <w:t xml:space="preserve"> </w:t>
      </w:r>
    </w:p>
    <w:p w:rsidR="00A53A17" w:rsidRPr="001D708D" w:rsidP="00A53A17">
      <w:pPr>
        <w:pStyle w:val="Remark"/>
      </w:pPr>
      <w:r w:rsidRPr="005B581A">
        <w:t xml:space="preserve">I suppose the point I was trying to get to </w:t>
      </w:r>
      <w:r w:rsidRPr="005B581A">
        <w:t>is</w:t>
      </w:r>
      <w:r w:rsidRPr="005B581A">
        <w:t xml:space="preserve"> that I can see that your approach and that of the UK Government—it has changed in a very positive way over the last two or three years—is to try to say, “Let’s work co-operatively across the union. Let’s find ways of doing it”</w:t>
      </w:r>
      <w:r w:rsidRPr="001D708D">
        <w:t>.</w:t>
      </w:r>
      <w:r>
        <w:t xml:space="preserve"> </w:t>
      </w:r>
      <w:r w:rsidRPr="001D708D">
        <w:t xml:space="preserve">What </w:t>
      </w:r>
      <w:r>
        <w:t>flow</w:t>
      </w:r>
      <w:r w:rsidRPr="001D708D">
        <w:t xml:space="preserve">s out of that from a Scottish </w:t>
      </w:r>
      <w:r w:rsidR="000B4285">
        <w:t>perspective</w:t>
      </w:r>
      <w:r w:rsidRPr="001D708D">
        <w:t xml:space="preserve"> is </w:t>
      </w:r>
      <w:r>
        <w:t xml:space="preserve">that </w:t>
      </w:r>
      <w:r w:rsidRPr="001D708D">
        <w:t>it is in Scotland</w:t>
      </w:r>
      <w:r>
        <w:t>’</w:t>
      </w:r>
      <w:r w:rsidRPr="001D708D">
        <w:t xml:space="preserve">s interests </w:t>
      </w:r>
      <w:r w:rsidRPr="001D708D" w:rsidR="00182913">
        <w:t xml:space="preserve">to </w:t>
      </w:r>
      <w:r w:rsidRPr="001D708D">
        <w:t xml:space="preserve">work </w:t>
      </w:r>
      <w:r w:rsidRPr="001D708D" w:rsidR="008A7EA3">
        <w:t xml:space="preserve">not only </w:t>
      </w:r>
      <w:r w:rsidRPr="001D708D">
        <w:t>on divergence but on securing what we have in common</w:t>
      </w:r>
      <w:r>
        <w:t>. T</w:t>
      </w:r>
      <w:r w:rsidRPr="001D708D">
        <w:t>he politics of that is</w:t>
      </w:r>
      <w:r>
        <w:t>,</w:t>
      </w:r>
      <w:r w:rsidRPr="001D708D">
        <w:t xml:space="preserve"> of course</w:t>
      </w:r>
      <w:r>
        <w:t>, that</w:t>
      </w:r>
      <w:r w:rsidRPr="001D708D">
        <w:t xml:space="preserve"> the Scottish Government </w:t>
      </w:r>
      <w:r>
        <w:t>are</w:t>
      </w:r>
      <w:r w:rsidRPr="001D708D">
        <w:t xml:space="preserve"> not too keen to advertise that fact</w:t>
      </w:r>
      <w:r>
        <w:t>,</w:t>
      </w:r>
      <w:r w:rsidRPr="001D708D">
        <w:t xml:space="preserve"> but the people of Scotland need to know that</w:t>
      </w:r>
      <w:r w:rsidR="008A7EA3">
        <w:t xml:space="preserve"> that</w:t>
      </w:r>
      <w:r w:rsidRPr="001D708D">
        <w:t xml:space="preserve"> is happening. </w:t>
      </w:r>
    </w:p>
    <w:p w:rsidR="00A53A17" w:rsidP="00A53A17">
      <w:pPr>
        <w:pStyle w:val="Answer"/>
      </w:pPr>
      <w:r w:rsidRPr="00BC0F29">
        <w:rPr>
          <w:b/>
          <w:i/>
        </w:rPr>
        <w:t>Neil O</w:t>
      </w:r>
      <w:r>
        <w:rPr>
          <w:b/>
          <w:i/>
        </w:rPr>
        <w:t>’</w:t>
      </w:r>
      <w:r w:rsidRPr="00BC0F29">
        <w:rPr>
          <w:b/>
          <w:i/>
        </w:rPr>
        <w:t>Brien:</w:t>
      </w:r>
      <w:r>
        <w:t xml:space="preserve"> I think </w:t>
      </w:r>
      <w:r w:rsidR="008E05D5">
        <w:t>that</w:t>
      </w:r>
      <w:r w:rsidRPr="001D708D">
        <w:t xml:space="preserve"> is a fair observation.</w:t>
      </w:r>
      <w:r>
        <w:t xml:space="preserve"> </w:t>
      </w:r>
      <w:r w:rsidRPr="001D708D">
        <w:t xml:space="preserve">The point I would make is </w:t>
      </w:r>
      <w:r>
        <w:t xml:space="preserve">that </w:t>
      </w:r>
      <w:r w:rsidRPr="001D708D">
        <w:t>in all my experience</w:t>
      </w:r>
      <w:r w:rsidR="008A7EA3">
        <w:t>—</w:t>
      </w:r>
      <w:r w:rsidRPr="001D708D">
        <w:t>indeed</w:t>
      </w:r>
      <w:r w:rsidR="008A7EA3">
        <w:t>,</w:t>
      </w:r>
      <w:r w:rsidRPr="001D708D">
        <w:t xml:space="preserve"> there is polling evidence that </w:t>
      </w:r>
      <w:r>
        <w:t xml:space="preserve">suggests </w:t>
      </w:r>
      <w:r w:rsidRPr="001D708D">
        <w:t>the same thing</w:t>
      </w:r>
      <w:r w:rsidR="008A7EA3">
        <w:t>—</w:t>
      </w:r>
      <w:r>
        <w:t xml:space="preserve">people </w:t>
      </w:r>
      <w:r w:rsidRPr="001D708D">
        <w:t>like to see Governments getting on in a grown</w:t>
      </w:r>
      <w:r>
        <w:t>-</w:t>
      </w:r>
      <w:r w:rsidRPr="001D708D">
        <w:t xml:space="preserve">up way and working together </w:t>
      </w:r>
      <w:r w:rsidR="008A7EA3">
        <w:t>constructively</w:t>
      </w:r>
      <w:r>
        <w:t>.</w:t>
      </w:r>
      <w:r w:rsidRPr="001D708D">
        <w:t xml:space="preserve"> </w:t>
      </w:r>
      <w:r>
        <w:t>I</w:t>
      </w:r>
      <w:r w:rsidRPr="001D708D">
        <w:t>t is very clear how most normal citizens expect us to behave, and I think we should try to meet those expectations.</w:t>
      </w:r>
      <w:r>
        <w:t xml:space="preserve"> </w:t>
      </w:r>
    </w:p>
    <w:p w:rsidR="00A53A17" w:rsidP="00A53A17">
      <w:pPr>
        <w:pStyle w:val="Remark"/>
      </w:pPr>
      <w:r w:rsidRPr="00BC0F29">
        <w:rPr>
          <w:b/>
        </w:rPr>
        <w:t xml:space="preserve">Lord Bruce of </w:t>
      </w:r>
      <w:r w:rsidRPr="00BC0F29">
        <w:rPr>
          <w:b/>
        </w:rPr>
        <w:t>Bennachie</w:t>
      </w:r>
      <w:r w:rsidRPr="00BC0F29">
        <w:rPr>
          <w:b/>
        </w:rPr>
        <w:t>:</w:t>
      </w:r>
      <w:r>
        <w:t xml:space="preserve"> </w:t>
      </w:r>
      <w:r w:rsidRPr="001D708D">
        <w:t>As I say on your approach</w:t>
      </w:r>
      <w:r>
        <w:t>,</w:t>
      </w:r>
      <w:r w:rsidRPr="001D708D">
        <w:t xml:space="preserve"> I genuinely think </w:t>
      </w:r>
      <w:r w:rsidR="00C74C81">
        <w:t xml:space="preserve">that </w:t>
      </w:r>
      <w:r w:rsidRPr="001D708D">
        <w:t xml:space="preserve">the process since it started has moved in a much more constructive direction, and your evidence today is </w:t>
      </w:r>
      <w:r w:rsidRPr="001D708D">
        <w:t>really helpful</w:t>
      </w:r>
      <w:r w:rsidRPr="001D708D">
        <w:t>. Thank you very much.</w:t>
      </w:r>
    </w:p>
    <w:p w:rsidR="00A53A17" w:rsidP="00C74C81">
      <w:pPr>
        <w:pStyle w:val="Question"/>
      </w:pPr>
      <w:r w:rsidRPr="00D568D1">
        <w:rPr>
          <w:b/>
        </w:rPr>
        <w:t>Lord Foulkes of Cumnock:</w:t>
      </w:r>
      <w:r>
        <w:t xml:space="preserve"> Good </w:t>
      </w:r>
      <w:r w:rsidRPr="001D708D">
        <w:t>morning, Minister</w:t>
      </w:r>
      <w:r w:rsidR="00672A70">
        <w:t>. M</w:t>
      </w:r>
      <w:r w:rsidRPr="001D708D">
        <w:t>ay I follow Malcolm</w:t>
      </w:r>
      <w:r>
        <w:t>’</w:t>
      </w:r>
      <w:r w:rsidRPr="001D708D">
        <w:t>s question</w:t>
      </w:r>
      <w:r>
        <w:t xml:space="preserve">? </w:t>
      </w:r>
      <w:r w:rsidRPr="001D708D">
        <w:t>You mentioned quadrilateral meetings</w:t>
      </w:r>
      <w:r w:rsidRPr="00E67C89" w:rsidR="00E67C89">
        <w:t xml:space="preserve"> </w:t>
      </w:r>
      <w:r w:rsidRPr="001D708D" w:rsidR="00E67C89">
        <w:t>earlier</w:t>
      </w:r>
      <w:r w:rsidRPr="001D708D">
        <w:t>.</w:t>
      </w:r>
      <w:r>
        <w:t xml:space="preserve"> </w:t>
      </w:r>
      <w:r w:rsidRPr="001D708D">
        <w:t>We have had a lot of reports about meetings at which the representatives of the UK Government have to represent the interests of England, understandably, and hold the ring, as it were, as the United Kingdom Government.</w:t>
      </w:r>
      <w:r>
        <w:t xml:space="preserve"> </w:t>
      </w:r>
      <w:r w:rsidRPr="001D708D">
        <w:t>How do you reconcile those two perhaps sometimes conflicting roles?</w:t>
      </w:r>
      <w:r>
        <w:t xml:space="preserve"> </w:t>
      </w:r>
    </w:p>
    <w:p w:rsidR="00A53A17" w:rsidP="00A53A17">
      <w:pPr>
        <w:pStyle w:val="Answer"/>
      </w:pPr>
      <w:r w:rsidRPr="00BC0F29">
        <w:rPr>
          <w:b/>
          <w:i/>
        </w:rPr>
        <w:t>Neil O</w:t>
      </w:r>
      <w:r>
        <w:rPr>
          <w:b/>
          <w:i/>
        </w:rPr>
        <w:t>’</w:t>
      </w:r>
      <w:r w:rsidRPr="00BC0F29">
        <w:rPr>
          <w:b/>
          <w:i/>
        </w:rPr>
        <w:t>Brien:</w:t>
      </w:r>
      <w:r>
        <w:t xml:space="preserve"> </w:t>
      </w:r>
      <w:r w:rsidRPr="001D708D">
        <w:t>It is a very fair question.</w:t>
      </w:r>
      <w:r>
        <w:t xml:space="preserve"> </w:t>
      </w:r>
      <w:r w:rsidRPr="001D708D">
        <w:t xml:space="preserve">I suppose I would preface </w:t>
      </w:r>
      <w:r w:rsidR="00E67C89">
        <w:t>my</w:t>
      </w:r>
      <w:r w:rsidRPr="001D708D">
        <w:t xml:space="preserve"> answer </w:t>
      </w:r>
      <w:r w:rsidR="00E67C89">
        <w:t>by saying</w:t>
      </w:r>
      <w:r w:rsidRPr="001D708D">
        <w:t xml:space="preserve"> that the common frameworks process is a genuine four</w:t>
      </w:r>
      <w:r>
        <w:t>-</w:t>
      </w:r>
      <w:r w:rsidRPr="001D708D">
        <w:t>way</w:t>
      </w:r>
      <w:r>
        <w:t xml:space="preserve"> </w:t>
      </w:r>
      <w:r w:rsidRPr="001D708D">
        <w:t>partnership.</w:t>
      </w:r>
      <w:r>
        <w:t xml:space="preserve"> </w:t>
      </w:r>
      <w:r w:rsidRPr="001D708D">
        <w:t>It is not fundamentally combative.</w:t>
      </w:r>
      <w:r>
        <w:t xml:space="preserve"> </w:t>
      </w:r>
      <w:r w:rsidRPr="001D708D">
        <w:t xml:space="preserve">It is </w:t>
      </w:r>
      <w:r>
        <w:t xml:space="preserve">a </w:t>
      </w:r>
      <w:r w:rsidRPr="001D708D">
        <w:t>co</w:t>
      </w:r>
      <w:r>
        <w:t>-</w:t>
      </w:r>
      <w:r w:rsidRPr="001D708D">
        <w:t>operative working relationship in the spirit of partnership</w:t>
      </w:r>
      <w:r>
        <w:t>. T</w:t>
      </w:r>
      <w:r w:rsidRPr="001D708D">
        <w:t xml:space="preserve">he Government publish on GOV.UK a list of all the different ways </w:t>
      </w:r>
      <w:r w:rsidR="00331297">
        <w:t>in which</w:t>
      </w:r>
      <w:r w:rsidRPr="001D708D">
        <w:t xml:space="preserve"> devolution works, </w:t>
      </w:r>
      <w:r>
        <w:t xml:space="preserve">and, </w:t>
      </w:r>
      <w:r w:rsidRPr="001D708D">
        <w:t>as you have alluded to</w:t>
      </w:r>
      <w:r>
        <w:t>, where p</w:t>
      </w:r>
      <w:r w:rsidRPr="001D708D">
        <w:t>owers are devolved</w:t>
      </w:r>
      <w:r>
        <w:t xml:space="preserve"> symmetrically </w:t>
      </w:r>
      <w:r w:rsidRPr="001D708D">
        <w:t xml:space="preserve">to all three devolved Governments the UK </w:t>
      </w:r>
      <w:r>
        <w:t>g</w:t>
      </w:r>
      <w:r w:rsidRPr="001D708D">
        <w:t>overnment department can act in the interests of England</w:t>
      </w:r>
      <w:r>
        <w:t>,</w:t>
      </w:r>
      <w:r w:rsidRPr="001D708D">
        <w:t xml:space="preserve"> and where there is asym</w:t>
      </w:r>
      <w:r>
        <w:t>m</w:t>
      </w:r>
      <w:r w:rsidRPr="001D708D">
        <w:t>etric devolution</w:t>
      </w:r>
      <w:r>
        <w:t>—</w:t>
      </w:r>
      <w:r w:rsidRPr="001D708D">
        <w:t>for example, devolution to Scotland and Northern Ireland but not to Wales</w:t>
      </w:r>
      <w:r>
        <w:t>—</w:t>
      </w:r>
      <w:r w:rsidRPr="001D708D">
        <w:t>the same department can act for England and Wales</w:t>
      </w:r>
      <w:r>
        <w:t>.</w:t>
      </w:r>
    </w:p>
    <w:p w:rsidR="00A53A17" w:rsidP="00A53A17">
      <w:pPr>
        <w:pStyle w:val="Answer"/>
      </w:pPr>
      <w:r>
        <w:t>T</w:t>
      </w:r>
      <w:r w:rsidRPr="001D708D">
        <w:t xml:space="preserve">here is a table that sets out in each case how </w:t>
      </w:r>
      <w:r>
        <w:t xml:space="preserve">the thing </w:t>
      </w:r>
      <w:r w:rsidRPr="001D708D">
        <w:t>operates.</w:t>
      </w:r>
      <w:r>
        <w:t xml:space="preserve"> I</w:t>
      </w:r>
      <w:r w:rsidRPr="001D708D">
        <w:t>n one sense</w:t>
      </w:r>
      <w:r w:rsidR="002D427D">
        <w:t>,</w:t>
      </w:r>
      <w:r w:rsidRPr="001D708D">
        <w:t xml:space="preserve"> absolutely</w:t>
      </w:r>
      <w:r>
        <w:t>,</w:t>
      </w:r>
      <w:r w:rsidRPr="001D708D">
        <w:t xml:space="preserve"> yes</w:t>
      </w:r>
      <w:r>
        <w:t xml:space="preserve">, </w:t>
      </w:r>
      <w:r w:rsidRPr="001D708D">
        <w:t xml:space="preserve">you can go round the table and say </w:t>
      </w:r>
      <w:r w:rsidR="002D427D">
        <w:t xml:space="preserve">that </w:t>
      </w:r>
      <w:r w:rsidRPr="001D708D">
        <w:t xml:space="preserve">in this case this department is acting for England or </w:t>
      </w:r>
      <w:r w:rsidR="0007470B">
        <w:t xml:space="preserve">for </w:t>
      </w:r>
      <w:r w:rsidRPr="001D708D">
        <w:t xml:space="preserve">England and Wales, but I would preface </w:t>
      </w:r>
      <w:r w:rsidR="00BA2B81">
        <w:t>that</w:t>
      </w:r>
      <w:r w:rsidRPr="001D708D">
        <w:t xml:space="preserve"> by saying </w:t>
      </w:r>
      <w:r>
        <w:t xml:space="preserve">that </w:t>
      </w:r>
      <w:r w:rsidRPr="001D708D">
        <w:t>we do not play the r</w:t>
      </w:r>
      <w:r>
        <w:t>o</w:t>
      </w:r>
      <w:r w:rsidRPr="001D708D">
        <w:t>le of the English Government</w:t>
      </w:r>
      <w:r>
        <w:t>. T</w:t>
      </w:r>
      <w:r w:rsidRPr="001D708D">
        <w:t xml:space="preserve">he UK Government and the three devolved </w:t>
      </w:r>
      <w:r>
        <w:t>Administrations</w:t>
      </w:r>
      <w:r w:rsidRPr="001D708D">
        <w:t xml:space="preserve"> </w:t>
      </w:r>
      <w:r>
        <w:t xml:space="preserve">do </w:t>
      </w:r>
      <w:r w:rsidRPr="001D708D">
        <w:t>work together in a spirit of partnership</w:t>
      </w:r>
      <w:r w:rsidR="002D427D">
        <w:t>,</w:t>
      </w:r>
      <w:r w:rsidRPr="001D708D">
        <w:t xml:space="preserve"> with </w:t>
      </w:r>
      <w:r>
        <w:t xml:space="preserve">the </w:t>
      </w:r>
      <w:r w:rsidRPr="001D708D">
        <w:t>UK Government being the place</w:t>
      </w:r>
      <w:r w:rsidR="002F3723">
        <w:t xml:space="preserve"> </w:t>
      </w:r>
      <w:r w:rsidRPr="001D708D">
        <w:t xml:space="preserve">on the Northern Ireland </w:t>
      </w:r>
      <w:r>
        <w:t>p</w:t>
      </w:r>
      <w:r w:rsidRPr="001D708D">
        <w:t>rotocol</w:t>
      </w:r>
      <w:r w:rsidRPr="001D708D" w:rsidR="002F3723">
        <w:t xml:space="preserve">, for example, </w:t>
      </w:r>
      <w:r w:rsidRPr="001D708D">
        <w:t>where</w:t>
      </w:r>
      <w:r>
        <w:t>,</w:t>
      </w:r>
      <w:r w:rsidRPr="001D708D">
        <w:t xml:space="preserve"> if all four </w:t>
      </w:r>
      <w:r w:rsidRPr="001D708D">
        <w:t xml:space="preserve">Governments unanimously agree that there should be an exclusion to the UK, it happens to be the UK </w:t>
      </w:r>
      <w:r>
        <w:t>G</w:t>
      </w:r>
      <w:r w:rsidRPr="001D708D">
        <w:t>overnment Minister who will lay the SI.</w:t>
      </w:r>
      <w:r>
        <w:t xml:space="preserve"> </w:t>
      </w:r>
    </w:p>
    <w:p w:rsidR="00A53A17" w:rsidRPr="001D708D" w:rsidP="00A53A17">
      <w:pPr>
        <w:pStyle w:val="Remark"/>
      </w:pPr>
      <w:r w:rsidRPr="00FB11B6">
        <w:rPr>
          <w:b/>
        </w:rPr>
        <w:t>Lord Foulkes of Cumnock:</w:t>
      </w:r>
      <w:r>
        <w:t xml:space="preserve"> </w:t>
      </w:r>
      <w:r w:rsidRPr="001D708D">
        <w:t>You are a very intelligent man, Minister</w:t>
      </w:r>
      <w:r w:rsidR="002F3723">
        <w:t>. Y</w:t>
      </w:r>
      <w:r w:rsidRPr="001D708D">
        <w:t xml:space="preserve">ou are also the Minister for the </w:t>
      </w:r>
      <w:r w:rsidR="006871B4">
        <w:t>U</w:t>
      </w:r>
      <w:r w:rsidRPr="001D708D">
        <w:t xml:space="preserve">nion and </w:t>
      </w:r>
      <w:r w:rsidR="006871B4">
        <w:t>C</w:t>
      </w:r>
      <w:r w:rsidRPr="001D708D">
        <w:t>onstitution</w:t>
      </w:r>
      <w:r>
        <w:t>,</w:t>
      </w:r>
      <w:r w:rsidRPr="001D708D">
        <w:t xml:space="preserve"> and you must realise</w:t>
      </w:r>
      <w:r w:rsidR="00FF3FFC">
        <w:t xml:space="preserve"> that</w:t>
      </w:r>
      <w:r w:rsidRPr="001D708D">
        <w:t xml:space="preserve"> there is a problem here</w:t>
      </w:r>
      <w:r>
        <w:t xml:space="preserve"> and</w:t>
      </w:r>
      <w:r w:rsidRPr="001D708D">
        <w:t xml:space="preserve"> a democratic deficit so far as England is concerned.</w:t>
      </w:r>
      <w:r>
        <w:t xml:space="preserve"> </w:t>
      </w:r>
      <w:r w:rsidRPr="001D708D">
        <w:t xml:space="preserve">England is not properly represented when it </w:t>
      </w:r>
      <w:r w:rsidRPr="001D708D">
        <w:t>has to</w:t>
      </w:r>
      <w:r w:rsidRPr="001D708D">
        <w:t xml:space="preserve"> have the United Kingdom Government looking after its interests.</w:t>
      </w:r>
      <w:r>
        <w:t xml:space="preserve"> </w:t>
      </w:r>
      <w:r w:rsidRPr="001D708D">
        <w:t>Why are you and Michael Gove not doing something more proactive to look at devolution?</w:t>
      </w:r>
      <w:r>
        <w:t xml:space="preserve"> </w:t>
      </w:r>
      <w:r w:rsidRPr="001D708D">
        <w:t>I would accept as a former Labour Minister that we stopped too soon in devolution.</w:t>
      </w:r>
      <w:r>
        <w:t xml:space="preserve"> </w:t>
      </w:r>
      <w:r w:rsidRPr="001D708D">
        <w:t>We did it for Wales and Scotland</w:t>
      </w:r>
      <w:r>
        <w:t>,</w:t>
      </w:r>
      <w:r w:rsidRPr="001D708D">
        <w:t xml:space="preserve"> and it had already been done for Northern Ireland.</w:t>
      </w:r>
      <w:r>
        <w:t xml:space="preserve"> </w:t>
      </w:r>
      <w:r w:rsidRPr="001D708D">
        <w:t xml:space="preserve">England is still </w:t>
      </w:r>
      <w:r>
        <w:t>the</w:t>
      </w:r>
      <w:r w:rsidRPr="001D708D">
        <w:t xml:space="preserve"> problem.</w:t>
      </w:r>
      <w:r>
        <w:t xml:space="preserve"> </w:t>
      </w:r>
      <w:r w:rsidRPr="001D708D">
        <w:t>What are you doing about it?</w:t>
      </w:r>
      <w:r>
        <w:t xml:space="preserve"> </w:t>
      </w:r>
      <w:r w:rsidRPr="001D708D">
        <w:t xml:space="preserve">In your manifesto you said </w:t>
      </w:r>
      <w:r w:rsidR="00FF3FFC">
        <w:t xml:space="preserve">that </w:t>
      </w:r>
      <w:r w:rsidRPr="001D708D">
        <w:t xml:space="preserve">there </w:t>
      </w:r>
      <w:r>
        <w:t>was</w:t>
      </w:r>
      <w:r w:rsidRPr="001D708D">
        <w:t xml:space="preserve"> going to be </w:t>
      </w:r>
      <w:r w:rsidRPr="001D708D">
        <w:t>some kind of constitutional</w:t>
      </w:r>
      <w:r w:rsidRPr="001D708D">
        <w:t xml:space="preserve"> convention, a wide</w:t>
      </w:r>
      <w:r>
        <w:t>-</w:t>
      </w:r>
      <w:r w:rsidRPr="001D708D">
        <w:t>ranging thing.</w:t>
      </w:r>
      <w:r>
        <w:t xml:space="preserve"> </w:t>
      </w:r>
      <w:r w:rsidRPr="001D708D">
        <w:t xml:space="preserve">What is </w:t>
      </w:r>
      <w:r w:rsidRPr="001D708D">
        <w:t>actually happening</w:t>
      </w:r>
      <w:r w:rsidRPr="001D708D">
        <w:t xml:space="preserve"> about that now?</w:t>
      </w:r>
      <w:r>
        <w:t xml:space="preserve"> </w:t>
      </w:r>
    </w:p>
    <w:p w:rsidR="00A53A17" w:rsidP="00A53A17">
      <w:pPr>
        <w:pStyle w:val="Answer"/>
      </w:pPr>
      <w:r w:rsidRPr="00D478C0">
        <w:rPr>
          <w:b/>
          <w:i/>
        </w:rPr>
        <w:t>Neil O</w:t>
      </w:r>
      <w:r>
        <w:rPr>
          <w:b/>
          <w:i/>
        </w:rPr>
        <w:t>’</w:t>
      </w:r>
      <w:r w:rsidRPr="00D478C0">
        <w:rPr>
          <w:b/>
          <w:i/>
        </w:rPr>
        <w:t>Brien:</w:t>
      </w:r>
      <w:r>
        <w:t xml:space="preserve"> The noble </w:t>
      </w:r>
      <w:r w:rsidRPr="001D708D">
        <w:t>Lord is tempting me into very deep political waters that it is probably not sensible for junior Ministers to get too deeply into. I would agree with you that we have quite an asym</w:t>
      </w:r>
      <w:r>
        <w:t>m</w:t>
      </w:r>
      <w:r w:rsidRPr="001D708D">
        <w:t>etric devolution settlement in the UK.</w:t>
      </w:r>
      <w:r>
        <w:t xml:space="preserve"> </w:t>
      </w:r>
      <w:r w:rsidRPr="001D708D">
        <w:t xml:space="preserve">That is not at all a surprise. I am a passionate supporter </w:t>
      </w:r>
      <w:r>
        <w:t xml:space="preserve">of, </w:t>
      </w:r>
      <w:r w:rsidRPr="001D708D">
        <w:t>and have worked for a long time</w:t>
      </w:r>
      <w:r w:rsidRPr="00FF3FFC" w:rsidR="00FF3FFC">
        <w:t xml:space="preserve"> </w:t>
      </w:r>
      <w:r w:rsidRPr="001D708D" w:rsidR="00FF3FFC">
        <w:t>on</w:t>
      </w:r>
      <w:r>
        <w:t>,</w:t>
      </w:r>
      <w:r w:rsidRPr="001D708D">
        <w:t xml:space="preserve"> the devolution agenda in England, </w:t>
      </w:r>
      <w:r w:rsidR="00276938">
        <w:t>such as</w:t>
      </w:r>
      <w:r w:rsidRPr="001D708D">
        <w:t xml:space="preserve"> the beginnings of substantive devolution, which I worked on from 2014 onwards, to our largest city regions.</w:t>
      </w:r>
      <w:r>
        <w:t xml:space="preserve"> </w:t>
      </w:r>
      <w:r w:rsidRPr="001D708D">
        <w:t xml:space="preserve">As you know, there is a commitment in the Conservative manifesto to take devolution to </w:t>
      </w:r>
      <w:r>
        <w:t xml:space="preserve">the </w:t>
      </w:r>
      <w:r w:rsidRPr="001D708D">
        <w:t xml:space="preserve">100% of England </w:t>
      </w:r>
      <w:r>
        <w:t>that</w:t>
      </w:r>
      <w:r w:rsidRPr="001D708D">
        <w:t xml:space="preserve"> want</w:t>
      </w:r>
      <w:r>
        <w:t>s</w:t>
      </w:r>
      <w:r w:rsidRPr="001D708D">
        <w:t xml:space="preserve"> it</w:t>
      </w:r>
      <w:r>
        <w:t>,</w:t>
      </w:r>
      <w:r w:rsidRPr="001D708D">
        <w:t xml:space="preserve"> a</w:t>
      </w:r>
      <w:r>
        <w:t>nd</w:t>
      </w:r>
      <w:r w:rsidRPr="001D708D">
        <w:t xml:space="preserve"> to deepen that devolution.</w:t>
      </w:r>
      <w:r>
        <w:t xml:space="preserve"> </w:t>
      </w:r>
    </w:p>
    <w:p w:rsidR="00637445" w:rsidP="00A53A17">
      <w:pPr>
        <w:pStyle w:val="Answer"/>
      </w:pPr>
      <w:r w:rsidRPr="001D708D">
        <w:t>We start from a position where Scotland, Wales and NI have a very large head start in</w:t>
      </w:r>
      <w:r>
        <w:t xml:space="preserve"> </w:t>
      </w:r>
      <w:r w:rsidRPr="001D708D">
        <w:t>so</w:t>
      </w:r>
      <w:r>
        <w:t xml:space="preserve"> </w:t>
      </w:r>
      <w:r w:rsidRPr="001D708D">
        <w:t xml:space="preserve">far as </w:t>
      </w:r>
      <w:r>
        <w:t>you</w:t>
      </w:r>
      <w:r w:rsidRPr="001D708D">
        <w:t xml:space="preserve"> have very deep devolution there</w:t>
      </w:r>
      <w:r w:rsidR="006B1786">
        <w:t>,</w:t>
      </w:r>
      <w:r>
        <w:t xml:space="preserve"> and f</w:t>
      </w:r>
      <w:r w:rsidRPr="001D708D">
        <w:t xml:space="preserve">or various reasons </w:t>
      </w:r>
      <w:r>
        <w:t>it</w:t>
      </w:r>
      <w:r w:rsidRPr="001D708D">
        <w:t xml:space="preserve"> did not keep pace in England.</w:t>
      </w:r>
      <w:r>
        <w:t xml:space="preserve"> </w:t>
      </w:r>
      <w:r w:rsidRPr="001D708D">
        <w:t>Obviously</w:t>
      </w:r>
      <w:r>
        <w:t>,</w:t>
      </w:r>
      <w:r w:rsidRPr="001D708D">
        <w:t xml:space="preserve"> there </w:t>
      </w:r>
      <w:r>
        <w:t>wa</w:t>
      </w:r>
      <w:r w:rsidRPr="001D708D">
        <w:t xml:space="preserve">s an approach based on regionalism that was rejected in the 2004 </w:t>
      </w:r>
      <w:r w:rsidR="006871B4">
        <w:t>N</w:t>
      </w:r>
      <w:r w:rsidRPr="001D708D">
        <w:t>orth</w:t>
      </w:r>
      <w:r w:rsidR="006871B4">
        <w:t xml:space="preserve"> E</w:t>
      </w:r>
      <w:r w:rsidRPr="001D708D">
        <w:t>ast referendum</w:t>
      </w:r>
      <w:r>
        <w:t>. T</w:t>
      </w:r>
      <w:r w:rsidRPr="001D708D">
        <w:t>hings could have gone a different way.</w:t>
      </w:r>
      <w:r>
        <w:t xml:space="preserve"> Then t</w:t>
      </w:r>
      <w:r w:rsidRPr="001D708D">
        <w:t>here was</w:t>
      </w:r>
      <w:r>
        <w:t xml:space="preserve">, in a sense, </w:t>
      </w:r>
      <w:r w:rsidRPr="001D708D">
        <w:t xml:space="preserve">a </w:t>
      </w:r>
      <w:r>
        <w:t xml:space="preserve">long </w:t>
      </w:r>
      <w:r w:rsidRPr="001D708D">
        <w:t>resetting on to a slightly smaller geography</w:t>
      </w:r>
      <w:r>
        <w:t xml:space="preserve"> </w:t>
      </w:r>
      <w:r w:rsidRPr="001D708D">
        <w:t>based on city regions</w:t>
      </w:r>
      <w:r>
        <w:t>.</w:t>
      </w:r>
      <w:r w:rsidRPr="001D708D">
        <w:t xml:space="preserve"> </w:t>
      </w:r>
    </w:p>
    <w:p w:rsidR="00A53A17" w:rsidP="00A53A17">
      <w:pPr>
        <w:pStyle w:val="Answer"/>
      </w:pPr>
      <w:r w:rsidRPr="001D708D">
        <w:t xml:space="preserve">I think your question and the challenge </w:t>
      </w:r>
      <w:r w:rsidR="006B1786">
        <w:t>are</w:t>
      </w:r>
      <w:r w:rsidRPr="001D708D">
        <w:t xml:space="preserve"> completely fair</w:t>
      </w:r>
      <w:r w:rsidR="006B1786">
        <w:t>:</w:t>
      </w:r>
      <w:r w:rsidRPr="001D708D">
        <w:t xml:space="preserve"> that </w:t>
      </w:r>
      <w:r w:rsidRPr="001D708D">
        <w:t>at the moment</w:t>
      </w:r>
      <w:r w:rsidRPr="001D708D">
        <w:t xml:space="preserve"> </w:t>
      </w:r>
      <w:r w:rsidRPr="001D708D" w:rsidR="0003782F">
        <w:t xml:space="preserve">we have </w:t>
      </w:r>
      <w:r w:rsidRPr="001D708D">
        <w:t>an asym</w:t>
      </w:r>
      <w:r>
        <w:t>m</w:t>
      </w:r>
      <w:r w:rsidRPr="001D708D">
        <w:t>etric devolution settlement</w:t>
      </w:r>
      <w:r>
        <w:t>, but i</w:t>
      </w:r>
      <w:r w:rsidRPr="001D708D">
        <w:t xml:space="preserve">t is probably the subject for a whole </w:t>
      </w:r>
      <w:r w:rsidR="00DA7670">
        <w:t xml:space="preserve">other </w:t>
      </w:r>
      <w:r w:rsidRPr="001D708D">
        <w:t>committee</w:t>
      </w:r>
      <w:r>
        <w:t>. T</w:t>
      </w:r>
      <w:r w:rsidRPr="001D708D">
        <w:t xml:space="preserve">here is quite a lot of active work going on </w:t>
      </w:r>
      <w:r w:rsidRPr="001D708D">
        <w:t>on</w:t>
      </w:r>
      <w:r w:rsidRPr="001D708D">
        <w:t xml:space="preserve"> devolution within</w:t>
      </w:r>
      <w:r>
        <w:t>—</w:t>
      </w:r>
      <w:r w:rsidRPr="001D708D">
        <w:t xml:space="preserve"> </w:t>
      </w:r>
    </w:p>
    <w:p w:rsidR="00A53A17" w:rsidP="00A53A17">
      <w:pPr>
        <w:pStyle w:val="Remark"/>
      </w:pPr>
      <w:r w:rsidRPr="00D478C0">
        <w:rPr>
          <w:b/>
        </w:rPr>
        <w:t>Lord Foulkes of Cumnock:</w:t>
      </w:r>
      <w:r>
        <w:t xml:space="preserve"> </w:t>
      </w:r>
      <w:r w:rsidRPr="001D708D">
        <w:t>There is a lot of active work</w:t>
      </w:r>
      <w:r>
        <w:t>,</w:t>
      </w:r>
      <w:r w:rsidRPr="001D708D">
        <w:t xml:space="preserve"> but one last question. Mark Drakeford has set up a commission to look at development in Wales.</w:t>
      </w:r>
      <w:r>
        <w:t xml:space="preserve"> </w:t>
      </w:r>
      <w:r w:rsidRPr="001D708D">
        <w:t>As Malcolm mentioned</w:t>
      </w:r>
      <w:r>
        <w:t>,</w:t>
      </w:r>
      <w:r w:rsidRPr="001D708D">
        <w:t xml:space="preserve"> there is</w:t>
      </w:r>
      <w:r>
        <w:t>, unfortunately,</w:t>
      </w:r>
      <w:r w:rsidRPr="001D708D">
        <w:t xml:space="preserve"> this continuing very negative debate in Scotland</w:t>
      </w:r>
      <w:r>
        <w:t>. T</w:t>
      </w:r>
      <w:r w:rsidRPr="001D708D">
        <w:t xml:space="preserve">he Labour </w:t>
      </w:r>
      <w:r>
        <w:t>P</w:t>
      </w:r>
      <w:r w:rsidRPr="001D708D">
        <w:t xml:space="preserve">arty has set up a commission </w:t>
      </w:r>
      <w:r>
        <w:t>that</w:t>
      </w:r>
      <w:r w:rsidRPr="001D708D">
        <w:t xml:space="preserve"> Gordon Brown is chairing.</w:t>
      </w:r>
      <w:r>
        <w:t xml:space="preserve"> It is </w:t>
      </w:r>
      <w:r w:rsidRPr="001D708D">
        <w:t>the UK Go</w:t>
      </w:r>
      <w:r>
        <w:t>v</w:t>
      </w:r>
      <w:r w:rsidRPr="001D708D">
        <w:t>ernment</w:t>
      </w:r>
      <w:r>
        <w:t xml:space="preserve"> who ought to be doing this</w:t>
      </w:r>
      <w:r w:rsidRPr="001D708D">
        <w:t>.</w:t>
      </w:r>
      <w:r>
        <w:t xml:space="preserve"> </w:t>
      </w:r>
      <w:r w:rsidRPr="001D708D">
        <w:t xml:space="preserve">Neil, you could make your name </w:t>
      </w:r>
      <w:r w:rsidR="006871B4">
        <w:t>as</w:t>
      </w:r>
      <w:r w:rsidRPr="001D708D">
        <w:t xml:space="preserve"> a junior Minister taking the right approach within a department</w:t>
      </w:r>
      <w:r>
        <w:t>,</w:t>
      </w:r>
      <w:r w:rsidRPr="001D708D">
        <w:t xml:space="preserve"> and I think Michael Gove would be sympathetic, by coming up with something</w:t>
      </w:r>
      <w:r>
        <w:t>. T</w:t>
      </w:r>
      <w:r w:rsidRPr="001D708D">
        <w:t xml:space="preserve">he UK Government </w:t>
      </w:r>
      <w:r>
        <w:t>should</w:t>
      </w:r>
      <w:r w:rsidRPr="001D708D">
        <w:t xml:space="preserve"> say, </w:t>
      </w:r>
      <w:r>
        <w:t>“L</w:t>
      </w:r>
      <w:r w:rsidRPr="001D708D">
        <w:t>et</w:t>
      </w:r>
      <w:r>
        <w:t>’</w:t>
      </w:r>
      <w:r w:rsidRPr="001D708D">
        <w:t>s grasp this nettle</w:t>
      </w:r>
      <w:r>
        <w:t>. L</w:t>
      </w:r>
      <w:r w:rsidRPr="001D708D">
        <w:t>et</w:t>
      </w:r>
      <w:r>
        <w:t>’</w:t>
      </w:r>
      <w:r w:rsidRPr="001D708D">
        <w:t>s find a way forward</w:t>
      </w:r>
      <w:r>
        <w:t xml:space="preserve">. </w:t>
      </w:r>
      <w:r w:rsidRPr="001D708D">
        <w:t>Good luck if you take it up</w:t>
      </w:r>
      <w:r>
        <w:t>.</w:t>
      </w:r>
      <w:r w:rsidRPr="001D708D">
        <w:t xml:space="preserve"> </w:t>
      </w:r>
      <w:r>
        <w:t>W</w:t>
      </w:r>
      <w:r w:rsidRPr="001D708D">
        <w:t>e will support you</w:t>
      </w:r>
      <w:r>
        <w:t>”</w:t>
      </w:r>
      <w:r w:rsidRPr="001D708D">
        <w:t>.</w:t>
      </w:r>
      <w:r>
        <w:t xml:space="preserve"> </w:t>
      </w:r>
    </w:p>
    <w:p w:rsidR="00A53A17" w:rsidP="00A53A17">
      <w:pPr>
        <w:pStyle w:val="Answer"/>
      </w:pPr>
      <w:r w:rsidRPr="00C70C57">
        <w:rPr>
          <w:b/>
          <w:i/>
        </w:rPr>
        <w:t>Neil O</w:t>
      </w:r>
      <w:r>
        <w:rPr>
          <w:b/>
          <w:i/>
        </w:rPr>
        <w:t>’</w:t>
      </w:r>
      <w:r w:rsidRPr="00C70C57">
        <w:rPr>
          <w:b/>
          <w:i/>
        </w:rPr>
        <w:t>Brien:</w:t>
      </w:r>
      <w:r>
        <w:t xml:space="preserve"> </w:t>
      </w:r>
      <w:r w:rsidRPr="001D708D">
        <w:t xml:space="preserve">Thank you. I will not get too much </w:t>
      </w:r>
      <w:r>
        <w:t xml:space="preserve">deeper into it other than to repeat your </w:t>
      </w:r>
      <w:r w:rsidRPr="001D708D">
        <w:t>observation</w:t>
      </w:r>
      <w:r>
        <w:t xml:space="preserve"> that </w:t>
      </w:r>
      <w:r w:rsidRPr="001D708D">
        <w:t xml:space="preserve">the </w:t>
      </w:r>
      <w:r>
        <w:t xml:space="preserve">Welsh </w:t>
      </w:r>
      <w:r w:rsidRPr="001D708D">
        <w:t xml:space="preserve">Government want to make the </w:t>
      </w:r>
      <w:r w:rsidRPr="001D708D">
        <w:t>devolution settlement work</w:t>
      </w:r>
      <w:r w:rsidR="00DA7670">
        <w:t>. S</w:t>
      </w:r>
      <w:r w:rsidRPr="001D708D">
        <w:t>o do we</w:t>
      </w:r>
      <w:r w:rsidR="00DA7670">
        <w:t>,</w:t>
      </w:r>
      <w:r w:rsidRPr="001D708D">
        <w:t xml:space="preserve"> and that gives us lots of potential for positive co</w:t>
      </w:r>
      <w:r>
        <w:t>-</w:t>
      </w:r>
      <w:r w:rsidRPr="001D708D">
        <w:t>operation.</w:t>
      </w:r>
      <w:r>
        <w:t xml:space="preserve"> </w:t>
      </w:r>
    </w:p>
    <w:p w:rsidR="00A53A17" w:rsidP="00A53A17">
      <w:pPr>
        <w:pStyle w:val="Remark"/>
      </w:pPr>
      <w:r w:rsidRPr="00C70C57">
        <w:rPr>
          <w:b/>
        </w:rPr>
        <w:t>Lord Foulkes of Cumnock:</w:t>
      </w:r>
      <w:r>
        <w:t xml:space="preserve"> Anyway, </w:t>
      </w:r>
      <w:r w:rsidRPr="001D708D">
        <w:t>I am wandering too wide</w:t>
      </w:r>
      <w:r w:rsidR="006A6651">
        <w:t>,</w:t>
      </w:r>
      <w:r w:rsidRPr="001D708D">
        <w:t xml:space="preserve"> and we had better let Lord Hope come in. </w:t>
      </w:r>
    </w:p>
    <w:p w:rsidR="00A53A17" w:rsidP="00A53A17">
      <w:pPr>
        <w:pStyle w:val="Remark"/>
      </w:pPr>
      <w:r w:rsidRPr="00C70C57">
        <w:rPr>
          <w:b/>
        </w:rPr>
        <w:t>The Chair:</w:t>
      </w:r>
      <w:r>
        <w:t xml:space="preserve"> </w:t>
      </w:r>
      <w:r w:rsidRPr="001D708D">
        <w:t xml:space="preserve">I would not </w:t>
      </w:r>
      <w:r>
        <w:t xml:space="preserve">dare </w:t>
      </w:r>
      <w:r w:rsidRPr="001D708D">
        <w:t>draw you back, George, but I think we are on safer shores with Lord Hope</w:t>
      </w:r>
      <w:r>
        <w:t>’</w:t>
      </w:r>
      <w:r w:rsidRPr="001D708D">
        <w:t xml:space="preserve">s question. </w:t>
      </w:r>
    </w:p>
    <w:p w:rsidR="00A53A17" w:rsidP="00A53A17">
      <w:pPr>
        <w:pStyle w:val="Question"/>
      </w:pPr>
      <w:r w:rsidRPr="00C70C57">
        <w:rPr>
          <w:b/>
        </w:rPr>
        <w:t>Lord Hope of Craighead:</w:t>
      </w:r>
      <w:r>
        <w:t xml:space="preserve"> </w:t>
      </w:r>
      <w:r w:rsidRPr="001D708D">
        <w:t>Good morning, Minister, and thank you for giving so much time to speak to us.</w:t>
      </w:r>
      <w:r>
        <w:t xml:space="preserve"> </w:t>
      </w:r>
      <w:r w:rsidRPr="001D708D">
        <w:t>I would like to get back to common frameworks and follow up your interesting discussion with Lord Bruce.</w:t>
      </w:r>
      <w:r>
        <w:t xml:space="preserve"> </w:t>
      </w:r>
      <w:r w:rsidRPr="001D708D">
        <w:t xml:space="preserve">The </w:t>
      </w:r>
      <w:r w:rsidRPr="001D708D">
        <w:t>particular point</w:t>
      </w:r>
      <w:r w:rsidRPr="001D708D">
        <w:t xml:space="preserve"> I want to focus on is the </w:t>
      </w:r>
      <w:r>
        <w:t>W</w:t>
      </w:r>
      <w:r w:rsidRPr="001D708D">
        <w:t xml:space="preserve">ritten </w:t>
      </w:r>
      <w:r>
        <w:t>M</w:t>
      </w:r>
      <w:r w:rsidRPr="001D708D">
        <w:t xml:space="preserve">inisterial </w:t>
      </w:r>
      <w:r>
        <w:t>S</w:t>
      </w:r>
      <w:r w:rsidRPr="001D708D">
        <w:t>tatement of 9 December</w:t>
      </w:r>
      <w:r>
        <w:t>,</w:t>
      </w:r>
      <w:r w:rsidRPr="001D708D">
        <w:t xml:space="preserve"> which introduced to us the process </w:t>
      </w:r>
      <w:r>
        <w:t>that</w:t>
      </w:r>
      <w:r w:rsidRPr="001D708D">
        <w:t xml:space="preserve"> had been developed</w:t>
      </w:r>
      <w:r w:rsidR="00FF4786">
        <w:t>—</w:t>
      </w:r>
      <w:r w:rsidRPr="001D708D">
        <w:t xml:space="preserve">I think </w:t>
      </w:r>
      <w:r w:rsidR="00FF4786">
        <w:t xml:space="preserve">that </w:t>
      </w:r>
      <w:r w:rsidRPr="001D708D">
        <w:t>was the word you used</w:t>
      </w:r>
      <w:r w:rsidR="00FF4786">
        <w:t>—</w:t>
      </w:r>
      <w:r w:rsidRPr="001D708D">
        <w:t>with the devolved Administrations for agreeing exclusions from the application of the internal market principles.</w:t>
      </w:r>
      <w:r>
        <w:t xml:space="preserve"> </w:t>
      </w:r>
    </w:p>
    <w:p w:rsidR="00A53A17" w:rsidP="00A53A17">
      <w:pPr>
        <w:pStyle w:val="QuestionCont"/>
      </w:pPr>
      <w:r w:rsidRPr="001D708D">
        <w:t>You probably do no</w:t>
      </w:r>
      <w:r>
        <w:t>t</w:t>
      </w:r>
      <w:r w:rsidRPr="001D708D">
        <w:t xml:space="preserve"> know</w:t>
      </w:r>
      <w:r>
        <w:t>,</w:t>
      </w:r>
      <w:r w:rsidRPr="001D708D">
        <w:t xml:space="preserve"> but that statement was issued on a Thursday</w:t>
      </w:r>
      <w:r>
        <w:t>,</w:t>
      </w:r>
      <w:r w:rsidRPr="001D708D">
        <w:t xml:space="preserve"> and on the Tuesday of that week Angus Robertson </w:t>
      </w:r>
      <w:r w:rsidR="00F47370">
        <w:t>gave</w:t>
      </w:r>
      <w:r w:rsidRPr="001D708D">
        <w:t xml:space="preserve"> evidence to us</w:t>
      </w:r>
      <w:r>
        <w:t xml:space="preserve">. He </w:t>
      </w:r>
      <w:r w:rsidRPr="001D708D">
        <w:t>touch</w:t>
      </w:r>
      <w:r>
        <w:t>ed</w:t>
      </w:r>
      <w:r w:rsidRPr="001D708D">
        <w:t xml:space="preserve"> on the agreement </w:t>
      </w:r>
      <w:r>
        <w:t>that</w:t>
      </w:r>
      <w:r w:rsidRPr="001D708D">
        <w:t xml:space="preserve"> had not yet been announced</w:t>
      </w:r>
      <w:r>
        <w:t>,</w:t>
      </w:r>
      <w:r w:rsidRPr="001D708D">
        <w:t xml:space="preserve"> </w:t>
      </w:r>
      <w:r>
        <w:t>but,</w:t>
      </w:r>
      <w:r w:rsidRPr="001D708D">
        <w:t xml:space="preserve"> without breaching confidences</w:t>
      </w:r>
      <w:r>
        <w:t>,</w:t>
      </w:r>
      <w:r w:rsidRPr="001D708D">
        <w:t xml:space="preserve"> he made it clear that he was present at the meeting at which the process was developed.</w:t>
      </w:r>
      <w:r>
        <w:t xml:space="preserve"> </w:t>
      </w:r>
      <w:r w:rsidRPr="001D708D">
        <w:t xml:space="preserve">The significant point, and I hope you would agree, </w:t>
      </w:r>
      <w:r w:rsidR="00F47370">
        <w:t xml:space="preserve">is </w:t>
      </w:r>
      <w:r>
        <w:t xml:space="preserve">that </w:t>
      </w:r>
      <w:r w:rsidRPr="001D708D">
        <w:t>it was agreed at ministerial level across all devolved Administrations.</w:t>
      </w:r>
      <w:r>
        <w:t xml:space="preserve"> </w:t>
      </w:r>
      <w:r w:rsidRPr="001D708D">
        <w:t>Of course</w:t>
      </w:r>
      <w:r>
        <w:t>,</w:t>
      </w:r>
      <w:r w:rsidRPr="001D708D">
        <w:t xml:space="preserve"> a lot of the work has been done by officials w</w:t>
      </w:r>
      <w:r>
        <w:t>ith whom</w:t>
      </w:r>
      <w:r w:rsidRPr="001D708D">
        <w:t xml:space="preserve"> relationships are extremely good, but is it not a good example of the co</w:t>
      </w:r>
      <w:r>
        <w:t>-</w:t>
      </w:r>
      <w:r w:rsidRPr="001D708D">
        <w:t>operation at ministerial level that this process was developed a</w:t>
      </w:r>
      <w:r>
        <w:t>n</w:t>
      </w:r>
      <w:r w:rsidRPr="001D708D">
        <w:t>d agreed?</w:t>
      </w:r>
      <w:r>
        <w:t xml:space="preserve"> </w:t>
      </w:r>
    </w:p>
    <w:p w:rsidR="00A53A17" w:rsidP="00A53A17">
      <w:pPr>
        <w:pStyle w:val="Answer"/>
      </w:pPr>
      <w:r w:rsidRPr="00C70C57">
        <w:rPr>
          <w:b/>
          <w:i/>
        </w:rPr>
        <w:t>Neil O</w:t>
      </w:r>
      <w:r>
        <w:rPr>
          <w:b/>
          <w:i/>
        </w:rPr>
        <w:t>’</w:t>
      </w:r>
      <w:r w:rsidRPr="00C70C57">
        <w:rPr>
          <w:b/>
          <w:i/>
        </w:rPr>
        <w:t>Brien:</w:t>
      </w:r>
      <w:r>
        <w:t xml:space="preserve"> </w:t>
      </w:r>
      <w:r w:rsidRPr="001D708D">
        <w:t>I completely agree</w:t>
      </w:r>
      <w:r>
        <w:t>. L</w:t>
      </w:r>
      <w:r w:rsidRPr="001D708D">
        <w:t>et me take this opportunity to pay tribute to UK Government</w:t>
      </w:r>
      <w:r w:rsidR="00E84A4D">
        <w:t xml:space="preserve"> team</w:t>
      </w:r>
      <w:r w:rsidRPr="001D708D">
        <w:t>, and indeed their counterpart</w:t>
      </w:r>
      <w:r>
        <w:t>ie</w:t>
      </w:r>
      <w:r w:rsidRPr="001D708D">
        <w:t>s in the devolved Governments</w:t>
      </w:r>
      <w:r>
        <w:t>,</w:t>
      </w:r>
      <w:r w:rsidRPr="001D708D">
        <w:t xml:space="preserve"> who did a lot of work behind the scenes to get us to the point of ministerial agreement</w:t>
      </w:r>
      <w:r>
        <w:t xml:space="preserve">. That </w:t>
      </w:r>
      <w:r w:rsidRPr="001D708D">
        <w:t xml:space="preserve">is no small feat, so let me recognise that work behind the scenes </w:t>
      </w:r>
      <w:r>
        <w:t xml:space="preserve">that does </w:t>
      </w:r>
      <w:r w:rsidRPr="001D708D">
        <w:t xml:space="preserve">not always </w:t>
      </w:r>
      <w:r>
        <w:t xml:space="preserve">get </w:t>
      </w:r>
      <w:r w:rsidRPr="001D708D">
        <w:t>recognised.</w:t>
      </w:r>
      <w:r>
        <w:t xml:space="preserve"> </w:t>
      </w:r>
    </w:p>
    <w:p w:rsidR="00A53A17" w:rsidP="00A53A17">
      <w:pPr>
        <w:pStyle w:val="Answer"/>
      </w:pPr>
      <w:r w:rsidRPr="001D708D">
        <w:t>It is also the subject of a political and ministerial agreement</w:t>
      </w:r>
      <w:r>
        <w:t>.</w:t>
      </w:r>
      <w:r w:rsidRPr="001D708D">
        <w:t xml:space="preserve"> I think </w:t>
      </w:r>
      <w:r>
        <w:t xml:space="preserve">it </w:t>
      </w:r>
      <w:r w:rsidRPr="001D708D">
        <w:t xml:space="preserve">is extremely encouraging for the process </w:t>
      </w:r>
      <w:r w:rsidRPr="001D708D">
        <w:t>as a whole to</w:t>
      </w:r>
      <w:r w:rsidRPr="001D708D">
        <w:t xml:space="preserve"> have set off with that clear agreement and framework for making these decisions</w:t>
      </w:r>
      <w:r>
        <w:t>,</w:t>
      </w:r>
      <w:r w:rsidRPr="001D708D">
        <w:t xml:space="preserve"> which you would know more about than pretty much anybody.</w:t>
      </w:r>
      <w:r>
        <w:t xml:space="preserve"> </w:t>
      </w:r>
      <w:r w:rsidRPr="001D708D">
        <w:t>It is a good start to a process that we have managed to achieve that agreement at the political level, as you say.</w:t>
      </w:r>
      <w:r>
        <w:t xml:space="preserve"> </w:t>
      </w:r>
    </w:p>
    <w:p w:rsidR="00A53A17" w:rsidRPr="001D708D" w:rsidP="00A53A17">
      <w:pPr>
        <w:pStyle w:val="Remark"/>
      </w:pPr>
      <w:r w:rsidRPr="00C70C57">
        <w:rPr>
          <w:b/>
        </w:rPr>
        <w:t>Lord Hope of Craighead:</w:t>
      </w:r>
      <w:r>
        <w:t xml:space="preserve"> </w:t>
      </w:r>
      <w:r w:rsidRPr="001D708D">
        <w:t xml:space="preserve">With that background, </w:t>
      </w:r>
      <w:r>
        <w:t>M</w:t>
      </w:r>
      <w:r w:rsidRPr="001D708D">
        <w:t>inister, could you talk us through how the process will work from the point of view of the UK Government</w:t>
      </w:r>
      <w:r>
        <w:t xml:space="preserve">? </w:t>
      </w:r>
      <w:r w:rsidRPr="001D708D">
        <w:t>Of course</w:t>
      </w:r>
      <w:r w:rsidRPr="001D708D">
        <w:t xml:space="preserve"> I take the point that you have a representation for England, but this is the UK Government</w:t>
      </w:r>
      <w:r>
        <w:t>’</w:t>
      </w:r>
      <w:r w:rsidRPr="001D708D">
        <w:t>s input into this.</w:t>
      </w:r>
      <w:r>
        <w:t xml:space="preserve"> </w:t>
      </w:r>
      <w:r w:rsidRPr="001D708D">
        <w:t xml:space="preserve">Can you just explain how it will work, given the various stages </w:t>
      </w:r>
      <w:r>
        <w:t>that</w:t>
      </w:r>
      <w:r w:rsidRPr="001D708D">
        <w:t xml:space="preserve"> are set out in the process?</w:t>
      </w:r>
      <w:r>
        <w:t xml:space="preserve"> </w:t>
      </w:r>
    </w:p>
    <w:p w:rsidR="00A53A17" w:rsidP="00A53A17">
      <w:pPr>
        <w:pStyle w:val="Answer"/>
      </w:pPr>
      <w:r w:rsidRPr="00C70C57">
        <w:rPr>
          <w:b/>
          <w:i/>
        </w:rPr>
        <w:t>Neil O</w:t>
      </w:r>
      <w:r>
        <w:rPr>
          <w:b/>
          <w:i/>
        </w:rPr>
        <w:t>’</w:t>
      </w:r>
      <w:r w:rsidRPr="00C70C57">
        <w:rPr>
          <w:b/>
          <w:i/>
        </w:rPr>
        <w:t>Brien:</w:t>
      </w:r>
      <w:r>
        <w:t xml:space="preserve"> </w:t>
      </w:r>
      <w:r w:rsidRPr="001D708D">
        <w:t>That is a good point.</w:t>
      </w:r>
      <w:r>
        <w:t xml:space="preserve"> </w:t>
      </w:r>
      <w:r w:rsidRPr="001D708D">
        <w:t xml:space="preserve">The detail is likely to be quite different depending on the different </w:t>
      </w:r>
      <w:r w:rsidRPr="001D708D">
        <w:t>areas</w:t>
      </w:r>
      <w:r w:rsidR="00E84A4D">
        <w:t>,</w:t>
      </w:r>
      <w:r w:rsidRPr="001D708D">
        <w:t xml:space="preserve"> because</w:t>
      </w:r>
      <w:r w:rsidRPr="001D708D">
        <w:t xml:space="preserve"> these frameworks </w:t>
      </w:r>
      <w:r>
        <w:t xml:space="preserve">and policy areas </w:t>
      </w:r>
      <w:r w:rsidRPr="001D708D">
        <w:t>are so diverse, if that is the right word.</w:t>
      </w:r>
      <w:r>
        <w:t xml:space="preserve"> </w:t>
      </w:r>
    </w:p>
    <w:p w:rsidR="007F4764" w:rsidP="00A53A17">
      <w:pPr>
        <w:pStyle w:val="Answer"/>
      </w:pPr>
      <w:r w:rsidRPr="001D708D">
        <w:t>The first stage is that the exclusion</w:t>
      </w:r>
      <w:r>
        <w:t>-</w:t>
      </w:r>
      <w:r w:rsidRPr="001D708D">
        <w:t xml:space="preserve">seeking party sets out the rationale and </w:t>
      </w:r>
      <w:r>
        <w:t xml:space="preserve">the </w:t>
      </w:r>
      <w:r w:rsidRPr="001D708D">
        <w:t>scope for the proposed exclusion to all the other partners</w:t>
      </w:r>
      <w:r>
        <w:t xml:space="preserve">. As a result, that </w:t>
      </w:r>
      <w:r w:rsidRPr="001D708D">
        <w:t>lead</w:t>
      </w:r>
      <w:r>
        <w:t>s</w:t>
      </w:r>
      <w:r w:rsidRPr="001D708D">
        <w:t xml:space="preserve"> to a structured discussion under that framework </w:t>
      </w:r>
      <w:r>
        <w:t>which</w:t>
      </w:r>
      <w:r>
        <w:t xml:space="preserve"> </w:t>
      </w:r>
      <w:r w:rsidRPr="001D708D">
        <w:t>the framework sets out</w:t>
      </w:r>
      <w:r>
        <w:t xml:space="preserve">, </w:t>
      </w:r>
      <w:r w:rsidRPr="001D708D">
        <w:t>and all the other parties offer their views on the proposal.</w:t>
      </w:r>
      <w:r>
        <w:t xml:space="preserve"> </w:t>
      </w:r>
      <w:r>
        <w:t>I expect t</w:t>
      </w:r>
      <w:r w:rsidRPr="001D708D">
        <w:t>here would be a degree of back and forth and refinement of the proposal.</w:t>
      </w:r>
      <w:r>
        <w:t xml:space="preserve"> </w:t>
      </w:r>
      <w:r w:rsidRPr="001D708D">
        <w:t xml:space="preserve">You would expect each individual government department </w:t>
      </w:r>
      <w:r>
        <w:t xml:space="preserve">that </w:t>
      </w:r>
      <w:r w:rsidRPr="001D708D">
        <w:t>is leading in each of the four Government</w:t>
      </w:r>
      <w:r>
        <w:t>s</w:t>
      </w:r>
      <w:r w:rsidRPr="001D708D">
        <w:t xml:space="preserve"> to consult other departments </w:t>
      </w:r>
      <w:r>
        <w:t xml:space="preserve">as </w:t>
      </w:r>
      <w:r w:rsidRPr="001D708D">
        <w:t xml:space="preserve">relevant, assuming there are other departments </w:t>
      </w:r>
      <w:r>
        <w:t xml:space="preserve">that </w:t>
      </w:r>
      <w:r w:rsidRPr="001D708D">
        <w:t xml:space="preserve">are relevant, </w:t>
      </w:r>
      <w:r>
        <w:t>that</w:t>
      </w:r>
      <w:r w:rsidRPr="001D708D">
        <w:t xml:space="preserve"> would have an interest in it.</w:t>
      </w:r>
      <w:r>
        <w:t xml:space="preserve"> </w:t>
      </w:r>
    </w:p>
    <w:p w:rsidR="00A53A17" w:rsidP="00A53A17">
      <w:pPr>
        <w:pStyle w:val="Answer"/>
      </w:pPr>
      <w:r w:rsidRPr="001D708D">
        <w:t>Each of the four Governments will have a slightly different process for doing that.</w:t>
      </w:r>
      <w:r>
        <w:t xml:space="preserve"> </w:t>
      </w:r>
      <w:r w:rsidRPr="001D708D">
        <w:t>If unanimous agreement</w:t>
      </w:r>
      <w:r w:rsidR="00AB4395">
        <w:t xml:space="preserve"> were reached</w:t>
      </w:r>
      <w:r w:rsidRPr="001D708D">
        <w:t>, a Minister from the relevant UK government department would lay an SI in Parliament to alter the relevant schedule</w:t>
      </w:r>
      <w:r>
        <w:t xml:space="preserve"> </w:t>
      </w:r>
      <w:r w:rsidRPr="001D708D">
        <w:t>to the Act</w:t>
      </w:r>
      <w:r>
        <w:t>. T</w:t>
      </w:r>
      <w:r w:rsidRPr="001D708D">
        <w:t>hat requires</w:t>
      </w:r>
      <w:r w:rsidR="00AB4395">
        <w:t xml:space="preserve"> </w:t>
      </w:r>
      <w:r w:rsidRPr="001D708D">
        <w:t>the approval of both Houses</w:t>
      </w:r>
      <w:r w:rsidRPr="001D708D" w:rsidR="00AB4395">
        <w:t xml:space="preserve">, as you know, </w:t>
      </w:r>
      <w:r w:rsidRPr="001D708D">
        <w:t xml:space="preserve">and it is an affirmative resolution. </w:t>
      </w:r>
    </w:p>
    <w:p w:rsidR="00A53A17" w:rsidP="00A53A17">
      <w:pPr>
        <w:pStyle w:val="Answer"/>
      </w:pPr>
      <w:r w:rsidRPr="001D708D">
        <w:t xml:space="preserve">You are quite right to draw attention to the fact that </w:t>
      </w:r>
      <w:r>
        <w:t xml:space="preserve">they </w:t>
      </w:r>
      <w:r w:rsidRPr="001D708D">
        <w:t xml:space="preserve">would be </w:t>
      </w:r>
      <w:r>
        <w:t xml:space="preserve">acting as </w:t>
      </w:r>
      <w:r w:rsidRPr="001D708D">
        <w:t>the UK Government there</w:t>
      </w:r>
      <w:r>
        <w:t>,</w:t>
      </w:r>
      <w:r w:rsidRPr="001D708D">
        <w:t xml:space="preserve"> and it is a completely sym</w:t>
      </w:r>
      <w:r>
        <w:t>m</w:t>
      </w:r>
      <w:r w:rsidRPr="001D708D">
        <w:t xml:space="preserve">etrical process where all the partners </w:t>
      </w:r>
      <w:r w:rsidRPr="001D708D">
        <w:t>have to</w:t>
      </w:r>
      <w:r w:rsidRPr="001D708D">
        <w:t xml:space="preserve"> agree; one </w:t>
      </w:r>
      <w:r w:rsidR="00383724">
        <w:t>does not have</w:t>
      </w:r>
      <w:r w:rsidRPr="001D708D">
        <w:t xml:space="preserve"> a greater say than the others.</w:t>
      </w:r>
      <w:r>
        <w:t xml:space="preserve"> </w:t>
      </w:r>
      <w:r w:rsidRPr="001D708D">
        <w:t>That is roughly how the process works</w:t>
      </w:r>
      <w:r>
        <w:t xml:space="preserve">. </w:t>
      </w:r>
    </w:p>
    <w:p w:rsidR="00A53A17" w:rsidP="00A53A17">
      <w:pPr>
        <w:pStyle w:val="Remark"/>
      </w:pPr>
      <w:r w:rsidRPr="006D6887">
        <w:rPr>
          <w:b/>
        </w:rPr>
        <w:t>Lord Hope of Craighead:</w:t>
      </w:r>
      <w:r>
        <w:t xml:space="preserve"> </w:t>
      </w:r>
      <w:r w:rsidRPr="001D708D">
        <w:t>I follow that, Minister, and that was a very helpful summary of what is in the document</w:t>
      </w:r>
      <w:r>
        <w:t xml:space="preserve">, but </w:t>
      </w:r>
      <w:r w:rsidRPr="001D708D">
        <w:t>I am interested in the leadership from the centre to make this process work.</w:t>
      </w:r>
      <w:r>
        <w:t xml:space="preserve"> </w:t>
      </w:r>
      <w:r w:rsidRPr="001D708D">
        <w:t>Obviously</w:t>
      </w:r>
      <w:r>
        <w:t>,</w:t>
      </w:r>
      <w:r w:rsidRPr="001D708D">
        <w:t xml:space="preserve"> minds </w:t>
      </w:r>
      <w:r w:rsidRPr="001D708D">
        <w:t>have to</w:t>
      </w:r>
      <w:r w:rsidRPr="001D708D">
        <w:t xml:space="preserve"> be brought to bear on the issue</w:t>
      </w:r>
      <w:r>
        <w:t>, and w</w:t>
      </w:r>
      <w:r w:rsidRPr="001D708D">
        <w:t>ithout some kind of central leadership there may be considerable delay and the whole process may not take off. Does the central team</w:t>
      </w:r>
      <w:r>
        <w:t>,</w:t>
      </w:r>
      <w:r w:rsidRPr="001D708D">
        <w:t xml:space="preserve"> which you mentioned earlier</w:t>
      </w:r>
      <w:r>
        <w:t>,</w:t>
      </w:r>
      <w:r w:rsidRPr="001D708D">
        <w:t xml:space="preserve"> have any part to play in this</w:t>
      </w:r>
      <w:r>
        <w:t>,</w:t>
      </w:r>
      <w:r w:rsidRPr="001D708D">
        <w:t xml:space="preserve"> or any of the departments with oversight</w:t>
      </w:r>
      <w:r w:rsidR="00383724">
        <w:t>—</w:t>
      </w:r>
      <w:r w:rsidRPr="001D708D">
        <w:t xml:space="preserve">your own department or the Department for Business, </w:t>
      </w:r>
      <w:r w:rsidRPr="001D708D">
        <w:t>Energy</w:t>
      </w:r>
      <w:r w:rsidRPr="001D708D">
        <w:t xml:space="preserve"> and Industrial Strategy? Do they have roles</w:t>
      </w:r>
      <w:r>
        <w:t>?</w:t>
      </w:r>
    </w:p>
    <w:p w:rsidR="00A53A17" w:rsidP="00A53A17">
      <w:pPr>
        <w:pStyle w:val="Answer"/>
      </w:pPr>
      <w:r w:rsidRPr="00B86817">
        <w:rPr>
          <w:b/>
          <w:i/>
        </w:rPr>
        <w:t>Neil O</w:t>
      </w:r>
      <w:r>
        <w:rPr>
          <w:b/>
          <w:i/>
        </w:rPr>
        <w:t>’</w:t>
      </w:r>
      <w:r w:rsidRPr="00B86817">
        <w:rPr>
          <w:b/>
          <w:i/>
        </w:rPr>
        <w:t>Brien:</w:t>
      </w:r>
      <w:r>
        <w:t xml:space="preserve"> </w:t>
      </w:r>
      <w:r w:rsidRPr="001D708D">
        <w:t xml:space="preserve">One thing we are trying to get at through frameworks, one thing we are trying to achieve, and I alluded to this at the start, is this whole point about avoiding surprises, </w:t>
      </w:r>
      <w:r w:rsidRPr="001D708D">
        <w:t>mistakes</w:t>
      </w:r>
      <w:r>
        <w:t xml:space="preserve"> or </w:t>
      </w:r>
      <w:r w:rsidRPr="001D708D">
        <w:t>errors.</w:t>
      </w:r>
      <w:r>
        <w:t xml:space="preserve"> A </w:t>
      </w:r>
      <w:r w:rsidRPr="001D708D">
        <w:t>potential problem that we need to address through the frameworks programme is where</w:t>
      </w:r>
      <w:r>
        <w:t xml:space="preserve">, </w:t>
      </w:r>
      <w:r w:rsidRPr="001D708D">
        <w:t>in a fit of absence of mind</w:t>
      </w:r>
      <w:r>
        <w:t>,</w:t>
      </w:r>
      <w:r w:rsidRPr="001D708D">
        <w:t xml:space="preserve"> a department that is taking a lead i</w:t>
      </w:r>
      <w:r>
        <w:t xml:space="preserve">n </w:t>
      </w:r>
      <w:r w:rsidRPr="001D708D">
        <w:t xml:space="preserve">any of the four Governments </w:t>
      </w:r>
      <w:r>
        <w:t xml:space="preserve">does not </w:t>
      </w:r>
      <w:r w:rsidRPr="001D708D">
        <w:t>think</w:t>
      </w:r>
      <w:r>
        <w:t xml:space="preserve"> that </w:t>
      </w:r>
      <w:r w:rsidRPr="001D708D">
        <w:t xml:space="preserve">X other department </w:t>
      </w:r>
      <w:r>
        <w:t>has</w:t>
      </w:r>
      <w:r w:rsidRPr="001D708D">
        <w:t xml:space="preserve"> an interest in this </w:t>
      </w:r>
      <w:r>
        <w:t xml:space="preserve">and will </w:t>
      </w:r>
      <w:r w:rsidRPr="001D708D">
        <w:t xml:space="preserve">want to express </w:t>
      </w:r>
      <w:r>
        <w:t>its</w:t>
      </w:r>
      <w:r w:rsidRPr="001D708D">
        <w:t xml:space="preserve"> views.</w:t>
      </w:r>
      <w:r>
        <w:t xml:space="preserve"> </w:t>
      </w:r>
      <w:r w:rsidRPr="001D708D">
        <w:t xml:space="preserve">As you know, one </w:t>
      </w:r>
      <w:r>
        <w:t xml:space="preserve">of </w:t>
      </w:r>
      <w:r w:rsidRPr="001D708D">
        <w:t>the most common things in Whitehall is departments behaving in a siloed way</w:t>
      </w:r>
      <w:r>
        <w:t>. It is a</w:t>
      </w:r>
      <w:r w:rsidRPr="001D708D">
        <w:t xml:space="preserve"> permanent problem of all Governments</w:t>
      </w:r>
      <w:r>
        <w:t xml:space="preserve"> </w:t>
      </w:r>
      <w:r w:rsidR="00383724">
        <w:t>to try</w:t>
      </w:r>
      <w:r w:rsidRPr="001D708D">
        <w:t xml:space="preserve"> to get them to work in that collegiate way.</w:t>
      </w:r>
      <w:r>
        <w:t xml:space="preserve"> </w:t>
      </w:r>
    </w:p>
    <w:p w:rsidR="00A53A17" w:rsidP="00A53A17">
      <w:pPr>
        <w:pStyle w:val="Answer"/>
      </w:pPr>
      <w:r w:rsidRPr="001D708D">
        <w:t xml:space="preserve">One thing the ongoing central team will do is encourage best practice among departments and </w:t>
      </w:r>
      <w:r>
        <w:t xml:space="preserve">make </w:t>
      </w:r>
      <w:r w:rsidRPr="001D708D">
        <w:t>sure that they are thinking through</w:t>
      </w:r>
      <w:r>
        <w:t xml:space="preserve"> and</w:t>
      </w:r>
      <w:r w:rsidRPr="001D708D">
        <w:t xml:space="preserve"> that they have consulted with others who might be relevant.</w:t>
      </w:r>
      <w:r>
        <w:t xml:space="preserve"> </w:t>
      </w:r>
      <w:r w:rsidRPr="001D708D">
        <w:t xml:space="preserve">To be </w:t>
      </w:r>
      <w:r w:rsidRPr="001D708D">
        <w:t>really blunt</w:t>
      </w:r>
      <w:r w:rsidRPr="001D708D">
        <w:t xml:space="preserve"> about it, the situation we are trying to avoid is that department X </w:t>
      </w:r>
      <w:r>
        <w:t xml:space="preserve">thinks, “This is our </w:t>
      </w:r>
      <w:r w:rsidRPr="001D708D">
        <w:t>thing</w:t>
      </w:r>
      <w:r>
        <w:t>.</w:t>
      </w:r>
      <w:r w:rsidRPr="001D708D">
        <w:t xml:space="preserve"> </w:t>
      </w:r>
      <w:r>
        <w:t>W</w:t>
      </w:r>
      <w:r w:rsidRPr="001D708D">
        <w:t xml:space="preserve">e can </w:t>
      </w:r>
      <w:r w:rsidRPr="001D708D">
        <w:t>make a decision</w:t>
      </w:r>
      <w:r w:rsidRPr="001D708D">
        <w:t xml:space="preserve"> on this</w:t>
      </w:r>
      <w:r>
        <w:t>,</w:t>
      </w:r>
      <w:r w:rsidRPr="001D708D">
        <w:t xml:space="preserve"> yea or nay</w:t>
      </w:r>
      <w:r>
        <w:t>”</w:t>
      </w:r>
      <w:r w:rsidRPr="001D708D">
        <w:t>, and they do that</w:t>
      </w:r>
      <w:r>
        <w:t>,</w:t>
      </w:r>
      <w:r w:rsidRPr="001D708D">
        <w:t xml:space="preserve"> and a bunch of other departments </w:t>
      </w:r>
      <w:r>
        <w:t xml:space="preserve">then </w:t>
      </w:r>
      <w:r w:rsidRPr="001D708D">
        <w:t xml:space="preserve">come out of the woodwork and say, </w:t>
      </w:r>
      <w:r>
        <w:t>“</w:t>
      </w:r>
      <w:r w:rsidRPr="001D708D">
        <w:t>Hang on a minute</w:t>
      </w:r>
      <w:r>
        <w:t>.</w:t>
      </w:r>
      <w:r w:rsidRPr="001D708D">
        <w:t xml:space="preserve"> </w:t>
      </w:r>
      <w:r>
        <w:t>W</w:t>
      </w:r>
      <w:r w:rsidRPr="001D708D">
        <w:t>hat about X</w:t>
      </w:r>
      <w:r>
        <w:t>,</w:t>
      </w:r>
      <w:r w:rsidRPr="001D708D">
        <w:t xml:space="preserve"> Y or Z?</w:t>
      </w:r>
      <w:r>
        <w:t>”</w:t>
      </w:r>
      <w:r w:rsidRPr="001D708D">
        <w:t xml:space="preserve"> That is the situation we are trying to avoid by creating good process</w:t>
      </w:r>
      <w:r w:rsidR="00395275">
        <w:t xml:space="preserve">. It is </w:t>
      </w:r>
      <w:r w:rsidRPr="001D708D">
        <w:t>the point of the exercise</w:t>
      </w:r>
      <w:r w:rsidR="00395275">
        <w:t>,</w:t>
      </w:r>
      <w:r w:rsidRPr="001D708D">
        <w:t xml:space="preserve"> really.</w:t>
      </w:r>
      <w:r>
        <w:t xml:space="preserve"> </w:t>
      </w:r>
    </w:p>
    <w:p w:rsidR="00A53A17" w:rsidP="00A53A17">
      <w:pPr>
        <w:pStyle w:val="Answer"/>
      </w:pPr>
      <w:r>
        <w:t xml:space="preserve">I would invite </w:t>
      </w:r>
      <w:r w:rsidRPr="001D708D">
        <w:t>Bruno</w:t>
      </w:r>
      <w:r>
        <w:t xml:space="preserve"> to</w:t>
      </w:r>
      <w:r w:rsidRPr="001D708D">
        <w:t xml:space="preserve"> add anything </w:t>
      </w:r>
      <w:r>
        <w:t>he</w:t>
      </w:r>
      <w:r w:rsidRPr="001D708D">
        <w:t xml:space="preserve"> want</w:t>
      </w:r>
      <w:r>
        <w:t>s</w:t>
      </w:r>
      <w:r w:rsidRPr="001D708D">
        <w:t xml:space="preserve"> to add to that.</w:t>
      </w:r>
      <w:r>
        <w:t xml:space="preserve"> </w:t>
      </w:r>
    </w:p>
    <w:p w:rsidR="00A53A17" w:rsidP="00A53A17">
      <w:pPr>
        <w:pStyle w:val="Remark"/>
      </w:pPr>
      <w:r w:rsidRPr="00B86817">
        <w:rPr>
          <w:b/>
        </w:rPr>
        <w:t>Lord Hope of Craighead:</w:t>
      </w:r>
      <w:r>
        <w:t xml:space="preserve"> </w:t>
      </w:r>
      <w:r w:rsidRPr="001D708D">
        <w:t xml:space="preserve">You have put your finger on a point that was of concern to us in a passage in earlier evidence when we understood </w:t>
      </w:r>
      <w:r>
        <w:t xml:space="preserve">that </w:t>
      </w:r>
      <w:r w:rsidRPr="001D708D">
        <w:t>things were 95% agreed</w:t>
      </w:r>
      <w:r w:rsidR="005F2991">
        <w:t>,</w:t>
      </w:r>
      <w:r w:rsidRPr="001D708D">
        <w:t xml:space="preserve"> and then there was a 5% hiatus because other departments were beginning to pitch in and produce objections and one thing after another.</w:t>
      </w:r>
      <w:r>
        <w:t xml:space="preserve"> </w:t>
      </w:r>
      <w:r w:rsidRPr="001D708D">
        <w:t>That is why leadership from the centre is so crucial.</w:t>
      </w:r>
      <w:r>
        <w:t xml:space="preserve"> </w:t>
      </w:r>
      <w:r w:rsidRPr="001D708D">
        <w:t>Does the central team have enough muscle power to bring minds together to enable progress to be made in this very important area of trying to achieve an exclusion from the very powerful internal market principles</w:t>
      </w:r>
      <w:r>
        <w:t xml:space="preserve">, </w:t>
      </w:r>
      <w:r w:rsidRPr="001D708D">
        <w:t>which otherwise will completely override the common frameworks process?</w:t>
      </w:r>
      <w:r>
        <w:t xml:space="preserve"> </w:t>
      </w:r>
    </w:p>
    <w:p w:rsidR="00A53A17" w:rsidP="00A53A17">
      <w:pPr>
        <w:pStyle w:val="Answer"/>
      </w:pPr>
      <w:r w:rsidRPr="00B86817">
        <w:rPr>
          <w:b/>
          <w:i/>
        </w:rPr>
        <w:t>Neil O</w:t>
      </w:r>
      <w:r>
        <w:rPr>
          <w:b/>
          <w:i/>
        </w:rPr>
        <w:t>’</w:t>
      </w:r>
      <w:r w:rsidRPr="00B86817">
        <w:rPr>
          <w:b/>
          <w:i/>
        </w:rPr>
        <w:t>Brien:</w:t>
      </w:r>
      <w:r w:rsidRPr="001D708D">
        <w:t xml:space="preserve"> Having invited Bruno to come in on this</w:t>
      </w:r>
      <w:r>
        <w:t xml:space="preserve"> point,</w:t>
      </w:r>
      <w:r w:rsidRPr="001D708D">
        <w:t xml:space="preserve"> let me see if he wants to talk to that </w:t>
      </w:r>
      <w:r w:rsidRPr="001D708D">
        <w:t>particular point</w:t>
      </w:r>
      <w:r w:rsidRPr="001D708D">
        <w:t>.</w:t>
      </w:r>
      <w:r>
        <w:t xml:space="preserve"> </w:t>
      </w:r>
    </w:p>
    <w:p w:rsidR="00A53A17" w:rsidP="00A53A17">
      <w:pPr>
        <w:pStyle w:val="Answer"/>
      </w:pPr>
      <w:r w:rsidRPr="00B86817">
        <w:rPr>
          <w:b/>
          <w:i/>
        </w:rPr>
        <w:t>Bruno Williams:</w:t>
      </w:r>
      <w:r>
        <w:t xml:space="preserve"> </w:t>
      </w:r>
      <w:r w:rsidRPr="001D708D">
        <w:t xml:space="preserve">Just to reiterate a point you made earlier, you </w:t>
      </w:r>
      <w:r w:rsidRPr="001D708D">
        <w:t>would very much expect</w:t>
      </w:r>
      <w:r w:rsidR="0075175B">
        <w:t>,</w:t>
      </w:r>
      <w:r w:rsidRPr="001D708D">
        <w:t xml:space="preserve"> </w:t>
      </w:r>
      <w:r>
        <w:t>from the perspective of</w:t>
      </w:r>
      <w:r w:rsidRPr="001D708D">
        <w:t xml:space="preserve"> UKG</w:t>
      </w:r>
      <w:r w:rsidR="0075175B">
        <w:t>,</w:t>
      </w:r>
      <w:r w:rsidRPr="001D708D">
        <w:t xml:space="preserve"> there to be a cross</w:t>
      </w:r>
      <w:r>
        <w:t>-</w:t>
      </w:r>
      <w:r w:rsidRPr="001D708D">
        <w:t>Whitehall view as to the merits of a particular exclusion</w:t>
      </w:r>
      <w:r>
        <w:t>. W</w:t>
      </w:r>
      <w:r w:rsidRPr="001D708D">
        <w:t>ithout having tested the process from end to end in a real</w:t>
      </w:r>
      <w:r>
        <w:t>-</w:t>
      </w:r>
      <w:r w:rsidRPr="001D708D">
        <w:t xml:space="preserve">life example </w:t>
      </w:r>
      <w:r w:rsidRPr="001D708D">
        <w:t>as yet</w:t>
      </w:r>
      <w:r>
        <w:t>,</w:t>
      </w:r>
      <w:r w:rsidRPr="001D708D">
        <w:t xml:space="preserve"> I think you would expect </w:t>
      </w:r>
      <w:r w:rsidR="0075175B">
        <w:t>there to</w:t>
      </w:r>
      <w:r w:rsidRPr="001D708D">
        <w:t xml:space="preserve"> be a process of </w:t>
      </w:r>
      <w:r>
        <w:t xml:space="preserve">making </w:t>
      </w:r>
      <w:r w:rsidRPr="001D708D">
        <w:t>sur</w:t>
      </w:r>
      <w:r>
        <w:t>e</w:t>
      </w:r>
      <w:r w:rsidRPr="001D708D">
        <w:t xml:space="preserve"> that all departments with an interest w</w:t>
      </w:r>
      <w:r>
        <w:t>ere</w:t>
      </w:r>
      <w:r w:rsidRPr="001D708D">
        <w:t xml:space="preserve"> in agreement </w:t>
      </w:r>
      <w:r w:rsidR="0075175B">
        <w:t>on</w:t>
      </w:r>
      <w:r w:rsidRPr="001D708D">
        <w:t xml:space="preserve"> a particular course of action.</w:t>
      </w:r>
      <w:r>
        <w:t xml:space="preserve"> </w:t>
      </w:r>
    </w:p>
    <w:p w:rsidR="00A53A17" w:rsidP="00A53A17">
      <w:pPr>
        <w:pStyle w:val="Remark"/>
      </w:pPr>
      <w:r w:rsidRPr="0021503B">
        <w:rPr>
          <w:b/>
        </w:rPr>
        <w:t>Lord Hope of Craighead:</w:t>
      </w:r>
      <w:r>
        <w:t xml:space="preserve"> Bruno, t</w:t>
      </w:r>
      <w:r w:rsidRPr="001D708D">
        <w:t>hat just highlights the problem, does it not? It is achieving agreement across all departments.</w:t>
      </w:r>
      <w:r>
        <w:t xml:space="preserve"> </w:t>
      </w:r>
      <w:r w:rsidRPr="001D708D">
        <w:t>Of course</w:t>
      </w:r>
      <w:r>
        <w:t>,</w:t>
      </w:r>
      <w:r w:rsidRPr="001D708D">
        <w:t xml:space="preserve"> the DAs </w:t>
      </w:r>
      <w:r w:rsidRPr="001D708D">
        <w:t>have to</w:t>
      </w:r>
      <w:r w:rsidRPr="001D708D">
        <w:t xml:space="preserve"> do it themselves</w:t>
      </w:r>
      <w:r>
        <w:t>,</w:t>
      </w:r>
      <w:r w:rsidRPr="001D708D">
        <w:t xml:space="preserve"> as the process makes clear.</w:t>
      </w:r>
      <w:r>
        <w:t xml:space="preserve"> </w:t>
      </w:r>
      <w:r w:rsidRPr="001D708D">
        <w:t xml:space="preserve">They </w:t>
      </w:r>
      <w:r w:rsidRPr="001D708D">
        <w:t>have to</w:t>
      </w:r>
      <w:r w:rsidRPr="001D708D">
        <w:t xml:space="preserve"> ensure </w:t>
      </w:r>
      <w:r>
        <w:t xml:space="preserve">that </w:t>
      </w:r>
      <w:r w:rsidRPr="001D708D">
        <w:t xml:space="preserve">they </w:t>
      </w:r>
      <w:r>
        <w:t xml:space="preserve">have </w:t>
      </w:r>
      <w:r w:rsidRPr="001D708D">
        <w:t>cover</w:t>
      </w:r>
      <w:r>
        <w:t xml:space="preserve">ed </w:t>
      </w:r>
      <w:r w:rsidRPr="001D708D">
        <w:t>all the departme</w:t>
      </w:r>
      <w:r>
        <w:t>nts</w:t>
      </w:r>
      <w:r w:rsidRPr="001D708D">
        <w:t xml:space="preserve"> that might be relevant in </w:t>
      </w:r>
      <w:r>
        <w:t xml:space="preserve">saying that they have agreed with the process. </w:t>
      </w:r>
      <w:r w:rsidRPr="001D708D">
        <w:t xml:space="preserve">I think we are concerned about the muscle power from the centre </w:t>
      </w:r>
      <w:r w:rsidR="007578AA">
        <w:t>to get this</w:t>
      </w:r>
      <w:r w:rsidRPr="001D708D">
        <w:t xml:space="preserve"> process to work and bring heads together.</w:t>
      </w:r>
      <w:r>
        <w:t xml:space="preserve"> </w:t>
      </w:r>
      <w:r w:rsidRPr="001D708D">
        <w:t>Will you be relying</w:t>
      </w:r>
      <w:r w:rsidR="007578AA">
        <w:t xml:space="preserve"> </w:t>
      </w:r>
      <w:r w:rsidRPr="001D708D">
        <w:t>on the central team to do this</w:t>
      </w:r>
      <w:r w:rsidR="007578AA">
        <w:t>, Minister,</w:t>
      </w:r>
      <w:r w:rsidRPr="001D708D" w:rsidR="007578AA">
        <w:t xml:space="preserve"> </w:t>
      </w:r>
      <w:r w:rsidRPr="001D708D">
        <w:t>or is there some other department</w:t>
      </w:r>
      <w:r>
        <w:t xml:space="preserve">? </w:t>
      </w:r>
      <w:r w:rsidRPr="001D708D">
        <w:t>Of course</w:t>
      </w:r>
      <w:r>
        <w:t>,</w:t>
      </w:r>
      <w:r w:rsidRPr="001D708D">
        <w:t xml:space="preserve"> the Cabinet Office would be the ideal situatio</w:t>
      </w:r>
      <w:r>
        <w:t>n,</w:t>
      </w:r>
      <w:r w:rsidRPr="001D708D">
        <w:t xml:space="preserve"> but we understand that does not have much of a future here because of the reduction in strength devoted to this </w:t>
      </w:r>
      <w:r w:rsidRPr="001D708D">
        <w:t>particular process</w:t>
      </w:r>
      <w:r>
        <w:t>. C</w:t>
      </w:r>
      <w:r w:rsidRPr="001D708D">
        <w:t>an you</w:t>
      </w:r>
      <w:r>
        <w:t xml:space="preserve"> </w:t>
      </w:r>
      <w:r w:rsidRPr="001D708D">
        <w:t>elaborate on that very important point for us?</w:t>
      </w:r>
      <w:r>
        <w:t xml:space="preserve"> </w:t>
      </w:r>
    </w:p>
    <w:p w:rsidR="00A53A17" w:rsidP="00A53A17">
      <w:pPr>
        <w:pStyle w:val="Answer"/>
      </w:pPr>
      <w:r w:rsidRPr="0021503B">
        <w:rPr>
          <w:b/>
          <w:i/>
        </w:rPr>
        <w:t>Neil O</w:t>
      </w:r>
      <w:r>
        <w:rPr>
          <w:b/>
          <w:i/>
        </w:rPr>
        <w:t>’</w:t>
      </w:r>
      <w:r w:rsidRPr="0021503B">
        <w:rPr>
          <w:b/>
          <w:i/>
        </w:rPr>
        <w:t>Brien:</w:t>
      </w:r>
      <w:r>
        <w:t xml:space="preserve"> </w:t>
      </w:r>
      <w:r w:rsidRPr="001D708D">
        <w:t>It is a fair point to keep pushing on.</w:t>
      </w:r>
      <w:r>
        <w:t xml:space="preserve"> I</w:t>
      </w:r>
      <w:r w:rsidRPr="001D708D">
        <w:t xml:space="preserve">f </w:t>
      </w:r>
      <w:r>
        <w:t>your fear</w:t>
      </w:r>
      <w:r w:rsidR="007104FB">
        <w:t>, as is</w:t>
      </w:r>
      <w:r>
        <w:t xml:space="preserve"> </w:t>
      </w:r>
      <w:r w:rsidRPr="001D708D">
        <w:t>our fear</w:t>
      </w:r>
      <w:r>
        <w:t>,</w:t>
      </w:r>
      <w:r w:rsidRPr="001D708D">
        <w:t xml:space="preserve"> </w:t>
      </w:r>
      <w:r w:rsidR="007104FB">
        <w:t xml:space="preserve">is </w:t>
      </w:r>
      <w:r w:rsidRPr="001D708D">
        <w:t>about things being dropped because a department just pushes along in its own silo</w:t>
      </w:r>
      <w:r>
        <w:t>,</w:t>
      </w:r>
      <w:r w:rsidRPr="001D708D">
        <w:t xml:space="preserve"> not thinking to consult others until it is too late in the process</w:t>
      </w:r>
      <w:r>
        <w:t>—</w:t>
      </w:r>
      <w:r w:rsidRPr="001D708D">
        <w:t xml:space="preserve">that is one of the most obvious ways </w:t>
      </w:r>
      <w:r w:rsidR="00951F8D">
        <w:t xml:space="preserve">in which </w:t>
      </w:r>
      <w:r w:rsidRPr="001D708D">
        <w:t>we can see things going wrong in any of the four Governments</w:t>
      </w:r>
      <w:r>
        <w:t>—o</w:t>
      </w:r>
      <w:r w:rsidRPr="001D708D">
        <w:t>ne thing that the central team can do is ensure that departments have consulted with others</w:t>
      </w:r>
      <w:r>
        <w:t>,</w:t>
      </w:r>
      <w:r w:rsidRPr="001D708D">
        <w:t xml:space="preserve"> which then activates one of the strongest political forces within Whitehall, which is the desire for departments not to be cut out of anything.</w:t>
      </w:r>
      <w:r>
        <w:t xml:space="preserve"> </w:t>
      </w:r>
    </w:p>
    <w:p w:rsidR="00A53A17" w:rsidP="00A53A17">
      <w:pPr>
        <w:pStyle w:val="Answer"/>
      </w:pPr>
      <w:r w:rsidRPr="001D708D">
        <w:t>As long as</w:t>
      </w:r>
      <w:r w:rsidRPr="001D708D">
        <w:t xml:space="preserve"> the central team can ensure </w:t>
      </w:r>
      <w:r>
        <w:t xml:space="preserve">that </w:t>
      </w:r>
      <w:r w:rsidRPr="001D708D">
        <w:t>processes are being followed correctly and other departments are being alerted to the fact that they should be taking a view on something</w:t>
      </w:r>
      <w:r>
        <w:t>,</w:t>
      </w:r>
      <w:r w:rsidRPr="001D708D">
        <w:t xml:space="preserve"> you will find</w:t>
      </w:r>
      <w:r>
        <w:t>,</w:t>
      </w:r>
      <w:r w:rsidRPr="001D708D">
        <w:t xml:space="preserve"> given their opportunity to take a view on it, </w:t>
      </w:r>
      <w:r>
        <w:t xml:space="preserve">that </w:t>
      </w:r>
      <w:r w:rsidRPr="001D708D">
        <w:t xml:space="preserve">they will take a keen interest </w:t>
      </w:r>
      <w:r>
        <w:t>in</w:t>
      </w:r>
      <w:r w:rsidRPr="001D708D">
        <w:t xml:space="preserve"> it and will not be shut out of it. </w:t>
      </w:r>
      <w:r w:rsidRPr="001D708D">
        <w:t>As long as</w:t>
      </w:r>
      <w:r w:rsidRPr="001D708D">
        <w:t xml:space="preserve"> there is a function to </w:t>
      </w:r>
      <w:r>
        <w:t xml:space="preserve">make </w:t>
      </w:r>
      <w:r w:rsidRPr="001D708D">
        <w:t>sure that everyone is asking each other the right questions, I am not too worried about it being an underpowered process</w:t>
      </w:r>
      <w:r>
        <w:t xml:space="preserve">. </w:t>
      </w:r>
    </w:p>
    <w:p w:rsidR="00A53A17" w:rsidP="00A53A17">
      <w:pPr>
        <w:pStyle w:val="Answer"/>
      </w:pPr>
      <w:r>
        <w:t>T</w:t>
      </w:r>
      <w:r w:rsidRPr="001D708D">
        <w:t>o your wider question at the end, this department has a wider union responsibility</w:t>
      </w:r>
      <w:r>
        <w:t>,</w:t>
      </w:r>
      <w:r w:rsidRPr="001D708D">
        <w:t xml:space="preserve"> and if we detect anything within frameworks, or indeed outside</w:t>
      </w:r>
      <w:r>
        <w:t>,</w:t>
      </w:r>
      <w:r w:rsidRPr="001D708D">
        <w:t xml:space="preserve"> that is causing a problem for wider intergovernmental relationships</w:t>
      </w:r>
      <w:r>
        <w:t xml:space="preserve"> and </w:t>
      </w:r>
      <w:r w:rsidRPr="001D708D">
        <w:t>causing unnecessary friction or a</w:t>
      </w:r>
      <w:r w:rsidR="00930958">
        <w:t>nother</w:t>
      </w:r>
      <w:r w:rsidRPr="001D708D">
        <w:t xml:space="preserve"> problem</w:t>
      </w:r>
      <w:r>
        <w:t>,</w:t>
      </w:r>
      <w:r w:rsidRPr="001D708D">
        <w:t xml:space="preserve"> I hope we will be quick to act and to nip any of those problems in the bud.</w:t>
      </w:r>
      <w:r>
        <w:t xml:space="preserve"> </w:t>
      </w:r>
    </w:p>
    <w:p w:rsidR="00A53A17" w:rsidP="00A53A17">
      <w:pPr>
        <w:pStyle w:val="Remark"/>
      </w:pPr>
      <w:r w:rsidRPr="00A42915">
        <w:rPr>
          <w:b/>
        </w:rPr>
        <w:t>Lord Hope of Craighead:</w:t>
      </w:r>
      <w:r>
        <w:t xml:space="preserve"> </w:t>
      </w:r>
      <w:r w:rsidRPr="001D708D">
        <w:t>Thank you very much, Minister, for that very encouraging answer.</w:t>
      </w:r>
      <w:r>
        <w:t xml:space="preserve"> </w:t>
      </w:r>
      <w:r w:rsidRPr="001D708D">
        <w:t>May I express thanks to Bruno also</w:t>
      </w:r>
      <w:r>
        <w:t>,</w:t>
      </w:r>
      <w:r w:rsidRPr="001D708D">
        <w:t xml:space="preserve"> since you are leaving us</w:t>
      </w:r>
      <w:r>
        <w:t>,</w:t>
      </w:r>
      <w:r w:rsidRPr="001D708D">
        <w:t xml:space="preserve"> for all you have done to spread understanding of what the common frameworks are all about</w:t>
      </w:r>
      <w:r>
        <w:t>,</w:t>
      </w:r>
      <w:r w:rsidRPr="001D708D">
        <w:t xml:space="preserve"> a</w:t>
      </w:r>
      <w:r>
        <w:t>n</w:t>
      </w:r>
      <w:r w:rsidRPr="001D708D">
        <w:t>d for the evidence you have given to us both today and on previous occasions</w:t>
      </w:r>
      <w:r>
        <w:t xml:space="preserve">? </w:t>
      </w:r>
      <w:r w:rsidRPr="001D708D">
        <w:t xml:space="preserve">We are extremely grateful for all the effort you have put into this process. </w:t>
      </w:r>
    </w:p>
    <w:p w:rsidR="00A53A17" w:rsidP="00A53A17">
      <w:pPr>
        <w:pStyle w:val="Answer"/>
      </w:pPr>
      <w:r w:rsidRPr="0021503B">
        <w:rPr>
          <w:b/>
          <w:i/>
        </w:rPr>
        <w:t>Bruno Williams:</w:t>
      </w:r>
      <w:r>
        <w:t xml:space="preserve"> </w:t>
      </w:r>
      <w:r w:rsidRPr="001D708D">
        <w:t>Thank you very much</w:t>
      </w:r>
      <w:r>
        <w:t xml:space="preserve">, Lord Hope. </w:t>
      </w:r>
    </w:p>
    <w:p w:rsidR="00A53A17" w:rsidP="00A53A17">
      <w:pPr>
        <w:pStyle w:val="Remark"/>
      </w:pPr>
      <w:r w:rsidRPr="0021503B">
        <w:rPr>
          <w:b/>
        </w:rPr>
        <w:t>The Chair:</w:t>
      </w:r>
      <w:r>
        <w:t xml:space="preserve"> </w:t>
      </w:r>
      <w:r w:rsidRPr="001D708D">
        <w:t>Thank you very much, Lord Hope, not least for what you have just said to Bruno. Thank you, Minister for those exchanges</w:t>
      </w:r>
      <w:r>
        <w:t>,</w:t>
      </w:r>
      <w:r w:rsidRPr="001D708D">
        <w:t xml:space="preserve"> which are </w:t>
      </w:r>
      <w:r w:rsidRPr="001D708D">
        <w:t>really important</w:t>
      </w:r>
      <w:r w:rsidRPr="001D708D">
        <w:t xml:space="preserve"> and play into a fundamental concern we have about the guarantees of predictability and effect going forward.</w:t>
      </w:r>
      <w:r>
        <w:t xml:space="preserve"> </w:t>
      </w:r>
    </w:p>
    <w:p w:rsidR="00A53A17" w:rsidP="00930958">
      <w:pPr>
        <w:pStyle w:val="Question"/>
      </w:pPr>
      <w:r w:rsidRPr="007B22B8">
        <w:rPr>
          <w:b/>
        </w:rPr>
        <w:t>Lord Murphy of Torfaen:</w:t>
      </w:r>
      <w:r>
        <w:t xml:space="preserve"> </w:t>
      </w:r>
      <w:r w:rsidRPr="001D708D">
        <w:t>Good morning</w:t>
      </w:r>
      <w:r>
        <w:t xml:space="preserve"> still, I think</w:t>
      </w:r>
      <w:r w:rsidRPr="001D708D">
        <w:t>, Minister, and thank you very much for your very useful evidence.</w:t>
      </w:r>
      <w:r>
        <w:t xml:space="preserve"> I have t</w:t>
      </w:r>
      <w:r w:rsidRPr="001D708D">
        <w:t>wo very short questions.</w:t>
      </w:r>
      <w:r>
        <w:t xml:space="preserve"> </w:t>
      </w:r>
    </w:p>
    <w:p w:rsidR="00A53A17" w:rsidP="00A53A17">
      <w:pPr>
        <w:pStyle w:val="Remark"/>
      </w:pPr>
      <w:r w:rsidRPr="001D708D">
        <w:t xml:space="preserve">One </w:t>
      </w:r>
      <w:r w:rsidR="000176D7">
        <w:t>follows</w:t>
      </w:r>
      <w:r w:rsidRPr="001D708D">
        <w:t xml:space="preserve"> on what Lord Hope has been rightly talking about</w:t>
      </w:r>
      <w:r>
        <w:t>,</w:t>
      </w:r>
      <w:r w:rsidRPr="001D708D">
        <w:t xml:space="preserve"> and that is the issue of exclusions and ex</w:t>
      </w:r>
      <w:r>
        <w:t>emp</w:t>
      </w:r>
      <w:r w:rsidRPr="001D708D">
        <w:t>tions to the market access principles.</w:t>
      </w:r>
      <w:r>
        <w:t xml:space="preserve"> </w:t>
      </w:r>
      <w:r w:rsidRPr="001D708D">
        <w:t>Is it your intention</w:t>
      </w:r>
      <w:r>
        <w:t>,</w:t>
      </w:r>
      <w:r w:rsidRPr="001D708D">
        <w:t xml:space="preserve"> or the Government</w:t>
      </w:r>
      <w:r>
        <w:t>’</w:t>
      </w:r>
      <w:r w:rsidRPr="001D708D">
        <w:t>s intention</w:t>
      </w:r>
      <w:r>
        <w:t>,</w:t>
      </w:r>
      <w:r w:rsidRPr="001D708D">
        <w:t xml:space="preserve"> for departments to consult the Office for the Internal Market for advice on this issue?</w:t>
      </w:r>
      <w:r>
        <w:t xml:space="preserve"> </w:t>
      </w:r>
    </w:p>
    <w:p w:rsidR="00A53A17" w:rsidP="00A53A17">
      <w:pPr>
        <w:pStyle w:val="Remark"/>
      </w:pPr>
      <w:r w:rsidRPr="001D708D">
        <w:t>The second</w:t>
      </w:r>
      <w:r w:rsidR="00EC104C">
        <w:t>,</w:t>
      </w:r>
      <w:r w:rsidRPr="001D708D">
        <w:t xml:space="preserve"> wider</w:t>
      </w:r>
      <w:r w:rsidR="00EC104C">
        <w:t>,</w:t>
      </w:r>
      <w:r w:rsidRPr="001D708D">
        <w:t xml:space="preserve"> </w:t>
      </w:r>
      <w:r w:rsidR="00EC104C">
        <w:t>question</w:t>
      </w:r>
      <w:r>
        <w:t>,</w:t>
      </w:r>
      <w:r w:rsidRPr="001D708D">
        <w:t xml:space="preserve"> which results from your evidence this morning</w:t>
      </w:r>
      <w:r>
        <w:t>,</w:t>
      </w:r>
      <w:r w:rsidRPr="001D708D">
        <w:t xml:space="preserve"> and </w:t>
      </w:r>
      <w:r>
        <w:t xml:space="preserve">in </w:t>
      </w:r>
      <w:r w:rsidRPr="001D708D">
        <w:t xml:space="preserve">your own role as Minister for the </w:t>
      </w:r>
      <w:r>
        <w:t>c</w:t>
      </w:r>
      <w:r w:rsidRPr="001D708D">
        <w:t xml:space="preserve">onstitution and the </w:t>
      </w:r>
      <w:r>
        <w:t>u</w:t>
      </w:r>
      <w:r w:rsidRPr="001D708D">
        <w:t>nion</w:t>
      </w:r>
      <w:r>
        <w:t>,</w:t>
      </w:r>
      <w:r w:rsidRPr="001D708D">
        <w:t xml:space="preserve"> is</w:t>
      </w:r>
      <w:r>
        <w:t xml:space="preserve"> h</w:t>
      </w:r>
      <w:r w:rsidRPr="001D708D">
        <w:t>ow you work with the territorial departments</w:t>
      </w:r>
      <w:r>
        <w:t xml:space="preserve">. </w:t>
      </w:r>
    </w:p>
    <w:p w:rsidR="00A53A17" w:rsidP="00A53A17">
      <w:pPr>
        <w:pStyle w:val="Answer"/>
      </w:pPr>
      <w:r w:rsidRPr="0021503B">
        <w:rPr>
          <w:b/>
          <w:i/>
        </w:rPr>
        <w:t>Neil O</w:t>
      </w:r>
      <w:r>
        <w:rPr>
          <w:b/>
          <w:i/>
        </w:rPr>
        <w:t>’</w:t>
      </w:r>
      <w:r w:rsidRPr="0021503B">
        <w:rPr>
          <w:b/>
          <w:i/>
        </w:rPr>
        <w:t>Brien:</w:t>
      </w:r>
      <w:r>
        <w:t xml:space="preserve"> </w:t>
      </w:r>
      <w:r w:rsidRPr="001D708D">
        <w:t>Thank you for the question</w:t>
      </w:r>
      <w:r w:rsidR="00EC104C">
        <w:t>s</w:t>
      </w:r>
      <w:r w:rsidRPr="001D708D">
        <w:t>.</w:t>
      </w:r>
      <w:r>
        <w:t xml:space="preserve"> </w:t>
      </w:r>
      <w:r w:rsidRPr="001D708D" w:rsidR="00EC104C">
        <w:t>Let me take th</w:t>
      </w:r>
      <w:r w:rsidR="00EC104C">
        <w:t>ose</w:t>
      </w:r>
      <w:r w:rsidRPr="001D708D" w:rsidR="00EC104C">
        <w:t xml:space="preserve"> in order.</w:t>
      </w:r>
      <w:r w:rsidR="00EC104C">
        <w:t xml:space="preserve"> </w:t>
      </w:r>
      <w:r w:rsidRPr="001D708D">
        <w:t xml:space="preserve">I would say the answer is </w:t>
      </w:r>
      <w:r>
        <w:t xml:space="preserve">that </w:t>
      </w:r>
      <w:r w:rsidRPr="001D708D">
        <w:t>departments will choose on a case</w:t>
      </w:r>
      <w:r>
        <w:t>-</w:t>
      </w:r>
      <w:r w:rsidRPr="001D708D">
        <w:t>by</w:t>
      </w:r>
      <w:r>
        <w:t>-</w:t>
      </w:r>
      <w:r w:rsidRPr="001D708D">
        <w:t>case basis whether they want to consult the OIM.</w:t>
      </w:r>
      <w:r>
        <w:t xml:space="preserve"> </w:t>
      </w:r>
      <w:r w:rsidRPr="001D708D">
        <w:t>I can see that might be extremely useful in some cases</w:t>
      </w:r>
      <w:r>
        <w:t>,</w:t>
      </w:r>
      <w:r w:rsidRPr="001D708D">
        <w:t xml:space="preserve"> but it is not mandatory. </w:t>
      </w:r>
    </w:p>
    <w:p w:rsidR="00A53A17" w:rsidP="00A53A17">
      <w:pPr>
        <w:pStyle w:val="Answer"/>
      </w:pPr>
      <w:r>
        <w:t>Y</w:t>
      </w:r>
      <w:r w:rsidRPr="001D708D">
        <w:t xml:space="preserve">ou will naturally have clocked </w:t>
      </w:r>
      <w:r>
        <w:t xml:space="preserve">that </w:t>
      </w:r>
      <w:r w:rsidRPr="001D708D">
        <w:t xml:space="preserve">the OIM is itself independent and will want to take a view of its own, </w:t>
      </w:r>
      <w:r w:rsidR="008E07C5">
        <w:t xml:space="preserve">and </w:t>
      </w:r>
      <w:r w:rsidRPr="001D708D">
        <w:t>not just on its own resources</w:t>
      </w:r>
      <w:r w:rsidR="00F93BD9">
        <w:t>; i</w:t>
      </w:r>
      <w:r w:rsidR="008E07C5">
        <w:t xml:space="preserve">n </w:t>
      </w:r>
      <w:r w:rsidRPr="001D708D">
        <w:t>avoiding conflicts it will want to opine on internal market issues</w:t>
      </w:r>
      <w:r>
        <w:t>,</w:t>
      </w:r>
      <w:r w:rsidRPr="001D708D">
        <w:t xml:space="preserve"> and </w:t>
      </w:r>
      <w:r w:rsidR="00F93BD9">
        <w:t xml:space="preserve">of course </w:t>
      </w:r>
      <w:r w:rsidRPr="001D708D">
        <w:t>there is a degree of tension between advising and opining</w:t>
      </w:r>
      <w:r w:rsidR="00F93BD9">
        <w:t xml:space="preserve"> that</w:t>
      </w:r>
      <w:r>
        <w:t xml:space="preserve"> it</w:t>
      </w:r>
      <w:r w:rsidRPr="001D708D">
        <w:t xml:space="preserve"> will have to manage</w:t>
      </w:r>
      <w:r w:rsidRPr="00F93BD9" w:rsidR="00F93BD9">
        <w:t xml:space="preserve"> </w:t>
      </w:r>
      <w:r w:rsidRPr="001D708D" w:rsidR="00F93BD9">
        <w:t>independently</w:t>
      </w:r>
      <w:r>
        <w:t>. I would</w:t>
      </w:r>
      <w:r w:rsidRPr="001D708D">
        <w:t xml:space="preserve"> highlight that</w:t>
      </w:r>
      <w:r>
        <w:t xml:space="preserve"> kind of</w:t>
      </w:r>
      <w:r w:rsidRPr="001D708D">
        <w:t xml:space="preserve"> wrinkle.</w:t>
      </w:r>
      <w:r>
        <w:t xml:space="preserve"> </w:t>
      </w:r>
      <w:r w:rsidRPr="001D708D">
        <w:t>Broadly speaking, it could be very useful for departments to consult it, but it is not mandatory for them to do</w:t>
      </w:r>
      <w:r>
        <w:t xml:space="preserve"> so</w:t>
      </w:r>
      <w:r w:rsidRPr="001D708D">
        <w:t>.</w:t>
      </w:r>
      <w:r>
        <w:t xml:space="preserve"> </w:t>
      </w:r>
    </w:p>
    <w:p w:rsidR="00A53A17" w:rsidP="00A53A17">
      <w:pPr>
        <w:pStyle w:val="Answer"/>
      </w:pPr>
      <w:r w:rsidRPr="001D708D">
        <w:t>The territorial offices have had a key role in t</w:t>
      </w:r>
      <w:r>
        <w:t>h</w:t>
      </w:r>
      <w:r w:rsidRPr="001D708D">
        <w:t>is process so far and will continue to do so.</w:t>
      </w:r>
      <w:r>
        <w:t xml:space="preserve"> They </w:t>
      </w:r>
      <w:r w:rsidRPr="001D708D">
        <w:t xml:space="preserve">will also be sensitive whiskers alerting us to any </w:t>
      </w:r>
      <w:r>
        <w:t xml:space="preserve">incoming </w:t>
      </w:r>
      <w:r w:rsidRPr="001D708D">
        <w:t>problems about the way the frameworks are operating.</w:t>
      </w:r>
      <w:r>
        <w:t xml:space="preserve"> </w:t>
      </w:r>
    </w:p>
    <w:p w:rsidR="00A53A17" w:rsidP="00A53A17">
      <w:pPr>
        <w:pStyle w:val="Remark"/>
      </w:pPr>
      <w:r w:rsidRPr="00DA4CED">
        <w:rPr>
          <w:b/>
        </w:rPr>
        <w:t>Lord Murphy of Torfaen:</w:t>
      </w:r>
      <w:r>
        <w:t xml:space="preserve"> </w:t>
      </w:r>
      <w:r w:rsidRPr="001D708D">
        <w:t>Many thanks indeed.</w:t>
      </w:r>
      <w:r>
        <w:t xml:space="preserve"> </w:t>
      </w:r>
    </w:p>
    <w:p w:rsidR="00A53A17" w:rsidP="00A53A17">
      <w:pPr>
        <w:pStyle w:val="Question"/>
      </w:pPr>
      <w:r w:rsidRPr="00DA4CED">
        <w:rPr>
          <w:b/>
        </w:rPr>
        <w:t>Baroness Ritchie of Downpatrick:</w:t>
      </w:r>
      <w:r>
        <w:t xml:space="preserve"> </w:t>
      </w:r>
      <w:r w:rsidRPr="001D708D">
        <w:t>Minister, you are very welcome</w:t>
      </w:r>
      <w:r w:rsidR="009B7B10">
        <w:t>.</w:t>
      </w:r>
      <w:r w:rsidRPr="001D708D">
        <w:t xml:space="preserve"> I </w:t>
      </w:r>
      <w:r w:rsidRPr="001D708D">
        <w:t>would like to ask you a question concerning Northern Ireland</w:t>
      </w:r>
      <w:r>
        <w:t xml:space="preserve"> </w:t>
      </w:r>
      <w:r w:rsidR="009B7B10">
        <w:t>and</w:t>
      </w:r>
      <w:r w:rsidRPr="001D708D">
        <w:t xml:space="preserve"> the intersection between the frameworks and the Northern Ireland </w:t>
      </w:r>
      <w:r>
        <w:t>p</w:t>
      </w:r>
      <w:r w:rsidRPr="001D708D">
        <w:t>rotocol.</w:t>
      </w:r>
      <w:r>
        <w:t xml:space="preserve"> </w:t>
      </w:r>
      <w:r w:rsidRPr="001D708D">
        <w:t xml:space="preserve">Why have frameworks been inconsistent on whether to consult the Irish Government where </w:t>
      </w:r>
      <w:r>
        <w:t>they</w:t>
      </w:r>
      <w:r w:rsidRPr="001D708D">
        <w:t xml:space="preserve"> ha</w:t>
      </w:r>
      <w:r>
        <w:t>ve</w:t>
      </w:r>
      <w:r w:rsidRPr="001D708D">
        <w:t xml:space="preserve"> a relevant role? We were told by the Department of Transport when </w:t>
      </w:r>
      <w:r>
        <w:t>it</w:t>
      </w:r>
      <w:r w:rsidRPr="001D708D">
        <w:t xml:space="preserve"> gave evidence to us on 9 November </w:t>
      </w:r>
      <w:r>
        <w:t xml:space="preserve">that </w:t>
      </w:r>
      <w:r w:rsidRPr="001D708D">
        <w:t>whether the Irish Government w</w:t>
      </w:r>
      <w:r>
        <w:t>ere</w:t>
      </w:r>
      <w:r w:rsidRPr="001D708D">
        <w:t xml:space="preserve"> consulted was a matter for the Northern Ireland Executive and their </w:t>
      </w:r>
      <w:r w:rsidRPr="001D708D">
        <w:t>particular contacts</w:t>
      </w:r>
      <w:r w:rsidRPr="001D708D">
        <w:t xml:space="preserve"> in </w:t>
      </w:r>
      <w:r>
        <w:t>g</w:t>
      </w:r>
      <w:r w:rsidRPr="001D708D">
        <w:t xml:space="preserve">overnment in Dublin. However, the Department </w:t>
      </w:r>
      <w:r>
        <w:t xml:space="preserve">of </w:t>
      </w:r>
      <w:r w:rsidRPr="001D708D">
        <w:t>Health and Social Care told our committee on 29 January 2021 in a letter</w:t>
      </w:r>
      <w:r w:rsidR="009B7B10">
        <w:t xml:space="preserve"> </w:t>
      </w:r>
      <w:r w:rsidRPr="001D708D">
        <w:t xml:space="preserve">that, </w:t>
      </w:r>
      <w:r>
        <w:t>“W</w:t>
      </w:r>
      <w:r w:rsidRPr="001D708D">
        <w:t>e continue to work with the Irish Government operationally on issues of cross</w:t>
      </w:r>
      <w:r>
        <w:t>-</w:t>
      </w:r>
      <w:r w:rsidRPr="001D708D">
        <w:t>border health protection, taking account of the shared land border</w:t>
      </w:r>
      <w:r>
        <w:t>,</w:t>
      </w:r>
      <w:r w:rsidRPr="001D708D">
        <w:t xml:space="preserve"> and regularly have bilateral conversations on how we can strengthen our collaboration</w:t>
      </w:r>
      <w:r>
        <w:t>”.</w:t>
      </w:r>
      <w:r w:rsidRPr="001D708D">
        <w:t xml:space="preserve"> </w:t>
      </w:r>
    </w:p>
    <w:p w:rsidR="00A53A17" w:rsidP="00A53A17">
      <w:pPr>
        <w:pStyle w:val="QuestionCont"/>
      </w:pPr>
      <w:r w:rsidRPr="001D708D">
        <w:t xml:space="preserve">In view of that, why have frameworks been inconsistent on whether to consult the Irish Government where </w:t>
      </w:r>
      <w:r>
        <w:t>they have</w:t>
      </w:r>
      <w:r w:rsidRPr="001D708D">
        <w:t xml:space="preserve"> a relevant role.</w:t>
      </w:r>
      <w:r>
        <w:t xml:space="preserve"> </w:t>
      </w:r>
    </w:p>
    <w:p w:rsidR="00A53A17" w:rsidRPr="001D708D" w:rsidP="00A53A17">
      <w:pPr>
        <w:pStyle w:val="QuestionCont"/>
      </w:pPr>
      <w:r w:rsidRPr="001D708D">
        <w:t xml:space="preserve">Secondly, how do you see the relationship with the EU, and particularly the Irish Government, given the importance of the protocol </w:t>
      </w:r>
      <w:r w:rsidRPr="001D708D">
        <w:t>on</w:t>
      </w:r>
      <w:r w:rsidRPr="001D708D">
        <w:t xml:space="preserve"> Ireland</w:t>
      </w:r>
      <w:r>
        <w:t>/</w:t>
      </w:r>
      <w:r w:rsidRPr="001D708D">
        <w:t>Northern Ireland to many frameworks? You mentioned in your introduction, Minister</w:t>
      </w:r>
      <w:r>
        <w:t>,</w:t>
      </w:r>
      <w:r w:rsidRPr="001D708D">
        <w:t xml:space="preserve"> that </w:t>
      </w:r>
      <w:r>
        <w:t>s</w:t>
      </w:r>
      <w:r w:rsidRPr="001D708D">
        <w:t>ome frameworks will be outstanding in publication by the end of the month.</w:t>
      </w:r>
      <w:r>
        <w:t xml:space="preserve"> </w:t>
      </w:r>
      <w:r w:rsidRPr="001D708D">
        <w:t xml:space="preserve">Do many of those </w:t>
      </w:r>
      <w:r>
        <w:t>that</w:t>
      </w:r>
      <w:r w:rsidRPr="001D708D">
        <w:t xml:space="preserve"> will not be published by the end the month have an intersection with the protocol?</w:t>
      </w:r>
      <w:r>
        <w:t xml:space="preserve"> </w:t>
      </w:r>
    </w:p>
    <w:p w:rsidR="00A53A17" w:rsidP="00A53A17">
      <w:pPr>
        <w:pStyle w:val="Answer"/>
      </w:pPr>
      <w:r w:rsidRPr="00DA4CED">
        <w:rPr>
          <w:b/>
          <w:i/>
        </w:rPr>
        <w:t>Neil O</w:t>
      </w:r>
      <w:r>
        <w:rPr>
          <w:b/>
          <w:i/>
        </w:rPr>
        <w:t>’</w:t>
      </w:r>
      <w:r w:rsidRPr="00DA4CED">
        <w:rPr>
          <w:b/>
          <w:i/>
        </w:rPr>
        <w:t>Brien:</w:t>
      </w:r>
      <w:r>
        <w:t xml:space="preserve"> </w:t>
      </w:r>
      <w:r w:rsidRPr="001D708D">
        <w:t>Thank you.</w:t>
      </w:r>
      <w:r>
        <w:t xml:space="preserve"> </w:t>
      </w:r>
      <w:r w:rsidRPr="001D708D">
        <w:t>Those are all very fair and important questions.</w:t>
      </w:r>
      <w:r>
        <w:t xml:space="preserve"> </w:t>
      </w:r>
    </w:p>
    <w:p w:rsidR="00B41B34" w:rsidP="00A53A17">
      <w:pPr>
        <w:pStyle w:val="Answer"/>
      </w:pPr>
      <w:r w:rsidRPr="001D708D">
        <w:t>On</w:t>
      </w:r>
      <w:r>
        <w:t xml:space="preserve"> </w:t>
      </w:r>
      <w:r w:rsidRPr="001D708D">
        <w:t>relationships with the Irish Government</w:t>
      </w:r>
      <w:r>
        <w:t>,</w:t>
      </w:r>
      <w:r w:rsidRPr="001D708D">
        <w:t xml:space="preserve"> some of these issues are naturally covered by the agreement </w:t>
      </w:r>
      <w:r w:rsidR="005129A2">
        <w:t xml:space="preserve">that </w:t>
      </w:r>
      <w:r w:rsidRPr="001D708D">
        <w:t>we have across all four Governments on the Northern Ireland protocol.</w:t>
      </w:r>
      <w:r>
        <w:t xml:space="preserve"> </w:t>
      </w:r>
      <w:r w:rsidRPr="001D708D">
        <w:t xml:space="preserve">As you know, about 25 of the frameworks intersect with the Northern Ireland </w:t>
      </w:r>
      <w:r>
        <w:t>p</w:t>
      </w:r>
      <w:r w:rsidRPr="001D708D">
        <w:t xml:space="preserve">rotocol </w:t>
      </w:r>
      <w:r w:rsidR="005A4E89">
        <w:t>with</w:t>
      </w:r>
      <w:r w:rsidRPr="001D708D">
        <w:t xml:space="preserve"> regard </w:t>
      </w:r>
      <w:r>
        <w:t>to</w:t>
      </w:r>
      <w:r w:rsidRPr="001D708D">
        <w:t xml:space="preserve"> </w:t>
      </w:r>
      <w:r>
        <w:t>A</w:t>
      </w:r>
      <w:r w:rsidRPr="001D708D">
        <w:t xml:space="preserve">nnex </w:t>
      </w:r>
      <w:r>
        <w:t>2 of</w:t>
      </w:r>
      <w:r w:rsidRPr="001D708D">
        <w:t xml:space="preserve"> the protocol</w:t>
      </w:r>
      <w:r>
        <w:t>,</w:t>
      </w:r>
      <w:r w:rsidRPr="001D708D">
        <w:t xml:space="preserve"> which is about the free movement of goods.</w:t>
      </w:r>
      <w:r w:rsidR="005A4E89">
        <w:t xml:space="preserve"> </w:t>
      </w:r>
      <w:r w:rsidRPr="001D708D">
        <w:t xml:space="preserve">The agreement that we have secured between all partners helps to ensure consistency and, as I mentioned before, </w:t>
      </w:r>
      <w:r>
        <w:t xml:space="preserve">it </w:t>
      </w:r>
      <w:r w:rsidRPr="001D708D">
        <w:t xml:space="preserve">has the same text </w:t>
      </w:r>
      <w:r w:rsidR="00475EB2">
        <w:t>for</w:t>
      </w:r>
      <w:r w:rsidRPr="001D708D">
        <w:t xml:space="preserve"> them all about that </w:t>
      </w:r>
      <w:r w:rsidRPr="001D708D">
        <w:t>particular issue</w:t>
      </w:r>
      <w:r w:rsidRPr="001D708D">
        <w:t>.</w:t>
      </w:r>
      <w:r>
        <w:t xml:space="preserve"> </w:t>
      </w:r>
    </w:p>
    <w:p w:rsidR="00A53A17" w:rsidP="00A53A17">
      <w:pPr>
        <w:pStyle w:val="Answer"/>
      </w:pPr>
      <w:r>
        <w:t>But y</w:t>
      </w:r>
      <w:r w:rsidRPr="001D708D">
        <w:t>ou are quite right</w:t>
      </w:r>
      <w:r>
        <w:t xml:space="preserve"> that</w:t>
      </w:r>
      <w:r w:rsidRPr="001D708D">
        <w:t xml:space="preserve"> in some cases the frameworks will have a slightly more nuanced relationship </w:t>
      </w:r>
      <w:r w:rsidR="005A4E89">
        <w:t>when it comes to</w:t>
      </w:r>
      <w:r w:rsidRPr="001D708D">
        <w:t xml:space="preserve"> the role of the Irish Government</w:t>
      </w:r>
      <w:r>
        <w:t xml:space="preserve">, and </w:t>
      </w:r>
      <w:r w:rsidR="00A677D5">
        <w:t>with</w:t>
      </w:r>
      <w:r>
        <w:t xml:space="preserve"> </w:t>
      </w:r>
      <w:r w:rsidRPr="001D708D">
        <w:t xml:space="preserve">transport frameworks </w:t>
      </w:r>
      <w:r>
        <w:t xml:space="preserve">such as </w:t>
      </w:r>
      <w:r w:rsidRPr="001D708D">
        <w:t xml:space="preserve">the </w:t>
      </w:r>
      <w:r w:rsidR="00B3566A">
        <w:t>C</w:t>
      </w:r>
      <w:r w:rsidRPr="001D708D">
        <w:t xml:space="preserve">ommercial </w:t>
      </w:r>
      <w:r w:rsidR="00B3566A">
        <w:t>T</w:t>
      </w:r>
      <w:r w:rsidRPr="001D708D">
        <w:t xml:space="preserve">ransport and </w:t>
      </w:r>
      <w:r w:rsidR="00B3566A">
        <w:t>O</w:t>
      </w:r>
      <w:r w:rsidRPr="001D708D">
        <w:t xml:space="preserve">perator </w:t>
      </w:r>
      <w:r w:rsidR="00B3566A">
        <w:t>L</w:t>
      </w:r>
      <w:r w:rsidRPr="001D708D">
        <w:t>icensing</w:t>
      </w:r>
      <w:r>
        <w:t xml:space="preserve"> </w:t>
      </w:r>
      <w:r w:rsidR="00B41B34">
        <w:t xml:space="preserve">and </w:t>
      </w:r>
      <w:r w:rsidRPr="001D708D">
        <w:t xml:space="preserve">the </w:t>
      </w:r>
      <w:r w:rsidR="00B3566A">
        <w:t>R</w:t>
      </w:r>
      <w:r w:rsidRPr="001D708D">
        <w:t xml:space="preserve">ail </w:t>
      </w:r>
      <w:r w:rsidR="00B3566A">
        <w:t>T</w:t>
      </w:r>
      <w:r w:rsidRPr="001D708D">
        <w:t xml:space="preserve">echnical </w:t>
      </w:r>
      <w:r w:rsidR="00B3566A">
        <w:t>S</w:t>
      </w:r>
      <w:r w:rsidRPr="001D708D">
        <w:t>tandards</w:t>
      </w:r>
      <w:r w:rsidR="00B41B34">
        <w:t xml:space="preserve"> </w:t>
      </w:r>
      <w:r w:rsidR="00B3566A">
        <w:t xml:space="preserve">frameworks, </w:t>
      </w:r>
      <w:r>
        <w:t>t</w:t>
      </w:r>
      <w:r w:rsidRPr="001D708D">
        <w:t xml:space="preserve">here are wider implications for </w:t>
      </w:r>
      <w:r w:rsidR="00B3566A">
        <w:t>N</w:t>
      </w:r>
      <w:r w:rsidRPr="001D708D">
        <w:t>orth</w:t>
      </w:r>
      <w:r>
        <w:t>-</w:t>
      </w:r>
      <w:r w:rsidR="00B3566A">
        <w:t>S</w:t>
      </w:r>
      <w:r w:rsidRPr="001D708D">
        <w:t>outh co</w:t>
      </w:r>
      <w:r>
        <w:t>-</w:t>
      </w:r>
      <w:r w:rsidRPr="001D708D">
        <w:t xml:space="preserve">operation beyond </w:t>
      </w:r>
      <w:r>
        <w:t xml:space="preserve">just </w:t>
      </w:r>
      <w:r w:rsidRPr="001D708D">
        <w:t>the free movement of goods.</w:t>
      </w:r>
      <w:r>
        <w:t xml:space="preserve"> </w:t>
      </w:r>
    </w:p>
    <w:p w:rsidR="00A53A17" w:rsidP="00A53A17">
      <w:pPr>
        <w:pStyle w:val="Answer"/>
      </w:pPr>
      <w:r>
        <w:t>I</w:t>
      </w:r>
      <w:r w:rsidRPr="001D708D">
        <w:t>n each of these areas</w:t>
      </w:r>
      <w:r w:rsidR="00B72D5A">
        <w:t>,</w:t>
      </w:r>
      <w:r w:rsidRPr="001D708D">
        <w:t xml:space="preserve"> they are all different</w:t>
      </w:r>
      <w:r w:rsidR="0083765C">
        <w:t>,</w:t>
      </w:r>
      <w:r w:rsidRPr="001D708D">
        <w:t xml:space="preserve"> and it is for the department and the individual framework to address in the right way the right role for other partners</w:t>
      </w:r>
      <w:r>
        <w:t>,</w:t>
      </w:r>
      <w:r w:rsidRPr="001D708D">
        <w:t xml:space="preserve"> including the Irish Government. So far, </w:t>
      </w:r>
      <w:r>
        <w:t xml:space="preserve">we have not identified a need for common guidance on </w:t>
      </w:r>
      <w:r w:rsidRPr="001D708D">
        <w:t>relations with the Irish Government, but if there are issues that you</w:t>
      </w:r>
      <w:r w:rsidR="00830816">
        <w:t>,</w:t>
      </w:r>
      <w:r w:rsidRPr="001D708D">
        <w:t xml:space="preserve"> or anyone </w:t>
      </w:r>
      <w:r w:rsidR="00830816">
        <w:t xml:space="preserve">else, </w:t>
      </w:r>
      <w:r w:rsidRPr="001D708D">
        <w:t xml:space="preserve">think </w:t>
      </w:r>
      <w:r>
        <w:t>are</w:t>
      </w:r>
      <w:r w:rsidRPr="001D708D">
        <w:t xml:space="preserve"> causing specific issues</w:t>
      </w:r>
      <w:r>
        <w:t>,</w:t>
      </w:r>
      <w:r w:rsidRPr="001D708D">
        <w:t xml:space="preserve"> we would be very interested to hear feedback on that. A lot of the same issues that you have alluded to</w:t>
      </w:r>
      <w:r w:rsidR="0033640B">
        <w:t>,</w:t>
      </w:r>
      <w:r w:rsidRPr="001D708D">
        <w:t xml:space="preserve"> putting </w:t>
      </w:r>
      <w:r>
        <w:t xml:space="preserve">the </w:t>
      </w:r>
      <w:r w:rsidRPr="001D708D">
        <w:t>questions together</w:t>
      </w:r>
      <w:r w:rsidR="0033640B">
        <w:t xml:space="preserve">, engage with </w:t>
      </w:r>
      <w:r w:rsidRPr="001D708D">
        <w:t>relations with the EU</w:t>
      </w:r>
      <w:r>
        <w:t xml:space="preserve">. A </w:t>
      </w:r>
      <w:r w:rsidRPr="001D708D">
        <w:t>lot of the same things would apply there</w:t>
      </w:r>
      <w:r w:rsidR="00774A26">
        <w:t>, too</w:t>
      </w:r>
      <w:r w:rsidRPr="001D708D">
        <w:t>.</w:t>
      </w:r>
      <w:r>
        <w:t xml:space="preserve"> </w:t>
      </w:r>
      <w:r w:rsidRPr="001D708D">
        <w:t>Before I go any further</w:t>
      </w:r>
      <w:r>
        <w:t xml:space="preserve">, could I </w:t>
      </w:r>
      <w:r w:rsidRPr="001D708D">
        <w:t>bring in Bruno on these different questions</w:t>
      </w:r>
      <w:r>
        <w:t>?</w:t>
      </w:r>
      <w:r w:rsidRPr="001D708D">
        <w:t xml:space="preserve"> </w:t>
      </w:r>
    </w:p>
    <w:p w:rsidR="00A53A17" w:rsidP="00A53A17">
      <w:pPr>
        <w:pStyle w:val="Answer"/>
      </w:pPr>
      <w:r w:rsidRPr="00DA4CED">
        <w:rPr>
          <w:b/>
          <w:i/>
        </w:rPr>
        <w:t>Bruno Williams:</w:t>
      </w:r>
      <w:r>
        <w:t xml:space="preserve"> O</w:t>
      </w:r>
      <w:r w:rsidRPr="001D708D">
        <w:t>n the question about how many of the frameworks that we have yet to publish intersect with the protocol, the answer is most of them.</w:t>
      </w:r>
      <w:r>
        <w:t xml:space="preserve"> </w:t>
      </w:r>
      <w:r w:rsidRPr="001D708D">
        <w:t>You will not be surprised to know that many, if not all, of the Defra</w:t>
      </w:r>
      <w:r>
        <w:t>-</w:t>
      </w:r>
      <w:r w:rsidRPr="001D708D">
        <w:t>owned frameworks have an intersect with the protocol</w:t>
      </w:r>
      <w:r w:rsidR="00BD570A">
        <w:t>—</w:t>
      </w:r>
      <w:r w:rsidRPr="001D708D">
        <w:t xml:space="preserve">the Minister has already referred to the DfT frameworks </w:t>
      </w:r>
      <w:r>
        <w:t>that</w:t>
      </w:r>
      <w:r w:rsidRPr="001D708D">
        <w:t xml:space="preserve"> have </w:t>
      </w:r>
      <w:r w:rsidRPr="001D708D">
        <w:t xml:space="preserve">particular </w:t>
      </w:r>
      <w:r w:rsidR="00B3566A">
        <w:t>N</w:t>
      </w:r>
      <w:r w:rsidRPr="001D708D">
        <w:t>orth</w:t>
      </w:r>
      <w:r>
        <w:t>-</w:t>
      </w:r>
      <w:r w:rsidR="00B3566A">
        <w:t>S</w:t>
      </w:r>
      <w:r w:rsidRPr="001D708D">
        <w:t>outh</w:t>
      </w:r>
      <w:r w:rsidRPr="001D708D">
        <w:t xml:space="preserve"> co</w:t>
      </w:r>
      <w:r>
        <w:t>-</w:t>
      </w:r>
      <w:r w:rsidRPr="001D708D">
        <w:t>operation</w:t>
      </w:r>
      <w:r w:rsidR="00BD570A">
        <w:t xml:space="preserve"> issues—that</w:t>
      </w:r>
      <w:r w:rsidRPr="001D708D">
        <w:t xml:space="preserve"> goes beyond just talking about movement of goods.</w:t>
      </w:r>
      <w:r>
        <w:t xml:space="preserve"> </w:t>
      </w:r>
      <w:r w:rsidRPr="001D708D">
        <w:t xml:space="preserve">I have </w:t>
      </w:r>
      <w:r w:rsidR="008C501C">
        <w:t xml:space="preserve">no </w:t>
      </w:r>
      <w:r w:rsidRPr="001D708D">
        <w:t>other observations apart from that.</w:t>
      </w:r>
      <w:r>
        <w:t xml:space="preserve"> </w:t>
      </w:r>
    </w:p>
    <w:p w:rsidR="00A53A17" w:rsidP="00A53A17">
      <w:pPr>
        <w:pStyle w:val="Remark"/>
      </w:pPr>
      <w:r w:rsidRPr="0071629A">
        <w:rPr>
          <w:b/>
        </w:rPr>
        <w:t>Baroness Ritchie of Downpatrick:</w:t>
      </w:r>
      <w:r>
        <w:t xml:space="preserve"> M</w:t>
      </w:r>
      <w:r w:rsidRPr="001D708D">
        <w:t>ore by point of observation, the British and Irish Governments</w:t>
      </w:r>
      <w:r>
        <w:t>,</w:t>
      </w:r>
      <w:r w:rsidRPr="001D708D">
        <w:t xml:space="preserve"> through the Good Friday </w:t>
      </w:r>
      <w:r>
        <w:t>a</w:t>
      </w:r>
      <w:r w:rsidRPr="001D708D">
        <w:t>greement</w:t>
      </w:r>
      <w:r>
        <w:t>,</w:t>
      </w:r>
      <w:r w:rsidRPr="001D708D">
        <w:t xml:space="preserve"> are joint custodians and </w:t>
      </w:r>
      <w:r>
        <w:t>im</w:t>
      </w:r>
      <w:r w:rsidRPr="001D708D">
        <w:t>partial arbitrators</w:t>
      </w:r>
      <w:r w:rsidR="005451D2">
        <w:t>,</w:t>
      </w:r>
      <w:r w:rsidRPr="001D708D">
        <w:t xml:space="preserve"> as required by the agreement on the Northern Ireland Act 1998, so I would imagine </w:t>
      </w:r>
      <w:r w:rsidR="00D6726C">
        <w:t xml:space="preserve">that </w:t>
      </w:r>
      <w:r w:rsidRPr="001D708D">
        <w:t>there are things to explore there</w:t>
      </w:r>
      <w:r w:rsidR="00D6726C">
        <w:t xml:space="preserve"> in order</w:t>
      </w:r>
      <w:r w:rsidRPr="001D708D">
        <w:t xml:space="preserve"> to ensure that th</w:t>
      </w:r>
      <w:r>
        <w:t xml:space="preserve">ere </w:t>
      </w:r>
      <w:r w:rsidRPr="001D708D">
        <w:t xml:space="preserve">is that level of intensified </w:t>
      </w:r>
      <w:r w:rsidR="00B3566A">
        <w:t>N</w:t>
      </w:r>
      <w:r w:rsidRPr="001D708D">
        <w:t>orth</w:t>
      </w:r>
      <w:r>
        <w:t>-</w:t>
      </w:r>
      <w:r w:rsidR="00B3566A">
        <w:t>S</w:t>
      </w:r>
      <w:r w:rsidRPr="001D708D">
        <w:t>outh co</w:t>
      </w:r>
      <w:r>
        <w:t>-</w:t>
      </w:r>
      <w:r w:rsidRPr="001D708D">
        <w:t>operation on the island, that there is a good working relationship</w:t>
      </w:r>
      <w:r w:rsidR="00D6726C">
        <w:t>,</w:t>
      </w:r>
      <w:r w:rsidRPr="001D708D">
        <w:t xml:space="preserve"> that there are no particular wrinkles</w:t>
      </w:r>
      <w:r>
        <w:t>,</w:t>
      </w:r>
      <w:r w:rsidRPr="001D708D">
        <w:t xml:space="preserve"> and that there is a consistency in the frameworks</w:t>
      </w:r>
      <w:r w:rsidR="00D6726C">
        <w:t>’</w:t>
      </w:r>
      <w:r w:rsidRPr="001D708D">
        <w:t xml:space="preserve"> operati</w:t>
      </w:r>
      <w:r w:rsidR="00D6726C">
        <w:t>on</w:t>
      </w:r>
      <w:r w:rsidRPr="001D708D">
        <w:t xml:space="preserve"> with all departments.</w:t>
      </w:r>
      <w:r>
        <w:t xml:space="preserve"> </w:t>
      </w:r>
      <w:r w:rsidRPr="001D708D">
        <w:t>Thank you</w:t>
      </w:r>
      <w:r>
        <w:t xml:space="preserve">, </w:t>
      </w:r>
      <w:r w:rsidRPr="001D708D">
        <w:t>Minister and Bruno.</w:t>
      </w:r>
      <w:r>
        <w:t xml:space="preserve"> </w:t>
      </w:r>
    </w:p>
    <w:p w:rsidR="00A53A17" w:rsidP="00A53A17">
      <w:pPr>
        <w:pStyle w:val="Question"/>
      </w:pPr>
      <w:r w:rsidRPr="00D116D8">
        <w:rPr>
          <w:b/>
        </w:rPr>
        <w:t>The Chair:</w:t>
      </w:r>
      <w:r>
        <w:t xml:space="preserve"> </w:t>
      </w:r>
      <w:r w:rsidRPr="001D708D">
        <w:t xml:space="preserve">We </w:t>
      </w:r>
      <w:r>
        <w:t xml:space="preserve">have </w:t>
      </w:r>
      <w:r w:rsidRPr="001D708D">
        <w:t>come to the last question</w:t>
      </w:r>
      <w:r w:rsidR="00774A26">
        <w:t>,</w:t>
      </w:r>
      <w:r w:rsidRPr="001D708D">
        <w:t xml:space="preserve"> and I </w:t>
      </w:r>
      <w:r w:rsidR="00774A26">
        <w:t>will</w:t>
      </w:r>
      <w:r w:rsidRPr="001D708D">
        <w:t xml:space="preserve"> hog that </w:t>
      </w:r>
      <w:r w:rsidR="00D6726C">
        <w:t>for</w:t>
      </w:r>
      <w:r w:rsidRPr="001D708D">
        <w:t xml:space="preserve"> myself, if that is all right, Minister. Since we </w:t>
      </w:r>
      <w:r>
        <w:t>still have</w:t>
      </w:r>
      <w:r w:rsidRPr="001D708D">
        <w:t xml:space="preserve"> Bruno for five minutes, I have a couple of specific questions </w:t>
      </w:r>
      <w:r>
        <w:t xml:space="preserve">that are </w:t>
      </w:r>
      <w:r w:rsidRPr="001D708D">
        <w:t>more in his patch than your</w:t>
      </w:r>
      <w:r>
        <w:t>s,</w:t>
      </w:r>
      <w:r w:rsidRPr="001D708D">
        <w:t xml:space="preserve"> and a couple of more general questions.</w:t>
      </w:r>
      <w:r>
        <w:t xml:space="preserve"> </w:t>
      </w:r>
    </w:p>
    <w:p w:rsidR="00A53A17" w:rsidP="00A53A17">
      <w:pPr>
        <w:pStyle w:val="QuestionCont"/>
      </w:pPr>
      <w:r>
        <w:t xml:space="preserve">Very quickly, </w:t>
      </w:r>
      <w:r w:rsidRPr="001D708D">
        <w:t xml:space="preserve">Bruno, can we be </w:t>
      </w:r>
      <w:r w:rsidRPr="001D708D">
        <w:t>absolutely clear</w:t>
      </w:r>
      <w:r w:rsidRPr="001D708D">
        <w:t xml:space="preserve"> about the timetable for the delivery of the remaining frameworks</w:t>
      </w:r>
      <w:r>
        <w:t xml:space="preserve">? </w:t>
      </w:r>
      <w:r w:rsidRPr="001D708D">
        <w:t>As you know</w:t>
      </w:r>
      <w:r>
        <w:t>,</w:t>
      </w:r>
      <w:r w:rsidRPr="001D708D">
        <w:t xml:space="preserve"> we have limited time to scrutinise the remainder of the frameworks</w:t>
      </w:r>
      <w:r w:rsidR="00EF18A9">
        <w:t>,</w:t>
      </w:r>
      <w:r w:rsidRPr="001D708D">
        <w:t xml:space="preserve"> because we </w:t>
      </w:r>
      <w:r w:rsidRPr="001D708D">
        <w:t>have to</w:t>
      </w:r>
      <w:r w:rsidRPr="001D708D">
        <w:t xml:space="preserve"> stop work at the beginning of a Northern Ireland election process</w:t>
      </w:r>
      <w:r>
        <w:t>. W</w:t>
      </w:r>
      <w:r w:rsidRPr="001D708D">
        <w:t xml:space="preserve">e </w:t>
      </w:r>
      <w:r w:rsidR="00EF18A9">
        <w:t xml:space="preserve">now </w:t>
      </w:r>
      <w:r w:rsidRPr="001D708D">
        <w:t xml:space="preserve">have </w:t>
      </w:r>
      <w:r>
        <w:t>simply</w:t>
      </w:r>
      <w:r>
        <w:t xml:space="preserve"> a matter of weeks </w:t>
      </w:r>
      <w:r w:rsidRPr="001D708D">
        <w:t>at our disposal, not for writing a report but for scrutiny.</w:t>
      </w:r>
      <w:r>
        <w:t xml:space="preserve"> </w:t>
      </w:r>
      <w:r w:rsidRPr="001D708D">
        <w:t xml:space="preserve">You have said </w:t>
      </w:r>
      <w:r>
        <w:t xml:space="preserve">that </w:t>
      </w:r>
      <w:r w:rsidRPr="001D708D">
        <w:t>we should be able to expect all the frameworks</w:t>
      </w:r>
      <w:r>
        <w:t>,</w:t>
      </w:r>
      <w:r w:rsidRPr="001D708D">
        <w:t xml:space="preserve"> </w:t>
      </w:r>
      <w:r w:rsidRPr="001D708D">
        <w:t>with the exception of</w:t>
      </w:r>
      <w:r w:rsidRPr="001D708D">
        <w:t xml:space="preserve"> </w:t>
      </w:r>
      <w:r>
        <w:t xml:space="preserve">the </w:t>
      </w:r>
      <w:r w:rsidRPr="001D708D">
        <w:t>ETS, resources and waste</w:t>
      </w:r>
      <w:r>
        <w:t>,</w:t>
      </w:r>
      <w:r w:rsidRPr="001D708D">
        <w:t xml:space="preserve"> and services and mutual recognition.</w:t>
      </w:r>
      <w:r>
        <w:t xml:space="preserve"> </w:t>
      </w:r>
      <w:r w:rsidRPr="001D708D">
        <w:t>Can you guarantee that</w:t>
      </w:r>
      <w:r>
        <w:t>,</w:t>
      </w:r>
      <w:r w:rsidRPr="001D708D">
        <w:t xml:space="preserve"> because </w:t>
      </w:r>
      <w:r w:rsidR="00EF18A9">
        <w:t>in effect that</w:t>
      </w:r>
      <w:r w:rsidRPr="001D708D">
        <w:t xml:space="preserve"> means that</w:t>
      </w:r>
      <w:r>
        <w:t>,</w:t>
      </w:r>
      <w:r w:rsidRPr="001D708D">
        <w:t xml:space="preserve"> although we were expecting them at the beginning of the month</w:t>
      </w:r>
      <w:r>
        <w:t>,</w:t>
      </w:r>
      <w:r w:rsidRPr="001D708D">
        <w:t xml:space="preserve"> we will have all the Defra frameworks at the end</w:t>
      </w:r>
      <w:r>
        <w:t>?</w:t>
      </w:r>
    </w:p>
    <w:p w:rsidR="00A53A17" w:rsidRPr="001D708D" w:rsidP="00A53A17">
      <w:pPr>
        <w:pStyle w:val="Answer"/>
      </w:pPr>
      <w:r w:rsidRPr="0071629A">
        <w:rPr>
          <w:b/>
          <w:i/>
        </w:rPr>
        <w:t>Bruno Williams:</w:t>
      </w:r>
      <w:r>
        <w:t xml:space="preserve"> U</w:t>
      </w:r>
      <w:r w:rsidRPr="001D708D">
        <w:t>nfortunately</w:t>
      </w:r>
      <w:r>
        <w:t>, I am</w:t>
      </w:r>
      <w:r w:rsidRPr="001D708D">
        <w:t xml:space="preserve"> not able to guarantee that</w:t>
      </w:r>
      <w:r>
        <w:t>,</w:t>
      </w:r>
      <w:r w:rsidRPr="001D708D">
        <w:t xml:space="preserve"> simply because the clearance for these frameworks depends on the individual departments and the individual elements within the devolved Governments </w:t>
      </w:r>
      <w:r>
        <w:t>who</w:t>
      </w:r>
      <w:r w:rsidRPr="001D708D">
        <w:t xml:space="preserve"> own the frameworks.</w:t>
      </w:r>
      <w:r>
        <w:t xml:space="preserve"> </w:t>
      </w:r>
      <w:r w:rsidRPr="001D708D">
        <w:t>I can give you an assurance that from the central team perspective we are doing everything we can to make that happen as swiftly as possible</w:t>
      </w:r>
      <w:r>
        <w:t>,</w:t>
      </w:r>
      <w:r w:rsidRPr="001D708D">
        <w:t xml:space="preserve"> but </w:t>
      </w:r>
      <w:r w:rsidRPr="001D708D">
        <w:t>unfor</w:t>
      </w:r>
      <w:r>
        <w:t>t</w:t>
      </w:r>
      <w:r w:rsidRPr="001D708D">
        <w:t>unatel</w:t>
      </w:r>
      <w:r>
        <w:t>y</w:t>
      </w:r>
      <w:r w:rsidRPr="001D708D">
        <w:t xml:space="preserve"> I cannot credibly guarantee that.</w:t>
      </w:r>
    </w:p>
    <w:p w:rsidR="00A53A17" w:rsidP="00A53A17">
      <w:pPr>
        <w:pStyle w:val="Remark"/>
      </w:pPr>
      <w:r w:rsidRPr="0071629A">
        <w:rPr>
          <w:b/>
        </w:rPr>
        <w:t>The Chair:</w:t>
      </w:r>
      <w:r>
        <w:t xml:space="preserve"> </w:t>
      </w:r>
      <w:r w:rsidRPr="001D708D">
        <w:t xml:space="preserve">I completely understand that. </w:t>
      </w:r>
      <w:r w:rsidR="00EF18A9">
        <w:t>W</w:t>
      </w:r>
      <w:r w:rsidRPr="001D708D" w:rsidR="00EF18A9">
        <w:t xml:space="preserve">e have always anticipated </w:t>
      </w:r>
      <w:r w:rsidR="00EF18A9">
        <w:t xml:space="preserve">that the </w:t>
      </w:r>
      <w:r w:rsidRPr="001D708D">
        <w:t xml:space="preserve">ones on services and </w:t>
      </w:r>
      <w:r>
        <w:t xml:space="preserve">mutual </w:t>
      </w:r>
      <w:r w:rsidRPr="001D708D">
        <w:t>recognition w</w:t>
      </w:r>
      <w:r>
        <w:t xml:space="preserve">ill </w:t>
      </w:r>
      <w:r w:rsidRPr="001D708D">
        <w:t xml:space="preserve">be very complex, but </w:t>
      </w:r>
      <w:r w:rsidR="00EF18A9">
        <w:t>is</w:t>
      </w:r>
      <w:r w:rsidRPr="001D708D">
        <w:t xml:space="preserve"> there a chance </w:t>
      </w:r>
      <w:r>
        <w:t xml:space="preserve">that </w:t>
      </w:r>
      <w:r w:rsidRPr="001D708D">
        <w:t>we will get them in the next four to six weeks?</w:t>
      </w:r>
      <w:r>
        <w:t xml:space="preserve"> </w:t>
      </w:r>
    </w:p>
    <w:p w:rsidR="00A53A17" w:rsidP="00A53A17">
      <w:pPr>
        <w:pStyle w:val="Answer"/>
      </w:pPr>
      <w:r w:rsidRPr="0071629A">
        <w:rPr>
          <w:b/>
          <w:i/>
        </w:rPr>
        <w:t>Bruno Williams:</w:t>
      </w:r>
      <w:r>
        <w:t xml:space="preserve"> </w:t>
      </w:r>
      <w:r w:rsidRPr="001D708D">
        <w:t>I think there is a possibility.</w:t>
      </w:r>
      <w:r>
        <w:t xml:space="preserve"> </w:t>
      </w:r>
      <w:r w:rsidRPr="001D708D">
        <w:t>If it is helpful</w:t>
      </w:r>
      <w:r>
        <w:t>,</w:t>
      </w:r>
      <w:r w:rsidRPr="001D708D">
        <w:t xml:space="preserve"> I </w:t>
      </w:r>
      <w:r w:rsidRPr="001D708D" w:rsidR="00EF18A9">
        <w:t>am very happy</w:t>
      </w:r>
      <w:r w:rsidR="00EF18A9">
        <w:t xml:space="preserve"> to</w:t>
      </w:r>
      <w:r w:rsidRPr="001D708D">
        <w:t xml:space="preserve"> </w:t>
      </w:r>
      <w:r w:rsidRPr="001D708D">
        <w:t xml:space="preserve">revert </w:t>
      </w:r>
      <w:r w:rsidR="00EF18A9">
        <w:t>back</w:t>
      </w:r>
      <w:r w:rsidR="00EF18A9">
        <w:t xml:space="preserve"> to you </w:t>
      </w:r>
      <w:r w:rsidRPr="001D708D">
        <w:t>with a more accurate delivery timeline for those two frameworks.</w:t>
      </w:r>
      <w:r>
        <w:t xml:space="preserve"> </w:t>
      </w:r>
    </w:p>
    <w:p w:rsidR="00A53A17" w:rsidP="00EF18A9">
      <w:pPr>
        <w:pStyle w:val="Question"/>
      </w:pPr>
      <w:r w:rsidRPr="0071629A">
        <w:rPr>
          <w:b/>
        </w:rPr>
        <w:t>The Chair:</w:t>
      </w:r>
      <w:r>
        <w:t xml:space="preserve"> </w:t>
      </w:r>
      <w:r w:rsidRPr="001D708D">
        <w:t>It will help</w:t>
      </w:r>
      <w:r w:rsidR="00EF18A9">
        <w:t>,</w:t>
      </w:r>
      <w:r w:rsidRPr="001D708D">
        <w:t xml:space="preserve"> because we </w:t>
      </w:r>
      <w:r w:rsidRPr="001D708D">
        <w:t>have to</w:t>
      </w:r>
      <w:r w:rsidRPr="001D708D">
        <w:t xml:space="preserve"> make some very difficult choices as a committee about how </w:t>
      </w:r>
      <w:r>
        <w:t xml:space="preserve">and </w:t>
      </w:r>
      <w:r w:rsidRPr="001D708D">
        <w:t>what we can scrutinise in the next few weeks</w:t>
      </w:r>
      <w:r>
        <w:t>,</w:t>
      </w:r>
      <w:r w:rsidRPr="001D708D">
        <w:t xml:space="preserve"> so anything </w:t>
      </w:r>
      <w:r>
        <w:t xml:space="preserve">that </w:t>
      </w:r>
      <w:r w:rsidRPr="001D708D">
        <w:t>you can do for clarity would help.</w:t>
      </w:r>
      <w:r>
        <w:t xml:space="preserve"> </w:t>
      </w:r>
    </w:p>
    <w:p w:rsidR="00A53A17" w:rsidP="00A53A17">
      <w:pPr>
        <w:pStyle w:val="Remark"/>
      </w:pPr>
      <w:r>
        <w:t>T</w:t>
      </w:r>
      <w:r w:rsidRPr="001D708D">
        <w:t>he second question comes back to th</w:t>
      </w:r>
      <w:r w:rsidR="00575D46">
        <w:t>e</w:t>
      </w:r>
      <w:r w:rsidRPr="001D708D">
        <w:t xml:space="preserve"> </w:t>
      </w:r>
      <w:r>
        <w:t xml:space="preserve">very vexed and quite complex question </w:t>
      </w:r>
      <w:r w:rsidRPr="001D708D">
        <w:t>about capacity in the Cabinet Office with the core team.</w:t>
      </w:r>
      <w:r>
        <w:t xml:space="preserve"> </w:t>
      </w:r>
      <w:r w:rsidRPr="001D708D">
        <w:t xml:space="preserve">The Minister made it very clear that the </w:t>
      </w:r>
      <w:r>
        <w:t>d</w:t>
      </w:r>
      <w:r w:rsidRPr="001D708D">
        <w:t xml:space="preserve">epartment of the </w:t>
      </w:r>
      <w:r>
        <w:t>u</w:t>
      </w:r>
      <w:r w:rsidRPr="001D708D">
        <w:t xml:space="preserve">nion and </w:t>
      </w:r>
      <w:r>
        <w:t>c</w:t>
      </w:r>
      <w:r w:rsidRPr="001D708D">
        <w:t xml:space="preserve">onstitution holds the steady state as far as devolution is concerned and </w:t>
      </w:r>
      <w:r w:rsidR="00575D46">
        <w:t xml:space="preserve">that </w:t>
      </w:r>
      <w:r w:rsidRPr="001D708D">
        <w:t>devolution is part of the frameworks</w:t>
      </w:r>
      <w:r>
        <w:t>, and i</w:t>
      </w:r>
      <w:r w:rsidRPr="001D708D">
        <w:t>t was very encouraging to hear him say what he said about watching out for discontinuities</w:t>
      </w:r>
      <w:r>
        <w:t>,</w:t>
      </w:r>
      <w:r w:rsidRPr="001D708D">
        <w:t xml:space="preserve"> difficulties </w:t>
      </w:r>
      <w:r>
        <w:t xml:space="preserve">and </w:t>
      </w:r>
      <w:r w:rsidRPr="001D708D">
        <w:t xml:space="preserve">so on. </w:t>
      </w:r>
    </w:p>
    <w:p w:rsidR="00A53A17" w:rsidP="00A53A17">
      <w:pPr>
        <w:pStyle w:val="Remark"/>
      </w:pPr>
      <w:r w:rsidRPr="001D708D">
        <w:t>You have referred to the Cabinet Office as doing overall scrutiny</w:t>
      </w:r>
      <w:r>
        <w:t>. T</w:t>
      </w:r>
      <w:r w:rsidRPr="001D708D">
        <w:t xml:space="preserve">here are issues </w:t>
      </w:r>
      <w:r w:rsidR="00575D46">
        <w:t>with</w:t>
      </w:r>
      <w:r w:rsidRPr="001D708D">
        <w:t xml:space="preserve"> the resolution</w:t>
      </w:r>
      <w:r>
        <w:t>,</w:t>
      </w:r>
      <w:r w:rsidRPr="001D708D">
        <w:t xml:space="preserve"> which Lord Hope picked up</w:t>
      </w:r>
      <w:r>
        <w:t>,</w:t>
      </w:r>
      <w:r w:rsidRPr="001D708D">
        <w:t xml:space="preserve"> </w:t>
      </w:r>
      <w:r w:rsidR="00575D46">
        <w:t>of</w:t>
      </w:r>
      <w:r w:rsidRPr="001D708D">
        <w:t xml:space="preserve"> the actual operations </w:t>
      </w:r>
      <w:r>
        <w:t xml:space="preserve">and </w:t>
      </w:r>
      <w:r w:rsidRPr="001D708D">
        <w:t>driving creativity around the notion of exclusion. With five people</w:t>
      </w:r>
      <w:r>
        <w:t>,</w:t>
      </w:r>
      <w:r w:rsidRPr="001D708D">
        <w:t xml:space="preserve"> </w:t>
      </w:r>
      <w:r w:rsidR="00575D46">
        <w:t>will you</w:t>
      </w:r>
      <w:r w:rsidRPr="001D708D">
        <w:t xml:space="preserve"> realistically have the capacity to do that and to manage all those write</w:t>
      </w:r>
      <w:r>
        <w:t>-</w:t>
      </w:r>
      <w:r w:rsidRPr="001D708D">
        <w:t>arounds around Whitehall?</w:t>
      </w:r>
      <w:r>
        <w:t xml:space="preserve"> </w:t>
      </w:r>
      <w:r w:rsidRPr="001D708D">
        <w:t>As a committee</w:t>
      </w:r>
      <w:r>
        <w:t>,</w:t>
      </w:r>
      <w:r w:rsidRPr="001D708D">
        <w:t xml:space="preserve"> we would want to help you and the Cabinet </w:t>
      </w:r>
      <w:r w:rsidRPr="001D708D">
        <w:t>Office</w:t>
      </w:r>
      <w:r>
        <w:t>,</w:t>
      </w:r>
      <w:r w:rsidRPr="001D708D">
        <w:t xml:space="preserve"> and</w:t>
      </w:r>
      <w:r w:rsidRPr="001D708D">
        <w:t xml:space="preserve"> help the process </w:t>
      </w:r>
      <w:r>
        <w:t xml:space="preserve">to </w:t>
      </w:r>
      <w:r w:rsidRPr="001D708D">
        <w:t>be as robust as possible</w:t>
      </w:r>
      <w:r>
        <w:t>.</w:t>
      </w:r>
      <w:r w:rsidRPr="001D708D">
        <w:t xml:space="preserve"> </w:t>
      </w:r>
      <w:r>
        <w:t>S</w:t>
      </w:r>
      <w:r w:rsidRPr="001D708D">
        <w:t>o</w:t>
      </w:r>
      <w:r w:rsidRPr="001D708D">
        <w:t xml:space="preserve"> if we are picking up </w:t>
      </w:r>
      <w:r>
        <w:t xml:space="preserve">that </w:t>
      </w:r>
      <w:r w:rsidRPr="001D708D">
        <w:t>this is not going to be sufficient</w:t>
      </w:r>
      <w:r w:rsidR="00575D46">
        <w:t>—</w:t>
      </w:r>
      <w:r w:rsidRPr="001D708D">
        <w:t>I know it is very difficult for you to say that</w:t>
      </w:r>
      <w:r w:rsidR="00575D46">
        <w:t>—</w:t>
      </w:r>
      <w:r w:rsidRPr="001D708D">
        <w:t xml:space="preserve">it would be quite useful to know what you thought. </w:t>
      </w:r>
    </w:p>
    <w:p w:rsidR="00A53A17" w:rsidP="00A53A17">
      <w:pPr>
        <w:pStyle w:val="Answer"/>
      </w:pPr>
      <w:r w:rsidRPr="00691479">
        <w:rPr>
          <w:b/>
          <w:i/>
        </w:rPr>
        <w:t>Bruno Williams:</w:t>
      </w:r>
      <w:r>
        <w:t xml:space="preserve"> </w:t>
      </w:r>
      <w:r w:rsidRPr="001D708D">
        <w:t>Of course.</w:t>
      </w:r>
      <w:r>
        <w:t xml:space="preserve"> </w:t>
      </w:r>
      <w:r w:rsidR="004C5D11">
        <w:t>In r</w:t>
      </w:r>
      <w:r w:rsidRPr="001D708D">
        <w:t>ecapping what I would expect the central Cabinet Office team to be doing</w:t>
      </w:r>
      <w:r>
        <w:t>,</w:t>
      </w:r>
      <w:r w:rsidRPr="001D708D">
        <w:t xml:space="preserve"> perhaps it </w:t>
      </w:r>
      <w:r w:rsidR="004C5D11">
        <w:t>would be</w:t>
      </w:r>
      <w:r w:rsidRPr="001D708D">
        <w:t xml:space="preserve"> helpful to locate that within the wider architecture. The frameworks team would fit into the wider UK</w:t>
      </w:r>
      <w:r>
        <w:t xml:space="preserve"> </w:t>
      </w:r>
      <w:r w:rsidR="00B3566A">
        <w:t>G</w:t>
      </w:r>
      <w:r w:rsidRPr="001D708D">
        <w:t>overnance division.</w:t>
      </w:r>
      <w:r>
        <w:t xml:space="preserve"> </w:t>
      </w:r>
      <w:r w:rsidRPr="001D708D">
        <w:t xml:space="preserve">That is the division </w:t>
      </w:r>
      <w:r>
        <w:t>that</w:t>
      </w:r>
      <w:r w:rsidRPr="001D708D">
        <w:t xml:space="preserve"> looks after intergovernmental relations more broadly</w:t>
      </w:r>
      <w:r>
        <w:t xml:space="preserve">. </w:t>
      </w:r>
      <w:r w:rsidRPr="001D708D">
        <w:t>I think that is a good place for it to sit within the overall structure</w:t>
      </w:r>
      <w:r>
        <w:t>,</w:t>
      </w:r>
      <w:r w:rsidRPr="001D708D">
        <w:t xml:space="preserve"> to help make those links more concrete.</w:t>
      </w:r>
      <w:r>
        <w:t xml:space="preserve"> </w:t>
      </w:r>
    </w:p>
    <w:p w:rsidR="00A53A17" w:rsidP="00A53A17">
      <w:pPr>
        <w:pStyle w:val="Answer"/>
      </w:pPr>
      <w:r w:rsidRPr="001D708D">
        <w:t>I see three b</w:t>
      </w:r>
      <w:r>
        <w:t>r</w:t>
      </w:r>
      <w:r w:rsidRPr="001D708D">
        <w:t xml:space="preserve">oad topics </w:t>
      </w:r>
      <w:r>
        <w:t>that</w:t>
      </w:r>
      <w:r w:rsidRPr="001D708D">
        <w:t xml:space="preserve"> I think we have already touched on</w:t>
      </w:r>
      <w:r w:rsidR="005E5CD3">
        <w:t>,</w:t>
      </w:r>
      <w:r w:rsidRPr="001D708D">
        <w:t xml:space="preserve"> but just to recap</w:t>
      </w:r>
      <w:r w:rsidR="005E5CD3">
        <w:t>, t</w:t>
      </w:r>
      <w:r w:rsidRPr="001D708D">
        <w:t>here is the point about monitoring the effectiveness of frameworks over the longer term</w:t>
      </w:r>
      <w:r>
        <w:t>—making sure</w:t>
      </w:r>
      <w:r w:rsidRPr="001D708D">
        <w:t xml:space="preserve"> </w:t>
      </w:r>
      <w:r>
        <w:t xml:space="preserve">that </w:t>
      </w:r>
      <w:r w:rsidRPr="001D708D">
        <w:t>they are being used as intended.</w:t>
      </w:r>
      <w:r>
        <w:t xml:space="preserve"> </w:t>
      </w:r>
      <w:r w:rsidRPr="001D708D">
        <w:t>There is looking at wider divergence across the UK</w:t>
      </w:r>
      <w:r>
        <w:t xml:space="preserve"> </w:t>
      </w:r>
      <w:r w:rsidRPr="001D708D">
        <w:t>where that is emerging and how the frameworks are dealing with that</w:t>
      </w:r>
      <w:r>
        <w:t>,</w:t>
      </w:r>
      <w:r w:rsidRPr="001D708D">
        <w:t xml:space="preserve"> and </w:t>
      </w:r>
      <w:r>
        <w:t xml:space="preserve">of course the </w:t>
      </w:r>
      <w:r w:rsidRPr="001D708D">
        <w:t xml:space="preserve">intersect </w:t>
      </w:r>
      <w:r>
        <w:t xml:space="preserve">with the internal </w:t>
      </w:r>
      <w:r w:rsidRPr="001D708D">
        <w:t>market.</w:t>
      </w:r>
      <w:r>
        <w:t xml:space="preserve"> </w:t>
      </w:r>
      <w:r w:rsidRPr="001D708D">
        <w:t>The</w:t>
      </w:r>
      <w:r w:rsidR="00C51FD5">
        <w:t xml:space="preserve">n there is </w:t>
      </w:r>
      <w:r w:rsidRPr="001D708D">
        <w:t xml:space="preserve">the role for ongoing guidance and assessing where anything might change if, for instance, a department or one of our devolved </w:t>
      </w:r>
      <w:r w:rsidR="00C51FD5">
        <w:t>g</w:t>
      </w:r>
      <w:r w:rsidRPr="001D708D">
        <w:t>overnment</w:t>
      </w:r>
      <w:r w:rsidRPr="001D708D">
        <w:t xml:space="preserve"> oppos makes the case for moving between frameworks and no framework required.</w:t>
      </w:r>
      <w:r>
        <w:t xml:space="preserve"> </w:t>
      </w:r>
    </w:p>
    <w:p w:rsidR="00A53A17" w:rsidP="00A53A17">
      <w:pPr>
        <w:pStyle w:val="Answer"/>
      </w:pPr>
      <w:r w:rsidRPr="001D708D">
        <w:t>It is worth sayin</w:t>
      </w:r>
      <w:r>
        <w:t>g</w:t>
      </w:r>
      <w:r w:rsidRPr="001D708D">
        <w:t xml:space="preserve"> that there are many parts of </w:t>
      </w:r>
      <w:r>
        <w:t>g</w:t>
      </w:r>
      <w:r w:rsidRPr="001D708D">
        <w:t>overnment that have a direct interest in the function of the UK internal market.</w:t>
      </w:r>
      <w:r>
        <w:t xml:space="preserve"> </w:t>
      </w:r>
      <w:r w:rsidRPr="001D708D">
        <w:t>You mentioned the Department for Business</w:t>
      </w:r>
      <w:r>
        <w:t>, E</w:t>
      </w:r>
      <w:r w:rsidRPr="001D708D">
        <w:t xml:space="preserve">nterprise and </w:t>
      </w:r>
      <w:r>
        <w:t>I</w:t>
      </w:r>
      <w:r w:rsidRPr="001D708D">
        <w:t xml:space="preserve">ndustrial </w:t>
      </w:r>
      <w:r>
        <w:t>S</w:t>
      </w:r>
      <w:r w:rsidRPr="001D708D">
        <w:t>trategy</w:t>
      </w:r>
      <w:r>
        <w:t>,</w:t>
      </w:r>
      <w:r w:rsidRPr="001D708D">
        <w:t xml:space="preserve"> and indeed other parts of the centre.</w:t>
      </w:r>
      <w:r>
        <w:t xml:space="preserve"> W</w:t>
      </w:r>
      <w:r w:rsidRPr="001D708D">
        <w:t xml:space="preserve">e are currently working through with other interested parties across </w:t>
      </w:r>
      <w:r>
        <w:t>g</w:t>
      </w:r>
      <w:r w:rsidRPr="001D708D">
        <w:t>overnment, across the centre</w:t>
      </w:r>
      <w:r>
        <w:t xml:space="preserve">, </w:t>
      </w:r>
      <w:r w:rsidRPr="001D708D">
        <w:t xml:space="preserve">what exactly the relevant bits of government </w:t>
      </w:r>
      <w:r>
        <w:t>will</w:t>
      </w:r>
      <w:r w:rsidRPr="001D708D">
        <w:t xml:space="preserve"> be doing </w:t>
      </w:r>
      <w:r>
        <w:t>i</w:t>
      </w:r>
      <w:r w:rsidRPr="001D708D">
        <w:t>n that space.</w:t>
      </w:r>
      <w:r>
        <w:t xml:space="preserve"> A</w:t>
      </w:r>
      <w:r w:rsidRPr="001D708D">
        <w:t>s things stand, I feel that we will have the right resources to do the things that I have referred to</w:t>
      </w:r>
      <w:r>
        <w:t>,</w:t>
      </w:r>
      <w:r w:rsidRPr="001D708D">
        <w:t xml:space="preserve"> and I think this will depend to an extent on how stable the picture remains, particularly with the number of frameworks moving on now to no framework required.</w:t>
      </w:r>
      <w:r>
        <w:t xml:space="preserve"> </w:t>
      </w:r>
    </w:p>
    <w:p w:rsidR="00A53A17" w:rsidP="00A53A17">
      <w:pPr>
        <w:pStyle w:val="Answer"/>
      </w:pPr>
      <w:r w:rsidRPr="001D708D">
        <w:t xml:space="preserve">The analysis report that we published recently sets out a </w:t>
      </w:r>
      <w:r w:rsidRPr="001D708D">
        <w:t>fairly stable</w:t>
      </w:r>
      <w:r w:rsidRPr="001D708D">
        <w:t xml:space="preserve"> picture, but that</w:t>
      </w:r>
      <w:r>
        <w:t xml:space="preserve"> m</w:t>
      </w:r>
      <w:r w:rsidRPr="001D708D">
        <w:t>ay change.</w:t>
      </w:r>
      <w:r>
        <w:t xml:space="preserve"> </w:t>
      </w:r>
      <w:r w:rsidRPr="001D708D">
        <w:t xml:space="preserve">I feel </w:t>
      </w:r>
      <w:r w:rsidR="0074248E">
        <w:t xml:space="preserve">that </w:t>
      </w:r>
      <w:r w:rsidRPr="001D708D">
        <w:t>we have arrived at 32 active frameworks</w:t>
      </w:r>
      <w:r w:rsidR="00B82BC9">
        <w:t>,</w:t>
      </w:r>
      <w:r w:rsidRPr="001D708D">
        <w:t xml:space="preserve"> and that number has remained stable for a while.</w:t>
      </w:r>
      <w:r>
        <w:t xml:space="preserve"> </w:t>
      </w:r>
      <w:r w:rsidRPr="001D708D">
        <w:t xml:space="preserve">I would be </w:t>
      </w:r>
      <w:r w:rsidRPr="001D708D">
        <w:t>fairly confident</w:t>
      </w:r>
      <w:r w:rsidRPr="001D708D">
        <w:t xml:space="preserve"> in predicting that</w:t>
      </w:r>
      <w:r>
        <w:t xml:space="preserve"> that</w:t>
      </w:r>
      <w:r w:rsidRPr="001D708D">
        <w:t xml:space="preserve"> will be the case over the longer term</w:t>
      </w:r>
      <w:r>
        <w:t>,</w:t>
      </w:r>
      <w:r w:rsidRPr="001D708D">
        <w:t xml:space="preserve"> but of course that remains open to review.</w:t>
      </w:r>
    </w:p>
    <w:p w:rsidR="00A53A17" w:rsidP="00A53A17">
      <w:pPr>
        <w:pStyle w:val="Question"/>
      </w:pPr>
      <w:r w:rsidRPr="00691479">
        <w:rPr>
          <w:b/>
        </w:rPr>
        <w:t>The Chair:</w:t>
      </w:r>
      <w:r>
        <w:t xml:space="preserve"> That is so h</w:t>
      </w:r>
      <w:r w:rsidRPr="001D708D">
        <w:t>elpful of you.</w:t>
      </w:r>
      <w:r>
        <w:t xml:space="preserve"> </w:t>
      </w:r>
      <w:r w:rsidRPr="001D708D">
        <w:t>It leads me on to two broader questions of the Minister.</w:t>
      </w:r>
      <w:r>
        <w:t xml:space="preserve"> First, </w:t>
      </w:r>
      <w:r w:rsidRPr="001D708D">
        <w:t xml:space="preserve">is there a plan to conduct an overarching review of the common frameworks programme </w:t>
      </w:r>
      <w:r w:rsidRPr="001D708D">
        <w:t>as a whole to</w:t>
      </w:r>
      <w:r w:rsidRPr="001D708D">
        <w:t xml:space="preserve"> learn the lessons from the intergovernmental relations work that </w:t>
      </w:r>
      <w:r>
        <w:t xml:space="preserve">is </w:t>
      </w:r>
      <w:r w:rsidRPr="001D708D">
        <w:t>going on in a broader context</w:t>
      </w:r>
      <w:r>
        <w:t>?</w:t>
      </w:r>
    </w:p>
    <w:p w:rsidR="00A53A17" w:rsidP="00A53A17">
      <w:pPr>
        <w:pStyle w:val="Answer"/>
      </w:pPr>
      <w:r w:rsidRPr="001D708D">
        <w:t>Secondly, how do you think the legislatures can maintain a role of scrutiny as the programme goes forward, not least because technically our committee will come to an end in the summer</w:t>
      </w:r>
      <w:r>
        <w:t>,</w:t>
      </w:r>
      <w:r w:rsidRPr="001D708D">
        <w:t xml:space="preserve"> and everything we hear from the DAs is about the essential requirement for the legislatures involved to keep a grip</w:t>
      </w:r>
      <w:r>
        <w:t>,</w:t>
      </w:r>
      <w:r w:rsidRPr="001D708D">
        <w:t xml:space="preserve"> and particularly the UK </w:t>
      </w:r>
      <w:r>
        <w:t xml:space="preserve">Parliament </w:t>
      </w:r>
      <w:r w:rsidRPr="001D708D">
        <w:t>to act as a sort of fulcrum to maintain what has turned out to be a really useful</w:t>
      </w:r>
      <w:r>
        <w:t>— indeed</w:t>
      </w:r>
      <w:r w:rsidR="00B82BC9">
        <w:t>,</w:t>
      </w:r>
      <w:r w:rsidRPr="001D708D">
        <w:t xml:space="preserve"> unique</w:t>
      </w:r>
      <w:r>
        <w:t>—</w:t>
      </w:r>
      <w:r w:rsidRPr="001D708D">
        <w:t>dialogue across the UK.</w:t>
      </w:r>
      <w:r>
        <w:t xml:space="preserve"> </w:t>
      </w:r>
    </w:p>
    <w:p w:rsidR="00A53A17" w:rsidP="00A53A17">
      <w:pPr>
        <w:pStyle w:val="Answer"/>
      </w:pPr>
      <w:r w:rsidRPr="00691479">
        <w:rPr>
          <w:b/>
          <w:i/>
        </w:rPr>
        <w:t>Neil O</w:t>
      </w:r>
      <w:r>
        <w:rPr>
          <w:b/>
          <w:i/>
        </w:rPr>
        <w:t>’</w:t>
      </w:r>
      <w:r w:rsidRPr="00691479">
        <w:rPr>
          <w:b/>
          <w:i/>
        </w:rPr>
        <w:t>Brien:</w:t>
      </w:r>
      <w:r>
        <w:t xml:space="preserve"> </w:t>
      </w:r>
      <w:r w:rsidRPr="001D708D">
        <w:t xml:space="preserve">Both </w:t>
      </w:r>
      <w:r>
        <w:t xml:space="preserve">of those </w:t>
      </w:r>
      <w:r w:rsidRPr="001D708D">
        <w:t>are excellent question</w:t>
      </w:r>
      <w:r>
        <w:t>s</w:t>
      </w:r>
      <w:r w:rsidRPr="001D708D">
        <w:t>.</w:t>
      </w:r>
      <w:r>
        <w:t xml:space="preserve"> </w:t>
      </w:r>
      <w:r w:rsidRPr="001D708D">
        <w:t>At the moment I would say that our focus is very much on getting the remaining frameworks through the process</w:t>
      </w:r>
      <w:r>
        <w:t>es</w:t>
      </w:r>
      <w:r w:rsidRPr="001D708D">
        <w:t xml:space="preserve"> of scrutiny and final </w:t>
      </w:r>
      <w:r w:rsidRPr="001D708D">
        <w:t>agreement, and</w:t>
      </w:r>
      <w:r w:rsidRPr="001D708D">
        <w:t xml:space="preserve"> doing that in equality with all the stakeholder engagement that we are keen to see. </w:t>
      </w:r>
    </w:p>
    <w:p w:rsidR="00A53A17" w:rsidP="00A53A17">
      <w:pPr>
        <w:pStyle w:val="Answer"/>
      </w:pPr>
      <w:r>
        <w:t>T</w:t>
      </w:r>
      <w:r w:rsidRPr="001D708D">
        <w:t xml:space="preserve">here are no plans currently to do a wider review of the lessons learned from the process, </w:t>
      </w:r>
      <w:r>
        <w:t xml:space="preserve">but </w:t>
      </w:r>
      <w:r w:rsidRPr="001D708D">
        <w:t>I am happy to look at the case for doing that piece of work, particularly once we have all 32 frameworks in place and reach the kind of stable and lower workload place that we hope to arrive at.</w:t>
      </w:r>
      <w:r>
        <w:t xml:space="preserve"> </w:t>
      </w:r>
    </w:p>
    <w:p w:rsidR="00A53A17" w:rsidRPr="001D708D" w:rsidP="00A53A17">
      <w:pPr>
        <w:pStyle w:val="Answer"/>
      </w:pPr>
      <w:r w:rsidRPr="001D708D">
        <w:t xml:space="preserve">I suppose the one thing I would say is </w:t>
      </w:r>
      <w:r>
        <w:t xml:space="preserve">that </w:t>
      </w:r>
      <w:r w:rsidRPr="001D708D">
        <w:t>the actual process of going through the creation of frameworks itself has been quite reflective</w:t>
      </w:r>
      <w:r>
        <w:t>. W</w:t>
      </w:r>
      <w:r w:rsidRPr="001D708D">
        <w:t>e have learned a lot from doing that</w:t>
      </w:r>
      <w:r w:rsidR="0017237D">
        <w:t>, which</w:t>
      </w:r>
      <w:r w:rsidRPr="001D708D">
        <w:t xml:space="preserve"> feeds into the wider intergovernmental review into our relations more generally.</w:t>
      </w:r>
      <w:r>
        <w:t xml:space="preserve"> </w:t>
      </w:r>
      <w:r w:rsidRPr="001D708D">
        <w:t xml:space="preserve">The very process of doing it has revealed quite a lot about the way we work </w:t>
      </w:r>
      <w:r w:rsidRPr="001D708D" w:rsidR="0017237D">
        <w:t xml:space="preserve">best </w:t>
      </w:r>
      <w:r w:rsidRPr="001D708D">
        <w:t>together.</w:t>
      </w:r>
      <w:r>
        <w:t xml:space="preserve"> </w:t>
      </w:r>
      <w:r w:rsidRPr="001D708D">
        <w:t xml:space="preserve">That is not to say </w:t>
      </w:r>
      <w:r>
        <w:t xml:space="preserve">that </w:t>
      </w:r>
      <w:r w:rsidRPr="001D708D">
        <w:t xml:space="preserve">we should not do a </w:t>
      </w:r>
      <w:r w:rsidRPr="001D708D">
        <w:t>wider lessons</w:t>
      </w:r>
      <w:r w:rsidRPr="001D708D">
        <w:t xml:space="preserve"> learned thing</w:t>
      </w:r>
      <w:r w:rsidRPr="0017237D" w:rsidR="0017237D">
        <w:t xml:space="preserve"> </w:t>
      </w:r>
      <w:r w:rsidRPr="001D708D" w:rsidR="0017237D">
        <w:t>at some point</w:t>
      </w:r>
      <w:r w:rsidRPr="001D708D">
        <w:t>.</w:t>
      </w:r>
      <w:r>
        <w:t xml:space="preserve"> </w:t>
      </w:r>
      <w:r w:rsidRPr="001D708D">
        <w:t>As I say</w:t>
      </w:r>
      <w:r>
        <w:t>,</w:t>
      </w:r>
      <w:r w:rsidRPr="001D708D">
        <w:t xml:space="preserve"> </w:t>
      </w:r>
      <w:r w:rsidRPr="001D708D">
        <w:t>at the moment</w:t>
      </w:r>
      <w:r w:rsidRPr="001D708D">
        <w:t xml:space="preserve"> we have quite a lot of huge technical agreements to lock down before we get into that steady state</w:t>
      </w:r>
      <w:r>
        <w:t>, which</w:t>
      </w:r>
      <w:r w:rsidRPr="001D708D">
        <w:t xml:space="preserve"> we hope to arrive at fairly soon.</w:t>
      </w:r>
      <w:r>
        <w:t xml:space="preserve"> </w:t>
      </w:r>
    </w:p>
    <w:p w:rsidR="00A53A17" w:rsidP="00A53A17">
      <w:pPr>
        <w:pStyle w:val="Remark"/>
      </w:pPr>
      <w:r w:rsidRPr="00750692">
        <w:rPr>
          <w:b/>
        </w:rPr>
        <w:t>The Chair:</w:t>
      </w:r>
      <w:r>
        <w:t xml:space="preserve"> And </w:t>
      </w:r>
      <w:r w:rsidR="00B82BC9">
        <w:t xml:space="preserve">on </w:t>
      </w:r>
      <w:r>
        <w:t>t</w:t>
      </w:r>
      <w:r w:rsidRPr="001D708D">
        <w:t>he second question</w:t>
      </w:r>
      <w:r>
        <w:t>?</w:t>
      </w:r>
      <w:r w:rsidRPr="001D708D">
        <w:t xml:space="preserve"> </w:t>
      </w:r>
    </w:p>
    <w:p w:rsidR="00A53A17" w:rsidRPr="001D708D" w:rsidP="00A53A17">
      <w:pPr>
        <w:pStyle w:val="Answer"/>
      </w:pPr>
      <w:r w:rsidRPr="00750692">
        <w:rPr>
          <w:b/>
          <w:i/>
        </w:rPr>
        <w:t>Neil O</w:t>
      </w:r>
      <w:r>
        <w:rPr>
          <w:b/>
          <w:i/>
        </w:rPr>
        <w:t>’</w:t>
      </w:r>
      <w:r w:rsidRPr="00750692">
        <w:rPr>
          <w:b/>
          <w:i/>
        </w:rPr>
        <w:t>Brien:</w:t>
      </w:r>
      <w:r>
        <w:t xml:space="preserve"> Just remind me of y</w:t>
      </w:r>
      <w:r w:rsidRPr="001D708D">
        <w:t xml:space="preserve">our second question. </w:t>
      </w:r>
    </w:p>
    <w:p w:rsidR="00A53A17" w:rsidP="00A53A17">
      <w:pPr>
        <w:pStyle w:val="Remark"/>
      </w:pPr>
      <w:r w:rsidRPr="00750692">
        <w:rPr>
          <w:b/>
        </w:rPr>
        <w:t>The Chair:</w:t>
      </w:r>
      <w:r>
        <w:t xml:space="preserve"> </w:t>
      </w:r>
      <w:r w:rsidRPr="001D708D">
        <w:t>It is about ongoing legislat</w:t>
      </w:r>
      <w:r>
        <w:t>ion</w:t>
      </w:r>
      <w:r w:rsidRPr="001D708D">
        <w:t>.</w:t>
      </w:r>
      <w:r>
        <w:t xml:space="preserve"> </w:t>
      </w:r>
    </w:p>
    <w:p w:rsidR="00A53A17" w:rsidP="00A53A17">
      <w:pPr>
        <w:pStyle w:val="Answer"/>
      </w:pPr>
      <w:r w:rsidRPr="00750692">
        <w:rPr>
          <w:b/>
          <w:i/>
        </w:rPr>
        <w:t>Neil O</w:t>
      </w:r>
      <w:r>
        <w:rPr>
          <w:b/>
          <w:i/>
        </w:rPr>
        <w:t>’</w:t>
      </w:r>
      <w:r w:rsidRPr="00750692">
        <w:rPr>
          <w:b/>
          <w:i/>
        </w:rPr>
        <w:t>Brien:</w:t>
      </w:r>
      <w:r>
        <w:t xml:space="preserve"> </w:t>
      </w:r>
      <w:r w:rsidRPr="001D708D">
        <w:t xml:space="preserve">I should be careful </w:t>
      </w:r>
      <w:r>
        <w:t>in</w:t>
      </w:r>
      <w:r w:rsidRPr="001D708D">
        <w:t xml:space="preserve"> what I say.</w:t>
      </w:r>
      <w:r>
        <w:t xml:space="preserve"> </w:t>
      </w:r>
      <w:r w:rsidRPr="001D708D">
        <w:t>Obviously</w:t>
      </w:r>
      <w:r>
        <w:t>,</w:t>
      </w:r>
      <w:r w:rsidRPr="001D708D">
        <w:t xml:space="preserve"> it is for the Lords to decide how long they want your committee to go on for. I think it is fair for me to observe </w:t>
      </w:r>
      <w:r>
        <w:t xml:space="preserve">that </w:t>
      </w:r>
      <w:r w:rsidRPr="001D708D">
        <w:t xml:space="preserve">it has been an extremely useful committee </w:t>
      </w:r>
      <w:r>
        <w:t>that</w:t>
      </w:r>
      <w:r w:rsidRPr="001D708D">
        <w:t xml:space="preserve"> in lots of different ways </w:t>
      </w:r>
      <w:r>
        <w:t xml:space="preserve">definitely </w:t>
      </w:r>
      <w:r w:rsidRPr="001D708D">
        <w:t>had</w:t>
      </w:r>
      <w:r w:rsidRPr="001D708D">
        <w:t xml:space="preserve"> an impact.</w:t>
      </w:r>
      <w:r>
        <w:t xml:space="preserve"> </w:t>
      </w:r>
      <w:r w:rsidRPr="001D708D">
        <w:t xml:space="preserve">I mentioned your report at the start and some of the different ways </w:t>
      </w:r>
      <w:r w:rsidR="00B07E1C">
        <w:t xml:space="preserve">in which </w:t>
      </w:r>
      <w:r w:rsidRPr="001D708D">
        <w:t xml:space="preserve">we have acted on </w:t>
      </w:r>
      <w:r>
        <w:t>it</w:t>
      </w:r>
      <w:r w:rsidRPr="001D708D">
        <w:t>.</w:t>
      </w:r>
      <w:r>
        <w:t xml:space="preserve"> </w:t>
      </w:r>
      <w:r w:rsidRPr="001D708D">
        <w:t>The same is true of individual frameworks.</w:t>
      </w:r>
      <w:r>
        <w:t xml:space="preserve"> I</w:t>
      </w:r>
      <w:r w:rsidRPr="001D708D">
        <w:t>t has been an extremely constructive and useful process from our point of view to have your committee in place.</w:t>
      </w:r>
      <w:r>
        <w:t xml:space="preserve"> </w:t>
      </w:r>
      <w:r w:rsidRPr="001D708D">
        <w:t xml:space="preserve">I think that others in other Parliaments are mulling </w:t>
      </w:r>
      <w:r>
        <w:t xml:space="preserve">over </w:t>
      </w:r>
      <w:r w:rsidRPr="001D708D">
        <w:t>how they continue to keep across these issues, whether that is situated in a wider context or whether it remains focused on frameworks.</w:t>
      </w:r>
      <w:r>
        <w:t xml:space="preserve"> </w:t>
      </w:r>
      <w:r w:rsidRPr="001D708D">
        <w:t>I do not know what each of them will do over the longer term</w:t>
      </w:r>
      <w:r>
        <w:t>,</w:t>
      </w:r>
      <w:r w:rsidRPr="001D708D">
        <w:t xml:space="preserve"> but </w:t>
      </w:r>
      <w:r>
        <w:t>i</w:t>
      </w:r>
      <w:r w:rsidRPr="001D708D">
        <w:t xml:space="preserve">t is fair for me to observe </w:t>
      </w:r>
      <w:r>
        <w:t xml:space="preserve">that </w:t>
      </w:r>
      <w:r w:rsidRPr="001D708D">
        <w:t>from our point of view</w:t>
      </w:r>
      <w:r w:rsidR="00D8765F">
        <w:t>,</w:t>
      </w:r>
      <w:r w:rsidRPr="001D708D">
        <w:t xml:space="preserve"> an</w:t>
      </w:r>
      <w:r>
        <w:t xml:space="preserve">d I hope </w:t>
      </w:r>
      <w:r w:rsidRPr="001D708D">
        <w:t>fr</w:t>
      </w:r>
      <w:r>
        <w:t>o</w:t>
      </w:r>
      <w:r w:rsidRPr="001D708D">
        <w:t>m your point of view</w:t>
      </w:r>
      <w:r w:rsidR="00D8765F">
        <w:t>,</w:t>
      </w:r>
      <w:r w:rsidRPr="00D8765F" w:rsidR="00D8765F">
        <w:t xml:space="preserve"> </w:t>
      </w:r>
      <w:r w:rsidRPr="001D708D" w:rsidR="00D8765F">
        <w:t>this has been</w:t>
      </w:r>
      <w:r w:rsidRPr="001D708D">
        <w:t xml:space="preserve"> a very useful process.</w:t>
      </w:r>
      <w:r>
        <w:t xml:space="preserve"> </w:t>
      </w:r>
    </w:p>
    <w:p w:rsidR="00A53A17" w:rsidP="00A53A17">
      <w:pPr>
        <w:pStyle w:val="Remark"/>
      </w:pPr>
      <w:r w:rsidRPr="00750692">
        <w:rPr>
          <w:b/>
        </w:rPr>
        <w:t>The Chair:</w:t>
      </w:r>
      <w:r>
        <w:t xml:space="preserve"> </w:t>
      </w:r>
      <w:r w:rsidRPr="001D708D">
        <w:t>That is very kind of you.</w:t>
      </w:r>
      <w:r>
        <w:t xml:space="preserve"> </w:t>
      </w:r>
      <w:r w:rsidRPr="001D708D">
        <w:t>I was not fishing for compliments.</w:t>
      </w:r>
    </w:p>
    <w:p w:rsidR="00A53A17" w:rsidP="00A53A17">
      <w:pPr>
        <w:pStyle w:val="Answer"/>
      </w:pPr>
      <w:r w:rsidRPr="00750692">
        <w:rPr>
          <w:b/>
          <w:i/>
        </w:rPr>
        <w:t>Neil O</w:t>
      </w:r>
      <w:r>
        <w:rPr>
          <w:b/>
          <w:i/>
        </w:rPr>
        <w:t>’</w:t>
      </w:r>
      <w:r w:rsidRPr="00750692">
        <w:rPr>
          <w:b/>
          <w:i/>
        </w:rPr>
        <w:t>Brien:</w:t>
      </w:r>
      <w:r>
        <w:t xml:space="preserve"> I will </w:t>
      </w:r>
      <w:r w:rsidRPr="001D708D">
        <w:t>put it this way.</w:t>
      </w:r>
      <w:r>
        <w:t xml:space="preserve"> </w:t>
      </w:r>
      <w:r w:rsidRPr="001D708D">
        <w:t>We have done everything we can</w:t>
      </w:r>
      <w:r>
        <w:t>,</w:t>
      </w:r>
      <w:r w:rsidRPr="001D708D">
        <w:t xml:space="preserve"> </w:t>
      </w:r>
      <w:r>
        <w:t xml:space="preserve">including the name </w:t>
      </w:r>
      <w:r w:rsidR="007B3F3C">
        <w:t>“</w:t>
      </w:r>
      <w:r w:rsidRPr="001D708D">
        <w:t>common frameworks</w:t>
      </w:r>
      <w:r w:rsidR="007B3F3C">
        <w:t>”</w:t>
      </w:r>
      <w:r>
        <w:t>,</w:t>
      </w:r>
      <w:r w:rsidRPr="001D708D">
        <w:t xml:space="preserve"> to make it sound like a </w:t>
      </w:r>
      <w:r>
        <w:t xml:space="preserve">very </w:t>
      </w:r>
      <w:r w:rsidRPr="001D708D">
        <w:t>dry process</w:t>
      </w:r>
      <w:r w:rsidR="007B3F3C">
        <w:t>,</w:t>
      </w:r>
      <w:r w:rsidRPr="001D708D">
        <w:t xml:space="preserve"> even though it is very important constitutionally. I have to say </w:t>
      </w:r>
      <w:r>
        <w:t xml:space="preserve">that </w:t>
      </w:r>
      <w:r w:rsidRPr="001D708D">
        <w:t>your high level of engagement on this is genuinely</w:t>
      </w:r>
      <w:r>
        <w:t>—</w:t>
      </w:r>
      <w:r w:rsidRPr="001D708D">
        <w:t>and I am not just saying this</w:t>
      </w:r>
      <w:r>
        <w:t>—v</w:t>
      </w:r>
      <w:r w:rsidRPr="001D708D">
        <w:t>ery useful</w:t>
      </w:r>
      <w:r>
        <w:t>.</w:t>
      </w:r>
    </w:p>
    <w:p w:rsidR="00A53A17" w:rsidP="00A53A17">
      <w:pPr>
        <w:pStyle w:val="Remark"/>
      </w:pPr>
      <w:r w:rsidRPr="00750692">
        <w:rPr>
          <w:b/>
        </w:rPr>
        <w:t>The Chair:</w:t>
      </w:r>
      <w:r>
        <w:t xml:space="preserve"> </w:t>
      </w:r>
      <w:r w:rsidRPr="001D708D">
        <w:t xml:space="preserve">Our fundamental concern is that Parliament should have oversight in some way </w:t>
      </w:r>
      <w:r w:rsidRPr="001D708D" w:rsidR="007B3F3C">
        <w:t xml:space="preserve">at some point </w:t>
      </w:r>
      <w:r w:rsidRPr="001D708D">
        <w:t xml:space="preserve">over what </w:t>
      </w:r>
      <w:r w:rsidRPr="001D708D">
        <w:t>actually happen</w:t>
      </w:r>
      <w:r w:rsidR="007B3F3C">
        <w:t>s</w:t>
      </w:r>
      <w:r w:rsidRPr="001D708D">
        <w:t xml:space="preserve"> when the frameworks are in place</w:t>
      </w:r>
      <w:r>
        <w:t>, because t</w:t>
      </w:r>
      <w:r w:rsidRPr="001D708D">
        <w:t xml:space="preserve">his steady state will </w:t>
      </w:r>
      <w:r>
        <w:t xml:space="preserve">be steady but, </w:t>
      </w:r>
      <w:r w:rsidRPr="001D708D">
        <w:t>paradoxically</w:t>
      </w:r>
      <w:r>
        <w:t>, also be</w:t>
      </w:r>
      <w:r w:rsidRPr="001D708D">
        <w:t xml:space="preserve"> quite dynamic as they go forward.</w:t>
      </w:r>
      <w:r>
        <w:t xml:space="preserve"> </w:t>
      </w:r>
    </w:p>
    <w:p w:rsidR="00A53A17" w:rsidP="00A53A17">
      <w:pPr>
        <w:pStyle w:val="Remark"/>
      </w:pPr>
      <w:r>
        <w:t>T</w:t>
      </w:r>
      <w:r w:rsidRPr="001D708D">
        <w:t>hank you on behalf of us all for the way you have approached our discussion this morning</w:t>
      </w:r>
      <w:r>
        <w:t xml:space="preserve">. </w:t>
      </w:r>
      <w:r w:rsidRPr="001D708D">
        <w:t>You have responded very positively and very comprehensively to the questions.</w:t>
      </w:r>
      <w:r>
        <w:t xml:space="preserve"> </w:t>
      </w:r>
      <w:r w:rsidRPr="001D708D">
        <w:t xml:space="preserve">You have given us a sense of optimism </w:t>
      </w:r>
      <w:r>
        <w:t>that</w:t>
      </w:r>
      <w:r w:rsidRPr="001D708D">
        <w:t xml:space="preserve"> has been picked up across the committee about the commitment of the department </w:t>
      </w:r>
      <w:r w:rsidRPr="001D708D">
        <w:t xml:space="preserve">as a whole </w:t>
      </w:r>
      <w:r>
        <w:t>to</w:t>
      </w:r>
      <w:r>
        <w:t xml:space="preserve"> common frameworks </w:t>
      </w:r>
      <w:r w:rsidRPr="001D708D">
        <w:t>within the dynamics of devolution and a very positive outlook</w:t>
      </w:r>
      <w:r>
        <w:t>. Y</w:t>
      </w:r>
      <w:r w:rsidRPr="001D708D">
        <w:t xml:space="preserve">ou have given us some </w:t>
      </w:r>
      <w:r w:rsidRPr="001D708D">
        <w:t>really helpful</w:t>
      </w:r>
      <w:r w:rsidRPr="001D708D">
        <w:t xml:space="preserve"> insights and detail and language, which has been really tremendous, so I am very grateful indeed.</w:t>
      </w:r>
      <w:r>
        <w:t xml:space="preserve"> </w:t>
      </w:r>
    </w:p>
    <w:p w:rsidR="00A53A17" w:rsidP="00A53A17">
      <w:pPr>
        <w:pStyle w:val="Remark"/>
      </w:pPr>
      <w:r>
        <w:t>I echo</w:t>
      </w:r>
      <w:r w:rsidRPr="001D708D">
        <w:t xml:space="preserve"> what Lord Hope has said to Bruno</w:t>
      </w:r>
      <w:r>
        <w:t xml:space="preserve">. </w:t>
      </w:r>
      <w:r w:rsidRPr="001D708D">
        <w:t>Bruno has been an exemplary official</w:t>
      </w:r>
      <w:r>
        <w:t>. I</w:t>
      </w:r>
      <w:r w:rsidRPr="001D708D">
        <w:t xml:space="preserve">n a process where we were all groping through a </w:t>
      </w:r>
      <w:r w:rsidRPr="001D708D">
        <w:t>fairly dense</w:t>
      </w:r>
      <w:r w:rsidRPr="001D708D">
        <w:t xml:space="preserve"> bank of fog</w:t>
      </w:r>
      <w:r>
        <w:t>,</w:t>
      </w:r>
      <w:r w:rsidRPr="001D708D">
        <w:t xml:space="preserve"> it was extremely reassuring to have the clarity and the obvious commitment </w:t>
      </w:r>
      <w:r>
        <w:t xml:space="preserve">that </w:t>
      </w:r>
      <w:r w:rsidRPr="001D708D">
        <w:t>he has shown</w:t>
      </w:r>
      <w:r w:rsidR="007B3F3C">
        <w:t>,</w:t>
      </w:r>
      <w:r w:rsidRPr="001D708D">
        <w:t xml:space="preserve"> and the way he has responded to persistent and awkward</w:t>
      </w:r>
      <w:r w:rsidR="007B3F3C">
        <w:t>,</w:t>
      </w:r>
      <w:r w:rsidRPr="001D708D">
        <w:t xml:space="preserve"> and even sometimes</w:t>
      </w:r>
      <w:r>
        <w:t>,</w:t>
      </w:r>
      <w:r w:rsidRPr="001D708D">
        <w:t xml:space="preserve"> according to our Scots colleagues</w:t>
      </w:r>
      <w:r>
        <w:t>,</w:t>
      </w:r>
      <w:r w:rsidRPr="001D708D">
        <w:t xml:space="preserve"> daft laddie questions</w:t>
      </w:r>
      <w:r w:rsidR="007B3F3C">
        <w:t>—</w:t>
      </w:r>
      <w:r w:rsidRPr="001D708D">
        <w:t>from me anyway, not the rest of the Committee.</w:t>
      </w:r>
      <w:r>
        <w:t xml:space="preserve"> </w:t>
      </w:r>
      <w:r w:rsidRPr="001D708D">
        <w:t>He has been fabulous to work with</w:t>
      </w:r>
      <w:r>
        <w:t>,</w:t>
      </w:r>
      <w:r w:rsidRPr="001D708D">
        <w:t xml:space="preserve"> and a large part of where we are now, with all its difficulties and problems, has been because of the persistence that his team</w:t>
      </w:r>
      <w:r>
        <w:t>,</w:t>
      </w:r>
      <w:r w:rsidRPr="001D708D">
        <w:t xml:space="preserve"> led by him</w:t>
      </w:r>
      <w:r>
        <w:t>,</w:t>
      </w:r>
      <w:r w:rsidRPr="001D708D">
        <w:t xml:space="preserve"> has shown. We are extremely grateful</w:t>
      </w:r>
      <w:r>
        <w:t>,</w:t>
      </w:r>
      <w:r w:rsidRPr="001D708D">
        <w:t xml:space="preserve"> Bruno.</w:t>
      </w:r>
      <w:r>
        <w:t xml:space="preserve"> </w:t>
      </w:r>
      <w:r w:rsidRPr="001D708D">
        <w:t>We wish you the very best of luck at the Treasury</w:t>
      </w:r>
      <w:r>
        <w:t>. W</w:t>
      </w:r>
      <w:r w:rsidRPr="001D708D">
        <w:t>e will be watching your progress</w:t>
      </w:r>
      <w:r>
        <w:t>.</w:t>
      </w:r>
      <w:r w:rsidRPr="001D708D">
        <w:t xml:space="preserve"> </w:t>
      </w:r>
    </w:p>
    <w:p w:rsidR="00713C6E" w:rsidRPr="006D6B93" w:rsidP="00A53A17">
      <w:pPr>
        <w:pStyle w:val="Remark"/>
      </w:pPr>
      <w:r w:rsidRPr="001D708D">
        <w:t xml:space="preserve">I look forward to picking up the dialogue with you, Minister, as </w:t>
      </w:r>
      <w:r>
        <w:t xml:space="preserve">and when </w:t>
      </w:r>
      <w:r w:rsidRPr="001D708D">
        <w:t>we go through.</w:t>
      </w:r>
      <w:r>
        <w:t xml:space="preserve"> </w:t>
      </w:r>
      <w:r w:rsidRPr="001D708D">
        <w:t>If we should need some help, we will come to you</w:t>
      </w:r>
      <w:r>
        <w:t>,</w:t>
      </w:r>
      <w:r w:rsidRPr="001D708D">
        <w:t xml:space="preserve"> obviously.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53A17"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53A1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FBABB1E"/>
    <w:lvl w:ilvl="0">
      <w:start w:val="24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3A1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