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718A2" w:rsidP="00853644">
      <w:pPr>
        <w:pStyle w:val="TitleCommittee0"/>
      </w:pPr>
      <w:r>
        <w:t>International Development Committee</w:t>
      </w:r>
    </w:p>
    <w:p w:rsidR="00C718A2" w:rsidP="00853644">
      <w:pPr>
        <w:pStyle w:val="TitleInquiry0"/>
      </w:pPr>
      <w:r>
        <w:t>Oral evidence: Humanitarian crises monitoring: UK aid to Yemen, HC 1353</w:t>
      </w:r>
    </w:p>
    <w:p w:rsidR="00C718A2" w:rsidP="00853644">
      <w:pPr>
        <w:pStyle w:val="Para"/>
      </w:pPr>
      <w:r>
        <w:t>Tuesday 20 April 2021</w:t>
      </w:r>
    </w:p>
    <w:p w:rsidR="00C718A2" w:rsidP="00853644">
      <w:pPr>
        <w:pStyle w:val="Para"/>
      </w:pPr>
      <w:r>
        <w:t xml:space="preserve">Ordered by the House of </w:t>
      </w:r>
      <w:r w:rsidRPr="00615759">
        <w:t xml:space="preserve">Commons to be published on </w:t>
      </w:r>
      <w:r>
        <w:t>20 April 2021</w:t>
      </w:r>
      <w:r w:rsidRPr="00615759">
        <w:t>.</w:t>
      </w:r>
    </w:p>
    <w:p w:rsidR="00C718A2" w:rsidP="00853644">
      <w:r>
        <w:fldChar w:fldCharType="begin"/>
      </w:r>
      <w:r>
        <w:instrText xml:space="preserve"> HYPERLINK "https://www.parliamentlive.tv/Event/Index/6815a227-0707-49b3-a8e8-91390f80f6e1" </w:instrText>
      </w:r>
      <w:r>
        <w:fldChar w:fldCharType="separate"/>
      </w:r>
      <w:r w:rsidRPr="000858E8">
        <w:rPr>
          <w:rStyle w:val="Hyperlink"/>
        </w:rPr>
        <w:t>Watch the meeting</w:t>
      </w:r>
      <w:r>
        <w:fldChar w:fldCharType="end"/>
      </w:r>
    </w:p>
    <w:p w:rsidR="00C718A2" w:rsidP="00853644">
      <w:r>
        <w:t xml:space="preserve">Members present: </w:t>
      </w:r>
      <w:r w:rsidRPr="00C718A2">
        <w:t>Sarah Champion (Chair); Theo Clarke; Mrs Pauline Latham; Chris Law; Navendu Mishra;</w:t>
      </w:r>
      <w:r>
        <w:t xml:space="preserve"> </w:t>
      </w:r>
      <w:r w:rsidRPr="00C718A2">
        <w:t>Mr Virendra Sharma.</w:t>
      </w:r>
    </w:p>
    <w:p w:rsidR="00C718A2" w:rsidP="00853644">
      <w:pPr>
        <w:pStyle w:val="ParaCentre"/>
      </w:pPr>
      <w:r w:rsidRPr="00156A60">
        <w:t xml:space="preserve">Questions </w:t>
      </w:r>
      <w:r>
        <w:t xml:space="preserve">1 - </w:t>
      </w:r>
      <w:r>
        <w:rPr>
          <w:rFonts w:cs="Times New Roman"/>
        </w:rPr>
        <w:t>4</w:t>
      </w:r>
      <w:r>
        <w:rPr>
          <w:rFonts w:cs="Times New Roman"/>
        </w:rPr>
        <w:t>2</w:t>
      </w:r>
    </w:p>
    <w:p w:rsidR="00C718A2" w:rsidP="00853644">
      <w:pPr>
        <w:pStyle w:val="TitleWitnesses0"/>
      </w:pPr>
      <w:r>
        <w:t>Witne</w:t>
      </w:r>
      <w:r>
        <w:t>sses</w:t>
      </w:r>
    </w:p>
    <w:p w:rsidR="00C718A2" w:rsidP="00853644">
      <w:pPr>
        <w:pStyle w:val="Para"/>
      </w:pPr>
      <w:r>
        <w:fldChar w:fldCharType="begin"/>
      </w:r>
      <w:r>
        <w:instrText xml:space="preserve"> HYPERLINK \l "Panel1" </w:instrText>
      </w:r>
      <w:r>
        <w:fldChar w:fldCharType="separate"/>
      </w:r>
      <w:r w:rsidRPr="002253BB">
        <w:rPr>
          <w:rStyle w:val="Hyperlink"/>
        </w:rPr>
        <w:t>I:</w:t>
      </w:r>
      <w:r>
        <w:fldChar w:fldCharType="end"/>
      </w:r>
      <w:r>
        <w:t xml:space="preserve"> </w:t>
      </w:r>
      <w:r w:rsidRPr="00C718A2">
        <w:t xml:space="preserve">Salvatore </w:t>
      </w:r>
      <w:r w:rsidRPr="00C718A2">
        <w:t>Vicari</w:t>
      </w:r>
      <w:r w:rsidRPr="00C718A2">
        <w:t>, Regional Humanitarian Affairs Advis</w:t>
      </w:r>
      <w:r>
        <w:t>e</w:t>
      </w:r>
      <w:r w:rsidRPr="00C718A2">
        <w:t xml:space="preserve">r, </w:t>
      </w:r>
      <w:r w:rsidRPr="004D6D3E">
        <w:t>Médecins Sans Frontières</w:t>
      </w:r>
      <w:r>
        <w:t xml:space="preserve"> (MSF)</w:t>
      </w:r>
      <w:r w:rsidRPr="00C718A2">
        <w:t>; Sultana Begum, Advocacy Manager Yemen, Norwegian Refugee Council; Gillian Moyes, Deputy Yemen Director, Save the Children</w:t>
      </w:r>
      <w:r>
        <w:t>.</w:t>
      </w:r>
    </w:p>
    <w:p w:rsidR="00C718A2" w:rsidP="00C718A2">
      <w:pPr>
        <w:pStyle w:val="Para"/>
      </w:pPr>
      <w:r>
        <w:fldChar w:fldCharType="begin"/>
      </w:r>
      <w:r>
        <w:instrText xml:space="preserve"> HYPERLINK \l "Panel2" </w:instrText>
      </w:r>
      <w:r>
        <w:fldChar w:fldCharType="separate"/>
      </w:r>
      <w:r w:rsidRPr="002253BB">
        <w:rPr>
          <w:rStyle w:val="Hyperlink"/>
        </w:rPr>
        <w:t>II:</w:t>
      </w:r>
      <w:r>
        <w:fldChar w:fldCharType="end"/>
      </w:r>
      <w:r>
        <w:t xml:space="preserve"> </w:t>
      </w:r>
      <w:r w:rsidRPr="00C718A2">
        <w:t xml:space="preserve">Rt Hon James Cleverly MP, Minister for the Middle East and North Africa, Foreign, Commonwealth </w:t>
      </w:r>
      <w:r>
        <w:t>and</w:t>
      </w:r>
      <w:r w:rsidRPr="00C718A2">
        <w:t xml:space="preserve"> Development Office; Michael Aron, Her Majesty’s Ambassador to Yemen, F</w:t>
      </w:r>
      <w:r>
        <w:t>CDO</w:t>
      </w:r>
      <w:r w:rsidRPr="00C718A2">
        <w:t>; Chris Bold, Development Director Yemen, F</w:t>
      </w:r>
      <w:r>
        <w:t>CDO</w:t>
      </w:r>
      <w:r>
        <w:t>.</w:t>
      </w:r>
    </w:p>
    <w:p w:rsidR="00C718A2" w:rsidP="00853644">
      <w:pPr>
        <w:pStyle w:val="Para"/>
      </w:pPr>
    </w:p>
    <w:p w:rsidR="00C718A2" w:rsidP="00853644">
      <w:pPr>
        <w:rPr>
          <w:rFonts w:eastAsia="Times New Roman"/>
          <w:szCs w:val="20"/>
        </w:rPr>
      </w:pPr>
      <w:r>
        <w:br w:type="page"/>
      </w:r>
    </w:p>
    <w:p w:rsidR="00C718A2" w:rsidRPr="00E965E9" w:rsidP="00C718A2">
      <w:pPr>
        <w:pStyle w:val="TitlePanel0"/>
        <w:rPr>
          <w:szCs w:val="28"/>
        </w:rPr>
      </w:pPr>
      <w:bookmarkStart w:id="0" w:name="Panel1"/>
      <w:bookmarkEnd w:id="0"/>
      <w:r w:rsidRPr="00E965E9">
        <w:rPr>
          <w:szCs w:val="28"/>
        </w:rPr>
        <w:t>Examination o</w:t>
      </w:r>
      <w:r w:rsidRPr="00E965E9">
        <w:rPr>
          <w:szCs w:val="28"/>
        </w:rPr>
        <w:t>f witnesses</w:t>
      </w:r>
    </w:p>
    <w:p w:rsidR="00C718A2" w:rsidP="00C718A2">
      <w:pPr>
        <w:pStyle w:val="TitlePanel0"/>
        <w:jc w:val="left"/>
      </w:pPr>
      <w:r w:rsidRPr="00E965E9">
        <w:rPr>
          <w:sz w:val="22"/>
        </w:rPr>
        <w:t>Witnesses:</w:t>
      </w:r>
      <w:r>
        <w:rPr>
          <w:sz w:val="22"/>
        </w:rPr>
        <w:t xml:space="preserve"> </w:t>
      </w:r>
      <w:r w:rsidRPr="00C718A2">
        <w:rPr>
          <w:sz w:val="22"/>
        </w:rPr>
        <w:t>Salvatore Vicari, Sultana Begum</w:t>
      </w:r>
      <w:r>
        <w:rPr>
          <w:sz w:val="22"/>
        </w:rPr>
        <w:t xml:space="preserve"> and </w:t>
      </w:r>
      <w:r w:rsidRPr="00C718A2">
        <w:rPr>
          <w:sz w:val="22"/>
        </w:rPr>
        <w:t>Gillian Moyes</w:t>
      </w:r>
      <w:r w:rsidRPr="00E965E9">
        <w:rPr>
          <w:sz w:val="22"/>
        </w:rPr>
        <w:t>.</w:t>
      </w:r>
    </w:p>
    <w:p w:rsidR="00D14449" w:rsidP="00F86335">
      <w:pPr>
        <w:pStyle w:val="Question"/>
      </w:pPr>
      <w:r w:rsidRPr="00F86335">
        <w:rPr>
          <w:b/>
        </w:rPr>
        <w:t>Chair:</w:t>
      </w:r>
      <w:r>
        <w:t xml:space="preserve"> </w:t>
      </w:r>
      <w:r>
        <w:t>I am Sarah Champion</w:t>
      </w:r>
      <w:r>
        <w:t>,</w:t>
      </w:r>
      <w:r>
        <w:t xml:space="preserve"> and this is our session on Yemen for the International Development </w:t>
      </w:r>
      <w:r>
        <w:t xml:space="preserve">Select </w:t>
      </w:r>
      <w:r>
        <w:t xml:space="preserve">Committee. I am very </w:t>
      </w:r>
      <w:r>
        <w:t>grateful</w:t>
      </w:r>
      <w:r>
        <w:t xml:space="preserve"> that we have two panels today. </w:t>
      </w:r>
      <w:r>
        <w:t xml:space="preserve">The </w:t>
      </w:r>
      <w:r>
        <w:t>first is with</w:t>
      </w:r>
      <w:r>
        <w:t xml:space="preserve"> Salv</w:t>
      </w:r>
      <w:r w:rsidRPr="00D14449">
        <w:t>atore</w:t>
      </w:r>
      <w:r>
        <w:t xml:space="preserve"> from</w:t>
      </w:r>
      <w:r w:rsidRPr="00D14449">
        <w:t xml:space="preserve"> Médecins Sans Frontières</w:t>
      </w:r>
      <w:r>
        <w:t>,</w:t>
      </w:r>
      <w:r w:rsidRPr="00D14449">
        <w:t xml:space="preserve"> Sultana Begum</w:t>
      </w:r>
      <w:r>
        <w:t xml:space="preserve"> from the</w:t>
      </w:r>
      <w:r w:rsidRPr="00D14449">
        <w:t xml:space="preserve"> Norwegian Refugee Council</w:t>
      </w:r>
      <w:r>
        <w:t xml:space="preserve"> and </w:t>
      </w:r>
      <w:r w:rsidRPr="00D14449">
        <w:t>Gillian Moyes</w:t>
      </w:r>
      <w:r>
        <w:t xml:space="preserve"> from </w:t>
      </w:r>
      <w:r w:rsidRPr="00D14449">
        <w:t>Save the Children</w:t>
      </w:r>
      <w:r>
        <w:t>.</w:t>
      </w:r>
    </w:p>
    <w:p w:rsidR="006A47C1" w:rsidP="00D14449">
      <w:pPr>
        <w:pStyle w:val="Question"/>
        <w:numPr>
          <w:ilvl w:val="0"/>
          <w:numId w:val="0"/>
        </w:numPr>
        <w:ind w:left="794"/>
      </w:pPr>
      <w:r>
        <w:t>With the indulgence of the Committee, I would just like to remind everyone</w:t>
      </w:r>
      <w:r>
        <w:t xml:space="preserve"> of a few facts about what is going on in Yemen. It </w:t>
      </w:r>
      <w:r>
        <w:t>remains</w:t>
      </w:r>
      <w:r>
        <w:t xml:space="preserve"> the world’s worst humanitarian crisis, with 80% of the population requiring aid and protection. Nationwide famine is a real probability if the conflict is not resolved, and fighting remains intens</w:t>
      </w:r>
      <w:r>
        <w:t>e following escalations and the wider regional instability, which is casting more doubt on the chance of a political settlement being reached for peace. The escalation in conflict has continued, wit</w:t>
      </w:r>
      <w:r>
        <w:t>h</w:t>
      </w:r>
      <w:r>
        <w:t xml:space="preserve"> the recent offensive leading to increased </w:t>
      </w:r>
      <w:r>
        <w:t>n</w:t>
      </w:r>
      <w:r>
        <w:t>umbers of int</w:t>
      </w:r>
      <w:r>
        <w:t>ernally displaced people and further stretching the existing humanitarian resources.</w:t>
      </w:r>
    </w:p>
    <w:p w:rsidR="00CE2A48" w:rsidP="008124D0">
      <w:pPr>
        <w:pStyle w:val="Question"/>
        <w:numPr>
          <w:ilvl w:val="0"/>
          <w:numId w:val="0"/>
        </w:numPr>
        <w:ind w:left="794"/>
      </w:pPr>
      <w:r>
        <w:t>The UK is the penholde</w:t>
      </w:r>
      <w:r>
        <w:t>r</w:t>
      </w:r>
      <w:r>
        <w:t xml:space="preserve">, the lead </w:t>
      </w:r>
      <w:r>
        <w:t>o</w:t>
      </w:r>
      <w:r>
        <w:t xml:space="preserve">n the </w:t>
      </w:r>
      <w:r>
        <w:t>UN</w:t>
      </w:r>
      <w:r>
        <w:t xml:space="preserve"> Security Council</w:t>
      </w:r>
      <w:r>
        <w:t xml:space="preserve">, </w:t>
      </w:r>
      <w:r>
        <w:t>for Yemen, and</w:t>
      </w:r>
      <w:r>
        <w:t xml:space="preserve"> therefore </w:t>
      </w:r>
      <w:r>
        <w:t>has</w:t>
      </w:r>
      <w:r>
        <w:t xml:space="preserve"> considerable influence that could be utilised. </w:t>
      </w:r>
      <w:r>
        <w:t>The UK has announced its proposed</w:t>
      </w:r>
      <w:r>
        <w:t xml:space="preserve"> </w:t>
      </w:r>
      <w:r>
        <w:t xml:space="preserve">ODA, </w:t>
      </w:r>
      <w:r>
        <w:t>official development assistance</w:t>
      </w:r>
      <w:r>
        <w:t xml:space="preserve">, </w:t>
      </w:r>
      <w:r>
        <w:t>funding for</w:t>
      </w:r>
      <w:r>
        <w:t xml:space="preserve"> the Yemen crisis, which will be at least £87 million for this financial year. We need to remember that </w:t>
      </w:r>
      <w:r>
        <w:t>that</w:t>
      </w:r>
      <w:r>
        <w:t xml:space="preserve"> is </w:t>
      </w:r>
      <w:r>
        <w:t>approximately 4</w:t>
      </w:r>
      <w:r>
        <w:t>0</w:t>
      </w:r>
      <w:r>
        <w:t>% of the contribution that was made in 20</w:t>
      </w:r>
      <w:r>
        <w:t>-</w:t>
      </w:r>
      <w:r>
        <w:t>21.</w:t>
      </w:r>
      <w:r>
        <w:t xml:space="preserve"> </w:t>
      </w:r>
      <w:r>
        <w:t xml:space="preserve">If I could </w:t>
      </w:r>
      <w:r>
        <w:t>ask the panel members</w:t>
      </w:r>
      <w:r>
        <w:t xml:space="preserve"> to introduce themselves and their organisations, we will then</w:t>
      </w:r>
      <w:r>
        <w:t xml:space="preserve"> go to questions from </w:t>
      </w:r>
      <w:r>
        <w:t>M</w:t>
      </w:r>
      <w:r>
        <w:t>embers</w:t>
      </w:r>
      <w:r>
        <w:t xml:space="preserve">. </w:t>
      </w:r>
    </w:p>
    <w:p w:rsidR="00CE2A48" w:rsidP="00CE2A48">
      <w:pPr>
        <w:pStyle w:val="Answer"/>
      </w:pPr>
      <w:r w:rsidRPr="00E638AF">
        <w:rPr>
          <w:b/>
          <w:bCs/>
          <w:i/>
          <w:iCs/>
        </w:rPr>
        <w:t>Salvatore Vicari:</w:t>
      </w:r>
      <w:r w:rsidRPr="00CE2A48">
        <w:rPr>
          <w:b/>
        </w:rPr>
        <w:t xml:space="preserve"> </w:t>
      </w:r>
      <w:r>
        <w:t xml:space="preserve">Good afternoon, everyone. </w:t>
      </w:r>
      <w:r>
        <w:t>Thank</w:t>
      </w:r>
      <w:r>
        <w:t>s</w:t>
      </w:r>
      <w:r>
        <w:t xml:space="preserve"> for the invitation to speak before this Committee. </w:t>
      </w:r>
      <w:r>
        <w:t xml:space="preserve">My name is Salvatore Vicari. </w:t>
      </w:r>
      <w:r>
        <w:t xml:space="preserve">I am the </w:t>
      </w:r>
      <w:r w:rsidRPr="006A47C1">
        <w:t xml:space="preserve">regional </w:t>
      </w:r>
      <w:r w:rsidRPr="006A47C1">
        <w:t>humanitarian affairs advis</w:t>
      </w:r>
      <w:r>
        <w:t>e</w:t>
      </w:r>
      <w:r w:rsidRPr="006A47C1">
        <w:t>r</w:t>
      </w:r>
      <w:r>
        <w:t xml:space="preserve"> for </w:t>
      </w:r>
      <w:r w:rsidRPr="006A47C1">
        <w:t>Médecins Sans Frontières</w:t>
      </w:r>
      <w:r>
        <w:t xml:space="preserve">. </w:t>
      </w:r>
      <w:r>
        <w:t xml:space="preserve">I was in Yemen until last week, where we </w:t>
      </w:r>
      <w:r>
        <w:t xml:space="preserve">run </w:t>
      </w:r>
      <w:r>
        <w:t>one of our largest operations in the world.</w:t>
      </w:r>
      <w:r>
        <w:t xml:space="preserve"> We work across 13 </w:t>
      </w:r>
      <w:r w:rsidRPr="006A47C1">
        <w:t>governorates</w:t>
      </w:r>
      <w:r>
        <w:t>,</w:t>
      </w:r>
      <w:r>
        <w:t xml:space="preserve"> </w:t>
      </w:r>
      <w:r>
        <w:t>in</w:t>
      </w:r>
      <w:r>
        <w:t xml:space="preserve"> more than 25 health facilities, with more than 2,500 staff deployed acros</w:t>
      </w:r>
      <w:r>
        <w:t xml:space="preserve">s the country. </w:t>
      </w:r>
    </w:p>
    <w:p w:rsidR="00CE2A48" w:rsidP="00CE2A48">
      <w:pPr>
        <w:pStyle w:val="Answer"/>
      </w:pPr>
      <w:r w:rsidRPr="00E638AF">
        <w:rPr>
          <w:b/>
          <w:bCs/>
          <w:i/>
          <w:iCs/>
        </w:rPr>
        <w:t>Sultana Begum:</w:t>
      </w:r>
      <w:r w:rsidRPr="00CE2A48">
        <w:rPr>
          <w:b/>
        </w:rPr>
        <w:t xml:space="preserve"> </w:t>
      </w:r>
      <w:r>
        <w:t>My name is Sultana Begum. I am the Norwegian Refugee Council’s</w:t>
      </w:r>
      <w:r>
        <w:t xml:space="preserve"> advocacy manager in Yemen</w:t>
      </w:r>
      <w:r>
        <w:t xml:space="preserve">. </w:t>
      </w:r>
      <w:r>
        <w:t xml:space="preserve">I have been here for two and a half years, and I am based in </w:t>
      </w:r>
      <w:r w:rsidRPr="006A47C1">
        <w:t>Sanaa</w:t>
      </w:r>
      <w:r>
        <w:t xml:space="preserve">. The Norwegian Refugee Council works across the country. We </w:t>
      </w:r>
      <w:r>
        <w:t xml:space="preserve">provide </w:t>
      </w:r>
      <w:r>
        <w:t>food, water, shelter and education</w:t>
      </w:r>
      <w:r>
        <w:t xml:space="preserve"> and w</w:t>
      </w:r>
      <w:r>
        <w:t>e also have a legal</w:t>
      </w:r>
      <w:r>
        <w:t xml:space="preserve"> </w:t>
      </w:r>
      <w:r>
        <w:t xml:space="preserve">assistance programme. Last </w:t>
      </w:r>
      <w:r>
        <w:t>year</w:t>
      </w:r>
      <w:r>
        <w:t>, we helped 1.5 million people.</w:t>
      </w:r>
    </w:p>
    <w:p w:rsidR="00CE2A48" w:rsidP="00CE2A48">
      <w:pPr>
        <w:pStyle w:val="Answer"/>
      </w:pPr>
      <w:r w:rsidRPr="00E638AF">
        <w:rPr>
          <w:b/>
          <w:bCs/>
          <w:i/>
          <w:iCs/>
        </w:rPr>
        <w:t>Gillian Moyes:</w:t>
      </w:r>
      <w:r w:rsidRPr="00CE2A48">
        <w:rPr>
          <w:b/>
        </w:rPr>
        <w:t xml:space="preserve"> </w:t>
      </w:r>
      <w:r>
        <w:t xml:space="preserve">Good afternoon, everyone. </w:t>
      </w:r>
      <w:r>
        <w:t xml:space="preserve">My name is Gillian Moyes. I am the deputy country director for Save the </w:t>
      </w:r>
      <w:r>
        <w:t xml:space="preserve">Children in Yemen. </w:t>
      </w:r>
      <w:r>
        <w:t>I</w:t>
      </w:r>
      <w:r>
        <w:t xml:space="preserve"> am also based in Sanaa. </w:t>
      </w:r>
      <w:r>
        <w:t>Save the Children is also working</w:t>
      </w:r>
      <w:r>
        <w:t xml:space="preserve"> across Yemen in nine governorates through seven field offices</w:t>
      </w:r>
      <w:r>
        <w:t>,</w:t>
      </w:r>
      <w:r>
        <w:t xml:space="preserve"> across health, nutrition, child protection, education, food security and the </w:t>
      </w:r>
      <w:r>
        <w:t xml:space="preserve">provision of clean water and sanitation services. </w:t>
      </w:r>
    </w:p>
    <w:p w:rsidR="00CE2A48" w:rsidP="00CE2A48">
      <w:pPr>
        <w:pStyle w:val="Question"/>
      </w:pPr>
      <w:r w:rsidRPr="00CE2A48">
        <w:rPr>
          <w:b/>
        </w:rPr>
        <w:t xml:space="preserve">Mrs </w:t>
      </w:r>
      <w:r>
        <w:rPr>
          <w:b/>
        </w:rPr>
        <w:t>Latham:</w:t>
      </w:r>
      <w:r>
        <w:t xml:space="preserve"> Salvatore, </w:t>
      </w:r>
      <w:r>
        <w:t xml:space="preserve">what </w:t>
      </w:r>
      <w:r>
        <w:t xml:space="preserve">are the main humanitarian challenges </w:t>
      </w:r>
      <w:r>
        <w:t xml:space="preserve">at the </w:t>
      </w:r>
      <w:r>
        <w:t xml:space="preserve">moment </w:t>
      </w:r>
      <w:r>
        <w:t>in Yemen?</w:t>
      </w:r>
    </w:p>
    <w:p w:rsidR="000818DE" w:rsidP="00CE2A48">
      <w:pPr>
        <w:pStyle w:val="Answer"/>
      </w:pPr>
      <w:r w:rsidRPr="00E638AF">
        <w:rPr>
          <w:b/>
          <w:bCs/>
          <w:i/>
          <w:iCs/>
        </w:rPr>
        <w:t>Salvatore Vicari:</w:t>
      </w:r>
      <w:r w:rsidRPr="00CE2A48">
        <w:rPr>
          <w:b/>
        </w:rPr>
        <w:t xml:space="preserve"> </w:t>
      </w:r>
      <w:r>
        <w:t xml:space="preserve">Let me </w:t>
      </w:r>
      <w:r>
        <w:t xml:space="preserve">maybe </w:t>
      </w:r>
      <w:r>
        <w:t xml:space="preserve">focus on the </w:t>
      </w:r>
      <w:r>
        <w:t xml:space="preserve">humanitarian </w:t>
      </w:r>
      <w:r>
        <w:t>challenges</w:t>
      </w:r>
      <w:r>
        <w:t xml:space="preserve"> around health</w:t>
      </w:r>
      <w:r>
        <w:t xml:space="preserve">. </w:t>
      </w:r>
      <w:r>
        <w:t>I will leave it to my colleagues to speak more in detail about the other sectors.</w:t>
      </w:r>
      <w:r>
        <w:t xml:space="preserve"> </w:t>
      </w:r>
      <w:r>
        <w:t>Wh</w:t>
      </w:r>
      <w:r>
        <w:t xml:space="preserve">en we look at </w:t>
      </w:r>
      <w:r>
        <w:t xml:space="preserve">Yemen, </w:t>
      </w:r>
      <w:r w:rsidRPr="00B51E65">
        <w:t>we</w:t>
      </w:r>
      <w:r w:rsidRPr="00B51E65">
        <w:t xml:space="preserve"> see a population that has been living under strong economic hardship and conflict for several years now. </w:t>
      </w:r>
      <w:r w:rsidRPr="00B51E65">
        <w:t xml:space="preserve">This situation </w:t>
      </w:r>
      <w:r w:rsidRPr="00B51E65">
        <w:t xml:space="preserve">has </w:t>
      </w:r>
      <w:r w:rsidRPr="00B51E65">
        <w:t xml:space="preserve">exacerbated </w:t>
      </w:r>
      <w:r w:rsidRPr="00B51E65">
        <w:rPr>
          <w:rFonts w:cs="Times New Roman"/>
        </w:rPr>
        <w:t>vulnerabilities</w:t>
      </w:r>
      <w:r w:rsidRPr="00B51E65">
        <w:rPr>
          <w:rFonts w:cs="Times New Roman"/>
        </w:rPr>
        <w:t xml:space="preserve">. </w:t>
      </w:r>
      <w:r w:rsidRPr="00B51E65">
        <w:t xml:space="preserve">When it comes to the </w:t>
      </w:r>
      <w:r w:rsidRPr="00B51E65">
        <w:t xml:space="preserve">health </w:t>
      </w:r>
      <w:r w:rsidRPr="00B51E65">
        <w:t xml:space="preserve">sector, </w:t>
      </w:r>
      <w:r w:rsidRPr="00B51E65">
        <w:t>it</w:t>
      </w:r>
      <w:r w:rsidRPr="00B51E65">
        <w:t xml:space="preserve"> means that we have </w:t>
      </w:r>
      <w:r w:rsidRPr="00B51E65">
        <w:t>a</w:t>
      </w:r>
      <w:r>
        <w:t xml:space="preserve"> </w:t>
      </w:r>
      <w:r>
        <w:t>multi</w:t>
      </w:r>
      <w:r>
        <w:noBreakHyphen/>
      </w:r>
      <w:r>
        <w:t>layered crisis.</w:t>
      </w:r>
    </w:p>
    <w:p w:rsidR="00CE2A48" w:rsidP="00CE2A48">
      <w:pPr>
        <w:pStyle w:val="Answer"/>
      </w:pPr>
      <w:r>
        <w:t>On one hand, we have</w:t>
      </w:r>
      <w:r>
        <w:t xml:space="preserve"> structural issues in terms of access to healthcare</w:t>
      </w:r>
      <w:r>
        <w:t xml:space="preserve">. </w:t>
      </w:r>
      <w:r>
        <w:t>You are probably aware that many health facilities are not functional, but e</w:t>
      </w:r>
      <w:r>
        <w:t>ven the health facilities that are functional are often understaffed because the health wor</w:t>
      </w:r>
      <w:r>
        <w:t>kers have been barely paid for several years</w:t>
      </w:r>
      <w:r>
        <w:t xml:space="preserve"> now. There are often shortages of medical supplies</w:t>
      </w:r>
      <w:r>
        <w:t>.</w:t>
      </w:r>
      <w:r>
        <w:t xml:space="preserve"> </w:t>
      </w:r>
      <w:r>
        <w:t xml:space="preserve">This </w:t>
      </w:r>
      <w:r>
        <w:t>means that, c</w:t>
      </w:r>
      <w:r>
        <w:t>oncretely</w:t>
      </w:r>
      <w:r>
        <w:t>, everything falls on the shoulders of patients</w:t>
      </w:r>
      <w:r>
        <w:t xml:space="preserve"> most of the time. T</w:t>
      </w:r>
      <w:r>
        <w:t>hey have to pay for even the most essential health services</w:t>
      </w:r>
      <w:r>
        <w:t>; they</w:t>
      </w:r>
      <w:r>
        <w:t xml:space="preserve"> have to procure their own medical equipment and drugs outside of the facilities. </w:t>
      </w:r>
      <w:r>
        <w:t>These are structural issues that basically mean that access to these services has</w:t>
      </w:r>
      <w:r>
        <w:t xml:space="preserve"> </w:t>
      </w:r>
      <w:r>
        <w:t xml:space="preserve">today become a </w:t>
      </w:r>
      <w:r>
        <w:t>luxury</w:t>
      </w:r>
      <w:r>
        <w:t xml:space="preserve"> in Yemen.</w:t>
      </w:r>
    </w:p>
    <w:p w:rsidR="00CE2A48" w:rsidP="00CE2A48">
      <w:pPr>
        <w:pStyle w:val="Answer"/>
      </w:pPr>
      <w:r>
        <w:t xml:space="preserve">On top of that, </w:t>
      </w:r>
      <w:r>
        <w:t xml:space="preserve">there are </w:t>
      </w:r>
      <w:r>
        <w:t>these constant emergencies hitting</w:t>
      </w:r>
      <w:r>
        <w:t xml:space="preserve"> the population. In particular, there are outbreaks such as </w:t>
      </w:r>
      <w:r>
        <w:t>covid</w:t>
      </w:r>
      <w:r>
        <w:t xml:space="preserve">. </w:t>
      </w:r>
      <w:r>
        <w:t>You may be aware that there is a second wave hitting Yemen right now, but there is also</w:t>
      </w:r>
      <w:r>
        <w:t xml:space="preserve"> a resurgence of vaccine</w:t>
      </w:r>
      <w:r>
        <w:noBreakHyphen/>
      </w:r>
      <w:r>
        <w:t>preventable diseases such as measles and diphtheria.</w:t>
      </w:r>
      <w:r>
        <w:t xml:space="preserve"> There are other crises w</w:t>
      </w:r>
      <w:r>
        <w:t>ith direct consequences on the health of the population related to conflict activities or population displacement.</w:t>
      </w:r>
    </w:p>
    <w:p w:rsidR="00751FC4" w:rsidP="00CE2A48">
      <w:pPr>
        <w:pStyle w:val="Answer"/>
      </w:pPr>
      <w:r>
        <w:t xml:space="preserve">The </w:t>
      </w:r>
      <w:r>
        <w:t>crisis is still very much present today</w:t>
      </w:r>
      <w:r>
        <w:t>.</w:t>
      </w:r>
      <w:r>
        <w:t xml:space="preserve"> </w:t>
      </w:r>
      <w:r>
        <w:t xml:space="preserve">To give you an idea, </w:t>
      </w:r>
      <w:r>
        <w:t>in the first quarter of 2021</w:t>
      </w:r>
      <w:r>
        <w:t>,</w:t>
      </w:r>
      <w:r>
        <w:t xml:space="preserve"> only in </w:t>
      </w:r>
      <w:r>
        <w:t>‘</w:t>
      </w:r>
      <w:r>
        <w:t xml:space="preserve">Amran </w:t>
      </w:r>
      <w:r>
        <w:t xml:space="preserve">governorate </w:t>
      </w:r>
      <w:r>
        <w:t xml:space="preserve">we </w:t>
      </w:r>
      <w:r>
        <w:t xml:space="preserve">admitted </w:t>
      </w:r>
      <w:r>
        <w:t>178</w:t>
      </w:r>
      <w:r>
        <w:t xml:space="preserve"> me</w:t>
      </w:r>
      <w:r>
        <w:t>asles patients</w:t>
      </w:r>
      <w:r>
        <w:t xml:space="preserve"> over the same three months. In </w:t>
      </w:r>
      <w:r w:rsidRPr="000818DE">
        <w:t>Taizz</w:t>
      </w:r>
      <w:r w:rsidRPr="006609EE">
        <w:t xml:space="preserve"> </w:t>
      </w:r>
      <w:r>
        <w:t>city</w:t>
      </w:r>
      <w:r>
        <w:t>, one of the most active frontlines, we treated 432 war</w:t>
      </w:r>
      <w:r>
        <w:noBreakHyphen/>
        <w:t xml:space="preserve">wounded patients. In </w:t>
      </w:r>
      <w:r w:rsidRPr="000818DE">
        <w:t>Marib</w:t>
      </w:r>
      <w:r>
        <w:t>, where we work with displaced populations, we provided 13,000 consultations, and the main morbidities were related to</w:t>
      </w:r>
      <w:r>
        <w:t xml:space="preserve"> the poor living conditions of the displaced population, who, because of the moving frontline, have been the </w:t>
      </w:r>
      <w:r>
        <w:t>ob</w:t>
      </w:r>
      <w:r>
        <w:t xml:space="preserve">ject of multiple displacements and today live in very difficult conditions. </w:t>
      </w:r>
    </w:p>
    <w:p w:rsidR="00CE2A48" w:rsidP="00751FC4">
      <w:pPr>
        <w:pStyle w:val="Question"/>
      </w:pPr>
      <w:r w:rsidRPr="00751FC4">
        <w:rPr>
          <w:b/>
        </w:rPr>
        <w:t xml:space="preserve">Mrs </w:t>
      </w:r>
      <w:r>
        <w:rPr>
          <w:b/>
        </w:rPr>
        <w:t>Latham:</w:t>
      </w:r>
      <w:r>
        <w:t xml:space="preserve"> Sultana, could you tell us what the current economic situation is in Yemen?</w:t>
      </w:r>
    </w:p>
    <w:p w:rsidR="008A4040" w:rsidP="008A4040">
      <w:pPr>
        <w:pStyle w:val="Answer"/>
      </w:pPr>
      <w:r w:rsidRPr="00E638AF">
        <w:rPr>
          <w:b/>
          <w:bCs/>
          <w:i/>
          <w:iCs/>
        </w:rPr>
        <w:t>Sultana Begum:</w:t>
      </w:r>
      <w:r w:rsidRPr="00751FC4">
        <w:rPr>
          <w:b/>
        </w:rPr>
        <w:t xml:space="preserve"> </w:t>
      </w:r>
      <w:r>
        <w:t xml:space="preserve">When we talk </w:t>
      </w:r>
      <w:r>
        <w:t>about the economy</w:t>
      </w:r>
      <w:r>
        <w:t>, I would just like to say what</w:t>
      </w:r>
      <w:r>
        <w:t xml:space="preserve"> the human impacts of </w:t>
      </w:r>
      <w:r>
        <w:t xml:space="preserve">that </w:t>
      </w:r>
      <w:r>
        <w:t>are</w:t>
      </w:r>
      <w:r>
        <w:t xml:space="preserve">. Yemen’s economy is being kept afloat by </w:t>
      </w:r>
      <w:r>
        <w:t xml:space="preserve">several </w:t>
      </w:r>
      <w:r>
        <w:t>lifelines, essentially:</w:t>
      </w:r>
      <w:r>
        <w:t xml:space="preserve"> the remittances sent from Yemenis working abroad; </w:t>
      </w:r>
      <w:r>
        <w:t xml:space="preserve">humanitarian </w:t>
      </w:r>
      <w:r>
        <w:t>aid, which is a really important source of support for the country</w:t>
      </w:r>
      <w:r>
        <w:t xml:space="preserve">; and </w:t>
      </w:r>
      <w:r>
        <w:t xml:space="preserve">injections </w:t>
      </w:r>
      <w:r>
        <w:t xml:space="preserve">of finance </w:t>
      </w:r>
      <w:r>
        <w:t xml:space="preserve">from the international community to shore up the </w:t>
      </w:r>
      <w:r>
        <w:t>economy and to subsidise food and fuel imports.</w:t>
      </w:r>
    </w:p>
    <w:p w:rsidR="00751FC4" w:rsidP="008A4040">
      <w:pPr>
        <w:pStyle w:val="Answer"/>
      </w:pPr>
      <w:r>
        <w:t>A</w:t>
      </w:r>
      <w:r>
        <w:t>ll these things are running very</w:t>
      </w:r>
      <w:r>
        <w:t xml:space="preserve">, very </w:t>
      </w:r>
      <w:r>
        <w:t xml:space="preserve">low. </w:t>
      </w:r>
      <w:r>
        <w:t xml:space="preserve">This </w:t>
      </w:r>
      <w:r>
        <w:t xml:space="preserve">means </w:t>
      </w:r>
      <w:r>
        <w:t>that</w:t>
      </w:r>
      <w:r>
        <w:t xml:space="preserve"> Yemen’s economy, which was already in a </w:t>
      </w:r>
      <w:r>
        <w:t xml:space="preserve">really </w:t>
      </w:r>
      <w:r>
        <w:t>bad place</w:t>
      </w:r>
      <w:r>
        <w:t xml:space="preserve">, has been battered even more by </w:t>
      </w:r>
      <w:r>
        <w:rPr>
          <w:lang w:eastAsia="ja-JP"/>
        </w:rPr>
        <w:t>covid</w:t>
      </w:r>
      <w:r w:rsidRPr="003E6D39">
        <w:rPr>
          <w:lang w:eastAsia="ja-JP"/>
        </w:rPr>
        <w:noBreakHyphen/>
        <w:t>19</w:t>
      </w:r>
      <w:r>
        <w:t xml:space="preserve">. </w:t>
      </w:r>
      <w:r>
        <w:t xml:space="preserve">There is </w:t>
      </w:r>
      <w:r>
        <w:t xml:space="preserve">really </w:t>
      </w:r>
      <w:r>
        <w:t xml:space="preserve">high inflation. </w:t>
      </w:r>
      <w:r>
        <w:t>Food prices are escalating: t</w:t>
      </w:r>
      <w:r>
        <w:t>hey are 200% higher than at normal t</w:t>
      </w:r>
      <w:r>
        <w:t xml:space="preserve">imes. </w:t>
      </w:r>
      <w:r>
        <w:rPr>
          <w:lang w:eastAsia="ja-JP"/>
        </w:rPr>
        <w:t>covid</w:t>
      </w:r>
      <w:r w:rsidRPr="003E6D39">
        <w:rPr>
          <w:lang w:eastAsia="ja-JP"/>
        </w:rPr>
        <w:noBreakHyphen/>
        <w:t>19</w:t>
      </w:r>
      <w:r>
        <w:t xml:space="preserve"> </w:t>
      </w:r>
      <w:r>
        <w:t xml:space="preserve">and the impacts of </w:t>
      </w:r>
      <w:r>
        <w:t xml:space="preserve">the war mean that people have </w:t>
      </w:r>
      <w:r>
        <w:t xml:space="preserve">lost </w:t>
      </w:r>
      <w:r>
        <w:t xml:space="preserve">their jobs and </w:t>
      </w:r>
      <w:r>
        <w:t xml:space="preserve">their </w:t>
      </w:r>
      <w:r>
        <w:t xml:space="preserve">income. </w:t>
      </w:r>
      <w:r>
        <w:t xml:space="preserve">Many doctors, health workers and teachers have not been paid for years. </w:t>
      </w:r>
      <w:r>
        <w:t xml:space="preserve">While food prices are going up, people’s ability to buy food is </w:t>
      </w:r>
      <w:r>
        <w:t>decreasing</w:t>
      </w:r>
      <w:r>
        <w:t>.</w:t>
      </w:r>
    </w:p>
    <w:p w:rsidR="001D5A6B" w:rsidP="008A4040">
      <w:pPr>
        <w:pStyle w:val="Answer"/>
        <w:rPr>
          <w:rFonts w:cs="Arial"/>
        </w:rPr>
      </w:pPr>
      <w:r>
        <w:t>Since I la</w:t>
      </w:r>
      <w:r>
        <w:t>st spoke to you</w:t>
      </w:r>
      <w:r>
        <w:t xml:space="preserve">, </w:t>
      </w:r>
      <w:r>
        <w:t>I think in November last year</w:t>
      </w:r>
      <w:r>
        <w:t xml:space="preserve">, </w:t>
      </w:r>
      <w:r>
        <w:t xml:space="preserve">new hunger statistics have been launched by the UN. </w:t>
      </w:r>
      <w:r>
        <w:t xml:space="preserve">They illustrate </w:t>
      </w:r>
      <w:r>
        <w:t xml:space="preserve">the </w:t>
      </w:r>
      <w:r>
        <w:t>really star</w:t>
      </w:r>
      <w:r>
        <w:t xml:space="preserve">k </w:t>
      </w:r>
      <w:r>
        <w:t xml:space="preserve">reality in Yemen, where we have millions of people </w:t>
      </w:r>
      <w:r>
        <w:t>looking</w:t>
      </w:r>
      <w:r>
        <w:t xml:space="preserve"> starvation</w:t>
      </w:r>
      <w:r>
        <w:t xml:space="preserve"> in the eyes. Last month, our </w:t>
      </w:r>
      <w:r w:rsidRPr="00C571AA">
        <w:t>Secretary</w:t>
      </w:r>
      <w:r>
        <w:t>-</w:t>
      </w:r>
      <w:r w:rsidRPr="00C571AA">
        <w:t>General</w:t>
      </w:r>
      <w:r>
        <w:t xml:space="preserve"> Jan Egeland warned donors that we cannot wait for famine and that people are already dying in Yemen. </w:t>
      </w:r>
      <w:r>
        <w:rPr>
          <w:rFonts w:cs="Arial"/>
        </w:rPr>
        <w:t xml:space="preserve">Recently, we met </w:t>
      </w:r>
      <w:r w:rsidRPr="006609EE">
        <w:rPr>
          <w:rFonts w:cs="Times New Roman"/>
        </w:rPr>
        <w:t>Kadja</w:t>
      </w:r>
      <w:r>
        <w:rPr>
          <w:rFonts w:cs="Arial"/>
        </w:rPr>
        <w:t>, a nine</w:t>
      </w:r>
      <w:r>
        <w:rPr>
          <w:rFonts w:cs="Arial"/>
        </w:rPr>
        <w:t>-</w:t>
      </w:r>
      <w:r>
        <w:rPr>
          <w:rFonts w:cs="Arial"/>
        </w:rPr>
        <w:t>year</w:t>
      </w:r>
      <w:r>
        <w:rPr>
          <w:rFonts w:cs="Arial"/>
        </w:rPr>
        <w:noBreakHyphen/>
      </w:r>
      <w:r>
        <w:rPr>
          <w:rFonts w:cs="Arial"/>
        </w:rPr>
        <w:t xml:space="preserve">old girl. </w:t>
      </w:r>
      <w:r w:rsidRPr="006609EE">
        <w:rPr>
          <w:rFonts w:cs="Times New Roman"/>
        </w:rPr>
        <w:t>Kadja</w:t>
      </w:r>
      <w:r>
        <w:rPr>
          <w:rFonts w:cs="Arial"/>
        </w:rPr>
        <w:t xml:space="preserve"> </w:t>
      </w:r>
      <w:r>
        <w:rPr>
          <w:rFonts w:cs="Arial"/>
        </w:rPr>
        <w:t>looked like she was four years old. She could barely walk. This is the situation for many people in Ye</w:t>
      </w:r>
      <w:r>
        <w:rPr>
          <w:rFonts w:cs="Arial"/>
        </w:rPr>
        <w:t xml:space="preserve">men. </w:t>
      </w:r>
      <w:r>
        <w:rPr>
          <w:rFonts w:cs="Arial"/>
        </w:rPr>
        <w:t xml:space="preserve">We also met a </w:t>
      </w:r>
      <w:r>
        <w:rPr>
          <w:rFonts w:cs="Arial"/>
        </w:rPr>
        <w:t>marginalised</w:t>
      </w:r>
      <w:r>
        <w:rPr>
          <w:rFonts w:cs="Arial"/>
        </w:rPr>
        <w:t xml:space="preserve"> community in </w:t>
      </w:r>
      <w:r w:rsidRPr="001D5A6B">
        <w:rPr>
          <w:rFonts w:cs="Times New Roman"/>
        </w:rPr>
        <w:t>Hajjah</w:t>
      </w:r>
      <w:r>
        <w:rPr>
          <w:rFonts w:cs="Times New Roman"/>
        </w:rPr>
        <w:t xml:space="preserve"> </w:t>
      </w:r>
      <w:r>
        <w:rPr>
          <w:rFonts w:cs="Arial"/>
        </w:rPr>
        <w:t xml:space="preserve">called the </w:t>
      </w:r>
      <w:r w:rsidRPr="008A4040">
        <w:rPr>
          <w:rFonts w:cs="Arial"/>
        </w:rPr>
        <w:t>Muhamasheen</w:t>
      </w:r>
      <w:r>
        <w:rPr>
          <w:rFonts w:cs="Arial"/>
        </w:rPr>
        <w:t>. They are having to dig into rubbish tips in order to get food.</w:t>
      </w:r>
    </w:p>
    <w:p w:rsidR="00751FC4" w:rsidRPr="008A4040" w:rsidP="008A4040">
      <w:pPr>
        <w:pStyle w:val="Answer"/>
      </w:pPr>
      <w:r>
        <w:rPr>
          <w:rFonts w:cs="Arial"/>
        </w:rPr>
        <w:t>We are also working in areas like Qarah and Washhah in Hajjah. These are areas w</w:t>
      </w:r>
      <w:r>
        <w:rPr>
          <w:rFonts w:cs="Arial"/>
        </w:rPr>
        <w:t>h</w:t>
      </w:r>
      <w:r>
        <w:rPr>
          <w:rFonts w:cs="Arial"/>
        </w:rPr>
        <w:t>ere communities are already in pocke</w:t>
      </w:r>
      <w:r>
        <w:rPr>
          <w:rFonts w:cs="Arial"/>
        </w:rPr>
        <w:t>ts of famine. These are conflict</w:t>
      </w:r>
      <w:r>
        <w:rPr>
          <w:rFonts w:cs="Arial"/>
        </w:rPr>
        <w:noBreakHyphen/>
        <w:t>affected areas; they are very close to conflict frontlines. The communities there do not have access to services. They do not have access to aid, healthcare</w:t>
      </w:r>
      <w:r>
        <w:rPr>
          <w:rFonts w:cs="Arial"/>
        </w:rPr>
        <w:t xml:space="preserve"> and other </w:t>
      </w:r>
      <w:r>
        <w:rPr>
          <w:rFonts w:cs="Arial"/>
        </w:rPr>
        <w:t>things. This is what is causing the hunger</w:t>
      </w:r>
      <w:r>
        <w:rPr>
          <w:rFonts w:cs="Arial"/>
        </w:rPr>
        <w:t>,</w:t>
      </w:r>
      <w:r>
        <w:rPr>
          <w:rFonts w:cs="Arial"/>
        </w:rPr>
        <w:t xml:space="preserve"> along with t</w:t>
      </w:r>
      <w:r>
        <w:rPr>
          <w:rFonts w:cs="Arial"/>
        </w:rPr>
        <w:t xml:space="preserve">he economic situation in the country. </w:t>
      </w:r>
    </w:p>
    <w:p w:rsidR="00751FC4" w:rsidP="00751FC4">
      <w:pPr>
        <w:pStyle w:val="Question"/>
      </w:pPr>
      <w:r w:rsidRPr="00751FC4">
        <w:rPr>
          <w:b/>
        </w:rPr>
        <w:t xml:space="preserve">Mrs </w:t>
      </w:r>
      <w:r>
        <w:rPr>
          <w:b/>
        </w:rPr>
        <w:t>Latham:</w:t>
      </w:r>
      <w:r>
        <w:t xml:space="preserve"> I imagine, along with the hunger, there is also some stu</w:t>
      </w:r>
      <w:r>
        <w:t>n</w:t>
      </w:r>
      <w:r>
        <w:t>ting going on.</w:t>
      </w:r>
      <w:r>
        <w:t xml:space="preserve"> If a girl of nine looks like the age and size of a four</w:t>
      </w:r>
      <w:r>
        <w:t>-</w:t>
      </w:r>
      <w:r>
        <w:t>year</w:t>
      </w:r>
      <w:r>
        <w:noBreakHyphen/>
        <w:t>old, she is stunted. You never recover from that, do you?</w:t>
      </w:r>
    </w:p>
    <w:p w:rsidR="00751FC4" w:rsidP="00751FC4">
      <w:pPr>
        <w:pStyle w:val="Answer"/>
      </w:pPr>
      <w:r w:rsidRPr="00E638AF">
        <w:rPr>
          <w:b/>
          <w:bCs/>
          <w:i/>
          <w:iCs/>
        </w:rPr>
        <w:t>Sultana Begum:</w:t>
      </w:r>
      <w:r w:rsidRPr="00751FC4">
        <w:rPr>
          <w:b/>
        </w:rPr>
        <w:t xml:space="preserve"> </w:t>
      </w:r>
      <w:r>
        <w:t>I am sure my colleague Gillian</w:t>
      </w:r>
      <w:r>
        <w:t>—</w:t>
      </w:r>
      <w:r>
        <w:t xml:space="preserve">Save the Children </w:t>
      </w:r>
      <w:r>
        <w:t>work</w:t>
      </w:r>
      <w:r>
        <w:t>s</w:t>
      </w:r>
      <w:r>
        <w:t xml:space="preserve"> on malnutrition—</w:t>
      </w:r>
      <w:r>
        <w:t>will be able to</w:t>
      </w:r>
      <w:r>
        <w:t xml:space="preserve"> answer that in a more articulate way that </w:t>
      </w:r>
      <w:r>
        <w:t>I can</w:t>
      </w:r>
      <w:r>
        <w:t xml:space="preserve">. </w:t>
      </w:r>
      <w:r>
        <w:t>But, yes, stunting is definitely a very big problem in Yemen. Of course, it affects a child’s brain development and fut</w:t>
      </w:r>
      <w:r>
        <w:t xml:space="preserve">ure prospects. </w:t>
      </w:r>
      <w:r>
        <w:t>I am sure Gillian can</w:t>
      </w:r>
      <w:r>
        <w:t xml:space="preserve"> tell you more about that. </w:t>
      </w:r>
    </w:p>
    <w:p w:rsidR="00751FC4" w:rsidP="00751FC4">
      <w:pPr>
        <w:pStyle w:val="Question"/>
      </w:pPr>
      <w:r w:rsidRPr="00751FC4">
        <w:rPr>
          <w:b/>
        </w:rPr>
        <w:t xml:space="preserve">Mrs </w:t>
      </w:r>
      <w:r>
        <w:rPr>
          <w:b/>
        </w:rPr>
        <w:t>Latham:</w:t>
      </w:r>
      <w:r>
        <w:t xml:space="preserve"> I was going to ask Gillian </w:t>
      </w:r>
      <w:r>
        <w:t>whether she could tell us what the</w:t>
      </w:r>
      <w:r>
        <w:t xml:space="preserve"> primary needs of children in Yemen </w:t>
      </w:r>
      <w:r>
        <w:t>a</w:t>
      </w:r>
      <w:r>
        <w:t>re</w:t>
      </w:r>
      <w:r>
        <w:t xml:space="preserve"> and h</w:t>
      </w:r>
      <w:r>
        <w:t xml:space="preserve">ow well they </w:t>
      </w:r>
      <w:r>
        <w:t xml:space="preserve">are </w:t>
      </w:r>
      <w:r>
        <w:t>being addressed</w:t>
      </w:r>
      <w:r>
        <w:t>.</w:t>
      </w:r>
    </w:p>
    <w:p w:rsidR="001D5A6B" w:rsidP="00751FC4">
      <w:pPr>
        <w:pStyle w:val="Answer"/>
      </w:pPr>
      <w:r w:rsidRPr="00E638AF">
        <w:rPr>
          <w:b/>
          <w:bCs/>
          <w:i/>
          <w:iCs/>
        </w:rPr>
        <w:t>Gillian Moyes:</w:t>
      </w:r>
      <w:r w:rsidRPr="00751FC4">
        <w:rPr>
          <w:b/>
        </w:rPr>
        <w:t xml:space="preserve"> </w:t>
      </w:r>
      <w:r>
        <w:t xml:space="preserve">My colleagues have outlined the </w:t>
      </w:r>
      <w:r>
        <w:t xml:space="preserve">picture in terms of the general </w:t>
      </w:r>
      <w:r>
        <w:t>needs</w:t>
      </w:r>
      <w:r>
        <w:t xml:space="preserve"> in Yemen</w:t>
      </w:r>
      <w:r>
        <w:t xml:space="preserve">. </w:t>
      </w:r>
      <w:r>
        <w:t>The scale of need is overwhelming. We talk about 80% of the population being in need of humanitarian assistance</w:t>
      </w:r>
      <w:r>
        <w:t>, and</w:t>
      </w:r>
      <w:r>
        <w:t xml:space="preserve"> </w:t>
      </w:r>
      <w:r>
        <w:t>50% of the population of Yemen are children, so the situati</w:t>
      </w:r>
      <w:r>
        <w:t>on for children is really dire.</w:t>
      </w:r>
    </w:p>
    <w:p w:rsidR="00751FC4" w:rsidP="00751FC4">
      <w:pPr>
        <w:pStyle w:val="Answer"/>
      </w:pPr>
      <w:r>
        <w:t xml:space="preserve">There are three areas that I would want to highlight. The first is </w:t>
      </w:r>
      <w:r>
        <w:t>malnutrition</w:t>
      </w:r>
      <w:r>
        <w:t xml:space="preserve">. Sultana mentioned the statistics that came out from the UN recently around </w:t>
      </w:r>
      <w:r>
        <w:t xml:space="preserve">the projections for </w:t>
      </w:r>
      <w:r>
        <w:t xml:space="preserve">hunger this year. </w:t>
      </w:r>
      <w:r>
        <w:t>We know that more than 2.3 mil</w:t>
      </w:r>
      <w:r>
        <w:t>lion children under five are projected to face hunger this year, and p</w:t>
      </w:r>
      <w:r>
        <w:t xml:space="preserve">otentially 400,000 children are at risk of dying from </w:t>
      </w:r>
      <w:r>
        <w:t>a</w:t>
      </w:r>
      <w:r>
        <w:t xml:space="preserve">cute malnutrition. The scale of the need this year is worse than last year. That </w:t>
      </w:r>
      <w:r>
        <w:t>represents</w:t>
      </w:r>
      <w:r>
        <w:t xml:space="preserve"> a 16% increase</w:t>
      </w:r>
      <w:r>
        <w:t xml:space="preserve"> on the situation that ch</w:t>
      </w:r>
      <w:r>
        <w:t xml:space="preserve">ildren were facing last year in terms of malnutrition. </w:t>
      </w:r>
      <w:r>
        <w:t>As you have pointed to, it is not just about the risk of death now for children</w:t>
      </w:r>
      <w:r>
        <w:t>; i</w:t>
      </w:r>
      <w:r>
        <w:t xml:space="preserve">t is about the impact on their future </w:t>
      </w:r>
      <w:r>
        <w:t xml:space="preserve">prospects. </w:t>
      </w:r>
      <w:r>
        <w:t>Malnutrition</w:t>
      </w:r>
      <w:r>
        <w:t xml:space="preserve"> does have a profound impact on child growth and </w:t>
      </w:r>
      <w:r>
        <w:t>developme</w:t>
      </w:r>
      <w:r>
        <w:t>nt</w:t>
      </w:r>
      <w:r>
        <w:t>.</w:t>
      </w:r>
    </w:p>
    <w:p w:rsidR="00751FC4" w:rsidP="00751FC4">
      <w:pPr>
        <w:pStyle w:val="Answer"/>
      </w:pPr>
      <w:r>
        <w:t xml:space="preserve">The second area I want to highlight is the </w:t>
      </w:r>
      <w:r>
        <w:t>protection</w:t>
      </w:r>
      <w:r>
        <w:t xml:space="preserve"> </w:t>
      </w:r>
      <w:r>
        <w:t xml:space="preserve">of </w:t>
      </w:r>
      <w:r>
        <w:t xml:space="preserve">children </w:t>
      </w:r>
      <w:r>
        <w:t xml:space="preserve">who </w:t>
      </w:r>
      <w:r>
        <w:t xml:space="preserve">are at risk because of the war. </w:t>
      </w:r>
      <w:r>
        <w:t xml:space="preserve">We know that almost one in four of the casualties of the war are children. Again, that is </w:t>
      </w:r>
      <w:r>
        <w:t>an increase. Last year</w:t>
      </w:r>
      <w:r>
        <w:t xml:space="preserve"> </w:t>
      </w:r>
      <w:r>
        <w:t xml:space="preserve">it was </w:t>
      </w:r>
      <w:r>
        <w:t xml:space="preserve">one </w:t>
      </w:r>
      <w:r>
        <w:t xml:space="preserve">in </w:t>
      </w:r>
      <w:r>
        <w:t>five</w:t>
      </w:r>
      <w:r>
        <w:t>; that has increase</w:t>
      </w:r>
      <w:r>
        <w:t xml:space="preserve">d to </w:t>
      </w:r>
      <w:r>
        <w:t xml:space="preserve">one </w:t>
      </w:r>
      <w:r>
        <w:t xml:space="preserve">in </w:t>
      </w:r>
      <w:r>
        <w:t>four</w:t>
      </w:r>
      <w:r>
        <w:t>. In our programmes, we see children being affected by the violence because of the conflict.</w:t>
      </w:r>
      <w:r>
        <w:t xml:space="preserve"> We have a case</w:t>
      </w:r>
      <w:r>
        <w:t xml:space="preserve"> </w:t>
      </w:r>
      <w:r>
        <w:t>management programme that supports children who are injured as a result of airstrikes, shelling, mines or unexploded ordnance, as we</w:t>
      </w:r>
      <w:r>
        <w:t xml:space="preserve">ll as other issues that affect children, and we are seeing increasing cases. That is the second area I would like to highlight. </w:t>
      </w:r>
    </w:p>
    <w:p w:rsidR="00EE28B4" w:rsidP="00751FC4">
      <w:pPr>
        <w:pStyle w:val="Answer"/>
      </w:pPr>
      <w:r>
        <w:t xml:space="preserve">The third is education. </w:t>
      </w:r>
      <w:r>
        <w:t>Right now only around two</w:t>
      </w:r>
      <w:r>
        <w:t>-</w:t>
      </w:r>
      <w:r>
        <w:t xml:space="preserve">thirds of schools are functioning. More than 2.2 million Yemeni children are </w:t>
      </w:r>
      <w:r>
        <w:t xml:space="preserve">already out of school. </w:t>
      </w:r>
      <w:r>
        <w:t>For those who are in school, the challenge is being able to learn in an environment that is not ideal for learning. Children are incredibly resilient</w:t>
      </w:r>
      <w:r>
        <w:t xml:space="preserve">; </w:t>
      </w:r>
      <w:r>
        <w:t>w</w:t>
      </w:r>
      <w:r>
        <w:t>e know that</w:t>
      </w:r>
      <w:r>
        <w:t xml:space="preserve">, </w:t>
      </w:r>
      <w:r>
        <w:t xml:space="preserve">but the years of </w:t>
      </w:r>
      <w:r>
        <w:t>conflict</w:t>
      </w:r>
      <w:r>
        <w:t xml:space="preserve"> are now </w:t>
      </w:r>
      <w:r>
        <w:t xml:space="preserve">really </w:t>
      </w:r>
      <w:r>
        <w:t xml:space="preserve">taking their toll. </w:t>
      </w:r>
      <w:r>
        <w:t>We are c</w:t>
      </w:r>
      <w:r>
        <w:t xml:space="preserve">oncerned—and </w:t>
      </w:r>
      <w:r>
        <w:t>I am sure my colleagues would say the same for the areas they are working on</w:t>
      </w:r>
      <w:r>
        <w:t>—</w:t>
      </w:r>
      <w:r>
        <w:t xml:space="preserve">about </w:t>
      </w:r>
      <w:r>
        <w:t xml:space="preserve">not only </w:t>
      </w:r>
      <w:r>
        <w:t xml:space="preserve">the needs </w:t>
      </w:r>
      <w:r>
        <w:t xml:space="preserve">right now, the </w:t>
      </w:r>
      <w:r>
        <w:t>situation right now</w:t>
      </w:r>
      <w:r>
        <w:t>, the</w:t>
      </w:r>
      <w:r>
        <w:t xml:space="preserve"> acute humanitarian crisis </w:t>
      </w:r>
      <w:r>
        <w:t>that children and people in Yemen are facing right now</w:t>
      </w:r>
      <w:r>
        <w:t>, but</w:t>
      </w:r>
      <w:r>
        <w:t xml:space="preserve"> </w:t>
      </w:r>
      <w:r>
        <w:t>the long</w:t>
      </w:r>
      <w:r>
        <w:t>er</w:t>
      </w:r>
      <w:r>
        <w:noBreakHyphen/>
      </w:r>
      <w:r>
        <w:t xml:space="preserve">term development crisis that is building up. The longer those humanitarian needs </w:t>
      </w:r>
      <w:r>
        <w:t xml:space="preserve">go </w:t>
      </w:r>
      <w:r>
        <w:t>unaddressed</w:t>
      </w:r>
      <w:r>
        <w:t xml:space="preserve">, the worse that </w:t>
      </w:r>
      <w:r w:rsidRPr="00D4415F">
        <w:rPr>
          <w:rFonts w:cs="Times New Roman"/>
        </w:rPr>
        <w:t>longer</w:t>
      </w:r>
      <w:r w:rsidRPr="00D4415F">
        <w:rPr>
          <w:rFonts w:cs="Times New Roman"/>
        </w:rPr>
        <w:noBreakHyphen/>
        <w:t>term</w:t>
      </w:r>
      <w:r>
        <w:t xml:space="preserve"> development crisis becomes. </w:t>
      </w:r>
    </w:p>
    <w:p w:rsidR="00751FC4" w:rsidP="00EE28B4">
      <w:pPr>
        <w:pStyle w:val="Question"/>
      </w:pPr>
      <w:r w:rsidRPr="00EE28B4">
        <w:rPr>
          <w:b/>
        </w:rPr>
        <w:t>Chair:</w:t>
      </w:r>
      <w:r>
        <w:t xml:space="preserve"> Salvatore, </w:t>
      </w:r>
      <w:r>
        <w:t xml:space="preserve">could you tell us how </w:t>
      </w:r>
      <w:r>
        <w:t xml:space="preserve">the FCDO </w:t>
      </w:r>
      <w:r>
        <w:t xml:space="preserve">has </w:t>
      </w:r>
      <w:r>
        <w:t xml:space="preserve">been helping with the </w:t>
      </w:r>
      <w:r>
        <w:t>covid</w:t>
      </w:r>
      <w:r>
        <w:t xml:space="preserve"> </w:t>
      </w:r>
      <w:r>
        <w:t>pandemic out there</w:t>
      </w:r>
      <w:r>
        <w:t>? Ha</w:t>
      </w:r>
      <w:r>
        <w:t xml:space="preserve">s </w:t>
      </w:r>
      <w:r>
        <w:t>there been good co</w:t>
      </w:r>
      <w:r>
        <w:noBreakHyphen/>
      </w:r>
      <w:r>
        <w:t>operation</w:t>
      </w:r>
      <w:r>
        <w:t xml:space="preserve"> between the international donors to address the pandemic</w:t>
      </w:r>
      <w:r>
        <w:t>?</w:t>
      </w:r>
    </w:p>
    <w:p w:rsidR="00594143" w:rsidP="00EE28B4">
      <w:pPr>
        <w:pStyle w:val="Answer"/>
      </w:pPr>
      <w:r w:rsidRPr="00E638AF">
        <w:rPr>
          <w:b/>
          <w:bCs/>
          <w:i/>
          <w:iCs/>
        </w:rPr>
        <w:t>Salvatore Vicari:</w:t>
      </w:r>
      <w:r w:rsidRPr="00EE28B4">
        <w:rPr>
          <w:b/>
        </w:rPr>
        <w:t xml:space="preserve"> </w:t>
      </w:r>
      <w:r>
        <w:t>D</w:t>
      </w:r>
      <w:r>
        <w:t xml:space="preserve">uring what </w:t>
      </w:r>
      <w:r>
        <w:t>was</w:t>
      </w:r>
      <w:r>
        <w:t xml:space="preserve"> considered the first wave </w:t>
      </w:r>
      <w:r>
        <w:t xml:space="preserve">around </w:t>
      </w:r>
      <w:r>
        <w:t xml:space="preserve">April last year, there was a certain </w:t>
      </w:r>
      <w:r>
        <w:t>level</w:t>
      </w:r>
      <w:r>
        <w:t xml:space="preserve"> of mobilisation, even if there have been delays in the re</w:t>
      </w:r>
      <w:r>
        <w:t xml:space="preserve">sponse. There </w:t>
      </w:r>
      <w:r>
        <w:t xml:space="preserve">has been </w:t>
      </w:r>
      <w:r>
        <w:t>a certain level of co</w:t>
      </w:r>
      <w:r>
        <w:noBreakHyphen/>
      </w:r>
      <w:r>
        <w:t>operation between</w:t>
      </w:r>
      <w:r>
        <w:t xml:space="preserve"> donors, NGOs and UN agencies</w:t>
      </w:r>
      <w:r>
        <w:t xml:space="preserve">. </w:t>
      </w:r>
      <w:r>
        <w:t xml:space="preserve">What </w:t>
      </w:r>
      <w:r>
        <w:t xml:space="preserve">is a bit more concerning </w:t>
      </w:r>
      <w:r>
        <w:t xml:space="preserve">is </w:t>
      </w:r>
      <w:r>
        <w:t xml:space="preserve">that, as I </w:t>
      </w:r>
      <w:r>
        <w:t>mention</w:t>
      </w:r>
      <w:r>
        <w:t>ed</w:t>
      </w:r>
      <w:r>
        <w:t xml:space="preserve"> earlier, as we speak there is a resurgence in the number of cases of </w:t>
      </w:r>
      <w:r>
        <w:rPr>
          <w:lang w:eastAsia="ja-JP"/>
        </w:rPr>
        <w:t>covid</w:t>
      </w:r>
      <w:r w:rsidRPr="003E6D39">
        <w:rPr>
          <w:lang w:eastAsia="ja-JP"/>
        </w:rPr>
        <w:noBreakHyphen/>
        <w:t>19</w:t>
      </w:r>
      <w:r>
        <w:t xml:space="preserve"> </w:t>
      </w:r>
      <w:r>
        <w:t>in Yemen.</w:t>
      </w:r>
    </w:p>
    <w:p w:rsidR="00EE28B4" w:rsidP="00EE28B4">
      <w:pPr>
        <w:pStyle w:val="Answer"/>
      </w:pPr>
      <w:r>
        <w:t>At the moment, we run</w:t>
      </w:r>
      <w:r>
        <w:t xml:space="preserve"> </w:t>
      </w:r>
      <w:r>
        <w:t xml:space="preserve">four </w:t>
      </w:r>
      <w:r>
        <w:rPr>
          <w:lang w:eastAsia="ja-JP"/>
        </w:rPr>
        <w:t>covid</w:t>
      </w:r>
      <w:r w:rsidRPr="003E6D39">
        <w:rPr>
          <w:lang w:eastAsia="ja-JP"/>
        </w:rPr>
        <w:noBreakHyphen/>
        <w:t>19</w:t>
      </w:r>
      <w:r>
        <w:t xml:space="preserve"> facilities; we are planning to open others.</w:t>
      </w:r>
      <w:r>
        <w:t xml:space="preserve"> We </w:t>
      </w:r>
      <w:r>
        <w:t xml:space="preserve">are </w:t>
      </w:r>
      <w:r>
        <w:t>plan</w:t>
      </w:r>
      <w:r>
        <w:t xml:space="preserve">ning </w:t>
      </w:r>
      <w:r>
        <w:t xml:space="preserve">to open new ones because our ICUs are full. We have reached </w:t>
      </w:r>
      <w:r>
        <w:t xml:space="preserve">the </w:t>
      </w:r>
      <w:r>
        <w:t xml:space="preserve">stage where </w:t>
      </w:r>
      <w:r>
        <w:t xml:space="preserve">our </w:t>
      </w:r>
      <w:r>
        <w:t xml:space="preserve">doctors have to prioritise patients who have </w:t>
      </w:r>
      <w:r>
        <w:t xml:space="preserve">a </w:t>
      </w:r>
      <w:r>
        <w:t xml:space="preserve">higher chance </w:t>
      </w:r>
      <w:r>
        <w:t>of</w:t>
      </w:r>
      <w:r>
        <w:t xml:space="preserve"> surviv</w:t>
      </w:r>
      <w:r>
        <w:t>al</w:t>
      </w:r>
      <w:r>
        <w:t xml:space="preserve"> when deciding who gets the free bed in the ICU. Unfortunately, the level of preparedness </w:t>
      </w:r>
      <w:r>
        <w:t xml:space="preserve">one year </w:t>
      </w:r>
      <w:r>
        <w:t xml:space="preserve">after the first wave is </w:t>
      </w:r>
      <w:r>
        <w:t xml:space="preserve">pretty </w:t>
      </w:r>
      <w:r>
        <w:t>limited</w:t>
      </w:r>
      <w:r>
        <w:t xml:space="preserve">. It is linked to a more structural issue </w:t>
      </w:r>
      <w:r>
        <w:t>of</w:t>
      </w:r>
      <w:r>
        <w:t xml:space="preserve"> a limited capacity to respond to medical emergencies in the country.</w:t>
      </w:r>
      <w:r>
        <w:t xml:space="preserve"> </w:t>
      </w:r>
      <w:r>
        <w:t>I was</w:t>
      </w:r>
      <w:r>
        <w:t xml:space="preserve"> in Aden around a month ago. While our ICU there was full and we were calling for other actors to support other health facilities, other INGOs were unable to help</w:t>
      </w:r>
      <w:r>
        <w:t>,</w:t>
      </w:r>
      <w:r>
        <w:t xml:space="preserve"> either because of lack of funding or in some cases even because the funding </w:t>
      </w:r>
      <w:r>
        <w:t>came to an end</w:t>
      </w:r>
      <w:r>
        <w:t xml:space="preserve"> p</w:t>
      </w:r>
      <w:r>
        <w:t>recisely when it was most needed.</w:t>
      </w:r>
    </w:p>
    <w:p w:rsidR="00EE28B4" w:rsidP="00EE28B4">
      <w:pPr>
        <w:pStyle w:val="Question"/>
      </w:pPr>
      <w:r w:rsidRPr="00EE28B4">
        <w:rPr>
          <w:b/>
        </w:rPr>
        <w:t>Navendu Mishra:</w:t>
      </w:r>
      <w:r>
        <w:t xml:space="preserve"> Salvatore, what do you see as the</w:t>
      </w:r>
      <w:r>
        <w:t xml:space="preserve"> potential impact of the cut</w:t>
      </w:r>
      <w:r>
        <w:t>s</w:t>
      </w:r>
      <w:r>
        <w:t xml:space="preserve"> to UK aid on the ground in Yemen</w:t>
      </w:r>
      <w:r>
        <w:t>?</w:t>
      </w:r>
    </w:p>
    <w:p w:rsidR="00872926" w:rsidP="00EE28B4">
      <w:pPr>
        <w:pStyle w:val="Answer"/>
      </w:pPr>
      <w:r w:rsidRPr="00E638AF">
        <w:rPr>
          <w:b/>
          <w:bCs/>
          <w:i/>
          <w:iCs/>
        </w:rPr>
        <w:t>Salvatore Vicari:</w:t>
      </w:r>
      <w:r w:rsidRPr="00EE28B4">
        <w:rPr>
          <w:b/>
        </w:rPr>
        <w:t xml:space="preserve"> </w:t>
      </w:r>
      <w:r>
        <w:t xml:space="preserve">As you know, </w:t>
      </w:r>
      <w:r>
        <w:t>Médecins Sans Frontières</w:t>
      </w:r>
      <w:r>
        <w:t xml:space="preserve"> does not receive funding from the UK Government</w:t>
      </w:r>
      <w:r>
        <w:t xml:space="preserve">; </w:t>
      </w:r>
      <w:r>
        <w:t>we m</w:t>
      </w:r>
      <w:r>
        <w:t>ostly work with private funding</w:t>
      </w:r>
      <w:r>
        <w:t xml:space="preserve">. We </w:t>
      </w:r>
      <w:r>
        <w:t xml:space="preserve">still see the impact of funding cuts around us. I took the example of </w:t>
      </w:r>
      <w:r>
        <w:t>covid</w:t>
      </w:r>
      <w:r>
        <w:t>, which is very concrete, but I can give you other examples of what we see concretely in the field in terms of impact.</w:t>
      </w:r>
    </w:p>
    <w:p w:rsidR="00EE28B4" w:rsidP="00EE28B4">
      <w:pPr>
        <w:pStyle w:val="Answer"/>
      </w:pPr>
      <w:r>
        <w:t xml:space="preserve">For example, Abs </w:t>
      </w:r>
      <w:r>
        <w:t>d</w:t>
      </w:r>
      <w:r>
        <w:rPr>
          <w:rFonts w:cs="Times New Roman"/>
        </w:rPr>
        <w:t xml:space="preserve">istrict </w:t>
      </w:r>
      <w:r>
        <w:rPr>
          <w:rFonts w:cs="Times New Roman"/>
        </w:rPr>
        <w:t xml:space="preserve">in Hajjah </w:t>
      </w:r>
      <w:r>
        <w:rPr>
          <w:rFonts w:cs="Times New Roman"/>
        </w:rPr>
        <w:t>governorate</w:t>
      </w:r>
      <w:r>
        <w:rPr>
          <w:rFonts w:cs="Times New Roman"/>
        </w:rPr>
        <w:t>, in the north</w:t>
      </w:r>
      <w:r>
        <w:rPr>
          <w:rFonts w:cs="Times New Roman"/>
        </w:rPr>
        <w:t>-</w:t>
      </w:r>
      <w:r>
        <w:rPr>
          <w:rFonts w:cs="Times New Roman"/>
        </w:rPr>
        <w:t xml:space="preserve">west of the country, </w:t>
      </w:r>
      <w:r>
        <w:rPr>
          <w:rFonts w:cs="Times New Roman"/>
        </w:rPr>
        <w:t xml:space="preserve">hosts </w:t>
      </w:r>
      <w:r>
        <w:rPr>
          <w:rFonts w:cs="Times New Roman"/>
        </w:rPr>
        <w:t>a very large displaced population. In the past, there were several actors working there that provided WASH and access to safe water to displaced camps. We have seen those projects being interru</w:t>
      </w:r>
      <w:r>
        <w:rPr>
          <w:rFonts w:cs="Times New Roman"/>
        </w:rPr>
        <w:t xml:space="preserve">pted because of, among other reasons, a lack of funding. </w:t>
      </w:r>
      <w:r>
        <w:t xml:space="preserve">Today, because of the lack of maintenance, </w:t>
      </w:r>
      <w:r>
        <w:t xml:space="preserve">we see that </w:t>
      </w:r>
      <w:r>
        <w:t>those populations do not have sufficient access to safe drinking water.</w:t>
      </w:r>
      <w:r>
        <w:t xml:space="preserve"> </w:t>
      </w:r>
      <w:r>
        <w:t>In one of these displaced</w:t>
      </w:r>
      <w:r>
        <w:noBreakHyphen/>
      </w:r>
      <w:r>
        <w:t xml:space="preserve">population campsites, for example, </w:t>
      </w:r>
      <w:r>
        <w:t xml:space="preserve">which </w:t>
      </w:r>
      <w:r>
        <w:t>host</w:t>
      </w:r>
      <w:r>
        <w:t>s</w:t>
      </w:r>
      <w:r>
        <w:t xml:space="preserve"> 10,000 people, the </w:t>
      </w:r>
      <w:r>
        <w:t>WASH</w:t>
      </w:r>
      <w:r>
        <w:t xml:space="preserve"> infrastructure that </w:t>
      </w:r>
      <w:r>
        <w:t xml:space="preserve">was </w:t>
      </w:r>
      <w:r>
        <w:t xml:space="preserve">providing safe water to the population </w:t>
      </w:r>
      <w:r>
        <w:t xml:space="preserve">just does </w:t>
      </w:r>
      <w:r>
        <w:t xml:space="preserve">not function anymore. </w:t>
      </w:r>
      <w:r>
        <w:t xml:space="preserve">This means that people have to purchase water themselves and often have to resort to drinking unsafe water. </w:t>
      </w:r>
      <w:r>
        <w:t>We are witnessing some of th</w:t>
      </w:r>
      <w:r>
        <w:t>e consequences among our patients in the health facilities.</w:t>
      </w:r>
    </w:p>
    <w:p w:rsidR="00846C65" w:rsidP="00EE28B4">
      <w:pPr>
        <w:pStyle w:val="Answer"/>
      </w:pPr>
      <w:r>
        <w:t xml:space="preserve">Another example that I can provide is with regard to the provision of </w:t>
      </w:r>
      <w:r>
        <w:t>fuel to health</w:t>
      </w:r>
      <w:r>
        <w:t xml:space="preserve"> </w:t>
      </w:r>
      <w:r>
        <w:t>facilities</w:t>
      </w:r>
      <w:r>
        <w:t xml:space="preserve">. It </w:t>
      </w:r>
      <w:r>
        <w:t xml:space="preserve">is </w:t>
      </w:r>
      <w:r>
        <w:t xml:space="preserve">usually provided through the WHO. It is currently going to run until May. </w:t>
      </w:r>
      <w:r>
        <w:t>Again, b</w:t>
      </w:r>
      <w:r>
        <w:t>ecause of t</w:t>
      </w:r>
      <w:r>
        <w:t xml:space="preserve">he funding gaps, we are unsure </w:t>
      </w:r>
      <w:r>
        <w:t xml:space="preserve">whether </w:t>
      </w:r>
      <w:r>
        <w:t xml:space="preserve">there will </w:t>
      </w:r>
      <w:r>
        <w:t xml:space="preserve">be any </w:t>
      </w:r>
      <w:r>
        <w:t>provision later on. From our side</w:t>
      </w:r>
      <w:r>
        <w:t xml:space="preserve">, in </w:t>
      </w:r>
      <w:r>
        <w:t xml:space="preserve">the facility that we support, we will probably provide that fuel, </w:t>
      </w:r>
      <w:r>
        <w:t xml:space="preserve">which means </w:t>
      </w:r>
      <w:r>
        <w:t>that</w:t>
      </w:r>
      <w:r>
        <w:t xml:space="preserve"> we are going to </w:t>
      </w:r>
      <w:r>
        <w:t>put</w:t>
      </w:r>
      <w:r>
        <w:t xml:space="preserve"> financial resources that could be used to respond to emergencies</w:t>
      </w:r>
      <w:r>
        <w:t xml:space="preserve"> </w:t>
      </w:r>
      <w:r>
        <w:t>elsewhere into</w:t>
      </w:r>
      <w:r>
        <w:t xml:space="preserve"> the very basic needs of our facility. There is then </w:t>
      </w:r>
      <w:r>
        <w:t>a big question mark</w:t>
      </w:r>
      <w:r>
        <w:t xml:space="preserve"> </w:t>
      </w:r>
      <w:r>
        <w:t xml:space="preserve">around what will </w:t>
      </w:r>
      <w:r>
        <w:t>happen</w:t>
      </w:r>
      <w:r>
        <w:t xml:space="preserve"> in the facilities that</w:t>
      </w:r>
      <w:r>
        <w:t xml:space="preserve"> do not direct support from INGOs.</w:t>
      </w:r>
    </w:p>
    <w:p w:rsidR="00846C65" w:rsidP="00846C65">
      <w:pPr>
        <w:pStyle w:val="Question"/>
      </w:pPr>
      <w:r w:rsidRPr="00846C65">
        <w:rPr>
          <w:b/>
        </w:rPr>
        <w:t>Navendu Mishra:</w:t>
      </w:r>
      <w:r>
        <w:t xml:space="preserve"> </w:t>
      </w:r>
      <w:r>
        <w:t>Keepin</w:t>
      </w:r>
      <w:r>
        <w:t>g the cuts to the UK aid budget in Yemen in mind, could you give us your thoughts on what areas the FCDO should prioritise in Yemen?</w:t>
      </w:r>
    </w:p>
    <w:p w:rsidR="00752494" w:rsidRPr="00B02382" w:rsidP="00B02382">
      <w:pPr>
        <w:pStyle w:val="Answer"/>
        <w:rPr>
          <w:rFonts w:cs="Times New Roman"/>
        </w:rPr>
      </w:pPr>
      <w:r w:rsidRPr="00E638AF">
        <w:rPr>
          <w:b/>
          <w:bCs/>
          <w:i/>
          <w:iCs/>
        </w:rPr>
        <w:t>Sultana Begum:</w:t>
      </w:r>
      <w:r w:rsidRPr="00846C65">
        <w:rPr>
          <w:b/>
        </w:rPr>
        <w:t xml:space="preserve"> </w:t>
      </w:r>
      <w:r>
        <w:t>NRC is part of a consortium project in Yemen. It is a four</w:t>
      </w:r>
      <w:r>
        <w:noBreakHyphen/>
        <w:t>year multi</w:t>
      </w:r>
      <w:r>
        <w:t>-</w:t>
      </w:r>
      <w:r>
        <w:t>sector</w:t>
      </w:r>
      <w:r>
        <w:rPr>
          <w:rFonts w:cs="Times New Roman"/>
        </w:rPr>
        <w:t xml:space="preserve"> humanitarian response programme that the FCDO has funded. </w:t>
      </w:r>
      <w:r>
        <w:rPr>
          <w:rFonts w:cs="Times New Roman"/>
        </w:rPr>
        <w:t xml:space="preserve">That </w:t>
      </w:r>
      <w:r>
        <w:rPr>
          <w:rFonts w:cs="Times New Roman"/>
        </w:rPr>
        <w:t>programme was multi</w:t>
      </w:r>
      <w:r>
        <w:rPr>
          <w:rFonts w:cs="Times New Roman"/>
        </w:rPr>
        <w:t>-</w:t>
      </w:r>
      <w:r>
        <w:rPr>
          <w:rFonts w:cs="Times New Roman"/>
        </w:rPr>
        <w:t>year funding and provided a level of stability for humanitarian organisations</w:t>
      </w:r>
      <w:r>
        <w:rPr>
          <w:rFonts w:cs="Times New Roman"/>
        </w:rPr>
        <w:t>,</w:t>
      </w:r>
      <w:r>
        <w:rPr>
          <w:rFonts w:cs="Times New Roman"/>
        </w:rPr>
        <w:t xml:space="preserve"> in terms of our staffing and really delivering outcomes for communities.</w:t>
      </w:r>
      <w:r>
        <w:rPr>
          <w:rFonts w:cs="Times New Roman"/>
        </w:rPr>
        <w:t xml:space="preserve"> That </w:t>
      </w:r>
      <w:r>
        <w:t>programme consi</w:t>
      </w:r>
      <w:r>
        <w:t>sted of</w:t>
      </w:r>
      <w:r>
        <w:t xml:space="preserve">, first, </w:t>
      </w:r>
      <w:r>
        <w:t>cash</w:t>
      </w:r>
      <w:r>
        <w:t xml:space="preserve">. That cash </w:t>
      </w:r>
      <w:r>
        <w:t xml:space="preserve">supports </w:t>
      </w:r>
      <w:r>
        <w:t xml:space="preserve">some </w:t>
      </w:r>
      <w:r>
        <w:t xml:space="preserve">of the </w:t>
      </w:r>
      <w:r>
        <w:t xml:space="preserve">most vulnerable </w:t>
      </w:r>
      <w:r>
        <w:t>families</w:t>
      </w:r>
      <w:r>
        <w:t>:</w:t>
      </w:r>
      <w:r>
        <w:t xml:space="preserve"> female</w:t>
      </w:r>
      <w:r>
        <w:noBreakHyphen/>
      </w:r>
      <w:r>
        <w:t>headed households, elderly people,</w:t>
      </w:r>
      <w:r>
        <w:t xml:space="preserve"> </w:t>
      </w:r>
      <w:r>
        <w:t xml:space="preserve">landless labourers and </w:t>
      </w:r>
      <w:r>
        <w:t xml:space="preserve">those </w:t>
      </w:r>
      <w:r>
        <w:t>people who are in very conflict</w:t>
      </w:r>
      <w:r>
        <w:noBreakHyphen/>
        <w:t>affected frontline areas</w:t>
      </w:r>
      <w:r>
        <w:t xml:space="preserve">. </w:t>
      </w:r>
      <w:r>
        <w:t>There are people one step away from famine in ma</w:t>
      </w:r>
      <w:r>
        <w:t>ny of the areas that consortium works in. C</w:t>
      </w:r>
      <w:r>
        <w:t xml:space="preserve">urrently, due </w:t>
      </w:r>
      <w:r>
        <w:t>to</w:t>
      </w:r>
      <w:r>
        <w:t xml:space="preserve"> the food security situation in</w:t>
      </w:r>
      <w:r>
        <w:t>-</w:t>
      </w:r>
      <w:r>
        <w:t>country, it is important for the UK to</w:t>
      </w:r>
      <w:r>
        <w:t xml:space="preserve"> maintain that level of s</w:t>
      </w:r>
      <w:r w:rsidRPr="00B02382">
        <w:t xml:space="preserve">upport </w:t>
      </w:r>
      <w:r w:rsidRPr="00B02382">
        <w:t>through</w:t>
      </w:r>
      <w:r w:rsidRPr="00B02382">
        <w:t xml:space="preserve"> cash, but that cash cannot be one</w:t>
      </w:r>
      <w:r w:rsidRPr="00B02382">
        <w:noBreakHyphen/>
        <w:t xml:space="preserve">off cash. It needs to be consistent; it </w:t>
      </w:r>
      <w:r w:rsidRPr="00B02382">
        <w:t>needs to be o</w:t>
      </w:r>
      <w:r w:rsidRPr="00B02382">
        <w:t>ver a long period of time</w:t>
      </w:r>
      <w:r w:rsidRPr="00B02382">
        <w:t xml:space="preserve">; and it must </w:t>
      </w:r>
      <w:r w:rsidRPr="00B02382">
        <w:t>be supported</w:t>
      </w:r>
      <w:r w:rsidRPr="00B02382">
        <w:rPr>
          <w:rFonts w:cs="Times New Roman"/>
        </w:rPr>
        <w:t>.</w:t>
      </w:r>
    </w:p>
    <w:p w:rsidR="00752494" w:rsidP="00846C65">
      <w:pPr>
        <w:pStyle w:val="Answer"/>
      </w:pPr>
      <w:r w:rsidRPr="00B02382">
        <w:t>The project that we were working on was not just cash. There were cash</w:t>
      </w:r>
      <w:r w:rsidRPr="00B02382">
        <w:noBreakHyphen/>
        <w:t>for</w:t>
      </w:r>
      <w:r w:rsidRPr="00B02382">
        <w:noBreakHyphen/>
        <w:t>work programmes that help</w:t>
      </w:r>
      <w:r>
        <w:t xml:space="preserve"> build community assets</w:t>
      </w:r>
      <w:r>
        <w:t>, such as</w:t>
      </w:r>
      <w:r>
        <w:t xml:space="preserve"> roads or markets</w:t>
      </w:r>
      <w:r>
        <w:t>, which</w:t>
      </w:r>
      <w:r>
        <w:t xml:space="preserve"> help communities </w:t>
      </w:r>
      <w:r>
        <w:t>build</w:t>
      </w:r>
      <w:r>
        <w:t xml:space="preserve"> up small</w:t>
      </w:r>
      <w:r>
        <w:noBreakHyphen/>
        <w:t xml:space="preserve">scale </w:t>
      </w:r>
      <w:r>
        <w:t xml:space="preserve">livelihood </w:t>
      </w:r>
      <w:r>
        <w:t xml:space="preserve">activities. That combination of cash plus </w:t>
      </w:r>
      <w:r w:rsidRPr="00D4415F">
        <w:rPr>
          <w:rFonts w:cs="Times New Roman"/>
        </w:rPr>
        <w:t>longer</w:t>
      </w:r>
      <w:r w:rsidRPr="00D4415F">
        <w:rPr>
          <w:rFonts w:cs="Times New Roman"/>
        </w:rPr>
        <w:noBreakHyphen/>
        <w:t>term</w:t>
      </w:r>
      <w:r>
        <w:t xml:space="preserve"> and more sustainable support and livelihood activities is going to be really, really important. Another area where we received funding from the FCDO was for water and sanitation programmes. T</w:t>
      </w:r>
      <w:r>
        <w:t>hose helped build water networks and provide clean water and sanitation to vulnerable communities. This also helped people who were receiving cash support. That combination of supporting communities with their multiple and different needs is what makes the</w:t>
      </w:r>
      <w:r>
        <w:t xml:space="preserve"> difference.</w:t>
      </w:r>
    </w:p>
    <w:p w:rsidR="004D6D3E" w:rsidP="00752494">
      <w:pPr>
        <w:pStyle w:val="Answer"/>
      </w:pPr>
      <w:r>
        <w:t xml:space="preserve">Water </w:t>
      </w:r>
      <w:r>
        <w:t xml:space="preserve">and sanitation </w:t>
      </w:r>
      <w:r>
        <w:t>are</w:t>
      </w:r>
      <w:r>
        <w:t xml:space="preserve"> important</w:t>
      </w:r>
      <w:r>
        <w:t xml:space="preserve"> </w:t>
      </w:r>
      <w:r>
        <w:t xml:space="preserve">not just </w:t>
      </w:r>
      <w:r>
        <w:t>for communities’ everyday basic needs and to fight disease</w:t>
      </w:r>
      <w:r>
        <w:t>, but</w:t>
      </w:r>
      <w:r>
        <w:t xml:space="preserve"> for the </w:t>
      </w:r>
      <w:r>
        <w:rPr>
          <w:lang w:eastAsia="ja-JP"/>
        </w:rPr>
        <w:t>covid</w:t>
      </w:r>
      <w:r w:rsidRPr="003E6D39">
        <w:rPr>
          <w:lang w:eastAsia="ja-JP"/>
        </w:rPr>
        <w:noBreakHyphen/>
        <w:t>19</w:t>
      </w:r>
      <w:r>
        <w:t xml:space="preserve"> support that we are talking about right now. </w:t>
      </w:r>
      <w:r>
        <w:t xml:space="preserve">It is really important that we receive funding for </w:t>
      </w:r>
      <w:r>
        <w:rPr>
          <w:lang w:eastAsia="ja-JP"/>
        </w:rPr>
        <w:t>covid</w:t>
      </w:r>
      <w:r w:rsidRPr="003E6D39">
        <w:rPr>
          <w:lang w:eastAsia="ja-JP"/>
        </w:rPr>
        <w:noBreakHyphen/>
        <w:t>19</w:t>
      </w:r>
      <w:r>
        <w:t>. On one hand</w:t>
      </w:r>
      <w:r>
        <w:t>,</w:t>
      </w:r>
      <w:r>
        <w:t xml:space="preserve"> we were able to provide clean water, hygiene awareness and all these things to </w:t>
      </w:r>
      <w:r>
        <w:t xml:space="preserve">help people </w:t>
      </w:r>
      <w:r>
        <w:t xml:space="preserve">protect themselves from </w:t>
      </w:r>
      <w:r>
        <w:rPr>
          <w:lang w:eastAsia="ja-JP"/>
        </w:rPr>
        <w:t>covid</w:t>
      </w:r>
      <w:r w:rsidRPr="003E6D39">
        <w:rPr>
          <w:lang w:eastAsia="ja-JP"/>
        </w:rPr>
        <w:noBreakHyphen/>
        <w:t>19</w:t>
      </w:r>
      <w:r>
        <w:t>.</w:t>
      </w:r>
      <w:r>
        <w:t xml:space="preserve"> </w:t>
      </w:r>
      <w:r>
        <w:t xml:space="preserve">When </w:t>
      </w:r>
      <w:r>
        <w:t xml:space="preserve">I came to the panel last time, I was </w:t>
      </w:r>
      <w:r>
        <w:t xml:space="preserve">talking about the secondary impacts of </w:t>
      </w:r>
      <w:r>
        <w:rPr>
          <w:lang w:eastAsia="ja-JP"/>
        </w:rPr>
        <w:t>covid</w:t>
      </w:r>
      <w:r w:rsidRPr="003E6D39">
        <w:rPr>
          <w:lang w:eastAsia="ja-JP"/>
        </w:rPr>
        <w:noBreakHyphen/>
        <w:t>19</w:t>
      </w:r>
      <w:r>
        <w:t xml:space="preserve">: </w:t>
      </w:r>
      <w:r>
        <w:t>the job losses and the other things tha</w:t>
      </w:r>
      <w:r>
        <w:t xml:space="preserve">t are really affecting people. It is really important for the UK Government not </w:t>
      </w:r>
      <w:r>
        <w:t xml:space="preserve">just </w:t>
      </w:r>
      <w:r>
        <w:t xml:space="preserve">to </w:t>
      </w:r>
      <w:r>
        <w:t xml:space="preserve">focus on the immediate effects of </w:t>
      </w:r>
      <w:r>
        <w:rPr>
          <w:lang w:eastAsia="ja-JP"/>
        </w:rPr>
        <w:t>covid</w:t>
      </w:r>
      <w:r w:rsidRPr="003E6D39">
        <w:rPr>
          <w:lang w:eastAsia="ja-JP"/>
        </w:rPr>
        <w:noBreakHyphen/>
        <w:t>19</w:t>
      </w:r>
      <w:r>
        <w:t xml:space="preserve"> but to think about how to support the economy, livelihoods and other things</w:t>
      </w:r>
      <w:r>
        <w:t>,</w:t>
      </w:r>
      <w:r>
        <w:t xml:space="preserve"> so that people can bounce back from </w:t>
      </w:r>
      <w:r>
        <w:rPr>
          <w:lang w:eastAsia="ja-JP"/>
        </w:rPr>
        <w:t>covid</w:t>
      </w:r>
      <w:r w:rsidRPr="003E6D39">
        <w:rPr>
          <w:lang w:eastAsia="ja-JP"/>
        </w:rPr>
        <w:noBreakHyphen/>
        <w:t>19</w:t>
      </w:r>
      <w:r>
        <w:t xml:space="preserve"> and</w:t>
      </w:r>
      <w:r>
        <w:t xml:space="preserve"> its secondary impacts. </w:t>
      </w:r>
    </w:p>
    <w:p w:rsidR="00846C65" w:rsidP="00B80FBB">
      <w:pPr>
        <w:pStyle w:val="Remark"/>
      </w:pPr>
      <w:r w:rsidRPr="00752494">
        <w:rPr>
          <w:b/>
        </w:rPr>
        <w:t>Navendu Mishra:</w:t>
      </w:r>
      <w:r>
        <w:t xml:space="preserve"> The point you made about short-term </w:t>
      </w:r>
      <w:r>
        <w:t xml:space="preserve">cash and </w:t>
      </w:r>
      <w:r w:rsidRPr="00752494">
        <w:rPr>
          <w:rFonts w:cstheme="minorHAnsi"/>
        </w:rPr>
        <w:t>long</w:t>
      </w:r>
      <w:r w:rsidRPr="00752494">
        <w:rPr>
          <w:rFonts w:cstheme="minorHAnsi"/>
        </w:rPr>
        <w:noBreakHyphen/>
        <w:t>term</w:t>
      </w:r>
      <w:r>
        <w:t xml:space="preserve"> investment is very important. </w:t>
      </w:r>
      <w:r>
        <w:t>The point about WASH</w:t>
      </w:r>
      <w:r>
        <w:t>—water, sanitation and hygiene—</w:t>
      </w:r>
      <w:r>
        <w:t xml:space="preserve">especially with </w:t>
      </w:r>
      <w:r>
        <w:t>covid</w:t>
      </w:r>
      <w:r>
        <w:t xml:space="preserve">, </w:t>
      </w:r>
      <w:r>
        <w:t xml:space="preserve">is very important. </w:t>
      </w:r>
    </w:p>
    <w:p w:rsidR="00752494" w:rsidP="004D6D3E">
      <w:pPr>
        <w:pStyle w:val="Answer"/>
      </w:pPr>
      <w:r w:rsidRPr="00E638AF">
        <w:rPr>
          <w:b/>
          <w:bCs/>
          <w:i/>
          <w:iCs/>
        </w:rPr>
        <w:t>Gillian Moyes:</w:t>
      </w:r>
      <w:r w:rsidRPr="004D6D3E">
        <w:rPr>
          <w:b/>
        </w:rPr>
        <w:t xml:space="preserve"> </w:t>
      </w:r>
      <w:r>
        <w:t xml:space="preserve">Save the Children is part of the same cash consortium project </w:t>
      </w:r>
      <w:r>
        <w:t>funded by FCDO that Sultana mentioned. I would just like to add a couple of points to what Sultana said in terms of the impact of funding cuts</w:t>
      </w:r>
      <w:r>
        <w:t>.</w:t>
      </w:r>
    </w:p>
    <w:p w:rsidR="004D6D3E" w:rsidP="004D6D3E">
      <w:pPr>
        <w:pStyle w:val="Answer"/>
      </w:pPr>
      <w:r>
        <w:t xml:space="preserve">The programme </w:t>
      </w:r>
      <w:r>
        <w:t>this year is a follow</w:t>
      </w:r>
      <w:r>
        <w:noBreakHyphen/>
        <w:t xml:space="preserve">on from </w:t>
      </w:r>
      <w:r>
        <w:t>a</w:t>
      </w:r>
      <w:r>
        <w:t xml:space="preserve"> thre</w:t>
      </w:r>
      <w:r>
        <w:t>e</w:t>
      </w:r>
      <w:r>
        <w:noBreakHyphen/>
        <w:t>year programme that FCDO funded. Our evaluation from that programme showed that the percentage of households that had an acceptable food consumption score increased from 46% at the beginning of the programme to 93% by the end of the programme. Our concer</w:t>
      </w:r>
      <w:r>
        <w:t xml:space="preserve">n is that those kinds of gains </w:t>
      </w:r>
      <w:r>
        <w:t>can</w:t>
      </w:r>
      <w:r>
        <w:t xml:space="preserve"> be lost, as well as the gains that Sultana mentioned around the building of community assets that we are doing through that project. </w:t>
      </w:r>
    </w:p>
    <w:p w:rsidR="00D42DE8" w:rsidP="004D6D3E">
      <w:pPr>
        <w:pStyle w:val="Answer"/>
      </w:pPr>
      <w:r>
        <w:t>I want to mention another example. Save the Children has a food</w:t>
      </w:r>
      <w:r>
        <w:t xml:space="preserve"> </w:t>
      </w:r>
      <w:r>
        <w:t>assistance programme fu</w:t>
      </w:r>
      <w:r>
        <w:t>nded by the US Government in the north of Yemen. We had to stop that programme for almost 12 months</w:t>
      </w:r>
      <w:r>
        <w:t>,</w:t>
      </w:r>
      <w:r>
        <w:t xml:space="preserve"> and we have only been able to restart now. During the time the programme was stopped, we were able to keep track of the families we had been supporting. It</w:t>
      </w:r>
      <w:r>
        <w:t xml:space="preserve"> was a similar programme to the FCDO programme</w:t>
      </w:r>
      <w:r>
        <w:t>,</w:t>
      </w:r>
      <w:r>
        <w:t xml:space="preserve"> except with food rather than cash</w:t>
      </w:r>
      <w:r>
        <w:t>,</w:t>
      </w:r>
      <w:r>
        <w:t xml:space="preserve"> but with the same objectives. The follow</w:t>
      </w:r>
      <w:r>
        <w:noBreakHyphen/>
        <w:t>up survey revealed that the percentage of families with adequate food consumption had dropped from 98% to 31%. That was even below t</w:t>
      </w:r>
      <w:r>
        <w:t xml:space="preserve">he baseline when we started that project. That just gives an indication of the losses that can happen when we stop funding these kinds of programmes. </w:t>
      </w:r>
    </w:p>
    <w:p w:rsidR="004D6D3E" w:rsidP="004D6D3E">
      <w:pPr>
        <w:pStyle w:val="Answer"/>
      </w:pPr>
      <w:r>
        <w:t>In terms of priorities, the</w:t>
      </w:r>
      <w:r>
        <w:t xml:space="preserve">re are two </w:t>
      </w:r>
      <w:r>
        <w:t xml:space="preserve">other areas </w:t>
      </w:r>
      <w:r>
        <w:t xml:space="preserve">that </w:t>
      </w:r>
      <w:r>
        <w:t>I would like to mention</w:t>
      </w:r>
      <w:r>
        <w:t xml:space="preserve">. The first is </w:t>
      </w:r>
      <w:r>
        <w:t>child protec</w:t>
      </w:r>
      <w:r>
        <w:t>tion. Child protection is chronically underfunded in the</w:t>
      </w:r>
      <w:r>
        <w:t xml:space="preserve"> humanitarian response plan at the moment. At Save the Children</w:t>
      </w:r>
      <w:r>
        <w:t>,</w:t>
      </w:r>
      <w:r>
        <w:t xml:space="preserve"> we are facing huge challenges. It is not the biggest part of our programme in Yemen, but it is one of the most critical. </w:t>
      </w:r>
      <w:r>
        <w:t>I mentioned ea</w:t>
      </w:r>
      <w:r>
        <w:t>rlier the case</w:t>
      </w:r>
      <w:r>
        <w:t xml:space="preserve"> </w:t>
      </w:r>
      <w:r>
        <w:t xml:space="preserve">management programme where we support </w:t>
      </w:r>
      <w:r>
        <w:t>children</w:t>
      </w:r>
      <w:r>
        <w:t xml:space="preserve"> affected by conflict, particularly those</w:t>
      </w:r>
      <w:r>
        <w:t xml:space="preserve"> who have been injured or affected by grave violations. </w:t>
      </w:r>
      <w:r>
        <w:t>Last year, we were able to support 6,</w:t>
      </w:r>
      <w:r>
        <w:t>3</w:t>
      </w:r>
      <w:r>
        <w:t xml:space="preserve">00 children through that programme. </w:t>
      </w:r>
      <w:r>
        <w:t>Our institutional</w:t>
      </w:r>
      <w:r>
        <w:t xml:space="preserve"> </w:t>
      </w:r>
      <w:r>
        <w:t xml:space="preserve">donor </w:t>
      </w:r>
      <w:r>
        <w:t xml:space="preserve">funding stopped at the end of last month. </w:t>
      </w:r>
      <w:r>
        <w:t xml:space="preserve">We are only able to continue that programme through generous support </w:t>
      </w:r>
      <w:r>
        <w:t>from</w:t>
      </w:r>
      <w:r>
        <w:t xml:space="preserve"> the </w:t>
      </w:r>
      <w:r>
        <w:t xml:space="preserve">public, the </w:t>
      </w:r>
      <w:r>
        <w:t xml:space="preserve">British public and the </w:t>
      </w:r>
      <w:r>
        <w:t>public</w:t>
      </w:r>
      <w:r>
        <w:t xml:space="preserve"> in other countries</w:t>
      </w:r>
      <w:r>
        <w:t xml:space="preserve">, who </w:t>
      </w:r>
      <w:r>
        <w:t>donate to</w:t>
      </w:r>
      <w:r>
        <w:t xml:space="preserve"> Save the Children</w:t>
      </w:r>
      <w:r>
        <w:t xml:space="preserve">. </w:t>
      </w:r>
      <w:r>
        <w:t>That kind of funding does not last very l</w:t>
      </w:r>
      <w:r>
        <w:t>ong. I would highlight that as an area that FCDO should focus on.</w:t>
      </w:r>
    </w:p>
    <w:p w:rsidR="004D6D3E" w:rsidP="004D6D3E">
      <w:pPr>
        <w:pStyle w:val="Answer"/>
      </w:pPr>
      <w:r>
        <w:t>The second is</w:t>
      </w:r>
      <w:r>
        <w:t xml:space="preserve"> </w:t>
      </w:r>
      <w:r>
        <w:t xml:space="preserve">education. I know the UK has had a particular focus on education, particularly girls’ education, </w:t>
      </w:r>
      <w:r>
        <w:t>across</w:t>
      </w:r>
      <w:r>
        <w:t xml:space="preserve"> the world. </w:t>
      </w:r>
      <w:r>
        <w:t>At the moment I am not aware of any particular programmes tha</w:t>
      </w:r>
      <w:r>
        <w:t xml:space="preserve">t FCDO is supporting in Yemen. </w:t>
      </w:r>
      <w:r>
        <w:t>It is one of the areas in which we at Save the Children</w:t>
      </w:r>
      <w:r>
        <w:t xml:space="preserve"> have an opportunity both to address the immediate needs of children and to build for the future. </w:t>
      </w:r>
      <w:r>
        <w:t>In our education programme, we are working closely with the Ministry</w:t>
      </w:r>
      <w:r>
        <w:t xml:space="preserve"> </w:t>
      </w:r>
      <w:r>
        <w:t xml:space="preserve">of </w:t>
      </w:r>
      <w:r>
        <w:t xml:space="preserve">Education on both sides, in </w:t>
      </w:r>
      <w:r>
        <w:t>n</w:t>
      </w:r>
      <w:r>
        <w:t xml:space="preserve">orth and </w:t>
      </w:r>
      <w:r>
        <w:t>s</w:t>
      </w:r>
      <w:r>
        <w:t>outh.</w:t>
      </w:r>
      <w:r>
        <w:t xml:space="preserve"> We are working on </w:t>
      </w:r>
      <w:r w:rsidRPr="00D4415F">
        <w:rPr>
          <w:rFonts w:cs="Times New Roman"/>
        </w:rPr>
        <w:t>longer</w:t>
      </w:r>
      <w:r w:rsidRPr="00D4415F">
        <w:rPr>
          <w:rFonts w:cs="Times New Roman"/>
        </w:rPr>
        <w:noBreakHyphen/>
        <w:t>term</w:t>
      </w:r>
      <w:r>
        <w:t xml:space="preserve"> aspects of building quality education for children as well as dealing right now with providing a safe learning environment for children, providing materials for teaching and learnin</w:t>
      </w:r>
      <w:r>
        <w:t>g</w:t>
      </w:r>
      <w:r>
        <w:t>,</w:t>
      </w:r>
      <w:r>
        <w:t xml:space="preserve"> and ensuring that children are able to attend school.</w:t>
      </w:r>
      <w:r>
        <w:t xml:space="preserve"> That is another area that I would </w:t>
      </w:r>
      <w:r>
        <w:t xml:space="preserve">like </w:t>
      </w:r>
      <w:r>
        <w:t>to highlight.</w:t>
      </w:r>
    </w:p>
    <w:p w:rsidR="00633F42" w:rsidP="004D6D3E">
      <w:pPr>
        <w:pStyle w:val="Answer"/>
      </w:pPr>
      <w:r w:rsidRPr="00E638AF">
        <w:rPr>
          <w:b/>
          <w:bCs/>
          <w:i/>
          <w:iCs/>
        </w:rPr>
        <w:t>Salvatore Vicari:</w:t>
      </w:r>
      <w:r w:rsidRPr="004D6D3E">
        <w:rPr>
          <w:b/>
        </w:rPr>
        <w:t xml:space="preserve"> </w:t>
      </w:r>
      <w:r>
        <w:t xml:space="preserve">With regards to the health sector, </w:t>
      </w:r>
      <w:r>
        <w:t>considering</w:t>
      </w:r>
      <w:r>
        <w:t xml:space="preserve"> the investment that the FCDO has put into </w:t>
      </w:r>
      <w:r>
        <w:t xml:space="preserve">the response to </w:t>
      </w:r>
      <w:r>
        <w:t>covid</w:t>
      </w:r>
      <w:r>
        <w:t xml:space="preserve">, it is </w:t>
      </w:r>
      <w:r>
        <w:t xml:space="preserve">worth reflecting </w:t>
      </w:r>
      <w:r>
        <w:t>that t</w:t>
      </w:r>
      <w:r>
        <w:t>he next health emergency is not a matter of if; it is a matter of when.</w:t>
      </w:r>
      <w:r>
        <w:t xml:space="preserve"> </w:t>
      </w:r>
      <w:r>
        <w:t>Building an emergency</w:t>
      </w:r>
      <w:r>
        <w:t xml:space="preserve"> </w:t>
      </w:r>
      <w:r>
        <w:t>response capacity for health cris</w:t>
      </w:r>
      <w:r>
        <w:t>e</w:t>
      </w:r>
      <w:r>
        <w:t>s in the country, a mechanism tha</w:t>
      </w:r>
      <w:r>
        <w:t>t is flexible and can respond to</w:t>
      </w:r>
      <w:r>
        <w:t xml:space="preserve"> big emergencies such as </w:t>
      </w:r>
      <w:r>
        <w:t>covid</w:t>
      </w:r>
      <w:r>
        <w:t xml:space="preserve"> </w:t>
      </w:r>
      <w:r>
        <w:t>as well as</w:t>
      </w:r>
      <w:r>
        <w:t xml:space="preserve"> smaller ones—we have constant localised outbreaks of measles and diphtheria—</w:t>
      </w:r>
      <w:r>
        <w:t>is a key area.</w:t>
      </w:r>
    </w:p>
    <w:p w:rsidR="00896315" w:rsidP="004D6D3E">
      <w:pPr>
        <w:pStyle w:val="Answer"/>
      </w:pPr>
      <w:r>
        <w:t xml:space="preserve">Primary healthcare is another point. We have talked about malnutrition. In our facilities, </w:t>
      </w:r>
      <w:r>
        <w:t xml:space="preserve">we often see that the </w:t>
      </w:r>
      <w:r>
        <w:t xml:space="preserve">deterioration in the health of </w:t>
      </w:r>
      <w:r>
        <w:t>malnourished</w:t>
      </w:r>
      <w:r>
        <w:t xml:space="preserve"> children could have been avoided if they had access to primary healthcare. That is a major gap we see across the board in Yemen.</w:t>
      </w:r>
      <w:r>
        <w:t xml:space="preserve"> </w:t>
      </w:r>
    </w:p>
    <w:p w:rsidR="004D6D3E" w:rsidP="00896315">
      <w:pPr>
        <w:pStyle w:val="Question"/>
        <w:rPr>
          <w:rFonts w:cs="Arial"/>
        </w:rPr>
      </w:pPr>
      <w:r w:rsidRPr="00896315">
        <w:rPr>
          <w:b/>
        </w:rPr>
        <w:t>Chair:</w:t>
      </w:r>
      <w:r>
        <w:t xml:space="preserve"> Gillian, I do not know </w:t>
      </w:r>
      <w:r>
        <w:t xml:space="preserve">whether </w:t>
      </w:r>
      <w:r>
        <w:t xml:space="preserve">you </w:t>
      </w:r>
      <w:r>
        <w:t xml:space="preserve">want to </w:t>
      </w:r>
      <w:r>
        <w:t xml:space="preserve">answer </w:t>
      </w:r>
      <w:r>
        <w:t>qui</w:t>
      </w:r>
      <w:r>
        <w:t xml:space="preserve">ckly </w:t>
      </w:r>
      <w:r>
        <w:t xml:space="preserve">now or </w:t>
      </w:r>
      <w:r>
        <w:t xml:space="preserve">to </w:t>
      </w:r>
      <w:r>
        <w:t>follow up in writing. We would be very interested to know</w:t>
      </w:r>
      <w:r>
        <w:t xml:space="preserve"> whether you have approached FCDO for funding for education projects</w:t>
      </w:r>
      <w:r>
        <w:t>. It would also be interesting to know</w:t>
      </w:r>
      <w:r>
        <w:t xml:space="preserve"> whether you</w:t>
      </w:r>
      <w:r>
        <w:t>r</w:t>
      </w:r>
      <w:r>
        <w:t xml:space="preserve"> rolling food p</w:t>
      </w:r>
      <w:r>
        <w:t>rogramme</w:t>
      </w:r>
      <w:r>
        <w:t xml:space="preserve"> was signed off after 31 March or whether </w:t>
      </w:r>
      <w:r>
        <w:t>you are still waiting for sign</w:t>
      </w:r>
      <w:r>
        <w:noBreakHyphen/>
        <w:t>off on that.</w:t>
      </w:r>
    </w:p>
    <w:p w:rsidR="00896315" w:rsidP="00896315">
      <w:pPr>
        <w:pStyle w:val="Answer"/>
      </w:pPr>
      <w:r w:rsidRPr="00E638AF">
        <w:rPr>
          <w:b/>
          <w:bCs/>
          <w:i/>
          <w:iCs/>
        </w:rPr>
        <w:t>Gillian Moyes:</w:t>
      </w:r>
      <w:r w:rsidRPr="00896315">
        <w:rPr>
          <w:b/>
        </w:rPr>
        <w:t xml:space="preserve"> </w:t>
      </w:r>
      <w:r>
        <w:t xml:space="preserve">I am happy to follow up in writing on the question </w:t>
      </w:r>
      <w:r>
        <w:t xml:space="preserve">about education programming. I did not quite get the last part of the question. </w:t>
      </w:r>
    </w:p>
    <w:p w:rsidR="00896315" w:rsidP="009A7728">
      <w:pPr>
        <w:pStyle w:val="Question"/>
        <w:numPr>
          <w:ilvl w:val="0"/>
          <w:numId w:val="0"/>
        </w:numPr>
        <w:ind w:left="794"/>
      </w:pPr>
      <w:r w:rsidRPr="00896315">
        <w:rPr>
          <w:b/>
        </w:rPr>
        <w:t>Chair:</w:t>
      </w:r>
      <w:r>
        <w:t xml:space="preserve"> </w:t>
      </w:r>
      <w:r>
        <w:t xml:space="preserve">Has the </w:t>
      </w:r>
      <w:r>
        <w:t xml:space="preserve">programme you have </w:t>
      </w:r>
      <w:r>
        <w:t xml:space="preserve">around </w:t>
      </w:r>
      <w:r>
        <w:t>cash for food been signe</w:t>
      </w:r>
      <w:r>
        <w:t>d</w:t>
      </w:r>
      <w:r>
        <w:t xml:space="preserve"> </w:t>
      </w:r>
      <w:r>
        <w:t>off</w:t>
      </w:r>
      <w:r>
        <w:t xml:space="preserve">, if it is a rolling programme, for this financial year? Are you still waiting for </w:t>
      </w:r>
      <w:r>
        <w:t>that to happen?</w:t>
      </w:r>
    </w:p>
    <w:p w:rsidR="00157A2D" w:rsidP="00896315">
      <w:pPr>
        <w:pStyle w:val="Answer"/>
        <w:rPr>
          <w:rFonts w:cs="Arial"/>
        </w:rPr>
      </w:pPr>
      <w:r w:rsidRPr="00E638AF">
        <w:rPr>
          <w:b/>
          <w:bCs/>
          <w:i/>
          <w:iCs/>
        </w:rPr>
        <w:t>Gillian Moyes:</w:t>
      </w:r>
      <w:r w:rsidRPr="00896315">
        <w:rPr>
          <w:b/>
        </w:rPr>
        <w:t xml:space="preserve"> </w:t>
      </w:r>
      <w:r>
        <w:t>Th</w:t>
      </w:r>
      <w:r>
        <w:t>is is the cash consortium programme</w:t>
      </w:r>
      <w:r>
        <w:rPr>
          <w:rFonts w:cs="Arial"/>
        </w:rPr>
        <w:t xml:space="preserve">, which </w:t>
      </w:r>
      <w:r>
        <w:rPr>
          <w:rFonts w:cs="Arial"/>
        </w:rPr>
        <w:t>Sultana</w:t>
      </w:r>
      <w:r>
        <w:rPr>
          <w:rFonts w:cs="Arial"/>
        </w:rPr>
        <w:t xml:space="preserve"> also mentioned. </w:t>
      </w:r>
      <w:r>
        <w:rPr>
          <w:rFonts w:cs="Arial"/>
        </w:rPr>
        <w:t>We had a three</w:t>
      </w:r>
      <w:r>
        <w:rPr>
          <w:rFonts w:cs="Arial"/>
        </w:rPr>
        <w:noBreakHyphen/>
        <w:t xml:space="preserve">year programme, which ended in 2020, and then we </w:t>
      </w:r>
      <w:r>
        <w:rPr>
          <w:rFonts w:cs="Arial"/>
        </w:rPr>
        <w:t>had bridge funding for the current financial year</w:t>
      </w:r>
      <w:r>
        <w:rPr>
          <w:rFonts w:cs="Arial"/>
        </w:rPr>
        <w:t>,</w:t>
      </w:r>
      <w:r>
        <w:rPr>
          <w:rFonts w:cs="Arial"/>
        </w:rPr>
        <w:t xml:space="preserve"> while the business case was being built and the Yemen strategy was still under discussion. At the moment, </w:t>
      </w:r>
      <w:r>
        <w:rPr>
          <w:rFonts w:cs="Arial"/>
        </w:rPr>
        <w:t xml:space="preserve">that funding </w:t>
      </w:r>
      <w:r>
        <w:rPr>
          <w:rFonts w:cs="Arial"/>
        </w:rPr>
        <w:t>ends</w:t>
      </w:r>
      <w:r>
        <w:rPr>
          <w:rFonts w:cs="Arial"/>
        </w:rPr>
        <w:t xml:space="preserve"> at the end of June. We have no indications</w:t>
      </w:r>
      <w:r>
        <w:rPr>
          <w:rFonts w:cs="Arial"/>
        </w:rPr>
        <w:t xml:space="preserve"> of future funding at the moment. We un</w:t>
      </w:r>
      <w:r>
        <w:rPr>
          <w:rFonts w:cs="Arial"/>
        </w:rPr>
        <w:t>derstand that business case</w:t>
      </w:r>
      <w:r>
        <w:rPr>
          <w:rFonts w:cs="Arial"/>
        </w:rPr>
        <w:t>s</w:t>
      </w:r>
      <w:r>
        <w:rPr>
          <w:rFonts w:cs="Arial"/>
        </w:rPr>
        <w:t xml:space="preserve"> </w:t>
      </w:r>
      <w:r>
        <w:rPr>
          <w:rFonts w:cs="Arial"/>
        </w:rPr>
        <w:t>are</w:t>
      </w:r>
      <w:r>
        <w:rPr>
          <w:rFonts w:cs="Arial"/>
        </w:rPr>
        <w:t xml:space="preserve"> </w:t>
      </w:r>
      <w:r>
        <w:rPr>
          <w:rFonts w:cs="Arial"/>
        </w:rPr>
        <w:t xml:space="preserve">going to take a bit longer to </w:t>
      </w:r>
      <w:r>
        <w:rPr>
          <w:rFonts w:cs="Arial"/>
        </w:rPr>
        <w:t xml:space="preserve">produce, and we have not heard anything about possible bridge funding. </w:t>
      </w:r>
    </w:p>
    <w:p w:rsidR="00AE2FF3" w:rsidP="00896315">
      <w:pPr>
        <w:pStyle w:val="Answer"/>
        <w:rPr>
          <w:rFonts w:cs="Arial"/>
        </w:rPr>
      </w:pPr>
      <w:r>
        <w:rPr>
          <w:rFonts w:cs="Arial"/>
        </w:rPr>
        <w:t>Right now, we are having to assume that the programme will end. We are preparing for that. Of course, there are very prac</w:t>
      </w:r>
      <w:r>
        <w:rPr>
          <w:rFonts w:cs="Arial"/>
        </w:rPr>
        <w:t>tical things that we need to do in terms of our staff and offices, which may not be able to stay open</w:t>
      </w:r>
      <w:r>
        <w:rPr>
          <w:rFonts w:cs="Arial"/>
        </w:rPr>
        <w:t>.</w:t>
      </w:r>
      <w:r>
        <w:rPr>
          <w:rFonts w:cs="Arial"/>
        </w:rPr>
        <w:t xml:space="preserve"> </w:t>
      </w:r>
      <w:r>
        <w:rPr>
          <w:rFonts w:cs="Arial"/>
        </w:rPr>
        <w:t xml:space="preserve">We </w:t>
      </w:r>
      <w:r>
        <w:rPr>
          <w:rFonts w:cs="Arial"/>
        </w:rPr>
        <w:t>also need to work on our exit strategy and communicate with the communities we are supporting, with the co</w:t>
      </w:r>
      <w:r>
        <w:rPr>
          <w:rFonts w:cs="Arial"/>
        </w:rPr>
        <w:noBreakHyphen/>
        <w:t>ordination mechanisms</w:t>
      </w:r>
      <w:r>
        <w:rPr>
          <w:rFonts w:cs="Arial"/>
        </w:rPr>
        <w:t xml:space="preserve">, </w:t>
      </w:r>
      <w:r>
        <w:rPr>
          <w:rFonts w:cs="Arial"/>
        </w:rPr>
        <w:t>to see whether there</w:t>
      </w:r>
      <w:r>
        <w:rPr>
          <w:rFonts w:cs="Arial"/>
        </w:rPr>
        <w:t xml:space="preserve"> are other partners that can take over this support</w:t>
      </w:r>
      <w:r>
        <w:rPr>
          <w:rFonts w:cs="Arial"/>
        </w:rPr>
        <w:t xml:space="preserve">, </w:t>
      </w:r>
      <w:r>
        <w:rPr>
          <w:rFonts w:cs="Arial"/>
        </w:rPr>
        <w:t>and with the local authorities. With this kind of timescale, we have to start that work now.</w:t>
      </w:r>
    </w:p>
    <w:p w:rsidR="00896315" w:rsidP="00AE2FF3">
      <w:pPr>
        <w:pStyle w:val="Remark"/>
      </w:pPr>
      <w:r w:rsidRPr="00896315">
        <w:rPr>
          <w:b/>
        </w:rPr>
        <w:t>Chair:</w:t>
      </w:r>
      <w:r>
        <w:t xml:space="preserve"> </w:t>
      </w:r>
      <w:r>
        <w:t xml:space="preserve">I really hope it is continued. </w:t>
      </w:r>
    </w:p>
    <w:p w:rsidR="00896315" w:rsidP="00896315">
      <w:pPr>
        <w:pStyle w:val="Question"/>
      </w:pPr>
      <w:r w:rsidRPr="00896315">
        <w:rPr>
          <w:b/>
        </w:rPr>
        <w:t>Theo Clarke:</w:t>
      </w:r>
      <w:r>
        <w:t xml:space="preserve"> Gillian, just to pick up on that, I would be interested to</w:t>
      </w:r>
      <w:r>
        <w:t xml:space="preserve"> know </w:t>
      </w:r>
      <w:r>
        <w:t xml:space="preserve">a bit more about your specific programming and what the proposed cuts to UK aid mean for your work in Yemen. </w:t>
      </w:r>
    </w:p>
    <w:p w:rsidR="00896315" w:rsidP="00896315">
      <w:pPr>
        <w:pStyle w:val="Answer"/>
      </w:pPr>
      <w:r w:rsidRPr="00E638AF">
        <w:rPr>
          <w:b/>
          <w:bCs/>
          <w:i/>
          <w:iCs/>
        </w:rPr>
        <w:t>Gillian Moyes:</w:t>
      </w:r>
      <w:r w:rsidRPr="00896315">
        <w:rPr>
          <w:b/>
        </w:rPr>
        <w:t xml:space="preserve"> </w:t>
      </w:r>
      <w:r>
        <w:t>Save the Children runs child</w:t>
      </w:r>
      <w:r>
        <w:noBreakHyphen/>
      </w:r>
      <w:r>
        <w:t>focused programmes across Yemen with a focus on</w:t>
      </w:r>
      <w:r>
        <w:t xml:space="preserve"> health and nutrition, the provision of clean wat</w:t>
      </w:r>
      <w:r>
        <w:t>er and sanitation, food</w:t>
      </w:r>
      <w:r>
        <w:t xml:space="preserve"> </w:t>
      </w:r>
      <w:r>
        <w:t>security, and education and child</w:t>
      </w:r>
      <w:r>
        <w:t xml:space="preserve"> </w:t>
      </w:r>
      <w:r>
        <w:t xml:space="preserve">protection. </w:t>
      </w:r>
      <w:r>
        <w:t>At the moment, the funding we have from FCDO is specifically for this multipurpose cash consortium that we have mentioned</w:t>
      </w:r>
      <w:r>
        <w:t>. A</w:t>
      </w:r>
      <w:r>
        <w:t xml:space="preserve">s I </w:t>
      </w:r>
      <w:r>
        <w:t xml:space="preserve">have </w:t>
      </w:r>
      <w:r>
        <w:t>said, that is du</w:t>
      </w:r>
      <w:r>
        <w:t>e</w:t>
      </w:r>
      <w:r>
        <w:t xml:space="preserve"> to end at the end of June.</w:t>
      </w:r>
      <w:r>
        <w:t xml:space="preserve"> We also </w:t>
      </w:r>
      <w:r>
        <w:t xml:space="preserve">receive funding through the UN system, which of course FCDO contributes to. </w:t>
      </w:r>
    </w:p>
    <w:p w:rsidR="007D0838" w:rsidP="00896315">
      <w:pPr>
        <w:pStyle w:val="Answer"/>
        <w:rPr>
          <w:rFonts w:cs="Arial"/>
        </w:rPr>
      </w:pPr>
      <w:r>
        <w:t>One area that I would highlight again is food security</w:t>
      </w:r>
      <w:r>
        <w:t>, because w</w:t>
      </w:r>
      <w:r>
        <w:t>e are all conscious of the current predictions around food security for this year</w:t>
      </w:r>
      <w:r>
        <w:t>,</w:t>
      </w:r>
      <w:r>
        <w:t xml:space="preserve"> </w:t>
      </w:r>
      <w:r>
        <w:t xml:space="preserve">with </w:t>
      </w:r>
      <w:r>
        <w:t xml:space="preserve">the potential for famine </w:t>
      </w:r>
      <w:r>
        <w:t>a</w:t>
      </w:r>
      <w:r>
        <w:t xml:space="preserve">nd for the number of </w:t>
      </w:r>
      <w:r>
        <w:t>families who are in emergency food</w:t>
      </w:r>
      <w:r>
        <w:t xml:space="preserve"> </w:t>
      </w:r>
      <w:r>
        <w:t xml:space="preserve">security status to increase </w:t>
      </w:r>
      <w:r>
        <w:t xml:space="preserve">during the course of </w:t>
      </w:r>
      <w:r>
        <w:t>this year. We partner</w:t>
      </w:r>
      <w:r>
        <w:t xml:space="preserve"> </w:t>
      </w:r>
      <w:r>
        <w:t xml:space="preserve">with WFP </w:t>
      </w:r>
      <w:r>
        <w:t xml:space="preserve">on </w:t>
      </w:r>
      <w:r>
        <w:t>its</w:t>
      </w:r>
      <w:r>
        <w:t xml:space="preserve"> general food</w:t>
      </w:r>
      <w:r>
        <w:t xml:space="preserve"> </w:t>
      </w:r>
      <w:r>
        <w:t xml:space="preserve">distribution </w:t>
      </w:r>
      <w:r>
        <w:t xml:space="preserve">programme. </w:t>
      </w:r>
      <w:r>
        <w:t>During the course of 2020, because of the general funding crisis and cuts to</w:t>
      </w:r>
      <w:r>
        <w:t xml:space="preserve"> Yemen, WFP had to reduce </w:t>
      </w:r>
      <w:r>
        <w:t>its</w:t>
      </w:r>
      <w:r>
        <w:t xml:space="preserve"> ration by half. Instead of </w:t>
      </w:r>
      <w:r>
        <w:t xml:space="preserve">distributing food packages to families on a monthly basis, that was happening on a </w:t>
      </w:r>
      <w:r>
        <w:t>bi</w:t>
      </w:r>
      <w:r>
        <w:t>monthly</w:t>
      </w:r>
      <w:r>
        <w:t xml:space="preserve"> basis. </w:t>
      </w:r>
      <w:r>
        <w:t xml:space="preserve">We are a partner for that programme in two locations, in </w:t>
      </w:r>
      <w:r>
        <w:t>Sanaa</w:t>
      </w:r>
      <w:r>
        <w:rPr>
          <w:rFonts w:cs="Arial"/>
        </w:rPr>
        <w:t xml:space="preserve"> and in Ib</w:t>
      </w:r>
      <w:r>
        <w:rPr>
          <w:rFonts w:cs="Arial"/>
        </w:rPr>
        <w:t>b,</w:t>
      </w:r>
      <w:r>
        <w:rPr>
          <w:rFonts w:cs="Arial"/>
        </w:rPr>
        <w:t xml:space="preserve"> where there</w:t>
      </w:r>
      <w:r>
        <w:rPr>
          <w:rFonts w:cs="Arial"/>
        </w:rPr>
        <w:t xml:space="preserve"> </w:t>
      </w:r>
      <w:r>
        <w:rPr>
          <w:rFonts w:cs="Arial"/>
        </w:rPr>
        <w:t xml:space="preserve">is a high level of displaced families. </w:t>
      </w:r>
      <w:r>
        <w:rPr>
          <w:rFonts w:cs="Arial"/>
        </w:rPr>
        <w:t>Right now our assumption is that the half ration is going to continue. That is just one example of where aid cuts are having an im</w:t>
      </w:r>
      <w:r>
        <w:rPr>
          <w:rFonts w:cs="Arial"/>
        </w:rPr>
        <w:t>pact more broadly.</w:t>
      </w:r>
    </w:p>
    <w:p w:rsidR="00896315" w:rsidP="007D0838">
      <w:pPr>
        <w:pStyle w:val="Question"/>
      </w:pPr>
      <w:r w:rsidRPr="007D0838">
        <w:rPr>
          <w:b/>
        </w:rPr>
        <w:t xml:space="preserve">Mr </w:t>
      </w:r>
      <w:r>
        <w:rPr>
          <w:b/>
        </w:rPr>
        <w:t>Sharma:</w:t>
      </w:r>
      <w:r>
        <w:t xml:space="preserve"> </w:t>
      </w:r>
      <w:r>
        <w:t xml:space="preserve">This </w:t>
      </w:r>
      <w:r>
        <w:t>question is to Gillian and Sultana. What do the commitments</w:t>
      </w:r>
      <w:r>
        <w:t xml:space="preserve"> at the pledging event mean for humanitarian aid in Yemen? How soon will the cuts to UK aid be felt</w:t>
      </w:r>
      <w:r>
        <w:t>?</w:t>
      </w:r>
    </w:p>
    <w:p w:rsidR="008E4851" w:rsidP="008E4851">
      <w:pPr>
        <w:pStyle w:val="Answer"/>
      </w:pPr>
      <w:r w:rsidRPr="00E638AF">
        <w:rPr>
          <w:b/>
          <w:bCs/>
          <w:i/>
          <w:iCs/>
        </w:rPr>
        <w:t>Gillian Moyes:</w:t>
      </w:r>
      <w:r w:rsidRPr="007D0838">
        <w:rPr>
          <w:b/>
        </w:rPr>
        <w:t xml:space="preserve"> </w:t>
      </w:r>
      <w:r>
        <w:t>As we know, the humanitarian response plan for</w:t>
      </w:r>
      <w:r>
        <w:t xml:space="preserve"> Yemen for this year is less than 50% funded. As was mentioned at the beginning of this session, the UK Government’s contribution has been cut by 60% from last year to this year. I would say that we are already experiencing the impact of those cuts, becaus</w:t>
      </w:r>
      <w:r>
        <w:t xml:space="preserve">e the response plan last year was also underfunded. </w:t>
      </w:r>
    </w:p>
    <w:p w:rsidR="007D0838" w:rsidP="007D0838">
      <w:pPr>
        <w:pStyle w:val="Answer"/>
      </w:pPr>
      <w:r>
        <w:t xml:space="preserve">I have </w:t>
      </w:r>
      <w:r>
        <w:t>already m</w:t>
      </w:r>
      <w:r>
        <w:t>entioned UN programmes that have be</w:t>
      </w:r>
      <w:r>
        <w:t>e</w:t>
      </w:r>
      <w:r>
        <w:t>n cut. More than a third of the UN’s humanitarian programmes have already been cut back</w:t>
      </w:r>
      <w:r>
        <w:t xml:space="preserve">. There was a reduction in services to 300 health facilities as a result of that. </w:t>
      </w:r>
      <w:r>
        <w:t xml:space="preserve">As </w:t>
      </w:r>
      <w:r>
        <w:t>Save the Children, last year we had to withdraw support from</w:t>
      </w:r>
      <w:r>
        <w:t xml:space="preserve"> 41 health facilities. This year we are facing the same situation. We may need to withdraw our support from 13 </w:t>
      </w:r>
      <w:r>
        <w:t>health facilities this year. Last year</w:t>
      </w:r>
      <w:r>
        <w:t>,</w:t>
      </w:r>
      <w:r>
        <w:t xml:space="preserve"> it had an impact on the services we were able to provide to treat acute malnutrition, so overall there was a 27% drop in the number of people receiving acute malnutrition treatment between January and September 2020 </w:t>
      </w:r>
      <w:r>
        <w:t>compared with the same period in 2019.</w:t>
      </w:r>
    </w:p>
    <w:p w:rsidR="007D0838" w:rsidP="007D0838">
      <w:pPr>
        <w:pStyle w:val="Answer"/>
      </w:pPr>
      <w:r>
        <w:t>I would say it is part of life already. The question at the beginning was, “What are the major challenges in Yemen?” I would say it is the overwhelming humanitarian need, the scale of the humanitarian need, versus the</w:t>
      </w:r>
      <w:r>
        <w:t xml:space="preserve"> funding that is available. It is a normal part of being a humanitarian organisation that you have to make decisions with finite resources, but it is really a daily challenge in Yemen at the moment. Yesterday, I was discussing </w:t>
      </w:r>
      <w:r>
        <w:t>with</w:t>
      </w:r>
      <w:r>
        <w:t xml:space="preserve"> my team which health fac</w:t>
      </w:r>
      <w:r>
        <w:t>ilities we would be able to continue to support and which locations we might have to withdraw from</w:t>
      </w:r>
      <w:r>
        <w:t xml:space="preserve">. </w:t>
      </w:r>
      <w:r>
        <w:t>I am sure I will be having similar conversations</w:t>
      </w:r>
      <w:r w:rsidRPr="008C69F9">
        <w:t xml:space="preserve"> </w:t>
      </w:r>
      <w:r>
        <w:t>tomorrow</w:t>
      </w:r>
      <w:r>
        <w:t xml:space="preserve">. </w:t>
      </w:r>
    </w:p>
    <w:p w:rsidR="007D0838" w:rsidP="007D0838">
      <w:pPr>
        <w:pStyle w:val="Answer"/>
        <w:rPr>
          <w:rFonts w:cs="Arial"/>
        </w:rPr>
      </w:pPr>
      <w:r w:rsidRPr="00E638AF">
        <w:rPr>
          <w:b/>
          <w:bCs/>
          <w:i/>
          <w:iCs/>
        </w:rPr>
        <w:t>Sultana Begum:</w:t>
      </w:r>
      <w:r w:rsidRPr="007D0838">
        <w:rPr>
          <w:b/>
        </w:rPr>
        <w:t xml:space="preserve"> </w:t>
      </w:r>
      <w:r>
        <w:t xml:space="preserve">Gillian has touched on a lot of what I would have wanted to say. You have to put </w:t>
      </w:r>
      <w:r>
        <w:t>the UK Government’s current cuts within the context of</w:t>
      </w:r>
      <w:r>
        <w:t xml:space="preserve"> the bigger funding cuts to Yemen</w:t>
      </w:r>
      <w:r>
        <w:t xml:space="preserve">. </w:t>
      </w:r>
      <w:r>
        <w:t xml:space="preserve">We received less money this year than we did last year, basically. </w:t>
      </w:r>
      <w:r>
        <w:t xml:space="preserve">What are the impacts of those cuts? </w:t>
      </w:r>
      <w:r>
        <w:t xml:space="preserve">Let us think </w:t>
      </w:r>
      <w:r>
        <w:t xml:space="preserve">not about NGOs </w:t>
      </w:r>
      <w:r>
        <w:t xml:space="preserve">but </w:t>
      </w:r>
      <w:r>
        <w:t xml:space="preserve">about </w:t>
      </w:r>
      <w:r>
        <w:t>what this means for people</w:t>
      </w:r>
      <w:r>
        <w:t xml:space="preserve"> themselves. Last year</w:t>
      </w:r>
      <w:r>
        <w:t>,</w:t>
      </w:r>
      <w:r>
        <w:t xml:space="preserve"> the HRP was underfunded by £1.5 billion. What </w:t>
      </w:r>
      <w:r>
        <w:t>did</w:t>
      </w:r>
      <w:r>
        <w:t xml:space="preserve"> that mean in the real</w:t>
      </w:r>
      <w:r>
        <w:noBreakHyphen/>
        <w:t xml:space="preserve">life situation? </w:t>
      </w:r>
      <w:r>
        <w:t xml:space="preserve">It meant that 1.5 million </w:t>
      </w:r>
      <w:r>
        <w:t xml:space="preserve">more </w:t>
      </w:r>
      <w:r>
        <w:t xml:space="preserve">people slid into what is </w:t>
      </w:r>
      <w:r>
        <w:t>known</w:t>
      </w:r>
      <w:r>
        <w:t xml:space="preserve"> as IPC</w:t>
      </w:r>
      <w:r>
        <w:t xml:space="preserve"> </w:t>
      </w:r>
      <w:r>
        <w:t>4</w:t>
      </w:r>
      <w:r>
        <w:rPr>
          <w:rFonts w:cs="Arial"/>
        </w:rPr>
        <w:t xml:space="preserve"> </w:t>
      </w:r>
      <w:r>
        <w:rPr>
          <w:rFonts w:cs="Arial"/>
        </w:rPr>
        <w:t>or</w:t>
      </w:r>
      <w:r>
        <w:rPr>
          <w:rFonts w:cs="Arial"/>
        </w:rPr>
        <w:t xml:space="preserve">, </w:t>
      </w:r>
      <w:r>
        <w:rPr>
          <w:rFonts w:cs="Arial"/>
        </w:rPr>
        <w:t>to put it in lay terms, one step away from famine</w:t>
      </w:r>
      <w:r>
        <w:rPr>
          <w:rFonts w:cs="Arial"/>
        </w:rPr>
        <w:t>. T</w:t>
      </w:r>
      <w:r>
        <w:rPr>
          <w:rFonts w:cs="Arial"/>
        </w:rPr>
        <w:t xml:space="preserve">hat is what we </w:t>
      </w:r>
      <w:r>
        <w:rPr>
          <w:rFonts w:cs="Arial"/>
        </w:rPr>
        <w:t>are really concerned about.</w:t>
      </w:r>
    </w:p>
    <w:p w:rsidR="00A40FE4" w:rsidP="008E4851">
      <w:pPr>
        <w:pStyle w:val="Answer"/>
        <w:rPr>
          <w:rFonts w:cs="Arial"/>
        </w:rPr>
      </w:pPr>
      <w:r>
        <w:rPr>
          <w:rFonts w:cs="Arial"/>
        </w:rPr>
        <w:t>Going back to this cash consortium project that we were talking about, yes, it will</w:t>
      </w:r>
      <w:r>
        <w:rPr>
          <w:rFonts w:cs="Arial"/>
        </w:rPr>
        <w:t xml:space="preserve"> affect us as </w:t>
      </w:r>
      <w:r>
        <w:rPr>
          <w:rFonts w:cs="Arial"/>
        </w:rPr>
        <w:t xml:space="preserve">humanitarian </w:t>
      </w:r>
      <w:r>
        <w:rPr>
          <w:rFonts w:cs="Arial"/>
        </w:rPr>
        <w:t xml:space="preserve">NGOs. Gillian pointed out the uncertainty </w:t>
      </w:r>
      <w:r>
        <w:rPr>
          <w:rFonts w:cs="Arial"/>
        </w:rPr>
        <w:t xml:space="preserve">that </w:t>
      </w:r>
      <w:r>
        <w:rPr>
          <w:rFonts w:cs="Arial"/>
        </w:rPr>
        <w:t xml:space="preserve">it is creating. </w:t>
      </w:r>
      <w:r>
        <w:rPr>
          <w:rFonts w:cs="Arial"/>
        </w:rPr>
        <w:t>Are we able to maintain that programming? Do we have to</w:t>
      </w:r>
      <w:r>
        <w:rPr>
          <w:rFonts w:cs="Arial"/>
        </w:rPr>
        <w:t xml:space="preserve"> pull out? But what is really important is the communities at the end of it. </w:t>
      </w:r>
      <w:r>
        <w:rPr>
          <w:rFonts w:cs="Arial"/>
        </w:rPr>
        <w:t xml:space="preserve">Within that programme, we provide unconditional cash </w:t>
      </w:r>
      <w:r>
        <w:rPr>
          <w:rFonts w:cs="Arial"/>
        </w:rPr>
        <w:t>transfers</w:t>
      </w:r>
      <w:r>
        <w:rPr>
          <w:rFonts w:cs="Arial"/>
        </w:rPr>
        <w:t xml:space="preserve">. </w:t>
      </w:r>
      <w:r>
        <w:rPr>
          <w:rFonts w:cs="Arial"/>
        </w:rPr>
        <w:t xml:space="preserve">That already only </w:t>
      </w:r>
      <w:r>
        <w:rPr>
          <w:rFonts w:cs="Arial"/>
        </w:rPr>
        <w:t>amounts to 80% of a family’s food</w:t>
      </w:r>
      <w:r>
        <w:rPr>
          <w:rFonts w:cs="Arial"/>
        </w:rPr>
        <w:t xml:space="preserve"> needs per month, and that is not enough</w:t>
      </w:r>
      <w:r>
        <w:rPr>
          <w:rFonts w:cs="Arial"/>
        </w:rPr>
        <w:t xml:space="preserve">. </w:t>
      </w:r>
    </w:p>
    <w:p w:rsidR="007D0838" w:rsidP="008E4851">
      <w:pPr>
        <w:pStyle w:val="Answer"/>
        <w:rPr>
          <w:rFonts w:cs="Arial"/>
        </w:rPr>
      </w:pPr>
      <w:r>
        <w:rPr>
          <w:rFonts w:cs="Arial"/>
        </w:rPr>
        <w:t>We are talking to fam</w:t>
      </w:r>
      <w:r>
        <w:rPr>
          <w:rFonts w:cs="Arial"/>
        </w:rPr>
        <w:t>ilies, and they are basically saying to us that there is a fuel crisis at the moment</w:t>
      </w:r>
      <w:r>
        <w:rPr>
          <w:rFonts w:cs="Arial"/>
        </w:rPr>
        <w:t>,</w:t>
      </w:r>
      <w:r>
        <w:rPr>
          <w:rFonts w:cs="Arial"/>
        </w:rPr>
        <w:t xml:space="preserve"> </w:t>
      </w:r>
      <w:r>
        <w:rPr>
          <w:rFonts w:cs="Arial"/>
        </w:rPr>
        <w:t>which</w:t>
      </w:r>
      <w:r>
        <w:rPr>
          <w:rFonts w:cs="Arial"/>
        </w:rPr>
        <w:t xml:space="preserve"> is pushing up prices</w:t>
      </w:r>
      <w:r>
        <w:rPr>
          <w:rFonts w:cs="Arial"/>
        </w:rPr>
        <w:t>,</w:t>
      </w:r>
      <w:r>
        <w:rPr>
          <w:rFonts w:cs="Arial"/>
        </w:rPr>
        <w:t xml:space="preserve"> and the economy is in a bad state, which is also pushing up food </w:t>
      </w:r>
      <w:r>
        <w:rPr>
          <w:rFonts w:cs="Arial"/>
        </w:rPr>
        <w:t>prices</w:t>
      </w:r>
      <w:r>
        <w:rPr>
          <w:rFonts w:cs="Arial"/>
        </w:rPr>
        <w:t xml:space="preserve">. The families </w:t>
      </w:r>
      <w:r>
        <w:rPr>
          <w:rFonts w:cs="Arial"/>
        </w:rPr>
        <w:t xml:space="preserve">that </w:t>
      </w:r>
      <w:r>
        <w:rPr>
          <w:rFonts w:cs="Arial"/>
        </w:rPr>
        <w:t>that UK money is supporting are not able to save</w:t>
      </w:r>
      <w:r>
        <w:rPr>
          <w:rFonts w:cs="Arial"/>
        </w:rPr>
        <w:t xml:space="preserve"> fo</w:t>
      </w:r>
      <w:r>
        <w:rPr>
          <w:rFonts w:cs="Arial"/>
        </w:rPr>
        <w:t>r when that cash stops</w:t>
      </w:r>
      <w:r>
        <w:rPr>
          <w:rFonts w:cs="Arial"/>
        </w:rPr>
        <w:t xml:space="preserve">. </w:t>
      </w:r>
      <w:r>
        <w:rPr>
          <w:rFonts w:cs="Arial"/>
        </w:rPr>
        <w:t xml:space="preserve">Let us think about the investments that the UK’s money has made. It has meant that families like that do not have to pull their kids out of school; it means that girls are not married off young; it means that boys are not recruited </w:t>
      </w:r>
      <w:r>
        <w:rPr>
          <w:rFonts w:cs="Arial"/>
        </w:rPr>
        <w:t xml:space="preserve">or </w:t>
      </w:r>
      <w:r>
        <w:rPr>
          <w:rFonts w:cs="Arial"/>
        </w:rPr>
        <w:t xml:space="preserve">do not </w:t>
      </w:r>
      <w:r>
        <w:rPr>
          <w:rFonts w:cs="Arial"/>
        </w:rPr>
        <w:t xml:space="preserve">join the armed forces as a survival strategy. Those are the kinds of things at risk. </w:t>
      </w:r>
    </w:p>
    <w:p w:rsidR="007D0838" w:rsidP="007D0838">
      <w:pPr>
        <w:pStyle w:val="Answer"/>
        <w:rPr>
          <w:rFonts w:cs="Arial"/>
        </w:rPr>
      </w:pPr>
      <w:r>
        <w:rPr>
          <w:rFonts w:cs="Arial"/>
        </w:rPr>
        <w:t>Last year</w:t>
      </w:r>
      <w:r>
        <w:rPr>
          <w:rFonts w:cs="Arial"/>
        </w:rPr>
        <w:t xml:space="preserve">, and </w:t>
      </w:r>
      <w:r>
        <w:rPr>
          <w:rFonts w:cs="Arial"/>
        </w:rPr>
        <w:t xml:space="preserve">Gillian pointed </w:t>
      </w:r>
      <w:r>
        <w:rPr>
          <w:rFonts w:cs="Arial"/>
        </w:rPr>
        <w:t xml:space="preserve">to </w:t>
      </w:r>
      <w:r>
        <w:rPr>
          <w:rFonts w:cs="Arial"/>
        </w:rPr>
        <w:t>th</w:t>
      </w:r>
      <w:r>
        <w:rPr>
          <w:rFonts w:cs="Arial"/>
        </w:rPr>
        <w:t>is</w:t>
      </w:r>
      <w:r>
        <w:rPr>
          <w:rFonts w:cs="Arial"/>
        </w:rPr>
        <w:t xml:space="preserve">, </w:t>
      </w:r>
      <w:r>
        <w:rPr>
          <w:rFonts w:cs="Arial"/>
        </w:rPr>
        <w:t xml:space="preserve">we </w:t>
      </w:r>
      <w:r>
        <w:rPr>
          <w:rFonts w:cs="Arial"/>
        </w:rPr>
        <w:t>cut</w:t>
      </w:r>
      <w:r>
        <w:rPr>
          <w:rFonts w:cs="Arial"/>
        </w:rPr>
        <w:t xml:space="preserve"> our food aid </w:t>
      </w:r>
      <w:r>
        <w:rPr>
          <w:rFonts w:cs="Arial"/>
        </w:rPr>
        <w:t xml:space="preserve">to 360,000 </w:t>
      </w:r>
      <w:r>
        <w:rPr>
          <w:rFonts w:cs="Arial"/>
        </w:rPr>
        <w:t xml:space="preserve">people </w:t>
      </w:r>
      <w:r>
        <w:rPr>
          <w:rFonts w:cs="Arial"/>
        </w:rPr>
        <w:t>as a WFP partner, but t</w:t>
      </w:r>
      <w:r>
        <w:rPr>
          <w:rFonts w:cs="Arial"/>
        </w:rPr>
        <w:t xml:space="preserve">he cuts affected 9 million people. </w:t>
      </w:r>
      <w:r>
        <w:rPr>
          <w:rFonts w:cs="Arial"/>
        </w:rPr>
        <w:t xml:space="preserve">What we need is </w:t>
      </w:r>
      <w:r>
        <w:rPr>
          <w:rFonts w:cs="Arial"/>
        </w:rPr>
        <w:t>more</w:t>
      </w:r>
      <w:r>
        <w:rPr>
          <w:rFonts w:cs="Arial"/>
        </w:rPr>
        <w:t xml:space="preserve"> mon</w:t>
      </w:r>
      <w:r>
        <w:rPr>
          <w:rFonts w:cs="Arial"/>
        </w:rPr>
        <w:t>ey</w:t>
      </w:r>
      <w:r>
        <w:rPr>
          <w:rFonts w:cs="Arial"/>
        </w:rPr>
        <w:t>. The priority in</w:t>
      </w:r>
      <w:r>
        <w:rPr>
          <w:rFonts w:cs="Arial"/>
        </w:rPr>
        <w:t>-</w:t>
      </w:r>
      <w:r>
        <w:rPr>
          <w:rFonts w:cs="Arial"/>
        </w:rPr>
        <w:t>country is what the UN has described could be the worst famine in</w:t>
      </w:r>
      <w:r>
        <w:rPr>
          <w:rFonts w:cs="Arial"/>
        </w:rPr>
        <w:t xml:space="preserve"> 100 years</w:t>
      </w:r>
      <w:r>
        <w:rPr>
          <w:rFonts w:cs="Arial"/>
        </w:rPr>
        <w:t xml:space="preserve">. We need </w:t>
      </w:r>
      <w:r>
        <w:rPr>
          <w:rFonts w:cs="Arial"/>
        </w:rPr>
        <w:t xml:space="preserve">to be able to get to those families </w:t>
      </w:r>
      <w:r>
        <w:rPr>
          <w:rFonts w:cs="Arial"/>
        </w:rPr>
        <w:t>who</w:t>
      </w:r>
      <w:r>
        <w:rPr>
          <w:rFonts w:cs="Arial"/>
        </w:rPr>
        <w:t xml:space="preserve"> are basically already living in famine</w:t>
      </w:r>
      <w:r>
        <w:rPr>
          <w:rFonts w:cs="Arial"/>
        </w:rPr>
        <w:noBreakHyphen/>
        <w:t xml:space="preserve">like conditions. We need </w:t>
      </w:r>
      <w:r>
        <w:rPr>
          <w:rFonts w:cs="Arial"/>
        </w:rPr>
        <w:t>to restore aid to the 9 million people who have</w:t>
      </w:r>
      <w:r>
        <w:rPr>
          <w:rFonts w:cs="Arial"/>
        </w:rPr>
        <w:t xml:space="preserve"> had their food aid halved. We need to get to the 5 million people who are just one step away from famine.</w:t>
      </w:r>
      <w:r>
        <w:rPr>
          <w:rFonts w:cs="Arial"/>
        </w:rPr>
        <w:t xml:space="preserve"> These UK aid cuts are coming into that context and are quite shocking.</w:t>
      </w:r>
    </w:p>
    <w:p w:rsidR="007D0838" w:rsidP="007D0838">
      <w:pPr>
        <w:pStyle w:val="Question"/>
      </w:pPr>
      <w:r w:rsidRPr="007D0838">
        <w:rPr>
          <w:b/>
        </w:rPr>
        <w:t>Chris Law:</w:t>
      </w:r>
      <w:r>
        <w:t xml:space="preserve"> </w:t>
      </w:r>
      <w:r>
        <w:t xml:space="preserve">I am conscious of the lack of time left, so </w:t>
      </w:r>
      <w:r>
        <w:t xml:space="preserve">I am going to ask </w:t>
      </w:r>
      <w:r>
        <w:t>this</w:t>
      </w:r>
      <w:r>
        <w:t xml:space="preserve"> </w:t>
      </w:r>
      <w:r>
        <w:t>very bluntly and squarely to the three of you. I have hear</w:t>
      </w:r>
      <w:r>
        <w:t>d</w:t>
      </w:r>
      <w:r>
        <w:t xml:space="preserve"> some shocking statistics </w:t>
      </w:r>
      <w:r>
        <w:t xml:space="preserve">and </w:t>
      </w:r>
      <w:r>
        <w:t>individual stories</w:t>
      </w:r>
      <w:r>
        <w:t xml:space="preserve"> today</w:t>
      </w:r>
      <w:r>
        <w:t xml:space="preserve">. </w:t>
      </w:r>
      <w:r>
        <w:t xml:space="preserve">In your opinion, is </w:t>
      </w:r>
      <w:r>
        <w:t xml:space="preserve">there </w:t>
      </w:r>
      <w:r>
        <w:t xml:space="preserve">a </w:t>
      </w:r>
      <w:r>
        <w:t>danger that the UK’s credibility, and indeed its diplomatic</w:t>
      </w:r>
      <w:r>
        <w:t xml:space="preserve"> position, will be undermined by the reduction in financial support to the crisis in Yemen</w:t>
      </w:r>
      <w:r>
        <w:t>?</w:t>
      </w:r>
      <w:r>
        <w:t xml:space="preserve"> Even if </w:t>
      </w:r>
      <w:r>
        <w:t>it</w:t>
      </w:r>
      <w:r>
        <w:t xml:space="preserve"> did reverse those funding levels, what other things should the FCDO be doing differently? </w:t>
      </w:r>
    </w:p>
    <w:p w:rsidR="002F1C8A" w:rsidP="005A5B7D">
      <w:pPr>
        <w:pStyle w:val="Answer"/>
      </w:pPr>
      <w:r w:rsidRPr="00E638AF">
        <w:rPr>
          <w:b/>
          <w:bCs/>
          <w:i/>
          <w:iCs/>
        </w:rPr>
        <w:t>Sultana Begum:</w:t>
      </w:r>
      <w:r w:rsidRPr="005A5B7D">
        <w:rPr>
          <w:b/>
        </w:rPr>
        <w:t xml:space="preserve"> </w:t>
      </w:r>
      <w:r>
        <w:t xml:space="preserve">I was looking forward to that </w:t>
      </w:r>
      <w:r>
        <w:t>question</w:t>
      </w:r>
      <w:r>
        <w:t>, actuall</w:t>
      </w:r>
      <w:r>
        <w:t xml:space="preserve">y. I am </w:t>
      </w:r>
      <w:r>
        <w:t xml:space="preserve">getting excited. The UK Government have been a leader in humanitarian advocacy. </w:t>
      </w:r>
      <w:r>
        <w:t>They</w:t>
      </w:r>
      <w:r>
        <w:t xml:space="preserve"> </w:t>
      </w:r>
      <w:r>
        <w:t>have</w:t>
      </w:r>
      <w:r>
        <w:t xml:space="preserve"> advocated with </w:t>
      </w:r>
      <w:r>
        <w:t>G</w:t>
      </w:r>
      <w:r>
        <w:t>ulf countries and in the G20</w:t>
      </w:r>
      <w:r>
        <w:t xml:space="preserve"> and so on</w:t>
      </w:r>
      <w:r>
        <w:t xml:space="preserve"> </w:t>
      </w:r>
      <w:r>
        <w:t>for</w:t>
      </w:r>
      <w:r>
        <w:t xml:space="preserve"> increase</w:t>
      </w:r>
      <w:r>
        <w:t>d</w:t>
      </w:r>
      <w:r>
        <w:t xml:space="preserve"> funding for Yemen and </w:t>
      </w:r>
      <w:r>
        <w:t xml:space="preserve">for </w:t>
      </w:r>
      <w:r>
        <w:t xml:space="preserve">the economy in Yemen. </w:t>
      </w:r>
      <w:r>
        <w:t>These cuts really threaten to undermine t</w:t>
      </w:r>
      <w:r>
        <w:t>he UK’s humanitarian diplomacy. The UK has to match its</w:t>
      </w:r>
      <w:r>
        <w:t xml:space="preserve"> words with real actions</w:t>
      </w:r>
      <w:r>
        <w:t>.</w:t>
      </w:r>
    </w:p>
    <w:p w:rsidR="005A5B7D" w:rsidP="002F1C8A">
      <w:pPr>
        <w:pStyle w:val="Answer"/>
        <w:rPr>
          <w:rFonts w:cs="Arial"/>
        </w:rPr>
      </w:pPr>
      <w:r>
        <w:t xml:space="preserve">Another area where the UK’s cuts are unjustified is that the UK has also been a </w:t>
      </w:r>
      <w:r>
        <w:t>leader</w:t>
      </w:r>
      <w:r>
        <w:t xml:space="preserve"> in</w:t>
      </w:r>
      <w:r>
        <w:t xml:space="preserve"> </w:t>
      </w:r>
      <w:r>
        <w:t xml:space="preserve">talking about not waiting for famine and looking at the link </w:t>
      </w:r>
      <w:r>
        <w:t>with</w:t>
      </w:r>
      <w:r>
        <w:t xml:space="preserve"> conflict</w:t>
      </w:r>
      <w:r>
        <w:noBreakHyphen/>
        <w:t>induced hu</w:t>
      </w:r>
      <w:r>
        <w:t>nger</w:t>
      </w:r>
      <w:r>
        <w:t>,</w:t>
      </w:r>
      <w:r>
        <w:t xml:space="preserve"> through the work Nick Dyer</w:t>
      </w:r>
      <w:r>
        <w:rPr>
          <w:rFonts w:cs="Arial"/>
        </w:rPr>
        <w:t xml:space="preserve"> is doing. We have the G7 </w:t>
      </w:r>
      <w:r>
        <w:rPr>
          <w:rFonts w:cs="Arial"/>
        </w:rPr>
        <w:t>meeting</w:t>
      </w:r>
      <w:r>
        <w:rPr>
          <w:rFonts w:cs="Arial"/>
        </w:rPr>
        <w:t xml:space="preserve"> of </w:t>
      </w:r>
      <w:r>
        <w:rPr>
          <w:rFonts w:cs="Arial"/>
        </w:rPr>
        <w:t xml:space="preserve">Foreign Ministers </w:t>
      </w:r>
      <w:r>
        <w:rPr>
          <w:rFonts w:cs="Arial"/>
        </w:rPr>
        <w:t xml:space="preserve">and </w:t>
      </w:r>
      <w:r>
        <w:rPr>
          <w:rFonts w:cs="Arial"/>
        </w:rPr>
        <w:t xml:space="preserve">Development Ministers </w:t>
      </w:r>
      <w:r>
        <w:rPr>
          <w:rFonts w:cs="Arial"/>
        </w:rPr>
        <w:t>coming up in May. Nick Dyer is going to go to this meeting, and he is going to talk about a famine compact. He will try to get resources from G</w:t>
      </w:r>
      <w:r>
        <w:rPr>
          <w:rFonts w:cs="Arial"/>
        </w:rPr>
        <w:t xml:space="preserve">7 members. He is going to talk about early prevention and all these kinds of things. How is the UK to be a credible voice in that environment and get other </w:t>
      </w:r>
      <w:r>
        <w:rPr>
          <w:rFonts w:cs="Arial"/>
        </w:rPr>
        <w:t xml:space="preserve">Governments </w:t>
      </w:r>
      <w:r>
        <w:rPr>
          <w:rFonts w:cs="Arial"/>
        </w:rPr>
        <w:t>to give money?</w:t>
      </w:r>
    </w:p>
    <w:p w:rsidR="005A5B7D" w:rsidP="005A5B7D">
      <w:pPr>
        <w:pStyle w:val="Answer"/>
        <w:rPr>
          <w:rFonts w:cs="Arial"/>
        </w:rPr>
      </w:pPr>
      <w:r>
        <w:rPr>
          <w:rFonts w:cs="Arial"/>
        </w:rPr>
        <w:t xml:space="preserve">The </w:t>
      </w:r>
      <w:r>
        <w:rPr>
          <w:rFonts w:cs="Arial"/>
        </w:rPr>
        <w:t xml:space="preserve">UK </w:t>
      </w:r>
      <w:r>
        <w:rPr>
          <w:rFonts w:cs="Arial"/>
        </w:rPr>
        <w:t xml:space="preserve">is the penholder at the UN Security Council. </w:t>
      </w:r>
      <w:r>
        <w:rPr>
          <w:rFonts w:cs="Arial"/>
        </w:rPr>
        <w:t xml:space="preserve">The UK needs to </w:t>
      </w:r>
      <w:r>
        <w:rPr>
          <w:rFonts w:cs="Arial"/>
        </w:rPr>
        <w:t xml:space="preserve">show </w:t>
      </w:r>
      <w:r>
        <w:rPr>
          <w:rFonts w:cs="Arial"/>
        </w:rPr>
        <w:t>leadership</w:t>
      </w:r>
      <w:r>
        <w:rPr>
          <w:rFonts w:cs="Arial"/>
        </w:rPr>
        <w:t xml:space="preserve">, including on </w:t>
      </w:r>
      <w:r>
        <w:rPr>
          <w:rFonts w:cs="Arial"/>
        </w:rPr>
        <w:t xml:space="preserve">the political front, whether </w:t>
      </w:r>
      <w:r>
        <w:rPr>
          <w:rFonts w:cs="Arial"/>
        </w:rPr>
        <w:t xml:space="preserve">that </w:t>
      </w:r>
      <w:r>
        <w:rPr>
          <w:rFonts w:cs="Arial"/>
        </w:rPr>
        <w:t xml:space="preserve">is </w:t>
      </w:r>
      <w:r>
        <w:rPr>
          <w:rFonts w:cs="Arial"/>
        </w:rPr>
        <w:t xml:space="preserve">a nationwide ceasefire </w:t>
      </w:r>
      <w:r>
        <w:rPr>
          <w:rFonts w:cs="Arial"/>
        </w:rPr>
        <w:t xml:space="preserve">or </w:t>
      </w:r>
      <w:r>
        <w:rPr>
          <w:rFonts w:cs="Arial"/>
        </w:rPr>
        <w:t xml:space="preserve">the </w:t>
      </w:r>
      <w:r>
        <w:rPr>
          <w:rFonts w:cs="Arial"/>
        </w:rPr>
        <w:t xml:space="preserve">other issues that we would like the </w:t>
      </w:r>
      <w:r>
        <w:rPr>
          <w:rFonts w:cs="Arial"/>
        </w:rPr>
        <w:t xml:space="preserve">UK </w:t>
      </w:r>
      <w:r>
        <w:rPr>
          <w:rFonts w:cs="Arial"/>
        </w:rPr>
        <w:t xml:space="preserve">to work on, </w:t>
      </w:r>
      <w:r>
        <w:rPr>
          <w:rFonts w:cs="Arial"/>
        </w:rPr>
        <w:t xml:space="preserve">including implementing </w:t>
      </w:r>
      <w:r>
        <w:rPr>
          <w:rFonts w:cs="Arial"/>
        </w:rPr>
        <w:t xml:space="preserve">resolution </w:t>
      </w:r>
      <w:r>
        <w:rPr>
          <w:rFonts w:cs="Arial"/>
        </w:rPr>
        <w:t>2</w:t>
      </w:r>
      <w:r>
        <w:rPr>
          <w:rFonts w:cs="Arial"/>
        </w:rPr>
        <w:t>4</w:t>
      </w:r>
      <w:r>
        <w:rPr>
          <w:rFonts w:cs="Arial"/>
        </w:rPr>
        <w:t>17</w:t>
      </w:r>
      <w:r>
        <w:rPr>
          <w:rFonts w:cs="Times New Roman"/>
        </w:rPr>
        <w:t>, which is about hunger and conflict</w:t>
      </w:r>
      <w:r>
        <w:rPr>
          <w:rFonts w:cs="Times New Roman"/>
        </w:rPr>
        <w:t xml:space="preserve">. </w:t>
      </w:r>
      <w:r>
        <w:rPr>
          <w:rFonts w:cs="Arial"/>
        </w:rPr>
        <w:t>H</w:t>
      </w:r>
      <w:r>
        <w:rPr>
          <w:rFonts w:cs="Arial"/>
        </w:rPr>
        <w:t xml:space="preserve">umanitarian diplomacy </w:t>
      </w:r>
      <w:r>
        <w:rPr>
          <w:rFonts w:cs="Arial"/>
        </w:rPr>
        <w:t xml:space="preserve">alone </w:t>
      </w:r>
      <w:r>
        <w:rPr>
          <w:rFonts w:cs="Arial"/>
        </w:rPr>
        <w:t xml:space="preserve">is not enough. It has to be matched </w:t>
      </w:r>
      <w:r>
        <w:rPr>
          <w:rFonts w:cs="Arial"/>
        </w:rPr>
        <w:t>by substantial funding</w:t>
      </w:r>
      <w:r>
        <w:rPr>
          <w:rFonts w:cs="Arial"/>
        </w:rPr>
        <w:t xml:space="preserve">. That </w:t>
      </w:r>
      <w:r>
        <w:rPr>
          <w:rFonts w:cs="Arial"/>
        </w:rPr>
        <w:t>is what is going to give the UK its credibility.</w:t>
      </w:r>
    </w:p>
    <w:p w:rsidR="005A5B7D" w:rsidP="005A5B7D">
      <w:pPr>
        <w:pStyle w:val="Answer"/>
      </w:pPr>
      <w:r w:rsidRPr="00E638AF">
        <w:rPr>
          <w:b/>
          <w:bCs/>
          <w:i/>
          <w:iCs/>
        </w:rPr>
        <w:t>Gillian Moyes:</w:t>
      </w:r>
      <w:r w:rsidRPr="005A5B7D">
        <w:rPr>
          <w:b/>
        </w:rPr>
        <w:t xml:space="preserve"> </w:t>
      </w:r>
      <w:r>
        <w:t>Sultana has articulated it very well and clearly. I talk about the needs of children, but what chil</w:t>
      </w:r>
      <w:r>
        <w:t xml:space="preserve">dren in Yemen need most of all is an end to the conflict. The UK </w:t>
      </w:r>
      <w:r>
        <w:t>has</w:t>
      </w:r>
      <w:r>
        <w:t xml:space="preserve"> a key role to play </w:t>
      </w:r>
      <w:r>
        <w:t xml:space="preserve">in the UN </w:t>
      </w:r>
      <w:r>
        <w:t>as the penholder</w:t>
      </w:r>
      <w:r>
        <w:t xml:space="preserve"> </w:t>
      </w:r>
      <w:r>
        <w:t xml:space="preserve">and </w:t>
      </w:r>
      <w:r>
        <w:t xml:space="preserve">could </w:t>
      </w:r>
      <w:r>
        <w:t>do more to</w:t>
      </w:r>
      <w:r>
        <w:t xml:space="preserve"> champion children’s voices in the peace process</w:t>
      </w:r>
      <w:r>
        <w:t>. Too often</w:t>
      </w:r>
      <w:r>
        <w:t>,</w:t>
      </w:r>
      <w:r>
        <w:t xml:space="preserve"> they are not heard</w:t>
      </w:r>
      <w:r>
        <w:t>. T</w:t>
      </w:r>
      <w:r>
        <w:t xml:space="preserve">he UK </w:t>
      </w:r>
      <w:r>
        <w:t>has</w:t>
      </w:r>
      <w:r>
        <w:t xml:space="preserve"> a track record in this area a</w:t>
      </w:r>
      <w:r>
        <w:t>nd can build on this</w:t>
      </w:r>
      <w:r>
        <w:t xml:space="preserve"> in its diplomatic efforts on Yemen.</w:t>
      </w:r>
    </w:p>
    <w:p w:rsidR="005A5B7D" w:rsidP="005A5B7D">
      <w:pPr>
        <w:pStyle w:val="Answer"/>
      </w:pPr>
      <w:r w:rsidRPr="00E638AF">
        <w:rPr>
          <w:b/>
          <w:bCs/>
          <w:i/>
          <w:iCs/>
        </w:rPr>
        <w:t>Salvatore Vicari:</w:t>
      </w:r>
      <w:r w:rsidRPr="005A5B7D">
        <w:rPr>
          <w:b/>
        </w:rPr>
        <w:t xml:space="preserve"> </w:t>
      </w:r>
      <w:r>
        <w:t xml:space="preserve">Any </w:t>
      </w:r>
      <w:r>
        <w:t>effort to improve the situation of Yemen</w:t>
      </w:r>
      <w:r>
        <w:t>is</w:t>
      </w:r>
      <w:r>
        <w:t xml:space="preserve"> in the long term </w:t>
      </w:r>
      <w:r>
        <w:t>is</w:t>
      </w:r>
      <w:r>
        <w:t xml:space="preserve"> very welcome. In that sense, those kinds of diplomatic efforts cannot really substitute today what people need rig</w:t>
      </w:r>
      <w:r>
        <w:t>ht now in terms</w:t>
      </w:r>
      <w:r>
        <w:t xml:space="preserve"> </w:t>
      </w:r>
      <w:r>
        <w:t>of assistance</w:t>
      </w:r>
      <w:r>
        <w:t>, on which their lives might depend in many cases</w:t>
      </w:r>
      <w:r>
        <w:t>.</w:t>
      </w:r>
    </w:p>
    <w:p w:rsidR="00C718A2" w:rsidP="005B2311">
      <w:pPr>
        <w:pStyle w:val="Remark"/>
      </w:pPr>
      <w:r w:rsidRPr="00D14449">
        <w:rPr>
          <w:b/>
        </w:rPr>
        <w:t>Chair:</w:t>
      </w:r>
      <w:r>
        <w:t xml:space="preserve"> Thank you, panel. We really appreciate</w:t>
      </w:r>
      <w:r>
        <w:t xml:space="preserve"> not only you coming here today</w:t>
      </w:r>
      <w:r>
        <w:t>,</w:t>
      </w:r>
      <w:r>
        <w:t xml:space="preserve"> but the work you are doing in some of the most difficult and challenging situations</w:t>
      </w:r>
      <w:r>
        <w:t>. The Committee</w:t>
      </w:r>
      <w:r>
        <w:t xml:space="preserve"> owes you a huge thanks for everything you are doing in Yemen, not least </w:t>
      </w:r>
      <w:r>
        <w:t xml:space="preserve">for </w:t>
      </w:r>
      <w:r>
        <w:t>your</w:t>
      </w:r>
      <w:r>
        <w:t xml:space="preserve"> resilience, because this has been going on for far, far too long.</w:t>
      </w:r>
      <w:r>
        <w:t xml:space="preserve"> Thank you for everything.</w:t>
      </w:r>
    </w:p>
    <w:p w:rsidR="002B23FC" w:rsidRPr="002B23FC" w:rsidP="002B23FC">
      <w:pPr>
        <w:pStyle w:val="QuestionCont"/>
      </w:pPr>
    </w:p>
    <w:p w:rsidR="005B3172">
      <w:pPr>
        <w:spacing w:line="276" w:lineRule="auto"/>
        <w:jc w:val="left"/>
        <w:rPr>
          <w:sz w:val="28"/>
          <w:szCs w:val="28"/>
        </w:rPr>
      </w:pPr>
      <w:bookmarkStart w:id="1" w:name="Panel2"/>
      <w:bookmarkEnd w:id="1"/>
      <w:r>
        <w:rPr>
          <w:szCs w:val="28"/>
        </w:rPr>
        <w:br w:type="page"/>
      </w:r>
    </w:p>
    <w:p w:rsidR="00C718A2" w:rsidRPr="00E965E9" w:rsidP="00C718A2">
      <w:pPr>
        <w:pStyle w:val="TitlePanel0"/>
        <w:rPr>
          <w:szCs w:val="28"/>
        </w:rPr>
      </w:pPr>
      <w:r w:rsidRPr="00E965E9">
        <w:rPr>
          <w:szCs w:val="28"/>
        </w:rPr>
        <w:t>Examination of witnesses</w:t>
      </w:r>
    </w:p>
    <w:p w:rsidR="00C718A2" w:rsidP="00C718A2">
      <w:pPr>
        <w:pStyle w:val="TitlePanel0"/>
        <w:jc w:val="left"/>
      </w:pPr>
      <w:r w:rsidRPr="00E965E9">
        <w:rPr>
          <w:sz w:val="22"/>
        </w:rPr>
        <w:t>Witnesses:</w:t>
      </w:r>
      <w:r>
        <w:rPr>
          <w:sz w:val="22"/>
        </w:rPr>
        <w:t xml:space="preserve"> </w:t>
      </w:r>
      <w:r w:rsidRPr="005B44EE">
        <w:rPr>
          <w:sz w:val="22"/>
        </w:rPr>
        <w:t>James Cleverly, Michael Aron</w:t>
      </w:r>
      <w:r>
        <w:rPr>
          <w:sz w:val="22"/>
        </w:rPr>
        <w:t xml:space="preserve"> and</w:t>
      </w:r>
      <w:r w:rsidRPr="005B44EE">
        <w:rPr>
          <w:sz w:val="22"/>
        </w:rPr>
        <w:t xml:space="preserve"> Chris Bold</w:t>
      </w:r>
      <w:r w:rsidRPr="00E965E9">
        <w:rPr>
          <w:sz w:val="22"/>
        </w:rPr>
        <w:t>.</w:t>
      </w:r>
    </w:p>
    <w:p w:rsidR="002B23FC" w:rsidP="005B3172">
      <w:pPr>
        <w:pStyle w:val="Remark"/>
      </w:pPr>
      <w:r w:rsidRPr="005A5B7D">
        <w:rPr>
          <w:b/>
        </w:rPr>
        <w:t>Chair:</w:t>
      </w:r>
      <w:r>
        <w:t xml:space="preserve"> We are very fortunate to be joined by the </w:t>
      </w:r>
      <w:r>
        <w:t>Rt Hon</w:t>
      </w:r>
      <w:r>
        <w:t xml:space="preserve"> James Cleverly, who is the Minister of State for the Middle East and North Africa. He is joined by Michael Aron, </w:t>
      </w:r>
      <w:r w:rsidRPr="00C718A2">
        <w:t xml:space="preserve">Her Majesty’s </w:t>
      </w:r>
      <w:r>
        <w:t>a</w:t>
      </w:r>
      <w:r w:rsidRPr="00C718A2">
        <w:t>mbassador to Yemen</w:t>
      </w:r>
      <w:r>
        <w:t>,</w:t>
      </w:r>
      <w:r>
        <w:t xml:space="preserve"> and</w:t>
      </w:r>
      <w:r w:rsidRPr="00C718A2">
        <w:t xml:space="preserve"> Chris Bold, </w:t>
      </w:r>
      <w:r>
        <w:t xml:space="preserve">the </w:t>
      </w:r>
      <w:r w:rsidRPr="00C718A2">
        <w:t>development directo</w:t>
      </w:r>
      <w:r w:rsidRPr="00C718A2">
        <w:t xml:space="preserve">r </w:t>
      </w:r>
      <w:r>
        <w:t xml:space="preserve">for </w:t>
      </w:r>
      <w:r w:rsidRPr="00C718A2">
        <w:t>Yemen</w:t>
      </w:r>
      <w:r>
        <w:t>. Thank you very much for joining us, gentlemen. Hopefully our previous panel has given you lots of ideas of what needs to be done going forwards. I am sure you will share a lot of them.</w:t>
      </w:r>
    </w:p>
    <w:p w:rsidR="005A5B7D" w:rsidP="005B3172">
      <w:pPr>
        <w:pStyle w:val="Remark"/>
      </w:pPr>
      <w:r>
        <w:t xml:space="preserve">Minister, we know we are tight on time, so forgive us for </w:t>
      </w:r>
      <w:r>
        <w:t xml:space="preserve">firing quick questions at you. We would appreciate direct answers, if that is okay, so we can get the maximum out of you. </w:t>
      </w:r>
    </w:p>
    <w:p w:rsidR="00C718A2" w:rsidP="005A5B7D">
      <w:pPr>
        <w:pStyle w:val="Question"/>
      </w:pPr>
      <w:r w:rsidRPr="002B23FC">
        <w:rPr>
          <w:b/>
        </w:rPr>
        <w:t>Chris Law:</w:t>
      </w:r>
      <w:r>
        <w:t xml:space="preserve"> This i</w:t>
      </w:r>
      <w:r>
        <w:t>s</w:t>
      </w:r>
      <w:r>
        <w:t xml:space="preserve"> </w:t>
      </w:r>
      <w:r>
        <w:t>a</w:t>
      </w:r>
      <w:r>
        <w:t xml:space="preserve"> question for you, James. The Committee welcome</w:t>
      </w:r>
      <w:r>
        <w:t>s</w:t>
      </w:r>
      <w:r>
        <w:t xml:space="preserve"> how well informed you have kept </w:t>
      </w:r>
      <w:r>
        <w:t>us and the House about the situa</w:t>
      </w:r>
      <w:r>
        <w:t xml:space="preserve">tion in Yemen and welcome the UK’s track record of leadership in Yemen. </w:t>
      </w:r>
      <w:r>
        <w:t>I am sure you heard some of the points raised earlier</w:t>
      </w:r>
      <w:r>
        <w:t xml:space="preserve">, </w:t>
      </w:r>
      <w:r>
        <w:t>for example the nine</w:t>
      </w:r>
      <w:r>
        <w:noBreakHyphen/>
      </w:r>
      <w:r>
        <w:t>year</w:t>
      </w:r>
      <w:r>
        <w:noBreakHyphen/>
      </w:r>
      <w:r>
        <w:t>old girl who has the body of a four</w:t>
      </w:r>
      <w:r>
        <w:t>-</w:t>
      </w:r>
      <w:r>
        <w:t>year</w:t>
      </w:r>
      <w:r>
        <w:noBreakHyphen/>
      </w:r>
      <w:r>
        <w:t>old</w:t>
      </w:r>
      <w:r>
        <w:t xml:space="preserve"> or the fact that there are now 10 million people facing fa</w:t>
      </w:r>
      <w:r>
        <w:t xml:space="preserve">mine, which has increased by 1.5 million. </w:t>
      </w:r>
      <w:r>
        <w:t>Given the</w:t>
      </w:r>
      <w:r>
        <w:t xml:space="preserve"> dire situation we have just heard about and the previous leadership of the UK, why on earth has the UK decided to reduce its contributions to this crisis by almost 60%?</w:t>
      </w:r>
    </w:p>
    <w:p w:rsidR="00853644" w:rsidP="002B23FC">
      <w:pPr>
        <w:pStyle w:val="Answer"/>
      </w:pPr>
      <w:r w:rsidRPr="00E638AF">
        <w:rPr>
          <w:b/>
          <w:bCs/>
          <w:i/>
          <w:iCs/>
        </w:rPr>
        <w:t>James Cleverly:</w:t>
      </w:r>
      <w:r w:rsidRPr="00853644">
        <w:rPr>
          <w:b/>
        </w:rPr>
        <w:t xml:space="preserve"> </w:t>
      </w:r>
      <w:r>
        <w:t>I thank you for rec</w:t>
      </w:r>
      <w:r>
        <w:t xml:space="preserve">ognising the commitment that we have made both to supporting Yemenis in these incredibly difficult times </w:t>
      </w:r>
      <w:r>
        <w:t>and</w:t>
      </w:r>
      <w:r>
        <w:t xml:space="preserve"> to keeping the House informed. </w:t>
      </w:r>
      <w:r>
        <w:t xml:space="preserve">I did not have the opportunity to hear everything </w:t>
      </w:r>
      <w:r>
        <w:t xml:space="preserve">that </w:t>
      </w:r>
      <w:r>
        <w:t xml:space="preserve">the previous speakers said, but I have engaged with the </w:t>
      </w:r>
      <w:r>
        <w:t>Yemenis. I have done a virtual tour and I have seen some</w:t>
      </w:r>
      <w:r>
        <w:t xml:space="preserve">, </w:t>
      </w:r>
      <w:r>
        <w:t>al</w:t>
      </w:r>
      <w:r>
        <w:t xml:space="preserve">though certainly not all, </w:t>
      </w:r>
      <w:r>
        <w:t>of the terrible situations</w:t>
      </w:r>
      <w:r>
        <w:t xml:space="preserve"> the Yemenis live under. They are heartbreaking and we completely recognise that.</w:t>
      </w:r>
    </w:p>
    <w:p w:rsidR="00853644" w:rsidP="00853644">
      <w:pPr>
        <w:pStyle w:val="Answer"/>
      </w:pPr>
      <w:r>
        <w:t>Our desire to help the people of Yemen persists. That</w:t>
      </w:r>
      <w:r>
        <w:t xml:space="preserve"> </w:t>
      </w:r>
      <w:r>
        <w:t xml:space="preserve">is why we remain one of the </w:t>
      </w:r>
      <w:r>
        <w:t>largest</w:t>
      </w:r>
      <w:r>
        <w:t xml:space="preserve"> donors to Yemen to support the crisis. You will know, as we have made clear in the House before, that the unique economic impact of the coronavirus has </w:t>
      </w:r>
      <w:r>
        <w:t>constrained</w:t>
      </w:r>
      <w:r>
        <w:t xml:space="preserve"> the UK economy quite significantly </w:t>
      </w:r>
      <w:r>
        <w:t>while</w:t>
      </w:r>
      <w:r>
        <w:t xml:space="preserve"> </w:t>
      </w:r>
      <w:r>
        <w:t>significantly</w:t>
      </w:r>
      <w:r>
        <w:t xml:space="preserve"> i</w:t>
      </w:r>
      <w:r>
        <w:t>ncreasing the need to support British people’s whose livelihoods are at stake</w:t>
      </w:r>
      <w:r>
        <w:t>,</w:t>
      </w:r>
      <w:r>
        <w:t xml:space="preserve"> as well as people whose lives have been at risk. It is a difficult balancing act, but we have maintained a significant commitment to Yemen. It </w:t>
      </w:r>
      <w:r>
        <w:t xml:space="preserve">remains one of </w:t>
      </w:r>
      <w:r>
        <w:t xml:space="preserve">our </w:t>
      </w:r>
      <w:r>
        <w:t xml:space="preserve">largest </w:t>
      </w:r>
      <w:r>
        <w:t>commitm</w:t>
      </w:r>
      <w:r>
        <w:t xml:space="preserve">ents. As I say, the UK remains one of the largest </w:t>
      </w:r>
      <w:r>
        <w:t>bilateral</w:t>
      </w:r>
      <w:r>
        <w:t xml:space="preserve"> donors to the crisis in Yemen</w:t>
      </w:r>
      <w:r>
        <w:t>.</w:t>
      </w:r>
    </w:p>
    <w:p w:rsidR="00853644" w:rsidP="00853644">
      <w:pPr>
        <w:pStyle w:val="Question"/>
      </w:pPr>
      <w:r w:rsidRPr="002B23FC">
        <w:rPr>
          <w:b/>
        </w:rPr>
        <w:t>Chris Law:</w:t>
      </w:r>
      <w:r>
        <w:t xml:space="preserve"> What you have said contradicts quite a lot of information. </w:t>
      </w:r>
      <w:r>
        <w:t xml:space="preserve">If you have reduced your commitment to Yemen by 60%, that is not maintaining at all. </w:t>
      </w:r>
      <w:r>
        <w:t xml:space="preserve">If </w:t>
      </w:r>
      <w:r>
        <w:t xml:space="preserve">we </w:t>
      </w:r>
      <w:r>
        <w:t>look</w:t>
      </w:r>
      <w:r>
        <w:t xml:space="preserve"> at the other G7 nations</w:t>
      </w:r>
      <w:r>
        <w:t>, all of them have decided to increase their aid budget</w:t>
      </w:r>
      <w:r>
        <w:t>.</w:t>
      </w:r>
      <w:r>
        <w:t xml:space="preserve"> </w:t>
      </w:r>
      <w:r>
        <w:t xml:space="preserve">We </w:t>
      </w:r>
      <w:r>
        <w:t>have decided to slash ours. W</w:t>
      </w:r>
      <w:r>
        <w:t xml:space="preserve">hat do these cuts mean </w:t>
      </w:r>
      <w:r>
        <w:t xml:space="preserve">in practice for the programmes that run through the </w:t>
      </w:r>
      <w:r>
        <w:t xml:space="preserve">embassy </w:t>
      </w:r>
      <w:r>
        <w:t>in Sanaa?</w:t>
      </w:r>
    </w:p>
    <w:p w:rsidR="00A42763" w:rsidP="00853644">
      <w:pPr>
        <w:pStyle w:val="Answer"/>
      </w:pPr>
      <w:r w:rsidRPr="00E638AF">
        <w:rPr>
          <w:b/>
          <w:bCs/>
          <w:i/>
          <w:iCs/>
        </w:rPr>
        <w:t>James Cleverly:</w:t>
      </w:r>
      <w:r w:rsidRPr="00853644">
        <w:rPr>
          <w:b/>
        </w:rPr>
        <w:t xml:space="preserve"> </w:t>
      </w:r>
      <w:r>
        <w:t>I can ask Chris to go through a de</w:t>
      </w:r>
      <w:r>
        <w:t xml:space="preserve">tailed breakdown. In the broadest terms, we have focused our efforts in the areas that we know make the most significant difference. The risk of famine </w:t>
      </w:r>
      <w:r>
        <w:t xml:space="preserve">is </w:t>
      </w:r>
      <w:r>
        <w:t>significant, so</w:t>
      </w:r>
      <w:r>
        <w:t xml:space="preserve"> we are focused very much on maintaining food distribution</w:t>
      </w:r>
      <w:r>
        <w:t>.</w:t>
      </w:r>
      <w:r>
        <w:t xml:space="preserve"> That mean</w:t>
      </w:r>
      <w:r>
        <w:t>s</w:t>
      </w:r>
      <w:r>
        <w:t xml:space="preserve"> making sure tha</w:t>
      </w:r>
      <w:r>
        <w:t>t our humanitarian money goes towards feeding people.</w:t>
      </w:r>
    </w:p>
    <w:p w:rsidR="00853644" w:rsidP="00F02C12">
      <w:pPr>
        <w:pStyle w:val="Answer"/>
      </w:pPr>
      <w:r>
        <w:t>More than that</w:t>
      </w:r>
      <w:r>
        <w:t>—</w:t>
      </w:r>
      <w:r>
        <w:t xml:space="preserve">and </w:t>
      </w:r>
      <w:r>
        <w:t xml:space="preserve">this </w:t>
      </w:r>
      <w:r>
        <w:t>is some</w:t>
      </w:r>
      <w:r>
        <w:t>thing that I did pick up from one of your previous speakers</w:t>
      </w:r>
      <w:r>
        <w:t>—</w:t>
      </w:r>
      <w:r>
        <w:t xml:space="preserve">one of the </w:t>
      </w:r>
      <w:r>
        <w:t>most</w:t>
      </w:r>
      <w:r>
        <w:t xml:space="preserve"> </w:t>
      </w:r>
      <w:r>
        <w:t>important</w:t>
      </w:r>
      <w:r>
        <w:t xml:space="preserve"> things we can do </w:t>
      </w:r>
      <w:r>
        <w:t xml:space="preserve">to help </w:t>
      </w:r>
      <w:r>
        <w:t>the people of Yemen is to</w:t>
      </w:r>
      <w:r>
        <w:t xml:space="preserve"> bring the conflict to a conclusion</w:t>
      </w:r>
      <w:r>
        <w:t xml:space="preserve"> and to use our diplomatic efforts. </w:t>
      </w:r>
      <w:r>
        <w:t xml:space="preserve">For example, I spoke to the Government of Yemen about </w:t>
      </w:r>
      <w:r>
        <w:t xml:space="preserve">releasing the </w:t>
      </w:r>
      <w:r>
        <w:t xml:space="preserve">fuel ships </w:t>
      </w:r>
      <w:r>
        <w:t>that</w:t>
      </w:r>
      <w:r>
        <w:t xml:space="preserve"> are outside the harbour, to</w:t>
      </w:r>
      <w:r>
        <w:t xml:space="preserve"> enable grain to be milled and food to be distributed. </w:t>
      </w:r>
      <w:r>
        <w:t>Our diplomatic effort goes hand in hand with our humanitarian effort.</w:t>
      </w:r>
      <w:r>
        <w:t xml:space="preserve"> We are very much focused on feeding people and keeping that as a priority, but also using our diplomatic leverage</w:t>
      </w:r>
      <w:r>
        <w:t xml:space="preserve">, as </w:t>
      </w:r>
      <w:r>
        <w:t xml:space="preserve">we still </w:t>
      </w:r>
      <w:r>
        <w:t>have</w:t>
      </w:r>
      <w:r>
        <w:t xml:space="preserve"> </w:t>
      </w:r>
      <w:r>
        <w:t>a very substantial voice</w:t>
      </w:r>
      <w:r>
        <w:t xml:space="preserve">, </w:t>
      </w:r>
      <w:r>
        <w:t xml:space="preserve">to try to bring this conflict to a conclusion. </w:t>
      </w:r>
    </w:p>
    <w:p w:rsidR="00853644" w:rsidP="005B62B4">
      <w:pPr>
        <w:pStyle w:val="Remark"/>
      </w:pPr>
      <w:r w:rsidRPr="00853644">
        <w:rPr>
          <w:b/>
        </w:rPr>
        <w:t>Chris Law:</w:t>
      </w:r>
      <w:r>
        <w:t xml:space="preserve"> </w:t>
      </w:r>
      <w:r>
        <w:t xml:space="preserve">Could I hear a little bit from Michael </w:t>
      </w:r>
      <w:r>
        <w:t>and Chris</w:t>
      </w:r>
      <w:r>
        <w:t xml:space="preserve"> on this matter? </w:t>
      </w:r>
    </w:p>
    <w:p w:rsidR="00853644" w:rsidP="00853644">
      <w:pPr>
        <w:pStyle w:val="Answer"/>
        <w:rPr>
          <w:rFonts w:cs="Arial"/>
        </w:rPr>
      </w:pPr>
      <w:r w:rsidRPr="00E638AF">
        <w:rPr>
          <w:b/>
          <w:i/>
          <w:iCs/>
        </w:rPr>
        <w:t>Michael Aron:</w:t>
      </w:r>
      <w:r w:rsidRPr="00853644">
        <w:rPr>
          <w:b/>
        </w:rPr>
        <w:t xml:space="preserve"> </w:t>
      </w:r>
      <w:r>
        <w:t xml:space="preserve">Of </w:t>
      </w:r>
      <w:r>
        <w:t>course</w:t>
      </w:r>
      <w:r>
        <w:t>,</w:t>
      </w:r>
      <w:r>
        <w:t xml:space="preserve"> </w:t>
      </w:r>
      <w:r>
        <w:t xml:space="preserve">I fully endorse what the Minister says. </w:t>
      </w:r>
      <w:r>
        <w:t xml:space="preserve">If </w:t>
      </w:r>
      <w:r>
        <w:t>you listen to Mark Lo</w:t>
      </w:r>
      <w:r>
        <w:t>w</w:t>
      </w:r>
      <w:r>
        <w:t>cock</w:t>
      </w:r>
      <w:r>
        <w:rPr>
          <w:rFonts w:cs="Arial"/>
        </w:rPr>
        <w:t xml:space="preserve"> in the Se</w:t>
      </w:r>
      <w:r>
        <w:rPr>
          <w:rFonts w:cs="Arial"/>
        </w:rPr>
        <w:t>curity Council and others, we have</w:t>
      </w:r>
      <w:r>
        <w:rPr>
          <w:rFonts w:cs="Arial"/>
        </w:rPr>
        <w:t xml:space="preserve"> a dual task in Yemen, which is to bring about an end to the conflict and</w:t>
      </w:r>
      <w:r>
        <w:rPr>
          <w:rFonts w:cs="Arial"/>
        </w:rPr>
        <w:t>,</w:t>
      </w:r>
      <w:r>
        <w:rPr>
          <w:rFonts w:cs="Arial"/>
        </w:rPr>
        <w:t xml:space="preserve"> in the meantime</w:t>
      </w:r>
      <w:r>
        <w:rPr>
          <w:rFonts w:cs="Arial"/>
        </w:rPr>
        <w:t>,</w:t>
      </w:r>
      <w:r>
        <w:rPr>
          <w:rFonts w:cs="Arial"/>
        </w:rPr>
        <w:t xml:space="preserve"> to keep people alive and in health. </w:t>
      </w:r>
      <w:r>
        <w:rPr>
          <w:rFonts w:cs="Arial"/>
        </w:rPr>
        <w:t xml:space="preserve">The UK is making a huge commitment to both of those. We will continue to work </w:t>
      </w:r>
      <w:r>
        <w:rPr>
          <w:rFonts w:cs="Arial"/>
        </w:rPr>
        <w:t xml:space="preserve">through </w:t>
      </w:r>
      <w:r>
        <w:rPr>
          <w:rFonts w:cs="Arial"/>
        </w:rPr>
        <w:t>our lead</w:t>
      </w:r>
      <w:r>
        <w:rPr>
          <w:rFonts w:cs="Arial"/>
        </w:rPr>
        <w:t>ership in New York</w:t>
      </w:r>
      <w:r>
        <w:rPr>
          <w:rFonts w:cs="Arial"/>
        </w:rPr>
        <w:t>. We also</w:t>
      </w:r>
      <w:r>
        <w:rPr>
          <w:rFonts w:cs="Arial"/>
        </w:rPr>
        <w:t xml:space="preserve"> work closely with Martin Griffiths, the UN </w:t>
      </w:r>
      <w:r>
        <w:rPr>
          <w:rFonts w:cs="Arial"/>
        </w:rPr>
        <w:t>special envoy</w:t>
      </w:r>
      <w:r>
        <w:rPr>
          <w:rFonts w:cs="Arial"/>
        </w:rPr>
        <w:t>, and his team to make sure—</w:t>
      </w:r>
    </w:p>
    <w:p w:rsidR="00853644" w:rsidP="00853644">
      <w:pPr>
        <w:pStyle w:val="Question"/>
      </w:pPr>
      <w:r w:rsidRPr="00853644">
        <w:rPr>
          <w:b/>
        </w:rPr>
        <w:t>Chris Law:</w:t>
      </w:r>
      <w:r>
        <w:t xml:space="preserve"> </w:t>
      </w:r>
      <w:r>
        <w:t>I am s</w:t>
      </w:r>
      <w:r>
        <w:t>orry to cut across you</w:t>
      </w:r>
      <w:r>
        <w:t xml:space="preserve">, but </w:t>
      </w:r>
      <w:r>
        <w:t>I am asking you a specific question.</w:t>
      </w:r>
      <w:r>
        <w:t xml:space="preserve"> What do these cuts mean in practice for programmes run throug</w:t>
      </w:r>
      <w:r>
        <w:t xml:space="preserve">h the </w:t>
      </w:r>
      <w:r>
        <w:t xml:space="preserve">embassy </w:t>
      </w:r>
      <w:r>
        <w:t>in Sanaa? I am hearing a lot of platitudes.</w:t>
      </w:r>
    </w:p>
    <w:p w:rsidR="006A211A" w:rsidP="00853644">
      <w:pPr>
        <w:pStyle w:val="Answer"/>
      </w:pPr>
      <w:r w:rsidRPr="00E638AF">
        <w:rPr>
          <w:b/>
          <w:i/>
          <w:iCs/>
        </w:rPr>
        <w:t xml:space="preserve">Michael Aron: </w:t>
      </w:r>
      <w:r>
        <w:t xml:space="preserve">I will ask Chris to answer on the detailed </w:t>
      </w:r>
      <w:r>
        <w:t>programmes</w:t>
      </w:r>
      <w:r>
        <w:t xml:space="preserve">, but on the political </w:t>
      </w:r>
      <w:r>
        <w:t xml:space="preserve">and </w:t>
      </w:r>
      <w:r>
        <w:t>diplomatic side we are</w:t>
      </w:r>
      <w:r>
        <w:t xml:space="preserve"> working tirelessly with our partners to bring about an end to the conflict. None </w:t>
      </w:r>
      <w:r>
        <w:t>of that will change. Chris, do you want to talk about the specific programmes?</w:t>
      </w:r>
    </w:p>
    <w:p w:rsidR="00853644" w:rsidP="006A211A">
      <w:pPr>
        <w:pStyle w:val="Question"/>
      </w:pPr>
      <w:r w:rsidRPr="006A211A">
        <w:rPr>
          <w:b/>
        </w:rPr>
        <w:t>Chris Law:</w:t>
      </w:r>
      <w:r>
        <w:t xml:space="preserve"> UN Secretary</w:t>
      </w:r>
      <w:r>
        <w:noBreakHyphen/>
      </w:r>
      <w:r>
        <w:t xml:space="preserve">General </w:t>
      </w:r>
      <w:r w:rsidRPr="00B1628C">
        <w:t xml:space="preserve">António </w:t>
      </w:r>
      <w:r w:rsidRPr="00F02C12">
        <w:t xml:space="preserve">Guterres </w:t>
      </w:r>
      <w:r>
        <w:t>has called these cuts a death sentence</w:t>
      </w:r>
      <w:r>
        <w:t>. Do you agree with this position, Chris?</w:t>
      </w:r>
    </w:p>
    <w:p w:rsidR="006A211A" w:rsidP="00F02C12">
      <w:pPr>
        <w:pStyle w:val="Answer"/>
      </w:pPr>
      <w:r w:rsidRPr="00E638AF">
        <w:rPr>
          <w:b/>
          <w:i/>
          <w:iCs/>
        </w:rPr>
        <w:t xml:space="preserve">Chris Bold: </w:t>
      </w:r>
      <w:r>
        <w:t xml:space="preserve">As some of the earlier panel </w:t>
      </w:r>
      <w:r>
        <w:t>members mentioned, the funding to the</w:t>
      </w:r>
      <w:r>
        <w:t xml:space="preserve"> UN appeal in total this year is going to be a long way shy of the total that is needed</w:t>
      </w:r>
      <w:r>
        <w:t xml:space="preserve">. That is </w:t>
      </w:r>
      <w:r>
        <w:t>desperately</w:t>
      </w:r>
      <w:r>
        <w:t xml:space="preserve"> sad. </w:t>
      </w:r>
      <w:r>
        <w:t xml:space="preserve">The </w:t>
      </w:r>
      <w:r>
        <w:t xml:space="preserve">ambassador </w:t>
      </w:r>
      <w:r>
        <w:t xml:space="preserve">and the Minister have been </w:t>
      </w:r>
      <w:r>
        <w:t>doing their best to get some of the very big donors, particular</w:t>
      </w:r>
      <w:r>
        <w:t xml:space="preserve">ly the Gulf countries and the US, to maintain and increase their </w:t>
      </w:r>
      <w:r>
        <w:rPr>
          <w:rFonts w:cs="Times New Roman"/>
        </w:rPr>
        <w:t xml:space="preserve">contributions, which is what will make the really big difference to the situation on the ground. </w:t>
      </w:r>
      <w:r>
        <w:t xml:space="preserve">The Saudis have put about </w:t>
      </w:r>
      <w:r>
        <w:t>£</w:t>
      </w:r>
      <w:r>
        <w:t>17 billion into the humanitarian response in Yemen over the last fi</w:t>
      </w:r>
      <w:r>
        <w:t>ve years. The numbers are colossal.</w:t>
      </w:r>
    </w:p>
    <w:p w:rsidR="006A211A" w:rsidP="006A211A">
      <w:pPr>
        <w:pStyle w:val="Answer"/>
      </w:pPr>
      <w:r>
        <w:t>To your specific questions on programme areas, I will talk about the thematic areas rather than individual programmes. A number of our programmes, as Sultana and Gillian mentioned, are due to come to a close next year an</w:t>
      </w:r>
      <w:r>
        <w:t>yway. We would have been putting new business</w:t>
      </w:r>
      <w:r>
        <w:t xml:space="preserve"> </w:t>
      </w:r>
      <w:r>
        <w:t xml:space="preserve">case </w:t>
      </w:r>
      <w:r>
        <w:t>proposals to Ministers for follow</w:t>
      </w:r>
      <w:r>
        <w:noBreakHyphen/>
        <w:t xml:space="preserve">on programmes to them regardless of the funding landscape. </w:t>
      </w:r>
      <w:r>
        <w:t xml:space="preserve">We </w:t>
      </w:r>
      <w:r>
        <w:t>have proposed to Ministers that we make sure that we, first and foremost, protect the relatively small amount</w:t>
      </w:r>
      <w:r>
        <w:t xml:space="preserve"> o</w:t>
      </w:r>
      <w:r>
        <w:t xml:space="preserve">f money </w:t>
      </w:r>
      <w:r>
        <w:t>that we use to support the peace process. We think that supporting Martin Griffiths’ efforts will have a very high return on investment. It is a relatively small amount of our budget, but we have to continue to back the peace process. We will pro</w:t>
      </w:r>
      <w:r>
        <w:t>tect that funding. It is in the low</w:t>
      </w:r>
      <w:r>
        <w:t xml:space="preserve"> </w:t>
      </w:r>
      <w:r>
        <w:t>millions.</w:t>
      </w:r>
    </w:p>
    <w:p w:rsidR="00F02C12" w:rsidP="006A211A">
      <w:pPr>
        <w:pStyle w:val="Answer"/>
      </w:pPr>
      <w:r>
        <w:t>Similarly, we will protect our funding that is trying to prevent complete economic collapse in Yemen. The UN tell</w:t>
      </w:r>
      <w:r>
        <w:t>s</w:t>
      </w:r>
      <w:r>
        <w:t xml:space="preserve"> us that </w:t>
      </w:r>
      <w:r>
        <w:t>it</w:t>
      </w:r>
      <w:r>
        <w:t xml:space="preserve"> really value</w:t>
      </w:r>
      <w:r>
        <w:t>s</w:t>
      </w:r>
      <w:r>
        <w:t xml:space="preserve"> our work in this area. We will basically devote everything else we hav</w:t>
      </w:r>
      <w:r>
        <w:t xml:space="preserve">e to the </w:t>
      </w:r>
      <w:r>
        <w:t>humanitarian</w:t>
      </w:r>
      <w:r>
        <w:t xml:space="preserve"> response, and we will focus and prioritise that money even more rigorously than we have had to in the past. </w:t>
      </w:r>
      <w:r>
        <w:t xml:space="preserve">Some </w:t>
      </w:r>
      <w:r>
        <w:t xml:space="preserve">50% of our total funding will go to cash for food. We think that providing cash to families is the most effective way of </w:t>
      </w:r>
      <w:r>
        <w:t>meeting their food needs, so we will favour cash interventions. We are recommending that around 50% of our funding goes to that.</w:t>
      </w:r>
    </w:p>
    <w:p w:rsidR="006A211A" w:rsidP="006A211A">
      <w:pPr>
        <w:pStyle w:val="Answer"/>
      </w:pPr>
      <w:r>
        <w:t xml:space="preserve">The second biggest funding </w:t>
      </w:r>
      <w:r>
        <w:t xml:space="preserve">area </w:t>
      </w:r>
      <w:r>
        <w:t xml:space="preserve">will be to malnutrition intervention. Typically, what </w:t>
      </w:r>
      <w:r>
        <w:t xml:space="preserve">actually </w:t>
      </w:r>
      <w:r>
        <w:t>kills people in</w:t>
      </w:r>
      <w:r>
        <w:t xml:space="preserve"> famine and famin</w:t>
      </w:r>
      <w:r>
        <w:t>e</w:t>
      </w:r>
      <w:r>
        <w:noBreakHyphen/>
        <w:t>like situations is communicable diseases and other factors related to malnutrition. That will be our second</w:t>
      </w:r>
      <w:r>
        <w:noBreakHyphen/>
        <w:t xml:space="preserve">biggest area of funding, around 25% of our total. </w:t>
      </w:r>
    </w:p>
    <w:p w:rsidR="006A211A" w:rsidP="006A211A">
      <w:pPr>
        <w:pStyle w:val="Question"/>
      </w:pPr>
      <w:r w:rsidRPr="00F02C12">
        <w:rPr>
          <w:b/>
        </w:rPr>
        <w:t>Chris Law:</w:t>
      </w:r>
      <w:r>
        <w:t xml:space="preserve"> </w:t>
      </w:r>
      <w:r>
        <w:t xml:space="preserve">You </w:t>
      </w:r>
      <w:r>
        <w:t xml:space="preserve">have just touched on malnutrition. </w:t>
      </w:r>
      <w:r>
        <w:t xml:space="preserve">Some </w:t>
      </w:r>
      <w:r>
        <w:t>50% of children now have irreversible st</w:t>
      </w:r>
      <w:r>
        <w:t xml:space="preserve">unted growth, James. </w:t>
      </w:r>
      <w:r>
        <w:t>I wondered who in Government made the decision to reduce the contribution by such a significant amount</w:t>
      </w:r>
      <w:r>
        <w:t>—</w:t>
      </w:r>
      <w:r>
        <w:t>60% is an enormous amount. Can you talk us through what that decision</w:t>
      </w:r>
      <w:r>
        <w:noBreakHyphen/>
      </w:r>
      <w:r>
        <w:t>making process was?</w:t>
      </w:r>
    </w:p>
    <w:p w:rsidR="006A211A" w:rsidP="006A211A">
      <w:pPr>
        <w:pStyle w:val="Answer"/>
      </w:pPr>
      <w:r w:rsidRPr="00E638AF">
        <w:rPr>
          <w:b/>
          <w:bCs/>
          <w:i/>
          <w:iCs/>
        </w:rPr>
        <w:t>James Cleverly:</w:t>
      </w:r>
      <w:r w:rsidRPr="006A211A">
        <w:rPr>
          <w:b/>
        </w:rPr>
        <w:t xml:space="preserve"> </w:t>
      </w:r>
      <w:r>
        <w:t>Ultimately, the final deci</w:t>
      </w:r>
      <w:r>
        <w:t xml:space="preserve">sion about how we allocate our </w:t>
      </w:r>
      <w:r>
        <w:t>ODA</w:t>
      </w:r>
      <w:r>
        <w:t xml:space="preserve"> budget is</w:t>
      </w:r>
      <w:r>
        <w:t xml:space="preserve"> made by Ministers. </w:t>
      </w:r>
    </w:p>
    <w:p w:rsidR="006A211A" w:rsidP="006A211A">
      <w:pPr>
        <w:pStyle w:val="Question"/>
      </w:pPr>
      <w:r w:rsidRPr="006A211A">
        <w:rPr>
          <w:b/>
        </w:rPr>
        <w:t>Chris Law:</w:t>
      </w:r>
      <w:r>
        <w:t xml:space="preserve"> </w:t>
      </w:r>
      <w:r>
        <w:t>Which Ministers in Government made this decision?</w:t>
      </w:r>
    </w:p>
    <w:p w:rsidR="006A211A" w:rsidP="006A211A">
      <w:pPr>
        <w:pStyle w:val="Answer"/>
      </w:pPr>
      <w:r w:rsidRPr="00E638AF">
        <w:rPr>
          <w:b/>
          <w:bCs/>
          <w:i/>
          <w:iCs/>
        </w:rPr>
        <w:t>James Cleverly:</w:t>
      </w:r>
      <w:r w:rsidRPr="006A211A">
        <w:rPr>
          <w:b/>
        </w:rPr>
        <w:t xml:space="preserve"> </w:t>
      </w:r>
      <w:r>
        <w:t xml:space="preserve">All </w:t>
      </w:r>
      <w:r>
        <w:t>M</w:t>
      </w:r>
      <w:r>
        <w:t xml:space="preserve">inisters in the </w:t>
      </w:r>
      <w:r>
        <w:t>D</w:t>
      </w:r>
      <w:r>
        <w:t xml:space="preserve">epartment. We work collectively on this. </w:t>
      </w:r>
      <w:r>
        <w:t xml:space="preserve">Obviously, </w:t>
      </w:r>
      <w:r>
        <w:t xml:space="preserve">I am </w:t>
      </w:r>
      <w:r>
        <w:t>the M</w:t>
      </w:r>
      <w:r>
        <w:t xml:space="preserve">inister with specific </w:t>
      </w:r>
      <w:r>
        <w:t>responsibility</w:t>
      </w:r>
      <w:r>
        <w:t xml:space="preserve"> for Yemen. </w:t>
      </w:r>
      <w:r>
        <w:t xml:space="preserve">In every single year </w:t>
      </w:r>
      <w:r>
        <w:t xml:space="preserve">that </w:t>
      </w:r>
      <w:r>
        <w:t xml:space="preserve">the Government have spent money trying to </w:t>
      </w:r>
      <w:r>
        <w:t>resolve conflict and avert famine, we have to make very difficult decisions. This year has been made difficult because of the economic situation we find ourselves</w:t>
      </w:r>
      <w:r>
        <w:t xml:space="preserve"> in. </w:t>
      </w:r>
      <w:r>
        <w:t xml:space="preserve">Unfortunately, there is always more need than there is resource. </w:t>
      </w:r>
      <w:r>
        <w:t>Ministers always have to make difficult decisions. The ministerial team here at the FCDO is working through the implications of the economic situation that we find ourselves in to try to</w:t>
      </w:r>
      <w:r>
        <w:t xml:space="preserve"> make sure </w:t>
      </w:r>
      <w:r>
        <w:t xml:space="preserve">that </w:t>
      </w:r>
      <w:r>
        <w:t>the interventions we make</w:t>
      </w:r>
      <w:r>
        <w:t>—</w:t>
      </w:r>
      <w:r>
        <w:t>financial</w:t>
      </w:r>
      <w:r>
        <w:t xml:space="preserve">, </w:t>
      </w:r>
      <w:r>
        <w:t>political</w:t>
      </w:r>
      <w:r>
        <w:t xml:space="preserve"> and so on—</w:t>
      </w:r>
      <w:r>
        <w:t xml:space="preserve">provide the most impact for the money we are spending. </w:t>
      </w:r>
      <w:r>
        <w:t>That is what we have been doing this year</w:t>
      </w:r>
      <w:r>
        <w:t xml:space="preserve">; that is what we are doing at the moment. </w:t>
      </w:r>
    </w:p>
    <w:p w:rsidR="006A211A" w:rsidP="006A211A">
      <w:pPr>
        <w:pStyle w:val="Question"/>
      </w:pPr>
      <w:r w:rsidRPr="006B546A">
        <w:rPr>
          <w:b/>
        </w:rPr>
        <w:t>Chris Law:</w:t>
      </w:r>
      <w:r>
        <w:t xml:space="preserve"> </w:t>
      </w:r>
      <w:r>
        <w:t xml:space="preserve">I am sorry for interrupting you </w:t>
      </w:r>
      <w:r>
        <w:t xml:space="preserve">there. </w:t>
      </w:r>
      <w:r>
        <w:t>I just want to know</w:t>
      </w:r>
      <w:r>
        <w:t xml:space="preserve"> </w:t>
      </w:r>
      <w:r>
        <w:t>what the decision</w:t>
      </w:r>
      <w:r>
        <w:noBreakHyphen/>
      </w:r>
      <w:r>
        <w:t>making process</w:t>
      </w:r>
      <w:r>
        <w:t xml:space="preserve"> was. If it is all Ministers, that must have included you. You must have signed off on this. </w:t>
      </w:r>
      <w:r>
        <w:t xml:space="preserve">Yemen has been described as the worst humanitarian disaster in the world. What justifications were </w:t>
      </w:r>
      <w:r>
        <w:t>given</w:t>
      </w:r>
      <w:r>
        <w:t xml:space="preserve"> in order to</w:t>
      </w:r>
      <w:r>
        <w:t xml:space="preserve"> cut 60% of our budget at </w:t>
      </w:r>
      <w:r>
        <w:t>a</w:t>
      </w:r>
      <w:r>
        <w:t xml:space="preserve"> time when 1.5 million</w:t>
      </w:r>
      <w:r>
        <w:t xml:space="preserve"> more</w:t>
      </w:r>
      <w:r>
        <w:t xml:space="preserve"> people, as a result of last year and </w:t>
      </w:r>
      <w:r>
        <w:t>covid</w:t>
      </w:r>
      <w:r>
        <w:t xml:space="preserve">, are now facing famine? </w:t>
      </w:r>
    </w:p>
    <w:p w:rsidR="001B378C" w:rsidP="006A211A">
      <w:pPr>
        <w:pStyle w:val="Answer"/>
      </w:pPr>
      <w:r w:rsidRPr="00E638AF">
        <w:rPr>
          <w:b/>
          <w:bCs/>
          <w:i/>
          <w:iCs/>
        </w:rPr>
        <w:t>James Cleverly:</w:t>
      </w:r>
      <w:r w:rsidRPr="006A211A">
        <w:rPr>
          <w:b/>
        </w:rPr>
        <w:t xml:space="preserve"> </w:t>
      </w:r>
      <w:r>
        <w:t>Ultimately</w:t>
      </w:r>
      <w:r>
        <w:t xml:space="preserve">, </w:t>
      </w:r>
      <w:r>
        <w:t xml:space="preserve">as I say, </w:t>
      </w:r>
      <w:r>
        <w:t xml:space="preserve">the economic situation has been forced </w:t>
      </w:r>
      <w:r>
        <w:t>up</w:t>
      </w:r>
      <w:r>
        <w:t>on us by coronavirus</w:t>
      </w:r>
      <w:r>
        <w:t>.</w:t>
      </w:r>
      <w:r>
        <w:t xml:space="preserve"> </w:t>
      </w:r>
      <w:r>
        <w:t xml:space="preserve">We </w:t>
      </w:r>
      <w:r>
        <w:t>have to respond t</w:t>
      </w:r>
      <w:r>
        <w:t>o that. We make difficult decisions about how we allocate our</w:t>
      </w:r>
      <w:r>
        <w:t xml:space="preserve"> diplomatic effort as well as our ODA money every single year</w:t>
      </w:r>
      <w:r>
        <w:t>. Th</w:t>
      </w:r>
      <w:r>
        <w:t>i</w:t>
      </w:r>
      <w:r>
        <w:t>s year has been particularly difficult</w:t>
      </w:r>
      <w:r>
        <w:t>. No one is trying to underplay how difficult and painful these decisions are, but neverthe</w:t>
      </w:r>
      <w:r>
        <w:t>less this is what we have to do, and we have to do this every year.</w:t>
      </w:r>
    </w:p>
    <w:p w:rsidR="001B378C" w:rsidP="006B546A">
      <w:pPr>
        <w:pStyle w:val="Remark"/>
      </w:pPr>
      <w:r w:rsidRPr="001B378C">
        <w:rPr>
          <w:b/>
        </w:rPr>
        <w:t>Chair:</w:t>
      </w:r>
      <w:r>
        <w:t xml:space="preserve"> </w:t>
      </w:r>
      <w:r>
        <w:t xml:space="preserve">Minister, just because of time I am going to stop you there. You have repeated the same </w:t>
      </w:r>
      <w:r>
        <w:t>answer</w:t>
      </w:r>
      <w:r>
        <w:t xml:space="preserve"> </w:t>
      </w:r>
      <w:r>
        <w:t xml:space="preserve">a couple of times. </w:t>
      </w:r>
      <w:r>
        <w:t>We understand the economic situation</w:t>
      </w:r>
      <w:r>
        <w:t>; w</w:t>
      </w:r>
      <w:r>
        <w:t>e are sympathetic to it.</w:t>
      </w:r>
      <w:r>
        <w:t xml:space="preserve"> </w:t>
      </w:r>
    </w:p>
    <w:p w:rsidR="006A211A" w:rsidP="008354DC">
      <w:pPr>
        <w:pStyle w:val="Question"/>
      </w:pPr>
      <w:r w:rsidRPr="006B546A">
        <w:rPr>
          <w:b/>
        </w:rPr>
        <w:t>Mr</w:t>
      </w:r>
      <w:r w:rsidRPr="006B546A">
        <w:rPr>
          <w:b/>
        </w:rPr>
        <w:t xml:space="preserve">s </w:t>
      </w:r>
      <w:r>
        <w:rPr>
          <w:b/>
        </w:rPr>
        <w:t>Latham:</w:t>
      </w:r>
      <w:r>
        <w:t xml:space="preserve"> </w:t>
      </w:r>
      <w:r>
        <w:t xml:space="preserve">Minister, with the new regime of </w:t>
      </w:r>
      <w:r>
        <w:t xml:space="preserve">the </w:t>
      </w:r>
      <w:r>
        <w:t>FCDO</w:t>
      </w:r>
      <w:r>
        <w:t xml:space="preserve">, normally decisions are made </w:t>
      </w:r>
      <w:r>
        <w:t>on a rising tide, where you are spending more money each year as the economy improve</w:t>
      </w:r>
      <w:r>
        <w:t>s</w:t>
      </w:r>
      <w:r>
        <w:t xml:space="preserve">. I </w:t>
      </w:r>
      <w:r>
        <w:t xml:space="preserve">accept </w:t>
      </w:r>
      <w:r>
        <w:t xml:space="preserve">that </w:t>
      </w:r>
      <w:r>
        <w:t>the economy has gone down.</w:t>
      </w:r>
      <w:r>
        <w:t xml:space="preserve"> </w:t>
      </w:r>
      <w:r>
        <w:t>While</w:t>
      </w:r>
      <w:r>
        <w:t xml:space="preserve"> you were doing this and making these drastic cuts, how are you consulting with organisations that administer UK aid programmes in Yemen about the future of their programming? </w:t>
      </w:r>
      <w:r>
        <w:t xml:space="preserve">When </w:t>
      </w:r>
      <w:r>
        <w:t xml:space="preserve">will </w:t>
      </w:r>
      <w:r>
        <w:t xml:space="preserve">these organisations have clarity </w:t>
      </w:r>
      <w:r>
        <w:t xml:space="preserve">on </w:t>
      </w:r>
      <w:r>
        <w:t xml:space="preserve">their </w:t>
      </w:r>
      <w:r>
        <w:t>f</w:t>
      </w:r>
      <w:r>
        <w:t xml:space="preserve">unding </w:t>
      </w:r>
      <w:r>
        <w:t xml:space="preserve">for </w:t>
      </w:r>
      <w:r>
        <w:t>this financial y</w:t>
      </w:r>
      <w:r>
        <w:t>ear?</w:t>
      </w:r>
    </w:p>
    <w:p w:rsidR="001B378C" w:rsidP="001B378C">
      <w:pPr>
        <w:pStyle w:val="Answer"/>
      </w:pPr>
      <w:r w:rsidRPr="00E638AF">
        <w:rPr>
          <w:b/>
          <w:bCs/>
          <w:i/>
          <w:iCs/>
        </w:rPr>
        <w:t>James Cleverly:</w:t>
      </w:r>
      <w:r w:rsidRPr="001B378C">
        <w:rPr>
          <w:b/>
        </w:rPr>
        <w:t xml:space="preserve"> </w:t>
      </w:r>
      <w:r>
        <w:t>As you say, in previous years</w:t>
      </w:r>
      <w:r>
        <w:t xml:space="preserve"> </w:t>
      </w:r>
      <w:r>
        <w:t xml:space="preserve">those difficult decisions </w:t>
      </w:r>
      <w:r>
        <w:t>were</w:t>
      </w:r>
      <w:r>
        <w:t xml:space="preserve"> made against the backdrop of an increasing budget. </w:t>
      </w:r>
      <w:r>
        <w:t xml:space="preserve">This year we do not have that economic situation which, as I say, has made those </w:t>
      </w:r>
      <w:r>
        <w:t xml:space="preserve">decisions </w:t>
      </w:r>
      <w:r>
        <w:t xml:space="preserve">more </w:t>
      </w:r>
      <w:r>
        <w:t xml:space="preserve">difficult. </w:t>
      </w:r>
      <w:r>
        <w:t>Because those de</w:t>
      </w:r>
      <w:r>
        <w:t xml:space="preserve">cisions are difficult, the process has perhaps taken longer this year than in previous years. </w:t>
      </w:r>
      <w:r>
        <w:t>I cannot say exactly</w:t>
      </w:r>
      <w:r>
        <w:t xml:space="preserve"> when we will conclude this, and obviously we cannot communicate decisions to our delivery partners until those decisions have been made</w:t>
      </w:r>
      <w:r>
        <w:t>. I kn</w:t>
      </w:r>
      <w:r>
        <w:t>ow we are looking to resolve that fairly soon</w:t>
      </w:r>
      <w:r>
        <w:t>. As I say, I cannot say exactly when that will be, but we will look to resolve that fairly soon.</w:t>
      </w:r>
    </w:p>
    <w:p w:rsidR="001B378C" w:rsidP="001B378C">
      <w:pPr>
        <w:pStyle w:val="Answer"/>
      </w:pPr>
      <w:r>
        <w:t>There have been some instance</w:t>
      </w:r>
      <w:r>
        <w:t>s—</w:t>
      </w:r>
      <w:r>
        <w:t>they may have been referred to earlier</w:t>
      </w:r>
      <w:r>
        <w:t>—</w:t>
      </w:r>
      <w:r>
        <w:t xml:space="preserve">where we have </w:t>
      </w:r>
      <w:r>
        <w:t>tried to give as much certain</w:t>
      </w:r>
      <w:r>
        <w:t>ty as we can</w:t>
      </w:r>
      <w:r>
        <w:t xml:space="preserve">. </w:t>
      </w:r>
      <w:r>
        <w:t xml:space="preserve">I know </w:t>
      </w:r>
      <w:r>
        <w:t xml:space="preserve">Chris has examples of where we have </w:t>
      </w:r>
      <w:r>
        <w:t>tried to give as much certainty as we can</w:t>
      </w:r>
      <w:r>
        <w:t>,</w:t>
      </w:r>
      <w:r>
        <w:t xml:space="preserve"> so that programmes that could be extended have some degree of certainty</w:t>
      </w:r>
      <w:r>
        <w:t>. We cannot give complete certainty at the moment, but</w:t>
      </w:r>
      <w:r>
        <w:t xml:space="preserve">, </w:t>
      </w:r>
      <w:r>
        <w:t xml:space="preserve">as soon as we are able to do </w:t>
      </w:r>
      <w:r>
        <w:t>so, we will. W</w:t>
      </w:r>
      <w:r>
        <w:t xml:space="preserve">e </w:t>
      </w:r>
      <w:r>
        <w:t>recognise that our delivery partners need to make plans</w:t>
      </w:r>
      <w:r>
        <w:t xml:space="preserve"> and t</w:t>
      </w:r>
      <w:r>
        <w:t>hey need to put things in place. Not having clarity</w:t>
      </w:r>
      <w:r>
        <w:t xml:space="preserve"> from us makes that harder, which is why we are trying to get through this as quickly as possible.</w:t>
      </w:r>
    </w:p>
    <w:p w:rsidR="001B378C" w:rsidP="001B378C">
      <w:pPr>
        <w:pStyle w:val="Question"/>
      </w:pPr>
      <w:r w:rsidRPr="001B378C">
        <w:rPr>
          <w:b/>
        </w:rPr>
        <w:t xml:space="preserve">Mrs </w:t>
      </w:r>
      <w:r>
        <w:rPr>
          <w:b/>
        </w:rPr>
        <w:t>Latham:</w:t>
      </w:r>
      <w:r>
        <w:t xml:space="preserve"> How much consultation have you done with them?</w:t>
      </w:r>
    </w:p>
    <w:p w:rsidR="0046439F" w:rsidP="0046439F">
      <w:pPr>
        <w:pStyle w:val="Answer"/>
      </w:pPr>
      <w:r w:rsidRPr="00E638AF">
        <w:rPr>
          <w:b/>
          <w:bCs/>
          <w:i/>
          <w:iCs/>
        </w:rPr>
        <w:t>James Cleverly:</w:t>
      </w:r>
      <w:r w:rsidRPr="001B378C">
        <w:rPr>
          <w:b/>
        </w:rPr>
        <w:t xml:space="preserve"> </w:t>
      </w:r>
      <w:r>
        <w:t>W</w:t>
      </w:r>
      <w:r>
        <w:t xml:space="preserve">hen the initial announcement was made that we were going to move from 0.7% to 0.5%, we </w:t>
      </w:r>
      <w:r>
        <w:t xml:space="preserve">spoke </w:t>
      </w:r>
      <w:r>
        <w:t xml:space="preserve">to a number of delivery partners. We speak with </w:t>
      </w:r>
      <w:r w:rsidRPr="004B4940">
        <w:t>our delivery partners on an ongoing basis anyway a</w:t>
      </w:r>
      <w:r w:rsidRPr="004B4940">
        <w:t>s part of our process for doing business</w:t>
      </w:r>
      <w:r>
        <w:t xml:space="preserve">. </w:t>
      </w:r>
      <w:r>
        <w:t xml:space="preserve">We cannot perhaps consult with them because we have to make financial decisions not just within particular geographies, but across the whole of FCDO. </w:t>
      </w:r>
      <w:r>
        <w:t xml:space="preserve">Where </w:t>
      </w:r>
      <w:r>
        <w:t xml:space="preserve">we have been able to give useful indications to help them plan, we have done so. As soon as we </w:t>
      </w:r>
      <w:r>
        <w:t>can</w:t>
      </w:r>
      <w:r>
        <w:t xml:space="preserve"> give them clarity and detail, we will do that.</w:t>
      </w:r>
    </w:p>
    <w:p w:rsidR="0046439F" w:rsidP="0046439F">
      <w:pPr>
        <w:pStyle w:val="Question"/>
        <w:numPr>
          <w:ilvl w:val="0"/>
          <w:numId w:val="9"/>
        </w:numPr>
      </w:pPr>
      <w:r w:rsidRPr="001B378C">
        <w:rPr>
          <w:b/>
        </w:rPr>
        <w:t>Chair:</w:t>
      </w:r>
      <w:r>
        <w:t xml:space="preserve"> If you are consulting so closely with the aid organisations, you must know that many of their funding a</w:t>
      </w:r>
      <w:r>
        <w:t xml:space="preserve">greements ended on 31 March. They have had to let staff go. They have had to close facilities. They have no certainty </w:t>
      </w:r>
      <w:r>
        <w:t xml:space="preserve">as to </w:t>
      </w:r>
      <w:r>
        <w:t>when their funding stream is going to come forward. You have to</w:t>
      </w:r>
      <w:r>
        <w:t>, please,</w:t>
      </w:r>
      <w:r>
        <w:t xml:space="preserve"> let them know when they are going to get that certainty</w:t>
      </w:r>
      <w:r>
        <w:t>,</w:t>
      </w:r>
      <w:r>
        <w:t xml:space="preserve"> be</w:t>
      </w:r>
      <w:r>
        <w:t>cause it is having such a dire financial impact. Organisations have to start a redundancy process months before; that is their duty and good practice. You are undermining their ability to deliver the aid, let alone look after their staff properly. When are</w:t>
      </w:r>
      <w:r>
        <w:t xml:space="preserve"> we going to know about this?</w:t>
      </w:r>
    </w:p>
    <w:p w:rsidR="0046439F" w:rsidP="0046439F">
      <w:pPr>
        <w:pStyle w:val="Answer"/>
      </w:pPr>
      <w:r w:rsidRPr="005C3550">
        <w:rPr>
          <w:b/>
          <w:i/>
        </w:rPr>
        <w:t>James Cleverly:</w:t>
      </w:r>
      <w:r w:rsidRPr="001B378C">
        <w:rPr>
          <w:b/>
        </w:rPr>
        <w:t xml:space="preserve"> </w:t>
      </w:r>
      <w:r>
        <w:t>Chair, we are acutely aware that uncertainty makes the planning of a number of our partners very difficult. Where we have been able to give some certainty or help those delivery partners extend programmes to av</w:t>
      </w:r>
      <w:r>
        <w:t xml:space="preserve">oid those things like redundancies, we have done so. This is a unique situation because of </w:t>
      </w:r>
      <w:r>
        <w:t>covid</w:t>
      </w:r>
      <w:r>
        <w:t>.</w:t>
      </w:r>
    </w:p>
    <w:p w:rsidR="0046439F" w:rsidP="0046439F">
      <w:pPr>
        <w:pStyle w:val="Remark"/>
      </w:pPr>
      <w:r w:rsidRPr="001B378C">
        <w:rPr>
          <w:b/>
        </w:rPr>
        <w:t>Chair:</w:t>
      </w:r>
      <w:r>
        <w:t xml:space="preserve"> You ma</w:t>
      </w:r>
      <w:r>
        <w:t>d</w:t>
      </w:r>
      <w:r>
        <w:t>e the decision in November that this was going to come. You have had time to notify the organisations, make the decisions about where the cuts a</w:t>
      </w:r>
      <w:r>
        <w:t>re coming and do the risk analysis. We have just not seen that at all.</w:t>
      </w:r>
    </w:p>
    <w:p w:rsidR="0046439F" w:rsidP="0046439F">
      <w:pPr>
        <w:pStyle w:val="Answer"/>
      </w:pPr>
      <w:r w:rsidRPr="005C3550">
        <w:rPr>
          <w:b/>
          <w:i/>
        </w:rPr>
        <w:t>James Cleverly:</w:t>
      </w:r>
      <w:r w:rsidRPr="001B378C">
        <w:rPr>
          <w:b/>
        </w:rPr>
        <w:t xml:space="preserve"> </w:t>
      </w:r>
      <w:r>
        <w:t>This has been a really significant piece of work. Making the difficult decisions we make every year is hard enough</w:t>
      </w:r>
      <w:r>
        <w:t>,</w:t>
      </w:r>
      <w:r>
        <w:t xml:space="preserve"> but doing it against a reducing financial envelope is</w:t>
      </w:r>
      <w:r>
        <w:t xml:space="preserve"> new to everybody within the organisation. Having to look really fundamentally, right across our entire portfolio of operations on a global level, is a really significant piece of work. We have to tried to move it as quickly as possible. We would have like</w:t>
      </w:r>
      <w:r>
        <w:t xml:space="preserve">d to go </w:t>
      </w:r>
      <w:r>
        <w:t>more quickly</w:t>
      </w:r>
      <w:r>
        <w:t xml:space="preserve"> if we could, but it was a big bit of work.</w:t>
      </w:r>
    </w:p>
    <w:p w:rsidR="0046439F" w:rsidP="0046439F">
      <w:pPr>
        <w:pStyle w:val="Question"/>
        <w:numPr>
          <w:ilvl w:val="0"/>
          <w:numId w:val="9"/>
        </w:numPr>
      </w:pPr>
      <w:r w:rsidRPr="004B1E4C">
        <w:rPr>
          <w:b/>
        </w:rPr>
        <w:t xml:space="preserve">Mrs </w:t>
      </w:r>
      <w:r>
        <w:rPr>
          <w:b/>
        </w:rPr>
        <w:t>Latham:</w:t>
      </w:r>
      <w:r>
        <w:t xml:space="preserve"> This is a question for Chris Bold. What assessment have you made of the potential impacts of this cut, in particular on women, people with disabilities and internally displaced peo</w:t>
      </w:r>
      <w:r>
        <w:t>ple?</w:t>
      </w:r>
    </w:p>
    <w:p w:rsidR="0046439F" w:rsidP="0046439F">
      <w:pPr>
        <w:pStyle w:val="Answer"/>
      </w:pPr>
      <w:r w:rsidRPr="005C3550">
        <w:rPr>
          <w:b/>
          <w:i/>
        </w:rPr>
        <w:t>Chris Bold:</w:t>
      </w:r>
      <w:r w:rsidRPr="004B1E4C">
        <w:rPr>
          <w:b/>
        </w:rPr>
        <w:t xml:space="preserve"> </w:t>
      </w:r>
      <w:r>
        <w:t xml:space="preserve">Can </w:t>
      </w:r>
      <w:r>
        <w:t xml:space="preserve">I just say a word in response to the previous question before I </w:t>
      </w:r>
      <w:r>
        <w:t xml:space="preserve">come to </w:t>
      </w:r>
      <w:r>
        <w:t>yours? Is that okay?</w:t>
      </w:r>
    </w:p>
    <w:p w:rsidR="0046439F" w:rsidP="0046439F">
      <w:pPr>
        <w:pStyle w:val="Remark"/>
      </w:pPr>
      <w:r w:rsidRPr="004B1E4C">
        <w:rPr>
          <w:b/>
        </w:rPr>
        <w:t xml:space="preserve">Mrs </w:t>
      </w:r>
      <w:r>
        <w:rPr>
          <w:b/>
        </w:rPr>
        <w:t>Latham:</w:t>
      </w:r>
      <w:r>
        <w:t xml:space="preserve"> </w:t>
      </w:r>
      <w:r>
        <w:t xml:space="preserve">We </w:t>
      </w:r>
      <w:r>
        <w:t xml:space="preserve">are </w:t>
      </w:r>
      <w:r>
        <w:t xml:space="preserve">very short of </w:t>
      </w:r>
      <w:r>
        <w:t>time</w:t>
      </w:r>
      <w:r>
        <w:t>, but yes</w:t>
      </w:r>
      <w:r>
        <w:t>.</w:t>
      </w:r>
    </w:p>
    <w:p w:rsidR="0046439F" w:rsidP="0046439F">
      <w:pPr>
        <w:pStyle w:val="Answer"/>
      </w:pPr>
      <w:r w:rsidRPr="005C3550">
        <w:rPr>
          <w:b/>
          <w:i/>
        </w:rPr>
        <w:t>Chris Bold:</w:t>
      </w:r>
      <w:r w:rsidRPr="004B1E4C">
        <w:rPr>
          <w:b/>
        </w:rPr>
        <w:t xml:space="preserve"> </w:t>
      </w:r>
      <w:r>
        <w:t xml:space="preserve">Very </w:t>
      </w:r>
      <w:r>
        <w:t>briefly, we fund both Save the Children and the NRC, two of your witnesses fr</w:t>
      </w:r>
      <w:r>
        <w:t xml:space="preserve">om the first session, through a consortium led by CARE. That is a bilateral programme with just FCDO funding. We have had discussions with </w:t>
      </w:r>
      <w:r>
        <w:t>them</w:t>
      </w:r>
      <w:r>
        <w:t xml:space="preserve"> about honouring our funding commitment to </w:t>
      </w:r>
      <w:r>
        <w:t>them</w:t>
      </w:r>
      <w:r>
        <w:t xml:space="preserve"> to the end of that programme. We are aware that we are the only s</w:t>
      </w:r>
      <w:r>
        <w:t xml:space="preserve">ource of funding for that programme. We are acutely aware of the challenges that </w:t>
      </w:r>
      <w:r>
        <w:t>they</w:t>
      </w:r>
      <w:r>
        <w:t xml:space="preserve"> </w:t>
      </w:r>
      <w:r>
        <w:t>have</w:t>
      </w:r>
      <w:r>
        <w:t xml:space="preserve"> had in getting that programme agreed with the Houthis in the </w:t>
      </w:r>
      <w:r>
        <w:t xml:space="preserve">north </w:t>
      </w:r>
      <w:r>
        <w:t xml:space="preserve">and the expectation </w:t>
      </w:r>
      <w:r>
        <w:t>they</w:t>
      </w:r>
      <w:r>
        <w:t xml:space="preserve"> </w:t>
      </w:r>
      <w:r>
        <w:t>have</w:t>
      </w:r>
      <w:r>
        <w:t xml:space="preserve"> raised with the beneficiaries. We have taken particular care to prov</w:t>
      </w:r>
      <w:r>
        <w:t>ide reassurance to those partners to the end of that programme</w:t>
      </w:r>
      <w:r>
        <w:t>,</w:t>
      </w:r>
      <w:r>
        <w:t xml:space="preserve"> </w:t>
      </w:r>
      <w:r>
        <w:t>which</w:t>
      </w:r>
      <w:r>
        <w:t>, as I mentioned, is due to end in the next financial year anyway. Many of our other programmes are funded through the UN and have more latitude via funding between different partners. Th</w:t>
      </w:r>
      <w:r>
        <w:t>e situation is less acute for them.</w:t>
      </w:r>
    </w:p>
    <w:p w:rsidR="0046439F" w:rsidP="0046439F">
      <w:pPr>
        <w:pStyle w:val="Answer"/>
      </w:pPr>
      <w:r>
        <w:t>The way we have worked out the results that we will be able to deliver this year has been a bottom-up process. As the Minister described earlier, the way we approach these exercises where there are limited resources is t</w:t>
      </w:r>
      <w:r>
        <w:t xml:space="preserve">o explain through a bidding process what we </w:t>
      </w:r>
      <w:r>
        <w:t>can</w:t>
      </w:r>
      <w:r>
        <w:t xml:space="preserve"> achieve with the resources that we are given. We did not at any point start with an assumption that we would have </w:t>
      </w:r>
      <w:r>
        <w:t xml:space="preserve">either </w:t>
      </w:r>
      <w:r>
        <w:t xml:space="preserve">the same budget as we started the year with last year, or indeed the budget that we </w:t>
      </w:r>
      <w:r>
        <w:t>ended the year with. We received a number of increases to our aid budget for Yemen over the course of the year. We built up a picture of the results that we would be able to deliver with the resource that we were given.</w:t>
      </w:r>
      <w:r>
        <w:t xml:space="preserve"> </w:t>
      </w:r>
    </w:p>
    <w:p w:rsidR="0046439F" w:rsidP="0046439F">
      <w:pPr>
        <w:pStyle w:val="Question"/>
        <w:numPr>
          <w:ilvl w:val="0"/>
          <w:numId w:val="9"/>
        </w:numPr>
      </w:pPr>
      <w:r w:rsidRPr="004B1E4C">
        <w:rPr>
          <w:b/>
        </w:rPr>
        <w:t xml:space="preserve">Mrs </w:t>
      </w:r>
      <w:r>
        <w:rPr>
          <w:b/>
        </w:rPr>
        <w:t>Latham:</w:t>
      </w:r>
      <w:r>
        <w:t xml:space="preserve"> Sorry</w:t>
      </w:r>
      <w:r>
        <w:t>,</w:t>
      </w:r>
      <w:r>
        <w:t xml:space="preserve"> I am talking abo</w:t>
      </w:r>
      <w:r>
        <w:t>ut going forward, not what happened last year. I am talking about the potential impacts of the cuts that are being made. What impacts are they going to have, particularly on women, people with disabilities and internally displaced people, going forward, no</w:t>
      </w:r>
      <w:r>
        <w:t>t going backwards?</w:t>
      </w:r>
    </w:p>
    <w:p w:rsidR="0046439F" w:rsidP="0046439F">
      <w:pPr>
        <w:pStyle w:val="Answer"/>
      </w:pPr>
      <w:r w:rsidRPr="005C3550">
        <w:rPr>
          <w:b/>
          <w:i/>
        </w:rPr>
        <w:t>Chris Bold:</w:t>
      </w:r>
      <w:r w:rsidRPr="004B1E4C">
        <w:rPr>
          <w:b/>
        </w:rPr>
        <w:t xml:space="preserve"> </w:t>
      </w:r>
      <w:r>
        <w:t xml:space="preserve">I am sorry </w:t>
      </w:r>
      <w:r>
        <w:t xml:space="preserve">if I was not clear. We have laid out the results that we will be able to deliver in the year that has just started with the £87 million allocation that the Minister announced at the pledging conference on 1 March. </w:t>
      </w:r>
      <w:r>
        <w:t>That includes feeding 240,000 people a month.</w:t>
      </w:r>
    </w:p>
    <w:p w:rsidR="0046439F" w:rsidP="0046439F">
      <w:pPr>
        <w:pStyle w:val="Question"/>
        <w:numPr>
          <w:ilvl w:val="0"/>
          <w:numId w:val="9"/>
        </w:numPr>
      </w:pPr>
      <w:r w:rsidRPr="004B1E4C">
        <w:rPr>
          <w:b/>
        </w:rPr>
        <w:t>Chair:</w:t>
      </w:r>
      <w:r>
        <w:t xml:space="preserve"> </w:t>
      </w:r>
      <w:r>
        <w:t xml:space="preserve">Chris, have </w:t>
      </w:r>
      <w:r>
        <w:t>you done an impact assessment on what the cuts will mean to women, disabled people and those who are internally displaced?</w:t>
      </w:r>
    </w:p>
    <w:p w:rsidR="0046439F" w:rsidP="008A5256">
      <w:pPr>
        <w:pStyle w:val="Answer"/>
      </w:pPr>
      <w:r w:rsidRPr="005C3550">
        <w:rPr>
          <w:b/>
          <w:i/>
        </w:rPr>
        <w:t>Chris Bold:</w:t>
      </w:r>
      <w:r w:rsidRPr="004B1E4C">
        <w:rPr>
          <w:b/>
        </w:rPr>
        <w:t xml:space="preserve"> </w:t>
      </w:r>
      <w:r>
        <w:t>We have not done an impact assessment.</w:t>
      </w:r>
      <w:r>
        <w:t xml:space="preserve"> </w:t>
      </w:r>
      <w:r>
        <w:t>As I explained, w</w:t>
      </w:r>
      <w:r>
        <w:t>e have built it from the bottom up rather than starting from an assumption that we would have had the same funding as last year.</w:t>
      </w:r>
    </w:p>
    <w:p w:rsidR="0046439F" w:rsidP="0046439F">
      <w:pPr>
        <w:pStyle w:val="Remark"/>
      </w:pPr>
      <w:r w:rsidRPr="004B1E4C">
        <w:rPr>
          <w:b/>
        </w:rPr>
        <w:t>Chair:</w:t>
      </w:r>
      <w:r>
        <w:t xml:space="preserve"> You have made that point three times.</w:t>
      </w:r>
    </w:p>
    <w:p w:rsidR="0046439F" w:rsidP="0046439F">
      <w:pPr>
        <w:pStyle w:val="Question"/>
        <w:numPr>
          <w:ilvl w:val="0"/>
          <w:numId w:val="9"/>
        </w:numPr>
      </w:pPr>
      <w:r w:rsidRPr="004B1E4C">
        <w:rPr>
          <w:b/>
        </w:rPr>
        <w:t xml:space="preserve">Mrs </w:t>
      </w:r>
      <w:r>
        <w:rPr>
          <w:b/>
        </w:rPr>
        <w:t>Latham:</w:t>
      </w:r>
      <w:r>
        <w:t xml:space="preserve"> Could you tell us what the impact is going to be on women, people with</w:t>
      </w:r>
      <w:r>
        <w:t xml:space="preserve"> disabilities and internally displaced people? You are not going to do anything like what you have done for them before. What impact are you predicting it will have?</w:t>
      </w:r>
    </w:p>
    <w:p w:rsidR="0046439F" w:rsidP="0046439F">
      <w:pPr>
        <w:pStyle w:val="Answer"/>
      </w:pPr>
      <w:r w:rsidRPr="005C3550">
        <w:rPr>
          <w:b/>
          <w:i/>
        </w:rPr>
        <w:t>James Cleverly:</w:t>
      </w:r>
      <w:r w:rsidRPr="004B1E4C">
        <w:rPr>
          <w:b/>
        </w:rPr>
        <w:t xml:space="preserve"> </w:t>
      </w:r>
      <w:r>
        <w:t>As Chris has put out, the implication in the question is that, with an imp</w:t>
      </w:r>
      <w:r>
        <w:t xml:space="preserve">act assessment, you judge the impact on the variance from the status quo ante. Because each year we plan from foundation stones upwards, </w:t>
      </w:r>
      <w:r>
        <w:t xml:space="preserve">as Chris was saying, </w:t>
      </w:r>
      <w:r>
        <w:t>it does not lend itself to the kind of impact assessment you would do in a normal year-by-year dep</w:t>
      </w:r>
      <w:r>
        <w:t>artmental spend programme.</w:t>
      </w:r>
    </w:p>
    <w:p w:rsidR="0046439F" w:rsidP="0046439F">
      <w:pPr>
        <w:pStyle w:val="Answer"/>
        <w:rPr>
          <w:rFonts w:cs="Arial"/>
        </w:rPr>
      </w:pPr>
      <w:r>
        <w:t>Ultimately, it is not possible for anyone to predict exactly how the situation will play out in Yemen</w:t>
      </w:r>
      <w:r>
        <w:t>,</w:t>
      </w:r>
      <w:r>
        <w:t xml:space="preserve"> because there are a number of factors that interplay. For example, our lobbying efforts for international partners to put mone</w:t>
      </w:r>
      <w:r>
        <w:t>y in has a very significant effect. It is not necessarily possible to quantify that exactly, but our lobbying efforts make a difference. The support we give to Martin Griffiths</w:t>
      </w:r>
      <w:r>
        <w:t>,</w:t>
      </w:r>
      <w:r>
        <w:rPr>
          <w:rFonts w:cs="Arial"/>
        </w:rPr>
        <w:t xml:space="preserve"> with the gender advisor we pay for in his team</w:t>
      </w:r>
      <w:r>
        <w:rPr>
          <w:rFonts w:cs="Arial"/>
        </w:rPr>
        <w:t>,</w:t>
      </w:r>
      <w:r>
        <w:rPr>
          <w:rFonts w:cs="Arial"/>
        </w:rPr>
        <w:t xml:space="preserve"> makes a positive difference. T</w:t>
      </w:r>
      <w:r>
        <w:rPr>
          <w:rFonts w:cs="Arial"/>
        </w:rPr>
        <w:t xml:space="preserve">he lobbying that we have done to release the fuel ships for the distribution of fuel makes a difference. But it </w:t>
      </w:r>
      <w:r>
        <w:rPr>
          <w:rFonts w:cs="Arial"/>
        </w:rPr>
        <w:t>is not quite possible to say that one thing will have this particular effect, unfortunately.</w:t>
      </w:r>
    </w:p>
    <w:p w:rsidR="0046439F" w:rsidP="0046439F">
      <w:pPr>
        <w:pStyle w:val="Question"/>
        <w:numPr>
          <w:ilvl w:val="0"/>
          <w:numId w:val="9"/>
        </w:numPr>
      </w:pPr>
      <w:r w:rsidRPr="004B1E4C">
        <w:rPr>
          <w:b/>
        </w:rPr>
        <w:t xml:space="preserve">Mrs </w:t>
      </w:r>
      <w:r>
        <w:rPr>
          <w:b/>
        </w:rPr>
        <w:t>Latham:</w:t>
      </w:r>
      <w:r>
        <w:t xml:space="preserve"> Maybe we can go on</w:t>
      </w:r>
      <w:r>
        <w:t xml:space="preserve"> </w:t>
      </w:r>
      <w:r>
        <w:t>to something else. T</w:t>
      </w:r>
      <w:r>
        <w:t>his is to you, James. Do you accept that the approach to funding of using a floor, not a ceiling, provides a lot of uncertainty for NGOs on the ground supported by UK aid? They do not know what that really means. If so, what can you do to mitigate this eff</w:t>
      </w:r>
      <w:r>
        <w:t>ect</w:t>
      </w:r>
      <w:r>
        <w:t>,</w:t>
      </w:r>
      <w:r>
        <w:t xml:space="preserve"> so they </w:t>
      </w:r>
      <w:r>
        <w:t>have less</w:t>
      </w:r>
      <w:r>
        <w:rPr>
          <w:rFonts w:cs="Arial"/>
        </w:rPr>
        <w:t xml:space="preserve"> uncertainty</w:t>
      </w:r>
      <w:r>
        <w:t>?</w:t>
      </w:r>
    </w:p>
    <w:p w:rsidR="0046439F" w:rsidP="0046439F">
      <w:pPr>
        <w:pStyle w:val="Answer"/>
      </w:pPr>
      <w:r w:rsidRPr="005C3550">
        <w:rPr>
          <w:b/>
          <w:i/>
        </w:rPr>
        <w:t>James Cleverly:</w:t>
      </w:r>
      <w:r w:rsidRPr="00736F21">
        <w:rPr>
          <w:b/>
        </w:rPr>
        <w:t xml:space="preserve"> </w:t>
      </w:r>
      <w:r>
        <w:t>We recognise that there is uncertainty</w:t>
      </w:r>
      <w:r>
        <w:t>.</w:t>
      </w:r>
      <w:r>
        <w:t xml:space="preserve"> </w:t>
      </w:r>
      <w:r>
        <w:t xml:space="preserve">There </w:t>
      </w:r>
      <w:r>
        <w:t>is only so much we can do to mitigate that. The reason I used the phrase “a floor, not a ceiling” is to demonstrate that we are going to spend not less than t</w:t>
      </w:r>
      <w:r>
        <w:t>hat amount of money.</w:t>
      </w:r>
    </w:p>
    <w:p w:rsidR="0046439F" w:rsidP="0046439F">
      <w:pPr>
        <w:pStyle w:val="Answer"/>
      </w:pPr>
      <w:r>
        <w:t>In previous years, as the year has played out</w:t>
      </w:r>
      <w:r>
        <w:t>,</w:t>
      </w:r>
      <w:r>
        <w:t xml:space="preserve"> and we have looked at the speed of delivery in other programmes and where money has become available in</w:t>
      </w:r>
      <w:r>
        <w:t>-</w:t>
      </w:r>
      <w:r>
        <w:t>year, we have been able to reallocate some money towards Yemen. I cannot guarantee t</w:t>
      </w:r>
      <w:r>
        <w:t xml:space="preserve">hat we are going to be able to do that again this year. We hope to be able to do that, and I will certainly make bids for any spare money that does become available through the year. But I do not want to imply that that is a guarantee, which is why I have </w:t>
      </w:r>
      <w:r>
        <w:t>used the phrase “a floor, not a ceiling”. We are saying we will spend not less than that figure. If the opportunity allows, we will look to spend more. I cannot give either you as a Committee or our partners a guarantee on that.</w:t>
      </w:r>
    </w:p>
    <w:p w:rsidR="0046439F" w:rsidP="0046439F">
      <w:pPr>
        <w:pStyle w:val="Question"/>
        <w:numPr>
          <w:ilvl w:val="0"/>
          <w:numId w:val="9"/>
        </w:numPr>
      </w:pPr>
      <w:r w:rsidRPr="00736F21">
        <w:rPr>
          <w:b/>
        </w:rPr>
        <w:t xml:space="preserve">Mr </w:t>
      </w:r>
      <w:r>
        <w:rPr>
          <w:b/>
        </w:rPr>
        <w:t>Sharma:</w:t>
      </w:r>
      <w:r>
        <w:t xml:space="preserve"> This is a questi</w:t>
      </w:r>
      <w:r>
        <w:t>on to the Minister. What will the UK Government do with partners to ensure more predictable and sustainable funding from other donors for the Yemen response moving forwards?</w:t>
      </w:r>
    </w:p>
    <w:p w:rsidR="0046439F" w:rsidP="0046439F">
      <w:pPr>
        <w:pStyle w:val="Answer"/>
      </w:pPr>
      <w:r w:rsidRPr="005C3550">
        <w:rPr>
          <w:b/>
          <w:i/>
        </w:rPr>
        <w:t>James Cleverly:</w:t>
      </w:r>
      <w:r w:rsidRPr="00736F21">
        <w:rPr>
          <w:b/>
        </w:rPr>
        <w:t xml:space="preserve"> </w:t>
      </w:r>
      <w:r>
        <w:t xml:space="preserve">That question recognises an important role that we play. </w:t>
      </w:r>
      <w:r>
        <w:t>Notwithstanding the difficult decisions that we have had to make about our own financial commitment, we made the decision that we would still be a vocal advocate for donations to the Yemen crisis. We have done that. It would be completely wrong for us to t</w:t>
      </w:r>
      <w:r>
        <w:t>ry to claim credit for other countries’ donations as well, but we have lobbied to say that this matters, and we will continue to do so.</w:t>
      </w:r>
    </w:p>
    <w:p w:rsidR="0046439F" w:rsidP="0046439F">
      <w:pPr>
        <w:pStyle w:val="Answer"/>
      </w:pPr>
      <w:r>
        <w:t>I understand what your previous witness said about the impact that our own spending decisions might make, but we will co</w:t>
      </w:r>
      <w:r>
        <w:t>ntinue to advocate for Yemen with our friends both in the region and more broadly. We will continue to support Martin Griffiths in his work through the UN, both in political terms and with regard to secondees.</w:t>
      </w:r>
    </w:p>
    <w:p w:rsidR="0046439F" w:rsidP="0046439F">
      <w:pPr>
        <w:pStyle w:val="Question"/>
        <w:numPr>
          <w:ilvl w:val="0"/>
          <w:numId w:val="9"/>
        </w:numPr>
      </w:pPr>
      <w:r w:rsidRPr="00736F21">
        <w:rPr>
          <w:b/>
        </w:rPr>
        <w:t xml:space="preserve">Mr </w:t>
      </w:r>
      <w:r>
        <w:rPr>
          <w:b/>
        </w:rPr>
        <w:t>Sharma:</w:t>
      </w:r>
      <w:r>
        <w:t xml:space="preserve"> </w:t>
      </w:r>
      <w:r>
        <w:t xml:space="preserve">The </w:t>
      </w:r>
      <w:r>
        <w:t>UK exceeded its pledged commitm</w:t>
      </w:r>
      <w:r>
        <w:t>ent last financial year. Can we and the people of Yemen expect to see the same this year?</w:t>
      </w:r>
    </w:p>
    <w:p w:rsidR="0046439F" w:rsidP="0046439F">
      <w:pPr>
        <w:pStyle w:val="Answer"/>
      </w:pPr>
      <w:r w:rsidRPr="005C3550">
        <w:rPr>
          <w:b/>
          <w:i/>
        </w:rPr>
        <w:t>James Cleverly:</w:t>
      </w:r>
      <w:r w:rsidRPr="00736F21">
        <w:rPr>
          <w:b/>
        </w:rPr>
        <w:t xml:space="preserve"> </w:t>
      </w:r>
      <w:r>
        <w:t>As I said to Pauline, I cannot make that guarantee. The UK takes its pledges</w:t>
      </w:r>
      <w:r w:rsidRPr="00DC658E">
        <w:t xml:space="preserve"> </w:t>
      </w:r>
      <w:r>
        <w:t xml:space="preserve">very seriously, and we make every effort to distribute the money that </w:t>
      </w:r>
      <w:r>
        <w:t>we pledge. Disbursement and pledged figures sometimes do not correlate. The UK works very hard to make sure it delivers on what it promises. Where we are able to deliver more than we promise, we seek to do so. If the financial out</w:t>
      </w:r>
      <w:r>
        <w:t>-</w:t>
      </w:r>
      <w:r>
        <w:t xml:space="preserve">turn this year plays out </w:t>
      </w:r>
      <w:r>
        <w:t xml:space="preserve">better than our current </w:t>
      </w:r>
      <w:r>
        <w:t>modelling or money becomes available in</w:t>
      </w:r>
      <w:r>
        <w:t>-</w:t>
      </w:r>
      <w:r>
        <w:t>year, I will make a very strong pitch that we allocate some of that to an increased commitment to Yemen. But I cannot make a hard promise on that.</w:t>
      </w:r>
    </w:p>
    <w:p w:rsidR="0046439F" w:rsidP="0046439F">
      <w:pPr>
        <w:pStyle w:val="Question"/>
        <w:numPr>
          <w:ilvl w:val="0"/>
          <w:numId w:val="9"/>
        </w:numPr>
      </w:pPr>
      <w:r w:rsidRPr="00736F21">
        <w:rPr>
          <w:b/>
        </w:rPr>
        <w:t xml:space="preserve">Mr </w:t>
      </w:r>
      <w:r>
        <w:rPr>
          <w:b/>
        </w:rPr>
        <w:t>Sharma:</w:t>
      </w:r>
      <w:r>
        <w:t xml:space="preserve"> What is your latest assessment of </w:t>
      </w:r>
      <w:r>
        <w:t>the impact of the coronavirus pandemic in Yemen on the humanitarian situation?</w:t>
      </w:r>
    </w:p>
    <w:p w:rsidR="0046439F" w:rsidP="0046439F">
      <w:pPr>
        <w:pStyle w:val="Answer"/>
      </w:pPr>
      <w:r w:rsidRPr="005C3550">
        <w:rPr>
          <w:b/>
          <w:i/>
        </w:rPr>
        <w:t>James Cleverly:</w:t>
      </w:r>
      <w:r w:rsidRPr="00736F21">
        <w:rPr>
          <w:b/>
        </w:rPr>
        <w:t xml:space="preserve"> </w:t>
      </w:r>
      <w:r>
        <w:t>Sadly, Yemen is experiencing its second wave. Infection numbers look as if they have doubled since the beginning of the year. We are lobbying UN agencies to give</w:t>
      </w:r>
      <w:r>
        <w:t xml:space="preserve"> </w:t>
      </w:r>
      <w:r>
        <w:t>covid</w:t>
      </w:r>
      <w:r>
        <w:t xml:space="preserve"> a higher priority and encouraging the Yemeni authorities to be more open with their data disclosures. In partnership with the World Bank and the World Health Organi</w:t>
      </w:r>
      <w:r>
        <w:t>s</w:t>
      </w:r>
      <w:r>
        <w:t>ation, we are going to fund a rollout of about 2 million doses of the Oxford</w:t>
      </w:r>
      <w:r>
        <w:t>-</w:t>
      </w:r>
      <w:r>
        <w:t>AstraZe</w:t>
      </w:r>
      <w:r>
        <w:t>neca vaccine to help Yemenis fight the pandemic.</w:t>
      </w:r>
    </w:p>
    <w:p w:rsidR="0046439F" w:rsidP="0046439F">
      <w:pPr>
        <w:pStyle w:val="Question"/>
        <w:numPr>
          <w:ilvl w:val="0"/>
          <w:numId w:val="9"/>
        </w:numPr>
      </w:pPr>
      <w:r w:rsidRPr="00B56A1E">
        <w:rPr>
          <w:b/>
        </w:rPr>
        <w:t xml:space="preserve">Mr </w:t>
      </w:r>
      <w:r>
        <w:rPr>
          <w:b/>
        </w:rPr>
        <w:t>Sharma:</w:t>
      </w:r>
      <w:r>
        <w:t xml:space="preserve"> I have a couple more questions for you. How will the UK ensure Yemen is a priority for the </w:t>
      </w:r>
      <w:r>
        <w:t>roll-out</w:t>
      </w:r>
      <w:r>
        <w:t xml:space="preserve"> of the </w:t>
      </w:r>
      <w:r>
        <w:t>covid</w:t>
      </w:r>
      <w:r>
        <w:t>-19 vaccinations across developing countries through COVAX?</w:t>
      </w:r>
    </w:p>
    <w:p w:rsidR="0046439F" w:rsidP="0046439F">
      <w:pPr>
        <w:pStyle w:val="Answer"/>
      </w:pPr>
      <w:r w:rsidRPr="005C3550">
        <w:rPr>
          <w:b/>
          <w:i/>
        </w:rPr>
        <w:t>James Cleverly:</w:t>
      </w:r>
      <w:r w:rsidRPr="00B56A1E">
        <w:rPr>
          <w:b/>
        </w:rPr>
        <w:t xml:space="preserve"> </w:t>
      </w:r>
      <w:r>
        <w:t xml:space="preserve">That is </w:t>
      </w:r>
      <w:r>
        <w:t xml:space="preserve">very much part of my job as the </w:t>
      </w:r>
      <w:r>
        <w:t xml:space="preserve">Minister </w:t>
      </w:r>
      <w:r>
        <w:t>responsible for our relationship with Yemen. We have already identified that Yemen is one of the real high-priority countries for us at the FCDO. I am very pleased that the first batch of over 350,000 doses has alre</w:t>
      </w:r>
      <w:r>
        <w:t xml:space="preserve">ady been delivered; that was done just at the end of March. We will keep advocating for Yemen, in terms of </w:t>
      </w:r>
      <w:r>
        <w:t xml:space="preserve">both </w:t>
      </w:r>
      <w:r>
        <w:t xml:space="preserve">conflict resolution and response to the </w:t>
      </w:r>
      <w:r>
        <w:t>covid</w:t>
      </w:r>
      <w:r>
        <w:t xml:space="preserve"> pandemic.</w:t>
      </w:r>
    </w:p>
    <w:p w:rsidR="0046439F" w:rsidP="0046439F">
      <w:pPr>
        <w:pStyle w:val="Question"/>
        <w:numPr>
          <w:ilvl w:val="0"/>
          <w:numId w:val="9"/>
        </w:numPr>
      </w:pPr>
      <w:r w:rsidRPr="00B56A1E">
        <w:rPr>
          <w:b/>
        </w:rPr>
        <w:t xml:space="preserve">Mr </w:t>
      </w:r>
      <w:r>
        <w:rPr>
          <w:b/>
        </w:rPr>
        <w:t>Sharma:</w:t>
      </w:r>
      <w:r>
        <w:t xml:space="preserve"> What steps are the Government taking to ensure that vital UN health programme</w:t>
      </w:r>
      <w:r>
        <w:t>s on vaccination, cholera prevention and malnutrition are still being delivered despite the pandemic?</w:t>
      </w:r>
    </w:p>
    <w:p w:rsidR="0046439F" w:rsidP="0046439F">
      <w:pPr>
        <w:pStyle w:val="Answer"/>
      </w:pPr>
      <w:r w:rsidRPr="005C3550">
        <w:rPr>
          <w:b/>
          <w:i/>
        </w:rPr>
        <w:t>James Cleverly:</w:t>
      </w:r>
      <w:r w:rsidRPr="00B56A1E">
        <w:rPr>
          <w:b/>
        </w:rPr>
        <w:t xml:space="preserve"> </w:t>
      </w:r>
      <w:r>
        <w:t>This is an incredibly important area. As safe as possible access to Yemen for relief workers, whether they be medical or other humanitaria</w:t>
      </w:r>
      <w:r>
        <w:t xml:space="preserve">n workers, is really key. Obviously, protection from coronavirus is one of those important things. Protection from conflict is another part. We work very hard, with </w:t>
      </w:r>
      <w:r>
        <w:t xml:space="preserve">both </w:t>
      </w:r>
      <w:r>
        <w:t>the UN and our international partners, to advocate for those safe access routes for hu</w:t>
      </w:r>
      <w:r>
        <w:t>manitarian workers, whether they be in the food famine alleviation space or the health space. We will continue to do so.</w:t>
      </w:r>
      <w:r>
        <w:t xml:space="preserve"> </w:t>
      </w:r>
    </w:p>
    <w:p w:rsidR="0046439F" w:rsidP="0046439F">
      <w:pPr>
        <w:pStyle w:val="Question"/>
        <w:numPr>
          <w:ilvl w:val="0"/>
          <w:numId w:val="9"/>
        </w:numPr>
      </w:pPr>
      <w:r w:rsidRPr="00B56A1E">
        <w:rPr>
          <w:b/>
        </w:rPr>
        <w:t xml:space="preserve">Mr </w:t>
      </w:r>
      <w:r>
        <w:rPr>
          <w:b/>
        </w:rPr>
        <w:t>Sharma:</w:t>
      </w:r>
      <w:r>
        <w:t xml:space="preserve"> This is the last question from me; you might be happy about that. What is the UK doing to support health, sanitation, and e</w:t>
      </w:r>
      <w:r>
        <w:t>ducation workers so they receive a regular salary regardless of where in Yemen they live?</w:t>
      </w:r>
    </w:p>
    <w:p w:rsidR="0046439F" w:rsidP="0046439F">
      <w:pPr>
        <w:pStyle w:val="Answer"/>
      </w:pPr>
      <w:r w:rsidRPr="005C3550">
        <w:rPr>
          <w:b/>
          <w:i/>
        </w:rPr>
        <w:t>James Cleverly:</w:t>
      </w:r>
      <w:r w:rsidRPr="00B56A1E">
        <w:rPr>
          <w:b/>
        </w:rPr>
        <w:t xml:space="preserve"> </w:t>
      </w:r>
      <w:r>
        <w:t>This is a significant challenge. Chris has already said that we have done cash distribution for people at risk of famine. In terms of Government emplo</w:t>
      </w:r>
      <w:r>
        <w:t>yees, this is one of the reasons why our work to try to prevent the Yemeni economy from collapsing is really key. While the internal Government structures, the public sector as it were, within Yemen, particularly in the health sector—and I spoke to midwive</w:t>
      </w:r>
      <w:r>
        <w:t xml:space="preserve">s when I did my virtual visit—have been put under huge pressure, it is really important that </w:t>
      </w:r>
      <w:r>
        <w:t>we keep the structures up and running as far as possible</w:t>
      </w:r>
      <w:r>
        <w:t>,</w:t>
      </w:r>
      <w:r>
        <w:t xml:space="preserve"> so those public servants can be paid and do the essentially work that they do.</w:t>
      </w:r>
    </w:p>
    <w:p w:rsidR="0046439F" w:rsidP="0046439F">
      <w:pPr>
        <w:pStyle w:val="Question"/>
        <w:numPr>
          <w:ilvl w:val="0"/>
          <w:numId w:val="9"/>
        </w:numPr>
      </w:pPr>
      <w:r w:rsidRPr="00B56A1E">
        <w:rPr>
          <w:b/>
        </w:rPr>
        <w:t>Theo Clarke:</w:t>
      </w:r>
      <w:r>
        <w:t xml:space="preserve"> We have heard</w:t>
      </w:r>
      <w:r>
        <w:t xml:space="preserve"> today that Yemen is really on the brink of famine. I would like to hear a bit more about the work that Nick Dyer is doing as the UK’s special envoy for famine protection and humanitarian affairs to ensure that famine is being averted in Yemen.</w:t>
      </w:r>
    </w:p>
    <w:p w:rsidR="0046439F" w:rsidP="0046439F">
      <w:pPr>
        <w:pStyle w:val="Answer"/>
      </w:pPr>
      <w:r w:rsidRPr="005C3550">
        <w:rPr>
          <w:b/>
          <w:i/>
        </w:rPr>
        <w:t xml:space="preserve">James </w:t>
      </w:r>
      <w:r w:rsidRPr="005C3550">
        <w:rPr>
          <w:b/>
          <w:i/>
        </w:rPr>
        <w:t>Cleverly:</w:t>
      </w:r>
      <w:r w:rsidRPr="00B56A1E">
        <w:rPr>
          <w:b/>
        </w:rPr>
        <w:t xml:space="preserve"> </w:t>
      </w:r>
      <w:r>
        <w:t>Nick is well known and well respected on the international stage. He is part of the diplomatic effort as well. His appointment by the Foreign Secretary does two things. It is a signal to the international community that the UK takes this very ser</w:t>
      </w:r>
      <w:r>
        <w:t>iously. He also has a huge repository of experience that he can bring to bear. He can corral</w:t>
      </w:r>
      <w:r>
        <w:t xml:space="preserve"> or</w:t>
      </w:r>
      <w:r>
        <w:t xml:space="preserve"> co-ordinate</w:t>
      </w:r>
      <w:r>
        <w:t>—</w:t>
      </w:r>
      <w:r>
        <w:t>whatever verb you want to use</w:t>
      </w:r>
      <w:r>
        <w:t>—</w:t>
      </w:r>
      <w:r>
        <w:t xml:space="preserve">the international work on this. I am very pleased that we have him as a very well-respected and powerful advocate for </w:t>
      </w:r>
      <w:r>
        <w:t>famine relief.</w:t>
      </w:r>
    </w:p>
    <w:p w:rsidR="0046439F" w:rsidP="0046439F">
      <w:pPr>
        <w:pStyle w:val="Question"/>
        <w:numPr>
          <w:ilvl w:val="0"/>
          <w:numId w:val="9"/>
        </w:numPr>
      </w:pPr>
      <w:r w:rsidRPr="00B56A1E">
        <w:rPr>
          <w:b/>
        </w:rPr>
        <w:t>Theo Clarke:</w:t>
      </w:r>
      <w:r>
        <w:t xml:space="preserve"> As the penholder in the UN Security Council on Yemen, an important diplomatic ally, and an arms supplier and supporter of the coalition, the UK has considerable leverage in Yemen. </w:t>
      </w:r>
      <w:r>
        <w:t xml:space="preserve">What are </w:t>
      </w:r>
      <w:r>
        <w:t>the UK Government doing to support a pe</w:t>
      </w:r>
      <w:r>
        <w:t>aceful resolution to the conflict</w:t>
      </w:r>
      <w:r>
        <w:t>?</w:t>
      </w:r>
    </w:p>
    <w:p w:rsidR="0046439F" w:rsidP="0046439F">
      <w:pPr>
        <w:pStyle w:val="Answer"/>
      </w:pPr>
      <w:r w:rsidRPr="005C3550">
        <w:rPr>
          <w:b/>
          <w:i/>
        </w:rPr>
        <w:t>James Cleverly:</w:t>
      </w:r>
      <w:r w:rsidRPr="002D2C60">
        <w:rPr>
          <w:b/>
        </w:rPr>
        <w:t xml:space="preserve"> </w:t>
      </w:r>
      <w:r>
        <w:t>This is absolutely key. Anyone you speak to will say that the situation in Yemen cannot sustainably be improved while there is a conflict. We have welcomed the ceasefire announcements that have been made p</w:t>
      </w:r>
      <w:r>
        <w:t>eriodically by the Kingdom of Saudi Arabia and we have been very supportive of the creation of the Government of Yemen. I spoke to the Yemeni Foreign Minister shortly after the Government formation. Unfortunately, shortly after the Government formation, we</w:t>
      </w:r>
      <w:r>
        <w:t xml:space="preserve"> saw the Houthi attack at Aden airport, which was an attempted assassination on that Government.</w:t>
      </w:r>
    </w:p>
    <w:p w:rsidR="0046439F" w:rsidP="0046439F">
      <w:pPr>
        <w:pStyle w:val="Answer"/>
      </w:pPr>
      <w:r>
        <w:t xml:space="preserve">I have spoken directly in the past, not recently, with the Houthis to encourage them to engage with the political process, renounce the conflict and step away </w:t>
      </w:r>
      <w:r>
        <w:t>from it. Unfortunately, we still see regular attacks both into Saudi Arabia and within Yemen. We will keep pushing for a ceasefire so that we can bring about a political solution. That will have to be the underpinning of any sustainable good news in Yemen.</w:t>
      </w:r>
    </w:p>
    <w:p w:rsidR="0046439F" w:rsidP="0046439F">
      <w:pPr>
        <w:pStyle w:val="Question"/>
        <w:numPr>
          <w:ilvl w:val="0"/>
          <w:numId w:val="9"/>
        </w:numPr>
      </w:pPr>
      <w:r w:rsidRPr="002D2C60">
        <w:rPr>
          <w:b/>
        </w:rPr>
        <w:t>Theo Clarke:</w:t>
      </w:r>
      <w:r>
        <w:t xml:space="preserve"> That is a helpful update. Can I also ask what discussions you have had with your counterparts in the United States, Saudi and the Emirates </w:t>
      </w:r>
      <w:r>
        <w:t xml:space="preserve">Administrations </w:t>
      </w:r>
      <w:r>
        <w:t>to support last month’s Saudi initiative for a ceasefire?</w:t>
      </w:r>
    </w:p>
    <w:p w:rsidR="0046439F" w:rsidP="0046439F">
      <w:pPr>
        <w:pStyle w:val="Answer"/>
      </w:pPr>
      <w:r w:rsidRPr="005C3550">
        <w:rPr>
          <w:b/>
          <w:i/>
        </w:rPr>
        <w:t>James Cleverly:</w:t>
      </w:r>
      <w:r w:rsidRPr="002D2C60">
        <w:rPr>
          <w:b/>
        </w:rPr>
        <w:t xml:space="preserve"> </w:t>
      </w:r>
      <w:r>
        <w:t>I have recent</w:t>
      </w:r>
      <w:r>
        <w:t>ly returned from the UAE. The resolution of Yemen was one of the things that I discussed during meetings there. I speak regularly with my counterparts in the Kingdom of Saudi Arabia. Again, Yemen is always a significant agenda item.</w:t>
      </w:r>
    </w:p>
    <w:p w:rsidR="0046439F" w:rsidP="0046439F">
      <w:pPr>
        <w:pStyle w:val="Answer"/>
      </w:pPr>
      <w:r>
        <w:t>We very much welcome th</w:t>
      </w:r>
      <w:r>
        <w:t xml:space="preserve">e appointment of Special Envoy Lenderking, who I know has already spoken extensively with Martin Griffiths. We very much welcome that real engagement from the US. I know the Foreign Secretary </w:t>
      </w:r>
      <w:r>
        <w:t>speaks on this issue as well. We are co</w:t>
      </w:r>
      <w:r>
        <w:noBreakHyphen/>
      </w:r>
      <w:r>
        <w:t>ordinating international</w:t>
      </w:r>
      <w:r>
        <w:t>ly. We are encouraging the Houthis to step back from violence and aggression. We are working with partners both within the region and more broadly to try to bring this conflict to an end.</w:t>
      </w:r>
    </w:p>
    <w:p w:rsidR="0046439F" w:rsidP="0046439F">
      <w:pPr>
        <w:pStyle w:val="Question"/>
        <w:numPr>
          <w:ilvl w:val="0"/>
          <w:numId w:val="9"/>
        </w:numPr>
      </w:pPr>
      <w:r w:rsidRPr="002D2C60">
        <w:rPr>
          <w:b/>
        </w:rPr>
        <w:t>Theo Clarke:</w:t>
      </w:r>
      <w:r>
        <w:t xml:space="preserve"> I know we are short of time. Just to finish, I want to </w:t>
      </w:r>
      <w:r>
        <w:t>pick up on the reduction to the UK’s humanitarian funding and whether that will undermine our position on efforts to secure peace, particularly given our role at the UN Security Council.</w:t>
      </w:r>
    </w:p>
    <w:p w:rsidR="0046439F" w:rsidP="0046439F">
      <w:pPr>
        <w:pStyle w:val="Answer"/>
      </w:pPr>
      <w:r w:rsidRPr="005C3550">
        <w:rPr>
          <w:b/>
          <w:i/>
        </w:rPr>
        <w:t>James Cleverly:</w:t>
      </w:r>
      <w:r w:rsidRPr="002D2C60">
        <w:rPr>
          <w:b/>
        </w:rPr>
        <w:t xml:space="preserve"> </w:t>
      </w:r>
      <w:r>
        <w:t>I can only give examples from the conversations I hav</w:t>
      </w:r>
      <w:r>
        <w:t>e had. The UK has been a top-tier donor to Yemen for many years. We have been one of the largest donors for a considerable period of time. We have been consistent on our positions and our support for Martin Griffiths and the UN peace process.</w:t>
      </w:r>
    </w:p>
    <w:p w:rsidR="0046439F" w:rsidP="0046439F">
      <w:pPr>
        <w:pStyle w:val="Answer"/>
      </w:pPr>
      <w:r>
        <w:t xml:space="preserve">The feedback </w:t>
      </w:r>
      <w:r>
        <w:t>I have had is that our long-term commitment to this issue has been recognised. Nobody, ourselves included, is happy that we are in the financial situation that we find ourselves in, but they recognise that our commitment to peace in Yemen is longstanding a</w:t>
      </w:r>
      <w:r>
        <w:t>nd meaningful. That still buys us a lot of authority and influence, both with the region and more broadly internationally.</w:t>
      </w:r>
    </w:p>
    <w:p w:rsidR="0046439F" w:rsidP="0046439F">
      <w:pPr>
        <w:pStyle w:val="Question"/>
        <w:numPr>
          <w:ilvl w:val="0"/>
          <w:numId w:val="9"/>
        </w:numPr>
      </w:pPr>
      <w:r w:rsidRPr="002D2C60">
        <w:rPr>
          <w:b/>
        </w:rPr>
        <w:t>Chair:</w:t>
      </w:r>
      <w:r>
        <w:t xml:space="preserve"> Could I just put that same question to our ambassador Michael, please? I do not envy your position. I am very grateful for wha</w:t>
      </w:r>
      <w:r>
        <w:t>t you are doing, but I would imagine the fact that we are cutting our development and aid budget so dramatically does diminish our influence and commitment to the region. What are your findings?</w:t>
      </w:r>
    </w:p>
    <w:p w:rsidR="0046439F" w:rsidP="0046439F">
      <w:pPr>
        <w:pStyle w:val="Answer"/>
      </w:pPr>
      <w:r w:rsidRPr="005C3550">
        <w:rPr>
          <w:b/>
          <w:i/>
        </w:rPr>
        <w:t>Michael Aron:</w:t>
      </w:r>
      <w:r w:rsidRPr="002D2C60">
        <w:rPr>
          <w:b/>
        </w:rPr>
        <w:t xml:space="preserve"> </w:t>
      </w:r>
      <w:r>
        <w:t>I have not seen any evidence of that. We engage</w:t>
      </w:r>
      <w:r>
        <w:t xml:space="preserve"> diplomatically and politically with all the other players. I saw Martin Griffiths yesterday. I talk to Tim Lenderking. I talk to my Saudi colleague on a regular basis. The conversations that we have are “How can we work together to bring about an end to t</w:t>
      </w:r>
      <w:r>
        <w:t>he conflict in the best and quickest possible way?”</w:t>
      </w:r>
    </w:p>
    <w:p w:rsidR="0046439F" w:rsidRPr="00A2325E" w:rsidP="0046439F">
      <w:pPr>
        <w:pStyle w:val="Answer"/>
        <w:rPr>
          <w:vertAlign w:val="subscript"/>
        </w:rPr>
      </w:pPr>
      <w:r>
        <w:t>They respect our role as penholders in New York. We also attended a meeting of the five permanent members of the Security Council plus Germany, Sweden, the EU and Kuwait in Berlin last Monday. We co-ordin</w:t>
      </w:r>
      <w:r>
        <w:t xml:space="preserve">ate with the rest of the permanent five members in what we call the </w:t>
      </w:r>
      <w:r>
        <w:t xml:space="preserve">quad </w:t>
      </w:r>
      <w:r>
        <w:t>with Saudi Arabia and the UAE. In all of those conversations, I would say I have not seen any difference in the attitude towards the UK. They want to talk to us. We write drafts of Se</w:t>
      </w:r>
      <w:r>
        <w:t xml:space="preserve">curity Council statements, which we continue to do, and negotiate those in New York </w:t>
      </w:r>
      <w:r>
        <w:t xml:space="preserve">and </w:t>
      </w:r>
      <w:r>
        <w:t xml:space="preserve">in the region. That continues. I have not seen any evidence of </w:t>
      </w:r>
      <w:r w:rsidRPr="001A6EB1">
        <w:t>an impact</w:t>
      </w:r>
      <w:r>
        <w:t xml:space="preserve"> on our diplomatic efforts.</w:t>
      </w:r>
    </w:p>
    <w:p w:rsidR="0046439F" w:rsidP="0046439F">
      <w:pPr>
        <w:pStyle w:val="Remark"/>
      </w:pPr>
      <w:r w:rsidRPr="0033620B">
        <w:rPr>
          <w:b/>
        </w:rPr>
        <w:t>Chair:</w:t>
      </w:r>
      <w:r>
        <w:t xml:space="preserve"> That is very reassuring to hear.</w:t>
      </w:r>
    </w:p>
    <w:p w:rsidR="0046439F" w:rsidP="0046439F">
      <w:pPr>
        <w:pStyle w:val="Question"/>
        <w:numPr>
          <w:ilvl w:val="0"/>
          <w:numId w:val="9"/>
        </w:numPr>
      </w:pPr>
      <w:r w:rsidRPr="0033620B">
        <w:rPr>
          <w:b/>
        </w:rPr>
        <w:t>Chris Law:</w:t>
      </w:r>
      <w:r>
        <w:t xml:space="preserve"> </w:t>
      </w:r>
      <w:r>
        <w:t>This</w:t>
      </w:r>
      <w:r>
        <w:t xml:space="preserve"> last questio</w:t>
      </w:r>
      <w:r>
        <w:t xml:space="preserve">n is for James. There are two parts. </w:t>
      </w:r>
      <w:r>
        <w:t>First</w:t>
      </w:r>
      <w:r>
        <w:t>, what diplomatic steps has the UK taken to encourage that civilians are not targeted in Yemen or Saudi Arabia?</w:t>
      </w:r>
    </w:p>
    <w:p w:rsidR="0046439F" w:rsidP="0046439F">
      <w:pPr>
        <w:pStyle w:val="Answer"/>
      </w:pPr>
      <w:r w:rsidRPr="005C3550">
        <w:rPr>
          <w:b/>
          <w:i/>
        </w:rPr>
        <w:t>James Cleverly:</w:t>
      </w:r>
      <w:r w:rsidRPr="00A2325E">
        <w:rPr>
          <w:bCs/>
        </w:rPr>
        <w:t xml:space="preserve"> </w:t>
      </w:r>
      <w:r>
        <w:t>We take our commitment to international humanitarian law incredibly seriously. That un</w:t>
      </w:r>
      <w:r>
        <w:t>derpins the work that we do. I have had discussions directly with the Houthis in terms of renouncing violence. Sadly, we have seen civilian infrastructure, the airport and other things targeted by the Houthis. Unfortunately, the impact on social infrastruc</w:t>
      </w:r>
      <w:r>
        <w:t>ture in Yemen is a testament to how devastating this war is. We take, for example, our arms control licensing commitments incredibly seriously. That will always underpin the decisions that we make on that issue.</w:t>
      </w:r>
    </w:p>
    <w:p w:rsidR="0046439F" w:rsidP="0046439F">
      <w:pPr>
        <w:pStyle w:val="Question"/>
        <w:numPr>
          <w:ilvl w:val="0"/>
          <w:numId w:val="9"/>
        </w:numPr>
      </w:pPr>
      <w:r w:rsidRPr="0033620B">
        <w:rPr>
          <w:b/>
        </w:rPr>
        <w:t>Chris Law:</w:t>
      </w:r>
      <w:r>
        <w:t xml:space="preserve"> According to the Yemen Data Proje</w:t>
      </w:r>
      <w:r>
        <w:t>ct, there have been almost 60,000 airstrikes since March 2015. A third of these have been carried out by the coalition and hit civilian objects such as residential homes, hospitals, schools, weddings, farms, food stores, school buses, markets, mosques, bri</w:t>
      </w:r>
      <w:r>
        <w:t>dges, factories, detention centres and even water wells. What discussions have you had with your counterparts across Government, including the Secretary of State for International Trade, about arms sales to Saudi Arabia to ensure that UK-manufactured munit</w:t>
      </w:r>
      <w:r>
        <w:t>ions and material are not complicit in violations of international humanitarian law?</w:t>
      </w:r>
    </w:p>
    <w:p w:rsidR="0046439F" w:rsidP="0046439F">
      <w:pPr>
        <w:pStyle w:val="Answer"/>
      </w:pPr>
      <w:r w:rsidRPr="005C3550">
        <w:rPr>
          <w:b/>
          <w:i/>
        </w:rPr>
        <w:t>James Cleverly:</w:t>
      </w:r>
      <w:r w:rsidRPr="0033620B">
        <w:rPr>
          <w:b/>
        </w:rPr>
        <w:t xml:space="preserve"> </w:t>
      </w:r>
      <w:r>
        <w:t xml:space="preserve">The UK takes its arms export licensing responsibilities incredibly seriously. We will not issue an export licence where there is a clear risk of a </w:t>
      </w:r>
      <w:r>
        <w:t>breach of international humanitarian law. The FCDO works closely with DIT on that. That is the cross-Whitehall Government position on this</w:t>
      </w:r>
      <w:r>
        <w:t>,</w:t>
      </w:r>
      <w:r>
        <w:t xml:space="preserve"> and</w:t>
      </w:r>
      <w:r>
        <w:t xml:space="preserve"> that position will remain unchanged.</w:t>
      </w:r>
    </w:p>
    <w:p w:rsidR="0046439F" w:rsidP="0046439F">
      <w:pPr>
        <w:pStyle w:val="Question"/>
        <w:numPr>
          <w:ilvl w:val="0"/>
          <w:numId w:val="9"/>
        </w:numPr>
      </w:pPr>
      <w:r w:rsidRPr="0033620B">
        <w:rPr>
          <w:b/>
        </w:rPr>
        <w:t>Chris Law:</w:t>
      </w:r>
      <w:r>
        <w:t xml:space="preserve"> I have a very last question. I just wonder what your own persona</w:t>
      </w:r>
      <w:r>
        <w:t>l thoughts are about 60,000 airstrikes, a third of which are on civilian targets, in Yemen from the Saudi-led coalition.</w:t>
      </w:r>
    </w:p>
    <w:p w:rsidR="0046439F" w:rsidP="0046439F">
      <w:pPr>
        <w:pStyle w:val="Answer"/>
      </w:pPr>
      <w:r w:rsidRPr="005C3550">
        <w:rPr>
          <w:b/>
          <w:i/>
        </w:rPr>
        <w:t>James Cleverly:</w:t>
      </w:r>
      <w:r w:rsidRPr="0033620B">
        <w:rPr>
          <w:b/>
        </w:rPr>
        <w:t xml:space="preserve"> </w:t>
      </w:r>
      <w:r>
        <w:t>My view is that war is hell</w:t>
      </w:r>
      <w:r>
        <w:t>—</w:t>
      </w:r>
      <w:r>
        <w:t>that is a universal truth. None of us wants to see the impact that we have seen on civilian</w:t>
      </w:r>
      <w:r>
        <w:t xml:space="preserve"> communities or infrastructure. The Saudis have attempted a number of </w:t>
      </w:r>
      <w:r>
        <w:t>cease</w:t>
      </w:r>
      <w:r>
        <w:t>fires, which sadly have not been reciprocated by the Houthis. We have seen recent attacks by the Houthis on civilian targets. We are working tirelessly with our international partne</w:t>
      </w:r>
      <w:r>
        <w:t>rs in the region and internationally to try to bring this conflict to an end. Unfortunately, until this conflict does come to an end, we cannot start the meaningful rebuilding of Yemen. That is what the international community ultimately seeks to do.</w:t>
      </w:r>
    </w:p>
    <w:p w:rsidR="0046439F" w:rsidP="0046439F">
      <w:pPr>
        <w:pStyle w:val="Answer"/>
      </w:pPr>
      <w:r w:rsidRPr="005C3550">
        <w:rPr>
          <w:b/>
          <w:i/>
        </w:rPr>
        <w:t>Micha</w:t>
      </w:r>
      <w:r w:rsidRPr="005C3550">
        <w:rPr>
          <w:b/>
          <w:i/>
        </w:rPr>
        <w:t>el Aron:</w:t>
      </w:r>
      <w:r w:rsidRPr="0033620B">
        <w:rPr>
          <w:b/>
        </w:rPr>
        <w:t xml:space="preserve"> </w:t>
      </w:r>
      <w:r>
        <w:t>I just wanted to come in on the point about international humanitarian law. I had a conversation with a representative of the International Committee of the Red Cross recently about its work. It is obviously highly concerned about these issues tha</w:t>
      </w:r>
      <w:r>
        <w:t>t Chris has raised. He said that the work that mostly MoD experts were doing with Saudi Arabia to help it to meet its IHL commitments was some of the best work that he had seen anywhere in the world</w:t>
      </w:r>
      <w:r>
        <w:t>,</w:t>
      </w:r>
      <w:r>
        <w:t xml:space="preserve"> in terms of helping a country improve the situation.</w:t>
      </w:r>
    </w:p>
    <w:p w:rsidR="0046439F" w:rsidP="0046439F">
      <w:pPr>
        <w:pStyle w:val="Answer"/>
      </w:pPr>
      <w:r>
        <w:t>Nob</w:t>
      </w:r>
      <w:r>
        <w:t>ody is denying that mistakes have been made. But look</w:t>
      </w:r>
      <w:r>
        <w:t xml:space="preserve"> </w:t>
      </w:r>
      <w:r>
        <w:t xml:space="preserve">at the record over the six years of the war. Of course, nobody is saying it is a good thing that there have been six years of war, but the fact is that the vast majority </w:t>
      </w:r>
      <w:r>
        <w:t>of the serious issues took place</w:t>
      </w:r>
      <w:r>
        <w:t xml:space="preserve"> early in the war. The record of civilian casualties in the last year or so of the war has been much less than it was at the beginning of the war. This is not me; he attributed that to the assistance that we have given Saudi Arabia to enable its armed forc</w:t>
      </w:r>
      <w:r>
        <w:t>es to better comply with the conditions of international humanitarian law.</w:t>
      </w:r>
    </w:p>
    <w:p w:rsidR="0046439F" w:rsidP="0046439F">
      <w:pPr>
        <w:pStyle w:val="Question"/>
        <w:numPr>
          <w:ilvl w:val="0"/>
          <w:numId w:val="9"/>
        </w:numPr>
      </w:pPr>
      <w:r w:rsidRPr="0033620B">
        <w:rPr>
          <w:b/>
        </w:rPr>
        <w:t>Chair:</w:t>
      </w:r>
      <w:r>
        <w:t xml:space="preserve"> Ambassador, what are your priorities for the next six months </w:t>
      </w:r>
      <w:r>
        <w:t>and</w:t>
      </w:r>
      <w:r>
        <w:t xml:space="preserve"> the next year to try to create stability in the region?</w:t>
      </w:r>
    </w:p>
    <w:p w:rsidR="0046439F" w:rsidP="0046439F">
      <w:pPr>
        <w:pStyle w:val="Answer"/>
      </w:pPr>
      <w:r w:rsidRPr="00DE58EC">
        <w:rPr>
          <w:rStyle w:val="PlaceholderText"/>
          <w:b/>
          <w:i/>
          <w:iCs/>
          <w:color w:val="auto"/>
        </w:rPr>
        <w:t>Michael Aron:</w:t>
      </w:r>
      <w:r w:rsidRPr="00DE58EC">
        <w:rPr>
          <w:rStyle w:val="PlaceholderText"/>
          <w:b/>
          <w:color w:val="auto"/>
        </w:rPr>
        <w:t xml:space="preserve"> </w:t>
      </w:r>
      <w:r>
        <w:t xml:space="preserve">We have a peace process in place. </w:t>
      </w:r>
      <w:r>
        <w:t xml:space="preserve">We </w:t>
      </w:r>
      <w:r>
        <w:t>ha</w:t>
      </w:r>
      <w:r>
        <w:t>ve an outstanding</w:t>
      </w:r>
      <w:r>
        <w:t>—</w:t>
      </w:r>
      <w:r>
        <w:t>British</w:t>
      </w:r>
      <w:r>
        <w:t>, as it happens—special envoy</w:t>
      </w:r>
      <w:r>
        <w:t>. He is now accompanied by an experienced American envoy. We have seen the Sultanate of Oman under the new Sultan play a more active role in helping to work with the Houthis to try to persuade them to b</w:t>
      </w:r>
      <w:r>
        <w:t>ring about the end of the conflict.</w:t>
      </w:r>
    </w:p>
    <w:p w:rsidR="0046439F" w:rsidP="0046439F">
      <w:pPr>
        <w:pStyle w:val="Answer"/>
      </w:pPr>
      <w:r>
        <w:t>We need to see the Houthis respond to peace overtures put to them by the Kingdom of Saudi Arabia, most recently last month, in a serious way that will bring an end to the suffering of people in Yemen. I move on in the su</w:t>
      </w:r>
      <w:r>
        <w:t>mmer, but I hope that we can bring about a ceasefire before then and move towards negotiations on an overall political settlement. It is very clear.</w:t>
      </w:r>
    </w:p>
    <w:p w:rsidR="0046439F" w:rsidP="0046439F">
      <w:pPr>
        <w:pStyle w:val="Remark"/>
      </w:pPr>
      <w:r w:rsidRPr="002B6E38">
        <w:rPr>
          <w:b/>
        </w:rPr>
        <w:t>Chair:</w:t>
      </w:r>
      <w:r>
        <w:t xml:space="preserve"> There would be a great legacy if you would bring that home. We would all be very grateful. Minister,</w:t>
      </w:r>
      <w:r>
        <w:t xml:space="preserve"> but also Michael and Chris, thank you very much for what you are trying to do in the region. We genuinely understand the financial constraints that you are all working with.</w:t>
      </w:r>
    </w:p>
    <w:p w:rsidR="0046439F" w:rsidP="0046439F">
      <w:pPr>
        <w:pStyle w:val="Remark"/>
      </w:pPr>
      <w:r>
        <w:t xml:space="preserve">Minister, </w:t>
      </w:r>
      <w:r>
        <w:t>to</w:t>
      </w:r>
      <w:r>
        <w:t xml:space="preserve"> reiterate, the aid sector is used to producing miracles on a dime. I</w:t>
      </w:r>
      <w:r>
        <w:t xml:space="preserve">t needs clarity and certainty, though. It is not getting that at the moment. </w:t>
      </w:r>
      <w:r>
        <w:t xml:space="preserve">Speaking on behalf of the sector, I think it </w:t>
      </w:r>
      <w:r>
        <w:t xml:space="preserve">would much rather rip the plaster off hard so at least </w:t>
      </w:r>
      <w:r>
        <w:t>it</w:t>
      </w:r>
      <w:r>
        <w:t xml:space="preserve"> know</w:t>
      </w:r>
      <w:r>
        <w:t>s</w:t>
      </w:r>
      <w:r>
        <w:t xml:space="preserve"> where it stands. At the moment, it is making planning impossible. It i</w:t>
      </w:r>
      <w:r>
        <w:t xml:space="preserve">s making its duty to employees and those </w:t>
      </w:r>
      <w:r>
        <w:t>it</w:t>
      </w:r>
      <w:r>
        <w:t xml:space="preserve"> </w:t>
      </w:r>
      <w:r>
        <w:t>is</w:t>
      </w:r>
      <w:r>
        <w:t xml:space="preserve"> working with in</w:t>
      </w:r>
      <w:r>
        <w:t>-</w:t>
      </w:r>
      <w:r>
        <w:t xml:space="preserve">country almost impossible. Anything you could do to get that clarity as quickly as possible would be hugely appreciated by this </w:t>
      </w:r>
      <w:r>
        <w:t>C</w:t>
      </w:r>
      <w:r>
        <w:t>ommittee.</w:t>
      </w:r>
    </w:p>
    <w:p w:rsidR="00D14449" w:rsidP="0046439F">
      <w:pPr>
        <w:pStyle w:val="Answer"/>
      </w:pPr>
      <w:r>
        <w:t>We are grateful to everybody who has taken part today.</w:t>
      </w:r>
      <w:r>
        <w:t xml:space="preserve"> Thank you for what you are trying to achieve. This remains a real area of interest and concern because it is the worst humanitarian situation and it is manmade. Hopefully, the solution lies with political agreement going forward. Thank you all very much. </w:t>
      </w:r>
      <w:r>
        <w:t xml:space="preserve">Thank you to the Committee members and </w:t>
      </w:r>
      <w:r>
        <w:t xml:space="preserve">to </w:t>
      </w:r>
      <w:r>
        <w:t xml:space="preserve">the first panel for your time.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E89E6E2BFE843A0ACC370A4458772ED"/>
      </w:placeholder>
      <w:richText/>
    </w:sdtPr>
    <w:sdtContent>
      <w:p w:rsidR="002B23FC" w:rsidP="009277D8">
        <w:pPr>
          <w:pStyle w:val="Para"/>
          <w:rPr>
            <w:color w:val="808080"/>
          </w:rPr>
        </w:pPr>
        <w:r w:rsidRPr="00C718A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B18475986524FB79312CA7314819068"/>
      </w:placeholder>
      <w:richText/>
    </w:sdtPr>
    <w:sdtContent>
      <w:p w:rsidR="002B23FC"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C718A2"/>
    <w:rPr>
      <w:color w:val="605E5C"/>
      <w:shd w:val="clear" w:color="auto" w:fill="E1DFDD"/>
    </w:rPr>
  </w:style>
  <w:style w:type="paragraph" w:customStyle="1" w:styleId="Name">
    <w:name w:val="Name"/>
    <w:basedOn w:val="Normal"/>
    <w:next w:val="Normal"/>
    <w:link w:val="NameChar"/>
    <w:rsid w:val="00752494"/>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752494"/>
    <w:rPr>
      <w:rFonts w:ascii="Times New Roman" w:eastAsia="Times New Roman" w:hAnsi="Times New Roman" w:cs="Times New Roman"/>
      <w:b/>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creasy\OneDrive%20-%20Ubiqus%20Labs\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89E6E2BFE843A0ACC370A4458772ED"/>
        <w:category>
          <w:name w:val="General"/>
          <w:gallery w:val="placeholder"/>
        </w:category>
        <w:types>
          <w:type w:val="bbPlcHdr"/>
        </w:types>
        <w:behaviors>
          <w:behavior w:val="content"/>
        </w:behaviors>
        <w:guid w:val="{82E90AFA-B9EA-4060-B0D1-ED18FD3C9FF5}"/>
      </w:docPartPr>
      <w:docPartBody>
        <w:p w:rsidR="009368AF" w:rsidP="009368AF">
          <w:pPr>
            <w:pStyle w:val="DE89E6E2BFE843A0ACC370A4458772ED"/>
          </w:pPr>
          <w:r w:rsidRPr="000753FC">
            <w:rPr>
              <w:rStyle w:val="PlaceholderText"/>
            </w:rPr>
            <w:t>Click here to enter text.</w:t>
          </w:r>
        </w:p>
      </w:docPartBody>
    </w:docPart>
    <w:docPart>
      <w:docPartPr>
        <w:name w:val="CB18475986524FB79312CA7314819068"/>
        <w:category>
          <w:name w:val="General"/>
          <w:gallery w:val="placeholder"/>
        </w:category>
        <w:types>
          <w:type w:val="bbPlcHdr"/>
        </w:types>
        <w:behaviors>
          <w:behavior w:val="content"/>
        </w:behaviors>
        <w:guid w:val="{7E4E2D46-9349-44DA-89A2-57A74E01F9D6}"/>
      </w:docPartPr>
      <w:docPartBody>
        <w:p w:rsidR="009368AF" w:rsidP="009368AF">
          <w:pPr>
            <w:pStyle w:val="CB18475986524FB79312CA7314819068"/>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6223"/>
    <w:rPr>
      <w:color w:val="808080"/>
    </w:rPr>
  </w:style>
  <w:style w:type="paragraph" w:customStyle="1" w:styleId="DE89E6E2BFE843A0ACC370A4458772ED">
    <w:name w:val="DE89E6E2BFE843A0ACC370A4458772ED"/>
    <w:rsid w:val="009368AF"/>
  </w:style>
  <w:style w:type="paragraph" w:customStyle="1" w:styleId="CB18475986524FB79312CA7314819068">
    <w:name w:val="CB18475986524FB79312CA7314819068"/>
    <w:rsid w:val="00936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