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E558E" w:rsidP="003149CA">
      <w:pPr>
        <w:pStyle w:val="TitleCommittee0"/>
      </w:pPr>
      <w:sdt>
        <w:sdtPr>
          <w:alias w:val="CommitteeName"/>
          <w:tag w:val="CommitteeName"/>
          <w:id w:val="1869951332"/>
          <w:placeholder>
            <w:docPart w:val="90080A181088420991F762F56EE0B20B"/>
          </w:placeholder>
          <w:richText/>
        </w:sdtPr>
        <w:sdtContent>
          <w:r>
            <w:t>Digital, Cultur</w:t>
          </w:r>
          <w:r w:rsidR="00324973">
            <w:t>e</w:t>
          </w:r>
          <w:r>
            <w:t xml:space="preserve">, Media and Sport </w:t>
          </w:r>
          <w:r w:rsidR="008F31AC">
            <w:t>Sub-</w:t>
          </w:r>
          <w:r>
            <w:t>Committee</w:t>
          </w:r>
          <w:r w:rsidR="008F31AC">
            <w:t xml:space="preserve"> on Online Harms and Disinformation</w:t>
          </w:r>
        </w:sdtContent>
      </w:sdt>
    </w:p>
    <w:p w:rsidR="005E558E" w:rsidP="003149CA">
      <w:pPr>
        <w:pStyle w:val="TitleInquiry0"/>
      </w:pPr>
      <w:r>
        <w:t xml:space="preserve">Oral evidence: </w:t>
      </w:r>
      <w:sdt>
        <w:sdtPr>
          <w:alias w:val="InquiryName"/>
          <w:tag w:val="InquiryName"/>
          <w:id w:val="377371847"/>
          <w:placeholder>
            <w:docPart w:val="90080A181088420991F762F56EE0B20B"/>
          </w:placeholder>
          <w:richText/>
        </w:sdtPr>
        <w:sdtContent>
          <w:r>
            <w:t>Online safety and online harms</w:t>
          </w:r>
        </w:sdtContent>
      </w:sdt>
      <w:r>
        <w:t xml:space="preserve">, HC </w:t>
      </w:r>
      <w:sdt>
        <w:sdtPr>
          <w:alias w:val="InquiryRefNo"/>
          <w:tag w:val="InquiryRefNo"/>
          <w:id w:val="-281725174"/>
          <w:placeholder>
            <w:docPart w:val="90080A181088420991F762F56EE0B20B"/>
          </w:placeholder>
          <w:richText/>
        </w:sdtPr>
        <w:sdtContent>
          <w:r>
            <w:t>620</w:t>
          </w:r>
        </w:sdtContent>
      </w:sdt>
    </w:p>
    <w:sdt>
      <w:sdtPr>
        <w:alias w:val="SittingDate"/>
        <w:tag w:val="SittingDate"/>
        <w:id w:val="-1160222926"/>
        <w:placeholder>
          <w:docPart w:val="90080A181088420991F762F56EE0B20B"/>
        </w:placeholder>
        <w:richText/>
      </w:sdtPr>
      <w:sdtContent>
        <w:p w:rsidR="005E558E" w:rsidP="003149CA">
          <w:pPr>
            <w:pStyle w:val="Para"/>
          </w:pPr>
          <w:r>
            <w:t>Tuesday 14 December 2021</w:t>
          </w:r>
        </w:p>
      </w:sdtContent>
    </w:sdt>
    <w:p w:rsidR="005E558E" w:rsidP="003149CA">
      <w:pPr>
        <w:pStyle w:val="Para"/>
      </w:pPr>
      <w:r>
        <w:t xml:space="preserve">Ordered by the House of </w:t>
      </w:r>
      <w:sdt>
        <w:sdtPr>
          <w:alias w:val="House"/>
          <w:tag w:val="House"/>
          <w:id w:val="809213435"/>
          <w:placeholder>
            <w:docPart w:val="90080A181088420991F762F56EE0B20B"/>
          </w:placeholder>
          <w:richText/>
        </w:sdtPr>
        <w:sdtContent>
          <w:r w:rsidRPr="00615759">
            <w:t>Commons</w:t>
          </w:r>
        </w:sdtContent>
      </w:sdt>
      <w:r w:rsidRPr="00615759">
        <w:t xml:space="preserve"> to be published on </w:t>
      </w:r>
      <w:sdt>
        <w:sdtPr>
          <w:alias w:val="PublishDate"/>
          <w:tag w:val="PublishDate"/>
          <w:id w:val="217021599"/>
          <w:placeholder>
            <w:docPart w:val="90080A181088420991F762F56EE0B20B"/>
          </w:placeholder>
          <w:richText/>
        </w:sdtPr>
        <w:sdtContent>
          <w:r>
            <w:t>14 December 2021</w:t>
          </w:r>
        </w:sdtContent>
      </w:sdt>
      <w:r w:rsidRPr="00615759">
        <w:t>.</w:t>
      </w:r>
    </w:p>
    <w:p w:rsidR="005E558E" w:rsidP="003149CA">
      <w:pPr>
        <w:pStyle w:val="Para"/>
      </w:pPr>
      <w:sdt>
        <w:sdtPr>
          <w:alias w:val="VideoHyperlink"/>
          <w:tag w:val="VideoHyperlink"/>
          <w:id w:val="703995351"/>
          <w:placeholder>
            <w:docPart w:val="90080A181088420991F762F56EE0B20B"/>
          </w:placeholder>
          <w:richText/>
        </w:sdtPr>
        <w:sdtContent>
          <w:r>
            <w:fldChar w:fldCharType="begin"/>
          </w:r>
          <w:r>
            <w:instrText xml:space="preserve"> HYPERLINK "https://parliamentlive.tv/event/index/c2ac675f-152e-461d-8c74-9f451c4c64db" </w:instrText>
          </w:r>
          <w:r>
            <w:fldChar w:fldCharType="separate"/>
          </w:r>
          <w:r w:rsidRPr="00EB7177">
            <w:rPr>
              <w:rStyle w:val="Hyperlink"/>
            </w:rPr>
            <w:t>Watch the meeting</w:t>
          </w:r>
          <w:r>
            <w:fldChar w:fldCharType="end"/>
          </w:r>
        </w:sdtContent>
      </w:sdt>
    </w:p>
    <w:p w:rsidR="005E558E" w:rsidP="003149CA">
      <w:r>
        <w:t xml:space="preserve">Members </w:t>
      </w:r>
      <w:r>
        <w:t>present:</w:t>
      </w:r>
      <w:r>
        <w:t xml:space="preserve"> </w:t>
      </w:r>
      <w:r w:rsidRPr="005E558E">
        <w:t xml:space="preserve">Julian Knight (Chair); Kevin Brennan; </w:t>
      </w:r>
      <w:r>
        <w:t xml:space="preserve">Steve Brine; </w:t>
      </w:r>
      <w:r w:rsidRPr="005E558E">
        <w:t>Clive Efford; Julie Elliott; Damian Green;</w:t>
      </w:r>
      <w:r>
        <w:t xml:space="preserve"> </w:t>
      </w:r>
      <w:r w:rsidRPr="005E558E">
        <w:t xml:space="preserve">Simon Jupp; </w:t>
      </w:r>
      <w:r>
        <w:t>Jane Stevenson</w:t>
      </w:r>
      <w:r w:rsidRPr="005E558E">
        <w:t>.</w:t>
      </w:r>
    </w:p>
    <w:p w:rsidR="005E558E" w:rsidP="003149CA">
      <w:pPr>
        <w:pStyle w:val="ParaCentre"/>
      </w:pPr>
      <w:r w:rsidRPr="00156A60">
        <w:t xml:space="preserve">Questions </w:t>
      </w:r>
      <w:sdt>
        <w:sdtPr>
          <w:alias w:val="QuestionNumbers"/>
          <w:tag w:val="QuestionNumbers"/>
          <w:id w:val="-1223666168"/>
          <w:placeholder>
            <w:docPart w:val="90080A181088420991F762F56EE0B20B"/>
          </w:placeholder>
          <w:richText/>
        </w:sdtPr>
        <w:sdtContent>
          <w:r>
            <w:t xml:space="preserve">227 - </w:t>
          </w:r>
          <w:r w:rsidR="00604B8C">
            <w:t>2</w:t>
          </w:r>
          <w:r w:rsidR="003A37D9">
            <w:t>60</w:t>
          </w:r>
        </w:sdtContent>
      </w:sdt>
    </w:p>
    <w:p w:rsidR="005E558E" w:rsidP="003149CA">
      <w:pPr>
        <w:pStyle w:val="TitleWitnesses0"/>
      </w:pPr>
      <w:r>
        <w:t>Witnesses</w:t>
      </w:r>
    </w:p>
    <w:p w:rsidR="005E558E" w:rsidRPr="00BD6D45" w:rsidP="003149CA">
      <w:pPr>
        <w:pStyle w:val="Para"/>
      </w:pPr>
      <w:r>
        <w:fldChar w:fldCharType="begin"/>
      </w:r>
      <w:r>
        <w:instrText xml:space="preserve"> HYPERLINK \l "Panel1" </w:instrText>
      </w:r>
      <w:r>
        <w:fldChar w:fldCharType="separate"/>
      </w:r>
      <w:r w:rsidRPr="005E558E">
        <w:rPr>
          <w:rStyle w:val="Hyperlink"/>
        </w:rPr>
        <w:t>I</w:t>
      </w:r>
      <w:r>
        <w:fldChar w:fldCharType="end"/>
      </w:r>
      <w:r>
        <w:t xml:space="preserve">: </w:t>
      </w:r>
      <w:r w:rsidR="00DE41BF">
        <w:t xml:space="preserve">Julie Inman Grant, </w:t>
      </w:r>
      <w:r>
        <w:t>A</w:t>
      </w:r>
      <w:r w:rsidR="00DE41BF">
        <w:t>ustralian e-Safety Commissioner</w:t>
      </w:r>
      <w:r>
        <w:t>.</w:t>
      </w:r>
    </w:p>
    <w:p w:rsidR="005E558E" w:rsidP="003149CA">
      <w:pPr>
        <w:pStyle w:val="Witnesssubmission"/>
      </w:pPr>
    </w:p>
    <w:p w:rsidR="005E558E" w:rsidP="003149CA">
      <w:pPr>
        <w:rPr>
          <w:rFonts w:eastAsia="Times New Roman"/>
          <w:szCs w:val="20"/>
        </w:rPr>
      </w:pPr>
      <w:r>
        <w:br w:type="page"/>
      </w:r>
    </w:p>
    <w:p w:rsidR="005E558E" w:rsidP="003149CA">
      <w:pPr>
        <w:pStyle w:val="TitlePanel0"/>
      </w:pPr>
      <w:bookmarkStart w:id="0" w:name="Panel1"/>
      <w:r>
        <w:t>Examination of witness</w:t>
      </w:r>
    </w:p>
    <w:p w:rsidR="005E558E" w:rsidP="003149CA">
      <w:pPr>
        <w:pStyle w:val="Para"/>
      </w:pPr>
      <w:r>
        <w:t xml:space="preserve">Witness: </w:t>
      </w:r>
      <w:r>
        <w:t>Julie Inman Grant</w:t>
      </w:r>
      <w:bookmarkEnd w:id="0"/>
      <w:r>
        <w:t>.</w:t>
      </w:r>
    </w:p>
    <w:p w:rsidR="00FB3500" w:rsidP="003149CA">
      <w:pPr>
        <w:pStyle w:val="Para"/>
        <w:jc w:val="center"/>
      </w:pPr>
      <w:r w:rsidRPr="00FB3500">
        <w:t>[</w:t>
      </w:r>
      <w:r w:rsidRPr="00FB3500">
        <w:rPr>
          <w:i/>
        </w:rPr>
        <w:t>This evidence was taken by video conference</w:t>
      </w:r>
      <w:r w:rsidRPr="00FB3500">
        <w:t>]</w:t>
      </w:r>
    </w:p>
    <w:p w:rsidR="00FB3500" w:rsidRPr="00AC45FF" w:rsidP="003149CA">
      <w:pPr>
        <w:pStyle w:val="Para"/>
      </w:pPr>
    </w:p>
    <w:p w:rsidR="00BC775B" w:rsidP="003149CA">
      <w:pPr>
        <w:pStyle w:val="Question"/>
      </w:pPr>
      <w:sdt>
        <w:sdtPr>
          <w:alias w:val="Member"/>
          <w:tag w:val="&lt;Member mnisId='4410' dodsId='106023'&gt;"/>
          <w:id w:val="985196242"/>
          <w:placeholder>
            <w:docPart w:val="DefaultPlaceholder_1081868574"/>
          </w:placeholder>
          <w:richText/>
        </w:sdtPr>
        <w:sdtContent>
          <w:r w:rsidRPr="00BC775B" w:rsidR="00DE41BF">
            <w:rPr>
              <w:b/>
            </w:rPr>
            <w:t>Chair:</w:t>
          </w:r>
        </w:sdtContent>
      </w:sdt>
      <w:r w:rsidR="00DE41BF">
        <w:t xml:space="preserve"> This is the Digital, Culture, </w:t>
      </w:r>
      <w:r w:rsidR="00DE41BF">
        <w:t>Media</w:t>
      </w:r>
      <w:r w:rsidR="00DE41BF">
        <w:t xml:space="preserve"> and Sport </w:t>
      </w:r>
      <w:r w:rsidR="000A79DA">
        <w:t>Select</w:t>
      </w:r>
      <w:r w:rsidR="00DE41BF">
        <w:t xml:space="preserve"> Committee.</w:t>
      </w:r>
      <w:r w:rsidR="008D61E1">
        <w:t xml:space="preserve"> </w:t>
      </w:r>
      <w:r w:rsidR="008F31AC">
        <w:t>T</w:t>
      </w:r>
      <w:r w:rsidR="00DE41BF">
        <w:t xml:space="preserve">his is our </w:t>
      </w:r>
      <w:r w:rsidR="008F31AC">
        <w:t>Sub-Committee on Online Harms and Disinformation.</w:t>
      </w:r>
      <w:r w:rsidR="008D61E1">
        <w:t xml:space="preserve"> </w:t>
      </w:r>
      <w:r w:rsidR="008F31AC">
        <w:t>We are joined today from Australia by Julie Inman Grant, the Australian e-Safety Commissioner.</w:t>
      </w:r>
      <w:r w:rsidR="008D61E1">
        <w:t xml:space="preserve"> </w:t>
      </w:r>
      <w:r w:rsidR="008F31AC">
        <w:t>Before I open the session</w:t>
      </w:r>
      <w:r w:rsidR="008454F1">
        <w:t>,</w:t>
      </w:r>
      <w:r w:rsidR="008F31AC">
        <w:t xml:space="preserve"> I am going to </w:t>
      </w:r>
      <w:r w:rsidR="00172D4E">
        <w:t xml:space="preserve">make </w:t>
      </w:r>
      <w:r w:rsidR="008F31AC">
        <w:t>some declarations of interest.</w:t>
      </w:r>
      <w:r w:rsidR="008D61E1">
        <w:t xml:space="preserve"> </w:t>
      </w:r>
      <w:r w:rsidR="008F31AC">
        <w:t xml:space="preserve">If anyone else wants to put any interests out in the public </w:t>
      </w:r>
      <w:r w:rsidR="008F31AC">
        <w:t>domain</w:t>
      </w:r>
      <w:r w:rsidR="008F31AC">
        <w:t xml:space="preserve"> they are free to </w:t>
      </w:r>
      <w:r w:rsidR="00DD7FD4">
        <w:t>do so</w:t>
      </w:r>
      <w:r w:rsidR="008F31AC">
        <w:t>.</w:t>
      </w:r>
      <w:r w:rsidR="008D61E1">
        <w:t xml:space="preserve"> </w:t>
      </w:r>
      <w:r w:rsidR="008F31AC">
        <w:t xml:space="preserve">The interest that I wish to declare is the fact that I am the </w:t>
      </w:r>
      <w:r>
        <w:t xml:space="preserve">Chair </w:t>
      </w:r>
      <w:r w:rsidR="008F31AC">
        <w:t xml:space="preserve">of the </w:t>
      </w:r>
      <w:r w:rsidR="00DD7FD4">
        <w:t>APPG</w:t>
      </w:r>
      <w:r w:rsidR="008F31AC">
        <w:t xml:space="preserve"> for </w:t>
      </w:r>
      <w:r>
        <w:t xml:space="preserve">New </w:t>
      </w:r>
      <w:r w:rsidR="008F31AC">
        <w:t xml:space="preserve">and </w:t>
      </w:r>
      <w:r>
        <w:t>Advanced Technologies</w:t>
      </w:r>
      <w:r w:rsidR="008F31AC">
        <w:t>.</w:t>
      </w:r>
      <w:r w:rsidR="008D61E1">
        <w:t xml:space="preserve"> </w:t>
      </w:r>
      <w:r w:rsidR="008F31AC">
        <w:t>Anyone else?</w:t>
      </w:r>
      <w:r w:rsidR="008D61E1">
        <w:t xml:space="preserve"> </w:t>
      </w:r>
      <w:r w:rsidR="008F31AC">
        <w:t>That is fine.</w:t>
      </w:r>
    </w:p>
    <w:p w:rsidR="008F31AC" w:rsidP="003149CA">
      <w:pPr>
        <w:pStyle w:val="Question"/>
        <w:numPr>
          <w:ilvl w:val="0"/>
          <w:numId w:val="0"/>
        </w:numPr>
        <w:ind w:left="794"/>
      </w:pPr>
      <w:r>
        <w:t xml:space="preserve">Julie, thank you very much for </w:t>
      </w:r>
      <w:r w:rsidR="000A79DA">
        <w:t>joining</w:t>
      </w:r>
      <w:r>
        <w:t xml:space="preserve"> us.</w:t>
      </w:r>
      <w:r w:rsidR="008D61E1">
        <w:t xml:space="preserve"> </w:t>
      </w:r>
      <w:r>
        <w:t>Good morning from the UK and good evening in Australia.</w:t>
      </w:r>
    </w:p>
    <w:p w:rsidR="008F31AC" w:rsidP="003149CA">
      <w:pPr>
        <w:pStyle w:val="Answer"/>
      </w:pPr>
      <w:sdt>
        <w:sdtPr>
          <w:alias w:val="Witness"/>
          <w:id w:val="-2099469836"/>
          <w:placeholder>
            <w:docPart w:val="DefaultPlaceholder_1081868574"/>
          </w:placeholder>
          <w:richText/>
        </w:sdtPr>
        <w:sdtContent>
          <w:r w:rsidRPr="008F31AC">
            <w:rPr>
              <w:b/>
              <w:i/>
            </w:rPr>
            <w:t>Julie Inman Grant:</w:t>
          </w:r>
        </w:sdtContent>
      </w:sdt>
      <w:r>
        <w:t xml:space="preserve"> Good evening to you and good morning.</w:t>
      </w:r>
    </w:p>
    <w:p w:rsidR="008F31AC" w:rsidP="003149CA">
      <w:pPr>
        <w:pStyle w:val="Remark"/>
      </w:pPr>
      <w:sdt>
        <w:sdtPr>
          <w:alias w:val="Member"/>
          <w:tag w:val="&lt;Member mnisId='4410' dodsId='106023'&gt;"/>
          <w:id w:val="-870218168"/>
          <w:placeholder>
            <w:docPart w:val="DefaultPlaceholder_1081868574"/>
          </w:placeholder>
          <w:richText/>
        </w:sdtPr>
        <w:sdtContent>
          <w:r w:rsidRPr="00BC775B">
            <w:rPr>
              <w:b/>
            </w:rPr>
            <w:t>Chair:</w:t>
          </w:r>
        </w:sdtContent>
      </w:sdt>
      <w:r>
        <w:t xml:space="preserve"> The Online Safety Act allows you to request takedowns of certain types of harmful content.</w:t>
      </w:r>
      <w:r w:rsidR="008D61E1">
        <w:t xml:space="preserve"> </w:t>
      </w:r>
      <w:r>
        <w:t xml:space="preserve">Why do you think Australia </w:t>
      </w:r>
      <w:r w:rsidR="008454F1">
        <w:t>went</w:t>
      </w:r>
      <w:r>
        <w:t xml:space="preserve"> down this route compared to the UK</w:t>
      </w:r>
      <w:r w:rsidR="00D440B8">
        <w:t>’</w:t>
      </w:r>
      <w:r>
        <w:t>s focus on systems and processes rather than individual pieces of content?</w:t>
      </w:r>
    </w:p>
    <w:p w:rsidR="00BC775B" w:rsidP="003149CA">
      <w:pPr>
        <w:pStyle w:val="Answer"/>
      </w:pPr>
      <w:sdt>
        <w:sdtPr>
          <w:alias w:val="Witness"/>
          <w:id w:val="-44751803"/>
          <w:placeholder>
            <w:docPart w:val="DefaultPlaceholder_1081868574"/>
          </w:placeholder>
          <w:richText/>
        </w:sdtPr>
        <w:sdtContent>
          <w:r w:rsidRPr="008F31AC" w:rsidR="008F31AC">
            <w:rPr>
              <w:b/>
              <w:i/>
            </w:rPr>
            <w:t>Julie Inman Grant:</w:t>
          </w:r>
        </w:sdtContent>
      </w:sdt>
      <w:r w:rsidR="008F31AC">
        <w:t xml:space="preserve"> We </w:t>
      </w:r>
      <w:r w:rsidR="00172D4E">
        <w:t xml:space="preserve">actually </w:t>
      </w:r>
      <w:r w:rsidR="008F31AC">
        <w:t>do</w:t>
      </w:r>
      <w:r w:rsidR="000A79DA">
        <w:t xml:space="preserve"> </w:t>
      </w:r>
      <w:r w:rsidR="008F31AC">
        <w:t>a bit of both.</w:t>
      </w:r>
      <w:r w:rsidR="008D61E1">
        <w:t xml:space="preserve"> </w:t>
      </w:r>
      <w:r w:rsidR="008F31AC">
        <w:t>Would it be helpful if I give you a quick overview on e-Safety, who we are, what we do and our history?</w:t>
      </w:r>
    </w:p>
    <w:p w:rsidR="008B414A" w:rsidP="003149CA">
      <w:pPr>
        <w:pStyle w:val="Answer"/>
      </w:pPr>
      <w:r>
        <w:t>We very much evolved out of the kind of tragedy that you saw with Car</w:t>
      </w:r>
      <w:r w:rsidR="00BC775B">
        <w:t>o</w:t>
      </w:r>
      <w:r>
        <w:t>line Flack, a well-known presenter with very public mental health issues.</w:t>
      </w:r>
      <w:r w:rsidR="008D61E1">
        <w:t xml:space="preserve"> </w:t>
      </w:r>
      <w:r>
        <w:t>She was terribl</w:t>
      </w:r>
      <w:r w:rsidR="00BC775B">
        <w:t>y</w:t>
      </w:r>
      <w:r>
        <w:t xml:space="preserve"> trolled on Twitter, had a nervous breakdown, came back on, was </w:t>
      </w:r>
      <w:r w:rsidR="000A79DA">
        <w:t>trolled</w:t>
      </w:r>
      <w:r>
        <w:t xml:space="preserve"> on </w:t>
      </w:r>
      <w:r>
        <w:t>Twitter</w:t>
      </w:r>
      <w:r>
        <w:t xml:space="preserve"> and ended up tragically takin</w:t>
      </w:r>
      <w:r w:rsidR="00BC775B">
        <w:t>g</w:t>
      </w:r>
      <w:r>
        <w:t xml:space="preserve"> her own life.</w:t>
      </w:r>
      <w:r w:rsidR="008D61E1">
        <w:t xml:space="preserve"> </w:t>
      </w:r>
      <w:r>
        <w:t>That started a petition to the Government in 2014 to get involved and do something about online</w:t>
      </w:r>
      <w:r w:rsidR="00BC775B">
        <w:t xml:space="preserve"> abuse and bullying.</w:t>
      </w:r>
    </w:p>
    <w:p w:rsidR="008B414A" w:rsidP="003149CA">
      <w:pPr>
        <w:pStyle w:val="Answer"/>
      </w:pPr>
      <w:r>
        <w:t>What the Government decided to do in 201</w:t>
      </w:r>
      <w:r>
        <w:t xml:space="preserve">5, rather </w:t>
      </w:r>
      <w:r w:rsidR="00DF2EF7">
        <w:t xml:space="preserve">than </w:t>
      </w:r>
      <w:r>
        <w:t>create an adult cyber-</w:t>
      </w:r>
      <w:r>
        <w:t xml:space="preserve">abuse scheme at the time, they wanted to start </w:t>
      </w:r>
      <w:r>
        <w:t>something</w:t>
      </w:r>
      <w:r>
        <w:t xml:space="preserve"> gingerly.</w:t>
      </w:r>
      <w:r w:rsidR="008D61E1">
        <w:t xml:space="preserve"> </w:t>
      </w:r>
      <w:r w:rsidR="00DF2EF7">
        <w:t>So,</w:t>
      </w:r>
      <w:r>
        <w:t xml:space="preserve"> they took other functions, including our online content scheme, which </w:t>
      </w:r>
      <w:r w:rsidR="000A79DA">
        <w:t>deals</w:t>
      </w:r>
      <w:r>
        <w:t xml:space="preserve"> with illegal content, including child sexual abuse material and terrorist content.</w:t>
      </w:r>
      <w:r w:rsidR="008D61E1">
        <w:t xml:space="preserve"> </w:t>
      </w:r>
      <w:r>
        <w:t>That has been in place for about 21 years.</w:t>
      </w:r>
      <w:r w:rsidR="008D61E1">
        <w:t xml:space="preserve"> </w:t>
      </w:r>
      <w:r>
        <w:t>We serve as the hotline for Australia, just like IWF, the NGO</w:t>
      </w:r>
      <w:r w:rsidR="000A79DA">
        <w:t xml:space="preserve">, does </w:t>
      </w:r>
      <w:r>
        <w:t>for the UK.</w:t>
      </w:r>
    </w:p>
    <w:p w:rsidR="008B414A" w:rsidP="003149CA">
      <w:pPr>
        <w:pStyle w:val="Answer"/>
      </w:pPr>
      <w:r>
        <w:t xml:space="preserve">What they created was a youth-based </w:t>
      </w:r>
      <w:r>
        <w:t xml:space="preserve">cyber-bullying </w:t>
      </w:r>
      <w:r>
        <w:t>scheme</w:t>
      </w:r>
      <w:r w:rsidR="00407240">
        <w:t>.</w:t>
      </w:r>
      <w:r w:rsidR="008D61E1">
        <w:t xml:space="preserve"> </w:t>
      </w:r>
      <w:r w:rsidR="00407240">
        <w:t>We are meant to serve as a safety net for children who are seriously harassed, intimidated, humiliated or threatened.</w:t>
      </w:r>
      <w:r w:rsidR="008D61E1">
        <w:t xml:space="preserve"> </w:t>
      </w:r>
      <w:r w:rsidR="00407240">
        <w:t>If they report to the social media site and that is</w:t>
      </w:r>
      <w:r w:rsidR="00635486">
        <w:t>n’</w:t>
      </w:r>
      <w:r w:rsidR="00407240">
        <w:t>t taken down—because we know so many things fall through the cracks.</w:t>
      </w:r>
      <w:r w:rsidR="008D61E1">
        <w:t xml:space="preserve"> </w:t>
      </w:r>
      <w:r w:rsidR="00407240">
        <w:t>If you think about content</w:t>
      </w:r>
      <w:r>
        <w:t>-</w:t>
      </w:r>
      <w:r w:rsidR="00407240">
        <w:t>moderation services, they are outsourced to developing countries</w:t>
      </w:r>
      <w:r w:rsidR="00635486">
        <w:t>. T</w:t>
      </w:r>
      <w:r w:rsidR="00407240">
        <w:t>hey are dealing with millions of pieces of content and they have b</w:t>
      </w:r>
      <w:r w:rsidR="00172D4E">
        <w:t>etw</w:t>
      </w:r>
      <w:r w:rsidR="00407240">
        <w:t xml:space="preserve">een 30 seconds and a minute to </w:t>
      </w:r>
      <w:r w:rsidR="00407240">
        <w:t>determine whether that piece of content violates their terms of service.</w:t>
      </w:r>
      <w:r w:rsidR="00635486">
        <w:t xml:space="preserve"> </w:t>
      </w:r>
      <w:r>
        <w:t>Culture</w:t>
      </w:r>
      <w:r w:rsidR="00407240">
        <w:t xml:space="preserve"> and context often fall through the cracks.</w:t>
      </w:r>
      <w:r w:rsidR="008D61E1">
        <w:t xml:space="preserve"> </w:t>
      </w:r>
      <w:r w:rsidR="00407240">
        <w:t xml:space="preserve">We serve as that safety net </w:t>
      </w:r>
      <w:r w:rsidR="000A79DA">
        <w:t xml:space="preserve">and </w:t>
      </w:r>
      <w:r w:rsidR="00407240">
        <w:t>we advocate on behalf of the child</w:t>
      </w:r>
      <w:r>
        <w:t>,</w:t>
      </w:r>
      <w:r w:rsidR="00407240">
        <w:t xml:space="preserve"> in this instance</w:t>
      </w:r>
      <w:r>
        <w:t>,</w:t>
      </w:r>
      <w:r w:rsidR="00407240">
        <w:t xml:space="preserve"> and we bridge that inherent power gap that exists </w:t>
      </w:r>
      <w:r w:rsidR="00FA0FFA">
        <w:t xml:space="preserve">between </w:t>
      </w:r>
      <w:r w:rsidR="00407240">
        <w:t>that big tech behemoth and the young person or their parent.</w:t>
      </w:r>
    </w:p>
    <w:p w:rsidR="008B414A" w:rsidP="003149CA">
      <w:pPr>
        <w:pStyle w:val="Answer"/>
      </w:pPr>
      <w:r>
        <w:t>That has been tremendously successful</w:t>
      </w:r>
      <w:r w:rsidR="00FA0FFA">
        <w:t>,</w:t>
      </w:r>
      <w:r>
        <w:t xml:space="preserve"> so we layered on different schemes over </w:t>
      </w:r>
      <w:r w:rsidR="000A79DA">
        <w:t>time</w:t>
      </w:r>
      <w:r>
        <w:t xml:space="preserve"> and in 2017 we became the e-Safety Commissioner.</w:t>
      </w:r>
      <w:r w:rsidR="008D61E1">
        <w:t xml:space="preserve"> </w:t>
      </w:r>
      <w:r>
        <w:t>That started an image-</w:t>
      </w:r>
      <w:r w:rsidR="000A79DA">
        <w:t>based</w:t>
      </w:r>
      <w:r>
        <w:t xml:space="preserve"> abuse scheme</w:t>
      </w:r>
      <w:r w:rsidR="00FA0FFA">
        <w:t>,</w:t>
      </w:r>
      <w:r>
        <w:t xml:space="preserve"> where we have about an 85% success rate in terms of taking down intimate images and videos shared without consent on thousands of site</w:t>
      </w:r>
      <w:r>
        <w:t>s</w:t>
      </w:r>
      <w:r>
        <w:t xml:space="preserve"> </w:t>
      </w:r>
      <w:r w:rsidR="000A79DA">
        <w:t xml:space="preserve">around the </w:t>
      </w:r>
      <w:r>
        <w:t>world.</w:t>
      </w:r>
      <w:r w:rsidR="008D61E1">
        <w:t xml:space="preserve"> </w:t>
      </w:r>
      <w:r>
        <w:t>Almost none of the content is hosted in Australia.</w:t>
      </w:r>
    </w:p>
    <w:p w:rsidR="008B414A" w:rsidP="003149CA">
      <w:pPr>
        <w:pStyle w:val="Answer"/>
      </w:pPr>
      <w:r>
        <w:t>Following</w:t>
      </w:r>
      <w:r w:rsidR="00407240">
        <w:t xml:space="preserve"> the Christchurch</w:t>
      </w:r>
      <w:r>
        <w:t xml:space="preserve"> </w:t>
      </w:r>
      <w:r w:rsidR="00DF2EF7">
        <w:t>atrocities,</w:t>
      </w:r>
      <w:r>
        <w:t xml:space="preserve"> </w:t>
      </w:r>
      <w:r w:rsidR="00407240">
        <w:t>we were given new powers around abhorrent</w:t>
      </w:r>
      <w:r w:rsidR="00DD767B">
        <w:t>,</w:t>
      </w:r>
      <w:r w:rsidR="00407240">
        <w:t xml:space="preserve"> violent material notifications.</w:t>
      </w:r>
      <w:r w:rsidR="008D61E1">
        <w:t xml:space="preserve"> </w:t>
      </w:r>
      <w:r w:rsidR="00407240">
        <w:t xml:space="preserve">We also </w:t>
      </w:r>
      <w:r w:rsidR="00407240">
        <w:t>have the ability to</w:t>
      </w:r>
      <w:r w:rsidR="00407240">
        <w:t xml:space="preserve"> call crisis events and to </w:t>
      </w:r>
      <w:r>
        <w:t>compel</w:t>
      </w:r>
      <w:r w:rsidR="00407240">
        <w:t xml:space="preserve"> ISP </w:t>
      </w:r>
      <w:r w:rsidR="003C4B72">
        <w:t>b</w:t>
      </w:r>
      <w:r>
        <w:t xml:space="preserve">locking </w:t>
      </w:r>
      <w:r w:rsidR="00407240">
        <w:t xml:space="preserve">to prevent the virality of terrorist or criminal activities </w:t>
      </w:r>
      <w:r w:rsidR="00CC2F16">
        <w:t>that</w:t>
      </w:r>
      <w:r w:rsidR="00407240">
        <w:t xml:space="preserve"> are captured by a </w:t>
      </w:r>
      <w:r w:rsidR="00CC2F16">
        <w:t>perpetrator</w:t>
      </w:r>
      <w:r w:rsidR="00407240">
        <w:t xml:space="preserve"> or an accompli</w:t>
      </w:r>
      <w:r w:rsidR="00172D4E">
        <w:t>ce</w:t>
      </w:r>
      <w:r w:rsidR="00407240">
        <w:t xml:space="preserve"> for the </w:t>
      </w:r>
      <w:r w:rsidR="00CC2F16">
        <w:t>purposes</w:t>
      </w:r>
      <w:r w:rsidR="00407240">
        <w:t xml:space="preserve"> of inciting terrorism.</w:t>
      </w:r>
    </w:p>
    <w:p w:rsidR="00407240" w:rsidP="003149CA">
      <w:pPr>
        <w:pStyle w:val="Answer"/>
      </w:pPr>
      <w:r>
        <w:t>We just renewed our Act</w:t>
      </w:r>
      <w:r w:rsidR="008B414A">
        <w:t>,</w:t>
      </w:r>
      <w:r>
        <w:t xml:space="preserve"> and Parliament passed a new reform Bill in July 2021.</w:t>
      </w:r>
      <w:r w:rsidR="008D61E1">
        <w:t xml:space="preserve"> </w:t>
      </w:r>
      <w:r>
        <w:t xml:space="preserve">That </w:t>
      </w:r>
      <w:r w:rsidR="00172D4E">
        <w:t xml:space="preserve">will </w:t>
      </w:r>
      <w:r>
        <w:t>come into play on 23 January.</w:t>
      </w:r>
      <w:r w:rsidR="008D61E1">
        <w:t xml:space="preserve"> </w:t>
      </w:r>
      <w:r>
        <w:t>It does a few things.</w:t>
      </w:r>
      <w:r w:rsidR="008D61E1">
        <w:t xml:space="preserve"> </w:t>
      </w:r>
      <w:r>
        <w:t>We know that harms don</w:t>
      </w:r>
      <w:r w:rsidR="00172D4E">
        <w:t>’</w:t>
      </w:r>
      <w:r>
        <w:t xml:space="preserve">t just </w:t>
      </w:r>
      <w:r w:rsidR="00CC2F16">
        <w:t xml:space="preserve">happen </w:t>
      </w:r>
      <w:r>
        <w:t>on social media, and that was the focus when this was developed.</w:t>
      </w:r>
      <w:r w:rsidR="008D61E1">
        <w:t xml:space="preserve"> </w:t>
      </w:r>
      <w:r w:rsidR="00172D4E">
        <w:t>So</w:t>
      </w:r>
      <w:r w:rsidR="00172D4E">
        <w:t xml:space="preserve"> w</w:t>
      </w:r>
      <w:r w:rsidR="00DF2EF7">
        <w:t>e</w:t>
      </w:r>
      <w:r>
        <w:t xml:space="preserve"> will cover everything from online gaming site platforms, dating sites</w:t>
      </w:r>
      <w:r w:rsidR="00172D4E">
        <w:t>—i</w:t>
      </w:r>
      <w:r>
        <w:t>t recognises that search engines and app stores have a role in the ecosystem</w:t>
      </w:r>
      <w:r w:rsidR="00172D4E">
        <w:t>—</w:t>
      </w:r>
      <w:r>
        <w:t>up to servers at bottlenecks, for instance.</w:t>
      </w:r>
    </w:p>
    <w:p w:rsidR="0050116E" w:rsidP="003149CA">
      <w:pPr>
        <w:pStyle w:val="Answer"/>
      </w:pPr>
      <w:r>
        <w:t>We will have a mandatory set of codes that will cover eight different subsectors of the high</w:t>
      </w:r>
      <w:r w:rsidR="008B414A">
        <w:t>-</w:t>
      </w:r>
      <w:r>
        <w:t>tech sector</w:t>
      </w:r>
      <w:r w:rsidR="008B414A">
        <w:t>,</w:t>
      </w:r>
      <w:r>
        <w:t xml:space="preserve"> ran</w:t>
      </w:r>
      <w:r w:rsidR="008B414A">
        <w:t>g</w:t>
      </w:r>
      <w:r>
        <w:t>ing from what we call website</w:t>
      </w:r>
      <w:r w:rsidR="008B414A">
        <w:t>s</w:t>
      </w:r>
      <w:r>
        <w:t xml:space="preserve"> and these platforms</w:t>
      </w:r>
      <w:r w:rsidR="008B414A">
        <w:t xml:space="preserve"> to Io</w:t>
      </w:r>
      <w:r>
        <w:t>T devices, also in terms of retailers</w:t>
      </w:r>
      <w:r w:rsidR="00AD2B51">
        <w:t xml:space="preserve"> that are s</w:t>
      </w:r>
      <w:r>
        <w:t>elling technology, or point-of-sale retailers.</w:t>
      </w:r>
      <w:r w:rsidR="008D61E1">
        <w:t xml:space="preserve"> </w:t>
      </w:r>
      <w:r>
        <w:t>This will require them to proactively detect and remove illegal content</w:t>
      </w:r>
      <w:r w:rsidR="00172D4E">
        <w:t>,</w:t>
      </w:r>
      <w:r>
        <w:t xml:space="preserve"> but also restrict access to harmful content</w:t>
      </w:r>
      <w:r w:rsidR="0050303E">
        <w:t>,</w:t>
      </w:r>
      <w:r>
        <w:t xml:space="preserve"> such as pornography to children</w:t>
      </w:r>
      <w:r>
        <w:t>.</w:t>
      </w:r>
    </w:p>
    <w:p w:rsidR="003C458D" w:rsidP="003149CA">
      <w:pPr>
        <w:pStyle w:val="Answer"/>
      </w:pPr>
      <w:r>
        <w:t>Then</w:t>
      </w:r>
      <w:r w:rsidR="00157985">
        <w:t xml:space="preserve"> </w:t>
      </w:r>
      <w:r>
        <w:t>we have basic online safety expectation</w:t>
      </w:r>
      <w:r w:rsidR="0050116E">
        <w:t>s</w:t>
      </w:r>
      <w:r>
        <w:t>, which are clearly articulated objectives.</w:t>
      </w:r>
      <w:r w:rsidR="008D61E1">
        <w:t xml:space="preserve"> </w:t>
      </w:r>
      <w:r>
        <w:t>This is a ministerial instrument that basically lays out what we expect the licence to operate.</w:t>
      </w:r>
      <w:r w:rsidR="008D61E1">
        <w:t xml:space="preserve"> </w:t>
      </w:r>
      <w:r>
        <w:t>This is for systems and processes, a type of provision that does not have significant penalties</w:t>
      </w:r>
      <w:r w:rsidR="000A7FB5">
        <w:t>,</w:t>
      </w:r>
      <w:r>
        <w:t xml:space="preserve"> as </w:t>
      </w:r>
      <w:r w:rsidR="0050116E">
        <w:t>is</w:t>
      </w:r>
      <w:r>
        <w:t xml:space="preserve"> in your Bill</w:t>
      </w:r>
      <w:r w:rsidR="000A7FB5">
        <w:t>,</w:t>
      </w:r>
      <w:r>
        <w:t xml:space="preserve"> but will </w:t>
      </w:r>
      <w:r w:rsidR="00172D4E">
        <w:t xml:space="preserve">require </w:t>
      </w:r>
      <w:r>
        <w:t xml:space="preserve">me to </w:t>
      </w:r>
      <w:r w:rsidR="00172D4E">
        <w:t xml:space="preserve">compel </w:t>
      </w:r>
      <w:r>
        <w:t xml:space="preserve">transparency reports so that we can </w:t>
      </w:r>
      <w:r w:rsidR="00172D4E">
        <w:t xml:space="preserve">get </w:t>
      </w:r>
      <w:r>
        <w:t>under the hood.</w:t>
      </w:r>
    </w:p>
    <w:p w:rsidR="003C458D" w:rsidP="003149CA">
      <w:pPr>
        <w:pStyle w:val="Answer"/>
      </w:pPr>
      <w:r>
        <w:t>We are trying to balance out the individual content takedowns with more systemic changes</w:t>
      </w:r>
      <w:r w:rsidR="000A7FB5">
        <w:t>,</w:t>
      </w:r>
      <w:r>
        <w:t xml:space="preserve"> because what we have seen over </w:t>
      </w:r>
      <w:r w:rsidR="00157985">
        <w:t>time</w:t>
      </w:r>
      <w:r>
        <w:t xml:space="preserve"> are flaws in the system.</w:t>
      </w:r>
      <w:r w:rsidR="008D61E1">
        <w:t xml:space="preserve"> </w:t>
      </w:r>
      <w:r>
        <w:t xml:space="preserve">The intelligence and the </w:t>
      </w:r>
      <w:r w:rsidR="00157985">
        <w:t>threa</w:t>
      </w:r>
      <w:r>
        <w:t xml:space="preserve">t trends that we get from interacting with our citizens </w:t>
      </w:r>
      <w:r w:rsidR="00157985">
        <w:t>is much more effective than user surveys or even over-the-top behavioural analysis.</w:t>
      </w:r>
      <w:r w:rsidR="008D61E1">
        <w:t xml:space="preserve"> </w:t>
      </w:r>
      <w:r w:rsidR="00157985">
        <w:t xml:space="preserve">We see how people are </w:t>
      </w:r>
      <w:r w:rsidR="000C0DF7">
        <w:t>weaponi</w:t>
      </w:r>
      <w:r w:rsidR="00172D4E">
        <w:t>s</w:t>
      </w:r>
      <w:r w:rsidR="000C0DF7">
        <w:t>ing</w:t>
      </w:r>
      <w:r w:rsidR="00157985">
        <w:t xml:space="preserve"> technology to </w:t>
      </w:r>
      <w:r w:rsidR="00CC2F16">
        <w:t>commit</w:t>
      </w:r>
      <w:r w:rsidR="00157985">
        <w:t xml:space="preserve"> online</w:t>
      </w:r>
      <w:r w:rsidR="00CC2F16">
        <w:t xml:space="preserve"> harms</w:t>
      </w:r>
      <w:r>
        <w:t>,</w:t>
      </w:r>
      <w:r w:rsidR="00CC2F16">
        <w:t xml:space="preserve"> but we are</w:t>
      </w:r>
      <w:r w:rsidR="00157985">
        <w:t xml:space="preserve"> seeing systemic failures.</w:t>
      </w:r>
    </w:p>
    <w:p w:rsidR="003C458D" w:rsidP="003149CA">
      <w:pPr>
        <w:pStyle w:val="Answer"/>
      </w:pPr>
      <w:r>
        <w:t xml:space="preserve">An example would be that we are seeing evidence that the platforms </w:t>
      </w:r>
      <w:r w:rsidR="00172D4E">
        <w:t xml:space="preserve">really </w:t>
      </w:r>
      <w:r>
        <w:t>aren</w:t>
      </w:r>
      <w:r w:rsidR="00172D4E">
        <w:t>’</w:t>
      </w:r>
      <w:r>
        <w:t xml:space="preserve">t stopping the </w:t>
      </w:r>
      <w:r w:rsidR="00CC2F16">
        <w:t>creation of fa</w:t>
      </w:r>
      <w:r>
        <w:t>ke impost</w:t>
      </w:r>
      <w:r w:rsidR="00172D4E">
        <w:t>o</w:t>
      </w:r>
      <w:r>
        <w:t>r accounts.</w:t>
      </w:r>
      <w:r w:rsidR="008D61E1">
        <w:t xml:space="preserve"> </w:t>
      </w:r>
      <w:r>
        <w:t xml:space="preserve">They are not </w:t>
      </w:r>
      <w:r w:rsidR="00172D4E">
        <w:t xml:space="preserve">really </w:t>
      </w:r>
      <w:r>
        <w:t>effectively</w:t>
      </w:r>
      <w:r>
        <w:t xml:space="preserve"> preventing what we call recidivism.</w:t>
      </w:r>
      <w:r w:rsidR="008D61E1">
        <w:t xml:space="preserve"> </w:t>
      </w:r>
      <w:r>
        <w:t xml:space="preserve">You see those </w:t>
      </w:r>
      <w:r w:rsidR="00CC2F16">
        <w:t>same</w:t>
      </w:r>
      <w:r>
        <w:t xml:space="preserve"> bad actors continuing to return to the platforms, maybe using a different </w:t>
      </w:r>
      <w:r w:rsidR="00172D4E">
        <w:t xml:space="preserve">SIM </w:t>
      </w:r>
      <w:r>
        <w:t>card or a different device ID, bu</w:t>
      </w:r>
      <w:r w:rsidR="00CC2F16">
        <w:t xml:space="preserve">t </w:t>
      </w:r>
      <w:r>
        <w:t xml:space="preserve">the companies </w:t>
      </w:r>
      <w:r>
        <w:t>have the ability to</w:t>
      </w:r>
      <w:r>
        <w:t xml:space="preserve"> pick up those signals and </w:t>
      </w:r>
      <w:r w:rsidR="00CC2F16">
        <w:t>triangulate</w:t>
      </w:r>
      <w:r>
        <w:t xml:space="preserve"> and prevent the return of those bad actors but there a</w:t>
      </w:r>
      <w:r w:rsidR="00CC2F16">
        <w:t>r</w:t>
      </w:r>
      <w:r>
        <w:t xml:space="preserve">e </w:t>
      </w:r>
      <w:r>
        <w:t xml:space="preserve">some systemic </w:t>
      </w:r>
      <w:r>
        <w:t>failures there.</w:t>
      </w:r>
    </w:p>
    <w:p w:rsidR="00157985" w:rsidP="003149CA">
      <w:pPr>
        <w:pStyle w:val="Answer"/>
      </w:pPr>
      <w:r>
        <w:t xml:space="preserve">Another example would be around what </w:t>
      </w:r>
      <w:r w:rsidR="00172D4E">
        <w:t xml:space="preserve">we call </w:t>
      </w:r>
      <w:r>
        <w:t xml:space="preserve">volumetric cross-platform attacks </w:t>
      </w:r>
      <w:r w:rsidR="00172D4E">
        <w:t>or brigading and pile-</w:t>
      </w:r>
      <w:r w:rsidR="00172D4E">
        <w:t>ons</w:t>
      </w:r>
      <w:r>
        <w:t>.</w:t>
      </w:r>
      <w:r w:rsidR="008D61E1">
        <w:t xml:space="preserve"> </w:t>
      </w:r>
      <w:r>
        <w:t xml:space="preserve">They </w:t>
      </w:r>
      <w:r>
        <w:t>have the ability to</w:t>
      </w:r>
      <w:r>
        <w:t xml:space="preserve"> see when a particular account or set of accounts are being attacked and when habitually abusive accounts are attacking.</w:t>
      </w:r>
      <w:r w:rsidR="008D61E1">
        <w:t xml:space="preserve"> </w:t>
      </w:r>
      <w:r>
        <w:t xml:space="preserve">The challenge is </w:t>
      </w:r>
      <w:r w:rsidR="008557F6">
        <w:t xml:space="preserve">that </w:t>
      </w:r>
      <w:r>
        <w:t>we have had situations where a single person would be receiving</w:t>
      </w:r>
      <w:r w:rsidR="008557F6">
        <w:t xml:space="preserve"> 400 t</w:t>
      </w:r>
      <w:r>
        <w:t>weets, for instance.</w:t>
      </w:r>
      <w:r w:rsidR="008D61E1">
        <w:t xml:space="preserve"> </w:t>
      </w:r>
      <w:r>
        <w:t>Often</w:t>
      </w:r>
      <w:r>
        <w:t xml:space="preserve"> they are organised on Telegram or on other services.</w:t>
      </w:r>
      <w:r w:rsidR="008D61E1">
        <w:t xml:space="preserve"> </w:t>
      </w:r>
      <w:r>
        <w:t>It is almost like dea</w:t>
      </w:r>
      <w:r w:rsidR="008557F6">
        <w:t>th</w:t>
      </w:r>
      <w:r>
        <w:t xml:space="preserve"> by 1,000 cuts.</w:t>
      </w:r>
      <w:r w:rsidR="008D61E1">
        <w:t xml:space="preserve"> </w:t>
      </w:r>
      <w:r>
        <w:t>The platforms will say to us, “Tell us each on</w:t>
      </w:r>
      <w:r w:rsidR="008557F6">
        <w:t>e</w:t>
      </w:r>
      <w:r>
        <w:t xml:space="preserve"> that contravenes your terms of service</w:t>
      </w:r>
      <w:r w:rsidR="00172D4E">
        <w:t>.</w:t>
      </w:r>
      <w:r>
        <w:t>”</w:t>
      </w:r>
      <w:r w:rsidR="008D61E1">
        <w:t xml:space="preserve"> </w:t>
      </w:r>
      <w:r>
        <w:t>We will say, “No</w:t>
      </w:r>
      <w:r w:rsidR="00172D4E">
        <w:t xml:space="preserve"> actually</w:t>
      </w:r>
      <w:r>
        <w:t>, can</w:t>
      </w:r>
      <w:r w:rsidR="00D440B8">
        <w:t>’</w:t>
      </w:r>
      <w:r>
        <w:t>t you see what</w:t>
      </w:r>
      <w:r w:rsidR="00D440B8">
        <w:t>’</w:t>
      </w:r>
      <w:r>
        <w:t>s happening here?</w:t>
      </w:r>
      <w:r w:rsidR="008D61E1">
        <w:t xml:space="preserve"> </w:t>
      </w:r>
      <w:r>
        <w:t>I can see that in the open.</w:t>
      </w:r>
      <w:r w:rsidR="008D61E1">
        <w:t xml:space="preserve"> </w:t>
      </w:r>
      <w:r>
        <w:t>Why can</w:t>
      </w:r>
      <w:r w:rsidR="00D440B8">
        <w:t>’</w:t>
      </w:r>
      <w:r>
        <w:t>t your stop this at scale or at least protect that account?”</w:t>
      </w:r>
    </w:p>
    <w:p w:rsidR="00157985" w:rsidP="003149CA">
      <w:pPr>
        <w:pStyle w:val="Question"/>
      </w:pPr>
      <w:sdt>
        <w:sdtPr>
          <w:alias w:val="Member"/>
          <w:tag w:val="&lt;Member mnisId='4410' dodsId='106023'&gt;"/>
          <w:id w:val="1564449144"/>
          <w:placeholder>
            <w:docPart w:val="DefaultPlaceholder_1081868574"/>
          </w:placeholder>
          <w:richText/>
        </w:sdtPr>
        <w:sdtContent>
          <w:r w:rsidRPr="00157985">
            <w:rPr>
              <w:b/>
            </w:rPr>
            <w:t>Chair:</w:t>
          </w:r>
        </w:sdtContent>
      </w:sdt>
      <w:r>
        <w:t xml:space="preserve"> Julie, thank you</w:t>
      </w:r>
      <w:r w:rsidR="008557F6">
        <w:t>.</w:t>
      </w:r>
      <w:r w:rsidR="008D61E1">
        <w:t xml:space="preserve"> </w:t>
      </w:r>
      <w:r w:rsidR="008557F6">
        <w:t>It is</w:t>
      </w:r>
      <w:r>
        <w:t xml:space="preserve"> very extensive </w:t>
      </w:r>
      <w:r w:rsidR="008557F6">
        <w:t>but</w:t>
      </w:r>
      <w:r>
        <w:t xml:space="preserve"> very interesting to trot around exactly where you are and how you have got </w:t>
      </w:r>
      <w:r w:rsidR="00172D4E">
        <w:t>t</w:t>
      </w:r>
      <w:r>
        <w:t>here.</w:t>
      </w:r>
      <w:r w:rsidR="008D61E1">
        <w:t xml:space="preserve"> </w:t>
      </w:r>
      <w:r>
        <w:t xml:space="preserve">Something </w:t>
      </w:r>
      <w:r w:rsidR="00CC2F16">
        <w:t>that</w:t>
      </w:r>
      <w:r>
        <w:t xml:space="preserve"> occurred to me during your answer to the question was </w:t>
      </w:r>
      <w:r w:rsidR="008557F6">
        <w:t xml:space="preserve">that </w:t>
      </w:r>
      <w:r>
        <w:t>you mentioned an 85% success rate in terms of taking intimate images down globally.</w:t>
      </w:r>
      <w:r w:rsidR="008D61E1">
        <w:t xml:space="preserve"> </w:t>
      </w:r>
      <w:r>
        <w:t xml:space="preserve">How is that you have been able to be that successful and how did you </w:t>
      </w:r>
      <w:r w:rsidR="00172D4E">
        <w:t xml:space="preserve">manage to </w:t>
      </w:r>
      <w:r>
        <w:t>get over the fact that Australia is a country of 30 million people in a global population of 8 billion</w:t>
      </w:r>
      <w:r w:rsidR="00172D4E">
        <w:t>—</w:t>
      </w:r>
      <w:r>
        <w:t>a tiny fraction</w:t>
      </w:r>
      <w:r w:rsidR="00172D4E">
        <w:t>?</w:t>
      </w:r>
      <w:r w:rsidR="008D61E1">
        <w:t xml:space="preserve"> </w:t>
      </w:r>
      <w:r>
        <w:t>It is a similar situation for the UK as well</w:t>
      </w:r>
      <w:r w:rsidR="00172D4E">
        <w:t>,</w:t>
      </w:r>
      <w:r>
        <w:t xml:space="preserve"> with 70 million people.</w:t>
      </w:r>
      <w:r w:rsidR="008D61E1">
        <w:t xml:space="preserve"> </w:t>
      </w:r>
      <w:r>
        <w:t xml:space="preserve">How do you get over that when social media companies try to have global positions and you are asking them effectively to </w:t>
      </w:r>
      <w:r w:rsidR="008557F6">
        <w:t>make</w:t>
      </w:r>
      <w:r>
        <w:t xml:space="preserve"> exceptions for Australia and to take a very different approach?</w:t>
      </w:r>
    </w:p>
    <w:p w:rsidR="008557F6" w:rsidP="003149CA">
      <w:pPr>
        <w:pStyle w:val="Answer"/>
      </w:pPr>
      <w:sdt>
        <w:sdtPr>
          <w:alias w:val="Witness"/>
          <w:id w:val="-273483333"/>
          <w:placeholder>
            <w:docPart w:val="DefaultPlaceholder_1081868574"/>
          </w:placeholder>
          <w:richText/>
        </w:sdtPr>
        <w:sdtContent>
          <w:r w:rsidRPr="00157985" w:rsidR="00157985">
            <w:rPr>
              <w:b/>
              <w:i/>
            </w:rPr>
            <w:t>Julie Inman Grant:</w:t>
          </w:r>
        </w:sdtContent>
      </w:sdt>
      <w:r w:rsidR="00157985">
        <w:t xml:space="preserve"> Most of what you </w:t>
      </w:r>
      <w:r w:rsidR="00CC2F16">
        <w:t xml:space="preserve">would </w:t>
      </w:r>
      <w:r w:rsidR="00157985">
        <w:t>call the well-known or responsible platforms have been</w:t>
      </w:r>
      <w:r w:rsidR="00CC2F16">
        <w:t xml:space="preserve"> quite</w:t>
      </w:r>
      <w:r w:rsidR="00157985">
        <w:t xml:space="preserve"> helpful.</w:t>
      </w:r>
      <w:r w:rsidR="008D61E1">
        <w:t xml:space="preserve"> </w:t>
      </w:r>
      <w:r w:rsidR="00157985">
        <w:t xml:space="preserve">For instance, </w:t>
      </w:r>
      <w:r>
        <w:t>for</w:t>
      </w:r>
      <w:r w:rsidR="00157985">
        <w:t xml:space="preserve"> youth-based </w:t>
      </w:r>
      <w:r>
        <w:t>cyber</w:t>
      </w:r>
      <w:r w:rsidR="00172D4E">
        <w:t>-</w:t>
      </w:r>
      <w:r>
        <w:t>bullying</w:t>
      </w:r>
      <w:r w:rsidR="00157985">
        <w:t>, they do not want children being bullied on their platform</w:t>
      </w:r>
      <w:r>
        <w:t>,</w:t>
      </w:r>
      <w:r w:rsidR="00157985">
        <w:t xml:space="preserve"> so 90% of our cases </w:t>
      </w:r>
      <w:r w:rsidR="000A79DA">
        <w:t xml:space="preserve">have </w:t>
      </w:r>
      <w:r>
        <w:t xml:space="preserve">been </w:t>
      </w:r>
      <w:r w:rsidR="00157985">
        <w:t>settled informally where the content has been removed.</w:t>
      </w:r>
      <w:r w:rsidR="008D61E1">
        <w:t xml:space="preserve"> </w:t>
      </w:r>
      <w:r w:rsidR="00157985">
        <w:t xml:space="preserve">It has to meet that serious cyber-bullying </w:t>
      </w:r>
      <w:r w:rsidR="00157985">
        <w:t>threshold</w:t>
      </w:r>
      <w:r w:rsidR="00157985">
        <w:t xml:space="preserve"> </w:t>
      </w:r>
      <w:r w:rsidR="00494770">
        <w:t>but we haven</w:t>
      </w:r>
      <w:r w:rsidR="00172D4E">
        <w:t>’</w:t>
      </w:r>
      <w:r w:rsidR="00494770">
        <w:t xml:space="preserve">t </w:t>
      </w:r>
      <w:r>
        <w:t xml:space="preserve">had </w:t>
      </w:r>
      <w:r w:rsidR="00494770">
        <w:t>to compel them, fine them or issue service notifications.</w:t>
      </w:r>
    </w:p>
    <w:p w:rsidR="008557F6" w:rsidP="003149CA">
      <w:pPr>
        <w:pStyle w:val="Answer"/>
      </w:pPr>
      <w:r>
        <w:t xml:space="preserve">More of the challenges that we have are with what we </w:t>
      </w:r>
      <w:r>
        <w:t xml:space="preserve">would </w:t>
      </w:r>
      <w:r>
        <w:t xml:space="preserve">call rogue porn sites or sites that are set up for </w:t>
      </w:r>
      <w:r w:rsidR="00CC2F16">
        <w:t xml:space="preserve">the </w:t>
      </w:r>
      <w:r>
        <w:t>purposes of humiliating women, usually, in the imaged-based abuse cases.</w:t>
      </w:r>
      <w:r w:rsidR="008D61E1">
        <w:t xml:space="preserve"> </w:t>
      </w:r>
      <w:r>
        <w:t>We have collaborative relationships with the platforms</w:t>
      </w:r>
      <w:r w:rsidR="002167E2">
        <w:t>. W</w:t>
      </w:r>
      <w:r>
        <w:t xml:space="preserve">e have escalation paths that we have established over the years into their trust and </w:t>
      </w:r>
      <w:r w:rsidR="00CC2F16">
        <w:t>safety</w:t>
      </w:r>
      <w:r>
        <w:t xml:space="preserve"> </w:t>
      </w:r>
      <w:r>
        <w:t>teams</w:t>
      </w:r>
      <w:r>
        <w:t xml:space="preserve"> and we are constantly </w:t>
      </w:r>
      <w:r w:rsidR="002167E2">
        <w:t>rea</w:t>
      </w:r>
      <w:r w:rsidR="00CC2F16">
        <w:t>ching</w:t>
      </w:r>
      <w:r>
        <w:t xml:space="preserve"> out to mid-tier platforms to try to build those relationships to make sure that </w:t>
      </w:r>
      <w:r w:rsidR="00CC2F16">
        <w:t>they</w:t>
      </w:r>
      <w:r>
        <w:t xml:space="preserve"> understand the laws and that we will apply them.</w:t>
      </w:r>
      <w:r w:rsidR="008D61E1">
        <w:t xml:space="preserve"> </w:t>
      </w:r>
      <w:r w:rsidR="00172D4E">
        <w:t>I think w</w:t>
      </w:r>
      <w:r w:rsidR="00CC2F16">
        <w:t>e</w:t>
      </w:r>
      <w:r w:rsidR="000A79DA">
        <w:t xml:space="preserve"> have been able to do</w:t>
      </w:r>
      <w:r w:rsidR="00CC2F16">
        <w:t xml:space="preserve"> that</w:t>
      </w:r>
      <w:r w:rsidR="000A79DA">
        <w:t xml:space="preserve"> because we have been the only regulator in the world looking after online harms </w:t>
      </w:r>
      <w:r w:rsidR="00CC2F16">
        <w:t>that</w:t>
      </w:r>
      <w:r w:rsidR="000A79DA">
        <w:t xml:space="preserve"> has been able to do that.</w:t>
      </w:r>
    </w:p>
    <w:p w:rsidR="000A79DA" w:rsidP="003149CA">
      <w:pPr>
        <w:pStyle w:val="Answer"/>
      </w:pPr>
      <w:r>
        <w:t>They need a licence to operate in Australia</w:t>
      </w:r>
      <w:r w:rsidR="00172D4E">
        <w:t>, and</w:t>
      </w:r>
      <w:r w:rsidR="008D61E1">
        <w:t xml:space="preserve"> </w:t>
      </w:r>
      <w:r w:rsidR="00172D4E">
        <w:t>p</w:t>
      </w:r>
      <w:r w:rsidR="00CC2F16">
        <w:t>articularly</w:t>
      </w:r>
      <w:r>
        <w:t xml:space="preserve"> where they have invested </w:t>
      </w:r>
      <w:r w:rsidR="00172D4E">
        <w:t xml:space="preserve">and </w:t>
      </w:r>
      <w:r>
        <w:t xml:space="preserve">put sales and marketing </w:t>
      </w:r>
      <w:r w:rsidR="00CC2F16">
        <w:t>subsidiaries</w:t>
      </w:r>
      <w:r>
        <w:t xml:space="preserve"> in there, they want to be </w:t>
      </w:r>
      <w:r w:rsidR="00CC2F16">
        <w:t xml:space="preserve">able </w:t>
      </w:r>
      <w:r>
        <w:t>to comply with local laws.</w:t>
      </w:r>
      <w:r w:rsidR="008D61E1">
        <w:t xml:space="preserve"> </w:t>
      </w:r>
      <w:r>
        <w:t xml:space="preserve">We often use things as basic as terms of service violations to point out that companies are violating their own </w:t>
      </w:r>
      <w:r w:rsidR="00CC2F16">
        <w:t>terms</w:t>
      </w:r>
      <w:r>
        <w:t xml:space="preserve"> of service.</w:t>
      </w:r>
      <w:r w:rsidR="008D61E1">
        <w:t xml:space="preserve"> </w:t>
      </w:r>
      <w:r>
        <w:t xml:space="preserve">When you have a </w:t>
      </w:r>
      <w:r w:rsidR="00172D4E">
        <w:t>G</w:t>
      </w:r>
      <w:r>
        <w:t>overnment seal behind it, it does help compel the takedown.</w:t>
      </w:r>
      <w:r w:rsidR="008D61E1">
        <w:t xml:space="preserve"> </w:t>
      </w:r>
      <w:r w:rsidR="00172D4E">
        <w:t>And w</w:t>
      </w:r>
      <w:r>
        <w:t>hen you have threats of significant fines and other sorts of remedial actions, people do act.</w:t>
      </w:r>
    </w:p>
    <w:p w:rsidR="000A79DA" w:rsidP="003149CA">
      <w:pPr>
        <w:pStyle w:val="Question"/>
      </w:pPr>
      <w:sdt>
        <w:sdtPr>
          <w:alias w:val="Member"/>
          <w:tag w:val="&lt;Member mnisId='4410' dodsId='106023'&gt;"/>
          <w:id w:val="-361975726"/>
          <w:placeholder>
            <w:docPart w:val="DefaultPlaceholder_1081868574"/>
          </w:placeholder>
          <w:richText/>
        </w:sdtPr>
        <w:sdtContent>
          <w:r w:rsidRPr="00350205">
            <w:rPr>
              <w:b/>
            </w:rPr>
            <w:t>Chair:</w:t>
          </w:r>
        </w:sdtContent>
      </w:sdt>
      <w:r>
        <w:t xml:space="preserve"> </w:t>
      </w:r>
      <w:r w:rsidR="00172D4E">
        <w:t>And c</w:t>
      </w:r>
      <w:r>
        <w:t>riminal sanction?</w:t>
      </w:r>
    </w:p>
    <w:p w:rsidR="000A79DA" w:rsidP="003149CA">
      <w:pPr>
        <w:pStyle w:val="Answer"/>
      </w:pPr>
      <w:sdt>
        <w:sdtPr>
          <w:alias w:val="Witness"/>
          <w:id w:val="989053118"/>
          <w:placeholder>
            <w:docPart w:val="DefaultPlaceholder_1081868574"/>
          </w:placeholder>
          <w:richText/>
        </w:sdtPr>
        <w:sdtContent>
          <w:r w:rsidRPr="000A79DA">
            <w:rPr>
              <w:b/>
              <w:i/>
            </w:rPr>
            <w:t>Julie Inman Grant:</w:t>
          </w:r>
        </w:sdtContent>
      </w:sdt>
      <w:r>
        <w:t xml:space="preserve"> No, we are civil powers </w:t>
      </w:r>
      <w:r>
        <w:t>mostly</w:t>
      </w:r>
      <w:r>
        <w:t xml:space="preserve"> but we work closely with law enforcement.</w:t>
      </w:r>
      <w:r w:rsidR="008D61E1">
        <w:t xml:space="preserve"> </w:t>
      </w:r>
      <w:r>
        <w:t xml:space="preserve">There are </w:t>
      </w:r>
      <w:r>
        <w:t>a number of</w:t>
      </w:r>
      <w:r>
        <w:t xml:space="preserve"> schemes where there are both criminal </w:t>
      </w:r>
      <w:r w:rsidR="00CC2F16">
        <w:t>penalties</w:t>
      </w:r>
      <w:r>
        <w:t xml:space="preserve"> and civil penalties.</w:t>
      </w:r>
      <w:r w:rsidR="008D61E1">
        <w:t xml:space="preserve"> </w:t>
      </w:r>
      <w:r>
        <w:t>What I would say about ou</w:t>
      </w:r>
      <w:r w:rsidR="00912EF4">
        <w:t>r</w:t>
      </w:r>
      <w:r>
        <w:t xml:space="preserve"> civil powers is that when people come to us</w:t>
      </w:r>
      <w:r w:rsidR="00912EF4">
        <w:t>,</w:t>
      </w:r>
      <w:r>
        <w:t xml:space="preserve"> mostly what they want is to have the content taken down.</w:t>
      </w:r>
      <w:r w:rsidR="008D61E1">
        <w:t xml:space="preserve"> </w:t>
      </w:r>
      <w:r>
        <w:t>They don</w:t>
      </w:r>
      <w:r w:rsidR="00172D4E">
        <w:t>’</w:t>
      </w:r>
      <w:r>
        <w:t xml:space="preserve">t </w:t>
      </w:r>
      <w:r w:rsidR="00172D4E">
        <w:t xml:space="preserve">want </w:t>
      </w:r>
      <w:r>
        <w:t xml:space="preserve">to have to go </w:t>
      </w:r>
      <w:r w:rsidR="00912EF4">
        <w:t>through</w:t>
      </w:r>
      <w:r>
        <w:t xml:space="preserve"> a criminal justice pathway and go through the court system.</w:t>
      </w:r>
      <w:r w:rsidR="008D61E1">
        <w:t xml:space="preserve"> </w:t>
      </w:r>
      <w:r w:rsidR="00912EF4">
        <w:t>It</w:t>
      </w:r>
      <w:r>
        <w:t xml:space="preserve"> is expensive</w:t>
      </w:r>
      <w:r w:rsidR="00172D4E">
        <w:t>, i</w:t>
      </w:r>
      <w:r>
        <w:t xml:space="preserve">t takes a long time and they often </w:t>
      </w:r>
      <w:r>
        <w:t>have to</w:t>
      </w:r>
      <w:r>
        <w:t xml:space="preserve"> share their images and </w:t>
      </w:r>
      <w:r w:rsidR="00CC2F16">
        <w:t xml:space="preserve">they </w:t>
      </w:r>
      <w:r>
        <w:t xml:space="preserve">are </w:t>
      </w:r>
      <w:r w:rsidR="00CC2F16">
        <w:t>re</w:t>
      </w:r>
      <w:r w:rsidR="00912EF4">
        <w:t>-</w:t>
      </w:r>
      <w:r w:rsidR="00CC2F16">
        <w:t>traumatised</w:t>
      </w:r>
      <w:r>
        <w:t xml:space="preserve"> by all that.</w:t>
      </w:r>
    </w:p>
    <w:p w:rsidR="000A79DA" w:rsidP="003149CA">
      <w:pPr>
        <w:pStyle w:val="Question"/>
      </w:pPr>
      <w:sdt>
        <w:sdtPr>
          <w:alias w:val="Member"/>
          <w:tag w:val="&lt;Member mnisId='4410' dodsId='106023'&gt;"/>
          <w:id w:val="9106957"/>
          <w:placeholder>
            <w:docPart w:val="DefaultPlaceholder_1081868574"/>
          </w:placeholder>
          <w:richText/>
        </w:sdtPr>
        <w:sdtContent>
          <w:r w:rsidRPr="000A79DA">
            <w:rPr>
              <w:b/>
            </w:rPr>
            <w:t>Chair:</w:t>
          </w:r>
        </w:sdtContent>
      </w:sdt>
      <w:r>
        <w:t xml:space="preserve"> More generally, before I hand over to Steve Brine for his questions, what you have </w:t>
      </w:r>
      <w:r w:rsidR="00CC2F16">
        <w:t>said</w:t>
      </w:r>
      <w:r>
        <w:t xml:space="preserve"> today </w:t>
      </w:r>
      <w:r w:rsidR="00CC2F16">
        <w:t>seems</w:t>
      </w:r>
      <w:r>
        <w:t xml:space="preserve"> to talk about the speed, reactivity and being able, effectively, to point them in </w:t>
      </w:r>
      <w:r w:rsidR="00381952">
        <w:t>the</w:t>
      </w:r>
      <w:r>
        <w:t xml:space="preserve"> direction where </w:t>
      </w:r>
      <w:r w:rsidR="00CC2F16">
        <w:t>there</w:t>
      </w:r>
      <w:r>
        <w:t xml:space="preserve"> is a harm taking place.</w:t>
      </w:r>
      <w:r w:rsidR="008D61E1">
        <w:t xml:space="preserve"> </w:t>
      </w:r>
      <w:r>
        <w:t>In the UK</w:t>
      </w:r>
      <w:r w:rsidR="0010787B">
        <w:t>,</w:t>
      </w:r>
      <w:r>
        <w:t xml:space="preserve"> in the last 24 hours</w:t>
      </w:r>
      <w:r w:rsidR="0010787B">
        <w:t>,</w:t>
      </w:r>
      <w:r>
        <w:t xml:space="preserve"> </w:t>
      </w:r>
      <w:r w:rsidR="0010787B">
        <w:t xml:space="preserve">we have had </w:t>
      </w:r>
      <w:r>
        <w:t xml:space="preserve">the </w:t>
      </w:r>
      <w:r w:rsidR="00CC2F16">
        <w:t>publication</w:t>
      </w:r>
      <w:r>
        <w:t xml:space="preserve"> of the Joint Committee report on online safety, which proposes installing an extra layer of bureaucracy between Minister and Parliament, </w:t>
      </w:r>
      <w:r w:rsidR="00172D4E">
        <w:t xml:space="preserve">and </w:t>
      </w:r>
      <w:r>
        <w:t xml:space="preserve">potential </w:t>
      </w:r>
      <w:r w:rsidR="00172D4E">
        <w:t xml:space="preserve">for </w:t>
      </w:r>
      <w:r>
        <w:t xml:space="preserve">further delays to any form of legislative action </w:t>
      </w:r>
      <w:r>
        <w:t>in order to</w:t>
      </w:r>
      <w:r>
        <w:t xml:space="preserve"> </w:t>
      </w:r>
      <w:r w:rsidR="00CC2F16">
        <w:t>widen</w:t>
      </w:r>
      <w:r>
        <w:t xml:space="preserve"> the scope of what is defined as an online harm.</w:t>
      </w:r>
      <w:r w:rsidR="008D61E1">
        <w:t xml:space="preserve"> </w:t>
      </w:r>
      <w:r w:rsidR="00CC2F16">
        <w:t>Do</w:t>
      </w:r>
      <w:r>
        <w:t xml:space="preserve"> you think that is counterproductive</w:t>
      </w:r>
      <w:r w:rsidR="00172D4E">
        <w:t>,</w:t>
      </w:r>
      <w:r>
        <w:t xml:space="preserve"> and that speed </w:t>
      </w:r>
      <w:r w:rsidR="00CC2F16">
        <w:t>should</w:t>
      </w:r>
      <w:r>
        <w:t xml:space="preserve"> be of the </w:t>
      </w:r>
      <w:r w:rsidR="00CC2F16">
        <w:t>essence</w:t>
      </w:r>
      <w:r>
        <w:t>?</w:t>
      </w:r>
    </w:p>
    <w:p w:rsidR="00381952" w:rsidP="003149CA">
      <w:pPr>
        <w:pStyle w:val="Answer"/>
      </w:pPr>
      <w:sdt>
        <w:sdtPr>
          <w:alias w:val="Witness"/>
          <w:id w:val="-1728604102"/>
          <w:placeholder>
            <w:docPart w:val="DefaultPlaceholder_1081868574"/>
          </w:placeholder>
          <w:richText/>
        </w:sdtPr>
        <w:sdtContent>
          <w:r w:rsidRPr="000A79DA" w:rsidR="000A79DA">
            <w:rPr>
              <w:b/>
              <w:i/>
            </w:rPr>
            <w:t>Julie Inman Grant:</w:t>
          </w:r>
        </w:sdtContent>
      </w:sdt>
      <w:r w:rsidR="000A79DA">
        <w:t xml:space="preserve"> </w:t>
      </w:r>
      <w:r>
        <w:t>T</w:t>
      </w:r>
      <w:r w:rsidR="000A79DA">
        <w:t xml:space="preserve">he more expeditiously you can get the content </w:t>
      </w:r>
      <w:r w:rsidR="00CC2F16">
        <w:t>taken</w:t>
      </w:r>
      <w:r w:rsidR="000A79DA">
        <w:t xml:space="preserve"> down, the more relie</w:t>
      </w:r>
      <w:r w:rsidR="00B87FF6">
        <w:t>f</w:t>
      </w:r>
      <w:r w:rsidR="000A79DA">
        <w:t xml:space="preserve"> from trauma and </w:t>
      </w:r>
      <w:r w:rsidR="00CC2F16">
        <w:t>psychological</w:t>
      </w:r>
      <w:r w:rsidR="000A79DA">
        <w:t xml:space="preserve"> </w:t>
      </w:r>
      <w:r w:rsidR="00172D4E">
        <w:t>di</w:t>
      </w:r>
      <w:r w:rsidR="00CC2F16">
        <w:t>stress</w:t>
      </w:r>
      <w:r w:rsidR="00B87FF6">
        <w:t>. I would say that</w:t>
      </w:r>
      <w:r w:rsidR="000A79DA">
        <w:t xml:space="preserve"> is </w:t>
      </w:r>
      <w:r w:rsidR="000A79DA">
        <w:t>absolutely right</w:t>
      </w:r>
      <w:r w:rsidR="000A79DA">
        <w:t>.</w:t>
      </w:r>
      <w:r w:rsidR="008D61E1">
        <w:t xml:space="preserve"> </w:t>
      </w:r>
      <w:r w:rsidR="000A79DA">
        <w:t xml:space="preserve">We have had </w:t>
      </w:r>
      <w:r w:rsidR="00CC2F16">
        <w:t>situations</w:t>
      </w:r>
      <w:r w:rsidR="000A79DA">
        <w:t xml:space="preserve"> where there was a </w:t>
      </w:r>
      <w:r w:rsidR="00810E34">
        <w:t>F</w:t>
      </w:r>
      <w:r w:rsidR="000A79DA">
        <w:t xml:space="preserve">ight </w:t>
      </w:r>
      <w:r w:rsidR="00810E34">
        <w:t xml:space="preserve">Fit </w:t>
      </w:r>
      <w:r w:rsidR="000A79DA">
        <w:t>video targeting a very vulnerable child</w:t>
      </w:r>
      <w:r w:rsidR="00172D4E">
        <w:t xml:space="preserve"> and</w:t>
      </w:r>
      <w:r w:rsidR="008D61E1">
        <w:t xml:space="preserve"> </w:t>
      </w:r>
      <w:r w:rsidR="000A79DA">
        <w:t>Instagram was able to help us get it down in 12 minutes.</w:t>
      </w:r>
    </w:p>
    <w:p w:rsidR="00447572" w:rsidP="003149CA">
      <w:pPr>
        <w:pStyle w:val="Answer"/>
      </w:pPr>
      <w:r>
        <w:t>For most of our schemes with the reform legislation we have truncated the timeframes for removal from 48 hours to 24 hours.</w:t>
      </w:r>
      <w:r w:rsidR="008D61E1">
        <w:t xml:space="preserve"> </w:t>
      </w:r>
      <w:r>
        <w:t xml:space="preserve">Most of </w:t>
      </w:r>
      <w:r w:rsidR="00CC2F16">
        <w:t>them</w:t>
      </w:r>
      <w:r>
        <w:t xml:space="preserve"> do have around</w:t>
      </w:r>
      <w:r>
        <w:t>-</w:t>
      </w:r>
      <w:r>
        <w:t>the</w:t>
      </w:r>
      <w:r>
        <w:t>-</w:t>
      </w:r>
      <w:r>
        <w:t xml:space="preserve">sun, as we call it, </w:t>
      </w:r>
      <w:r>
        <w:t>trust</w:t>
      </w:r>
      <w:r>
        <w:t xml:space="preserve"> and safety operations.</w:t>
      </w:r>
      <w:r w:rsidR="008D61E1">
        <w:t xml:space="preserve"> </w:t>
      </w:r>
      <w:r>
        <w:t xml:space="preserve">They are often using AI for at </w:t>
      </w:r>
      <w:r w:rsidR="00D440B8">
        <w:t>least</w:t>
      </w:r>
      <w:r>
        <w:t xml:space="preserve"> </w:t>
      </w:r>
      <w:r w:rsidR="00D440B8">
        <w:t>initial</w:t>
      </w:r>
      <w:r>
        <w:t xml:space="preserve"> detection, followed with human moderation</w:t>
      </w:r>
      <w:r w:rsidR="00403559">
        <w:t xml:space="preserve">. </w:t>
      </w:r>
      <w:r w:rsidR="00C0681E">
        <w:t>Therefore,</w:t>
      </w:r>
      <w:r>
        <w:t xml:space="preserve"> they can move with speed</w:t>
      </w:r>
      <w:r w:rsidR="00381952">
        <w:t>,</w:t>
      </w:r>
      <w:r>
        <w:t xml:space="preserve"> just as they move with speed when they are coming up with new products or targeting</w:t>
      </w:r>
      <w:r w:rsidR="00D440B8">
        <w:t xml:space="preserve"> consumers </w:t>
      </w:r>
      <w:r>
        <w:t>with advertising.</w:t>
      </w:r>
    </w:p>
    <w:p w:rsidR="00447572" w:rsidP="003149CA">
      <w:pPr>
        <w:pStyle w:val="Question"/>
      </w:pPr>
      <w:sdt>
        <w:sdtPr>
          <w:alias w:val="Member"/>
          <w:tag w:val="&lt;Member mnisId='4067' dodsId='62824'&gt;"/>
          <w:id w:val="1161976686"/>
          <w:placeholder>
            <w:docPart w:val="DefaultPlaceholder_1081868574"/>
          </w:placeholder>
          <w:richText/>
        </w:sdtPr>
        <w:sdtContent>
          <w:r w:rsidRPr="00447572">
            <w:rPr>
              <w:b/>
            </w:rPr>
            <w:t>Steve Brine:</w:t>
          </w:r>
        </w:sdtContent>
      </w:sdt>
      <w:r>
        <w:t xml:space="preserve"> </w:t>
      </w:r>
      <w:r w:rsidR="00381952">
        <w:t>Hello</w:t>
      </w:r>
      <w:r>
        <w:t>, Julie</w:t>
      </w:r>
      <w:r w:rsidR="00172D4E">
        <w:t>;</w:t>
      </w:r>
      <w:r>
        <w:t xml:space="preserve"> thank you for joining us.</w:t>
      </w:r>
      <w:r w:rsidR="008D61E1">
        <w:t xml:space="preserve"> </w:t>
      </w:r>
      <w:r>
        <w:t>Your Online Safety Act, like our regime proposed here, provides a list of exemptions for journalists and public interest, because of course they would never spread misinformation.</w:t>
      </w:r>
      <w:r w:rsidR="008D61E1">
        <w:t xml:space="preserve"> </w:t>
      </w:r>
      <w:r>
        <w:t>How do you think you will manage your duties against these exemptions?</w:t>
      </w:r>
      <w:r w:rsidR="008D61E1">
        <w:t xml:space="preserve"> </w:t>
      </w:r>
      <w:r>
        <w:t>What should we be learning from you in this space?</w:t>
      </w:r>
    </w:p>
    <w:p w:rsidR="00BC38C7" w:rsidP="003149CA">
      <w:pPr>
        <w:pStyle w:val="Answer"/>
      </w:pPr>
      <w:sdt>
        <w:sdtPr>
          <w:alias w:val="Witness"/>
          <w:id w:val="1643387725"/>
          <w:placeholder>
            <w:docPart w:val="DefaultPlaceholder_1081868574"/>
          </w:placeholder>
          <w:richText/>
        </w:sdtPr>
        <w:sdtContent>
          <w:r w:rsidRPr="00447572" w:rsidR="00447572">
            <w:rPr>
              <w:b/>
              <w:i/>
            </w:rPr>
            <w:t>Julie Inman Grant:</w:t>
          </w:r>
        </w:sdtContent>
      </w:sdt>
      <w:r w:rsidR="00447572">
        <w:t xml:space="preserve"> All of us have a different regulatory environment and different bodies handling this.</w:t>
      </w:r>
      <w:r w:rsidR="008D61E1">
        <w:t xml:space="preserve"> </w:t>
      </w:r>
      <w:r w:rsidR="00447572">
        <w:t>I would say one of the key differences is that we are an independent authority dealing with online safety and online harms.</w:t>
      </w:r>
      <w:r w:rsidR="008D61E1">
        <w:t xml:space="preserve"> </w:t>
      </w:r>
      <w:r w:rsidR="00447572">
        <w:t xml:space="preserve">What I guess you would call our traditional </w:t>
      </w:r>
      <w:r w:rsidRPr="00BC6B55" w:rsidR="00BC6B55">
        <w:t>media</w:t>
      </w:r>
      <w:r w:rsidR="00BC6B55">
        <w:t xml:space="preserve"> </w:t>
      </w:r>
      <w:r w:rsidR="00447572">
        <w:t>regulator, the Australian Communications and Media Authority</w:t>
      </w:r>
      <w:r w:rsidR="00391B58">
        <w:t>, is</w:t>
      </w:r>
      <w:r w:rsidR="00447572">
        <w:t xml:space="preserve"> working on disinformation and misinformation</w:t>
      </w:r>
      <w:r w:rsidR="00172D4E">
        <w:t>,</w:t>
      </w:r>
      <w:r w:rsidR="00447572">
        <w:t xml:space="preserve"> and</w:t>
      </w:r>
      <w:r w:rsidR="00391B58">
        <w:t xml:space="preserve"> </w:t>
      </w:r>
      <w:r w:rsidR="00447572">
        <w:t>to a certain degree</w:t>
      </w:r>
      <w:r w:rsidR="00172D4E">
        <w:t xml:space="preserve"> </w:t>
      </w:r>
      <w:r w:rsidR="00172D4E">
        <w:t>scams</w:t>
      </w:r>
      <w:r w:rsidR="00447572">
        <w:t>.</w:t>
      </w:r>
      <w:r w:rsidR="008D61E1">
        <w:t xml:space="preserve"> </w:t>
      </w:r>
      <w:r w:rsidR="00447572">
        <w:t>Our ACCC, which is the competition regulator, has instigated the new</w:t>
      </w:r>
      <w:r>
        <w:t xml:space="preserve">s </w:t>
      </w:r>
      <w:r w:rsidR="00447572">
        <w:t xml:space="preserve">media </w:t>
      </w:r>
      <w:r w:rsidR="00D440B8">
        <w:t>bargaining</w:t>
      </w:r>
      <w:r w:rsidR="00447572">
        <w:t xml:space="preserve"> code.</w:t>
      </w:r>
      <w:r w:rsidR="008D61E1">
        <w:t xml:space="preserve"> </w:t>
      </w:r>
      <w:r w:rsidR="00447572">
        <w:t>From my read</w:t>
      </w:r>
      <w:r w:rsidR="00E75B6B">
        <w:t>—</w:t>
      </w:r>
      <w:r w:rsidR="00447572">
        <w:t xml:space="preserve">and I just had a quick skim of the </w:t>
      </w:r>
      <w:r>
        <w:t>Bill</w:t>
      </w:r>
      <w:r w:rsidR="00447572">
        <w:t xml:space="preserve"> this morning and we met with Ofcom </w:t>
      </w:r>
      <w:r>
        <w:t>and</w:t>
      </w:r>
      <w:r w:rsidR="00447572">
        <w:t xml:space="preserve"> </w:t>
      </w:r>
      <w:r w:rsidR="00E75B6B">
        <w:t xml:space="preserve">I </w:t>
      </w:r>
      <w:r w:rsidR="00447572">
        <w:t xml:space="preserve">had a very fruitful meeting two </w:t>
      </w:r>
      <w:r w:rsidR="00D440B8">
        <w:t>weeks ago</w:t>
      </w:r>
      <w:r w:rsidR="00E75B6B">
        <w:t>—</w:t>
      </w:r>
      <w:r>
        <w:t>it</w:t>
      </w:r>
      <w:r w:rsidR="00D440B8">
        <w:t xml:space="preserve"> will have a much</w:t>
      </w:r>
      <w:r w:rsidR="00447572">
        <w:t xml:space="preserve"> broader scope and different issues that </w:t>
      </w:r>
      <w:r>
        <w:t>it</w:t>
      </w:r>
      <w:r w:rsidR="00447572">
        <w:t xml:space="preserve"> will be focused on.</w:t>
      </w:r>
      <w:r w:rsidR="008D61E1">
        <w:t xml:space="preserve"> </w:t>
      </w:r>
      <w:r w:rsidR="00447572">
        <w:t xml:space="preserve">That is probably not answering your </w:t>
      </w:r>
      <w:r w:rsidR="00447572">
        <w:t>question</w:t>
      </w:r>
      <w:r w:rsidR="00447572">
        <w:t xml:space="preserve"> but </w:t>
      </w:r>
      <w:r>
        <w:t>it</w:t>
      </w:r>
      <w:r w:rsidR="00447572">
        <w:t xml:space="preserve"> has never really come up.</w:t>
      </w:r>
    </w:p>
    <w:p w:rsidR="008B774F" w:rsidP="003149CA">
      <w:pPr>
        <w:pStyle w:val="Answer"/>
      </w:pPr>
      <w:r>
        <w:t xml:space="preserve">The only regulatory area where the issue of journalism and </w:t>
      </w:r>
      <w:r w:rsidR="00D440B8">
        <w:t>newsworthiness</w:t>
      </w:r>
      <w:r>
        <w:t xml:space="preserve"> has come up is in the context of </w:t>
      </w:r>
      <w:r w:rsidR="00D440B8">
        <w:t>abhorrent</w:t>
      </w:r>
      <w:r>
        <w:t xml:space="preserve">, </w:t>
      </w:r>
      <w:r w:rsidR="00D440B8">
        <w:t>violent</w:t>
      </w:r>
      <w:r>
        <w:t xml:space="preserve"> material</w:t>
      </w:r>
      <w:r>
        <w:t>.</w:t>
      </w:r>
      <w:r w:rsidR="008D61E1">
        <w:t xml:space="preserve"> </w:t>
      </w:r>
      <w:r w:rsidR="00D440B8">
        <w:t xml:space="preserve">Whether </w:t>
      </w:r>
      <w:r>
        <w:t xml:space="preserve">livestreamed terrorism, rape, torture, </w:t>
      </w:r>
      <w:r>
        <w:t xml:space="preserve">all </w:t>
      </w:r>
      <w:r w:rsidR="00D440B8">
        <w:t>of</w:t>
      </w:r>
      <w:r>
        <w:t xml:space="preserve"> the </w:t>
      </w:r>
      <w:r w:rsidR="00D440B8">
        <w:t>horribles</w:t>
      </w:r>
      <w:r>
        <w:t xml:space="preserve">, </w:t>
      </w:r>
      <w:r>
        <w:t xml:space="preserve">we have </w:t>
      </w:r>
      <w:r w:rsidR="00D440B8">
        <w:t>to</w:t>
      </w:r>
      <w:r>
        <w:t xml:space="preserve"> make those assessments.</w:t>
      </w:r>
      <w:r w:rsidR="008D61E1">
        <w:t xml:space="preserve"> </w:t>
      </w:r>
      <w:r>
        <w:t xml:space="preserve">Every </w:t>
      </w:r>
      <w:r w:rsidR="00D440B8">
        <w:t>time</w:t>
      </w:r>
      <w:r>
        <w:t xml:space="preserve"> we get a report it triggers an investigation where it </w:t>
      </w:r>
      <w:r>
        <w:t>has to</w:t>
      </w:r>
      <w:r>
        <w:t xml:space="preserve"> stand up in a court of law</w:t>
      </w:r>
      <w:r w:rsidR="00DD767B">
        <w:t>. I</w:t>
      </w:r>
      <w:r>
        <w:t xml:space="preserve">t </w:t>
      </w:r>
      <w:r>
        <w:t>has to</w:t>
      </w:r>
      <w:r>
        <w:t xml:space="preserve"> stand up to an internal review, ombudsman review and a tribunal review and in </w:t>
      </w:r>
      <w:r w:rsidR="00DD767B">
        <w:t>a</w:t>
      </w:r>
      <w:r>
        <w:t xml:space="preserve"> court of law</w:t>
      </w:r>
      <w:r w:rsidR="00DD767B">
        <w:t>,</w:t>
      </w:r>
      <w:r>
        <w:t xml:space="preserve"> so we have to be very diligent about how we exercise that.</w:t>
      </w:r>
      <w:r w:rsidR="008D61E1">
        <w:t xml:space="preserve"> </w:t>
      </w:r>
      <w:r>
        <w:t>Whenever there is a question of newsworthiness,</w:t>
      </w:r>
      <w:r w:rsidR="00D440B8">
        <w:t xml:space="preserve"> </w:t>
      </w:r>
      <w:r>
        <w:t>we will lean towards that.</w:t>
      </w:r>
      <w:r w:rsidR="008D61E1">
        <w:t xml:space="preserve"> </w:t>
      </w:r>
      <w:r>
        <w:t xml:space="preserve">If it is on the </w:t>
      </w:r>
      <w:r w:rsidR="00D440B8">
        <w:t>news</w:t>
      </w:r>
      <w:r>
        <w:t>, it does not make sense to block it online.</w:t>
      </w:r>
    </w:p>
    <w:p w:rsidR="008B774F" w:rsidP="003149CA">
      <w:pPr>
        <w:pStyle w:val="Question"/>
      </w:pPr>
      <w:sdt>
        <w:sdtPr>
          <w:alias w:val="Member"/>
          <w:tag w:val="&lt;Member mnisId='4067' dodsId='62824'&gt;"/>
          <w:id w:val="344909814"/>
          <w:placeholder>
            <w:docPart w:val="DefaultPlaceholder_1081868574"/>
          </w:placeholder>
          <w:richText/>
        </w:sdtPr>
        <w:sdtContent>
          <w:r w:rsidRPr="00BC38C7" w:rsidR="00BC38C7">
            <w:rPr>
              <w:b/>
            </w:rPr>
            <w:t>Steve Brine:</w:t>
          </w:r>
        </w:sdtContent>
      </w:sdt>
      <w:r w:rsidR="00BC38C7">
        <w:t xml:space="preserve"> </w:t>
      </w:r>
      <w:r>
        <w:t>What is your feeling on blanket exemptions?</w:t>
      </w:r>
      <w:r w:rsidR="008D61E1">
        <w:t xml:space="preserve"> </w:t>
      </w:r>
      <w:r>
        <w:t xml:space="preserve">We have received evidence that </w:t>
      </w:r>
      <w:r w:rsidRPr="00BC38C7">
        <w:t>critiques</w:t>
      </w:r>
      <w:r w:rsidR="00BC38C7">
        <w:t xml:space="preserve"> that</w:t>
      </w:r>
      <w:r w:rsidRPr="00BC38C7">
        <w:t>.</w:t>
      </w:r>
      <w:r w:rsidR="008D61E1">
        <w:t xml:space="preserve"> </w:t>
      </w:r>
      <w:r w:rsidRPr="00BC38C7">
        <w:t>Did</w:t>
      </w:r>
      <w:r>
        <w:t xml:space="preserve"> you </w:t>
      </w:r>
      <w:r w:rsidR="00D17B22">
        <w:t xml:space="preserve">have that </w:t>
      </w:r>
      <w:r>
        <w:t xml:space="preserve">in the passage of </w:t>
      </w:r>
      <w:r w:rsidR="00D440B8">
        <w:t>you</w:t>
      </w:r>
      <w:r w:rsidR="00D17B22">
        <w:t>r</w:t>
      </w:r>
      <w:r>
        <w:t xml:space="preserve"> legislation?</w:t>
      </w:r>
    </w:p>
    <w:p w:rsidR="008B774F" w:rsidP="003149CA">
      <w:pPr>
        <w:pStyle w:val="Answer"/>
      </w:pPr>
      <w:sdt>
        <w:sdtPr>
          <w:alias w:val="Witness"/>
          <w:id w:val="-604034709"/>
          <w:placeholder>
            <w:docPart w:val="DefaultPlaceholder_1081868574"/>
          </w:placeholder>
          <w:richText/>
        </w:sdtPr>
        <w:sdtContent>
          <w:r w:rsidRPr="008B774F">
            <w:rPr>
              <w:b/>
              <w:i/>
            </w:rPr>
            <w:t>Julie Inman Grant:</w:t>
          </w:r>
        </w:sdtContent>
      </w:sdt>
      <w:r>
        <w:t xml:space="preserve"> Not blanket exemptions.</w:t>
      </w:r>
      <w:r w:rsidR="008D61E1">
        <w:t xml:space="preserve"> </w:t>
      </w:r>
      <w:r>
        <w:t>Of course</w:t>
      </w:r>
      <w:r w:rsidR="00BC38C7">
        <w:t>,</w:t>
      </w:r>
      <w:r>
        <w:t xml:space="preserve"> we have discretion when we are developing our regulatory guidance, always having a little bit of room for flexibility.</w:t>
      </w:r>
      <w:r w:rsidR="008D61E1">
        <w:t xml:space="preserve"> </w:t>
      </w:r>
      <w:r>
        <w:t xml:space="preserve">What we find in these </w:t>
      </w:r>
      <w:r w:rsidR="00D17B22">
        <w:t xml:space="preserve">kinds of </w:t>
      </w:r>
      <w:r>
        <w:t xml:space="preserve">jobs is that you can write the best legislation for the time of </w:t>
      </w:r>
      <w:r>
        <w:t>day</w:t>
      </w:r>
      <w:r>
        <w:t xml:space="preserve"> but you can never anticipate what harms will happen or the creative and myriad </w:t>
      </w:r>
      <w:r w:rsidR="00BC38C7">
        <w:t>ways</w:t>
      </w:r>
      <w:r>
        <w:t xml:space="preserve"> </w:t>
      </w:r>
      <w:r w:rsidR="00BC38C7">
        <w:t xml:space="preserve">that </w:t>
      </w:r>
      <w:r>
        <w:t xml:space="preserve">people will </w:t>
      </w:r>
      <w:r w:rsidR="00D440B8">
        <w:t>misuse</w:t>
      </w:r>
      <w:r>
        <w:t xml:space="preserve"> technology or </w:t>
      </w:r>
      <w:r w:rsidR="000C0DF7">
        <w:t>weaponi</w:t>
      </w:r>
      <w:r w:rsidR="00172D4E">
        <w:t>s</w:t>
      </w:r>
      <w:r w:rsidR="000C0DF7">
        <w:t>e</w:t>
      </w:r>
      <w:r>
        <w:t xml:space="preserve"> it</w:t>
      </w:r>
      <w:r w:rsidR="00D17B22">
        <w:t>, so y</w:t>
      </w:r>
      <w:r>
        <w:t>ou want to give yourselves the best possible tools while protecting a range of fundamental rights.</w:t>
      </w:r>
    </w:p>
    <w:p w:rsidR="008B774F" w:rsidP="003149CA">
      <w:pPr>
        <w:pStyle w:val="Question"/>
      </w:pPr>
      <w:sdt>
        <w:sdtPr>
          <w:alias w:val="Member"/>
          <w:tag w:val="&lt;Member mnisId='76' dodsId='25546'&gt;"/>
          <w:id w:val="326868996"/>
          <w:placeholder>
            <w:docPart w:val="DefaultPlaceholder_1081868574"/>
          </w:placeholder>
          <w:richText/>
        </w:sdtPr>
        <w:sdtContent>
          <w:r w:rsidRPr="008B774F">
            <w:rPr>
              <w:b/>
            </w:rPr>
            <w:t>Damian Green:</w:t>
          </w:r>
        </w:sdtContent>
      </w:sdt>
      <w:r>
        <w:t xml:space="preserve"> Hello, Julie</w:t>
      </w:r>
      <w:r w:rsidR="00172D4E">
        <w:t>;</w:t>
      </w:r>
      <w:r>
        <w:t xml:space="preserve"> thank you for joining us.</w:t>
      </w:r>
      <w:r w:rsidR="008D61E1">
        <w:t xml:space="preserve"> </w:t>
      </w:r>
      <w:r>
        <w:t xml:space="preserve">One of the big issues </w:t>
      </w:r>
      <w:r w:rsidR="00936275">
        <w:t xml:space="preserve">that </w:t>
      </w:r>
      <w:r>
        <w:t xml:space="preserve">we are </w:t>
      </w:r>
      <w:r w:rsidR="00D440B8">
        <w:t>fac</w:t>
      </w:r>
      <w:r>
        <w:t xml:space="preserve">ing here is the use of </w:t>
      </w:r>
      <w:r w:rsidRPr="008B774F">
        <w:t>anonymous</w:t>
      </w:r>
      <w:r>
        <w:t xml:space="preserve"> accounts for trolling purposes.</w:t>
      </w:r>
      <w:r w:rsidR="008D61E1">
        <w:t xml:space="preserve"> </w:t>
      </w:r>
      <w:r>
        <w:t xml:space="preserve">What powers do you have to </w:t>
      </w:r>
      <w:r>
        <w:t>look into</w:t>
      </w:r>
      <w:r>
        <w:t xml:space="preserve"> this?</w:t>
      </w:r>
    </w:p>
    <w:p w:rsidR="009E1891" w:rsidP="003149CA">
      <w:pPr>
        <w:pStyle w:val="Answer"/>
      </w:pPr>
      <w:sdt>
        <w:sdtPr>
          <w:alias w:val="Witness"/>
          <w:id w:val="-1219897926"/>
          <w:placeholder>
            <w:docPart w:val="DefaultPlaceholder_1081868574"/>
          </w:placeholder>
          <w:richText/>
        </w:sdtPr>
        <w:sdtContent>
          <w:r w:rsidRPr="008B774F" w:rsidR="008B774F">
            <w:rPr>
              <w:b/>
              <w:i/>
            </w:rPr>
            <w:t>Julie Inman Grant:</w:t>
          </w:r>
        </w:sdtContent>
      </w:sdt>
      <w:r w:rsidR="008B774F">
        <w:t xml:space="preserve"> </w:t>
      </w:r>
      <w:r w:rsidR="00D440B8">
        <w:t xml:space="preserve">It </w:t>
      </w:r>
      <w:r w:rsidR="008B774F">
        <w:t>is worth stating up</w:t>
      </w:r>
      <w:r w:rsidR="00172D4E">
        <w:t xml:space="preserve"> </w:t>
      </w:r>
      <w:r w:rsidR="008B774F">
        <w:t>front that</w:t>
      </w:r>
      <w:r w:rsidR="004A6141">
        <w:t>,</w:t>
      </w:r>
      <w:r w:rsidR="008B774F">
        <w:t xml:space="preserve"> in addition to our regulatory powers</w:t>
      </w:r>
      <w:r w:rsidR="004A6141">
        <w:t>,</w:t>
      </w:r>
      <w:r w:rsidR="008B774F">
        <w:t xml:space="preserve"> we bolster everything we do with prevention on the front</w:t>
      </w:r>
      <w:r w:rsidR="00172D4E">
        <w:t xml:space="preserve"> </w:t>
      </w:r>
      <w:r w:rsidR="008B774F">
        <w:t>end and what I call proactive and systemic change on the other end.</w:t>
      </w:r>
      <w:r w:rsidR="008D61E1">
        <w:t xml:space="preserve"> </w:t>
      </w:r>
      <w:r w:rsidR="008B774F">
        <w:t>Proactive and systemic change not only involves our safety</w:t>
      </w:r>
      <w:r>
        <w:t>-</w:t>
      </w:r>
      <w:r w:rsidR="008B774F">
        <w:t>by</w:t>
      </w:r>
      <w:r>
        <w:t>-</w:t>
      </w:r>
      <w:r w:rsidR="008B774F">
        <w:t>design initiative</w:t>
      </w:r>
      <w:r w:rsidR="004A6141">
        <w:t>—</w:t>
      </w:r>
      <w:r w:rsidR="008B774F">
        <w:t>which I can talk about later</w:t>
      </w:r>
      <w:r w:rsidR="004A6141">
        <w:t>—</w:t>
      </w:r>
      <w:r w:rsidR="008B774F">
        <w:t xml:space="preserve">but also what we call tech trends and challenges, </w:t>
      </w:r>
      <w:r w:rsidR="004A6141">
        <w:t xml:space="preserve">so </w:t>
      </w:r>
      <w:r w:rsidR="008B774F">
        <w:t>looking at the future because we know technology is always going to outpace policy.</w:t>
      </w:r>
      <w:r w:rsidR="008D61E1">
        <w:t xml:space="preserve"> </w:t>
      </w:r>
      <w:r w:rsidR="008B774F">
        <w:t xml:space="preserve">There are some </w:t>
      </w:r>
      <w:r w:rsidR="00172D4E">
        <w:t xml:space="preserve">really </w:t>
      </w:r>
      <w:r w:rsidR="008B774F">
        <w:t>challenging issues</w:t>
      </w:r>
      <w:r w:rsidR="00A32563">
        <w:t>,</w:t>
      </w:r>
      <w:r w:rsidR="008B774F">
        <w:t xml:space="preserve"> like anonymity and</w:t>
      </w:r>
      <w:r>
        <w:t xml:space="preserve"> identit</w:t>
      </w:r>
      <w:r w:rsidR="008B774F">
        <w:t>y shielding</w:t>
      </w:r>
      <w:r w:rsidR="00A32563">
        <w:t>,</w:t>
      </w:r>
      <w:r w:rsidR="008B774F">
        <w:t xml:space="preserve"> where there seem to be easy</w:t>
      </w:r>
      <w:r w:rsidR="00A32563">
        <w:t>,</w:t>
      </w:r>
      <w:r w:rsidR="008B774F">
        <w:t xml:space="preserve"> blanket </w:t>
      </w:r>
      <w:r w:rsidR="00D440B8">
        <w:t>solutions</w:t>
      </w:r>
      <w:r w:rsidR="008B774F">
        <w:t xml:space="preserve"> but it is much more contextual than that.</w:t>
      </w:r>
      <w:r w:rsidR="008D61E1">
        <w:t xml:space="preserve"> </w:t>
      </w:r>
      <w:r w:rsidR="008B774F">
        <w:t>We have done a brief on that.</w:t>
      </w:r>
    </w:p>
    <w:p w:rsidR="009E1891" w:rsidP="003149CA">
      <w:pPr>
        <w:pStyle w:val="Answer"/>
      </w:pPr>
      <w:r>
        <w:t xml:space="preserve">The vast </w:t>
      </w:r>
      <w:r w:rsidR="00D440B8">
        <w:t>major</w:t>
      </w:r>
      <w:r w:rsidR="00172D4E">
        <w:t>it</w:t>
      </w:r>
      <w:r w:rsidR="00D440B8">
        <w:t>y</w:t>
      </w:r>
      <w:r>
        <w:t xml:space="preserve"> of policy</w:t>
      </w:r>
      <w:r w:rsidR="00172D4E">
        <w:t xml:space="preserve"> </w:t>
      </w:r>
      <w:r>
        <w:t xml:space="preserve">makers want to </w:t>
      </w:r>
      <w:r w:rsidR="00D440B8">
        <w:t>reduce</w:t>
      </w:r>
      <w:r>
        <w:t xml:space="preserve"> anonymity to the extent that it provides a veil of protection or anonymity for a person who is abusing another person in some </w:t>
      </w:r>
      <w:r>
        <w:t>way, or</w:t>
      </w:r>
      <w:r>
        <w:t xml:space="preserve"> violating the law.</w:t>
      </w:r>
      <w:r w:rsidR="008D61E1">
        <w:t xml:space="preserve"> </w:t>
      </w:r>
      <w:r w:rsidR="00DF2EF7">
        <w:t>We</w:t>
      </w:r>
      <w:r>
        <w:t xml:space="preserve"> </w:t>
      </w:r>
      <w:r>
        <w:t>have to</w:t>
      </w:r>
      <w:r>
        <w:t xml:space="preserve"> be careful about blanket exemptions around anonymity and pseudonymity.</w:t>
      </w:r>
      <w:r w:rsidR="008D61E1">
        <w:t xml:space="preserve"> </w:t>
      </w:r>
      <w:r>
        <w:t xml:space="preserve">It is the </w:t>
      </w:r>
      <w:r w:rsidR="00D440B8">
        <w:t>whole</w:t>
      </w:r>
      <w:r>
        <w:t xml:space="preserve"> idea of taking a sledgehammer to a nut.</w:t>
      </w:r>
      <w:r w:rsidR="008D61E1">
        <w:t xml:space="preserve"> </w:t>
      </w:r>
      <w:r>
        <w:t xml:space="preserve">You will have heard this from your very active, </w:t>
      </w:r>
      <w:r>
        <w:t>sophisticated</w:t>
      </w:r>
      <w:r>
        <w:t xml:space="preserve"> and vocal advocacy community in the </w:t>
      </w:r>
      <w:r>
        <w:t>UK</w:t>
      </w:r>
      <w:r w:rsidR="0000538B">
        <w:t>:</w:t>
      </w:r>
      <w:r>
        <w:t xml:space="preserve"> </w:t>
      </w:r>
      <w:r>
        <w:t xml:space="preserve">that </w:t>
      </w:r>
      <w:r w:rsidR="00D440B8">
        <w:t>there</w:t>
      </w:r>
      <w:r>
        <w:t xml:space="preserve"> are very good </w:t>
      </w:r>
      <w:r w:rsidR="00D440B8">
        <w:t xml:space="preserve">reasons </w:t>
      </w:r>
      <w:r>
        <w:t>for anonymity or pseudonymity</w:t>
      </w:r>
      <w:r w:rsidR="00A32563">
        <w:t>,</w:t>
      </w:r>
      <w:r>
        <w:t xml:space="preserve"> for your domestic </w:t>
      </w:r>
      <w:r w:rsidR="00D440B8">
        <w:t>violence</w:t>
      </w:r>
      <w:r>
        <w:t xml:space="preserve"> victim</w:t>
      </w:r>
      <w:r w:rsidR="0000538B">
        <w:t xml:space="preserve"> or</w:t>
      </w:r>
      <w:r>
        <w:t xml:space="preserve"> if you are a </w:t>
      </w:r>
      <w:r w:rsidR="00D440B8">
        <w:t>whistleblower</w:t>
      </w:r>
      <w:r>
        <w:t xml:space="preserve"> or that sort of thing.</w:t>
      </w:r>
    </w:p>
    <w:p w:rsidR="006C0B50" w:rsidP="003149CA">
      <w:pPr>
        <w:pStyle w:val="Answer"/>
      </w:pPr>
      <w:r>
        <w:t>We have new powers</w:t>
      </w:r>
      <w:r w:rsidR="0000538B">
        <w:t>,</w:t>
      </w:r>
      <w:r>
        <w:t xml:space="preserve"> particularly because we have a new adult cyber-abuse scheme, </w:t>
      </w:r>
      <w:r w:rsidR="00D440B8">
        <w:t>where</w:t>
      </w:r>
      <w:r>
        <w:t xml:space="preserve"> we will </w:t>
      </w:r>
      <w:r w:rsidR="00D440B8">
        <w:t>be able</w:t>
      </w:r>
      <w:r>
        <w:t xml:space="preserve"> to take down serious cases of adult</w:t>
      </w:r>
      <w:r w:rsidR="00D440B8">
        <w:t xml:space="preserve"> cy</w:t>
      </w:r>
      <w:r>
        <w:t>ber abuse if we can prove intent to cause serious harm and that it is menacing, harassing and offensive in all cases.</w:t>
      </w:r>
      <w:r w:rsidR="008D61E1">
        <w:t xml:space="preserve"> </w:t>
      </w:r>
      <w:r>
        <w:t>It will allow us to go to the platforms to collect BSI, basic subscriber information.</w:t>
      </w:r>
      <w:r w:rsidR="008D61E1">
        <w:t xml:space="preserve"> </w:t>
      </w:r>
      <w:r>
        <w:t xml:space="preserve">Often the </w:t>
      </w:r>
      <w:r w:rsidR="00D440B8">
        <w:t>worst</w:t>
      </w:r>
      <w:r>
        <w:t xml:space="preserve">—I do not want to call them trolls—serial </w:t>
      </w:r>
      <w:r w:rsidR="00D440B8">
        <w:t>abusers</w:t>
      </w:r>
      <w:r>
        <w:t xml:space="preserve"> who are using targeted online harassment to </w:t>
      </w:r>
      <w:r w:rsidR="00D440B8">
        <w:t>silence voices or ca</w:t>
      </w:r>
      <w:r w:rsidR="00B573D2">
        <w:t xml:space="preserve">use psychological trauma, </w:t>
      </w:r>
      <w:r w:rsidR="007F5E69">
        <w:t xml:space="preserve">or </w:t>
      </w:r>
      <w:r w:rsidR="00B573D2">
        <w:t xml:space="preserve">threats of violence, will use </w:t>
      </w:r>
      <w:r w:rsidR="00D440B8">
        <w:t>pseudonymous</w:t>
      </w:r>
      <w:r w:rsidR="00B573D2">
        <w:t xml:space="preserve"> accounts to hide their identity, sometimes.</w:t>
      </w:r>
      <w:r w:rsidR="008D61E1">
        <w:t xml:space="preserve"> </w:t>
      </w:r>
      <w:r w:rsidR="00B573D2">
        <w:t xml:space="preserve">There are a lot of people who are happy to abuse others with their name and identity </w:t>
      </w:r>
      <w:r w:rsidR="00B573D2">
        <w:t>pretty clear</w:t>
      </w:r>
      <w:r w:rsidR="00B573D2">
        <w:t>.</w:t>
      </w:r>
    </w:p>
    <w:p w:rsidR="00B573D2" w:rsidP="003149CA">
      <w:pPr>
        <w:pStyle w:val="Answer"/>
      </w:pPr>
      <w:r>
        <w:t>What some of the platforms have started doing</w:t>
      </w:r>
      <w:r w:rsidR="007F5E69">
        <w:t>—</w:t>
      </w:r>
      <w:r>
        <w:t>and I think we should require</w:t>
      </w:r>
      <w:r w:rsidR="006C0B50">
        <w:t xml:space="preserve"> them to do more</w:t>
      </w:r>
      <w:r w:rsidR="007F5E69">
        <w:t>—</w:t>
      </w:r>
      <w:r>
        <w:t>is</w:t>
      </w:r>
      <w:r w:rsidR="007F5E69">
        <w:t>,</w:t>
      </w:r>
      <w:r>
        <w:t xml:space="preserve"> first</w:t>
      </w:r>
      <w:r w:rsidR="007F5E69">
        <w:t>,</w:t>
      </w:r>
      <w:r>
        <w:t xml:space="preserve"> they should stop the creation of fa</w:t>
      </w:r>
      <w:r w:rsidR="006C0B50">
        <w:t>k</w:t>
      </w:r>
      <w:r>
        <w:t>e accounts.</w:t>
      </w:r>
      <w:r w:rsidR="008D61E1">
        <w:t xml:space="preserve"> </w:t>
      </w:r>
      <w:r>
        <w:t xml:space="preserve">They can pick up dark </w:t>
      </w:r>
      <w:r w:rsidR="00D440B8">
        <w:t>patterns</w:t>
      </w:r>
      <w:r>
        <w:t xml:space="preserve"> and signals</w:t>
      </w:r>
      <w:r w:rsidR="00D23D20">
        <w:t>,</w:t>
      </w:r>
      <w:r>
        <w:t xml:space="preserve"> and when you see that there is one IP address that is creating 20 or 30 accounts a day</w:t>
      </w:r>
      <w:r w:rsidR="00172D4E">
        <w:t>,</w:t>
      </w:r>
      <w:r>
        <w:t xml:space="preserve"> that should be telling the platforms that something is not right there.</w:t>
      </w:r>
      <w:r w:rsidR="008D61E1">
        <w:t xml:space="preserve"> </w:t>
      </w:r>
      <w:r w:rsidR="00D23D20">
        <w:t>However,</w:t>
      </w:r>
      <w:r>
        <w:t xml:space="preserve"> when they are suspending accounts for violations, as a condition of reinstating that </w:t>
      </w:r>
      <w:r w:rsidR="006C0B50">
        <w:t>account</w:t>
      </w:r>
      <w:r w:rsidR="006C0B50">
        <w:t xml:space="preserve"> </w:t>
      </w:r>
      <w:r w:rsidR="00D440B8">
        <w:t>they should s</w:t>
      </w:r>
      <w:r>
        <w:t>tart collecting more identity information so that the</w:t>
      </w:r>
      <w:r w:rsidR="006C0B50">
        <w:t>y can verify them.</w:t>
      </w:r>
      <w:r w:rsidR="008D61E1">
        <w:t xml:space="preserve"> </w:t>
      </w:r>
      <w:r>
        <w:t xml:space="preserve">Some </w:t>
      </w:r>
      <w:r w:rsidR="00D440B8">
        <w:t>platforms</w:t>
      </w:r>
      <w:r>
        <w:t>, like Twitter, will capture a workable email address or a phone address.</w:t>
      </w:r>
      <w:r w:rsidR="008D61E1">
        <w:t xml:space="preserve"> </w:t>
      </w:r>
      <w:r w:rsidR="00D440B8">
        <w:t>Often</w:t>
      </w:r>
      <w:r w:rsidR="00D23D20">
        <w:t>,</w:t>
      </w:r>
      <w:r>
        <w:t xml:space="preserve"> when we issue a BSI request to a platform, it is because it is a fake account and we need to find out who the real person is</w:t>
      </w:r>
      <w:r w:rsidR="00172D4E">
        <w:t>,</w:t>
      </w:r>
      <w:r>
        <w:t xml:space="preserve"> so that we can issue an enforcement notice to that person.</w:t>
      </w:r>
    </w:p>
    <w:p w:rsidR="00B573D2" w:rsidP="003149CA">
      <w:pPr>
        <w:pStyle w:val="Question"/>
      </w:pPr>
      <w:sdt>
        <w:sdtPr>
          <w:alias w:val="Member"/>
          <w:tag w:val="&lt;Member mnisId='76' dodsId='25546'&gt;"/>
          <w:id w:val="-493492215"/>
          <w:placeholder>
            <w:docPart w:val="DefaultPlaceholder_1081868574"/>
          </w:placeholder>
          <w:richText/>
        </w:sdtPr>
        <w:sdtContent>
          <w:r w:rsidRPr="00B573D2">
            <w:rPr>
              <w:b/>
            </w:rPr>
            <w:t>Damian Green:</w:t>
          </w:r>
        </w:sdtContent>
      </w:sdt>
      <w:r w:rsidR="008D61E1">
        <w:t xml:space="preserve"> </w:t>
      </w:r>
      <w:r>
        <w:t>Sorry to interrupt.</w:t>
      </w:r>
      <w:r w:rsidR="008D61E1">
        <w:t xml:space="preserve"> </w:t>
      </w:r>
      <w:r>
        <w:t>I am interested in what powers you have.</w:t>
      </w:r>
      <w:r w:rsidR="008D61E1">
        <w:t xml:space="preserve"> </w:t>
      </w:r>
      <w:r>
        <w:t>You can issue a BSI request, which will give you the name and identity of whoever is behind this account.</w:t>
      </w:r>
      <w:r w:rsidR="008D61E1">
        <w:t xml:space="preserve"> </w:t>
      </w:r>
      <w:r>
        <w:t>What can you then do?</w:t>
      </w:r>
    </w:p>
    <w:p w:rsidR="00B573D2" w:rsidP="003149CA">
      <w:pPr>
        <w:pStyle w:val="Answer"/>
      </w:pPr>
      <w:sdt>
        <w:sdtPr>
          <w:alias w:val="Witness"/>
          <w:id w:val="1397549016"/>
          <w:placeholder>
            <w:docPart w:val="DefaultPlaceholder_1081868574"/>
          </w:placeholder>
          <w:richText/>
        </w:sdtPr>
        <w:sdtContent>
          <w:r w:rsidRPr="00B573D2">
            <w:rPr>
              <w:b/>
              <w:i/>
            </w:rPr>
            <w:t>Julie Inman Grant:</w:t>
          </w:r>
        </w:sdtContent>
      </w:sdt>
      <w:r>
        <w:t xml:space="preserve"> </w:t>
      </w:r>
      <w:r w:rsidR="006C0B50">
        <w:t xml:space="preserve">If </w:t>
      </w:r>
      <w:r>
        <w:t>they have it, if the platform has it, and that is the rub.</w:t>
      </w:r>
    </w:p>
    <w:p w:rsidR="00B573D2" w:rsidP="003149CA">
      <w:pPr>
        <w:pStyle w:val="Remark"/>
      </w:pPr>
      <w:sdt>
        <w:sdtPr>
          <w:alias w:val="Member"/>
          <w:tag w:val="&lt;Member mnisId='76' dodsId='25546'&gt;"/>
          <w:id w:val="-186448033"/>
          <w:placeholder>
            <w:docPart w:val="DefaultPlaceholder_1081868574"/>
          </w:placeholder>
          <w:richText/>
        </w:sdtPr>
        <w:sdtContent>
          <w:r w:rsidRPr="006C0B50">
            <w:rPr>
              <w:b/>
            </w:rPr>
            <w:t>Damian Green:</w:t>
          </w:r>
        </w:sdtContent>
      </w:sdt>
      <w:r>
        <w:t xml:space="preserve"> </w:t>
      </w:r>
      <w:r w:rsidR="00D440B8">
        <w:t xml:space="preserve">If </w:t>
      </w:r>
      <w:r>
        <w:t>the platform has it.</w:t>
      </w:r>
      <w:r w:rsidR="008D61E1">
        <w:t xml:space="preserve"> </w:t>
      </w:r>
      <w:r>
        <w:t>You cannot force the platforms to collect that.</w:t>
      </w:r>
    </w:p>
    <w:p w:rsidR="00B573D2" w:rsidP="003149CA">
      <w:pPr>
        <w:pStyle w:val="Answer"/>
      </w:pPr>
      <w:sdt>
        <w:sdtPr>
          <w:alias w:val="Witness"/>
          <w:id w:val="-782726996"/>
          <w:placeholder>
            <w:docPart w:val="DefaultPlaceholder_1081868574"/>
          </w:placeholder>
          <w:richText/>
        </w:sdtPr>
        <w:sdtContent>
          <w:r w:rsidRPr="00B573D2">
            <w:rPr>
              <w:b/>
              <w:i/>
            </w:rPr>
            <w:t>Julie Inman Grant:</w:t>
          </w:r>
        </w:sdtContent>
      </w:sdt>
      <w:r>
        <w:t xml:space="preserve"> If the platform ha</w:t>
      </w:r>
      <w:r w:rsidR="006C0B50">
        <w:t>s</w:t>
      </w:r>
      <w:r>
        <w:t xml:space="preserve"> it.</w:t>
      </w:r>
    </w:p>
    <w:p w:rsidR="00B573D2" w:rsidP="003149CA">
      <w:pPr>
        <w:pStyle w:val="Question"/>
      </w:pPr>
      <w:sdt>
        <w:sdtPr>
          <w:alias w:val="Member"/>
          <w:tag w:val="&lt;Member mnisId='76' dodsId='25546'&gt;"/>
          <w:id w:val="-1829357154"/>
          <w:placeholder>
            <w:docPart w:val="DefaultPlaceholder_1081868574"/>
          </w:placeholder>
          <w:richText/>
        </w:sdtPr>
        <w:sdtContent>
          <w:r w:rsidRPr="00B573D2">
            <w:rPr>
              <w:b/>
            </w:rPr>
            <w:t>Damian Green:</w:t>
          </w:r>
        </w:sdtContent>
      </w:sdt>
      <w:r>
        <w:t xml:space="preserve"> How do the platforms respond</w:t>
      </w:r>
      <w:r w:rsidR="006C0B50">
        <w:t>?</w:t>
      </w:r>
      <w:r w:rsidR="008D61E1">
        <w:t xml:space="preserve"> </w:t>
      </w:r>
      <w:r>
        <w:t>Do the platforms—</w:t>
      </w:r>
    </w:p>
    <w:p w:rsidR="006C0B50" w:rsidP="003149CA">
      <w:pPr>
        <w:pStyle w:val="Answer"/>
      </w:pPr>
      <w:sdt>
        <w:sdtPr>
          <w:alias w:val="Witness"/>
          <w:id w:val="-659852360"/>
          <w:placeholder>
            <w:docPart w:val="DefaultPlaceholder_1081868574"/>
          </w:placeholder>
          <w:richText/>
        </w:sdtPr>
        <w:sdtContent>
          <w:r w:rsidRPr="00B573D2" w:rsidR="00B573D2">
            <w:rPr>
              <w:b/>
              <w:i/>
            </w:rPr>
            <w:t>Julie Inman Grant:</w:t>
          </w:r>
        </w:sdtContent>
      </w:sdt>
      <w:r w:rsidR="00B573D2">
        <w:t xml:space="preserve"> </w:t>
      </w:r>
      <w:r>
        <w:t>“</w:t>
      </w:r>
      <w:r w:rsidR="00B573D2">
        <w:t>Sorry</w:t>
      </w:r>
      <w:r>
        <w:t>,</w:t>
      </w:r>
      <w:r w:rsidR="00D83F78">
        <w:t xml:space="preserve"> </w:t>
      </w:r>
      <w:r>
        <w:t>w</w:t>
      </w:r>
      <w:r w:rsidR="00B573D2">
        <w:t xml:space="preserve">e do not have any </w:t>
      </w:r>
      <w:r w:rsidR="00B573D2">
        <w:t>information</w:t>
      </w:r>
      <w:r w:rsidR="00B573D2">
        <w:t xml:space="preserve"> or we have an IP address</w:t>
      </w:r>
      <w:r>
        <w:t>”</w:t>
      </w:r>
      <w:r w:rsidR="00B573D2">
        <w:t xml:space="preserve"> and we will use that as a basis to do a who</w:t>
      </w:r>
      <w:r>
        <w:t>-</w:t>
      </w:r>
      <w:r w:rsidR="00B573D2">
        <w:t xml:space="preserve">is reverse lookup and </w:t>
      </w:r>
      <w:r w:rsidR="00D83F78">
        <w:t>try to do our b</w:t>
      </w:r>
      <w:r w:rsidR="00D440B8">
        <w:t xml:space="preserve">est investigations </w:t>
      </w:r>
      <w:r w:rsidR="00B573D2">
        <w:t>to identify who the person is.</w:t>
      </w:r>
    </w:p>
    <w:p w:rsidR="00B573D2" w:rsidP="003149CA">
      <w:pPr>
        <w:pStyle w:val="Answer"/>
      </w:pPr>
      <w:r>
        <w:t>The challenge here is re</w:t>
      </w:r>
      <w:r w:rsidR="00D83F78">
        <w:t>-</w:t>
      </w:r>
      <w:r>
        <w:t>identifying</w:t>
      </w:r>
      <w:r w:rsidR="00172D4E">
        <w:t>, say,</w:t>
      </w:r>
      <w:r>
        <w:t xml:space="preserve"> Meta</w:t>
      </w:r>
      <w:r w:rsidR="00D440B8">
        <w:t>’</w:t>
      </w:r>
      <w:r>
        <w:t>s 3.7 billion current users.</w:t>
      </w:r>
      <w:r w:rsidR="008D61E1">
        <w:t xml:space="preserve"> </w:t>
      </w:r>
      <w:r>
        <w:t xml:space="preserve">This has not </w:t>
      </w:r>
      <w:r w:rsidR="000C0DF7">
        <w:t>been</w:t>
      </w:r>
      <w:r>
        <w:t xml:space="preserve"> a standard practi</w:t>
      </w:r>
      <w:r w:rsidR="006C0B50">
        <w:t>c</w:t>
      </w:r>
      <w:r>
        <w:t>e where it has collected any kind of identity information in the past.</w:t>
      </w:r>
      <w:r w:rsidR="008D61E1">
        <w:t xml:space="preserve"> </w:t>
      </w:r>
      <w:r>
        <w:t xml:space="preserve">That </w:t>
      </w:r>
      <w:r w:rsidR="00D83F78">
        <w:t>is</w:t>
      </w:r>
      <w:r>
        <w:t xml:space="preserve"> where the challenge is.</w:t>
      </w:r>
      <w:r w:rsidR="008D61E1">
        <w:t xml:space="preserve"> </w:t>
      </w:r>
      <w:r>
        <w:t xml:space="preserve">We can compel the </w:t>
      </w:r>
      <w:r>
        <w:t>BSI</w:t>
      </w:r>
      <w:r>
        <w:t xml:space="preserve"> but I would say that the platforms are quite spotty in terms of the information that they have now.</w:t>
      </w:r>
      <w:r w:rsidR="008D61E1">
        <w:t xml:space="preserve"> </w:t>
      </w:r>
      <w:r>
        <w:t>That is something that probably needs to be looked at</w:t>
      </w:r>
      <w:r w:rsidR="0085738A">
        <w:t>:</w:t>
      </w:r>
      <w:r>
        <w:t xml:space="preserve"> in what cases should companies be collecting this </w:t>
      </w:r>
      <w:r>
        <w:t>information</w:t>
      </w:r>
      <w:r>
        <w:t xml:space="preserve"> and should it be in response to abuse and how is that done in a </w:t>
      </w:r>
      <w:r w:rsidR="00D83F78">
        <w:t>privacy</w:t>
      </w:r>
      <w:r>
        <w:t>-protective way</w:t>
      </w:r>
      <w:r w:rsidR="0085738A">
        <w:t>?</w:t>
      </w:r>
    </w:p>
    <w:p w:rsidR="00B573D2" w:rsidP="003149CA">
      <w:pPr>
        <w:pStyle w:val="Question"/>
      </w:pPr>
      <w:sdt>
        <w:sdtPr>
          <w:alias w:val="Member"/>
          <w:tag w:val="&lt;Member mnisId='76' dodsId='25546'&gt;"/>
          <w:id w:val="-1853490155"/>
          <w:placeholder>
            <w:docPart w:val="DefaultPlaceholder_1081868574"/>
          </w:placeholder>
          <w:richText/>
        </w:sdtPr>
        <w:sdtContent>
          <w:r w:rsidRPr="00B573D2">
            <w:rPr>
              <w:b/>
            </w:rPr>
            <w:t>Damian Green:</w:t>
          </w:r>
        </w:sdtContent>
      </w:sdt>
      <w:r>
        <w:t xml:space="preserve"> One of the arguments here—and we can all see the arguments for anonymity in the sorts of cases that you have suggested—is that at least the platform should know the identity of everyone who is using it.</w:t>
      </w:r>
      <w:r w:rsidR="008D61E1">
        <w:t xml:space="preserve"> </w:t>
      </w:r>
      <w:r>
        <w:t xml:space="preserve">Do you </w:t>
      </w:r>
      <w:r w:rsidR="00D83F78">
        <w:t xml:space="preserve">think that </w:t>
      </w:r>
      <w:r>
        <w:t>would be helpful?</w:t>
      </w:r>
    </w:p>
    <w:p w:rsidR="006C0B50" w:rsidP="003149CA">
      <w:pPr>
        <w:pStyle w:val="Answer"/>
      </w:pPr>
      <w:sdt>
        <w:sdtPr>
          <w:alias w:val="Witness"/>
          <w:id w:val="-823132318"/>
          <w:placeholder>
            <w:docPart w:val="DefaultPlaceholder_1081868574"/>
          </w:placeholder>
          <w:richText/>
        </w:sdtPr>
        <w:sdtContent>
          <w:r w:rsidRPr="00B573D2" w:rsidR="00B573D2">
            <w:rPr>
              <w:b/>
              <w:i/>
            </w:rPr>
            <w:t>Julie Inman Grant:</w:t>
          </w:r>
        </w:sdtContent>
      </w:sdt>
      <w:r w:rsidR="00B573D2">
        <w:t xml:space="preserve"> </w:t>
      </w:r>
      <w:r>
        <w:t xml:space="preserve">It </w:t>
      </w:r>
      <w:r w:rsidR="00B573D2">
        <w:t>would be more helpful.</w:t>
      </w:r>
      <w:r w:rsidR="008D61E1">
        <w:t xml:space="preserve"> </w:t>
      </w:r>
      <w:r w:rsidR="00B573D2">
        <w:t>There are companies</w:t>
      </w:r>
      <w:r w:rsidR="0085738A">
        <w:t>—</w:t>
      </w:r>
      <w:r w:rsidR="00B573D2">
        <w:t>like formally Facebook</w:t>
      </w:r>
      <w:r>
        <w:t xml:space="preserve"> n</w:t>
      </w:r>
      <w:r w:rsidR="00B573D2">
        <w:t>ow Meta</w:t>
      </w:r>
      <w:r w:rsidR="00BC7BF0">
        <w:t>—</w:t>
      </w:r>
      <w:r w:rsidR="00B573D2">
        <w:t>that have a real</w:t>
      </w:r>
      <w:r>
        <w:t>-</w:t>
      </w:r>
      <w:r w:rsidR="00B573D2">
        <w:t>names policy.</w:t>
      </w:r>
      <w:r w:rsidR="008D61E1">
        <w:t xml:space="preserve"> </w:t>
      </w:r>
      <w:r w:rsidR="00B573D2">
        <w:t xml:space="preserve">This is where our basic online safety expectations and your systems and processes </w:t>
      </w:r>
      <w:r w:rsidR="00D83F78">
        <w:t>provisions</w:t>
      </w:r>
      <w:r w:rsidR="00B573D2">
        <w:t xml:space="preserve"> that you are proposing for Ofcom are </w:t>
      </w:r>
      <w:r w:rsidR="00B573D2">
        <w:t>really important</w:t>
      </w:r>
      <w:r w:rsidR="00B573D2">
        <w:t>.</w:t>
      </w:r>
      <w:r w:rsidR="008D61E1">
        <w:t xml:space="preserve"> </w:t>
      </w:r>
      <w:r w:rsidR="00B573D2">
        <w:t>We are not seeing them</w:t>
      </w:r>
      <w:r w:rsidR="00D83F78">
        <w:t xml:space="preserve"> </w:t>
      </w:r>
      <w:r w:rsidR="00D440B8">
        <w:t xml:space="preserve">effectively </w:t>
      </w:r>
      <w:r w:rsidR="00B573D2">
        <w:t>enforcing their own policies.</w:t>
      </w:r>
      <w:r w:rsidR="008D61E1">
        <w:t xml:space="preserve"> </w:t>
      </w:r>
      <w:r w:rsidR="00B573D2">
        <w:t>I am sure you know lots of people on Meta, on Facebook, who are using pseudonyms now.</w:t>
      </w:r>
      <w:r w:rsidR="008D61E1">
        <w:t xml:space="preserve"> </w:t>
      </w:r>
      <w:r w:rsidR="00D83F78">
        <w:t xml:space="preserve">There are systemic challenges that we can very </w:t>
      </w:r>
      <w:r w:rsidR="00D440B8">
        <w:t>clearly</w:t>
      </w:r>
      <w:r w:rsidR="00D83F78">
        <w:t xml:space="preserve"> see with the plain eye.</w:t>
      </w:r>
    </w:p>
    <w:p w:rsidR="006C0B50" w:rsidP="003149CA">
      <w:pPr>
        <w:pStyle w:val="Answer"/>
      </w:pPr>
      <w:r>
        <w:t>We need to be thoughtful and cautious about what information we ask them to collect, how they store it and for what reasons.</w:t>
      </w:r>
      <w:r w:rsidR="008D61E1">
        <w:t xml:space="preserve"> </w:t>
      </w:r>
      <w:r w:rsidR="00D440B8">
        <w:t>There</w:t>
      </w:r>
      <w:r>
        <w:t xml:space="preserve"> are platforms, for </w:t>
      </w:r>
      <w:r w:rsidR="00D440B8">
        <w:t>instance</w:t>
      </w:r>
      <w:r>
        <w:t xml:space="preserve">, that if you sign up to the app store, </w:t>
      </w:r>
      <w:r w:rsidR="00D440B8">
        <w:t>either</w:t>
      </w:r>
      <w:r>
        <w:t xml:space="preserve"> </w:t>
      </w:r>
      <w:r w:rsidR="00D440B8">
        <w:t>Google</w:t>
      </w:r>
      <w:r>
        <w:t xml:space="preserve"> Play or the app store, they have credit card information.</w:t>
      </w:r>
      <w:r w:rsidR="008D61E1">
        <w:t xml:space="preserve"> </w:t>
      </w:r>
      <w:r>
        <w:t xml:space="preserve">That is something that can be used through an investigation, a much easier </w:t>
      </w:r>
      <w:r w:rsidR="00D440B8">
        <w:t>pathway</w:t>
      </w:r>
      <w:r>
        <w:t xml:space="preserve"> to identify who that person might be</w:t>
      </w:r>
      <w:r>
        <w:t>,</w:t>
      </w:r>
      <w:r>
        <w:t xml:space="preserve"> for the </w:t>
      </w:r>
      <w:r w:rsidR="00D440B8">
        <w:t>purposes</w:t>
      </w:r>
      <w:r>
        <w:t xml:space="preserve"> </w:t>
      </w:r>
      <w:r>
        <w:t>of issuing enforcement action.</w:t>
      </w:r>
    </w:p>
    <w:p w:rsidR="00D83F78" w:rsidP="003149CA">
      <w:pPr>
        <w:pStyle w:val="Answer"/>
      </w:pPr>
      <w:r>
        <w:t xml:space="preserve">I would just say that we are not </w:t>
      </w:r>
      <w:r w:rsidR="00D440B8">
        <w:t>providing</w:t>
      </w:r>
      <w:r>
        <w:t xml:space="preserve"> that as a service to citizens</w:t>
      </w:r>
      <w:r w:rsidR="007B5354">
        <w:t>. W</w:t>
      </w:r>
      <w:r>
        <w:t xml:space="preserve">e are going to </w:t>
      </w:r>
      <w:r w:rsidR="00D440B8">
        <w:t>unmask</w:t>
      </w:r>
      <w:r>
        <w:t xml:space="preserve"> the trolls so that little </w:t>
      </w:r>
      <w:r w:rsidR="00D440B8">
        <w:t>Johnny’s</w:t>
      </w:r>
      <w:r>
        <w:t xml:space="preserve"> mother will know who is bullying little Johnny.</w:t>
      </w:r>
      <w:r w:rsidR="008D61E1">
        <w:t xml:space="preserve"> </w:t>
      </w:r>
      <w:r>
        <w:t>These powers are solely for the purpose of identifying who might be behind an abusive account so that we can issue an enforcement action.</w:t>
      </w:r>
    </w:p>
    <w:p w:rsidR="00D83F78" w:rsidP="003149CA">
      <w:pPr>
        <w:pStyle w:val="Question"/>
      </w:pPr>
      <w:sdt>
        <w:sdtPr>
          <w:alias w:val="Member"/>
          <w:tag w:val="&lt;Member mnisId='76' dodsId='25546'&gt;"/>
          <w:id w:val="1013107118"/>
          <w:placeholder>
            <w:docPart w:val="DefaultPlaceholder_1081868574"/>
          </w:placeholder>
          <w:richText/>
        </w:sdtPr>
        <w:sdtContent>
          <w:r w:rsidRPr="00D83F78">
            <w:rPr>
              <w:b/>
            </w:rPr>
            <w:t>Damian Green:</w:t>
          </w:r>
        </w:sdtContent>
      </w:sdt>
      <w:r>
        <w:t xml:space="preserve"> </w:t>
      </w:r>
      <w:r w:rsidR="008E14FC">
        <w:t>T</w:t>
      </w:r>
      <w:r>
        <w:t>here is an area of activity that we would all regard as undesirable that you cannot stop, is that right?</w:t>
      </w:r>
    </w:p>
    <w:p w:rsidR="00D83F78" w:rsidP="003149CA">
      <w:pPr>
        <w:pStyle w:val="Answer"/>
      </w:pPr>
      <w:sdt>
        <w:sdtPr>
          <w:alias w:val="Witness"/>
          <w:id w:val="-406609617"/>
          <w:placeholder>
            <w:docPart w:val="DefaultPlaceholder_1081868574"/>
          </w:placeholder>
          <w:richText/>
        </w:sdtPr>
        <w:sdtContent>
          <w:r w:rsidRPr="00D83F78">
            <w:rPr>
              <w:b/>
              <w:i/>
            </w:rPr>
            <w:t>Julie Inman Grant:</w:t>
          </w:r>
        </w:sdtContent>
      </w:sdt>
      <w:r>
        <w:t xml:space="preserve"> In terms of what kind of undesirable activity?</w:t>
      </w:r>
    </w:p>
    <w:p w:rsidR="00D83F78" w:rsidP="003149CA">
      <w:pPr>
        <w:pStyle w:val="Remark"/>
      </w:pPr>
      <w:sdt>
        <w:sdtPr>
          <w:alias w:val="Member"/>
          <w:tag w:val="&lt;Member mnisId='76' dodsId='25546'&gt;"/>
          <w:id w:val="-1757346539"/>
          <w:placeholder>
            <w:docPart w:val="DefaultPlaceholder_1081868574"/>
          </w:placeholder>
          <w:richText/>
        </w:sdtPr>
        <w:sdtContent>
          <w:r w:rsidRPr="006C0B50">
            <w:rPr>
              <w:b/>
            </w:rPr>
            <w:t>Damian Green:</w:t>
          </w:r>
        </w:sdtContent>
      </w:sdt>
      <w:r>
        <w:t xml:space="preserve"> As you describe here as bullying at school or something like that.</w:t>
      </w:r>
      <w:r w:rsidR="008D61E1">
        <w:t xml:space="preserve"> </w:t>
      </w:r>
      <w:r>
        <w:t>Your powers do not extend to that</w:t>
      </w:r>
      <w:r w:rsidR="006C0B50">
        <w:t>.</w:t>
      </w:r>
    </w:p>
    <w:p w:rsidR="00F90172" w:rsidP="003149CA">
      <w:pPr>
        <w:pStyle w:val="Answer"/>
      </w:pPr>
      <w:sdt>
        <w:sdtPr>
          <w:alias w:val="Witness"/>
          <w:id w:val="375123102"/>
          <w:placeholder>
            <w:docPart w:val="DefaultPlaceholder_1081868574"/>
          </w:placeholder>
          <w:richText/>
        </w:sdtPr>
        <w:sdtContent>
          <w:r w:rsidRPr="00D83F78" w:rsidR="00D83F78">
            <w:rPr>
              <w:b/>
              <w:i/>
            </w:rPr>
            <w:t>Julie Inman Grant:</w:t>
          </w:r>
        </w:sdtContent>
      </w:sdt>
      <w:r w:rsidR="00D83F78">
        <w:t xml:space="preserve"> All I am saying is that</w:t>
      </w:r>
      <w:r w:rsidR="008E14FC">
        <w:t>,</w:t>
      </w:r>
      <w:r w:rsidR="00D83F78">
        <w:t xml:space="preserve"> in situations like defamation cases, which we do not handle, or bullying or abuse cases, the person being bullied </w:t>
      </w:r>
      <w:r w:rsidR="00A50FD0">
        <w:t xml:space="preserve">or </w:t>
      </w:r>
      <w:r w:rsidR="00D83F78">
        <w:t xml:space="preserve">attacked, if it is a pseudonymous or anonymous account, they might want to know who is </w:t>
      </w:r>
      <w:r w:rsidR="00D440B8">
        <w:t>behind</w:t>
      </w:r>
      <w:r w:rsidR="00D83F78">
        <w:t xml:space="preserve"> that account.</w:t>
      </w:r>
      <w:r w:rsidR="008D61E1">
        <w:t xml:space="preserve"> </w:t>
      </w:r>
      <w:r w:rsidR="00D83F78">
        <w:t>The powers that the Government have provided us</w:t>
      </w:r>
      <w:r w:rsidR="00EB333F">
        <w:t>, which w</w:t>
      </w:r>
      <w:r w:rsidR="00D83F78">
        <w:t>ill come into play in January</w:t>
      </w:r>
      <w:r w:rsidR="00EB333F">
        <w:t>,</w:t>
      </w:r>
      <w:r w:rsidR="00D83F78">
        <w:t xml:space="preserve"> are solely for the </w:t>
      </w:r>
      <w:r w:rsidR="00D440B8">
        <w:t>purposes</w:t>
      </w:r>
      <w:r w:rsidR="00D83F78">
        <w:t xml:space="preserve"> of collecting basic subscriber information so that we can </w:t>
      </w:r>
      <w:r w:rsidR="00D440B8">
        <w:t>fulfil</w:t>
      </w:r>
      <w:r>
        <w:t xml:space="preserve"> an enforcement action, either a fine or a removal notice, not as a service</w:t>
      </w:r>
      <w:r w:rsidR="00EB333F">
        <w:t>,</w:t>
      </w:r>
      <w:r>
        <w:t xml:space="preserve"> per se</w:t>
      </w:r>
      <w:r w:rsidR="00EB333F">
        <w:t>,</w:t>
      </w:r>
      <w:r>
        <w:t xml:space="preserve"> to </w:t>
      </w:r>
      <w:r w:rsidR="00F61019">
        <w:t>tell</w:t>
      </w:r>
      <w:r>
        <w:t xml:space="preserve"> a complainant who might be bullying or harassing them.</w:t>
      </w:r>
      <w:r w:rsidR="008D61E1">
        <w:t xml:space="preserve"> </w:t>
      </w:r>
      <w:r>
        <w:t>There are a range of reasons for that but one of them is privacy and confidentiality.</w:t>
      </w:r>
      <w:r w:rsidR="008D61E1">
        <w:t xml:space="preserve"> </w:t>
      </w:r>
      <w:r>
        <w:t>It is complex, no question.</w:t>
      </w:r>
    </w:p>
    <w:p w:rsidR="00F90172" w:rsidP="003149CA">
      <w:pPr>
        <w:pStyle w:val="Question"/>
      </w:pPr>
      <w:sdt>
        <w:sdtPr>
          <w:alias w:val="Member"/>
          <w:tag w:val="&lt;Member mnisId='4862' dodsId=''&gt;"/>
          <w:id w:val="1135610862"/>
          <w:placeholder>
            <w:docPart w:val="DefaultPlaceholder_1081868574"/>
          </w:placeholder>
          <w:richText/>
        </w:sdtPr>
        <w:sdtContent>
          <w:r w:rsidRPr="00F90172">
            <w:rPr>
              <w:b/>
            </w:rPr>
            <w:t>Simon Jupp:</w:t>
          </w:r>
        </w:sdtContent>
      </w:sdt>
      <w:r>
        <w:t xml:space="preserve"> Good morning.</w:t>
      </w:r>
      <w:r w:rsidR="008D61E1">
        <w:t xml:space="preserve"> </w:t>
      </w:r>
      <w:r>
        <w:t>I</w:t>
      </w:r>
      <w:r w:rsidR="000A6D43">
        <w:t>n</w:t>
      </w:r>
      <w:r>
        <w:t>deed</w:t>
      </w:r>
      <w:r w:rsidR="008747F2">
        <w:t xml:space="preserve">, it is </w:t>
      </w:r>
      <w:r>
        <w:t xml:space="preserve">very </w:t>
      </w:r>
      <w:r>
        <w:t>complex</w:t>
      </w:r>
      <w:r>
        <w:t xml:space="preserve"> and you have talked about trolling already this morning.</w:t>
      </w:r>
      <w:r w:rsidR="008D61E1">
        <w:t xml:space="preserve"> </w:t>
      </w:r>
      <w:r>
        <w:t xml:space="preserve">I understand that you </w:t>
      </w:r>
      <w:r w:rsidR="00D440B8">
        <w:t xml:space="preserve">have the </w:t>
      </w:r>
      <w:r>
        <w:t>powers to fine trolls.</w:t>
      </w:r>
      <w:r w:rsidR="008D61E1">
        <w:t xml:space="preserve"> </w:t>
      </w:r>
      <w:r>
        <w:t>How d</w:t>
      </w:r>
      <w:r w:rsidR="00FF1ACF">
        <w:t>oes this process work in practic</w:t>
      </w:r>
      <w:r>
        <w:t xml:space="preserve">e, given the information that you have </w:t>
      </w:r>
      <w:r w:rsidR="00D440B8">
        <w:t>shared</w:t>
      </w:r>
      <w:r>
        <w:t xml:space="preserve"> with us about some of the challenges you have with identifying people in the first place</w:t>
      </w:r>
      <w:r w:rsidR="0013008B">
        <w:t>?</w:t>
      </w:r>
      <w:r w:rsidR="008D61E1">
        <w:t xml:space="preserve"> </w:t>
      </w:r>
      <w:r>
        <w:t>I think you have muted, which happened a lot in 2020 and 2021</w:t>
      </w:r>
      <w:r w:rsidR="00172D4E">
        <w:t>.</w:t>
      </w:r>
    </w:p>
    <w:p w:rsidR="00F90172" w:rsidP="003149CA">
      <w:pPr>
        <w:pStyle w:val="Answer"/>
      </w:pPr>
      <w:sdt>
        <w:sdtPr>
          <w:alias w:val="Witness"/>
          <w:id w:val="544490933"/>
          <w:placeholder>
            <w:docPart w:val="DefaultPlaceholder_1081868574"/>
          </w:placeholder>
          <w:richText/>
        </w:sdtPr>
        <w:sdtContent>
          <w:r w:rsidRPr="00F90172">
            <w:rPr>
              <w:b/>
              <w:i/>
            </w:rPr>
            <w:t>Julie Inman Grant:</w:t>
          </w:r>
        </w:sdtContent>
      </w:sdt>
      <w:r>
        <w:t xml:space="preserve"> Yes, I am sorry, my service cut out and I only heard the last few words of your question.</w:t>
      </w:r>
      <w:r w:rsidR="008D61E1">
        <w:t xml:space="preserve"> </w:t>
      </w:r>
      <w:r>
        <w:t>Can you please rephrase?</w:t>
      </w:r>
    </w:p>
    <w:p w:rsidR="00F90172" w:rsidP="003149CA">
      <w:pPr>
        <w:pStyle w:val="Remark"/>
      </w:pPr>
      <w:sdt>
        <w:sdtPr>
          <w:alias w:val="Member"/>
          <w:tag w:val="&lt;Member mnisId='4862' dodsId=''&gt;"/>
          <w:id w:val="2099902724"/>
          <w:placeholder>
            <w:docPart w:val="DefaultPlaceholder_1081868574"/>
          </w:placeholder>
          <w:richText/>
        </w:sdtPr>
        <w:sdtContent>
          <w:r w:rsidRPr="0013008B">
            <w:rPr>
              <w:b/>
            </w:rPr>
            <w:t>Simon Jupp:</w:t>
          </w:r>
        </w:sdtContent>
      </w:sdt>
      <w:r>
        <w:t xml:space="preserve"> It is about the power that you </w:t>
      </w:r>
      <w:r>
        <w:t>have to</w:t>
      </w:r>
      <w:r>
        <w:t xml:space="preserve"> fine individual trolls, bearing in m</w:t>
      </w:r>
      <w:r w:rsidR="0013008B">
        <w:t>ind that</w:t>
      </w:r>
      <w:r>
        <w:t xml:space="preserve"> you have just told my </w:t>
      </w:r>
      <w:r w:rsidR="00D440B8">
        <w:t xml:space="preserve">colleague </w:t>
      </w:r>
      <w:r>
        <w:t>Damian about the challenge of identifying some people.</w:t>
      </w:r>
      <w:r w:rsidR="008D61E1">
        <w:t xml:space="preserve"> </w:t>
      </w:r>
      <w:r>
        <w:t xml:space="preserve">How does this </w:t>
      </w:r>
      <w:r w:rsidR="0013008B">
        <w:t>process</w:t>
      </w:r>
      <w:r>
        <w:t xml:space="preserve"> work in practice?</w:t>
      </w:r>
    </w:p>
    <w:p w:rsidR="0013008B" w:rsidP="003149CA">
      <w:pPr>
        <w:pStyle w:val="Answer"/>
      </w:pPr>
      <w:sdt>
        <w:sdtPr>
          <w:alias w:val="Witness"/>
          <w:id w:val="1084798345"/>
          <w:placeholder>
            <w:docPart w:val="DefaultPlaceholder_1081868574"/>
          </w:placeholder>
          <w:richText/>
        </w:sdtPr>
        <w:sdtContent>
          <w:r w:rsidRPr="00F90172" w:rsidR="00F90172">
            <w:rPr>
              <w:b/>
              <w:i/>
            </w:rPr>
            <w:t>Julie Inman Grant:</w:t>
          </w:r>
        </w:sdtContent>
      </w:sdt>
      <w:r w:rsidR="00F90172">
        <w:t xml:space="preserve"> In terms of the youth-based cyber-bullying scheme or the incoming serious adult cyber-abuse scheme</w:t>
      </w:r>
      <w:r>
        <w:t>,</w:t>
      </w:r>
      <w:r w:rsidR="00F90172">
        <w:t xml:space="preserve"> I will tell you how the adult cyber-abuse scheme will work because it is </w:t>
      </w:r>
      <w:r w:rsidR="00D440B8">
        <w:t>modelled</w:t>
      </w:r>
      <w:r w:rsidR="00F90172">
        <w:t xml:space="preserve"> on the youth-based cyber-bullying scheme.</w:t>
      </w:r>
    </w:p>
    <w:p w:rsidR="0013008B" w:rsidP="003149CA">
      <w:pPr>
        <w:pStyle w:val="Answer"/>
      </w:pPr>
      <w:r>
        <w:t>The idea is that if a person is experiencing some form of serious online harassment, they first report it to the platform where the abuse is happening.</w:t>
      </w:r>
      <w:r w:rsidR="008D61E1">
        <w:t xml:space="preserve"> </w:t>
      </w:r>
      <w:r>
        <w:t>There are a couple of reasons for that.</w:t>
      </w:r>
      <w:r w:rsidR="008D61E1">
        <w:t xml:space="preserve"> </w:t>
      </w:r>
      <w:r>
        <w:t>The first is it is the platform</w:t>
      </w:r>
      <w:r w:rsidR="00D440B8">
        <w:t>’</w:t>
      </w:r>
      <w:r>
        <w:t>s responsibility to remediate that harm.</w:t>
      </w:r>
      <w:r w:rsidR="008D61E1">
        <w:t xml:space="preserve"> </w:t>
      </w:r>
      <w:r>
        <w:t xml:space="preserve">That is the most </w:t>
      </w:r>
      <w:r w:rsidR="00D440B8">
        <w:t>expeditious</w:t>
      </w:r>
      <w:r>
        <w:t xml:space="preserve"> way to do it.</w:t>
      </w:r>
      <w:r w:rsidR="008D61E1">
        <w:t xml:space="preserve"> </w:t>
      </w:r>
      <w:r>
        <w:t xml:space="preserve">We as a small regulatory agency cannot become the policemen or the censors of the </w:t>
      </w:r>
      <w:r w:rsidR="00D440B8">
        <w:t>internet</w:t>
      </w:r>
      <w:r>
        <w:t>.</w:t>
      </w:r>
      <w:r w:rsidR="008D61E1">
        <w:t xml:space="preserve"> </w:t>
      </w:r>
      <w:r>
        <w:t xml:space="preserve">We are here as a </w:t>
      </w:r>
      <w:r w:rsidR="00D440B8">
        <w:t>safety net</w:t>
      </w:r>
      <w:r>
        <w:t>.</w:t>
      </w:r>
    </w:p>
    <w:p w:rsidR="0013008B" w:rsidP="003149CA">
      <w:pPr>
        <w:pStyle w:val="Answer"/>
      </w:pPr>
      <w:r>
        <w:t>If a person applies, they think they have experienced serious cyber abuse and it does not come down within 24 hours</w:t>
      </w:r>
      <w:r w:rsidR="00172D4E">
        <w:t>,</w:t>
      </w:r>
      <w:r>
        <w:t xml:space="preserve"> they can come to us and say, “I believe that </w:t>
      </w:r>
      <w:r w:rsidR="00D440B8">
        <w:t>this</w:t>
      </w:r>
      <w:r>
        <w:t xml:space="preserve"> is serious adult cyber</w:t>
      </w:r>
      <w:r>
        <w:t xml:space="preserve"> </w:t>
      </w:r>
      <w:r>
        <w:t>abuse</w:t>
      </w:r>
      <w:r w:rsidR="00172D4E">
        <w:t>.</w:t>
      </w:r>
      <w:r>
        <w:t>”</w:t>
      </w:r>
      <w:r w:rsidR="008D61E1">
        <w:t xml:space="preserve"> </w:t>
      </w:r>
      <w:r>
        <w:t>That</w:t>
      </w:r>
      <w:r>
        <w:t xml:space="preserve"> triggers an</w:t>
      </w:r>
      <w:r>
        <w:t xml:space="preserve"> investigation.</w:t>
      </w:r>
      <w:r w:rsidR="008D61E1">
        <w:t xml:space="preserve"> </w:t>
      </w:r>
      <w:r>
        <w:t>We have about 40 investigators.</w:t>
      </w:r>
      <w:r w:rsidR="008D61E1">
        <w:t xml:space="preserve"> </w:t>
      </w:r>
      <w:r>
        <w:t>We would look</w:t>
      </w:r>
      <w:r w:rsidR="00D440B8">
        <w:t xml:space="preserve"> </w:t>
      </w:r>
      <w:r>
        <w:t xml:space="preserve">at the evidence that they provide us and </w:t>
      </w:r>
      <w:r w:rsidR="00D440B8">
        <w:t xml:space="preserve">then </w:t>
      </w:r>
      <w:r>
        <w:t>the</w:t>
      </w:r>
      <w:r>
        <w:t xml:space="preserve">re is a </w:t>
      </w:r>
      <w:r w:rsidR="00D440B8">
        <w:t>two-pronged</w:t>
      </w:r>
      <w:r>
        <w:t xml:space="preserve"> test, an objective test.</w:t>
      </w:r>
    </w:p>
    <w:p w:rsidR="0013008B" w:rsidP="003149CA">
      <w:pPr>
        <w:pStyle w:val="Answer"/>
      </w:pPr>
      <w:r>
        <w:t xml:space="preserve">We </w:t>
      </w:r>
      <w:r>
        <w:t>have to</w:t>
      </w:r>
      <w:r>
        <w:t xml:space="preserve"> decide whether we think that there is a serious intent to cause harm and emotional distress </w:t>
      </w:r>
      <w:r>
        <w:t xml:space="preserve">with that content </w:t>
      </w:r>
      <w:r>
        <w:t>and whether it is menacing, harassing and offensive in all cases.</w:t>
      </w:r>
      <w:r w:rsidR="008D61E1">
        <w:t xml:space="preserve"> </w:t>
      </w:r>
      <w:r>
        <w:t>It is a very, very high threshold</w:t>
      </w:r>
      <w:r>
        <w:t>,</w:t>
      </w:r>
      <w:r>
        <w:t xml:space="preserve"> on par with a criminal threshold.</w:t>
      </w:r>
      <w:r w:rsidR="008D61E1">
        <w:t xml:space="preserve"> </w:t>
      </w:r>
      <w:r>
        <w:t>That was by design because what we are trying to target is that most harmful content</w:t>
      </w:r>
      <w:r>
        <w:t>—</w:t>
      </w:r>
      <w:r>
        <w:t xml:space="preserve">not banter, not </w:t>
      </w:r>
      <w:r w:rsidR="00D440B8">
        <w:t>defamation</w:t>
      </w:r>
      <w:r>
        <w:t xml:space="preserve"> or hurt feelings or even name calling</w:t>
      </w:r>
      <w:r w:rsidR="00CC1EFA">
        <w:t>—</w:t>
      </w:r>
      <w:r>
        <w:t xml:space="preserve">things like serious cyber abuse, threats to kill, cyber stalking, doxing and some of </w:t>
      </w:r>
      <w:r w:rsidR="00D440B8">
        <w:t>those</w:t>
      </w:r>
      <w:r>
        <w:t xml:space="preserve"> pointy-end forms of abuse.</w:t>
      </w:r>
    </w:p>
    <w:p w:rsidR="0013008B" w:rsidP="003149CA">
      <w:pPr>
        <w:pStyle w:val="Answer"/>
      </w:pPr>
      <w:r>
        <w:t>Let</w:t>
      </w:r>
      <w:r w:rsidR="00D440B8">
        <w:t>’</w:t>
      </w:r>
      <w:r>
        <w:t>s say we decide that it constitutes serious cyber abuse.</w:t>
      </w:r>
      <w:r w:rsidR="008D61E1">
        <w:t xml:space="preserve"> </w:t>
      </w:r>
      <w:r>
        <w:t xml:space="preserve">What we would do is we might issue a notification to the platform saying that we think </w:t>
      </w:r>
      <w:r>
        <w:t>this</w:t>
      </w:r>
      <w:r>
        <w:t xml:space="preserve"> constitutes serious cyber abuse.</w:t>
      </w:r>
      <w:r w:rsidR="008D61E1">
        <w:t xml:space="preserve"> </w:t>
      </w:r>
      <w:r>
        <w:t>If they don</w:t>
      </w:r>
      <w:r w:rsidR="00172D4E">
        <w:t>’</w:t>
      </w:r>
      <w:r>
        <w:t xml:space="preserve">t take it </w:t>
      </w:r>
      <w:r w:rsidR="00D440B8">
        <w:t>down</w:t>
      </w:r>
      <w:r>
        <w:t xml:space="preserve">, we can </w:t>
      </w:r>
      <w:r>
        <w:t>fine</w:t>
      </w:r>
      <w:r>
        <w:t xml:space="preserve"> them for each case up to about </w:t>
      </w:r>
      <w:r>
        <w:t>$</w:t>
      </w:r>
      <w:r>
        <w:t xml:space="preserve">500,000, </w:t>
      </w:r>
      <w:r w:rsidR="002A6327">
        <w:t xml:space="preserve">so </w:t>
      </w:r>
      <w:r>
        <w:t>not huge.</w:t>
      </w:r>
      <w:r w:rsidR="008D61E1">
        <w:t xml:space="preserve"> </w:t>
      </w:r>
      <w:r>
        <w:t xml:space="preserve">We also have powers to fine perpetrators and a range of other </w:t>
      </w:r>
      <w:r w:rsidR="00D440B8">
        <w:t>remedial</w:t>
      </w:r>
      <w:r>
        <w:t xml:space="preserve"> actions.</w:t>
      </w:r>
    </w:p>
    <w:p w:rsidR="00F90172" w:rsidP="003149CA">
      <w:pPr>
        <w:pStyle w:val="Answer"/>
      </w:pPr>
      <w:r>
        <w:t xml:space="preserve">We want to make sure that there is a </w:t>
      </w:r>
      <w:r w:rsidR="00D440B8">
        <w:t>deterrent</w:t>
      </w:r>
      <w:r>
        <w:t xml:space="preserve"> effect</w:t>
      </w:r>
      <w:r w:rsidR="00152353">
        <w:t>:</w:t>
      </w:r>
      <w:r>
        <w:t xml:space="preserve"> first</w:t>
      </w:r>
      <w:r w:rsidR="00152353">
        <w:t>,</w:t>
      </w:r>
      <w:r>
        <w:t xml:space="preserve"> that content</w:t>
      </w:r>
      <w:r w:rsidR="00D440B8">
        <w:t xml:space="preserve"> hosts are be</w:t>
      </w:r>
      <w:r>
        <w:t>ing responsive in taking it down and</w:t>
      </w:r>
      <w:r w:rsidR="00152353">
        <w:t>,</w:t>
      </w:r>
      <w:r>
        <w:t xml:space="preserve"> secondly</w:t>
      </w:r>
      <w:r w:rsidR="00152353">
        <w:t>,</w:t>
      </w:r>
      <w:r>
        <w:t xml:space="preserve"> that people do not think that they can abuse others with </w:t>
      </w:r>
      <w:r w:rsidR="00D440B8">
        <w:t>total</w:t>
      </w:r>
      <w:r>
        <w:t xml:space="preserve"> </w:t>
      </w:r>
      <w:r w:rsidR="00D440B8">
        <w:t>impunity</w:t>
      </w:r>
      <w:r>
        <w:t xml:space="preserve"> </w:t>
      </w:r>
      <w:r>
        <w:t>any</w:t>
      </w:r>
      <w:r w:rsidR="00172D4E">
        <w:t xml:space="preserve"> </w:t>
      </w:r>
      <w:r>
        <w:t>more</w:t>
      </w:r>
      <w:r>
        <w:t>.</w:t>
      </w:r>
      <w:r w:rsidR="008D61E1">
        <w:t xml:space="preserve"> </w:t>
      </w:r>
      <w:r>
        <w:t>What happens right now is that if you troll someone on Twitter</w:t>
      </w:r>
      <w:r w:rsidR="00152353">
        <w:t>,</w:t>
      </w:r>
      <w:r>
        <w:t xml:space="preserve"> the worst thing that </w:t>
      </w:r>
      <w:r w:rsidR="00172D4E">
        <w:t xml:space="preserve">will </w:t>
      </w:r>
      <w:r>
        <w:t xml:space="preserve">happen is that you might </w:t>
      </w:r>
      <w:r w:rsidR="00D440B8">
        <w:t>be</w:t>
      </w:r>
      <w:r>
        <w:t xml:space="preserve"> suspended for a few days.</w:t>
      </w:r>
      <w:r w:rsidR="008D61E1">
        <w:t xml:space="preserve"> </w:t>
      </w:r>
      <w:r>
        <w:t xml:space="preserve">Even if you are </w:t>
      </w:r>
      <w:r w:rsidR="00D440B8">
        <w:t>permanently</w:t>
      </w:r>
      <w:r>
        <w:t xml:space="preserve"> suspended, it is </w:t>
      </w:r>
      <w:r>
        <w:t>pretty easy</w:t>
      </w:r>
      <w:r>
        <w:t xml:space="preserve"> to use VPNs and multiple </w:t>
      </w:r>
      <w:r w:rsidR="00172D4E">
        <w:t>SIM</w:t>
      </w:r>
      <w:r>
        <w:t xml:space="preserve"> cards or devices to circumvent those processes.</w:t>
      </w:r>
      <w:r w:rsidR="008D61E1">
        <w:t xml:space="preserve"> </w:t>
      </w:r>
      <w:r>
        <w:t xml:space="preserve">We want to </w:t>
      </w:r>
      <w:r w:rsidR="00D440B8">
        <w:t>make</w:t>
      </w:r>
      <w:r>
        <w:t xml:space="preserve"> sure that people know that there is respite for the victims t</w:t>
      </w:r>
      <w:r w:rsidR="00152353">
        <w:t>hat</w:t>
      </w:r>
      <w:r>
        <w:t xml:space="preserve"> come to us and</w:t>
      </w:r>
      <w:r w:rsidR="00152353">
        <w:t>,</w:t>
      </w:r>
      <w:r>
        <w:t xml:space="preserve"> secondly</w:t>
      </w:r>
      <w:r w:rsidR="00152353">
        <w:t>,</w:t>
      </w:r>
      <w:r>
        <w:t xml:space="preserve"> that there is a </w:t>
      </w:r>
      <w:r>
        <w:t>deterrent</w:t>
      </w:r>
      <w:r>
        <w:t xml:space="preserve"> and that </w:t>
      </w:r>
      <w:r w:rsidR="00D440B8">
        <w:t xml:space="preserve">people </w:t>
      </w:r>
      <w:r>
        <w:t xml:space="preserve">cannot do this with total </w:t>
      </w:r>
      <w:r w:rsidR="00D440B8">
        <w:t>impunity</w:t>
      </w:r>
      <w:r>
        <w:t xml:space="preserve"> any</w:t>
      </w:r>
      <w:r w:rsidR="00172D4E">
        <w:t xml:space="preserve"> </w:t>
      </w:r>
      <w:r>
        <w:t>more.</w:t>
      </w:r>
    </w:p>
    <w:p w:rsidR="00F90172" w:rsidP="003149CA">
      <w:pPr>
        <w:pStyle w:val="Question"/>
      </w:pPr>
      <w:sdt>
        <w:sdtPr>
          <w:alias w:val="Member"/>
          <w:tag w:val="&lt;Member mnisId='4862' dodsId=''&gt;"/>
          <w:id w:val="692195298"/>
          <w:placeholder>
            <w:docPart w:val="DefaultPlaceholder_1081868574"/>
          </w:placeholder>
          <w:richText/>
        </w:sdtPr>
        <w:sdtContent>
          <w:r w:rsidRPr="00F90172">
            <w:rPr>
              <w:b/>
            </w:rPr>
            <w:t>Simon Jupp:</w:t>
          </w:r>
        </w:sdtContent>
      </w:sdt>
      <w:r>
        <w:t xml:space="preserve"> Thank you for going through that in so much detail.</w:t>
      </w:r>
      <w:r w:rsidR="008D61E1">
        <w:t xml:space="preserve"> </w:t>
      </w:r>
      <w:r>
        <w:t>I was not clear whether there was a judicial process in this or whether it was something completely in-house.</w:t>
      </w:r>
      <w:r w:rsidR="008D61E1">
        <w:t xml:space="preserve"> </w:t>
      </w:r>
      <w:r>
        <w:t>Could you clarify</w:t>
      </w:r>
      <w:r w:rsidR="00102A10">
        <w:t>, please</w:t>
      </w:r>
      <w:r>
        <w:t>?</w:t>
      </w:r>
    </w:p>
    <w:p w:rsidR="00F90172" w:rsidP="003149CA">
      <w:pPr>
        <w:pStyle w:val="Answer"/>
      </w:pPr>
      <w:sdt>
        <w:sdtPr>
          <w:alias w:val="Witness"/>
          <w:id w:val="-1463653357"/>
          <w:placeholder>
            <w:docPart w:val="DefaultPlaceholder_1081868574"/>
          </w:placeholder>
          <w:richText/>
        </w:sdtPr>
        <w:sdtContent>
          <w:r w:rsidRPr="00F90172">
            <w:rPr>
              <w:b/>
              <w:i/>
            </w:rPr>
            <w:t>Julie Inman Grant:</w:t>
          </w:r>
        </w:sdtContent>
      </w:sdt>
      <w:r>
        <w:t xml:space="preserve"> No, this is completely in-house, through our investigations</w:t>
      </w:r>
      <w:r w:rsidR="0092200A">
        <w:t>,</w:t>
      </w:r>
      <w:r>
        <w:t xml:space="preserve"> and </w:t>
      </w:r>
      <w:r w:rsidR="00D440B8">
        <w:t>there</w:t>
      </w:r>
      <w:r>
        <w:t xml:space="preserve"> is often </w:t>
      </w:r>
      <w:r w:rsidR="0092200A">
        <w:t xml:space="preserve">a </w:t>
      </w:r>
      <w:r>
        <w:t xml:space="preserve">legal review, particularly if it is an </w:t>
      </w:r>
      <w:r w:rsidR="003149CA">
        <w:t>edge</w:t>
      </w:r>
      <w:r>
        <w:t xml:space="preserve"> case.</w:t>
      </w:r>
      <w:r w:rsidR="008D61E1">
        <w:t xml:space="preserve"> </w:t>
      </w:r>
      <w:r>
        <w:t>There is recourse.</w:t>
      </w:r>
      <w:r w:rsidR="008D61E1">
        <w:t xml:space="preserve"> </w:t>
      </w:r>
      <w:r w:rsidR="00102A10">
        <w:t>I</w:t>
      </w:r>
      <w:r>
        <w:t>n the six years that we have operated</w:t>
      </w:r>
      <w:r w:rsidR="00D440B8">
        <w:t xml:space="preserve"> and d</w:t>
      </w:r>
      <w:r>
        <w:t>ealt with thousands and thousands of takedowns and a range of remedial actions</w:t>
      </w:r>
      <w:r w:rsidR="00102A10">
        <w:t xml:space="preserve">, </w:t>
      </w:r>
      <w:r w:rsidR="007A3AC2">
        <w:t>nobody</w:t>
      </w:r>
      <w:r>
        <w:t xml:space="preserve"> </w:t>
      </w:r>
      <w:r w:rsidR="007A3AC2">
        <w:t xml:space="preserve">has </w:t>
      </w:r>
      <w:r>
        <w:t>challenged a</w:t>
      </w:r>
      <w:r w:rsidR="007A3AC2">
        <w:t>ny</w:t>
      </w:r>
      <w:r>
        <w:t xml:space="preserve"> decision that we have made, but that is available.</w:t>
      </w:r>
      <w:r w:rsidR="008D61E1">
        <w:t xml:space="preserve"> </w:t>
      </w:r>
      <w:r>
        <w:t>We are setting up internal review but there is also the tribunal, there is an ombudsman and there is the federal court.</w:t>
      </w:r>
    </w:p>
    <w:p w:rsidR="00F90172" w:rsidP="003149CA">
      <w:pPr>
        <w:pStyle w:val="Question"/>
      </w:pPr>
      <w:sdt>
        <w:sdtPr>
          <w:alias w:val="Member"/>
          <w:tag w:val="&lt;Member mnisId='4862' dodsId=''&gt;"/>
          <w:id w:val="1045955720"/>
          <w:placeholder>
            <w:docPart w:val="DefaultPlaceholder_1081868574"/>
          </w:placeholder>
          <w:richText/>
        </w:sdtPr>
        <w:sdtContent>
          <w:r w:rsidRPr="00F90172">
            <w:rPr>
              <w:b/>
            </w:rPr>
            <w:t>Simon Jupp:</w:t>
          </w:r>
        </w:sdtContent>
      </w:sdt>
      <w:r>
        <w:t xml:space="preserve"> The key question is</w:t>
      </w:r>
      <w:r w:rsidR="00D26CD4">
        <w:t>:</w:t>
      </w:r>
      <w:r>
        <w:t xml:space="preserve"> has it worked</w:t>
      </w:r>
      <w:r w:rsidR="00D26CD4">
        <w:t>?</w:t>
      </w:r>
      <w:r w:rsidR="008D61E1">
        <w:t xml:space="preserve"> </w:t>
      </w:r>
      <w:r>
        <w:t xml:space="preserve">Has the amount of anonymous </w:t>
      </w:r>
      <w:r w:rsidR="007077DB">
        <w:t>trolling</w:t>
      </w:r>
      <w:r>
        <w:t xml:space="preserve"> on social media reduced </w:t>
      </w:r>
      <w:r>
        <w:t>as a result of</w:t>
      </w:r>
      <w:r>
        <w:t xml:space="preserve"> this policy over the last five or six years?</w:t>
      </w:r>
    </w:p>
    <w:p w:rsidR="0092200A" w:rsidP="003149CA">
      <w:pPr>
        <w:pStyle w:val="Answer"/>
      </w:pPr>
      <w:sdt>
        <w:sdtPr>
          <w:alias w:val="Witness"/>
          <w:id w:val="-596630772"/>
          <w:placeholder>
            <w:docPart w:val="DefaultPlaceholder_1081868574"/>
          </w:placeholder>
          <w:richText/>
        </w:sdtPr>
        <w:sdtContent>
          <w:r w:rsidRPr="00F90172" w:rsidR="00F90172">
            <w:rPr>
              <w:b/>
              <w:i/>
            </w:rPr>
            <w:t>Julie Inman Grant:</w:t>
          </w:r>
        </w:sdtContent>
      </w:sdt>
      <w:r w:rsidR="00F90172">
        <w:t xml:space="preserve"> Not for adult </w:t>
      </w:r>
      <w:r>
        <w:t xml:space="preserve">serious cyber </w:t>
      </w:r>
      <w:r w:rsidR="00F90172">
        <w:t>abuse, because that is a new scheme that starts on 23 January.</w:t>
      </w:r>
      <w:r w:rsidR="008D61E1">
        <w:t xml:space="preserve"> </w:t>
      </w:r>
      <w:r w:rsidR="00F90172">
        <w:t>That would be what we hope to see.</w:t>
      </w:r>
      <w:r w:rsidR="008D61E1">
        <w:t xml:space="preserve"> </w:t>
      </w:r>
      <w:r w:rsidR="00F90172">
        <w:t>If you apply that to youth-based cyber</w:t>
      </w:r>
      <w:r w:rsidR="00172D4E">
        <w:t>-</w:t>
      </w:r>
      <w:r w:rsidR="00F90172">
        <w:t>bullying</w:t>
      </w:r>
      <w:r w:rsidR="007077DB">
        <w:t>, no, it has not stopped youth-based cyber</w:t>
      </w:r>
      <w:r w:rsidR="00172D4E">
        <w:t>-</w:t>
      </w:r>
      <w:r w:rsidR="007077DB">
        <w:t xml:space="preserve">bullying, just like face-to-face bullying has been around from time immemorial and is still </w:t>
      </w:r>
      <w:r w:rsidR="00D440B8">
        <w:t>more</w:t>
      </w:r>
      <w:r w:rsidR="007077DB">
        <w:t xml:space="preserve"> prevalent than online bullying.</w:t>
      </w:r>
      <w:r w:rsidR="008D61E1">
        <w:t xml:space="preserve"> </w:t>
      </w:r>
      <w:r w:rsidR="007077DB">
        <w:t>But now our children have a p</w:t>
      </w:r>
      <w:r>
        <w:t>lace to go to get some relief.</w:t>
      </w:r>
    </w:p>
    <w:p w:rsidR="0092200A" w:rsidP="003149CA">
      <w:pPr>
        <w:pStyle w:val="Answer"/>
      </w:pPr>
      <w:r>
        <w:t xml:space="preserve">The thing that is insidious about online bullying, of course, is it follows a child home in their </w:t>
      </w:r>
      <w:r>
        <w:t>pockets</w:t>
      </w:r>
      <w:r>
        <w:t xml:space="preserve"> and it can be all hours of the night.</w:t>
      </w:r>
      <w:r w:rsidR="008D61E1">
        <w:t xml:space="preserve"> </w:t>
      </w:r>
      <w:r>
        <w:t xml:space="preserve">It is very visible to a young person and their peers </w:t>
      </w:r>
      <w:r w:rsidR="00D440B8">
        <w:t>but</w:t>
      </w:r>
      <w:r>
        <w:t xml:space="preserve"> can be almost invisible to parents and teachers.</w:t>
      </w:r>
      <w:r w:rsidR="008D61E1">
        <w:t xml:space="preserve"> </w:t>
      </w:r>
      <w:r>
        <w:t>We know that it can cause a great deal of distress and often is compounded by face-to-face bullying.</w:t>
      </w:r>
      <w:r w:rsidR="008D61E1">
        <w:t xml:space="preserve"> </w:t>
      </w:r>
      <w:r>
        <w:t>It is an extension of that.</w:t>
      </w:r>
    </w:p>
    <w:p w:rsidR="007077DB" w:rsidP="003149CA">
      <w:pPr>
        <w:pStyle w:val="Answer"/>
      </w:pPr>
      <w:r>
        <w:t xml:space="preserve">I do not think that we are going to eradicate bullying or people being mean to each other or </w:t>
      </w:r>
      <w:r w:rsidR="00C44E05">
        <w:t>causing</w:t>
      </w:r>
      <w:r>
        <w:t xml:space="preserve"> drama, but that is what we use our prevention, </w:t>
      </w:r>
      <w:r>
        <w:t>education</w:t>
      </w:r>
      <w:r>
        <w:t xml:space="preserve"> and cultural change efforts to try to do.</w:t>
      </w:r>
      <w:r w:rsidR="008D61E1">
        <w:t xml:space="preserve"> </w:t>
      </w:r>
      <w:r>
        <w:t xml:space="preserve">We are moving on multiple fronts and giving people the tools to know how to use the conversation controls, the </w:t>
      </w:r>
      <w:r>
        <w:t>muting</w:t>
      </w:r>
      <w:r>
        <w:t xml:space="preserve"> and the blocking functions, how to respond, how to talk to you</w:t>
      </w:r>
      <w:r w:rsidR="0092200A">
        <w:t>r</w:t>
      </w:r>
      <w:r>
        <w:t xml:space="preserve"> kids about what is happening, all those things.</w:t>
      </w:r>
    </w:p>
    <w:p w:rsidR="00C44E05" w:rsidP="003149CA">
      <w:pPr>
        <w:pStyle w:val="Question"/>
      </w:pPr>
      <w:sdt>
        <w:sdtPr>
          <w:alias w:val="Member"/>
          <w:tag w:val="&lt;Member mnisId='4862' dodsId=''&gt;"/>
          <w:id w:val="-558327928"/>
          <w:placeholder>
            <w:docPart w:val="DefaultPlaceholder_1081868574"/>
          </w:placeholder>
          <w:richText/>
        </w:sdtPr>
        <w:sdtContent>
          <w:r w:rsidRPr="007077DB" w:rsidR="007077DB">
            <w:rPr>
              <w:b/>
            </w:rPr>
            <w:t>Simon Jupp:</w:t>
          </w:r>
        </w:sdtContent>
      </w:sdt>
      <w:r w:rsidR="007077DB">
        <w:t xml:space="preserve"> Exactly.</w:t>
      </w:r>
      <w:r w:rsidR="008D61E1">
        <w:t xml:space="preserve"> </w:t>
      </w:r>
      <w:r>
        <w:t>If I may e</w:t>
      </w:r>
      <w:r w:rsidR="00A91D3A">
        <w:t>xplore the regulator-</w:t>
      </w:r>
      <w:r>
        <w:t>operat</w:t>
      </w:r>
      <w:r w:rsidR="0092200A">
        <w:t>ed</w:t>
      </w:r>
      <w:r>
        <w:t xml:space="preserve"> complaints procedure that you have in place there, my understanding is that your office will run an investigation and complaints scheme for cyber</w:t>
      </w:r>
      <w:r w:rsidR="00172D4E">
        <w:t>-</w:t>
      </w:r>
      <w:r>
        <w:t>bullying and image-based abuse.</w:t>
      </w:r>
      <w:r w:rsidR="008D61E1">
        <w:t xml:space="preserve"> </w:t>
      </w:r>
      <w:r>
        <w:t xml:space="preserve">How do these schemes work in </w:t>
      </w:r>
      <w:r w:rsidR="00A91D3A">
        <w:t>practice</w:t>
      </w:r>
      <w:r>
        <w:t>, handling complaints, undertaking formal investigations?</w:t>
      </w:r>
    </w:p>
    <w:p w:rsidR="007077DB" w:rsidP="003149CA">
      <w:pPr>
        <w:pStyle w:val="Answer"/>
      </w:pPr>
      <w:sdt>
        <w:sdtPr>
          <w:alias w:val="Witness"/>
          <w:id w:val="-1619982643"/>
          <w:placeholder>
            <w:docPart w:val="DefaultPlaceholder_1081868574"/>
          </w:placeholder>
          <w:richText/>
        </w:sdtPr>
        <w:sdtContent>
          <w:r w:rsidRPr="00C44E05" w:rsidR="00C44E05">
            <w:rPr>
              <w:b/>
              <w:i/>
            </w:rPr>
            <w:t>Julie Inman Grant:</w:t>
          </w:r>
        </w:sdtContent>
      </w:sdt>
      <w:r w:rsidR="00C44E05">
        <w:t xml:space="preserve"> I </w:t>
      </w:r>
      <w:r w:rsidR="00A91D3A">
        <w:t>explained how the serious cyber-</w:t>
      </w:r>
      <w:r w:rsidR="00C44E05">
        <w:t>abuse case would work.</w:t>
      </w:r>
      <w:r w:rsidR="008D61E1">
        <w:t xml:space="preserve"> </w:t>
      </w:r>
      <w:r w:rsidR="00C44E05">
        <w:t>It is the same thing with youth-based cyber</w:t>
      </w:r>
      <w:r w:rsidR="00172D4E">
        <w:t>-</w:t>
      </w:r>
      <w:r w:rsidR="00C44E05">
        <w:t>bullying.</w:t>
      </w:r>
      <w:r w:rsidR="008D61E1">
        <w:t xml:space="preserve"> </w:t>
      </w:r>
      <w:r w:rsidR="00C44E05">
        <w:t>Image-based abuse is slightly different.</w:t>
      </w:r>
      <w:r w:rsidR="008D61E1">
        <w:t xml:space="preserve"> </w:t>
      </w:r>
      <w:r w:rsidR="00C44E05">
        <w:t>It covers all Australians and we do not require a person who has experienced image-based abuse to report to a platform or an image board or a website first.</w:t>
      </w:r>
      <w:r w:rsidR="008D61E1">
        <w:t xml:space="preserve"> </w:t>
      </w:r>
      <w:r w:rsidR="00C44E05">
        <w:t xml:space="preserve">They can come directly to us with </w:t>
      </w:r>
      <w:r w:rsidR="00A91D3A">
        <w:t>the URL where their images are.</w:t>
      </w:r>
    </w:p>
    <w:p w:rsidR="00A91D3A" w:rsidP="003149CA">
      <w:pPr>
        <w:pStyle w:val="Answer"/>
      </w:pPr>
      <w:r>
        <w:t xml:space="preserve">We have an online forum, </w:t>
      </w:r>
      <w:r w:rsidR="00D440B8">
        <w:t>e</w:t>
      </w:r>
      <w:r>
        <w:t>safety.gov.au.</w:t>
      </w:r>
      <w:r w:rsidR="008D61E1">
        <w:t xml:space="preserve"> </w:t>
      </w:r>
      <w:r w:rsidR="00D440B8">
        <w:t>We</w:t>
      </w:r>
      <w:r>
        <w:t xml:space="preserve"> have reporting for</w:t>
      </w:r>
      <w:r>
        <w:t>u</w:t>
      </w:r>
      <w:r>
        <w:t xml:space="preserve">ms for </w:t>
      </w:r>
      <w:r>
        <w:t>all of</w:t>
      </w:r>
      <w:r>
        <w:t xml:space="preserve"> our schemes.</w:t>
      </w:r>
      <w:r w:rsidR="008D61E1">
        <w:t xml:space="preserve"> </w:t>
      </w:r>
      <w:r>
        <w:t xml:space="preserve">It is a </w:t>
      </w:r>
      <w:r>
        <w:t>pretty clean</w:t>
      </w:r>
      <w:r>
        <w:t xml:space="preserve"> user interface.</w:t>
      </w:r>
      <w:r w:rsidR="008D61E1">
        <w:t xml:space="preserve"> </w:t>
      </w:r>
      <w:r w:rsidR="00D440B8">
        <w:t>One</w:t>
      </w:r>
      <w:r>
        <w:t xml:space="preserve"> of the </w:t>
      </w:r>
      <w:r w:rsidR="00D440B8">
        <w:t xml:space="preserve">first </w:t>
      </w:r>
      <w:r>
        <w:t xml:space="preserve">things </w:t>
      </w:r>
      <w:r>
        <w:t xml:space="preserve">that </w:t>
      </w:r>
      <w:r>
        <w:t>we try to assess is the level of distress the victim is feeling so that we can triage appropriately.</w:t>
      </w:r>
      <w:r w:rsidR="008D61E1">
        <w:t xml:space="preserve"> </w:t>
      </w:r>
      <w:r>
        <w:t>We try to respond within 24 hours.</w:t>
      </w:r>
      <w:r w:rsidR="008D61E1">
        <w:t xml:space="preserve"> </w:t>
      </w:r>
      <w:r>
        <w:t xml:space="preserve">I want one of the hallmarks of our agency to be </w:t>
      </w:r>
      <w:r w:rsidR="00D440B8">
        <w:t>responsive</w:t>
      </w:r>
      <w:r>
        <w:t xml:space="preserve"> and compassionate citizen service and I think we have delivered that.</w:t>
      </w:r>
    </w:p>
    <w:p w:rsidR="00C13152" w:rsidP="003149CA">
      <w:pPr>
        <w:pStyle w:val="Answer"/>
      </w:pPr>
      <w:r>
        <w:t>Most of these cases are very complex, particularly with image-based abuse where there may be what we call relationship retribution.</w:t>
      </w:r>
      <w:r w:rsidR="008D61E1">
        <w:t xml:space="preserve"> </w:t>
      </w:r>
      <w:r>
        <w:t xml:space="preserve">We are taking a </w:t>
      </w:r>
      <w:r w:rsidR="00D440B8">
        <w:t>lot</w:t>
      </w:r>
      <w:r>
        <w:t xml:space="preserve"> </w:t>
      </w:r>
      <w:r w:rsidR="00D440B8">
        <w:t>of</w:t>
      </w:r>
      <w:r>
        <w:t xml:space="preserve"> </w:t>
      </w:r>
      <w:r w:rsidR="00D440B8">
        <w:t>reports</w:t>
      </w:r>
      <w:r>
        <w:t xml:space="preserve"> on sexual extortion schemes.</w:t>
      </w:r>
      <w:r w:rsidR="008D61E1">
        <w:t xml:space="preserve"> </w:t>
      </w:r>
      <w:r>
        <w:t>The scheme also covers deepfakes.</w:t>
      </w:r>
      <w:r w:rsidR="008D61E1">
        <w:t xml:space="preserve"> </w:t>
      </w:r>
      <w:r>
        <w:t>Essential</w:t>
      </w:r>
      <w:r w:rsidR="00D440B8">
        <w:t>ly</w:t>
      </w:r>
      <w:r>
        <w:t xml:space="preserve"> what we do is they will provide the URL, and some people come to us with </w:t>
      </w:r>
      <w:r>
        <w:t>up</w:t>
      </w:r>
      <w:r>
        <w:t xml:space="preserve"> to 400 URLs.</w:t>
      </w:r>
      <w:r w:rsidR="008D61E1">
        <w:t xml:space="preserve"> </w:t>
      </w:r>
      <w:r w:rsidR="00D440B8">
        <w:t>If</w:t>
      </w:r>
      <w:r>
        <w:t xml:space="preserve"> you have a really determined predator who is trying to humiliate you, they will put it on multiple p</w:t>
      </w:r>
      <w:r>
        <w:t>l</w:t>
      </w:r>
      <w:r>
        <w:t>aces.</w:t>
      </w:r>
      <w:r w:rsidR="008D61E1">
        <w:t xml:space="preserve"> </w:t>
      </w:r>
      <w:r>
        <w:t xml:space="preserve">We </w:t>
      </w:r>
      <w:r w:rsidR="00D440B8">
        <w:t>will</w:t>
      </w:r>
      <w:r>
        <w:t xml:space="preserve"> investigate, we </w:t>
      </w:r>
      <w:r w:rsidR="00D440B8">
        <w:t>will</w:t>
      </w:r>
      <w:r>
        <w:t xml:space="preserve"> figure out where it is, we will issue any kind of notice, but often </w:t>
      </w:r>
      <w:r>
        <w:t xml:space="preserve">in </w:t>
      </w:r>
      <w:r>
        <w:t xml:space="preserve">terms of </w:t>
      </w:r>
      <w:r w:rsidR="002A2D9A">
        <w:t xml:space="preserve">a </w:t>
      </w:r>
      <w:r>
        <w:t xml:space="preserve">service </w:t>
      </w:r>
      <w:r w:rsidR="00D440B8">
        <w:t>violation</w:t>
      </w:r>
      <w:r>
        <w:t xml:space="preserve"> notice.</w:t>
      </w:r>
      <w:r w:rsidR="008D61E1">
        <w:t xml:space="preserve"> </w:t>
      </w:r>
      <w:r w:rsidR="002A2D9A">
        <w:t>Like I said, w</w:t>
      </w:r>
      <w:r>
        <w:t>e have an 85% success rate.</w:t>
      </w:r>
    </w:p>
    <w:p w:rsidR="00C44E05" w:rsidP="003149CA">
      <w:pPr>
        <w:pStyle w:val="Answer"/>
      </w:pPr>
      <w:r>
        <w:t>W</w:t>
      </w:r>
      <w:r>
        <w:t xml:space="preserve">e </w:t>
      </w:r>
      <w:r>
        <w:t xml:space="preserve">can </w:t>
      </w:r>
      <w:r>
        <w:t xml:space="preserve">also look at a range of </w:t>
      </w:r>
      <w:r w:rsidR="00D440B8">
        <w:t>remedial</w:t>
      </w:r>
      <w:r>
        <w:t xml:space="preserve"> actions </w:t>
      </w:r>
      <w:r w:rsidR="00C13152">
        <w:t xml:space="preserve">that </w:t>
      </w:r>
      <w:r>
        <w:t>we can take.</w:t>
      </w:r>
      <w:r w:rsidR="008D61E1">
        <w:t xml:space="preserve"> </w:t>
      </w:r>
      <w:r>
        <w:t>We have issued a range of formal and informal notices, which are educative to the perpetrator.</w:t>
      </w:r>
      <w:r w:rsidR="008D61E1">
        <w:t xml:space="preserve"> </w:t>
      </w:r>
      <w:r>
        <w:t>We can fine the perpetrator and the content host if they do not remove the content.</w:t>
      </w:r>
      <w:r w:rsidR="008D61E1">
        <w:t xml:space="preserve"> </w:t>
      </w:r>
      <w:r>
        <w:t>We also have some other remedial actions.</w:t>
      </w:r>
      <w:r w:rsidR="008D61E1">
        <w:t xml:space="preserve"> </w:t>
      </w:r>
      <w:r>
        <w:t xml:space="preserve">We had a case where we knew that somebody who was repeatedly placing images of his former partner online had it stored in his </w:t>
      </w:r>
      <w:r w:rsidR="00D440B8">
        <w:t>iCloud</w:t>
      </w:r>
      <w:r>
        <w:t xml:space="preserve"> account and he was about to be deported, so we</w:t>
      </w:r>
      <w:r w:rsidR="00D440B8">
        <w:t xml:space="preserve"> </w:t>
      </w:r>
      <w:r>
        <w:t>issued a notice so that he had to com</w:t>
      </w:r>
      <w:r w:rsidR="00D440B8">
        <w:t>p</w:t>
      </w:r>
      <w:r>
        <w:t>ly wit</w:t>
      </w:r>
      <w:r w:rsidR="00D440B8">
        <w:t>h</w:t>
      </w:r>
      <w:r>
        <w:t xml:space="preserve"> </w:t>
      </w:r>
      <w:r w:rsidR="00D440B8">
        <w:t>deleting</w:t>
      </w:r>
      <w:r>
        <w:t xml:space="preserve"> </w:t>
      </w:r>
      <w:r>
        <w:t>all of</w:t>
      </w:r>
      <w:r>
        <w:t xml:space="preserve"> those </w:t>
      </w:r>
      <w:r w:rsidR="00D440B8">
        <w:t>photos</w:t>
      </w:r>
      <w:r>
        <w:t>.</w:t>
      </w:r>
      <w:r w:rsidR="008D61E1">
        <w:t xml:space="preserve"> </w:t>
      </w:r>
      <w:r>
        <w:t>That can be verified.</w:t>
      </w:r>
    </w:p>
    <w:p w:rsidR="00C44E05" w:rsidP="003149CA">
      <w:pPr>
        <w:pStyle w:val="Question"/>
      </w:pPr>
      <w:sdt>
        <w:sdtPr>
          <w:alias w:val="Member"/>
          <w:tag w:val="&lt;Member mnisId='4862' dodsId=''&gt;"/>
          <w:id w:val="-1706937460"/>
          <w:placeholder>
            <w:docPart w:val="DefaultPlaceholder_1081868574"/>
          </w:placeholder>
          <w:richText/>
        </w:sdtPr>
        <w:sdtContent>
          <w:r w:rsidRPr="00C44E05">
            <w:rPr>
              <w:b/>
            </w:rPr>
            <w:t>Simon Jupp:</w:t>
          </w:r>
        </w:sdtContent>
      </w:sdt>
      <w:r>
        <w:t xml:space="preserve"> </w:t>
      </w:r>
      <w:r w:rsidR="00D440B8">
        <w:t xml:space="preserve">Can </w:t>
      </w:r>
      <w:r>
        <w:t xml:space="preserve">I ask you, in an average 12 months, about the number of complaints that you receive as part of </w:t>
      </w:r>
      <w:r w:rsidR="00D440B8">
        <w:t>these</w:t>
      </w:r>
      <w:r>
        <w:t xml:space="preserve"> processes, or expect to receive?</w:t>
      </w:r>
    </w:p>
    <w:p w:rsidR="00C44E05" w:rsidP="003149CA">
      <w:pPr>
        <w:pStyle w:val="Answer"/>
      </w:pPr>
      <w:sdt>
        <w:sdtPr>
          <w:alias w:val="Witness"/>
          <w:id w:val="836654647"/>
          <w:placeholder>
            <w:docPart w:val="DefaultPlaceholder_1081868574"/>
          </w:placeholder>
          <w:richText/>
        </w:sdtPr>
        <w:sdtContent>
          <w:r w:rsidRPr="00C44E05">
            <w:rPr>
              <w:b/>
              <w:i/>
            </w:rPr>
            <w:t>Julie Inman Grant:</w:t>
          </w:r>
        </w:sdtContent>
      </w:sdt>
      <w:r>
        <w:t xml:space="preserve"> We have seen a huge spike </w:t>
      </w:r>
      <w:r w:rsidR="00F44E35">
        <w:t xml:space="preserve">in </w:t>
      </w:r>
      <w:r w:rsidR="00D440B8">
        <w:t>reports</w:t>
      </w:r>
      <w:r w:rsidR="00F44E35">
        <w:t xml:space="preserve"> over Covid, as you can imagine.</w:t>
      </w:r>
      <w:r w:rsidR="008D61E1">
        <w:t xml:space="preserve"> </w:t>
      </w:r>
      <w:r w:rsidR="00F44E35">
        <w:t xml:space="preserve">For child </w:t>
      </w:r>
      <w:r w:rsidR="00C13152">
        <w:t>sexual</w:t>
      </w:r>
      <w:r w:rsidR="00172D4E">
        <w:t xml:space="preserve"> </w:t>
      </w:r>
      <w:r w:rsidR="00C13152">
        <w:t>abuse</w:t>
      </w:r>
      <w:r w:rsidR="00F44E35">
        <w:t xml:space="preserve"> </w:t>
      </w:r>
      <w:r w:rsidR="00F44E35">
        <w:t>material</w:t>
      </w:r>
      <w:r w:rsidR="00F44E35">
        <w:t xml:space="preserve"> we had about 21,000 reports, the largest in our 20-year history.</w:t>
      </w:r>
      <w:r w:rsidR="008D61E1">
        <w:t xml:space="preserve"> </w:t>
      </w:r>
      <w:r w:rsidR="00F44E35">
        <w:t>That was a 90% increase over 2019.</w:t>
      </w:r>
      <w:r w:rsidR="008D61E1">
        <w:t xml:space="preserve"> </w:t>
      </w:r>
      <w:r w:rsidR="00F44E35">
        <w:t>We have seen the same exponential growth for image-based abuse.</w:t>
      </w:r>
      <w:r w:rsidR="008D61E1">
        <w:t xml:space="preserve"> </w:t>
      </w:r>
      <w:r w:rsidR="00F44E35">
        <w:t xml:space="preserve">We have seen </w:t>
      </w:r>
      <w:r w:rsidR="00C13152">
        <w:t xml:space="preserve">a </w:t>
      </w:r>
      <w:r w:rsidR="00F44E35">
        <w:t>114% increase and we</w:t>
      </w:r>
      <w:r w:rsidR="00D440B8">
        <w:t xml:space="preserve"> have </w:t>
      </w:r>
      <w:r w:rsidR="00F44E35">
        <w:t>had about 3,500 this past year.</w:t>
      </w:r>
      <w:r w:rsidR="008D61E1">
        <w:t xml:space="preserve"> </w:t>
      </w:r>
      <w:r w:rsidR="00F44E35">
        <w:t>With youth-based cyber</w:t>
      </w:r>
      <w:r w:rsidR="00172D4E">
        <w:t>-</w:t>
      </w:r>
      <w:r w:rsidR="00F44E35">
        <w:t>bullying</w:t>
      </w:r>
      <w:r w:rsidR="00C13152">
        <w:t>,</w:t>
      </w:r>
      <w:r w:rsidR="00F44E35">
        <w:t xml:space="preserve"> we have helped several thousand children, a 30% increase, a</w:t>
      </w:r>
      <w:r w:rsidR="00C13152">
        <w:t>n</w:t>
      </w:r>
      <w:r w:rsidR="00F44E35">
        <w:t xml:space="preserve">d a 40% increase in </w:t>
      </w:r>
      <w:r w:rsidR="00172D4E">
        <w:t xml:space="preserve">the </w:t>
      </w:r>
      <w:r w:rsidRPr="00F44E35" w:rsidR="00F44E35">
        <w:t>adult cyber-abuse scheme</w:t>
      </w:r>
      <w:r w:rsidR="00F44E35">
        <w:t>.</w:t>
      </w:r>
      <w:r w:rsidR="008D61E1">
        <w:t xml:space="preserve"> </w:t>
      </w:r>
      <w:r w:rsidR="00F44E35">
        <w:t>They are all on the upwards trajectory.</w:t>
      </w:r>
    </w:p>
    <w:p w:rsidR="00F44E35" w:rsidP="003149CA">
      <w:pPr>
        <w:pStyle w:val="Question"/>
      </w:pPr>
      <w:sdt>
        <w:sdtPr>
          <w:alias w:val="Member"/>
          <w:tag w:val="&lt;Member mnisId='4862' dodsId=''&gt;"/>
          <w:id w:val="1998219428"/>
          <w:placeholder>
            <w:docPart w:val="DefaultPlaceholder_1081868574"/>
          </w:placeholder>
          <w:richText/>
        </w:sdtPr>
        <w:sdtContent>
          <w:r w:rsidRPr="00F44E35">
            <w:rPr>
              <w:b/>
            </w:rPr>
            <w:t>Simon Jupp:</w:t>
          </w:r>
        </w:sdtContent>
      </w:sdt>
      <w:r>
        <w:t xml:space="preserve"> Just briefly, are there problems managing the </w:t>
      </w:r>
      <w:r w:rsidR="00D440B8">
        <w:t>scale</w:t>
      </w:r>
      <w:r>
        <w:t xml:space="preserve"> of infringing content?</w:t>
      </w:r>
      <w:r w:rsidR="008D61E1">
        <w:t xml:space="preserve"> </w:t>
      </w:r>
      <w:r>
        <w:t>How much of a challenge is this for you?</w:t>
      </w:r>
      <w:r w:rsidR="008D61E1">
        <w:t xml:space="preserve"> </w:t>
      </w:r>
      <w:r>
        <w:t>This must be quite a Herculean task.</w:t>
      </w:r>
    </w:p>
    <w:p w:rsidR="00E4735E" w:rsidP="003149CA">
      <w:pPr>
        <w:pStyle w:val="Answer"/>
      </w:pPr>
      <w:sdt>
        <w:sdtPr>
          <w:alias w:val="Witness"/>
          <w:id w:val="-687595284"/>
          <w:placeholder>
            <w:docPart w:val="DefaultPlaceholder_1081868574"/>
          </w:placeholder>
          <w:richText/>
        </w:sdtPr>
        <w:sdtContent>
          <w:r w:rsidRPr="00F44E35" w:rsidR="00F44E35">
            <w:rPr>
              <w:b/>
              <w:i/>
            </w:rPr>
            <w:t>Julie Inman Grant:</w:t>
          </w:r>
        </w:sdtContent>
      </w:sdt>
      <w:r w:rsidR="00F44E35">
        <w:t xml:space="preserve"> It is</w:t>
      </w:r>
      <w:r w:rsidR="00172D4E">
        <w:t>,</w:t>
      </w:r>
      <w:r w:rsidR="00F44E35">
        <w:t xml:space="preserve"> but it is a service that is vital to our citizens.</w:t>
      </w:r>
      <w:r w:rsidR="008D61E1">
        <w:t xml:space="preserve"> </w:t>
      </w:r>
      <w:r w:rsidR="00F44E35">
        <w:t>We would like to be able to help more.</w:t>
      </w:r>
      <w:r w:rsidR="008D61E1">
        <w:t xml:space="preserve"> </w:t>
      </w:r>
      <w:r w:rsidR="00F44E35">
        <w:t xml:space="preserve">We have set up what we call </w:t>
      </w:r>
      <w:r w:rsidR="00D440B8">
        <w:t xml:space="preserve">surge </w:t>
      </w:r>
      <w:r w:rsidR="00F44E35">
        <w:t>support.</w:t>
      </w:r>
      <w:r w:rsidR="008D61E1">
        <w:t xml:space="preserve"> </w:t>
      </w:r>
      <w:r w:rsidR="00F44E35">
        <w:t xml:space="preserve">We have four different investigative </w:t>
      </w:r>
      <w:r w:rsidR="00F44E35">
        <w:t>teams</w:t>
      </w:r>
      <w:r w:rsidR="00F44E35">
        <w:t xml:space="preserve"> but they all sit together in a hotline room.</w:t>
      </w:r>
      <w:r w:rsidR="008D61E1">
        <w:t xml:space="preserve"> </w:t>
      </w:r>
      <w:r w:rsidR="00F44E35">
        <w:t xml:space="preserve">For instance, over the Easter long weekend there were </w:t>
      </w:r>
      <w:r>
        <w:t xml:space="preserve">four </w:t>
      </w:r>
      <w:r w:rsidR="00F44E35">
        <w:t xml:space="preserve">different </w:t>
      </w:r>
      <w:r w:rsidR="00D440B8">
        <w:t>variants</w:t>
      </w:r>
      <w:r w:rsidR="00F44E35">
        <w:t xml:space="preserve"> of a sextortion scam that went out and we saw a </w:t>
      </w:r>
      <w:r w:rsidRPr="00E4735E" w:rsidR="00F44E35">
        <w:t>600</w:t>
      </w:r>
      <w:r w:rsidR="00F44E35">
        <w:t xml:space="preserve">% </w:t>
      </w:r>
      <w:r w:rsidR="00D440B8">
        <w:t>increase</w:t>
      </w:r>
      <w:r w:rsidR="00F44E35">
        <w:t xml:space="preserve"> in image-based abuse reports.</w:t>
      </w:r>
      <w:r w:rsidR="008D61E1">
        <w:t xml:space="preserve"> </w:t>
      </w:r>
      <w:r w:rsidR="00F44E35">
        <w:t>Then</w:t>
      </w:r>
      <w:r w:rsidR="00D440B8">
        <w:t xml:space="preserve"> </w:t>
      </w:r>
      <w:r w:rsidR="00F44E35">
        <w:t xml:space="preserve">we can draw </w:t>
      </w:r>
      <w:r w:rsidR="007F59B0">
        <w:t>on</w:t>
      </w:r>
      <w:r w:rsidR="00F44E35">
        <w:t xml:space="preserve"> our investigators either in cyber abuse or in our cyber</w:t>
      </w:r>
      <w:r>
        <w:t>-</w:t>
      </w:r>
      <w:r w:rsidR="00D440B8">
        <w:t>report</w:t>
      </w:r>
      <w:r w:rsidR="00F44E35">
        <w:t xml:space="preserve"> team, which is child </w:t>
      </w:r>
      <w:r>
        <w:t>sexual</w:t>
      </w:r>
      <w:r w:rsidR="00172D4E">
        <w:t xml:space="preserve"> </w:t>
      </w:r>
      <w:r w:rsidR="00F44E35">
        <w:t>abuse material</w:t>
      </w:r>
      <w:r>
        <w:t>,</w:t>
      </w:r>
      <w:r w:rsidR="00F44E35">
        <w:t xml:space="preserve"> to help.</w:t>
      </w:r>
      <w:r w:rsidR="008D61E1">
        <w:t xml:space="preserve"> </w:t>
      </w:r>
      <w:r w:rsidR="00F44E35">
        <w:t xml:space="preserve">We are dedicated to try to </w:t>
      </w:r>
      <w:r w:rsidR="00D440B8">
        <w:t>respond</w:t>
      </w:r>
      <w:r w:rsidR="00F44E35">
        <w:t xml:space="preserve"> to people within 24 hours and give them relatively </w:t>
      </w:r>
      <w:r>
        <w:t>rapid and successful outcomes.</w:t>
      </w:r>
    </w:p>
    <w:p w:rsidR="00F44E35" w:rsidP="003149CA">
      <w:pPr>
        <w:pStyle w:val="Answer"/>
      </w:pPr>
      <w:r>
        <w:t xml:space="preserve">If we do not get the content taken down, we try to provide a range of other supportive services, talking them through how </w:t>
      </w:r>
      <w:r w:rsidR="00E4735E">
        <w:t>they</w:t>
      </w:r>
      <w:r>
        <w:t xml:space="preserve"> protect themselves online, referring them on to mental health services, legal </w:t>
      </w:r>
      <w:r>
        <w:t>services</w:t>
      </w:r>
      <w:r>
        <w:t xml:space="preserve"> or other helpful information.</w:t>
      </w:r>
      <w:r w:rsidR="008D61E1">
        <w:t xml:space="preserve"> </w:t>
      </w:r>
      <w:r>
        <w:t xml:space="preserve">We want to make sure that people leave feeling like somebody </w:t>
      </w:r>
      <w:r w:rsidR="00D440B8">
        <w:t>cared</w:t>
      </w:r>
      <w:r>
        <w:t xml:space="preserve"> and had their back and is doing something to help remediate the harm.</w:t>
      </w:r>
    </w:p>
    <w:p w:rsidR="00F44E35" w:rsidP="003149CA">
      <w:pPr>
        <w:pStyle w:val="Question"/>
      </w:pPr>
      <w:sdt>
        <w:sdtPr>
          <w:alias w:val="Member"/>
          <w:tag w:val="&lt;Member mnisId='1400' dodsId='25777'&gt;"/>
          <w:id w:val="1403172922"/>
          <w:placeholder>
            <w:docPart w:val="DefaultPlaceholder_1081868574"/>
          </w:placeholder>
          <w:richText/>
        </w:sdtPr>
        <w:sdtContent>
          <w:r w:rsidRPr="00F44E35">
            <w:rPr>
              <w:b/>
            </w:rPr>
            <w:t>Kevin Brennan:</w:t>
          </w:r>
        </w:sdtContent>
      </w:sdt>
      <w:r>
        <w:t xml:space="preserve"> Thank you for joining us, Julie.</w:t>
      </w:r>
      <w:r w:rsidR="008D61E1">
        <w:t xml:space="preserve"> </w:t>
      </w:r>
      <w:r>
        <w:t>Good evening.</w:t>
      </w:r>
      <w:r w:rsidR="008D61E1">
        <w:t xml:space="preserve"> </w:t>
      </w:r>
      <w:r>
        <w:t>We appreciate you giving evidence.</w:t>
      </w:r>
      <w:r w:rsidR="008D61E1">
        <w:t xml:space="preserve"> </w:t>
      </w:r>
      <w:r>
        <w:t xml:space="preserve">To follow up on something that my </w:t>
      </w:r>
      <w:r w:rsidR="00E4735E">
        <w:t xml:space="preserve">colleague </w:t>
      </w:r>
      <w:r>
        <w:t xml:space="preserve">was asking on this new </w:t>
      </w:r>
      <w:r w:rsidR="00D440B8">
        <w:t>adult</w:t>
      </w:r>
      <w:r>
        <w:t xml:space="preserve"> scheme that you said was coming in in January, do you </w:t>
      </w:r>
      <w:r w:rsidR="00D440B8">
        <w:t xml:space="preserve">have </w:t>
      </w:r>
      <w:r>
        <w:t xml:space="preserve">a working assumption on what percentage of complaints you are </w:t>
      </w:r>
      <w:r w:rsidR="00D440B8">
        <w:t>likely</w:t>
      </w:r>
      <w:r>
        <w:t xml:space="preserve"> to receive that will meet your very high threshold that you described?</w:t>
      </w:r>
    </w:p>
    <w:p w:rsidR="00F44E35" w:rsidP="003149CA">
      <w:pPr>
        <w:pStyle w:val="Answer"/>
      </w:pPr>
      <w:sdt>
        <w:sdtPr>
          <w:alias w:val="Witness"/>
          <w:id w:val="-68039248"/>
          <w:placeholder>
            <w:docPart w:val="DefaultPlaceholder_1081868574"/>
          </w:placeholder>
          <w:richText/>
        </w:sdtPr>
        <w:sdtContent>
          <w:r w:rsidRPr="00F44E35">
            <w:rPr>
              <w:b/>
              <w:i/>
            </w:rPr>
            <w:t>Julie Inman Grant:</w:t>
          </w:r>
        </w:sdtContent>
      </w:sdt>
      <w:r>
        <w:t xml:space="preserve"> I think </w:t>
      </w:r>
      <w:r w:rsidR="00E4735E">
        <w:t xml:space="preserve">that </w:t>
      </w:r>
      <w:r>
        <w:t>we are going to get high volumes for this because we have never seen such a rising tide of hate and polarisation on the internet as we see today.</w:t>
      </w:r>
      <w:r w:rsidR="008D61E1">
        <w:t xml:space="preserve"> </w:t>
      </w:r>
      <w:r>
        <w:t>We have an informal scheme now, as I said, an</w:t>
      </w:r>
      <w:r w:rsidR="00172D4E">
        <w:t xml:space="preserve">d </w:t>
      </w:r>
      <w:r>
        <w:t xml:space="preserve">within three </w:t>
      </w:r>
      <w:r w:rsidR="00D440B8">
        <w:t>months</w:t>
      </w:r>
      <w:r>
        <w:t xml:space="preserve"> of instituting that in July 2017 it has far exceeded the number of reports that we have had from youth-based cyber</w:t>
      </w:r>
      <w:r w:rsidR="00172D4E">
        <w:t>-</w:t>
      </w:r>
      <w:r>
        <w:t>bullying.</w:t>
      </w:r>
      <w:r w:rsidR="008D61E1">
        <w:t xml:space="preserve"> </w:t>
      </w:r>
      <w:r>
        <w:t>It is at a very high threshold.</w:t>
      </w:r>
      <w:r w:rsidR="008D61E1">
        <w:t xml:space="preserve"> </w:t>
      </w:r>
      <w:r w:rsidR="00D26CD4">
        <w:t>Again,</w:t>
      </w:r>
      <w:r>
        <w:t xml:space="preserve"> it depends on the nature of the reports that</w:t>
      </w:r>
      <w:r w:rsidR="00D440B8">
        <w:t xml:space="preserve"> </w:t>
      </w:r>
      <w:r>
        <w:t>we get in and that is going to be the challenge.</w:t>
      </w:r>
      <w:r w:rsidR="008D61E1">
        <w:t xml:space="preserve"> </w:t>
      </w:r>
      <w:r>
        <w:t xml:space="preserve">I am hoping </w:t>
      </w:r>
      <w:r w:rsidR="00172D4E">
        <w:t xml:space="preserve">it will be </w:t>
      </w:r>
      <w:r>
        <w:t xml:space="preserve">a good 20% that we </w:t>
      </w:r>
      <w:r w:rsidR="008025B7">
        <w:t xml:space="preserve">will </w:t>
      </w:r>
      <w:r>
        <w:t xml:space="preserve">be able to </w:t>
      </w:r>
      <w:r w:rsidR="00D440B8">
        <w:t>help</w:t>
      </w:r>
      <w:r>
        <w:t xml:space="preserve"> people on, but it is hard to </w:t>
      </w:r>
      <w:r w:rsidR="00D440B8">
        <w:t>forecast</w:t>
      </w:r>
      <w:r>
        <w:t>, given that the scheme is not in place.</w:t>
      </w:r>
    </w:p>
    <w:p w:rsidR="00F44E35" w:rsidP="003149CA">
      <w:pPr>
        <w:pStyle w:val="Question"/>
      </w:pPr>
      <w:sdt>
        <w:sdtPr>
          <w:alias w:val="Member"/>
          <w:tag w:val="&lt;Member mnisId='1400' dodsId='25777'&gt;"/>
          <w:id w:val="-1537960064"/>
          <w:placeholder>
            <w:docPart w:val="DefaultPlaceholder_1081868574"/>
          </w:placeholder>
          <w:richText/>
        </w:sdtPr>
        <w:sdtContent>
          <w:r w:rsidRPr="00F44E35">
            <w:rPr>
              <w:b/>
            </w:rPr>
            <w:t>Kevin Brennan:</w:t>
          </w:r>
        </w:sdtContent>
      </w:sdt>
      <w:r>
        <w:t xml:space="preserve"> On the pilot scheme that you have been runn</w:t>
      </w:r>
      <w:r w:rsidR="00D440B8">
        <w:t xml:space="preserve">ing, what </w:t>
      </w:r>
      <w:r>
        <w:t>is the rate that has met that threshold</w:t>
      </w:r>
      <w:r w:rsidR="008025B7">
        <w:t>?</w:t>
      </w:r>
      <w:r w:rsidR="008D61E1">
        <w:t xml:space="preserve"> </w:t>
      </w:r>
      <w:r>
        <w:t>Has it been around that 20% figure?</w:t>
      </w:r>
    </w:p>
    <w:p w:rsidR="00A129D2" w:rsidP="003149CA">
      <w:pPr>
        <w:pStyle w:val="Answer"/>
      </w:pPr>
      <w:sdt>
        <w:sdtPr>
          <w:alias w:val="Witness"/>
          <w:id w:val="361092609"/>
          <w:placeholder>
            <w:docPart w:val="DefaultPlaceholder_1081868574"/>
          </w:placeholder>
          <w:richText/>
        </w:sdtPr>
        <w:sdtContent>
          <w:r w:rsidRPr="00F44E35" w:rsidR="00F44E35">
            <w:rPr>
              <w:b/>
              <w:i/>
            </w:rPr>
            <w:t>Julie Inman Grant:</w:t>
          </w:r>
        </w:sdtContent>
      </w:sdt>
      <w:r w:rsidR="00F44E35">
        <w:t xml:space="preserve"> It has been much lower because we have not had formal powers.</w:t>
      </w:r>
      <w:r w:rsidR="008D61E1">
        <w:t xml:space="preserve"> </w:t>
      </w:r>
      <w:r w:rsidR="00F44E35">
        <w:t xml:space="preserve">We have reserved the </w:t>
      </w:r>
      <w:r w:rsidR="008025B7">
        <w:t>asks</w:t>
      </w:r>
      <w:r w:rsidR="00F44E35">
        <w:t>.</w:t>
      </w:r>
      <w:r w:rsidR="008D61E1">
        <w:t xml:space="preserve"> </w:t>
      </w:r>
      <w:r w:rsidR="00F44E35">
        <w:t>Of about 3,500 reports we have had just over 75 actions that the platforms have voluntarily taken.</w:t>
      </w:r>
      <w:r w:rsidR="008D61E1">
        <w:t xml:space="preserve"> </w:t>
      </w:r>
      <w:r w:rsidR="00F44E35">
        <w:t xml:space="preserve">We have said, for instance, “This is a domestic violence </w:t>
      </w:r>
      <w:r w:rsidR="00F44E35">
        <w:t>victim</w:t>
      </w:r>
      <w:r w:rsidR="00F44E35">
        <w:t xml:space="preserve"> and she is being cyber</w:t>
      </w:r>
      <w:r w:rsidR="008025B7">
        <w:t>-</w:t>
      </w:r>
      <w:r w:rsidR="00F44E35">
        <w:t>stalked by her former partner who has an AVO</w:t>
      </w:r>
      <w:r w:rsidR="00172D4E">
        <w:t>.</w:t>
      </w:r>
      <w:r w:rsidR="00F44E35">
        <w:t>”</w:t>
      </w:r>
      <w:r w:rsidR="008D61E1">
        <w:t xml:space="preserve"> </w:t>
      </w:r>
      <w:r w:rsidR="00F44E35">
        <w:t>In cases like that, when we can also make out that it is violating their own terms of service,</w:t>
      </w:r>
      <w:r>
        <w:t xml:space="preserve"> they will act, but that was a very small proportion of reports that hit that bar.</w:t>
      </w:r>
      <w:r w:rsidR="008D61E1">
        <w:t xml:space="preserve"> </w:t>
      </w:r>
      <w:r w:rsidR="00D26CD4">
        <w:t>Again,</w:t>
      </w:r>
      <w:r>
        <w:t xml:space="preserve"> we are not going to push the envelope without formal powers because we do not have any recourse or teeth.</w:t>
      </w:r>
    </w:p>
    <w:p w:rsidR="00A129D2" w:rsidP="003149CA">
      <w:pPr>
        <w:pStyle w:val="Question"/>
      </w:pPr>
      <w:sdt>
        <w:sdtPr>
          <w:alias w:val="Member"/>
          <w:tag w:val="&lt;Member mnisId='1400' dodsId='25777'&gt;"/>
          <w:id w:val="961770630"/>
          <w:placeholder>
            <w:docPart w:val="DefaultPlaceholder_1081868574"/>
          </w:placeholder>
          <w:richText/>
        </w:sdtPr>
        <w:sdtContent>
          <w:r w:rsidRPr="00A129D2">
            <w:rPr>
              <w:b/>
            </w:rPr>
            <w:t>Kevin Brennan:</w:t>
          </w:r>
        </w:sdtContent>
      </w:sdt>
      <w:r>
        <w:t xml:space="preserve"> Under the proposed UK regime, Ofcom will be required to run a super-complaints process to consider systemic failings rather than individual content.</w:t>
      </w:r>
      <w:r w:rsidR="008D61E1">
        <w:t xml:space="preserve"> </w:t>
      </w:r>
      <w:r>
        <w:t>What is your view about that?</w:t>
      </w:r>
      <w:r w:rsidR="008D61E1">
        <w:t xml:space="preserve"> </w:t>
      </w:r>
      <w:r>
        <w:t>Is that something that might be adopted in Australia and</w:t>
      </w:r>
      <w:r w:rsidR="00F10968">
        <w:t xml:space="preserve"> with</w:t>
      </w:r>
      <w:r>
        <w:t xml:space="preserve"> </w:t>
      </w:r>
      <w:r w:rsidR="00D440B8">
        <w:t>these</w:t>
      </w:r>
      <w:r>
        <w:t xml:space="preserve"> kinds of schemes</w:t>
      </w:r>
      <w:r w:rsidR="00F10968">
        <w:t>,</w:t>
      </w:r>
      <w:r>
        <w:t xml:space="preserve"> in your view—because you have vast experience in this area</w:t>
      </w:r>
      <w:r w:rsidR="00172D4E">
        <w:t>,</w:t>
      </w:r>
      <w:r>
        <w:t xml:space="preserve"> obviously</w:t>
      </w:r>
      <w:r w:rsidR="002166A9">
        <w:t>—w</w:t>
      </w:r>
      <w:r w:rsidR="00D440B8">
        <w:t>hat</w:t>
      </w:r>
      <w:r>
        <w:t xml:space="preserve"> is the best way to approach it?</w:t>
      </w:r>
      <w:r w:rsidR="008D61E1">
        <w:t xml:space="preserve"> </w:t>
      </w:r>
      <w:r>
        <w:t xml:space="preserve">Is it via having </w:t>
      </w:r>
      <w:r>
        <w:t>some kind of super-</w:t>
      </w:r>
      <w:r>
        <w:t>complaints process about systemic failings or is it about focusing on the individual harms that people experience?</w:t>
      </w:r>
    </w:p>
    <w:p w:rsidR="0063682B" w:rsidP="003149CA">
      <w:pPr>
        <w:pStyle w:val="Answer"/>
      </w:pPr>
      <w:sdt>
        <w:sdtPr>
          <w:alias w:val="Witness"/>
          <w:id w:val="-633710943"/>
          <w:placeholder>
            <w:docPart w:val="DefaultPlaceholder_1081868574"/>
          </w:placeholder>
          <w:richText/>
        </w:sdtPr>
        <w:sdtContent>
          <w:r w:rsidRPr="00A129D2" w:rsidR="00A129D2">
            <w:rPr>
              <w:b/>
              <w:i/>
            </w:rPr>
            <w:t>Julie Inman Grant:</w:t>
          </w:r>
        </w:sdtContent>
      </w:sdt>
      <w:r w:rsidR="00A129D2">
        <w:t xml:space="preserve"> I think it </w:t>
      </w:r>
      <w:r w:rsidR="00A129D2">
        <w:t>has to</w:t>
      </w:r>
      <w:r w:rsidR="00A129D2">
        <w:t xml:space="preserve"> be, for us, a combination of both.</w:t>
      </w:r>
      <w:r w:rsidR="008D61E1">
        <w:t xml:space="preserve"> </w:t>
      </w:r>
      <w:r w:rsidR="00A129D2">
        <w:t xml:space="preserve">With our basic online safety expectations and our mandatory </w:t>
      </w:r>
      <w:r w:rsidR="00D26CD4">
        <w:t>codes,</w:t>
      </w:r>
      <w:r w:rsidR="00A129D2">
        <w:t xml:space="preserve"> we are moving to a more systems and processes</w:t>
      </w:r>
      <w:r>
        <w:t>-</w:t>
      </w:r>
      <w:r w:rsidR="00A129D2">
        <w:t xml:space="preserve">focused approach with a lot less in </w:t>
      </w:r>
      <w:r w:rsidR="00D440B8">
        <w:t>terms</w:t>
      </w:r>
      <w:r w:rsidR="00A129D2">
        <w:t xml:space="preserve"> of </w:t>
      </w:r>
      <w:r w:rsidR="00D440B8">
        <w:t>penalties</w:t>
      </w:r>
      <w:r w:rsidR="00A129D2">
        <w:t xml:space="preserve"> but the ability to compel transparency.</w:t>
      </w:r>
    </w:p>
    <w:p w:rsidR="0063682B" w:rsidP="003149CA">
      <w:pPr>
        <w:pStyle w:val="Answer"/>
      </w:pPr>
      <w:r>
        <w:t xml:space="preserve">What I </w:t>
      </w:r>
      <w:r w:rsidR="00D440B8">
        <w:t>would</w:t>
      </w:r>
      <w:r>
        <w:t xml:space="preserve"> say about the perceived shortcomings of only relying on a super-complaints scheme is that if you are not at the coalface working</w:t>
      </w:r>
      <w:r w:rsidR="006F425E">
        <w:t xml:space="preserve">, </w:t>
      </w:r>
      <w:r>
        <w:t xml:space="preserve">the </w:t>
      </w:r>
      <w:r w:rsidR="00D440B8">
        <w:t>threat</w:t>
      </w:r>
      <w:r>
        <w:t xml:space="preserve"> trends and harms analysis</w:t>
      </w:r>
      <w:r w:rsidR="00204BB5">
        <w:t xml:space="preserve">, which </w:t>
      </w:r>
      <w:r>
        <w:t xml:space="preserve">we are able to garner </w:t>
      </w:r>
      <w:r>
        <w:t>as a result of</w:t>
      </w:r>
      <w:r>
        <w:t xml:space="preserve"> taking complaints </w:t>
      </w:r>
      <w:r w:rsidR="00D440B8">
        <w:t>fro</w:t>
      </w:r>
      <w:r>
        <w:t>m the public</w:t>
      </w:r>
      <w:r w:rsidR="00204BB5">
        <w:t>,</w:t>
      </w:r>
      <w:r>
        <w:t xml:space="preserve"> is not necessarily something that you can achieve through a survey or even analysis of </w:t>
      </w:r>
      <w:r>
        <w:t>t</w:t>
      </w:r>
      <w:r>
        <w:t>weets and that sort of thing.</w:t>
      </w:r>
      <w:r w:rsidR="008D61E1">
        <w:t xml:space="preserve"> </w:t>
      </w:r>
      <w:r>
        <w:t>This might be the type of thing that we would talk to Ofcom about.</w:t>
      </w:r>
      <w:r w:rsidR="008D61E1">
        <w:t xml:space="preserve"> </w:t>
      </w:r>
      <w:r>
        <w:t>We are all very dedicated and we know that we do not want to work in isolation.</w:t>
      </w:r>
      <w:r w:rsidR="008D61E1">
        <w:t xml:space="preserve"> </w:t>
      </w:r>
      <w:r>
        <w:t xml:space="preserve">Each of our regimes is going to have </w:t>
      </w:r>
      <w:r w:rsidR="00D440B8">
        <w:t>relative</w:t>
      </w:r>
      <w:r>
        <w:t xml:space="preserve"> strengths and </w:t>
      </w:r>
      <w:r w:rsidR="00D440B8">
        <w:t>weaknesses</w:t>
      </w:r>
      <w:r>
        <w:t>.</w:t>
      </w:r>
      <w:r w:rsidR="008D61E1">
        <w:t xml:space="preserve"> </w:t>
      </w:r>
      <w:r w:rsidR="00D440B8">
        <w:t>For</w:t>
      </w:r>
      <w:r>
        <w:t xml:space="preserve"> instance, if this goes through </w:t>
      </w:r>
      <w:r w:rsidR="00D440B8">
        <w:t>Ofcom</w:t>
      </w:r>
      <w:r>
        <w:t xml:space="preserve"> </w:t>
      </w:r>
      <w:r w:rsidR="00EB7B1F">
        <w:t xml:space="preserve">it </w:t>
      </w:r>
      <w:r>
        <w:t>will have some very, very potent tools at its disposal.</w:t>
      </w:r>
    </w:p>
    <w:p w:rsidR="00A129D2" w:rsidP="003149CA">
      <w:pPr>
        <w:pStyle w:val="Answer"/>
      </w:pPr>
      <w:r>
        <w:t>On our end</w:t>
      </w:r>
      <w:r w:rsidR="00EB7B1F">
        <w:t>,</w:t>
      </w:r>
      <w:r>
        <w:t xml:space="preserve"> I think we need to continue evolving and strengthening</w:t>
      </w:r>
      <w:r w:rsidR="00D440B8">
        <w:t xml:space="preserve"> our</w:t>
      </w:r>
      <w:r>
        <w:t xml:space="preserve"> law.</w:t>
      </w:r>
      <w:r w:rsidR="008D61E1">
        <w:t xml:space="preserve"> </w:t>
      </w:r>
      <w:r>
        <w:t>W</w:t>
      </w:r>
      <w:r w:rsidR="00172D4E">
        <w:t>h</w:t>
      </w:r>
      <w:r>
        <w:t xml:space="preserve">ere the Online Safety Bill and </w:t>
      </w:r>
      <w:r w:rsidR="0063682B">
        <w:t xml:space="preserve">Digital </w:t>
      </w:r>
      <w:r>
        <w:t>Services Act is going is very much in th</w:t>
      </w:r>
      <w:r w:rsidR="00303A0C">
        <w:t>at</w:t>
      </w:r>
      <w:r>
        <w:t xml:space="preserve"> systems and processes area, so I believe we need a bit of both.</w:t>
      </w:r>
    </w:p>
    <w:p w:rsidR="00A129D2" w:rsidP="003149CA">
      <w:pPr>
        <w:pStyle w:val="Question"/>
      </w:pPr>
      <w:sdt>
        <w:sdtPr>
          <w:alias w:val="Member"/>
          <w:tag w:val="&lt;Member mnisId='1400' dodsId='25777'&gt;"/>
          <w:id w:val="1972321003"/>
          <w:placeholder>
            <w:docPart w:val="DefaultPlaceholder_1081868574"/>
          </w:placeholder>
          <w:richText/>
        </w:sdtPr>
        <w:sdtContent>
          <w:r w:rsidRPr="00A129D2">
            <w:rPr>
              <w:b/>
            </w:rPr>
            <w:t>Kevin Brennan:</w:t>
          </w:r>
        </w:sdtContent>
      </w:sdt>
      <w:r>
        <w:t xml:space="preserve"> If you were to make a judgment about what level of resources ought to be devoted to each regulator in an ideal situation, would it be a 50:50 division of resources between those two approaches?</w:t>
      </w:r>
    </w:p>
    <w:p w:rsidR="00A129D2" w:rsidP="003149CA">
      <w:pPr>
        <w:pStyle w:val="Answer"/>
      </w:pPr>
      <w:sdt>
        <w:sdtPr>
          <w:alias w:val="Witness"/>
          <w:id w:val="-1398586682"/>
          <w:placeholder>
            <w:docPart w:val="DefaultPlaceholder_1081868574"/>
          </w:placeholder>
          <w:richText/>
        </w:sdtPr>
        <w:sdtContent>
          <w:r w:rsidRPr="00A129D2">
            <w:rPr>
              <w:b/>
              <w:i/>
            </w:rPr>
            <w:t>Julie Inman Grant:</w:t>
          </w:r>
        </w:sdtContent>
      </w:sdt>
      <w:r>
        <w:t xml:space="preserve"> </w:t>
      </w:r>
      <w:r w:rsidR="00EB7B1F">
        <w:t>Y</w:t>
      </w:r>
      <w:r>
        <w:t>ou are going to need a lot more money and a lot more resources and a lot more specialised staff to do the systems and processes work.</w:t>
      </w:r>
      <w:r w:rsidR="008D61E1">
        <w:t xml:space="preserve"> </w:t>
      </w:r>
      <w:r>
        <w:t xml:space="preserve">I was reading the Ada Lovelace paper, </w:t>
      </w:r>
      <w:r w:rsidR="001B04E7">
        <w:t>an</w:t>
      </w:r>
      <w:r>
        <w:t xml:space="preserve"> excellent paper, where they were thinking about what technical audits and technical regulation might look like.</w:t>
      </w:r>
      <w:r w:rsidR="008D61E1">
        <w:t xml:space="preserve"> </w:t>
      </w:r>
      <w:r>
        <w:t>From what I can tell, Ofcom has do</w:t>
      </w:r>
      <w:r w:rsidR="001B04E7">
        <w:t>n</w:t>
      </w:r>
      <w:r>
        <w:t xml:space="preserve">e a really great job at preparing and hiring </w:t>
      </w:r>
      <w:r w:rsidR="00D440B8">
        <w:t>talented</w:t>
      </w:r>
      <w:r>
        <w:t xml:space="preserve"> staff.</w:t>
      </w:r>
      <w:r w:rsidR="008D61E1">
        <w:t xml:space="preserve"> </w:t>
      </w:r>
      <w:r>
        <w:t>Just as there is a shortage out there right now</w:t>
      </w:r>
      <w:r w:rsidR="003439D6">
        <w:t>,</w:t>
      </w:r>
      <w:r>
        <w:t xml:space="preserve"> in terms of technical challenge </w:t>
      </w:r>
      <w:r>
        <w:t>over all</w:t>
      </w:r>
      <w:r w:rsidR="001B04E7">
        <w:t>,</w:t>
      </w:r>
      <w:r>
        <w:t xml:space="preserve"> because this is a new frontier I </w:t>
      </w:r>
      <w:r w:rsidR="00D440B8">
        <w:t>think</w:t>
      </w:r>
      <w:r>
        <w:t xml:space="preserve"> it is going to be hard to find people with those skillsets.</w:t>
      </w:r>
    </w:p>
    <w:p w:rsidR="00A129D2" w:rsidP="00172D4E">
      <w:pPr>
        <w:pStyle w:val="Question"/>
      </w:pPr>
      <w:sdt>
        <w:sdtPr>
          <w:alias w:val="Member"/>
          <w:tag w:val="&lt;Member mnisId='1400' dodsId='25777'&gt;"/>
          <w:id w:val="963320326"/>
          <w:placeholder>
            <w:docPart w:val="DefaultPlaceholder_1081868574"/>
          </w:placeholder>
          <w:richText/>
        </w:sdtPr>
        <w:sdtContent>
          <w:r w:rsidRPr="001B04E7">
            <w:rPr>
              <w:b/>
            </w:rPr>
            <w:t>Kevin Brennan:</w:t>
          </w:r>
        </w:sdtContent>
      </w:sdt>
      <w:r>
        <w:t xml:space="preserve"> Have they been trying to headhunt you?</w:t>
      </w:r>
    </w:p>
    <w:p w:rsidR="00A129D2" w:rsidP="003149CA">
      <w:pPr>
        <w:pStyle w:val="Answer"/>
      </w:pPr>
      <w:sdt>
        <w:sdtPr>
          <w:alias w:val="Witness"/>
          <w:id w:val="-931352246"/>
          <w:placeholder>
            <w:docPart w:val="DefaultPlaceholder_1081868574"/>
          </w:placeholder>
          <w:richText/>
        </w:sdtPr>
        <w:sdtContent>
          <w:r w:rsidRPr="00A129D2">
            <w:rPr>
              <w:b/>
              <w:i/>
            </w:rPr>
            <w:t>Julie Inman Grant:</w:t>
          </w:r>
        </w:sdtContent>
      </w:sdt>
      <w:r>
        <w:t xml:space="preserve"> I would not be analysing the black box.</w:t>
      </w:r>
      <w:r w:rsidR="008D61E1">
        <w:t xml:space="preserve"> </w:t>
      </w:r>
      <w:r>
        <w:t xml:space="preserve">I </w:t>
      </w:r>
      <w:r w:rsidR="006A74DA">
        <w:t xml:space="preserve">think </w:t>
      </w:r>
      <w:r>
        <w:t xml:space="preserve">we all need to have more questions about what that means, what regulating </w:t>
      </w:r>
      <w:r w:rsidR="006A74DA">
        <w:t>algorithms</w:t>
      </w:r>
      <w:r>
        <w:t xml:space="preserve"> </w:t>
      </w:r>
      <w:r w:rsidR="00D11B0B">
        <w:t>means</w:t>
      </w:r>
      <w:r>
        <w:t xml:space="preserve"> and whether we are doing that for the outcomes and the harms or </w:t>
      </w:r>
      <w:r>
        <w:t>we are trying</w:t>
      </w:r>
      <w:r>
        <w:t xml:space="preserve"> to </w:t>
      </w:r>
      <w:r w:rsidR="00D11B0B">
        <w:t>analyse</w:t>
      </w:r>
      <w:r>
        <w:t xml:space="preserve"> the source code and the training sets.</w:t>
      </w:r>
      <w:r w:rsidR="008D61E1">
        <w:t xml:space="preserve"> </w:t>
      </w:r>
      <w:r>
        <w:t>Analysing source code is not going to help you get to where you need to be.</w:t>
      </w:r>
      <w:r w:rsidR="008D61E1">
        <w:t xml:space="preserve"> </w:t>
      </w:r>
      <w:r w:rsidR="00D26CD4">
        <w:t>So,</w:t>
      </w:r>
      <w:r>
        <w:t xml:space="preserve"> there is a lot more </w:t>
      </w:r>
      <w:r w:rsidR="00D11B0B">
        <w:t>exploration</w:t>
      </w:r>
      <w:r>
        <w:t>.</w:t>
      </w:r>
      <w:r w:rsidR="008D61E1">
        <w:t xml:space="preserve"> </w:t>
      </w:r>
      <w:r>
        <w:t>There is probably going to be a lot of experimentation that happens.</w:t>
      </w:r>
      <w:r w:rsidR="008D61E1">
        <w:t xml:space="preserve"> </w:t>
      </w:r>
      <w:r>
        <w:t>That is what we have done and that is why we have had a basis for improving and updating and moder</w:t>
      </w:r>
      <w:r w:rsidR="008367AD">
        <w:t>nis</w:t>
      </w:r>
      <w:r>
        <w:t>ing our legislation, by seeing the gaps.</w:t>
      </w:r>
      <w:r w:rsidR="008D61E1">
        <w:t xml:space="preserve"> </w:t>
      </w:r>
      <w:r>
        <w:t>Implementation is often very different than policy.</w:t>
      </w:r>
    </w:p>
    <w:p w:rsidR="00841C0B" w:rsidRPr="003C2886" w:rsidP="00172D4E">
      <w:pPr>
        <w:pStyle w:val="Question"/>
      </w:pPr>
      <w:sdt>
        <w:sdtPr>
          <w:alias w:val="Member"/>
          <w:tag w:val="&lt;Member mnisId='1400' dodsId='25777'&gt;"/>
          <w:id w:val="-1306232463"/>
          <w:placeholder>
            <w:docPart w:val="DefaultPlaceholder_1081868574"/>
          </w:placeholder>
          <w:richText/>
        </w:sdtPr>
        <w:sdtContent>
          <w:r w:rsidRPr="00A129D2" w:rsidR="00A129D2">
            <w:rPr>
              <w:b/>
            </w:rPr>
            <w:t>Kevin Brennan:</w:t>
          </w:r>
        </w:sdtContent>
      </w:sdt>
      <w:r w:rsidR="00A129D2">
        <w:t xml:space="preserve"> On the issue of violence against women and girls, it is not on the face of the UK Bill.</w:t>
      </w:r>
      <w:r w:rsidR="008D61E1">
        <w:t xml:space="preserve"> </w:t>
      </w:r>
      <w:r w:rsidR="00A129D2">
        <w:t>Are there lessons that we can learn from Australia on that subject?</w:t>
      </w:r>
      <w:r w:rsidR="008D61E1">
        <w:t xml:space="preserve"> </w:t>
      </w:r>
      <w:r w:rsidR="00C44E05">
        <w:t xml:space="preserve">I know you have mentioned this already, but to be clear about what </w:t>
      </w:r>
      <w:r w:rsidR="001970AF">
        <w:t>t</w:t>
      </w:r>
      <w:r w:rsidR="00C44E05">
        <w:t xml:space="preserve">he position is in Australia about </w:t>
      </w:r>
      <w:r w:rsidRPr="003C2886">
        <w:t>altered and manipulated images in abuse defences</w:t>
      </w:r>
      <w:r w:rsidR="00172D4E">
        <w:t>—c</w:t>
      </w:r>
      <w:r w:rsidR="001D316C">
        <w:t>ould you cover that?</w:t>
      </w:r>
    </w:p>
    <w:p w:rsidR="00841C0B" w:rsidRPr="003C2886" w:rsidP="00841C0B">
      <w:pPr>
        <w:pStyle w:val="Answer"/>
      </w:pPr>
      <w:sdt>
        <w:sdtPr>
          <w:alias w:val="Witness"/>
          <w:id w:val="-873306361"/>
          <w:placeholder>
            <w:docPart w:val="3CE9749480754C068EF1625CC8420762"/>
          </w:placeholder>
          <w:richText/>
        </w:sdtPr>
        <w:sdtContent>
          <w:r w:rsidRPr="003C2886">
            <w:rPr>
              <w:b/>
              <w:i/>
            </w:rPr>
            <w:t>Julie Inman Grant:</w:t>
          </w:r>
        </w:sdtContent>
      </w:sdt>
      <w:r w:rsidRPr="003C2886">
        <w:t xml:space="preserve"> Our image-based abuse scheme does cover deepfakes and manipulated images and, of course, a scenario might be someone’s face morphed on to a porn</w:t>
      </w:r>
      <w:r w:rsidR="0011047E">
        <w:t xml:space="preserve"> </w:t>
      </w:r>
      <w:r w:rsidRPr="003C2886">
        <w:t>star’s body</w:t>
      </w:r>
      <w:r w:rsidR="0011047E">
        <w:t>. W</w:t>
      </w:r>
      <w:r w:rsidRPr="003C2886">
        <w:t>e will have to test our powers on deepfakes that might be used for political purposes. You may have seen a news article where there is a deepfake of Jacinta Ardern, the Prime Minister of New Zealand, smoking a crack pipe</w:t>
      </w:r>
      <w:r>
        <w:t>. W</w:t>
      </w:r>
      <w:r w:rsidRPr="003C2886">
        <w:t>e would have to look and see if deepfakes of that nature would either contravene some of our criminal laws or our adult serious</w:t>
      </w:r>
      <w:r>
        <w:t xml:space="preserve"> cyber</w:t>
      </w:r>
      <w:r w:rsidR="00172D4E">
        <w:t>-</w:t>
      </w:r>
      <w:r>
        <w:t>abuse</w:t>
      </w:r>
      <w:r w:rsidRPr="003C2886">
        <w:t xml:space="preserve"> scheme. There would have to be a lot of mitigating factors.</w:t>
      </w:r>
    </w:p>
    <w:p w:rsidR="001E7CFF" w:rsidP="00841C0B">
      <w:pPr>
        <w:pStyle w:val="Answer"/>
      </w:pPr>
      <w:r w:rsidRPr="003C2886">
        <w:t xml:space="preserve">In terms of women and vulnerable communities, we know that women and those of intersectional backgrounds are three times more likely to be targeted with online abuse. It is often rooted in </w:t>
      </w:r>
      <w:r>
        <w:t xml:space="preserve">misogyny </w:t>
      </w:r>
      <w:r w:rsidRPr="003C2886">
        <w:t>or racism and prejudice</w:t>
      </w:r>
      <w:r>
        <w:t>,</w:t>
      </w:r>
      <w:r w:rsidRPr="003C2886">
        <w:t xml:space="preserve"> and the abuse targeting women manifests itself differently than it does targeting men, frankly.</w:t>
      </w:r>
      <w:r>
        <w:t xml:space="preserve"> </w:t>
      </w:r>
      <w:r w:rsidRPr="003C2886">
        <w:t>It is sexualised</w:t>
      </w:r>
      <w:r>
        <w:t>;</w:t>
      </w:r>
      <w:r w:rsidRPr="003C2886">
        <w:t xml:space="preserve"> it is violent; all </w:t>
      </w:r>
      <w:r w:rsidRPr="003C2886">
        <w:t>focused on</w:t>
      </w:r>
      <w:r w:rsidRPr="003C2886">
        <w:t xml:space="preserve"> things like supposed virtue</w:t>
      </w:r>
      <w:r>
        <w:t>,</w:t>
      </w:r>
      <w:r w:rsidRPr="003C2886">
        <w:t xml:space="preserve"> fertility and appearance. It is designed to silence women’s voices. We can use some of these intersectional factors to establish whether serious harm is being intended, but we don</w:t>
      </w:r>
      <w:r w:rsidR="003A37D9">
        <w:t>’</w:t>
      </w:r>
      <w:r w:rsidRPr="003C2886">
        <w:t>t have hate speech laws, per se. What we do have are a range of programmes.</w:t>
      </w:r>
    </w:p>
    <w:p w:rsidR="001E7CFF" w:rsidP="00841C0B">
      <w:pPr>
        <w:pStyle w:val="Answer"/>
      </w:pPr>
      <w:r w:rsidRPr="003C2886">
        <w:t>We have a social media self-defence programme called Women in the Spotlight</w:t>
      </w:r>
      <w:r w:rsidR="00DF3708">
        <w:t>. That is</w:t>
      </w:r>
      <w:r w:rsidRPr="003C2886">
        <w:t xml:space="preserve"> for female journalists</w:t>
      </w:r>
      <w:r>
        <w:t xml:space="preserve">, </w:t>
      </w:r>
      <w:r w:rsidRPr="003C2886">
        <w:t>politicians</w:t>
      </w:r>
      <w:r>
        <w:t xml:space="preserve">, </w:t>
      </w:r>
      <w:r w:rsidRPr="003C2886">
        <w:t>sporting figures, entertainers, professional women who are in the spotlight</w:t>
      </w:r>
      <w:r w:rsidR="00DF3708">
        <w:t>, because</w:t>
      </w:r>
      <w:r>
        <w:t xml:space="preserve"> </w:t>
      </w:r>
      <w:r w:rsidRPr="003C2886">
        <w:t xml:space="preserve">35% of professional women have told us that </w:t>
      </w:r>
      <w:r>
        <w:t xml:space="preserve">they </w:t>
      </w:r>
      <w:r w:rsidRPr="003C2886">
        <w:t>self-</w:t>
      </w:r>
      <w:r w:rsidR="003A37D9">
        <w:t>c</w:t>
      </w:r>
      <w:r w:rsidRPr="003C2886">
        <w:t>ensor and 25% have said they w</w:t>
      </w:r>
      <w:r w:rsidR="003A37D9">
        <w:t>on’</w:t>
      </w:r>
      <w:r w:rsidRPr="003C2886">
        <w:t xml:space="preserve">t go into public life or take </w:t>
      </w:r>
      <w:r w:rsidR="003A37D9">
        <w:t>their</w:t>
      </w:r>
      <w:r w:rsidRPr="003C2886">
        <w:t xml:space="preserve"> promotion if it requires them to have an online presence because they almost expect </w:t>
      </w:r>
      <w:r w:rsidR="005D0DD1">
        <w:t xml:space="preserve">that </w:t>
      </w:r>
      <w:r w:rsidRPr="003C2886">
        <w:t>that is going to happen</w:t>
      </w:r>
      <w:r w:rsidR="005D0DD1">
        <w:t>. T</w:t>
      </w:r>
      <w:r w:rsidRPr="003C2886">
        <w:t>he more we normalise that behaviour</w:t>
      </w:r>
      <w:r w:rsidR="003A37D9">
        <w:t>,</w:t>
      </w:r>
      <w:r w:rsidRPr="003C2886">
        <w:t xml:space="preserve"> the more we are going to further entrench gender equality.</w:t>
      </w:r>
    </w:p>
    <w:p w:rsidR="00841C0B" w:rsidRPr="003C2886" w:rsidP="00841C0B">
      <w:pPr>
        <w:pStyle w:val="Answer"/>
      </w:pPr>
      <w:r w:rsidRPr="003C2886">
        <w:t xml:space="preserve">We also have a programme called </w:t>
      </w:r>
      <w:r>
        <w:t>eSafety</w:t>
      </w:r>
      <w:r w:rsidRPr="003C2886">
        <w:t xml:space="preserve"> Women that trains domestic and family violence workers in terms of how mostly male predators are using </w:t>
      </w:r>
      <w:r>
        <w:t xml:space="preserve">coercive </w:t>
      </w:r>
      <w:r w:rsidRPr="003C2886">
        <w:t>control and technology</w:t>
      </w:r>
      <w:r>
        <w:t>-</w:t>
      </w:r>
      <w:r w:rsidRPr="003C2886">
        <w:t>facilitated abuse to further coerce</w:t>
      </w:r>
      <w:r>
        <w:t>,</w:t>
      </w:r>
      <w:r w:rsidRPr="003C2886">
        <w:t xml:space="preserve"> control and </w:t>
      </w:r>
      <w:r>
        <w:t>surveil</w:t>
      </w:r>
      <w:r w:rsidRPr="003C2886">
        <w:t xml:space="preserve"> their partners. This happens in 99.3% of domestic and family violence cases.</w:t>
      </w:r>
    </w:p>
    <w:p w:rsidR="00841C0B" w:rsidRPr="003C2886" w:rsidP="00841C0B">
      <w:pPr>
        <w:pStyle w:val="Question"/>
        <w:numPr>
          <w:ilvl w:val="0"/>
          <w:numId w:val="9"/>
        </w:numPr>
      </w:pPr>
      <w:sdt>
        <w:sdtPr>
          <w:alias w:val="Member"/>
          <w:tag w:val="&lt;Member mnisId='4127' dodsId='78855'&gt;"/>
          <w:id w:val="61690616"/>
          <w:placeholder>
            <w:docPart w:val="3CE9749480754C068EF1625CC8420762"/>
          </w:placeholder>
          <w:richText/>
        </w:sdtPr>
        <w:sdtContent>
          <w:r w:rsidRPr="003C2886">
            <w:rPr>
              <w:b/>
            </w:rPr>
            <w:t>Julie Elliott:</w:t>
          </w:r>
        </w:sdtContent>
      </w:sdt>
      <w:r w:rsidRPr="003C2886">
        <w:t xml:space="preserve"> Good evening, Julie, and thank you for joining us. I am interested in how important it is for the regime to cover content where the subject has previously agreed to that content being used but then changes their mind. You have talked a little bit about relationship </w:t>
      </w:r>
      <w:r w:rsidRPr="003C2886">
        <w:t>retribution</w:t>
      </w:r>
      <w:r w:rsidRPr="003C2886">
        <w:t xml:space="preserve"> but it is a much wider area than that. Could you tell us that, please? Thank you.</w:t>
      </w:r>
    </w:p>
    <w:p w:rsidR="00841C0B" w:rsidRPr="003C2886" w:rsidP="00841C0B">
      <w:pPr>
        <w:pStyle w:val="Answer"/>
      </w:pPr>
      <w:sdt>
        <w:sdtPr>
          <w:alias w:val="Witness"/>
          <w:id w:val="-530186516"/>
          <w:placeholder>
            <w:docPart w:val="3CE9749480754C068EF1625CC8420762"/>
          </w:placeholder>
          <w:richText/>
        </w:sdtPr>
        <w:sdtContent>
          <w:r w:rsidRPr="003C2886">
            <w:rPr>
              <w:b/>
              <w:i/>
            </w:rPr>
            <w:t>Julie Inman Grant:</w:t>
          </w:r>
        </w:sdtContent>
      </w:sdt>
      <w:r w:rsidRPr="003C2886">
        <w:t xml:space="preserve"> Again, we assess every case based on the specific facts of the case. There are </w:t>
      </w:r>
      <w:r w:rsidRPr="003C2886">
        <w:t>definitely scenarios</w:t>
      </w:r>
      <w:r w:rsidRPr="003C2886">
        <w:t xml:space="preserve"> where somebody may have been in a loving</w:t>
      </w:r>
      <w:r>
        <w:t>,</w:t>
      </w:r>
      <w:r w:rsidRPr="003C2886">
        <w:t xml:space="preserve"> or what they thought was a trusting</w:t>
      </w:r>
      <w:r>
        <w:t>,</w:t>
      </w:r>
      <w:r w:rsidRPr="003C2886">
        <w:t xml:space="preserve"> relationship and when that has gone sour</w:t>
      </w:r>
      <w:r>
        <w:t>,</w:t>
      </w:r>
      <w:r w:rsidRPr="003C2886">
        <w:t xml:space="preserve"> relationship retribution has been the result. They may have said yes once but it is still image</w:t>
      </w:r>
      <w:r>
        <w:t>-</w:t>
      </w:r>
      <w:r w:rsidRPr="003C2886">
        <w:t>based abuse if it is shared online without consent. There are certainly scenarios we see with</w:t>
      </w:r>
      <w:r>
        <w:t xml:space="preserve">, </w:t>
      </w:r>
      <w:r w:rsidRPr="003C2886">
        <w:t>say</w:t>
      </w:r>
      <w:r>
        <w:t>,</w:t>
      </w:r>
      <w:r w:rsidRPr="003C2886">
        <w:t xml:space="preserve"> younger people like teenagers</w:t>
      </w:r>
      <w:r w:rsidR="00ED49A8">
        <w:t>,</w:t>
      </w:r>
      <w:r w:rsidRPr="003C2886">
        <w:t xml:space="preserve"> where they may be </w:t>
      </w:r>
      <w:r w:rsidRPr="003C2886">
        <w:t>big</w:t>
      </w:r>
      <w:r>
        <w:t>-</w:t>
      </w:r>
      <w:r w:rsidRPr="003C2886">
        <w:t>noting</w:t>
      </w:r>
      <w:r w:rsidRPr="003C2886">
        <w:t xml:space="preserve"> themselves or they think it is a laugh</w:t>
      </w:r>
      <w:r w:rsidR="00ED49A8">
        <w:t>. However,</w:t>
      </w:r>
      <w:r w:rsidRPr="003C2886">
        <w:t xml:space="preserve"> when you are talking about adults</w:t>
      </w:r>
      <w:r>
        <w:t>,</w:t>
      </w:r>
      <w:r w:rsidRPr="003C2886">
        <w:t xml:space="preserve"> the intent behind sharing those intimate images is usually malicious</w:t>
      </w:r>
      <w:r>
        <w:t>,</w:t>
      </w:r>
      <w:r w:rsidRPr="003C2886">
        <w:t xml:space="preserve"> and what we </w:t>
      </w:r>
      <w:r w:rsidRPr="003C2886">
        <w:t>have to</w:t>
      </w:r>
      <w:r w:rsidRPr="003C2886">
        <w:t xml:space="preserve"> do is look at the impacts.</w:t>
      </w:r>
    </w:p>
    <w:p w:rsidR="00841C0B" w:rsidRPr="003C2886" w:rsidP="00841C0B">
      <w:pPr>
        <w:pStyle w:val="Answer"/>
      </w:pPr>
      <w:r w:rsidRPr="003C2886">
        <w:t xml:space="preserve">Where we have some greater challenges is, for instance, if somebody who was </w:t>
      </w:r>
      <w:r>
        <w:t xml:space="preserve">on </w:t>
      </w:r>
      <w:r>
        <w:t>OnlyF</w:t>
      </w:r>
      <w:r w:rsidRPr="003C2886">
        <w:t>ans</w:t>
      </w:r>
      <w:r w:rsidRPr="003C2886">
        <w:t xml:space="preserve"> and might have created material for commercial means. Sometimes that content can get taken out and spread virally</w:t>
      </w:r>
      <w:r>
        <w:t>,</w:t>
      </w:r>
      <w:r w:rsidRPr="003C2886">
        <w:t xml:space="preserve"> which means it undercuts their revenue stream. We </w:t>
      </w:r>
      <w:r w:rsidRPr="003C2886">
        <w:t>have to</w:t>
      </w:r>
      <w:r w:rsidRPr="003C2886">
        <w:t xml:space="preserve"> look at the specifics of the situation but that is a little bit harder to make out.</w:t>
      </w:r>
    </w:p>
    <w:p w:rsidR="00841C0B" w:rsidRPr="003C2886" w:rsidP="00841C0B">
      <w:pPr>
        <w:pStyle w:val="Question"/>
        <w:numPr>
          <w:ilvl w:val="0"/>
          <w:numId w:val="9"/>
        </w:numPr>
      </w:pPr>
      <w:sdt>
        <w:sdtPr>
          <w:alias w:val="Member"/>
          <w:tag w:val="&lt;Member mnisId='4127' dodsId='78855'&gt;"/>
          <w:id w:val="-1886096187"/>
          <w:placeholder>
            <w:docPart w:val="3CE9749480754C068EF1625CC8420762"/>
          </w:placeholder>
          <w:richText/>
        </w:sdtPr>
        <w:sdtContent>
          <w:r w:rsidRPr="003C2886">
            <w:rPr>
              <w:b/>
            </w:rPr>
            <w:t>Julie Elliott:</w:t>
          </w:r>
        </w:sdtContent>
      </w:sdt>
      <w:r w:rsidRPr="003C2886">
        <w:t xml:space="preserve"> Do you think that any regime should cover the ability of anyone to change their mind about content being changed in whatever circumstances</w:t>
      </w:r>
      <w:r>
        <w:t>, so</w:t>
      </w:r>
      <w:r w:rsidRPr="003C2886">
        <w:t xml:space="preserve"> they have agreed at one point and changed their mind</w:t>
      </w:r>
      <w:r>
        <w:t>?</w:t>
      </w:r>
    </w:p>
    <w:p w:rsidR="00841C0B" w:rsidRPr="003C2886" w:rsidP="00841C0B">
      <w:pPr>
        <w:pStyle w:val="Answer"/>
      </w:pPr>
      <w:sdt>
        <w:sdtPr>
          <w:alias w:val="Witness"/>
          <w:id w:val="-1961720186"/>
          <w:placeholder>
            <w:docPart w:val="3CE9749480754C068EF1625CC8420762"/>
          </w:placeholder>
          <w:richText/>
        </w:sdtPr>
        <w:sdtContent>
          <w:r w:rsidRPr="003C2886">
            <w:rPr>
              <w:b/>
              <w:i/>
            </w:rPr>
            <w:t>Julie Inman Grant:</w:t>
          </w:r>
        </w:sdtContent>
      </w:sdt>
      <w:r w:rsidRPr="003C2886">
        <w:t xml:space="preserve"> Yes, I think that is fair</w:t>
      </w:r>
      <w:r w:rsidR="005507BE">
        <w:t>—c</w:t>
      </w:r>
      <w:r w:rsidRPr="003C2886">
        <w:t>ontext changes</w:t>
      </w:r>
      <w:r>
        <w:t>;</w:t>
      </w:r>
      <w:r w:rsidRPr="003C2886">
        <w:t xml:space="preserve"> situations change</w:t>
      </w:r>
      <w:r w:rsidR="005507BE">
        <w:t>—</w:t>
      </w:r>
      <w:r>
        <w:t>i</w:t>
      </w:r>
      <w:r w:rsidRPr="003C2886">
        <w:t>f their intimate image</w:t>
      </w:r>
      <w:r>
        <w:t xml:space="preserve"> is</w:t>
      </w:r>
      <w:r w:rsidRPr="003C2886">
        <w:t xml:space="preserve"> out there online without their consent or being shared. In most cases</w:t>
      </w:r>
      <w:r>
        <w:t>,</w:t>
      </w:r>
      <w:r w:rsidRPr="003C2886">
        <w:t xml:space="preserve"> people are consenting to the image or the video to be shared between the intimate couple</w:t>
      </w:r>
      <w:r>
        <w:t>,</w:t>
      </w:r>
      <w:r w:rsidRPr="003C2886">
        <w:t xml:space="preserve"> not more broadly. It is still a violation of consent and a huge invasion of privacy</w:t>
      </w:r>
      <w:r>
        <w:t>,</w:t>
      </w:r>
      <w:r w:rsidRPr="003C2886">
        <w:t xml:space="preserve"> so we would always </w:t>
      </w:r>
      <w:r w:rsidR="005507BE">
        <w:t>er</w:t>
      </w:r>
      <w:r w:rsidRPr="003C2886">
        <w:t>r on the side of the victim survivor.</w:t>
      </w:r>
    </w:p>
    <w:p w:rsidR="00841C0B" w:rsidRPr="003C2886" w:rsidP="00841C0B">
      <w:pPr>
        <w:pStyle w:val="Question"/>
        <w:numPr>
          <w:ilvl w:val="0"/>
          <w:numId w:val="9"/>
        </w:numPr>
      </w:pPr>
      <w:sdt>
        <w:sdtPr>
          <w:alias w:val="Member"/>
          <w:tag w:val="&lt;Member mnisId='4750' dodsId=''&gt;"/>
          <w:id w:val="1706671346"/>
          <w:placeholder>
            <w:docPart w:val="3CE9749480754C068EF1625CC8420762"/>
          </w:placeholder>
          <w:richText/>
        </w:sdtPr>
        <w:sdtContent>
          <w:r w:rsidRPr="003C2886">
            <w:rPr>
              <w:b/>
            </w:rPr>
            <w:t>Jane Stevenson:</w:t>
          </w:r>
        </w:sdtContent>
      </w:sdt>
      <w:r w:rsidRPr="003C2886">
        <w:t xml:space="preserve"> Thank you, Julie, for a </w:t>
      </w:r>
      <w:r w:rsidR="005507BE">
        <w:t>ver</w:t>
      </w:r>
      <w:r>
        <w:t>y</w:t>
      </w:r>
      <w:r w:rsidRPr="003C2886">
        <w:t xml:space="preserve"> interesting evidence session this morning. I want to go back to cyber</w:t>
      </w:r>
      <w:r w:rsidR="003A37D9">
        <w:t>-</w:t>
      </w:r>
      <w:r w:rsidRPr="003C2886">
        <w:t>bull</w:t>
      </w:r>
      <w:r>
        <w:t>ying</w:t>
      </w:r>
      <w:r w:rsidRPr="003C2886">
        <w:t xml:space="preserve"> </w:t>
      </w:r>
      <w:r w:rsidR="005507BE">
        <w:t xml:space="preserve">and </w:t>
      </w:r>
      <w:r w:rsidRPr="003C2886">
        <w:t>children</w:t>
      </w:r>
      <w:r w:rsidR="005507BE">
        <w:t>.</w:t>
      </w:r>
      <w:r w:rsidRPr="003C2886">
        <w:t xml:space="preserve"> </w:t>
      </w:r>
      <w:r w:rsidR="005507BE">
        <w:t>Y</w:t>
      </w:r>
      <w:r w:rsidRPr="003C2886">
        <w:t>ou have spoken about how important it is that bullies don</w:t>
      </w:r>
      <w:r w:rsidR="003A37D9">
        <w:t>’</w:t>
      </w:r>
      <w:r w:rsidRPr="003C2886">
        <w:t xml:space="preserve">t have the ability to follow children home from school and continue abusing them. You have </w:t>
      </w:r>
      <w:r w:rsidR="005507BE">
        <w:t xml:space="preserve">also </w:t>
      </w:r>
      <w:r w:rsidRPr="003C2886">
        <w:t>mentioned remedial actions in removing content</w:t>
      </w:r>
      <w:r>
        <w:t>,</w:t>
      </w:r>
      <w:r w:rsidRPr="003C2886">
        <w:t xml:space="preserve"> and you did touch on punitive measures on punishments</w:t>
      </w:r>
      <w:r>
        <w:t>. B</w:t>
      </w:r>
      <w:r w:rsidRPr="003C2886">
        <w:t>ecause we are dealing normally with children, how did you find a balance when you find it is a child who has been abusing another child? What punishments did you consider and what ones are in place now?</w:t>
      </w:r>
    </w:p>
    <w:p w:rsidR="00841C0B" w:rsidRPr="003C2886" w:rsidP="00841C0B">
      <w:pPr>
        <w:pStyle w:val="Answer"/>
      </w:pPr>
      <w:sdt>
        <w:sdtPr>
          <w:alias w:val="Witness"/>
          <w:id w:val="-2118591575"/>
          <w:placeholder>
            <w:docPart w:val="3CE9749480754C068EF1625CC8420762"/>
          </w:placeholder>
          <w:richText/>
        </w:sdtPr>
        <w:sdtContent>
          <w:r w:rsidRPr="003C2886">
            <w:rPr>
              <w:b/>
              <w:i/>
            </w:rPr>
            <w:t>Julie Inman Grant:</w:t>
          </w:r>
        </w:sdtContent>
      </w:sdt>
      <w:r w:rsidRPr="003C2886">
        <w:t xml:space="preserve"> That is a great question</w:t>
      </w:r>
      <w:r w:rsidR="005507BE">
        <w:t xml:space="preserve"> and</w:t>
      </w:r>
      <w:r w:rsidRPr="003C2886">
        <w:t xml:space="preserve"> very intuitive. We know</w:t>
      </w:r>
      <w:r w:rsidR="005507BE">
        <w:t>,</w:t>
      </w:r>
      <w:r w:rsidRPr="003C2886">
        <w:t xml:space="preserve"> based on research</w:t>
      </w:r>
      <w:r w:rsidR="005507BE">
        <w:t>,</w:t>
      </w:r>
      <w:r w:rsidRPr="003C2886">
        <w:t xml:space="preserve"> that </w:t>
      </w:r>
      <w:r w:rsidR="005507BE">
        <w:t>one in five</w:t>
      </w:r>
      <w:r w:rsidRPr="003C2886">
        <w:t xml:space="preserve"> Australian children are cyber</w:t>
      </w:r>
      <w:r w:rsidR="003A37D9">
        <w:t>-</w:t>
      </w:r>
      <w:r w:rsidRPr="003C2886">
        <w:t>bullied online. The average age is 14</w:t>
      </w:r>
      <w:r w:rsidR="00F44E01">
        <w:t>. G</w:t>
      </w:r>
      <w:r w:rsidRPr="003C2886">
        <w:t xml:space="preserve">irls are bullied more than </w:t>
      </w:r>
      <w:r w:rsidRPr="003C2886">
        <w:t>boys</w:t>
      </w:r>
      <w:r w:rsidRPr="003C2886">
        <w:t xml:space="preserve"> and</w:t>
      </w:r>
      <w:r w:rsidR="00F44E01">
        <w:t>,</w:t>
      </w:r>
      <w:r w:rsidRPr="003C2886">
        <w:t xml:space="preserve"> in almost all cases of youth-based cyber</w:t>
      </w:r>
      <w:r w:rsidR="003A37D9">
        <w:t>-</w:t>
      </w:r>
      <w:r w:rsidRPr="003C2886">
        <w:t>bullying</w:t>
      </w:r>
      <w:r w:rsidR="00F44E01">
        <w:t>,</w:t>
      </w:r>
      <w:r w:rsidRPr="003C2886">
        <w:t xml:space="preserve"> it tends to be peer-to-peer or an extension of conflict that is happening within the school gate</w:t>
      </w:r>
      <w:r>
        <w:t>. O</w:t>
      </w:r>
      <w:r w:rsidRPr="003C2886">
        <w:t xml:space="preserve">f course, that contrasts with </w:t>
      </w:r>
      <w:r w:rsidRPr="003C2886">
        <w:t>the vast majority of</w:t>
      </w:r>
      <w:r w:rsidRPr="003C2886">
        <w:t xml:space="preserve"> adult cyber abuse. You see a combination, but a lot of adult cyber abuse is strangers or people </w:t>
      </w:r>
      <w:r>
        <w:t xml:space="preserve">that </w:t>
      </w:r>
      <w:r w:rsidRPr="003C2886">
        <w:t>are not really known to you.</w:t>
      </w:r>
    </w:p>
    <w:p w:rsidR="001E7CFF" w:rsidP="00841C0B">
      <w:pPr>
        <w:pStyle w:val="Answer"/>
      </w:pPr>
      <w:r w:rsidRPr="003C2886">
        <w:t xml:space="preserve">We do have what we call an </w:t>
      </w:r>
      <w:r>
        <w:t>e</w:t>
      </w:r>
      <w:r w:rsidRPr="003C2886">
        <w:t>nd</w:t>
      </w:r>
      <w:r>
        <w:t>-u</w:t>
      </w:r>
      <w:r w:rsidRPr="003C2886">
        <w:t xml:space="preserve">ser </w:t>
      </w:r>
      <w:r>
        <w:t>n</w:t>
      </w:r>
      <w:r w:rsidRPr="003C2886">
        <w:t>otice</w:t>
      </w:r>
      <w:r>
        <w:t>. I</w:t>
      </w:r>
      <w:r w:rsidRPr="003C2886">
        <w:t xml:space="preserve">n some corners we have been criticised for not using </w:t>
      </w:r>
      <w:r w:rsidRPr="003C2886">
        <w:t>them</w:t>
      </w:r>
      <w:r w:rsidRPr="003C2886">
        <w:t xml:space="preserve"> but we look at every case</w:t>
      </w:r>
      <w:r>
        <w:t>. W</w:t>
      </w:r>
      <w:r w:rsidRPr="003C2886">
        <w:t>e do</w:t>
      </w:r>
      <w:r w:rsidR="00F44E01">
        <w:t>n’</w:t>
      </w:r>
      <w:r w:rsidRPr="003C2886">
        <w:t>t just go in there and say, “Hey, we are going to take this content down. Our job is done</w:t>
      </w:r>
      <w:r w:rsidR="003A37D9">
        <w:t>.</w:t>
      </w:r>
      <w:r w:rsidRPr="003C2886">
        <w:t xml:space="preserve">” In </w:t>
      </w:r>
      <w:r w:rsidRPr="003C2886">
        <w:t>a number of</w:t>
      </w:r>
      <w:r w:rsidRPr="003C2886">
        <w:t xml:space="preserve"> cases, because we know it involves members of the </w:t>
      </w:r>
      <w:r>
        <w:t>student</w:t>
      </w:r>
      <w:r w:rsidRPr="003C2886">
        <w:t xml:space="preserve"> body, the school community</w:t>
      </w:r>
      <w:r>
        <w:t>,</w:t>
      </w:r>
      <w:r w:rsidRPr="003C2886">
        <w:t xml:space="preserve"> often educators are involved, or parents will come to us</w:t>
      </w:r>
      <w:r w:rsidR="00F44E01">
        <w:t>. W</w:t>
      </w:r>
      <w:r w:rsidRPr="003C2886">
        <w:t xml:space="preserve">e will sit down with the school community and try </w:t>
      </w:r>
      <w:r>
        <w:t xml:space="preserve">to </w:t>
      </w:r>
      <w:r w:rsidRPr="003C2886">
        <w:t>get to the root of the problem and surface it up.</w:t>
      </w:r>
    </w:p>
    <w:p w:rsidR="00841C0B" w:rsidRPr="003C2886" w:rsidP="00841C0B">
      <w:pPr>
        <w:pStyle w:val="Answer"/>
      </w:pPr>
      <w:r>
        <w:t xml:space="preserve">Once </w:t>
      </w:r>
      <w:r w:rsidRPr="003C2886">
        <w:t>we take down the content and the root of that is settled</w:t>
      </w:r>
      <w:r>
        <w:t>,</w:t>
      </w:r>
      <w:r w:rsidRPr="003C2886">
        <w:t xml:space="preserve"> that is not something we can scale massively. Also</w:t>
      </w:r>
      <w:r>
        <w:t>,</w:t>
      </w:r>
      <w:r w:rsidRPr="003C2886">
        <w:t xml:space="preserve"> when there is a serious cyber</w:t>
      </w:r>
      <w:r w:rsidR="003A37D9">
        <w:t>-</w:t>
      </w:r>
      <w:r w:rsidRPr="003C2886">
        <w:t xml:space="preserve">bullying attack or an incident that needs to be managed, we have an education outreach team that will go in. We go and deliver presentations to schools and </w:t>
      </w:r>
      <w:r w:rsidRPr="003C2886">
        <w:t>teachers</w:t>
      </w:r>
      <w:r w:rsidRPr="003C2886">
        <w:t xml:space="preserve"> but we will do special interventions to make sure </w:t>
      </w:r>
      <w:r w:rsidR="004A7329">
        <w:t xml:space="preserve">that </w:t>
      </w:r>
      <w:r w:rsidRPr="003C2886">
        <w:t>we are going into that particular school community where something pretty toxic has happened and talk about people’s options, but also talk about repercussions.</w:t>
      </w:r>
    </w:p>
    <w:p w:rsidR="00841C0B" w:rsidRPr="003C2886" w:rsidP="00841C0B">
      <w:pPr>
        <w:pStyle w:val="Answer"/>
      </w:pPr>
      <w:r w:rsidRPr="003C2886">
        <w:t xml:space="preserve">We have not yet used the </w:t>
      </w:r>
      <w:r>
        <w:t>e</w:t>
      </w:r>
      <w:r w:rsidRPr="003C2886">
        <w:t>nd</w:t>
      </w:r>
      <w:r>
        <w:t>-u</w:t>
      </w:r>
      <w:r w:rsidRPr="003C2886">
        <w:t xml:space="preserve">ser </w:t>
      </w:r>
      <w:r>
        <w:t>n</w:t>
      </w:r>
      <w:r w:rsidRPr="003C2886">
        <w:t xml:space="preserve">otice because we know </w:t>
      </w:r>
      <w:r w:rsidR="004A7329">
        <w:t xml:space="preserve">that, </w:t>
      </w:r>
      <w:r w:rsidRPr="003C2886">
        <w:t xml:space="preserve">if we are issuing an </w:t>
      </w:r>
      <w:r>
        <w:t>end-user n</w:t>
      </w:r>
      <w:r w:rsidRPr="003C2886">
        <w:t>otice</w:t>
      </w:r>
      <w:r w:rsidR="004A7329">
        <w:t>,</w:t>
      </w:r>
      <w:r w:rsidRPr="003C2886">
        <w:t xml:space="preserve"> it is likely going to a child. Once you get into the upper age ranges, 17 and 18, when </w:t>
      </w:r>
      <w:r>
        <w:t xml:space="preserve">they </w:t>
      </w:r>
      <w:r w:rsidRPr="003C2886">
        <w:t xml:space="preserve">are closer to adulthood and </w:t>
      </w:r>
      <w:r>
        <w:t xml:space="preserve">they </w:t>
      </w:r>
      <w:r w:rsidRPr="003C2886">
        <w:t>probably know the difference and are trying to cause harm, we will look at all these factors</w:t>
      </w:r>
      <w:r>
        <w:t>. W</w:t>
      </w:r>
      <w:r w:rsidRPr="003C2886">
        <w:t xml:space="preserve">e will look at mental health issues. There was a time we were looking at issuing </w:t>
      </w:r>
      <w:r>
        <w:t>an end-user n</w:t>
      </w:r>
      <w:r w:rsidRPr="003C2886">
        <w:t>otice and then</w:t>
      </w:r>
      <w:r w:rsidR="00D3593E">
        <w:t>,</w:t>
      </w:r>
      <w:r w:rsidRPr="003C2886">
        <w:t xml:space="preserve"> in speaking to the school community</w:t>
      </w:r>
      <w:r w:rsidR="00D3593E">
        <w:t xml:space="preserve">, </w:t>
      </w:r>
      <w:r w:rsidRPr="003C2886" w:rsidR="00D3593E">
        <w:t>we learn</w:t>
      </w:r>
      <w:r w:rsidR="00D3593E">
        <w:t>ed</w:t>
      </w:r>
      <w:r w:rsidRPr="003C2886">
        <w:t xml:space="preserve"> that this child was </w:t>
      </w:r>
      <w:r>
        <w:t xml:space="preserve">in </w:t>
      </w:r>
      <w:r w:rsidRPr="003C2886">
        <w:t>out of home care</w:t>
      </w:r>
      <w:r w:rsidR="004A7329">
        <w:t>,</w:t>
      </w:r>
      <w:r w:rsidRPr="003C2886">
        <w:t xml:space="preserve"> had been abused and had</w:t>
      </w:r>
      <w:r w:rsidR="00D3593E">
        <w:t xml:space="preserve"> </w:t>
      </w:r>
      <w:r w:rsidRPr="003C2886">
        <w:t>come from a very difficult home</w:t>
      </w:r>
      <w:r w:rsidR="00D3593E">
        <w:t>. O</w:t>
      </w:r>
      <w:r w:rsidRPr="003C2886">
        <w:t>ur thinking was that if we issued a notice that would have spill</w:t>
      </w:r>
      <w:r>
        <w:t>-</w:t>
      </w:r>
      <w:r w:rsidRPr="003C2886">
        <w:t>on effects that would be worse for them</w:t>
      </w:r>
      <w:r w:rsidR="00D3593E">
        <w:t>. Therefore</w:t>
      </w:r>
      <w:r>
        <w:t>,</w:t>
      </w:r>
      <w:r w:rsidRPr="003C2886">
        <w:t xml:space="preserve"> we will use other methods than something as menacing as a notice from a </w:t>
      </w:r>
      <w:r>
        <w:t>G</w:t>
      </w:r>
      <w:r w:rsidRPr="003C2886">
        <w:t>overnment entity.</w:t>
      </w:r>
    </w:p>
    <w:p w:rsidR="002E69B0" w:rsidP="00841C0B">
      <w:pPr>
        <w:pStyle w:val="Answer"/>
      </w:pPr>
      <w:r>
        <w:t>W</w:t>
      </w:r>
      <w:r w:rsidRPr="003C2886" w:rsidR="00841C0B">
        <w:t xml:space="preserve">e have seen some </w:t>
      </w:r>
      <w:r w:rsidRPr="003C2886" w:rsidR="00841C0B">
        <w:t>pretty insidious</w:t>
      </w:r>
      <w:r w:rsidRPr="003C2886" w:rsidR="00841C0B">
        <w:t xml:space="preserve"> ways </w:t>
      </w:r>
      <w:r>
        <w:t xml:space="preserve">that </w:t>
      </w:r>
      <w:r w:rsidRPr="003C2886" w:rsidR="00841C0B">
        <w:t>young people are bullying other people. I am thinking of a case</w:t>
      </w:r>
      <w:r>
        <w:t>—i</w:t>
      </w:r>
      <w:r w:rsidRPr="003C2886" w:rsidR="00841C0B">
        <w:t xml:space="preserve">t is called </w:t>
      </w:r>
      <w:r w:rsidR="00637DB8">
        <w:t>Phoenixing</w:t>
      </w:r>
      <w:r>
        <w:t>—</w:t>
      </w:r>
      <w:r w:rsidRPr="003C2886" w:rsidR="00841C0B">
        <w:t>where a child will create up to 50 to 60 accounts with that child’s name in it</w:t>
      </w:r>
      <w:r>
        <w:t>,</w:t>
      </w:r>
      <w:r w:rsidRPr="003C2886" w:rsidR="00841C0B">
        <w:t xml:space="preserve"> so every time one is suspended, the next one will pop up and they can keep targeting the child. One child experience</w:t>
      </w:r>
      <w:r w:rsidR="00841C0B">
        <w:t>d</w:t>
      </w:r>
      <w:r w:rsidRPr="003C2886" w:rsidR="00841C0B">
        <w:t xml:space="preserve"> that for weeks and months on end and it was relentless for that child.</w:t>
      </w:r>
    </w:p>
    <w:p w:rsidR="00841C0B" w:rsidRPr="003C2886" w:rsidP="00841C0B">
      <w:pPr>
        <w:pStyle w:val="Answer"/>
      </w:pPr>
      <w:r w:rsidRPr="003C2886">
        <w:t>We saw last month somebody going to the effort of writing a song targeting another child</w:t>
      </w:r>
      <w:r>
        <w:t>,</w:t>
      </w:r>
      <w:r w:rsidRPr="003C2886">
        <w:t xml:space="preserve"> recording </w:t>
      </w:r>
      <w:r w:rsidRPr="003C2886">
        <w:t>it</w:t>
      </w:r>
      <w:r w:rsidRPr="003C2886">
        <w:t xml:space="preserve"> and putting it up on Spotify. Spotify took it down quickly</w:t>
      </w:r>
      <w:r w:rsidR="002E69B0">
        <w:t>,</w:t>
      </w:r>
      <w:r w:rsidRPr="003C2886">
        <w:t xml:space="preserve"> but here I go back to endlessly creative ways for people to target others. Now 30% of all youth-based cyber</w:t>
      </w:r>
      <w:r w:rsidR="003A37D9">
        <w:t>-</w:t>
      </w:r>
      <w:r w:rsidRPr="003C2886">
        <w:t>bullying is happening on private encrypted messaging</w:t>
      </w:r>
      <w:r w:rsidR="002E69B0">
        <w:t>,</w:t>
      </w:r>
      <w:r w:rsidRPr="003C2886">
        <w:t xml:space="preserve"> so on DM.</w:t>
      </w:r>
    </w:p>
    <w:p w:rsidR="00841C0B" w:rsidP="00841C0B">
      <w:pPr>
        <w:pStyle w:val="Question"/>
        <w:numPr>
          <w:ilvl w:val="0"/>
          <w:numId w:val="9"/>
        </w:numPr>
      </w:pPr>
      <w:sdt>
        <w:sdtPr>
          <w:alias w:val="Member"/>
          <w:tag w:val="&lt;Member mnisId='4750' dodsId=''&gt;"/>
          <w:id w:val="707760984"/>
          <w:placeholder>
            <w:docPart w:val="3CE9749480754C068EF1625CC8420762"/>
          </w:placeholder>
          <w:richText/>
        </w:sdtPr>
        <w:sdtContent>
          <w:r w:rsidRPr="003C2886">
            <w:rPr>
              <w:b/>
            </w:rPr>
            <w:t>Jane Stevenson:</w:t>
          </w:r>
        </w:sdtContent>
      </w:sdt>
      <w:r w:rsidRPr="003C2886">
        <w:t xml:space="preserve"> </w:t>
      </w:r>
      <w:r>
        <w:t>In the most serious cases, no punishments have been considered or financial penalties that would apply to parents, or did you ever consider criminalising over</w:t>
      </w:r>
      <w:r w:rsidR="003A37D9">
        <w:t>-</w:t>
      </w:r>
      <w:r>
        <w:t xml:space="preserve">16s, or prosecuting some method in </w:t>
      </w:r>
      <w:r>
        <w:t>really serious</w:t>
      </w:r>
      <w:r>
        <w:t xml:space="preserve"> sustained cases of cyber</w:t>
      </w:r>
      <w:r w:rsidR="003A37D9">
        <w:t>-</w:t>
      </w:r>
      <w:r>
        <w:t>bullying?</w:t>
      </w:r>
    </w:p>
    <w:p w:rsidR="00996B7C" w:rsidP="00841C0B">
      <w:pPr>
        <w:pStyle w:val="Answer"/>
      </w:pPr>
      <w:sdt>
        <w:sdtPr>
          <w:alias w:val="Witness"/>
          <w:id w:val="1042014665"/>
          <w:placeholder>
            <w:docPart w:val="3CE9749480754C068EF1625CC8420762"/>
          </w:placeholder>
          <w:richText/>
        </w:sdtPr>
        <w:sdtContent>
          <w:r w:rsidRPr="00FF72C1" w:rsidR="00841C0B">
            <w:rPr>
              <w:b/>
              <w:i/>
            </w:rPr>
            <w:t>Julie Inman Grant:</w:t>
          </w:r>
        </w:sdtContent>
      </w:sdt>
      <w:r w:rsidR="00841C0B">
        <w:t xml:space="preserve"> We have something called 474.17 of the Criminal Code, which is criminal sanctions for a person who uses a carriage service provider to menace, harass, or cause offence. There have been cases and, again, we have MOUs with all the state territory and federal police</w:t>
      </w:r>
      <w:r>
        <w:t>,</w:t>
      </w:r>
      <w:r w:rsidR="00841C0B">
        <w:t xml:space="preserve"> so we will refer some of those more serious ones where we think it requires criminal follow-up. That is </w:t>
      </w:r>
      <w:r w:rsidR="00841C0B">
        <w:t>pretty rare</w:t>
      </w:r>
      <w:r w:rsidR="00841C0B">
        <w:t>.</w:t>
      </w:r>
    </w:p>
    <w:p w:rsidR="00841C0B" w:rsidP="00841C0B">
      <w:pPr>
        <w:pStyle w:val="Answer"/>
      </w:pPr>
      <w:r>
        <w:t>The other thing that has been great about having our civil schemes is in the grand scheme of things</w:t>
      </w:r>
      <w:r w:rsidR="00996B7C">
        <w:t>,</w:t>
      </w:r>
      <w:r>
        <w:t xml:space="preserve"> where law enforcement is concerned </w:t>
      </w:r>
      <w:r w:rsidR="00D44C32">
        <w:t xml:space="preserve">it </w:t>
      </w:r>
      <w:r w:rsidR="00D44C32">
        <w:t>has</w:t>
      </w:r>
      <w:r>
        <w:t xml:space="preserve"> to</w:t>
      </w:r>
      <w:r>
        <w:t xml:space="preserve"> triage too when dealing with murders</w:t>
      </w:r>
      <w:r w:rsidR="00D44C32">
        <w:t>,</w:t>
      </w:r>
      <w:r>
        <w:t xml:space="preserve"> drugs and rapes. Fighting online crime is very hard</w:t>
      </w:r>
      <w:r w:rsidR="00D44C32">
        <w:t xml:space="preserve"> and</w:t>
      </w:r>
      <w:r>
        <w:t xml:space="preserve"> taking on cases is hard, so a large proportion would fall through the tracks and people would not receive any support without the services </w:t>
      </w:r>
      <w:r w:rsidR="00D44C32">
        <w:t xml:space="preserve">that </w:t>
      </w:r>
      <w:r>
        <w:t>we provide.</w:t>
      </w:r>
    </w:p>
    <w:p w:rsidR="00841C0B" w:rsidP="00841C0B">
      <w:pPr>
        <w:pStyle w:val="Question"/>
        <w:numPr>
          <w:ilvl w:val="0"/>
          <w:numId w:val="9"/>
        </w:numPr>
      </w:pPr>
      <w:sdt>
        <w:sdtPr>
          <w:alias w:val="Member"/>
          <w:tag w:val="&lt;Member mnisId='4750' dodsId=''&gt;"/>
          <w:id w:val="-1799450603"/>
          <w:placeholder>
            <w:docPart w:val="3CE9749480754C068EF1625CC8420762"/>
          </w:placeholder>
          <w:richText/>
        </w:sdtPr>
        <w:sdtContent>
          <w:r w:rsidRPr="00FF72C1">
            <w:rPr>
              <w:b/>
            </w:rPr>
            <w:t>Jane Stevenson:</w:t>
          </w:r>
        </w:sdtContent>
      </w:sdt>
      <w:r>
        <w:t xml:space="preserve"> The complaints procedure that is open to children is</w:t>
      </w:r>
      <w:r w:rsidR="00D44C32">
        <w:t>n’</w:t>
      </w:r>
      <w:r>
        <w:t xml:space="preserve">t open to adults. Do you think that is something that may </w:t>
      </w:r>
      <w:r>
        <w:t>change</w:t>
      </w:r>
      <w:r>
        <w:t xml:space="preserve"> or do you think adults need a different route to go through?</w:t>
      </w:r>
    </w:p>
    <w:p w:rsidR="00841C0B" w:rsidP="00841C0B">
      <w:pPr>
        <w:pStyle w:val="Answer"/>
      </w:pPr>
      <w:sdt>
        <w:sdtPr>
          <w:alias w:val="Witness"/>
          <w:id w:val="215783379"/>
          <w:placeholder>
            <w:docPart w:val="3CE9749480754C068EF1625CC8420762"/>
          </w:placeholder>
          <w:richText/>
        </w:sdtPr>
        <w:sdtContent>
          <w:r w:rsidRPr="00FF72C1">
            <w:rPr>
              <w:b/>
              <w:i/>
            </w:rPr>
            <w:t>Julie Inman Grant:</w:t>
          </w:r>
        </w:sdtContent>
      </w:sdt>
      <w:r>
        <w:t xml:space="preserve"> On 23 January</w:t>
      </w:r>
      <w:r w:rsidR="00D44C32">
        <w:t>,</w:t>
      </w:r>
      <w:r>
        <w:t xml:space="preserve"> we will be implementing our new law and introducing our </w:t>
      </w:r>
      <w:r w:rsidR="003A37D9">
        <w:t>s</w:t>
      </w:r>
      <w:r>
        <w:t xml:space="preserve">erious </w:t>
      </w:r>
      <w:r w:rsidR="003A37D9">
        <w:t>a</w:t>
      </w:r>
      <w:r>
        <w:t xml:space="preserve">dult </w:t>
      </w:r>
      <w:r w:rsidR="003A37D9">
        <w:t>c</w:t>
      </w:r>
      <w:r>
        <w:t>yber</w:t>
      </w:r>
      <w:r w:rsidR="003A37D9">
        <w:t>-a</w:t>
      </w:r>
      <w:r>
        <w:t xml:space="preserve">buse </w:t>
      </w:r>
      <w:r w:rsidR="003A37D9">
        <w:t>s</w:t>
      </w:r>
      <w:r>
        <w:t xml:space="preserve">cheme, which is at the higher threshold and is for any serious cyber abuse targeting an adult. We </w:t>
      </w:r>
      <w:r>
        <w:t>have to</w:t>
      </w:r>
      <w:r>
        <w:t xml:space="preserve"> prove serious intent to harm and that it is menacing, harassing or causing offense in all cases. There is a remedy there. We </w:t>
      </w:r>
      <w:r>
        <w:t>have to</w:t>
      </w:r>
      <w:r>
        <w:t xml:space="preserve"> recognise that adults have more resilience so it is at a much higher threshold</w:t>
      </w:r>
      <w:r w:rsidR="006C5A27">
        <w:t>,</w:t>
      </w:r>
      <w:r>
        <w:t xml:space="preserve"> but it will be there and, hopefully, we will have some success.</w:t>
      </w:r>
    </w:p>
    <w:p w:rsidR="00841C0B" w:rsidP="00841C0B">
      <w:pPr>
        <w:pStyle w:val="Question"/>
        <w:numPr>
          <w:ilvl w:val="0"/>
          <w:numId w:val="9"/>
        </w:numPr>
      </w:pPr>
      <w:sdt>
        <w:sdtPr>
          <w:alias w:val="Member"/>
          <w:tag w:val="&lt;Member mnisId='4750' dodsId=''&gt;"/>
          <w:id w:val="-63802093"/>
          <w:placeholder>
            <w:docPart w:val="3CE9749480754C068EF1625CC8420762"/>
          </w:placeholder>
          <w:richText/>
        </w:sdtPr>
        <w:sdtContent>
          <w:r w:rsidRPr="005473F4">
            <w:rPr>
              <w:b/>
            </w:rPr>
            <w:t>Jane Stevenson:</w:t>
          </w:r>
        </w:sdtContent>
      </w:sdt>
      <w:r>
        <w:t xml:space="preserve"> I hope so, yes. Finally, you mentioned BSI requests for anonymous accounts. If that is part of a serious adult criminal scenario, if that request comes back and it is a 14-year-old child who has been doing some </w:t>
      </w:r>
      <w:r>
        <w:t>really serious</w:t>
      </w:r>
      <w:r>
        <w:t xml:space="preserve"> abuse, where does that travel? Does that go back </w:t>
      </w:r>
      <w:r w:rsidR="003A37D9">
        <w:t xml:space="preserve">to </w:t>
      </w:r>
      <w:r>
        <w:t>a children’s—</w:t>
      </w:r>
    </w:p>
    <w:p w:rsidR="00841C0B" w:rsidP="00841C0B">
      <w:pPr>
        <w:pStyle w:val="Answer"/>
      </w:pPr>
      <w:sdt>
        <w:sdtPr>
          <w:alias w:val="Witness"/>
          <w:id w:val="440574568"/>
          <w:placeholder>
            <w:docPart w:val="3CE9749480754C068EF1625CC8420762"/>
          </w:placeholder>
          <w:richText/>
        </w:sdtPr>
        <w:sdtContent>
          <w:r w:rsidRPr="00C71C2B">
            <w:rPr>
              <w:b/>
              <w:i/>
            </w:rPr>
            <w:t>Julie Inman Grant:</w:t>
          </w:r>
        </w:sdtContent>
      </w:sdt>
      <w:r>
        <w:t xml:space="preserve"> No, if we glean that information, I think it would be unusual. We have not seen a case where, say, a teenager has been targeting and seriously causing distress or harassing an adult, but we would look at the whole range of powers we have at our disposal. Just because someone comes in an image-based abuse route, if it does not meet that threshold, it may be youth-based cyber</w:t>
      </w:r>
      <w:r w:rsidR="003A37D9">
        <w:t>-</w:t>
      </w:r>
      <w:r>
        <w:t>bullying, or it may become child sexual abuse material if it is a child under the age of 18</w:t>
      </w:r>
      <w:r w:rsidR="003A37D9">
        <w:t>;</w:t>
      </w:r>
      <w:r>
        <w:t xml:space="preserve"> we can use this broad suite of powers for the different schemes to </w:t>
      </w:r>
      <w:r w:rsidR="00637DB8">
        <w:t>meet</w:t>
      </w:r>
      <w:r>
        <w:t xml:space="preserve"> the </w:t>
      </w:r>
      <w:r>
        <w:t>particular case</w:t>
      </w:r>
      <w:r>
        <w:t xml:space="preserve"> or the circumstances of a given case.</w:t>
      </w:r>
    </w:p>
    <w:p w:rsidR="00841C0B" w:rsidP="00841C0B">
      <w:pPr>
        <w:pStyle w:val="Question"/>
        <w:numPr>
          <w:ilvl w:val="0"/>
          <w:numId w:val="9"/>
        </w:numPr>
      </w:pPr>
      <w:sdt>
        <w:sdtPr>
          <w:alias w:val="Member"/>
          <w:tag w:val="&lt;Member mnisId='165' dodsId='25662'&gt;"/>
          <w:id w:val="1967160129"/>
          <w:placeholder>
            <w:docPart w:val="3CE9749480754C068EF1625CC8420762"/>
          </w:placeholder>
          <w:richText/>
        </w:sdtPr>
        <w:sdtContent>
          <w:r w:rsidRPr="00F255B0">
            <w:rPr>
              <w:b/>
            </w:rPr>
            <w:t>Clive Efford:</w:t>
          </w:r>
        </w:sdtContent>
      </w:sdt>
      <w:r>
        <w:t xml:space="preserve"> Thank you for giving evidence to us. It is much appreciated. Do you think your Safety by Design framework can meaningfully embed safety into the culture of big tech companies and riskier niche sites?</w:t>
      </w:r>
    </w:p>
    <w:p w:rsidR="001E7CFF" w:rsidP="00841C0B">
      <w:pPr>
        <w:pStyle w:val="Answer"/>
      </w:pPr>
      <w:sdt>
        <w:sdtPr>
          <w:alias w:val="Witness"/>
          <w:id w:val="545657110"/>
          <w:placeholder>
            <w:docPart w:val="3CE9749480754C068EF1625CC8420762"/>
          </w:placeholder>
          <w:richText/>
        </w:sdtPr>
        <w:sdtContent>
          <w:r w:rsidRPr="00F255B0" w:rsidR="00841C0B">
            <w:rPr>
              <w:b/>
              <w:i/>
            </w:rPr>
            <w:t>Julie Inman Grant:</w:t>
          </w:r>
        </w:sdtContent>
      </w:sdt>
      <w:r w:rsidR="00841C0B">
        <w:t xml:space="preserve"> I certainly hope so but, listen, I think the process is </w:t>
      </w:r>
      <w:r w:rsidR="00D91A30">
        <w:t>ver</w:t>
      </w:r>
      <w:r w:rsidR="00841C0B">
        <w:t>y important. I do</w:t>
      </w:r>
      <w:r w:rsidR="00D91A30">
        <w:t>n’</w:t>
      </w:r>
      <w:r w:rsidR="00841C0B">
        <w:t xml:space="preserve">t know if you know this about </w:t>
      </w:r>
      <w:r w:rsidR="00841C0B">
        <w:t>me</w:t>
      </w:r>
      <w:r w:rsidR="00841C0B">
        <w:t xml:space="preserve"> but I spent 22 years in the technology sector</w:t>
      </w:r>
      <w:r w:rsidR="00D91A30">
        <w:t>.</w:t>
      </w:r>
      <w:r w:rsidR="00841C0B">
        <w:t xml:space="preserve"> I brought Safety by Design to Microsoft when I was working there 10 years ago. I had the eye roll and, “We are not becoming a social media company; we are becoming an enterprise company” and I think that sentiment has changed.</w:t>
      </w:r>
    </w:p>
    <w:p w:rsidR="001E7CFF" w:rsidP="00841C0B">
      <w:pPr>
        <w:pStyle w:val="Answer"/>
      </w:pPr>
      <w:r>
        <w:t>We sat down with 80 companies to write up a set of principles that were actionable</w:t>
      </w:r>
      <w:r w:rsidR="00E13F2F">
        <w:t xml:space="preserve"> and</w:t>
      </w:r>
      <w:r>
        <w:t xml:space="preserve"> meaningful</w:t>
      </w:r>
      <w:r w:rsidR="00E13F2F">
        <w:t>. T</w:t>
      </w:r>
      <w:r>
        <w:t xml:space="preserve">hey </w:t>
      </w:r>
      <w:r w:rsidR="00E13F2F">
        <w:t>we</w:t>
      </w:r>
      <w:r>
        <w:t>re all around the issues we are talking about</w:t>
      </w:r>
      <w:r w:rsidR="00E13F2F">
        <w:t>:</w:t>
      </w:r>
      <w:r>
        <w:t xml:space="preserve"> what is service-provider responsibility</w:t>
      </w:r>
      <w:r w:rsidR="00E13F2F">
        <w:t>? W</w:t>
      </w:r>
      <w:r>
        <w:t>hat does user empowerment and autonomy look like</w:t>
      </w:r>
      <w:r w:rsidR="00E13F2F">
        <w:t xml:space="preserve">? </w:t>
      </w:r>
      <w:r w:rsidR="003A37D9">
        <w:t>So, h</w:t>
      </w:r>
      <w:r>
        <w:t>ow are you empowering users</w:t>
      </w:r>
      <w:r w:rsidR="003A37D9">
        <w:t>?</w:t>
      </w:r>
      <w:r>
        <w:t xml:space="preserve"> </w:t>
      </w:r>
      <w:r w:rsidR="003A37D9">
        <w:t>W</w:t>
      </w:r>
      <w:r>
        <w:t>hat does radic</w:t>
      </w:r>
      <w:r w:rsidR="00AF59B4">
        <w:t>al</w:t>
      </w:r>
      <w:r>
        <w:t xml:space="preserve"> transparency and accountability look like</w:t>
      </w:r>
      <w:r w:rsidR="003A37D9">
        <w:t>,</w:t>
      </w:r>
      <w:r>
        <w:t xml:space="preserve"> rather than selective</w:t>
      </w:r>
      <w:r w:rsidR="00AF59B4">
        <w:t>?</w:t>
      </w:r>
      <w:r>
        <w:t xml:space="preserve"> Principles are great, we got them behind</w:t>
      </w:r>
      <w:r w:rsidR="00AF59B4">
        <w:t>. However</w:t>
      </w:r>
      <w:r>
        <w:t>, there are a lot of principles out there and principles are only effective if they are being implemented</w:t>
      </w:r>
      <w:r w:rsidR="00AF59B4">
        <w:t>, so w</w:t>
      </w:r>
      <w:r>
        <w:t>e developed a series of risk-assessment tools over an 18-month period with 180 organisations, what we called the Safety by Design Interactive Assessment Tools</w:t>
      </w:r>
      <w:r w:rsidR="00824DA3">
        <w:t>,</w:t>
      </w:r>
      <w:r>
        <w:t xml:space="preserve"> one for start-ups and one for enterprise companies.</w:t>
      </w:r>
    </w:p>
    <w:p w:rsidR="001E7CFF" w:rsidP="00841C0B">
      <w:pPr>
        <w:pStyle w:val="Answer"/>
      </w:pPr>
      <w:r>
        <w:t xml:space="preserve">I just focus on the one for start-ups right now. Think about Zoom that we are on now. In December 2019 they had 10 million daily active users. After Covid hit in March 2020, they scaled up to 200 million </w:t>
      </w:r>
      <w:r>
        <w:t>users</w:t>
      </w:r>
      <w:r>
        <w:t xml:space="preserve"> but I do</w:t>
      </w:r>
      <w:r w:rsidR="00824DA3">
        <w:t>n’</w:t>
      </w:r>
      <w:r>
        <w:t>t know if you remember at that time, we started having Zoom</w:t>
      </w:r>
      <w:r w:rsidR="003A37D9">
        <w:t>-</w:t>
      </w:r>
      <w:r>
        <w:t xml:space="preserve">bombing attacks and there were questions about their privacy, security, and safety so they took it offline. </w:t>
      </w:r>
      <w:r w:rsidR="00824DA3">
        <w:t>M</w:t>
      </w:r>
      <w:r>
        <w:t>y Government agency</w:t>
      </w:r>
      <w:r w:rsidR="00824DA3">
        <w:t xml:space="preserve"> and I</w:t>
      </w:r>
      <w:r>
        <w:t xml:space="preserve"> are still not allowed to use Zoom </w:t>
      </w:r>
      <w:r>
        <w:t>as a result of</w:t>
      </w:r>
      <w:r>
        <w:t xml:space="preserve"> that </w:t>
      </w:r>
      <w:r w:rsidR="00637DB8">
        <w:t>loss</w:t>
      </w:r>
      <w:r>
        <w:t xml:space="preserve"> of trust.</w:t>
      </w:r>
    </w:p>
    <w:p w:rsidR="001E7CFF" w:rsidP="00841C0B">
      <w:pPr>
        <w:pStyle w:val="Answer"/>
      </w:pPr>
      <w:r>
        <w:t>It was really telling when the CEO said after that event, “Oh, I never really thought about online harassment before</w:t>
      </w:r>
      <w:r w:rsidR="003A37D9">
        <w:t>.</w:t>
      </w:r>
      <w:r>
        <w:t>” You have to think to yourself, “How do you create a video conference platform where people interact? You have human behaviour in a frame, and you would not think that anything could possibly go wrong</w:t>
      </w:r>
      <w:r w:rsidR="003A37D9">
        <w:t>,</w:t>
      </w:r>
      <w:r w:rsidR="00CA4557">
        <w:t>”</w:t>
      </w:r>
      <w:r>
        <w:t xml:space="preserve"> but that is how technology founders think. They are thinking about their technology</w:t>
      </w:r>
      <w:r w:rsidR="00CA4557">
        <w:t>,</w:t>
      </w:r>
      <w:r>
        <w:t xml:space="preserve"> how they get it out to market and how they keep users on their platforms.</w:t>
      </w:r>
    </w:p>
    <w:p w:rsidR="00841C0B" w:rsidP="00841C0B">
      <w:pPr>
        <w:pStyle w:val="Answer"/>
      </w:pPr>
      <w:r>
        <w:t>I think there has been a groundswell and a change. I think Safety by Design is taking off. These companies need to be able to assess their risks and make safety a forethought rather than an afterthought</w:t>
      </w:r>
      <w:r w:rsidR="00CA4557">
        <w:t xml:space="preserve">. </w:t>
      </w:r>
      <w:r>
        <w:t>Safety by Design is fixing the foundations of the platforms and the internet</w:t>
      </w:r>
      <w:r w:rsidR="00CA4557">
        <w:t>,</w:t>
      </w:r>
      <w:r>
        <w:t xml:space="preserve"> just like we push</w:t>
      </w:r>
      <w:r w:rsidR="00CA4557">
        <w:t>ed</w:t>
      </w:r>
      <w:r>
        <w:t xml:space="preserve"> car manufacturers 55 years ago to invent seatbelts. This technology exceptionalism has to </w:t>
      </w:r>
      <w:r>
        <w:t>end</w:t>
      </w:r>
      <w:r>
        <w:t xml:space="preserve"> and we need to move from that moving fast and breaking things mantra to an ethos of mindfully building in safety protections. </w:t>
      </w:r>
      <w:r w:rsidR="005E7CA6">
        <w:t>W</w:t>
      </w:r>
      <w:r>
        <w:t>ith actions like this—Governments have been calling for it—they are going to be in a much better place if they are embedding Safety by Design to be able to comply with these stronger laws that are coming into place.</w:t>
      </w:r>
    </w:p>
    <w:p w:rsidR="00841C0B" w:rsidP="00841C0B">
      <w:pPr>
        <w:pStyle w:val="Question"/>
        <w:numPr>
          <w:ilvl w:val="0"/>
          <w:numId w:val="9"/>
        </w:numPr>
      </w:pPr>
      <w:sdt>
        <w:sdtPr>
          <w:alias w:val="Member"/>
          <w:tag w:val="&lt;Member mnisId='165' dodsId='25662'&gt;"/>
          <w:id w:val="-261141550"/>
          <w:placeholder>
            <w:docPart w:val="3CE9749480754C068EF1625CC8420762"/>
          </w:placeholder>
          <w:richText/>
        </w:sdtPr>
        <w:sdtContent>
          <w:r w:rsidRPr="00856CDA">
            <w:rPr>
              <w:b/>
            </w:rPr>
            <w:t>Clive Efford:</w:t>
          </w:r>
        </w:sdtContent>
      </w:sdt>
      <w:r>
        <w:t xml:space="preserve"> Is there a danger </w:t>
      </w:r>
      <w:r>
        <w:t>that</w:t>
      </w:r>
      <w:r w:rsidR="005E7CA6">
        <w:t>,</w:t>
      </w:r>
      <w:r>
        <w:t xml:space="preserve"> because</w:t>
      </w:r>
      <w:r>
        <w:t xml:space="preserve"> it is a voluntary code</w:t>
      </w:r>
      <w:r w:rsidR="005E7CA6">
        <w:t>,</w:t>
      </w:r>
      <w:r>
        <w:t xml:space="preserve"> the Safety by Design becomes safety driven by what is in the interest of the platforms rather than customer safety, if I can put it that way?</w:t>
      </w:r>
    </w:p>
    <w:p w:rsidR="001E7CFF" w:rsidP="00841C0B">
      <w:pPr>
        <w:pStyle w:val="Answer"/>
      </w:pPr>
      <w:sdt>
        <w:sdtPr>
          <w:alias w:val="Witness"/>
          <w:id w:val="-1923712108"/>
          <w:placeholder>
            <w:docPart w:val="3CE9749480754C068EF1625CC8420762"/>
          </w:placeholder>
          <w:richText/>
        </w:sdtPr>
        <w:sdtContent>
          <w:r w:rsidRPr="00856CDA" w:rsidR="00841C0B">
            <w:rPr>
              <w:b/>
              <w:i/>
            </w:rPr>
            <w:t>Julie Inman Grant:</w:t>
          </w:r>
        </w:sdtContent>
      </w:sdt>
      <w:r w:rsidR="00841C0B">
        <w:t xml:space="preserve"> I have been </w:t>
      </w:r>
      <w:r w:rsidR="00841C0B">
        <w:t>pretty impressed</w:t>
      </w:r>
      <w:r w:rsidR="00841C0B">
        <w:t xml:space="preserve">. There are a range of companies that are really embracing it and I go in and I look at how they are designing innovative new safety features all the time. Not all companies are created equal and a lot of that has to do with the leadership. If Mark Zuckerberg, for instance, decided he wanted to have a </w:t>
      </w:r>
      <w:r w:rsidR="00841C0B">
        <w:t>really safe</w:t>
      </w:r>
      <w:r w:rsidR="00841C0B">
        <w:t xml:space="preserve"> platform and a really safe metaverse, he would be applying privacy and Safety by Design and he would achieve it.</w:t>
      </w:r>
    </w:p>
    <w:p w:rsidR="00841C0B" w:rsidP="00841C0B">
      <w:pPr>
        <w:pStyle w:val="Answer"/>
      </w:pPr>
      <w:r>
        <w:t xml:space="preserve">If you can target people with deadly precision the way they do with advertising, you can certainly do the same in terms of eradicating harm and engineering out misuse. There is some carrot in there because I do not believe that, as Governments, we are going to be able to tell them the best way or these specific protections or innovations to put in there. We do need some carrots. We do need to bring them along because we need to change the culture and that </w:t>
      </w:r>
      <w:r>
        <w:t>has to</w:t>
      </w:r>
      <w:r>
        <w:t xml:space="preserve"> start at the top.</w:t>
      </w:r>
    </w:p>
    <w:p w:rsidR="00841C0B" w:rsidP="00841C0B">
      <w:pPr>
        <w:pStyle w:val="Question"/>
        <w:numPr>
          <w:ilvl w:val="0"/>
          <w:numId w:val="9"/>
        </w:numPr>
      </w:pPr>
      <w:sdt>
        <w:sdtPr>
          <w:alias w:val="Member"/>
          <w:tag w:val="&lt;Member mnisId='165' dodsId='25662'&gt;"/>
          <w:id w:val="-888342615"/>
          <w:placeholder>
            <w:docPart w:val="3CE9749480754C068EF1625CC8420762"/>
          </w:placeholder>
          <w:richText/>
        </w:sdtPr>
        <w:sdtContent>
          <w:r w:rsidRPr="000D3C4C">
            <w:rPr>
              <w:b/>
            </w:rPr>
            <w:t>Clive Efford:</w:t>
          </w:r>
        </w:sdtContent>
      </w:sdt>
      <w:r>
        <w:t xml:space="preserve"> </w:t>
      </w:r>
      <w:r w:rsidR="003A37D9">
        <w:t>How does t</w:t>
      </w:r>
      <w:r>
        <w:t>he news media bargaining code</w:t>
      </w:r>
      <w:r w:rsidR="003A37D9">
        <w:t xml:space="preserve"> </w:t>
      </w:r>
      <w:r>
        <w:t xml:space="preserve">sit in your toolkit of regulations alongside the </w:t>
      </w:r>
      <w:r>
        <w:t>eSafety</w:t>
      </w:r>
      <w:r>
        <w:t xml:space="preserve"> regime?</w:t>
      </w:r>
    </w:p>
    <w:p w:rsidR="00841C0B" w:rsidP="00841C0B">
      <w:pPr>
        <w:pStyle w:val="Answer"/>
      </w:pPr>
      <w:sdt>
        <w:sdtPr>
          <w:alias w:val="Witness"/>
          <w:id w:val="-1864202582"/>
          <w:placeholder>
            <w:docPart w:val="3CE9749480754C068EF1625CC8420762"/>
          </w:placeholder>
          <w:richText/>
        </w:sdtPr>
        <w:sdtContent>
          <w:r w:rsidRPr="000D3C4C">
            <w:rPr>
              <w:b/>
              <w:i/>
            </w:rPr>
            <w:t>Julie Inman Grant:</w:t>
          </w:r>
        </w:sdtContent>
      </w:sdt>
      <w:r>
        <w:t xml:space="preserve"> That sits in the ACCC, which is our competition authority. I think the UK also has a system where CMA</w:t>
      </w:r>
      <w:r w:rsidR="00C15326">
        <w:t>,</w:t>
      </w:r>
      <w:r>
        <w:t xml:space="preserve"> Ofcom and ICO, the regulators in the digital space, sit together and talk about the spectrum of harms and where their respective areas sit. We do the same thing with our Privacy Commissioner and the ACCC. The media bargaining code in Australia was very innovative, </w:t>
      </w:r>
      <w:r>
        <w:t>hard-hitting</w:t>
      </w:r>
      <w:r>
        <w:t xml:space="preserve"> and effective. I think you saw it did push Facebook to the brink and </w:t>
      </w:r>
      <w:r w:rsidR="00C15326">
        <w:t>it</w:t>
      </w:r>
      <w:r>
        <w:t xml:space="preserve"> cut things off for a short period of time, and that created quite an uproar</w:t>
      </w:r>
      <w:r w:rsidR="003A37D9">
        <w:t>,</w:t>
      </w:r>
      <w:r>
        <w:t xml:space="preserve"> globally. </w:t>
      </w:r>
      <w:r w:rsidR="00602144">
        <w:t>It has</w:t>
      </w:r>
      <w:r>
        <w:t xml:space="preserve"> gotten on with it and both Google and Facebook have done </w:t>
      </w:r>
      <w:r>
        <w:t>a number of</w:t>
      </w:r>
      <w:r>
        <w:t xml:space="preserve"> deals with a range of media companies, so it has worked.</w:t>
      </w:r>
    </w:p>
    <w:p w:rsidR="00841C0B" w:rsidP="00841C0B">
      <w:pPr>
        <w:pStyle w:val="Question"/>
        <w:numPr>
          <w:ilvl w:val="0"/>
          <w:numId w:val="9"/>
        </w:numPr>
      </w:pPr>
      <w:sdt>
        <w:sdtPr>
          <w:alias w:val="Member"/>
          <w:tag w:val="&lt;Member mnisId='165' dodsId='25662'&gt;"/>
          <w:id w:val="1904950281"/>
          <w:placeholder>
            <w:docPart w:val="3CE9749480754C068EF1625CC8420762"/>
          </w:placeholder>
          <w:richText/>
        </w:sdtPr>
        <w:sdtContent>
          <w:r w:rsidRPr="000D3C4C">
            <w:rPr>
              <w:b/>
            </w:rPr>
            <w:t>Clive Efford:</w:t>
          </w:r>
        </w:sdtContent>
      </w:sdt>
      <w:r>
        <w:t xml:space="preserve"> That was an extraordinary </w:t>
      </w:r>
      <w:r>
        <w:t>period of time</w:t>
      </w:r>
      <w:r>
        <w:t xml:space="preserve"> when Facebook took that action back in February. What does that say about big tech companies and their attitude to these codes of conduct and regulations?</w:t>
      </w:r>
    </w:p>
    <w:p w:rsidR="001E7CFF" w:rsidP="00841C0B">
      <w:pPr>
        <w:pStyle w:val="Answer"/>
      </w:pPr>
      <w:sdt>
        <w:sdtPr>
          <w:alias w:val="Witness"/>
          <w:id w:val="-1128009170"/>
          <w:placeholder>
            <w:docPart w:val="3CE9749480754C068EF1625CC8420762"/>
          </w:placeholder>
          <w:richText/>
        </w:sdtPr>
        <w:sdtContent>
          <w:r w:rsidRPr="000D3C4C" w:rsidR="00841C0B">
            <w:rPr>
              <w:b/>
              <w:i/>
            </w:rPr>
            <w:t>Julie Inman Grant:</w:t>
          </w:r>
        </w:sdtContent>
      </w:sdt>
      <w:r w:rsidR="00841C0B">
        <w:t xml:space="preserve"> I was at Twitter when the Online Safety Act was first </w:t>
      </w:r>
      <w:r w:rsidR="00841C0B">
        <w:t>created</w:t>
      </w:r>
      <w:r w:rsidR="00841C0B">
        <w:t xml:space="preserve"> and I am a pragmatist. The Minister at the time invited </w:t>
      </w:r>
      <w:r w:rsidR="00841C0B">
        <w:t>all of</w:t>
      </w:r>
      <w:r w:rsidR="00841C0B">
        <w:t xml:space="preserve"> the major platforms in to have a view of the </w:t>
      </w:r>
      <w:r w:rsidR="00006C96">
        <w:t>B</w:t>
      </w:r>
      <w:r w:rsidR="00841C0B">
        <w:t xml:space="preserve">ill before it was released. For some reason, I was the only one that showed up. I thought, “Well, if they are going to write a </w:t>
      </w:r>
      <w:r w:rsidR="00006C96">
        <w:t>B</w:t>
      </w:r>
      <w:r w:rsidR="00841C0B">
        <w:t>ill, I might as well be there to shape it” but Google and Facebook, I think you are looking at a tiered scheme.</w:t>
      </w:r>
    </w:p>
    <w:p w:rsidR="001E7CFF" w:rsidP="00841C0B">
      <w:pPr>
        <w:pStyle w:val="Answer"/>
      </w:pPr>
      <w:r>
        <w:t xml:space="preserve">Facebook and Google declined to openly co-operate with the </w:t>
      </w:r>
      <w:r>
        <w:t>eSafety</w:t>
      </w:r>
      <w:r>
        <w:t xml:space="preserve"> Commissioner when they had the opportunity to sign on</w:t>
      </w:r>
      <w:r w:rsidR="00006C96">
        <w:t>. M</w:t>
      </w:r>
      <w:r>
        <w:t>y belief</w:t>
      </w:r>
      <w:r w:rsidR="003A37D9">
        <w:t xml:space="preserve"> is</w:t>
      </w:r>
      <w:r>
        <w:t xml:space="preserve"> </w:t>
      </w:r>
      <w:r w:rsidR="00006C96">
        <w:t xml:space="preserve">that </w:t>
      </w:r>
      <w:r>
        <w:t xml:space="preserve">is because they did not want to create a domino effect or say that they endorse working co-operatively with a regulator, but I think that the horse has really bolted. They said that innovation would be quashed and </w:t>
      </w:r>
      <w:r w:rsidR="003A37D9">
        <w:t>“W</w:t>
      </w:r>
      <w:r>
        <w:t>e will leave the market</w:t>
      </w:r>
      <w:r w:rsidR="003A37D9">
        <w:t>”</w:t>
      </w:r>
      <w:r>
        <w:t xml:space="preserve"> and all sorts of Armageddon was going to happen. None of it has come to pass.</w:t>
      </w:r>
    </w:p>
    <w:p w:rsidR="001E7CFF" w:rsidP="003A37D9">
      <w:pPr>
        <w:pStyle w:val="Answer"/>
      </w:pPr>
      <w:r>
        <w:t xml:space="preserve">We heard some of the same arguments around the updating and strengthening of </w:t>
      </w:r>
      <w:r w:rsidR="00233164">
        <w:t>the Bill</w:t>
      </w:r>
      <w:r>
        <w:t>, so you are hearing positive signs, companies saying, “Oh no, we need to be regulated. We do not need to be arbitrators of the truth</w:t>
      </w:r>
      <w:r w:rsidR="003A37D9">
        <w:t>.</w:t>
      </w:r>
      <w:r>
        <w:t>” What I hear when I hear that is</w:t>
      </w:r>
      <w:r w:rsidR="00EC4E61">
        <w:t>,</w:t>
      </w:r>
      <w:r>
        <w:t xml:space="preserve"> </w:t>
      </w:r>
      <w:r w:rsidR="00EC4E61">
        <w:t>“W</w:t>
      </w:r>
      <w:r>
        <w:t>e know we are going to be regulated</w:t>
      </w:r>
      <w:r w:rsidR="003A37D9">
        <w:t>,</w:t>
      </w:r>
      <w:r>
        <w:t xml:space="preserve"> but </w:t>
      </w:r>
      <w:r w:rsidR="00EC4E61">
        <w:t>regulate us</w:t>
      </w:r>
      <w:r>
        <w:t xml:space="preserve"> the way we want to be regulated</w:t>
      </w:r>
      <w:r w:rsidR="003A37D9">
        <w:t>.”</w:t>
      </w:r>
    </w:p>
    <w:p w:rsidR="00841C0B" w:rsidP="00841C0B">
      <w:pPr>
        <w:pStyle w:val="Question"/>
        <w:numPr>
          <w:ilvl w:val="0"/>
          <w:numId w:val="9"/>
        </w:numPr>
      </w:pPr>
      <w:sdt>
        <w:sdtPr>
          <w:alias w:val="Member"/>
          <w:tag w:val="&lt;Member mnisId='165' dodsId='25662'&gt;"/>
          <w:id w:val="564929412"/>
          <w:placeholder>
            <w:docPart w:val="3CE9749480754C068EF1625CC8420762"/>
          </w:placeholder>
          <w:richText/>
        </w:sdtPr>
        <w:sdtContent>
          <w:r w:rsidRPr="0007427F">
            <w:rPr>
              <w:b/>
            </w:rPr>
            <w:t>Clive Efford:</w:t>
          </w:r>
        </w:sdtContent>
      </w:sdt>
      <w:r>
        <w:t xml:space="preserve"> Do you think we will get similar pushback here in the UK as we attempt to regulate, and does that suggest</w:t>
      </w:r>
      <w:r w:rsidR="00EC4E61">
        <w:t xml:space="preserve">, </w:t>
      </w:r>
      <w:r>
        <w:t>if we are going to take on these big tech companies and get them to act reasonabl</w:t>
      </w:r>
      <w:r w:rsidR="00EC4E61">
        <w:t>y</w:t>
      </w:r>
      <w:r>
        <w:t>, that we are going to have to co-operate internationally?</w:t>
      </w:r>
    </w:p>
    <w:p w:rsidR="001E7CFF" w:rsidP="00841C0B">
      <w:pPr>
        <w:pStyle w:val="Answer"/>
      </w:pPr>
      <w:sdt>
        <w:sdtPr>
          <w:alias w:val="Witness"/>
          <w:id w:val="1540320849"/>
          <w:placeholder>
            <w:docPart w:val="3CE9749480754C068EF1625CC8420762"/>
          </w:placeholder>
          <w:richText/>
        </w:sdtPr>
        <w:sdtContent>
          <w:r w:rsidRPr="0007427F" w:rsidR="00841C0B">
            <w:rPr>
              <w:b/>
              <w:i/>
            </w:rPr>
            <w:t>Julie Inman Grant:</w:t>
          </w:r>
        </w:sdtContent>
      </w:sdt>
      <w:r w:rsidR="00841C0B">
        <w:t xml:space="preserve"> Absolutely</w:t>
      </w:r>
      <w:r w:rsidR="00C34FCB">
        <w:t>. T</w:t>
      </w:r>
      <w:r w:rsidR="00841C0B">
        <w:t xml:space="preserve">hat is one of the conversations that I had these past couple of weeks with Ofcom and with the European Commission. Think of the collective wealth and power just of the five top companies in terms of nation states. We are going to have to work </w:t>
      </w:r>
      <w:r w:rsidR="00841C0B">
        <w:t>together</w:t>
      </w:r>
      <w:r w:rsidR="00841C0B">
        <w:t xml:space="preserve"> and we are not under any illusion. We think we are making a difference for our citizens and we have seen Safety by Design taking off.</w:t>
      </w:r>
    </w:p>
    <w:p w:rsidR="00841C0B" w:rsidP="00841C0B">
      <w:pPr>
        <w:pStyle w:val="Answer"/>
      </w:pPr>
      <w:r>
        <w:t>We are seeing companies adopting it and doing some good things with it</w:t>
      </w:r>
      <w:r w:rsidR="00C34FCB">
        <w:t>.</w:t>
      </w:r>
      <w:r>
        <w:t xml:space="preserve"> I think we need to encourage them to continue doing better because we are never going to make the internet a safer place if they are not erecting the digital guardrails and embedding the virtual seatbelts. We will just be playing a big game of </w:t>
      </w:r>
      <w:r>
        <w:t>Whac</w:t>
      </w:r>
      <w:r>
        <w:t xml:space="preserve">-A-Mole and making these big enforcement actions. We will always be </w:t>
      </w:r>
      <w:r>
        <w:t>responding by definition</w:t>
      </w:r>
      <w:r w:rsidR="00C34FCB">
        <w:t>,</w:t>
      </w:r>
      <w:r>
        <w:t xml:space="preserve"> so</w:t>
      </w:r>
      <w:r>
        <w:t xml:space="preserve"> we need to get ahead of it. We need to shape the future. Let us think about the metaverse and the decentralised world that everyone is talking about. We need to take off our utopian glasses and think about how we </w:t>
      </w:r>
      <w:r w:rsidR="003A37D9">
        <w:t xml:space="preserve">are </w:t>
      </w:r>
      <w:r>
        <w:t>going to look at internet governance for these new worlds. How are we going to build in safety</w:t>
      </w:r>
      <w:r w:rsidR="003A37D9">
        <w:t>,</w:t>
      </w:r>
      <w:r>
        <w:t xml:space="preserve"> </w:t>
      </w:r>
      <w:r>
        <w:t>privacy</w:t>
      </w:r>
      <w:r>
        <w:t xml:space="preserve"> and security now</w:t>
      </w:r>
      <w:r w:rsidR="003A37D9">
        <w:t>,</w:t>
      </w:r>
      <w:r>
        <w:t xml:space="preserve"> rather than ending up in a world that is just rife with harms</w:t>
      </w:r>
      <w:r w:rsidR="003A37D9">
        <w:t>?</w:t>
      </w:r>
    </w:p>
    <w:p w:rsidR="00C44E05" w:rsidRPr="00C44E05" w:rsidP="00841C0B">
      <w:pPr>
        <w:pStyle w:val="Question"/>
        <w:numPr>
          <w:ilvl w:val="0"/>
          <w:numId w:val="0"/>
        </w:numPr>
        <w:ind w:left="794"/>
      </w:pPr>
      <w:sdt>
        <w:sdtPr>
          <w:alias w:val="Member"/>
          <w:tag w:val="&lt;Member mnisId='4410' dodsId='106023'&gt;"/>
          <w:id w:val="-1251574809"/>
          <w:placeholder>
            <w:docPart w:val="3CE9749480754C068EF1625CC8420762"/>
          </w:placeholder>
          <w:richText/>
        </w:sdtPr>
        <w:sdtContent>
          <w:r w:rsidRPr="0092495C" w:rsidR="00841C0B">
            <w:rPr>
              <w:b/>
            </w:rPr>
            <w:t>Chair:</w:t>
          </w:r>
        </w:sdtContent>
      </w:sdt>
      <w:r w:rsidR="00841C0B">
        <w:t xml:space="preserve"> </w:t>
      </w:r>
      <w:r w:rsidR="00B76423">
        <w:t>T</w:t>
      </w:r>
      <w:r w:rsidR="00841C0B">
        <w:t xml:space="preserve">hat is a very appropriate moment to leave it. Julie Inman Grant, Australian E-Safety Commissioner, thank you very much for your evidence today. We managed to get through our technical difficulties. I imagine your voice is now quite hoarse having had to shout for the last </w:t>
      </w:r>
      <w:r w:rsidR="00841C0B">
        <w:t>hour</w:t>
      </w:r>
      <w:r w:rsidR="003A37D9">
        <w:t>,</w:t>
      </w:r>
      <w:r w:rsidR="00841C0B">
        <w:t xml:space="preserve"> but</w:t>
      </w:r>
      <w:r w:rsidR="00841C0B">
        <w:t xml:space="preserve"> thank you very much</w:t>
      </w:r>
      <w:r w:rsidR="00B76423">
        <w:t>. It is</w:t>
      </w:r>
      <w:r w:rsidR="00841C0B">
        <w:t xml:space="preserve"> much appreciated. That concludes our final session before Christmas.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0080A181088420991F762F56EE0B20B"/>
      </w:placeholder>
      <w:richText/>
    </w:sdtPr>
    <w:sdtContent>
      <w:p w:rsidR="00D440B8" w:rsidP="009277D8">
        <w:pPr>
          <w:pStyle w:val="Para"/>
          <w:rPr>
            <w:color w:val="808080"/>
          </w:rPr>
        </w:pPr>
        <w:r w:rsidRPr="005E558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D440B8"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D3CFBD8"/>
    <w:lvl w:ilvl="0">
      <w:start w:val="22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B71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AppData\Roaming\Microsoft\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0080A181088420991F762F56EE0B20B"/>
        <w:category>
          <w:name w:val="General"/>
          <w:gallery w:val="placeholder"/>
        </w:category>
        <w:types>
          <w:type w:val="bbPlcHdr"/>
        </w:types>
        <w:behaviors>
          <w:behavior w:val="content"/>
        </w:behaviors>
        <w:guid w:val="{2D16E079-929A-43DB-8E18-0AEEEF907468}"/>
      </w:docPartPr>
      <w:docPartBody>
        <w:p w:rsidR="00752477" w:rsidP="00752477">
          <w:pPr>
            <w:pStyle w:val="90080A181088420991F762F56EE0B20B"/>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8E7B5E3B-30AB-4B9C-8FE6-FD52F073D160}"/>
      </w:docPartPr>
      <w:docPartBody>
        <w:p w:rsidR="00752477">
          <w:r w:rsidRPr="00117F7B">
            <w:rPr>
              <w:rStyle w:val="PlaceholderText"/>
            </w:rPr>
            <w:t>Click here to enter text.</w:t>
          </w:r>
        </w:p>
      </w:docPartBody>
    </w:docPart>
    <w:docPart>
      <w:docPartPr>
        <w:name w:val="3CE9749480754C068EF1625CC8420762"/>
        <w:category>
          <w:name w:val="General"/>
          <w:gallery w:val="placeholder"/>
        </w:category>
        <w:types>
          <w:type w:val="bbPlcHdr"/>
        </w:types>
        <w:behaviors>
          <w:behavior w:val="content"/>
        </w:behaviors>
        <w:guid w:val="{A6F04DA7-B28C-485A-8AEA-31E4BEFFCFA9}"/>
      </w:docPartPr>
      <w:docPartBody>
        <w:p w:rsidR="001436D6" w:rsidP="00CF7C48">
          <w:pPr>
            <w:pStyle w:val="3CE9749480754C068EF1625CC8420762"/>
          </w:pPr>
          <w:r w:rsidRPr="002911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7C48"/>
    <w:rPr>
      <w:color w:val="808080"/>
    </w:rPr>
  </w:style>
  <w:style w:type="paragraph" w:customStyle="1" w:styleId="90080A181088420991F762F56EE0B20B">
    <w:name w:val="90080A181088420991F762F56EE0B20B"/>
    <w:rsid w:val="00752477"/>
  </w:style>
  <w:style w:type="paragraph" w:customStyle="1" w:styleId="3CE9749480754C068EF1625CC8420762">
    <w:name w:val="3CE9749480754C068EF1625CC8420762"/>
    <w:rsid w:val="00CF7C48"/>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77137-5D5E-4B68-BE7A-1B9BDE479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