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3E61" w:rsidP="00CF0BBA">
      <w:pPr>
        <w:pStyle w:val="TitleCommittee0"/>
      </w:pPr>
      <w:sdt>
        <w:sdtPr>
          <w:alias w:val="CommitteeName"/>
          <w:tag w:val="CommitteeName"/>
          <w:id w:val="1869951332"/>
          <w:placeholder>
            <w:docPart w:val="C28386EAF17645DB8F0E6969955AA259"/>
          </w:placeholder>
          <w:richText/>
        </w:sdtPr>
        <w:sdtContent>
          <w:r>
            <w:t>Science and Technology Committee</w:t>
          </w:r>
        </w:sdtContent>
      </w:sdt>
    </w:p>
    <w:p w:rsidR="003D3E61" w:rsidP="00156A60">
      <w:pPr>
        <w:pStyle w:val="TitleInquiry0"/>
      </w:pPr>
      <w:r>
        <w:t xml:space="preserve">Oral evidence: </w:t>
      </w:r>
      <w:r w:rsidR="003A02FA">
        <w:t xml:space="preserve">UK Science, Research and Technology Capability and Influence in Global Disease Outbreaks, </w:t>
      </w:r>
      <w:r>
        <w:t xml:space="preserve">HC </w:t>
      </w:r>
      <w:sdt>
        <w:sdtPr>
          <w:alias w:val="InquiryRefNo"/>
          <w:tag w:val="InquiryRefNo"/>
          <w:id w:val="-281725174"/>
          <w:placeholder>
            <w:docPart w:val="C28386EAF17645DB8F0E6969955AA259"/>
          </w:placeholder>
          <w:richText/>
        </w:sdtPr>
        <w:sdtContent>
          <w:r w:rsidR="00566D8A">
            <w:t>136</w:t>
          </w:r>
        </w:sdtContent>
      </w:sdt>
    </w:p>
    <w:sdt>
      <w:sdtPr>
        <w:alias w:val="SittingDate"/>
        <w:tag w:val="SittingDate"/>
        <w:id w:val="-1160222926"/>
        <w:placeholder>
          <w:docPart w:val="C28386EAF17645DB8F0E6969955AA259"/>
        </w:placeholder>
        <w:richText/>
      </w:sdtPr>
      <w:sdtContent>
        <w:p w:rsidR="003D3E61" w:rsidP="00156A60">
          <w:pPr>
            <w:pStyle w:val="Para"/>
          </w:pPr>
          <w:r>
            <w:t>Tues</w:t>
          </w:r>
          <w:r w:rsidR="00DD5840">
            <w:t xml:space="preserve">day </w:t>
          </w:r>
          <w:r w:rsidR="00960D40">
            <w:t>2</w:t>
          </w:r>
          <w:r w:rsidR="00F94AA1">
            <w:t>8</w:t>
          </w:r>
          <w:r w:rsidR="00960D40">
            <w:t xml:space="preserve"> April </w:t>
          </w:r>
          <w:r w:rsidR="00E05808">
            <w:t>20</w:t>
          </w:r>
          <w:r w:rsidR="00960D40">
            <w:t>20</w:t>
          </w:r>
        </w:p>
      </w:sdtContent>
    </w:sdt>
    <w:p w:rsidR="003D3E61" w:rsidP="00156A60">
      <w:pPr>
        <w:pStyle w:val="Para"/>
      </w:pPr>
      <w:r>
        <w:t xml:space="preserve">Ordered by the House of </w:t>
      </w:r>
      <w:sdt>
        <w:sdtPr>
          <w:alias w:val="House"/>
          <w:tag w:val="House"/>
          <w:id w:val="809213435"/>
          <w:placeholder>
            <w:docPart w:val="C28386EAF17645DB8F0E6969955AA259"/>
          </w:placeholder>
          <w:richText/>
        </w:sdtPr>
        <w:sdtContent>
          <w:r w:rsidRPr="00615759">
            <w:t>Commons</w:t>
          </w:r>
        </w:sdtContent>
      </w:sdt>
      <w:r w:rsidRPr="00615759">
        <w:t xml:space="preserve"> to be published on </w:t>
      </w:r>
      <w:sdt>
        <w:sdtPr>
          <w:alias w:val="PublishDate"/>
          <w:tag w:val="PublishDate"/>
          <w:id w:val="217021599"/>
          <w:placeholder>
            <w:docPart w:val="C28386EAF17645DB8F0E6969955AA259"/>
          </w:placeholder>
          <w:richText/>
        </w:sdtPr>
        <w:sdtContent>
          <w:r w:rsidR="00F94AA1">
            <w:t xml:space="preserve">28 April </w:t>
          </w:r>
          <w:r w:rsidR="00960D40">
            <w:t>2020</w:t>
          </w:r>
        </w:sdtContent>
      </w:sdt>
      <w:r w:rsidRPr="00615759">
        <w:t>.</w:t>
      </w:r>
    </w:p>
    <w:p w:rsidR="003D3E61" w:rsidP="00421864">
      <w:pPr>
        <w:pStyle w:val="Para"/>
      </w:pPr>
      <w:sdt>
        <w:sdtPr>
          <w:alias w:val="VideoHyperlink"/>
          <w:tag w:val="VideoHyperlink"/>
          <w:id w:val="703995351"/>
          <w:placeholder>
            <w:docPart w:val="C28386EAF17645DB8F0E6969955AA259"/>
          </w:placeholder>
          <w:richText/>
        </w:sdtPr>
        <w:sdtContent>
          <w:r>
            <w:fldChar w:fldCharType="begin"/>
          </w:r>
          <w:r>
            <w:instrText xml:space="preserve"> HYPERLINK "https://www.parliamentlive.tv/Event/Index/2be4e8b1-ba23-4a07-b261-320355ffe6d3" </w:instrText>
          </w:r>
          <w:r>
            <w:fldChar w:fldCharType="separate"/>
          </w:r>
          <w:r w:rsidRPr="00467DF0">
            <w:rPr>
              <w:rStyle w:val="Hyperlink"/>
            </w:rPr>
            <w:t>Watch the meeting</w:t>
          </w:r>
          <w:r>
            <w:fldChar w:fldCharType="end"/>
          </w:r>
        </w:sdtContent>
      </w:sdt>
    </w:p>
    <w:p w:rsidR="003D3E61" w:rsidP="00156A60">
      <w:r>
        <w:t xml:space="preserve">Members present: </w:t>
      </w:r>
      <w:sdt>
        <w:sdtPr>
          <w:rPr>
            <w:highlight w:val="yellow"/>
          </w:rPr>
          <w:alias w:val="MembersPresent"/>
          <w:tag w:val="MembersPresent"/>
          <w:id w:val="366340316"/>
          <w:placeholder>
            <w:docPart w:val="C28386EAF17645DB8F0E6969955AA259"/>
          </w:placeholder>
          <w:richText/>
        </w:sdtPr>
        <w:sdtEndPr>
          <w:rPr>
            <w:highlight w:val="none"/>
          </w:rPr>
        </w:sdtEndPr>
        <w:sdtContent>
          <w:r w:rsidRPr="0067073B" w:rsidR="00292A2C">
            <w:t>Greg Clark</w:t>
          </w:r>
          <w:r w:rsidRPr="0067073B" w:rsidR="00DB6A77">
            <w:t xml:space="preserve"> </w:t>
          </w:r>
          <w:r w:rsidRPr="0067073B">
            <w:t xml:space="preserve">(Chair); </w:t>
          </w:r>
          <w:r w:rsidRPr="0067073B" w:rsidR="00292A2C">
            <w:t>Aaron Bell; Chris Clarkson</w:t>
          </w:r>
          <w:r w:rsidRPr="0067073B" w:rsidR="00446387">
            <w:t xml:space="preserve">; </w:t>
          </w:r>
          <w:r w:rsidRPr="0067073B" w:rsidR="00292A2C">
            <w:t>Katherine Fletcher; Andrew Griffit</w:t>
          </w:r>
          <w:r w:rsidR="0067073B">
            <w:t>h</w:t>
          </w:r>
          <w:r w:rsidRPr="0067073B" w:rsidR="00D33904">
            <w:t xml:space="preserve">; </w:t>
          </w:r>
          <w:r w:rsidRPr="0067073B" w:rsidR="00292A2C">
            <w:t>Darren Jones; Carol Monaghan; Graham</w:t>
          </w:r>
          <w:r w:rsidR="00EF1004">
            <w:t> </w:t>
          </w:r>
          <w:r w:rsidRPr="0067073B" w:rsidR="00292A2C">
            <w:t>Stringer; Zarah Sultana</w:t>
          </w:r>
          <w:r w:rsidRPr="0067073B" w:rsidR="00F27FF8">
            <w:t>.</w:t>
          </w:r>
        </w:sdtContent>
      </w:sdt>
    </w:p>
    <w:p w:rsidR="003D3E61" w:rsidP="00427893">
      <w:pPr>
        <w:pStyle w:val="ParaCentre"/>
      </w:pPr>
      <w:r w:rsidRPr="00156A60">
        <w:t xml:space="preserve">Questions </w:t>
      </w:r>
      <w:sdt>
        <w:sdtPr>
          <w:alias w:val="QuestionNumbers"/>
          <w:tag w:val="QuestionNumbers"/>
          <w:id w:val="-1223666168"/>
          <w:placeholder>
            <w:docPart w:val="C28386EAF17645DB8F0E6969955AA259"/>
          </w:placeholder>
          <w:richText/>
        </w:sdtPr>
        <w:sdtContent>
          <w:r w:rsidR="00327EE3">
            <w:t>3</w:t>
          </w:r>
          <w:r w:rsidR="00126AD5">
            <w:t>40</w:t>
          </w:r>
          <w:r w:rsidR="00960D40">
            <w:t xml:space="preserve"> </w:t>
          </w:r>
          <w:r>
            <w:t>-</w:t>
          </w:r>
          <w:r w:rsidR="00701E52">
            <w:t xml:space="preserve"> </w:t>
          </w:r>
          <w:r w:rsidR="00126AD5">
            <w:t>422</w:t>
          </w:r>
        </w:sdtContent>
      </w:sdt>
    </w:p>
    <w:p w:rsidR="003D3E61" w:rsidP="00427893">
      <w:pPr>
        <w:pStyle w:val="TitleWitnesses0"/>
      </w:pPr>
      <w:r>
        <w:t>Witness</w:t>
      </w:r>
      <w:r w:rsidR="00B30A92">
        <w:t>es</w:t>
      </w:r>
    </w:p>
    <w:p w:rsidR="00632089" w:rsidP="0041374A">
      <w:pPr>
        <w:pStyle w:val="Para"/>
      </w:pPr>
      <w:bookmarkStart w:id="0" w:name="_Hlk2237482"/>
      <w:r>
        <w:rPr>
          <w:rStyle w:val="Hyperlink"/>
        </w:rPr>
        <w:fldChar w:fldCharType="begin"/>
      </w:r>
      <w:r>
        <w:rPr>
          <w:rStyle w:val="Hyperlink"/>
        </w:rPr>
        <w:instrText xml:space="preserve"> HYPERLINK \l "Panel1" </w:instrText>
      </w:r>
      <w:r>
        <w:rPr>
          <w:rStyle w:val="Hyperlink"/>
        </w:rPr>
        <w:fldChar w:fldCharType="separate"/>
      </w:r>
      <w:r w:rsidRPr="003D3E61" w:rsidR="003D3E61">
        <w:rPr>
          <w:rStyle w:val="Hyperlink"/>
        </w:rPr>
        <w:t>I</w:t>
      </w:r>
      <w:r>
        <w:rPr>
          <w:rStyle w:val="Hyperlink"/>
        </w:rPr>
        <w:fldChar w:fldCharType="end"/>
      </w:r>
      <w:r w:rsidR="003D3E61">
        <w:t>:</w:t>
      </w:r>
      <w:bookmarkEnd w:id="0"/>
      <w:r w:rsidR="003D3E61">
        <w:t xml:space="preserve"> </w:t>
      </w:r>
      <w:r w:rsidR="00F94AA1">
        <w:t>Professor Danny Altmann, Professor of Immunology, Faculty of Medicine, Department of Immunology and Inflammation, Imperial College London</w:t>
      </w:r>
      <w:r w:rsidR="00D33D74">
        <w:t>,</w:t>
      </w:r>
      <w:r w:rsidR="00F94AA1">
        <w:t xml:space="preserve"> and British Society for Immunology Spokesperson; and Professor Susan Michie, Professor of Health Psychology, UCL.</w:t>
      </w:r>
    </w:p>
    <w:p w:rsidR="004B063B" w:rsidP="0041374A">
      <w:pPr>
        <w:pStyle w:val="Para"/>
      </w:pPr>
      <w:r>
        <w:fldChar w:fldCharType="begin"/>
      </w:r>
      <w:r>
        <w:instrText xml:space="preserve"> HYPERLINK \l "Panel1" </w:instrText>
      </w:r>
      <w:r>
        <w:fldChar w:fldCharType="separate"/>
      </w:r>
      <w:r w:rsidRPr="003D3E61">
        <w:rPr>
          <w:rStyle w:val="Hyperlink"/>
        </w:rPr>
        <w:t>I</w:t>
      </w:r>
      <w:r>
        <w:fldChar w:fldCharType="end"/>
      </w:r>
      <w:r>
        <w:rPr>
          <w:rStyle w:val="Hyperlink"/>
        </w:rPr>
        <w:t>I</w:t>
      </w:r>
      <w:r>
        <w:t>: Matthew Gould, Chief Executive Officer, NHSX; Professor Lilian Edwards, Professor o</w:t>
      </w:r>
      <w:r w:rsidR="00D33D74">
        <w:t>f</w:t>
      </w:r>
      <w:r>
        <w:t xml:space="preserve"> Law, Innovation and Society, Newcastle Law School; and Professor</w:t>
      </w:r>
      <w:r w:rsidR="00EF1004">
        <w:t> </w:t>
      </w:r>
      <w:r>
        <w:t>Christophe Fraser, Senior Group Leader in Pathogen Dynamics, University of Oxford Big Data Institute.</w:t>
      </w:r>
    </w:p>
    <w:p w:rsidR="003D3E61" w:rsidP="00776882">
      <w:pPr>
        <w:rPr>
          <w:rFonts w:eastAsia="Times New Roman"/>
          <w:szCs w:val="20"/>
        </w:rPr>
      </w:pPr>
      <w:bookmarkStart w:id="1" w:name="_GoBack"/>
      <w:bookmarkEnd w:id="1"/>
      <w:r>
        <w:br w:type="page"/>
      </w:r>
    </w:p>
    <w:p w:rsidR="003D3E61" w:rsidP="00316298">
      <w:pPr>
        <w:pStyle w:val="TitlePanel0"/>
      </w:pPr>
      <w:bookmarkStart w:id="2" w:name="Panel1"/>
      <w:bookmarkStart w:id="3" w:name="_Hlk38974347"/>
      <w:r>
        <w:t>Examination of witness</w:t>
      </w:r>
      <w:r w:rsidR="00B30A92">
        <w:t>es</w:t>
      </w:r>
    </w:p>
    <w:p w:rsidR="00D465DB" w:rsidP="003A02FA">
      <w:pPr>
        <w:pStyle w:val="Para"/>
      </w:pPr>
      <w:r>
        <w:t>Witness</w:t>
      </w:r>
      <w:r w:rsidR="00B30A92">
        <w:t>es</w:t>
      </w:r>
      <w:bookmarkEnd w:id="2"/>
      <w:r w:rsidR="003A02FA">
        <w:t>:</w:t>
      </w:r>
      <w:r>
        <w:t xml:space="preserve"> </w:t>
      </w:r>
      <w:r w:rsidR="00C421BE">
        <w:t>Professor Altmann and Professor Michie</w:t>
      </w:r>
      <w:r>
        <w:t>.</w:t>
      </w:r>
    </w:p>
    <w:p w:rsidR="001D73C8" w:rsidP="00AD17AF">
      <w:pPr>
        <w:pStyle w:val="Remark"/>
        <w:rPr>
          <w:lang w:val="en-US"/>
        </w:rPr>
      </w:pPr>
      <w:sdt>
        <w:sdtPr>
          <w:alias w:val="Member"/>
          <w:tag w:val="&lt;Member mnisId='1578' dodsId='40488'&gt;"/>
          <w:id w:val="1602379345"/>
          <w:placeholder>
            <w:docPart w:val="DefaultPlaceholder_-1854013440"/>
          </w:placeholder>
          <w:richText/>
        </w:sdtPr>
        <w:sdtContent>
          <w:r w:rsidRPr="00AD17AF" w:rsidR="00D465DB">
            <w:rPr>
              <w:b/>
            </w:rPr>
            <w:t>Chair:</w:t>
          </w:r>
        </w:sdtContent>
      </w:sdt>
      <w:r w:rsidRPr="0027740D" w:rsidR="00416D29">
        <w:rPr>
          <w:lang w:val="en-US"/>
        </w:rPr>
        <w:t xml:space="preserve"> </w:t>
      </w:r>
      <w:r w:rsidR="008E1053">
        <w:rPr>
          <w:lang w:val="en-US"/>
        </w:rPr>
        <w:t xml:space="preserve">The Science and Technology </w:t>
      </w:r>
      <w:bookmarkEnd w:id="3"/>
      <w:r w:rsidR="008E1053">
        <w:rPr>
          <w:lang w:val="en-US"/>
        </w:rPr>
        <w:t>Committee today is considering evidence on specific proposals that may aid the successful lifting of the lockdown measures, specifically immunity testing and certification and contact-tracing applications. At 11 o’clock</w:t>
      </w:r>
      <w:r w:rsidR="00BD4F77">
        <w:rPr>
          <w:lang w:val="en-US"/>
        </w:rPr>
        <w:t>,</w:t>
      </w:r>
      <w:r w:rsidR="008E1053">
        <w:rPr>
          <w:lang w:val="en-US"/>
        </w:rPr>
        <w:t xml:space="preserve"> we will observe a minute’s silence in respect of c</w:t>
      </w:r>
      <w:r w:rsidR="007A4DB1">
        <w:rPr>
          <w:lang w:val="en-US"/>
        </w:rPr>
        <w:t>are</w:t>
      </w:r>
      <w:r w:rsidR="00370757">
        <w:rPr>
          <w:lang w:val="en-US"/>
        </w:rPr>
        <w:t xml:space="preserve"> </w:t>
      </w:r>
      <w:r w:rsidR="008E1053">
        <w:rPr>
          <w:lang w:val="en-US"/>
        </w:rPr>
        <w:t xml:space="preserve">workers and other workers around the world who have lost their lives in </w:t>
      </w:r>
      <w:r w:rsidR="00370757">
        <w:rPr>
          <w:lang w:val="en-US"/>
        </w:rPr>
        <w:t>t</w:t>
      </w:r>
      <w:r w:rsidR="008E1053">
        <w:rPr>
          <w:lang w:val="en-US"/>
        </w:rPr>
        <w:t>his pandemic.</w:t>
      </w:r>
    </w:p>
    <w:p w:rsidR="008E1053" w:rsidP="008E1053">
      <w:pPr>
        <w:pStyle w:val="QuestionCont"/>
        <w:rPr>
          <w:lang w:val="en-US"/>
        </w:rPr>
      </w:pPr>
      <w:r>
        <w:rPr>
          <w:lang w:val="en-US"/>
        </w:rPr>
        <w:t>Before we begin, can I take any declarations of relevant interest by members of the Committee?</w:t>
      </w:r>
    </w:p>
    <w:p w:rsidR="008E1053" w:rsidP="00AD17AF">
      <w:pPr>
        <w:pStyle w:val="Remark"/>
        <w:rPr>
          <w:lang w:val="en-US"/>
        </w:rPr>
      </w:pPr>
      <w:sdt>
        <w:sdtPr>
          <w:rPr>
            <w:lang w:val="en-US"/>
          </w:rPr>
          <w:alias w:val="Member"/>
          <w:tag w:val="&lt;Member mnisId='4621' dodsId='77854'&gt;"/>
          <w:id w:val="-1541582160"/>
          <w:placeholder>
            <w:docPart w:val="DefaultPlaceholder_-1854013440"/>
          </w:placeholder>
          <w:richText/>
        </w:sdtPr>
        <w:sdtContent>
          <w:r w:rsidRPr="00AD17AF">
            <w:rPr>
              <w:b/>
              <w:lang w:val="en-US"/>
            </w:rPr>
            <w:t>Darren Jones:</w:t>
          </w:r>
        </w:sdtContent>
      </w:sdt>
      <w:r>
        <w:rPr>
          <w:lang w:val="en-US"/>
        </w:rPr>
        <w:t xml:space="preserve"> </w:t>
      </w:r>
      <w:r w:rsidR="00CB171A">
        <w:rPr>
          <w:lang w:val="en-US"/>
        </w:rPr>
        <w:t xml:space="preserve">I maintain my </w:t>
      </w:r>
      <w:r>
        <w:rPr>
          <w:lang w:val="en-US"/>
        </w:rPr>
        <w:t>practi</w:t>
      </w:r>
      <w:r w:rsidR="00CB171A">
        <w:rPr>
          <w:lang w:val="en-US"/>
        </w:rPr>
        <w:t>s</w:t>
      </w:r>
      <w:r>
        <w:rPr>
          <w:lang w:val="en-US"/>
        </w:rPr>
        <w:t xml:space="preserve">ing certificate with a law firm called Kemp Little, although I am advising </w:t>
      </w:r>
      <w:r w:rsidR="0014099A">
        <w:rPr>
          <w:lang w:val="en-US"/>
        </w:rPr>
        <w:t xml:space="preserve">no </w:t>
      </w:r>
      <w:r>
        <w:rPr>
          <w:lang w:val="en-US"/>
        </w:rPr>
        <w:t>clients related to the issues today</w:t>
      </w:r>
      <w:r w:rsidR="0014099A">
        <w:rPr>
          <w:lang w:val="en-US"/>
        </w:rPr>
        <w:t xml:space="preserve">. I also </w:t>
      </w:r>
      <w:r>
        <w:rPr>
          <w:lang w:val="en-US"/>
        </w:rPr>
        <w:t xml:space="preserve">chair Labour Digital and the </w:t>
      </w:r>
      <w:r w:rsidR="0014099A">
        <w:rPr>
          <w:lang w:val="en-US"/>
        </w:rPr>
        <w:t>p</w:t>
      </w:r>
      <w:r>
        <w:rPr>
          <w:lang w:val="en-US"/>
        </w:rPr>
        <w:t xml:space="preserve">arliamentary </w:t>
      </w:r>
      <w:r w:rsidR="0014099A">
        <w:rPr>
          <w:lang w:val="en-US"/>
        </w:rPr>
        <w:t>t</w:t>
      </w:r>
      <w:r>
        <w:rPr>
          <w:lang w:val="en-US"/>
        </w:rPr>
        <w:t xml:space="preserve">echnology </w:t>
      </w:r>
      <w:r w:rsidR="0014099A">
        <w:rPr>
          <w:lang w:val="en-US"/>
        </w:rPr>
        <w:t>f</w:t>
      </w:r>
      <w:r>
        <w:rPr>
          <w:lang w:val="en-US"/>
        </w:rPr>
        <w:t xml:space="preserve">orum </w:t>
      </w:r>
      <w:r w:rsidR="00550477">
        <w:rPr>
          <w:lang w:val="en-US"/>
        </w:rPr>
        <w:t>that</w:t>
      </w:r>
      <w:r>
        <w:rPr>
          <w:lang w:val="en-US"/>
        </w:rPr>
        <w:t xml:space="preserve"> is doing work on these issues.</w:t>
      </w:r>
    </w:p>
    <w:p w:rsidR="008E1053" w:rsidP="008B7516">
      <w:pPr>
        <w:pStyle w:val="Question"/>
        <w:rPr>
          <w:lang w:val="en-US"/>
        </w:rPr>
      </w:pPr>
      <w:sdt>
        <w:sdtPr>
          <w:rPr>
            <w:lang w:val="en-US"/>
          </w:rPr>
          <w:alias w:val="Member"/>
          <w:tag w:val="&lt;Member mnisId='1578' dodsId='40488'&gt;"/>
          <w:id w:val="891241289"/>
          <w:placeholder>
            <w:docPart w:val="DefaultPlaceholder_-1854013440"/>
          </w:placeholder>
          <w:richText/>
        </w:sdtPr>
        <w:sdtContent>
          <w:r w:rsidRPr="008E1053">
            <w:rPr>
              <w:b/>
              <w:lang w:val="en-US"/>
            </w:rPr>
            <w:t>Chair:</w:t>
          </w:r>
        </w:sdtContent>
      </w:sdt>
      <w:r>
        <w:rPr>
          <w:lang w:val="en-US"/>
        </w:rPr>
        <w:t xml:space="preserve"> </w:t>
      </w:r>
      <w:r w:rsidR="00AD17AF">
        <w:rPr>
          <w:lang w:val="en-US"/>
        </w:rPr>
        <w:t xml:space="preserve">Before we begin, I </w:t>
      </w:r>
      <w:r w:rsidR="00876BEE">
        <w:rPr>
          <w:lang w:val="en-US"/>
        </w:rPr>
        <w:t xml:space="preserve">should </w:t>
      </w:r>
      <w:r w:rsidR="00AD17AF">
        <w:rPr>
          <w:lang w:val="en-US"/>
        </w:rPr>
        <w:t xml:space="preserve">say that I and members of the Committee welcome the decision by Sir Patrick Vallance to publish the names of the people attending the Scientific Advisory Group </w:t>
      </w:r>
      <w:r w:rsidR="00550477">
        <w:rPr>
          <w:lang w:val="en-US"/>
        </w:rPr>
        <w:t>for</w:t>
      </w:r>
      <w:r w:rsidR="00AD17AF">
        <w:rPr>
          <w:lang w:val="en-US"/>
        </w:rPr>
        <w:t xml:space="preserve"> Emergencies and its subsidiary bodies</w:t>
      </w:r>
      <w:r w:rsidR="005375B4">
        <w:rPr>
          <w:lang w:val="en-US"/>
        </w:rPr>
        <w:t>.</w:t>
      </w:r>
      <w:r w:rsidR="00AD17AF">
        <w:rPr>
          <w:lang w:val="en-US"/>
        </w:rPr>
        <w:t xml:space="preserve"> We called for that as a </w:t>
      </w:r>
      <w:r w:rsidR="00550477">
        <w:rPr>
          <w:lang w:val="en-US"/>
        </w:rPr>
        <w:t>C</w:t>
      </w:r>
      <w:r w:rsidR="00AD17AF">
        <w:rPr>
          <w:lang w:val="en-US"/>
        </w:rPr>
        <w:t>ommittee following the evidence sessions that we have taken in recent weeks</w:t>
      </w:r>
      <w:r w:rsidR="002B494D">
        <w:rPr>
          <w:lang w:val="en-US"/>
        </w:rPr>
        <w:t xml:space="preserve"> because we think it is important that the public should know the breadth and depth of the scientific advice informing crucial </w:t>
      </w:r>
      <w:r w:rsidR="005375B4">
        <w:rPr>
          <w:lang w:val="en-US"/>
        </w:rPr>
        <w:t>G</w:t>
      </w:r>
      <w:r w:rsidR="002B494D">
        <w:rPr>
          <w:lang w:val="en-US"/>
        </w:rPr>
        <w:t>overnment decisions</w:t>
      </w:r>
      <w:r w:rsidR="00940011">
        <w:rPr>
          <w:lang w:val="en-US"/>
        </w:rPr>
        <w:t>. We</w:t>
      </w:r>
      <w:r w:rsidR="002B494D">
        <w:rPr>
          <w:lang w:val="en-US"/>
        </w:rPr>
        <w:t xml:space="preserve"> are very grateful for th</w:t>
      </w:r>
      <w:r w:rsidR="005375B4">
        <w:rPr>
          <w:lang w:val="en-US"/>
        </w:rPr>
        <w:t>at</w:t>
      </w:r>
      <w:r w:rsidR="002B494D">
        <w:rPr>
          <w:lang w:val="en-US"/>
        </w:rPr>
        <w:t xml:space="preserve"> response to our recommendations.</w:t>
      </w:r>
    </w:p>
    <w:p w:rsidR="002B494D" w:rsidP="002B494D">
      <w:pPr>
        <w:pStyle w:val="QuestionCont"/>
        <w:rPr>
          <w:lang w:val="en-US"/>
        </w:rPr>
      </w:pPr>
      <w:r>
        <w:rPr>
          <w:lang w:val="en-US"/>
        </w:rPr>
        <w:t>I am delighted to welcome for our first panel two witnesses</w:t>
      </w:r>
      <w:r w:rsidR="005375B4">
        <w:rPr>
          <w:lang w:val="en-US"/>
        </w:rPr>
        <w:t>.</w:t>
      </w:r>
      <w:r>
        <w:rPr>
          <w:lang w:val="en-US"/>
        </w:rPr>
        <w:t xml:space="preserve"> Professor Danny Altmann, professor of immunology at Imperial College London</w:t>
      </w:r>
      <w:r w:rsidR="001451DC">
        <w:rPr>
          <w:lang w:val="en-US"/>
        </w:rPr>
        <w:t>,</w:t>
      </w:r>
      <w:r w:rsidR="005375B4">
        <w:rPr>
          <w:lang w:val="en-US"/>
        </w:rPr>
        <w:t xml:space="preserve"> </w:t>
      </w:r>
      <w:r w:rsidR="001451DC">
        <w:rPr>
          <w:lang w:val="en-US"/>
        </w:rPr>
        <w:t xml:space="preserve">is giving evidence on behalf of the British Society of Immunology, which, with the Academy of Medical Sciences, has convened an expert group to consider what is currently known about the immunology of </w:t>
      </w:r>
      <w:r w:rsidR="00876BEE">
        <w:rPr>
          <w:lang w:val="en-US"/>
        </w:rPr>
        <w:t>Covid</w:t>
      </w:r>
      <w:r w:rsidR="001451DC">
        <w:rPr>
          <w:lang w:val="en-US"/>
        </w:rPr>
        <w:noBreakHyphen/>
        <w:t>19. Professor Susan Michie</w:t>
      </w:r>
      <w:r w:rsidR="005375B4">
        <w:rPr>
          <w:lang w:val="en-US"/>
        </w:rPr>
        <w:t xml:space="preserve"> is</w:t>
      </w:r>
      <w:r w:rsidR="001451DC">
        <w:rPr>
          <w:lang w:val="en-US"/>
        </w:rPr>
        <w:t xml:space="preserve"> professor of health psychology at University College London</w:t>
      </w:r>
      <w:r w:rsidR="008F0316">
        <w:rPr>
          <w:lang w:val="en-US"/>
        </w:rPr>
        <w:t>. Her</w:t>
      </w:r>
      <w:r w:rsidR="001451DC">
        <w:rPr>
          <w:lang w:val="en-US"/>
        </w:rPr>
        <w:t xml:space="preserve"> work concerns the design, delivery, uptake and impact of behaviour change interventions in health. </w:t>
      </w:r>
      <w:r w:rsidR="008F65AF">
        <w:rPr>
          <w:lang w:val="en-US"/>
        </w:rPr>
        <w:t>Welcome to you both</w:t>
      </w:r>
      <w:r w:rsidR="007A2172">
        <w:rPr>
          <w:lang w:val="en-US"/>
        </w:rPr>
        <w:t>. T</w:t>
      </w:r>
      <w:r w:rsidR="008F65AF">
        <w:rPr>
          <w:lang w:val="en-US"/>
        </w:rPr>
        <w:t>hank</w:t>
      </w:r>
      <w:r w:rsidR="00A53773">
        <w:rPr>
          <w:lang w:val="en-US"/>
        </w:rPr>
        <w:t>s</w:t>
      </w:r>
      <w:r w:rsidR="008F65AF">
        <w:rPr>
          <w:lang w:val="en-US"/>
        </w:rPr>
        <w:t xml:space="preserve"> for joining us.</w:t>
      </w:r>
    </w:p>
    <w:p w:rsidR="008F65AF" w:rsidP="002B494D">
      <w:pPr>
        <w:pStyle w:val="QuestionCont"/>
        <w:rPr>
          <w:lang w:val="en-US"/>
        </w:rPr>
      </w:pPr>
      <w:r>
        <w:rPr>
          <w:lang w:val="en-US"/>
        </w:rPr>
        <w:t>Professor Altmann</w:t>
      </w:r>
      <w:r w:rsidR="008F0316">
        <w:rPr>
          <w:lang w:val="en-US"/>
        </w:rPr>
        <w:t>, c</w:t>
      </w:r>
      <w:r>
        <w:rPr>
          <w:lang w:val="en-US"/>
        </w:rPr>
        <w:t xml:space="preserve">ould you describe for the benefit of the Committee and viewers what we know about the body’s response to </w:t>
      </w:r>
      <w:r w:rsidR="00876BEE">
        <w:rPr>
          <w:lang w:val="en-US"/>
        </w:rPr>
        <w:t>Covid</w:t>
      </w:r>
      <w:r>
        <w:rPr>
          <w:lang w:val="en-US"/>
        </w:rPr>
        <w:t>-19?</w:t>
      </w:r>
    </w:p>
    <w:p w:rsidR="004A0E0E" w:rsidP="008F65AF">
      <w:pPr>
        <w:pStyle w:val="Answer"/>
        <w:rPr>
          <w:lang w:val="en-US"/>
        </w:rPr>
      </w:pPr>
      <w:sdt>
        <w:sdtPr>
          <w:rPr>
            <w:lang w:val="en-US"/>
          </w:rPr>
          <w:alias w:val="Witness"/>
          <w:id w:val="888070619"/>
          <w:placeholder>
            <w:docPart w:val="DefaultPlaceholder_-1854013440"/>
          </w:placeholder>
          <w:richText/>
        </w:sdtPr>
        <w:sdtContent>
          <w:r w:rsidRPr="008F65AF" w:rsidR="008F65AF">
            <w:rPr>
              <w:b/>
              <w:i/>
              <w:lang w:val="en-US"/>
            </w:rPr>
            <w:t>Professor Altmann:</w:t>
          </w:r>
        </w:sdtContent>
      </w:sdt>
      <w:r w:rsidR="008F65AF">
        <w:rPr>
          <w:lang w:val="en-US"/>
        </w:rPr>
        <w:t xml:space="preserve"> </w:t>
      </w:r>
      <w:r w:rsidR="00341294">
        <w:rPr>
          <w:lang w:val="en-US"/>
        </w:rPr>
        <w:t xml:space="preserve">For a virus that </w:t>
      </w:r>
      <w:r w:rsidR="00301FAC">
        <w:rPr>
          <w:lang w:val="en-US"/>
        </w:rPr>
        <w:t>has been</w:t>
      </w:r>
      <w:r w:rsidR="00341294">
        <w:rPr>
          <w:lang w:val="en-US"/>
        </w:rPr>
        <w:t xml:space="preserve"> known about since January, it has been a very steep learning curve</w:t>
      </w:r>
      <w:r w:rsidR="00A53773">
        <w:rPr>
          <w:lang w:val="en-US"/>
        </w:rPr>
        <w:t xml:space="preserve"> and, i</w:t>
      </w:r>
      <w:r w:rsidR="00341294">
        <w:rPr>
          <w:lang w:val="en-US"/>
        </w:rPr>
        <w:t>n a way, we have learn</w:t>
      </w:r>
      <w:r w:rsidR="00550477">
        <w:rPr>
          <w:lang w:val="en-US"/>
        </w:rPr>
        <w:t>ed</w:t>
      </w:r>
      <w:r w:rsidR="00341294">
        <w:rPr>
          <w:lang w:val="en-US"/>
        </w:rPr>
        <w:t xml:space="preserve"> quite a lo</w:t>
      </w:r>
      <w:r w:rsidR="007A2172">
        <w:rPr>
          <w:lang w:val="en-US"/>
        </w:rPr>
        <w:t>t.</w:t>
      </w:r>
      <w:r w:rsidR="00A53773">
        <w:rPr>
          <w:lang w:val="en-US"/>
        </w:rPr>
        <w:t xml:space="preserve"> I</w:t>
      </w:r>
      <w:r w:rsidR="007A2172">
        <w:rPr>
          <w:lang w:val="en-US"/>
        </w:rPr>
        <w:t>t</w:t>
      </w:r>
      <w:r w:rsidR="00341294">
        <w:rPr>
          <w:lang w:val="en-US"/>
        </w:rPr>
        <w:t xml:space="preserve"> has come from two sources. It has come from lots of studies in China and elsewhere around the world</w:t>
      </w:r>
      <w:r>
        <w:rPr>
          <w:lang w:val="en-US"/>
        </w:rPr>
        <w:t>,</w:t>
      </w:r>
      <w:r w:rsidR="00341294">
        <w:rPr>
          <w:lang w:val="en-US"/>
        </w:rPr>
        <w:t xml:space="preserve"> mainly on severe </w:t>
      </w:r>
      <w:r w:rsidR="0076369A">
        <w:rPr>
          <w:lang w:val="en-US"/>
        </w:rPr>
        <w:t>hospitalised patients, which is a caveat because they are not the same as all the rest of us who might have been exposed in the community</w:t>
      </w:r>
      <w:r w:rsidR="00EA380C">
        <w:rPr>
          <w:lang w:val="en-US"/>
        </w:rPr>
        <w:t>;</w:t>
      </w:r>
      <w:r w:rsidR="0076369A">
        <w:rPr>
          <w:lang w:val="en-US"/>
        </w:rPr>
        <w:t xml:space="preserve"> and</w:t>
      </w:r>
      <w:r w:rsidR="007A2172">
        <w:rPr>
          <w:lang w:val="en-US"/>
        </w:rPr>
        <w:t xml:space="preserve"> it has come from</w:t>
      </w:r>
      <w:r w:rsidR="0076369A">
        <w:rPr>
          <w:lang w:val="en-US"/>
        </w:rPr>
        <w:t xml:space="preserve"> stuff we know about the near-cousin viruses</w:t>
      </w:r>
      <w:r>
        <w:rPr>
          <w:lang w:val="en-US"/>
        </w:rPr>
        <w:t>,</w:t>
      </w:r>
      <w:r w:rsidR="0076369A">
        <w:rPr>
          <w:lang w:val="en-US"/>
        </w:rPr>
        <w:t xml:space="preserve"> SARS and MERS.</w:t>
      </w:r>
    </w:p>
    <w:p w:rsidR="00876BEE" w:rsidP="008F65AF">
      <w:pPr>
        <w:pStyle w:val="Answer"/>
        <w:rPr>
          <w:lang w:val="en-US"/>
        </w:rPr>
      </w:pPr>
      <w:r>
        <w:rPr>
          <w:lang w:val="en-US"/>
        </w:rPr>
        <w:t>T</w:t>
      </w:r>
      <w:r w:rsidR="0076369A">
        <w:rPr>
          <w:lang w:val="en-US"/>
        </w:rPr>
        <w:t>o say</w:t>
      </w:r>
      <w:r w:rsidR="004A0E0E">
        <w:rPr>
          <w:lang w:val="en-US"/>
        </w:rPr>
        <w:t xml:space="preserve"> it</w:t>
      </w:r>
      <w:r w:rsidR="0076369A">
        <w:rPr>
          <w:lang w:val="en-US"/>
        </w:rPr>
        <w:t xml:space="preserve"> in a couple of sentences</w:t>
      </w:r>
      <w:r>
        <w:rPr>
          <w:lang w:val="en-US"/>
        </w:rPr>
        <w:t>,</w:t>
      </w:r>
      <w:r w:rsidR="0076369A">
        <w:rPr>
          <w:lang w:val="en-US"/>
        </w:rPr>
        <w:t xml:space="preserve"> all that adds up to</w:t>
      </w:r>
      <w:r w:rsidR="004A0E0E">
        <w:rPr>
          <w:lang w:val="en-US"/>
        </w:rPr>
        <w:t xml:space="preserve"> q</w:t>
      </w:r>
      <w:r w:rsidR="0076369A">
        <w:rPr>
          <w:lang w:val="en-US"/>
        </w:rPr>
        <w:t>uite big diversity and heterogeneity in immune response. Some make lots of antibodies; some make almost none</w:t>
      </w:r>
      <w:r w:rsidR="00F41755">
        <w:rPr>
          <w:lang w:val="en-US"/>
        </w:rPr>
        <w:t xml:space="preserve">. From the other viruses, we think they do not </w:t>
      </w:r>
      <w:r w:rsidR="00F41755">
        <w:rPr>
          <w:lang w:val="en-US"/>
        </w:rPr>
        <w:t>necessarily last very long, or not very many years</w:t>
      </w:r>
      <w:r w:rsidR="00181876">
        <w:rPr>
          <w:lang w:val="en-US"/>
        </w:rPr>
        <w:t>. T</w:t>
      </w:r>
      <w:r w:rsidR="005A42E4">
        <w:rPr>
          <w:lang w:val="en-US"/>
        </w:rPr>
        <w:t>here are many, many pa</w:t>
      </w:r>
      <w:r w:rsidR="00181876">
        <w:rPr>
          <w:lang w:val="en-US"/>
        </w:rPr>
        <w:t>rts of the</w:t>
      </w:r>
      <w:r w:rsidR="005A42E4">
        <w:rPr>
          <w:lang w:val="en-US"/>
        </w:rPr>
        <w:t xml:space="preserve"> immune response</w:t>
      </w:r>
      <w:r w:rsidR="00181876">
        <w:rPr>
          <w:lang w:val="en-US"/>
        </w:rPr>
        <w:t xml:space="preserve">; there are </w:t>
      </w:r>
      <w:r w:rsidR="005A42E4">
        <w:rPr>
          <w:lang w:val="en-US"/>
        </w:rPr>
        <w:t>thousands of different cell types</w:t>
      </w:r>
      <w:r w:rsidR="00181876">
        <w:rPr>
          <w:lang w:val="en-US"/>
        </w:rPr>
        <w:t>,</w:t>
      </w:r>
      <w:r w:rsidR="005A42E4">
        <w:rPr>
          <w:lang w:val="en-US"/>
        </w:rPr>
        <w:t xml:space="preserve"> which would take too long to explain, but in understanding immunity we need to </w:t>
      </w:r>
      <w:r w:rsidR="00181876">
        <w:rPr>
          <w:lang w:val="en-US"/>
        </w:rPr>
        <w:t>appreciate</w:t>
      </w:r>
      <w:r w:rsidR="005A42E4">
        <w:rPr>
          <w:lang w:val="en-US"/>
        </w:rPr>
        <w:t xml:space="preserve"> things </w:t>
      </w:r>
      <w:r w:rsidR="0071080E">
        <w:rPr>
          <w:lang w:val="en-US"/>
        </w:rPr>
        <w:t>such as</w:t>
      </w:r>
      <w:r w:rsidR="005A42E4">
        <w:rPr>
          <w:lang w:val="en-US"/>
        </w:rPr>
        <w:t xml:space="preserve"> which antibodies neutralise the virus and stop it getting into the body</w:t>
      </w:r>
      <w:r w:rsidR="00031D8F">
        <w:rPr>
          <w:lang w:val="en-US"/>
        </w:rPr>
        <w:t xml:space="preserve">. </w:t>
      </w:r>
    </w:p>
    <w:p w:rsidR="00003883" w:rsidP="008F65AF">
      <w:pPr>
        <w:pStyle w:val="Answer"/>
        <w:rPr>
          <w:lang w:val="en-US"/>
        </w:rPr>
      </w:pPr>
      <w:r>
        <w:rPr>
          <w:lang w:val="en-US"/>
        </w:rPr>
        <w:t xml:space="preserve">Many of the severely exposed </w:t>
      </w:r>
      <w:r>
        <w:rPr>
          <w:lang w:val="en-US"/>
        </w:rPr>
        <w:t>people have those</w:t>
      </w:r>
      <w:r w:rsidR="00181876">
        <w:rPr>
          <w:lang w:val="en-US"/>
        </w:rPr>
        <w:t>,</w:t>
      </w:r>
      <w:r>
        <w:rPr>
          <w:lang w:val="en-US"/>
        </w:rPr>
        <w:t xml:space="preserve"> but not everybody. There is also a part of the immune response called the cellular immune response, T-cells, and some people have measurable immunity by that</w:t>
      </w:r>
      <w:r w:rsidR="00E16A68">
        <w:rPr>
          <w:lang w:val="en-US"/>
        </w:rPr>
        <w:t>,</w:t>
      </w:r>
      <w:r>
        <w:rPr>
          <w:lang w:val="en-US"/>
        </w:rPr>
        <w:t xml:space="preserve"> but not by antibodies.</w:t>
      </w:r>
      <w:r w:rsidR="008E762D">
        <w:rPr>
          <w:lang w:val="en-US"/>
        </w:rPr>
        <w:t xml:space="preserve"> </w:t>
      </w:r>
      <w:r>
        <w:rPr>
          <w:lang w:val="en-US"/>
        </w:rPr>
        <w:t>The take-home message would be that it is heterogeneous, terribly variable and we do not yet know the bottom line of what it takes to protect you.</w:t>
      </w:r>
    </w:p>
    <w:p w:rsidR="001B1DE3" w:rsidRPr="001B1DE3" w:rsidP="00003883">
      <w:pPr>
        <w:pStyle w:val="Question"/>
      </w:pPr>
      <w:sdt>
        <w:sdtPr>
          <w:rPr>
            <w:lang w:val="en-US"/>
          </w:rPr>
          <w:alias w:val="Member"/>
          <w:tag w:val="&lt;Member mnisId='1578' dodsId='40488'&gt;"/>
          <w:id w:val="464092303"/>
          <w:placeholder>
            <w:docPart w:val="DefaultPlaceholder_-1854013440"/>
          </w:placeholder>
          <w:richText/>
        </w:sdtPr>
        <w:sdtContent>
          <w:r w:rsidRPr="00003883" w:rsidR="00003883">
            <w:rPr>
              <w:b/>
              <w:lang w:val="en-US"/>
            </w:rPr>
            <w:t>Chair:</w:t>
          </w:r>
        </w:sdtContent>
      </w:sdt>
      <w:r w:rsidR="00003883">
        <w:rPr>
          <w:lang w:val="en-US"/>
        </w:rPr>
        <w:t xml:space="preserve"> You have anticipated my next question. </w:t>
      </w:r>
      <w:r>
        <w:rPr>
          <w:lang w:val="en-US"/>
        </w:rPr>
        <w:t>What are the big things that we do not know that are important to discover, if we can, over the weeks and months ahead?</w:t>
      </w:r>
    </w:p>
    <w:p w:rsidR="00876BEE" w:rsidP="001B1DE3">
      <w:pPr>
        <w:pStyle w:val="Answer"/>
        <w:rPr>
          <w:lang w:val="en-US"/>
        </w:rPr>
      </w:pPr>
      <w:sdt>
        <w:sdtPr>
          <w:rPr>
            <w:lang w:val="en-US"/>
          </w:rPr>
          <w:alias w:val="Witness"/>
          <w:id w:val="-1482843097"/>
          <w:placeholder>
            <w:docPart w:val="DefaultPlaceholder_-1854013440"/>
          </w:placeholder>
          <w:richText/>
        </w:sdtPr>
        <w:sdtContent>
          <w:r w:rsidRPr="001B1DE3" w:rsidR="001B1DE3">
            <w:rPr>
              <w:b/>
              <w:i/>
              <w:lang w:val="en-US"/>
            </w:rPr>
            <w:t>Professor Altmann:</w:t>
          </w:r>
        </w:sdtContent>
      </w:sdt>
      <w:r w:rsidR="001B1DE3">
        <w:rPr>
          <w:lang w:val="en-US"/>
        </w:rPr>
        <w:t xml:space="preserve"> Lots and lots of things</w:t>
      </w:r>
      <w:r w:rsidR="008E762D">
        <w:rPr>
          <w:lang w:val="en-US"/>
        </w:rPr>
        <w:t>. W</w:t>
      </w:r>
      <w:r w:rsidR="001B1DE3">
        <w:rPr>
          <w:lang w:val="en-US"/>
        </w:rPr>
        <w:t xml:space="preserve">hat an antibody test tells you is that you have </w:t>
      </w:r>
      <w:r w:rsidR="00F500FC">
        <w:rPr>
          <w:lang w:val="en-US"/>
        </w:rPr>
        <w:t xml:space="preserve">met the virus; you have </w:t>
      </w:r>
      <w:r w:rsidR="001B1DE3">
        <w:rPr>
          <w:lang w:val="en-US"/>
        </w:rPr>
        <w:t xml:space="preserve">had exposure to the virus and it triggered an immune response. It </w:t>
      </w:r>
      <w:r w:rsidR="00F500FC">
        <w:rPr>
          <w:lang w:val="en-US"/>
        </w:rPr>
        <w:t>offers</w:t>
      </w:r>
      <w:r w:rsidR="001B1DE3">
        <w:rPr>
          <w:lang w:val="en-US"/>
        </w:rPr>
        <w:t xml:space="preserve"> no conclusion whatsoever about whether you would be immune to it next time you met it</w:t>
      </w:r>
      <w:r w:rsidR="008E762D">
        <w:rPr>
          <w:lang w:val="en-US"/>
        </w:rPr>
        <w:t xml:space="preserve">. </w:t>
      </w:r>
    </w:p>
    <w:p w:rsidR="00CC12C5" w:rsidP="001B1DE3">
      <w:pPr>
        <w:pStyle w:val="Answer"/>
        <w:rPr>
          <w:lang w:val="en-US"/>
        </w:rPr>
      </w:pPr>
      <w:r>
        <w:rPr>
          <w:lang w:val="en-US"/>
        </w:rPr>
        <w:t>I</w:t>
      </w:r>
      <w:r w:rsidR="00443ACA">
        <w:rPr>
          <w:lang w:val="en-US"/>
        </w:rPr>
        <w:t>mmunologists</w:t>
      </w:r>
      <w:r>
        <w:rPr>
          <w:lang w:val="en-US"/>
        </w:rPr>
        <w:t>, whether</w:t>
      </w:r>
      <w:r w:rsidR="00443ACA">
        <w:rPr>
          <w:lang w:val="en-US"/>
        </w:rPr>
        <w:t xml:space="preserve"> they are studying live infection or vaccination</w:t>
      </w:r>
      <w:r>
        <w:rPr>
          <w:lang w:val="en-US"/>
        </w:rPr>
        <w:t>,</w:t>
      </w:r>
      <w:r w:rsidR="00443ACA">
        <w:rPr>
          <w:lang w:val="en-US"/>
        </w:rPr>
        <w:t xml:space="preserve"> get very obsessed with things called cor</w:t>
      </w:r>
      <w:r>
        <w:rPr>
          <w:lang w:val="en-US"/>
        </w:rPr>
        <w:t xml:space="preserve">relates of </w:t>
      </w:r>
      <w:r w:rsidR="00443ACA">
        <w:rPr>
          <w:lang w:val="en-US"/>
        </w:rPr>
        <w:t>protection, which we call COP</w:t>
      </w:r>
      <w:r w:rsidR="003A7044">
        <w:rPr>
          <w:lang w:val="en-US"/>
        </w:rPr>
        <w:t>s</w:t>
      </w:r>
      <w:r w:rsidR="004B0036">
        <w:rPr>
          <w:lang w:val="en-US"/>
        </w:rPr>
        <w:t>. T</w:t>
      </w:r>
      <w:r w:rsidR="00443ACA">
        <w:rPr>
          <w:lang w:val="en-US"/>
        </w:rPr>
        <w:t>hat means all the tests you can do and all the measurables t</w:t>
      </w:r>
      <w:r w:rsidR="0057563D">
        <w:rPr>
          <w:lang w:val="en-US"/>
        </w:rPr>
        <w:t>hat give you</w:t>
      </w:r>
      <w:r w:rsidR="00795C87">
        <w:rPr>
          <w:lang w:val="en-US"/>
        </w:rPr>
        <w:t xml:space="preserve"> a number t</w:t>
      </w:r>
      <w:r w:rsidR="00443ACA">
        <w:rPr>
          <w:lang w:val="en-US"/>
        </w:rPr>
        <w:t xml:space="preserve">o quantify whether the likelihood is that </w:t>
      </w:r>
      <w:r w:rsidR="00793A55">
        <w:rPr>
          <w:lang w:val="en-US"/>
        </w:rPr>
        <w:t>a</w:t>
      </w:r>
      <w:r w:rsidR="00443ACA">
        <w:rPr>
          <w:lang w:val="en-US"/>
        </w:rPr>
        <w:t xml:space="preserve"> person would be protected next time they met th</w:t>
      </w:r>
      <w:r w:rsidR="00793A55">
        <w:rPr>
          <w:lang w:val="en-US"/>
        </w:rPr>
        <w:t>e</w:t>
      </w:r>
      <w:r w:rsidR="00443ACA">
        <w:rPr>
          <w:lang w:val="en-US"/>
        </w:rPr>
        <w:t xml:space="preserve"> bug. That is the thing we need to know.</w:t>
      </w:r>
      <w:r w:rsidR="004B0036">
        <w:rPr>
          <w:lang w:val="en-US"/>
        </w:rPr>
        <w:t xml:space="preserve"> </w:t>
      </w:r>
      <w:r w:rsidR="00D76D11">
        <w:rPr>
          <w:lang w:val="en-US"/>
        </w:rPr>
        <w:t>For this infection</w:t>
      </w:r>
      <w:r w:rsidR="001E05C5">
        <w:rPr>
          <w:lang w:val="en-US"/>
        </w:rPr>
        <w:t>,</w:t>
      </w:r>
      <w:r w:rsidR="00D76D11">
        <w:rPr>
          <w:lang w:val="en-US"/>
        </w:rPr>
        <w:t xml:space="preserve"> w</w:t>
      </w:r>
      <w:r w:rsidR="00443ACA">
        <w:rPr>
          <w:lang w:val="en-US"/>
        </w:rPr>
        <w:t xml:space="preserve">e </w:t>
      </w:r>
      <w:r w:rsidR="001E05C5">
        <w:rPr>
          <w:lang w:val="en-US"/>
        </w:rPr>
        <w:t>kind of don’t</w:t>
      </w:r>
      <w:r w:rsidR="00443ACA">
        <w:rPr>
          <w:lang w:val="en-US"/>
        </w:rPr>
        <w:t xml:space="preserve"> have the foggiest notion of </w:t>
      </w:r>
      <w:r w:rsidR="004B0036">
        <w:rPr>
          <w:lang w:val="en-US"/>
        </w:rPr>
        <w:t xml:space="preserve">that </w:t>
      </w:r>
      <w:r w:rsidR="00443ACA">
        <w:rPr>
          <w:lang w:val="en-US"/>
        </w:rPr>
        <w:t>at the moment</w:t>
      </w:r>
      <w:r>
        <w:rPr>
          <w:lang w:val="en-US"/>
        </w:rPr>
        <w:t>.</w:t>
      </w:r>
      <w:r w:rsidR="00D76D11">
        <w:rPr>
          <w:lang w:val="en-US"/>
        </w:rPr>
        <w:t xml:space="preserve"> </w:t>
      </w:r>
      <w:r>
        <w:rPr>
          <w:lang w:val="en-US"/>
        </w:rPr>
        <w:t xml:space="preserve">If </w:t>
      </w:r>
      <w:r w:rsidR="00D76D11">
        <w:rPr>
          <w:lang w:val="en-US"/>
        </w:rPr>
        <w:t xml:space="preserve">I </w:t>
      </w:r>
      <w:r>
        <w:rPr>
          <w:lang w:val="en-US"/>
        </w:rPr>
        <w:t>had to guess, I would say that the amount of neutralising antibody you have on board might be a good proxy for that, but who knows?</w:t>
      </w:r>
    </w:p>
    <w:p w:rsidR="00CC12C5" w:rsidRPr="00CC12C5" w:rsidP="00CC12C5">
      <w:pPr>
        <w:pStyle w:val="Question"/>
      </w:pPr>
      <w:sdt>
        <w:sdtPr>
          <w:rPr>
            <w:lang w:val="en-US"/>
          </w:rPr>
          <w:alias w:val="Member"/>
          <w:tag w:val="&lt;Member mnisId='1578' dodsId='40488'&gt;"/>
          <w:id w:val="67703491"/>
          <w:placeholder>
            <w:docPart w:val="DefaultPlaceholder_-1854013440"/>
          </w:placeholder>
          <w:richText/>
        </w:sdtPr>
        <w:sdtContent>
          <w:r w:rsidRPr="00CC12C5">
            <w:rPr>
              <w:b/>
              <w:lang w:val="en-US"/>
            </w:rPr>
            <w:t>Chair:</w:t>
          </w:r>
        </w:sdtContent>
      </w:sdt>
      <w:r>
        <w:rPr>
          <w:lang w:val="en-US"/>
        </w:rPr>
        <w:t xml:space="preserve"> Is it surprising that we do not know that</w:t>
      </w:r>
      <w:r w:rsidR="001D144F">
        <w:rPr>
          <w:lang w:val="en-US"/>
        </w:rPr>
        <w:t>,</w:t>
      </w:r>
      <w:r>
        <w:rPr>
          <w:lang w:val="en-US"/>
        </w:rPr>
        <w:t xml:space="preserve"> compared with other viruses you have studied, or is </w:t>
      </w:r>
      <w:r w:rsidR="001D144F">
        <w:rPr>
          <w:lang w:val="en-US"/>
        </w:rPr>
        <w:t>it</w:t>
      </w:r>
      <w:r>
        <w:rPr>
          <w:lang w:val="en-US"/>
        </w:rPr>
        <w:t xml:space="preserve"> a typical stage of development of knowledge?</w:t>
      </w:r>
    </w:p>
    <w:p w:rsidR="00901058" w:rsidP="00CC12C5">
      <w:pPr>
        <w:pStyle w:val="Answer"/>
        <w:rPr>
          <w:lang w:val="en-US"/>
        </w:rPr>
      </w:pPr>
      <w:sdt>
        <w:sdtPr>
          <w:rPr>
            <w:lang w:val="en-US"/>
          </w:rPr>
          <w:alias w:val="Witness"/>
          <w:id w:val="338585468"/>
          <w:placeholder>
            <w:docPart w:val="DefaultPlaceholder_-1854013440"/>
          </w:placeholder>
          <w:richText/>
        </w:sdtPr>
        <w:sdtContent>
          <w:r w:rsidRPr="00CC12C5" w:rsidR="00CC12C5">
            <w:rPr>
              <w:b/>
              <w:i/>
              <w:lang w:val="en-US"/>
            </w:rPr>
            <w:t>Professor Altmann:</w:t>
          </w:r>
        </w:sdtContent>
      </w:sdt>
      <w:r w:rsidR="00CC12C5">
        <w:rPr>
          <w:lang w:val="en-US"/>
        </w:rPr>
        <w:t xml:space="preserve"> It has been an incredibly heroic and steep and rapid learning curve. We have probably learned faster about this in three months than about some other things </w:t>
      </w:r>
      <w:r>
        <w:rPr>
          <w:lang w:val="en-US"/>
        </w:rPr>
        <w:t>in 30 years. If you look in medical textbooks at the table of measurable values for co</w:t>
      </w:r>
      <w:r w:rsidR="00D76D11">
        <w:rPr>
          <w:lang w:val="en-US"/>
        </w:rPr>
        <w:t>r</w:t>
      </w:r>
      <w:r w:rsidR="00550477">
        <w:rPr>
          <w:lang w:val="en-US"/>
        </w:rPr>
        <w:t>r</w:t>
      </w:r>
      <w:r w:rsidR="00D76D11">
        <w:rPr>
          <w:lang w:val="en-US"/>
        </w:rPr>
        <w:t xml:space="preserve">elates of </w:t>
      </w:r>
      <w:r>
        <w:rPr>
          <w:lang w:val="en-US"/>
        </w:rPr>
        <w:t>protection for a measles or flu vaccine</w:t>
      </w:r>
      <w:r w:rsidR="00AC7F8E">
        <w:rPr>
          <w:lang w:val="en-US"/>
        </w:rPr>
        <w:t>,</w:t>
      </w:r>
      <w:r>
        <w:rPr>
          <w:lang w:val="en-US"/>
        </w:rPr>
        <w:t xml:space="preserve"> </w:t>
      </w:r>
      <w:r w:rsidR="00354640">
        <w:rPr>
          <w:lang w:val="en-US"/>
        </w:rPr>
        <w:t>they</w:t>
      </w:r>
      <w:r>
        <w:rPr>
          <w:lang w:val="en-US"/>
        </w:rPr>
        <w:t xml:space="preserve"> took years and years to evolve, so people have done terribly well.</w:t>
      </w:r>
    </w:p>
    <w:p w:rsidR="00901058" w:rsidRPr="00901058" w:rsidP="00901058">
      <w:pPr>
        <w:pStyle w:val="Question"/>
      </w:pPr>
      <w:sdt>
        <w:sdtPr>
          <w:rPr>
            <w:lang w:val="en-US"/>
          </w:rPr>
          <w:alias w:val="Member"/>
          <w:tag w:val="&lt;Member mnisId='1578' dodsId='40488'&gt;"/>
          <w:id w:val="1346675374"/>
          <w:placeholder>
            <w:docPart w:val="DefaultPlaceholder_-1854013440"/>
          </w:placeholder>
          <w:richText/>
        </w:sdtPr>
        <w:sdtContent>
          <w:r w:rsidRPr="00901058">
            <w:rPr>
              <w:b/>
              <w:lang w:val="en-US"/>
            </w:rPr>
            <w:t>Chair:</w:t>
          </w:r>
        </w:sdtContent>
      </w:sdt>
      <w:r>
        <w:rPr>
          <w:lang w:val="en-US"/>
        </w:rPr>
        <w:t xml:space="preserve"> To anticipate some later questions from my colleagues, </w:t>
      </w:r>
      <w:r w:rsidR="00015A71">
        <w:rPr>
          <w:lang w:val="en-US"/>
        </w:rPr>
        <w:t xml:space="preserve">in your view </w:t>
      </w:r>
      <w:r>
        <w:rPr>
          <w:lang w:val="en-US"/>
        </w:rPr>
        <w:t>how important is th</w:t>
      </w:r>
      <w:r w:rsidR="00015A71">
        <w:rPr>
          <w:lang w:val="en-US"/>
        </w:rPr>
        <w:t>e</w:t>
      </w:r>
      <w:r>
        <w:rPr>
          <w:lang w:val="en-US"/>
        </w:rPr>
        <w:t xml:space="preserve"> question of immunity to decisions around the lifting of social distancing measures?</w:t>
      </w:r>
    </w:p>
    <w:p w:rsidR="00AA2FE0" w:rsidP="00901058">
      <w:pPr>
        <w:pStyle w:val="Answer"/>
        <w:rPr>
          <w:lang w:val="en-US"/>
        </w:rPr>
      </w:pPr>
      <w:sdt>
        <w:sdtPr>
          <w:rPr>
            <w:lang w:val="en-US"/>
          </w:rPr>
          <w:alias w:val="Witness"/>
          <w:id w:val="1991747142"/>
          <w:placeholder>
            <w:docPart w:val="DefaultPlaceholder_-1854013440"/>
          </w:placeholder>
          <w:richText/>
        </w:sdtPr>
        <w:sdtContent>
          <w:r w:rsidRPr="00901058" w:rsidR="00901058">
            <w:rPr>
              <w:b/>
              <w:i/>
              <w:lang w:val="en-US"/>
            </w:rPr>
            <w:t>Professor Altmann:</w:t>
          </w:r>
        </w:sdtContent>
      </w:sdt>
      <w:r w:rsidR="00901058">
        <w:rPr>
          <w:lang w:val="en-US"/>
        </w:rPr>
        <w:t xml:space="preserve"> As a professor of immunology, I can hardly think of anything more important</w:t>
      </w:r>
      <w:r w:rsidR="00015A71">
        <w:rPr>
          <w:lang w:val="en-US"/>
        </w:rPr>
        <w:t>,</w:t>
      </w:r>
      <w:r w:rsidR="00901058">
        <w:rPr>
          <w:lang w:val="en-US"/>
        </w:rPr>
        <w:t xml:space="preserve"> </w:t>
      </w:r>
      <w:r w:rsidR="000C239F">
        <w:rPr>
          <w:lang w:val="en-US"/>
        </w:rPr>
        <w:t xml:space="preserve">because the virus has not gone away and is not going away any time soon. There is a lot of discussion about the timeline for having an effective vaccine. </w:t>
      </w:r>
      <w:r w:rsidR="0093313F">
        <w:rPr>
          <w:lang w:val="en-US"/>
        </w:rPr>
        <w:t>We have no answer</w:t>
      </w:r>
      <w:r w:rsidR="002B175E">
        <w:rPr>
          <w:lang w:val="en-US"/>
        </w:rPr>
        <w:t>. A</w:t>
      </w:r>
      <w:r w:rsidR="0093313F">
        <w:rPr>
          <w:lang w:val="en-US"/>
        </w:rPr>
        <w:t>ll of us wanting to go back on to the streets</w:t>
      </w:r>
      <w:r w:rsidR="00015A71">
        <w:rPr>
          <w:lang w:val="en-US"/>
        </w:rPr>
        <w:t>,</w:t>
      </w:r>
      <w:r w:rsidR="0093313F">
        <w:rPr>
          <w:lang w:val="en-US"/>
        </w:rPr>
        <w:t xml:space="preserve"> wanting to do our jobs and go back into the </w:t>
      </w:r>
      <w:r w:rsidR="0093313F">
        <w:rPr>
          <w:lang w:val="en-US"/>
        </w:rPr>
        <w:t xml:space="preserve">community </w:t>
      </w:r>
      <w:r w:rsidR="002B175E">
        <w:rPr>
          <w:lang w:val="en-US"/>
        </w:rPr>
        <w:t xml:space="preserve">must </w:t>
      </w:r>
      <w:r w:rsidR="0093313F">
        <w:rPr>
          <w:lang w:val="en-US"/>
        </w:rPr>
        <w:t>have effective potent immunity that will protect us. We need it; we need to be able to measure it and understand it, and we cannot make any guesses about it</w:t>
      </w:r>
      <w:r>
        <w:rPr>
          <w:lang w:val="en-US"/>
        </w:rPr>
        <w:t xml:space="preserve">. You cannot just say, “Oh, gee, lots of people in the population must have seen this virus. I suppose we must be safe.” It is not </w:t>
      </w:r>
      <w:r w:rsidR="00AC7F8E">
        <w:rPr>
          <w:lang w:val="en-US"/>
        </w:rPr>
        <w:t xml:space="preserve">a </w:t>
      </w:r>
      <w:r>
        <w:rPr>
          <w:lang w:val="en-US"/>
        </w:rPr>
        <w:t>thing that is guessable; it has to be measurable.</w:t>
      </w:r>
    </w:p>
    <w:p w:rsidR="00AA2FE0" w:rsidRPr="00AA2FE0" w:rsidP="00AA2FE0">
      <w:pPr>
        <w:pStyle w:val="Question"/>
      </w:pPr>
      <w:sdt>
        <w:sdtPr>
          <w:rPr>
            <w:lang w:val="en-US"/>
          </w:rPr>
          <w:alias w:val="Member"/>
          <w:tag w:val="&lt;Member mnisId='1578' dodsId='40488'&gt;"/>
          <w:id w:val="119192985"/>
          <w:placeholder>
            <w:docPart w:val="DefaultPlaceholder_-1854013440"/>
          </w:placeholder>
          <w:richText/>
        </w:sdtPr>
        <w:sdtContent>
          <w:r w:rsidRPr="00AA2FE0">
            <w:rPr>
              <w:b/>
              <w:lang w:val="en-US"/>
            </w:rPr>
            <w:t>Chair:</w:t>
          </w:r>
        </w:sdtContent>
      </w:sdt>
      <w:r>
        <w:rPr>
          <w:lang w:val="en-US"/>
        </w:rPr>
        <w:t xml:space="preserve"> </w:t>
      </w:r>
      <w:r w:rsidR="008944D2">
        <w:rPr>
          <w:lang w:val="en-US"/>
        </w:rPr>
        <w:t>C</w:t>
      </w:r>
      <w:r>
        <w:rPr>
          <w:lang w:val="en-US"/>
        </w:rPr>
        <w:t>an the lifting of lockdown measures proceed safely with</w:t>
      </w:r>
      <w:r w:rsidR="00846C02">
        <w:rPr>
          <w:lang w:val="en-US"/>
        </w:rPr>
        <w:t xml:space="preserve"> limited or</w:t>
      </w:r>
      <w:r>
        <w:rPr>
          <w:lang w:val="en-US"/>
        </w:rPr>
        <w:t xml:space="preserve"> no knowledge of immunity</w:t>
      </w:r>
      <w:r w:rsidR="008944D2">
        <w:rPr>
          <w:lang w:val="en-US"/>
        </w:rPr>
        <w:t>, in your view</w:t>
      </w:r>
      <w:r>
        <w:rPr>
          <w:lang w:val="en-US"/>
        </w:rPr>
        <w:t>?</w:t>
      </w:r>
    </w:p>
    <w:p w:rsidR="00AA2FE0" w:rsidP="00AA2FE0">
      <w:pPr>
        <w:pStyle w:val="Answer"/>
        <w:rPr>
          <w:lang w:val="en-US"/>
        </w:rPr>
      </w:pPr>
      <w:sdt>
        <w:sdtPr>
          <w:rPr>
            <w:lang w:val="en-US"/>
          </w:rPr>
          <w:alias w:val="Witness"/>
          <w:id w:val="-1197845041"/>
          <w:placeholder>
            <w:docPart w:val="DefaultPlaceholder_-1854013440"/>
          </w:placeholder>
          <w:richText/>
        </w:sdtPr>
        <w:sdtContent>
          <w:r w:rsidRPr="00AA2FE0">
            <w:rPr>
              <w:b/>
              <w:i/>
              <w:lang w:val="en-US"/>
            </w:rPr>
            <w:t>Professor Altmann:</w:t>
          </w:r>
        </w:sdtContent>
      </w:sdt>
      <w:r>
        <w:rPr>
          <w:lang w:val="en-US"/>
        </w:rPr>
        <w:t xml:space="preserve"> It is not really for me to say. As an immunologist</w:t>
      </w:r>
      <w:r w:rsidR="00A31D2C">
        <w:rPr>
          <w:lang w:val="en-US"/>
        </w:rPr>
        <w:t xml:space="preserve"> and</w:t>
      </w:r>
      <w:r>
        <w:rPr>
          <w:lang w:val="en-US"/>
        </w:rPr>
        <w:t xml:space="preserve"> knowing how desperately lethal this virus can be</w:t>
      </w:r>
      <w:r w:rsidR="008944D2">
        <w:rPr>
          <w:lang w:val="en-US"/>
        </w:rPr>
        <w:t>,</w:t>
      </w:r>
      <w:r>
        <w:rPr>
          <w:lang w:val="en-US"/>
        </w:rPr>
        <w:t xml:space="preserve"> I would be terribly worried about any assumptions on those grounds.</w:t>
      </w:r>
    </w:p>
    <w:p w:rsidR="00C12BE1" w:rsidRPr="00C12BE1" w:rsidP="00AA2FE0">
      <w:pPr>
        <w:pStyle w:val="Question"/>
      </w:pPr>
      <w:sdt>
        <w:sdtPr>
          <w:rPr>
            <w:lang w:val="en-US"/>
          </w:rPr>
          <w:alias w:val="Member"/>
          <w:tag w:val="&lt;Member mnisId='449' dodsId='25259'&gt;"/>
          <w:id w:val="-2112878041"/>
          <w:placeholder>
            <w:docPart w:val="DefaultPlaceholder_-1854013440"/>
          </w:placeholder>
          <w:richText/>
        </w:sdtPr>
        <w:sdtContent>
          <w:r w:rsidRPr="00AA2FE0" w:rsidR="00AA2FE0">
            <w:rPr>
              <w:b/>
              <w:lang w:val="en-US"/>
            </w:rPr>
            <w:t>Graham Stringer:</w:t>
          </w:r>
        </w:sdtContent>
      </w:sdt>
      <w:r w:rsidR="00AA2FE0">
        <w:rPr>
          <w:lang w:val="en-US"/>
        </w:rPr>
        <w:t xml:space="preserve"> </w:t>
      </w:r>
      <w:r>
        <w:rPr>
          <w:lang w:val="en-US"/>
        </w:rPr>
        <w:t>Professor Altmann, the World Health Organisation has estimated that 2% to 3% of the population are immune. Do we have an estimate for the UK’s immune population?</w:t>
      </w:r>
    </w:p>
    <w:p w:rsidR="00876BEE" w:rsidP="00C12BE1">
      <w:pPr>
        <w:pStyle w:val="Answer"/>
        <w:rPr>
          <w:lang w:val="en-US"/>
        </w:rPr>
      </w:pPr>
      <w:sdt>
        <w:sdtPr>
          <w:rPr>
            <w:lang w:val="en-US"/>
          </w:rPr>
          <w:alias w:val="Witness"/>
          <w:id w:val="-273177249"/>
          <w:placeholder>
            <w:docPart w:val="DefaultPlaceholder_-1854013440"/>
          </w:placeholder>
          <w:richText/>
        </w:sdtPr>
        <w:sdtContent>
          <w:r w:rsidRPr="00C12BE1" w:rsidR="00C12BE1">
            <w:rPr>
              <w:b/>
              <w:i/>
              <w:lang w:val="en-US"/>
            </w:rPr>
            <w:t>Professor Altmann:</w:t>
          </w:r>
        </w:sdtContent>
      </w:sdt>
      <w:r w:rsidR="004D6D26">
        <w:rPr>
          <w:lang w:val="en-US"/>
        </w:rPr>
        <w:t xml:space="preserve"> T</w:t>
      </w:r>
      <w:r w:rsidR="00C12BE1">
        <w:rPr>
          <w:lang w:val="en-US"/>
        </w:rPr>
        <w:t>here is an immense amount of work in progress on that at the moment, and I hear updates about it several times a day. All I can say about it is</w:t>
      </w:r>
      <w:r w:rsidR="00CB5BEC">
        <w:rPr>
          <w:lang w:val="en-US"/>
        </w:rPr>
        <w:t xml:space="preserve"> that</w:t>
      </w:r>
      <w:r w:rsidR="00254D45">
        <w:rPr>
          <w:lang w:val="en-US"/>
        </w:rPr>
        <w:t>,</w:t>
      </w:r>
      <w:r w:rsidR="005B67F2">
        <w:rPr>
          <w:lang w:val="en-US"/>
        </w:rPr>
        <w:t xml:space="preserve"> while there are</w:t>
      </w:r>
      <w:r w:rsidR="00C12BE1">
        <w:rPr>
          <w:lang w:val="en-US"/>
        </w:rPr>
        <w:t xml:space="preserve"> glimmers of data</w:t>
      </w:r>
      <w:r w:rsidR="0085212D">
        <w:rPr>
          <w:lang w:val="en-US"/>
        </w:rPr>
        <w:t xml:space="preserve"> that</w:t>
      </w:r>
      <w:r w:rsidR="00C12BE1">
        <w:rPr>
          <w:lang w:val="en-US"/>
        </w:rPr>
        <w:t xml:space="preserve"> I have seen in the UK or elsewhere</w:t>
      </w:r>
      <w:r w:rsidR="004D6D26">
        <w:rPr>
          <w:lang w:val="en-US"/>
        </w:rPr>
        <w:t>,</w:t>
      </w:r>
      <w:r w:rsidR="00C12BE1">
        <w:rPr>
          <w:lang w:val="en-US"/>
        </w:rPr>
        <w:t xml:space="preserve"> I do not think I have seen any credible community data anywhere that goes much above 10%</w:t>
      </w:r>
      <w:r w:rsidR="00DB5C35">
        <w:rPr>
          <w:lang w:val="en-US"/>
        </w:rPr>
        <w:t xml:space="preserve">. </w:t>
      </w:r>
    </w:p>
    <w:p w:rsidR="00DB5C35" w:rsidP="00C12BE1">
      <w:pPr>
        <w:pStyle w:val="Answer"/>
        <w:rPr>
          <w:lang w:val="en-US"/>
        </w:rPr>
      </w:pPr>
      <w:r>
        <w:rPr>
          <w:lang w:val="en-US"/>
        </w:rPr>
        <w:t xml:space="preserve">If you do your calculations for what we would need for safe herd immunity to go back about our business, </w:t>
      </w:r>
      <w:r w:rsidR="005B67F2">
        <w:rPr>
          <w:lang w:val="en-US"/>
        </w:rPr>
        <w:t>i</w:t>
      </w:r>
      <w:r>
        <w:rPr>
          <w:lang w:val="en-US"/>
        </w:rPr>
        <w:t>t is somewhere between 60% and 80%. Whatever happens, there is an enormous gulf between the 10%</w:t>
      </w:r>
      <w:r w:rsidR="005B67F2">
        <w:rPr>
          <w:lang w:val="en-US"/>
        </w:rPr>
        <w:t xml:space="preserve"> figure</w:t>
      </w:r>
      <w:r>
        <w:rPr>
          <w:lang w:val="en-US"/>
        </w:rPr>
        <w:t xml:space="preserve"> and the 60% to 80% figure</w:t>
      </w:r>
      <w:r w:rsidR="004D6D26">
        <w:rPr>
          <w:lang w:val="en-US"/>
        </w:rPr>
        <w:t>s</w:t>
      </w:r>
      <w:r>
        <w:rPr>
          <w:lang w:val="en-US"/>
        </w:rPr>
        <w:t xml:space="preserve"> that</w:t>
      </w:r>
      <w:r w:rsidR="00276C1F">
        <w:rPr>
          <w:lang w:val="en-US"/>
        </w:rPr>
        <w:t>,</w:t>
      </w:r>
      <w:r>
        <w:rPr>
          <w:lang w:val="en-US"/>
        </w:rPr>
        <w:t xml:space="preserve"> somehow</w:t>
      </w:r>
      <w:r w:rsidR="00276C1F">
        <w:rPr>
          <w:lang w:val="en-US"/>
        </w:rPr>
        <w:t>,</w:t>
      </w:r>
      <w:r>
        <w:rPr>
          <w:lang w:val="en-US"/>
        </w:rPr>
        <w:t xml:space="preserve"> we need to bridge in some way.</w:t>
      </w:r>
    </w:p>
    <w:p w:rsidR="00FE2867" w:rsidRPr="00FE2867" w:rsidP="00DB5C35">
      <w:pPr>
        <w:pStyle w:val="Question"/>
      </w:pPr>
      <w:sdt>
        <w:sdtPr>
          <w:rPr>
            <w:lang w:val="en-US"/>
          </w:rPr>
          <w:alias w:val="Member"/>
          <w:tag w:val="&lt;Member mnisId='449' dodsId='25259'&gt;"/>
          <w:id w:val="2062752440"/>
          <w:placeholder>
            <w:docPart w:val="DefaultPlaceholder_-1854013440"/>
          </w:placeholder>
          <w:richText/>
        </w:sdtPr>
        <w:sdtContent>
          <w:r w:rsidRPr="00DB5C35" w:rsidR="00DB5C35">
            <w:rPr>
              <w:b/>
              <w:lang w:val="en-US"/>
            </w:rPr>
            <w:t>Graham Stringer:</w:t>
          </w:r>
        </w:sdtContent>
      </w:sdt>
      <w:r w:rsidR="00DB5C35">
        <w:rPr>
          <w:lang w:val="en-US"/>
        </w:rPr>
        <w:t xml:space="preserve"> I think you said that having antibodies does not definitely prove that you are immune. Can you expand on when we can definitively say somebody is immune and how we would say that?</w:t>
      </w:r>
    </w:p>
    <w:p w:rsidR="0090693B" w:rsidP="00FE2867">
      <w:pPr>
        <w:pStyle w:val="Answer"/>
        <w:rPr>
          <w:lang w:val="en-US"/>
        </w:rPr>
      </w:pPr>
      <w:sdt>
        <w:sdtPr>
          <w:rPr>
            <w:lang w:val="en-US"/>
          </w:rPr>
          <w:alias w:val="Witness"/>
          <w:id w:val="-1436125484"/>
          <w:placeholder>
            <w:docPart w:val="DefaultPlaceholder_-1854013440"/>
          </w:placeholder>
          <w:richText/>
        </w:sdtPr>
        <w:sdtContent>
          <w:r w:rsidRPr="00FE2867" w:rsidR="00FE2867">
            <w:rPr>
              <w:b/>
              <w:i/>
              <w:lang w:val="en-US"/>
            </w:rPr>
            <w:t>Professor Altmann:</w:t>
          </w:r>
        </w:sdtContent>
      </w:sdt>
      <w:r w:rsidR="00FE2867">
        <w:rPr>
          <w:lang w:val="en-US"/>
        </w:rPr>
        <w:t xml:space="preserve"> It has proved a very hard question for immunologists. </w:t>
      </w:r>
      <w:r w:rsidR="00AE4069">
        <w:rPr>
          <w:lang w:val="en-US"/>
        </w:rPr>
        <w:t>Historically, t</w:t>
      </w:r>
      <w:r w:rsidR="00FE2867">
        <w:rPr>
          <w:lang w:val="en-US"/>
        </w:rPr>
        <w:t>h</w:t>
      </w:r>
      <w:r w:rsidR="00AC4271">
        <w:rPr>
          <w:lang w:val="en-US"/>
        </w:rPr>
        <w:t>e</w:t>
      </w:r>
      <w:r w:rsidR="00FE2867">
        <w:rPr>
          <w:lang w:val="en-US"/>
        </w:rPr>
        <w:t xml:space="preserve"> question of co</w:t>
      </w:r>
      <w:r>
        <w:rPr>
          <w:lang w:val="en-US"/>
        </w:rPr>
        <w:t xml:space="preserve">rrelates of </w:t>
      </w:r>
      <w:r w:rsidR="00FE2867">
        <w:rPr>
          <w:lang w:val="en-US"/>
        </w:rPr>
        <w:t>protection comes up most in the context of licensing vaccines</w:t>
      </w:r>
      <w:r w:rsidR="00AC4271">
        <w:rPr>
          <w:lang w:val="en-US"/>
        </w:rPr>
        <w:t xml:space="preserve"> w</w:t>
      </w:r>
      <w:r w:rsidR="00FE2867">
        <w:rPr>
          <w:lang w:val="en-US"/>
        </w:rPr>
        <w:t xml:space="preserve">hen you want to know, “Am I going to license vaccine </w:t>
      </w:r>
      <w:r w:rsidR="007106EA">
        <w:rPr>
          <w:lang w:val="en-US"/>
        </w:rPr>
        <w:t>A</w:t>
      </w:r>
      <w:r w:rsidR="00FE2867">
        <w:rPr>
          <w:lang w:val="en-US"/>
        </w:rPr>
        <w:t xml:space="preserve">, </w:t>
      </w:r>
      <w:r w:rsidR="007106EA">
        <w:rPr>
          <w:lang w:val="en-US"/>
        </w:rPr>
        <w:t>B</w:t>
      </w:r>
      <w:r w:rsidR="00FE2867">
        <w:rPr>
          <w:lang w:val="en-US"/>
        </w:rPr>
        <w:t xml:space="preserve"> or </w:t>
      </w:r>
      <w:r w:rsidR="007106EA">
        <w:rPr>
          <w:lang w:val="en-US"/>
        </w:rPr>
        <w:t>C</w:t>
      </w:r>
      <w:r w:rsidR="00FE2867">
        <w:rPr>
          <w:lang w:val="en-US"/>
        </w:rPr>
        <w:t xml:space="preserve">, and is there evidence that </w:t>
      </w:r>
      <w:r w:rsidR="007106EA">
        <w:rPr>
          <w:lang w:val="en-US"/>
        </w:rPr>
        <w:t>it</w:t>
      </w:r>
      <w:r w:rsidR="00FE2867">
        <w:rPr>
          <w:lang w:val="en-US"/>
        </w:rPr>
        <w:t xml:space="preserve"> is likely to protect most people?” That tends to come out of</w:t>
      </w:r>
      <w:r w:rsidR="00AC4271">
        <w:rPr>
          <w:lang w:val="en-US"/>
        </w:rPr>
        <w:t xml:space="preserve"> a</w:t>
      </w:r>
      <w:r w:rsidR="00FE2867">
        <w:rPr>
          <w:lang w:val="en-US"/>
        </w:rPr>
        <w:t xml:space="preserve"> long period of work looking at animal studies, transfer of protection</w:t>
      </w:r>
      <w:r>
        <w:rPr>
          <w:lang w:val="en-US"/>
        </w:rPr>
        <w:t xml:space="preserve"> and correlates of protection in people who have been exposed</w:t>
      </w:r>
      <w:r w:rsidR="00AC4271">
        <w:rPr>
          <w:lang w:val="en-US"/>
        </w:rPr>
        <w:t>. W</w:t>
      </w:r>
      <w:r>
        <w:rPr>
          <w:lang w:val="en-US"/>
        </w:rPr>
        <w:t>ho got sick and who did not? It tends to be a big body of work over a number of years.</w:t>
      </w:r>
      <w:r w:rsidR="00AC4271">
        <w:rPr>
          <w:lang w:val="en-US"/>
        </w:rPr>
        <w:t xml:space="preserve"> </w:t>
      </w:r>
      <w:r>
        <w:rPr>
          <w:lang w:val="en-US"/>
        </w:rPr>
        <w:t xml:space="preserve">I know of lots of work of that type going on at the moment for </w:t>
      </w:r>
      <w:r w:rsidR="00876BEE">
        <w:rPr>
          <w:lang w:val="en-US"/>
        </w:rPr>
        <w:t>Covid</w:t>
      </w:r>
      <w:r>
        <w:rPr>
          <w:lang w:val="en-US"/>
        </w:rPr>
        <w:t>. I think it will come out fairly fast.</w:t>
      </w:r>
    </w:p>
    <w:p w:rsidR="0090693B" w:rsidRPr="0090693B" w:rsidP="0090693B">
      <w:pPr>
        <w:pStyle w:val="Question"/>
      </w:pPr>
      <w:sdt>
        <w:sdtPr>
          <w:rPr>
            <w:lang w:val="en-US"/>
          </w:rPr>
          <w:alias w:val="Member"/>
          <w:tag w:val="&lt;Member mnisId='449' dodsId='25259'&gt;"/>
          <w:id w:val="282086061"/>
          <w:placeholder>
            <w:docPart w:val="DefaultPlaceholder_-1854013440"/>
          </w:placeholder>
          <w:richText/>
        </w:sdtPr>
        <w:sdtContent>
          <w:r w:rsidRPr="0090693B">
            <w:rPr>
              <w:b/>
              <w:lang w:val="en-US"/>
            </w:rPr>
            <w:t>Graham Stringer:</w:t>
          </w:r>
        </w:sdtContent>
      </w:sdt>
      <w:r>
        <w:rPr>
          <w:lang w:val="en-US"/>
        </w:rPr>
        <w:t xml:space="preserve"> But you do not have even a rough estimate of the level of immunity in the UK.</w:t>
      </w:r>
    </w:p>
    <w:p w:rsidR="00456580" w:rsidP="0090693B">
      <w:pPr>
        <w:pStyle w:val="Answer"/>
        <w:rPr>
          <w:lang w:val="en-US"/>
        </w:rPr>
      </w:pPr>
      <w:sdt>
        <w:sdtPr>
          <w:rPr>
            <w:lang w:val="en-US"/>
          </w:rPr>
          <w:alias w:val="Witness"/>
          <w:id w:val="1726256511"/>
          <w:placeholder>
            <w:docPart w:val="DefaultPlaceholder_-1854013440"/>
          </w:placeholder>
          <w:richText/>
        </w:sdtPr>
        <w:sdtContent>
          <w:r w:rsidRPr="0090693B" w:rsidR="0090693B">
            <w:rPr>
              <w:b/>
              <w:i/>
              <w:lang w:val="en-US"/>
            </w:rPr>
            <w:t>Professor Altmann:</w:t>
          </w:r>
        </w:sdtContent>
      </w:sdt>
      <w:r w:rsidR="0090693B">
        <w:rPr>
          <w:lang w:val="en-US"/>
        </w:rPr>
        <w:t xml:space="preserve"> No. It </w:t>
      </w:r>
      <w:r w:rsidR="0009555E">
        <w:rPr>
          <w:lang w:val="en-US"/>
        </w:rPr>
        <w:t>is</w:t>
      </w:r>
      <w:r w:rsidR="0090693B">
        <w:rPr>
          <w:lang w:val="en-US"/>
        </w:rPr>
        <w:t xml:space="preserve"> very hard to get the data. I have seen glimmers of </w:t>
      </w:r>
      <w:r>
        <w:rPr>
          <w:lang w:val="en-US"/>
        </w:rPr>
        <w:t>key pockets of data that give you figures of less than 10%,</w:t>
      </w:r>
      <w:r w:rsidR="00842B0C">
        <w:rPr>
          <w:lang w:val="en-US"/>
        </w:rPr>
        <w:t xml:space="preserve"> and</w:t>
      </w:r>
      <w:r>
        <w:rPr>
          <w:lang w:val="en-US"/>
        </w:rPr>
        <w:t xml:space="preserve"> ditto for New York</w:t>
      </w:r>
      <w:r w:rsidR="00842B0C">
        <w:rPr>
          <w:lang w:val="en-US"/>
        </w:rPr>
        <w:t>,</w:t>
      </w:r>
      <w:r>
        <w:rPr>
          <w:lang w:val="en-US"/>
        </w:rPr>
        <w:t xml:space="preserve"> for example. There </w:t>
      </w:r>
      <w:r w:rsidR="00842B0C">
        <w:rPr>
          <w:lang w:val="en-US"/>
        </w:rPr>
        <w:t>is so little data</w:t>
      </w:r>
      <w:r>
        <w:rPr>
          <w:lang w:val="en-US"/>
        </w:rPr>
        <w:t xml:space="preserve"> at the moment.</w:t>
      </w:r>
    </w:p>
    <w:p w:rsidR="00456580" w:rsidRPr="00456580" w:rsidP="00456580">
      <w:pPr>
        <w:pStyle w:val="Question"/>
      </w:pPr>
      <w:sdt>
        <w:sdtPr>
          <w:rPr>
            <w:lang w:val="en-US"/>
          </w:rPr>
          <w:alias w:val="Member"/>
          <w:tag w:val="&lt;Member mnisId='449' dodsId='25259'&gt;"/>
          <w:id w:val="1926991465"/>
          <w:placeholder>
            <w:docPart w:val="DefaultPlaceholder_-1854013440"/>
          </w:placeholder>
          <w:richText/>
        </w:sdtPr>
        <w:sdtContent>
          <w:r w:rsidRPr="00456580">
            <w:rPr>
              <w:b/>
              <w:lang w:val="en-US"/>
            </w:rPr>
            <w:t>Graham Stringer:</w:t>
          </w:r>
        </w:sdtContent>
      </w:sdt>
      <w:r>
        <w:rPr>
          <w:lang w:val="en-US"/>
        </w:rPr>
        <w:t xml:space="preserve"> Does the duration and severity of the illness affect the level of immunity </w:t>
      </w:r>
      <w:r w:rsidR="009A338B">
        <w:rPr>
          <w:lang w:val="en-US"/>
        </w:rPr>
        <w:t xml:space="preserve">that </w:t>
      </w:r>
      <w:r>
        <w:rPr>
          <w:lang w:val="en-US"/>
        </w:rPr>
        <w:t>you are likely to have after the illness?</w:t>
      </w:r>
    </w:p>
    <w:p w:rsidR="0040588F" w:rsidP="00456580">
      <w:pPr>
        <w:pStyle w:val="Answer"/>
        <w:rPr>
          <w:lang w:val="en-US"/>
        </w:rPr>
      </w:pPr>
      <w:sdt>
        <w:sdtPr>
          <w:rPr>
            <w:lang w:val="en-US"/>
          </w:rPr>
          <w:alias w:val="Witness"/>
          <w:id w:val="-2056464366"/>
          <w:placeholder>
            <w:docPart w:val="DefaultPlaceholder_-1854013440"/>
          </w:placeholder>
          <w:richText/>
        </w:sdtPr>
        <w:sdtContent>
          <w:r w:rsidRPr="00456580" w:rsidR="00456580">
            <w:rPr>
              <w:b/>
              <w:i/>
              <w:lang w:val="en-US"/>
            </w:rPr>
            <w:t>Professor Altmann:</w:t>
          </w:r>
        </w:sdtContent>
      </w:sdt>
      <w:r w:rsidR="00456580">
        <w:rPr>
          <w:lang w:val="en-US"/>
        </w:rPr>
        <w:t xml:space="preserve"> </w:t>
      </w:r>
      <w:r w:rsidR="008C4A2F">
        <w:rPr>
          <w:lang w:val="en-US"/>
        </w:rPr>
        <w:t xml:space="preserve">Almost certainly, yes. </w:t>
      </w:r>
      <w:r w:rsidR="009A338B">
        <w:rPr>
          <w:lang w:val="en-US"/>
        </w:rPr>
        <w:t>Th</w:t>
      </w:r>
      <w:r w:rsidR="00F54F30">
        <w:rPr>
          <w:lang w:val="en-US"/>
        </w:rPr>
        <w:t>at</w:t>
      </w:r>
      <w:r w:rsidR="008C4A2F">
        <w:rPr>
          <w:lang w:val="en-US"/>
        </w:rPr>
        <w:t xml:space="preserve"> was the point I made at the beginning. I have looked </w:t>
      </w:r>
      <w:r w:rsidR="00D2254F">
        <w:rPr>
          <w:lang w:val="en-US"/>
        </w:rPr>
        <w:t>at all possible data that ha</w:t>
      </w:r>
      <w:r w:rsidR="00F54F30">
        <w:rPr>
          <w:lang w:val="en-US"/>
        </w:rPr>
        <w:t>s</w:t>
      </w:r>
      <w:r w:rsidR="00D2254F">
        <w:rPr>
          <w:lang w:val="en-US"/>
        </w:rPr>
        <w:t xml:space="preserve"> come out on immunity</w:t>
      </w:r>
      <w:r w:rsidR="009A338B">
        <w:rPr>
          <w:lang w:val="en-US"/>
        </w:rPr>
        <w:t xml:space="preserve">. It </w:t>
      </w:r>
      <w:r w:rsidR="00F54F30">
        <w:rPr>
          <w:lang w:val="en-US"/>
        </w:rPr>
        <w:t xml:space="preserve">is </w:t>
      </w:r>
      <w:r w:rsidR="00D2254F">
        <w:rPr>
          <w:lang w:val="en-US"/>
        </w:rPr>
        <w:t>so diverse</w:t>
      </w:r>
      <w:r w:rsidR="009A338B">
        <w:rPr>
          <w:lang w:val="en-US"/>
        </w:rPr>
        <w:t>;</w:t>
      </w:r>
      <w:r w:rsidR="00D2254F">
        <w:rPr>
          <w:lang w:val="en-US"/>
        </w:rPr>
        <w:t xml:space="preserve"> it looks as if somebody has fired a scattergun at the pag</w:t>
      </w:r>
      <w:r w:rsidR="009A338B">
        <w:rPr>
          <w:lang w:val="en-US"/>
        </w:rPr>
        <w:t>e</w:t>
      </w:r>
      <w:r w:rsidR="00086562">
        <w:rPr>
          <w:lang w:val="en-US"/>
        </w:rPr>
        <w:t>. E</w:t>
      </w:r>
      <w:r w:rsidR="00D2254F">
        <w:rPr>
          <w:lang w:val="en-US"/>
        </w:rPr>
        <w:t>verybody is a bit different, but</w:t>
      </w:r>
      <w:r w:rsidR="00250002">
        <w:rPr>
          <w:lang w:val="en-US"/>
        </w:rPr>
        <w:t>,</w:t>
      </w:r>
      <w:r w:rsidR="00D2254F">
        <w:rPr>
          <w:lang w:val="en-US"/>
        </w:rPr>
        <w:t xml:space="preserve"> if you ha</w:t>
      </w:r>
      <w:r w:rsidR="00086562">
        <w:rPr>
          <w:lang w:val="en-US"/>
        </w:rPr>
        <w:t>d</w:t>
      </w:r>
      <w:r w:rsidR="00D2254F">
        <w:rPr>
          <w:lang w:val="en-US"/>
        </w:rPr>
        <w:t xml:space="preserve"> to draw some conclusions, you would say there is terribly low immunity in people who do badly and might die</w:t>
      </w:r>
      <w:r w:rsidR="009A338B">
        <w:rPr>
          <w:lang w:val="en-US"/>
        </w:rPr>
        <w:t xml:space="preserve">; </w:t>
      </w:r>
      <w:r w:rsidR="00D2254F">
        <w:rPr>
          <w:lang w:val="en-US"/>
        </w:rPr>
        <w:t>there is also terribly low immunity in people who perhaps have been mildly infected and met very little of the virus and, therefore, have stimulated very little antibody response, which might be most of us out there in the community</w:t>
      </w:r>
      <w:r w:rsidR="002265F2">
        <w:rPr>
          <w:lang w:val="en-US"/>
        </w:rPr>
        <w:t>;</w:t>
      </w:r>
      <w:r w:rsidR="00D2254F">
        <w:rPr>
          <w:lang w:val="en-US"/>
        </w:rPr>
        <w:t xml:space="preserve"> and there is a cluster </w:t>
      </w:r>
      <w:r>
        <w:rPr>
          <w:lang w:val="en-US"/>
        </w:rPr>
        <w:t>in the middle who have quite decent levels of immunity.</w:t>
      </w:r>
    </w:p>
    <w:p w:rsidR="0040588F" w:rsidRPr="0040588F" w:rsidP="0040588F">
      <w:pPr>
        <w:pStyle w:val="Question"/>
      </w:pPr>
      <w:sdt>
        <w:sdtPr>
          <w:rPr>
            <w:lang w:val="en-US"/>
          </w:rPr>
          <w:alias w:val="Member"/>
          <w:tag w:val="&lt;Member mnisId='449' dodsId='25259'&gt;"/>
          <w:id w:val="1845822162"/>
          <w:placeholder>
            <w:docPart w:val="DefaultPlaceholder_-1854013440"/>
          </w:placeholder>
          <w:richText/>
        </w:sdtPr>
        <w:sdtContent>
          <w:r w:rsidRPr="0040588F">
            <w:rPr>
              <w:b/>
              <w:lang w:val="en-US"/>
            </w:rPr>
            <w:t>Graham Stringer:</w:t>
          </w:r>
        </w:sdtContent>
      </w:sdt>
      <w:r>
        <w:rPr>
          <w:lang w:val="en-US"/>
        </w:rPr>
        <w:t xml:space="preserve"> A</w:t>
      </w:r>
      <w:r w:rsidR="005F0116">
        <w:rPr>
          <w:lang w:val="en-US"/>
        </w:rPr>
        <w:t xml:space="preserve">s you say, </w:t>
      </w:r>
      <w:r w:rsidR="001D7D6E">
        <w:rPr>
          <w:lang w:val="en-US"/>
        </w:rPr>
        <w:t>P</w:t>
      </w:r>
      <w:r w:rsidR="005F0116">
        <w:rPr>
          <w:lang w:val="en-US"/>
        </w:rPr>
        <w:t>rofessor,</w:t>
      </w:r>
      <w:r>
        <w:rPr>
          <w:lang w:val="en-US"/>
        </w:rPr>
        <w:t xml:space="preserve"> th</w:t>
      </w:r>
      <w:r w:rsidR="004258BE">
        <w:rPr>
          <w:lang w:val="en-US"/>
        </w:rPr>
        <w:t>e</w:t>
      </w:r>
      <w:r>
        <w:rPr>
          <w:lang w:val="en-US"/>
        </w:rPr>
        <w:t xml:space="preserve"> illness can be very severe, to the point of death</w:t>
      </w:r>
      <w:r w:rsidR="002265F2">
        <w:rPr>
          <w:lang w:val="en-US"/>
        </w:rPr>
        <w:t xml:space="preserve">, </w:t>
      </w:r>
      <w:r>
        <w:rPr>
          <w:lang w:val="en-US"/>
        </w:rPr>
        <w:t>or you can almost not notice that you have got it</w:t>
      </w:r>
      <w:r w:rsidR="005F0116">
        <w:rPr>
          <w:lang w:val="en-US"/>
        </w:rPr>
        <w:t>.</w:t>
      </w:r>
      <w:r>
        <w:rPr>
          <w:lang w:val="en-US"/>
        </w:rPr>
        <w:t xml:space="preserve"> I have read </w:t>
      </w:r>
      <w:r w:rsidR="00525C21">
        <w:rPr>
          <w:lang w:val="en-US"/>
        </w:rPr>
        <w:t xml:space="preserve">that </w:t>
      </w:r>
      <w:r>
        <w:rPr>
          <w:lang w:val="en-US"/>
        </w:rPr>
        <w:t xml:space="preserve">there are some indications that the virus </w:t>
      </w:r>
      <w:r w:rsidR="005F0116">
        <w:rPr>
          <w:lang w:val="en-US"/>
        </w:rPr>
        <w:t>h</w:t>
      </w:r>
      <w:r>
        <w:rPr>
          <w:lang w:val="en-US"/>
        </w:rPr>
        <w:t xml:space="preserve">as evolved into at least two different viruses. Do you know </w:t>
      </w:r>
      <w:r w:rsidR="005F0116">
        <w:rPr>
          <w:lang w:val="en-US"/>
        </w:rPr>
        <w:t>if that is the case? Has</w:t>
      </w:r>
      <w:r>
        <w:rPr>
          <w:lang w:val="en-US"/>
        </w:rPr>
        <w:t xml:space="preserve"> the virus evolved</w:t>
      </w:r>
      <w:r w:rsidR="00B2324B">
        <w:rPr>
          <w:lang w:val="en-US"/>
        </w:rPr>
        <w:t>,</w:t>
      </w:r>
      <w:r>
        <w:rPr>
          <w:lang w:val="en-US"/>
        </w:rPr>
        <w:t xml:space="preserve"> so we are dealing with </w:t>
      </w:r>
      <w:r w:rsidR="00B2324B">
        <w:rPr>
          <w:lang w:val="en-US"/>
        </w:rPr>
        <w:t xml:space="preserve">not </w:t>
      </w:r>
      <w:r>
        <w:rPr>
          <w:lang w:val="en-US"/>
        </w:rPr>
        <w:t>just one coronavirus but two or three very closely</w:t>
      </w:r>
      <w:r w:rsidR="005E76E9">
        <w:rPr>
          <w:lang w:val="en-US"/>
        </w:rPr>
        <w:t xml:space="preserve"> </w:t>
      </w:r>
      <w:r>
        <w:rPr>
          <w:lang w:val="en-US"/>
        </w:rPr>
        <w:t>related ones?</w:t>
      </w:r>
    </w:p>
    <w:p w:rsidR="00876BEE" w:rsidP="0040588F">
      <w:pPr>
        <w:pStyle w:val="Answer"/>
        <w:rPr>
          <w:lang w:val="en-US"/>
        </w:rPr>
      </w:pPr>
      <w:sdt>
        <w:sdtPr>
          <w:rPr>
            <w:lang w:val="en-US"/>
          </w:rPr>
          <w:alias w:val="Witness"/>
          <w:id w:val="-347789524"/>
          <w:placeholder>
            <w:docPart w:val="DefaultPlaceholder_-1854013440"/>
          </w:placeholder>
          <w:richText/>
        </w:sdtPr>
        <w:sdtContent>
          <w:r w:rsidRPr="0040588F" w:rsidR="0040588F">
            <w:rPr>
              <w:b/>
              <w:i/>
              <w:lang w:val="en-US"/>
            </w:rPr>
            <w:t>Professor Altmann:</w:t>
          </w:r>
        </w:sdtContent>
      </w:sdt>
      <w:r w:rsidR="0040588F">
        <w:rPr>
          <w:lang w:val="en-US"/>
        </w:rPr>
        <w:t xml:space="preserve"> My answer would be that for all viruses of this type there will be a </w:t>
      </w:r>
      <w:r w:rsidR="003C6D14">
        <w:rPr>
          <w:lang w:val="en-US"/>
        </w:rPr>
        <w:t xml:space="preserve">certain amount of sequence variation and evolution, and there is enormous work going on at the moment in this country and elsewhere to sequence all the virus isolates. </w:t>
      </w:r>
    </w:p>
    <w:p w:rsidR="00F27A10" w:rsidP="0040588F">
      <w:pPr>
        <w:pStyle w:val="Answer"/>
        <w:rPr>
          <w:lang w:val="en-US"/>
        </w:rPr>
      </w:pPr>
      <w:r>
        <w:rPr>
          <w:lang w:val="en-US"/>
        </w:rPr>
        <w:t>My prediction is that this is not going to be one of the stories where we are grappling with a rapidly divergent and diversifying virus. If we tackle it</w:t>
      </w:r>
      <w:r w:rsidR="008D6A8E">
        <w:rPr>
          <w:lang w:val="en-US"/>
        </w:rPr>
        <w:t>,</w:t>
      </w:r>
      <w:r>
        <w:rPr>
          <w:lang w:val="en-US"/>
        </w:rPr>
        <w:t xml:space="preserve"> we tackle it</w:t>
      </w:r>
      <w:r w:rsidR="00B2324B">
        <w:rPr>
          <w:lang w:val="en-US"/>
        </w:rPr>
        <w:t>,</w:t>
      </w:r>
      <w:r>
        <w:rPr>
          <w:lang w:val="en-US"/>
        </w:rPr>
        <w:t xml:space="preserve"> and any immunity or vaccines will probably work across the board, so I do not think it is diversifying very fast.</w:t>
      </w:r>
    </w:p>
    <w:p w:rsidR="005F2E14" w:rsidRPr="005F2E14" w:rsidP="00F27A10">
      <w:pPr>
        <w:pStyle w:val="Question"/>
      </w:pPr>
      <w:sdt>
        <w:sdtPr>
          <w:rPr>
            <w:lang w:val="en-US"/>
          </w:rPr>
          <w:alias w:val="Member"/>
          <w:tag w:val="&lt;Member mnisId='449' dodsId='25259'&gt;"/>
          <w:id w:val="-554315270"/>
          <w:placeholder>
            <w:docPart w:val="DefaultPlaceholder_-1854013440"/>
          </w:placeholder>
          <w:richText/>
        </w:sdtPr>
        <w:sdtContent>
          <w:r w:rsidRPr="00F27A10" w:rsidR="00F27A10">
            <w:rPr>
              <w:b/>
              <w:lang w:val="en-US"/>
            </w:rPr>
            <w:t>Graham Stringer:</w:t>
          </w:r>
        </w:sdtContent>
      </w:sdt>
      <w:r w:rsidR="00F27A10">
        <w:rPr>
          <w:lang w:val="en-US"/>
        </w:rPr>
        <w:t xml:space="preserve"> </w:t>
      </w:r>
      <w:r>
        <w:rPr>
          <w:lang w:val="en-US"/>
        </w:rPr>
        <w:t>I finish by asking you the impossible question</w:t>
      </w:r>
      <w:r w:rsidR="00211EB8">
        <w:rPr>
          <w:lang w:val="en-US"/>
        </w:rPr>
        <w:t>. W</w:t>
      </w:r>
      <w:r>
        <w:rPr>
          <w:lang w:val="en-US"/>
        </w:rPr>
        <w:t>hen do you think we will know enough to be confident in any strategies that we have to deal with this dreadful disease?</w:t>
      </w:r>
    </w:p>
    <w:p w:rsidR="00507526" w:rsidP="005F2E14">
      <w:pPr>
        <w:pStyle w:val="Answer"/>
        <w:rPr>
          <w:lang w:val="en-US"/>
        </w:rPr>
      </w:pPr>
      <w:sdt>
        <w:sdtPr>
          <w:rPr>
            <w:lang w:val="en-US"/>
          </w:rPr>
          <w:alias w:val="Witness"/>
          <w:id w:val="1827865494"/>
          <w:placeholder>
            <w:docPart w:val="DefaultPlaceholder_-1854013440"/>
          </w:placeholder>
          <w:richText/>
        </w:sdtPr>
        <w:sdtContent>
          <w:r w:rsidRPr="005F2E14" w:rsidR="005F2E14">
            <w:rPr>
              <w:b/>
              <w:i/>
              <w:lang w:val="en-US"/>
            </w:rPr>
            <w:t>Professor Altmann:</w:t>
          </w:r>
        </w:sdtContent>
      </w:sdt>
      <w:r w:rsidR="005F2E14">
        <w:rPr>
          <w:lang w:val="en-US"/>
        </w:rPr>
        <w:t xml:space="preserve"> You will have gathered from everything I said that I do not feel confident that I know enough at the moment. With my professor’s hat on, if I was on a peer review panel and somebody said, “I’ve got a proposal </w:t>
      </w:r>
      <w:r w:rsidR="00E46269">
        <w:rPr>
          <w:lang w:val="en-US"/>
        </w:rPr>
        <w:t>to change our measures based on a yes</w:t>
      </w:r>
      <w:r w:rsidR="00211EB8">
        <w:rPr>
          <w:lang w:val="en-US"/>
        </w:rPr>
        <w:t>/</w:t>
      </w:r>
      <w:r w:rsidR="00E46269">
        <w:rPr>
          <w:lang w:val="en-US"/>
        </w:rPr>
        <w:t>no antibody test. Would you fund this science?”</w:t>
      </w:r>
      <w:r w:rsidR="005E76E9">
        <w:rPr>
          <w:lang w:val="en-US"/>
        </w:rPr>
        <w:t>,</w:t>
      </w:r>
      <w:r w:rsidR="00E46269">
        <w:rPr>
          <w:lang w:val="en-US"/>
        </w:rPr>
        <w:t xml:space="preserve"> I would blast holes in it because we have no empirical evidence to support th</w:t>
      </w:r>
      <w:r w:rsidR="00505266">
        <w:rPr>
          <w:lang w:val="en-US"/>
        </w:rPr>
        <w:t>at</w:t>
      </w:r>
      <w:r w:rsidR="00E46269">
        <w:rPr>
          <w:lang w:val="en-US"/>
        </w:rPr>
        <w:t xml:space="preserve"> at all at the moment.</w:t>
      </w:r>
    </w:p>
    <w:p w:rsidR="00B043E3" w:rsidP="005F2E14">
      <w:pPr>
        <w:pStyle w:val="Answer"/>
        <w:rPr>
          <w:lang w:val="en-US"/>
        </w:rPr>
      </w:pPr>
      <w:r>
        <w:rPr>
          <w:lang w:val="en-US"/>
        </w:rPr>
        <w:t>I see so much good stuff going on and so many good research proposals getting started on this that I imagine with six to 12 months’ hard work there would be quite a big evidence base to say the necessary things and put things in place, but it is impossible to imagine less than six months, not least because</w:t>
      </w:r>
      <w:r w:rsidR="005E76E9">
        <w:rPr>
          <w:lang w:val="en-US"/>
        </w:rPr>
        <w:t>,</w:t>
      </w:r>
      <w:r>
        <w:rPr>
          <w:lang w:val="en-US"/>
        </w:rPr>
        <w:t xml:space="preserve"> if you want to understand durability of the response </w:t>
      </w:r>
      <w:r>
        <w:rPr>
          <w:lang w:val="en-US"/>
        </w:rPr>
        <w:t>and how it wanes with time</w:t>
      </w:r>
      <w:r w:rsidR="000F4CBE">
        <w:rPr>
          <w:lang w:val="en-US"/>
        </w:rPr>
        <w:t>,</w:t>
      </w:r>
      <w:r>
        <w:rPr>
          <w:lang w:val="en-US"/>
        </w:rPr>
        <w:t xml:space="preserve"> you need some time to assess that.</w:t>
      </w:r>
    </w:p>
    <w:p w:rsidR="00B043E3" w:rsidRPr="00B043E3" w:rsidP="00B043E3">
      <w:pPr>
        <w:pStyle w:val="Question"/>
      </w:pPr>
      <w:sdt>
        <w:sdtPr>
          <w:rPr>
            <w:lang w:val="en-US"/>
          </w:rPr>
          <w:alias w:val="Member"/>
          <w:tag w:val="&lt;Member mnisId='1578' dodsId='40488'&gt;"/>
          <w:id w:val="1138684576"/>
          <w:placeholder>
            <w:docPart w:val="DefaultPlaceholder_-1854013440"/>
          </w:placeholder>
          <w:richText/>
        </w:sdtPr>
        <w:sdtContent>
          <w:r w:rsidRPr="00B043E3">
            <w:rPr>
              <w:b/>
              <w:lang w:val="en-US"/>
            </w:rPr>
            <w:t>Chair:</w:t>
          </w:r>
        </w:sdtContent>
      </w:sdt>
      <w:r>
        <w:rPr>
          <w:lang w:val="en-US"/>
        </w:rPr>
        <w:t xml:space="preserve"> In terms of the paucity of information that we still have at this moment, is it principally a matter of data collection</w:t>
      </w:r>
      <w:r w:rsidR="00672BFC">
        <w:rPr>
          <w:lang w:val="en-US"/>
        </w:rPr>
        <w:t>,</w:t>
      </w:r>
      <w:r>
        <w:rPr>
          <w:lang w:val="en-US"/>
        </w:rPr>
        <w:t xml:space="preserve"> or is it studies that have been done</w:t>
      </w:r>
      <w:r w:rsidR="00672BFC">
        <w:rPr>
          <w:lang w:val="en-US"/>
        </w:rPr>
        <w:t>,</w:t>
      </w:r>
      <w:r>
        <w:rPr>
          <w:lang w:val="en-US"/>
        </w:rPr>
        <w:t xml:space="preserve"> tested and peer reviewed based on th</w:t>
      </w:r>
      <w:r w:rsidR="00CD4AFE">
        <w:rPr>
          <w:lang w:val="en-US"/>
        </w:rPr>
        <w:t>at</w:t>
      </w:r>
      <w:r>
        <w:rPr>
          <w:lang w:val="en-US"/>
        </w:rPr>
        <w:t xml:space="preserve"> data? Will getting more data advance us more quickly down th</w:t>
      </w:r>
      <w:r w:rsidR="007176F8">
        <w:rPr>
          <w:lang w:val="en-US"/>
        </w:rPr>
        <w:t>e</w:t>
      </w:r>
      <w:r>
        <w:rPr>
          <w:lang w:val="en-US"/>
        </w:rPr>
        <w:t xml:space="preserve"> road?</w:t>
      </w:r>
    </w:p>
    <w:p w:rsidR="009E49C2" w:rsidP="00B043E3">
      <w:pPr>
        <w:pStyle w:val="Answer"/>
        <w:rPr>
          <w:lang w:val="en-US"/>
        </w:rPr>
      </w:pPr>
      <w:sdt>
        <w:sdtPr>
          <w:rPr>
            <w:lang w:val="en-US"/>
          </w:rPr>
          <w:alias w:val="Witness"/>
          <w:id w:val="1512190416"/>
          <w:placeholder>
            <w:docPart w:val="DefaultPlaceholder_-1854013440"/>
          </w:placeholder>
          <w:richText/>
        </w:sdtPr>
        <w:sdtContent>
          <w:r w:rsidRPr="00B043E3" w:rsidR="00B043E3">
            <w:rPr>
              <w:b/>
              <w:i/>
              <w:lang w:val="en-US"/>
            </w:rPr>
            <w:t>Professor Altmann:</w:t>
          </w:r>
        </w:sdtContent>
      </w:sdt>
      <w:r w:rsidR="00B043E3">
        <w:rPr>
          <w:lang w:val="en-US"/>
        </w:rPr>
        <w:t xml:space="preserve"> </w:t>
      </w:r>
      <w:r w:rsidR="00733A45">
        <w:rPr>
          <w:lang w:val="en-US"/>
        </w:rPr>
        <w:t xml:space="preserve">The simple answer is yes. </w:t>
      </w:r>
      <w:r w:rsidR="00CD4AFE">
        <w:rPr>
          <w:lang w:val="en-US"/>
        </w:rPr>
        <w:t>M</w:t>
      </w:r>
      <w:r w:rsidR="00733A45">
        <w:rPr>
          <w:lang w:val="en-US"/>
        </w:rPr>
        <w:t xml:space="preserve">ore and more studies are kicking off every day. There are terribly bright people out there who have a terrific toolkit for doing all the necessary stuff. </w:t>
      </w:r>
      <w:r w:rsidR="00CD4AFE">
        <w:rPr>
          <w:lang w:val="en-US"/>
        </w:rPr>
        <w:t>I find incredibly impressive h</w:t>
      </w:r>
      <w:r w:rsidR="00DE2EF9">
        <w:rPr>
          <w:lang w:val="en-US"/>
        </w:rPr>
        <w:t>ow fast all th</w:t>
      </w:r>
      <w:r w:rsidR="00AA65CF">
        <w:rPr>
          <w:lang w:val="en-US"/>
        </w:rPr>
        <w:t>at</w:t>
      </w:r>
      <w:r w:rsidR="00DE2EF9">
        <w:rPr>
          <w:lang w:val="en-US"/>
        </w:rPr>
        <w:t xml:space="preserve"> has happened in real time. We all read the literature probably two or three times a da</w:t>
      </w:r>
      <w:r w:rsidR="00672BFC">
        <w:rPr>
          <w:lang w:val="en-US"/>
        </w:rPr>
        <w:t>y;</w:t>
      </w:r>
      <w:r w:rsidR="00DE2EF9">
        <w:rPr>
          <w:lang w:val="en-US"/>
        </w:rPr>
        <w:t xml:space="preserve"> it is coming at </w:t>
      </w:r>
      <w:r w:rsidR="00AA65CF">
        <w:rPr>
          <w:lang w:val="en-US"/>
        </w:rPr>
        <w:t>us</w:t>
      </w:r>
      <w:r w:rsidR="00DE2EF9">
        <w:rPr>
          <w:lang w:val="en-US"/>
        </w:rPr>
        <w:t xml:space="preserve"> thick and fast</w:t>
      </w:r>
      <w:r w:rsidR="00AA65CF">
        <w:rPr>
          <w:lang w:val="en-US"/>
        </w:rPr>
        <w:t>,</w:t>
      </w:r>
      <w:r w:rsidR="00DE2EF9">
        <w:rPr>
          <w:lang w:val="en-US"/>
        </w:rPr>
        <w:t xml:space="preserve"> with lots of exciting data</w:t>
      </w:r>
      <w:r w:rsidR="00DF3681">
        <w:rPr>
          <w:lang w:val="en-US"/>
        </w:rPr>
        <w:t>.</w:t>
      </w:r>
      <w:r w:rsidR="00DE2EF9">
        <w:rPr>
          <w:lang w:val="en-US"/>
        </w:rPr>
        <w:t xml:space="preserve"> It is all doable</w:t>
      </w:r>
      <w:r w:rsidR="00DF3681">
        <w:rPr>
          <w:lang w:val="en-US"/>
        </w:rPr>
        <w:t>,</w:t>
      </w:r>
      <w:r w:rsidR="00DE2EF9">
        <w:rPr>
          <w:lang w:val="en-US"/>
        </w:rPr>
        <w:t xml:space="preserve"> but </w:t>
      </w:r>
      <w:r w:rsidR="00AA65CF">
        <w:rPr>
          <w:lang w:val="en-US"/>
        </w:rPr>
        <w:t>we</w:t>
      </w:r>
      <w:r w:rsidR="00DE2EF9">
        <w:rPr>
          <w:lang w:val="en-US"/>
        </w:rPr>
        <w:t xml:space="preserve"> need to collect it in real time as it happens. We are quite a short time into the outbreak in the UK to do all the studies, collect all the blood samples, do all the analy</w:t>
      </w:r>
      <w:r w:rsidR="00DF3681">
        <w:rPr>
          <w:lang w:val="en-US"/>
        </w:rPr>
        <w:t>ses</w:t>
      </w:r>
      <w:r w:rsidR="00DE2EF9">
        <w:rPr>
          <w:lang w:val="en-US"/>
        </w:rPr>
        <w:t xml:space="preserve"> and crunch all the data. It is all coming at us now</w:t>
      </w:r>
      <w:r>
        <w:rPr>
          <w:lang w:val="en-US"/>
        </w:rPr>
        <w:t>.</w:t>
      </w:r>
    </w:p>
    <w:p w:rsidR="009E49C2" w:rsidRPr="009E49C2" w:rsidP="009E49C2">
      <w:pPr>
        <w:pStyle w:val="Question"/>
      </w:pPr>
      <w:sdt>
        <w:sdtPr>
          <w:rPr>
            <w:lang w:val="en-US"/>
          </w:rPr>
          <w:alias w:val="Member"/>
          <w:tag w:val="&lt;Member mnisId='1578' dodsId='40488'&gt;"/>
          <w:id w:val="2067149470"/>
          <w:placeholder>
            <w:docPart w:val="DefaultPlaceholder_-1854013440"/>
          </w:placeholder>
          <w:richText/>
        </w:sdtPr>
        <w:sdtContent>
          <w:r w:rsidRPr="009E49C2">
            <w:rPr>
              <w:b/>
              <w:lang w:val="en-US"/>
            </w:rPr>
            <w:t>Chair:</w:t>
          </w:r>
        </w:sdtContent>
      </w:sdt>
      <w:r>
        <w:rPr>
          <w:lang w:val="en-US"/>
        </w:rPr>
        <w:t xml:space="preserve"> The question of testing has had quite a lot of prominence in recent week</w:t>
      </w:r>
      <w:r w:rsidR="00DF3681">
        <w:rPr>
          <w:lang w:val="en-US"/>
        </w:rPr>
        <w:t xml:space="preserve">s. </w:t>
      </w:r>
      <w:r w:rsidR="000B73C8">
        <w:rPr>
          <w:lang w:val="en-US"/>
        </w:rPr>
        <w:t>I</w:t>
      </w:r>
      <w:r>
        <w:rPr>
          <w:lang w:val="en-US"/>
        </w:rPr>
        <w:t>t has been principally about identifying individuals to check whether they have Covid-19</w:t>
      </w:r>
      <w:r w:rsidR="00DF3681">
        <w:rPr>
          <w:lang w:val="en-US"/>
        </w:rPr>
        <w:t>,</w:t>
      </w:r>
      <w:r>
        <w:rPr>
          <w:lang w:val="en-US"/>
        </w:rPr>
        <w:t xml:space="preserve"> but perhaps one of the less discussed aspects of data collection is to inform mass studies such as you are talking about</w:t>
      </w:r>
      <w:r w:rsidR="00096774">
        <w:rPr>
          <w:lang w:val="en-US"/>
        </w:rPr>
        <w:t>,</w:t>
      </w:r>
      <w:r>
        <w:rPr>
          <w:lang w:val="en-US"/>
        </w:rPr>
        <w:t xml:space="preserve"> to develop the science on </w:t>
      </w:r>
      <w:r w:rsidR="00096774">
        <w:rPr>
          <w:lang w:val="en-US"/>
        </w:rPr>
        <w:t>i</w:t>
      </w:r>
      <w:r>
        <w:rPr>
          <w:lang w:val="en-US"/>
        </w:rPr>
        <w:t>t. Would that be a fair reflection?</w:t>
      </w:r>
    </w:p>
    <w:p w:rsidR="00EC6E1A" w:rsidP="009E49C2">
      <w:pPr>
        <w:pStyle w:val="Answer"/>
        <w:rPr>
          <w:lang w:val="en-US"/>
        </w:rPr>
      </w:pPr>
      <w:sdt>
        <w:sdtPr>
          <w:rPr>
            <w:lang w:val="en-US"/>
          </w:rPr>
          <w:alias w:val="Witness"/>
          <w:id w:val="-171731170"/>
          <w:placeholder>
            <w:docPart w:val="DefaultPlaceholder_-1854013440"/>
          </w:placeholder>
          <w:richText/>
        </w:sdtPr>
        <w:sdtContent>
          <w:r w:rsidRPr="009E49C2" w:rsidR="009E49C2">
            <w:rPr>
              <w:b/>
              <w:i/>
              <w:lang w:val="en-US"/>
            </w:rPr>
            <w:t>Professor Altmann:</w:t>
          </w:r>
        </w:sdtContent>
      </w:sdt>
      <w:r w:rsidR="009E49C2">
        <w:rPr>
          <w:lang w:val="en-US"/>
        </w:rPr>
        <w:t xml:space="preserve"> It would be a very fair reflection. </w:t>
      </w:r>
      <w:r w:rsidR="00DF3681">
        <w:rPr>
          <w:lang w:val="en-US"/>
        </w:rPr>
        <w:t>I return to t</w:t>
      </w:r>
      <w:r w:rsidR="009E49C2">
        <w:rPr>
          <w:lang w:val="en-US"/>
        </w:rPr>
        <w:t>he point I made at the beginning</w:t>
      </w:r>
      <w:r w:rsidR="00DF3681">
        <w:rPr>
          <w:lang w:val="en-US"/>
        </w:rPr>
        <w:t>. Yo</w:t>
      </w:r>
      <w:r w:rsidR="009E49C2">
        <w:rPr>
          <w:lang w:val="en-US"/>
        </w:rPr>
        <w:t>u start out looking at the very overt severe cases in hospital</w:t>
      </w:r>
      <w:r w:rsidR="00DF3681">
        <w:rPr>
          <w:lang w:val="en-US"/>
        </w:rPr>
        <w:t>,</w:t>
      </w:r>
      <w:r w:rsidR="009E49C2">
        <w:rPr>
          <w:lang w:val="en-US"/>
        </w:rPr>
        <w:t xml:space="preserve"> but for the kind</w:t>
      </w:r>
      <w:r>
        <w:rPr>
          <w:lang w:val="en-US"/>
        </w:rPr>
        <w:t>s</w:t>
      </w:r>
      <w:r w:rsidR="009E49C2">
        <w:rPr>
          <w:lang w:val="en-US"/>
        </w:rPr>
        <w:t xml:space="preserve"> of question</w:t>
      </w:r>
      <w:r>
        <w:rPr>
          <w:lang w:val="en-US"/>
        </w:rPr>
        <w:t xml:space="preserve">s </w:t>
      </w:r>
      <w:r w:rsidR="009E49C2">
        <w:rPr>
          <w:lang w:val="en-US"/>
        </w:rPr>
        <w:t xml:space="preserve">you are asking </w:t>
      </w:r>
      <w:r>
        <w:rPr>
          <w:lang w:val="en-US"/>
        </w:rPr>
        <w:t>and are interested in those are not the only people we are interested in. We are interested in everybody in the full spectrum of immune response.</w:t>
      </w:r>
    </w:p>
    <w:p w:rsidR="00684D39" w:rsidRPr="00684D39" w:rsidP="00EC6E1A">
      <w:pPr>
        <w:pStyle w:val="Question"/>
      </w:pPr>
      <w:sdt>
        <w:sdtPr>
          <w:rPr>
            <w:lang w:val="en-US"/>
          </w:rPr>
          <w:alias w:val="Member"/>
          <w:tag w:val="&lt;Member mnisId='4834' dodsId=''&gt;"/>
          <w:id w:val="2123486662"/>
          <w:placeholder>
            <w:docPart w:val="DefaultPlaceholder_-1854013440"/>
          </w:placeholder>
          <w:richText/>
        </w:sdtPr>
        <w:sdtContent>
          <w:r w:rsidRPr="00EC6E1A" w:rsidR="00EC6E1A">
            <w:rPr>
              <w:b/>
              <w:lang w:val="en-US"/>
            </w:rPr>
            <w:t>Katherine Fletcher:</w:t>
          </w:r>
        </w:sdtContent>
      </w:sdt>
      <w:r w:rsidR="00EC6E1A">
        <w:rPr>
          <w:lang w:val="en-US"/>
        </w:rPr>
        <w:t xml:space="preserve"> Professor Altmann, it is important to make sure </w:t>
      </w:r>
      <w:r w:rsidR="00572504">
        <w:rPr>
          <w:lang w:val="en-US"/>
        </w:rPr>
        <w:t xml:space="preserve">that </w:t>
      </w:r>
      <w:r w:rsidR="00EC6E1A">
        <w:rPr>
          <w:lang w:val="en-US"/>
        </w:rPr>
        <w:t xml:space="preserve">we take the British public </w:t>
      </w:r>
      <w:r>
        <w:rPr>
          <w:lang w:val="en-US"/>
        </w:rPr>
        <w:t>with us on this journey of scientific discovery. While it is technical</w:t>
      </w:r>
      <w:r w:rsidR="00881083">
        <w:rPr>
          <w:lang w:val="en-US"/>
        </w:rPr>
        <w:t>,</w:t>
      </w:r>
      <w:r>
        <w:rPr>
          <w:lang w:val="en-US"/>
        </w:rPr>
        <w:t xml:space="preserve"> one virus is not another virus</w:t>
      </w:r>
      <w:r w:rsidR="00881083">
        <w:rPr>
          <w:lang w:val="en-US"/>
        </w:rPr>
        <w:t>. C</w:t>
      </w:r>
      <w:r>
        <w:rPr>
          <w:lang w:val="en-US"/>
        </w:rPr>
        <w:t>ould you explain the specific difficulties that the coronavirus</w:t>
      </w:r>
      <w:r w:rsidR="00C222E1">
        <w:rPr>
          <w:lang w:val="en-US"/>
        </w:rPr>
        <w:t>es</w:t>
      </w:r>
      <w:r>
        <w:rPr>
          <w:lang w:val="en-US"/>
        </w:rPr>
        <w:t xml:space="preserve"> present for understanding immunity and vaccine development?</w:t>
      </w:r>
    </w:p>
    <w:p w:rsidR="00ED7B71" w:rsidP="00684D39">
      <w:pPr>
        <w:pStyle w:val="Answer"/>
        <w:rPr>
          <w:lang w:val="en-US"/>
        </w:rPr>
      </w:pPr>
      <w:sdt>
        <w:sdtPr>
          <w:rPr>
            <w:lang w:val="en-US"/>
          </w:rPr>
          <w:alias w:val="Witness"/>
          <w:id w:val="-878006454"/>
          <w:placeholder>
            <w:docPart w:val="DefaultPlaceholder_-1854013440"/>
          </w:placeholder>
          <w:richText/>
        </w:sdtPr>
        <w:sdtContent>
          <w:r w:rsidRPr="00684D39" w:rsidR="00684D39">
            <w:rPr>
              <w:b/>
              <w:i/>
              <w:lang w:val="en-US"/>
            </w:rPr>
            <w:t>Professor Altmann:</w:t>
          </w:r>
        </w:sdtContent>
      </w:sdt>
      <w:r w:rsidR="00684D39">
        <w:rPr>
          <w:lang w:val="en-US"/>
        </w:rPr>
        <w:t xml:space="preserve"> </w:t>
      </w:r>
      <w:r w:rsidR="00C222E1">
        <w:rPr>
          <w:lang w:val="en-US"/>
        </w:rPr>
        <w:t>Y</w:t>
      </w:r>
      <w:r w:rsidR="00684D39">
        <w:rPr>
          <w:lang w:val="en-US"/>
        </w:rPr>
        <w:t>ou make the point correctly. All viruses are different</w:t>
      </w:r>
      <w:r w:rsidR="00571098">
        <w:rPr>
          <w:lang w:val="en-US"/>
        </w:rPr>
        <w:t>,</w:t>
      </w:r>
      <w:r w:rsidR="00684D39">
        <w:rPr>
          <w:lang w:val="en-US"/>
        </w:rPr>
        <w:t xml:space="preserve"> and immunologists</w:t>
      </w:r>
      <w:r w:rsidR="00571098">
        <w:rPr>
          <w:lang w:val="en-US"/>
        </w:rPr>
        <w:t xml:space="preserve"> study</w:t>
      </w:r>
      <w:r w:rsidR="00684D39">
        <w:rPr>
          <w:lang w:val="en-US"/>
        </w:rPr>
        <w:t xml:space="preserve"> </w:t>
      </w:r>
      <w:r w:rsidR="00571098">
        <w:rPr>
          <w:lang w:val="en-US"/>
        </w:rPr>
        <w:t xml:space="preserve">their </w:t>
      </w:r>
      <w:r w:rsidR="00684D39">
        <w:rPr>
          <w:lang w:val="en-US"/>
        </w:rPr>
        <w:t>given</w:t>
      </w:r>
      <w:r w:rsidR="00571098">
        <w:rPr>
          <w:lang w:val="en-US"/>
        </w:rPr>
        <w:t>,</w:t>
      </w:r>
      <w:r w:rsidR="00881083">
        <w:rPr>
          <w:lang w:val="en-US"/>
        </w:rPr>
        <w:t xml:space="preserve"> </w:t>
      </w:r>
      <w:r w:rsidR="00684D39">
        <w:rPr>
          <w:lang w:val="en-US"/>
        </w:rPr>
        <w:t>much-loved</w:t>
      </w:r>
      <w:r w:rsidR="00571098">
        <w:rPr>
          <w:lang w:val="en-US"/>
        </w:rPr>
        <w:t>,</w:t>
      </w:r>
      <w:r w:rsidR="00684D39">
        <w:rPr>
          <w:lang w:val="en-US"/>
        </w:rPr>
        <w:t xml:space="preserve"> virus very specifically because the nuances will be a bit different and the devil will be in the detail</w:t>
      </w:r>
      <w:r w:rsidR="00881083">
        <w:rPr>
          <w:lang w:val="en-US"/>
        </w:rPr>
        <w:t xml:space="preserve">. </w:t>
      </w:r>
      <w:r w:rsidR="00684D39">
        <w:rPr>
          <w:lang w:val="en-US"/>
        </w:rPr>
        <w:t>I think the devil in the detail here</w:t>
      </w:r>
      <w:r w:rsidR="003D41C6">
        <w:rPr>
          <w:lang w:val="en-US"/>
        </w:rPr>
        <w:t xml:space="preserve"> is that</w:t>
      </w:r>
      <w:r w:rsidR="00210462">
        <w:rPr>
          <w:lang w:val="en-US"/>
        </w:rPr>
        <w:t xml:space="preserve"> </w:t>
      </w:r>
      <w:r w:rsidR="00A35982">
        <w:rPr>
          <w:lang w:val="en-US"/>
        </w:rPr>
        <w:t>it induces immunity</w:t>
      </w:r>
      <w:r w:rsidR="00DD2C94">
        <w:rPr>
          <w:lang w:val="en-US"/>
        </w:rPr>
        <w:t xml:space="preserve"> that</w:t>
      </w:r>
      <w:r w:rsidR="00A35982">
        <w:rPr>
          <w:lang w:val="en-US"/>
        </w:rPr>
        <w:t xml:space="preserve"> is very variable</w:t>
      </w:r>
      <w:r>
        <w:rPr>
          <w:lang w:val="en-US"/>
        </w:rPr>
        <w:t xml:space="preserve"> and,</w:t>
      </w:r>
      <w:r w:rsidR="00A35982">
        <w:rPr>
          <w:lang w:val="en-US"/>
        </w:rPr>
        <w:t xml:space="preserve"> I suspect, although we have not seen all the evidence yet, does not last very long</w:t>
      </w:r>
      <w:r w:rsidR="00DD2C94">
        <w:rPr>
          <w:lang w:val="en-US"/>
        </w:rPr>
        <w:t xml:space="preserve">, </w:t>
      </w:r>
      <w:r w:rsidR="00A35982">
        <w:rPr>
          <w:lang w:val="en-US"/>
        </w:rPr>
        <w:t>probably not more than a few years</w:t>
      </w:r>
      <w:r w:rsidR="00210462">
        <w:rPr>
          <w:lang w:val="en-US"/>
        </w:rPr>
        <w:t>.</w:t>
      </w:r>
    </w:p>
    <w:p w:rsidR="00E17386" w:rsidP="00684D39">
      <w:pPr>
        <w:pStyle w:val="Answer"/>
        <w:rPr>
          <w:lang w:val="en-US"/>
        </w:rPr>
      </w:pPr>
      <w:r>
        <w:rPr>
          <w:lang w:val="en-US"/>
        </w:rPr>
        <w:t>S</w:t>
      </w:r>
      <w:r w:rsidR="00A35982">
        <w:rPr>
          <w:lang w:val="en-US"/>
        </w:rPr>
        <w:t>ome people who have been exposed to</w:t>
      </w:r>
      <w:r>
        <w:rPr>
          <w:lang w:val="en-US"/>
        </w:rPr>
        <w:t xml:space="preserve"> it and have not </w:t>
      </w:r>
      <w:r w:rsidR="00A35982">
        <w:rPr>
          <w:lang w:val="en-US"/>
        </w:rPr>
        <w:t>met much virus may have negligible antibody and future protection. Some parts of the immune response, on the other hand, might be over-exuberant and might be the things in your lungs that are causing you immense problems.</w:t>
      </w:r>
      <w:r>
        <w:rPr>
          <w:lang w:val="en-US"/>
        </w:rPr>
        <w:t xml:space="preserve"> There are </w:t>
      </w:r>
      <w:r w:rsidR="009B0FA5">
        <w:rPr>
          <w:lang w:val="en-US"/>
        </w:rPr>
        <w:t>some problems of too little immunity</w:t>
      </w:r>
      <w:r>
        <w:rPr>
          <w:lang w:val="en-US"/>
        </w:rPr>
        <w:t xml:space="preserve"> and</w:t>
      </w:r>
      <w:r w:rsidR="009B0FA5">
        <w:rPr>
          <w:lang w:val="en-US"/>
        </w:rPr>
        <w:t xml:space="preserve"> some problem</w:t>
      </w:r>
      <w:r>
        <w:rPr>
          <w:lang w:val="en-US"/>
        </w:rPr>
        <w:t xml:space="preserve">s, as in other </w:t>
      </w:r>
      <w:r w:rsidR="009B0FA5">
        <w:rPr>
          <w:lang w:val="en-US"/>
        </w:rPr>
        <w:t>respiratory viral infections</w:t>
      </w:r>
      <w:r>
        <w:rPr>
          <w:lang w:val="en-US"/>
        </w:rPr>
        <w:t>,</w:t>
      </w:r>
      <w:r w:rsidR="009B0FA5">
        <w:rPr>
          <w:lang w:val="en-US"/>
        </w:rPr>
        <w:t xml:space="preserve"> of too much immunity</w:t>
      </w:r>
      <w:r w:rsidR="007E0EB9">
        <w:rPr>
          <w:lang w:val="en-US"/>
        </w:rPr>
        <w:t>. T</w:t>
      </w:r>
      <w:r w:rsidR="009B0FA5">
        <w:rPr>
          <w:lang w:val="en-US"/>
        </w:rPr>
        <w:t>hose things are not unique</w:t>
      </w:r>
      <w:r w:rsidR="007E0EB9">
        <w:rPr>
          <w:lang w:val="en-US"/>
        </w:rPr>
        <w:t>,</w:t>
      </w:r>
      <w:r w:rsidR="009B0FA5">
        <w:rPr>
          <w:lang w:val="en-US"/>
        </w:rPr>
        <w:t xml:space="preserve"> but</w:t>
      </w:r>
      <w:r w:rsidR="007E0EB9">
        <w:rPr>
          <w:lang w:val="en-US"/>
        </w:rPr>
        <w:t xml:space="preserve"> in this virus</w:t>
      </w:r>
      <w:r w:rsidR="009B0FA5">
        <w:rPr>
          <w:lang w:val="en-US"/>
        </w:rPr>
        <w:t xml:space="preserve"> they come in perhaps a slightly different flavour.</w:t>
      </w:r>
    </w:p>
    <w:p w:rsidR="00390886" w:rsidRPr="00390886" w:rsidP="00E17386">
      <w:pPr>
        <w:pStyle w:val="Question"/>
      </w:pPr>
      <w:sdt>
        <w:sdtPr>
          <w:rPr>
            <w:lang w:val="en-US"/>
          </w:rPr>
          <w:alias w:val="Member"/>
          <w:tag w:val="&lt;Member mnisId='4834' dodsId=''&gt;"/>
          <w:id w:val="950141289"/>
          <w:placeholder>
            <w:docPart w:val="DefaultPlaceholder_-1854013440"/>
          </w:placeholder>
          <w:richText/>
        </w:sdtPr>
        <w:sdtContent>
          <w:r w:rsidRPr="00E17386" w:rsidR="00E17386">
            <w:rPr>
              <w:b/>
              <w:lang w:val="en-US"/>
            </w:rPr>
            <w:t>Katherine Fletcher:</w:t>
          </w:r>
        </w:sdtContent>
      </w:sdt>
      <w:r w:rsidR="00E17386">
        <w:rPr>
          <w:lang w:val="en-US"/>
        </w:rPr>
        <w:t xml:space="preserve"> </w:t>
      </w:r>
      <w:r w:rsidR="007E0EB9">
        <w:rPr>
          <w:lang w:val="en-US"/>
        </w:rPr>
        <w:t>Y</w:t>
      </w:r>
      <w:r w:rsidR="00E17386">
        <w:rPr>
          <w:lang w:val="en-US"/>
        </w:rPr>
        <w:t>ou mentioned SARS and MERS</w:t>
      </w:r>
      <w:r w:rsidR="007E0EB9">
        <w:rPr>
          <w:lang w:val="en-US"/>
        </w:rPr>
        <w:t>. W</w:t>
      </w:r>
      <w:r w:rsidR="00E17386">
        <w:rPr>
          <w:lang w:val="en-US"/>
        </w:rPr>
        <w:t>e have heard evidence previously from people looking to take learnings from those viruses and apply them</w:t>
      </w:r>
      <w:r w:rsidR="007E0EB9">
        <w:rPr>
          <w:lang w:val="en-US"/>
        </w:rPr>
        <w:t>. O</w:t>
      </w:r>
      <w:r w:rsidR="00E17386">
        <w:rPr>
          <w:lang w:val="en-US"/>
        </w:rPr>
        <w:t>bviously</w:t>
      </w:r>
      <w:r w:rsidR="007E0EB9">
        <w:rPr>
          <w:lang w:val="en-US"/>
        </w:rPr>
        <w:t>, it is</w:t>
      </w:r>
      <w:r w:rsidR="00E17386">
        <w:rPr>
          <w:lang w:val="en-US"/>
        </w:rPr>
        <w:t xml:space="preserve"> early days, but </w:t>
      </w:r>
      <w:r w:rsidR="007E0EB9">
        <w:rPr>
          <w:lang w:val="en-US"/>
        </w:rPr>
        <w:t xml:space="preserve">it is </w:t>
      </w:r>
      <w:r w:rsidR="00E17386">
        <w:rPr>
          <w:lang w:val="en-US"/>
        </w:rPr>
        <w:t>potentially exciting</w:t>
      </w:r>
      <w:r w:rsidR="007E0EB9">
        <w:rPr>
          <w:lang w:val="en-US"/>
        </w:rPr>
        <w:t>.</w:t>
      </w:r>
    </w:p>
    <w:p w:rsidR="007B2BFD" w:rsidRPr="007B2BFD" w:rsidP="00390886">
      <w:pPr>
        <w:pStyle w:val="Question"/>
        <w:numPr>
          <w:ilvl w:val="0"/>
          <w:numId w:val="0"/>
        </w:numPr>
        <w:ind w:left="794"/>
      </w:pPr>
      <w:r>
        <w:rPr>
          <w:lang w:val="en-US"/>
        </w:rPr>
        <w:t xml:space="preserve">Are there any </w:t>
      </w:r>
      <w:r w:rsidR="00E17386">
        <w:rPr>
          <w:lang w:val="en-US"/>
        </w:rPr>
        <w:t xml:space="preserve">characteristics of the coronavirus that give us an advantage in another area? For example, I have heard that the lipid coating makes it much more susceptible </w:t>
      </w:r>
      <w:r w:rsidR="00551A2D">
        <w:rPr>
          <w:lang w:val="en-US"/>
        </w:rPr>
        <w:t>to disinfect</w:t>
      </w:r>
      <w:r>
        <w:rPr>
          <w:lang w:val="en-US"/>
        </w:rPr>
        <w:t>ing</w:t>
      </w:r>
      <w:r w:rsidR="00551A2D">
        <w:rPr>
          <w:lang w:val="en-US"/>
        </w:rPr>
        <w:t xml:space="preserve"> by hand washing</w:t>
      </w:r>
      <w:r>
        <w:rPr>
          <w:lang w:val="en-US"/>
        </w:rPr>
        <w:t>,</w:t>
      </w:r>
      <w:r w:rsidR="00551A2D">
        <w:rPr>
          <w:lang w:val="en-US"/>
        </w:rPr>
        <w:t xml:space="preserve"> so</w:t>
      </w:r>
      <w:r w:rsidR="00DD7F15">
        <w:rPr>
          <w:lang w:val="en-US"/>
        </w:rPr>
        <w:t>,</w:t>
      </w:r>
      <w:r w:rsidR="00551A2D">
        <w:rPr>
          <w:lang w:val="en-US"/>
        </w:rPr>
        <w:t xml:space="preserve"> while it m</w:t>
      </w:r>
      <w:r w:rsidR="00C8777E">
        <w:rPr>
          <w:lang w:val="en-US"/>
        </w:rPr>
        <w:t>ight</w:t>
      </w:r>
      <w:r w:rsidR="00551A2D">
        <w:rPr>
          <w:lang w:val="en-US"/>
        </w:rPr>
        <w:t xml:space="preserve"> be difficult to </w:t>
      </w:r>
      <w:r>
        <w:rPr>
          <w:lang w:val="en-US"/>
        </w:rPr>
        <w:t xml:space="preserve">generate a vaccine because of </w:t>
      </w:r>
      <w:r w:rsidR="00DD7F15">
        <w:rPr>
          <w:lang w:val="en-US"/>
        </w:rPr>
        <w:t>that</w:t>
      </w:r>
      <w:r w:rsidR="004034D1">
        <w:rPr>
          <w:lang w:val="en-US"/>
        </w:rPr>
        <w:t>,</w:t>
      </w:r>
      <w:r>
        <w:rPr>
          <w:lang w:val="en-US"/>
        </w:rPr>
        <w:t xml:space="preserve"> we can kill </w:t>
      </w:r>
      <w:r w:rsidR="00DD7F15">
        <w:rPr>
          <w:lang w:val="en-US"/>
        </w:rPr>
        <w:t>i</w:t>
      </w:r>
      <w:r>
        <w:rPr>
          <w:lang w:val="en-US"/>
        </w:rPr>
        <w:t xml:space="preserve">t more easily </w:t>
      </w:r>
      <w:r>
        <w:rPr>
          <w:lang w:val="en-US"/>
        </w:rPr>
        <w:t xml:space="preserve">by measures to keep ourselves safe as we are out and about. Is there anything you want to draw </w:t>
      </w:r>
      <w:r w:rsidR="007F6251">
        <w:rPr>
          <w:lang w:val="en-US"/>
        </w:rPr>
        <w:t xml:space="preserve">to </w:t>
      </w:r>
      <w:r>
        <w:rPr>
          <w:lang w:val="en-US"/>
        </w:rPr>
        <w:t xml:space="preserve">the Committee’s </w:t>
      </w:r>
      <w:r w:rsidR="007F6251">
        <w:rPr>
          <w:lang w:val="en-US"/>
        </w:rPr>
        <w:t>eye</w:t>
      </w:r>
      <w:r>
        <w:rPr>
          <w:lang w:val="en-US"/>
        </w:rPr>
        <w:t xml:space="preserve"> there?</w:t>
      </w:r>
    </w:p>
    <w:p w:rsidR="009556B0" w:rsidP="007B2BFD">
      <w:pPr>
        <w:pStyle w:val="Answer"/>
        <w:rPr>
          <w:lang w:val="en-US"/>
        </w:rPr>
      </w:pPr>
      <w:sdt>
        <w:sdtPr>
          <w:rPr>
            <w:lang w:val="en-US"/>
          </w:rPr>
          <w:alias w:val="Witness"/>
          <w:id w:val="389077010"/>
          <w:placeholder>
            <w:docPart w:val="DefaultPlaceholder_-1854013440"/>
          </w:placeholder>
          <w:richText/>
        </w:sdtPr>
        <w:sdtContent>
          <w:r w:rsidRPr="007B2BFD" w:rsidR="007B2BFD">
            <w:rPr>
              <w:b/>
              <w:i/>
              <w:lang w:val="en-US"/>
            </w:rPr>
            <w:t>Professor Altmann:</w:t>
          </w:r>
        </w:sdtContent>
      </w:sdt>
      <w:r w:rsidR="00DD7F15">
        <w:rPr>
          <w:lang w:val="en-US"/>
        </w:rPr>
        <w:t xml:space="preserve"> </w:t>
      </w:r>
      <w:r w:rsidR="001E1212">
        <w:rPr>
          <w:lang w:val="en-US"/>
        </w:rPr>
        <w:t xml:space="preserve">Just the obvious really. </w:t>
      </w:r>
      <w:r w:rsidR="00E3728C">
        <w:rPr>
          <w:lang w:val="en-US"/>
        </w:rPr>
        <w:t>This</w:t>
      </w:r>
      <w:r w:rsidR="00DD7F15">
        <w:rPr>
          <w:lang w:val="en-US"/>
        </w:rPr>
        <w:t xml:space="preserve"> </w:t>
      </w:r>
      <w:r w:rsidR="00A303B3">
        <w:rPr>
          <w:lang w:val="en-US"/>
        </w:rPr>
        <w:t>i</w:t>
      </w:r>
      <w:r w:rsidR="007B2BFD">
        <w:rPr>
          <w:lang w:val="en-US"/>
        </w:rPr>
        <w:t>s not my idea</w:t>
      </w:r>
      <w:r w:rsidR="00DD7F15">
        <w:rPr>
          <w:lang w:val="en-US"/>
        </w:rPr>
        <w:t xml:space="preserve">; </w:t>
      </w:r>
      <w:r w:rsidR="007B2BFD">
        <w:rPr>
          <w:lang w:val="en-US"/>
        </w:rPr>
        <w:t>it was everybody’s idea</w:t>
      </w:r>
      <w:r w:rsidR="001E1212">
        <w:rPr>
          <w:lang w:val="en-US"/>
        </w:rPr>
        <w:t xml:space="preserve"> that</w:t>
      </w:r>
      <w:r w:rsidR="00A64525">
        <w:rPr>
          <w:lang w:val="en-US"/>
        </w:rPr>
        <w:t>,</w:t>
      </w:r>
      <w:r w:rsidR="001E1212">
        <w:rPr>
          <w:lang w:val="en-US"/>
        </w:rPr>
        <w:t xml:space="preserve"> a</w:t>
      </w:r>
      <w:r w:rsidR="00752095">
        <w:rPr>
          <w:lang w:val="en-US"/>
        </w:rPr>
        <w:t>lthough</w:t>
      </w:r>
      <w:r w:rsidR="007B2BFD">
        <w:rPr>
          <w:lang w:val="en-US"/>
        </w:rPr>
        <w:t xml:space="preserve"> there are many nuances </w:t>
      </w:r>
      <w:r w:rsidR="00DC5BF4">
        <w:rPr>
          <w:lang w:val="en-US"/>
        </w:rPr>
        <w:t>and horrific aspects to this virus, some aspects of it are almost “simple” compared with something like an HIV vaccin</w:t>
      </w:r>
      <w:r w:rsidR="003B7221">
        <w:rPr>
          <w:lang w:val="en-US"/>
        </w:rPr>
        <w:t xml:space="preserve">e. It </w:t>
      </w:r>
      <w:r w:rsidR="00DC5BF4">
        <w:rPr>
          <w:lang w:val="en-US"/>
        </w:rPr>
        <w:t>is very reliant on th</w:t>
      </w:r>
      <w:r w:rsidR="00CD38C9">
        <w:rPr>
          <w:lang w:val="en-US"/>
        </w:rPr>
        <w:t>e</w:t>
      </w:r>
      <w:r w:rsidR="00DC5BF4">
        <w:rPr>
          <w:lang w:val="en-US"/>
        </w:rPr>
        <w:t xml:space="preserve"> spike antigen to get entry to a human cell. The hunch is that, if you can have a vaccine</w:t>
      </w:r>
      <w:r w:rsidR="003B7221">
        <w:rPr>
          <w:lang w:val="en-US"/>
        </w:rPr>
        <w:t xml:space="preserve">, </w:t>
      </w:r>
      <w:r w:rsidR="00CD38C9">
        <w:rPr>
          <w:lang w:val="en-US"/>
        </w:rPr>
        <w:t xml:space="preserve">a </w:t>
      </w:r>
      <w:r w:rsidR="00DC5BF4">
        <w:rPr>
          <w:lang w:val="en-US"/>
        </w:rPr>
        <w:t xml:space="preserve">therapeutic or </w:t>
      </w:r>
      <w:r w:rsidR="00CD38C9">
        <w:rPr>
          <w:lang w:val="en-US"/>
        </w:rPr>
        <w:t xml:space="preserve">an </w:t>
      </w:r>
      <w:r w:rsidR="00DC5BF4">
        <w:rPr>
          <w:lang w:val="en-US"/>
        </w:rPr>
        <w:t>antibody that blocks entry through th</w:t>
      </w:r>
      <w:r w:rsidR="00E3728C">
        <w:rPr>
          <w:lang w:val="en-US"/>
        </w:rPr>
        <w:t>e</w:t>
      </w:r>
      <w:r w:rsidR="00DC5BF4">
        <w:rPr>
          <w:lang w:val="en-US"/>
        </w:rPr>
        <w:t xml:space="preserve"> spike antigen</w:t>
      </w:r>
      <w:r w:rsidR="003B7221">
        <w:rPr>
          <w:lang w:val="en-US"/>
        </w:rPr>
        <w:t>, t</w:t>
      </w:r>
      <w:r w:rsidR="00DC5BF4">
        <w:rPr>
          <w:lang w:val="en-US"/>
        </w:rPr>
        <w:t xml:space="preserve">hat is a single point of weakness you can attack and </w:t>
      </w:r>
      <w:r w:rsidR="00074534">
        <w:rPr>
          <w:lang w:val="en-US"/>
        </w:rPr>
        <w:t>i</w:t>
      </w:r>
      <w:r w:rsidR="00DC5BF4">
        <w:rPr>
          <w:lang w:val="en-US"/>
        </w:rPr>
        <w:t>t is job done. It is not just me saying that</w:t>
      </w:r>
      <w:r w:rsidR="00876BEE">
        <w:rPr>
          <w:lang w:val="en-US"/>
        </w:rPr>
        <w:t>—</w:t>
      </w:r>
      <w:r w:rsidR="00DC5BF4">
        <w:rPr>
          <w:lang w:val="en-US"/>
        </w:rPr>
        <w:t xml:space="preserve">everybody says </w:t>
      </w:r>
      <w:r w:rsidR="00876BEE">
        <w:rPr>
          <w:lang w:val="en-US"/>
        </w:rPr>
        <w:t>i</w:t>
      </w:r>
      <w:r w:rsidR="00DC5BF4">
        <w:rPr>
          <w:lang w:val="en-US"/>
        </w:rPr>
        <w:t>t, and it is a fair point.</w:t>
      </w:r>
    </w:p>
    <w:p w:rsidR="00B1327D" w:rsidRPr="00B1327D" w:rsidP="009556B0">
      <w:pPr>
        <w:pStyle w:val="Question"/>
      </w:pPr>
      <w:sdt>
        <w:sdtPr>
          <w:rPr>
            <w:lang w:val="en-US"/>
          </w:rPr>
          <w:alias w:val="Member"/>
          <w:tag w:val="&lt;Member mnisId='1578' dodsId='40488'&gt;"/>
          <w:id w:val="-1417322053"/>
          <w:placeholder>
            <w:docPart w:val="DefaultPlaceholder_-1854013440"/>
          </w:placeholder>
          <w:richText/>
        </w:sdtPr>
        <w:sdtContent>
          <w:r w:rsidRPr="009556B0" w:rsidR="009556B0">
            <w:rPr>
              <w:b/>
              <w:lang w:val="en-US"/>
            </w:rPr>
            <w:t>Chair:</w:t>
          </w:r>
        </w:sdtContent>
      </w:sdt>
      <w:r w:rsidR="009556B0">
        <w:rPr>
          <w:lang w:val="en-US"/>
        </w:rPr>
        <w:t xml:space="preserve"> </w:t>
      </w:r>
      <w:r w:rsidR="003B7221">
        <w:rPr>
          <w:lang w:val="en-US"/>
        </w:rPr>
        <w:t>Y</w:t>
      </w:r>
      <w:r w:rsidR="009556B0">
        <w:rPr>
          <w:lang w:val="en-US"/>
        </w:rPr>
        <w:t>ou talked about greater exposure to the virus being more likely to result in greater development of antibodies than light exposure</w:t>
      </w:r>
      <w:r w:rsidR="00B844F2">
        <w:rPr>
          <w:lang w:val="en-US"/>
        </w:rPr>
        <w:t>.</w:t>
      </w:r>
      <w:r w:rsidR="009556B0">
        <w:rPr>
          <w:lang w:val="en-US"/>
        </w:rPr>
        <w:t xml:space="preserve"> That has obvious implications for what we will come on to talk about</w:t>
      </w:r>
      <w:r w:rsidR="00B844F2">
        <w:rPr>
          <w:lang w:val="en-US"/>
        </w:rPr>
        <w:t>,</w:t>
      </w:r>
      <w:r w:rsidR="009556B0">
        <w:rPr>
          <w:lang w:val="en-US"/>
        </w:rPr>
        <w:t xml:space="preserve"> which is contact tracing</w:t>
      </w:r>
      <w:r w:rsidR="00EF2E4F">
        <w:rPr>
          <w:lang w:val="en-US"/>
        </w:rPr>
        <w:t>. I</w:t>
      </w:r>
      <w:r w:rsidR="009556B0">
        <w:rPr>
          <w:lang w:val="en-US"/>
        </w:rPr>
        <w:t>f some</w:t>
      </w:r>
      <w:r w:rsidR="00F61B57">
        <w:rPr>
          <w:lang w:val="en-US"/>
        </w:rPr>
        <w:t>one</w:t>
      </w:r>
      <w:r w:rsidR="009556B0">
        <w:rPr>
          <w:lang w:val="en-US"/>
        </w:rPr>
        <w:t xml:space="preserve"> </w:t>
      </w:r>
      <w:r w:rsidR="00B844F2">
        <w:rPr>
          <w:lang w:val="en-US"/>
        </w:rPr>
        <w:t>ha</w:t>
      </w:r>
      <w:r w:rsidR="0039433E">
        <w:rPr>
          <w:lang w:val="en-US"/>
        </w:rPr>
        <w:t>d had</w:t>
      </w:r>
      <w:r w:rsidR="00B844F2">
        <w:rPr>
          <w:lang w:val="en-US"/>
        </w:rPr>
        <w:t xml:space="preserve"> </w:t>
      </w:r>
      <w:r w:rsidR="00EF2E4F">
        <w:rPr>
          <w:lang w:val="en-US"/>
        </w:rPr>
        <w:t>a brus</w:t>
      </w:r>
      <w:r w:rsidR="00F61B57">
        <w:rPr>
          <w:lang w:val="en-US"/>
        </w:rPr>
        <w:t>h-by with</w:t>
      </w:r>
      <w:r w:rsidR="009556B0">
        <w:rPr>
          <w:lang w:val="en-US"/>
        </w:rPr>
        <w:t xml:space="preserve"> someone</w:t>
      </w:r>
      <w:r w:rsidR="00B844F2">
        <w:rPr>
          <w:lang w:val="en-US"/>
        </w:rPr>
        <w:t xml:space="preserve"> else and been </w:t>
      </w:r>
      <w:r w:rsidR="009556B0">
        <w:rPr>
          <w:lang w:val="en-US"/>
        </w:rPr>
        <w:t>exposed very lightly</w:t>
      </w:r>
      <w:r w:rsidR="00F61B57">
        <w:rPr>
          <w:lang w:val="en-US"/>
        </w:rPr>
        <w:t>,</w:t>
      </w:r>
      <w:r w:rsidR="009556B0">
        <w:rPr>
          <w:lang w:val="en-US"/>
        </w:rPr>
        <w:t xml:space="preserve"> you would expect to see a different immune response</w:t>
      </w:r>
      <w:r w:rsidR="0039433E">
        <w:rPr>
          <w:lang w:val="en-US"/>
        </w:rPr>
        <w:t xml:space="preserve"> than in</w:t>
      </w:r>
      <w:r>
        <w:rPr>
          <w:lang w:val="en-US"/>
        </w:rPr>
        <w:t xml:space="preserve"> some</w:t>
      </w:r>
      <w:r w:rsidR="00F61B57">
        <w:rPr>
          <w:lang w:val="en-US"/>
        </w:rPr>
        <w:t>one</w:t>
      </w:r>
      <w:r>
        <w:rPr>
          <w:lang w:val="en-US"/>
        </w:rPr>
        <w:t xml:space="preserve"> who perhaps had been in close proximity for a sustained period of time. Have I understood that correctly?</w:t>
      </w:r>
    </w:p>
    <w:p w:rsidR="008C509B" w:rsidP="00B1327D">
      <w:pPr>
        <w:pStyle w:val="Answer"/>
        <w:rPr>
          <w:lang w:val="en-US"/>
        </w:rPr>
      </w:pPr>
      <w:sdt>
        <w:sdtPr>
          <w:rPr>
            <w:lang w:val="en-US"/>
          </w:rPr>
          <w:alias w:val="Witness"/>
          <w:id w:val="1783384241"/>
          <w:placeholder>
            <w:docPart w:val="DefaultPlaceholder_-1854013440"/>
          </w:placeholder>
          <w:richText/>
        </w:sdtPr>
        <w:sdtContent>
          <w:r w:rsidRPr="00B1327D" w:rsidR="00B1327D">
            <w:rPr>
              <w:b/>
              <w:i/>
              <w:lang w:val="en-US"/>
            </w:rPr>
            <w:t>Professor Altmann:</w:t>
          </w:r>
        </w:sdtContent>
      </w:sdt>
      <w:r w:rsidR="00B1327D">
        <w:rPr>
          <w:lang w:val="en-US"/>
        </w:rPr>
        <w:t xml:space="preserve"> </w:t>
      </w:r>
      <w:r w:rsidR="0039433E">
        <w:rPr>
          <w:lang w:val="en-US"/>
        </w:rPr>
        <w:t>Those are all good and</w:t>
      </w:r>
      <w:r w:rsidR="00B1327D">
        <w:rPr>
          <w:lang w:val="en-US"/>
        </w:rPr>
        <w:t xml:space="preserve"> fair points. There are various bits and pieces of data emerging at the moment</w:t>
      </w:r>
      <w:r w:rsidR="00B844F2">
        <w:rPr>
          <w:lang w:val="en-US"/>
        </w:rPr>
        <w:t xml:space="preserve"> in</w:t>
      </w:r>
      <w:r w:rsidR="00B1327D">
        <w:rPr>
          <w:lang w:val="en-US"/>
        </w:rPr>
        <w:t xml:space="preserve"> various publications</w:t>
      </w:r>
      <w:r w:rsidR="00B844F2">
        <w:rPr>
          <w:lang w:val="en-US"/>
        </w:rPr>
        <w:t xml:space="preserve"> trying</w:t>
      </w:r>
      <w:r w:rsidR="00B1327D">
        <w:rPr>
          <w:lang w:val="en-US"/>
        </w:rPr>
        <w:t xml:space="preserve"> to quantify th</w:t>
      </w:r>
      <w:r w:rsidR="0039433E">
        <w:rPr>
          <w:lang w:val="en-US"/>
        </w:rPr>
        <w:t>o</w:t>
      </w:r>
      <w:r w:rsidR="00B1327D">
        <w:rPr>
          <w:lang w:val="en-US"/>
        </w:rPr>
        <w:t xml:space="preserve">se kinds of things. </w:t>
      </w:r>
      <w:r w:rsidR="00B844F2">
        <w:rPr>
          <w:lang w:val="en-US"/>
        </w:rPr>
        <w:t>They are all the</w:t>
      </w:r>
      <w:r w:rsidR="00B1327D">
        <w:rPr>
          <w:lang w:val="en-US"/>
        </w:rPr>
        <w:t xml:space="preserve"> things you would expect </w:t>
      </w:r>
      <w:r>
        <w:rPr>
          <w:lang w:val="en-US"/>
        </w:rPr>
        <w:t>from</w:t>
      </w:r>
      <w:r w:rsidR="00B1327D">
        <w:rPr>
          <w:lang w:val="en-US"/>
        </w:rPr>
        <w:t xml:space="preserve"> what you have just said</w:t>
      </w:r>
      <w:r w:rsidR="00B844F2">
        <w:rPr>
          <w:lang w:val="en-US"/>
        </w:rPr>
        <w:t>.</w:t>
      </w:r>
    </w:p>
    <w:p w:rsidR="00876BEE" w:rsidP="00B1327D">
      <w:pPr>
        <w:pStyle w:val="Answer"/>
        <w:rPr>
          <w:lang w:val="en-US"/>
        </w:rPr>
      </w:pPr>
      <w:r>
        <w:rPr>
          <w:lang w:val="en-US"/>
        </w:rPr>
        <w:t xml:space="preserve">It is stating the obvious that one of the reasons </w:t>
      </w:r>
      <w:r>
        <w:rPr>
          <w:lang w:val="en-US"/>
        </w:rPr>
        <w:t xml:space="preserve">why </w:t>
      </w:r>
      <w:r>
        <w:rPr>
          <w:lang w:val="en-US"/>
        </w:rPr>
        <w:t xml:space="preserve">healthcare workers </w:t>
      </w:r>
      <w:r w:rsidR="000C0E24">
        <w:rPr>
          <w:lang w:val="en-US"/>
        </w:rPr>
        <w:t xml:space="preserve">have been so badly affected is that they do not have one brush past; they have </w:t>
      </w:r>
      <w:r w:rsidR="008C509B">
        <w:rPr>
          <w:lang w:val="en-US"/>
        </w:rPr>
        <w:t xml:space="preserve">continuous </w:t>
      </w:r>
      <w:r w:rsidR="000C0E24">
        <w:rPr>
          <w:lang w:val="en-US"/>
        </w:rPr>
        <w:t>ongoing exposure and a very high virus load. As the data come</w:t>
      </w:r>
      <w:r w:rsidR="00277C51">
        <w:rPr>
          <w:lang w:val="en-US"/>
        </w:rPr>
        <w:t>s</w:t>
      </w:r>
      <w:r w:rsidR="000C0E24">
        <w:rPr>
          <w:lang w:val="en-US"/>
        </w:rPr>
        <w:t xml:space="preserve"> through</w:t>
      </w:r>
      <w:r w:rsidR="00277C51">
        <w:rPr>
          <w:lang w:val="en-US"/>
        </w:rPr>
        <w:t>,</w:t>
      </w:r>
      <w:r w:rsidR="000C0E24">
        <w:rPr>
          <w:lang w:val="en-US"/>
        </w:rPr>
        <w:t xml:space="preserve"> I suspect they will have very large antibody responses as a consequence. </w:t>
      </w:r>
    </w:p>
    <w:p w:rsidR="00382623" w:rsidP="00B1327D">
      <w:pPr>
        <w:pStyle w:val="Answer"/>
        <w:rPr>
          <w:lang w:val="en-US"/>
        </w:rPr>
      </w:pPr>
      <w:r>
        <w:rPr>
          <w:lang w:val="en-US"/>
        </w:rPr>
        <w:t>It is a complex pictur</w:t>
      </w:r>
      <w:r w:rsidR="00B844F2">
        <w:rPr>
          <w:lang w:val="en-US"/>
        </w:rPr>
        <w:t>e.</w:t>
      </w:r>
      <w:r>
        <w:rPr>
          <w:lang w:val="en-US"/>
        </w:rPr>
        <w:t xml:space="preserve"> On the one hand, we are saying that low exposure might give you only low immunity. On the other hand, that low one-off exposure might be enough to make you very sick on a bad day. It is a complex picture</w:t>
      </w:r>
      <w:r>
        <w:rPr>
          <w:lang w:val="en-US"/>
        </w:rPr>
        <w:t xml:space="preserve">, but lots of data </w:t>
      </w:r>
      <w:r w:rsidR="00277C51">
        <w:rPr>
          <w:lang w:val="en-US"/>
        </w:rPr>
        <w:t>is</w:t>
      </w:r>
      <w:r>
        <w:rPr>
          <w:lang w:val="en-US"/>
        </w:rPr>
        <w:t xml:space="preserve"> coming out on that. The answer i</w:t>
      </w:r>
      <w:r w:rsidR="00637EBC">
        <w:rPr>
          <w:lang w:val="en-US"/>
        </w:rPr>
        <w:t>s that</w:t>
      </w:r>
      <w:r>
        <w:rPr>
          <w:lang w:val="en-US"/>
        </w:rPr>
        <w:t xml:space="preserve"> big exposure means a big immune response</w:t>
      </w:r>
      <w:r w:rsidR="00637EBC">
        <w:rPr>
          <w:lang w:val="en-US"/>
        </w:rPr>
        <w:t>, but there are</w:t>
      </w:r>
      <w:r>
        <w:rPr>
          <w:lang w:val="en-US"/>
        </w:rPr>
        <w:t xml:space="preserve"> big differences between people.</w:t>
      </w:r>
    </w:p>
    <w:p w:rsidR="00382623" w:rsidRPr="00382623" w:rsidP="00382623">
      <w:pPr>
        <w:pStyle w:val="Remark"/>
      </w:pPr>
      <w:sdt>
        <w:sdtPr>
          <w:rPr>
            <w:lang w:val="en-US"/>
          </w:rPr>
          <w:alias w:val="Member"/>
          <w:tag w:val="&lt;Member mnisId='1578' dodsId='40488'&gt;"/>
          <w:id w:val="1329711517"/>
          <w:placeholder>
            <w:docPart w:val="DefaultPlaceholder_-1854013440"/>
          </w:placeholder>
          <w:richText/>
        </w:sdtPr>
        <w:sdtContent>
          <w:r w:rsidRPr="00382623">
            <w:rPr>
              <w:b/>
              <w:lang w:val="en-US"/>
            </w:rPr>
            <w:t>Chair:</w:t>
          </w:r>
        </w:sdtContent>
      </w:sdt>
      <w:r>
        <w:rPr>
          <w:lang w:val="en-US"/>
        </w:rPr>
        <w:t xml:space="preserve"> That is very important for the development of any</w:t>
      </w:r>
      <w:r w:rsidR="00C03045">
        <w:rPr>
          <w:lang w:val="en-US"/>
        </w:rPr>
        <w:t xml:space="preserve"> of the</w:t>
      </w:r>
      <w:r>
        <w:rPr>
          <w:lang w:val="en-US"/>
        </w:rPr>
        <w:t xml:space="preserve"> apps that we are going to talk about.</w:t>
      </w:r>
    </w:p>
    <w:p w:rsidR="00382623" w:rsidRPr="00382623" w:rsidP="00382623">
      <w:pPr>
        <w:pStyle w:val="Question"/>
      </w:pPr>
      <w:sdt>
        <w:sdtPr>
          <w:rPr>
            <w:lang w:val="en-US"/>
          </w:rPr>
          <w:alias w:val="Member"/>
          <w:tag w:val="&lt;Member mnisId='4443' dodsId='137172'&gt;"/>
          <w:id w:val="1348593254"/>
          <w:placeholder>
            <w:docPart w:val="DefaultPlaceholder_-1854013440"/>
          </w:placeholder>
          <w:richText/>
        </w:sdtPr>
        <w:sdtContent>
          <w:r w:rsidRPr="00382623">
            <w:rPr>
              <w:b/>
              <w:lang w:val="en-US"/>
            </w:rPr>
            <w:t>Carol Monaghan:</w:t>
          </w:r>
        </w:sdtContent>
      </w:sdt>
      <w:r>
        <w:rPr>
          <w:lang w:val="en-US"/>
        </w:rPr>
        <w:t xml:space="preserve"> </w:t>
      </w:r>
      <w:r w:rsidR="00637EBC">
        <w:rPr>
          <w:lang w:val="en-US"/>
        </w:rPr>
        <w:t>Professor Altmann, t</w:t>
      </w:r>
      <w:r>
        <w:rPr>
          <w:lang w:val="en-US"/>
        </w:rPr>
        <w:t xml:space="preserve">his morning you have been quite guarded in your use of the word </w:t>
      </w:r>
      <w:r w:rsidR="00876BEE">
        <w:rPr>
          <w:lang w:val="en-US"/>
        </w:rPr>
        <w:t>“</w:t>
      </w:r>
      <w:r>
        <w:rPr>
          <w:lang w:val="en-US"/>
        </w:rPr>
        <w:t>immunity</w:t>
      </w:r>
      <w:r w:rsidR="00876BEE">
        <w:rPr>
          <w:lang w:val="en-US"/>
        </w:rPr>
        <w:t>”</w:t>
      </w:r>
      <w:r>
        <w:rPr>
          <w:lang w:val="en-US"/>
        </w:rPr>
        <w:t>. Could better knowledge or understanding of immunity in the population help with the easing of restrictions as we move forward?</w:t>
      </w:r>
    </w:p>
    <w:p w:rsidR="00AC36B0" w:rsidP="00382623">
      <w:pPr>
        <w:pStyle w:val="Answer"/>
        <w:rPr>
          <w:lang w:val="en-US"/>
        </w:rPr>
      </w:pPr>
      <w:sdt>
        <w:sdtPr>
          <w:rPr>
            <w:lang w:val="en-US"/>
          </w:rPr>
          <w:alias w:val="Witness"/>
          <w:id w:val="2091814388"/>
          <w:placeholder>
            <w:docPart w:val="DefaultPlaceholder_-1854013440"/>
          </w:placeholder>
          <w:richText/>
        </w:sdtPr>
        <w:sdtContent>
          <w:r w:rsidRPr="00382623" w:rsidR="00382623">
            <w:rPr>
              <w:b/>
              <w:i/>
              <w:lang w:val="en-US"/>
            </w:rPr>
            <w:t>Professor Altmann:</w:t>
          </w:r>
        </w:sdtContent>
      </w:sdt>
      <w:r w:rsidR="00382623">
        <w:rPr>
          <w:lang w:val="en-US"/>
        </w:rPr>
        <w:t xml:space="preserve"> </w:t>
      </w:r>
      <w:r w:rsidR="00637EBC">
        <w:rPr>
          <w:lang w:val="en-US"/>
        </w:rPr>
        <w:t>E</w:t>
      </w:r>
      <w:r w:rsidR="00DB5C40">
        <w:rPr>
          <w:lang w:val="en-US"/>
        </w:rPr>
        <w:t xml:space="preserve">normously. The </w:t>
      </w:r>
      <w:r w:rsidR="00AD0DA8">
        <w:rPr>
          <w:lang w:val="en-US"/>
        </w:rPr>
        <w:t xml:space="preserve">cliché </w:t>
      </w:r>
      <w:r w:rsidR="00DB5C40">
        <w:rPr>
          <w:lang w:val="en-US"/>
        </w:rPr>
        <w:t>often repeated</w:t>
      </w:r>
      <w:r w:rsidR="00876BEE">
        <w:rPr>
          <w:lang w:val="en-US"/>
        </w:rPr>
        <w:t xml:space="preserve">—it </w:t>
      </w:r>
      <w:r w:rsidR="00637EBC">
        <w:rPr>
          <w:lang w:val="en-US"/>
        </w:rPr>
        <w:t>is a cliché because it is true</w:t>
      </w:r>
      <w:r w:rsidR="00876BEE">
        <w:rPr>
          <w:lang w:val="en-US"/>
        </w:rPr>
        <w:t>—</w:t>
      </w:r>
      <w:r w:rsidR="00637EBC">
        <w:rPr>
          <w:lang w:val="en-US"/>
        </w:rPr>
        <w:t xml:space="preserve">is </w:t>
      </w:r>
      <w:r w:rsidR="00DB5C40">
        <w:rPr>
          <w:lang w:val="en-US"/>
        </w:rPr>
        <w:t>that</w:t>
      </w:r>
      <w:r w:rsidR="00A64525">
        <w:rPr>
          <w:lang w:val="en-US"/>
        </w:rPr>
        <w:t>,</w:t>
      </w:r>
      <w:r w:rsidR="00DB5C40">
        <w:rPr>
          <w:lang w:val="en-US"/>
        </w:rPr>
        <w:t xml:space="preserve"> without good antibody testing and seroprevalence </w:t>
      </w:r>
      <w:r w:rsidR="00602493">
        <w:rPr>
          <w:lang w:val="en-US"/>
        </w:rPr>
        <w:t>data</w:t>
      </w:r>
      <w:r w:rsidR="00DB5C40">
        <w:rPr>
          <w:lang w:val="en-US"/>
        </w:rPr>
        <w:t xml:space="preserve"> in the population</w:t>
      </w:r>
      <w:r w:rsidR="00057EC8">
        <w:rPr>
          <w:lang w:val="en-US"/>
        </w:rPr>
        <w:t>,</w:t>
      </w:r>
      <w:r w:rsidR="00DB5C40">
        <w:rPr>
          <w:lang w:val="en-US"/>
        </w:rPr>
        <w:t xml:space="preserve"> we are flying blind; we do not have a clue who has had it, how many have had it, where they have had it or where we stand </w:t>
      </w:r>
      <w:r w:rsidR="00057EC8">
        <w:rPr>
          <w:lang w:val="en-US"/>
        </w:rPr>
        <w:t>for</w:t>
      </w:r>
      <w:r w:rsidR="00DB5C40">
        <w:rPr>
          <w:lang w:val="en-US"/>
        </w:rPr>
        <w:t xml:space="preserve"> the future with second waves.</w:t>
      </w:r>
      <w:r w:rsidR="00F91A58">
        <w:rPr>
          <w:lang w:val="en-US"/>
        </w:rPr>
        <w:t xml:space="preserve"> I cannot emphasise sufficiently </w:t>
      </w:r>
      <w:r>
        <w:rPr>
          <w:lang w:val="en-US"/>
        </w:rPr>
        <w:t>how desperately and widely we need th</w:t>
      </w:r>
      <w:r w:rsidR="00521F37">
        <w:rPr>
          <w:lang w:val="en-US"/>
        </w:rPr>
        <w:t>at</w:t>
      </w:r>
      <w:r>
        <w:rPr>
          <w:lang w:val="en-US"/>
        </w:rPr>
        <w:t xml:space="preserve"> data.</w:t>
      </w:r>
    </w:p>
    <w:p w:rsidR="00AC36B0" w:rsidRPr="00AC36B0" w:rsidP="00AC36B0">
      <w:pPr>
        <w:pStyle w:val="Question"/>
      </w:pPr>
      <w:sdt>
        <w:sdtPr>
          <w:rPr>
            <w:lang w:val="en-US"/>
          </w:rPr>
          <w:alias w:val="Member"/>
          <w:tag w:val="&lt;Member mnisId='4443' dodsId='137172'&gt;"/>
          <w:id w:val="1763190869"/>
          <w:placeholder>
            <w:docPart w:val="DefaultPlaceholder_-1854013440"/>
          </w:placeholder>
          <w:richText/>
        </w:sdtPr>
        <w:sdtContent>
          <w:r w:rsidRPr="00AC36B0">
            <w:rPr>
              <w:b/>
              <w:lang w:val="en-US"/>
            </w:rPr>
            <w:t>Carol Monaghan:</w:t>
          </w:r>
        </w:sdtContent>
      </w:sdt>
      <w:r w:rsidR="00752095">
        <w:rPr>
          <w:lang w:val="en-US"/>
        </w:rPr>
        <w:t xml:space="preserve"> </w:t>
      </w:r>
      <w:r>
        <w:rPr>
          <w:lang w:val="en-US"/>
        </w:rPr>
        <w:t>Professor Michie, how useful is it for individuals to know whether they have developed immunity, and could th</w:t>
      </w:r>
      <w:r w:rsidR="00521F37">
        <w:rPr>
          <w:lang w:val="en-US"/>
        </w:rPr>
        <w:t>at</w:t>
      </w:r>
      <w:r>
        <w:rPr>
          <w:lang w:val="en-US"/>
        </w:rPr>
        <w:t xml:space="preserve"> knowledge</w:t>
      </w:r>
      <w:r w:rsidR="00521F37">
        <w:rPr>
          <w:lang w:val="en-US"/>
        </w:rPr>
        <w:t>,</w:t>
      </w:r>
      <w:r>
        <w:rPr>
          <w:lang w:val="en-US"/>
        </w:rPr>
        <w:t xml:space="preserve"> both for individuals and for communities</w:t>
      </w:r>
      <w:r w:rsidR="00521F37">
        <w:rPr>
          <w:lang w:val="en-US"/>
        </w:rPr>
        <w:t>,</w:t>
      </w:r>
      <w:r>
        <w:rPr>
          <w:lang w:val="en-US"/>
        </w:rPr>
        <w:t xml:space="preserve"> affect the psychological wellbeing of the population?</w:t>
      </w:r>
    </w:p>
    <w:p w:rsidR="00E514C7" w:rsidP="00AC36B0">
      <w:pPr>
        <w:pStyle w:val="Answer"/>
        <w:rPr>
          <w:lang w:val="en-US"/>
        </w:rPr>
      </w:pPr>
      <w:sdt>
        <w:sdtPr>
          <w:rPr>
            <w:lang w:val="en-US"/>
          </w:rPr>
          <w:alias w:val="Witness"/>
          <w:id w:val="-788654974"/>
          <w:placeholder>
            <w:docPart w:val="DefaultPlaceholder_-1854013440"/>
          </w:placeholder>
          <w:richText/>
        </w:sdtPr>
        <w:sdtContent>
          <w:r w:rsidRPr="00AC36B0" w:rsidR="00AC36B0">
            <w:rPr>
              <w:b/>
              <w:i/>
              <w:lang w:val="en-US"/>
            </w:rPr>
            <w:t>Professor Michie:</w:t>
          </w:r>
        </w:sdtContent>
      </w:sdt>
      <w:r w:rsidR="00AC36B0">
        <w:rPr>
          <w:lang w:val="en-US"/>
        </w:rPr>
        <w:t xml:space="preserve"> The usefulness is going to depend on the accuracy</w:t>
      </w:r>
      <w:r w:rsidR="00A64525">
        <w:rPr>
          <w:lang w:val="en-US"/>
        </w:rPr>
        <w:t>,</w:t>
      </w:r>
      <w:r w:rsidR="00AC36B0">
        <w:rPr>
          <w:lang w:val="en-US"/>
        </w:rPr>
        <w:t xml:space="preserve"> and, as we have heard, there is not a one-to-one relationship between symptoms and </w:t>
      </w:r>
      <w:r w:rsidR="00DF734E">
        <w:rPr>
          <w:lang w:val="en-US"/>
        </w:rPr>
        <w:t>antibodies and antibodies and immunity</w:t>
      </w:r>
      <w:r w:rsidR="00A14EB9">
        <w:rPr>
          <w:lang w:val="en-US"/>
        </w:rPr>
        <w:t>. E</w:t>
      </w:r>
      <w:r w:rsidR="00DF734E">
        <w:rPr>
          <w:lang w:val="en-US"/>
        </w:rPr>
        <w:t>ven if one has a very reliable or accurate test</w:t>
      </w:r>
      <w:r>
        <w:rPr>
          <w:lang w:val="en-US"/>
        </w:rPr>
        <w:t>,</w:t>
      </w:r>
      <w:r w:rsidR="00DF734E">
        <w:rPr>
          <w:lang w:val="en-US"/>
        </w:rPr>
        <w:t xml:space="preserve"> it is never going to be 100%. There will always be individuals who think they are immune and are not</w:t>
      </w:r>
      <w:r w:rsidR="00A64525">
        <w:rPr>
          <w:lang w:val="en-US"/>
        </w:rPr>
        <w:t>,</w:t>
      </w:r>
      <w:r w:rsidR="00DF734E">
        <w:rPr>
          <w:lang w:val="en-US"/>
        </w:rPr>
        <w:t xml:space="preserve"> and, on the other hand, </w:t>
      </w:r>
      <w:r w:rsidR="005F5FC7">
        <w:rPr>
          <w:lang w:val="en-US"/>
        </w:rPr>
        <w:t>those who think</w:t>
      </w:r>
      <w:r w:rsidR="00DF734E">
        <w:rPr>
          <w:lang w:val="en-US"/>
        </w:rPr>
        <w:t xml:space="preserve"> they are not immune but</w:t>
      </w:r>
      <w:r w:rsidR="005F5FC7">
        <w:rPr>
          <w:lang w:val="en-US"/>
        </w:rPr>
        <w:t xml:space="preserve"> </w:t>
      </w:r>
      <w:r w:rsidR="00DF734E">
        <w:rPr>
          <w:lang w:val="en-US"/>
        </w:rPr>
        <w:t>actually are.</w:t>
      </w:r>
    </w:p>
    <w:p w:rsidR="0090693B" w:rsidP="00AC36B0">
      <w:pPr>
        <w:pStyle w:val="Answer"/>
        <w:rPr>
          <w:lang w:val="en-US"/>
        </w:rPr>
      </w:pPr>
      <w:r>
        <w:rPr>
          <w:lang w:val="en-US"/>
        </w:rPr>
        <w:t>To the extent</w:t>
      </w:r>
      <w:r w:rsidR="00E514C7">
        <w:rPr>
          <w:lang w:val="en-US"/>
        </w:rPr>
        <w:t xml:space="preserve"> that</w:t>
      </w:r>
      <w:r>
        <w:rPr>
          <w:lang w:val="en-US"/>
        </w:rPr>
        <w:t xml:space="preserve"> it is accurate</w:t>
      </w:r>
      <w:r w:rsidR="00570272">
        <w:rPr>
          <w:lang w:val="en-US"/>
        </w:rPr>
        <w:t>,</w:t>
      </w:r>
      <w:r>
        <w:rPr>
          <w:lang w:val="en-US"/>
        </w:rPr>
        <w:t xml:space="preserve"> it </w:t>
      </w:r>
      <w:r w:rsidR="00BE31FC">
        <w:rPr>
          <w:lang w:val="en-US"/>
        </w:rPr>
        <w:t xml:space="preserve">can </w:t>
      </w:r>
      <w:r w:rsidR="00421A6F">
        <w:rPr>
          <w:lang w:val="en-US"/>
        </w:rPr>
        <w:t xml:space="preserve">be </w:t>
      </w:r>
      <w:r w:rsidR="00BE31FC">
        <w:rPr>
          <w:lang w:val="en-US"/>
        </w:rPr>
        <w:t>help</w:t>
      </w:r>
      <w:r w:rsidR="00421A6F">
        <w:rPr>
          <w:lang w:val="en-US"/>
        </w:rPr>
        <w:t>ful in that it can</w:t>
      </w:r>
      <w:r w:rsidR="00BE31FC">
        <w:rPr>
          <w:lang w:val="en-US"/>
        </w:rPr>
        <w:t xml:space="preserve"> protect people from harm and </w:t>
      </w:r>
      <w:r w:rsidR="007B5A4F">
        <w:rPr>
          <w:lang w:val="en-US"/>
        </w:rPr>
        <w:t xml:space="preserve">protect </w:t>
      </w:r>
      <w:r w:rsidR="00BE31FC">
        <w:rPr>
          <w:lang w:val="en-US"/>
        </w:rPr>
        <w:t>other people from being infecte</w:t>
      </w:r>
      <w:r w:rsidR="007B5A4F">
        <w:rPr>
          <w:lang w:val="en-US"/>
        </w:rPr>
        <w:t>d</w:t>
      </w:r>
      <w:r w:rsidR="00BE31FC">
        <w:rPr>
          <w:lang w:val="en-US"/>
        </w:rPr>
        <w:t>. It also could be helpful in</w:t>
      </w:r>
      <w:r w:rsidR="007A1854">
        <w:rPr>
          <w:lang w:val="en-US"/>
        </w:rPr>
        <w:t xml:space="preserve"> </w:t>
      </w:r>
      <w:r w:rsidR="00BE31FC">
        <w:rPr>
          <w:lang w:val="en-US"/>
        </w:rPr>
        <w:t>people a</w:t>
      </w:r>
      <w:r w:rsidR="005F5FC7">
        <w:rPr>
          <w:lang w:val="en-US"/>
        </w:rPr>
        <w:t>voiding</w:t>
      </w:r>
      <w:r w:rsidR="00BE31FC">
        <w:rPr>
          <w:lang w:val="en-US"/>
        </w:rPr>
        <w:t xml:space="preserve"> unnecessary isolation. The usefulness depends on t</w:t>
      </w:r>
      <w:r w:rsidR="007B5A4F">
        <w:rPr>
          <w:lang w:val="en-US"/>
        </w:rPr>
        <w:t>he</w:t>
      </w:r>
      <w:r w:rsidR="00BE31FC">
        <w:rPr>
          <w:lang w:val="en-US"/>
        </w:rPr>
        <w:t xml:space="preserve"> level of accuracy and the number of people who are getting false positives and false negatives</w:t>
      </w:r>
      <w:r w:rsidR="005F5FC7">
        <w:rPr>
          <w:lang w:val="en-US"/>
        </w:rPr>
        <w:t>.</w:t>
      </w:r>
      <w:r w:rsidR="00BE31FC">
        <w:rPr>
          <w:lang w:val="en-US"/>
        </w:rPr>
        <w:t xml:space="preserve"> </w:t>
      </w:r>
      <w:r w:rsidR="006A6511">
        <w:rPr>
          <w:lang w:val="en-US"/>
        </w:rPr>
        <w:t>I</w:t>
      </w:r>
      <w:r w:rsidR="005F5FC7">
        <w:rPr>
          <w:lang w:val="en-US"/>
        </w:rPr>
        <w:t xml:space="preserve">t also </w:t>
      </w:r>
      <w:r w:rsidR="006A6511">
        <w:rPr>
          <w:lang w:val="en-US"/>
        </w:rPr>
        <w:t>depend</w:t>
      </w:r>
      <w:r w:rsidR="005F5FC7">
        <w:rPr>
          <w:lang w:val="en-US"/>
        </w:rPr>
        <w:t>s</w:t>
      </w:r>
      <w:r w:rsidR="006A6511">
        <w:rPr>
          <w:lang w:val="en-US"/>
        </w:rPr>
        <w:t xml:space="preserve"> on how it is communicated</w:t>
      </w:r>
      <w:r w:rsidR="00354ED7">
        <w:rPr>
          <w:lang w:val="en-US"/>
        </w:rPr>
        <w:t>. I</w:t>
      </w:r>
      <w:r w:rsidR="006A6511">
        <w:rPr>
          <w:lang w:val="en-US"/>
        </w:rPr>
        <w:t>t is much better to talk about antibody testing because that is all that is being tested; we are not testing immunity at all.</w:t>
      </w:r>
      <w:r w:rsidR="00887832">
        <w:rPr>
          <w:lang w:val="en-US"/>
        </w:rPr>
        <w:t xml:space="preserve"> That is a </w:t>
      </w:r>
      <w:r w:rsidR="006A6511">
        <w:rPr>
          <w:lang w:val="en-US"/>
        </w:rPr>
        <w:t>very important point</w:t>
      </w:r>
      <w:r w:rsidR="00887832">
        <w:rPr>
          <w:lang w:val="en-US"/>
        </w:rPr>
        <w:t xml:space="preserve">, </w:t>
      </w:r>
      <w:r w:rsidR="001C282A">
        <w:rPr>
          <w:lang w:val="en-US"/>
        </w:rPr>
        <w:t>so</w:t>
      </w:r>
      <w:r w:rsidR="004C1674">
        <w:rPr>
          <w:lang w:val="en-US"/>
        </w:rPr>
        <w:t xml:space="preserve"> that the</w:t>
      </w:r>
      <w:r w:rsidR="006A6511">
        <w:rPr>
          <w:lang w:val="en-US"/>
        </w:rPr>
        <w:t xml:space="preserve"> uncertainty is communicated very well to everybody.</w:t>
      </w:r>
    </w:p>
    <w:p w:rsidR="004C1674" w:rsidP="00AC36B0">
      <w:pPr>
        <w:pStyle w:val="Answer"/>
        <w:rPr>
          <w:lang w:val="en-US"/>
        </w:rPr>
      </w:pPr>
      <w:r>
        <w:rPr>
          <w:lang w:val="en-US"/>
        </w:rPr>
        <w:t xml:space="preserve">As to </w:t>
      </w:r>
      <w:r w:rsidR="006A6511">
        <w:rPr>
          <w:lang w:val="en-US"/>
        </w:rPr>
        <w:t>wellbeing, to the extent</w:t>
      </w:r>
      <w:r w:rsidR="001C282A">
        <w:rPr>
          <w:lang w:val="en-US"/>
        </w:rPr>
        <w:t xml:space="preserve"> that</w:t>
      </w:r>
      <w:r w:rsidR="006A6511">
        <w:rPr>
          <w:lang w:val="en-US"/>
        </w:rPr>
        <w:t xml:space="preserve"> it accurately predicts people’s immunity it can</w:t>
      </w:r>
      <w:r>
        <w:rPr>
          <w:lang w:val="en-US"/>
        </w:rPr>
        <w:t xml:space="preserve"> provide</w:t>
      </w:r>
      <w:r w:rsidR="006A6511">
        <w:rPr>
          <w:lang w:val="en-US"/>
        </w:rPr>
        <w:t xml:space="preserve"> huge opportunities in terms of people being able to feel confident about returning </w:t>
      </w:r>
      <w:r w:rsidR="006C7A40">
        <w:rPr>
          <w:lang w:val="en-US"/>
        </w:rPr>
        <w:t>to certain kind</w:t>
      </w:r>
      <w:r w:rsidR="008639A6">
        <w:rPr>
          <w:lang w:val="en-US"/>
        </w:rPr>
        <w:t>s</w:t>
      </w:r>
      <w:r w:rsidR="006C7A40">
        <w:rPr>
          <w:lang w:val="en-US"/>
        </w:rPr>
        <w:t xml:space="preserve"> of work, travel and so on. That in turn has knock-on effects for society and the population as a whole.</w:t>
      </w:r>
    </w:p>
    <w:p w:rsidR="00B84F0F" w:rsidP="00AC36B0">
      <w:pPr>
        <w:pStyle w:val="Answer"/>
        <w:rPr>
          <w:lang w:val="en-US"/>
        </w:rPr>
      </w:pPr>
      <w:r>
        <w:rPr>
          <w:lang w:val="en-US"/>
        </w:rPr>
        <w:t>However, there are potential downsides</w:t>
      </w:r>
      <w:r w:rsidR="004C1674">
        <w:rPr>
          <w:lang w:val="en-US"/>
        </w:rPr>
        <w:t xml:space="preserve">. </w:t>
      </w:r>
      <w:r>
        <w:rPr>
          <w:lang w:val="en-US"/>
        </w:rPr>
        <w:t>We will be generating one group of people who are considered immune and another group who are not</w:t>
      </w:r>
      <w:r w:rsidR="004C1674">
        <w:rPr>
          <w:lang w:val="en-US"/>
        </w:rPr>
        <w:t>. T</w:t>
      </w:r>
      <w:r>
        <w:rPr>
          <w:lang w:val="en-US"/>
        </w:rPr>
        <w:t>h</w:t>
      </w:r>
      <w:r w:rsidR="00DD16CB">
        <w:rPr>
          <w:lang w:val="en-US"/>
        </w:rPr>
        <w:t>at</w:t>
      </w:r>
      <w:r>
        <w:rPr>
          <w:lang w:val="en-US"/>
        </w:rPr>
        <w:t xml:space="preserve"> could create divisions, </w:t>
      </w:r>
      <w:r>
        <w:rPr>
          <w:lang w:val="en-US"/>
        </w:rPr>
        <w:t xml:space="preserve">and </w:t>
      </w:r>
      <w:r>
        <w:rPr>
          <w:lang w:val="en-US"/>
        </w:rPr>
        <w:t>possibl</w:t>
      </w:r>
      <w:r>
        <w:rPr>
          <w:lang w:val="en-US"/>
        </w:rPr>
        <w:t>e</w:t>
      </w:r>
      <w:r>
        <w:rPr>
          <w:lang w:val="en-US"/>
        </w:rPr>
        <w:t xml:space="preserve"> stigmatisation of people who are judged not to be. There could be problems of access</w:t>
      </w:r>
      <w:r>
        <w:rPr>
          <w:lang w:val="en-US"/>
        </w:rPr>
        <w:t>, with</w:t>
      </w:r>
      <w:r w:rsidR="004C1674">
        <w:rPr>
          <w:lang w:val="en-US"/>
        </w:rPr>
        <w:t xml:space="preserve"> s</w:t>
      </w:r>
      <w:r>
        <w:rPr>
          <w:lang w:val="en-US"/>
        </w:rPr>
        <w:t xml:space="preserve">ome people </w:t>
      </w:r>
      <w:r w:rsidR="00AE0650">
        <w:rPr>
          <w:lang w:val="en-US"/>
        </w:rPr>
        <w:t>being resentful about</w:t>
      </w:r>
      <w:r w:rsidR="004C1674">
        <w:rPr>
          <w:lang w:val="en-US"/>
        </w:rPr>
        <w:t xml:space="preserve"> others</w:t>
      </w:r>
      <w:r w:rsidR="00AE0650">
        <w:rPr>
          <w:lang w:val="en-US"/>
        </w:rPr>
        <w:t xml:space="preserve"> having been given the test and th</w:t>
      </w:r>
      <w:r>
        <w:rPr>
          <w:lang w:val="en-US"/>
        </w:rPr>
        <w:t>e</w:t>
      </w:r>
      <w:r w:rsidR="00AE0650">
        <w:rPr>
          <w:lang w:val="en-US"/>
        </w:rPr>
        <w:t xml:space="preserve"> status.</w:t>
      </w:r>
    </w:p>
    <w:p w:rsidR="006A6511" w:rsidP="00AC36B0">
      <w:pPr>
        <w:pStyle w:val="Answer"/>
      </w:pPr>
      <w:r>
        <w:rPr>
          <w:lang w:val="en-US"/>
        </w:rPr>
        <w:t>There is a potential for anxiety</w:t>
      </w:r>
      <w:r w:rsidR="00876BEE">
        <w:rPr>
          <w:lang w:val="en-US"/>
        </w:rPr>
        <w:t>—</w:t>
      </w:r>
      <w:r>
        <w:rPr>
          <w:lang w:val="en-US"/>
        </w:rPr>
        <w:t>for example</w:t>
      </w:r>
      <w:r w:rsidR="00AD0D18">
        <w:rPr>
          <w:lang w:val="en-US"/>
        </w:rPr>
        <w:t>,</w:t>
      </w:r>
      <w:r>
        <w:rPr>
          <w:lang w:val="en-US"/>
        </w:rPr>
        <w:t xml:space="preserve"> people tested and found positive for antibodies </w:t>
      </w:r>
      <w:r w:rsidR="00AD0D18">
        <w:rPr>
          <w:lang w:val="en-US"/>
        </w:rPr>
        <w:t>could be</w:t>
      </w:r>
      <w:r>
        <w:rPr>
          <w:lang w:val="en-US"/>
        </w:rPr>
        <w:t xml:space="preserve"> asked to go back into </w:t>
      </w:r>
      <w:r w:rsidR="00AD0D18">
        <w:rPr>
          <w:lang w:val="en-US"/>
        </w:rPr>
        <w:t xml:space="preserve">risky </w:t>
      </w:r>
      <w:r>
        <w:rPr>
          <w:lang w:val="en-US"/>
        </w:rPr>
        <w:t>situations</w:t>
      </w:r>
      <w:r w:rsidR="00A814D0">
        <w:rPr>
          <w:lang w:val="en-US"/>
        </w:rPr>
        <w:t>. N</w:t>
      </w:r>
      <w:r>
        <w:rPr>
          <w:lang w:val="en-US"/>
        </w:rPr>
        <w:t>obody will ever have</w:t>
      </w:r>
      <w:r w:rsidR="0087527E">
        <w:rPr>
          <w:lang w:val="en-US"/>
        </w:rPr>
        <w:t xml:space="preserve"> a</w:t>
      </w:r>
      <w:r>
        <w:rPr>
          <w:lang w:val="en-US"/>
        </w:rPr>
        <w:t xml:space="preserve"> 100% guarantee</w:t>
      </w:r>
      <w:r w:rsidR="0087527E">
        <w:rPr>
          <w:lang w:val="en-US"/>
        </w:rPr>
        <w:t xml:space="preserve"> that</w:t>
      </w:r>
      <w:r>
        <w:rPr>
          <w:lang w:val="en-US"/>
        </w:rPr>
        <w:t xml:space="preserve"> they are immune. It may mean that they go into situations where there is not enough social distancing or personal protective behaviou</w:t>
      </w:r>
      <w:r w:rsidR="0087527E">
        <w:rPr>
          <w:lang w:val="en-US"/>
        </w:rPr>
        <w:t>r,</w:t>
      </w:r>
      <w:r>
        <w:rPr>
          <w:lang w:val="en-US"/>
        </w:rPr>
        <w:t xml:space="preserve"> </w:t>
      </w:r>
      <w:r w:rsidR="00A64525">
        <w:rPr>
          <w:lang w:val="en-US"/>
        </w:rPr>
        <w:t>such as</w:t>
      </w:r>
      <w:r>
        <w:rPr>
          <w:lang w:val="en-US"/>
        </w:rPr>
        <w:t xml:space="preserve"> access to soap and hand sanitiser.</w:t>
      </w:r>
      <w:r w:rsidR="0087527E">
        <w:rPr>
          <w:lang w:val="en-US"/>
        </w:rPr>
        <w:t xml:space="preserve"> </w:t>
      </w:r>
      <w:r w:rsidR="00A814D0">
        <w:rPr>
          <w:lang w:val="en-US"/>
        </w:rPr>
        <w:t>P</w:t>
      </w:r>
      <w:r>
        <w:rPr>
          <w:lang w:val="en-US"/>
        </w:rPr>
        <w:t>eople wh</w:t>
      </w:r>
      <w:r w:rsidR="0087527E">
        <w:rPr>
          <w:lang w:val="en-US"/>
        </w:rPr>
        <w:t>o</w:t>
      </w:r>
      <w:r>
        <w:rPr>
          <w:lang w:val="en-US"/>
        </w:rPr>
        <w:t xml:space="preserve"> thought</w:t>
      </w:r>
      <w:r w:rsidR="0087527E">
        <w:rPr>
          <w:lang w:val="en-US"/>
        </w:rPr>
        <w:t xml:space="preserve"> </w:t>
      </w:r>
      <w:r w:rsidR="00A814D0">
        <w:rPr>
          <w:lang w:val="en-US"/>
        </w:rPr>
        <w:t xml:space="preserve">that </w:t>
      </w:r>
      <w:r w:rsidR="0087527E">
        <w:rPr>
          <w:lang w:val="en-US"/>
        </w:rPr>
        <w:t>they</w:t>
      </w:r>
      <w:r>
        <w:rPr>
          <w:lang w:val="en-US"/>
        </w:rPr>
        <w:t xml:space="preserve"> </w:t>
      </w:r>
      <w:r w:rsidR="00DE7ECA">
        <w:rPr>
          <w:lang w:val="en-US"/>
        </w:rPr>
        <w:t xml:space="preserve">did not have antibodies </w:t>
      </w:r>
      <w:r w:rsidR="00DE7ECA">
        <w:t>may be isolating themselves unnecessarily</w:t>
      </w:r>
      <w:r w:rsidR="00A64525">
        <w:t>,</w:t>
      </w:r>
      <w:r w:rsidR="00DE7ECA">
        <w:t xml:space="preserve"> and that has all sorts of psychological issues over time.</w:t>
      </w:r>
    </w:p>
    <w:p w:rsidR="00F547A7" w:rsidP="00AC36B0">
      <w:pPr>
        <w:pStyle w:val="Answer"/>
      </w:pPr>
      <w:r>
        <w:t>Because we will never have 100% accuracy</w:t>
      </w:r>
      <w:r w:rsidR="00A814D0">
        <w:t>,</w:t>
      </w:r>
      <w:r w:rsidR="009D3A8D">
        <w:t xml:space="preserve"> </w:t>
      </w:r>
      <w:r w:rsidR="00A814D0">
        <w:t>we</w:t>
      </w:r>
      <w:r w:rsidR="009D3A8D">
        <w:t xml:space="preserve"> </w:t>
      </w:r>
      <w:r>
        <w:t>will always have false positives and false negatives</w:t>
      </w:r>
      <w:r w:rsidR="009D3A8D">
        <w:t xml:space="preserve">—it </w:t>
      </w:r>
      <w:r>
        <w:t>is just a question of how many</w:t>
      </w:r>
      <w:r w:rsidR="009D3A8D">
        <w:t xml:space="preserve"> and</w:t>
      </w:r>
      <w:r>
        <w:t xml:space="preserve"> what proportio</w:t>
      </w:r>
      <w:r w:rsidR="009D3A8D">
        <w:t>n—</w:t>
      </w:r>
      <w:r w:rsidR="00A814D0">
        <w:t xml:space="preserve">and </w:t>
      </w:r>
      <w:r w:rsidR="009D3A8D">
        <w:t>t</w:t>
      </w:r>
      <w:r>
        <w:t>hat can sow distrust</w:t>
      </w:r>
      <w:r w:rsidR="009D3A8D">
        <w:t xml:space="preserve"> in </w:t>
      </w:r>
      <w:r>
        <w:t>the whole system</w:t>
      </w:r>
      <w:r w:rsidR="009D3A8D">
        <w:t>. If</w:t>
      </w:r>
      <w:r>
        <w:t xml:space="preserve"> th</w:t>
      </w:r>
      <w:r w:rsidR="00A814D0">
        <w:t>o</w:t>
      </w:r>
      <w:r>
        <w:t>se cases are publicised</w:t>
      </w:r>
      <w:r w:rsidR="00A64525">
        <w:t>,</w:t>
      </w:r>
      <w:r w:rsidR="009D3A8D">
        <w:t xml:space="preserve"> </w:t>
      </w:r>
      <w:r w:rsidR="00A814D0">
        <w:t>i</w:t>
      </w:r>
      <w:r>
        <w:t>t may make people feel distrustful and less confident</w:t>
      </w:r>
      <w:r w:rsidR="00A814D0">
        <w:t>, and t</w:t>
      </w:r>
      <w:r>
        <w:t>hat may generalise</w:t>
      </w:r>
      <w:r w:rsidR="009D3A8D">
        <w:t>. T</w:t>
      </w:r>
      <w:r>
        <w:t xml:space="preserve">here may be more general problems of trust </w:t>
      </w:r>
      <w:r w:rsidR="00F52748">
        <w:t>in</w:t>
      </w:r>
      <w:r>
        <w:t xml:space="preserve"> introducing a technology that is not failsafe.</w:t>
      </w:r>
    </w:p>
    <w:p w:rsidR="002E2545" w:rsidP="00F547A7">
      <w:pPr>
        <w:pStyle w:val="Question"/>
      </w:pPr>
      <w:sdt>
        <w:sdtPr>
          <w:alias w:val="Member"/>
          <w:tag w:val="&lt;Member mnisId='4443' dodsId='137172'&gt;"/>
          <w:id w:val="502560166"/>
          <w:placeholder>
            <w:docPart w:val="DefaultPlaceholder_-1854013440"/>
          </w:placeholder>
          <w:richText/>
        </w:sdtPr>
        <w:sdtContent>
          <w:r w:rsidRPr="00F547A7" w:rsidR="00F547A7">
            <w:rPr>
              <w:b/>
            </w:rPr>
            <w:t>Carol Monaghan:</w:t>
          </w:r>
        </w:sdtContent>
      </w:sdt>
      <w:r w:rsidR="00F547A7">
        <w:t xml:space="preserve"> Professor Altmann, </w:t>
      </w:r>
      <w:r w:rsidR="00A814D0">
        <w:t xml:space="preserve">can I </w:t>
      </w:r>
      <w:r w:rsidR="00F52748">
        <w:t>go back</w:t>
      </w:r>
      <w:r w:rsidR="00A814D0">
        <w:t xml:space="preserve"> to something</w:t>
      </w:r>
      <w:r w:rsidR="000479B7">
        <w:t xml:space="preserve"> you said earlier </w:t>
      </w:r>
      <w:r w:rsidR="00C641CC">
        <w:t>that relates to</w:t>
      </w:r>
      <w:r w:rsidR="000479B7">
        <w:t xml:space="preserve"> what P</w:t>
      </w:r>
      <w:r w:rsidR="00F547A7">
        <w:t>rofessor Michie has just said</w:t>
      </w:r>
      <w:r w:rsidR="00C641CC">
        <w:t>?</w:t>
      </w:r>
      <w:r w:rsidR="00F547A7">
        <w:t xml:space="preserve"> </w:t>
      </w:r>
      <w:r w:rsidR="000479B7">
        <w:t xml:space="preserve">You </w:t>
      </w:r>
      <w:r w:rsidR="00F547A7">
        <w:t xml:space="preserve">talked about </w:t>
      </w:r>
      <w:r w:rsidR="00F547A7">
        <w:t>measuring the level of antibodies in a person who ha</w:t>
      </w:r>
      <w:r w:rsidR="00C641CC">
        <w:t>d</w:t>
      </w:r>
      <w:r w:rsidR="00F547A7">
        <w:t xml:space="preserve"> been exposed to Covid-19. </w:t>
      </w:r>
      <w:r w:rsidR="000479B7">
        <w:t xml:space="preserve">I </w:t>
      </w:r>
      <w:r>
        <w:t xml:space="preserve">understand </w:t>
      </w:r>
      <w:r w:rsidR="00243BB2">
        <w:t xml:space="preserve">that </w:t>
      </w:r>
      <w:r>
        <w:t>we are at an early stage</w:t>
      </w:r>
      <w:r w:rsidR="00C641CC">
        <w:t xml:space="preserve">, but have there been any studies </w:t>
      </w:r>
      <w:r w:rsidR="00243BB2">
        <w:t>that</w:t>
      </w:r>
      <w:r w:rsidR="000479B7">
        <w:t xml:space="preserve"> look at how t</w:t>
      </w:r>
      <w:r>
        <w:t xml:space="preserve">he level of antibodies might be related to those who go on </w:t>
      </w:r>
      <w:r w:rsidR="00243BB2">
        <w:t>to</w:t>
      </w:r>
      <w:r>
        <w:t xml:space="preserve"> form a second infection?</w:t>
      </w:r>
    </w:p>
    <w:p w:rsidR="004C5F88" w:rsidP="002E2545">
      <w:pPr>
        <w:pStyle w:val="Answer"/>
      </w:pPr>
      <w:sdt>
        <w:sdtPr>
          <w:alias w:val="Witness"/>
          <w:id w:val="-2006040585"/>
          <w:placeholder>
            <w:docPart w:val="DefaultPlaceholder_-1854013440"/>
          </w:placeholder>
          <w:richText/>
        </w:sdtPr>
        <w:sdtContent>
          <w:r w:rsidRPr="002E2545" w:rsidR="002E2545">
            <w:rPr>
              <w:b/>
              <w:i/>
            </w:rPr>
            <w:t>Professor Altmann:</w:t>
          </w:r>
        </w:sdtContent>
      </w:sdt>
      <w:r w:rsidR="002E2545">
        <w:t xml:space="preserve"> </w:t>
      </w:r>
      <w:r w:rsidR="000479B7">
        <w:t xml:space="preserve">That is </w:t>
      </w:r>
      <w:r w:rsidR="002E2545">
        <w:t>a terrific research proposal</w:t>
      </w:r>
      <w:r w:rsidR="00243BB2">
        <w:t xml:space="preserve"> you’ve got there</w:t>
      </w:r>
      <w:r w:rsidR="002E2545">
        <w:t xml:space="preserve">. The answer is that we do not know anything </w:t>
      </w:r>
      <w:r w:rsidR="00243BB2">
        <w:t xml:space="preserve">yet </w:t>
      </w:r>
      <w:r w:rsidR="002E2545">
        <w:t>about the meaning of those “reinfections”</w:t>
      </w:r>
      <w:r w:rsidR="00A64525">
        <w:t>,</w:t>
      </w:r>
      <w:r w:rsidR="000479B7">
        <w:t xml:space="preserve"> </w:t>
      </w:r>
      <w:r w:rsidR="009C73CE">
        <w:t>even</w:t>
      </w:r>
      <w:r w:rsidR="002E2545">
        <w:t xml:space="preserve"> what they were or what they mean. Were they bona fide reinfections</w:t>
      </w:r>
      <w:r w:rsidR="004F39AE">
        <w:t xml:space="preserve">, or were they persons who went negative </w:t>
      </w:r>
      <w:r w:rsidR="002E2545">
        <w:t>for a little while and it was not detectable</w:t>
      </w:r>
      <w:r w:rsidR="004F39AE">
        <w:t>,</w:t>
      </w:r>
      <w:r w:rsidR="002E2545">
        <w:t xml:space="preserve"> but was never really cleared and then they became positive again</w:t>
      </w:r>
      <w:r w:rsidR="004F39AE">
        <w:t xml:space="preserve">? </w:t>
      </w:r>
      <w:r w:rsidR="009C73CE">
        <w:t>T</w:t>
      </w:r>
      <w:r>
        <w:t>he jury is out on what those cases actually mean at all, let alone studying the</w:t>
      </w:r>
      <w:r w:rsidR="009C73CE">
        <w:t>ir</w:t>
      </w:r>
      <w:r>
        <w:t xml:space="preserve"> immunology, but</w:t>
      </w:r>
      <w:r w:rsidR="00A4229B">
        <w:t xml:space="preserve">, </w:t>
      </w:r>
      <w:r w:rsidR="007C34F8">
        <w:t xml:space="preserve">for </w:t>
      </w:r>
      <w:r w:rsidR="00A4229B">
        <w:t>sure,</w:t>
      </w:r>
      <w:r w:rsidR="004F39AE">
        <w:t xml:space="preserve"> </w:t>
      </w:r>
      <w:r>
        <w:t>you can make the prediction that maybe people who are right on the bottom of the graph</w:t>
      </w:r>
      <w:r w:rsidR="00A4229B">
        <w:t>,</w:t>
      </w:r>
      <w:r>
        <w:t xml:space="preserve"> with tiny amounts of antibody</w:t>
      </w:r>
      <w:r w:rsidR="00A4229B">
        <w:t>,</w:t>
      </w:r>
      <w:r>
        <w:t xml:space="preserve"> might be the ones who could become candidates for reinfection.</w:t>
      </w:r>
    </w:p>
    <w:p w:rsidR="004C5F88" w:rsidP="004C5F88">
      <w:pPr>
        <w:pStyle w:val="Question"/>
      </w:pPr>
      <w:sdt>
        <w:sdtPr>
          <w:alias w:val="Member"/>
          <w:tag w:val="&lt;Member mnisId='4443' dodsId='137172'&gt;"/>
          <w:id w:val="1699581256"/>
          <w:placeholder>
            <w:docPart w:val="DefaultPlaceholder_-1854013440"/>
          </w:placeholder>
          <w:richText/>
        </w:sdtPr>
        <w:sdtContent>
          <w:r w:rsidRPr="004C5F88">
            <w:rPr>
              <w:b/>
            </w:rPr>
            <w:t>Carol Monaghan:</w:t>
          </w:r>
        </w:sdtContent>
      </w:sdt>
      <w:r>
        <w:t xml:space="preserve"> Is there a difference between the dependability of a lab-based antibody test </w:t>
      </w:r>
      <w:r w:rsidR="004F39AE">
        <w:t>and</w:t>
      </w:r>
      <w:r>
        <w:t xml:space="preserve"> commercial blood tests?</w:t>
      </w:r>
    </w:p>
    <w:p w:rsidR="004B7A7B" w:rsidP="004C5F88">
      <w:pPr>
        <w:pStyle w:val="Answer"/>
      </w:pPr>
      <w:sdt>
        <w:sdtPr>
          <w:alias w:val="Witness"/>
          <w:id w:val="583109221"/>
          <w:placeholder>
            <w:docPart w:val="DefaultPlaceholder_-1854013440"/>
          </w:placeholder>
          <w:richText/>
        </w:sdtPr>
        <w:sdtContent>
          <w:r w:rsidRPr="004C5F88" w:rsidR="004C5F88">
            <w:rPr>
              <w:b/>
              <w:i/>
            </w:rPr>
            <w:t>Professor Altmann:</w:t>
          </w:r>
        </w:sdtContent>
      </w:sdt>
      <w:r w:rsidR="004C5F88">
        <w:t xml:space="preserve"> </w:t>
      </w:r>
      <w:r w:rsidR="00F520D4">
        <w:t>I have not been directly involved in any of those comparisons; they mainly went on at Public Health England</w:t>
      </w:r>
      <w:r w:rsidR="000729A4">
        <w:t xml:space="preserve">. It is a given, and </w:t>
      </w:r>
      <w:r w:rsidR="006D5CA0">
        <w:t>has been widely reported in the scientific literature</w:t>
      </w:r>
      <w:r w:rsidR="001811D1">
        <w:t xml:space="preserve">, </w:t>
      </w:r>
      <w:r>
        <w:t>how many</w:t>
      </w:r>
      <w:r w:rsidR="00C72ECD">
        <w:t xml:space="preserve"> </w:t>
      </w:r>
      <w:r w:rsidR="001811D1">
        <w:t xml:space="preserve">problems </w:t>
      </w:r>
      <w:r>
        <w:t xml:space="preserve">they had </w:t>
      </w:r>
      <w:r w:rsidR="001811D1">
        <w:t xml:space="preserve">with the commercial tests, </w:t>
      </w:r>
      <w:r w:rsidR="00F520D4">
        <w:t>which is not very surprising</w:t>
      </w:r>
      <w:r w:rsidR="001811D1">
        <w:t>,</w:t>
      </w:r>
      <w:r w:rsidR="00F520D4">
        <w:t xml:space="preserve"> compared with the lab-based tests</w:t>
      </w:r>
      <w:r w:rsidR="001811D1">
        <w:t>.</w:t>
      </w:r>
    </w:p>
    <w:p w:rsidR="00FA7202" w:rsidP="004C5F88">
      <w:pPr>
        <w:pStyle w:val="Answer"/>
      </w:pPr>
      <w:r>
        <w:t>T</w:t>
      </w:r>
      <w:r w:rsidR="00F520D4">
        <w:t>hose kinds of lab-based tests</w:t>
      </w:r>
      <w:r>
        <w:t>, all of which are</w:t>
      </w:r>
      <w:r w:rsidR="00F520D4">
        <w:t xml:space="preserve"> based loosely </w:t>
      </w:r>
      <w:r>
        <w:t xml:space="preserve">on </w:t>
      </w:r>
      <w:r w:rsidR="00F520D4">
        <w:t>an approach called E</w:t>
      </w:r>
      <w:r w:rsidR="006A5767">
        <w:t>LISA</w:t>
      </w:r>
      <w:r w:rsidR="00F928D6">
        <w:t>,</w:t>
      </w:r>
      <w:r w:rsidR="00F520D4">
        <w:t xml:space="preserve"> where you stick your antigen on to a plastic plate </w:t>
      </w:r>
      <w:r w:rsidR="003B21E3">
        <w:t>and measure the dilution of antibody that binds to it</w:t>
      </w:r>
      <w:r w:rsidR="006A5767">
        <w:t>,</w:t>
      </w:r>
      <w:r w:rsidR="003B21E3">
        <w:t xml:space="preserve"> are tried</w:t>
      </w:r>
      <w:r w:rsidR="006A5767">
        <w:t>,</w:t>
      </w:r>
      <w:r w:rsidR="003B21E3">
        <w:t xml:space="preserve"> tested and doable in practically any hospital lab in the country</w:t>
      </w:r>
      <w:r>
        <w:t xml:space="preserve">, whereas </w:t>
      </w:r>
      <w:r w:rsidR="00F928D6">
        <w:t>rolling</w:t>
      </w:r>
      <w:r>
        <w:t xml:space="preserve"> out little commercial kits would normally take years of research and development to optimise so </w:t>
      </w:r>
      <w:r w:rsidR="00F928D6">
        <w:t xml:space="preserve">that </w:t>
      </w:r>
      <w:r>
        <w:t>they really measure what you think you are measurin</w:t>
      </w:r>
      <w:r w:rsidR="006A5767">
        <w:t>g. T</w:t>
      </w:r>
      <w:r>
        <w:t>here are enormous differences in the quality of data they can deliver. I think that is a given.</w:t>
      </w:r>
    </w:p>
    <w:p w:rsidR="00037F55" w:rsidP="00FA7202">
      <w:pPr>
        <w:pStyle w:val="Question"/>
      </w:pPr>
      <w:sdt>
        <w:sdtPr>
          <w:alias w:val="Member"/>
          <w:tag w:val="&lt;Member mnisId='1578' dodsId='40488'&gt;"/>
          <w:id w:val="1215778622"/>
          <w:placeholder>
            <w:docPart w:val="DefaultPlaceholder_-1854013440"/>
          </w:placeholder>
          <w:richText/>
        </w:sdtPr>
        <w:sdtContent>
          <w:r w:rsidRPr="00FA7202" w:rsidR="00FA7202">
            <w:rPr>
              <w:b/>
            </w:rPr>
            <w:t>Chair:</w:t>
          </w:r>
        </w:sdtContent>
      </w:sdt>
      <w:r w:rsidR="00FA7202">
        <w:t xml:space="preserve"> To pursue Carol’s research proposal, as you describe</w:t>
      </w:r>
      <w:r w:rsidR="006A0C34">
        <w:t>d</w:t>
      </w:r>
      <w:r w:rsidR="00FA7202">
        <w:t xml:space="preserve"> it, </w:t>
      </w:r>
      <w:r>
        <w:t>presumably for</w:t>
      </w:r>
      <w:r w:rsidR="00452629">
        <w:t xml:space="preserve"> i</w:t>
      </w:r>
      <w:r>
        <w:t>t to succeed the precondition is a large database to be able to detect second infections</w:t>
      </w:r>
      <w:r w:rsidR="001D5BBF">
        <w:t>, so</w:t>
      </w:r>
      <w:r>
        <w:t xml:space="preserve"> </w:t>
      </w:r>
      <w:r w:rsidR="006A0C34">
        <w:t xml:space="preserve">that is </w:t>
      </w:r>
      <w:r>
        <w:t>another reason for maximising the amount of testing we are doing. Would that be a fair surmise?</w:t>
      </w:r>
    </w:p>
    <w:p w:rsidR="00037F55" w:rsidP="00037F55">
      <w:pPr>
        <w:pStyle w:val="Answer"/>
      </w:pPr>
      <w:sdt>
        <w:sdtPr>
          <w:alias w:val="Witness"/>
          <w:id w:val="-1630466017"/>
          <w:placeholder>
            <w:docPart w:val="DefaultPlaceholder_-1854013440"/>
          </w:placeholder>
          <w:richText/>
        </w:sdtPr>
        <w:sdtContent>
          <w:r w:rsidRPr="00037F55">
            <w:rPr>
              <w:b/>
              <w:i/>
            </w:rPr>
            <w:t>Professor Altmann:</w:t>
          </w:r>
        </w:sdtContent>
      </w:sdt>
      <w:r>
        <w:t xml:space="preserve"> Yes, enormously; it is self-evident.</w:t>
      </w:r>
    </w:p>
    <w:p w:rsidR="00FA5127" w:rsidP="00037F55">
      <w:pPr>
        <w:pStyle w:val="Question"/>
      </w:pPr>
      <w:sdt>
        <w:sdtPr>
          <w:alias w:val="Member"/>
          <w:tag w:val="&lt;Member mnisId='4837' dodsId=''&gt;"/>
          <w:id w:val="-313640055"/>
          <w:placeholder>
            <w:docPart w:val="DefaultPlaceholder_-1854013440"/>
          </w:placeholder>
          <w:richText/>
        </w:sdtPr>
        <w:sdtContent>
          <w:r w:rsidRPr="00037F55" w:rsidR="00037F55">
            <w:rPr>
              <w:b/>
            </w:rPr>
            <w:t>Aaron Bell:</w:t>
          </w:r>
        </w:sdtContent>
      </w:sdt>
      <w:r w:rsidR="00037F55">
        <w:t xml:space="preserve"> Professor Michie, you mentioned some of the ethical considerations already, starting</w:t>
      </w:r>
      <w:r w:rsidR="00B80C0A">
        <w:t>,</w:t>
      </w:r>
      <w:r w:rsidR="00037F55">
        <w:t xml:space="preserve"> I think</w:t>
      </w:r>
      <w:r w:rsidR="00B80C0A">
        <w:t>,</w:t>
      </w:r>
      <w:r w:rsidR="00037F55">
        <w:t xml:space="preserve"> with access</w:t>
      </w:r>
      <w:r w:rsidR="001D5BBF">
        <w:t>.</w:t>
      </w:r>
      <w:r w:rsidR="00037F55">
        <w:t xml:space="preserve"> Should an immunity</w:t>
      </w:r>
      <w:r w:rsidR="00A64525">
        <w:noBreakHyphen/>
      </w:r>
      <w:r w:rsidR="00037F55">
        <w:t>test</w:t>
      </w:r>
      <w:r>
        <w:t>ing programme be something we aim to roll out for the whole population, or is it something you would suggest we do in groups? In the end, would you want to do the whole population with an immunity test?</w:t>
      </w:r>
    </w:p>
    <w:p w:rsidR="00D77DED" w:rsidP="00FA5127">
      <w:pPr>
        <w:pStyle w:val="Answer"/>
      </w:pPr>
      <w:sdt>
        <w:sdtPr>
          <w:alias w:val="Witness"/>
          <w:id w:val="1095911069"/>
          <w:placeholder>
            <w:docPart w:val="DefaultPlaceholder_-1854013440"/>
          </w:placeholder>
          <w:richText/>
        </w:sdtPr>
        <w:sdtContent>
          <w:r w:rsidRPr="00FA5127" w:rsidR="00FA5127">
            <w:rPr>
              <w:b/>
              <w:i/>
            </w:rPr>
            <w:t>Professor Michie:</w:t>
          </w:r>
        </w:sdtContent>
      </w:sdt>
      <w:r w:rsidR="00FA5127">
        <w:t xml:space="preserve"> If it was possible to do the whole population</w:t>
      </w:r>
      <w:r w:rsidR="00B80C0A">
        <w:t>,</w:t>
      </w:r>
      <w:r w:rsidR="00FA5127">
        <w:t xml:space="preserve"> </w:t>
      </w:r>
      <w:r w:rsidR="00B80C0A">
        <w:t>i</w:t>
      </w:r>
      <w:r w:rsidR="00FA5127">
        <w:t>t would</w:t>
      </w:r>
      <w:r w:rsidR="00B80C0A">
        <w:t xml:space="preserve"> obviously</w:t>
      </w:r>
      <w:r w:rsidR="00FA5127">
        <w:t xml:space="preserve"> be advantageous for research in improving our knowledge, which is </w:t>
      </w:r>
      <w:r w:rsidR="00B80C0A">
        <w:t>absolutely</w:t>
      </w:r>
      <w:r w:rsidR="00FA5127">
        <w:t xml:space="preserve"> key, </w:t>
      </w:r>
      <w:r w:rsidR="00B80C0A">
        <w:t>and</w:t>
      </w:r>
      <w:r w:rsidR="00FA5127">
        <w:t xml:space="preserve"> prevent</w:t>
      </w:r>
      <w:r w:rsidR="00A64525">
        <w:t>ing</w:t>
      </w:r>
      <w:r w:rsidR="00FA5127">
        <w:t xml:space="preserve"> any divisions and potential resentment</w:t>
      </w:r>
      <w:r w:rsidR="00B80C0A">
        <w:t>s</w:t>
      </w:r>
      <w:r w:rsidR="001D5BBF">
        <w:t>.</w:t>
      </w:r>
      <w:r w:rsidR="0075320B">
        <w:t xml:space="preserve"> </w:t>
      </w:r>
      <w:r w:rsidR="001D5BBF">
        <w:t>O</w:t>
      </w:r>
      <w:r w:rsidR="0075320B">
        <w:t xml:space="preserve">ne of the real strengths of the population’s response to the measures being taken to address the pandemic has been the sense of collective </w:t>
      </w:r>
      <w:r w:rsidR="0075320B">
        <w:t xml:space="preserve">solidarity. </w:t>
      </w:r>
      <w:r w:rsidR="000E3EEF">
        <w:t>By and large, w</w:t>
      </w:r>
      <w:r w:rsidR="0075320B">
        <w:t>e are all</w:t>
      </w:r>
      <w:r w:rsidR="000E3EEF">
        <w:t xml:space="preserve"> </w:t>
      </w:r>
      <w:r w:rsidR="0075320B">
        <w:t>being asked to do the same things</w:t>
      </w:r>
      <w:r>
        <w:t>,</w:t>
      </w:r>
      <w:r w:rsidR="0075320B">
        <w:t xml:space="preserve"> </w:t>
      </w:r>
      <w:r w:rsidR="005E1F5E">
        <w:t>to date</w:t>
      </w:r>
      <w:r w:rsidR="000E3EEF">
        <w:t>.</w:t>
      </w:r>
    </w:p>
    <w:p w:rsidR="00876BEE" w:rsidP="00FA5127">
      <w:pPr>
        <w:pStyle w:val="Answer"/>
      </w:pPr>
      <w:r>
        <w:t>O</w:t>
      </w:r>
      <w:r w:rsidR="005E1F5E">
        <w:t xml:space="preserve">nce one begins </w:t>
      </w:r>
      <w:r w:rsidR="00D77DED">
        <w:t>selecting</w:t>
      </w:r>
      <w:r w:rsidR="005E1F5E">
        <w:t xml:space="preserve"> particular groups of the population to be given priority testing over others</w:t>
      </w:r>
      <w:r w:rsidR="00D77DED">
        <w:t>,</w:t>
      </w:r>
      <w:r w:rsidR="005E1F5E">
        <w:t xml:space="preserve"> there has to be a very good explanation as to why that is the case so </w:t>
      </w:r>
      <w:r w:rsidR="00D77DED">
        <w:t xml:space="preserve">that </w:t>
      </w:r>
      <w:r w:rsidR="005E1F5E">
        <w:t xml:space="preserve">people understand that </w:t>
      </w:r>
      <w:r w:rsidR="00D77DED">
        <w:t>it</w:t>
      </w:r>
      <w:r w:rsidR="005E1F5E">
        <w:t xml:space="preserve"> is for the good of the whole of society. </w:t>
      </w:r>
      <w:r w:rsidR="000642D7">
        <w:t>G</w:t>
      </w:r>
      <w:r w:rsidR="005E1F5E">
        <w:t>roup</w:t>
      </w:r>
      <w:r w:rsidR="000642D7">
        <w:t>s</w:t>
      </w:r>
      <w:r w:rsidR="005E1F5E">
        <w:t xml:space="preserve"> of workers where there may be a case for that </w:t>
      </w:r>
      <w:r w:rsidR="00FB7A5E">
        <w:t>are</w:t>
      </w:r>
      <w:r w:rsidR="005E1F5E">
        <w:t xml:space="preserve"> those</w:t>
      </w:r>
      <w:r w:rsidR="00CC7913">
        <w:t xml:space="preserve"> </w:t>
      </w:r>
      <w:r w:rsidR="005E1F5E">
        <w:t>looking after vulnerable people,</w:t>
      </w:r>
      <w:r w:rsidR="00CC7913">
        <w:t xml:space="preserve"> such as</w:t>
      </w:r>
      <w:r w:rsidR="005E1F5E">
        <w:t xml:space="preserve"> </w:t>
      </w:r>
      <w:r>
        <w:t xml:space="preserve">the </w:t>
      </w:r>
      <w:r w:rsidR="005E1F5E">
        <w:t>elderly</w:t>
      </w:r>
      <w:r>
        <w:t xml:space="preserve"> </w:t>
      </w:r>
      <w:r w:rsidR="005E1F5E">
        <w:t>or those with underlying conditions</w:t>
      </w:r>
      <w:r w:rsidR="00CC7913">
        <w:t xml:space="preserve">, </w:t>
      </w:r>
      <w:r w:rsidR="009A4D31">
        <w:t>or</w:t>
      </w:r>
      <w:r w:rsidR="00CC7913">
        <w:t xml:space="preserve"> </w:t>
      </w:r>
      <w:r w:rsidR="000642D7">
        <w:t xml:space="preserve">who </w:t>
      </w:r>
      <w:r w:rsidR="00CC7913">
        <w:t>are</w:t>
      </w:r>
      <w:r w:rsidR="009A4D31">
        <w:t xml:space="preserve"> themselves vulnerable, for example</w:t>
      </w:r>
      <w:r w:rsidR="00A64525">
        <w:t>,</w:t>
      </w:r>
      <w:r w:rsidR="009A4D31">
        <w:t xml:space="preserve"> if they are pregnant. </w:t>
      </w:r>
    </w:p>
    <w:p w:rsidR="00DE7ECA" w:rsidP="00FA5127">
      <w:pPr>
        <w:pStyle w:val="Answer"/>
      </w:pPr>
      <w:r>
        <w:t>I</w:t>
      </w:r>
      <w:r w:rsidR="000642D7">
        <w:t xml:space="preserve"> </w:t>
      </w:r>
      <w:r>
        <w:t>reinforce what I said before</w:t>
      </w:r>
      <w:r w:rsidR="00CC7913">
        <w:t>. T</w:t>
      </w:r>
      <w:r>
        <w:t>here is a downside to that in people either feeling themselves</w:t>
      </w:r>
      <w:r w:rsidR="00BB7CCD">
        <w:t>,</w:t>
      </w:r>
      <w:r>
        <w:t xml:space="preserve"> and/or being perceived</w:t>
      </w:r>
      <w:r w:rsidR="00BB7CCD">
        <w:t>,</w:t>
      </w:r>
      <w:r>
        <w:t xml:space="preserve"> to be more protected than they actually are, which could lead to them being less protected in other ways</w:t>
      </w:r>
      <w:r w:rsidR="00CC7913">
        <w:t>,</w:t>
      </w:r>
      <w:r>
        <w:t xml:space="preserve"> with all the disadvantages of transmission and increased illness as a result.</w:t>
      </w:r>
    </w:p>
    <w:p w:rsidR="000C2C68" w:rsidP="00FA5127">
      <w:pPr>
        <w:pStyle w:val="Answer"/>
      </w:pPr>
      <w:r>
        <w:t>A</w:t>
      </w:r>
      <w:r w:rsidR="009A4D31">
        <w:t>s much as possible</w:t>
      </w:r>
      <w:r w:rsidR="00A64525">
        <w:t xml:space="preserve">, </w:t>
      </w:r>
      <w:r w:rsidR="009A4D31">
        <w:t xml:space="preserve">we want to do things universally and avoid any kind of </w:t>
      </w:r>
      <w:r w:rsidR="00A42116">
        <w:t>two-tier systems where we can</w:t>
      </w:r>
      <w:r w:rsidR="00441D57">
        <w:t>. If</w:t>
      </w:r>
      <w:r w:rsidR="00A42116">
        <w:t xml:space="preserve"> there is a good case to be made for certain groups</w:t>
      </w:r>
      <w:r>
        <w:t>,</w:t>
      </w:r>
      <w:r w:rsidR="00441D57">
        <w:t xml:space="preserve"> there should be </w:t>
      </w:r>
      <w:r w:rsidR="00AA2BE8">
        <w:t xml:space="preserve">a </w:t>
      </w:r>
      <w:r w:rsidR="00A42116">
        <w:t>very good communication explanation</w:t>
      </w:r>
      <w:r w:rsidR="00441D57">
        <w:t>,</w:t>
      </w:r>
      <w:r w:rsidR="00A42116">
        <w:t xml:space="preserve"> starting well in advance of when it happens</w:t>
      </w:r>
      <w:r w:rsidR="00441D57">
        <w:t>. T</w:t>
      </w:r>
      <w:r w:rsidR="00A42116">
        <w:t>hat is another thing I would like to stress</w:t>
      </w:r>
      <w:r w:rsidR="00441D57">
        <w:t>. O</w:t>
      </w:r>
      <w:r w:rsidR="00A42116">
        <w:t>ne cannot start too early in increasing public awareness</w:t>
      </w:r>
      <w:r w:rsidR="00441D57">
        <w:t xml:space="preserve"> and</w:t>
      </w:r>
      <w:r w:rsidR="00A42116">
        <w:t xml:space="preserve"> understanding</w:t>
      </w:r>
      <w:r w:rsidR="009B31DB">
        <w:t>,</w:t>
      </w:r>
      <w:r w:rsidR="00A42116">
        <w:t xml:space="preserve"> and engaging the public in open discussion about complicated issues</w:t>
      </w:r>
      <w:r w:rsidR="00441D57">
        <w:t xml:space="preserve">. </w:t>
      </w:r>
      <w:r w:rsidR="00A42116">
        <w:t>The other very important thing in that kind of situation is good legislative and regulatory oversight</w:t>
      </w:r>
      <w:r w:rsidR="009B31DB">
        <w:t>,</w:t>
      </w:r>
      <w:r w:rsidR="00A42116">
        <w:t xml:space="preserve"> and trust framework</w:t>
      </w:r>
      <w:r w:rsidR="009B31DB">
        <w:t>s</w:t>
      </w:r>
      <w:r w:rsidR="005F44DE">
        <w:t>,</w:t>
      </w:r>
      <w:r w:rsidR="00A42116">
        <w:t xml:space="preserve"> so </w:t>
      </w:r>
      <w:r w:rsidR="005F44DE">
        <w:t xml:space="preserve">that </w:t>
      </w:r>
      <w:r w:rsidR="00A42116">
        <w:t xml:space="preserve">people understand </w:t>
      </w:r>
      <w:r>
        <w:t>the extent to which groups are and are not being prioritised</w:t>
      </w:r>
      <w:r w:rsidR="00AA2BE8">
        <w:t>,</w:t>
      </w:r>
      <w:r>
        <w:t xml:space="preserve"> and why.</w:t>
      </w:r>
    </w:p>
    <w:p w:rsidR="00770F45" w:rsidP="000C2C68">
      <w:pPr>
        <w:pStyle w:val="Question"/>
      </w:pPr>
      <w:sdt>
        <w:sdtPr>
          <w:alias w:val="Member"/>
          <w:tag w:val="&lt;Member mnisId='4837' dodsId=''&gt;"/>
          <w:id w:val="1142461568"/>
          <w:placeholder>
            <w:docPart w:val="DefaultPlaceholder_-1854013440"/>
          </w:placeholder>
          <w:richText/>
        </w:sdtPr>
        <w:sdtContent>
          <w:r w:rsidRPr="000C2C68" w:rsidR="000C2C68">
            <w:rPr>
              <w:b/>
            </w:rPr>
            <w:t>Aaron Bell:</w:t>
          </w:r>
        </w:sdtContent>
      </w:sdt>
      <w:r w:rsidR="000C2C68">
        <w:t xml:space="preserve"> You are right about communications. I think you made the point that </w:t>
      </w:r>
      <w:r>
        <w:t>antibody tests are not the same as immunity</w:t>
      </w:r>
      <w:r w:rsidR="006B4A09">
        <w:t>, and</w:t>
      </w:r>
      <w:r>
        <w:t xml:space="preserve"> I fear that </w:t>
      </w:r>
      <w:r w:rsidR="00AA2BE8">
        <w:t xml:space="preserve">that </w:t>
      </w:r>
      <w:r>
        <w:t>is already an idea that has caught on among the population at large</w:t>
      </w:r>
      <w:r w:rsidR="006B4A09">
        <w:t>. P</w:t>
      </w:r>
      <w:r>
        <w:t>erhaps we need to do some work on communication around that</w:t>
      </w:r>
      <w:r w:rsidR="00AA2BE8">
        <w:t>.</w:t>
      </w:r>
      <w:r>
        <w:t xml:space="preserve"> </w:t>
      </w:r>
    </w:p>
    <w:p w:rsidR="00770F45" w:rsidP="00770F45">
      <w:pPr>
        <w:pStyle w:val="Answer"/>
      </w:pPr>
      <w:sdt>
        <w:sdtPr>
          <w:alias w:val="Witness"/>
          <w:id w:val="-971522390"/>
          <w:placeholder>
            <w:docPart w:val="DefaultPlaceholder_-1854013440"/>
          </w:placeholder>
          <w:richText/>
        </w:sdtPr>
        <w:sdtContent>
          <w:r w:rsidRPr="00770F45">
            <w:rPr>
              <w:b/>
              <w:i/>
            </w:rPr>
            <w:t>Professor Michie:</w:t>
          </w:r>
        </w:sdtContent>
      </w:sdt>
      <w:r>
        <w:t xml:space="preserve"> </w:t>
      </w:r>
      <w:r w:rsidR="005F44DE">
        <w:t>Definitely</w:t>
      </w:r>
      <w:r>
        <w:t>.</w:t>
      </w:r>
    </w:p>
    <w:p w:rsidR="00DA4E8D" w:rsidP="00770F45">
      <w:pPr>
        <w:pStyle w:val="Question"/>
      </w:pPr>
      <w:sdt>
        <w:sdtPr>
          <w:alias w:val="Member"/>
          <w:tag w:val="&lt;Member mnisId='4837' dodsId=''&gt;"/>
          <w:id w:val="-1289580086"/>
          <w:placeholder>
            <w:docPart w:val="DefaultPlaceholder_-1854013440"/>
          </w:placeholder>
          <w:richText/>
        </w:sdtPr>
        <w:sdtContent>
          <w:r w:rsidRPr="00770F45" w:rsidR="00770F45">
            <w:rPr>
              <w:b/>
            </w:rPr>
            <w:t>Aaron Bell:</w:t>
          </w:r>
        </w:sdtContent>
      </w:sdt>
      <w:r w:rsidR="00770F45">
        <w:t xml:space="preserve"> One option would be to do the analogous thing </w:t>
      </w:r>
      <w:r>
        <w:t xml:space="preserve">we have done with tests </w:t>
      </w:r>
      <w:r w:rsidR="00AA2BE8">
        <w:t xml:space="preserve">and </w:t>
      </w:r>
      <w:r>
        <w:t>make them available for key workers first</w:t>
      </w:r>
      <w:r w:rsidR="00AA2BE8">
        <w:t>,</w:t>
      </w:r>
      <w:r>
        <w:t xml:space="preserve"> but</w:t>
      </w:r>
      <w:r w:rsidR="00DE7BBA">
        <w:t>,</w:t>
      </w:r>
      <w:r>
        <w:t xml:space="preserve"> if we assume that the whole population could be tested</w:t>
      </w:r>
      <w:r w:rsidR="00DE7BBA">
        <w:t>,</w:t>
      </w:r>
      <w:r>
        <w:t xml:space="preserve"> what are the risks for societal cohesion of identifying some people as “immune” or not, and how could those risks be mitigated?</w:t>
      </w:r>
    </w:p>
    <w:p w:rsidR="00876BEE" w:rsidP="00DA4E8D">
      <w:pPr>
        <w:pStyle w:val="Answer"/>
      </w:pPr>
      <w:sdt>
        <w:sdtPr>
          <w:alias w:val="Witness"/>
          <w:id w:val="-857044857"/>
          <w:placeholder>
            <w:docPart w:val="DefaultPlaceholder_-1854013440"/>
          </w:placeholder>
          <w:richText/>
        </w:sdtPr>
        <w:sdtContent>
          <w:r w:rsidRPr="00DA4E8D" w:rsidR="00DA4E8D">
            <w:rPr>
              <w:b/>
              <w:i/>
            </w:rPr>
            <w:t>Professor Michie:</w:t>
          </w:r>
        </w:sdtContent>
      </w:sdt>
      <w:r w:rsidR="00DA4E8D">
        <w:t xml:space="preserve"> </w:t>
      </w:r>
      <w:r w:rsidR="00027119">
        <w:t xml:space="preserve">I </w:t>
      </w:r>
      <w:r w:rsidR="00DA4E8D">
        <w:t>could say</w:t>
      </w:r>
      <w:r w:rsidR="00184A17">
        <w:t xml:space="preserve"> this</w:t>
      </w:r>
      <w:r w:rsidR="00DA4E8D">
        <w:t xml:space="preserve"> in every single answer</w:t>
      </w:r>
      <w:r w:rsidR="00184A17">
        <w:t xml:space="preserve">. There is always a problem </w:t>
      </w:r>
      <w:r w:rsidR="00027119">
        <w:t xml:space="preserve">about </w:t>
      </w:r>
      <w:r w:rsidR="00184A17">
        <w:t xml:space="preserve">the </w:t>
      </w:r>
      <w:r w:rsidR="009D76F6">
        <w:t xml:space="preserve">false positives and </w:t>
      </w:r>
      <w:r w:rsidR="00E86B63">
        <w:t xml:space="preserve">false </w:t>
      </w:r>
      <w:r w:rsidR="009D76F6">
        <w:t xml:space="preserve">negatives </w:t>
      </w:r>
      <w:r w:rsidR="00184A17">
        <w:t>that</w:t>
      </w:r>
      <w:r w:rsidR="009D76F6">
        <w:t xml:space="preserve"> apply to everything</w:t>
      </w:r>
      <w:r w:rsidR="00E86B63">
        <w:t xml:space="preserve">. That is </w:t>
      </w:r>
      <w:r w:rsidR="009D76F6">
        <w:t>always a risk</w:t>
      </w:r>
      <w:r w:rsidR="00E86B63">
        <w:t>, so</w:t>
      </w:r>
      <w:r w:rsidR="009D76F6">
        <w:t xml:space="preserve"> we can say that is a given</w:t>
      </w:r>
      <w:r w:rsidR="00E86B63">
        <w:t xml:space="preserve">. </w:t>
      </w:r>
    </w:p>
    <w:p w:rsidR="00A42116" w:rsidP="00DA4E8D">
      <w:pPr>
        <w:pStyle w:val="Answer"/>
      </w:pPr>
      <w:r>
        <w:t>I</w:t>
      </w:r>
      <w:r w:rsidR="00AC1723">
        <w:t>n addition</w:t>
      </w:r>
      <w:r>
        <w:t xml:space="preserve">, </w:t>
      </w:r>
      <w:r w:rsidR="00AC1723">
        <w:t xml:space="preserve">there may be an idea </w:t>
      </w:r>
      <w:r>
        <w:t xml:space="preserve">about </w:t>
      </w:r>
      <w:r w:rsidR="00AC1723">
        <w:t>those who are immunologically fit and those</w:t>
      </w:r>
      <w:r w:rsidR="00B86CAA">
        <w:t xml:space="preserve"> who are</w:t>
      </w:r>
      <w:r w:rsidR="00AC1723">
        <w:t xml:space="preserve"> immunologically unfit</w:t>
      </w:r>
      <w:r w:rsidR="001C3FE6">
        <w:t>, so t</w:t>
      </w:r>
      <w:r w:rsidR="00AC1723">
        <w:t xml:space="preserve">here could be stigmatisation around that. There could be </w:t>
      </w:r>
      <w:r>
        <w:t xml:space="preserve">unfair </w:t>
      </w:r>
      <w:r w:rsidR="00AC1723">
        <w:t>discrimination</w:t>
      </w:r>
      <w:r w:rsidR="00163808">
        <w:t>; people could be</w:t>
      </w:r>
      <w:r w:rsidR="00AC1723">
        <w:t xml:space="preserve"> </w:t>
      </w:r>
      <w:r w:rsidR="00163808">
        <w:t xml:space="preserve">unfairly </w:t>
      </w:r>
      <w:r w:rsidR="00AC1723">
        <w:t>restricted from access to certain kinds of employment</w:t>
      </w:r>
      <w:r>
        <w:t xml:space="preserve"> and</w:t>
      </w:r>
      <w:r w:rsidR="00AC1723">
        <w:t xml:space="preserve"> travel</w:t>
      </w:r>
      <w:r>
        <w:t xml:space="preserve">, </w:t>
      </w:r>
      <w:r w:rsidR="00AC1723">
        <w:t>even to leisure facilities. Once things are perceived to be unfair</w:t>
      </w:r>
      <w:r w:rsidR="005244A8">
        <w:t>,</w:t>
      </w:r>
      <w:r w:rsidR="00AC1723">
        <w:t xml:space="preserve"> we know from the literature that that is a real problem in terms of </w:t>
      </w:r>
      <w:r w:rsidR="001C2B8E">
        <w:t>acceptance, engagement and adherence to advice. That is another problem.</w:t>
      </w:r>
    </w:p>
    <w:p w:rsidR="00EC5032" w:rsidP="00DA4E8D">
      <w:pPr>
        <w:pStyle w:val="Answer"/>
      </w:pPr>
      <w:r>
        <w:t>If it is not done universally, t</w:t>
      </w:r>
      <w:r w:rsidR="001C2B8E">
        <w:t xml:space="preserve">here is a potential problem </w:t>
      </w:r>
      <w:r w:rsidR="005244A8">
        <w:t>of mission creep. W</w:t>
      </w:r>
      <w:r w:rsidR="00A74DED">
        <w:t>ill it go from employment into insurance? There are ways in which people c</w:t>
      </w:r>
      <w:r>
        <w:t>ould</w:t>
      </w:r>
      <w:r w:rsidR="00A74DED">
        <w:t xml:space="preserve"> see it</w:t>
      </w:r>
      <w:r w:rsidR="005244A8">
        <w:t xml:space="preserve"> as being </w:t>
      </w:r>
      <w:r w:rsidR="00A74DED">
        <w:t xml:space="preserve">unfair, and people who are already </w:t>
      </w:r>
      <w:r>
        <w:t xml:space="preserve">disadvantaged </w:t>
      </w:r>
      <w:r w:rsidR="0065275F">
        <w:t xml:space="preserve">could </w:t>
      </w:r>
      <w:r>
        <w:t>become further disadvantage</w:t>
      </w:r>
      <w:r w:rsidR="005244A8">
        <w:t>d. T</w:t>
      </w:r>
      <w:r>
        <w:t>h</w:t>
      </w:r>
      <w:r w:rsidR="0065275F">
        <w:t>at</w:t>
      </w:r>
      <w:r>
        <w:t xml:space="preserve"> is against the backdrop of </w:t>
      </w:r>
      <w:r w:rsidR="0065275F">
        <w:t>its</w:t>
      </w:r>
      <w:r>
        <w:t xml:space="preserve"> happening already</w:t>
      </w:r>
      <w:r w:rsidR="005244A8">
        <w:t xml:space="preserve">. </w:t>
      </w:r>
      <w:r w:rsidR="0065275F">
        <w:t>The m</w:t>
      </w:r>
      <w:r>
        <w:t>easures that have had to be taken have differentially disadvantaged those who are already disadvantaged</w:t>
      </w:r>
      <w:r w:rsidR="005244A8">
        <w:t>. W</w:t>
      </w:r>
      <w:r>
        <w:t>e started from an unequal society anyway</w:t>
      </w:r>
      <w:r w:rsidR="00203736">
        <w:t>, and w</w:t>
      </w:r>
      <w:r w:rsidR="005244A8">
        <w:t>e</w:t>
      </w:r>
      <w:r>
        <w:t xml:space="preserve"> have to pay attention to the issue of equity and inequalities in</w:t>
      </w:r>
      <w:r w:rsidR="005244A8">
        <w:t xml:space="preserve"> </w:t>
      </w:r>
      <w:r>
        <w:t>any measures that we take in this respect.</w:t>
      </w:r>
    </w:p>
    <w:p w:rsidR="00B904C5" w:rsidP="00EC5032">
      <w:pPr>
        <w:pStyle w:val="Question"/>
      </w:pPr>
      <w:sdt>
        <w:sdtPr>
          <w:alias w:val="Member"/>
          <w:tag w:val="&lt;Member mnisId='4837' dodsId=''&gt;"/>
          <w:id w:val="1704292392"/>
          <w:placeholder>
            <w:docPart w:val="DefaultPlaceholder_-1854013440"/>
          </w:placeholder>
          <w:richText/>
        </w:sdtPr>
        <w:sdtContent>
          <w:r w:rsidRPr="00EC5032" w:rsidR="00EC5032">
            <w:rPr>
              <w:b/>
            </w:rPr>
            <w:t>Aaron Bell:</w:t>
          </w:r>
        </w:sdtContent>
      </w:sdt>
      <w:r w:rsidR="00EC5032">
        <w:t xml:space="preserve"> </w:t>
      </w:r>
      <w:r>
        <w:t>Do you have any further thoughts on mitigation? I agree with everything you have just said</w:t>
      </w:r>
      <w:r w:rsidR="00836837">
        <w:t>. Are there a</w:t>
      </w:r>
      <w:r>
        <w:t>ny lessons from previous experiences about how we can mitigate the unfairnesses and potential stigmatisation?</w:t>
      </w:r>
    </w:p>
    <w:p w:rsidR="0089448D" w:rsidP="00B904C5">
      <w:pPr>
        <w:pStyle w:val="Answer"/>
      </w:pPr>
      <w:sdt>
        <w:sdtPr>
          <w:alias w:val="Witness"/>
          <w:id w:val="932626002"/>
          <w:placeholder>
            <w:docPart w:val="DefaultPlaceholder_-1854013440"/>
          </w:placeholder>
          <w:richText/>
        </w:sdtPr>
        <w:sdtContent>
          <w:r w:rsidRPr="00B904C5" w:rsidR="00B904C5">
            <w:rPr>
              <w:b/>
              <w:i/>
            </w:rPr>
            <w:t>Professor Michie:</w:t>
          </w:r>
        </w:sdtContent>
      </w:sdt>
      <w:r w:rsidR="00B904C5">
        <w:t xml:space="preserve"> We have already mentioned the absolutely key issue of communication and engagement. </w:t>
      </w:r>
      <w:r w:rsidR="00836837">
        <w:t>It is n</w:t>
      </w:r>
      <w:r w:rsidR="00B904C5">
        <w:t>ot just educating the public but listening to the public</w:t>
      </w:r>
      <w:r w:rsidR="00836837">
        <w:t xml:space="preserve">, </w:t>
      </w:r>
      <w:r w:rsidR="00B904C5">
        <w:t>starting from where the public are and engaging with th</w:t>
      </w:r>
      <w:r w:rsidR="00836837">
        <w:t>em.</w:t>
      </w:r>
      <w:r w:rsidR="00B904C5">
        <w:t xml:space="preserve"> </w:t>
      </w:r>
      <w:r w:rsidR="00836837">
        <w:t>O</w:t>
      </w:r>
      <w:r w:rsidR="00752425">
        <w:t xml:space="preserve">bviously, </w:t>
      </w:r>
      <w:r w:rsidR="00836837">
        <w:t xml:space="preserve">we should </w:t>
      </w:r>
      <w:r w:rsidR="00752425">
        <w:t>offe</w:t>
      </w:r>
      <w:r w:rsidR="00836837">
        <w:t>r tests</w:t>
      </w:r>
      <w:r w:rsidR="00752425">
        <w:t xml:space="preserve"> free at the point of testing</w:t>
      </w:r>
      <w:r w:rsidR="00836837">
        <w:t xml:space="preserve"> and make</w:t>
      </w:r>
      <w:r w:rsidR="00752425">
        <w:t xml:space="preserve"> sure </w:t>
      </w:r>
      <w:r w:rsidR="009641FF">
        <w:t xml:space="preserve">that </w:t>
      </w:r>
      <w:r w:rsidR="00752425">
        <w:t>everybody has equal access wherever they live so that distance to testing points does not become a problem</w:t>
      </w:r>
      <w:r w:rsidR="00836837">
        <w:t>.</w:t>
      </w:r>
    </w:p>
    <w:p w:rsidR="0063295D" w:rsidP="00B904C5">
      <w:pPr>
        <w:pStyle w:val="Answer"/>
      </w:pPr>
      <w:r>
        <w:t>I</w:t>
      </w:r>
      <w:r w:rsidR="00752425">
        <w:t xml:space="preserve">ndependent oversight of both the development and </w:t>
      </w:r>
      <w:r w:rsidR="004743B1">
        <w:t xml:space="preserve">the </w:t>
      </w:r>
      <w:r w:rsidR="00752425">
        <w:t xml:space="preserve">implementation of the system would help. There </w:t>
      </w:r>
      <w:r w:rsidR="004743B1">
        <w:t>are</w:t>
      </w:r>
      <w:r w:rsidR="00752425">
        <w:t xml:space="preserve"> likely to be real concerns about privacy and security</w:t>
      </w:r>
      <w:r w:rsidR="00D95B9B">
        <w:t xml:space="preserve">, so we have to ensure that </w:t>
      </w:r>
      <w:r w:rsidR="00752425">
        <w:t>the systems are properly encrypted</w:t>
      </w:r>
      <w:r w:rsidR="00D95B9B">
        <w:t xml:space="preserve"> and there is</w:t>
      </w:r>
      <w:r w:rsidR="00752425">
        <w:t xml:space="preserve"> proper oversight</w:t>
      </w:r>
      <w:r w:rsidR="00D95B9B">
        <w:t xml:space="preserve">. There </w:t>
      </w:r>
      <w:r w:rsidR="00752425">
        <w:t xml:space="preserve">should be very clear legislation about exactly </w:t>
      </w:r>
      <w:r>
        <w:t>when, why and under what conditions the testing would be done</w:t>
      </w:r>
      <w:r w:rsidR="00D95B9B">
        <w:t xml:space="preserve">, and very </w:t>
      </w:r>
      <w:r>
        <w:t>explicit end</w:t>
      </w:r>
      <w:r w:rsidR="00DE7BBA">
        <w:t>-</w:t>
      </w:r>
      <w:r>
        <w:t>user consent in the process.</w:t>
      </w:r>
    </w:p>
    <w:p w:rsidR="008961DB" w:rsidP="0063295D">
      <w:pPr>
        <w:pStyle w:val="Question"/>
      </w:pPr>
      <w:sdt>
        <w:sdtPr>
          <w:alias w:val="Member"/>
          <w:tag w:val="&lt;Member mnisId='1578' dodsId='40488'&gt;"/>
          <w:id w:val="530005665"/>
          <w:placeholder>
            <w:docPart w:val="DefaultPlaceholder_-1854013440"/>
          </w:placeholder>
          <w:richText/>
        </w:sdtPr>
        <w:sdtContent>
          <w:r w:rsidRPr="0063295D" w:rsidR="0063295D">
            <w:rPr>
              <w:b/>
            </w:rPr>
            <w:t>Chair:</w:t>
          </w:r>
        </w:sdtContent>
      </w:sdt>
      <w:r w:rsidR="0063295D">
        <w:t xml:space="preserve"> Professor Michie, you are an expert in how behaviours in health are determined. You mentioned trust. In communicating what is </w:t>
      </w:r>
      <w:r w:rsidR="00B97558">
        <w:t xml:space="preserve">already </w:t>
      </w:r>
      <w:r w:rsidR="0063295D">
        <w:t>evident from this morning’s hearing</w:t>
      </w:r>
      <w:r w:rsidR="00B97558">
        <w:t>—</w:t>
      </w:r>
      <w:r w:rsidR="0063295D">
        <w:t>that the scientific perspectives are developin</w:t>
      </w:r>
      <w:r w:rsidR="00D95B9B">
        <w:t>g</w:t>
      </w:r>
      <w:r w:rsidR="00B97558">
        <w:t xml:space="preserve"> and t</w:t>
      </w:r>
      <w:r w:rsidR="0063295D">
        <w:t xml:space="preserve">here is no settled answer to some of these </w:t>
      </w:r>
      <w:r>
        <w:t>questions yet</w:t>
      </w:r>
      <w:r w:rsidR="00B97558">
        <w:t>—i</w:t>
      </w:r>
      <w:r>
        <w:t xml:space="preserve">s it your view that debate should be conducted in public and a means found to help the public engage with that, or </w:t>
      </w:r>
      <w:r w:rsidR="00F00D57">
        <w:t>will</w:t>
      </w:r>
      <w:r>
        <w:t xml:space="preserve"> the crucial point </w:t>
      </w:r>
      <w:r w:rsidR="00F00D57">
        <w:t xml:space="preserve">be </w:t>
      </w:r>
      <w:r>
        <w:t>when policies are enacted on the basis of a conclusion? Could you reflect on that for a few seconds?</w:t>
      </w:r>
    </w:p>
    <w:p w:rsidR="00876BEE" w:rsidP="008961DB">
      <w:pPr>
        <w:pStyle w:val="Answer"/>
      </w:pPr>
      <w:sdt>
        <w:sdtPr>
          <w:alias w:val="Witness"/>
          <w:id w:val="1471024473"/>
          <w:placeholder>
            <w:docPart w:val="DefaultPlaceholder_-1854013440"/>
          </w:placeholder>
          <w:richText/>
        </w:sdtPr>
        <w:sdtContent>
          <w:r w:rsidRPr="008961DB" w:rsidR="008961DB">
            <w:rPr>
              <w:b/>
              <w:i/>
            </w:rPr>
            <w:t>Professor Michie:</w:t>
          </w:r>
        </w:sdtContent>
      </w:sdt>
      <w:r w:rsidR="008961DB">
        <w:t xml:space="preserve"> </w:t>
      </w:r>
      <w:r w:rsidR="00220E69">
        <w:t>T</w:t>
      </w:r>
      <w:r w:rsidR="008961DB">
        <w:t>he more one engages with the public in honest open debate</w:t>
      </w:r>
      <w:r w:rsidR="00EB4D7F">
        <w:t>,</w:t>
      </w:r>
      <w:r w:rsidR="008961DB">
        <w:t xml:space="preserve"> the better</w:t>
      </w:r>
      <w:r w:rsidR="00884C4E">
        <w:t>,</w:t>
      </w:r>
      <w:r w:rsidR="008961DB">
        <w:t xml:space="preserve"> partly because listening to the public and understanding what they are thinking</w:t>
      </w:r>
      <w:r w:rsidR="00EB4D7F">
        <w:t xml:space="preserve"> and</w:t>
      </w:r>
      <w:r w:rsidR="00A03DD9">
        <w:t xml:space="preserve"> feeling and how they are behaving at any point in time can help to enrich policy to begin with. </w:t>
      </w:r>
    </w:p>
    <w:p w:rsidR="0052499C" w:rsidP="008961DB">
      <w:pPr>
        <w:pStyle w:val="Answer"/>
      </w:pPr>
      <w:r>
        <w:t>If the public have been engaged with the development of policy</w:t>
      </w:r>
      <w:r w:rsidR="00EB4D7F">
        <w:t>,</w:t>
      </w:r>
      <w:r>
        <w:t xml:space="preserve"> they will feel much more ownership of it and</w:t>
      </w:r>
      <w:r w:rsidR="00E3019D">
        <w:t xml:space="preserve"> will be much more</w:t>
      </w:r>
      <w:r>
        <w:t xml:space="preserve"> likely to accept </w:t>
      </w:r>
      <w:r w:rsidR="00E3019D">
        <w:t xml:space="preserve">it and </w:t>
      </w:r>
      <w:r>
        <w:t xml:space="preserve">adhere to it. </w:t>
      </w:r>
      <w:r w:rsidR="00E3019D">
        <w:t xml:space="preserve">It will </w:t>
      </w:r>
      <w:r>
        <w:t>also make for much better relationships between the population and authorit</w:t>
      </w:r>
      <w:r w:rsidR="00E3019D">
        <w:t xml:space="preserve">y, </w:t>
      </w:r>
      <w:r>
        <w:t>whether the authority be the Government or enforcement a</w:t>
      </w:r>
      <w:r>
        <w:t>g</w:t>
      </w:r>
      <w:r>
        <w:t>encies</w:t>
      </w:r>
      <w:r w:rsidR="00E3019D">
        <w:t xml:space="preserve">. </w:t>
      </w:r>
      <w:r>
        <w:t xml:space="preserve">I cannot stress enough </w:t>
      </w:r>
      <w:r w:rsidR="00E3019D">
        <w:t>that</w:t>
      </w:r>
      <w:r>
        <w:t xml:space="preserve"> it would be good to do more of</w:t>
      </w:r>
      <w:r w:rsidR="00E3019D">
        <w:t xml:space="preserve"> that. In</w:t>
      </w:r>
      <w:r>
        <w:t xml:space="preserve"> retrospect</w:t>
      </w:r>
      <w:r w:rsidR="006E21A1">
        <w:t>,</w:t>
      </w:r>
      <w:r w:rsidR="00611BF6">
        <w:t xml:space="preserve"> on</w:t>
      </w:r>
      <w:r>
        <w:t xml:space="preserve"> other issues I think it would have been a good idea</w:t>
      </w:r>
      <w:r w:rsidR="00611BF6">
        <w:t xml:space="preserve"> </w:t>
      </w:r>
      <w:r>
        <w:t xml:space="preserve">to have honest </w:t>
      </w:r>
      <w:r w:rsidR="00611BF6">
        <w:t xml:space="preserve">open </w:t>
      </w:r>
      <w:r>
        <w:t>debates with the public.</w:t>
      </w:r>
    </w:p>
    <w:p w:rsidR="00A11470" w:rsidP="0052499C">
      <w:pPr>
        <w:pStyle w:val="Question"/>
      </w:pPr>
      <w:sdt>
        <w:sdtPr>
          <w:alias w:val="Member"/>
          <w:tag w:val="&lt;Member mnisId='4786' dodsId=''&gt;"/>
          <w:id w:val="-1362661001"/>
          <w:placeholder>
            <w:docPart w:val="DefaultPlaceholder_-1854013440"/>
          </w:placeholder>
          <w:richText/>
        </w:sdtPr>
        <w:sdtContent>
          <w:r w:rsidRPr="0052499C" w:rsidR="0052499C">
            <w:rPr>
              <w:b/>
            </w:rPr>
            <w:t>Zarah Sultana:</w:t>
          </w:r>
        </w:sdtContent>
      </w:sdt>
      <w:r w:rsidR="0052499C">
        <w:t xml:space="preserve"> We have already heard in this evidence session that it is hard to determine whether someone is immune</w:t>
      </w:r>
      <w:r w:rsidR="006E21A1">
        <w:t>,</w:t>
      </w:r>
      <w:r w:rsidR="0052499C">
        <w:t xml:space="preserve"> because of false positives and false negatives</w:t>
      </w:r>
      <w:r w:rsidR="00611BF6">
        <w:t xml:space="preserve">. </w:t>
      </w:r>
      <w:r w:rsidR="0052499C">
        <w:t>Professor Michie, how could</w:t>
      </w:r>
      <w:r w:rsidR="00611BF6">
        <w:t xml:space="preserve"> </w:t>
      </w:r>
      <w:r>
        <w:t>an immunisation or immunity certification policy be enforced?</w:t>
      </w:r>
    </w:p>
    <w:p w:rsidR="00876BEE" w:rsidP="00A11470">
      <w:pPr>
        <w:pStyle w:val="Answer"/>
      </w:pPr>
      <w:sdt>
        <w:sdtPr>
          <w:alias w:val="Witness"/>
          <w:id w:val="610709810"/>
          <w:placeholder>
            <w:docPart w:val="DefaultPlaceholder_-1854013440"/>
          </w:placeholder>
          <w:richText/>
        </w:sdtPr>
        <w:sdtContent>
          <w:r w:rsidRPr="00A11470" w:rsidR="00A11470">
            <w:rPr>
              <w:b/>
              <w:i/>
            </w:rPr>
            <w:t>Professor Michie:</w:t>
          </w:r>
        </w:sdtContent>
      </w:sdt>
      <w:r w:rsidR="00A11470">
        <w:t xml:space="preserve"> </w:t>
      </w:r>
      <w:r w:rsidR="00761C8A">
        <w:t>Enforcement would suggest it was mandatory</w:t>
      </w:r>
      <w:r w:rsidR="00611BF6">
        <w:t>. O</w:t>
      </w:r>
      <w:r w:rsidR="00761C8A">
        <w:t xml:space="preserve">ne would have to </w:t>
      </w:r>
      <w:r w:rsidR="000F59C7">
        <w:t>take</w:t>
      </w:r>
      <w:r w:rsidR="00611BF6">
        <w:t xml:space="preserve"> </w:t>
      </w:r>
      <w:r w:rsidR="00761C8A">
        <w:t>careful consideration</w:t>
      </w:r>
      <w:r w:rsidR="000F59C7">
        <w:t xml:space="preserve"> as </w:t>
      </w:r>
      <w:r w:rsidR="00611BF6">
        <w:t xml:space="preserve">to </w:t>
      </w:r>
      <w:r w:rsidR="00761C8A">
        <w:t xml:space="preserve">why such a system should be mandatory. </w:t>
      </w:r>
      <w:r w:rsidR="000F59C7">
        <w:t>M</w:t>
      </w:r>
      <w:r w:rsidR="00761C8A">
        <w:t>any different disciplines should be brought into</w:t>
      </w:r>
      <w:r w:rsidR="000F59C7">
        <w:t xml:space="preserve"> </w:t>
      </w:r>
      <w:r w:rsidR="00761C8A">
        <w:t>the discussion</w:t>
      </w:r>
      <w:r w:rsidR="000F59C7">
        <w:t>s</w:t>
      </w:r>
      <w:r w:rsidR="00761C8A">
        <w:t xml:space="preserve"> </w:t>
      </w:r>
      <w:r w:rsidR="000F59C7">
        <w:t>o</w:t>
      </w:r>
      <w:r w:rsidR="00611BF6">
        <w:t xml:space="preserve">n </w:t>
      </w:r>
      <w:r w:rsidR="00761C8A">
        <w:t>forming any such policy, including ethicists</w:t>
      </w:r>
      <w:r w:rsidR="00B807B1">
        <w:t xml:space="preserve">, social and behavioural scientists and many others. </w:t>
      </w:r>
    </w:p>
    <w:p w:rsidR="00B807B1" w:rsidP="00A11470">
      <w:pPr>
        <w:pStyle w:val="Answer"/>
      </w:pPr>
      <w:r>
        <w:t xml:space="preserve">If </w:t>
      </w:r>
      <w:r>
        <w:t>there was such a situation</w:t>
      </w:r>
      <w:r w:rsidR="000F59C7">
        <w:t>,</w:t>
      </w:r>
      <w:r>
        <w:t xml:space="preserve"> and enforcement</w:t>
      </w:r>
      <w:r>
        <w:t xml:space="preserve"> was </w:t>
      </w:r>
      <w:r w:rsidR="008E5815">
        <w:t xml:space="preserve">on the cards or </w:t>
      </w:r>
      <w:r>
        <w:t>on the table</w:t>
      </w:r>
      <w:r w:rsidR="008E5815">
        <w:t>,</w:t>
      </w:r>
      <w:r>
        <w:t xml:space="preserve"> we know that enforcement strategies that are respectful,</w:t>
      </w:r>
      <w:r w:rsidR="008E5815">
        <w:t xml:space="preserve"> </w:t>
      </w:r>
      <w:r>
        <w:t>engage the population and</w:t>
      </w:r>
      <w:r w:rsidR="008E5815">
        <w:t xml:space="preserve"> </w:t>
      </w:r>
      <w:r w:rsidR="0097323F">
        <w:t xml:space="preserve">where </w:t>
      </w:r>
      <w:r w:rsidR="008E5815">
        <w:t>there is a</w:t>
      </w:r>
      <w:r>
        <w:t xml:space="preserve"> two-way listening</w:t>
      </w:r>
      <w:r w:rsidR="008E5815">
        <w:t xml:space="preserve"> process,</w:t>
      </w:r>
      <w:r>
        <w:t xml:space="preserve"> rather than </w:t>
      </w:r>
      <w:r w:rsidR="008E5815">
        <w:t>a</w:t>
      </w:r>
      <w:r>
        <w:t xml:space="preserve"> more authoritarian style</w:t>
      </w:r>
      <w:r w:rsidR="008E5815">
        <w:t>,</w:t>
      </w:r>
      <w:r>
        <w:t xml:space="preserve"> are more effective, </w:t>
      </w:r>
      <w:r w:rsidR="0097323F">
        <w:t xml:space="preserve">more </w:t>
      </w:r>
      <w:r>
        <w:t>acceptable and have fewer negative unintended consequences.</w:t>
      </w:r>
    </w:p>
    <w:p w:rsidR="00F55B68" w:rsidP="00B807B1">
      <w:pPr>
        <w:pStyle w:val="Question"/>
      </w:pPr>
      <w:sdt>
        <w:sdtPr>
          <w:alias w:val="Member"/>
          <w:tag w:val="&lt;Member mnisId='4786' dodsId=''&gt;"/>
          <w:id w:val="1047413475"/>
          <w:placeholder>
            <w:docPart w:val="DefaultPlaceholder_-1854013440"/>
          </w:placeholder>
          <w:richText/>
        </w:sdtPr>
        <w:sdtContent>
          <w:r w:rsidRPr="00B807B1" w:rsidR="00B807B1">
            <w:rPr>
              <w:b/>
            </w:rPr>
            <w:t>Zarah Sultana:</w:t>
          </w:r>
        </w:sdtContent>
      </w:sdt>
      <w:r w:rsidR="00752095">
        <w:t xml:space="preserve"> </w:t>
      </w:r>
      <w:r w:rsidR="008E5815">
        <w:t>Y</w:t>
      </w:r>
      <w:r w:rsidR="00B807B1">
        <w:t xml:space="preserve">ou have gone </w:t>
      </w:r>
      <w:r w:rsidR="00EE5A9A">
        <w:t>public in criticising the Government’s mixed messages in their communications on lockdown measures</w:t>
      </w:r>
      <w:r w:rsidR="008E5815">
        <w:t xml:space="preserve">, </w:t>
      </w:r>
      <w:r w:rsidR="00C15FC2">
        <w:t xml:space="preserve">such as </w:t>
      </w:r>
      <w:r>
        <w:t xml:space="preserve">opening up DIY stores and telling people to stay at home while </w:t>
      </w:r>
      <w:r w:rsidR="0097323F">
        <w:t xml:space="preserve">still </w:t>
      </w:r>
      <w:r>
        <w:t>requir</w:t>
      </w:r>
      <w:r w:rsidR="008E5815">
        <w:t xml:space="preserve">ing </w:t>
      </w:r>
      <w:r>
        <w:t>some people to go to work</w:t>
      </w:r>
      <w:r w:rsidR="008E5815">
        <w:t>. W</w:t>
      </w:r>
      <w:r>
        <w:t>hat factors should be considered when devising a communication strategy for identifying individuals as immune?</w:t>
      </w:r>
    </w:p>
    <w:p w:rsidR="00876BEE" w:rsidP="00F55B68">
      <w:pPr>
        <w:pStyle w:val="Answer"/>
      </w:pPr>
      <w:sdt>
        <w:sdtPr>
          <w:alias w:val="Witness"/>
          <w:id w:val="1271280493"/>
          <w:placeholder>
            <w:docPart w:val="DefaultPlaceholder_-1854013440"/>
          </w:placeholder>
          <w:richText/>
        </w:sdtPr>
        <w:sdtContent>
          <w:r w:rsidRPr="00F55B68" w:rsidR="00F55B68">
            <w:rPr>
              <w:b/>
              <w:i/>
            </w:rPr>
            <w:t>Professor Michie:</w:t>
          </w:r>
        </w:sdtContent>
      </w:sdt>
      <w:r w:rsidR="00F55B68">
        <w:t xml:space="preserve"> There have been many phases of communication and types of communication</w:t>
      </w:r>
      <w:r w:rsidR="005273CC">
        <w:t>. S</w:t>
      </w:r>
      <w:r w:rsidR="00F55B68">
        <w:t xml:space="preserve">ome of them have been excellent </w:t>
      </w:r>
      <w:r w:rsidR="00EC6C42">
        <w:t xml:space="preserve">and very good, </w:t>
      </w:r>
      <w:r w:rsidR="00F55B68">
        <w:t>and some have been received, as you say, as mixed messages</w:t>
      </w:r>
      <w:r w:rsidR="003C6DDF">
        <w:t xml:space="preserve">. </w:t>
      </w:r>
    </w:p>
    <w:p w:rsidR="001C2B8E" w:rsidP="00F55B68">
      <w:pPr>
        <w:pStyle w:val="Answer"/>
      </w:pPr>
      <w:r>
        <w:t>That can occur for a number of reasons</w:t>
      </w:r>
      <w:r w:rsidR="005273CC">
        <w:t>. S</w:t>
      </w:r>
      <w:r>
        <w:t>ometimes it can occur</w:t>
      </w:r>
      <w:r w:rsidR="00EC6C42">
        <w:t>, as I think</w:t>
      </w:r>
      <w:r w:rsidR="005273CC">
        <w:t xml:space="preserve"> </w:t>
      </w:r>
      <w:r>
        <w:t>happened earlier on</w:t>
      </w:r>
      <w:r w:rsidR="00EC6C42">
        <w:t xml:space="preserve">, </w:t>
      </w:r>
      <w:r w:rsidR="005273CC">
        <w:t>whe</w:t>
      </w:r>
      <w:r w:rsidR="00EC6C42">
        <w:t>n</w:t>
      </w:r>
      <w:r w:rsidR="005273CC">
        <w:t xml:space="preserve"> </w:t>
      </w:r>
      <w:r>
        <w:t>different people in authority, maybe different Ministers</w:t>
      </w:r>
      <w:r w:rsidR="005273CC">
        <w:t>,</w:t>
      </w:r>
      <w:r>
        <w:t xml:space="preserve"> say slightly different things</w:t>
      </w:r>
      <w:r w:rsidR="005273CC">
        <w:t xml:space="preserve">. It </w:t>
      </w:r>
      <w:r>
        <w:t>may not mean different things, but different words are used and it is confusing. Once people get confused by messages</w:t>
      </w:r>
      <w:r w:rsidR="00607E1E">
        <w:t>,</w:t>
      </w:r>
      <w:r>
        <w:t xml:space="preserve"> they get anxious and distrustful</w:t>
      </w:r>
      <w:r w:rsidR="00DE7BBA">
        <w:t>,</w:t>
      </w:r>
      <w:r>
        <w:t xml:space="preserve"> and it can</w:t>
      </w:r>
      <w:r w:rsidR="005273CC">
        <w:t xml:space="preserve"> become</w:t>
      </w:r>
      <w:r>
        <w:t xml:space="preserve"> a vicious circle. </w:t>
      </w:r>
      <w:r w:rsidR="005273CC">
        <w:t>It is important that people use</w:t>
      </w:r>
      <w:r>
        <w:t xml:space="preserve"> the same words</w:t>
      </w:r>
      <w:r w:rsidR="00BE68B8">
        <w:t xml:space="preserve"> and use words</w:t>
      </w:r>
      <w:r>
        <w:t xml:space="preserve"> that everybody understands.</w:t>
      </w:r>
    </w:p>
    <w:p w:rsidR="00422DBE" w:rsidP="00876BEE">
      <w:pPr>
        <w:pStyle w:val="Answer"/>
      </w:pPr>
      <w:r>
        <w:t xml:space="preserve">The other way </w:t>
      </w:r>
      <w:r w:rsidR="00886448">
        <w:t>mixed messages come across</w:t>
      </w:r>
      <w:r w:rsidR="00BE68B8">
        <w:t>, which I think</w:t>
      </w:r>
      <w:r w:rsidR="00886448">
        <w:t xml:space="preserve"> is what you </w:t>
      </w:r>
      <w:r w:rsidR="00BE68B8">
        <w:t>we</w:t>
      </w:r>
      <w:r w:rsidR="00886448">
        <w:t>re referring to in one of the things I said</w:t>
      </w:r>
      <w:r w:rsidR="00BE68B8">
        <w:t xml:space="preserve">, </w:t>
      </w:r>
      <w:r w:rsidR="00046BC2">
        <w:t xml:space="preserve">is </w:t>
      </w:r>
      <w:r w:rsidR="00886448">
        <w:t>the difference between what is said and what is done. That is often how it is perceived</w:t>
      </w:r>
      <w:r w:rsidR="00046BC2">
        <w:t>. F</w:t>
      </w:r>
      <w:r w:rsidR="00886448">
        <w:t>or example</w:t>
      </w:r>
      <w:r w:rsidR="00046BC2">
        <w:t>,</w:t>
      </w:r>
      <w:r w:rsidR="00886448">
        <w:t xml:space="preserve"> on the one hand</w:t>
      </w:r>
      <w:r w:rsidR="00E60095">
        <w:t>,</w:t>
      </w:r>
      <w:r w:rsidR="00886448">
        <w:t xml:space="preserve"> people are being told to stay at home because we must have no transmissio</w:t>
      </w:r>
      <w:r w:rsidR="008F1B11">
        <w:t>n—</w:t>
      </w:r>
      <w:r w:rsidR="00441659">
        <w:t>“You</w:t>
      </w:r>
      <w:r w:rsidR="00886448">
        <w:t xml:space="preserve"> cannot even see </w:t>
      </w:r>
      <w:r w:rsidR="008F1B11">
        <w:t>your</w:t>
      </w:r>
      <w:r w:rsidR="00046BC2">
        <w:t xml:space="preserve"> </w:t>
      </w:r>
      <w:r w:rsidR="00886448">
        <w:t xml:space="preserve">children or </w:t>
      </w:r>
      <w:r w:rsidR="008F1B11">
        <w:t xml:space="preserve">your </w:t>
      </w:r>
      <w:r w:rsidR="00886448">
        <w:t>grandchildren</w:t>
      </w:r>
      <w:r w:rsidR="008F1B11">
        <w:t>”—a</w:t>
      </w:r>
      <w:r w:rsidR="00886448">
        <w:t>longside</w:t>
      </w:r>
      <w:r w:rsidR="00046BC2">
        <w:t xml:space="preserve"> </w:t>
      </w:r>
      <w:r w:rsidR="00886448">
        <w:t>thousands of people coming in through airports every day</w:t>
      </w:r>
      <w:r w:rsidR="00046BC2">
        <w:t xml:space="preserve"> </w:t>
      </w:r>
      <w:r w:rsidR="009B09D9">
        <w:t>without screening</w:t>
      </w:r>
      <w:r w:rsidR="007864DC">
        <w:t>,</w:t>
      </w:r>
      <w:r w:rsidR="00456785">
        <w:t xml:space="preserve"> and</w:t>
      </w:r>
      <w:r w:rsidR="009B09D9">
        <w:t xml:space="preserve"> alongsid</w:t>
      </w:r>
      <w:r w:rsidR="007864DC">
        <w:t xml:space="preserve">e </w:t>
      </w:r>
      <w:r w:rsidR="002A2276">
        <w:t>what is</w:t>
      </w:r>
      <w:r>
        <w:t xml:space="preserve"> seen as </w:t>
      </w:r>
      <w:r w:rsidR="009B09D9">
        <w:t>non-essential work</w:t>
      </w:r>
      <w:r w:rsidR="00E60095">
        <w:t xml:space="preserve">, </w:t>
      </w:r>
      <w:r>
        <w:t>the</w:t>
      </w:r>
      <w:r w:rsidR="009B09D9">
        <w:t xml:space="preserve"> building </w:t>
      </w:r>
      <w:r>
        <w:t xml:space="preserve">of </w:t>
      </w:r>
      <w:r w:rsidR="009B09D9">
        <w:t>luxury hotels ha</w:t>
      </w:r>
      <w:r w:rsidR="00E60095">
        <w:t>ving</w:t>
      </w:r>
      <w:r w:rsidR="009B09D9">
        <w:t xml:space="preserve"> been cited</w:t>
      </w:r>
      <w:r w:rsidR="00E60095">
        <w:t xml:space="preserve">, </w:t>
      </w:r>
      <w:r>
        <w:t>and the sale of a w</w:t>
      </w:r>
      <w:r w:rsidR="009B09D9">
        <w:t>hole variety of products that are not deemed essential.</w:t>
      </w:r>
      <w:r>
        <w:t xml:space="preserve"> T</w:t>
      </w:r>
      <w:r w:rsidR="009B09D9">
        <w:t>here is a twofold problem. One is that people begin to think</w:t>
      </w:r>
      <w:r>
        <w:t xml:space="preserve"> that</w:t>
      </w:r>
      <w:r w:rsidR="009B09D9">
        <w:t xml:space="preserve"> </w:t>
      </w:r>
      <w:r w:rsidR="0063446F">
        <w:t>it</w:t>
      </w:r>
      <w:r w:rsidR="009B09D9">
        <w:t xml:space="preserve"> does not add up</w:t>
      </w:r>
      <w:r>
        <w:t>. If</w:t>
      </w:r>
      <w:r w:rsidR="009B09D9">
        <w:t xml:space="preserve"> it does not add up</w:t>
      </w:r>
      <w:r w:rsidR="0063446F">
        <w:t>, that</w:t>
      </w:r>
      <w:r>
        <w:t xml:space="preserve"> </w:t>
      </w:r>
      <w:r w:rsidR="009B09D9">
        <w:t>can bring in problems of distrust</w:t>
      </w:r>
      <w:r w:rsidR="00C25134">
        <w:t>.</w:t>
      </w:r>
    </w:p>
    <w:p w:rsidR="006858D1" w:rsidP="00F55B68">
      <w:pPr>
        <w:pStyle w:val="Answer"/>
      </w:pPr>
      <w:r>
        <w:t>The other issue is people thinking to themselves, “</w:t>
      </w:r>
      <w:r w:rsidR="00883C24">
        <w:t>I</w:t>
      </w:r>
      <w:r>
        <w:t>f those people can do that</w:t>
      </w:r>
      <w:r w:rsidR="00883C24">
        <w:t>,</w:t>
      </w:r>
      <w:r>
        <w:t xml:space="preserve"> why can’t I?”</w:t>
      </w:r>
      <w:r w:rsidR="00E60095">
        <w:t>,</w:t>
      </w:r>
      <w:r>
        <w:t xml:space="preserve"> and the perceived unfairness</w:t>
      </w:r>
      <w:r w:rsidR="00883C24">
        <w:t>.</w:t>
      </w:r>
      <w:r>
        <w:t xml:space="preserve"> We know that unfairness undermines adherence. </w:t>
      </w:r>
      <w:r w:rsidR="008662FF">
        <w:t>If we can</w:t>
      </w:r>
      <w:r w:rsidR="00487673">
        <w:t>, we should</w:t>
      </w:r>
      <w:r w:rsidR="008662FF">
        <w:t xml:space="preserve"> have</w:t>
      </w:r>
      <w:r>
        <w:t xml:space="preserve"> an absolute matching </w:t>
      </w:r>
      <w:r>
        <w:t xml:space="preserve">of messages </w:t>
      </w:r>
      <w:r w:rsidR="00883C24">
        <w:t>both</w:t>
      </w:r>
      <w:r>
        <w:t xml:space="preserve"> </w:t>
      </w:r>
      <w:r w:rsidR="005A7126">
        <w:t xml:space="preserve">in </w:t>
      </w:r>
      <w:r>
        <w:t xml:space="preserve">the language being used and </w:t>
      </w:r>
      <w:r w:rsidR="00FB3854">
        <w:t xml:space="preserve">in </w:t>
      </w:r>
      <w:r>
        <w:t>who is doing what</w:t>
      </w:r>
      <w:r w:rsidR="00BD2A28">
        <w:t xml:space="preserve"> and whether it is</w:t>
      </w:r>
      <w:r w:rsidR="00883C24">
        <w:t xml:space="preserve"> consistent with the </w:t>
      </w:r>
      <w:r>
        <w:t>messages</w:t>
      </w:r>
      <w:r w:rsidR="00CC73C8">
        <w:t>.</w:t>
      </w:r>
      <w:r w:rsidR="00752095">
        <w:t xml:space="preserve"> </w:t>
      </w:r>
      <w:r>
        <w:t>If it is not</w:t>
      </w:r>
      <w:r w:rsidR="00537986">
        <w:t>,</w:t>
      </w:r>
      <w:r>
        <w:t xml:space="preserve"> t</w:t>
      </w:r>
      <w:r>
        <w:t xml:space="preserve">here </w:t>
      </w:r>
      <w:r>
        <w:t>will always</w:t>
      </w:r>
      <w:r>
        <w:t xml:space="preserve"> be situations where there </w:t>
      </w:r>
      <w:r>
        <w:t xml:space="preserve">is </w:t>
      </w:r>
      <w:r>
        <w:t xml:space="preserve">a perceived mismatch, but that should be </w:t>
      </w:r>
      <w:r w:rsidR="006F7CCC">
        <w:t>addressed head</w:t>
      </w:r>
      <w:r>
        <w:t xml:space="preserve"> on</w:t>
      </w:r>
      <w:r w:rsidR="000B229F">
        <w:t>,</w:t>
      </w:r>
      <w:r>
        <w:t xml:space="preserve"> and it </w:t>
      </w:r>
      <w:r w:rsidR="00537986">
        <w:t>should</w:t>
      </w:r>
      <w:r w:rsidR="006F7CCC">
        <w:t xml:space="preserve"> </w:t>
      </w:r>
      <w:r w:rsidR="003F628C">
        <w:t xml:space="preserve">be </w:t>
      </w:r>
      <w:r w:rsidR="006F7CCC">
        <w:t>explained to people why it seems</w:t>
      </w:r>
      <w:r w:rsidR="00537986">
        <w:t xml:space="preserve"> that there is</w:t>
      </w:r>
      <w:r w:rsidR="006F7CCC">
        <w:t xml:space="preserve"> inconsistency.</w:t>
      </w:r>
    </w:p>
    <w:p w:rsidR="001F3EB7" w:rsidP="00F55B68">
      <w:pPr>
        <w:pStyle w:val="Answer"/>
      </w:pPr>
      <w:r>
        <w:t>O</w:t>
      </w:r>
      <w:r w:rsidR="006F7CCC">
        <w:t xml:space="preserve">ver the </w:t>
      </w:r>
      <w:r w:rsidR="00A652B2">
        <w:t>l</w:t>
      </w:r>
      <w:r w:rsidR="006F7CCC">
        <w:t>ast weekend</w:t>
      </w:r>
      <w:r w:rsidR="00A652B2">
        <w:t>,</w:t>
      </w:r>
      <w:r>
        <w:t xml:space="preserve"> it has been said that </w:t>
      </w:r>
      <w:r w:rsidR="006F7CCC">
        <w:t xml:space="preserve">more people </w:t>
      </w:r>
      <w:r w:rsidR="002414C2">
        <w:t>we</w:t>
      </w:r>
      <w:r w:rsidR="006F7CCC">
        <w:t xml:space="preserve">re on transport and </w:t>
      </w:r>
      <w:r w:rsidR="00A652B2">
        <w:t xml:space="preserve">more people </w:t>
      </w:r>
      <w:r w:rsidR="002414C2">
        <w:t>we</w:t>
      </w:r>
      <w:r w:rsidR="00A652B2">
        <w:t xml:space="preserve">re </w:t>
      </w:r>
      <w:r w:rsidR="006F7CCC">
        <w:t>out and about. Th</w:t>
      </w:r>
      <w:r w:rsidR="00A652B2">
        <w:t>at</w:t>
      </w:r>
      <w:r w:rsidR="006F7CCC">
        <w:t xml:space="preserve"> may be legitimate</w:t>
      </w:r>
      <w:r>
        <w:t xml:space="preserve">. </w:t>
      </w:r>
      <w:r w:rsidR="00A652B2">
        <w:t>It</w:t>
      </w:r>
      <w:r w:rsidR="006F7CCC">
        <w:t xml:space="preserve"> may be</w:t>
      </w:r>
      <w:r w:rsidR="00A652B2">
        <w:t xml:space="preserve"> that</w:t>
      </w:r>
      <w:r w:rsidR="006F7CCC">
        <w:t xml:space="preserve"> legitimate employers </w:t>
      </w:r>
      <w:r>
        <w:t xml:space="preserve">are </w:t>
      </w:r>
      <w:r w:rsidR="00A652B2">
        <w:t>giving</w:t>
      </w:r>
      <w:r>
        <w:t xml:space="preserve"> </w:t>
      </w:r>
      <w:r w:rsidR="006F7CCC">
        <w:t xml:space="preserve">safe working conditions for people to go into work, or </w:t>
      </w:r>
      <w:r w:rsidR="009B12A7">
        <w:t xml:space="preserve">it may </w:t>
      </w:r>
      <w:r w:rsidR="006F7CCC">
        <w:t>not. The trouble is that we do not know</w:t>
      </w:r>
      <w:r>
        <w:t>.</w:t>
      </w:r>
      <w:r>
        <w:t xml:space="preserve"> </w:t>
      </w:r>
      <w:r w:rsidR="009B12A7">
        <w:t>T</w:t>
      </w:r>
      <w:r>
        <w:t>hat has a negative effect on the population, so the more data</w:t>
      </w:r>
      <w:r w:rsidR="00945369">
        <w:t xml:space="preserve"> and</w:t>
      </w:r>
      <w:r>
        <w:t xml:space="preserve"> information</w:t>
      </w:r>
      <w:r w:rsidR="00945369">
        <w:t xml:space="preserve"> that can be given to people</w:t>
      </w:r>
      <w:r>
        <w:t xml:space="preserve"> and</w:t>
      </w:r>
      <w:r w:rsidR="00945369">
        <w:t xml:space="preserve"> </w:t>
      </w:r>
      <w:r w:rsidR="008A78E6">
        <w:t xml:space="preserve">the more that </w:t>
      </w:r>
      <w:r w:rsidR="009B12A7">
        <w:t>seeming</w:t>
      </w:r>
      <w:r w:rsidR="00945369">
        <w:t xml:space="preserve"> </w:t>
      </w:r>
      <w:r>
        <w:t>inconsistencies can be explained</w:t>
      </w:r>
      <w:r w:rsidR="009B12A7">
        <w:t>,</w:t>
      </w:r>
      <w:r>
        <w:t xml:space="preserve"> the better.</w:t>
      </w:r>
    </w:p>
    <w:p w:rsidR="00E62FF6" w:rsidP="001F3EB7">
      <w:pPr>
        <w:pStyle w:val="Question"/>
      </w:pPr>
      <w:sdt>
        <w:sdtPr>
          <w:alias w:val="Member"/>
          <w:tag w:val="&lt;Member mnisId='1578' dodsId='40488'&gt;"/>
          <w:id w:val="-2087444868"/>
          <w:placeholder>
            <w:docPart w:val="DefaultPlaceholder_-1854013440"/>
          </w:placeholder>
          <w:richText/>
        </w:sdtPr>
        <w:sdtContent>
          <w:r w:rsidRPr="001F3EB7" w:rsidR="001F3EB7">
            <w:rPr>
              <w:b/>
            </w:rPr>
            <w:t>Chair:</w:t>
          </w:r>
        </w:sdtContent>
      </w:sdt>
      <w:r w:rsidR="001F3EB7">
        <w:t xml:space="preserve"> On the very interesting reflections you made, </w:t>
      </w:r>
      <w:r w:rsidR="002F446A">
        <w:t xml:space="preserve">it is notable that </w:t>
      </w:r>
      <w:r w:rsidR="001F3EB7">
        <w:t xml:space="preserve">the Committee has taken evidence from many experts who </w:t>
      </w:r>
      <w:r w:rsidR="002F446A">
        <w:t>were</w:t>
      </w:r>
      <w:r w:rsidR="001F3EB7">
        <w:t xml:space="preserve"> surprised at the level of adherence to the social distancing measures</w:t>
      </w:r>
      <w:r w:rsidR="00945369">
        <w:t>. M</w:t>
      </w:r>
      <w:r>
        <w:t>odellers found that adherence has been greater than expected. Do you have any take on that?</w:t>
      </w:r>
    </w:p>
    <w:p w:rsidR="00081FE1" w:rsidP="00E62FF6">
      <w:pPr>
        <w:pStyle w:val="Answer"/>
      </w:pPr>
      <w:sdt>
        <w:sdtPr>
          <w:alias w:val="Witness"/>
          <w:id w:val="365719273"/>
          <w:placeholder>
            <w:docPart w:val="DefaultPlaceholder_-1854013440"/>
          </w:placeholder>
          <w:richText/>
        </w:sdtPr>
        <w:sdtContent>
          <w:r w:rsidRPr="00E62FF6" w:rsidR="00E62FF6">
            <w:rPr>
              <w:b/>
              <w:i/>
            </w:rPr>
            <w:t>Professor Michie:</w:t>
          </w:r>
        </w:sdtContent>
      </w:sdt>
      <w:r w:rsidR="00E62FF6">
        <w:t xml:space="preserve"> I agree</w:t>
      </w:r>
      <w:r w:rsidR="00945369">
        <w:t>;</w:t>
      </w:r>
      <w:r w:rsidR="00E62FF6">
        <w:t xml:space="preserve"> it has been phenomenal</w:t>
      </w:r>
      <w:r w:rsidR="008A78E6">
        <w:t>,</w:t>
      </w:r>
      <w:r w:rsidR="00945369">
        <w:t xml:space="preserve"> and</w:t>
      </w:r>
      <w:r w:rsidR="00E62FF6">
        <w:t xml:space="preserve"> more than most people expecte</w:t>
      </w:r>
      <w:r w:rsidR="00945369">
        <w:t xml:space="preserve">d. It is a </w:t>
      </w:r>
      <w:r w:rsidR="00E62FF6">
        <w:t xml:space="preserve">tribute to the British public. Once people see the seriousness of the situation </w:t>
      </w:r>
      <w:r>
        <w:t>and</w:t>
      </w:r>
      <w:r w:rsidR="00945369">
        <w:t xml:space="preserve"> </w:t>
      </w:r>
      <w:r w:rsidR="00C4128D">
        <w:t xml:space="preserve">when </w:t>
      </w:r>
      <w:r>
        <w:t>there is appeal to collective solidarity</w:t>
      </w:r>
      <w:r w:rsidR="00945369">
        <w:t>,</w:t>
      </w:r>
      <w:r>
        <w:t xml:space="preserve"> which I think has been done very effectively</w:t>
      </w:r>
      <w:r w:rsidR="00945369">
        <w:t>,</w:t>
      </w:r>
      <w:r>
        <w:t xml:space="preserve"> people rise to th</w:t>
      </w:r>
      <w:r w:rsidR="00C4128D">
        <w:t>e</w:t>
      </w:r>
      <w:r>
        <w:t xml:space="preserve"> occasion. </w:t>
      </w:r>
      <w:r w:rsidR="00C4128D">
        <w:t>T</w:t>
      </w:r>
      <w:r>
        <w:t>he messages</w:t>
      </w:r>
      <w:r w:rsidR="0060211C">
        <w:t xml:space="preserve"> that have been </w:t>
      </w:r>
      <w:r>
        <w:t>especially about protecting other people</w:t>
      </w:r>
      <w:r w:rsidR="00913433">
        <w:t xml:space="preserve"> and</w:t>
      </w:r>
      <w:r>
        <w:t xml:space="preserve"> the NHS have had a big impact</w:t>
      </w:r>
      <w:r w:rsidR="0060211C">
        <w:t>,</w:t>
      </w:r>
      <w:r>
        <w:t xml:space="preserve"> rather than just ones </w:t>
      </w:r>
      <w:r w:rsidR="00913433">
        <w:t>about protecting</w:t>
      </w:r>
      <w:r>
        <w:t xml:space="preserve"> yourself</w:t>
      </w:r>
      <w:r w:rsidR="00913433">
        <w:t>. W</w:t>
      </w:r>
      <w:r>
        <w:t xml:space="preserve">e have seen great degrees of altruism and helping other people </w:t>
      </w:r>
      <w:r w:rsidR="0060211C">
        <w:t>that have</w:t>
      </w:r>
      <w:r>
        <w:t xml:space="preserve"> been really heart-warming.</w:t>
      </w:r>
    </w:p>
    <w:p w:rsidR="00081FE1" w:rsidP="00081FE1">
      <w:pPr>
        <w:pStyle w:val="Remark"/>
      </w:pPr>
      <w:sdt>
        <w:sdtPr>
          <w:alias w:val="Member"/>
          <w:tag w:val="&lt;Member mnisId='1578' dodsId='40488'&gt;"/>
          <w:id w:val="-722759228"/>
          <w:placeholder>
            <w:docPart w:val="DefaultPlaceholder_-1854013440"/>
          </w:placeholder>
          <w:richText/>
        </w:sdtPr>
        <w:sdtContent>
          <w:r w:rsidRPr="00081FE1">
            <w:rPr>
              <w:b/>
            </w:rPr>
            <w:t>Chair:</w:t>
          </w:r>
        </w:sdtContent>
      </w:sdt>
      <w:r>
        <w:t xml:space="preserve"> That is a very interesting point.</w:t>
      </w:r>
    </w:p>
    <w:p w:rsidR="00EA22FA" w:rsidP="00081FE1">
      <w:pPr>
        <w:pStyle w:val="Question"/>
      </w:pPr>
      <w:sdt>
        <w:sdtPr>
          <w:alias w:val="Member"/>
          <w:tag w:val="&lt;Member mnisId='4621' dodsId='77854'&gt;"/>
          <w:id w:val="397414298"/>
          <w:placeholder>
            <w:docPart w:val="DefaultPlaceholder_-1854013440"/>
          </w:placeholder>
          <w:richText/>
        </w:sdtPr>
        <w:sdtContent>
          <w:r w:rsidRPr="00081FE1" w:rsidR="00081FE1">
            <w:rPr>
              <w:b/>
            </w:rPr>
            <w:t>Darren Jones:</w:t>
          </w:r>
        </w:sdtContent>
      </w:sdt>
      <w:r w:rsidR="00081FE1">
        <w:t xml:space="preserve"> </w:t>
      </w:r>
      <w:r w:rsidR="00137456">
        <w:t>The World Health Organisation has warned against the use of immunity passports or certification, and there has been a debate about the use of physical or digital</w:t>
      </w:r>
      <w:r w:rsidR="001872D8">
        <w:t>—in my view—</w:t>
      </w:r>
      <w:r w:rsidR="00137456">
        <w:t>identity cards. Could Professor Altmann talk to th</w:t>
      </w:r>
      <w:r w:rsidR="001872D8">
        <w:t>at</w:t>
      </w:r>
      <w:r w:rsidR="00137456">
        <w:t xml:space="preserve"> from an immunological perspective, and Professor Michie from an </w:t>
      </w:r>
      <w:r>
        <w:t>ethical perspective?</w:t>
      </w:r>
    </w:p>
    <w:p w:rsidR="00876BEE" w:rsidP="00EA22FA">
      <w:pPr>
        <w:pStyle w:val="Answer"/>
      </w:pPr>
      <w:sdt>
        <w:sdtPr>
          <w:alias w:val="Witness"/>
          <w:id w:val="90134417"/>
          <w:placeholder>
            <w:docPart w:val="DefaultPlaceholder_-1854013440"/>
          </w:placeholder>
          <w:richText/>
        </w:sdtPr>
        <w:sdtContent>
          <w:r w:rsidRPr="00EA22FA" w:rsidR="00EA22FA">
            <w:rPr>
              <w:b/>
              <w:i/>
            </w:rPr>
            <w:t>Professor Michie:</w:t>
          </w:r>
        </w:sdtContent>
      </w:sdt>
      <w:r w:rsidR="00EA22FA">
        <w:t xml:space="preserve"> </w:t>
      </w:r>
      <w:r w:rsidR="00DF1294">
        <w:t>T</w:t>
      </w:r>
      <w:r w:rsidR="00EA22FA">
        <w:t xml:space="preserve">he words </w:t>
      </w:r>
      <w:r>
        <w:t>“</w:t>
      </w:r>
      <w:r w:rsidR="00EA22FA">
        <w:t>passport</w:t>
      </w:r>
      <w:r>
        <w:t>”</w:t>
      </w:r>
      <w:r w:rsidR="00EA22FA">
        <w:t xml:space="preserve"> and </w:t>
      </w:r>
      <w:r>
        <w:t>“</w:t>
      </w:r>
      <w:r w:rsidR="00EA22FA">
        <w:t>certificate</w:t>
      </w:r>
      <w:r>
        <w:t>”</w:t>
      </w:r>
      <w:r w:rsidR="00EA22FA">
        <w:t xml:space="preserve"> are ill</w:t>
      </w:r>
      <w:r w:rsidR="00E60095">
        <w:t xml:space="preserve"> </w:t>
      </w:r>
      <w:r w:rsidR="00EA22FA">
        <w:t xml:space="preserve">advised because they suggest a degree of certainty that we will never have, however accurate the antibody tests are. </w:t>
      </w:r>
    </w:p>
    <w:p w:rsidR="007C0F8D" w:rsidP="00EA22FA">
      <w:pPr>
        <w:pStyle w:val="Answer"/>
      </w:pPr>
      <w:r>
        <w:t xml:space="preserve">As to whether </w:t>
      </w:r>
      <w:r w:rsidR="00EA22FA">
        <w:t>the record of the antibody level, which is what we will have</w:t>
      </w:r>
      <w:r w:rsidR="00106B7A">
        <w:t>,</w:t>
      </w:r>
      <w:r w:rsidR="00EA22FA">
        <w:t xml:space="preserve"> should be digital or paper</w:t>
      </w:r>
      <w:r w:rsidR="00106B7A">
        <w:t>,</w:t>
      </w:r>
      <w:r w:rsidR="00EA22FA">
        <w:t xml:space="preserve"> the common view</w:t>
      </w:r>
      <w:r>
        <w:t>,</w:t>
      </w:r>
      <w:r w:rsidR="00106B7A">
        <w:t xml:space="preserve"> </w:t>
      </w:r>
      <w:r w:rsidR="00EA22FA">
        <w:t xml:space="preserve">as a result of the Ada Lovelace </w:t>
      </w:r>
      <w:r w:rsidR="00740AFB">
        <w:t>Institute’s recent report</w:t>
      </w:r>
      <w:r>
        <w:t>,</w:t>
      </w:r>
      <w:r w:rsidR="00740AFB">
        <w:t xml:space="preserve"> suggests that digital is likely to confer greater security and privacy</w:t>
      </w:r>
      <w:r>
        <w:t>,</w:t>
      </w:r>
      <w:r w:rsidR="00740AFB">
        <w:t xml:space="preserve"> and will be less open to fraud and misuse, such as profiteering. The problem about it is access. Not everybody has access to digital</w:t>
      </w:r>
      <w:r w:rsidR="00001E95">
        <w:t xml:space="preserve">. </w:t>
      </w:r>
      <w:r w:rsidR="00740AFB">
        <w:t>I think it has to be complemented</w:t>
      </w:r>
      <w:r>
        <w:t xml:space="preserve"> with paper versions, but</w:t>
      </w:r>
      <w:r w:rsidR="00001E95">
        <w:t xml:space="preserve"> a lot</w:t>
      </w:r>
      <w:r>
        <w:t xml:space="preserve"> of thinking</w:t>
      </w:r>
      <w:r w:rsidR="00001E95">
        <w:t xml:space="preserve"> would need to be put into </w:t>
      </w:r>
      <w:r>
        <w:t xml:space="preserve">how to </w:t>
      </w:r>
      <w:r w:rsidR="00EC03C8">
        <w:t>stop the</w:t>
      </w:r>
      <w:r>
        <w:t xml:space="preserve"> system being abused in some way.</w:t>
      </w:r>
    </w:p>
    <w:p w:rsidR="009C03D3" w:rsidP="007C0F8D">
      <w:pPr>
        <w:pStyle w:val="Answer"/>
      </w:pPr>
      <w:sdt>
        <w:sdtPr>
          <w:alias w:val="Witness"/>
          <w:id w:val="-635413236"/>
          <w:placeholder>
            <w:docPart w:val="DefaultPlaceholder_-1854013440"/>
          </w:placeholder>
          <w:richText/>
        </w:sdtPr>
        <w:sdtContent>
          <w:r w:rsidRPr="007C0F8D" w:rsidR="007C0F8D">
            <w:rPr>
              <w:b/>
              <w:i/>
            </w:rPr>
            <w:t>Professor Altmann:</w:t>
          </w:r>
        </w:sdtContent>
      </w:sdt>
      <w:r w:rsidR="007C0F8D">
        <w:t xml:space="preserve"> All I can add is that we have discussed </w:t>
      </w:r>
      <w:r w:rsidR="00C67CB6">
        <w:t>a</w:t>
      </w:r>
      <w:r w:rsidR="007C0F8D">
        <w:t>round this table many caveats</w:t>
      </w:r>
      <w:r w:rsidR="001F2A63">
        <w:t>—</w:t>
      </w:r>
      <w:r w:rsidR="007C0F8D">
        <w:t xml:space="preserve">not understanding </w:t>
      </w:r>
      <w:r w:rsidR="00B95941">
        <w:t xml:space="preserve">correlates protection yet; the </w:t>
      </w:r>
      <w:r w:rsidR="00B95941">
        <w:t xml:space="preserve">variability and levels of immunity for things that we can measure; </w:t>
      </w:r>
      <w:r w:rsidR="00001E95">
        <w:t xml:space="preserve">and </w:t>
      </w:r>
      <w:r w:rsidR="00B95941">
        <w:t>the enormous unknown about the durability of immunity</w:t>
      </w:r>
      <w:r w:rsidR="00001E95">
        <w:t>. I</w:t>
      </w:r>
      <w:r w:rsidR="00B95941">
        <w:t>f you had a positive result on your ID card this month, what would it mean for your status in three months, six months or 12 months? We do not have the foggiest notion</w:t>
      </w:r>
      <w:r w:rsidR="00307CC7">
        <w:t>, so y</w:t>
      </w:r>
      <w:r w:rsidR="00B95941">
        <w:t>ou will have gathered that my message is</w:t>
      </w:r>
      <w:r w:rsidR="00307CC7">
        <w:t xml:space="preserve"> that</w:t>
      </w:r>
      <w:r w:rsidR="00B95941">
        <w:t xml:space="preserve"> protective immunity is something we cannot gues</w:t>
      </w:r>
      <w:r w:rsidR="00001E95">
        <w:t>s</w:t>
      </w:r>
      <w:r w:rsidR="00307CC7">
        <w:t xml:space="preserve">; </w:t>
      </w:r>
      <w:r w:rsidR="00001E95">
        <w:t>w</w:t>
      </w:r>
      <w:r w:rsidR="00B95941">
        <w:t xml:space="preserve">e have to measure </w:t>
      </w:r>
      <w:r>
        <w:t>t</w:t>
      </w:r>
      <w:r w:rsidR="00B95941">
        <w:t>he measurables</w:t>
      </w:r>
      <w:r>
        <w:t xml:space="preserve"> and work on that basis. At the moment</w:t>
      </w:r>
      <w:r w:rsidR="00000927">
        <w:t>,</w:t>
      </w:r>
      <w:r>
        <w:t xml:space="preserve"> I would be very worried.</w:t>
      </w:r>
    </w:p>
    <w:p w:rsidR="005D686D" w:rsidP="009C03D3">
      <w:pPr>
        <w:pStyle w:val="Question"/>
      </w:pPr>
      <w:sdt>
        <w:sdtPr>
          <w:alias w:val="Member"/>
          <w:tag w:val="&lt;Member mnisId='4621' dodsId='77854'&gt;"/>
          <w:id w:val="961085676"/>
          <w:placeholder>
            <w:docPart w:val="DefaultPlaceholder_-1854013440"/>
          </w:placeholder>
          <w:richText/>
        </w:sdtPr>
        <w:sdtContent>
          <w:r w:rsidRPr="009C03D3" w:rsidR="009C03D3">
            <w:rPr>
              <w:b/>
            </w:rPr>
            <w:t>Darren Jones:</w:t>
          </w:r>
        </w:sdtContent>
      </w:sdt>
      <w:r w:rsidR="009C03D3">
        <w:t xml:space="preserve"> Presumably, immunity would need to be linked to data </w:t>
      </w:r>
      <w:r w:rsidR="00000927">
        <w:t>on</w:t>
      </w:r>
      <w:r w:rsidR="009C03D3">
        <w:t xml:space="preserve"> name, address and maybe national insurance number. Th</w:t>
      </w:r>
      <w:r w:rsidR="00000927">
        <w:t>o</w:t>
      </w:r>
      <w:r w:rsidR="009C03D3">
        <w:t>se are ID cards, are</w:t>
      </w:r>
      <w:r w:rsidR="00000927">
        <w:t>n’t</w:t>
      </w:r>
      <w:r w:rsidR="009C03D3">
        <w:t xml:space="preserve"> they?</w:t>
      </w:r>
    </w:p>
    <w:p w:rsidR="009C03D3" w:rsidP="005D686D">
      <w:pPr>
        <w:pStyle w:val="Answer"/>
      </w:pPr>
      <w:sdt>
        <w:sdtPr>
          <w:alias w:val="Witness"/>
          <w:id w:val="-37124439"/>
          <w:placeholder>
            <w:docPart w:val="DefaultPlaceholder_-1854013440"/>
          </w:placeholder>
          <w:richText/>
        </w:sdtPr>
        <w:sdtContent>
          <w:r w:rsidRPr="005D686D" w:rsidR="005D686D">
            <w:rPr>
              <w:b/>
              <w:i/>
            </w:rPr>
            <w:t>Professor Altmann:</w:t>
          </w:r>
        </w:sdtContent>
      </w:sdt>
      <w:r w:rsidR="005D686D">
        <w:t xml:space="preserve"> From the sound of it, that is a question for Susan Michie.</w:t>
      </w:r>
    </w:p>
    <w:p w:rsidR="00EB56E9" w:rsidP="009C03D3">
      <w:pPr>
        <w:pStyle w:val="Answer"/>
      </w:pPr>
      <w:sdt>
        <w:sdtPr>
          <w:alias w:val="Witness"/>
          <w:id w:val="-1660916410"/>
          <w:placeholder>
            <w:docPart w:val="DefaultPlaceholder_-1854013440"/>
          </w:placeholder>
          <w:richText/>
        </w:sdtPr>
        <w:sdtContent>
          <w:r w:rsidRPr="009C03D3" w:rsidR="009C03D3">
            <w:rPr>
              <w:b/>
              <w:i/>
            </w:rPr>
            <w:t>Professor Michie:</w:t>
          </w:r>
        </w:sdtContent>
      </w:sdt>
      <w:r w:rsidR="009C03D3">
        <w:t xml:space="preserve"> </w:t>
      </w:r>
      <w:r w:rsidR="00291BF1">
        <w:t>First of all, o</w:t>
      </w:r>
      <w:r w:rsidR="009C03D3">
        <w:t>ne should not be talking about immunity</w:t>
      </w:r>
      <w:r w:rsidR="00291BF1">
        <w:t>,</w:t>
      </w:r>
      <w:r w:rsidR="009C03D3">
        <w:t xml:space="preserve"> for all the reasons we have been </w:t>
      </w:r>
      <w:r w:rsidR="009C3BA1">
        <w:t>discussing</w:t>
      </w:r>
      <w:r w:rsidR="009C03D3">
        <w:t xml:space="preserve">. We can talk about </w:t>
      </w:r>
      <w:r w:rsidR="00E369E3">
        <w:t xml:space="preserve">antibody level and </w:t>
      </w:r>
      <w:r w:rsidR="00CE7697">
        <w:t xml:space="preserve">the </w:t>
      </w:r>
      <w:r w:rsidR="00E369E3">
        <w:t>risk of getting reinfected or the degree of protection. That is all one can talk about. It is most helpful to think about a record</w:t>
      </w:r>
      <w:r w:rsidR="009C3BA1">
        <w:t>. It</w:t>
      </w:r>
      <w:r w:rsidR="00E369E3">
        <w:t xml:space="preserve"> </w:t>
      </w:r>
      <w:r w:rsidR="00F431B9">
        <w:t>c</w:t>
      </w:r>
      <w:r w:rsidR="00E369E3">
        <w:t>ould be some record</w:t>
      </w:r>
      <w:r w:rsidR="009C3BA1">
        <w:t xml:space="preserve"> that </w:t>
      </w:r>
      <w:r w:rsidR="00E369E3">
        <w:t>could be held centrally as part of one’s health records, or there could be local systems doing it, but I do not think one would go any further than saying</w:t>
      </w:r>
      <w:r w:rsidR="003B49EE">
        <w:t xml:space="preserve"> that</w:t>
      </w:r>
      <w:r w:rsidR="00E369E3">
        <w:t xml:space="preserve"> it </w:t>
      </w:r>
      <w:r w:rsidR="003B49EE">
        <w:t>wa</w:t>
      </w:r>
      <w:r w:rsidR="00E369E3">
        <w:t>s a record of the results of an antibody test.</w:t>
      </w:r>
    </w:p>
    <w:p w:rsidR="001143E1" w:rsidP="00EB56E9">
      <w:pPr>
        <w:pStyle w:val="Question"/>
      </w:pPr>
      <w:sdt>
        <w:sdtPr>
          <w:alias w:val="Member"/>
          <w:tag w:val="&lt;Member mnisId='449' dodsId='25259'&gt;"/>
          <w:id w:val="-788896665"/>
          <w:placeholder>
            <w:docPart w:val="DefaultPlaceholder_-1854013440"/>
          </w:placeholder>
          <w:richText/>
        </w:sdtPr>
        <w:sdtContent>
          <w:r w:rsidRPr="00EB56E9" w:rsidR="00EB56E9">
            <w:rPr>
              <w:b/>
            </w:rPr>
            <w:t>Graham Stringer:</w:t>
          </w:r>
        </w:sdtContent>
      </w:sdt>
      <w:r w:rsidR="00EB56E9">
        <w:t xml:space="preserve"> Professor Michie, you talked about a communication strategy. If I could summarise it, I think </w:t>
      </w:r>
      <w:r w:rsidR="003B49EE">
        <w:t>you were</w:t>
      </w:r>
      <w:r w:rsidR="00EB56E9">
        <w:t xml:space="preserve"> saying that basically the Government should stay on message and not send out slightly contradictory messages</w:t>
      </w:r>
      <w:r w:rsidR="009C3BA1">
        <w:t>.</w:t>
      </w:r>
      <w:r w:rsidR="00EB56E9">
        <w:t xml:space="preserve"> Can you give some advice on how we follow that in a democracy</w:t>
      </w:r>
      <w:r w:rsidR="003A5140">
        <w:t>? I</w:t>
      </w:r>
      <w:r w:rsidR="00EB56E9">
        <w:t xml:space="preserve">t is part of the nature of this society that people will disagree and argue both within and without </w:t>
      </w:r>
      <w:r w:rsidR="00232294">
        <w:t>G</w:t>
      </w:r>
      <w:r w:rsidR="00EB56E9">
        <w:t>overnment and Parliament</w:t>
      </w:r>
      <w:r w:rsidR="00876BEE">
        <w:t>.</w:t>
      </w:r>
      <w:r w:rsidR="00EB56E9">
        <w:t xml:space="preserve"> Is</w:t>
      </w:r>
      <w:r w:rsidR="00B631BE">
        <w:t>n’t</w:t>
      </w:r>
      <w:r w:rsidR="00EB56E9">
        <w:t xml:space="preserve"> that bound to lead to the public listening to different points of vie</w:t>
      </w:r>
      <w:r w:rsidR="00A87DEB">
        <w:t>w? D</w:t>
      </w:r>
      <w:r>
        <w:t>emocratically, that is a good thin</w:t>
      </w:r>
      <w:r w:rsidR="00A87DEB">
        <w:t>g, but in</w:t>
      </w:r>
      <w:r>
        <w:t xml:space="preserve"> getting people to follow the rules it may not be.</w:t>
      </w:r>
    </w:p>
    <w:p w:rsidR="005E2E6E" w:rsidP="001143E1">
      <w:pPr>
        <w:pStyle w:val="Answer"/>
      </w:pPr>
      <w:sdt>
        <w:sdtPr>
          <w:alias w:val="Witness"/>
          <w:id w:val="199441670"/>
          <w:placeholder>
            <w:docPart w:val="DefaultPlaceholder_-1854013440"/>
          </w:placeholder>
          <w:richText/>
        </w:sdtPr>
        <w:sdtContent>
          <w:r w:rsidRPr="001143E1" w:rsidR="001143E1">
            <w:rPr>
              <w:b/>
              <w:i/>
            </w:rPr>
            <w:t>Professor Michie:</w:t>
          </w:r>
        </w:sdtContent>
      </w:sdt>
      <w:r w:rsidR="001143E1">
        <w:t xml:space="preserve"> </w:t>
      </w:r>
      <w:r w:rsidR="00F3306C">
        <w:t>I absolutely agree with what you are saying. We are talking about a very complex situation with many uncertainties</w:t>
      </w:r>
      <w:r w:rsidR="00B631BE">
        <w:t>. It is</w:t>
      </w:r>
      <w:r w:rsidR="00F3306C">
        <w:t xml:space="preserve"> also a rapidly changing situation. </w:t>
      </w:r>
      <w:r w:rsidR="00731093">
        <w:t>It</w:t>
      </w:r>
      <w:r w:rsidR="00F3306C">
        <w:t xml:space="preserve"> is a huge challenge for communication. I absolutely agree that the nuances and subt</w:t>
      </w:r>
      <w:r w:rsidR="00D97D44">
        <w:t>le</w:t>
      </w:r>
      <w:r w:rsidR="00F3306C">
        <w:t xml:space="preserve">ties </w:t>
      </w:r>
      <w:r w:rsidR="00D97D44">
        <w:t>of the debate should be open to everybody to take part in and be aware of.</w:t>
      </w:r>
    </w:p>
    <w:p w:rsidR="00756DFF" w:rsidP="001143E1">
      <w:pPr>
        <w:pStyle w:val="Answer"/>
      </w:pPr>
      <w:r>
        <w:t>A</w:t>
      </w:r>
      <w:r w:rsidR="00D97D44">
        <w:t>s a result of those debates</w:t>
      </w:r>
      <w:r w:rsidR="005E2E6E">
        <w:t>,</w:t>
      </w:r>
      <w:r w:rsidR="00D97D44">
        <w:t xml:space="preserve"> what are we asking people to do? </w:t>
      </w:r>
      <w:r>
        <w:t>T</w:t>
      </w:r>
      <w:r w:rsidR="00D97D44">
        <w:t xml:space="preserve">hat is where the mixed messages </w:t>
      </w:r>
      <w:r>
        <w:t xml:space="preserve">can </w:t>
      </w:r>
      <w:r w:rsidR="00D97D44">
        <w:t>caus</w:t>
      </w:r>
      <w:r>
        <w:t>e</w:t>
      </w:r>
      <w:r w:rsidR="00D97D44">
        <w:t xml:space="preserve"> a potential problem. </w:t>
      </w:r>
      <w:r w:rsidR="00961E9F">
        <w:t>P</w:t>
      </w:r>
      <w:r w:rsidR="00D97D44">
        <w:t>eople want to know exactly who can do what, whe</w:t>
      </w:r>
      <w:r>
        <w:t>re, when</w:t>
      </w:r>
      <w:r w:rsidR="00D97D44">
        <w:t xml:space="preserve"> and how</w:t>
      </w:r>
      <w:r w:rsidR="00961E9F">
        <w:t>,</w:t>
      </w:r>
      <w:r w:rsidR="00D97D44">
        <w:t xml:space="preserve"> and</w:t>
      </w:r>
      <w:r w:rsidR="00961E9F">
        <w:t>,</w:t>
      </w:r>
      <w:r w:rsidR="00D97D44">
        <w:t xml:space="preserve"> crucially</w:t>
      </w:r>
      <w:r w:rsidR="00961E9F">
        <w:t>,</w:t>
      </w:r>
      <w:r w:rsidR="00D97D44">
        <w:t xml:space="preserve"> why</w:t>
      </w:r>
      <w:r>
        <w:t xml:space="preserve">. It </w:t>
      </w:r>
      <w:r w:rsidR="00D97D44">
        <w:t xml:space="preserve">is </w:t>
      </w:r>
      <w:r w:rsidR="00961E9F">
        <w:t xml:space="preserve">about </w:t>
      </w:r>
      <w:r w:rsidR="00D97D44">
        <w:t xml:space="preserve">preventing the sort of fuzziness and grey areas in the actual advice </w:t>
      </w:r>
      <w:r w:rsidR="00351486">
        <w:t>about what people should and should not be doing</w:t>
      </w:r>
      <w:r>
        <w:t xml:space="preserve">, </w:t>
      </w:r>
      <w:r w:rsidR="00351486">
        <w:t xml:space="preserve">but all of what takes you to that conclusion </w:t>
      </w:r>
      <w:r>
        <w:t xml:space="preserve">should be </w:t>
      </w:r>
      <w:r w:rsidR="00351486">
        <w:t>absolutely open for discussion</w:t>
      </w:r>
      <w:r>
        <w:t>,</w:t>
      </w:r>
      <w:r w:rsidR="00351486">
        <w:t xml:space="preserve"> debate and review.</w:t>
      </w:r>
    </w:p>
    <w:p w:rsidR="002D7616" w:rsidP="001143E1">
      <w:pPr>
        <w:pStyle w:val="Answer"/>
      </w:pPr>
      <w:r>
        <w:t>Yesterday</w:t>
      </w:r>
      <w:r w:rsidR="00837874">
        <w:t>,</w:t>
      </w:r>
      <w:r>
        <w:t xml:space="preserve"> I heard many people</w:t>
      </w:r>
      <w:r w:rsidR="00837874">
        <w:t>,</w:t>
      </w:r>
      <w:r>
        <w:t xml:space="preserve"> through several different routes</w:t>
      </w:r>
      <w:r w:rsidR="00837874">
        <w:t>,</w:t>
      </w:r>
      <w:r>
        <w:t xml:space="preserve"> questioning</w:t>
      </w:r>
      <w:r w:rsidR="006570C7">
        <w:t xml:space="preserve"> </w:t>
      </w:r>
      <w:r>
        <w:t>the 70</w:t>
      </w:r>
      <w:r w:rsidR="00B0115A">
        <w:t>-</w:t>
      </w:r>
      <w:r>
        <w:t>year-old</w:t>
      </w:r>
      <w:r w:rsidR="006570C7">
        <w:t xml:space="preserve"> </w:t>
      </w:r>
      <w:r>
        <w:t xml:space="preserve">cut-off for staying at home for many weeks. </w:t>
      </w:r>
      <w:r>
        <w:t>The point has been made that many 70</w:t>
      </w:r>
      <w:r w:rsidR="00C976A7">
        <w:t>-</w:t>
      </w:r>
      <w:r w:rsidR="006570C7">
        <w:t>year-</w:t>
      </w:r>
      <w:r>
        <w:t>old</w:t>
      </w:r>
      <w:r w:rsidR="006570C7">
        <w:t>s</w:t>
      </w:r>
      <w:r>
        <w:t xml:space="preserve"> are much fitter and more active</w:t>
      </w:r>
      <w:r w:rsidR="00C976A7">
        <w:t>,</w:t>
      </w:r>
      <w:r w:rsidR="006570C7">
        <w:t xml:space="preserve"> keeping </w:t>
      </w:r>
      <w:r>
        <w:t>volunteer services going in the community and so on</w:t>
      </w:r>
      <w:r w:rsidR="00C976A7">
        <w:t>,</w:t>
      </w:r>
      <w:r>
        <w:t xml:space="preserve"> than many people who </w:t>
      </w:r>
      <w:r>
        <w:t xml:space="preserve">are younger. That is an example of a grey area where </w:t>
      </w:r>
      <w:r w:rsidR="00A23C28">
        <w:t>we try</w:t>
      </w:r>
      <w:r w:rsidR="006570C7">
        <w:t xml:space="preserve"> to give </w:t>
      </w:r>
      <w:r>
        <w:t>advice</w:t>
      </w:r>
      <w:r w:rsidR="006570C7">
        <w:t>,</w:t>
      </w:r>
      <w:r>
        <w:t xml:space="preserve"> but maybe sometimes it is better to talk about principles that people then apply within ranges rather than the absolutes </w:t>
      </w:r>
      <w:r w:rsidR="00A23C28">
        <w:t>that</w:t>
      </w:r>
      <w:r>
        <w:t xml:space="preserve"> then</w:t>
      </w:r>
      <w:r w:rsidR="006570C7">
        <w:t xml:space="preserve"> </w:t>
      </w:r>
      <w:r w:rsidR="00005291">
        <w:t>bring</w:t>
      </w:r>
      <w:r>
        <w:t xml:space="preserve"> resentment, confusion or disagreement.</w:t>
      </w:r>
    </w:p>
    <w:p w:rsidR="00005291" w:rsidP="00EE3CC4">
      <w:pPr>
        <w:pStyle w:val="Remark"/>
      </w:pPr>
      <w:sdt>
        <w:sdtPr>
          <w:alias w:val="Member"/>
          <w:tag w:val="&lt;Member mnisId='1578' dodsId='40488'&gt;"/>
          <w:id w:val="-642347639"/>
          <w:placeholder>
            <w:docPart w:val="DefaultPlaceholder_-1854013440"/>
          </w:placeholder>
          <w:richText/>
        </w:sdtPr>
        <w:sdtContent>
          <w:r w:rsidRPr="00EE3CC4" w:rsidR="002D7616">
            <w:rPr>
              <w:b/>
            </w:rPr>
            <w:t>Chair:</w:t>
          </w:r>
        </w:sdtContent>
      </w:sdt>
      <w:r w:rsidR="002D7616">
        <w:t xml:space="preserve"> Thank you, Professor Michie and </w:t>
      </w:r>
      <w:r w:rsidR="006570C7">
        <w:t xml:space="preserve">Professor </w:t>
      </w:r>
      <w:r w:rsidR="002D7616">
        <w:t>Altmann. It has been a fascinating session. We have come to the end of our time</w:t>
      </w:r>
      <w:r w:rsidR="0065767B">
        <w:t>.</w:t>
      </w:r>
    </w:p>
    <w:p w:rsidR="007568FA" w:rsidP="00EE3CC4">
      <w:pPr>
        <w:pStyle w:val="Remark"/>
      </w:pPr>
      <w:r>
        <w:t xml:space="preserve">There was talk in the recent past about immunity certificates and passports, but it has been evident from </w:t>
      </w:r>
      <w:r w:rsidR="006C1F00">
        <w:t>your evidence today that we are some way from that</w:t>
      </w:r>
      <w:r w:rsidR="0093660D">
        <w:t>,</w:t>
      </w:r>
      <w:r w:rsidR="006C1F00">
        <w:t xml:space="preserve"> and there is a degree of uncertainty </w:t>
      </w:r>
      <w:r w:rsidR="00987C2D">
        <w:t>about immunity that comes from having been exposed to Covid-19</w:t>
      </w:r>
      <w:r>
        <w:t>. T</w:t>
      </w:r>
      <w:r w:rsidR="0093660D">
        <w:t xml:space="preserve">here will be a </w:t>
      </w:r>
      <w:r w:rsidR="00987C2D">
        <w:t>lot more research</w:t>
      </w:r>
      <w:r w:rsidR="00522B2A">
        <w:t>,</w:t>
      </w:r>
      <w:r w:rsidR="00987C2D">
        <w:t xml:space="preserve"> dependent on a lot more data</w:t>
      </w:r>
      <w:r w:rsidR="00522B2A">
        <w:t>,</w:t>
      </w:r>
      <w:r w:rsidR="00987C2D">
        <w:t xml:space="preserve"> to make advances there, so it is very helpful to hear directly from you on these matters.</w:t>
      </w:r>
    </w:p>
    <w:p w:rsidR="00EE3CC4" w:rsidP="00EE3CC4">
      <w:pPr>
        <w:pStyle w:val="Remark"/>
      </w:pPr>
      <w:r>
        <w:t xml:space="preserve">It </w:t>
      </w:r>
      <w:r w:rsidR="007568FA">
        <w:t>wa</w:t>
      </w:r>
      <w:r>
        <w:t xml:space="preserve">s very interesting to hear your reflections on communication and trust. Just as we have observed within the scientific firmament, knowledge advances through disagreement and </w:t>
      </w:r>
      <w:r w:rsidR="007568FA">
        <w:t xml:space="preserve">through </w:t>
      </w:r>
      <w:r>
        <w:t>testing hypotheses</w:t>
      </w:r>
      <w:r>
        <w:t>. Sometimes that is the case in policy making as well</w:t>
      </w:r>
      <w:r w:rsidR="0093660D">
        <w:t>,</w:t>
      </w:r>
      <w:r>
        <w:t xml:space="preserve"> and in order to get to advice we need to put forward different alternatives as to what it might be before settling on it. </w:t>
      </w:r>
      <w:r w:rsidR="0068143B">
        <w:t>W</w:t>
      </w:r>
      <w:r>
        <w:t>e have had a good airing of that this morning. Thank you very much indeed for your work and for joining us this morning.</w:t>
      </w:r>
    </w:p>
    <w:p w:rsidR="006D0A0E" w:rsidP="006D0A0E">
      <w:pPr>
        <w:pStyle w:val="TitlePanel0"/>
      </w:pPr>
      <w:r>
        <w:t>Examination of witnesses</w:t>
      </w:r>
    </w:p>
    <w:p w:rsidR="00722A67" w:rsidP="006D0A0E">
      <w:pPr>
        <w:pStyle w:val="Para"/>
      </w:pPr>
      <w:r>
        <w:t>Witnesses: Matthew Gould, Professor Edwards and Professor Fraser.</w:t>
      </w:r>
    </w:p>
    <w:p w:rsidR="00F43898" w:rsidP="00722A67">
      <w:pPr>
        <w:pStyle w:val="Question"/>
      </w:pPr>
      <w:sdt>
        <w:sdtPr>
          <w:alias w:val="Member"/>
          <w:tag w:val="&lt;Member mnisId='1578' dodsId='40488'&gt;"/>
          <w:id w:val="-917094748"/>
          <w:placeholder>
            <w:docPart w:val="DefaultPlaceholder_-1854013440"/>
          </w:placeholder>
          <w:richText/>
        </w:sdtPr>
        <w:sdtContent>
          <w:r w:rsidRPr="00722A67" w:rsidR="00722A67">
            <w:rPr>
              <w:b/>
            </w:rPr>
            <w:t>Chair:</w:t>
          </w:r>
        </w:sdtContent>
      </w:sdt>
      <w:r w:rsidR="00722A67">
        <w:t xml:space="preserve"> The Committee has heard repeatedly in recent weeks about how important contact tracing is to successful containment of the spread of Covid-19 around the world and the easing of lockdown measures. </w:t>
      </w:r>
      <w:r w:rsidR="00B85EAA">
        <w:t>I am delighted to welcome three people who are engaged in the development of</w:t>
      </w:r>
      <w:r w:rsidR="00AA36A2">
        <w:t>,</w:t>
      </w:r>
      <w:r w:rsidR="00B85EAA">
        <w:t xml:space="preserve"> or are advising on</w:t>
      </w:r>
      <w:r w:rsidR="00AA36A2">
        <w:t>,</w:t>
      </w:r>
      <w:r w:rsidR="00B85EAA">
        <w:t xml:space="preserve"> the use of apps in contact tracing.</w:t>
      </w:r>
    </w:p>
    <w:p w:rsidR="009D0B2A" w:rsidP="00F43898">
      <w:pPr>
        <w:pStyle w:val="Question"/>
        <w:numPr>
          <w:ilvl w:val="0"/>
          <w:numId w:val="0"/>
        </w:numPr>
        <w:ind w:left="794"/>
      </w:pPr>
      <w:r>
        <w:t>To</w:t>
      </w:r>
      <w:r w:rsidR="00B85EAA">
        <w:t xml:space="preserve"> introduce them briefl</w:t>
      </w:r>
      <w:r>
        <w:t>y, w</w:t>
      </w:r>
      <w:r w:rsidR="00B85EAA">
        <w:t>e have Matthew Gould</w:t>
      </w:r>
      <w:r w:rsidR="008C3FB2">
        <w:t xml:space="preserve">, </w:t>
      </w:r>
      <w:r w:rsidR="00F43898">
        <w:t xml:space="preserve">the </w:t>
      </w:r>
      <w:r w:rsidR="008C3FB2">
        <w:t>chief executive of NHSX, the body responsible for digital transformation within the NHS and social care. He is a former UK director of cyber</w:t>
      </w:r>
      <w:r>
        <w:t>-</w:t>
      </w:r>
      <w:r w:rsidR="008C3FB2">
        <w:t>security and a former UK ambassador to Israel.</w:t>
      </w:r>
      <w:r w:rsidR="0034369A">
        <w:t xml:space="preserve"> </w:t>
      </w:r>
      <w:r w:rsidR="008C3FB2">
        <w:t>Professor Lilian Edwards, professor of law at Newcastle University</w:t>
      </w:r>
      <w:r w:rsidR="0034369A">
        <w:t xml:space="preserve">, </w:t>
      </w:r>
      <w:r w:rsidR="008C3FB2">
        <w:t>is le</w:t>
      </w:r>
      <w:r w:rsidR="0034369A">
        <w:t>ad</w:t>
      </w:r>
      <w:r w:rsidR="008C3FB2">
        <w:t xml:space="preserve"> author of a recent draft Bill on safeguards for Covid</w:t>
      </w:r>
      <w:r w:rsidR="008C3FB2">
        <w:noBreakHyphen/>
        <w:t>19-related technologies. Professor Christophe Fraser</w:t>
      </w:r>
      <w:r w:rsidR="0034369A">
        <w:t xml:space="preserve"> is</w:t>
      </w:r>
      <w:r w:rsidR="008C3FB2">
        <w:t xml:space="preserve"> professor </w:t>
      </w:r>
      <w:r w:rsidR="006D2345">
        <w:t xml:space="preserve">in the Nuffield </w:t>
      </w:r>
      <w:r w:rsidR="0034369A">
        <w:t>D</w:t>
      </w:r>
      <w:r w:rsidR="006D2345">
        <w:t xml:space="preserve">epartment of </w:t>
      </w:r>
      <w:r w:rsidR="0034369A">
        <w:t>M</w:t>
      </w:r>
      <w:r w:rsidR="006D2345">
        <w:t>edicine at the University of Oxford</w:t>
      </w:r>
      <w:r>
        <w:t>,</w:t>
      </w:r>
      <w:r w:rsidR="006D2345">
        <w:t xml:space="preserve"> and senior group leader in pathogen dynamics at the Oxford University Big Data Institute</w:t>
      </w:r>
      <w:r w:rsidR="0034369A">
        <w:t xml:space="preserve">. I think he </w:t>
      </w:r>
      <w:r w:rsidR="006D2345">
        <w:t>has been advising on the development of the NHS contact-tracing app. Thank you for joining us today. We are very grateful for your appearance.</w:t>
      </w:r>
    </w:p>
    <w:p w:rsidR="008F1166" w:rsidP="00F43898">
      <w:pPr>
        <w:pStyle w:val="Question"/>
        <w:numPr>
          <w:ilvl w:val="0"/>
          <w:numId w:val="0"/>
        </w:numPr>
        <w:ind w:left="794"/>
      </w:pPr>
      <w:r>
        <w:t>Professor Fraser</w:t>
      </w:r>
      <w:r w:rsidR="009D0B2A">
        <w:t>, f</w:t>
      </w:r>
      <w:r>
        <w:t>or the benefit of the Committee and people watching, could you describe how a contact-tracing app works in principle?</w:t>
      </w:r>
    </w:p>
    <w:p w:rsidR="002A7027" w:rsidP="008F1166">
      <w:pPr>
        <w:pStyle w:val="Answer"/>
      </w:pPr>
      <w:sdt>
        <w:sdtPr>
          <w:alias w:val="Witness"/>
          <w:id w:val="-706718034"/>
          <w:placeholder>
            <w:docPart w:val="DefaultPlaceholder_-1854013440"/>
          </w:placeholder>
          <w:richText/>
        </w:sdtPr>
        <w:sdtContent>
          <w:r w:rsidRPr="008F1166" w:rsidR="008F1166">
            <w:rPr>
              <w:b/>
              <w:i/>
            </w:rPr>
            <w:t>Professor Fraser:</w:t>
          </w:r>
        </w:sdtContent>
      </w:sdt>
      <w:r w:rsidR="00752095">
        <w:t xml:space="preserve"> </w:t>
      </w:r>
      <w:r w:rsidR="008F1166">
        <w:t>The way a contact-tracing app works is that</w:t>
      </w:r>
      <w:r w:rsidR="00D634CE">
        <w:t>,</w:t>
      </w:r>
      <w:r w:rsidR="008F1166">
        <w:t xml:space="preserve"> when the app is installed on multiple users’ mobile phones</w:t>
      </w:r>
      <w:r w:rsidR="00E909B0">
        <w:t>,</w:t>
      </w:r>
      <w:r w:rsidR="008F1166">
        <w:t xml:space="preserve"> it records </w:t>
      </w:r>
      <w:r w:rsidR="00B54E97">
        <w:t>when the</w:t>
      </w:r>
      <w:r w:rsidR="008F1166">
        <w:t xml:space="preserve"> </w:t>
      </w:r>
      <w:r w:rsidR="008F1166">
        <w:t xml:space="preserve">people with the phones come into proximity with one another and </w:t>
      </w:r>
      <w:r w:rsidR="00BD25D7">
        <w:t xml:space="preserve">records </w:t>
      </w:r>
      <w:r w:rsidR="008F1166">
        <w:t>a memory of anonymous IDs of the phones</w:t>
      </w:r>
      <w:r w:rsidR="00BD25D7">
        <w:t xml:space="preserve"> </w:t>
      </w:r>
      <w:r w:rsidR="008F1166">
        <w:t>they have come into contact with</w:t>
      </w:r>
      <w:r w:rsidR="00B54E97">
        <w:t>,</w:t>
      </w:r>
      <w:r w:rsidR="008F1166">
        <w:t xml:space="preserve"> </w:t>
      </w:r>
      <w:r w:rsidR="00012C96">
        <w:t>such that if a person at a later date becomes symptomatic with Covid</w:t>
      </w:r>
      <w:r w:rsidR="00B54E97">
        <w:t>,</w:t>
      </w:r>
      <w:r w:rsidR="00012C96">
        <w:t xml:space="preserve"> or diagnosed with it</w:t>
      </w:r>
      <w:r w:rsidR="00B54E97">
        <w:t>,</w:t>
      </w:r>
      <w:r w:rsidR="00012C96">
        <w:t xml:space="preserve"> a notification can be sent anonymously to people who have been identified as at highest risk of having potentially acquired the infection. That enables public health messages </w:t>
      </w:r>
      <w:r w:rsidR="00CC1201">
        <w:t>to be passed to those individuals s</w:t>
      </w:r>
      <w:r w:rsidR="00B54E97">
        <w:t xml:space="preserve">o </w:t>
      </w:r>
      <w:r w:rsidR="00372DFB">
        <w:t xml:space="preserve">that </w:t>
      </w:r>
      <w:r w:rsidR="00CC1201">
        <w:t>they can reduce their contact rates and avoid transmitting the virus to other people, particularly vulnerable people</w:t>
      </w:r>
      <w:r>
        <w:t>, and</w:t>
      </w:r>
      <w:r w:rsidR="00D634CE">
        <w:t>,</w:t>
      </w:r>
      <w:r>
        <w:t xml:space="preserve"> if they are in contact with a confirmed case</w:t>
      </w:r>
      <w:r w:rsidR="00B54E97">
        <w:t>,</w:t>
      </w:r>
      <w:r>
        <w:t xml:space="preserve"> there is the possibility of ask</w:t>
      </w:r>
      <w:r w:rsidR="00E134B5">
        <w:t xml:space="preserve">ing for </w:t>
      </w:r>
      <w:r>
        <w:t>quarantine, just as is done with manual contact tracing.</w:t>
      </w:r>
    </w:p>
    <w:p w:rsidR="006B72D3" w:rsidP="002A7027">
      <w:pPr>
        <w:pStyle w:val="Question"/>
      </w:pPr>
      <w:sdt>
        <w:sdtPr>
          <w:alias w:val="Member"/>
          <w:tag w:val="&lt;Member mnisId='1578' dodsId='40488'&gt;"/>
          <w:id w:val="-1519540087"/>
          <w:placeholder>
            <w:docPart w:val="DefaultPlaceholder_-1854013440"/>
          </w:placeholder>
          <w:richText/>
        </w:sdtPr>
        <w:sdtContent>
          <w:r w:rsidRPr="002A7027" w:rsidR="002A7027">
            <w:rPr>
              <w:b/>
            </w:rPr>
            <w:t>Chair:</w:t>
          </w:r>
        </w:sdtContent>
      </w:sdt>
      <w:r w:rsidR="002A7027">
        <w:t xml:space="preserve"> </w:t>
      </w:r>
      <w:r w:rsidR="005527CC">
        <w:t>Looking around the world, there are different ways of contact tracing. In your assessment, how important is th</w:t>
      </w:r>
      <w:r w:rsidR="00F317C1">
        <w:t>e app</w:t>
      </w:r>
      <w:r w:rsidR="005527CC">
        <w:t xml:space="preserve">? How important is </w:t>
      </w:r>
      <w:r w:rsidR="003A265F">
        <w:t>that piece of technology</w:t>
      </w:r>
      <w:r w:rsidR="005527CC">
        <w:t xml:space="preserve"> to </w:t>
      </w:r>
      <w:r>
        <w:t>successful regimes of contact tracing?</w:t>
      </w:r>
    </w:p>
    <w:p w:rsidR="00876BEE" w:rsidP="006B72D3">
      <w:pPr>
        <w:pStyle w:val="Answer"/>
      </w:pPr>
      <w:sdt>
        <w:sdtPr>
          <w:alias w:val="Witness"/>
          <w:id w:val="232360534"/>
          <w:placeholder>
            <w:docPart w:val="DefaultPlaceholder_-1854013440"/>
          </w:placeholder>
          <w:richText/>
        </w:sdtPr>
        <w:sdtContent>
          <w:r w:rsidRPr="006B72D3" w:rsidR="006B72D3">
            <w:rPr>
              <w:b/>
              <w:i/>
            </w:rPr>
            <w:t>Professor Fraser:</w:t>
          </w:r>
        </w:sdtContent>
      </w:sdt>
      <w:r w:rsidR="006B72D3">
        <w:t xml:space="preserve"> We arrived at the notion that it was very important</w:t>
      </w:r>
      <w:r w:rsidR="00E134B5">
        <w:t>. It was not a</w:t>
      </w:r>
      <w:r w:rsidR="006B72D3">
        <w:t xml:space="preserve"> technological </w:t>
      </w:r>
      <w:r w:rsidR="00E134B5">
        <w:t>reason</w:t>
      </w:r>
      <w:r w:rsidR="00E8682B">
        <w:t>; it was</w:t>
      </w:r>
      <w:r w:rsidR="006B72D3">
        <w:t xml:space="preserve"> because it solved an epidemiological problem. </w:t>
      </w:r>
      <w:r w:rsidR="00DA3EE0">
        <w:t xml:space="preserve">My </w:t>
      </w:r>
      <w:r w:rsidR="00E134B5">
        <w:t xml:space="preserve">first </w:t>
      </w:r>
      <w:r w:rsidR="00DA3EE0">
        <w:t>experience of contact tracing was work</w:t>
      </w:r>
      <w:r w:rsidR="00AF27D8">
        <w:t>ing</w:t>
      </w:r>
      <w:r w:rsidR="00DA3EE0">
        <w:t xml:space="preserve"> on the SARS epidemic in Hong Kong with the Hong Kong Government</w:t>
      </w:r>
      <w:r w:rsidR="00021A43">
        <w:t>,</w:t>
      </w:r>
      <w:r w:rsidR="00DA3EE0">
        <w:t xml:space="preserve"> and understanding after SARS th</w:t>
      </w:r>
      <w:r w:rsidR="00021A43">
        <w:t>at</w:t>
      </w:r>
      <w:r w:rsidR="00DA3EE0">
        <w:t xml:space="preserve"> contact tracing was a very important intervention</w:t>
      </w:r>
      <w:r w:rsidR="007666E2">
        <w:t xml:space="preserve"> in controlling the SARS epidemic. </w:t>
      </w:r>
    </w:p>
    <w:p w:rsidR="00A14D4F" w:rsidP="006B72D3">
      <w:pPr>
        <w:pStyle w:val="Answer"/>
      </w:pPr>
      <w:r>
        <w:t>I have also worked</w:t>
      </w:r>
      <w:r w:rsidR="00AF27D8">
        <w:t>,</w:t>
      </w:r>
      <w:r>
        <w:t xml:space="preserve"> together with the World Health Organisation</w:t>
      </w:r>
      <w:r w:rsidR="00C872A4">
        <w:t>, as part of the</w:t>
      </w:r>
      <w:r w:rsidR="00021A43">
        <w:t xml:space="preserve"> </w:t>
      </w:r>
      <w:r>
        <w:t>Imperial College</w:t>
      </w:r>
      <w:r w:rsidR="00C872A4">
        <w:t xml:space="preserve"> group</w:t>
      </w:r>
      <w:r>
        <w:t xml:space="preserve"> on contact tracing in Ebola</w:t>
      </w:r>
      <w:r w:rsidR="00C872A4">
        <w:t>, where it</w:t>
      </w:r>
      <w:r w:rsidR="00021A43">
        <w:t xml:space="preserve"> </w:t>
      </w:r>
      <w:r>
        <w:t>was</w:t>
      </w:r>
      <w:r w:rsidR="00021A43">
        <w:t xml:space="preserve"> understood </w:t>
      </w:r>
      <w:r>
        <w:t>both</w:t>
      </w:r>
      <w:r w:rsidR="00AC31D8">
        <w:t xml:space="preserve"> that it was</w:t>
      </w:r>
      <w:r>
        <w:t xml:space="preserve"> an important intervention and </w:t>
      </w:r>
      <w:r w:rsidR="00AC31D8">
        <w:t xml:space="preserve">that it </w:t>
      </w:r>
      <w:r>
        <w:t xml:space="preserve">helped in the assessment of how the control efforts </w:t>
      </w:r>
      <w:r w:rsidR="00021A43">
        <w:t>for</w:t>
      </w:r>
      <w:r>
        <w:t xml:space="preserve"> Ebola were doing.</w:t>
      </w:r>
    </w:p>
    <w:p w:rsidR="00C434E9" w:rsidP="006B72D3">
      <w:pPr>
        <w:pStyle w:val="Answer"/>
      </w:pPr>
      <w:r>
        <w:t>In that context</w:t>
      </w:r>
      <w:r w:rsidR="00AC31D8">
        <w:t>,</w:t>
      </w:r>
      <w:r w:rsidR="00021A43">
        <w:t xml:space="preserve"> </w:t>
      </w:r>
      <w:r>
        <w:t xml:space="preserve">we </w:t>
      </w:r>
      <w:r w:rsidR="00EE5485">
        <w:t>were modelling to try to understand, and to help</w:t>
      </w:r>
      <w:r>
        <w:t xml:space="preserve"> to</w:t>
      </w:r>
      <w:r w:rsidR="00F80013">
        <w:t xml:space="preserve"> provide information to support the containment of Covid</w:t>
      </w:r>
      <w:r w:rsidR="00A14D4F">
        <w:t>. W</w:t>
      </w:r>
      <w:r w:rsidR="00F80013">
        <w:t>e found very early on</w:t>
      </w:r>
      <w:r w:rsidR="00EE5485">
        <w:t xml:space="preserve">, </w:t>
      </w:r>
      <w:r w:rsidR="00F80013">
        <w:t>looking at the data being published from China and Singapore</w:t>
      </w:r>
      <w:r w:rsidR="00EE5485">
        <w:t>,</w:t>
      </w:r>
      <w:r w:rsidR="00F80013">
        <w:t xml:space="preserve"> that </w:t>
      </w:r>
      <w:r w:rsidR="009A32DA">
        <w:t xml:space="preserve">what differentiates </w:t>
      </w:r>
      <w:r w:rsidR="00F80013">
        <w:t>Covid</w:t>
      </w:r>
      <w:r w:rsidR="009A32DA">
        <w:t xml:space="preserve"> </w:t>
      </w:r>
      <w:r w:rsidR="00F80013">
        <w:t>is that it is transmitted before people become symptomatic</w:t>
      </w:r>
      <w:r w:rsidR="009A32DA">
        <w:t>.</w:t>
      </w:r>
      <w:r w:rsidR="00F80013">
        <w:t xml:space="preserve"> </w:t>
      </w:r>
      <w:r w:rsidR="009A32DA">
        <w:t>W</w:t>
      </w:r>
      <w:r w:rsidR="00F80013">
        <w:t>e were modelling manual contact tracing and we</w:t>
      </w:r>
      <w:r w:rsidR="009A32DA">
        <w:t xml:space="preserve">re </w:t>
      </w:r>
      <w:r w:rsidR="00F80013">
        <w:t xml:space="preserve">in the process of writing a paper where we concluded that manual contact tracing would </w:t>
      </w:r>
      <w:r w:rsidR="009A32DA">
        <w:t xml:space="preserve">be </w:t>
      </w:r>
      <w:r w:rsidR="00F80013">
        <w:t xml:space="preserve">unlikely to be quick enough to get the message to people who </w:t>
      </w:r>
      <w:r w:rsidR="00F83EDD">
        <w:t>we</w:t>
      </w:r>
      <w:r>
        <w:t>re infected before they bec</w:t>
      </w:r>
      <w:r w:rsidR="00386150">
        <w:t>a</w:t>
      </w:r>
      <w:r>
        <w:t>me infectious</w:t>
      </w:r>
      <w:r w:rsidR="00386150">
        <w:t>. T</w:t>
      </w:r>
      <w:r>
        <w:t>here was a limit</w:t>
      </w:r>
      <w:r w:rsidR="00386150">
        <w:t>, and y</w:t>
      </w:r>
      <w:r>
        <w:t>ou could not get ahead of the epidemic</w:t>
      </w:r>
      <w:r w:rsidR="00BC3554">
        <w:t xml:space="preserve">. </w:t>
      </w:r>
      <w:r w:rsidR="00642BA6">
        <w:t>T</w:t>
      </w:r>
      <w:r>
        <w:t>he app solves the problem of how you get the message to the person who might be infected before they become infectious and</w:t>
      </w:r>
      <w:r w:rsidR="00BC3554">
        <w:t xml:space="preserve"> </w:t>
      </w:r>
      <w:r>
        <w:t>symptomatic.</w:t>
      </w:r>
    </w:p>
    <w:p w:rsidR="00FA4A80" w:rsidP="00C434E9">
      <w:pPr>
        <w:pStyle w:val="Question"/>
      </w:pPr>
      <w:sdt>
        <w:sdtPr>
          <w:alias w:val="Member"/>
          <w:tag w:val="&lt;Member mnisId='1578' dodsId='40488'&gt;"/>
          <w:id w:val="365263811"/>
          <w:placeholder>
            <w:docPart w:val="DefaultPlaceholder_-1854013440"/>
          </w:placeholder>
          <w:richText/>
        </w:sdtPr>
        <w:sdtContent>
          <w:r w:rsidRPr="00C434E9" w:rsidR="00C434E9">
            <w:rPr>
              <w:b/>
            </w:rPr>
            <w:t>Chair:</w:t>
          </w:r>
        </w:sdtContent>
      </w:sdt>
      <w:r w:rsidR="00C434E9">
        <w:t xml:space="preserve"> That is very clear</w:t>
      </w:r>
      <w:r w:rsidR="00BC3554">
        <w:t xml:space="preserve">. </w:t>
      </w:r>
      <w:r w:rsidR="00642BA6">
        <w:t>S</w:t>
      </w:r>
      <w:r w:rsidR="00C434E9">
        <w:t xml:space="preserve">peed is of the essence. You referred to some of your recent experience in other countries. Which countries do contact tracing </w:t>
      </w:r>
      <w:r>
        <w:t>by apps best at the moment?</w:t>
      </w:r>
    </w:p>
    <w:p w:rsidR="00F75945" w:rsidP="00FA4A80">
      <w:pPr>
        <w:pStyle w:val="Answer"/>
      </w:pPr>
      <w:sdt>
        <w:sdtPr>
          <w:alias w:val="Witness"/>
          <w:id w:val="1755240373"/>
          <w:placeholder>
            <w:docPart w:val="DefaultPlaceholder_-1854013440"/>
          </w:placeholder>
          <w:richText/>
        </w:sdtPr>
        <w:sdtContent>
          <w:r w:rsidRPr="00FA4A80" w:rsidR="00FA4A80">
            <w:rPr>
              <w:b/>
              <w:i/>
            </w:rPr>
            <w:t>Professor Fraser:</w:t>
          </w:r>
        </w:sdtContent>
      </w:sdt>
      <w:r w:rsidR="00FA4A80">
        <w:t xml:space="preserve"> Singapore was the first country to introduce the </w:t>
      </w:r>
      <w:r w:rsidR="00BC3554">
        <w:t>TraceT</w:t>
      </w:r>
      <w:r w:rsidR="00FA4A80">
        <w:t>ogether app, but that app is very closely tied to manual contact tracing</w:t>
      </w:r>
      <w:r w:rsidR="006B6D02">
        <w:t>,</w:t>
      </w:r>
      <w:r w:rsidR="00FA4A80">
        <w:t xml:space="preserve"> in the sense that</w:t>
      </w:r>
      <w:r w:rsidR="00C859CD">
        <w:t xml:space="preserve"> the</w:t>
      </w:r>
      <w:r w:rsidR="00FA4A80">
        <w:t xml:space="preserve"> message is a matter of passing the phone to the man</w:t>
      </w:r>
      <w:r w:rsidR="006834C5">
        <w:t xml:space="preserve">ual contact </w:t>
      </w:r>
      <w:r w:rsidR="006B6D02">
        <w:t>tracing teams</w:t>
      </w:r>
      <w:r>
        <w:t>. It</w:t>
      </w:r>
      <w:r w:rsidR="006834C5">
        <w:t xml:space="preserve"> has had relatively low uptake.</w:t>
      </w:r>
    </w:p>
    <w:p w:rsidR="00DF73B2" w:rsidP="00FA4A80">
      <w:pPr>
        <w:pStyle w:val="Answer"/>
      </w:pPr>
      <w:r>
        <w:t>A</w:t>
      </w:r>
      <w:r w:rsidR="006834C5">
        <w:t>bout 10 days ago</w:t>
      </w:r>
      <w:r w:rsidR="00F75945">
        <w:t>,</w:t>
      </w:r>
      <w:r w:rsidR="006834C5">
        <w:t xml:space="preserve"> a contact-tracing app was released in Norway</w:t>
      </w:r>
      <w:r>
        <w:t>. It</w:t>
      </w:r>
      <w:r w:rsidR="006834C5">
        <w:t xml:space="preserve"> is still in the phase where it is being evaluated at regional level, but uptake has been very hig</w:t>
      </w:r>
      <w:r>
        <w:t>h</w:t>
      </w:r>
      <w:r w:rsidR="00876BEE">
        <w:t>—</w:t>
      </w:r>
      <w:r w:rsidR="008E27FF">
        <w:t xml:space="preserve">in fact, </w:t>
      </w:r>
      <w:r>
        <w:t xml:space="preserve">it is </w:t>
      </w:r>
      <w:r w:rsidR="006834C5">
        <w:t xml:space="preserve">higher than the total population of the areas </w:t>
      </w:r>
      <w:r w:rsidR="006834C5">
        <w:t xml:space="preserve">where it has been used. Iceland has adapted the Singapore </w:t>
      </w:r>
      <w:r>
        <w:t>T</w:t>
      </w:r>
      <w:r w:rsidR="006834C5">
        <w:t>race</w:t>
      </w:r>
      <w:r>
        <w:t>T</w:t>
      </w:r>
      <w:r w:rsidR="006834C5">
        <w:t>ogether app</w:t>
      </w:r>
      <w:r>
        <w:t xml:space="preserve">. In </w:t>
      </w:r>
      <w:r w:rsidR="006834C5">
        <w:t xml:space="preserve">the countries </w:t>
      </w:r>
      <w:r w:rsidR="00BB104C">
        <w:t>that now have very high uptake of the app</w:t>
      </w:r>
      <w:r>
        <w:t xml:space="preserve">, </w:t>
      </w:r>
      <w:r w:rsidR="00BB104C">
        <w:t>Norway and Iceland</w:t>
      </w:r>
      <w:r>
        <w:t xml:space="preserve">, I think </w:t>
      </w:r>
      <w:r w:rsidR="00BB104C">
        <w:t>it is too early to tell how effective the intervention has been</w:t>
      </w:r>
      <w:r>
        <w:t>.</w:t>
      </w:r>
    </w:p>
    <w:p w:rsidR="00611B17" w:rsidP="00FA4A80">
      <w:pPr>
        <w:pStyle w:val="Answer"/>
      </w:pPr>
      <w:r>
        <w:t>On</w:t>
      </w:r>
      <w:r w:rsidR="00C859CD">
        <w:t xml:space="preserve"> </w:t>
      </w:r>
      <w:r w:rsidR="00BB104C">
        <w:t>other countries that have used apps</w:t>
      </w:r>
      <w:r w:rsidR="005F1B53">
        <w:t>,</w:t>
      </w:r>
      <w:r w:rsidR="00BB104C">
        <w:t xml:space="preserve"> there have been multiple apps in different regions of China; there have been apps in Singapore</w:t>
      </w:r>
      <w:r w:rsidR="007F043A">
        <w:t>,</w:t>
      </w:r>
      <w:r w:rsidR="00BB104C">
        <w:t xml:space="preserve"> and</w:t>
      </w:r>
      <w:r w:rsidR="005F1B53">
        <w:t xml:space="preserve"> they are now</w:t>
      </w:r>
      <w:r w:rsidR="00BB104C">
        <w:t xml:space="preserve"> appearing in other countries</w:t>
      </w:r>
      <w:r w:rsidR="005F1B53">
        <w:t>. Th</w:t>
      </w:r>
      <w:r>
        <w:t>ey</w:t>
      </w:r>
      <w:r w:rsidR="00BB104C">
        <w:t xml:space="preserve"> are not strictly contact-tracing apps because they are not about measuring proximit</w:t>
      </w:r>
      <w:r w:rsidR="005F1B53">
        <w:t>y. T</w:t>
      </w:r>
      <w:r w:rsidR="00BB104C">
        <w:t xml:space="preserve">hey collect much more information than the contact-tracing apps </w:t>
      </w:r>
      <w:r w:rsidR="00E206EF">
        <w:t>that</w:t>
      </w:r>
      <w:r w:rsidR="00BB104C">
        <w:t xml:space="preserve"> </w:t>
      </w:r>
      <w:r>
        <w:t>have been developed by multiple European countries</w:t>
      </w:r>
      <w:r w:rsidR="005F1B53">
        <w:t>, by</w:t>
      </w:r>
      <w:r>
        <w:t xml:space="preserve"> NHSX and </w:t>
      </w:r>
      <w:r w:rsidR="00E206EF">
        <w:t xml:space="preserve">by </w:t>
      </w:r>
      <w:r>
        <w:t>independent research groups in the United States.</w:t>
      </w:r>
    </w:p>
    <w:p w:rsidR="00BF225C" w:rsidP="00611B17">
      <w:pPr>
        <w:pStyle w:val="Question"/>
      </w:pPr>
      <w:sdt>
        <w:sdtPr>
          <w:alias w:val="Member"/>
          <w:tag w:val="&lt;Member mnisId='4837' dodsId=''&gt;"/>
          <w:id w:val="-413779603"/>
          <w:placeholder>
            <w:docPart w:val="DefaultPlaceholder_-1854013440"/>
          </w:placeholder>
          <w:richText/>
        </w:sdtPr>
        <w:sdtContent>
          <w:r w:rsidRPr="00611B17" w:rsidR="00611B17">
            <w:rPr>
              <w:b/>
            </w:rPr>
            <w:t>Aaron Bell:</w:t>
          </w:r>
        </w:sdtContent>
      </w:sdt>
      <w:r w:rsidR="00611B17">
        <w:t xml:space="preserve"> I guess my questions are for Professor Fraser or Mr Gould, depending on whether we are talking specific</w:t>
      </w:r>
      <w:r w:rsidR="005F1B53">
        <w:t>ally about</w:t>
      </w:r>
      <w:r w:rsidR="00611B17">
        <w:t xml:space="preserve"> the UK or in general. </w:t>
      </w:r>
      <w:r w:rsidR="00684C24">
        <w:t xml:space="preserve">To get into some of the technical guts </w:t>
      </w:r>
      <w:r>
        <w:t>of how an app would work, is a contact</w:t>
      </w:r>
      <w:r w:rsidR="00AA691E">
        <w:t xml:space="preserve"> </w:t>
      </w:r>
      <w:r>
        <w:t>a yes/no flag</w:t>
      </w:r>
      <w:r w:rsidR="003919E2">
        <w:t xml:space="preserve">, that </w:t>
      </w:r>
      <w:r>
        <w:t xml:space="preserve">a contact has or has not happened, or </w:t>
      </w:r>
      <w:r w:rsidR="00AA691E">
        <w:t xml:space="preserve">is it </w:t>
      </w:r>
      <w:r>
        <w:t>something we measure as</w:t>
      </w:r>
      <w:r w:rsidR="003919E2">
        <w:t xml:space="preserve"> the</w:t>
      </w:r>
      <w:r>
        <w:t xml:space="preserve"> probability of a contact? Perhaps Professor Fraser could begin</w:t>
      </w:r>
      <w:r w:rsidR="003919E2">
        <w:t xml:space="preserve">. If </w:t>
      </w:r>
      <w:r>
        <w:t>Mr Gould has specifics about what we are doing for the NHS</w:t>
      </w:r>
      <w:r w:rsidR="003919E2">
        <w:t>,</w:t>
      </w:r>
      <w:r>
        <w:t xml:space="preserve"> that would be helpful.</w:t>
      </w:r>
    </w:p>
    <w:p w:rsidR="003C246D" w:rsidP="00BF225C">
      <w:pPr>
        <w:pStyle w:val="Answer"/>
        <w:rPr>
          <w:lang w:val="en-US"/>
        </w:rPr>
      </w:pPr>
      <w:sdt>
        <w:sdtPr>
          <w:alias w:val="Witness"/>
          <w:id w:val="2146393235"/>
          <w:placeholder>
            <w:docPart w:val="DefaultPlaceholder_-1854013440"/>
          </w:placeholder>
          <w:richText/>
        </w:sdtPr>
        <w:sdtContent>
          <w:r w:rsidRPr="00BF225C" w:rsidR="00BF225C">
            <w:rPr>
              <w:b/>
              <w:i/>
            </w:rPr>
            <w:t>Professor Fraser:</w:t>
          </w:r>
        </w:sdtContent>
      </w:sdt>
      <w:r w:rsidR="00BF225C">
        <w:t xml:space="preserve"> </w:t>
      </w:r>
      <w:r w:rsidR="00BD7417">
        <w:rPr>
          <w:lang w:val="en-US"/>
        </w:rPr>
        <w:t>The contact is a continuous measure</w:t>
      </w:r>
      <w:r w:rsidR="008D0F8B">
        <w:rPr>
          <w:lang w:val="en-US"/>
        </w:rPr>
        <w:t>,</w:t>
      </w:r>
      <w:r w:rsidR="00BD7417">
        <w:rPr>
          <w:lang w:val="en-US"/>
        </w:rPr>
        <w:t xml:space="preserve"> which is dependent on many variable</w:t>
      </w:r>
      <w:r w:rsidR="003919E2">
        <w:rPr>
          <w:lang w:val="en-US"/>
        </w:rPr>
        <w:t>s</w:t>
      </w:r>
      <w:r w:rsidR="008D0F8B">
        <w:rPr>
          <w:lang w:val="en-US"/>
        </w:rPr>
        <w:t xml:space="preserve">, such as </w:t>
      </w:r>
      <w:r w:rsidR="003919E2">
        <w:rPr>
          <w:lang w:val="en-US"/>
        </w:rPr>
        <w:t>t</w:t>
      </w:r>
      <w:r w:rsidR="00BD7417">
        <w:rPr>
          <w:lang w:val="en-US"/>
        </w:rPr>
        <w:t>he actual proximity</w:t>
      </w:r>
      <w:r w:rsidR="003919E2">
        <w:rPr>
          <w:lang w:val="en-US"/>
        </w:rPr>
        <w:t xml:space="preserve"> and </w:t>
      </w:r>
      <w:r w:rsidR="00BD7417">
        <w:rPr>
          <w:lang w:val="en-US"/>
        </w:rPr>
        <w:t>duration of the contact</w:t>
      </w:r>
      <w:r w:rsidR="003919E2">
        <w:rPr>
          <w:lang w:val="en-US"/>
        </w:rPr>
        <w:t xml:space="preserve">. </w:t>
      </w:r>
      <w:r w:rsidR="00F56003">
        <w:rPr>
          <w:lang w:val="en-US"/>
        </w:rPr>
        <w:t>In</w:t>
      </w:r>
      <w:r w:rsidR="003919E2">
        <w:rPr>
          <w:lang w:val="en-US"/>
        </w:rPr>
        <w:t xml:space="preserve"> </w:t>
      </w:r>
      <w:r w:rsidR="00BD7417">
        <w:rPr>
          <w:lang w:val="en-US"/>
        </w:rPr>
        <w:t>manual contact tracing</w:t>
      </w:r>
      <w:r w:rsidR="003919E2">
        <w:rPr>
          <w:lang w:val="en-US"/>
        </w:rPr>
        <w:t xml:space="preserve">, </w:t>
      </w:r>
      <w:r w:rsidR="00BD7417">
        <w:rPr>
          <w:lang w:val="en-US"/>
        </w:rPr>
        <w:t>the rule is that you ask somebody whether they spent 15 minutes or more</w:t>
      </w:r>
      <w:r w:rsidR="00090236">
        <w:rPr>
          <w:lang w:val="en-US"/>
        </w:rPr>
        <w:t xml:space="preserve"> with</w:t>
      </w:r>
      <w:r w:rsidR="00D96793">
        <w:rPr>
          <w:lang w:val="en-US"/>
        </w:rPr>
        <w:t xml:space="preserve"> a contact </w:t>
      </w:r>
      <w:r w:rsidR="00BD7417">
        <w:rPr>
          <w:lang w:val="en-US"/>
        </w:rPr>
        <w:t>at less than 2</w:t>
      </w:r>
      <w:r w:rsidR="00090236">
        <w:rPr>
          <w:lang w:val="en-US"/>
        </w:rPr>
        <w:t> </w:t>
      </w:r>
      <w:r w:rsidR="00BD7417">
        <w:rPr>
          <w:lang w:val="en-US"/>
        </w:rPr>
        <w:t>metres</w:t>
      </w:r>
      <w:r w:rsidR="005D4ABE">
        <w:rPr>
          <w:lang w:val="en-US"/>
        </w:rPr>
        <w:t xml:space="preserve"> </w:t>
      </w:r>
      <w:r w:rsidR="00090236">
        <w:rPr>
          <w:lang w:val="en-US"/>
        </w:rPr>
        <w:t xml:space="preserve">or whether </w:t>
      </w:r>
      <w:r w:rsidR="00BD7417">
        <w:rPr>
          <w:lang w:val="en-US"/>
        </w:rPr>
        <w:t>they had a face-to-face conversation</w:t>
      </w:r>
      <w:r w:rsidR="00090236">
        <w:rPr>
          <w:lang w:val="en-US"/>
        </w:rPr>
        <w:t>.</w:t>
      </w:r>
      <w:r w:rsidR="005D4ABE">
        <w:rPr>
          <w:lang w:val="en-US"/>
        </w:rPr>
        <w:t xml:space="preserve"> Of course, somebody would approximate it in evaluating that.</w:t>
      </w:r>
    </w:p>
    <w:p w:rsidR="005E346C" w:rsidP="00BF225C">
      <w:pPr>
        <w:pStyle w:val="Answer"/>
        <w:rPr>
          <w:lang w:val="en-US"/>
        </w:rPr>
      </w:pPr>
      <w:r>
        <w:rPr>
          <w:lang w:val="en-US"/>
        </w:rPr>
        <w:t>W</w:t>
      </w:r>
      <w:r w:rsidR="00BD7417">
        <w:rPr>
          <w:lang w:val="en-US"/>
        </w:rPr>
        <w:t>ith a</w:t>
      </w:r>
      <w:r w:rsidR="005D4ABE">
        <w:rPr>
          <w:lang w:val="en-US"/>
        </w:rPr>
        <w:t xml:space="preserve"> low-energy</w:t>
      </w:r>
      <w:r w:rsidR="0009174D">
        <w:rPr>
          <w:lang w:val="en-US"/>
        </w:rPr>
        <w:t xml:space="preserve"> </w:t>
      </w:r>
      <w:r w:rsidR="00BD7417">
        <w:rPr>
          <w:lang w:val="en-US"/>
        </w:rPr>
        <w:t>Bluetooth</w:t>
      </w:r>
      <w:r w:rsidR="00C2431B">
        <w:rPr>
          <w:lang w:val="en-US"/>
        </w:rPr>
        <w:t xml:space="preserve"> </w:t>
      </w:r>
      <w:r w:rsidR="0009174D">
        <w:rPr>
          <w:lang w:val="en-US"/>
        </w:rPr>
        <w:t>signal</w:t>
      </w:r>
      <w:r w:rsidR="003C246D">
        <w:rPr>
          <w:lang w:val="en-US"/>
        </w:rPr>
        <w:t>,</w:t>
      </w:r>
      <w:r w:rsidR="0009174D">
        <w:rPr>
          <w:lang w:val="en-US"/>
        </w:rPr>
        <w:t xml:space="preserve"> you have a continuous measure of attenuation between the two phones</w:t>
      </w:r>
      <w:r w:rsidR="003C246D">
        <w:rPr>
          <w:lang w:val="en-US"/>
        </w:rPr>
        <w:t>,</w:t>
      </w:r>
      <w:r w:rsidR="0009174D">
        <w:rPr>
          <w:lang w:val="en-US"/>
        </w:rPr>
        <w:t xml:space="preserve"> of duration and maybe </w:t>
      </w:r>
      <w:r w:rsidR="003C246D">
        <w:rPr>
          <w:lang w:val="en-US"/>
        </w:rPr>
        <w:t>repeated</w:t>
      </w:r>
      <w:r w:rsidR="00C2431B">
        <w:rPr>
          <w:lang w:val="en-US"/>
        </w:rPr>
        <w:t xml:space="preserve"> </w:t>
      </w:r>
      <w:r w:rsidR="0009174D">
        <w:rPr>
          <w:lang w:val="en-US"/>
        </w:rPr>
        <w:t>contacts</w:t>
      </w:r>
      <w:r w:rsidR="00C2431B">
        <w:rPr>
          <w:lang w:val="en-US"/>
        </w:rPr>
        <w:t>.</w:t>
      </w:r>
      <w:r w:rsidR="0009174D">
        <w:rPr>
          <w:lang w:val="en-US"/>
        </w:rPr>
        <w:t xml:space="preserve"> </w:t>
      </w:r>
      <w:r w:rsidR="00C2431B">
        <w:rPr>
          <w:lang w:val="en-US"/>
        </w:rPr>
        <w:t>E</w:t>
      </w:r>
      <w:r w:rsidR="0009174D">
        <w:rPr>
          <w:lang w:val="en-US"/>
        </w:rPr>
        <w:t>ssentially</w:t>
      </w:r>
      <w:r w:rsidR="00C2431B">
        <w:rPr>
          <w:lang w:val="en-US"/>
        </w:rPr>
        <w:t>,</w:t>
      </w:r>
      <w:r w:rsidR="0009174D">
        <w:rPr>
          <w:lang w:val="en-US"/>
        </w:rPr>
        <w:t xml:space="preserve"> the challenge is that you have to turn that into a binary decision</w:t>
      </w:r>
      <w:r w:rsidR="00C03F6E">
        <w:rPr>
          <w:lang w:val="en-US"/>
        </w:rPr>
        <w:t>. W</w:t>
      </w:r>
      <w:r w:rsidR="0009174D">
        <w:rPr>
          <w:lang w:val="en-US"/>
        </w:rPr>
        <w:t xml:space="preserve">as </w:t>
      </w:r>
      <w:r w:rsidR="00194266">
        <w:rPr>
          <w:lang w:val="en-US"/>
        </w:rPr>
        <w:t>i</w:t>
      </w:r>
      <w:r w:rsidR="0009174D">
        <w:rPr>
          <w:lang w:val="en-US"/>
        </w:rPr>
        <w:t xml:space="preserve">t a </w:t>
      </w:r>
      <w:r w:rsidR="00C03F6E">
        <w:rPr>
          <w:lang w:val="en-US"/>
        </w:rPr>
        <w:t xml:space="preserve">meaningful </w:t>
      </w:r>
      <w:r w:rsidR="0009174D">
        <w:rPr>
          <w:lang w:val="en-US"/>
        </w:rPr>
        <w:t xml:space="preserve">contact where transmission could have happened, or was it a contact where it was unlikely for transmission to have happened? The challenge is to send notifications of risk </w:t>
      </w:r>
      <w:r w:rsidR="004909DF">
        <w:rPr>
          <w:lang w:val="en-US"/>
        </w:rPr>
        <w:t xml:space="preserve">contact to those who are above the threshold and not send them to contacts </w:t>
      </w:r>
      <w:r w:rsidR="00EB3EBF">
        <w:rPr>
          <w:lang w:val="en-US"/>
        </w:rPr>
        <w:t>who</w:t>
      </w:r>
      <w:r w:rsidR="004909DF">
        <w:rPr>
          <w:lang w:val="en-US"/>
        </w:rPr>
        <w:t xml:space="preserve"> are below the threshold.</w:t>
      </w:r>
    </w:p>
    <w:p w:rsidR="00876BEE" w:rsidP="003501E6">
      <w:pPr>
        <w:pStyle w:val="Answer"/>
      </w:pPr>
      <w:sdt>
        <w:sdtPr>
          <w:rPr>
            <w:lang w:val="en-US"/>
          </w:rPr>
          <w:alias w:val="Witness"/>
          <w:id w:val="-823503829"/>
          <w:placeholder>
            <w:docPart w:val="DefaultPlaceholder_-1854013440"/>
          </w:placeholder>
          <w:richText/>
        </w:sdtPr>
        <w:sdtContent>
          <w:r w:rsidRPr="005E346C" w:rsidR="005E346C">
            <w:rPr>
              <w:b/>
              <w:i/>
              <w:lang w:val="en-US"/>
            </w:rPr>
            <w:t>Matthew Gould:</w:t>
          </w:r>
        </w:sdtContent>
      </w:sdt>
      <w:r w:rsidR="005E346C">
        <w:rPr>
          <w:lang w:val="en-US"/>
        </w:rPr>
        <w:t xml:space="preserve"> At one level,</w:t>
      </w:r>
      <w:r w:rsidR="003501E6">
        <w:rPr>
          <w:lang w:val="en-US"/>
        </w:rPr>
        <w:t xml:space="preserve"> </w:t>
      </w:r>
      <w:r w:rsidRPr="000D04F5" w:rsidR="003501E6">
        <w:t>there will always necessarily be a binary quality: are you being advised to isolate, or are you not being advised to isolate? Behind that can sit a more subtle algorithm. If you are providing advice to the public or doing manual contact tracing, you need to keep the decision making relatively simple and straightforward</w:t>
      </w:r>
      <w:r w:rsidR="000039C8">
        <w:t>, but</w:t>
      </w:r>
      <w:r w:rsidR="007F043A">
        <w:t>,</w:t>
      </w:r>
      <w:r w:rsidR="000039C8">
        <w:t xml:space="preserve"> i</w:t>
      </w:r>
      <w:r w:rsidRPr="000D04F5" w:rsidR="003501E6">
        <w:t xml:space="preserve">f people are wandering around with what is effectively a powerful computer in their pocket, it can work on </w:t>
      </w:r>
      <w:r w:rsidR="003501E6">
        <w:t xml:space="preserve">a more </w:t>
      </w:r>
      <w:r w:rsidRPr="000D04F5" w:rsidR="003501E6">
        <w:t xml:space="preserve">subtle contact risk model. </w:t>
      </w:r>
    </w:p>
    <w:p w:rsidR="003501E6" w:rsidRPr="000D04F5" w:rsidP="003501E6">
      <w:pPr>
        <w:pStyle w:val="Answer"/>
      </w:pPr>
      <w:r w:rsidRPr="000D04F5">
        <w:t xml:space="preserve">For example, </w:t>
      </w:r>
      <w:r w:rsidR="00876BEE">
        <w:t xml:space="preserve">the model </w:t>
      </w:r>
      <w:r w:rsidRPr="000D04F5">
        <w:t>can take into account that you may have had one significant contact over a prolonged period of time with somebody who subsequently became symptomatic, or you may have had a series of shorter contacts with a number of people who became symptomatic, both of which could contribute to the level of risk.</w:t>
      </w:r>
    </w:p>
    <w:p w:rsidR="003501E6" w:rsidRPr="000D04F5" w:rsidP="003501E6">
      <w:pPr>
        <w:pStyle w:val="Answer"/>
      </w:pPr>
      <w:r w:rsidRPr="000D04F5">
        <w:t>The approach we are likely to take is to start with a relatively straightforward risk model but, over time, see if we can work up something smarter that can develop into a system that can take advantage of the ability to work out more accurately, based on experience to date, what constitutes a sufficient threshold, developing the risk model as we go. We have made a commitment that we will publish that risk model as well, so how we are doing it</w:t>
      </w:r>
      <w:r w:rsidR="00877A5E">
        <w:t xml:space="preserve"> is transparent</w:t>
      </w:r>
      <w:r w:rsidRPr="000D04F5">
        <w:t>.</w:t>
      </w:r>
    </w:p>
    <w:p w:rsidR="003501E6" w:rsidRPr="000D04F5" w:rsidP="003501E6">
      <w:pPr>
        <w:pStyle w:val="Question"/>
        <w:numPr>
          <w:ilvl w:val="0"/>
          <w:numId w:val="9"/>
        </w:numPr>
      </w:pPr>
      <w:sdt>
        <w:sdtPr>
          <w:alias w:val="Member"/>
          <w:tag w:val="&lt;Member mnisId='4837' dodsId=''&gt;"/>
          <w:id w:val="741067843"/>
          <w:placeholder>
            <w:docPart w:val="78B1CEC3CF604F82A8926E24DF38EE11"/>
          </w:placeholder>
          <w:richText/>
        </w:sdtPr>
        <w:sdtContent>
          <w:r w:rsidRPr="000D04F5">
            <w:rPr>
              <w:b/>
            </w:rPr>
            <w:t>Aaron Bell:</w:t>
          </w:r>
        </w:sdtContent>
      </w:sdt>
      <w:r w:rsidRPr="000D04F5">
        <w:t xml:space="preserve"> Thank you, Mr Gould</w:t>
      </w:r>
      <w:r w:rsidR="00876BEE">
        <w:t>; y</w:t>
      </w:r>
      <w:r>
        <w:t xml:space="preserve">ou anticipated some of what I wanted to ask. It seems </w:t>
      </w:r>
      <w:r w:rsidR="00877A5E">
        <w:t xml:space="preserve">that </w:t>
      </w:r>
      <w:r>
        <w:t>we have potential for a much richer approach than a yes/no approach</w:t>
      </w:r>
      <w:r w:rsidR="00D403D5">
        <w:t>,</w:t>
      </w:r>
      <w:r>
        <w:t xml:space="preserve"> but, at some point, we are </w:t>
      </w:r>
      <w:r w:rsidRPr="000D04F5">
        <w:t>turning it into a yes</w:t>
      </w:r>
      <w:r>
        <w:t>/</w:t>
      </w:r>
      <w:r w:rsidRPr="000D04F5">
        <w:t>no</w:t>
      </w:r>
      <w:r>
        <w:t>. Will we keep the old data so that</w:t>
      </w:r>
      <w:r w:rsidR="00D403D5">
        <w:t>,</w:t>
      </w:r>
      <w:r>
        <w:t xml:space="preserve"> if we </w:t>
      </w:r>
      <w:r w:rsidRPr="000D04F5">
        <w:t xml:space="preserve">improve </w:t>
      </w:r>
      <w:r>
        <w:t xml:space="preserve">the </w:t>
      </w:r>
      <w:r w:rsidRPr="000D04F5">
        <w:t>model</w:t>
      </w:r>
      <w:r>
        <w:t xml:space="preserve">, we can then amend the criteria that we use to set that threshold, </w:t>
      </w:r>
      <w:r w:rsidR="0013514D">
        <w:t>and</w:t>
      </w:r>
      <w:r>
        <w:t xml:space="preserve"> retrospectively go back and say that </w:t>
      </w:r>
      <w:r w:rsidR="00BC035E">
        <w:t xml:space="preserve">we </w:t>
      </w:r>
      <w:r>
        <w:t xml:space="preserve">now think </w:t>
      </w:r>
      <w:r w:rsidR="00BC035E">
        <w:t>i</w:t>
      </w:r>
      <w:r>
        <w:t xml:space="preserve">t is a </w:t>
      </w:r>
      <w:r w:rsidRPr="000D04F5">
        <w:t>contact</w:t>
      </w:r>
      <w:r>
        <w:t xml:space="preserve">, whether </w:t>
      </w:r>
      <w:r w:rsidR="00BC035E">
        <w:t>that</w:t>
      </w:r>
      <w:r>
        <w:t xml:space="preserve"> is </w:t>
      </w:r>
      <w:r w:rsidRPr="000D04F5">
        <w:t xml:space="preserve">based on medical </w:t>
      </w:r>
      <w:r>
        <w:t xml:space="preserve">evidence or based on the total workload generated by the </w:t>
      </w:r>
      <w:r w:rsidRPr="000D04F5">
        <w:t>app</w:t>
      </w:r>
      <w:r>
        <w:t>?</w:t>
      </w:r>
    </w:p>
    <w:p w:rsidR="003501E6" w:rsidP="003501E6">
      <w:pPr>
        <w:pStyle w:val="Answer"/>
      </w:pPr>
      <w:sdt>
        <w:sdtPr>
          <w:alias w:val="Witness"/>
          <w:id w:val="985660308"/>
          <w:placeholder>
            <w:docPart w:val="78B1CEC3CF604F82A8926E24DF38EE11"/>
          </w:placeholder>
          <w:richText/>
        </w:sdtPr>
        <w:sdtContent>
          <w:r w:rsidRPr="000D04F5">
            <w:rPr>
              <w:b/>
              <w:i/>
            </w:rPr>
            <w:t>Matthew Gould:</w:t>
          </w:r>
        </w:sdtContent>
      </w:sdt>
      <w:r w:rsidRPr="000D04F5">
        <w:t xml:space="preserve"> </w:t>
      </w:r>
      <w:r w:rsidR="008016E0">
        <w:t>The way</w:t>
      </w:r>
      <w:r>
        <w:t xml:space="preserve"> it will work is that people’s phones will keep a record of the </w:t>
      </w:r>
      <w:r w:rsidRPr="000D04F5">
        <w:t xml:space="preserve">anonymised </w:t>
      </w:r>
      <w:r>
        <w:t xml:space="preserve">tokens of those they have been in touch with. That data will stay </w:t>
      </w:r>
      <w:r w:rsidRPr="000D04F5">
        <w:t xml:space="preserve">on people’s phones </w:t>
      </w:r>
      <w:r>
        <w:t xml:space="preserve">until such point as they </w:t>
      </w:r>
      <w:r w:rsidRPr="000D04F5">
        <w:t>become symptomatic</w:t>
      </w:r>
      <w:r>
        <w:t>, when they will have the option to give us the list of</w:t>
      </w:r>
      <w:r w:rsidRPr="000D04F5">
        <w:t xml:space="preserve"> randomi</w:t>
      </w:r>
      <w:r>
        <w:t>s</w:t>
      </w:r>
      <w:r w:rsidRPr="000D04F5">
        <w:t xml:space="preserve">ed IDs </w:t>
      </w:r>
      <w:r>
        <w:t xml:space="preserve">of those they have been in touch with. That will allow us to do the </w:t>
      </w:r>
      <w:r w:rsidRPr="000D04F5">
        <w:t>cascades of warning that Christophe</w:t>
      </w:r>
      <w:r w:rsidR="00F839A8">
        <w:t xml:space="preserve"> </w:t>
      </w:r>
      <w:r w:rsidRPr="000D04F5">
        <w:t xml:space="preserve">talked </w:t>
      </w:r>
      <w:r>
        <w:t xml:space="preserve">about. It will also allow us to see the </w:t>
      </w:r>
      <w:r w:rsidRPr="000D04F5">
        <w:t xml:space="preserve">wider contact graph </w:t>
      </w:r>
      <w:r>
        <w:t>of how the risk is propagating more widely</w:t>
      </w:r>
      <w:r w:rsidR="00F839A8">
        <w:t>,</w:t>
      </w:r>
      <w:r>
        <w:t xml:space="preserve"> and what the contacts are between people, </w:t>
      </w:r>
      <w:r w:rsidRPr="000D04F5">
        <w:t>on an anon</w:t>
      </w:r>
      <w:r>
        <w:t>ymous</w:t>
      </w:r>
      <w:r w:rsidRPr="000D04F5">
        <w:t xml:space="preserve"> basis</w:t>
      </w:r>
      <w:r>
        <w:t>. O</w:t>
      </w:r>
      <w:r w:rsidRPr="000D04F5">
        <w:t>ver time</w:t>
      </w:r>
      <w:r>
        <w:t>, that will allow us to</w:t>
      </w:r>
      <w:r w:rsidRPr="000D04F5">
        <w:t xml:space="preserve"> hone the algorithm</w:t>
      </w:r>
      <w:r>
        <w:t xml:space="preserve"> in precisely the way you talked about.</w:t>
      </w:r>
    </w:p>
    <w:p w:rsidR="003501E6" w:rsidRPr="000D04F5" w:rsidP="003501E6">
      <w:pPr>
        <w:pStyle w:val="Answer"/>
      </w:pPr>
      <w:r>
        <w:t>T</w:t>
      </w:r>
      <w:r>
        <w:t xml:space="preserve">o be clear, what we have </w:t>
      </w:r>
      <w:r>
        <w:t>are</w:t>
      </w:r>
      <w:r>
        <w:t xml:space="preserve"> </w:t>
      </w:r>
      <w:r w:rsidRPr="000D04F5">
        <w:t>identifie</w:t>
      </w:r>
      <w:r>
        <w:t>rs</w:t>
      </w:r>
      <w:r w:rsidRPr="000D04F5">
        <w:t xml:space="preserve"> rather than identities</w:t>
      </w:r>
      <w:r>
        <w:t xml:space="preserve">. The </w:t>
      </w:r>
      <w:r w:rsidRPr="000D04F5">
        <w:t>data sits on people’s phones</w:t>
      </w:r>
      <w:r>
        <w:t xml:space="preserve"> until they choose to share it with us, so there are a series of protections that allow people to be confident in using it that their privacy is being protected, even as it allows us, at the same time, to hone the algorithm and develop a more sophisticated</w:t>
      </w:r>
      <w:r w:rsidRPr="000D04F5">
        <w:t xml:space="preserve"> risk model</w:t>
      </w:r>
      <w:r>
        <w:t>.</w:t>
      </w:r>
    </w:p>
    <w:p w:rsidR="003501E6" w:rsidRPr="000D04F5" w:rsidP="003501E6">
      <w:pPr>
        <w:pStyle w:val="Question"/>
        <w:numPr>
          <w:ilvl w:val="0"/>
          <w:numId w:val="9"/>
        </w:numPr>
      </w:pPr>
      <w:sdt>
        <w:sdtPr>
          <w:alias w:val="Member"/>
          <w:tag w:val="&lt;Member mnisId='4837' dodsId=''&gt;"/>
          <w:id w:val="-841853285"/>
          <w:placeholder>
            <w:docPart w:val="78B1CEC3CF604F82A8926E24DF38EE11"/>
          </w:placeholder>
          <w:richText/>
        </w:sdtPr>
        <w:sdtContent>
          <w:r w:rsidRPr="000D04F5">
            <w:rPr>
              <w:b/>
            </w:rPr>
            <w:t>Aaron Bell:</w:t>
          </w:r>
        </w:sdtContent>
      </w:sdt>
      <w:r w:rsidRPr="000D04F5">
        <w:t xml:space="preserve"> </w:t>
      </w:r>
      <w:r w:rsidR="003870D7">
        <w:t>G</w:t>
      </w:r>
      <w:r w:rsidRPr="000D04F5">
        <w:t xml:space="preserve">oing to </w:t>
      </w:r>
      <w:r>
        <w:t xml:space="preserve">the </w:t>
      </w:r>
      <w:r w:rsidRPr="000D04F5">
        <w:t>macro level</w:t>
      </w:r>
      <w:r>
        <w:t xml:space="preserve">, is it feasible to expect </w:t>
      </w:r>
      <w:r w:rsidRPr="000D04F5">
        <w:t xml:space="preserve">80% </w:t>
      </w:r>
      <w:r>
        <w:t>of all smartphone users—around 55% or</w:t>
      </w:r>
      <w:r w:rsidRPr="000D04F5">
        <w:t xml:space="preserve"> 56% of </w:t>
      </w:r>
      <w:r w:rsidR="00876BEE">
        <w:t xml:space="preserve">the </w:t>
      </w:r>
      <w:r w:rsidRPr="000D04F5">
        <w:t>UK population</w:t>
      </w:r>
      <w:r>
        <w:t xml:space="preserve">—to use such an application? You have just talked about some of the </w:t>
      </w:r>
      <w:r w:rsidRPr="000D04F5">
        <w:t>privacy and surveillance fears</w:t>
      </w:r>
      <w:r>
        <w:t xml:space="preserve">, and the increasing anxiety, if you have an app like that. How </w:t>
      </w:r>
      <w:r w:rsidR="003870D7">
        <w:t>do</w:t>
      </w:r>
      <w:r>
        <w:t xml:space="preserve"> you propose to encourage and incentivise uptake of the app?</w:t>
      </w:r>
    </w:p>
    <w:p w:rsidR="00876BEE" w:rsidP="003501E6">
      <w:pPr>
        <w:pStyle w:val="Answer"/>
      </w:pPr>
      <w:sdt>
        <w:sdtPr>
          <w:alias w:val="Witness"/>
          <w:id w:val="1664580195"/>
          <w:placeholder>
            <w:docPart w:val="78B1CEC3CF604F82A8926E24DF38EE11"/>
          </w:placeholder>
          <w:richText/>
        </w:sdtPr>
        <w:sdtContent>
          <w:r w:rsidRPr="000D04F5" w:rsidR="003501E6">
            <w:rPr>
              <w:b/>
              <w:i/>
            </w:rPr>
            <w:t>Matthew Gould:</w:t>
          </w:r>
        </w:sdtContent>
      </w:sdt>
      <w:r w:rsidRPr="000D04F5" w:rsidR="003501E6">
        <w:t xml:space="preserve"> </w:t>
      </w:r>
      <w:r w:rsidR="003870D7">
        <w:t>It</w:t>
      </w:r>
      <w:r w:rsidRPr="000D04F5" w:rsidR="003501E6">
        <w:t xml:space="preserve"> needs to become part of </w:t>
      </w:r>
      <w:r w:rsidR="003870D7">
        <w:t xml:space="preserve">the </w:t>
      </w:r>
      <w:r w:rsidRPr="000D04F5" w:rsidR="003501E6">
        <w:t xml:space="preserve">core message </w:t>
      </w:r>
      <w:r w:rsidR="003501E6">
        <w:t xml:space="preserve">that, as the country looks to reduce the restrictions it is under at the moment and the Government face </w:t>
      </w:r>
      <w:r w:rsidRPr="000D04F5" w:rsidR="003501E6">
        <w:t>difficult choices</w:t>
      </w:r>
      <w:r w:rsidR="003501E6">
        <w:t xml:space="preserve">, </w:t>
      </w:r>
      <w:r w:rsidR="007408EC">
        <w:t>the way</w:t>
      </w:r>
      <w:r w:rsidR="003501E6">
        <w:t xml:space="preserve"> we can manage that safely is by being confident that we can rapidly detect and isolate people who have recently come into contact with new Covid cases. </w:t>
      </w:r>
    </w:p>
    <w:p w:rsidR="003501E6" w:rsidP="003501E6">
      <w:pPr>
        <w:pStyle w:val="Answer"/>
      </w:pPr>
      <w:r>
        <w:t>The message needs to be that</w:t>
      </w:r>
      <w:r w:rsidR="00DA1E5F">
        <w:t>,</w:t>
      </w:r>
      <w:r w:rsidR="007B2CA4">
        <w:t xml:space="preserve"> </w:t>
      </w:r>
      <w:r>
        <w:t>if you want to keep your family and yourself safe</w:t>
      </w:r>
      <w:r w:rsidR="00DA1E5F">
        <w:t>,</w:t>
      </w:r>
      <w:r>
        <w:t xml:space="preserve"> and you want to protect the NHS and stop it being overwhelmed, and at the same time you want to get the country back and the economy moving, the app is going to be an essential part of the strategy for doing that.</w:t>
      </w:r>
    </w:p>
    <w:p w:rsidR="003501E6" w:rsidRPr="000D04F5" w:rsidP="003501E6">
      <w:pPr>
        <w:pStyle w:val="Answer"/>
      </w:pPr>
      <w:r>
        <w:t xml:space="preserve">To be </w:t>
      </w:r>
      <w:r w:rsidRPr="000D04F5">
        <w:t>blunt</w:t>
      </w:r>
      <w:r>
        <w:t xml:space="preserve">, the </w:t>
      </w:r>
      <w:r w:rsidRPr="000D04F5">
        <w:t xml:space="preserve">levels of download </w:t>
      </w:r>
      <w:r>
        <w:t>that you mentioned, which would be optimal for making the thing work, will be</w:t>
      </w:r>
      <w:r w:rsidRPr="000D04F5">
        <w:t xml:space="preserve"> tough;</w:t>
      </w:r>
      <w:r>
        <w:t xml:space="preserve"> it will</w:t>
      </w:r>
      <w:r w:rsidRPr="000D04F5">
        <w:t xml:space="preserve"> require us</w:t>
      </w:r>
      <w:r w:rsidR="00AE3DB9">
        <w:t xml:space="preserve"> to</w:t>
      </w:r>
      <w:r>
        <w:t xml:space="preserve"> </w:t>
      </w:r>
      <w:r w:rsidRPr="000D04F5">
        <w:t xml:space="preserve">get </w:t>
      </w:r>
      <w:r>
        <w:t xml:space="preserve">the message over that this is a core part of how we move forward. It will require us to earn and keep </w:t>
      </w:r>
      <w:r w:rsidR="001B642A">
        <w:t>people’s</w:t>
      </w:r>
      <w:r>
        <w:t xml:space="preserve"> trust</w:t>
      </w:r>
      <w:r w:rsidR="001B642A">
        <w:t xml:space="preserve"> </w:t>
      </w:r>
      <w:r>
        <w:t xml:space="preserve">that we are doing </w:t>
      </w:r>
      <w:r w:rsidR="001B71EC">
        <w:t>it</w:t>
      </w:r>
      <w:r>
        <w:t xml:space="preserve"> in the right way </w:t>
      </w:r>
      <w:r w:rsidR="009A5404">
        <w:t>so</w:t>
      </w:r>
      <w:r>
        <w:t xml:space="preserve"> </w:t>
      </w:r>
      <w:r w:rsidR="001B71EC">
        <w:t xml:space="preserve">that </w:t>
      </w:r>
      <w:r>
        <w:t xml:space="preserve">they understand what </w:t>
      </w:r>
      <w:r w:rsidR="001B71EC">
        <w:t>we</w:t>
      </w:r>
      <w:r>
        <w:t xml:space="preserve"> are doing and can trust us </w:t>
      </w:r>
      <w:r w:rsidR="00BB35F5">
        <w:t xml:space="preserve">with </w:t>
      </w:r>
      <w:r>
        <w:t>the way we are doing it. It will require us to have messages from everyone people trust, from</w:t>
      </w:r>
      <w:r w:rsidR="000B7A93">
        <w:t xml:space="preserve"> both</w:t>
      </w:r>
      <w:r>
        <w:t xml:space="preserve"> the Government and politics</w:t>
      </w:r>
      <w:r w:rsidR="003A3587">
        <w:t>,</w:t>
      </w:r>
      <w:r>
        <w:t xml:space="preserve"> </w:t>
      </w:r>
      <w:r w:rsidR="000B7A93">
        <w:t>and</w:t>
      </w:r>
      <w:r>
        <w:t xml:space="preserve"> more widely. It will require us to find messages and messengers </w:t>
      </w:r>
      <w:r w:rsidR="000B7A93">
        <w:t>that</w:t>
      </w:r>
      <w:r>
        <w:t xml:space="preserve"> resonate in all the communities of the country </w:t>
      </w:r>
      <w:r w:rsidR="000B7A93">
        <w:t>that</w:t>
      </w:r>
      <w:r>
        <w:t xml:space="preserve"> we need to be part of this. It will require an enormous comms effort</w:t>
      </w:r>
      <w:r w:rsidR="00334BD6">
        <w:t>,</w:t>
      </w:r>
      <w:r>
        <w:t xml:space="preserve"> but if we can do it and get that level of trust and participation, as Christophe said, the impact on our ability to manage the situation will be </w:t>
      </w:r>
      <w:r w:rsidRPr="000D04F5">
        <w:t>important.</w:t>
      </w:r>
    </w:p>
    <w:p w:rsidR="003501E6" w:rsidRPr="000D04F5" w:rsidP="003501E6">
      <w:pPr>
        <w:pStyle w:val="Question"/>
        <w:numPr>
          <w:ilvl w:val="0"/>
          <w:numId w:val="9"/>
        </w:numPr>
      </w:pPr>
      <w:sdt>
        <w:sdtPr>
          <w:alias w:val="Member"/>
          <w:tag w:val="&lt;Member mnisId='4837' dodsId=''&gt;"/>
          <w:id w:val="187647453"/>
          <w:placeholder>
            <w:docPart w:val="78B1CEC3CF604F82A8926E24DF38EE11"/>
          </w:placeholder>
          <w:richText/>
        </w:sdtPr>
        <w:sdtContent>
          <w:r w:rsidRPr="000D04F5">
            <w:rPr>
              <w:b/>
            </w:rPr>
            <w:t>Aaron Bell:</w:t>
          </w:r>
        </w:sdtContent>
      </w:sdt>
      <w:r w:rsidRPr="000D04F5">
        <w:t xml:space="preserve"> </w:t>
      </w:r>
      <w:r w:rsidR="00E92C40">
        <w:t>S</w:t>
      </w:r>
      <w:r>
        <w:t xml:space="preserve">ome of my </w:t>
      </w:r>
      <w:r w:rsidRPr="000D04F5">
        <w:t>colleagues</w:t>
      </w:r>
      <w:r>
        <w:t xml:space="preserve"> have questions about privacy and the legal aspects</w:t>
      </w:r>
      <w:r w:rsidR="00E92C40">
        <w:t>. M</w:t>
      </w:r>
      <w:r>
        <w:t>ore generally, you mentioned that it will be</w:t>
      </w:r>
      <w:r w:rsidR="000804B3">
        <w:t xml:space="preserve"> </w:t>
      </w:r>
      <w:r>
        <w:t xml:space="preserve">anonymised codes identifying </w:t>
      </w:r>
      <w:r w:rsidRPr="000D04F5">
        <w:t>devices rather than people</w:t>
      </w:r>
      <w:r>
        <w:t xml:space="preserve"> but </w:t>
      </w:r>
      <w:r w:rsidR="00EB5C25">
        <w:t>that it</w:t>
      </w:r>
      <w:r>
        <w:t xml:space="preserve"> is a potential opportunity for us to learn a lot more</w:t>
      </w:r>
      <w:r w:rsidRPr="000D04F5">
        <w:t xml:space="preserve"> about the disease</w:t>
      </w:r>
      <w:r>
        <w:t xml:space="preserve"> as well. Could there be </w:t>
      </w:r>
      <w:r w:rsidRPr="000D04F5">
        <w:t xml:space="preserve">different levels of </w:t>
      </w:r>
      <w:r>
        <w:t xml:space="preserve">data-sharing </w:t>
      </w:r>
      <w:r w:rsidRPr="000D04F5">
        <w:t xml:space="preserve">consent </w:t>
      </w:r>
      <w:r>
        <w:t>built into the app?</w:t>
      </w:r>
    </w:p>
    <w:p w:rsidR="00580CBF" w:rsidP="003501E6">
      <w:pPr>
        <w:pStyle w:val="Answer"/>
      </w:pPr>
      <w:sdt>
        <w:sdtPr>
          <w:alias w:val="Witness"/>
          <w:id w:val="983664465"/>
          <w:placeholder>
            <w:docPart w:val="78B1CEC3CF604F82A8926E24DF38EE11"/>
          </w:placeholder>
          <w:richText/>
        </w:sdtPr>
        <w:sdtContent>
          <w:r w:rsidRPr="000D04F5" w:rsidR="003501E6">
            <w:rPr>
              <w:b/>
              <w:i/>
            </w:rPr>
            <w:t>Matthew Gould:</w:t>
          </w:r>
        </w:sdtContent>
      </w:sdt>
      <w:r w:rsidRPr="000D04F5" w:rsidR="003501E6">
        <w:t xml:space="preserve"> Yes</w:t>
      </w:r>
      <w:r w:rsidR="003501E6">
        <w:t xml:space="preserve">. One </w:t>
      </w:r>
      <w:r w:rsidR="000804B3">
        <w:t xml:space="preserve">of the </w:t>
      </w:r>
      <w:r w:rsidR="003501E6">
        <w:t>thing</w:t>
      </w:r>
      <w:r w:rsidR="000804B3">
        <w:t>s</w:t>
      </w:r>
      <w:r w:rsidR="003501E6">
        <w:t xml:space="preserve"> that it is important to say is that the app will iterate. We have been </w:t>
      </w:r>
      <w:r w:rsidRPr="000D04F5" w:rsidR="003501E6">
        <w:t xml:space="preserve">developing it at speed </w:t>
      </w:r>
      <w:r w:rsidR="003501E6">
        <w:t xml:space="preserve">since the very start of the situation, but the </w:t>
      </w:r>
      <w:r w:rsidRPr="000D04F5" w:rsidR="003501E6">
        <w:t xml:space="preserve">first version </w:t>
      </w:r>
      <w:r w:rsidR="003501E6">
        <w:t>that we put out will not have everything in it that we would like.</w:t>
      </w:r>
    </w:p>
    <w:p w:rsidR="003501E6" w:rsidP="003501E6">
      <w:pPr>
        <w:pStyle w:val="Answer"/>
      </w:pPr>
      <w:r>
        <w:t xml:space="preserve">We are quite keen that </w:t>
      </w:r>
      <w:r w:rsidRPr="000D04F5">
        <w:t>subsequent versions</w:t>
      </w:r>
      <w:r>
        <w:t xml:space="preserve"> should give people the opportunity to offer more data if they wish to do so. For example, it would be very useful epidemiologically </w:t>
      </w:r>
      <w:r w:rsidRPr="000D04F5">
        <w:t xml:space="preserve">if people were willing to offer us </w:t>
      </w:r>
      <w:r>
        <w:t xml:space="preserve">not just the anonymous </w:t>
      </w:r>
      <w:r w:rsidRPr="000D04F5">
        <w:t xml:space="preserve">proximity contacts but </w:t>
      </w:r>
      <w:r>
        <w:t xml:space="preserve">the location of where those contacts took place. That would allow us to know that certain </w:t>
      </w:r>
      <w:r w:rsidRPr="000D04F5">
        <w:t xml:space="preserve">places </w:t>
      </w:r>
      <w:r>
        <w:t xml:space="preserve">or sectors were a particular source of proximity contacts that subsequently became problematic. If people were willing to do that, and </w:t>
      </w:r>
      <w:r w:rsidRPr="000D04F5">
        <w:t xml:space="preserve">I suspect a significant proportion would </w:t>
      </w:r>
      <w:r>
        <w:t xml:space="preserve">be willing, </w:t>
      </w:r>
      <w:r w:rsidR="00753640">
        <w:t>i</w:t>
      </w:r>
      <w:r>
        <w:t xml:space="preserve">t would be very important data, because it would allow us to have an important </w:t>
      </w:r>
      <w:r w:rsidRPr="000D04F5">
        <w:t xml:space="preserve">insight </w:t>
      </w:r>
      <w:r>
        <w:t>into how the virus was propagated.</w:t>
      </w:r>
    </w:p>
    <w:p w:rsidR="003501E6" w:rsidRPr="000D04F5" w:rsidP="00753640">
      <w:pPr>
        <w:pStyle w:val="Question"/>
      </w:pPr>
      <w:sdt>
        <w:sdtPr>
          <w:alias w:val="Member"/>
          <w:tag w:val="&lt;Member mnisId='1578' dodsId='40488'&gt;"/>
          <w:id w:val="-697540431"/>
          <w:placeholder>
            <w:docPart w:val="6BD2E18FD7EA48859276DFAC886EE810"/>
          </w:placeholder>
          <w:richText/>
        </w:sdtPr>
        <w:sdtContent>
          <w:r w:rsidRPr="00753640">
            <w:rPr>
              <w:b/>
            </w:rPr>
            <w:t>Chair:</w:t>
          </w:r>
        </w:sdtContent>
      </w:sdt>
      <w:r>
        <w:t xml:space="preserve"> Professor Fraser was indicating that he would like to come in</w:t>
      </w:r>
      <w:r w:rsidR="00753640">
        <w:t>, partially in response</w:t>
      </w:r>
      <w:r>
        <w:t xml:space="preserve"> to that question.</w:t>
      </w:r>
    </w:p>
    <w:p w:rsidR="00876BEE" w:rsidP="003501E6">
      <w:pPr>
        <w:pStyle w:val="Answer"/>
      </w:pPr>
      <w:sdt>
        <w:sdtPr>
          <w:alias w:val="Witness"/>
          <w:id w:val="542186322"/>
          <w:placeholder>
            <w:docPart w:val="78B1CEC3CF604F82A8926E24DF38EE11"/>
          </w:placeholder>
          <w:richText/>
        </w:sdtPr>
        <w:sdtContent>
          <w:r w:rsidRPr="000D04F5" w:rsidR="003501E6">
            <w:rPr>
              <w:b/>
              <w:i/>
            </w:rPr>
            <w:t>Professor Fraser:</w:t>
          </w:r>
        </w:sdtContent>
      </w:sdt>
      <w:r w:rsidRPr="000D04F5" w:rsidR="003501E6">
        <w:t xml:space="preserve"> </w:t>
      </w:r>
      <w:r w:rsidR="003501E6">
        <w:t xml:space="preserve">To link </w:t>
      </w:r>
      <w:r w:rsidRPr="000D04F5" w:rsidR="003501E6">
        <w:t xml:space="preserve">together the </w:t>
      </w:r>
      <w:r w:rsidR="00753640">
        <w:t xml:space="preserve">last </w:t>
      </w:r>
      <w:r w:rsidRPr="000D04F5" w:rsidR="003501E6">
        <w:t>two questions</w:t>
      </w:r>
      <w:r w:rsidR="003501E6">
        <w:t xml:space="preserve">, we have been advising closely </w:t>
      </w:r>
      <w:r w:rsidRPr="000D04F5" w:rsidR="003501E6">
        <w:t xml:space="preserve">NHSX </w:t>
      </w:r>
      <w:r w:rsidR="003501E6">
        <w:t xml:space="preserve">and Matthew’s team, but we have also been advising other countries that have made different choices. In particular, the question of whether you can turn a </w:t>
      </w:r>
      <w:r w:rsidRPr="000D04F5" w:rsidR="003501E6">
        <w:t xml:space="preserve">continuous signal into </w:t>
      </w:r>
      <w:r w:rsidR="003501E6">
        <w:t xml:space="preserve">a </w:t>
      </w:r>
      <w:r w:rsidRPr="000D04F5" w:rsidR="003501E6">
        <w:t>binary decision</w:t>
      </w:r>
      <w:r w:rsidR="003501E6">
        <w:t>—yes, we think this is a risk contact</w:t>
      </w:r>
      <w:r w:rsidR="003A3587">
        <w:t>;</w:t>
      </w:r>
      <w:r w:rsidR="003501E6">
        <w:t xml:space="preserve"> no</w:t>
      </w:r>
      <w:r w:rsidR="00953F74">
        <w:t>,</w:t>
      </w:r>
      <w:r w:rsidR="003501E6">
        <w:t xml:space="preserve"> </w:t>
      </w:r>
      <w:r w:rsidR="00953F74">
        <w:t>this isn’t a risk contact</w:t>
      </w:r>
      <w:r w:rsidR="003501E6">
        <w:t xml:space="preserve">—requires </w:t>
      </w:r>
      <w:r w:rsidRPr="000D04F5" w:rsidR="003501E6">
        <w:t>continuous validation of the outcome</w:t>
      </w:r>
      <w:r w:rsidR="003501E6">
        <w:t xml:space="preserve">. </w:t>
      </w:r>
    </w:p>
    <w:p w:rsidR="00506261" w:rsidP="003501E6">
      <w:pPr>
        <w:pStyle w:val="Answer"/>
      </w:pPr>
      <w:r>
        <w:t>You need to be able to estimate, of the proportion of people who received the notification, whether</w:t>
      </w:r>
      <w:r w:rsidRPr="000D04F5">
        <w:t xml:space="preserve"> they were above the threshold</w:t>
      </w:r>
      <w:r>
        <w:t xml:space="preserve"> and what proportion went on to</w:t>
      </w:r>
      <w:r w:rsidRPr="000D04F5">
        <w:t xml:space="preserve"> develop the infection</w:t>
      </w:r>
      <w:r>
        <w:t>.</w:t>
      </w:r>
      <w:r>
        <w:t xml:space="preserve"> </w:t>
      </w:r>
      <w:r>
        <w:t xml:space="preserve">You would work that out, and they would then </w:t>
      </w:r>
      <w:r w:rsidRPr="000D04F5">
        <w:t>upload or declare themselves as cases</w:t>
      </w:r>
      <w:r>
        <w:t xml:space="preserve"> through the consent-based process.</w:t>
      </w:r>
      <w:r>
        <w:t xml:space="preserve"> Similarly, f</w:t>
      </w:r>
      <w:r>
        <w:t xml:space="preserve">or those who fell below the threshold, it would ask what proportion </w:t>
      </w:r>
      <w:r w:rsidRPr="000D04F5">
        <w:t>became cases</w:t>
      </w:r>
      <w:r>
        <w:t>.</w:t>
      </w:r>
    </w:p>
    <w:p w:rsidR="003501E6" w:rsidP="003501E6">
      <w:pPr>
        <w:pStyle w:val="Answer"/>
      </w:pPr>
      <w:r>
        <w:t>It is about evaluating and improving the process</w:t>
      </w:r>
      <w:r w:rsidR="003A3587">
        <w:t>,</w:t>
      </w:r>
      <w:r>
        <w:t xml:space="preserve"> and being transparent about the strength of evidence</w:t>
      </w:r>
      <w:r w:rsidR="009103CE">
        <w:t>,</w:t>
      </w:r>
      <w:r>
        <w:t xml:space="preserve"> and </w:t>
      </w:r>
      <w:r w:rsidR="00B7171F">
        <w:t xml:space="preserve">what </w:t>
      </w:r>
      <w:r>
        <w:t xml:space="preserve">proportion of people who receive notifications actually develop infection. For </w:t>
      </w:r>
      <w:r w:rsidRPr="000D04F5">
        <w:t>manual contact tracing</w:t>
      </w:r>
      <w:r>
        <w:t xml:space="preserve">, typically, a relatively small number of contacts are identified, and about </w:t>
      </w:r>
      <w:r w:rsidRPr="000D04F5">
        <w:t>15%</w:t>
      </w:r>
      <w:r>
        <w:t xml:space="preserve">, somewhere between 10% and </w:t>
      </w:r>
      <w:r w:rsidRPr="000D04F5">
        <w:t>20%</w:t>
      </w:r>
      <w:r w:rsidR="009103CE">
        <w:t>,</w:t>
      </w:r>
      <w:r w:rsidRPr="000D04F5">
        <w:t xml:space="preserve"> of contacts </w:t>
      </w:r>
      <w:r>
        <w:t>notified through manual contact tracing for Covid are typically infected.</w:t>
      </w:r>
    </w:p>
    <w:p w:rsidR="003501E6" w:rsidRPr="000D04F5" w:rsidP="003501E6">
      <w:pPr>
        <w:pStyle w:val="Answer"/>
      </w:pPr>
      <w:r>
        <w:t>In terms of</w:t>
      </w:r>
      <w:r>
        <w:t xml:space="preserve"> advising other countries, we have worked very closely with countries such as Switzerland, which have chosen a decentralised approach based on privacy considerations. We have not yet found </w:t>
      </w:r>
      <w:r w:rsidR="001013F7">
        <w:t>a</w:t>
      </w:r>
      <w:r>
        <w:t xml:space="preserve"> system to do that evaluation. You can model the different relationships between how the contacts are measured and whether notifications are sent, but the trade-offs in epidemiological efficiency</w:t>
      </w:r>
      <w:r w:rsidR="00164E3F">
        <w:t>,</w:t>
      </w:r>
      <w:r>
        <w:t xml:space="preserve"> and being able to validate and have the transparency that the messages are based on the best current available evidence, depend on those choices </w:t>
      </w:r>
      <w:r w:rsidRPr="000D04F5">
        <w:t>being made.</w:t>
      </w:r>
    </w:p>
    <w:p w:rsidR="003501E6" w:rsidRPr="000D04F5" w:rsidP="003501E6">
      <w:pPr>
        <w:pStyle w:val="Question"/>
        <w:numPr>
          <w:ilvl w:val="0"/>
          <w:numId w:val="9"/>
        </w:numPr>
      </w:pPr>
      <w:sdt>
        <w:sdtPr>
          <w:alias w:val="Member"/>
          <w:tag w:val="&lt;Member mnisId='1578' dodsId='40488'&gt;"/>
          <w:id w:val="-837925625"/>
          <w:placeholder>
            <w:docPart w:val="78B1CEC3CF604F82A8926E24DF38EE11"/>
          </w:placeholder>
          <w:richText/>
        </w:sdtPr>
        <w:sdtContent>
          <w:r w:rsidRPr="000D04F5">
            <w:rPr>
              <w:b/>
            </w:rPr>
            <w:t>Chair:</w:t>
          </w:r>
        </w:sdtContent>
      </w:sdt>
      <w:r w:rsidRPr="000D04F5">
        <w:t xml:space="preserve"> </w:t>
      </w:r>
      <w:r>
        <w:t>Is t</w:t>
      </w:r>
      <w:r w:rsidRPr="000D04F5">
        <w:t>h</w:t>
      </w:r>
      <w:r w:rsidR="00164E3F">
        <w:t>e</w:t>
      </w:r>
      <w:r w:rsidRPr="000D04F5">
        <w:t xml:space="preserve"> learning and feedback loop</w:t>
      </w:r>
      <w:r>
        <w:t xml:space="preserve"> that you described going to take place through machine learning, or does it </w:t>
      </w:r>
      <w:r w:rsidRPr="000D04F5">
        <w:t xml:space="preserve">export </w:t>
      </w:r>
      <w:r>
        <w:t xml:space="preserve">the data </w:t>
      </w:r>
      <w:r w:rsidRPr="000D04F5">
        <w:t>to be</w:t>
      </w:r>
      <w:r>
        <w:t xml:space="preserve"> analysed by researchers who then tweak the algorithm? Is</w:t>
      </w:r>
      <w:r w:rsidR="00706D2E">
        <w:t xml:space="preserve"> </w:t>
      </w:r>
      <w:r w:rsidRPr="000D04F5" w:rsidR="00706D2E">
        <w:t>that adjustment</w:t>
      </w:r>
      <w:r>
        <w:t xml:space="preserve"> internal or external?</w:t>
      </w:r>
    </w:p>
    <w:p w:rsidR="003501E6" w:rsidRPr="000D04F5" w:rsidP="003501E6">
      <w:pPr>
        <w:pStyle w:val="Answer"/>
      </w:pPr>
      <w:sdt>
        <w:sdtPr>
          <w:alias w:val="Witness"/>
          <w:id w:val="-520243490"/>
          <w:placeholder>
            <w:docPart w:val="78B1CEC3CF604F82A8926E24DF38EE11"/>
          </w:placeholder>
          <w:richText/>
        </w:sdtPr>
        <w:sdtContent>
          <w:r w:rsidRPr="000D04F5">
            <w:rPr>
              <w:b/>
              <w:i/>
            </w:rPr>
            <w:t>Professor Fraser:</w:t>
          </w:r>
        </w:sdtContent>
      </w:sdt>
      <w:r w:rsidRPr="000D04F5">
        <w:t xml:space="preserve"> The proposal</w:t>
      </w:r>
      <w:r>
        <w:t xml:space="preserve"> so far</w:t>
      </w:r>
      <w:r w:rsidRPr="000D04F5">
        <w:t xml:space="preserve"> is that we would </w:t>
      </w:r>
      <w:r>
        <w:t xml:space="preserve">help to draft, together with other scientists, a series of </w:t>
      </w:r>
      <w:r w:rsidRPr="000D04F5">
        <w:t>analys</w:t>
      </w:r>
      <w:r>
        <w:t>e</w:t>
      </w:r>
      <w:r w:rsidRPr="000D04F5">
        <w:t xml:space="preserve">s and </w:t>
      </w:r>
      <w:r w:rsidR="00A3449C">
        <w:t>e</w:t>
      </w:r>
      <w:r w:rsidRPr="000D04F5">
        <w:t>valuations</w:t>
      </w:r>
      <w:r>
        <w:t xml:space="preserve">, </w:t>
      </w:r>
      <w:r w:rsidR="00A3449C">
        <w:t>but that</w:t>
      </w:r>
      <w:r>
        <w:t xml:space="preserve"> would be done by </w:t>
      </w:r>
      <w:r w:rsidRPr="000D04F5">
        <w:t>NHSX.</w:t>
      </w:r>
    </w:p>
    <w:p w:rsidR="003501E6" w:rsidRPr="000D04F5" w:rsidP="003501E6">
      <w:pPr>
        <w:pStyle w:val="Remark"/>
      </w:pPr>
      <w:sdt>
        <w:sdtPr>
          <w:alias w:val="Member"/>
          <w:tag w:val="&lt;Member mnisId='1578' dodsId='40488'&gt;"/>
          <w:id w:val="-646049456"/>
          <w:placeholder>
            <w:docPart w:val="78B1CEC3CF604F82A8926E24DF38EE11"/>
          </w:placeholder>
          <w:richText/>
        </w:sdtPr>
        <w:sdtContent>
          <w:r w:rsidRPr="003A521C">
            <w:rPr>
              <w:b/>
            </w:rPr>
            <w:t>Chair:</w:t>
          </w:r>
        </w:sdtContent>
      </w:sdt>
      <w:r w:rsidRPr="000D04F5">
        <w:t xml:space="preserve"> </w:t>
      </w:r>
      <w:r w:rsidR="00706D2E">
        <w:t>I</w:t>
      </w:r>
      <w:r>
        <w:t xml:space="preserve">t would not be done automatically </w:t>
      </w:r>
      <w:r w:rsidRPr="000D04F5">
        <w:t>through machine learning.</w:t>
      </w:r>
    </w:p>
    <w:p w:rsidR="003501E6" w:rsidRPr="000D04F5" w:rsidP="003501E6">
      <w:pPr>
        <w:pStyle w:val="Question"/>
        <w:numPr>
          <w:ilvl w:val="0"/>
          <w:numId w:val="9"/>
        </w:numPr>
      </w:pPr>
      <w:sdt>
        <w:sdtPr>
          <w:alias w:val="Member"/>
          <w:tag w:val="&lt;Member mnisId='4837' dodsId=''&gt;"/>
          <w:id w:val="1162895473"/>
          <w:placeholder>
            <w:docPart w:val="78B1CEC3CF604F82A8926E24DF38EE11"/>
          </w:placeholder>
          <w:richText/>
        </w:sdtPr>
        <w:sdtContent>
          <w:r w:rsidRPr="000D04F5">
            <w:rPr>
              <w:b/>
            </w:rPr>
            <w:t>Aaron Bell:</w:t>
          </w:r>
        </w:sdtContent>
      </w:sdt>
      <w:r w:rsidRPr="000D04F5">
        <w:t xml:space="preserve"> </w:t>
      </w:r>
      <w:r>
        <w:t>Professor Fraser, f</w:t>
      </w:r>
      <w:r w:rsidRPr="000D04F5">
        <w:t>rom your estimations</w:t>
      </w:r>
      <w:r>
        <w:t xml:space="preserve">, could you give a figure for how much the use of such an app is likely to reduce transmission of Covid? Secondly, how many </w:t>
      </w:r>
      <w:r w:rsidRPr="000D04F5">
        <w:t xml:space="preserve">physical contact tracing staff </w:t>
      </w:r>
      <w:r>
        <w:t xml:space="preserve">would be </w:t>
      </w:r>
      <w:r w:rsidRPr="000D04F5">
        <w:t>required</w:t>
      </w:r>
      <w:r>
        <w:t xml:space="preserve"> to maximise the effectiveness of the app and get that reduced transmission?</w:t>
      </w:r>
    </w:p>
    <w:p w:rsidR="00876BEE" w:rsidP="003501E6">
      <w:pPr>
        <w:pStyle w:val="Answer"/>
      </w:pPr>
      <w:sdt>
        <w:sdtPr>
          <w:alias w:val="Witness"/>
          <w:id w:val="-1736228519"/>
          <w:placeholder>
            <w:docPart w:val="78B1CEC3CF604F82A8926E24DF38EE11"/>
          </w:placeholder>
          <w:richText/>
        </w:sdtPr>
        <w:sdtContent>
          <w:r w:rsidRPr="000D04F5" w:rsidR="003501E6">
            <w:rPr>
              <w:b/>
              <w:i/>
            </w:rPr>
            <w:t>Professor Fraser:</w:t>
          </w:r>
        </w:sdtContent>
      </w:sdt>
      <w:r w:rsidRPr="000D04F5" w:rsidR="003501E6">
        <w:t xml:space="preserve"> </w:t>
      </w:r>
      <w:r w:rsidR="003501E6">
        <w:t>We have been d</w:t>
      </w:r>
      <w:r w:rsidRPr="000D04F5" w:rsidR="003501E6">
        <w:t xml:space="preserve">oing extensive simulations for the </w:t>
      </w:r>
      <w:r w:rsidR="000753D3">
        <w:t>l</w:t>
      </w:r>
      <w:r w:rsidRPr="000D04F5" w:rsidR="003501E6">
        <w:t>ast month</w:t>
      </w:r>
      <w:r w:rsidR="003501E6">
        <w:t xml:space="preserve"> to validate </w:t>
      </w:r>
      <w:r w:rsidRPr="000D04F5" w:rsidR="003501E6">
        <w:t xml:space="preserve">that our simulations represent </w:t>
      </w:r>
      <w:r w:rsidR="003501E6">
        <w:t xml:space="preserve">the known contact structure of people in households, in workplaces and </w:t>
      </w:r>
      <w:r w:rsidRPr="000D04F5" w:rsidR="003501E6">
        <w:t>randomly</w:t>
      </w:r>
      <w:r w:rsidR="003501E6">
        <w:t xml:space="preserve">, </w:t>
      </w:r>
      <w:r w:rsidRPr="000D04F5" w:rsidR="003501E6">
        <w:t xml:space="preserve">tailoring </w:t>
      </w:r>
      <w:r w:rsidR="003501E6">
        <w:t xml:space="preserve">random mixing and </w:t>
      </w:r>
      <w:r w:rsidRPr="000D04F5" w:rsidR="003501E6">
        <w:t xml:space="preserve">those simulations </w:t>
      </w:r>
      <w:r w:rsidR="003501E6">
        <w:t xml:space="preserve">to what is known about the </w:t>
      </w:r>
      <w:r w:rsidRPr="000D04F5" w:rsidR="003501E6">
        <w:t>transmission of Covid</w:t>
      </w:r>
      <w:r w:rsidR="000632BC">
        <w:t>, and</w:t>
      </w:r>
      <w:r w:rsidR="003501E6">
        <w:t xml:space="preserve"> testing different ways in which the contact tracing app could work. </w:t>
      </w:r>
    </w:p>
    <w:p w:rsidR="008C4A12" w:rsidP="003501E6">
      <w:pPr>
        <w:pStyle w:val="Answer"/>
      </w:pPr>
      <w:r>
        <w:t>For example, you could send a</w:t>
      </w:r>
      <w:r w:rsidRPr="000D04F5">
        <w:t xml:space="preserve"> notification </w:t>
      </w:r>
      <w:r>
        <w:t xml:space="preserve">immediately based on self-diagnosis, which would result in somebody being notified that they </w:t>
      </w:r>
      <w:r w:rsidR="00BC149A">
        <w:t>we</w:t>
      </w:r>
      <w:r>
        <w:t xml:space="preserve">re </w:t>
      </w:r>
      <w:r w:rsidRPr="000D04F5">
        <w:t>maybe an amber warning</w:t>
      </w:r>
      <w:r w:rsidR="000632BC">
        <w:t xml:space="preserve">, that </w:t>
      </w:r>
      <w:r>
        <w:t xml:space="preserve">they </w:t>
      </w:r>
      <w:r w:rsidR="00BC149A">
        <w:t>we</w:t>
      </w:r>
      <w:r>
        <w:t xml:space="preserve">re a contact of a suspect case. Then, at a later date, when the person </w:t>
      </w:r>
      <w:r w:rsidR="00EB0E53">
        <w:t>wa</w:t>
      </w:r>
      <w:r>
        <w:t>s tested, if they test</w:t>
      </w:r>
      <w:r w:rsidR="00EB0E53">
        <w:t>ed</w:t>
      </w:r>
      <w:r>
        <w:t xml:space="preserve"> positive, you could send a </w:t>
      </w:r>
      <w:r w:rsidRPr="000D04F5">
        <w:t>further notification</w:t>
      </w:r>
      <w:r>
        <w:t xml:space="preserve"> saying that </w:t>
      </w:r>
      <w:r>
        <w:t xml:space="preserve">they </w:t>
      </w:r>
      <w:r w:rsidR="00EB0E53">
        <w:t>we</w:t>
      </w:r>
      <w:r>
        <w:t>re a</w:t>
      </w:r>
      <w:r>
        <w:t xml:space="preserve"> contact with a confirmed case, or you could </w:t>
      </w:r>
      <w:r w:rsidRPr="000D04F5">
        <w:t xml:space="preserve">wait until </w:t>
      </w:r>
      <w:r>
        <w:t>you ha</w:t>
      </w:r>
      <w:r w:rsidR="00EB0E53">
        <w:t>d</w:t>
      </w:r>
      <w:r>
        <w:t xml:space="preserve"> the test.</w:t>
      </w:r>
    </w:p>
    <w:p w:rsidR="003501E6" w:rsidP="003501E6">
      <w:pPr>
        <w:pStyle w:val="Answer"/>
      </w:pPr>
      <w:r>
        <w:t>W</w:t>
      </w:r>
      <w:r>
        <w:t xml:space="preserve">e have simulated different times you would wait for the test result to come back, </w:t>
      </w:r>
      <w:r>
        <w:t xml:space="preserve">and </w:t>
      </w:r>
      <w:r>
        <w:t xml:space="preserve">then you would send a notification only after the </w:t>
      </w:r>
      <w:r w:rsidRPr="000D04F5">
        <w:t xml:space="preserve">receipt of </w:t>
      </w:r>
      <w:r>
        <w:t xml:space="preserve">a </w:t>
      </w:r>
      <w:r w:rsidRPr="000D04F5">
        <w:t>positive test</w:t>
      </w:r>
      <w:r>
        <w:t xml:space="preserve">. There is a difficult choice, because we found that the </w:t>
      </w:r>
      <w:r w:rsidRPr="000D04F5">
        <w:t>predicted epid</w:t>
      </w:r>
      <w:r>
        <w:t xml:space="preserve">emic curves are quite different under those two scenarios. The difficulty with Covid is that it is transmitted </w:t>
      </w:r>
      <w:r w:rsidRPr="000D04F5">
        <w:t>quickly</w:t>
      </w:r>
      <w:r>
        <w:t>,</w:t>
      </w:r>
      <w:r w:rsidRPr="000D04F5">
        <w:t xml:space="preserve"> before </w:t>
      </w:r>
      <w:r>
        <w:t xml:space="preserve">people </w:t>
      </w:r>
      <w:r>
        <w:t xml:space="preserve">acquire </w:t>
      </w:r>
      <w:r w:rsidRPr="000D04F5">
        <w:t>symptoms</w:t>
      </w:r>
      <w:r>
        <w:t xml:space="preserve">, so the second route of waiting for the test would result in </w:t>
      </w:r>
      <w:r w:rsidRPr="000D04F5">
        <w:t xml:space="preserve">less control of </w:t>
      </w:r>
      <w:r>
        <w:t xml:space="preserve">the </w:t>
      </w:r>
      <w:r w:rsidRPr="000D04F5">
        <w:t xml:space="preserve">epidemic </w:t>
      </w:r>
      <w:r>
        <w:t>and a greater possibility that it would be</w:t>
      </w:r>
      <w:r w:rsidRPr="000D04F5">
        <w:t xml:space="preserve"> resurgent</w:t>
      </w:r>
      <w:r>
        <w:t>.</w:t>
      </w:r>
    </w:p>
    <w:p w:rsidR="00876BEE" w:rsidP="003501E6">
      <w:pPr>
        <w:pStyle w:val="Answer"/>
      </w:pPr>
      <w:r>
        <w:t xml:space="preserve">Because we do not know what the </w:t>
      </w:r>
      <w:r w:rsidRPr="000D04F5">
        <w:t xml:space="preserve">uptake of the app </w:t>
      </w:r>
      <w:r>
        <w:t xml:space="preserve">will be, we have modelled a whole range of </w:t>
      </w:r>
      <w:r w:rsidRPr="000D04F5">
        <w:t xml:space="preserve">different </w:t>
      </w:r>
      <w:r>
        <w:t xml:space="preserve">uptakes and </w:t>
      </w:r>
      <w:r w:rsidRPr="000D04F5">
        <w:t>adherents of the app</w:t>
      </w:r>
      <w:r>
        <w:t xml:space="preserve">. In scenarios that are </w:t>
      </w:r>
      <w:r w:rsidRPr="000D04F5">
        <w:t xml:space="preserve">relatively </w:t>
      </w:r>
      <w:r>
        <w:t xml:space="preserve">pessimistic with respect </w:t>
      </w:r>
      <w:r w:rsidR="007E49DE">
        <w:t>to</w:t>
      </w:r>
      <w:r>
        <w:t xml:space="preserve"> other control measures in place at the same time, we have found that</w:t>
      </w:r>
      <w:r w:rsidR="003A3587">
        <w:t>,</w:t>
      </w:r>
      <w:r>
        <w:t xml:space="preserve"> if roughly</w:t>
      </w:r>
      <w:r w:rsidRPr="000D04F5">
        <w:t xml:space="preserve"> 60% of</w:t>
      </w:r>
      <w:r w:rsidR="007E49DE">
        <w:t xml:space="preserve"> the</w:t>
      </w:r>
      <w:r w:rsidRPr="000D04F5">
        <w:t xml:space="preserve"> pop</w:t>
      </w:r>
      <w:r>
        <w:t>ulation use</w:t>
      </w:r>
      <w:r w:rsidR="007E49DE">
        <w:t>d</w:t>
      </w:r>
      <w:r>
        <w:t xml:space="preserve"> the </w:t>
      </w:r>
      <w:r w:rsidRPr="000D04F5">
        <w:t>app</w:t>
      </w:r>
      <w:r>
        <w:t xml:space="preserve">, it would be enough to bring the </w:t>
      </w:r>
      <w:r w:rsidRPr="000D04F5">
        <w:t xml:space="preserve">reproduction number below 1 and control </w:t>
      </w:r>
      <w:r>
        <w:t xml:space="preserve">the </w:t>
      </w:r>
      <w:r w:rsidRPr="000D04F5">
        <w:t>epidemic</w:t>
      </w:r>
      <w:r>
        <w:t xml:space="preserve">. That would be </w:t>
      </w:r>
      <w:r w:rsidRPr="000D04F5">
        <w:t xml:space="preserve">not just downloading </w:t>
      </w:r>
      <w:r>
        <w:t xml:space="preserve">the </w:t>
      </w:r>
      <w:r w:rsidRPr="000D04F5">
        <w:t xml:space="preserve">app but adhering to </w:t>
      </w:r>
      <w:r>
        <w:t xml:space="preserve">instructions. </w:t>
      </w:r>
    </w:p>
    <w:p w:rsidR="003501E6" w:rsidP="003501E6">
      <w:pPr>
        <w:pStyle w:val="Answer"/>
      </w:pPr>
      <w:r>
        <w:t xml:space="preserve">There would be </w:t>
      </w:r>
      <w:r>
        <w:t xml:space="preserve">a public health intervention, asking people to </w:t>
      </w:r>
      <w:r w:rsidRPr="000D04F5">
        <w:t xml:space="preserve">self-isolate </w:t>
      </w:r>
      <w:r>
        <w:t xml:space="preserve">and then, potentially, </w:t>
      </w:r>
      <w:r>
        <w:t xml:space="preserve">to </w:t>
      </w:r>
      <w:r>
        <w:t xml:space="preserve">quarantine for an amount of time. We think that would be greatly enhanced by a good relationship between that system and </w:t>
      </w:r>
      <w:r w:rsidRPr="000D04F5">
        <w:t>manual contact tracing</w:t>
      </w:r>
      <w:r>
        <w:t>,</w:t>
      </w:r>
      <w:r>
        <w:t xml:space="preserve"> such that people understand and reinforce the messages of </w:t>
      </w:r>
      <w:r w:rsidRPr="000D04F5">
        <w:t>adherence</w:t>
      </w:r>
      <w:r>
        <w:t>. But those numbers will depend on what other interventions are there.</w:t>
      </w:r>
    </w:p>
    <w:p w:rsidR="003501E6" w:rsidRPr="000D04F5" w:rsidP="003501E6">
      <w:pPr>
        <w:pStyle w:val="Answer"/>
      </w:pPr>
      <w:r>
        <w:t>I</w:t>
      </w:r>
      <w:r w:rsidR="00AC0D00">
        <w:t>f you are</w:t>
      </w:r>
      <w:r>
        <w:t xml:space="preserve"> trying to bring down </w:t>
      </w:r>
      <w:r w:rsidR="006C38FA">
        <w:t>a</w:t>
      </w:r>
      <w:r>
        <w:t xml:space="preserve"> reproduction number </w:t>
      </w:r>
      <w:r w:rsidR="003A3587">
        <w:t>that</w:t>
      </w:r>
      <w:r>
        <w:t xml:space="preserve"> </w:t>
      </w:r>
      <w:r w:rsidRPr="000D04F5">
        <w:t xml:space="preserve">starts at 3 </w:t>
      </w:r>
      <w:r>
        <w:t xml:space="preserve">after the lockdown </w:t>
      </w:r>
      <w:r w:rsidRPr="000D04F5">
        <w:t xml:space="preserve">to </w:t>
      </w:r>
      <w:r>
        <w:t xml:space="preserve">somewhere </w:t>
      </w:r>
      <w:r w:rsidRPr="000D04F5">
        <w:t>below 1</w:t>
      </w:r>
      <w:r>
        <w:t xml:space="preserve">, </w:t>
      </w:r>
      <w:r w:rsidR="006C38FA">
        <w:t xml:space="preserve">if </w:t>
      </w:r>
      <w:r>
        <w:t>you have other interventions in place,</w:t>
      </w:r>
      <w:r w:rsidR="007769E0">
        <w:t xml:space="preserve"> or</w:t>
      </w:r>
      <w:r>
        <w:t xml:space="preserve"> if</w:t>
      </w:r>
      <w:r w:rsidRPr="000D04F5">
        <w:t xml:space="preserve"> social distancing </w:t>
      </w:r>
      <w:r>
        <w:t xml:space="preserve">continues after the lockdown and you have to go from </w:t>
      </w:r>
      <w:r w:rsidRPr="000D04F5">
        <w:t xml:space="preserve">2 </w:t>
      </w:r>
      <w:r>
        <w:t xml:space="preserve">down </w:t>
      </w:r>
      <w:r w:rsidRPr="000D04F5">
        <w:t>to 1</w:t>
      </w:r>
      <w:r>
        <w:t>,</w:t>
      </w:r>
      <w:r w:rsidRPr="000D04F5">
        <w:t xml:space="preserve"> perhaps </w:t>
      </w:r>
      <w:r>
        <w:t xml:space="preserve">a </w:t>
      </w:r>
      <w:r w:rsidRPr="000D04F5">
        <w:t xml:space="preserve">slightly lower uptake </w:t>
      </w:r>
      <w:r>
        <w:t xml:space="preserve">of the app would achieve the same effect. The difficulty is that you need to make assumptions not just about how many people download the app and what </w:t>
      </w:r>
      <w:r w:rsidRPr="000D04F5">
        <w:t xml:space="preserve">adherence </w:t>
      </w:r>
      <w:r>
        <w:t xml:space="preserve">there is </w:t>
      </w:r>
      <w:r w:rsidRPr="000D04F5">
        <w:t>to instructions</w:t>
      </w:r>
      <w:r w:rsidR="007769E0">
        <w:t xml:space="preserve">; </w:t>
      </w:r>
      <w:r>
        <w:t xml:space="preserve">you need to place it in </w:t>
      </w:r>
      <w:r w:rsidR="007769E0">
        <w:t xml:space="preserve">the </w:t>
      </w:r>
      <w:r>
        <w:t>context of what other interventions there are in a broader</w:t>
      </w:r>
      <w:r w:rsidRPr="000D04F5">
        <w:t xml:space="preserve"> exit from lockdown strategy</w:t>
      </w:r>
      <w:r>
        <w:t>.</w:t>
      </w:r>
      <w:r w:rsidRPr="000D04F5">
        <w:t xml:space="preserve"> </w:t>
      </w:r>
    </w:p>
    <w:p w:rsidR="003501E6" w:rsidRPr="000D04F5" w:rsidP="003501E6">
      <w:pPr>
        <w:pStyle w:val="Question"/>
        <w:numPr>
          <w:ilvl w:val="0"/>
          <w:numId w:val="9"/>
        </w:numPr>
      </w:pPr>
      <w:sdt>
        <w:sdtPr>
          <w:alias w:val="Member"/>
          <w:tag w:val="&lt;Member mnisId='1578' dodsId='40488'&gt;"/>
          <w:id w:val="1208691030"/>
          <w:placeholder>
            <w:docPart w:val="78B1CEC3CF604F82A8926E24DF38EE11"/>
          </w:placeholder>
          <w:richText/>
        </w:sdtPr>
        <w:sdtContent>
          <w:r w:rsidRPr="000D04F5">
            <w:rPr>
              <w:b/>
            </w:rPr>
            <w:t>Chair:</w:t>
          </w:r>
        </w:sdtContent>
      </w:sdt>
      <w:r w:rsidRPr="000D04F5">
        <w:t xml:space="preserve"> </w:t>
      </w:r>
      <w:r>
        <w:t>Thank you. If we could try to keep our answers succinct, we can get in lots of questions. We have plenty on the law for Professor Edwards, which we will get to once we have understood the technology.</w:t>
      </w:r>
    </w:p>
    <w:p w:rsidR="00876BEE" w:rsidP="003501E6">
      <w:pPr>
        <w:pStyle w:val="Answer"/>
      </w:pPr>
      <w:sdt>
        <w:sdtPr>
          <w:alias w:val="Witness"/>
          <w:id w:val="1241442287"/>
          <w:placeholder>
            <w:docPart w:val="78B1CEC3CF604F82A8926E24DF38EE11"/>
          </w:placeholder>
          <w:richText/>
        </w:sdtPr>
        <w:sdtContent>
          <w:r w:rsidRPr="000D04F5" w:rsidR="003501E6">
            <w:rPr>
              <w:b/>
              <w:i/>
            </w:rPr>
            <w:t>Matthew Gould:</w:t>
          </w:r>
        </w:sdtContent>
      </w:sdt>
      <w:r w:rsidRPr="000D04F5" w:rsidR="003501E6">
        <w:t xml:space="preserve"> I agree with what Christophe said</w:t>
      </w:r>
      <w:r w:rsidR="003501E6">
        <w:t>. A lot will depend on context. The precise numbers of contact traces</w:t>
      </w:r>
      <w:r>
        <w:rPr>
          <w:rStyle w:val="FootnoteReference"/>
        </w:rPr>
        <w:footnoteReference w:id="2"/>
      </w:r>
      <w:r w:rsidR="003501E6">
        <w:t xml:space="preserve"> needed will be an issue for Public Health England, which is leading that part of the strategy. The </w:t>
      </w:r>
      <w:r w:rsidRPr="000D04F5" w:rsidR="003501E6">
        <w:t xml:space="preserve">underlying point </w:t>
      </w:r>
      <w:r w:rsidR="003501E6">
        <w:t xml:space="preserve">is </w:t>
      </w:r>
      <w:r w:rsidR="00C568D5">
        <w:t xml:space="preserve">the </w:t>
      </w:r>
      <w:r w:rsidRPr="000D04F5" w:rsidR="003501E6">
        <w:t xml:space="preserve">important </w:t>
      </w:r>
      <w:r w:rsidR="003501E6">
        <w:t xml:space="preserve">one that the app makes sense as part of a strategy where there is contact tracing on one side and testing as well. </w:t>
      </w:r>
    </w:p>
    <w:p w:rsidR="003501E6" w:rsidRPr="000D04F5" w:rsidP="003501E6">
      <w:pPr>
        <w:pStyle w:val="Answer"/>
      </w:pPr>
      <w:r>
        <w:t xml:space="preserve">We need to make sure that the </w:t>
      </w:r>
      <w:r w:rsidRPr="000D04F5">
        <w:t>hinge between those three parts works</w:t>
      </w:r>
      <w:r w:rsidR="00B07E3E">
        <w:t>,</w:t>
      </w:r>
      <w:r>
        <w:t xml:space="preserve"> so that, for example,</w:t>
      </w:r>
      <w:r w:rsidRPr="000D04F5">
        <w:t xml:space="preserve"> if some</w:t>
      </w:r>
      <w:r w:rsidR="00B07E3E">
        <w:t>body</w:t>
      </w:r>
      <w:r w:rsidRPr="000D04F5">
        <w:t xml:space="preserve"> becomes symptomatic </w:t>
      </w:r>
      <w:r>
        <w:t xml:space="preserve">or subsequently tests positive, as well as being able very quickly to find out who they have been in touch with who had the app, we will also have a </w:t>
      </w:r>
      <w:r w:rsidRPr="000D04F5">
        <w:t>more manual process</w:t>
      </w:r>
      <w:r>
        <w:t xml:space="preserve"> to work through who they might have been in touch with who clearly would not have had the app.</w:t>
      </w:r>
      <w:r w:rsidR="006C4A21">
        <w:t xml:space="preserve"> It</w:t>
      </w:r>
      <w:r>
        <w:t xml:space="preserve"> has to be </w:t>
      </w:r>
      <w:r w:rsidRPr="000D04F5">
        <w:t xml:space="preserve">part of </w:t>
      </w:r>
      <w:r>
        <w:t xml:space="preserve">an </w:t>
      </w:r>
      <w:r w:rsidRPr="000D04F5">
        <w:t>integrated strategy.</w:t>
      </w:r>
    </w:p>
    <w:p w:rsidR="003501E6" w:rsidRPr="000D04F5" w:rsidP="003501E6">
      <w:pPr>
        <w:pStyle w:val="Question"/>
        <w:numPr>
          <w:ilvl w:val="0"/>
          <w:numId w:val="9"/>
        </w:numPr>
      </w:pPr>
      <w:sdt>
        <w:sdtPr>
          <w:alias w:val="Member"/>
          <w:tag w:val="&lt;Member mnisId='1578' dodsId='40488'&gt;"/>
          <w:id w:val="-518693014"/>
          <w:placeholder>
            <w:docPart w:val="78B1CEC3CF604F82A8926E24DF38EE11"/>
          </w:placeholder>
          <w:richText/>
        </w:sdtPr>
        <w:sdtContent>
          <w:r w:rsidRPr="000D04F5">
            <w:rPr>
              <w:b/>
            </w:rPr>
            <w:t>Chair:</w:t>
          </w:r>
        </w:sdtContent>
      </w:sdt>
      <w:r w:rsidRPr="000D04F5">
        <w:t xml:space="preserve"> When will </w:t>
      </w:r>
      <w:r w:rsidR="003A3587">
        <w:t xml:space="preserve">the </w:t>
      </w:r>
      <w:r w:rsidRPr="000D04F5">
        <w:t>app be ready</w:t>
      </w:r>
      <w:r>
        <w:t xml:space="preserve"> for deployment</w:t>
      </w:r>
      <w:r w:rsidRPr="000D04F5">
        <w:t>?</w:t>
      </w:r>
    </w:p>
    <w:p w:rsidR="003501E6" w:rsidRPr="000D04F5" w:rsidP="003501E6">
      <w:pPr>
        <w:pStyle w:val="Answer"/>
      </w:pPr>
      <w:sdt>
        <w:sdtPr>
          <w:alias w:val="Witness"/>
          <w:id w:val="-923419604"/>
          <w:placeholder>
            <w:docPart w:val="78B1CEC3CF604F82A8926E24DF38EE11"/>
          </w:placeholder>
          <w:richText/>
        </w:sdtPr>
        <w:sdtContent>
          <w:r w:rsidRPr="000D04F5">
            <w:rPr>
              <w:b/>
              <w:i/>
            </w:rPr>
            <w:t>Matthew Gould:</w:t>
          </w:r>
        </w:sdtContent>
      </w:sdt>
      <w:r w:rsidRPr="000D04F5">
        <w:t xml:space="preserve"> We are working at </w:t>
      </w:r>
      <w:r w:rsidR="006C4A21">
        <w:t xml:space="preserve">it </w:t>
      </w:r>
      <w:r w:rsidRPr="000D04F5">
        <w:t>full pelt</w:t>
      </w:r>
      <w:r>
        <w:t xml:space="preserve">. We </w:t>
      </w:r>
      <w:r w:rsidRPr="000D04F5">
        <w:t xml:space="preserve">hope </w:t>
      </w:r>
      <w:r>
        <w:t xml:space="preserve">in the </w:t>
      </w:r>
      <w:r w:rsidRPr="000D04F5">
        <w:t xml:space="preserve">next couple of weeks </w:t>
      </w:r>
      <w:r>
        <w:t xml:space="preserve">that we will be in a position to roll it out in a </w:t>
      </w:r>
      <w:r w:rsidRPr="000D04F5">
        <w:t>small area</w:t>
      </w:r>
      <w:r>
        <w:t xml:space="preserve">. Given that </w:t>
      </w:r>
      <w:r w:rsidR="006C4A21">
        <w:t>it</w:t>
      </w:r>
      <w:r>
        <w:t xml:space="preserve"> is essentially new technology</w:t>
      </w:r>
      <w:r w:rsidR="006C4A21">
        <w:t>,</w:t>
      </w:r>
      <w:r>
        <w:t xml:space="preserve"> and part of a wider strategy with </w:t>
      </w:r>
      <w:r w:rsidRPr="000D04F5">
        <w:t>several moving parts</w:t>
      </w:r>
      <w:r>
        <w:t xml:space="preserve">, it makes sense to see how it might work locally </w:t>
      </w:r>
      <w:r w:rsidR="000333F4">
        <w:t>b</w:t>
      </w:r>
      <w:r>
        <w:t xml:space="preserve">efore going national. I hope that we will be ready in the </w:t>
      </w:r>
      <w:r w:rsidRPr="000D04F5">
        <w:t xml:space="preserve">next couple of weeks </w:t>
      </w:r>
      <w:r>
        <w:t xml:space="preserve">to look at it in a </w:t>
      </w:r>
      <w:r w:rsidRPr="000D04F5">
        <w:t xml:space="preserve">controlled and relatively smaller </w:t>
      </w:r>
      <w:r>
        <w:t>environment before scaling up.</w:t>
      </w:r>
    </w:p>
    <w:p w:rsidR="003501E6" w:rsidRPr="000D04F5" w:rsidP="003501E6">
      <w:pPr>
        <w:pStyle w:val="Question"/>
        <w:numPr>
          <w:ilvl w:val="0"/>
          <w:numId w:val="9"/>
        </w:numPr>
      </w:pPr>
      <w:sdt>
        <w:sdtPr>
          <w:alias w:val="Member"/>
          <w:tag w:val="&lt;Member mnisId='1578' dodsId='40488'&gt;"/>
          <w:id w:val="-1715797710"/>
          <w:placeholder>
            <w:docPart w:val="78B1CEC3CF604F82A8926E24DF38EE11"/>
          </w:placeholder>
          <w:richText/>
        </w:sdtPr>
        <w:sdtContent>
          <w:r w:rsidRPr="000D04F5">
            <w:rPr>
              <w:b/>
            </w:rPr>
            <w:t>Chair:</w:t>
          </w:r>
        </w:sdtContent>
      </w:sdt>
      <w:r w:rsidRPr="000D04F5">
        <w:t xml:space="preserve"> When do you </w:t>
      </w:r>
      <w:r>
        <w:t>expect it to be available for</w:t>
      </w:r>
      <w:r w:rsidRPr="000D04F5">
        <w:t xml:space="preserve"> mass deployment?</w:t>
      </w:r>
    </w:p>
    <w:p w:rsidR="003501E6" w:rsidRPr="000D04F5" w:rsidP="003501E6">
      <w:pPr>
        <w:pStyle w:val="Answer"/>
      </w:pPr>
      <w:sdt>
        <w:sdtPr>
          <w:alias w:val="Witness"/>
          <w:id w:val="-1449695428"/>
          <w:placeholder>
            <w:docPart w:val="78B1CEC3CF604F82A8926E24DF38EE11"/>
          </w:placeholder>
          <w:richText/>
        </w:sdtPr>
        <w:sdtContent>
          <w:r w:rsidRPr="000D04F5">
            <w:rPr>
              <w:b/>
              <w:i/>
            </w:rPr>
            <w:t>Matthew Gould:</w:t>
          </w:r>
        </w:sdtContent>
      </w:sdt>
      <w:r w:rsidRPr="000D04F5">
        <w:t xml:space="preserve"> </w:t>
      </w:r>
      <w:r>
        <w:t xml:space="preserve">For mass deployment, it depends on the wider strategy. </w:t>
      </w:r>
      <w:r w:rsidR="000333F4">
        <w:t>It</w:t>
      </w:r>
      <w:r>
        <w:t xml:space="preserve"> is not a stand</w:t>
      </w:r>
      <w:r w:rsidR="00876BEE">
        <w:t>-</w:t>
      </w:r>
      <w:r>
        <w:t>alone</w:t>
      </w:r>
      <w:r w:rsidR="00FE3478">
        <w:t xml:space="preserve">; </w:t>
      </w:r>
      <w:r>
        <w:t>it is</w:t>
      </w:r>
      <w:r w:rsidRPr="000D04F5">
        <w:t xml:space="preserve"> embedded </w:t>
      </w:r>
      <w:r>
        <w:t>in the wider approach of what we</w:t>
      </w:r>
      <w:r w:rsidR="00FE3478">
        <w:t xml:space="preserve"> are</w:t>
      </w:r>
      <w:r>
        <w:t xml:space="preserve"> do</w:t>
      </w:r>
      <w:r w:rsidR="00FE3478">
        <w:t>ing</w:t>
      </w:r>
      <w:r>
        <w:t xml:space="preserve"> with the restrictions, </w:t>
      </w:r>
      <w:r w:rsidR="00FE3478">
        <w:t xml:space="preserve">the </w:t>
      </w:r>
      <w:r>
        <w:t xml:space="preserve">testing and </w:t>
      </w:r>
      <w:r w:rsidR="00FE3478">
        <w:t xml:space="preserve">the </w:t>
      </w:r>
      <w:r>
        <w:t>tracing.</w:t>
      </w:r>
    </w:p>
    <w:p w:rsidR="003501E6" w:rsidRPr="000D04F5" w:rsidP="003501E6">
      <w:pPr>
        <w:pStyle w:val="Question"/>
        <w:numPr>
          <w:ilvl w:val="0"/>
          <w:numId w:val="9"/>
        </w:numPr>
      </w:pPr>
      <w:sdt>
        <w:sdtPr>
          <w:alias w:val="Member"/>
          <w:tag w:val="&lt;Member mnisId='1578' dodsId='40488'&gt;"/>
          <w:id w:val="1225103829"/>
          <w:placeholder>
            <w:docPart w:val="78B1CEC3CF604F82A8926E24DF38EE11"/>
          </w:placeholder>
          <w:richText/>
        </w:sdtPr>
        <w:sdtContent>
          <w:r w:rsidRPr="000D04F5">
            <w:rPr>
              <w:b/>
            </w:rPr>
            <w:t>Chair:</w:t>
          </w:r>
        </w:sdtContent>
      </w:sdt>
      <w:r w:rsidRPr="000D04F5">
        <w:t xml:space="preserve"> </w:t>
      </w:r>
      <w:r>
        <w:t>But i</w:t>
      </w:r>
      <w:r w:rsidRPr="000D04F5">
        <w:t xml:space="preserve">t </w:t>
      </w:r>
      <w:r>
        <w:t xml:space="preserve">cannot </w:t>
      </w:r>
      <w:r w:rsidRPr="000D04F5">
        <w:t xml:space="preserve">be part of </w:t>
      </w:r>
      <w:r>
        <w:t xml:space="preserve">the </w:t>
      </w:r>
      <w:r w:rsidRPr="000D04F5">
        <w:t>wider</w:t>
      </w:r>
      <w:r>
        <w:t xml:space="preserve"> strategy if it is not available, can it? For that, you need to make it available. When </w:t>
      </w:r>
      <w:r w:rsidRPr="000D04F5">
        <w:t xml:space="preserve">do you expect it to be available </w:t>
      </w:r>
      <w:r>
        <w:t xml:space="preserve">for deployment </w:t>
      </w:r>
      <w:r w:rsidRPr="000D04F5">
        <w:t xml:space="preserve">as part of </w:t>
      </w:r>
      <w:r w:rsidR="00226DF4">
        <w:t>the</w:t>
      </w:r>
      <w:r>
        <w:t xml:space="preserve"> wider strategy?</w:t>
      </w:r>
    </w:p>
    <w:p w:rsidR="003501E6" w:rsidRPr="000D04F5" w:rsidP="003501E6">
      <w:pPr>
        <w:pStyle w:val="Answer"/>
      </w:pPr>
      <w:sdt>
        <w:sdtPr>
          <w:alias w:val="Witness"/>
          <w:id w:val="875666386"/>
          <w:placeholder>
            <w:docPart w:val="78B1CEC3CF604F82A8926E24DF38EE11"/>
          </w:placeholder>
          <w:richText/>
        </w:sdtPr>
        <w:sdtContent>
          <w:r w:rsidRPr="000D04F5">
            <w:rPr>
              <w:b/>
              <w:i/>
            </w:rPr>
            <w:t>Matthew Gould:</w:t>
          </w:r>
        </w:sdtContent>
      </w:sdt>
      <w:r w:rsidRPr="000D04F5">
        <w:t xml:space="preserve"> </w:t>
      </w:r>
      <w:r>
        <w:t>I would expect us to have it technically ready, subject to it</w:t>
      </w:r>
      <w:r w:rsidR="006A56FF">
        <w:t>s</w:t>
      </w:r>
      <w:r>
        <w:t xml:space="preserve"> performing in trials in the smaller area </w:t>
      </w:r>
      <w:r w:rsidR="00226DF4">
        <w:t>in the way</w:t>
      </w:r>
      <w:r>
        <w:t xml:space="preserve"> we expect, for wider </w:t>
      </w:r>
      <w:r w:rsidRPr="000D04F5">
        <w:t xml:space="preserve">deployment in two </w:t>
      </w:r>
      <w:r>
        <w:t xml:space="preserve">to three </w:t>
      </w:r>
      <w:r w:rsidRPr="000D04F5">
        <w:t>weeks</w:t>
      </w:r>
      <w:r>
        <w:t>. Whether it is then deployed depends on the wider strategy. T</w:t>
      </w:r>
      <w:r w:rsidRPr="000D04F5">
        <w:t>hat was my point.</w:t>
      </w:r>
    </w:p>
    <w:p w:rsidR="003501E6" w:rsidRPr="000D04F5" w:rsidP="003501E6">
      <w:pPr>
        <w:pStyle w:val="Question"/>
        <w:numPr>
          <w:ilvl w:val="0"/>
          <w:numId w:val="9"/>
        </w:numPr>
      </w:pPr>
      <w:sdt>
        <w:sdtPr>
          <w:alias w:val="Member"/>
          <w:tag w:val="&lt;Member mnisId='1578' dodsId='40488'&gt;"/>
          <w:id w:val="1454909696"/>
          <w:placeholder>
            <w:docPart w:val="78B1CEC3CF604F82A8926E24DF38EE11"/>
          </w:placeholder>
          <w:richText/>
        </w:sdtPr>
        <w:sdtContent>
          <w:r w:rsidRPr="000D04F5">
            <w:rPr>
              <w:b/>
            </w:rPr>
            <w:t>Chair:</w:t>
          </w:r>
        </w:sdtContent>
      </w:sdt>
      <w:r w:rsidRPr="000D04F5">
        <w:t xml:space="preserve"> </w:t>
      </w:r>
      <w:r>
        <w:t xml:space="preserve">I see. </w:t>
      </w:r>
      <w:r w:rsidRPr="000D04F5">
        <w:t xml:space="preserve">When did work start on development </w:t>
      </w:r>
      <w:r>
        <w:t>of the app?</w:t>
      </w:r>
    </w:p>
    <w:p w:rsidR="003501E6" w:rsidRPr="000D04F5" w:rsidP="003501E6">
      <w:pPr>
        <w:pStyle w:val="Answer"/>
      </w:pPr>
      <w:sdt>
        <w:sdtPr>
          <w:alias w:val="Witness"/>
          <w:id w:val="-2031255639"/>
          <w:placeholder>
            <w:docPart w:val="78B1CEC3CF604F82A8926E24DF38EE11"/>
          </w:placeholder>
          <w:richText/>
        </w:sdtPr>
        <w:sdtContent>
          <w:r w:rsidRPr="000D04F5">
            <w:rPr>
              <w:b/>
              <w:i/>
            </w:rPr>
            <w:t>Matthew Gould:</w:t>
          </w:r>
        </w:sdtContent>
      </w:sdt>
      <w:r w:rsidRPr="000D04F5">
        <w:t xml:space="preserve"> </w:t>
      </w:r>
      <w:r>
        <w:t xml:space="preserve">Professor Fraser will remember when we had our first conversations. </w:t>
      </w:r>
      <w:r w:rsidRPr="000D04F5">
        <w:t xml:space="preserve">From memory, </w:t>
      </w:r>
      <w:r>
        <w:t xml:space="preserve">it was about </w:t>
      </w:r>
      <w:r w:rsidRPr="000D04F5">
        <w:t xml:space="preserve">two weeks before </w:t>
      </w:r>
      <w:r w:rsidR="00D66787">
        <w:t xml:space="preserve">the </w:t>
      </w:r>
      <w:r w:rsidRPr="000D04F5">
        <w:t>lockdown</w:t>
      </w:r>
      <w:r>
        <w:t xml:space="preserve"> started, so it was relatively early in the process.</w:t>
      </w:r>
    </w:p>
    <w:p w:rsidR="003501E6" w:rsidRPr="000D04F5" w:rsidP="003501E6">
      <w:pPr>
        <w:pStyle w:val="Answer"/>
      </w:pPr>
      <w:sdt>
        <w:sdtPr>
          <w:alias w:val="Witness"/>
          <w:id w:val="1793706452"/>
          <w:placeholder>
            <w:docPart w:val="78B1CEC3CF604F82A8926E24DF38EE11"/>
          </w:placeholder>
          <w:richText/>
        </w:sdtPr>
        <w:sdtContent>
          <w:r w:rsidRPr="000D04F5">
            <w:rPr>
              <w:b/>
              <w:i/>
            </w:rPr>
            <w:t>Professor Fraser:</w:t>
          </w:r>
        </w:sdtContent>
      </w:sdt>
      <w:r w:rsidRPr="000D04F5">
        <w:t xml:space="preserve"> </w:t>
      </w:r>
      <w:r>
        <w:t>Our f</w:t>
      </w:r>
      <w:r w:rsidRPr="000D04F5">
        <w:t xml:space="preserve">irst meeting </w:t>
      </w:r>
      <w:r>
        <w:t xml:space="preserve">was </w:t>
      </w:r>
      <w:r w:rsidRPr="000D04F5">
        <w:t>on 7 March</w:t>
      </w:r>
      <w:r>
        <w:t>.</w:t>
      </w:r>
    </w:p>
    <w:p w:rsidR="003501E6" w:rsidRPr="000D04F5" w:rsidP="003501E6">
      <w:pPr>
        <w:pStyle w:val="Question"/>
        <w:numPr>
          <w:ilvl w:val="0"/>
          <w:numId w:val="9"/>
        </w:numPr>
      </w:pPr>
      <w:sdt>
        <w:sdtPr>
          <w:alias w:val="Member"/>
          <w:tag w:val="&lt;Member mnisId='1578' dodsId='40488'&gt;"/>
          <w:id w:val="-1528402314"/>
          <w:placeholder>
            <w:docPart w:val="78B1CEC3CF604F82A8926E24DF38EE11"/>
          </w:placeholder>
          <w:richText/>
        </w:sdtPr>
        <w:sdtContent>
          <w:r w:rsidRPr="000D04F5">
            <w:rPr>
              <w:b/>
            </w:rPr>
            <w:t>Chair:</w:t>
          </w:r>
        </w:sdtContent>
      </w:sdt>
      <w:r w:rsidRPr="000D04F5">
        <w:t xml:space="preserve"> </w:t>
      </w:r>
      <w:r>
        <w:t>Was it not possible, once we knew that Covid-19 was going to</w:t>
      </w:r>
      <w:r w:rsidR="00D66787">
        <w:t xml:space="preserve"> be</w:t>
      </w:r>
      <w:r>
        <w:t xml:space="preserve"> extensive, to start the preparations so that it might be available for mass deployment at the point at which </w:t>
      </w:r>
      <w:r w:rsidR="002454FD">
        <w:t xml:space="preserve">the </w:t>
      </w:r>
      <w:r w:rsidRPr="000D04F5">
        <w:t xml:space="preserve">lifting </w:t>
      </w:r>
      <w:r w:rsidR="006B6A6D">
        <w:t xml:space="preserve">of </w:t>
      </w:r>
      <w:r w:rsidRPr="000D04F5">
        <w:t xml:space="preserve">social distancing </w:t>
      </w:r>
      <w:r>
        <w:t xml:space="preserve">measures was being contemplated? Could it have started </w:t>
      </w:r>
      <w:r w:rsidRPr="000D04F5">
        <w:t>before March?</w:t>
      </w:r>
    </w:p>
    <w:p w:rsidR="003501E6" w:rsidRPr="000D04F5" w:rsidP="003501E6">
      <w:pPr>
        <w:pStyle w:val="Answer"/>
      </w:pPr>
      <w:sdt>
        <w:sdtPr>
          <w:alias w:val="Witness"/>
          <w:id w:val="718862359"/>
          <w:placeholder>
            <w:docPart w:val="78B1CEC3CF604F82A8926E24DF38EE11"/>
          </w:placeholder>
          <w:richText/>
        </w:sdtPr>
        <w:sdtContent>
          <w:r w:rsidRPr="000D04F5">
            <w:rPr>
              <w:b/>
              <w:i/>
            </w:rPr>
            <w:t>Matthew Gould:</w:t>
          </w:r>
        </w:sdtContent>
      </w:sdt>
      <w:r w:rsidRPr="000D04F5">
        <w:t xml:space="preserve"> </w:t>
      </w:r>
      <w:r>
        <w:t>Yes, it c</w:t>
      </w:r>
      <w:r w:rsidRPr="000D04F5">
        <w:t>ould</w:t>
      </w:r>
      <w:r>
        <w:t>, and with the benefit of hindsight I wish that we had</w:t>
      </w:r>
      <w:r w:rsidR="002454FD">
        <w:t xml:space="preserve"> done it</w:t>
      </w:r>
      <w:r>
        <w:t xml:space="preserve">. But we very quickly moved when Professor Fraser gave us the epidemiological basis for why </w:t>
      </w:r>
      <w:r w:rsidR="002454FD">
        <w:t>it</w:t>
      </w:r>
      <w:r>
        <w:t xml:space="preserve"> would be a </w:t>
      </w:r>
      <w:r w:rsidRPr="000D04F5">
        <w:t>powerful intervention</w:t>
      </w:r>
      <w:r>
        <w:t xml:space="preserve">. </w:t>
      </w:r>
      <w:r w:rsidR="00B53806">
        <w:t>I</w:t>
      </w:r>
      <w:r>
        <w:t xml:space="preserve">t may not be </w:t>
      </w:r>
      <w:r w:rsidRPr="000D04F5">
        <w:t>much comfort</w:t>
      </w:r>
      <w:r w:rsidR="00B53806">
        <w:t>,</w:t>
      </w:r>
      <w:r>
        <w:t xml:space="preserve"> but if you look at when we started to work on this compared </w:t>
      </w:r>
      <w:r w:rsidR="0061422C">
        <w:t>with</w:t>
      </w:r>
      <w:r>
        <w:t xml:space="preserve"> many internationally, we were fairly swiftly out of the gates. I hope that we will be ready when it is most needed, which is at the point when the country is looking for tools to get out of lockdown </w:t>
      </w:r>
      <w:r w:rsidRPr="000D04F5">
        <w:t>safely.</w:t>
      </w:r>
    </w:p>
    <w:p w:rsidR="003501E6" w:rsidRPr="000D04F5" w:rsidP="003501E6">
      <w:pPr>
        <w:pStyle w:val="Question"/>
        <w:numPr>
          <w:ilvl w:val="0"/>
          <w:numId w:val="9"/>
        </w:numPr>
      </w:pPr>
      <w:sdt>
        <w:sdtPr>
          <w:alias w:val="Member"/>
          <w:tag w:val="&lt;Member mnisId='1578' dodsId='40488'&gt;"/>
          <w:id w:val="-1193689801"/>
          <w:placeholder>
            <w:docPart w:val="78B1CEC3CF604F82A8926E24DF38EE11"/>
          </w:placeholder>
          <w:richText/>
        </w:sdtPr>
        <w:sdtContent>
          <w:r w:rsidRPr="000D04F5">
            <w:rPr>
              <w:b/>
            </w:rPr>
            <w:t>Chair:</w:t>
          </w:r>
        </w:sdtContent>
      </w:sdt>
      <w:r w:rsidRPr="000D04F5">
        <w:t xml:space="preserve"> Why are we doing it ourselves </w:t>
      </w:r>
      <w:r>
        <w:t xml:space="preserve">rather than using what other countries have already deployed? Why are we having a UK </w:t>
      </w:r>
      <w:r w:rsidRPr="000D04F5">
        <w:t>bespoke version</w:t>
      </w:r>
      <w:r w:rsidR="00384F6B">
        <w:t>,</w:t>
      </w:r>
      <w:r w:rsidRPr="000D04F5">
        <w:t xml:space="preserve"> </w:t>
      </w:r>
      <w:r>
        <w:t>rather than making use of others?</w:t>
      </w:r>
    </w:p>
    <w:p w:rsidR="00876BEE" w:rsidP="003501E6">
      <w:pPr>
        <w:pStyle w:val="Answer"/>
      </w:pPr>
      <w:sdt>
        <w:sdtPr>
          <w:alias w:val="Witness"/>
          <w:id w:val="1824157103"/>
          <w:placeholder>
            <w:docPart w:val="78B1CEC3CF604F82A8926E24DF38EE11"/>
          </w:placeholder>
          <w:richText/>
        </w:sdtPr>
        <w:sdtContent>
          <w:r w:rsidRPr="000D04F5" w:rsidR="003501E6">
            <w:rPr>
              <w:b/>
              <w:i/>
            </w:rPr>
            <w:t>Matthew Gould:</w:t>
          </w:r>
        </w:sdtContent>
      </w:sdt>
      <w:r w:rsidRPr="000D04F5" w:rsidR="003501E6">
        <w:t xml:space="preserve"> We are co</w:t>
      </w:r>
      <w:r w:rsidRPr="000D04F5" w:rsidR="003501E6">
        <w:noBreakHyphen/>
        <w:t xml:space="preserve">operating </w:t>
      </w:r>
      <w:r w:rsidR="003501E6">
        <w:t>very closely with a range of other countries. We are sharing code and technical solutions, and there is a lot of co-operation. A key part of how this works is not just about the core Blue</w:t>
      </w:r>
      <w:r w:rsidRPr="000D04F5" w:rsidR="003501E6">
        <w:t>tooth technology</w:t>
      </w:r>
      <w:r w:rsidR="003501E6">
        <w:t>, although that is an important part of it</w:t>
      </w:r>
      <w:r w:rsidR="00B00C6D">
        <w:t xml:space="preserve">, but </w:t>
      </w:r>
      <w:r w:rsidR="003501E6">
        <w:t xml:space="preserve">about the back end, and how it ties in with testing, tracing and everything else. </w:t>
      </w:r>
      <w:r w:rsidR="003501E6">
        <w:t xml:space="preserve">A certain amount of it necessarily has to be embedded in the national approach. </w:t>
      </w:r>
    </w:p>
    <w:p w:rsidR="003501E6" w:rsidRPr="000D04F5" w:rsidP="003501E6">
      <w:pPr>
        <w:pStyle w:val="Answer"/>
      </w:pPr>
      <w:r>
        <w:t xml:space="preserve">We are sensibly trying to learn international best practice and share it, and we have shared quite a lot of the technological progress we have made in certain areas, but </w:t>
      </w:r>
      <w:r w:rsidR="00B00C6D">
        <w:t>it</w:t>
      </w:r>
      <w:r>
        <w:t xml:space="preserve"> has to embed in the wider UK strategy, so there is an </w:t>
      </w:r>
      <w:r w:rsidRPr="000D04F5">
        <w:t>irreducible amount</w:t>
      </w:r>
      <w:r>
        <w:t xml:space="preserve"> that has to be done nationally.</w:t>
      </w:r>
    </w:p>
    <w:p w:rsidR="00876BEE" w:rsidP="003501E6">
      <w:pPr>
        <w:pStyle w:val="Question"/>
        <w:numPr>
          <w:ilvl w:val="0"/>
          <w:numId w:val="9"/>
        </w:numPr>
      </w:pPr>
      <w:sdt>
        <w:sdtPr>
          <w:alias w:val="Member"/>
          <w:tag w:val="&lt;Member mnisId='1578' dodsId='40488'&gt;"/>
          <w:id w:val="-1236939265"/>
          <w:placeholder>
            <w:docPart w:val="78B1CEC3CF604F82A8926E24DF38EE11"/>
          </w:placeholder>
          <w:richText/>
        </w:sdtPr>
        <w:sdtContent>
          <w:r w:rsidRPr="000D04F5" w:rsidR="003501E6">
            <w:rPr>
              <w:b/>
            </w:rPr>
            <w:t>Chair:</w:t>
          </w:r>
        </w:sdtContent>
      </w:sdt>
      <w:r w:rsidRPr="000D04F5" w:rsidR="003501E6">
        <w:t xml:space="preserve"> </w:t>
      </w:r>
      <w:r w:rsidR="003501E6">
        <w:t>This Committee has taken evidence on testing in recent weeks. There seems to be a settled consensus that we did not have testing available at the scale that would have been optimal at the time when we needed it</w:t>
      </w:r>
      <w:r w:rsidR="009D234F">
        <w:t>,</w:t>
      </w:r>
      <w:r w:rsidR="003C6050">
        <w:t xml:space="preserve"> at the peak of the pandemic, although i</w:t>
      </w:r>
      <w:r w:rsidR="003501E6">
        <w:t xml:space="preserve">t continues to be needed. </w:t>
      </w:r>
    </w:p>
    <w:p w:rsidR="003501E6" w:rsidP="00876BEE">
      <w:pPr>
        <w:pStyle w:val="Question"/>
        <w:numPr>
          <w:ilvl w:val="0"/>
          <w:numId w:val="0"/>
        </w:numPr>
        <w:ind w:left="794"/>
      </w:pPr>
      <w:r>
        <w:t>L</w:t>
      </w:r>
      <w:r>
        <w:t xml:space="preserve">ooking at the development of that testing capacity, there is a reflection that it was </w:t>
      </w:r>
      <w:r w:rsidRPr="000D04F5">
        <w:t>rather slow to start</w:t>
      </w:r>
      <w:r>
        <w:t>,</w:t>
      </w:r>
      <w:r w:rsidRPr="000D04F5">
        <w:t xml:space="preserve"> or </w:t>
      </w:r>
      <w:r>
        <w:t xml:space="preserve">at least that </w:t>
      </w:r>
      <w:r>
        <w:t xml:space="preserve">it </w:t>
      </w:r>
      <w:r w:rsidRPr="000D04F5">
        <w:t>started b</w:t>
      </w:r>
      <w:r>
        <w:t>ut then</w:t>
      </w:r>
      <w:r w:rsidRPr="000D04F5">
        <w:t xml:space="preserve"> changed course </w:t>
      </w:r>
      <w:r>
        <w:t xml:space="preserve">and only in recent weeks has been substantially </w:t>
      </w:r>
      <w:r w:rsidRPr="000D04F5">
        <w:t>expanded</w:t>
      </w:r>
      <w:r>
        <w:t xml:space="preserve">. Is there a concern that, in the development of this app, it will </w:t>
      </w:r>
      <w:r w:rsidRPr="000D04F5">
        <w:t>come to full fruition a few weeks after it would be really desirable</w:t>
      </w:r>
      <w:r>
        <w:t xml:space="preserve">, at the point </w:t>
      </w:r>
      <w:r w:rsidR="00AD0A03">
        <w:t>at</w:t>
      </w:r>
      <w:r>
        <w:t xml:space="preserve"> which decisions are made about the strategy for social </w:t>
      </w:r>
      <w:r w:rsidRPr="000D04F5">
        <w:t>distancing measures</w:t>
      </w:r>
      <w:r>
        <w:t>?</w:t>
      </w:r>
    </w:p>
    <w:p w:rsidR="003501E6" w:rsidRPr="000D04F5" w:rsidP="003501E6">
      <w:pPr>
        <w:pStyle w:val="Answer"/>
      </w:pPr>
      <w:sdt>
        <w:sdtPr>
          <w:alias w:val="Witness"/>
          <w:id w:val="847454874"/>
          <w:placeholder>
            <w:docPart w:val="78B1CEC3CF604F82A8926E24DF38EE11"/>
          </w:placeholder>
          <w:richText/>
        </w:sdtPr>
        <w:sdtContent>
          <w:r w:rsidRPr="000D04F5">
            <w:rPr>
              <w:b/>
              <w:i/>
            </w:rPr>
            <w:t>Matthew Gould:</w:t>
          </w:r>
        </w:sdtContent>
      </w:sdt>
      <w:r w:rsidRPr="000D04F5">
        <w:t xml:space="preserve"> I hope not. We are</w:t>
      </w:r>
      <w:r>
        <w:t>,</w:t>
      </w:r>
      <w:r w:rsidRPr="000D04F5">
        <w:t xml:space="preserve"> I hope</w:t>
      </w:r>
      <w:r>
        <w:t>,</w:t>
      </w:r>
      <w:r w:rsidRPr="000D04F5">
        <w:t xml:space="preserve"> on course to have</w:t>
      </w:r>
      <w:r>
        <w:t xml:space="preserve"> the app ready for when it will be needed, at the moment when the country looks to the tools to come out of lockdown safely. We are going as fast as we can; we have teams of people working at it literally </w:t>
      </w:r>
      <w:r w:rsidRPr="000D04F5">
        <w:t>24/7</w:t>
      </w:r>
      <w:r>
        <w:t xml:space="preserve">, because we are using </w:t>
      </w:r>
      <w:r w:rsidRPr="000D04F5">
        <w:t>development teams around the world</w:t>
      </w:r>
      <w:r>
        <w:t>. We are going as fast as we can precisely to avoid the situation that you described.</w:t>
      </w:r>
      <w:r w:rsidRPr="000D04F5">
        <w:t xml:space="preserve"> </w:t>
      </w:r>
    </w:p>
    <w:p w:rsidR="00876BEE" w:rsidP="003501E6">
      <w:pPr>
        <w:pStyle w:val="Question"/>
        <w:numPr>
          <w:ilvl w:val="0"/>
          <w:numId w:val="9"/>
        </w:numPr>
      </w:pPr>
      <w:sdt>
        <w:sdtPr>
          <w:alias w:val="Member"/>
          <w:tag w:val="&lt;Member mnisId='1578' dodsId='40488'&gt;"/>
          <w:id w:val="920370732"/>
          <w:placeholder>
            <w:docPart w:val="78B1CEC3CF604F82A8926E24DF38EE11"/>
          </w:placeholder>
          <w:richText/>
        </w:sdtPr>
        <w:sdtContent>
          <w:r w:rsidRPr="000D04F5" w:rsidR="003501E6">
            <w:rPr>
              <w:b/>
            </w:rPr>
            <w:t>Chair:</w:t>
          </w:r>
        </w:sdtContent>
      </w:sdt>
      <w:r w:rsidRPr="000D04F5" w:rsidR="003501E6">
        <w:t xml:space="preserve"> No one doubts </w:t>
      </w:r>
      <w:r w:rsidR="00CD0A9E">
        <w:t xml:space="preserve">the </w:t>
      </w:r>
      <w:r w:rsidRPr="000D04F5" w:rsidR="003501E6">
        <w:t>effort being put into it</w:t>
      </w:r>
      <w:r w:rsidR="003501E6">
        <w:t xml:space="preserve"> and the commitment of everyone</w:t>
      </w:r>
      <w:r w:rsidRPr="000D04F5" w:rsidR="003501E6">
        <w:t xml:space="preserve"> responsible</w:t>
      </w:r>
      <w:r w:rsidR="003501E6">
        <w:t xml:space="preserve">. I guess there is a question as to </w:t>
      </w:r>
      <w:r w:rsidRPr="000D04F5" w:rsidR="003501E6">
        <w:t xml:space="preserve">whether we are learning lessons </w:t>
      </w:r>
      <w:r w:rsidR="003501E6">
        <w:t xml:space="preserve">from aspects of the handling of the pandemic that have an application </w:t>
      </w:r>
      <w:r w:rsidRPr="000D04F5" w:rsidR="003501E6">
        <w:t>elsewhere</w:t>
      </w:r>
      <w:r w:rsidR="003501E6">
        <w:t xml:space="preserve">. </w:t>
      </w:r>
    </w:p>
    <w:p w:rsidR="003501E6" w:rsidRPr="000D04F5" w:rsidP="00876BEE">
      <w:pPr>
        <w:pStyle w:val="Question"/>
        <w:numPr>
          <w:ilvl w:val="0"/>
          <w:numId w:val="0"/>
        </w:numPr>
        <w:ind w:left="794"/>
      </w:pPr>
      <w:r>
        <w:t xml:space="preserve">In the case of </w:t>
      </w:r>
      <w:r w:rsidRPr="000D04F5">
        <w:t>testing</w:t>
      </w:r>
      <w:r>
        <w:t>,</w:t>
      </w:r>
      <w:r w:rsidRPr="000D04F5">
        <w:t xml:space="preserve"> follow</w:t>
      </w:r>
      <w:r>
        <w:t>ing</w:t>
      </w:r>
      <w:r w:rsidRPr="000D04F5">
        <w:t xml:space="preserve"> </w:t>
      </w:r>
      <w:r>
        <w:t xml:space="preserve">international </w:t>
      </w:r>
      <w:r w:rsidRPr="000D04F5">
        <w:t>models</w:t>
      </w:r>
      <w:r w:rsidR="008D0268">
        <w:t xml:space="preserve">, </w:t>
      </w:r>
      <w:r>
        <w:t xml:space="preserve">there was a particular reflection on </w:t>
      </w:r>
      <w:r w:rsidRPr="000D04F5">
        <w:t>having a decentrali</w:t>
      </w:r>
      <w:r>
        <w:t>s</w:t>
      </w:r>
      <w:r w:rsidRPr="000D04F5">
        <w:t xml:space="preserve">ed approach </w:t>
      </w:r>
      <w:r>
        <w:t>and having a large number of testing stations and labs available</w:t>
      </w:r>
      <w:r w:rsidR="008D0268">
        <w:t xml:space="preserve">, and that </w:t>
      </w:r>
      <w:r>
        <w:t xml:space="preserve">seems to have been </w:t>
      </w:r>
      <w:r w:rsidRPr="000D04F5">
        <w:t>beneficial to other countries</w:t>
      </w:r>
      <w:r>
        <w:t>. Have you studied the progress of testing and mined it, as it were, for its application to contact tracing apps?</w:t>
      </w:r>
      <w:r w:rsidRPr="000D04F5">
        <w:t xml:space="preserve"> </w:t>
      </w:r>
    </w:p>
    <w:p w:rsidR="00B77238" w:rsidP="003501E6">
      <w:pPr>
        <w:pStyle w:val="Answer"/>
      </w:pPr>
      <w:sdt>
        <w:sdtPr>
          <w:alias w:val="Witness"/>
          <w:id w:val="-570197472"/>
          <w:placeholder>
            <w:docPart w:val="78B1CEC3CF604F82A8926E24DF38EE11"/>
          </w:placeholder>
          <w:richText/>
        </w:sdtPr>
        <w:sdtContent>
          <w:r w:rsidRPr="000D04F5" w:rsidR="003501E6">
            <w:rPr>
              <w:b/>
              <w:i/>
            </w:rPr>
            <w:t>Matthew Gould:</w:t>
          </w:r>
        </w:sdtContent>
      </w:sdt>
      <w:r w:rsidRPr="000D04F5" w:rsidR="003501E6">
        <w:t xml:space="preserve"> Yes. Hinge</w:t>
      </w:r>
      <w:r w:rsidR="003501E6">
        <w:t xml:space="preserve">d </w:t>
      </w:r>
      <w:r w:rsidRPr="000D04F5" w:rsidR="003501E6">
        <w:t>testing will be one of the key elements</w:t>
      </w:r>
      <w:r w:rsidR="003501E6">
        <w:t xml:space="preserve"> of </w:t>
      </w:r>
      <w:r w:rsidR="00166A55">
        <w:t>the way the</w:t>
      </w:r>
      <w:r w:rsidR="003501E6">
        <w:t xml:space="preserve"> process will work. As Professor Fraser said, we will give people the chance in the process to tell the app </w:t>
      </w:r>
      <w:r w:rsidRPr="000D04F5" w:rsidR="003501E6">
        <w:t xml:space="preserve">what symptoms they have </w:t>
      </w:r>
      <w:r w:rsidR="003501E6">
        <w:t xml:space="preserve">and start a </w:t>
      </w:r>
      <w:r w:rsidRPr="000D04F5" w:rsidR="003501E6">
        <w:t xml:space="preserve">precautionary cascade </w:t>
      </w:r>
      <w:r w:rsidR="003501E6">
        <w:t xml:space="preserve">that way, </w:t>
      </w:r>
      <w:r w:rsidR="00166A55">
        <w:t>and</w:t>
      </w:r>
      <w:r w:rsidR="003501E6">
        <w:t xml:space="preserve"> then subsequently get a test so that they can confirm that it was a case of Covid—in which case, the people they have been in touch with will be </w:t>
      </w:r>
      <w:r w:rsidRPr="000D04F5" w:rsidR="003501E6">
        <w:t>confirmed in the advice</w:t>
      </w:r>
      <w:r w:rsidR="003501E6">
        <w:t xml:space="preserve"> you have given them—or it was not, in which case you can release them. We have been working very closely with the </w:t>
      </w:r>
      <w:r w:rsidRPr="000D04F5" w:rsidR="003501E6">
        <w:t xml:space="preserve">testing </w:t>
      </w:r>
      <w:r w:rsidR="003501E6">
        <w:t>strand.</w:t>
      </w:r>
    </w:p>
    <w:p w:rsidR="003501E6" w:rsidRPr="000D04F5" w:rsidP="003501E6">
      <w:pPr>
        <w:pStyle w:val="Answer"/>
      </w:pPr>
      <w:r>
        <w:t xml:space="preserve">To answer your question directly, </w:t>
      </w:r>
      <w:r w:rsidRPr="000D04F5">
        <w:t xml:space="preserve">yes, </w:t>
      </w:r>
      <w:r>
        <w:t xml:space="preserve">we have been </w:t>
      </w:r>
      <w:r w:rsidRPr="000D04F5">
        <w:t xml:space="preserve">trying to learn all the lessons </w:t>
      </w:r>
      <w:r>
        <w:t xml:space="preserve">we can. As Professor Fraser said, we </w:t>
      </w:r>
      <w:r w:rsidRPr="000D04F5">
        <w:t>first discussed this in early March</w:t>
      </w:r>
      <w:r w:rsidR="00B77238">
        <w:t>,</w:t>
      </w:r>
      <w:r w:rsidRPr="000D04F5">
        <w:t xml:space="preserve"> </w:t>
      </w:r>
      <w:r>
        <w:t xml:space="preserve">and we have been cracking on in a fairly single-minded way ever since, to try to get </w:t>
      </w:r>
      <w:r w:rsidR="00B77238">
        <w:t>it</w:t>
      </w:r>
      <w:r>
        <w:t xml:space="preserve"> ready for the time it needs to be </w:t>
      </w:r>
      <w:r w:rsidRPr="000D04F5">
        <w:t>deployed.</w:t>
      </w:r>
    </w:p>
    <w:p w:rsidR="00167705" w:rsidP="003501E6">
      <w:pPr>
        <w:pStyle w:val="Question"/>
        <w:numPr>
          <w:ilvl w:val="0"/>
          <w:numId w:val="9"/>
        </w:numPr>
      </w:pPr>
      <w:sdt>
        <w:sdtPr>
          <w:alias w:val="Member"/>
          <w:tag w:val="&lt;Member mnisId='4874' dodsId=''&gt;"/>
          <w:id w:val="-1651516853"/>
          <w:placeholder>
            <w:docPart w:val="78B1CEC3CF604F82A8926E24DF38EE11"/>
          </w:placeholder>
          <w:richText/>
        </w:sdtPr>
        <w:sdtContent>
          <w:r w:rsidRPr="000D04F5" w:rsidR="003501E6">
            <w:rPr>
              <w:b/>
            </w:rPr>
            <w:t>Andrew Griffith:</w:t>
          </w:r>
        </w:sdtContent>
      </w:sdt>
      <w:r w:rsidRPr="000D04F5" w:rsidR="003501E6">
        <w:t xml:space="preserve"> T</w:t>
      </w:r>
      <w:r w:rsidR="003501E6">
        <w:t>hank you,</w:t>
      </w:r>
      <w:r w:rsidRPr="000D04F5" w:rsidR="003501E6">
        <w:t xml:space="preserve"> Mr Go</w:t>
      </w:r>
      <w:r w:rsidR="003501E6">
        <w:t>u</w:t>
      </w:r>
      <w:r w:rsidRPr="000D04F5" w:rsidR="003501E6">
        <w:t>ld</w:t>
      </w:r>
      <w:r w:rsidR="003501E6">
        <w:t>,</w:t>
      </w:r>
      <w:r w:rsidRPr="000D04F5" w:rsidR="003501E6">
        <w:t xml:space="preserve"> </w:t>
      </w:r>
      <w:r w:rsidR="003501E6">
        <w:t>for everything that</w:t>
      </w:r>
      <w:r w:rsidRPr="000D04F5" w:rsidR="003501E6">
        <w:t xml:space="preserve"> NHSX has done and continues </w:t>
      </w:r>
      <w:r w:rsidR="003501E6">
        <w:t>to do. We all recognise the</w:t>
      </w:r>
      <w:r w:rsidR="00B77238">
        <w:t xml:space="preserve"> </w:t>
      </w:r>
      <w:r w:rsidRPr="000D04F5" w:rsidR="003501E6">
        <w:t>Herculean effort</w:t>
      </w:r>
      <w:r w:rsidR="003501E6">
        <w:t>,</w:t>
      </w:r>
      <w:r w:rsidRPr="000D04F5" w:rsidR="003501E6">
        <w:t xml:space="preserve"> </w:t>
      </w:r>
      <w:r w:rsidR="003501E6">
        <w:t xml:space="preserve">for an organisation that itself was in </w:t>
      </w:r>
      <w:r w:rsidRPr="000D04F5" w:rsidR="003501E6">
        <w:t>flux when th</w:t>
      </w:r>
      <w:r w:rsidR="00B77238">
        <w:t>e</w:t>
      </w:r>
      <w:r w:rsidRPr="000D04F5" w:rsidR="003501E6">
        <w:t xml:space="preserve"> crisis broke</w:t>
      </w:r>
      <w:r w:rsidR="003501E6">
        <w:t>,</w:t>
      </w:r>
      <w:r w:rsidRPr="000D04F5" w:rsidR="003501E6">
        <w:t xml:space="preserve"> </w:t>
      </w:r>
      <w:r w:rsidR="003501E6">
        <w:t>in putting its full resources behind this.</w:t>
      </w:r>
    </w:p>
    <w:p w:rsidR="003501E6" w:rsidRPr="000D04F5" w:rsidP="00167705">
      <w:pPr>
        <w:pStyle w:val="Question"/>
        <w:numPr>
          <w:ilvl w:val="0"/>
          <w:numId w:val="0"/>
        </w:numPr>
        <w:ind w:left="794"/>
      </w:pPr>
      <w:r>
        <w:t xml:space="preserve">To follow up the Chair’s questions, </w:t>
      </w:r>
      <w:r w:rsidRPr="000D04F5">
        <w:t>where are we</w:t>
      </w:r>
      <w:r w:rsidR="00167705">
        <w:t xml:space="preserve"> at the moment</w:t>
      </w:r>
      <w:r w:rsidRPr="000D04F5">
        <w:t xml:space="preserve"> in </w:t>
      </w:r>
      <w:r w:rsidR="00167705">
        <w:t>the process</w:t>
      </w:r>
      <w:r w:rsidRPr="000D04F5">
        <w:t xml:space="preserve"> of cutting code</w:t>
      </w:r>
      <w:r>
        <w:t>, getting acceptance in app stores and testing that code?</w:t>
      </w:r>
      <w:r w:rsidRPr="000D04F5">
        <w:t xml:space="preserve"> </w:t>
      </w:r>
    </w:p>
    <w:p w:rsidR="003501E6" w:rsidRPr="000D04F5" w:rsidP="003501E6">
      <w:pPr>
        <w:pStyle w:val="Answer"/>
      </w:pPr>
      <w:sdt>
        <w:sdtPr>
          <w:alias w:val="Witness"/>
          <w:id w:val="9189835"/>
          <w:placeholder>
            <w:docPart w:val="78B1CEC3CF604F82A8926E24DF38EE11"/>
          </w:placeholder>
          <w:richText/>
        </w:sdtPr>
        <w:sdtContent>
          <w:r w:rsidRPr="000D04F5">
            <w:rPr>
              <w:b/>
              <w:i/>
            </w:rPr>
            <w:t>Matthew Gould:</w:t>
          </w:r>
        </w:sdtContent>
      </w:sdt>
      <w:r w:rsidRPr="000D04F5">
        <w:t xml:space="preserve"> I would say </w:t>
      </w:r>
      <w:r>
        <w:t xml:space="preserve">that </w:t>
      </w:r>
      <w:r w:rsidRPr="000D04F5">
        <w:t>we are advanced</w:t>
      </w:r>
      <w:r>
        <w:t xml:space="preserve">. We have a </w:t>
      </w:r>
      <w:r w:rsidRPr="000D04F5">
        <w:t xml:space="preserve">working model </w:t>
      </w:r>
      <w:r>
        <w:t xml:space="preserve">that we are looking to deploy </w:t>
      </w:r>
      <w:r w:rsidRPr="000D04F5">
        <w:t xml:space="preserve">in a small area </w:t>
      </w:r>
      <w:r>
        <w:t xml:space="preserve">in the next week to two weeks. We are in close contact with the </w:t>
      </w:r>
      <w:r w:rsidRPr="000D04F5">
        <w:t>app stores</w:t>
      </w:r>
      <w:r>
        <w:t xml:space="preserve">, we are </w:t>
      </w:r>
      <w:r w:rsidRPr="000D04F5">
        <w:t>load</w:t>
      </w:r>
      <w:r w:rsidR="00225CDB">
        <w:t>-</w:t>
      </w:r>
      <w:r w:rsidRPr="000D04F5">
        <w:t>testing</w:t>
      </w:r>
      <w:r>
        <w:t>,</w:t>
      </w:r>
      <w:r w:rsidRPr="000D04F5">
        <w:t xml:space="preserve"> </w:t>
      </w:r>
      <w:r>
        <w:t xml:space="preserve">and we are going through a </w:t>
      </w:r>
      <w:r w:rsidRPr="000D04F5">
        <w:t xml:space="preserve">rigorous assurance </w:t>
      </w:r>
      <w:r>
        <w:t>process to make sure that it can do what we want it to do</w:t>
      </w:r>
      <w:r w:rsidR="00167705">
        <w:t xml:space="preserve">, </w:t>
      </w:r>
      <w:r>
        <w:t xml:space="preserve">that it can </w:t>
      </w:r>
      <w:r w:rsidRPr="000D04F5">
        <w:t>scale</w:t>
      </w:r>
      <w:r>
        <w:t xml:space="preserve">, </w:t>
      </w:r>
      <w:r w:rsidRPr="000D04F5">
        <w:t xml:space="preserve">will be stable </w:t>
      </w:r>
      <w:r>
        <w:t>and performs as we expect it to perform.</w:t>
      </w:r>
    </w:p>
    <w:p w:rsidR="003501E6" w:rsidRPr="000D04F5" w:rsidP="003501E6">
      <w:pPr>
        <w:pStyle w:val="Question"/>
        <w:numPr>
          <w:ilvl w:val="0"/>
          <w:numId w:val="9"/>
        </w:numPr>
      </w:pPr>
      <w:sdt>
        <w:sdtPr>
          <w:alias w:val="Member"/>
          <w:tag w:val="&lt;Member mnisId='4874' dodsId=''&gt;"/>
          <w:id w:val="1007878651"/>
          <w:placeholder>
            <w:docPart w:val="78B1CEC3CF604F82A8926E24DF38EE11"/>
          </w:placeholder>
          <w:richText/>
        </w:sdtPr>
        <w:sdtContent>
          <w:r w:rsidRPr="000D04F5">
            <w:rPr>
              <w:b/>
            </w:rPr>
            <w:t>Andrew Griffith:</w:t>
          </w:r>
        </w:sdtContent>
      </w:sdt>
      <w:r w:rsidRPr="000D04F5">
        <w:t xml:space="preserve"> </w:t>
      </w:r>
      <w:r>
        <w:t xml:space="preserve">In </w:t>
      </w:r>
      <w:r w:rsidRPr="000D04F5">
        <w:t xml:space="preserve">addition </w:t>
      </w:r>
      <w:r>
        <w:t>to your own excellent teams, what prime contractors are you working with</w:t>
      </w:r>
      <w:r w:rsidRPr="000D04F5">
        <w:t>?</w:t>
      </w:r>
    </w:p>
    <w:p w:rsidR="00F85663" w:rsidP="003501E6">
      <w:pPr>
        <w:pStyle w:val="Answer"/>
      </w:pPr>
      <w:sdt>
        <w:sdtPr>
          <w:alias w:val="Witness"/>
          <w:id w:val="1047882299"/>
          <w:placeholder>
            <w:docPart w:val="78B1CEC3CF604F82A8926E24DF38EE11"/>
          </w:placeholder>
          <w:richText/>
        </w:sdtPr>
        <w:sdtContent>
          <w:r w:rsidRPr="000D04F5" w:rsidR="003501E6">
            <w:rPr>
              <w:b/>
              <w:i/>
            </w:rPr>
            <w:t>Matthew Gould:</w:t>
          </w:r>
        </w:sdtContent>
      </w:sdt>
      <w:r w:rsidRPr="000D04F5" w:rsidR="003501E6">
        <w:t xml:space="preserve"> </w:t>
      </w:r>
      <w:r w:rsidR="003501E6">
        <w:t>The p</w:t>
      </w:r>
      <w:r w:rsidRPr="000D04F5" w:rsidR="003501E6">
        <w:t xml:space="preserve">rime </w:t>
      </w:r>
      <w:r w:rsidR="003501E6">
        <w:t>contractors are</w:t>
      </w:r>
      <w:r w:rsidRPr="000D04F5" w:rsidR="003501E6">
        <w:t xml:space="preserve"> </w:t>
      </w:r>
      <w:r w:rsidR="003501E6">
        <w:t xml:space="preserve">VMware </w:t>
      </w:r>
      <w:r w:rsidRPr="000D04F5" w:rsidR="003501E6">
        <w:t>Pivotal Labs</w:t>
      </w:r>
      <w:r w:rsidR="00930CD4">
        <w:t>. They are the people doing</w:t>
      </w:r>
      <w:r w:rsidR="003501E6">
        <w:t xml:space="preserve"> </w:t>
      </w:r>
      <w:r w:rsidRPr="000D04F5" w:rsidR="003501E6">
        <w:t>most of the building</w:t>
      </w:r>
      <w:r w:rsidR="003501E6">
        <w:t xml:space="preserve">. We appointed </w:t>
      </w:r>
      <w:r w:rsidR="00930CD4">
        <w:t>them</w:t>
      </w:r>
      <w:r w:rsidR="003501E6">
        <w:t xml:space="preserve"> very early on because of </w:t>
      </w:r>
      <w:r w:rsidR="00930CD4">
        <w:t>their</w:t>
      </w:r>
      <w:r w:rsidR="003501E6">
        <w:t xml:space="preserve"> </w:t>
      </w:r>
      <w:r w:rsidRPr="000D04F5" w:rsidR="003501E6">
        <w:t xml:space="preserve">technical capability and </w:t>
      </w:r>
      <w:r w:rsidR="003501E6">
        <w:t xml:space="preserve">our </w:t>
      </w:r>
      <w:r w:rsidRPr="000D04F5" w:rsidR="003501E6">
        <w:t xml:space="preserve">experience </w:t>
      </w:r>
      <w:r w:rsidR="003501E6">
        <w:t xml:space="preserve">of dealing with </w:t>
      </w:r>
      <w:r w:rsidR="00930CD4">
        <w:t>them</w:t>
      </w:r>
      <w:r w:rsidR="003501E6">
        <w:t xml:space="preserve"> as a</w:t>
      </w:r>
      <w:r w:rsidRPr="000D04F5" w:rsidR="003501E6">
        <w:t xml:space="preserve"> development shop</w:t>
      </w:r>
      <w:r w:rsidR="003501E6">
        <w:t xml:space="preserve">, and </w:t>
      </w:r>
      <w:r w:rsidR="00930CD4">
        <w:t>they have</w:t>
      </w:r>
      <w:r w:rsidR="003501E6">
        <w:t xml:space="preserve"> done very well. We have worked with a</w:t>
      </w:r>
      <w:r w:rsidRPr="000D04F5" w:rsidR="003501E6">
        <w:t xml:space="preserve"> number of others</w:t>
      </w:r>
      <w:r w:rsidR="003501E6">
        <w:t xml:space="preserve">, including </w:t>
      </w:r>
      <w:r w:rsidRPr="000D04F5" w:rsidR="003501E6">
        <w:t>Zulka</w:t>
      </w:r>
      <w:r w:rsidR="003501E6">
        <w:t xml:space="preserve">. We have had user researchers and interaction designers from the </w:t>
      </w:r>
      <w:r w:rsidRPr="004F5AED" w:rsidR="003501E6">
        <w:t>NHS Business Services Authorit</w:t>
      </w:r>
      <w:r w:rsidR="003501E6">
        <w:t xml:space="preserve">y, and we have had the benefit of </w:t>
      </w:r>
      <w:r w:rsidRPr="000D04F5" w:rsidR="003501E6">
        <w:t xml:space="preserve">NHS </w:t>
      </w:r>
      <w:r w:rsidR="003501E6">
        <w:t xml:space="preserve">Digital’s assurance process advising us on the things we need to do to make sure that the thing </w:t>
      </w:r>
      <w:r w:rsidRPr="000D04F5" w:rsidR="003501E6">
        <w:t>behaves as we need it to</w:t>
      </w:r>
      <w:r w:rsidR="003501E6">
        <w:t xml:space="preserve"> behave.</w:t>
      </w:r>
    </w:p>
    <w:p w:rsidR="003501E6" w:rsidRPr="000D04F5" w:rsidP="003501E6">
      <w:pPr>
        <w:pStyle w:val="Answer"/>
      </w:pPr>
      <w:r>
        <w:t>W</w:t>
      </w:r>
      <w:r>
        <w:t xml:space="preserve">e have worked with a range of others. Obviously, inside </w:t>
      </w:r>
      <w:r w:rsidRPr="000D04F5">
        <w:t>the system</w:t>
      </w:r>
      <w:r>
        <w:t xml:space="preserve">, </w:t>
      </w:r>
      <w:r>
        <w:t xml:space="preserve">we have worked </w:t>
      </w:r>
      <w:r>
        <w:t xml:space="preserve">very closely with Public Health England, </w:t>
      </w:r>
      <w:r>
        <w:t>and</w:t>
      </w:r>
      <w:r>
        <w:t xml:space="preserve"> the office of the Government chief scientific adviser. More widely, a lot of people have helped us,</w:t>
      </w:r>
      <w:r w:rsidRPr="000D04F5">
        <w:t xml:space="preserve"> including the </w:t>
      </w:r>
      <w:r>
        <w:t>BBC</w:t>
      </w:r>
      <w:r w:rsidR="00E11BB0">
        <w:t>, with</w:t>
      </w:r>
      <w:r>
        <w:t xml:space="preserve"> testing</w:t>
      </w:r>
      <w:r w:rsidRPr="000D04F5">
        <w:t>.</w:t>
      </w:r>
      <w:r>
        <w:t xml:space="preserve"> We have had the benefit of a range of partners.</w:t>
      </w:r>
    </w:p>
    <w:p w:rsidR="003501E6" w:rsidRPr="000D04F5" w:rsidP="00E11BB0">
      <w:pPr>
        <w:pStyle w:val="Question"/>
        <w:numPr>
          <w:ilvl w:val="0"/>
          <w:numId w:val="9"/>
        </w:numPr>
      </w:pPr>
      <w:sdt>
        <w:sdtPr>
          <w:alias w:val="Member"/>
          <w:tag w:val="&lt;Member mnisId='4874' dodsId=''&gt;"/>
          <w:id w:val="-2077200291"/>
          <w:placeholder>
            <w:docPart w:val="78B1CEC3CF604F82A8926E24DF38EE11"/>
          </w:placeholder>
          <w:richText/>
        </w:sdtPr>
        <w:sdtContent>
          <w:r w:rsidRPr="000D04F5">
            <w:rPr>
              <w:b/>
            </w:rPr>
            <w:t>Andrew Griffith:</w:t>
          </w:r>
        </w:sdtContent>
      </w:sdt>
      <w:r w:rsidRPr="000D04F5">
        <w:t xml:space="preserve"> </w:t>
      </w:r>
      <w:r>
        <w:t>I have one final question before my colleagues move on to privacy and people’s legitimate concerns.</w:t>
      </w:r>
      <w:r w:rsidR="00E11BB0">
        <w:t xml:space="preserve"> Slightly f</w:t>
      </w:r>
      <w:r>
        <w:t xml:space="preserve">rom the </w:t>
      </w:r>
      <w:r w:rsidRPr="000D04F5">
        <w:t>other direction</w:t>
      </w:r>
      <w:r>
        <w:t>, on</w:t>
      </w:r>
      <w:r w:rsidRPr="000D04F5">
        <w:t xml:space="preserve"> speed to market and getting </w:t>
      </w:r>
      <w:r>
        <w:t xml:space="preserve">as quickly as possible a minimum viable product to aid </w:t>
      </w:r>
      <w:r w:rsidR="00D64002">
        <w:t xml:space="preserve">in lifting </w:t>
      </w:r>
      <w:r>
        <w:t>the lock</w:t>
      </w:r>
      <w:r w:rsidRPr="000D04F5">
        <w:t xml:space="preserve">down </w:t>
      </w:r>
      <w:r>
        <w:t xml:space="preserve">that is </w:t>
      </w:r>
      <w:r w:rsidRPr="000D04F5">
        <w:t>hurting our economy</w:t>
      </w:r>
      <w:r>
        <w:t xml:space="preserve">, to what extent are people’s </w:t>
      </w:r>
      <w:r w:rsidRPr="000D04F5">
        <w:t xml:space="preserve">legitimate concerns </w:t>
      </w:r>
      <w:r>
        <w:t xml:space="preserve">about privacy nevertheless </w:t>
      </w:r>
      <w:r w:rsidRPr="000D04F5">
        <w:t xml:space="preserve">contorting what we would </w:t>
      </w:r>
      <w:r>
        <w:t>otherwise do?</w:t>
      </w:r>
    </w:p>
    <w:p w:rsidR="003501E6" w:rsidRPr="000D04F5" w:rsidP="003501E6">
      <w:pPr>
        <w:pStyle w:val="Answer"/>
      </w:pPr>
      <w:sdt>
        <w:sdtPr>
          <w:alias w:val="Witness"/>
          <w:id w:val="1827774864"/>
          <w:placeholder>
            <w:docPart w:val="78B1CEC3CF604F82A8926E24DF38EE11"/>
          </w:placeholder>
          <w:richText/>
        </w:sdtPr>
        <w:sdtContent>
          <w:r w:rsidRPr="000D04F5">
            <w:rPr>
              <w:b/>
              <w:i/>
            </w:rPr>
            <w:t>Matthew Gould:</w:t>
          </w:r>
        </w:sdtContent>
      </w:sdt>
      <w:r w:rsidRPr="000D04F5">
        <w:t xml:space="preserve"> I do not think they are</w:t>
      </w:r>
      <w:r>
        <w:t>. It is a very fair question, but the system we have developed</w:t>
      </w:r>
      <w:r w:rsidR="009A39F4">
        <w:t>,</w:t>
      </w:r>
      <w:r>
        <w:t xml:space="preserve"> of people using randomised </w:t>
      </w:r>
      <w:r w:rsidRPr="000D04F5">
        <w:t>identifiers</w:t>
      </w:r>
      <w:r>
        <w:t xml:space="preserve">, </w:t>
      </w:r>
      <w:r w:rsidRPr="000D04F5">
        <w:t>storing th</w:t>
      </w:r>
      <w:r>
        <w:t>em</w:t>
      </w:r>
      <w:r w:rsidRPr="000D04F5">
        <w:t xml:space="preserve"> on their phone</w:t>
      </w:r>
      <w:r>
        <w:t>s and uploading them when they becom</w:t>
      </w:r>
      <w:r w:rsidR="009A39F4">
        <w:t>e</w:t>
      </w:r>
      <w:r>
        <w:t xml:space="preserve"> symptomatic so </w:t>
      </w:r>
      <w:r w:rsidR="009A39F4">
        <w:t xml:space="preserve">that </w:t>
      </w:r>
      <w:r>
        <w:t xml:space="preserve">we can do the </w:t>
      </w:r>
      <w:r w:rsidRPr="000D04F5">
        <w:t xml:space="preserve">cascades of warning </w:t>
      </w:r>
      <w:r>
        <w:t xml:space="preserve">that the system delivers, to a considerable degree </w:t>
      </w:r>
      <w:r w:rsidRPr="000D04F5">
        <w:t xml:space="preserve">squares </w:t>
      </w:r>
      <w:r>
        <w:t xml:space="preserve">the </w:t>
      </w:r>
      <w:r w:rsidRPr="000D04F5">
        <w:t>circle</w:t>
      </w:r>
      <w:r w:rsidR="00940546">
        <w:t xml:space="preserve">. It is </w:t>
      </w:r>
      <w:r w:rsidRPr="000D04F5">
        <w:t xml:space="preserve">effective, fast moving and </w:t>
      </w:r>
      <w:r>
        <w:t>do</w:t>
      </w:r>
      <w:r w:rsidR="00940546">
        <w:t>es</w:t>
      </w:r>
      <w:r>
        <w:t xml:space="preserve"> what we want it to do</w:t>
      </w:r>
      <w:r w:rsidR="00940546">
        <w:t>,</w:t>
      </w:r>
      <w:r>
        <w:t xml:space="preserve"> but at the same time</w:t>
      </w:r>
      <w:r w:rsidR="00940546">
        <w:t xml:space="preserve"> it</w:t>
      </w:r>
      <w:r w:rsidRPr="000D04F5">
        <w:t xml:space="preserve"> preserv</w:t>
      </w:r>
      <w:r w:rsidR="00940546">
        <w:t>es</w:t>
      </w:r>
      <w:r>
        <w:t xml:space="preserve"> people’s privacy. I do not think that </w:t>
      </w:r>
      <w:r w:rsidRPr="000D04F5">
        <w:t xml:space="preserve">we have delayed </w:t>
      </w:r>
      <w:r>
        <w:t>the process</w:t>
      </w:r>
      <w:r w:rsidRPr="000D04F5">
        <w:t xml:space="preserve"> or made it less </w:t>
      </w:r>
      <w:r>
        <w:t>effective while preserving people’s privacy</w:t>
      </w:r>
      <w:r w:rsidRPr="000D04F5">
        <w:t>.</w:t>
      </w:r>
    </w:p>
    <w:p w:rsidR="003501E6" w:rsidRPr="000D04F5" w:rsidP="003501E6">
      <w:pPr>
        <w:pStyle w:val="Remark"/>
      </w:pPr>
      <w:sdt>
        <w:sdtPr>
          <w:alias w:val="Member"/>
          <w:tag w:val="&lt;Member mnisId='4874' dodsId=''&gt;"/>
          <w:id w:val="2066445178"/>
          <w:placeholder>
            <w:docPart w:val="78B1CEC3CF604F82A8926E24DF38EE11"/>
          </w:placeholder>
          <w:richText/>
        </w:sdtPr>
        <w:sdtContent>
          <w:r w:rsidRPr="00512435">
            <w:rPr>
              <w:b/>
            </w:rPr>
            <w:t>Andrew Griffith:</w:t>
          </w:r>
        </w:sdtContent>
      </w:sdt>
      <w:r w:rsidRPr="000D04F5">
        <w:t xml:space="preserve"> </w:t>
      </w:r>
      <w:r>
        <w:t xml:space="preserve">I know that we are working with </w:t>
      </w:r>
      <w:r w:rsidRPr="000D04F5">
        <w:t>Apple and Google</w:t>
      </w:r>
      <w:r>
        <w:t xml:space="preserve">, but </w:t>
      </w:r>
      <w:r>
        <w:t>th</w:t>
      </w:r>
      <w:r w:rsidR="00E32CBE">
        <w:t>is</w:t>
      </w:r>
      <w:r>
        <w:t xml:space="preserve"> is not the decentralised approach that is most compatible with their solution. To </w:t>
      </w:r>
      <w:r w:rsidRPr="000D04F5">
        <w:t>the same point</w:t>
      </w:r>
      <w:r>
        <w:t>, are you comfortable that—</w:t>
      </w:r>
    </w:p>
    <w:p w:rsidR="003501E6" w:rsidP="003501E6">
      <w:pPr>
        <w:pStyle w:val="Remark"/>
      </w:pPr>
      <w:sdt>
        <w:sdtPr>
          <w:alias w:val="Member"/>
          <w:tag w:val="&lt;Member mnisId='1578' dodsId='40488'&gt;"/>
          <w:id w:val="1042564096"/>
          <w:placeholder>
            <w:docPart w:val="78B1CEC3CF604F82A8926E24DF38EE11"/>
          </w:placeholder>
          <w:richText/>
        </w:sdtPr>
        <w:sdtContent>
          <w:r w:rsidRPr="00512435">
            <w:rPr>
              <w:b/>
            </w:rPr>
            <w:t>Chair:</w:t>
          </w:r>
        </w:sdtContent>
      </w:sdt>
      <w:r w:rsidRPr="000D04F5">
        <w:t xml:space="preserve"> </w:t>
      </w:r>
      <w:r w:rsidR="00876BEE">
        <w:t xml:space="preserve">Order. </w:t>
      </w:r>
      <w:r w:rsidRPr="000D04F5">
        <w:t xml:space="preserve">We are going to have a minute’s silence </w:t>
      </w:r>
      <w:r>
        <w:t xml:space="preserve">in honour of </w:t>
      </w:r>
      <w:r w:rsidRPr="000D04F5">
        <w:t xml:space="preserve">those who lost their lives </w:t>
      </w:r>
      <w:r>
        <w:t xml:space="preserve">in the care sector </w:t>
      </w:r>
      <w:r w:rsidRPr="000D04F5">
        <w:t>during the crisis.</w:t>
      </w:r>
    </w:p>
    <w:p w:rsidR="003501E6" w:rsidRPr="00512435" w:rsidP="003501E6">
      <w:pPr>
        <w:pStyle w:val="QuestionCont"/>
        <w:rPr>
          <w:i/>
          <w:iCs/>
        </w:rPr>
      </w:pPr>
      <w:r w:rsidRPr="00512435">
        <w:rPr>
          <w:i/>
          <w:iCs/>
        </w:rPr>
        <w:t>A one-minute silence was observed.</w:t>
      </w:r>
    </w:p>
    <w:p w:rsidR="003501E6" w:rsidRPr="000D04F5" w:rsidP="003501E6">
      <w:pPr>
        <w:pStyle w:val="Remark"/>
      </w:pPr>
      <w:sdt>
        <w:sdtPr>
          <w:alias w:val="Member"/>
          <w:tag w:val="&lt;Member mnisId='1578' dodsId='40488'&gt;"/>
          <w:id w:val="-926573688"/>
          <w:placeholder>
            <w:docPart w:val="78B1CEC3CF604F82A8926E24DF38EE11"/>
          </w:placeholder>
          <w:richText/>
        </w:sdtPr>
        <w:sdtContent>
          <w:r w:rsidRPr="00512435">
            <w:rPr>
              <w:b/>
            </w:rPr>
            <w:t>Chair:</w:t>
          </w:r>
        </w:sdtContent>
      </w:sdt>
      <w:r w:rsidRPr="000D04F5">
        <w:t xml:space="preserve"> Thank you colleagues and witnesses</w:t>
      </w:r>
      <w:r>
        <w:t>.</w:t>
      </w:r>
      <w:r w:rsidRPr="000D04F5">
        <w:t xml:space="preserve"> </w:t>
      </w:r>
      <w:r w:rsidR="004D05C5">
        <w:t>Andrew, would you like to rehearse your question</w:t>
      </w:r>
      <w:r w:rsidR="001B2888">
        <w:t>?</w:t>
      </w:r>
    </w:p>
    <w:p w:rsidR="003501E6" w:rsidRPr="000D04F5" w:rsidP="003501E6">
      <w:pPr>
        <w:pStyle w:val="Question"/>
        <w:numPr>
          <w:ilvl w:val="0"/>
          <w:numId w:val="9"/>
        </w:numPr>
      </w:pPr>
      <w:sdt>
        <w:sdtPr>
          <w:alias w:val="Member"/>
          <w:tag w:val="&lt;Member mnisId='4874' dodsId=''&gt;"/>
          <w:id w:val="1306892885"/>
          <w:placeholder>
            <w:docPart w:val="78B1CEC3CF604F82A8926E24DF38EE11"/>
          </w:placeholder>
          <w:richText/>
        </w:sdtPr>
        <w:sdtContent>
          <w:r w:rsidRPr="000D04F5">
            <w:rPr>
              <w:b/>
            </w:rPr>
            <w:t>Andrew Griffith:</w:t>
          </w:r>
        </w:sdtContent>
      </w:sdt>
      <w:r w:rsidRPr="000D04F5">
        <w:t xml:space="preserve"> My final question was </w:t>
      </w:r>
      <w:r>
        <w:t xml:space="preserve">on </w:t>
      </w:r>
      <w:r w:rsidR="009404C2">
        <w:t>a</w:t>
      </w:r>
      <w:r w:rsidRPr="000D04F5">
        <w:t xml:space="preserve"> point about speed and expediency</w:t>
      </w:r>
      <w:r>
        <w:t>.</w:t>
      </w:r>
      <w:r w:rsidRPr="000D04F5">
        <w:t xml:space="preserve"> </w:t>
      </w:r>
      <w:r>
        <w:t xml:space="preserve">Would it not have been better to go with the more compatible, decentralised </w:t>
      </w:r>
      <w:r w:rsidRPr="000D04F5">
        <w:t>Apple and Google approach</w:t>
      </w:r>
      <w:r>
        <w:t>?</w:t>
      </w:r>
    </w:p>
    <w:p w:rsidR="00876BEE" w:rsidP="003501E6">
      <w:pPr>
        <w:pStyle w:val="Answer"/>
      </w:pPr>
      <w:sdt>
        <w:sdtPr>
          <w:alias w:val="Witness"/>
          <w:id w:val="-1808081824"/>
          <w:placeholder>
            <w:docPart w:val="78B1CEC3CF604F82A8926E24DF38EE11"/>
          </w:placeholder>
          <w:richText/>
        </w:sdtPr>
        <w:sdtContent>
          <w:r w:rsidRPr="000D04F5" w:rsidR="003501E6">
            <w:rPr>
              <w:b/>
              <w:i/>
            </w:rPr>
            <w:t>Matthew Gould:</w:t>
          </w:r>
        </w:sdtContent>
      </w:sdt>
      <w:r w:rsidRPr="000D04F5" w:rsidR="003501E6">
        <w:t xml:space="preserve"> </w:t>
      </w:r>
      <w:r w:rsidR="003501E6">
        <w:t>First off, w</w:t>
      </w:r>
      <w:r w:rsidRPr="000D04F5" w:rsidR="003501E6">
        <w:t xml:space="preserve">e are </w:t>
      </w:r>
      <w:r w:rsidR="003501E6">
        <w:t xml:space="preserve">working very closely with Apple and Google. We talk to them frequently and in detail about what we are doing, what APIs we are using and how it is working. </w:t>
      </w:r>
    </w:p>
    <w:p w:rsidR="003501E6" w:rsidP="003501E6">
      <w:pPr>
        <w:pStyle w:val="Answer"/>
      </w:pPr>
      <w:r>
        <w:t xml:space="preserve">Secondly, </w:t>
      </w:r>
      <w:r w:rsidRPr="000D04F5">
        <w:t xml:space="preserve">the Apple and Google approach is </w:t>
      </w:r>
      <w:r>
        <w:t xml:space="preserve">itself </w:t>
      </w:r>
      <w:r w:rsidRPr="000D04F5">
        <w:t>evolving</w:t>
      </w:r>
      <w:r>
        <w:t>, and it is not there yet. They have said that they will do a two-stage process, first to try to make an API a</w:t>
      </w:r>
      <w:r w:rsidRPr="000D04F5">
        <w:t>vailable</w:t>
      </w:r>
      <w:r>
        <w:t>, allowing those developing contact tracing apps</w:t>
      </w:r>
      <w:r w:rsidR="00E35FAA">
        <w:t xml:space="preserve"> to do so</w:t>
      </w:r>
      <w:r>
        <w:t xml:space="preserve"> more effectively. The second stage is to develop their own contact tracing product, but we are some way f</w:t>
      </w:r>
      <w:r w:rsidR="00E35FAA">
        <w:t>rom</w:t>
      </w:r>
      <w:r>
        <w:t xml:space="preserve"> that second stage, so </w:t>
      </w:r>
      <w:r w:rsidRPr="000D04F5">
        <w:t>waiting for them would slow us down considerably</w:t>
      </w:r>
      <w:r>
        <w:t>.</w:t>
      </w:r>
    </w:p>
    <w:p w:rsidR="00876BEE" w:rsidP="003501E6">
      <w:pPr>
        <w:pStyle w:val="Answer"/>
      </w:pPr>
      <w:r>
        <w:t>There is a wider question about centralised versus decentralised, and whether we should go for a decentralised approach along the lines</w:t>
      </w:r>
      <w:r w:rsidR="0076417B">
        <w:t xml:space="preserve"> that are</w:t>
      </w:r>
      <w:r>
        <w:t xml:space="preserve"> talked about. There is something of a </w:t>
      </w:r>
      <w:r w:rsidRPr="000D04F5">
        <w:t>false dichotomy</w:t>
      </w:r>
      <w:r>
        <w:t>, between centralised equals non-privacy secure</w:t>
      </w:r>
      <w:r w:rsidR="0076417B">
        <w:t>:</w:t>
      </w:r>
      <w:r>
        <w:t xml:space="preserve"> decentralised is </w:t>
      </w:r>
      <w:r w:rsidRPr="000D04F5">
        <w:t>privacy friendly</w:t>
      </w:r>
      <w:r>
        <w:t xml:space="preserve">. </w:t>
      </w:r>
    </w:p>
    <w:p w:rsidR="003501E6" w:rsidP="003501E6">
      <w:pPr>
        <w:pStyle w:val="Answer"/>
      </w:pPr>
      <w:r>
        <w:t xml:space="preserve">We firmly believe that our approach, although it has a measure of centralisation, inasmuch as you upload anonymised identifiers </w:t>
      </w:r>
      <w:r w:rsidRPr="000D04F5">
        <w:t xml:space="preserve">to run </w:t>
      </w:r>
      <w:r w:rsidR="00203686">
        <w:t xml:space="preserve">the </w:t>
      </w:r>
      <w:r w:rsidRPr="000D04F5">
        <w:t>cascades</w:t>
      </w:r>
      <w:r>
        <w:t>, none the less preserves people’s privacy in doing so. We do not believe that it is a p</w:t>
      </w:r>
      <w:r w:rsidRPr="000D04F5">
        <w:t>rivacy-endangering step</w:t>
      </w:r>
      <w:r>
        <w:t xml:space="preserve">. </w:t>
      </w:r>
      <w:r w:rsidR="005A38E6">
        <w:t>D</w:t>
      </w:r>
      <w:r>
        <w:t xml:space="preserve">oing </w:t>
      </w:r>
      <w:r w:rsidR="005A38E6">
        <w:t>that</w:t>
      </w:r>
      <w:r>
        <w:t xml:space="preserve"> allows you to see the contact graph of how this is propagating and how the contacts are working across a number of individuals</w:t>
      </w:r>
      <w:r w:rsidR="005A38E6">
        <w:t>,</w:t>
      </w:r>
      <w:r>
        <w:t xml:space="preserve"> without knowing who they are, which allows you to do certain important things that you could not do if it was just phone-to-phone </w:t>
      </w:r>
      <w:r w:rsidRPr="000D04F5">
        <w:t>propagation</w:t>
      </w:r>
      <w:r>
        <w:t>.</w:t>
      </w:r>
    </w:p>
    <w:p w:rsidR="003272D4" w:rsidP="003501E6">
      <w:pPr>
        <w:pStyle w:val="Answer"/>
      </w:pPr>
      <w:r>
        <w:t xml:space="preserve">For example, one </w:t>
      </w:r>
      <w:r w:rsidR="00001CC1">
        <w:t xml:space="preserve">of the </w:t>
      </w:r>
      <w:r>
        <w:t>concern</w:t>
      </w:r>
      <w:r w:rsidR="00001CC1">
        <w:t>s</w:t>
      </w:r>
      <w:r>
        <w:t xml:space="preserve"> around contact tracing is the ability to </w:t>
      </w:r>
      <w:r w:rsidRPr="000D04F5">
        <w:t>detect malicious use</w:t>
      </w:r>
      <w:r>
        <w:t>. One way to do that is to look for</w:t>
      </w:r>
      <w:r w:rsidRPr="000D04F5">
        <w:t xml:space="preserve"> anomalous patterns</w:t>
      </w:r>
      <w:r>
        <w:t xml:space="preserve">; even if you do not know who the </w:t>
      </w:r>
      <w:r w:rsidRPr="000D04F5">
        <w:t xml:space="preserve">individuals </w:t>
      </w:r>
      <w:r>
        <w:t xml:space="preserve">are, you </w:t>
      </w:r>
      <w:r w:rsidR="00186505">
        <w:t>can</w:t>
      </w:r>
      <w:r>
        <w:t xml:space="preserve"> see anomalous propagation, which the approach we have taken allows, </w:t>
      </w:r>
      <w:r w:rsidR="00186505">
        <w:t>but</w:t>
      </w:r>
      <w:r>
        <w:t xml:space="preserve"> we are not clear that a decentralised approach </w:t>
      </w:r>
      <w:r w:rsidR="00BA5695">
        <w:t xml:space="preserve">would </w:t>
      </w:r>
      <w:r>
        <w:t>allow. D</w:t>
      </w:r>
      <w:r w:rsidRPr="000D04F5">
        <w:t>itto</w:t>
      </w:r>
      <w:r>
        <w:t xml:space="preserve">, you </w:t>
      </w:r>
      <w:r w:rsidR="00EF79AB">
        <w:t xml:space="preserve">might </w:t>
      </w:r>
      <w:r>
        <w:t xml:space="preserve">have a situation, </w:t>
      </w:r>
      <w:r w:rsidR="00186505">
        <w:t>as we</w:t>
      </w:r>
      <w:r>
        <w:t xml:space="preserve"> might end up </w:t>
      </w:r>
      <w:r w:rsidR="00186505">
        <w:t>in</w:t>
      </w:r>
      <w:r>
        <w:t xml:space="preserve">, where people declare themselves </w:t>
      </w:r>
      <w:r w:rsidRPr="000D04F5">
        <w:t xml:space="preserve">symptomatic </w:t>
      </w:r>
      <w:r>
        <w:t xml:space="preserve">and you run a </w:t>
      </w:r>
      <w:r w:rsidRPr="000D04F5">
        <w:t>cascade on the basis of that</w:t>
      </w:r>
      <w:r w:rsidR="00EF79AB">
        <w:t>. I</w:t>
      </w:r>
      <w:r>
        <w:t>f they then get a test</w:t>
      </w:r>
      <w:r w:rsidR="00EF79AB">
        <w:t xml:space="preserve">, </w:t>
      </w:r>
      <w:r>
        <w:t>as we hope they would</w:t>
      </w:r>
      <w:r w:rsidR="00EF79AB">
        <w:t xml:space="preserve">, </w:t>
      </w:r>
      <w:r>
        <w:t xml:space="preserve">and find out that they do not </w:t>
      </w:r>
      <w:r w:rsidRPr="000D04F5">
        <w:t>have Covid</w:t>
      </w:r>
      <w:r>
        <w:t xml:space="preserve">, we want to be able to release all the people who </w:t>
      </w:r>
      <w:r w:rsidR="00EF79AB">
        <w:t>were previously</w:t>
      </w:r>
      <w:r>
        <w:t xml:space="preserve"> </w:t>
      </w:r>
      <w:r w:rsidRPr="000D04F5">
        <w:t xml:space="preserve">given an instruction to isolate </w:t>
      </w:r>
      <w:r>
        <w:t>on the basis of their being symptomatic.</w:t>
      </w:r>
    </w:p>
    <w:p w:rsidR="003501E6" w:rsidRPr="000D04F5" w:rsidP="003501E6">
      <w:pPr>
        <w:pStyle w:val="Answer"/>
      </w:pPr>
      <w:r>
        <w:t xml:space="preserve">If it was done in an entirely decentralised way, that </w:t>
      </w:r>
      <w:r w:rsidR="003272D4">
        <w:t xml:space="preserve">would </w:t>
      </w:r>
      <w:r>
        <w:t xml:space="preserve">become very difficult, because it </w:t>
      </w:r>
      <w:r w:rsidR="003272D4">
        <w:t>would have</w:t>
      </w:r>
      <w:r>
        <w:t xml:space="preserve"> all been done phone</w:t>
      </w:r>
      <w:r w:rsidR="003272D4">
        <w:t xml:space="preserve"> </w:t>
      </w:r>
      <w:r>
        <w:t>to</w:t>
      </w:r>
      <w:r w:rsidR="003272D4">
        <w:t xml:space="preserve"> </w:t>
      </w:r>
      <w:r>
        <w:t xml:space="preserve">phone, </w:t>
      </w:r>
      <w:r w:rsidR="003272D4">
        <w:t>and</w:t>
      </w:r>
      <w:r>
        <w:t xml:space="preserve"> you c</w:t>
      </w:r>
      <w:r w:rsidR="003272D4">
        <w:t xml:space="preserve">ould </w:t>
      </w:r>
      <w:r>
        <w:t>not go back to those individuals to say that they d</w:t>
      </w:r>
      <w:r w:rsidR="00682ECC">
        <w:t>id</w:t>
      </w:r>
      <w:r>
        <w:t xml:space="preserve"> not have to be locked down because their index case turned out to be negative. We believe that there are big advantages </w:t>
      </w:r>
      <w:r w:rsidR="00682ECC">
        <w:t xml:space="preserve">in the way </w:t>
      </w:r>
      <w:r>
        <w:t xml:space="preserve">we are doing it, </w:t>
      </w:r>
      <w:r w:rsidR="000C264B">
        <w:t>and</w:t>
      </w:r>
      <w:r>
        <w:t xml:space="preserve"> we do not believe that it is privacy endangering.</w:t>
      </w:r>
    </w:p>
    <w:p w:rsidR="003501E6" w:rsidRPr="000D04F5" w:rsidP="003501E6">
      <w:pPr>
        <w:pStyle w:val="Question"/>
        <w:numPr>
          <w:ilvl w:val="0"/>
          <w:numId w:val="9"/>
        </w:numPr>
      </w:pPr>
      <w:sdt>
        <w:sdtPr>
          <w:alias w:val="Member"/>
          <w:tag w:val="&lt;Member mnisId='1578' dodsId='40488'&gt;"/>
          <w:id w:val="752393250"/>
          <w:placeholder>
            <w:docPart w:val="78B1CEC3CF604F82A8926E24DF38EE11"/>
          </w:placeholder>
          <w:richText/>
        </w:sdtPr>
        <w:sdtContent>
          <w:r w:rsidRPr="000D04F5">
            <w:rPr>
              <w:b/>
            </w:rPr>
            <w:t>Chair:</w:t>
          </w:r>
        </w:sdtContent>
      </w:sdt>
      <w:r w:rsidRPr="000D04F5">
        <w:t xml:space="preserve"> I understand </w:t>
      </w:r>
      <w:r w:rsidR="00682ECC">
        <w:t xml:space="preserve">that </w:t>
      </w:r>
      <w:r w:rsidRPr="000D04F5">
        <w:t xml:space="preserve">at the weekend Germany changed </w:t>
      </w:r>
      <w:r>
        <w:t>its approach from centralised to decentralised. Is that correct? W</w:t>
      </w:r>
      <w:r w:rsidRPr="000D04F5">
        <w:t xml:space="preserve">hy did </w:t>
      </w:r>
      <w:r w:rsidR="00051BF4">
        <w:t>it</w:t>
      </w:r>
      <w:r w:rsidRPr="000D04F5">
        <w:t xml:space="preserve"> </w:t>
      </w:r>
      <w:r>
        <w:t>take</w:t>
      </w:r>
      <w:r w:rsidRPr="000D04F5">
        <w:t xml:space="preserve"> that decision?</w:t>
      </w:r>
    </w:p>
    <w:p w:rsidR="003501E6" w:rsidRPr="000D04F5" w:rsidP="003501E6">
      <w:pPr>
        <w:pStyle w:val="Answer"/>
      </w:pPr>
      <w:sdt>
        <w:sdtPr>
          <w:alias w:val="Witness"/>
          <w:id w:val="1328561752"/>
          <w:placeholder>
            <w:docPart w:val="78B1CEC3CF604F82A8926E24DF38EE11"/>
          </w:placeholder>
          <w:richText/>
        </w:sdtPr>
        <w:sdtContent>
          <w:r w:rsidRPr="000D04F5">
            <w:rPr>
              <w:b/>
              <w:i/>
            </w:rPr>
            <w:t>Matthew Gould:</w:t>
          </w:r>
        </w:sdtContent>
      </w:sdt>
      <w:r w:rsidRPr="000D04F5">
        <w:t xml:space="preserve"> I have heard the same</w:t>
      </w:r>
      <w:r>
        <w:t xml:space="preserve">. I do not know the basis for that decision. We are </w:t>
      </w:r>
      <w:r w:rsidRPr="000D04F5">
        <w:t>talking to them</w:t>
      </w:r>
      <w:r>
        <w:t xml:space="preserve">, but I am not sure that we have had a conversation since that decision. All </w:t>
      </w:r>
      <w:r w:rsidRPr="000D04F5">
        <w:t>I would say is that we believe</w:t>
      </w:r>
      <w:r>
        <w:t xml:space="preserve"> that there are profound benefits from being able to see the contact graph,</w:t>
      </w:r>
      <w:r w:rsidRPr="000D04F5">
        <w:t xml:space="preserve"> not just the cascade running from phone to phone </w:t>
      </w:r>
      <w:r>
        <w:t xml:space="preserve">and user to user but how it propagates more widely, so </w:t>
      </w:r>
      <w:r w:rsidR="00682ECC">
        <w:t xml:space="preserve">that </w:t>
      </w:r>
      <w:r>
        <w:t xml:space="preserve">you can </w:t>
      </w:r>
      <w:r w:rsidRPr="000D04F5">
        <w:t>detect patterns</w:t>
      </w:r>
      <w:r>
        <w:t>.</w:t>
      </w:r>
    </w:p>
    <w:p w:rsidR="003501E6" w:rsidRPr="000D04F5" w:rsidP="003501E6">
      <w:pPr>
        <w:pStyle w:val="Remark"/>
      </w:pPr>
      <w:sdt>
        <w:sdtPr>
          <w:alias w:val="Member"/>
          <w:tag w:val="&lt;Member mnisId='1578' dodsId='40488'&gt;"/>
          <w:id w:val="125441385"/>
          <w:placeholder>
            <w:docPart w:val="78B1CEC3CF604F82A8926E24DF38EE11"/>
          </w:placeholder>
          <w:richText/>
        </w:sdtPr>
        <w:sdtContent>
          <w:r w:rsidRPr="001C05C2">
            <w:rPr>
              <w:b/>
            </w:rPr>
            <w:t>Chair:</w:t>
          </w:r>
        </w:sdtContent>
      </w:sdt>
      <w:r w:rsidRPr="000D04F5">
        <w:t xml:space="preserve"> </w:t>
      </w:r>
      <w:r>
        <w:t xml:space="preserve">You may have </w:t>
      </w:r>
      <w:r w:rsidR="00682ECC">
        <w:t>heard</w:t>
      </w:r>
      <w:r>
        <w:t xml:space="preserve"> in our earlier session </w:t>
      </w:r>
      <w:r w:rsidR="00682ECC">
        <w:t>at</w:t>
      </w:r>
      <w:r>
        <w:t xml:space="preserve"> this hearing that the importance of gathering data to inform research and practice was very strongly emphasised.</w:t>
      </w:r>
      <w:r w:rsidRPr="000D04F5">
        <w:t xml:space="preserve"> </w:t>
      </w:r>
    </w:p>
    <w:p w:rsidR="003501E6" w:rsidRPr="000D04F5" w:rsidP="003501E6">
      <w:pPr>
        <w:pStyle w:val="Question"/>
        <w:numPr>
          <w:ilvl w:val="0"/>
          <w:numId w:val="9"/>
        </w:numPr>
      </w:pPr>
      <w:sdt>
        <w:sdtPr>
          <w:alias w:val="Member"/>
          <w:tag w:val="&lt;Member mnisId='4786' dodsId=''&gt;"/>
          <w:id w:val="-1402981962"/>
          <w:placeholder>
            <w:docPart w:val="78B1CEC3CF604F82A8926E24DF38EE11"/>
          </w:placeholder>
          <w:richText/>
        </w:sdtPr>
        <w:sdtContent>
          <w:r w:rsidRPr="000D04F5">
            <w:rPr>
              <w:b/>
            </w:rPr>
            <w:t>Zarah Sultana:</w:t>
          </w:r>
        </w:sdtContent>
      </w:sdt>
      <w:r w:rsidRPr="000D04F5">
        <w:t xml:space="preserve"> Mr Gould</w:t>
      </w:r>
      <w:r w:rsidR="00682ECC">
        <w:t>, w</w:t>
      </w:r>
      <w:r w:rsidRPr="000D04F5">
        <w:t xml:space="preserve">e understand from </w:t>
      </w:r>
      <w:r>
        <w:t xml:space="preserve">Google and </w:t>
      </w:r>
      <w:r w:rsidRPr="000D04F5">
        <w:t xml:space="preserve">Apple </w:t>
      </w:r>
      <w:r>
        <w:t xml:space="preserve">that they would be able to disable the programming </w:t>
      </w:r>
      <w:r w:rsidRPr="000D04F5">
        <w:t xml:space="preserve">interface </w:t>
      </w:r>
      <w:r>
        <w:t xml:space="preserve">that would support a contact tracing app when it </w:t>
      </w:r>
      <w:r w:rsidR="00D04AE5">
        <w:t>was</w:t>
      </w:r>
      <w:r>
        <w:t xml:space="preserve"> no longer </w:t>
      </w:r>
      <w:r w:rsidRPr="000D04F5">
        <w:t>needed</w:t>
      </w:r>
      <w:r>
        <w:t xml:space="preserve">. Would that mean that the app developed by NHSX could be </w:t>
      </w:r>
      <w:r w:rsidRPr="000D04F5">
        <w:t xml:space="preserve">turned off by </w:t>
      </w:r>
      <w:r>
        <w:t xml:space="preserve">Apple and Google </w:t>
      </w:r>
      <w:r w:rsidRPr="000D04F5">
        <w:t>at any point</w:t>
      </w:r>
      <w:r>
        <w:t>?</w:t>
      </w:r>
    </w:p>
    <w:p w:rsidR="003501E6" w:rsidRPr="000D04F5" w:rsidP="003501E6">
      <w:pPr>
        <w:pStyle w:val="Answer"/>
      </w:pPr>
      <w:sdt>
        <w:sdtPr>
          <w:alias w:val="Witness"/>
          <w:id w:val="1167977099"/>
          <w:placeholder>
            <w:docPart w:val="78B1CEC3CF604F82A8926E24DF38EE11"/>
          </w:placeholder>
          <w:richText/>
        </w:sdtPr>
        <w:sdtContent>
          <w:r w:rsidRPr="000D04F5">
            <w:rPr>
              <w:b/>
              <w:i/>
            </w:rPr>
            <w:t>Matthew Gould:</w:t>
          </w:r>
        </w:sdtContent>
      </w:sdt>
      <w:r w:rsidRPr="000D04F5">
        <w:t xml:space="preserve"> It is a fair question. </w:t>
      </w:r>
      <w:r>
        <w:t xml:space="preserve">Rather than make up an answer, can I </w:t>
      </w:r>
      <w:r w:rsidRPr="000D04F5">
        <w:t xml:space="preserve">write to </w:t>
      </w:r>
      <w:r>
        <w:t xml:space="preserve">the Committee </w:t>
      </w:r>
      <w:r w:rsidR="00D12B03">
        <w:t xml:space="preserve">to </w:t>
      </w:r>
      <w:r w:rsidRPr="000D04F5">
        <w:t xml:space="preserve">give </w:t>
      </w:r>
      <w:r>
        <w:t xml:space="preserve">a </w:t>
      </w:r>
      <w:r w:rsidRPr="000D04F5">
        <w:t>definitive answer</w:t>
      </w:r>
      <w:r>
        <w:t xml:space="preserve">? Certainly, it was always our expectation that, after the Covid situation was over, we would </w:t>
      </w:r>
      <w:r w:rsidRPr="000D04F5">
        <w:t xml:space="preserve">shut the app and </w:t>
      </w:r>
      <w:r>
        <w:t xml:space="preserve">people would no longer have it on their phones. Let </w:t>
      </w:r>
      <w:r w:rsidRPr="000D04F5">
        <w:t xml:space="preserve">me write </w:t>
      </w:r>
      <w:r>
        <w:t xml:space="preserve">to you to give you a definitive answer, </w:t>
      </w:r>
      <w:r w:rsidRPr="000D04F5">
        <w:t>if that is okay</w:t>
      </w:r>
      <w:r>
        <w:t>.</w:t>
      </w:r>
    </w:p>
    <w:p w:rsidR="003501E6" w:rsidP="00AC22EA">
      <w:pPr>
        <w:pStyle w:val="Question"/>
      </w:pPr>
      <w:sdt>
        <w:sdtPr>
          <w:alias w:val="Member"/>
          <w:tag w:val="&lt;Member mnisId='1578' dodsId='40488'&gt;"/>
          <w:id w:val="-1293053490"/>
          <w:placeholder>
            <w:docPart w:val="78B1CEC3CF604F82A8926E24DF38EE11"/>
          </w:placeholder>
          <w:richText/>
        </w:sdtPr>
        <w:sdtContent>
          <w:r w:rsidRPr="00AC22EA">
            <w:rPr>
              <w:b/>
            </w:rPr>
            <w:t>Chair:</w:t>
          </w:r>
        </w:sdtContent>
      </w:sdt>
      <w:r w:rsidRPr="000D04F5">
        <w:t xml:space="preserve"> We would be grateful if you could do it quickly</w:t>
      </w:r>
      <w:r>
        <w:t xml:space="preserve"> so </w:t>
      </w:r>
      <w:r w:rsidR="00AC22EA">
        <w:t xml:space="preserve">that when </w:t>
      </w:r>
      <w:r>
        <w:t>we reflect on this session</w:t>
      </w:r>
      <w:r w:rsidR="00AC22EA">
        <w:t xml:space="preserve"> we can include it</w:t>
      </w:r>
      <w:r>
        <w:t>.</w:t>
      </w:r>
    </w:p>
    <w:p w:rsidR="003501E6" w:rsidRPr="000D04F5" w:rsidP="003501E6">
      <w:pPr>
        <w:pStyle w:val="Answer"/>
      </w:pPr>
      <w:sdt>
        <w:sdtPr>
          <w:alias w:val="Witness"/>
          <w:id w:val="134067908"/>
          <w:placeholder>
            <w:docPart w:val="6BD2E18FD7EA48859276DFAC886EE810"/>
          </w:placeholder>
          <w:richText/>
        </w:sdtPr>
        <w:sdtContent>
          <w:r w:rsidRPr="00174C97">
            <w:rPr>
              <w:b/>
              <w:i/>
            </w:rPr>
            <w:t>Matthew Gould:</w:t>
          </w:r>
        </w:sdtContent>
      </w:sdt>
      <w:r>
        <w:t xml:space="preserve"> Of course.</w:t>
      </w:r>
    </w:p>
    <w:p w:rsidR="003501E6" w:rsidRPr="000D04F5" w:rsidP="003501E6">
      <w:pPr>
        <w:pStyle w:val="Question"/>
        <w:numPr>
          <w:ilvl w:val="0"/>
          <w:numId w:val="9"/>
        </w:numPr>
      </w:pPr>
      <w:sdt>
        <w:sdtPr>
          <w:alias w:val="Member"/>
          <w:tag w:val="&lt;Member mnisId='4786' dodsId=''&gt;"/>
          <w:id w:val="1885059995"/>
          <w:placeholder>
            <w:docPart w:val="78B1CEC3CF604F82A8926E24DF38EE11"/>
          </w:placeholder>
          <w:richText/>
        </w:sdtPr>
        <w:sdtContent>
          <w:r w:rsidRPr="000D04F5">
            <w:rPr>
              <w:b/>
            </w:rPr>
            <w:t>Zarah Sultana:</w:t>
          </w:r>
        </w:sdtContent>
      </w:sdt>
      <w:r w:rsidRPr="000D04F5">
        <w:t xml:space="preserve"> What are the implications for privacy</w:t>
      </w:r>
      <w:r>
        <w:t xml:space="preserve">? Will the decision to stop collecting data be </w:t>
      </w:r>
      <w:r w:rsidR="00AC22EA">
        <w:t xml:space="preserve">for </w:t>
      </w:r>
      <w:r>
        <w:t>NHSX alone, or will it be Google and Apple</w:t>
      </w:r>
      <w:r w:rsidRPr="000D04F5">
        <w:t xml:space="preserve"> entwined</w:t>
      </w:r>
      <w:r>
        <w:t>?</w:t>
      </w:r>
    </w:p>
    <w:p w:rsidR="00137F79" w:rsidP="003501E6">
      <w:pPr>
        <w:pStyle w:val="Answer"/>
      </w:pPr>
      <w:sdt>
        <w:sdtPr>
          <w:alias w:val="Witness"/>
          <w:id w:val="2070915994"/>
          <w:placeholder>
            <w:docPart w:val="78B1CEC3CF604F82A8926E24DF38EE11"/>
          </w:placeholder>
          <w:richText/>
        </w:sdtPr>
        <w:sdtContent>
          <w:r w:rsidRPr="000D04F5" w:rsidR="003501E6">
            <w:rPr>
              <w:b/>
              <w:i/>
            </w:rPr>
            <w:t>Matthew Gould:</w:t>
          </w:r>
        </w:sdtContent>
      </w:sdt>
      <w:r w:rsidRPr="000D04F5" w:rsidR="003501E6">
        <w:t xml:space="preserve"> I hope </w:t>
      </w:r>
      <w:r w:rsidR="003501E6">
        <w:t xml:space="preserve">the </w:t>
      </w:r>
      <w:r w:rsidRPr="000D04F5" w:rsidR="003501E6">
        <w:t xml:space="preserve">decision will be </w:t>
      </w:r>
      <w:r w:rsidR="003501E6">
        <w:t xml:space="preserve">a </w:t>
      </w:r>
      <w:r w:rsidRPr="000D04F5" w:rsidR="003501E6">
        <w:t xml:space="preserve">collective decision of </w:t>
      </w:r>
      <w:r w:rsidR="00210728">
        <w:t xml:space="preserve">the </w:t>
      </w:r>
      <w:r w:rsidRPr="000D04F5" w:rsidR="003501E6">
        <w:t>UK authorities</w:t>
      </w:r>
      <w:r w:rsidR="003501E6">
        <w:t xml:space="preserve">. Emphatically, it will not be </w:t>
      </w:r>
      <w:r w:rsidRPr="000D04F5" w:rsidR="003501E6">
        <w:t>mine</w:t>
      </w:r>
      <w:r w:rsidR="003501E6">
        <w:t xml:space="preserve">; it will be for the </w:t>
      </w:r>
      <w:r w:rsidRPr="000D04F5" w:rsidR="003501E6">
        <w:t>chief medical officer</w:t>
      </w:r>
      <w:r w:rsidR="003501E6">
        <w:t xml:space="preserve">, the </w:t>
      </w:r>
      <w:r w:rsidR="00210728">
        <w:t>G</w:t>
      </w:r>
      <w:r w:rsidR="003501E6">
        <w:t xml:space="preserve">overnment chief scientific adviser and, ultimately, the Secretary of State and </w:t>
      </w:r>
      <w:r w:rsidR="00210728">
        <w:t xml:space="preserve">the </w:t>
      </w:r>
      <w:r w:rsidR="003501E6">
        <w:t>Prime Minister. Does that answer your question?</w:t>
      </w:r>
    </w:p>
    <w:p w:rsidR="003501E6" w:rsidRPr="000D04F5" w:rsidP="003501E6">
      <w:pPr>
        <w:pStyle w:val="Answer"/>
      </w:pPr>
      <w:r w:rsidRPr="000D04F5">
        <w:t>In terms of</w:t>
      </w:r>
      <w:r>
        <w:t xml:space="preserve"> Google and Apple, we are </w:t>
      </w:r>
      <w:r w:rsidRPr="000D04F5">
        <w:t xml:space="preserve">working very closely </w:t>
      </w:r>
      <w:r>
        <w:t>with them</w:t>
      </w:r>
      <w:r w:rsidR="00137F79">
        <w:t>. We are</w:t>
      </w:r>
      <w:r>
        <w:t xml:space="preserve"> trying to achieve the same thing and working out technical answers to how we do it. We would not expect them to take decisions about how we were running the service and the process that we had </w:t>
      </w:r>
      <w:r w:rsidRPr="000D04F5">
        <w:t>set up.</w:t>
      </w:r>
    </w:p>
    <w:p w:rsidR="003501E6" w:rsidP="003501E6">
      <w:pPr>
        <w:pStyle w:val="Question"/>
        <w:numPr>
          <w:ilvl w:val="0"/>
          <w:numId w:val="9"/>
        </w:numPr>
      </w:pPr>
      <w:sdt>
        <w:sdtPr>
          <w:alias w:val="Member"/>
          <w:tag w:val="&lt;Member mnisId='4786' dodsId=''&gt;"/>
          <w:id w:val="-749118067"/>
          <w:placeholder>
            <w:docPart w:val="78B1CEC3CF604F82A8926E24DF38EE11"/>
          </w:placeholder>
          <w:richText/>
        </w:sdtPr>
        <w:sdtContent>
          <w:r w:rsidRPr="004729BF">
            <w:rPr>
              <w:b/>
            </w:rPr>
            <w:t>Zarah Sultana:</w:t>
          </w:r>
        </w:sdtContent>
      </w:sdt>
      <w:r w:rsidRPr="000D04F5">
        <w:t xml:space="preserve"> </w:t>
      </w:r>
      <w:r w:rsidR="0006360D">
        <w:t>W</w:t>
      </w:r>
      <w:r w:rsidRPr="000D04F5">
        <w:t>hat are the risks of non-official applications circulating</w:t>
      </w:r>
      <w:r>
        <w:t xml:space="preserve">, and what will be done to protect the public against </w:t>
      </w:r>
      <w:r w:rsidRPr="000D04F5">
        <w:t>th</w:t>
      </w:r>
      <w:r w:rsidR="0006360D">
        <w:t>at</w:t>
      </w:r>
      <w:r w:rsidRPr="000D04F5">
        <w:t xml:space="preserve"> risk?</w:t>
      </w:r>
    </w:p>
    <w:p w:rsidR="00847509" w:rsidP="003501E6">
      <w:pPr>
        <w:pStyle w:val="Answer"/>
      </w:pPr>
      <w:sdt>
        <w:sdtPr>
          <w:alias w:val="Witness"/>
          <w:id w:val="-405079495"/>
          <w:placeholder>
            <w:docPart w:val="78B1CEC3CF604F82A8926E24DF38EE11"/>
          </w:placeholder>
          <w:richText/>
        </w:sdtPr>
        <w:sdtContent>
          <w:r w:rsidRPr="000D04F5" w:rsidR="003501E6">
            <w:rPr>
              <w:b/>
              <w:i/>
            </w:rPr>
            <w:t>Matthew Gould:</w:t>
          </w:r>
        </w:sdtContent>
      </w:sdt>
      <w:r w:rsidRPr="000D04F5" w:rsidR="003501E6">
        <w:t xml:space="preserve"> There are a number of </w:t>
      </w:r>
      <w:r w:rsidR="003501E6">
        <w:t xml:space="preserve">non-official symptom-checking apps around, </w:t>
      </w:r>
      <w:r w:rsidR="0006360D">
        <w:t xml:space="preserve">and </w:t>
      </w:r>
      <w:r w:rsidR="003501E6">
        <w:t xml:space="preserve">some of them </w:t>
      </w:r>
      <w:r w:rsidR="0006360D">
        <w:t xml:space="preserve">actually </w:t>
      </w:r>
      <w:r w:rsidR="003501E6">
        <w:t>provid</w:t>
      </w:r>
      <w:r w:rsidR="0006360D">
        <w:t>e</w:t>
      </w:r>
      <w:r w:rsidR="003501E6">
        <w:t xml:space="preserve"> very helpful data and advice to the system. We have set up</w:t>
      </w:r>
      <w:r w:rsidRPr="000D04F5" w:rsidR="003501E6">
        <w:t xml:space="preserve"> mechanism</w:t>
      </w:r>
      <w:r w:rsidR="00775EC1">
        <w:t>s</w:t>
      </w:r>
      <w:r w:rsidR="003501E6">
        <w:t xml:space="preserve"> whereby we can take in the data that they have provided, which has been highly useful, the ZOE </w:t>
      </w:r>
      <w:r w:rsidRPr="000D04F5" w:rsidR="003501E6">
        <w:t>app</w:t>
      </w:r>
      <w:r w:rsidR="003501E6">
        <w:t xml:space="preserve"> being</w:t>
      </w:r>
      <w:r w:rsidRPr="000D04F5" w:rsidR="003501E6">
        <w:t xml:space="preserve"> one </w:t>
      </w:r>
      <w:r w:rsidR="003501E6">
        <w:t xml:space="preserve">such </w:t>
      </w:r>
      <w:r w:rsidRPr="000D04F5" w:rsidR="003501E6">
        <w:t>example</w:t>
      </w:r>
      <w:r w:rsidR="003501E6">
        <w:t>.</w:t>
      </w:r>
    </w:p>
    <w:p w:rsidR="003501E6" w:rsidRPr="000D04F5" w:rsidP="003501E6">
      <w:pPr>
        <w:pStyle w:val="Answer"/>
      </w:pPr>
      <w:r>
        <w:t>O</w:t>
      </w:r>
      <w:r>
        <w:t xml:space="preserve">n contact tracing, it is important that there should be one contact tracing app, which will be the </w:t>
      </w:r>
      <w:r w:rsidRPr="000D04F5">
        <w:t>NHS Covid-19 app</w:t>
      </w:r>
      <w:r>
        <w:t xml:space="preserve">. If </w:t>
      </w:r>
      <w:r w:rsidR="000A38C0">
        <w:t xml:space="preserve">we </w:t>
      </w:r>
      <w:r>
        <w:t xml:space="preserve">start to get a proliferation of different contact tracing apps, it immediately </w:t>
      </w:r>
      <w:r w:rsidRPr="000D04F5">
        <w:t xml:space="preserve">fractures </w:t>
      </w:r>
      <w:r>
        <w:t xml:space="preserve">the population of people who have apps and stops being effective. We need </w:t>
      </w:r>
      <w:r w:rsidRPr="000D04F5">
        <w:t>one NHS app</w:t>
      </w:r>
      <w:r>
        <w:t xml:space="preserve">, which we need people to get behind, download and use, and we need to get the </w:t>
      </w:r>
      <w:r w:rsidRPr="000D04F5">
        <w:t xml:space="preserve">largest number of people </w:t>
      </w:r>
      <w:r>
        <w:t>to do that, which means being clear. Google, Apple and the app</w:t>
      </w:r>
      <w:r w:rsidRPr="000D04F5">
        <w:t xml:space="preserve"> stores </w:t>
      </w:r>
      <w:r>
        <w:t xml:space="preserve">have been clear that for contact tracing, the </w:t>
      </w:r>
      <w:r w:rsidRPr="000D04F5">
        <w:t xml:space="preserve">offer to </w:t>
      </w:r>
      <w:r>
        <w:t xml:space="preserve">the </w:t>
      </w:r>
      <w:r w:rsidRPr="000D04F5">
        <w:t xml:space="preserve">public should be the app developed by </w:t>
      </w:r>
      <w:r>
        <w:t xml:space="preserve">the </w:t>
      </w:r>
      <w:r w:rsidRPr="000D04F5">
        <w:t xml:space="preserve">public </w:t>
      </w:r>
      <w:r>
        <w:t xml:space="preserve">health authority in the jurisdiction </w:t>
      </w:r>
      <w:r w:rsidRPr="000D04F5">
        <w:t>concerned.</w:t>
      </w:r>
    </w:p>
    <w:p w:rsidR="00876BEE" w:rsidP="003501E6">
      <w:pPr>
        <w:pStyle w:val="Question"/>
        <w:numPr>
          <w:ilvl w:val="0"/>
          <w:numId w:val="9"/>
        </w:numPr>
      </w:pPr>
      <w:sdt>
        <w:sdtPr>
          <w:alias w:val="Member"/>
          <w:tag w:val="&lt;Member mnisId='4621' dodsId='77854'&gt;"/>
          <w:id w:val="1586337887"/>
          <w:placeholder>
            <w:docPart w:val="78B1CEC3CF604F82A8926E24DF38EE11"/>
          </w:placeholder>
          <w:richText/>
        </w:sdtPr>
        <w:sdtContent>
          <w:r w:rsidRPr="000D04F5" w:rsidR="003501E6">
            <w:rPr>
              <w:b/>
            </w:rPr>
            <w:t>Darren Jones:</w:t>
          </w:r>
        </w:sdtContent>
      </w:sdt>
      <w:r w:rsidRPr="000D04F5" w:rsidR="003501E6">
        <w:t xml:space="preserve"> We have heard today</w:t>
      </w:r>
      <w:r w:rsidR="003501E6">
        <w:t xml:space="preserve"> that there are plans for different iterations of th</w:t>
      </w:r>
      <w:r w:rsidR="006373FA">
        <w:t>e</w:t>
      </w:r>
      <w:r w:rsidR="003501E6">
        <w:t xml:space="preserve"> tracing app as the technology develops. The answers that we have been given just now on how, when and who will mothball the app have not been particularly </w:t>
      </w:r>
      <w:r w:rsidRPr="000D04F5" w:rsidR="003501E6">
        <w:t>confident</w:t>
      </w:r>
      <w:r w:rsidR="003501E6">
        <w:t xml:space="preserve">. </w:t>
      </w:r>
    </w:p>
    <w:p w:rsidR="003501E6" w:rsidP="00876BEE">
      <w:pPr>
        <w:pStyle w:val="Question"/>
        <w:numPr>
          <w:ilvl w:val="0"/>
          <w:numId w:val="0"/>
        </w:numPr>
        <w:ind w:left="794"/>
      </w:pPr>
      <w:r>
        <w:t>When we are trying to understand the privacy implications</w:t>
      </w:r>
      <w:r w:rsidR="001966E0">
        <w:t>,</w:t>
      </w:r>
      <w:r>
        <w:t xml:space="preserve"> and thinking about privacy </w:t>
      </w:r>
      <w:r w:rsidRPr="000D04F5">
        <w:t xml:space="preserve">by design </w:t>
      </w:r>
      <w:r>
        <w:t xml:space="preserve">through the lifetime </w:t>
      </w:r>
      <w:r w:rsidR="001966E0">
        <w:t>in</w:t>
      </w:r>
      <w:r>
        <w:t xml:space="preserve"> the use of these apps, it is important that we understand the scope and </w:t>
      </w:r>
      <w:r w:rsidRPr="000D04F5">
        <w:t>who has</w:t>
      </w:r>
      <w:r w:rsidR="006C72BF">
        <w:t xml:space="preserve"> </w:t>
      </w:r>
      <w:r w:rsidRPr="000D04F5">
        <w:t>authority to do what</w:t>
      </w:r>
      <w:r>
        <w:t xml:space="preserve">. We also heard today that Switzerland decided to take the decentralised </w:t>
      </w:r>
      <w:r w:rsidRPr="000D04F5">
        <w:t xml:space="preserve">approach </w:t>
      </w:r>
      <w:r>
        <w:t>by focusing on mobile providers as opposed</w:t>
      </w:r>
      <w:r w:rsidR="004D08DA">
        <w:t xml:space="preserve"> </w:t>
      </w:r>
      <w:r w:rsidR="006C72BF">
        <w:t xml:space="preserve">to </w:t>
      </w:r>
      <w:r w:rsidR="004D08DA">
        <w:t>one central server</w:t>
      </w:r>
      <w:r>
        <w:t xml:space="preserve"> because of </w:t>
      </w:r>
      <w:r w:rsidR="00884DF1">
        <w:t>their</w:t>
      </w:r>
      <w:r>
        <w:t xml:space="preserve"> concerns around privacy.</w:t>
      </w:r>
    </w:p>
    <w:p w:rsidR="003501E6" w:rsidRPr="000D04F5" w:rsidP="003501E6">
      <w:pPr>
        <w:pStyle w:val="Question"/>
        <w:numPr>
          <w:ilvl w:val="0"/>
          <w:numId w:val="0"/>
        </w:numPr>
        <w:ind w:left="794"/>
      </w:pPr>
      <w:r>
        <w:t>My first question is to Professor Edwards and then to Professor Fraser. Could you help the Committee to understand what</w:t>
      </w:r>
      <w:r w:rsidRPr="000D04F5">
        <w:t xml:space="preserve"> </w:t>
      </w:r>
      <w:r w:rsidR="004D08DA">
        <w:t xml:space="preserve">the </w:t>
      </w:r>
      <w:r w:rsidRPr="000D04F5">
        <w:t xml:space="preserve">privacy implications </w:t>
      </w:r>
      <w:r>
        <w:t xml:space="preserve">are between taking a </w:t>
      </w:r>
      <w:r w:rsidRPr="000D04F5">
        <w:t>handset</w:t>
      </w:r>
      <w:r>
        <w:t>-based</w:t>
      </w:r>
      <w:r w:rsidRPr="000D04F5">
        <w:t xml:space="preserve"> decentrali</w:t>
      </w:r>
      <w:r>
        <w:t xml:space="preserve">sed approach compared </w:t>
      </w:r>
      <w:r w:rsidR="004D08DA">
        <w:t>with</w:t>
      </w:r>
      <w:r>
        <w:t xml:space="preserve"> a centralised server approach?</w:t>
      </w:r>
    </w:p>
    <w:p w:rsidR="00B944A8" w:rsidP="003501E6">
      <w:pPr>
        <w:pStyle w:val="Answer"/>
      </w:pPr>
      <w:sdt>
        <w:sdtPr>
          <w:alias w:val="Witness"/>
          <w:id w:val="-2039653860"/>
          <w:placeholder>
            <w:docPart w:val="78B1CEC3CF604F82A8926E24DF38EE11"/>
          </w:placeholder>
          <w:richText/>
        </w:sdtPr>
        <w:sdtContent>
          <w:r w:rsidRPr="000D04F5" w:rsidR="003501E6">
            <w:rPr>
              <w:b/>
              <w:i/>
            </w:rPr>
            <w:t>Professor Edwards:</w:t>
          </w:r>
        </w:sdtContent>
      </w:sdt>
      <w:r w:rsidRPr="000D04F5" w:rsidR="003501E6">
        <w:t xml:space="preserve"> I am </w:t>
      </w:r>
      <w:r w:rsidR="003501E6">
        <w:t xml:space="preserve">obviously </w:t>
      </w:r>
      <w:r w:rsidRPr="000D04F5" w:rsidR="003501E6">
        <w:t xml:space="preserve">not a security expert </w:t>
      </w:r>
      <w:r w:rsidR="003501E6">
        <w:t xml:space="preserve">or a cryptographer—I am </w:t>
      </w:r>
      <w:r w:rsidRPr="000D04F5" w:rsidR="003501E6">
        <w:t>a lawyer</w:t>
      </w:r>
      <w:r w:rsidR="003501E6">
        <w:t xml:space="preserve">—but </w:t>
      </w:r>
      <w:r w:rsidRPr="000D04F5" w:rsidR="003501E6">
        <w:t xml:space="preserve">there is an intrinsic risk </w:t>
      </w:r>
      <w:r w:rsidR="003501E6">
        <w:t xml:space="preserve">in building any kind of centralised index of the movements, or social </w:t>
      </w:r>
      <w:r w:rsidRPr="000D04F5" w:rsidR="003501E6">
        <w:t>graph</w:t>
      </w:r>
      <w:r w:rsidR="003501E6">
        <w:t>, as it is called,</w:t>
      </w:r>
      <w:r w:rsidRPr="000D04F5" w:rsidR="003501E6">
        <w:t xml:space="preserve"> of the entire pop</w:t>
      </w:r>
      <w:r w:rsidR="003501E6">
        <w:t xml:space="preserve">ulation, which might be retained in some form </w:t>
      </w:r>
      <w:r w:rsidRPr="000D04F5" w:rsidR="003501E6">
        <w:t>beyond the pandemic</w:t>
      </w:r>
      <w:r w:rsidR="003501E6">
        <w:t xml:space="preserve">. Without absolute details of the </w:t>
      </w:r>
      <w:r w:rsidRPr="000D04F5" w:rsidR="003501E6">
        <w:t>technology</w:t>
      </w:r>
      <w:r w:rsidR="003501E6">
        <w:t xml:space="preserve">, which I </w:t>
      </w:r>
      <w:r w:rsidR="00277123">
        <w:t>was</w:t>
      </w:r>
      <w:r w:rsidR="003501E6">
        <w:t xml:space="preserve"> exposed to in </w:t>
      </w:r>
      <w:r w:rsidRPr="000D04F5" w:rsidR="003501E6">
        <w:t xml:space="preserve">an earlier form </w:t>
      </w:r>
      <w:r w:rsidR="003501E6">
        <w:t>only at the weekend, it is hard for me to say more.</w:t>
      </w:r>
    </w:p>
    <w:p w:rsidR="00C6498E" w:rsidP="003501E6">
      <w:pPr>
        <w:pStyle w:val="Answer"/>
      </w:pPr>
      <w:r>
        <w:t>This is, essentially,</w:t>
      </w:r>
      <w:r w:rsidR="003501E6">
        <w:t xml:space="preserve"> a bad</w:t>
      </w:r>
      <w:r w:rsidRPr="000D04F5" w:rsidR="003501E6">
        <w:t xml:space="preserve"> precedent</w:t>
      </w:r>
      <w:r>
        <w:t>. W</w:t>
      </w:r>
      <w:r w:rsidR="003501E6">
        <w:t xml:space="preserve">e have </w:t>
      </w:r>
      <w:r>
        <w:t>the</w:t>
      </w:r>
      <w:r w:rsidR="003501E6">
        <w:t xml:space="preserve"> precedent of previous pandemics leading to a mass land grab in extensive state surveillance. That is my worry. Much will depend on the details; </w:t>
      </w:r>
      <w:r w:rsidRPr="000D04F5" w:rsidR="003501E6">
        <w:t>the devil is in the details</w:t>
      </w:r>
      <w:r w:rsidR="003501E6">
        <w:t xml:space="preserve">, which is why colleagues of mine </w:t>
      </w:r>
      <w:r w:rsidR="00F2042A">
        <w:t>were</w:t>
      </w:r>
      <w:r w:rsidR="003501E6">
        <w:t xml:space="preserve"> pressing for more</w:t>
      </w:r>
      <w:r w:rsidRPr="000D04F5" w:rsidR="003501E6">
        <w:t xml:space="preserve"> publicity </w:t>
      </w:r>
      <w:r w:rsidR="003501E6">
        <w:t xml:space="preserve">on this earlier. Much depends on the nature of the </w:t>
      </w:r>
      <w:r w:rsidRPr="000D04F5" w:rsidR="003501E6">
        <w:t>ephemeral ID</w:t>
      </w:r>
      <w:r w:rsidR="003501E6">
        <w:t xml:space="preserve">s and </w:t>
      </w:r>
      <w:r w:rsidR="00F2042A">
        <w:t xml:space="preserve">the </w:t>
      </w:r>
      <w:r w:rsidR="003501E6">
        <w:t xml:space="preserve">persistent IDs, and how </w:t>
      </w:r>
      <w:r w:rsidRPr="000D04F5" w:rsidR="003501E6">
        <w:t>pseudonym</w:t>
      </w:r>
      <w:r w:rsidR="00F2042A">
        <w:t>ous</w:t>
      </w:r>
      <w:r w:rsidRPr="000D04F5" w:rsidR="003501E6">
        <w:t xml:space="preserve"> </w:t>
      </w:r>
      <w:r w:rsidR="003501E6">
        <w:t>it is.</w:t>
      </w:r>
    </w:p>
    <w:p w:rsidR="003501E6" w:rsidRPr="000D04F5" w:rsidP="00C6498E">
      <w:pPr>
        <w:pStyle w:val="Question"/>
      </w:pPr>
      <w:sdt>
        <w:sdtPr>
          <w:alias w:val="Member"/>
          <w:tag w:val="&lt;Member mnisId='4621' dodsId='77854'&gt;"/>
          <w:id w:val="-63259978"/>
          <w:placeholder>
            <w:docPart w:val="DefaultPlaceholder_-1854013440"/>
          </w:placeholder>
          <w:richText/>
        </w:sdtPr>
        <w:sdtContent>
          <w:r w:rsidRPr="00C6498E" w:rsidR="00C6498E">
            <w:rPr>
              <w:b/>
            </w:rPr>
            <w:t>Darren Jones:</w:t>
          </w:r>
        </w:sdtContent>
      </w:sdt>
      <w:r w:rsidR="00C6498E">
        <w:t xml:space="preserve"> Professor Fraser?</w:t>
      </w:r>
    </w:p>
    <w:p w:rsidR="00025782" w:rsidP="003501E6">
      <w:pPr>
        <w:pStyle w:val="Answer"/>
      </w:pPr>
      <w:sdt>
        <w:sdtPr>
          <w:alias w:val="Witness"/>
          <w:id w:val="-2126991351"/>
          <w:placeholder>
            <w:docPart w:val="78B1CEC3CF604F82A8926E24DF38EE11"/>
          </w:placeholder>
          <w:richText/>
        </w:sdtPr>
        <w:sdtContent>
          <w:r w:rsidRPr="000D04F5" w:rsidR="003501E6">
            <w:rPr>
              <w:b/>
              <w:i/>
            </w:rPr>
            <w:t>Professor Fraser:</w:t>
          </w:r>
        </w:sdtContent>
      </w:sdt>
      <w:r w:rsidRPr="000D04F5" w:rsidR="003501E6">
        <w:t xml:space="preserve"> I am not an expert on</w:t>
      </w:r>
      <w:r w:rsidR="003501E6">
        <w:t xml:space="preserve"> security or cryptography. I have analysed databases for </w:t>
      </w:r>
      <w:r w:rsidRPr="000D04F5" w:rsidR="003501E6">
        <w:t>manual contact tracing in the past</w:t>
      </w:r>
      <w:r w:rsidR="003501E6">
        <w:t xml:space="preserve">, which are centralised </w:t>
      </w:r>
      <w:r w:rsidRPr="000D04F5" w:rsidR="003501E6">
        <w:t>databases</w:t>
      </w:r>
      <w:r w:rsidR="003501E6">
        <w:t>. In this particular case, the assessment of the privacy and security o</w:t>
      </w:r>
      <w:r>
        <w:t>f</w:t>
      </w:r>
      <w:r w:rsidR="003501E6">
        <w:t xml:space="preserve"> the two different</w:t>
      </w:r>
      <w:r>
        <w:t xml:space="preserve"> proposal</w:t>
      </w:r>
      <w:r w:rsidR="003501E6">
        <w:t xml:space="preserve">s is </w:t>
      </w:r>
      <w:r w:rsidRPr="000D04F5" w:rsidR="003501E6">
        <w:t>for others to comment on</w:t>
      </w:r>
      <w:r w:rsidR="003501E6">
        <w:t>.</w:t>
      </w:r>
    </w:p>
    <w:p w:rsidR="003501E6" w:rsidRPr="000D04F5" w:rsidP="003501E6">
      <w:pPr>
        <w:pStyle w:val="Answer"/>
      </w:pPr>
      <w:r>
        <w:t xml:space="preserve">I reiterate that the </w:t>
      </w:r>
      <w:r w:rsidRPr="000D04F5">
        <w:t>planned analysis</w:t>
      </w:r>
      <w:r w:rsidR="00C13FD7">
        <w:t xml:space="preserve"> that </w:t>
      </w:r>
      <w:r w:rsidRPr="000D04F5">
        <w:t xml:space="preserve">we would </w:t>
      </w:r>
      <w:r>
        <w:t>recommend be done, as part of the</w:t>
      </w:r>
      <w:r w:rsidRPr="000D04F5">
        <w:t xml:space="preserve"> auditing and </w:t>
      </w:r>
      <w:r>
        <w:t>improving of the centralised model, would be based o</w:t>
      </w:r>
      <w:r w:rsidRPr="000D04F5">
        <w:t>n anonymous IDs of th</w:t>
      </w:r>
      <w:r>
        <w:t>e</w:t>
      </w:r>
      <w:r w:rsidRPr="000D04F5">
        <w:t xml:space="preserve"> </w:t>
      </w:r>
      <w:r>
        <w:t>index case contact</w:t>
      </w:r>
      <w:r w:rsidR="0083433B">
        <w:t>ed and</w:t>
      </w:r>
      <w:r>
        <w:t xml:space="preserve"> the contact case. You would be looking </w:t>
      </w:r>
      <w:r w:rsidRPr="000D04F5">
        <w:t xml:space="preserve">at </w:t>
      </w:r>
      <w:r w:rsidR="00017BE0">
        <w:t xml:space="preserve">the </w:t>
      </w:r>
      <w:r w:rsidRPr="000D04F5">
        <w:t>link</w:t>
      </w:r>
      <w:r w:rsidR="00017BE0">
        <w:t xml:space="preserve"> between</w:t>
      </w:r>
      <w:r w:rsidRPr="000D04F5">
        <w:t xml:space="preserve"> </w:t>
      </w:r>
      <w:r>
        <w:t xml:space="preserve">those </w:t>
      </w:r>
      <w:r w:rsidRPr="000D04F5">
        <w:t xml:space="preserve">anonymous IDs </w:t>
      </w:r>
      <w:r>
        <w:t xml:space="preserve">and whether the contact developed symptoms at a later date or did not so </w:t>
      </w:r>
      <w:r w:rsidR="005C6D90">
        <w:t xml:space="preserve">that </w:t>
      </w:r>
      <w:r>
        <w:t xml:space="preserve">you could test and audit the model you are using to decide who receives the notification that they are at risk and who </w:t>
      </w:r>
      <w:r w:rsidR="009F5349">
        <w:t>is</w:t>
      </w:r>
      <w:r>
        <w:t xml:space="preserve"> not.</w:t>
      </w:r>
      <w:r w:rsidRPr="000D04F5">
        <w:t xml:space="preserve"> </w:t>
      </w:r>
    </w:p>
    <w:p w:rsidR="003501E6" w:rsidRPr="000D04F5" w:rsidP="003501E6">
      <w:pPr>
        <w:pStyle w:val="Question"/>
        <w:numPr>
          <w:ilvl w:val="0"/>
          <w:numId w:val="9"/>
        </w:numPr>
      </w:pPr>
      <w:sdt>
        <w:sdtPr>
          <w:alias w:val="Member"/>
          <w:tag w:val="&lt;Member mnisId='4621' dodsId='77854'&gt;"/>
          <w:id w:val="75946257"/>
          <w:placeholder>
            <w:docPart w:val="78B1CEC3CF604F82A8926E24DF38EE11"/>
          </w:placeholder>
          <w:richText/>
        </w:sdtPr>
        <w:sdtContent>
          <w:r w:rsidRPr="000D04F5">
            <w:rPr>
              <w:b/>
            </w:rPr>
            <w:t>Darren Jones:</w:t>
          </w:r>
        </w:sdtContent>
      </w:sdt>
      <w:r w:rsidRPr="000D04F5">
        <w:t xml:space="preserve"> Mr Gould</w:t>
      </w:r>
      <w:r>
        <w:t xml:space="preserve">, it was reported yesterday that </w:t>
      </w:r>
      <w:r w:rsidRPr="000D04F5">
        <w:t>GCHQ</w:t>
      </w:r>
      <w:r>
        <w:t xml:space="preserve"> ha</w:t>
      </w:r>
      <w:r w:rsidR="006540FB">
        <w:t>d</w:t>
      </w:r>
      <w:r>
        <w:t xml:space="preserve"> been involved in advising NHSX on the development of th</w:t>
      </w:r>
      <w:r w:rsidR="00723ED2">
        <w:t>e</w:t>
      </w:r>
      <w:r>
        <w:t xml:space="preserve"> app. Have the intelligence services proposed to you whether you </w:t>
      </w:r>
      <w:r w:rsidRPr="000D04F5">
        <w:t>ought to take a centrali</w:t>
      </w:r>
      <w:r>
        <w:t>s</w:t>
      </w:r>
      <w:r w:rsidRPr="000D04F5">
        <w:t xml:space="preserve">ed </w:t>
      </w:r>
      <w:r>
        <w:t>or decentralised approach?</w:t>
      </w:r>
    </w:p>
    <w:p w:rsidR="006540FB" w:rsidP="003501E6">
      <w:pPr>
        <w:pStyle w:val="Answer"/>
      </w:pPr>
      <w:sdt>
        <w:sdtPr>
          <w:alias w:val="Witness"/>
          <w:id w:val="791103684"/>
          <w:placeholder>
            <w:docPart w:val="78B1CEC3CF604F82A8926E24DF38EE11"/>
          </w:placeholder>
          <w:richText/>
        </w:sdtPr>
        <w:sdtContent>
          <w:r w:rsidRPr="000D04F5" w:rsidR="003501E6">
            <w:rPr>
              <w:b/>
              <w:i/>
            </w:rPr>
            <w:t>Matthew Gould:</w:t>
          </w:r>
        </w:sdtContent>
      </w:sdt>
      <w:r w:rsidRPr="000D04F5" w:rsidR="003501E6">
        <w:t xml:space="preserve"> The </w:t>
      </w:r>
      <w:r w:rsidRPr="00466CDC" w:rsidR="003501E6">
        <w:t>National Cyber Security Centre</w:t>
      </w:r>
      <w:r w:rsidR="003501E6">
        <w:t xml:space="preserve">, along with a number of others—the </w:t>
      </w:r>
      <w:r w:rsidRPr="00466CDC" w:rsidR="003501E6">
        <w:t>Information Commissioner</w:t>
      </w:r>
      <w:r w:rsidR="003501E6">
        <w:t>’</w:t>
      </w:r>
      <w:r w:rsidRPr="00466CDC" w:rsidR="003501E6">
        <w:t>s Office</w:t>
      </w:r>
      <w:r w:rsidR="003501E6">
        <w:t xml:space="preserve"> and the </w:t>
      </w:r>
      <w:r w:rsidRPr="00466CDC" w:rsidR="003501E6">
        <w:t>National Data Guardian</w:t>
      </w:r>
      <w:r w:rsidR="003501E6">
        <w:t xml:space="preserve"> for the NHS—has been advising us. As</w:t>
      </w:r>
      <w:r>
        <w:t xml:space="preserve"> it is</w:t>
      </w:r>
      <w:r w:rsidR="003501E6">
        <w:t xml:space="preserve"> the technical authority for cyber</w:t>
      </w:r>
      <w:r w:rsidR="00357CAD">
        <w:t>-</w:t>
      </w:r>
      <w:r w:rsidR="003501E6">
        <w:t xml:space="preserve">security, I am very glad to have had the advice of the </w:t>
      </w:r>
      <w:r w:rsidRPr="00466CDC" w:rsidR="003501E6">
        <w:t>National</w:t>
      </w:r>
      <w:r w:rsidR="003501E6">
        <w:t xml:space="preserve"> Cyber Security Centre.</w:t>
      </w:r>
    </w:p>
    <w:p w:rsidR="009C0013" w:rsidP="003501E6">
      <w:pPr>
        <w:pStyle w:val="Answer"/>
      </w:pPr>
      <w:r>
        <w:t>To answer the underlying point if I might, we have said that we will open</w:t>
      </w:r>
      <w:r w:rsidR="001626E6">
        <w:noBreakHyphen/>
      </w:r>
      <w:r>
        <w:t>source the software and publish the privacy and security model underpinning what we are going to do. The whole model rests on people having randomised IDs, so the only point in the process at which they need to say to us who they are is when they need to order a test, having become symptomatic, because it is impossible to do that otherwise.</w:t>
      </w:r>
    </w:p>
    <w:p w:rsidR="003501E6" w:rsidRPr="000D04F5" w:rsidP="003501E6">
      <w:pPr>
        <w:pStyle w:val="Answer"/>
      </w:pPr>
      <w:r>
        <w:t xml:space="preserve">They will have the choice </w:t>
      </w:r>
      <w:r w:rsidR="00A90D29">
        <w:t xml:space="preserve">both </w:t>
      </w:r>
      <w:r>
        <w:t>to download the app and turn it on and to upload the list of randomised IDs of people they have been in touch with. They will also have the choice</w:t>
      </w:r>
      <w:r w:rsidR="00A90D29">
        <w:t>,</w:t>
      </w:r>
      <w:r>
        <w:t xml:space="preserve"> at any point</w:t>
      </w:r>
      <w:r w:rsidR="00A90D29">
        <w:t>,</w:t>
      </w:r>
      <w:r>
        <w:t xml:space="preserve"> to delete the app and all the data that they have not shared with us up to that point.</w:t>
      </w:r>
      <w:r w:rsidR="009C0013">
        <w:t xml:space="preserve"> </w:t>
      </w:r>
      <w:r>
        <w:t xml:space="preserve">What we have done has respect for people’s privacy, but at the same time </w:t>
      </w:r>
      <w:r w:rsidR="001626E6">
        <w:t xml:space="preserve">it </w:t>
      </w:r>
      <w:r w:rsidR="009C0013">
        <w:t>is</w:t>
      </w:r>
      <w:r>
        <w:t xml:space="preserve"> effective in being able to keep people safe, with a series of steps at which people have to choose to be part of it</w:t>
      </w:r>
      <w:r w:rsidR="000E5D88">
        <w:t>—</w:t>
      </w:r>
      <w:r>
        <w:t>repeated points of consent and repeated safeguards.</w:t>
      </w:r>
    </w:p>
    <w:p w:rsidR="003501E6" w:rsidRPr="000D04F5" w:rsidP="003501E6">
      <w:pPr>
        <w:pStyle w:val="Question"/>
        <w:numPr>
          <w:ilvl w:val="0"/>
          <w:numId w:val="9"/>
        </w:numPr>
      </w:pPr>
      <w:sdt>
        <w:sdtPr>
          <w:alias w:val="Member"/>
          <w:tag w:val="&lt;Member mnisId='4621' dodsId='77854'&gt;"/>
          <w:id w:val="718008634"/>
          <w:placeholder>
            <w:docPart w:val="78B1CEC3CF604F82A8926E24DF38EE11"/>
          </w:placeholder>
          <w:richText/>
        </w:sdtPr>
        <w:sdtContent>
          <w:r w:rsidRPr="000D04F5">
            <w:rPr>
              <w:b/>
            </w:rPr>
            <w:t>Darren Jones:</w:t>
          </w:r>
        </w:sdtContent>
      </w:sdt>
      <w:r w:rsidRPr="000D04F5">
        <w:t xml:space="preserve"> </w:t>
      </w:r>
      <w:r>
        <w:t>Thank you. I am conscious that you chose to answer the theme as opposed to the specifics of my</w:t>
      </w:r>
      <w:r w:rsidRPr="000D04F5">
        <w:t xml:space="preserve"> question</w:t>
      </w:r>
      <w:r>
        <w:t>. I have a few specific questions, so could you just answer them directly, because I am conscious of time? My question just now was whether you had been advised by the National Cyber Security Centre, a function of GCHQ, to take a centralised or decentralised approach?</w:t>
      </w:r>
      <w:r w:rsidRPr="000D04F5">
        <w:t xml:space="preserve"> </w:t>
      </w:r>
    </w:p>
    <w:p w:rsidR="003501E6" w:rsidP="003501E6">
      <w:pPr>
        <w:pStyle w:val="Answer"/>
      </w:pPr>
      <w:sdt>
        <w:sdtPr>
          <w:alias w:val="Witness"/>
          <w:id w:val="-1745012845"/>
          <w:placeholder>
            <w:docPart w:val="78B1CEC3CF604F82A8926E24DF38EE11"/>
          </w:placeholder>
          <w:richText/>
        </w:sdtPr>
        <w:sdtContent>
          <w:r w:rsidRPr="000D04F5">
            <w:rPr>
              <w:b/>
              <w:i/>
            </w:rPr>
            <w:t>Matthew Gould:</w:t>
          </w:r>
        </w:sdtContent>
      </w:sdt>
      <w:r w:rsidRPr="000D04F5">
        <w:t xml:space="preserve"> </w:t>
      </w:r>
      <w:r>
        <w:t>The National Cyber Security Centre was part of the discussions in which we decided to take the approach that we have taken.</w:t>
      </w:r>
    </w:p>
    <w:p w:rsidR="003501E6" w:rsidP="003501E6">
      <w:pPr>
        <w:pStyle w:val="Question"/>
        <w:numPr>
          <w:ilvl w:val="0"/>
          <w:numId w:val="9"/>
        </w:numPr>
      </w:pPr>
      <w:sdt>
        <w:sdtPr>
          <w:alias w:val="Member"/>
          <w:tag w:val="&lt;Member mnisId='4621' dodsId='77854'&gt;"/>
          <w:id w:val="1373731596"/>
          <w:placeholder>
            <w:docPart w:val="6BD2E18FD7EA48859276DFAC886EE810"/>
          </w:placeholder>
          <w:richText/>
        </w:sdtPr>
        <w:sdtContent>
          <w:r w:rsidRPr="00B24CFA">
            <w:rPr>
              <w:b/>
            </w:rPr>
            <w:t>Darren Jones:</w:t>
          </w:r>
        </w:sdtContent>
      </w:sdt>
      <w:r>
        <w:t xml:space="preserve"> Thank you for that answer</w:t>
      </w:r>
      <w:r w:rsidR="00DD151A">
        <w:t xml:space="preserve">. </w:t>
      </w:r>
      <w:r>
        <w:t xml:space="preserve">I think I might move on. A </w:t>
      </w:r>
      <w:r>
        <w:t>question has been raised about what happens to the data after the app has been retired. What will happen to the datasets that will be uploaded to your centralised server?</w:t>
      </w:r>
    </w:p>
    <w:p w:rsidR="00876BEE" w:rsidP="003501E6">
      <w:pPr>
        <w:pStyle w:val="Answer"/>
      </w:pPr>
      <w:sdt>
        <w:sdtPr>
          <w:alias w:val="Witness"/>
          <w:id w:val="-2015446280"/>
          <w:placeholder>
            <w:docPart w:val="6BD2E18FD7EA48859276DFAC886EE810"/>
          </w:placeholder>
          <w:richText/>
        </w:sdtPr>
        <w:sdtContent>
          <w:r w:rsidRPr="00A95C1C" w:rsidR="003501E6">
            <w:rPr>
              <w:b/>
              <w:i/>
            </w:rPr>
            <w:t>Matthew Gould:</w:t>
          </w:r>
        </w:sdtContent>
      </w:sdt>
      <w:r w:rsidR="003501E6">
        <w:t xml:space="preserve"> </w:t>
      </w:r>
      <w:r w:rsidRPr="000D04F5" w:rsidR="003501E6">
        <w:t>If people have chosen to share them</w:t>
      </w:r>
      <w:r w:rsidR="003501E6">
        <w:t xml:space="preserve">, particularly in relation to some of the later versions of the app, which we hope will give people the opportunity voluntarily to offer more data, </w:t>
      </w:r>
      <w:r w:rsidRPr="000D04F5" w:rsidR="003501E6">
        <w:t xml:space="preserve">there is the possibility </w:t>
      </w:r>
      <w:r w:rsidR="003501E6">
        <w:t xml:space="preserve">of being able to use the data subsequently for research purposes. </w:t>
      </w:r>
    </w:p>
    <w:p w:rsidR="003501E6" w:rsidRPr="000D04F5" w:rsidP="003501E6">
      <w:pPr>
        <w:pStyle w:val="Answer"/>
      </w:pPr>
      <w:r>
        <w:t>We have said all along that the data from t</w:t>
      </w:r>
      <w:r w:rsidRPr="000D04F5">
        <w:t>he app will be used only for controlling the epidemic</w:t>
      </w:r>
      <w:r>
        <w:t xml:space="preserve">, helping the NHS and public health and for </w:t>
      </w:r>
      <w:r w:rsidRPr="000D04F5">
        <w:t>research purposes</w:t>
      </w:r>
      <w:r>
        <w:t xml:space="preserve">. If we are going to ask people whether we can keep their data for research purposes, we will make that </w:t>
      </w:r>
      <w:r w:rsidRPr="000D04F5">
        <w:t>abundantly clear</w:t>
      </w:r>
      <w:r>
        <w:t>, and they will have the choice o</w:t>
      </w:r>
      <w:r w:rsidR="00193CC4">
        <w:t>f</w:t>
      </w:r>
      <w:r>
        <w:t xml:space="preserve"> whether to do so</w:t>
      </w:r>
      <w:r w:rsidRPr="000D04F5">
        <w:t>.</w:t>
      </w:r>
    </w:p>
    <w:p w:rsidR="00193CC4" w:rsidP="003501E6">
      <w:pPr>
        <w:pStyle w:val="Question"/>
        <w:numPr>
          <w:ilvl w:val="0"/>
          <w:numId w:val="9"/>
        </w:numPr>
      </w:pPr>
      <w:sdt>
        <w:sdtPr>
          <w:alias w:val="Member"/>
          <w:tag w:val="&lt;Member mnisId='4621' dodsId='77854'&gt;"/>
          <w:id w:val="1309205481"/>
          <w:placeholder>
            <w:docPart w:val="78B1CEC3CF604F82A8926E24DF38EE11"/>
          </w:placeholder>
          <w:richText/>
        </w:sdtPr>
        <w:sdtContent>
          <w:r w:rsidRPr="000D04F5" w:rsidR="003501E6">
            <w:rPr>
              <w:b/>
            </w:rPr>
            <w:t>Darren Jones:</w:t>
          </w:r>
        </w:sdtContent>
      </w:sdt>
      <w:r w:rsidRPr="000D04F5" w:rsidR="003501E6">
        <w:t xml:space="preserve"> </w:t>
      </w:r>
      <w:r w:rsidR="003501E6">
        <w:t xml:space="preserve">It might be useful, </w:t>
      </w:r>
      <w:r w:rsidRPr="000D04F5" w:rsidR="003501E6">
        <w:t>if you are amenable</w:t>
      </w:r>
      <w:r w:rsidR="003501E6">
        <w:t>, Mr Gould, for our Committee to look at the privacy policy before the app is released, because I am not entirely clear from your answer about what happens with the data afterwards, so we will want to explore that further.</w:t>
      </w:r>
    </w:p>
    <w:p w:rsidR="003501E6" w:rsidRPr="000D04F5" w:rsidP="00193CC4">
      <w:pPr>
        <w:pStyle w:val="Question"/>
        <w:numPr>
          <w:ilvl w:val="0"/>
          <w:numId w:val="0"/>
        </w:numPr>
        <w:ind w:left="794"/>
      </w:pPr>
      <w:r>
        <w:t>Moving to</w:t>
      </w:r>
      <w:r>
        <w:t xml:space="preserve"> my next question, you</w:t>
      </w:r>
      <w:r w:rsidRPr="000D04F5">
        <w:t xml:space="preserve"> might have heard </w:t>
      </w:r>
      <w:r>
        <w:t xml:space="preserve">in the previous session the debate </w:t>
      </w:r>
      <w:r w:rsidRPr="000D04F5">
        <w:t xml:space="preserve">about immunity </w:t>
      </w:r>
      <w:r>
        <w:t>ID cards, or passports. Has NHSX done any work on developing those digital immunity ID cards?</w:t>
      </w:r>
    </w:p>
    <w:p w:rsidR="00876BEE" w:rsidP="003501E6">
      <w:pPr>
        <w:pStyle w:val="Answer"/>
      </w:pPr>
      <w:sdt>
        <w:sdtPr>
          <w:alias w:val="Witness"/>
          <w:id w:val="454989263"/>
          <w:placeholder>
            <w:docPart w:val="78B1CEC3CF604F82A8926E24DF38EE11"/>
          </w:placeholder>
          <w:richText/>
        </w:sdtPr>
        <w:sdtContent>
          <w:r w:rsidRPr="000D04F5" w:rsidR="003501E6">
            <w:rPr>
              <w:b/>
              <w:i/>
            </w:rPr>
            <w:t>Matthew Gould:</w:t>
          </w:r>
        </w:sdtContent>
      </w:sdt>
      <w:r w:rsidRPr="000D04F5" w:rsidR="003501E6">
        <w:t xml:space="preserve"> </w:t>
      </w:r>
      <w:r w:rsidR="003501E6">
        <w:t xml:space="preserve">As in </w:t>
      </w:r>
      <w:r w:rsidRPr="000D04F5" w:rsidR="003501E6">
        <w:t xml:space="preserve">line with </w:t>
      </w:r>
      <w:r w:rsidR="003501E6">
        <w:t xml:space="preserve">the </w:t>
      </w:r>
      <w:r w:rsidRPr="000D04F5" w:rsidR="003501E6">
        <w:t>earlier discussion, the sc</w:t>
      </w:r>
      <w:r w:rsidR="003501E6">
        <w:t xml:space="preserve">ience </w:t>
      </w:r>
      <w:r w:rsidRPr="000D04F5" w:rsidR="003501E6">
        <w:t>is a considerable way from being able to underpin</w:t>
      </w:r>
      <w:r w:rsidR="003501E6">
        <w:t xml:space="preserve"> something like that, so we are not at a point where we are building something like that. We have been approached by any number of people offering us solutions in th</w:t>
      </w:r>
      <w:r w:rsidR="003C7A87">
        <w:t>at</w:t>
      </w:r>
      <w:r w:rsidR="003501E6">
        <w:t xml:space="preserve"> space, and we have started the very early stage of looking through the solutions and looking </w:t>
      </w:r>
      <w:r w:rsidRPr="000D04F5" w:rsidR="003501E6">
        <w:t>at what is available</w:t>
      </w:r>
      <w:r w:rsidR="003501E6">
        <w:t xml:space="preserve">. </w:t>
      </w:r>
    </w:p>
    <w:p w:rsidR="003501E6" w:rsidP="003501E6">
      <w:pPr>
        <w:pStyle w:val="Answer"/>
      </w:pPr>
      <w:r>
        <w:t xml:space="preserve">I would not </w:t>
      </w:r>
      <w:r w:rsidRPr="000D04F5">
        <w:t xml:space="preserve">want </w:t>
      </w:r>
      <w:r>
        <w:t xml:space="preserve">the </w:t>
      </w:r>
      <w:r w:rsidRPr="000D04F5">
        <w:t>tech cart to come before the horse</w:t>
      </w:r>
      <w:r>
        <w:t>; we need to work out what we are trying to achieve and what the science will allow us to do, as well as what the policy is</w:t>
      </w:r>
      <w:r w:rsidR="00AB42FA">
        <w:t>. T</w:t>
      </w:r>
      <w:r>
        <w:t xml:space="preserve">hen we will be able to work out what tech underpinning </w:t>
      </w:r>
      <w:r w:rsidR="00AB42FA">
        <w:t>i</w:t>
      </w:r>
      <w:r>
        <w:t xml:space="preserve">t needs. Whether </w:t>
      </w:r>
      <w:r w:rsidR="000F1B71">
        <w:t>i</w:t>
      </w:r>
      <w:r>
        <w:t>t will be NHSX</w:t>
      </w:r>
      <w:r w:rsidRPr="000D04F5">
        <w:t xml:space="preserve"> or another part of the machine </w:t>
      </w:r>
      <w:r>
        <w:t xml:space="preserve">doing it, is </w:t>
      </w:r>
      <w:r w:rsidRPr="000D04F5">
        <w:t xml:space="preserve">not </w:t>
      </w:r>
      <w:r>
        <w:t xml:space="preserve">yet </w:t>
      </w:r>
      <w:r w:rsidRPr="000D04F5">
        <w:t>clear.</w:t>
      </w:r>
    </w:p>
    <w:p w:rsidR="003501E6" w:rsidRPr="000D04F5" w:rsidP="003501E6">
      <w:pPr>
        <w:pStyle w:val="Question"/>
        <w:numPr>
          <w:ilvl w:val="0"/>
          <w:numId w:val="9"/>
        </w:numPr>
      </w:pPr>
      <w:sdt>
        <w:sdtPr>
          <w:alias w:val="Member"/>
          <w:tag w:val="&lt;Member mnisId='4621' dodsId='77854'&gt;"/>
          <w:id w:val="419222472"/>
          <w:placeholder>
            <w:docPart w:val="78B1CEC3CF604F82A8926E24DF38EE11"/>
          </w:placeholder>
          <w:richText/>
        </w:sdtPr>
        <w:sdtContent>
          <w:r w:rsidRPr="000D04F5">
            <w:rPr>
              <w:b/>
            </w:rPr>
            <w:t>Darren Jones:</w:t>
          </w:r>
        </w:sdtContent>
      </w:sdt>
      <w:r w:rsidRPr="000D04F5">
        <w:t xml:space="preserve"> Ev</w:t>
      </w:r>
      <w:r>
        <w:t>idence s</w:t>
      </w:r>
      <w:r w:rsidRPr="000D04F5">
        <w:t>ubmitted</w:t>
      </w:r>
      <w:r>
        <w:t xml:space="preserve"> to our Committee</w:t>
      </w:r>
      <w:r w:rsidRPr="000D04F5">
        <w:t xml:space="preserve"> </w:t>
      </w:r>
      <w:r w:rsidR="004D0F9F">
        <w:t>from Onfido,</w:t>
      </w:r>
      <w:r w:rsidRPr="000D04F5">
        <w:t xml:space="preserve"> </w:t>
      </w:r>
      <w:r>
        <w:t>a company providing immunity passport solutions in the United States, referred to needing to use</w:t>
      </w:r>
      <w:r w:rsidRPr="000D04F5">
        <w:t xml:space="preserve"> facial recognition technology</w:t>
      </w:r>
      <w:r>
        <w:t>. Can you confirm that there are no plans in the UK to follow that particular path?</w:t>
      </w:r>
    </w:p>
    <w:p w:rsidR="003501E6" w:rsidRPr="000D04F5" w:rsidP="003501E6">
      <w:pPr>
        <w:pStyle w:val="Answer"/>
      </w:pPr>
      <w:sdt>
        <w:sdtPr>
          <w:alias w:val="Witness"/>
          <w:id w:val="1336646126"/>
          <w:placeholder>
            <w:docPart w:val="78B1CEC3CF604F82A8926E24DF38EE11"/>
          </w:placeholder>
          <w:richText/>
        </w:sdtPr>
        <w:sdtContent>
          <w:r w:rsidRPr="000D04F5">
            <w:rPr>
              <w:b/>
              <w:i/>
            </w:rPr>
            <w:t>Matthew Gould:</w:t>
          </w:r>
        </w:sdtContent>
      </w:sdt>
      <w:r w:rsidRPr="000D04F5">
        <w:t xml:space="preserve"> We are far from being able to get into that level of detail</w:t>
      </w:r>
      <w:r>
        <w:t>. We are not planning that, but we are</w:t>
      </w:r>
      <w:r w:rsidRPr="000D04F5">
        <w:t xml:space="preserve"> not at a stage </w:t>
      </w:r>
      <w:r>
        <w:t xml:space="preserve">where we are even getting into that level of detail. As I say, the science and </w:t>
      </w:r>
      <w:r w:rsidR="001D04DF">
        <w:t xml:space="preserve">the </w:t>
      </w:r>
      <w:r>
        <w:t xml:space="preserve">policy need to come before the technology; we need to </w:t>
      </w:r>
      <w:r w:rsidRPr="000D04F5">
        <w:t xml:space="preserve">work out what we are trying to achieve </w:t>
      </w:r>
      <w:r>
        <w:t xml:space="preserve">before we </w:t>
      </w:r>
      <w:r w:rsidR="00665E06">
        <w:t xml:space="preserve">can </w:t>
      </w:r>
      <w:r>
        <w:t>work out how we build it.</w:t>
      </w:r>
    </w:p>
    <w:p w:rsidR="003501E6" w:rsidRPr="000D04F5" w:rsidP="003501E6">
      <w:pPr>
        <w:pStyle w:val="Question"/>
        <w:numPr>
          <w:ilvl w:val="0"/>
          <w:numId w:val="9"/>
        </w:numPr>
      </w:pPr>
      <w:sdt>
        <w:sdtPr>
          <w:alias w:val="Member"/>
          <w:tag w:val="&lt;Member mnisId='1578' dodsId='40488'&gt;"/>
          <w:id w:val="-437455925"/>
          <w:placeholder>
            <w:docPart w:val="78B1CEC3CF604F82A8926E24DF38EE11"/>
          </w:placeholder>
          <w:richText/>
        </w:sdtPr>
        <w:sdtContent>
          <w:r w:rsidRPr="000D04F5">
            <w:rPr>
              <w:b/>
            </w:rPr>
            <w:t>Chair:</w:t>
          </w:r>
        </w:sdtContent>
      </w:sdt>
      <w:r w:rsidRPr="000D04F5">
        <w:t xml:space="preserve"> </w:t>
      </w:r>
      <w:r>
        <w:t>Is not a f</w:t>
      </w:r>
      <w:r w:rsidRPr="000D04F5">
        <w:t>undamental question of design</w:t>
      </w:r>
      <w:r>
        <w:t xml:space="preserve"> whether it is going to use </w:t>
      </w:r>
      <w:r w:rsidRPr="000D04F5">
        <w:t>facial recog</w:t>
      </w:r>
      <w:r>
        <w:t>nition or not?</w:t>
      </w:r>
    </w:p>
    <w:p w:rsidR="003501E6" w:rsidRPr="000D04F5" w:rsidP="003501E6">
      <w:pPr>
        <w:pStyle w:val="Answer"/>
      </w:pPr>
      <w:sdt>
        <w:sdtPr>
          <w:alias w:val="Witness"/>
          <w:id w:val="-185443655"/>
          <w:placeholder>
            <w:docPart w:val="78B1CEC3CF604F82A8926E24DF38EE11"/>
          </w:placeholder>
          <w:richText/>
        </w:sdtPr>
        <w:sdtContent>
          <w:r w:rsidRPr="000D04F5">
            <w:rPr>
              <w:b/>
              <w:i/>
            </w:rPr>
            <w:t>Matthew Gould:</w:t>
          </w:r>
        </w:sdtContent>
      </w:sdt>
      <w:r w:rsidRPr="000D04F5">
        <w:t xml:space="preserve"> </w:t>
      </w:r>
      <w:r>
        <w:t>I would put that into the</w:t>
      </w:r>
      <w:r w:rsidRPr="000D04F5">
        <w:t xml:space="preserve"> category of means. </w:t>
      </w:r>
      <w:r>
        <w:t>At this point, w</w:t>
      </w:r>
      <w:r w:rsidRPr="000D04F5">
        <w:t>e are not at that stage.</w:t>
      </w:r>
      <w:r>
        <w:t xml:space="preserve"> We are not planning, </w:t>
      </w:r>
      <w:r w:rsidR="004A37F7">
        <w:t>n</w:t>
      </w:r>
      <w:r>
        <w:t xml:space="preserve">or have </w:t>
      </w:r>
      <w:r w:rsidR="001626E6">
        <w:t xml:space="preserve">I </w:t>
      </w:r>
      <w:r w:rsidRPr="000D04F5">
        <w:t>seen any plan</w:t>
      </w:r>
      <w:r>
        <w:t>,</w:t>
      </w:r>
      <w:r w:rsidRPr="000D04F5">
        <w:t xml:space="preserve"> to </w:t>
      </w:r>
      <w:r>
        <w:t xml:space="preserve">use </w:t>
      </w:r>
      <w:r w:rsidRPr="000D04F5">
        <w:t>facial recognition</w:t>
      </w:r>
      <w:r>
        <w:t xml:space="preserve">. We are some way in advance of the level of detail </w:t>
      </w:r>
      <w:r w:rsidR="004A37F7">
        <w:t>in</w:t>
      </w:r>
      <w:r>
        <w:t xml:space="preserve"> what we are trying to achieve to be able to work out what technologies you would use to </w:t>
      </w:r>
      <w:r w:rsidRPr="000D04F5">
        <w:t>achieve it.</w:t>
      </w:r>
    </w:p>
    <w:p w:rsidR="003501E6" w:rsidRPr="000D04F5" w:rsidP="003501E6">
      <w:pPr>
        <w:pStyle w:val="Question"/>
        <w:numPr>
          <w:ilvl w:val="0"/>
          <w:numId w:val="9"/>
        </w:numPr>
      </w:pPr>
      <w:sdt>
        <w:sdtPr>
          <w:alias w:val="Member"/>
          <w:tag w:val="&lt;Member mnisId='1578' dodsId='40488'&gt;"/>
          <w:id w:val="1596048547"/>
          <w:placeholder>
            <w:docPart w:val="78B1CEC3CF604F82A8926E24DF38EE11"/>
          </w:placeholder>
          <w:richText/>
        </w:sdtPr>
        <w:sdtContent>
          <w:r w:rsidRPr="000D04F5">
            <w:rPr>
              <w:b/>
            </w:rPr>
            <w:t>Chair:</w:t>
          </w:r>
        </w:sdtContent>
      </w:sdt>
      <w:r w:rsidRPr="000D04F5">
        <w:t xml:space="preserve"> </w:t>
      </w:r>
      <w:r w:rsidR="004A37F7">
        <w:t>T</w:t>
      </w:r>
      <w:r>
        <w:t>o follow up on the questions about s</w:t>
      </w:r>
      <w:r w:rsidRPr="000D04F5">
        <w:t>ecurity and privacy settings</w:t>
      </w:r>
      <w:r>
        <w:t xml:space="preserve">, do you intend to publish the app’s </w:t>
      </w:r>
      <w:r w:rsidRPr="000D04F5">
        <w:t xml:space="preserve">source code </w:t>
      </w:r>
      <w:r>
        <w:t xml:space="preserve">as well as its security and privacy settings </w:t>
      </w:r>
      <w:r w:rsidRPr="000D04F5">
        <w:t xml:space="preserve">before </w:t>
      </w:r>
      <w:r>
        <w:t xml:space="preserve">the </w:t>
      </w:r>
      <w:r w:rsidRPr="000D04F5">
        <w:t xml:space="preserve">app </w:t>
      </w:r>
      <w:r>
        <w:t xml:space="preserve">is </w:t>
      </w:r>
      <w:r w:rsidRPr="000D04F5">
        <w:t>rolled out</w:t>
      </w:r>
      <w:r>
        <w:t>?</w:t>
      </w:r>
    </w:p>
    <w:p w:rsidR="003501E6" w:rsidRPr="000D04F5" w:rsidP="003501E6">
      <w:pPr>
        <w:pStyle w:val="Answer"/>
      </w:pPr>
      <w:sdt>
        <w:sdtPr>
          <w:alias w:val="Witness"/>
          <w:id w:val="379755134"/>
          <w:placeholder>
            <w:docPart w:val="78B1CEC3CF604F82A8926E24DF38EE11"/>
          </w:placeholder>
          <w:richText/>
        </w:sdtPr>
        <w:sdtContent>
          <w:r w:rsidRPr="000D04F5">
            <w:rPr>
              <w:b/>
              <w:i/>
            </w:rPr>
            <w:t>Matthew Gould:</w:t>
          </w:r>
        </w:sdtContent>
      </w:sdt>
      <w:r w:rsidRPr="000D04F5">
        <w:t xml:space="preserve"> We definitely intend to</w:t>
      </w:r>
      <w:r>
        <w:t xml:space="preserve"> publish the source code. On the precise point at which we publish it, </w:t>
      </w:r>
      <w:r w:rsidRPr="000D04F5">
        <w:t>can I get back to you</w:t>
      </w:r>
      <w:r>
        <w:t>? At the moment, we are still building and still getting ready to test the thing.</w:t>
      </w:r>
    </w:p>
    <w:p w:rsidR="003501E6" w:rsidRPr="000D04F5" w:rsidP="003501E6">
      <w:pPr>
        <w:pStyle w:val="Question"/>
        <w:numPr>
          <w:ilvl w:val="0"/>
          <w:numId w:val="9"/>
        </w:numPr>
      </w:pPr>
      <w:sdt>
        <w:sdtPr>
          <w:alias w:val="Member"/>
          <w:tag w:val="&lt;Member mnisId='1578' dodsId='40488'&gt;"/>
          <w:id w:val="1824618604"/>
          <w:placeholder>
            <w:docPart w:val="78B1CEC3CF604F82A8926E24DF38EE11"/>
          </w:placeholder>
          <w:richText/>
        </w:sdtPr>
        <w:sdtContent>
          <w:r w:rsidRPr="000D04F5">
            <w:rPr>
              <w:b/>
            </w:rPr>
            <w:t>Chair:</w:t>
          </w:r>
        </w:sdtContent>
      </w:sdt>
      <w:r w:rsidRPr="000D04F5">
        <w:t xml:space="preserve"> Would it not be strange to ask people </w:t>
      </w:r>
      <w:r>
        <w:t xml:space="preserve">voluntarily to sign up to an app if you were unable to give confidence as to what </w:t>
      </w:r>
      <w:r w:rsidRPr="000D04F5">
        <w:t>the security and privacy settings were</w:t>
      </w:r>
      <w:r>
        <w:t>?</w:t>
      </w:r>
    </w:p>
    <w:p w:rsidR="003501E6" w:rsidRPr="000D04F5" w:rsidP="003501E6">
      <w:pPr>
        <w:pStyle w:val="Answer"/>
      </w:pPr>
      <w:sdt>
        <w:sdtPr>
          <w:alias w:val="Witness"/>
          <w:id w:val="38174918"/>
          <w:placeholder>
            <w:docPart w:val="78B1CEC3CF604F82A8926E24DF38EE11"/>
          </w:placeholder>
          <w:richText/>
        </w:sdtPr>
        <w:sdtContent>
          <w:r w:rsidRPr="000D04F5">
            <w:rPr>
              <w:b/>
              <w:i/>
            </w:rPr>
            <w:t>Matthew Gould:</w:t>
          </w:r>
        </w:sdtContent>
      </w:sdt>
      <w:r w:rsidRPr="000D04F5">
        <w:t xml:space="preserve"> The </w:t>
      </w:r>
      <w:r>
        <w:t xml:space="preserve">privacy model and </w:t>
      </w:r>
      <w:r w:rsidR="00F72EC9">
        <w:t xml:space="preserve">the </w:t>
      </w:r>
      <w:r w:rsidRPr="000D04F5">
        <w:t xml:space="preserve">security </w:t>
      </w:r>
      <w:r>
        <w:t xml:space="preserve">settings we will publish </w:t>
      </w:r>
      <w:r w:rsidRPr="000D04F5">
        <w:t>for sure.</w:t>
      </w:r>
    </w:p>
    <w:p w:rsidR="003501E6" w:rsidRPr="000D04F5" w:rsidP="003501E6">
      <w:pPr>
        <w:pStyle w:val="Question"/>
        <w:numPr>
          <w:ilvl w:val="0"/>
          <w:numId w:val="9"/>
        </w:numPr>
      </w:pPr>
      <w:sdt>
        <w:sdtPr>
          <w:alias w:val="Member"/>
          <w:tag w:val="&lt;Member mnisId='1578' dodsId='40488'&gt;"/>
          <w:id w:val="-1516385413"/>
          <w:placeholder>
            <w:docPart w:val="78B1CEC3CF604F82A8926E24DF38EE11"/>
          </w:placeholder>
          <w:richText/>
        </w:sdtPr>
        <w:sdtContent>
          <w:r w:rsidRPr="000D04F5">
            <w:rPr>
              <w:b/>
            </w:rPr>
            <w:t>Chair:</w:t>
          </w:r>
        </w:sdtContent>
      </w:sdt>
      <w:r w:rsidRPr="000D04F5">
        <w:t xml:space="preserve"> Before </w:t>
      </w:r>
      <w:r>
        <w:t xml:space="preserve">the </w:t>
      </w:r>
      <w:r w:rsidRPr="000D04F5">
        <w:t>app is released.</w:t>
      </w:r>
    </w:p>
    <w:p w:rsidR="003501E6" w:rsidRPr="000D04F5" w:rsidP="003501E6">
      <w:pPr>
        <w:pStyle w:val="Answer"/>
      </w:pPr>
      <w:sdt>
        <w:sdtPr>
          <w:alias w:val="Witness"/>
          <w:id w:val="1121886775"/>
          <w:placeholder>
            <w:docPart w:val="78B1CEC3CF604F82A8926E24DF38EE11"/>
          </w:placeholder>
          <w:richText/>
        </w:sdtPr>
        <w:sdtContent>
          <w:r w:rsidRPr="000D04F5">
            <w:rPr>
              <w:b/>
              <w:i/>
            </w:rPr>
            <w:t>Matthew Gould:</w:t>
          </w:r>
        </w:sdtContent>
      </w:sdt>
      <w:r w:rsidRPr="000D04F5">
        <w:t xml:space="preserve"> Before it </w:t>
      </w:r>
      <w:r>
        <w:t xml:space="preserve">goes </w:t>
      </w:r>
      <w:r w:rsidRPr="000D04F5">
        <w:t>nat</w:t>
      </w:r>
      <w:r>
        <w:t>ionally</w:t>
      </w:r>
      <w:r w:rsidRPr="000D04F5">
        <w:t>.</w:t>
      </w:r>
      <w:r>
        <w:t xml:space="preserve"> I would not want to commit to publishing them before we do local area testing, because we want to see how it works and whether we need to make changes.</w:t>
      </w:r>
    </w:p>
    <w:p w:rsidR="003501E6" w:rsidRPr="000D04F5" w:rsidP="003501E6">
      <w:pPr>
        <w:pStyle w:val="Question"/>
        <w:numPr>
          <w:ilvl w:val="0"/>
          <w:numId w:val="9"/>
        </w:numPr>
      </w:pPr>
      <w:sdt>
        <w:sdtPr>
          <w:alias w:val="Member"/>
          <w:tag w:val="&lt;Member mnisId='1578' dodsId='40488'&gt;"/>
          <w:id w:val="-1958931629"/>
          <w:placeholder>
            <w:docPart w:val="78B1CEC3CF604F82A8926E24DF38EE11"/>
          </w:placeholder>
          <w:richText/>
        </w:sdtPr>
        <w:sdtContent>
          <w:r w:rsidRPr="000D04F5">
            <w:rPr>
              <w:b/>
            </w:rPr>
            <w:t>Chair:</w:t>
          </w:r>
        </w:sdtContent>
      </w:sdt>
      <w:r w:rsidRPr="000D04F5">
        <w:t xml:space="preserve"> </w:t>
      </w:r>
      <w:r>
        <w:t>For t</w:t>
      </w:r>
      <w:r w:rsidRPr="000D04F5">
        <w:t>hose tests</w:t>
      </w:r>
      <w:r>
        <w:t>,</w:t>
      </w:r>
      <w:r w:rsidRPr="000D04F5">
        <w:t xml:space="preserve"> you would </w:t>
      </w:r>
      <w:r>
        <w:t xml:space="preserve">presumably </w:t>
      </w:r>
      <w:r w:rsidRPr="000D04F5">
        <w:t xml:space="preserve">disclose </w:t>
      </w:r>
      <w:r>
        <w:t>that the privacy and security settings were not yet publishable.</w:t>
      </w:r>
    </w:p>
    <w:p w:rsidR="003501E6" w:rsidRPr="000D04F5" w:rsidP="003501E6">
      <w:pPr>
        <w:pStyle w:val="Answer"/>
      </w:pPr>
      <w:sdt>
        <w:sdtPr>
          <w:alias w:val="Witness"/>
          <w:id w:val="-1810932157"/>
          <w:placeholder>
            <w:docPart w:val="78B1CEC3CF604F82A8926E24DF38EE11"/>
          </w:placeholder>
          <w:richText/>
        </w:sdtPr>
        <w:sdtContent>
          <w:r w:rsidRPr="000D04F5">
            <w:rPr>
              <w:b/>
              <w:i/>
            </w:rPr>
            <w:t>Matthew Gould:</w:t>
          </w:r>
        </w:sdtContent>
      </w:sdt>
      <w:r w:rsidRPr="000D04F5">
        <w:t xml:space="preserve"> Yes, and we will be open about </w:t>
      </w:r>
      <w:r>
        <w:t>what we were doing and why we were doing it.</w:t>
      </w:r>
    </w:p>
    <w:p w:rsidR="003501E6" w:rsidRPr="000D04F5" w:rsidP="003501E6">
      <w:pPr>
        <w:pStyle w:val="Question"/>
        <w:numPr>
          <w:ilvl w:val="0"/>
          <w:numId w:val="9"/>
        </w:numPr>
      </w:pPr>
      <w:sdt>
        <w:sdtPr>
          <w:alias w:val="Member"/>
          <w:tag w:val="&lt;Member mnisId='4835' dodsId=''&gt;"/>
          <w:id w:val="568163465"/>
          <w:placeholder>
            <w:docPart w:val="78B1CEC3CF604F82A8926E24DF38EE11"/>
          </w:placeholder>
          <w:richText/>
        </w:sdtPr>
        <w:sdtContent>
          <w:r w:rsidRPr="000D04F5">
            <w:rPr>
              <w:b/>
            </w:rPr>
            <w:t>Chris Clarkson:</w:t>
          </w:r>
        </w:sdtContent>
      </w:sdt>
      <w:r w:rsidRPr="000D04F5">
        <w:t xml:space="preserve"> </w:t>
      </w:r>
      <w:r>
        <w:t>Do NHSX and the Government intend to carry out any kind of</w:t>
      </w:r>
      <w:r w:rsidRPr="000D04F5">
        <w:t xml:space="preserve"> data assessment impact on privacy?</w:t>
      </w:r>
    </w:p>
    <w:p w:rsidR="003501E6" w:rsidRPr="000D04F5" w:rsidP="003501E6">
      <w:pPr>
        <w:pStyle w:val="Answer"/>
      </w:pPr>
      <w:sdt>
        <w:sdtPr>
          <w:alias w:val="Witness"/>
          <w:id w:val="-927888337"/>
          <w:placeholder>
            <w:docPart w:val="78B1CEC3CF604F82A8926E24DF38EE11"/>
          </w:placeholder>
          <w:richText/>
        </w:sdtPr>
        <w:sdtContent>
          <w:r w:rsidRPr="000D04F5">
            <w:rPr>
              <w:b/>
              <w:i/>
            </w:rPr>
            <w:t>Matthew Gould:</w:t>
          </w:r>
        </w:sdtContent>
      </w:sdt>
      <w:r w:rsidRPr="000D04F5">
        <w:t xml:space="preserve"> Yes, </w:t>
      </w:r>
      <w:r>
        <w:t xml:space="preserve">we will </w:t>
      </w:r>
      <w:r w:rsidRPr="000D04F5">
        <w:t>for each iteration</w:t>
      </w:r>
      <w:r>
        <w:t>, and we will publish it.</w:t>
      </w:r>
    </w:p>
    <w:p w:rsidR="003501E6" w:rsidRPr="000D04F5" w:rsidP="003501E6">
      <w:pPr>
        <w:pStyle w:val="Question"/>
        <w:numPr>
          <w:ilvl w:val="0"/>
          <w:numId w:val="9"/>
        </w:numPr>
      </w:pPr>
      <w:sdt>
        <w:sdtPr>
          <w:alias w:val="Member"/>
          <w:tag w:val="&lt;Member mnisId='4835' dodsId=''&gt;"/>
          <w:id w:val="-2016372996"/>
          <w:placeholder>
            <w:docPart w:val="78B1CEC3CF604F82A8926E24DF38EE11"/>
          </w:placeholder>
          <w:richText/>
        </w:sdtPr>
        <w:sdtContent>
          <w:r w:rsidRPr="000D04F5">
            <w:rPr>
              <w:b/>
            </w:rPr>
            <w:t>Chris Clarkson:</w:t>
          </w:r>
        </w:sdtContent>
      </w:sdt>
      <w:r w:rsidRPr="000D04F5">
        <w:t xml:space="preserve"> However you cut </w:t>
      </w:r>
      <w:r w:rsidR="00F72EC9">
        <w:t>it</w:t>
      </w:r>
      <w:r w:rsidRPr="000D04F5">
        <w:t xml:space="preserve">, </w:t>
      </w:r>
      <w:r>
        <w:t>you will be using an amount of personal data that is transferred to you. Do you envisage any additional legislation being required, or regulatory guidance?</w:t>
      </w:r>
    </w:p>
    <w:p w:rsidR="003501E6" w:rsidRPr="000D04F5" w:rsidP="003501E6">
      <w:pPr>
        <w:pStyle w:val="Answer"/>
      </w:pPr>
      <w:sdt>
        <w:sdtPr>
          <w:alias w:val="Witness"/>
          <w:id w:val="-2083436528"/>
          <w:placeholder>
            <w:docPart w:val="78B1CEC3CF604F82A8926E24DF38EE11"/>
          </w:placeholder>
          <w:richText/>
        </w:sdtPr>
        <w:sdtContent>
          <w:r w:rsidRPr="000D04F5">
            <w:rPr>
              <w:b/>
              <w:i/>
            </w:rPr>
            <w:t>Matthew Gould:</w:t>
          </w:r>
        </w:sdtContent>
      </w:sdt>
      <w:r w:rsidRPr="000D04F5">
        <w:t xml:space="preserve"> Not at this stage</w:t>
      </w:r>
      <w:r>
        <w:t>. We are working very closely with the</w:t>
      </w:r>
      <w:r w:rsidRPr="000D04F5">
        <w:t xml:space="preserve"> </w:t>
      </w:r>
      <w:r w:rsidRPr="00310A2F">
        <w:t>Information Commissioner</w:t>
      </w:r>
      <w:r>
        <w:t>’</w:t>
      </w:r>
      <w:r w:rsidRPr="00310A2F">
        <w:t>s Office</w:t>
      </w:r>
      <w:r>
        <w:t xml:space="preserve"> and the National Data Guardian to make sure that what we do is compliant </w:t>
      </w:r>
      <w:r w:rsidRPr="000D04F5">
        <w:t xml:space="preserve">with GDPR and </w:t>
      </w:r>
      <w:r>
        <w:t xml:space="preserve">the </w:t>
      </w:r>
      <w:r w:rsidRPr="00310A2F">
        <w:t>Data Protection Act 2018</w:t>
      </w:r>
      <w:r>
        <w:t>. We think there is sufficient legislation and there are sufficient safeguards in place for what we are</w:t>
      </w:r>
      <w:r w:rsidRPr="000D04F5">
        <w:t xml:space="preserve"> trying to do.</w:t>
      </w:r>
    </w:p>
    <w:p w:rsidR="003501E6" w:rsidRPr="000D04F5" w:rsidP="003501E6">
      <w:pPr>
        <w:pStyle w:val="Question"/>
        <w:numPr>
          <w:ilvl w:val="0"/>
          <w:numId w:val="9"/>
        </w:numPr>
      </w:pPr>
      <w:sdt>
        <w:sdtPr>
          <w:alias w:val="Member"/>
          <w:tag w:val="&lt;Member mnisId='4835' dodsId=''&gt;"/>
          <w:id w:val="-246890437"/>
          <w:placeholder>
            <w:docPart w:val="78B1CEC3CF604F82A8926E24DF38EE11"/>
          </w:placeholder>
          <w:richText/>
        </w:sdtPr>
        <w:sdtContent>
          <w:r w:rsidRPr="000D04F5">
            <w:rPr>
              <w:b/>
            </w:rPr>
            <w:t>Chris Clarkson:</w:t>
          </w:r>
        </w:sdtContent>
      </w:sdt>
      <w:r w:rsidRPr="000D04F5">
        <w:t xml:space="preserve"> I</w:t>
      </w:r>
      <w:r>
        <w:t xml:space="preserve"> appreciate that the I</w:t>
      </w:r>
      <w:r w:rsidRPr="000D04F5">
        <w:t xml:space="preserve">CO said </w:t>
      </w:r>
      <w:r>
        <w:t xml:space="preserve">that </w:t>
      </w:r>
      <w:r w:rsidR="001626E6">
        <w:t>it was</w:t>
      </w:r>
      <w:r>
        <w:t xml:space="preserve"> </w:t>
      </w:r>
      <w:r w:rsidRPr="000D04F5">
        <w:t xml:space="preserve">comfortable </w:t>
      </w:r>
      <w:r>
        <w:t>with the use of generalised location data. You talked about later iterations of the app and people sending more data through. Do you envisage needing to revisit that at some stage?</w:t>
      </w:r>
    </w:p>
    <w:p w:rsidR="003501E6" w:rsidRPr="000D04F5" w:rsidP="003501E6">
      <w:pPr>
        <w:pStyle w:val="Answer"/>
      </w:pPr>
      <w:sdt>
        <w:sdtPr>
          <w:alias w:val="Witness"/>
          <w:id w:val="-579219445"/>
          <w:placeholder>
            <w:docPart w:val="78B1CEC3CF604F82A8926E24DF38EE11"/>
          </w:placeholder>
          <w:richText/>
        </w:sdtPr>
        <w:sdtContent>
          <w:r w:rsidRPr="000D04F5">
            <w:rPr>
              <w:b/>
              <w:i/>
            </w:rPr>
            <w:t>Matthew Gould:</w:t>
          </w:r>
        </w:sdtContent>
      </w:sdt>
      <w:r w:rsidRPr="000D04F5">
        <w:t xml:space="preserve"> At every stage</w:t>
      </w:r>
      <w:r w:rsidR="00226924">
        <w:t>,</w:t>
      </w:r>
      <w:r w:rsidRPr="000D04F5">
        <w:t xml:space="preserve"> </w:t>
      </w:r>
      <w:r>
        <w:t>we will do a data protection impact assessment</w:t>
      </w:r>
      <w:r w:rsidR="001626E6">
        <w:t>,</w:t>
      </w:r>
      <w:r>
        <w:t xml:space="preserve"> and at every stage we will make sure that the Information </w:t>
      </w:r>
      <w:r>
        <w:t xml:space="preserve">Commissioner knows what we are doing and </w:t>
      </w:r>
      <w:r w:rsidRPr="000D04F5">
        <w:t xml:space="preserve">is comfortable </w:t>
      </w:r>
      <w:r>
        <w:t xml:space="preserve">with it. We will proceed carefully and make sure that what we do </w:t>
      </w:r>
      <w:r w:rsidRPr="000D04F5">
        <w:t>is compliant.</w:t>
      </w:r>
    </w:p>
    <w:p w:rsidR="003501E6" w:rsidRPr="000D04F5" w:rsidP="003501E6">
      <w:pPr>
        <w:pStyle w:val="Question"/>
        <w:numPr>
          <w:ilvl w:val="0"/>
          <w:numId w:val="9"/>
        </w:numPr>
      </w:pPr>
      <w:sdt>
        <w:sdtPr>
          <w:alias w:val="Member"/>
          <w:tag w:val="&lt;Member mnisId='4835' dodsId=''&gt;"/>
          <w:id w:val="1299181512"/>
          <w:placeholder>
            <w:docPart w:val="78B1CEC3CF604F82A8926E24DF38EE11"/>
          </w:placeholder>
          <w:richText/>
        </w:sdtPr>
        <w:sdtContent>
          <w:r w:rsidRPr="000D04F5">
            <w:rPr>
              <w:b/>
            </w:rPr>
            <w:t>Chris Clarkson:</w:t>
          </w:r>
        </w:sdtContent>
      </w:sdt>
      <w:r w:rsidRPr="000D04F5">
        <w:t xml:space="preserve"> </w:t>
      </w:r>
      <w:r>
        <w:t>Professor Edwards</w:t>
      </w:r>
      <w:r w:rsidR="004C6271">
        <w:t>, t</w:t>
      </w:r>
      <w:r>
        <w:t xml:space="preserve">he </w:t>
      </w:r>
      <w:r w:rsidRPr="000D04F5">
        <w:t>Justice Sec</w:t>
      </w:r>
      <w:r>
        <w:t xml:space="preserve">retary told the Joint Committee on Human Rights that he was </w:t>
      </w:r>
      <w:r w:rsidRPr="000D04F5">
        <w:t xml:space="preserve">satisfied </w:t>
      </w:r>
      <w:r>
        <w:t>with the prioritisation of data privacy in the security app’s development</w:t>
      </w:r>
      <w:r w:rsidR="001F55CD">
        <w:t>. W</w:t>
      </w:r>
      <w:r w:rsidRPr="000D04F5">
        <w:t>hat are your thoughts</w:t>
      </w:r>
      <w:r>
        <w:t xml:space="preserve">? I am thinking in particular of </w:t>
      </w:r>
      <w:r w:rsidR="004566E4">
        <w:t>your</w:t>
      </w:r>
      <w:r w:rsidR="00FA1872">
        <w:t xml:space="preserve"> </w:t>
      </w:r>
      <w:r w:rsidR="00F13D08">
        <w:t>GDPR</w:t>
      </w:r>
      <w:r w:rsidR="00FA1872">
        <w:t xml:space="preserve"> paper</w:t>
      </w:r>
      <w:r>
        <w:t>. I would like to get your buy</w:t>
      </w:r>
      <w:r w:rsidR="00B14795">
        <w:noBreakHyphen/>
      </w:r>
      <w:r>
        <w:t>in on this.</w:t>
      </w:r>
    </w:p>
    <w:p w:rsidR="00857482" w:rsidP="003501E6">
      <w:pPr>
        <w:pStyle w:val="Answer"/>
      </w:pPr>
      <w:sdt>
        <w:sdtPr>
          <w:alias w:val="Witness"/>
          <w:id w:val="-594011022"/>
          <w:placeholder>
            <w:docPart w:val="78B1CEC3CF604F82A8926E24DF38EE11"/>
          </w:placeholder>
          <w:richText/>
        </w:sdtPr>
        <w:sdtContent>
          <w:r w:rsidRPr="000D04F5" w:rsidR="003501E6">
            <w:rPr>
              <w:b/>
              <w:i/>
            </w:rPr>
            <w:t>Professor Edwards:</w:t>
          </w:r>
        </w:sdtContent>
      </w:sdt>
      <w:r w:rsidRPr="000D04F5" w:rsidR="003501E6">
        <w:t xml:space="preserve"> I am very</w:t>
      </w:r>
      <w:r w:rsidR="003501E6">
        <w:t xml:space="preserve"> gratified to hear that a data protection impact assessment is being prepared and will be published. It will be very important to have a </w:t>
      </w:r>
      <w:r w:rsidRPr="000D04F5" w:rsidR="003501E6">
        <w:t>schedule on that</w:t>
      </w:r>
      <w:r w:rsidR="003501E6">
        <w:t>,</w:t>
      </w:r>
      <w:r w:rsidRPr="000D04F5" w:rsidR="003501E6">
        <w:t xml:space="preserve"> at least at some draft level</w:t>
      </w:r>
      <w:r w:rsidR="003501E6">
        <w:t xml:space="preserve"> as, obviously, the technical details of the app are changing from day to day. I think </w:t>
      </w:r>
      <w:r w:rsidR="00622EA6">
        <w:t>as of</w:t>
      </w:r>
      <w:r w:rsidR="003501E6">
        <w:t xml:space="preserve"> Friday</w:t>
      </w:r>
      <w:r w:rsidR="00622EA6">
        <w:t>,</w:t>
      </w:r>
      <w:r w:rsidR="003501E6">
        <w:t xml:space="preserve"> when the </w:t>
      </w:r>
      <w:r w:rsidRPr="000D04F5" w:rsidR="003501E6">
        <w:t>Ada Lovelace</w:t>
      </w:r>
      <w:r w:rsidR="003501E6">
        <w:t xml:space="preserve"> Institute had a</w:t>
      </w:r>
      <w:r w:rsidRPr="000D04F5" w:rsidR="003501E6">
        <w:t xml:space="preserve"> seminar</w:t>
      </w:r>
      <w:r w:rsidR="003501E6">
        <w:t xml:space="preserve">, </w:t>
      </w:r>
      <w:r w:rsidRPr="000D04F5" w:rsidR="003501E6">
        <w:t xml:space="preserve">Simon </w:t>
      </w:r>
      <w:r w:rsidR="003501E6">
        <w:t>Mc</w:t>
      </w:r>
      <w:r w:rsidRPr="000D04F5" w:rsidR="003501E6">
        <w:t>Douga</w:t>
      </w:r>
      <w:r w:rsidR="003501E6">
        <w:t xml:space="preserve">ll </w:t>
      </w:r>
      <w:r>
        <w:t>of</w:t>
      </w:r>
      <w:r w:rsidR="003501E6">
        <w:t xml:space="preserve"> the ICO reported that he had not </w:t>
      </w:r>
      <w:r w:rsidRPr="000D04F5" w:rsidR="003501E6">
        <w:t xml:space="preserve">seen details of </w:t>
      </w:r>
      <w:r>
        <w:t xml:space="preserve">the </w:t>
      </w:r>
      <w:r w:rsidRPr="000D04F5" w:rsidR="003501E6">
        <w:t>plans</w:t>
      </w:r>
      <w:r w:rsidR="003501E6">
        <w:t>.</w:t>
      </w:r>
    </w:p>
    <w:p w:rsidR="00AB76BC" w:rsidP="003501E6">
      <w:pPr>
        <w:pStyle w:val="Answer"/>
      </w:pPr>
      <w:r>
        <w:t>T</w:t>
      </w:r>
      <w:r w:rsidR="003501E6">
        <w:t>here has been a slight information gap</w:t>
      </w:r>
      <w:r w:rsidR="003B0294">
        <w:t>. T</w:t>
      </w:r>
      <w:r w:rsidR="003501E6">
        <w:t xml:space="preserve">his is a situation with an app </w:t>
      </w:r>
      <w:r w:rsidR="003B0294">
        <w:t>that</w:t>
      </w:r>
      <w:r w:rsidR="003501E6">
        <w:t xml:space="preserve"> has</w:t>
      </w:r>
      <w:r w:rsidRPr="000D04F5" w:rsidR="003501E6">
        <w:t xml:space="preserve"> high-risk </w:t>
      </w:r>
      <w:r w:rsidR="003501E6">
        <w:t xml:space="preserve">stakes, involving very sensitive personal data, where there is clearly a </w:t>
      </w:r>
      <w:r w:rsidRPr="000D04F5" w:rsidR="003501E6">
        <w:t xml:space="preserve">GDPR obligation to </w:t>
      </w:r>
      <w:r w:rsidR="003501E6">
        <w:t xml:space="preserve">prepare a data protection impact assessment, and one might have thought that prior consultation and a </w:t>
      </w:r>
      <w:r w:rsidRPr="000D04F5" w:rsidR="003501E6">
        <w:t xml:space="preserve">formal sign-off by </w:t>
      </w:r>
      <w:r w:rsidR="003501E6">
        <w:t xml:space="preserve">the </w:t>
      </w:r>
      <w:r w:rsidRPr="000D04F5" w:rsidR="003501E6">
        <w:t>ICO</w:t>
      </w:r>
      <w:r w:rsidR="003501E6">
        <w:t xml:space="preserve"> </w:t>
      </w:r>
      <w:r w:rsidR="00314D9B">
        <w:t>would be</w:t>
      </w:r>
      <w:r w:rsidR="003501E6">
        <w:t xml:space="preserve"> desirable. However, it is </w:t>
      </w:r>
      <w:r w:rsidRPr="000D04F5" w:rsidR="003501E6">
        <w:t xml:space="preserve">very good to hear </w:t>
      </w:r>
      <w:r w:rsidR="003501E6">
        <w:t xml:space="preserve">that </w:t>
      </w:r>
      <w:r w:rsidRPr="000D04F5" w:rsidR="003501E6">
        <w:t>news</w:t>
      </w:r>
      <w:r w:rsidR="003501E6">
        <w:t>, which</w:t>
      </w:r>
      <w:r w:rsidR="00A85CC6">
        <w:t>, for some time,</w:t>
      </w:r>
      <w:r w:rsidR="003501E6">
        <w:t xml:space="preserve"> I have been personally pressing for</w:t>
      </w:r>
      <w:r>
        <w:t>.</w:t>
      </w:r>
    </w:p>
    <w:p w:rsidR="003501E6" w:rsidP="003501E6">
      <w:pPr>
        <w:pStyle w:val="Answer"/>
      </w:pPr>
      <w:r>
        <w:t>An</w:t>
      </w:r>
      <w:r>
        <w:t xml:space="preserve">other point </w:t>
      </w:r>
      <w:r>
        <w:t xml:space="preserve">is </w:t>
      </w:r>
      <w:r>
        <w:t>that this is not</w:t>
      </w:r>
      <w:r w:rsidRPr="000D04F5">
        <w:t xml:space="preserve"> just about </w:t>
      </w:r>
      <w:r>
        <w:t>the GDPR. We have already</w:t>
      </w:r>
      <w:r w:rsidRPr="000D04F5">
        <w:t xml:space="preserve"> heard from</w:t>
      </w:r>
      <w:r>
        <w:t xml:space="preserve"> Susan</w:t>
      </w:r>
      <w:r w:rsidRPr="000D04F5">
        <w:t xml:space="preserve"> Michie</w:t>
      </w:r>
      <w:r>
        <w:t>, very cogently, that there are huge issues about</w:t>
      </w:r>
      <w:r>
        <w:t xml:space="preserve"> the</w:t>
      </w:r>
      <w:r>
        <w:t xml:space="preserve"> societal discrimination that may be created, about </w:t>
      </w:r>
      <w:r w:rsidRPr="000D04F5">
        <w:t xml:space="preserve">social stigma </w:t>
      </w:r>
      <w:r>
        <w:t xml:space="preserve">and, perhaps, about </w:t>
      </w:r>
      <w:r w:rsidRPr="000D04F5">
        <w:t>autonomy</w:t>
      </w:r>
      <w:r w:rsidR="008B51CF">
        <w:t>—</w:t>
      </w:r>
      <w:r>
        <w:t xml:space="preserve">being allowed to leave your home, take up your employment and go to public places, perhaps to go to </w:t>
      </w:r>
      <w:r w:rsidRPr="000D04F5">
        <w:t>football stadium</w:t>
      </w:r>
      <w:r>
        <w:t>s. Will there be any kind of compulsion—incentivisation might be a better word—to download the app</w:t>
      </w:r>
      <w:r w:rsidR="00F108E7">
        <w:t>,</w:t>
      </w:r>
      <w:r>
        <w:t xml:space="preserve"> use it and share the data? That becomes </w:t>
      </w:r>
      <w:r w:rsidRPr="000D04F5">
        <w:t>exponentially worse</w:t>
      </w:r>
      <w:r>
        <w:t xml:space="preserve">, obviously, if we move to a scenario where we have </w:t>
      </w:r>
      <w:r w:rsidRPr="000D04F5">
        <w:t xml:space="preserve">immunity certificates </w:t>
      </w:r>
      <w:r>
        <w:t>or passports.</w:t>
      </w:r>
    </w:p>
    <w:p w:rsidR="00F275CB" w:rsidP="003501E6">
      <w:pPr>
        <w:pStyle w:val="Answer"/>
      </w:pPr>
      <w:r>
        <w:t>The reason why I and my team prepared the draft Bill, which has had a certain amount of traction, was to deal with the social issues</w:t>
      </w:r>
      <w:r>
        <w:t xml:space="preserve"> that</w:t>
      </w:r>
      <w:r>
        <w:t xml:space="preserve"> </w:t>
      </w:r>
      <w:r w:rsidRPr="000D04F5">
        <w:t xml:space="preserve">go beyond the </w:t>
      </w:r>
      <w:r>
        <w:t xml:space="preserve">technical details of the privacy and personal data gathering, the </w:t>
      </w:r>
      <w:r w:rsidRPr="000D04F5">
        <w:t xml:space="preserve">pseudonymisation </w:t>
      </w:r>
      <w:r>
        <w:t xml:space="preserve">and the choice of centralisation or decentralisation. My feeling was that the debate had bogged down a bit in that </w:t>
      </w:r>
      <w:r w:rsidRPr="000D04F5">
        <w:t>technical architecture</w:t>
      </w:r>
      <w:r>
        <w:t xml:space="preserve">, and we were not considering enough the surrounding </w:t>
      </w:r>
      <w:r w:rsidRPr="000D04F5">
        <w:t xml:space="preserve">penumbra </w:t>
      </w:r>
      <w:r>
        <w:t>of digital exclusion, discrimination, compulsion or effects on autonomy.</w:t>
      </w:r>
    </w:p>
    <w:p w:rsidR="003501E6" w:rsidP="003501E6">
      <w:pPr>
        <w:pStyle w:val="Answer"/>
      </w:pPr>
      <w:r>
        <w:t>Very simplistically, our Bill tried to draft safeguards relating to that</w:t>
      </w:r>
      <w:r w:rsidR="00B14795">
        <w:t>—</w:t>
      </w:r>
      <w:r>
        <w:t xml:space="preserve">for example, that no one should be </w:t>
      </w:r>
      <w:r w:rsidRPr="000D04F5">
        <w:t>compelled to install the app</w:t>
      </w:r>
      <w:r>
        <w:t xml:space="preserve">. </w:t>
      </w:r>
      <w:r w:rsidR="000F3750">
        <w:t xml:space="preserve">I am sure people will instantly say that </w:t>
      </w:r>
      <w:r>
        <w:t>the Government have repeatedly made commitments</w:t>
      </w:r>
      <w:r w:rsidR="000F3750">
        <w:t xml:space="preserve"> </w:t>
      </w:r>
      <w:r>
        <w:t>that it would be voluntary,</w:t>
      </w:r>
      <w:r w:rsidR="000F3750">
        <w:t xml:space="preserve"> </w:t>
      </w:r>
      <w:r w:rsidR="009B0613">
        <w:t>that</w:t>
      </w:r>
      <w:r>
        <w:t xml:space="preserve"> no one would be required to install it and there would be no compulsion</w:t>
      </w:r>
      <w:r w:rsidR="00F13D08">
        <w:t>; but</w:t>
      </w:r>
      <w:r>
        <w:t xml:space="preserve"> </w:t>
      </w:r>
      <w:r w:rsidRPr="000D04F5">
        <w:t xml:space="preserve">none </w:t>
      </w:r>
      <w:r>
        <w:t xml:space="preserve">of that </w:t>
      </w:r>
      <w:r w:rsidRPr="000D04F5">
        <w:t>is in hard law</w:t>
      </w:r>
      <w:r>
        <w:t xml:space="preserve">. You might extrapolate some of it from basic human rights, employment law and non-discrimination law, but it is not clearly laid down in the same way as the GDPR. That is the </w:t>
      </w:r>
      <w:r w:rsidRPr="000D04F5">
        <w:t xml:space="preserve">first point </w:t>
      </w:r>
      <w:r>
        <w:t xml:space="preserve">where I think we </w:t>
      </w:r>
      <w:r w:rsidRPr="000D04F5">
        <w:t>need legislation</w:t>
      </w:r>
      <w:r>
        <w:t>.</w:t>
      </w:r>
    </w:p>
    <w:p w:rsidR="003501E6" w:rsidP="003501E6">
      <w:pPr>
        <w:pStyle w:val="Answer"/>
      </w:pPr>
      <w:r>
        <w:t>What we have seen already, obviously in an emergency situation, is that guidance can be confusing</w:t>
      </w:r>
      <w:r w:rsidR="007E00D0">
        <w:t xml:space="preserve">, and </w:t>
      </w:r>
      <w:r>
        <w:t>can confuse public messaging, commitments can be rolled back and the police m</w:t>
      </w:r>
      <w:r w:rsidR="007E00D0">
        <w:t>ay</w:t>
      </w:r>
      <w:r>
        <w:t xml:space="preserve"> misinterpret or differently interpret it.</w:t>
      </w:r>
      <w:r w:rsidRPr="000D04F5">
        <w:t xml:space="preserve"> </w:t>
      </w:r>
      <w:r>
        <w:t xml:space="preserve">There is a clear need </w:t>
      </w:r>
      <w:r w:rsidRPr="000D04F5">
        <w:t>for hard law</w:t>
      </w:r>
      <w:r>
        <w:t>, whether it is in primary statute or whether it is possible in some way to make it as delegated legislation,</w:t>
      </w:r>
      <w:r w:rsidRPr="000D04F5">
        <w:t xml:space="preserve"> as SIs</w:t>
      </w:r>
      <w:r w:rsidR="00B40541">
        <w:t>,</w:t>
      </w:r>
      <w:r w:rsidRPr="000D04F5">
        <w:t xml:space="preserve"> </w:t>
      </w:r>
      <w:r w:rsidR="00B40541">
        <w:t xml:space="preserve">perhaps </w:t>
      </w:r>
      <w:r w:rsidRPr="000D04F5">
        <w:t xml:space="preserve">under </w:t>
      </w:r>
      <w:r>
        <w:t>existing coronavirus or public health legislation.</w:t>
      </w:r>
    </w:p>
    <w:p w:rsidR="003501E6" w:rsidP="003501E6">
      <w:pPr>
        <w:pStyle w:val="Answer"/>
      </w:pPr>
      <w:r>
        <w:t>My second point is—</w:t>
      </w:r>
    </w:p>
    <w:p w:rsidR="003501E6" w:rsidP="003501E6">
      <w:pPr>
        <w:pStyle w:val="Remark"/>
      </w:pPr>
      <w:sdt>
        <w:sdtPr>
          <w:alias w:val="Member"/>
          <w:tag w:val="&lt;Member mnisId='1578' dodsId='40488'&gt;"/>
          <w:id w:val="-1233857131"/>
          <w:placeholder>
            <w:docPart w:val="6BD2E18FD7EA48859276DFAC886EE810"/>
          </w:placeholder>
          <w:richText/>
        </w:sdtPr>
        <w:sdtContent>
          <w:r w:rsidRPr="00B4742C">
            <w:rPr>
              <w:b/>
            </w:rPr>
            <w:t>Chair:</w:t>
          </w:r>
        </w:sdtContent>
      </w:sdt>
      <w:r>
        <w:t xml:space="preserve"> We are about to run out of time, Professor Edwards, so if you can be succinct I will go back to Chris.</w:t>
      </w:r>
    </w:p>
    <w:p w:rsidR="00876BEE" w:rsidP="003501E6">
      <w:pPr>
        <w:pStyle w:val="Answer"/>
      </w:pPr>
      <w:sdt>
        <w:sdtPr>
          <w:alias w:val="Witness"/>
          <w:id w:val="-426269273"/>
          <w:placeholder>
            <w:docPart w:val="6BD2E18FD7EA48859276DFAC886EE810"/>
          </w:placeholder>
          <w:richText/>
        </w:sdtPr>
        <w:sdtContent>
          <w:r w:rsidRPr="008B1A1F" w:rsidR="003501E6">
            <w:rPr>
              <w:b/>
              <w:i/>
            </w:rPr>
            <w:t>Professor Edwards:</w:t>
          </w:r>
        </w:sdtContent>
      </w:sdt>
      <w:r w:rsidR="003501E6">
        <w:t xml:space="preserve"> My second point is that the GDPR covers </w:t>
      </w:r>
      <w:r w:rsidRPr="000D04F5" w:rsidR="003501E6">
        <w:t>only personal data</w:t>
      </w:r>
      <w:r w:rsidR="003501E6">
        <w:t xml:space="preserve">; it does not cover anonymised data. We are talking about data </w:t>
      </w:r>
      <w:r w:rsidR="001A1B6E">
        <w:t>that</w:t>
      </w:r>
      <w:r w:rsidR="003501E6">
        <w:t xml:space="preserve"> may be very personal and sensitive</w:t>
      </w:r>
      <w:r w:rsidR="001A1B6E">
        <w:t xml:space="preserve"> being retained</w:t>
      </w:r>
      <w:r w:rsidR="003501E6">
        <w:t xml:space="preserve">, with the consent of the users. </w:t>
      </w:r>
    </w:p>
    <w:p w:rsidR="003501E6" w:rsidP="003501E6">
      <w:pPr>
        <w:pStyle w:val="Answer"/>
      </w:pPr>
      <w:r>
        <w:t xml:space="preserve">There is much talk about this data being anonymised and being </w:t>
      </w:r>
      <w:r w:rsidRPr="000D04F5">
        <w:t xml:space="preserve">reused </w:t>
      </w:r>
      <w:r>
        <w:t>in various ways</w:t>
      </w:r>
      <w:r w:rsidR="00B14795">
        <w:t>,</w:t>
      </w:r>
      <w:r>
        <w:t xml:space="preserve"> and perhaps even shared </w:t>
      </w:r>
      <w:r w:rsidRPr="000D04F5">
        <w:t>with the private sector</w:t>
      </w:r>
      <w:r>
        <w:t>, but there is already a</w:t>
      </w:r>
      <w:r w:rsidRPr="000D04F5">
        <w:t xml:space="preserve"> vast and cogent literature </w:t>
      </w:r>
      <w:r w:rsidR="001A1B6E">
        <w:t>that</w:t>
      </w:r>
      <w:r>
        <w:t xml:space="preserve"> shows that the level of anonymisation routinely practised, even I think in the NHS, may not be sufficient for this </w:t>
      </w:r>
      <w:r w:rsidRPr="000D04F5">
        <w:t>extraordinary data</w:t>
      </w:r>
      <w:r>
        <w:t xml:space="preserve">. That is the other area that really needs looking at. The </w:t>
      </w:r>
      <w:r w:rsidRPr="000D04F5">
        <w:t xml:space="preserve">Bill recommends </w:t>
      </w:r>
      <w:r>
        <w:t xml:space="preserve">that a new code of practice be evolved relating to </w:t>
      </w:r>
      <w:r w:rsidRPr="000D04F5">
        <w:t>anonymisation standards.</w:t>
      </w:r>
    </w:p>
    <w:p w:rsidR="003501E6" w:rsidRPr="000D04F5" w:rsidP="003501E6">
      <w:pPr>
        <w:pStyle w:val="Remark"/>
      </w:pPr>
      <w:sdt>
        <w:sdtPr>
          <w:alias w:val="Member"/>
          <w:tag w:val="&lt;Member mnisId='1578' dodsId='40488'&gt;"/>
          <w:id w:val="2071610181"/>
          <w:placeholder>
            <w:docPart w:val="6BD2E18FD7EA48859276DFAC886EE810"/>
          </w:placeholder>
          <w:richText/>
        </w:sdtPr>
        <w:sdtContent>
          <w:r w:rsidRPr="000728B3">
            <w:rPr>
              <w:b/>
            </w:rPr>
            <w:t>Chair:</w:t>
          </w:r>
        </w:sdtContent>
      </w:sdt>
      <w:r>
        <w:t xml:space="preserve"> Chris, do you have any further questions?</w:t>
      </w:r>
    </w:p>
    <w:p w:rsidR="003501E6" w:rsidRPr="000D04F5" w:rsidP="003501E6">
      <w:pPr>
        <w:pStyle w:val="Remark"/>
      </w:pPr>
      <w:sdt>
        <w:sdtPr>
          <w:alias w:val="Member"/>
          <w:tag w:val="&lt;Member mnisId='4835' dodsId=''&gt;"/>
          <w:id w:val="1402106114"/>
          <w:placeholder>
            <w:docPart w:val="78B1CEC3CF604F82A8926E24DF38EE11"/>
          </w:placeholder>
          <w:richText/>
        </w:sdtPr>
        <w:sdtContent>
          <w:r w:rsidRPr="000728B3">
            <w:rPr>
              <w:b/>
            </w:rPr>
            <w:t>Chris Clarkson:</w:t>
          </w:r>
        </w:sdtContent>
      </w:sdt>
      <w:r w:rsidRPr="000D04F5">
        <w:t xml:space="preserve"> </w:t>
      </w:r>
      <w:r>
        <w:t xml:space="preserve">Mindful of the time, </w:t>
      </w:r>
      <w:r w:rsidRPr="000D04F5">
        <w:t>I will cut it off there.</w:t>
      </w:r>
      <w:r>
        <w:t xml:space="preserve"> Thank you very much, Professor Edwards</w:t>
      </w:r>
      <w:r w:rsidR="0054281D">
        <w:t xml:space="preserve">; </w:t>
      </w:r>
      <w:r>
        <w:t>you answered one of my follow-ups anyway.</w:t>
      </w:r>
    </w:p>
    <w:p w:rsidR="003501E6" w:rsidRPr="000D04F5" w:rsidP="0054281D">
      <w:pPr>
        <w:pStyle w:val="Question"/>
      </w:pPr>
      <w:sdt>
        <w:sdtPr>
          <w:alias w:val="Member"/>
          <w:tag w:val="&lt;Member mnisId='1578' dodsId='40488'&gt;"/>
          <w:id w:val="2037769274"/>
          <w:placeholder>
            <w:docPart w:val="78B1CEC3CF604F82A8926E24DF38EE11"/>
          </w:placeholder>
          <w:richText/>
        </w:sdtPr>
        <w:sdtContent>
          <w:r w:rsidRPr="0054281D">
            <w:rPr>
              <w:b/>
            </w:rPr>
            <w:t>Chair:</w:t>
          </w:r>
        </w:sdtContent>
      </w:sdt>
      <w:r w:rsidRPr="000D04F5">
        <w:t xml:space="preserve"> Matthew Gould</w:t>
      </w:r>
      <w:r>
        <w:t xml:space="preserve"> wanted to provide some additional information.</w:t>
      </w:r>
    </w:p>
    <w:p w:rsidR="003501E6" w:rsidP="003501E6">
      <w:pPr>
        <w:pStyle w:val="Answer"/>
      </w:pPr>
      <w:sdt>
        <w:sdtPr>
          <w:alias w:val="Witness"/>
          <w:id w:val="-864441768"/>
          <w:placeholder>
            <w:docPart w:val="78B1CEC3CF604F82A8926E24DF38EE11"/>
          </w:placeholder>
          <w:richText/>
        </w:sdtPr>
        <w:sdtContent>
          <w:r w:rsidRPr="000D04F5">
            <w:rPr>
              <w:b/>
              <w:i/>
            </w:rPr>
            <w:t>Matthew Gould:</w:t>
          </w:r>
        </w:sdtContent>
      </w:sdt>
      <w:r w:rsidRPr="000D04F5">
        <w:t xml:space="preserve"> I want</w:t>
      </w:r>
      <w:r>
        <w:t>ed</w:t>
      </w:r>
      <w:r w:rsidRPr="000D04F5">
        <w:t xml:space="preserve"> to knock on the head </w:t>
      </w:r>
      <w:r>
        <w:t xml:space="preserve">very quickly the concept that any data could be shared with the private sector. This is data that will be </w:t>
      </w:r>
      <w:r w:rsidRPr="000D04F5">
        <w:t xml:space="preserve">probably under </w:t>
      </w:r>
      <w:r>
        <w:t>the joint data controllership of DHS</w:t>
      </w:r>
      <w:r w:rsidR="0054281D">
        <w:t>C</w:t>
      </w:r>
      <w:r>
        <w:t xml:space="preserve">, NHS England and NHS Improvement. I see </w:t>
      </w:r>
      <w:r w:rsidRPr="000D04F5">
        <w:t>no context in which</w:t>
      </w:r>
      <w:r>
        <w:t xml:space="preserve"> it would be shared with the private sector. The </w:t>
      </w:r>
      <w:r w:rsidRPr="005276AD">
        <w:t>Digital Economy Act</w:t>
      </w:r>
      <w:r>
        <w:t xml:space="preserve"> makes it clear that reidentifying deidentified data</w:t>
      </w:r>
      <w:r w:rsidR="0054281D">
        <w:t xml:space="preserve">, </w:t>
      </w:r>
      <w:r>
        <w:t>or in this case anonymised data</w:t>
      </w:r>
      <w:r w:rsidR="0054281D">
        <w:t xml:space="preserve">, </w:t>
      </w:r>
      <w:r>
        <w:t xml:space="preserve">is illegal. There is a series </w:t>
      </w:r>
      <w:r w:rsidRPr="000D04F5">
        <w:t>of protections in place</w:t>
      </w:r>
      <w:r>
        <w:t xml:space="preserve">, and I would be very sorry if people started talking about sharing this data with the private sector as if it was a possibility. I do not </w:t>
      </w:r>
      <w:r w:rsidRPr="000D04F5">
        <w:t xml:space="preserve">see it as </w:t>
      </w:r>
      <w:r w:rsidR="0015706A">
        <w:t xml:space="preserve">a </w:t>
      </w:r>
      <w:r w:rsidRPr="000D04F5">
        <w:t>possibility</w:t>
      </w:r>
      <w:r>
        <w:t>.</w:t>
      </w:r>
    </w:p>
    <w:p w:rsidR="003501E6" w:rsidRPr="000D04F5" w:rsidP="003501E6">
      <w:pPr>
        <w:pStyle w:val="Remark"/>
      </w:pPr>
      <w:sdt>
        <w:sdtPr>
          <w:alias w:val="Member"/>
          <w:tag w:val="&lt;Member mnisId='1578' dodsId='40488'&gt;"/>
          <w:id w:val="-783340918"/>
          <w:placeholder>
            <w:docPart w:val="6BD2E18FD7EA48859276DFAC886EE810"/>
          </w:placeholder>
          <w:richText/>
        </w:sdtPr>
        <w:sdtContent>
          <w:r w:rsidRPr="00422622">
            <w:rPr>
              <w:b/>
            </w:rPr>
            <w:t>Chair:</w:t>
          </w:r>
        </w:sdtContent>
      </w:sdt>
      <w:r>
        <w:t xml:space="preserve"> That is a helpful clarification. </w:t>
      </w:r>
    </w:p>
    <w:p w:rsidR="003501E6" w:rsidRPr="000D04F5" w:rsidP="003501E6">
      <w:pPr>
        <w:pStyle w:val="Question"/>
        <w:numPr>
          <w:ilvl w:val="0"/>
          <w:numId w:val="9"/>
        </w:numPr>
      </w:pPr>
      <w:sdt>
        <w:sdtPr>
          <w:alias w:val="Member"/>
          <w:tag w:val="&lt;Member mnisId='4834' dodsId=''&gt;"/>
          <w:id w:val="-1684282583"/>
          <w:placeholder>
            <w:docPart w:val="78B1CEC3CF604F82A8926E24DF38EE11"/>
          </w:placeholder>
          <w:richText/>
        </w:sdtPr>
        <w:sdtContent>
          <w:r w:rsidRPr="000D04F5">
            <w:rPr>
              <w:b/>
            </w:rPr>
            <w:t>Katherine Fletcher:</w:t>
          </w:r>
        </w:sdtContent>
      </w:sdt>
      <w:r w:rsidRPr="000D04F5">
        <w:t xml:space="preserve"> Professor</w:t>
      </w:r>
      <w:r>
        <w:t xml:space="preserve"> Edwards</w:t>
      </w:r>
      <w:r w:rsidRPr="000D04F5">
        <w:t>, I am not a lawyer</w:t>
      </w:r>
      <w:r w:rsidR="00B14795">
        <w:t>—</w:t>
      </w:r>
      <w:r>
        <w:t xml:space="preserve">I am a </w:t>
      </w:r>
      <w:r w:rsidRPr="000D04F5">
        <w:t>biologist</w:t>
      </w:r>
      <w:r w:rsidR="00B14795">
        <w:t>—</w:t>
      </w:r>
      <w:r>
        <w:t>but it strikes me, as you have already referenced, that this is an extraordinary</w:t>
      </w:r>
      <w:r w:rsidRPr="000D04F5">
        <w:t xml:space="preserve"> pandemic</w:t>
      </w:r>
      <w:r>
        <w:t>. It is unprecedented, as you have said. Is there any research to u</w:t>
      </w:r>
      <w:r w:rsidRPr="000D04F5">
        <w:t xml:space="preserve">nderstand </w:t>
      </w:r>
      <w:r>
        <w:t xml:space="preserve">the </w:t>
      </w:r>
      <w:r w:rsidRPr="000D04F5">
        <w:t xml:space="preserve">tolerance </w:t>
      </w:r>
      <w:r>
        <w:t>of the British people t</w:t>
      </w:r>
      <w:r w:rsidR="00CC0300">
        <w:t>o</w:t>
      </w:r>
      <w:r>
        <w:t xml:space="preserve"> the trade</w:t>
      </w:r>
      <w:r w:rsidR="00B14795">
        <w:noBreakHyphen/>
      </w:r>
      <w:r>
        <w:t>offs that we are going to need between the science</w:t>
      </w:r>
      <w:r w:rsidR="00CC0300">
        <w:t xml:space="preserve"> on </w:t>
      </w:r>
      <w:r>
        <w:t xml:space="preserve">protecting us and the law? Ultimately, the </w:t>
      </w:r>
      <w:r w:rsidRPr="000D04F5">
        <w:t xml:space="preserve">law is made by </w:t>
      </w:r>
      <w:r>
        <w:t xml:space="preserve">representatives on behalf of the people, and it strikes me that </w:t>
      </w:r>
      <w:r w:rsidR="00CC0300">
        <w:t>that</w:t>
      </w:r>
      <w:r>
        <w:t xml:space="preserve"> would be </w:t>
      </w:r>
      <w:r w:rsidRPr="000D04F5">
        <w:t>very valuable.</w:t>
      </w:r>
    </w:p>
    <w:p w:rsidR="003501E6" w:rsidRPr="000D04F5" w:rsidP="003501E6">
      <w:pPr>
        <w:pStyle w:val="Answer"/>
      </w:pPr>
      <w:sdt>
        <w:sdtPr>
          <w:alias w:val="Witness"/>
          <w:id w:val="1244225356"/>
          <w:placeholder>
            <w:docPart w:val="78B1CEC3CF604F82A8926E24DF38EE11"/>
          </w:placeholder>
          <w:richText/>
        </w:sdtPr>
        <w:sdtContent>
          <w:r w:rsidRPr="000D04F5">
            <w:rPr>
              <w:b/>
              <w:i/>
            </w:rPr>
            <w:t>Professor Edwards:</w:t>
          </w:r>
        </w:sdtContent>
      </w:sdt>
      <w:r w:rsidRPr="000D04F5">
        <w:t xml:space="preserve"> I do</w:t>
      </w:r>
      <w:r>
        <w:t xml:space="preserve"> not</w:t>
      </w:r>
      <w:r w:rsidRPr="000D04F5">
        <w:t xml:space="preserve"> know of research </w:t>
      </w:r>
      <w:r>
        <w:t>of exactly that kind. There is long-standing research about the proportion of the population that really worr</w:t>
      </w:r>
      <w:r w:rsidR="00093013">
        <w:t>y</w:t>
      </w:r>
      <w:r>
        <w:t xml:space="preserve"> about privacy, which is usually about 20%, who</w:t>
      </w:r>
      <w:r w:rsidR="00B14795">
        <w:t>m</w:t>
      </w:r>
      <w:r>
        <w:t xml:space="preserve"> you might call, disparagingly, </w:t>
      </w:r>
      <w:r w:rsidR="00876BEE">
        <w:t>“</w:t>
      </w:r>
      <w:r>
        <w:t>privacy fundamentalists</w:t>
      </w:r>
      <w:r w:rsidR="00876BEE">
        <w:t>”</w:t>
      </w:r>
      <w:r>
        <w:t xml:space="preserve">. If you are talking about getting 80% of smartphone users to use the app in a </w:t>
      </w:r>
      <w:r w:rsidRPr="000D04F5">
        <w:t>full and consented way</w:t>
      </w:r>
      <w:r>
        <w:t>, you cannot dismiss those people as unreasonable. You need to have them on board.</w:t>
      </w:r>
    </w:p>
    <w:p w:rsidR="003501E6" w:rsidRPr="000D04F5" w:rsidP="003501E6">
      <w:pPr>
        <w:pStyle w:val="Question"/>
        <w:numPr>
          <w:ilvl w:val="0"/>
          <w:numId w:val="9"/>
        </w:numPr>
      </w:pPr>
      <w:sdt>
        <w:sdtPr>
          <w:alias w:val="Member"/>
          <w:tag w:val="&lt;Member mnisId='4834' dodsId=''&gt;"/>
          <w:id w:val="105087829"/>
          <w:placeholder>
            <w:docPart w:val="78B1CEC3CF604F82A8926E24DF38EE11"/>
          </w:placeholder>
          <w:richText/>
        </w:sdtPr>
        <w:sdtContent>
          <w:r w:rsidRPr="000D04F5">
            <w:rPr>
              <w:b/>
            </w:rPr>
            <w:t>Katherine Fletcher:</w:t>
          </w:r>
        </w:sdtContent>
      </w:sdt>
      <w:r w:rsidRPr="000D04F5">
        <w:t xml:space="preserve"> You were talking about the need to </w:t>
      </w:r>
      <w:r>
        <w:t xml:space="preserve">encode protections </w:t>
      </w:r>
      <w:r w:rsidRPr="000D04F5">
        <w:t>in hard law</w:t>
      </w:r>
      <w:r>
        <w:t xml:space="preserve">. Are you aware of any of the current processes </w:t>
      </w:r>
      <w:r w:rsidRPr="000D04F5">
        <w:t>breaking existing law?</w:t>
      </w:r>
    </w:p>
    <w:p w:rsidR="00876BEE" w:rsidP="003501E6">
      <w:pPr>
        <w:pStyle w:val="Answer"/>
      </w:pPr>
      <w:sdt>
        <w:sdtPr>
          <w:alias w:val="Witness"/>
          <w:id w:val="825935674"/>
          <w:placeholder>
            <w:docPart w:val="78B1CEC3CF604F82A8926E24DF38EE11"/>
          </w:placeholder>
          <w:richText/>
        </w:sdtPr>
        <w:sdtContent>
          <w:r w:rsidRPr="000D04F5" w:rsidR="003501E6">
            <w:rPr>
              <w:b/>
              <w:i/>
            </w:rPr>
            <w:t>Professor Edwards:</w:t>
          </w:r>
        </w:sdtContent>
      </w:sdt>
      <w:r w:rsidRPr="000D04F5" w:rsidR="003501E6">
        <w:t xml:space="preserve"> </w:t>
      </w:r>
      <w:r w:rsidR="003501E6">
        <w:t xml:space="preserve">No, </w:t>
      </w:r>
      <w:r w:rsidRPr="000D04F5" w:rsidR="003501E6">
        <w:t>I am not aware</w:t>
      </w:r>
      <w:r w:rsidR="003501E6">
        <w:t>, because we do not have the detail. As I keep saying,</w:t>
      </w:r>
      <w:r w:rsidRPr="000D04F5" w:rsidR="003501E6">
        <w:t xml:space="preserve"> the devil is in the detail</w:t>
      </w:r>
      <w:r w:rsidR="003501E6">
        <w:t xml:space="preserve">. </w:t>
      </w:r>
    </w:p>
    <w:p w:rsidR="003501E6" w:rsidRPr="000D04F5" w:rsidP="003501E6">
      <w:pPr>
        <w:pStyle w:val="Answer"/>
      </w:pPr>
      <w:r>
        <w:t>One slight worry I have</w:t>
      </w:r>
      <w:r w:rsidR="00242AEF">
        <w:t>, which</w:t>
      </w:r>
      <w:r>
        <w:t xml:space="preserve"> has not really been explored at all, and which I need to research, is whether any </w:t>
      </w:r>
      <w:r w:rsidRPr="000D04F5">
        <w:t xml:space="preserve">directions </w:t>
      </w:r>
      <w:r>
        <w:t>or guidance given by the app</w:t>
      </w:r>
      <w:r w:rsidR="00646AE0">
        <w:t>—</w:t>
      </w:r>
      <w:r>
        <w:t>we have been told repeatedl</w:t>
      </w:r>
      <w:r w:rsidR="00040DC3">
        <w:t xml:space="preserve">y </w:t>
      </w:r>
      <w:r w:rsidR="00646AE0">
        <w:t xml:space="preserve">that it </w:t>
      </w:r>
      <w:r w:rsidR="00040DC3">
        <w:t>will only</w:t>
      </w:r>
      <w:r>
        <w:t xml:space="preserve"> be guidance</w:t>
      </w:r>
      <w:r w:rsidR="00646AE0">
        <w:t>—</w:t>
      </w:r>
      <w:r>
        <w:t xml:space="preserve">might form directions to potentially infected persons under the coronavirus regulations, in which case criminal sanctions might follow </w:t>
      </w:r>
      <w:r w:rsidRPr="000D04F5">
        <w:t>from disobeying them</w:t>
      </w:r>
      <w:r>
        <w:t>. That is an area where, again, a briefing note would be very useful from, perhaps</w:t>
      </w:r>
      <w:r w:rsidR="00C318AA">
        <w:t>,</w:t>
      </w:r>
      <w:r w:rsidR="00CF26C8">
        <w:t xml:space="preserve"> the</w:t>
      </w:r>
      <w:r>
        <w:t xml:space="preserve"> Lord Chancellor. I do not think it is an ICO job.</w:t>
      </w:r>
    </w:p>
    <w:p w:rsidR="003501E6" w:rsidRPr="000D04F5" w:rsidP="003501E6">
      <w:pPr>
        <w:pStyle w:val="Question"/>
        <w:numPr>
          <w:ilvl w:val="0"/>
          <w:numId w:val="9"/>
        </w:numPr>
      </w:pPr>
      <w:sdt>
        <w:sdtPr>
          <w:alias w:val="Member"/>
          <w:tag w:val="&lt;Member mnisId='4443' dodsId='137172'&gt;"/>
          <w:id w:val="1118797463"/>
          <w:placeholder>
            <w:docPart w:val="78B1CEC3CF604F82A8926E24DF38EE11"/>
          </w:placeholder>
          <w:richText/>
        </w:sdtPr>
        <w:sdtContent>
          <w:r w:rsidRPr="000D04F5">
            <w:rPr>
              <w:b/>
            </w:rPr>
            <w:t>Carol Monaghan:</w:t>
          </w:r>
        </w:sdtContent>
      </w:sdt>
      <w:r w:rsidRPr="000D04F5">
        <w:t xml:space="preserve"> </w:t>
      </w:r>
      <w:r>
        <w:t>Matthew Gould</w:t>
      </w:r>
      <w:r w:rsidR="00493939">
        <w:t>, w</w:t>
      </w:r>
      <w:r w:rsidRPr="000D04F5">
        <w:t xml:space="preserve">e have heard this morning </w:t>
      </w:r>
      <w:r>
        <w:t xml:space="preserve">that the </w:t>
      </w:r>
      <w:r w:rsidRPr="000D04F5">
        <w:t xml:space="preserve">app is two </w:t>
      </w:r>
      <w:r>
        <w:t xml:space="preserve">to three </w:t>
      </w:r>
      <w:r w:rsidRPr="000D04F5">
        <w:t xml:space="preserve">weeks </w:t>
      </w:r>
      <w:r>
        <w:t xml:space="preserve">from being ready to be rolled out, yet you said in response to my colleague, Darren Jones, that at this stage you did not know whether </w:t>
      </w:r>
      <w:r w:rsidRPr="000D04F5">
        <w:t xml:space="preserve">facial recognition </w:t>
      </w:r>
      <w:r>
        <w:t xml:space="preserve">would form </w:t>
      </w:r>
      <w:r w:rsidRPr="000D04F5">
        <w:t>part of the app</w:t>
      </w:r>
      <w:r>
        <w:t>. I find those two statements contradictory.</w:t>
      </w:r>
      <w:r w:rsidRPr="000D04F5">
        <w:t xml:space="preserve"> </w:t>
      </w:r>
      <w:r w:rsidR="00534954">
        <w:t>Could you explain that contradiction, please?</w:t>
      </w:r>
    </w:p>
    <w:p w:rsidR="003501E6" w:rsidRPr="000D04F5" w:rsidP="003501E6">
      <w:pPr>
        <w:pStyle w:val="Answer"/>
      </w:pPr>
      <w:sdt>
        <w:sdtPr>
          <w:alias w:val="Witness"/>
          <w:id w:val="483122648"/>
          <w:placeholder>
            <w:docPart w:val="78B1CEC3CF604F82A8926E24DF38EE11"/>
          </w:placeholder>
          <w:richText/>
        </w:sdtPr>
        <w:sdtContent>
          <w:r w:rsidRPr="000D04F5">
            <w:rPr>
              <w:b/>
              <w:i/>
            </w:rPr>
            <w:t>Matthew Gould:</w:t>
          </w:r>
        </w:sdtContent>
      </w:sdt>
      <w:r w:rsidRPr="000D04F5">
        <w:t xml:space="preserve"> </w:t>
      </w:r>
      <w:r>
        <w:t>I am sorry</w:t>
      </w:r>
      <w:r w:rsidR="00876BEE">
        <w:t>; t</w:t>
      </w:r>
      <w:r>
        <w:t>he m</w:t>
      </w:r>
      <w:r w:rsidRPr="000D04F5">
        <w:t>isunderstanding might be mine</w:t>
      </w:r>
      <w:r>
        <w:t xml:space="preserve">. There is no facial recognition in the app. I took the facial recognition question in the context of a separate </w:t>
      </w:r>
      <w:r w:rsidRPr="000D04F5">
        <w:t xml:space="preserve">conversation </w:t>
      </w:r>
      <w:r>
        <w:t>around possible tech support for any sort of certification on immunity or risk</w:t>
      </w:r>
      <w:r w:rsidR="00EA4B32">
        <w:t>. It was that discussion</w:t>
      </w:r>
      <w:r>
        <w:t xml:space="preserve">. The </w:t>
      </w:r>
      <w:r w:rsidRPr="000D04F5">
        <w:t xml:space="preserve">app </w:t>
      </w:r>
      <w:r>
        <w:t xml:space="preserve">itself </w:t>
      </w:r>
      <w:r w:rsidRPr="000D04F5">
        <w:t>will have no facial recognition.</w:t>
      </w:r>
    </w:p>
    <w:p w:rsidR="003501E6" w:rsidRPr="000D04F5" w:rsidP="003501E6">
      <w:pPr>
        <w:pStyle w:val="Question"/>
        <w:numPr>
          <w:ilvl w:val="0"/>
          <w:numId w:val="9"/>
        </w:numPr>
      </w:pPr>
      <w:sdt>
        <w:sdtPr>
          <w:alias w:val="Member"/>
          <w:tag w:val="&lt;Member mnisId='4786' dodsId=''&gt;"/>
          <w:id w:val="403339558"/>
          <w:placeholder>
            <w:docPart w:val="78B1CEC3CF604F82A8926E24DF38EE11"/>
          </w:placeholder>
          <w:richText/>
        </w:sdtPr>
        <w:sdtContent>
          <w:r w:rsidRPr="000D04F5">
            <w:rPr>
              <w:b/>
            </w:rPr>
            <w:t>Zarah Sultana:</w:t>
          </w:r>
        </w:sdtContent>
      </w:sdt>
      <w:r w:rsidRPr="000D04F5">
        <w:t xml:space="preserve"> </w:t>
      </w:r>
      <w:r>
        <w:t xml:space="preserve">Migrants’ organisations and </w:t>
      </w:r>
      <w:r w:rsidRPr="00946FFD">
        <w:t>Doctors of the World</w:t>
      </w:r>
      <w:r w:rsidR="003F57B7">
        <w:t xml:space="preserve"> </w:t>
      </w:r>
      <w:r>
        <w:t xml:space="preserve">have historically campaigned against data sharing between the NHS and the </w:t>
      </w:r>
      <w:r w:rsidRPr="000D04F5">
        <w:t>Home Office</w:t>
      </w:r>
      <w:r>
        <w:t>. Will the NHSX app share data with the Home Office</w:t>
      </w:r>
      <w:r w:rsidRPr="000D04F5">
        <w:t>?</w:t>
      </w:r>
    </w:p>
    <w:p w:rsidR="003501E6" w:rsidRPr="000D04F5" w:rsidP="003501E6">
      <w:pPr>
        <w:pStyle w:val="Answer"/>
      </w:pPr>
      <w:sdt>
        <w:sdtPr>
          <w:alias w:val="Witness"/>
          <w:id w:val="1162437640"/>
          <w:placeholder>
            <w:docPart w:val="78B1CEC3CF604F82A8926E24DF38EE11"/>
          </w:placeholder>
          <w:richText/>
        </w:sdtPr>
        <w:sdtContent>
          <w:r w:rsidRPr="000D04F5">
            <w:rPr>
              <w:b/>
              <w:i/>
            </w:rPr>
            <w:t>Matthew Gould:</w:t>
          </w:r>
        </w:sdtContent>
      </w:sdt>
      <w:r w:rsidRPr="000D04F5">
        <w:t xml:space="preserve"> </w:t>
      </w:r>
      <w:r>
        <w:t>We have been clear that t</w:t>
      </w:r>
      <w:r w:rsidRPr="000D04F5">
        <w:t xml:space="preserve">he data will only ever be used </w:t>
      </w:r>
      <w:r>
        <w:t>for NHS care, management, evaluation and research. That was an up</w:t>
      </w:r>
      <w:r w:rsidR="00AC439A">
        <w:t>-</w:t>
      </w:r>
      <w:r>
        <w:t xml:space="preserve">front </w:t>
      </w:r>
      <w:r w:rsidRPr="000D04F5">
        <w:t xml:space="preserve">promise </w:t>
      </w:r>
      <w:r>
        <w:t>right from the start, and I think it should be very clear.</w:t>
      </w:r>
    </w:p>
    <w:p w:rsidR="003501E6" w:rsidRPr="000D04F5" w:rsidP="003501E6">
      <w:pPr>
        <w:pStyle w:val="Question"/>
        <w:numPr>
          <w:ilvl w:val="0"/>
          <w:numId w:val="9"/>
        </w:numPr>
      </w:pPr>
      <w:sdt>
        <w:sdtPr>
          <w:alias w:val="Member"/>
          <w:tag w:val="&lt;Member mnisId='1578' dodsId='40488'&gt;"/>
          <w:id w:val="-263841509"/>
          <w:placeholder>
            <w:docPart w:val="78B1CEC3CF604F82A8926E24DF38EE11"/>
          </w:placeholder>
          <w:richText/>
        </w:sdtPr>
        <w:sdtContent>
          <w:r w:rsidRPr="000D04F5">
            <w:rPr>
              <w:b/>
            </w:rPr>
            <w:t>Chair:</w:t>
          </w:r>
        </w:sdtContent>
      </w:sdt>
      <w:r w:rsidRPr="000D04F5">
        <w:t xml:space="preserve"> </w:t>
      </w:r>
      <w:r>
        <w:t xml:space="preserve">I have a couple of brief final questions. On the </w:t>
      </w:r>
      <w:r w:rsidRPr="000D04F5">
        <w:t>take-up rate</w:t>
      </w:r>
      <w:r>
        <w:t>, if it is going to be voluntary,</w:t>
      </w:r>
      <w:r w:rsidRPr="000D04F5">
        <w:t xml:space="preserve"> if someone discovers </w:t>
      </w:r>
      <w:r>
        <w:t xml:space="preserve">through their app that they have been proximate to someone with the coronavirus, would they then be </w:t>
      </w:r>
      <w:r w:rsidRPr="000D04F5">
        <w:t xml:space="preserve">obliged to isolate </w:t>
      </w:r>
      <w:r>
        <w:t>themselves for a period of time?</w:t>
      </w:r>
    </w:p>
    <w:p w:rsidR="003501E6" w:rsidRPr="000D04F5" w:rsidP="003501E6">
      <w:pPr>
        <w:pStyle w:val="Answer"/>
      </w:pPr>
      <w:sdt>
        <w:sdtPr>
          <w:alias w:val="Witness"/>
          <w:id w:val="-1392419747"/>
          <w:placeholder>
            <w:docPart w:val="78B1CEC3CF604F82A8926E24DF38EE11"/>
          </w:placeholder>
          <w:richText/>
        </w:sdtPr>
        <w:sdtContent>
          <w:r w:rsidRPr="000D04F5">
            <w:rPr>
              <w:b/>
              <w:i/>
            </w:rPr>
            <w:t>Matthew Gould:</w:t>
          </w:r>
        </w:sdtContent>
      </w:sdt>
      <w:r w:rsidRPr="000D04F5">
        <w:t xml:space="preserve"> The process is entirely voluntary</w:t>
      </w:r>
      <w:r>
        <w:t>. Having the app is voluntary, uploading symptoms is voluntary, and the advice that comes out is advisory. The entire process rests on the consent, engagement and</w:t>
      </w:r>
      <w:r w:rsidRPr="000D04F5">
        <w:t xml:space="preserve"> </w:t>
      </w:r>
      <w:r w:rsidRPr="000D04F5">
        <w:t>willingness</w:t>
      </w:r>
      <w:r w:rsidRPr="00BB1596">
        <w:t xml:space="preserve"> </w:t>
      </w:r>
      <w:r>
        <w:t>of the public</w:t>
      </w:r>
      <w:r w:rsidRPr="000D04F5">
        <w:t xml:space="preserve"> to be part of it</w:t>
      </w:r>
      <w:r>
        <w:t xml:space="preserve">. That is the basis on which we have built it, and </w:t>
      </w:r>
      <w:r w:rsidR="00C558F4">
        <w:t xml:space="preserve">I think </w:t>
      </w:r>
      <w:r>
        <w:t>it is the only basis on which it can work.</w:t>
      </w:r>
      <w:r w:rsidRPr="000D04F5">
        <w:t xml:space="preserve"> </w:t>
      </w:r>
    </w:p>
    <w:p w:rsidR="003501E6" w:rsidRPr="000D04F5" w:rsidP="003501E6">
      <w:pPr>
        <w:pStyle w:val="Question"/>
        <w:numPr>
          <w:ilvl w:val="0"/>
          <w:numId w:val="9"/>
        </w:numPr>
      </w:pPr>
      <w:sdt>
        <w:sdtPr>
          <w:alias w:val="Member"/>
          <w:tag w:val="&lt;Member mnisId='1578' dodsId='40488'&gt;"/>
          <w:id w:val="-2110649286"/>
          <w:placeholder>
            <w:docPart w:val="78B1CEC3CF604F82A8926E24DF38EE11"/>
          </w:placeholder>
          <w:richText/>
        </w:sdtPr>
        <w:sdtContent>
          <w:r w:rsidRPr="000D04F5">
            <w:rPr>
              <w:b/>
            </w:rPr>
            <w:t>Chair:</w:t>
          </w:r>
        </w:sdtContent>
      </w:sdt>
      <w:r w:rsidRPr="000D04F5">
        <w:t xml:space="preserve"> </w:t>
      </w:r>
      <w:r w:rsidR="00C558F4">
        <w:t>I</w:t>
      </w:r>
      <w:r w:rsidRPr="000D04F5">
        <w:t>f your phone tells you</w:t>
      </w:r>
      <w:r>
        <w:t xml:space="preserve">, whether through a centralised approach or in a decentralised model, that </w:t>
      </w:r>
      <w:r w:rsidRPr="000D04F5">
        <w:t>you have had exposure to someone suffering from Covid-19</w:t>
      </w:r>
      <w:r>
        <w:t>, you have that information and it is entirely up to you what you do with it</w:t>
      </w:r>
      <w:r w:rsidR="00E73EC1">
        <w:t>—</w:t>
      </w:r>
      <w:r>
        <w:t xml:space="preserve">whether you choose to stay at home or choose to continue your </w:t>
      </w:r>
      <w:r w:rsidRPr="000D04F5">
        <w:t>daily life</w:t>
      </w:r>
      <w:r>
        <w:t xml:space="preserve">, perhaps even </w:t>
      </w:r>
      <w:r w:rsidRPr="000D04F5">
        <w:t>working in a care setting.</w:t>
      </w:r>
    </w:p>
    <w:p w:rsidR="003501E6" w:rsidRPr="000D04F5" w:rsidP="003501E6">
      <w:pPr>
        <w:pStyle w:val="Answer"/>
      </w:pPr>
      <w:sdt>
        <w:sdtPr>
          <w:alias w:val="Witness"/>
          <w:id w:val="-1101715737"/>
          <w:placeholder>
            <w:docPart w:val="78B1CEC3CF604F82A8926E24DF38EE11"/>
          </w:placeholder>
          <w:richText/>
        </w:sdtPr>
        <w:sdtContent>
          <w:r w:rsidRPr="000D04F5">
            <w:rPr>
              <w:b/>
              <w:i/>
            </w:rPr>
            <w:t>Matthew Gould:</w:t>
          </w:r>
        </w:sdtContent>
      </w:sdt>
      <w:r w:rsidRPr="000D04F5">
        <w:t xml:space="preserve"> </w:t>
      </w:r>
      <w:r w:rsidR="009915BE">
        <w:t>T</w:t>
      </w:r>
      <w:r>
        <w:t>he professor made an important point earlier around the question of direction under Covid regulations, which I shall need to double</w:t>
      </w:r>
      <w:r w:rsidR="009915BE">
        <w:t>-</w:t>
      </w:r>
      <w:r>
        <w:t>check</w:t>
      </w:r>
      <w:r w:rsidR="009915BE">
        <w:t xml:space="preserve">, but my understanding </w:t>
      </w:r>
      <w:r>
        <w:t xml:space="preserve">is that the </w:t>
      </w:r>
      <w:r w:rsidRPr="000D04F5">
        <w:t xml:space="preserve">basis on which we are </w:t>
      </w:r>
      <w:r>
        <w:t>building this is that it is an advisory to users of the app.</w:t>
      </w:r>
    </w:p>
    <w:p w:rsidR="003501E6" w:rsidP="003501E6">
      <w:pPr>
        <w:pStyle w:val="Remark"/>
      </w:pPr>
      <w:sdt>
        <w:sdtPr>
          <w:alias w:val="Member"/>
          <w:tag w:val="&lt;Member mnisId='1578' dodsId='40488'&gt;"/>
          <w:id w:val="-1549978994"/>
          <w:placeholder>
            <w:docPart w:val="78B1CEC3CF604F82A8926E24DF38EE11"/>
          </w:placeholder>
          <w:richText/>
        </w:sdtPr>
        <w:sdtContent>
          <w:r w:rsidRPr="005C0403">
            <w:rPr>
              <w:b/>
            </w:rPr>
            <w:t>Chair:</w:t>
          </w:r>
        </w:sdtContent>
      </w:sdt>
      <w:r w:rsidRPr="000D04F5">
        <w:t xml:space="preserve"> </w:t>
      </w:r>
      <w:r>
        <w:t xml:space="preserve">I see. You can see that it is obvious that there are difficult implications. If </w:t>
      </w:r>
      <w:r w:rsidRPr="000D04F5">
        <w:t xml:space="preserve">it is advisory </w:t>
      </w:r>
      <w:r>
        <w:t>and someone has had sustained contact with someone who has proved to be infectious with Covid-19, if they were working in a care setting th</w:t>
      </w:r>
      <w:r w:rsidR="00121757">
        <w:t>at</w:t>
      </w:r>
      <w:r>
        <w:t xml:space="preserve"> might give cause for concern. Equally, if there were compulsion, </w:t>
      </w:r>
      <w:r w:rsidR="00121757">
        <w:t>and</w:t>
      </w:r>
      <w:r>
        <w:t xml:space="preserve"> </w:t>
      </w:r>
      <w:r w:rsidR="008E3755">
        <w:t xml:space="preserve">if </w:t>
      </w:r>
      <w:r>
        <w:t xml:space="preserve">you happened to be doing your shopping in the supermarket and someone in the aisle had Covid-19 and it was reported and that </w:t>
      </w:r>
      <w:r w:rsidR="008E3755">
        <w:t>meant</w:t>
      </w:r>
      <w:r>
        <w:t xml:space="preserve"> you had to isolate </w:t>
      </w:r>
      <w:r w:rsidRPr="000D04F5">
        <w:t>for two weeks</w:t>
      </w:r>
      <w:r>
        <w:t xml:space="preserve">, you might not take your phone with you when you </w:t>
      </w:r>
      <w:r w:rsidR="008E3755">
        <w:t>went</w:t>
      </w:r>
      <w:r>
        <w:t xml:space="preserve"> shopping in the </w:t>
      </w:r>
      <w:r w:rsidRPr="000D04F5">
        <w:t>supermarket</w:t>
      </w:r>
      <w:r>
        <w:t xml:space="preserve">, to remove </w:t>
      </w:r>
      <w:r w:rsidR="008E3755">
        <w:t>a</w:t>
      </w:r>
      <w:r w:rsidRPr="000D04F5">
        <w:t xml:space="preserve"> risk </w:t>
      </w:r>
      <w:r>
        <w:t xml:space="preserve">that some people might think </w:t>
      </w:r>
      <w:r w:rsidRPr="000D04F5">
        <w:t>worth avoiding</w:t>
      </w:r>
      <w:r>
        <w:t xml:space="preserve">. </w:t>
      </w:r>
      <w:r w:rsidR="008E3755">
        <w:t>T</w:t>
      </w:r>
      <w:r>
        <w:t xml:space="preserve">here are some </w:t>
      </w:r>
      <w:r w:rsidRPr="000D04F5">
        <w:t>fundamental questions</w:t>
      </w:r>
      <w:r>
        <w:t>.</w:t>
      </w:r>
    </w:p>
    <w:p w:rsidR="00876BEE" w:rsidP="003501E6">
      <w:pPr>
        <w:pStyle w:val="Remark"/>
      </w:pPr>
      <w:r>
        <w:t xml:space="preserve">It has been a </w:t>
      </w:r>
      <w:r w:rsidRPr="000D04F5">
        <w:t>fascinating session</w:t>
      </w:r>
      <w:r>
        <w:t xml:space="preserve">, and I am grateful to all three witnesses. We </w:t>
      </w:r>
      <w:r w:rsidRPr="000D04F5">
        <w:t xml:space="preserve">are entering a phase </w:t>
      </w:r>
      <w:r>
        <w:t>in which some very important decisions will need to be made about how we can</w:t>
      </w:r>
      <w:r w:rsidRPr="000D04F5">
        <w:t xml:space="preserve"> amend social distancing requirements</w:t>
      </w:r>
      <w:r>
        <w:t>. We know from our evidence from other countries</w:t>
      </w:r>
      <w:r w:rsidR="00AA67F0">
        <w:t>,</w:t>
      </w:r>
      <w:r>
        <w:t xml:space="preserve"> and </w:t>
      </w:r>
      <w:r w:rsidR="00AA67F0">
        <w:t xml:space="preserve">from </w:t>
      </w:r>
      <w:r>
        <w:t>experts in this country</w:t>
      </w:r>
      <w:r w:rsidR="00AA67F0">
        <w:t>,</w:t>
      </w:r>
      <w:r>
        <w:t xml:space="preserve"> that</w:t>
      </w:r>
      <w:r w:rsidRPr="000D04F5">
        <w:t xml:space="preserve"> contact tracing</w:t>
      </w:r>
      <w:r>
        <w:t xml:space="preserve"> and the isolation of people who </w:t>
      </w:r>
      <w:r w:rsidR="00015F49">
        <w:t>are</w:t>
      </w:r>
      <w:r>
        <w:t xml:space="preserve"> found to </w:t>
      </w:r>
      <w:r w:rsidR="00015F49">
        <w:t>have been</w:t>
      </w:r>
      <w:r>
        <w:t xml:space="preserve"> in contact with infectious people is very important. </w:t>
      </w:r>
    </w:p>
    <w:p w:rsidR="00FE0FA6" w:rsidP="003501E6">
      <w:pPr>
        <w:pStyle w:val="Remark"/>
      </w:pPr>
      <w:r>
        <w:t xml:space="preserve">We also heard in our earlier session how important it is to </w:t>
      </w:r>
      <w:r w:rsidRPr="000D04F5">
        <w:t>gather data</w:t>
      </w:r>
      <w:r>
        <w:t xml:space="preserve"> on this, so th</w:t>
      </w:r>
      <w:r w:rsidR="00015F49">
        <w:t>e</w:t>
      </w:r>
      <w:r>
        <w:t xml:space="preserve"> question as to whether the contact tracing is manual </w:t>
      </w:r>
      <w:r w:rsidRPr="000D04F5">
        <w:t>or electronic is very important</w:t>
      </w:r>
      <w:r>
        <w:t>.</w:t>
      </w:r>
      <w:r>
        <w:t xml:space="preserve"> </w:t>
      </w:r>
      <w:r>
        <w:t xml:space="preserve">It seems from the discussion today that a lot of fundamental questions remain </w:t>
      </w:r>
      <w:r w:rsidRPr="000D04F5">
        <w:t xml:space="preserve">to be resolved </w:t>
      </w:r>
      <w:r>
        <w:t xml:space="preserve">in this area, and it would perhaps be useful, before we make </w:t>
      </w:r>
      <w:r w:rsidRPr="000D04F5">
        <w:t xml:space="preserve">any final conclusions </w:t>
      </w:r>
      <w:r>
        <w:t xml:space="preserve">or reflections, to </w:t>
      </w:r>
      <w:r w:rsidRPr="000D04F5">
        <w:t xml:space="preserve">follow up with correspondence </w:t>
      </w:r>
      <w:r>
        <w:t>o</w:t>
      </w:r>
      <w:r>
        <w:t>n areas where greater clarity might be needed.</w:t>
      </w:r>
    </w:p>
    <w:p w:rsidR="00EE3CC4" w:rsidRPr="00BD7417" w:rsidP="003B5E09">
      <w:pPr>
        <w:pStyle w:val="Remark"/>
        <w:rPr>
          <w:lang w:val="en-US"/>
        </w:rPr>
      </w:pPr>
      <w:r>
        <w:t>W</w:t>
      </w:r>
      <w:r w:rsidR="003501E6">
        <w:t xml:space="preserve">e are </w:t>
      </w:r>
      <w:r w:rsidRPr="000D04F5" w:rsidR="003501E6">
        <w:t xml:space="preserve">very grateful </w:t>
      </w:r>
      <w:r w:rsidR="003501E6">
        <w:t>for the work of all three witnesses in their different areas. We know that there is intense pressure and</w:t>
      </w:r>
      <w:r w:rsidR="003B5E09">
        <w:t xml:space="preserve"> that</w:t>
      </w:r>
      <w:r w:rsidR="003501E6">
        <w:t xml:space="preserve"> a lot of hard work </w:t>
      </w:r>
      <w:r w:rsidR="003B5E09">
        <w:t xml:space="preserve">is </w:t>
      </w:r>
      <w:r w:rsidR="003501E6">
        <w:t xml:space="preserve">being done, as with scientists generally, at a </w:t>
      </w:r>
      <w:r w:rsidRPr="000D04F5" w:rsidR="003501E6">
        <w:t xml:space="preserve">great pace </w:t>
      </w:r>
      <w:r w:rsidR="003501E6">
        <w:t>and with great intensity. We are very grateful</w:t>
      </w:r>
      <w:r w:rsidR="003B5E09">
        <w:t xml:space="preserve"> to you</w:t>
      </w:r>
      <w:r w:rsidR="003501E6">
        <w:t xml:space="preserve"> for your attendance here today and </w:t>
      </w:r>
      <w:r w:rsidR="003B5E09">
        <w:t xml:space="preserve">for </w:t>
      </w:r>
      <w:r w:rsidR="003501E6">
        <w:t xml:space="preserve">your </w:t>
      </w:r>
      <w:r w:rsidRPr="000D04F5" w:rsidR="003501E6">
        <w:t>wider work in the community.</w:t>
      </w:r>
    </w:p>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NORMAL.NEWMACROS.MACRO5"/>
    </wne:keymap>
    <wne:keymap wne:kcmPrimary="0455">
      <wne:macro wne:macroName="NORMAL.NEWMACROS.MACRO19"/>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B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B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C516B" w:rsidP="008143FA">
      <w:pPr>
        <w:spacing w:after="0"/>
      </w:pPr>
      <w:r>
        <w:separator/>
      </w:r>
    </w:p>
  </w:footnote>
  <w:footnote w:type="continuationSeparator" w:id="1">
    <w:p w:rsidR="00CC516B" w:rsidP="008143FA">
      <w:pPr>
        <w:spacing w:after="0"/>
      </w:pPr>
      <w:r>
        <w:continuationSeparator/>
      </w:r>
    </w:p>
  </w:footnote>
  <w:footnote w:id="2">
    <w:p w:rsidR="00515088">
      <w:pPr>
        <w:pStyle w:val="FootnoteText"/>
      </w:pPr>
      <w:r>
        <w:rPr>
          <w:rStyle w:val="FootnoteReference"/>
        </w:rPr>
        <w:footnoteRef/>
      </w:r>
      <w:r>
        <w:t xml:space="preserve"> Note by witness: Matthew Gould says ‘tracers’ not ‘traces’.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B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28386EAF17645DB8F0E6969955AA259"/>
      </w:placeholder>
      <w:richText/>
    </w:sdtPr>
    <w:sdtContent>
      <w:p w:rsidR="00357CAD" w:rsidP="009277D8">
        <w:pPr>
          <w:pStyle w:val="Para"/>
          <w:rPr>
            <w:color w:val="808080"/>
          </w:rPr>
        </w:pPr>
        <w:r w:rsidRPr="003D3E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FB718946BE4A79A59840BB3810EC6A"/>
      </w:placeholder>
      <w:richText/>
    </w:sdtPr>
    <w:sdtContent>
      <w:p w:rsidR="00357CA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B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856D716"/>
    <w:lvl w:ilvl="0">
      <w:start w:val="3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D3E61"/>
    <w:rPr>
      <w:color w:val="605E5C"/>
      <w:shd w:val="clear" w:color="auto" w:fill="E1DFDD"/>
    </w:rPr>
  </w:style>
  <w:style w:type="paragraph" w:styleId="FootnoteText">
    <w:name w:val="footnote text"/>
    <w:basedOn w:val="Normal"/>
    <w:link w:val="FootnoteTextChar"/>
    <w:uiPriority w:val="99"/>
    <w:semiHidden/>
    <w:unhideWhenUsed/>
    <w:rsid w:val="00144F7A"/>
    <w:pPr>
      <w:spacing w:after="0"/>
    </w:pPr>
    <w:rPr>
      <w:sz w:val="20"/>
      <w:szCs w:val="20"/>
    </w:rPr>
  </w:style>
  <w:style w:type="character" w:customStyle="1" w:styleId="FootnoteTextChar">
    <w:name w:val="Footnote Text Char"/>
    <w:basedOn w:val="DefaultParagraphFont"/>
    <w:link w:val="FootnoteText"/>
    <w:uiPriority w:val="99"/>
    <w:semiHidden/>
    <w:rsid w:val="00144F7A"/>
    <w:rPr>
      <w:rFonts w:ascii="Verdana" w:hAnsi="Verdana"/>
      <w:sz w:val="20"/>
      <w:szCs w:val="20"/>
    </w:rPr>
  </w:style>
  <w:style w:type="character" w:styleId="FootnoteReference">
    <w:name w:val="footnote reference"/>
    <w:basedOn w:val="DefaultParagraphFont"/>
    <w:uiPriority w:val="99"/>
    <w:semiHidden/>
    <w:unhideWhenUsed/>
    <w:rsid w:val="00144F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microsoft.com/office/2006/relationships/keyMapCustomizations" Target="customizations.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8386EAF17645DB8F0E6969955AA259"/>
        <w:category>
          <w:name w:val="General"/>
          <w:gallery w:val="placeholder"/>
        </w:category>
        <w:types>
          <w:type w:val="bbPlcHdr"/>
        </w:types>
        <w:behaviors>
          <w:behavior w:val="content"/>
        </w:behaviors>
        <w:guid w:val="{BD5A9786-2133-4F19-8777-516B9D8A12A2}"/>
      </w:docPartPr>
      <w:docPartBody>
        <w:p w:rsidR="008E34A2" w:rsidP="00DE7AFD">
          <w:pPr>
            <w:pStyle w:val="C28386EAF17645DB8F0E6969955AA259"/>
          </w:pPr>
          <w:r w:rsidRPr="000753FC">
            <w:rPr>
              <w:rStyle w:val="PlaceholderText"/>
            </w:rPr>
            <w:t>Click here to enter text.</w:t>
          </w:r>
        </w:p>
      </w:docPartBody>
    </w:docPart>
    <w:docPart>
      <w:docPartPr>
        <w:name w:val="14FB718946BE4A79A59840BB3810EC6A"/>
        <w:category>
          <w:name w:val="General"/>
          <w:gallery w:val="placeholder"/>
        </w:category>
        <w:types>
          <w:type w:val="bbPlcHdr"/>
        </w:types>
        <w:behaviors>
          <w:behavior w:val="content"/>
        </w:behaviors>
        <w:guid w:val="{E9A7391B-DBF9-46E3-B6E0-1E1E58CBDE9E}"/>
      </w:docPartPr>
      <w:docPartBody>
        <w:p w:rsidR="008E34A2" w:rsidP="00DE7AFD">
          <w:pPr>
            <w:pStyle w:val="14FB718946BE4A79A59840BB3810EC6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76223B-1B1A-4884-ABF5-511C95F29E18}"/>
      </w:docPartPr>
      <w:docPartBody>
        <w:p w:rsidR="008E34A2">
          <w:r w:rsidRPr="00D56D9C">
            <w:rPr>
              <w:rStyle w:val="PlaceholderText"/>
            </w:rPr>
            <w:t>Click or tap here to enter text.</w:t>
          </w:r>
        </w:p>
      </w:docPartBody>
    </w:docPart>
    <w:docPart>
      <w:docPartPr>
        <w:name w:val="78B1CEC3CF604F82A8926E24DF38EE11"/>
        <w:category>
          <w:name w:val="General"/>
          <w:gallery w:val="placeholder"/>
        </w:category>
        <w:types>
          <w:type w:val="bbPlcHdr"/>
        </w:types>
        <w:behaviors>
          <w:behavior w:val="content"/>
        </w:behaviors>
        <w:guid w:val="{C4D6A966-996B-4EA5-B80D-F84DC0432742}"/>
      </w:docPartPr>
      <w:docPartBody>
        <w:p w:rsidR="00B6506A" w:rsidP="00516CB6">
          <w:pPr>
            <w:pStyle w:val="78B1CEC3CF604F82A8926E24DF38EE11"/>
          </w:pPr>
          <w:r w:rsidRPr="00D56D9C">
            <w:rPr>
              <w:rStyle w:val="PlaceholderText"/>
            </w:rPr>
            <w:t>Click or tap here to enter text.</w:t>
          </w:r>
        </w:p>
      </w:docPartBody>
    </w:docPart>
    <w:docPart>
      <w:docPartPr>
        <w:name w:val="6BD2E18FD7EA48859276DFAC886EE810"/>
        <w:category>
          <w:name w:val="General"/>
          <w:gallery w:val="placeholder"/>
        </w:category>
        <w:types>
          <w:type w:val="bbPlcHdr"/>
        </w:types>
        <w:behaviors>
          <w:behavior w:val="content"/>
        </w:behaviors>
        <w:guid w:val="{5E73C7FB-BC55-4115-A600-E8B393231A1B}"/>
      </w:docPartPr>
      <w:docPartBody>
        <w:p w:rsidR="00B6506A" w:rsidP="00516CB6">
          <w:pPr>
            <w:pStyle w:val="6BD2E18FD7EA48859276DFAC886EE810"/>
          </w:pPr>
          <w:r w:rsidRPr="00304C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6CB6"/>
    <w:rPr>
      <w:color w:val="808080"/>
    </w:rPr>
  </w:style>
  <w:style w:type="paragraph" w:customStyle="1" w:styleId="C28386EAF17645DB8F0E6969955AA259">
    <w:name w:val="C28386EAF17645DB8F0E6969955AA259"/>
    <w:rsid w:val="00DE7AFD"/>
  </w:style>
  <w:style w:type="paragraph" w:customStyle="1" w:styleId="54F5626355A14D48A447F5B6C029B5D9">
    <w:name w:val="54F5626355A14D48A447F5B6C029B5D9"/>
    <w:rsid w:val="00DE7AFD"/>
  </w:style>
  <w:style w:type="paragraph" w:customStyle="1" w:styleId="01F19799787F43ECB13632D6E8905841">
    <w:name w:val="01F19799787F43ECB13632D6E8905841"/>
    <w:rsid w:val="00DE7AFD"/>
  </w:style>
  <w:style w:type="paragraph" w:customStyle="1" w:styleId="82D335721E7148AC8E4D951D0ACF8509">
    <w:name w:val="82D335721E7148AC8E4D951D0ACF8509"/>
    <w:rsid w:val="00DE7AFD"/>
  </w:style>
  <w:style w:type="paragraph" w:customStyle="1" w:styleId="ADA9AFEE6ADB452184DEBF2525ED0A1A">
    <w:name w:val="ADA9AFEE6ADB452184DEBF2525ED0A1A"/>
    <w:rsid w:val="00DE7AFD"/>
  </w:style>
  <w:style w:type="paragraph" w:customStyle="1" w:styleId="900E9943E6CB4D15A3979408884BBAB1">
    <w:name w:val="900E9943E6CB4D15A3979408884BBAB1"/>
    <w:rsid w:val="00DE7AFD"/>
  </w:style>
  <w:style w:type="paragraph" w:customStyle="1" w:styleId="14FB718946BE4A79A59840BB3810EC6A">
    <w:name w:val="14FB718946BE4A79A59840BB3810EC6A"/>
    <w:rsid w:val="00DE7AFD"/>
  </w:style>
  <w:style w:type="paragraph" w:customStyle="1" w:styleId="172A6C4A4A5C49118357D539FF5430D6">
    <w:name w:val="172A6C4A4A5C49118357D539FF5430D6"/>
    <w:rsid w:val="00DE7AFD"/>
  </w:style>
  <w:style w:type="paragraph" w:customStyle="1" w:styleId="20D24D671422429988C3A1D5A8E81875">
    <w:name w:val="20D24D671422429988C3A1D5A8E81875"/>
    <w:rsid w:val="00DE7AFD"/>
  </w:style>
  <w:style w:type="paragraph" w:customStyle="1" w:styleId="5295FA34EEC14361AB6B4DDC5CD5849A">
    <w:name w:val="5295FA34EEC14361AB6B4DDC5CD5849A"/>
    <w:rsid w:val="00DE7AFD"/>
  </w:style>
  <w:style w:type="paragraph" w:customStyle="1" w:styleId="E0DF81515B634F959F9F444E862933CF">
    <w:name w:val="E0DF81515B634F959F9F444E862933CF"/>
    <w:rsid w:val="00DE7AFD"/>
  </w:style>
  <w:style w:type="paragraph" w:customStyle="1" w:styleId="702661AF6B8F4FADB3CCC73E8EFBFACC">
    <w:name w:val="702661AF6B8F4FADB3CCC73E8EFBFACC"/>
    <w:rsid w:val="00F97B61"/>
  </w:style>
  <w:style w:type="paragraph" w:customStyle="1" w:styleId="067F90739E52479FAC0F6E53A042C82E">
    <w:name w:val="067F90739E52479FAC0F6E53A042C82E"/>
    <w:rsid w:val="002F5828"/>
  </w:style>
  <w:style w:type="paragraph" w:customStyle="1" w:styleId="78B1CEC3CF604F82A8926E24DF38EE11">
    <w:name w:val="78B1CEC3CF604F82A8926E24DF38EE11"/>
    <w:rsid w:val="00516CB6"/>
  </w:style>
  <w:style w:type="paragraph" w:customStyle="1" w:styleId="6BD2E18FD7EA48859276DFAC886EE810">
    <w:name w:val="6BD2E18FD7EA48859276DFAC886EE810"/>
    <w:rsid w:val="00516C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COVID-19 outbreak</TermName>
          <TermId xmlns="http://schemas.microsoft.com/office/infopath/2007/PartnerControls">12aeecea-29c1-431a-847f-c0cea22501e1</TermId>
        </TermInfo>
      </Term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D5889-9CDE-4FF1-9A6A-1BF629D0998B}">
  <ds:schemaRefs>
    <ds:schemaRef ds:uri="http://schemas.microsoft.com/sharepoint/events"/>
  </ds:schemaRefs>
</ds:datastoreItem>
</file>

<file path=customXml/itemProps2.xml><?xml version="1.0" encoding="utf-8"?>
<ds:datastoreItem xmlns:ds="http://schemas.openxmlformats.org/officeDocument/2006/customXml" ds:itemID="{27147C7E-9C73-4E6F-B1B2-802F4FF53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34E26D-1D75-4BD3-9234-A632491C5DC7}">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0D8B4AE1-D841-42C7-912D-822062D5F931}">
  <ds:schemaRefs>
    <ds:schemaRef ds:uri="http://schemas.microsoft.com/sharepoint/v3/contenttype/forms"/>
  </ds:schemaRefs>
</ds:datastoreItem>
</file>

<file path=customXml/itemProps5.xml><?xml version="1.0" encoding="utf-8"?>
<ds:datastoreItem xmlns:ds="http://schemas.openxmlformats.org/officeDocument/2006/customXml" ds:itemID="{AF6E2A6A-ED07-48F3-9D37-938F69F52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