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01CE" w:rsidP="003C01CE">
      <w:pPr>
        <w:pStyle w:val="TitleCommittee0"/>
      </w:pPr>
      <w:r>
        <w:t>Constitution Committee</w:t>
      </w:r>
    </w:p>
    <w:p w:rsidR="003C01CE" w:rsidP="003C01CE">
      <w:pPr>
        <w:pStyle w:val="TitleInquiry0"/>
      </w:pPr>
      <w:r>
        <w:t>C</w:t>
      </w:r>
      <w:r>
        <w:t>orrected oral evidence: Future governance of the UK</w:t>
      </w:r>
    </w:p>
    <w:p w:rsidR="003C01CE" w:rsidP="007109E6">
      <w:pPr>
        <w:pStyle w:val="Para"/>
        <w:jc w:val="left"/>
      </w:pPr>
      <w:r>
        <w:t>Wedne</w:t>
      </w:r>
      <w:r>
        <w:t xml:space="preserve">sday </w:t>
      </w:r>
      <w:r>
        <w:t>1 December</w:t>
      </w:r>
      <w:r>
        <w:t xml:space="preserve"> 2021</w:t>
      </w:r>
    </w:p>
    <w:p w:rsidR="003C01CE" w:rsidP="007109E6">
      <w:pPr>
        <w:pStyle w:val="Para"/>
        <w:jc w:val="left"/>
      </w:pPr>
      <w:r>
        <w:t>11 am</w:t>
      </w:r>
    </w:p>
    <w:p w:rsidR="003C01CE" w:rsidP="003C01CE">
      <w:pPr>
        <w:pStyle w:val="Para"/>
      </w:pPr>
    </w:p>
    <w:p w:rsidR="003C01CE" w:rsidP="007109E6">
      <w:pPr>
        <w:jc w:val="left"/>
      </w:pPr>
      <w:r>
        <w:t>Watch the meeting</w:t>
      </w:r>
    </w:p>
    <w:p w:rsidR="003C01CE" w:rsidP="007109E6">
      <w:pPr>
        <w:jc w:val="left"/>
      </w:pPr>
      <w:r w:rsidRPr="0058477B">
        <w:t>Member</w:t>
      </w:r>
      <w:r>
        <w:t xml:space="preserve">s present: </w:t>
      </w:r>
      <w:r w:rsidRPr="006360C4">
        <w:t>Baroness Taylor of Bolton (</w:t>
      </w:r>
      <w:r>
        <w:t xml:space="preserve">The </w:t>
      </w:r>
      <w:r w:rsidRPr="006360C4">
        <w:t>Chair)</w:t>
      </w:r>
      <w:r>
        <w:t xml:space="preserve">; </w:t>
      </w:r>
      <w:r w:rsidRPr="00DE631C">
        <w:t>Baroness Doocey</w:t>
      </w:r>
      <w:r>
        <w:t xml:space="preserve">; </w:t>
      </w:r>
      <w:r w:rsidRPr="006360C4">
        <w:t>Lord Dunlop</w:t>
      </w:r>
      <w:r>
        <w:t xml:space="preserve">; </w:t>
      </w:r>
      <w:r w:rsidRPr="006360C4">
        <w:t>Baroness Fookes</w:t>
      </w:r>
      <w:r>
        <w:t xml:space="preserve">; </w:t>
      </w:r>
      <w:r w:rsidRPr="006360C4">
        <w:t>Lord Hennessy of Nympsfield</w:t>
      </w:r>
      <w:r>
        <w:t xml:space="preserve">; </w:t>
      </w:r>
      <w:r w:rsidRPr="00DE631C">
        <w:t>Lord Hope of Craighead</w:t>
      </w:r>
      <w:r>
        <w:t>;</w:t>
      </w:r>
      <w:r w:rsidRPr="00DE631C">
        <w:t xml:space="preserve"> </w:t>
      </w:r>
      <w:r w:rsidRPr="006360C4">
        <w:t>Lord Howarth of Newport</w:t>
      </w:r>
      <w:r>
        <w:t xml:space="preserve">; Lord Howell of Guildford; </w:t>
      </w:r>
      <w:r w:rsidRPr="00955642">
        <w:t>Lord McAvoy</w:t>
      </w:r>
      <w:r>
        <w:t xml:space="preserve">; </w:t>
      </w:r>
      <w:r w:rsidRPr="006360C4">
        <w:t xml:space="preserve">Lord </w:t>
      </w:r>
      <w:r>
        <w:t xml:space="preserve">Sherbourne of Didsbury; </w:t>
      </w:r>
      <w:r w:rsidRPr="00DE631C">
        <w:t>Baroness Suttie</w:t>
      </w:r>
      <w:r>
        <w:t>.</w:t>
      </w:r>
    </w:p>
    <w:p w:rsidR="009D1542" w:rsidP="003C01CE"/>
    <w:p w:rsidR="003C01CE" w:rsidP="003C01CE">
      <w:pPr>
        <w:pStyle w:val="Para"/>
        <w:tabs>
          <w:tab w:val="center" w:pos="4536"/>
          <w:tab w:val="right" w:pos="8931"/>
        </w:tabs>
      </w:pPr>
      <w:r>
        <w:t>Evidence Session No. 1</w:t>
      </w:r>
      <w:r w:rsidR="000E2694">
        <w:t>6</w:t>
      </w:r>
      <w:r>
        <w:tab/>
        <w:t>Heard in Public</w:t>
      </w:r>
      <w:r>
        <w:tab/>
      </w:r>
      <w:r w:rsidRPr="00156A60">
        <w:t xml:space="preserve">Questions </w:t>
      </w:r>
      <w:r>
        <w:t>2</w:t>
      </w:r>
      <w:r w:rsidR="004E374C">
        <w:t>26</w:t>
      </w:r>
      <w:r>
        <w:t xml:space="preserve"> - </w:t>
      </w:r>
      <w:r w:rsidR="00C22DB4">
        <w:t>2</w:t>
      </w:r>
      <w:r w:rsidR="00A27CCF">
        <w:t>39</w:t>
      </w:r>
    </w:p>
    <w:p w:rsidR="003C01CE" w:rsidP="003C01CE">
      <w:pPr>
        <w:pStyle w:val="TitleWitnesses0"/>
      </w:pPr>
    </w:p>
    <w:p w:rsidR="003C01CE" w:rsidP="003C01CE">
      <w:pPr>
        <w:pStyle w:val="TitleWitnesses0"/>
      </w:pPr>
      <w:r>
        <w:t>Witnesses</w:t>
      </w:r>
    </w:p>
    <w:p w:rsidR="003C01CE" w:rsidP="007109E6">
      <w:pPr>
        <w:pStyle w:val="Para"/>
        <w:jc w:val="left"/>
      </w:pPr>
      <w:r>
        <w:fldChar w:fldCharType="begin"/>
      </w:r>
      <w:r>
        <w:instrText xml:space="preserve"> HYPERLINK \l "Panel1" </w:instrText>
      </w:r>
      <w:r>
        <w:fldChar w:fldCharType="separate"/>
      </w:r>
      <w:r w:rsidRPr="00166777">
        <w:rPr>
          <w:rStyle w:val="Hyperlink"/>
        </w:rPr>
        <w:t>I</w:t>
      </w:r>
      <w:r>
        <w:fldChar w:fldCharType="end"/>
      </w:r>
      <w:r>
        <w:t xml:space="preserve">: </w:t>
      </w:r>
      <w:r w:rsidR="000E2694">
        <w:t>Councillor James Jamieson, Chair, Local Government Association; Councillor Nick Forbes, Labour Group Leader and Vice-Chair, Local Government Association</w:t>
      </w:r>
      <w:r>
        <w:t>.</w:t>
      </w:r>
      <w:r w:rsidRPr="00BD6D45">
        <w:t xml:space="preserve"> </w:t>
      </w:r>
    </w:p>
    <w:p w:rsidR="003C01CE" w:rsidP="003C01CE">
      <w:pPr>
        <w:pStyle w:val="Para"/>
      </w:pPr>
    </w:p>
    <w:p w:rsidR="003C01CE" w:rsidRPr="00B00119" w:rsidP="003C01CE">
      <w:pPr>
        <w:pStyle w:val="Para"/>
      </w:pPr>
      <w:r w:rsidRPr="00B00119">
        <w:t>USE OF THE TRANSCRIPT</w:t>
      </w:r>
    </w:p>
    <w:p w:rsidR="003C01CE" w:rsidP="007109E6">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C01CE" w:rsidP="003C01CE">
      <w:pPr>
        <w:pStyle w:val="TitlePanel0"/>
      </w:pPr>
      <w:bookmarkStart w:id="0" w:name="Panel1"/>
      <w:r>
        <w:t>Examination of witnesses</w:t>
      </w:r>
    </w:p>
    <w:p w:rsidR="003C01CE" w:rsidP="007109E6">
      <w:pPr>
        <w:pStyle w:val="Para"/>
        <w:jc w:val="left"/>
      </w:pPr>
      <w:r w:rsidRPr="000E2694">
        <w:t>Councillor James Jamieson</w:t>
      </w:r>
      <w:r>
        <w:t xml:space="preserve"> and</w:t>
      </w:r>
      <w:r w:rsidRPr="000E2694">
        <w:t xml:space="preserve"> Councillor Nick Forbes</w:t>
      </w:r>
      <w:r>
        <w:t>.</w:t>
      </w:r>
      <w:bookmarkEnd w:id="0"/>
    </w:p>
    <w:p w:rsidR="00CC5A97" w:rsidP="00A27CCF">
      <w:pPr>
        <w:pStyle w:val="Question"/>
        <w:jc w:val="left"/>
      </w:pPr>
      <w:r w:rsidRPr="003254CE">
        <w:rPr>
          <w:b/>
        </w:rPr>
        <w:t>The Chair:</w:t>
      </w:r>
      <w:r>
        <w:t xml:space="preserve"> </w:t>
      </w:r>
      <w:r>
        <w:t xml:space="preserve">Good morning. </w:t>
      </w:r>
      <w:r w:rsidRPr="003254CE">
        <w:rPr>
          <w:bCs/>
        </w:rPr>
        <w:t>This</w:t>
      </w:r>
      <w:r>
        <w:t xml:space="preserve"> is the Constitution Committee, as you know. We have been conducting an inquiry into the future governance of the UK. We have taken a lot of evidence over the past few months and, indeed, your association and councillors have submitted evidence to us. We are very grateful to you both for coming this morning. We have Councillor James Jamieson and Councillor Nick Forbes, and we have a variety of questions and plenty of time, I hope, for an exchange of thoughts.</w:t>
      </w:r>
    </w:p>
    <w:p w:rsidR="00CC5A97" w:rsidRPr="00D20479" w:rsidP="007109E6">
      <w:pPr>
        <w:pStyle w:val="QuestionCont"/>
        <w:jc w:val="left"/>
      </w:pPr>
      <w:r>
        <w:t xml:space="preserve">I </w:t>
      </w:r>
      <w:r w:rsidR="00840C31">
        <w:t xml:space="preserve">will </w:t>
      </w:r>
      <w:r>
        <w:t xml:space="preserve">start with something quite general. In the information that we were sent by the </w:t>
      </w:r>
      <w:r w:rsidRPr="00D20479">
        <w:t>Local Government Information Unit</w:t>
      </w:r>
      <w:r>
        <w:t>, we heard that the balance of power within the UK is far from optimal. Can we start by getting a feel</w:t>
      </w:r>
      <w:r w:rsidR="007F1C87">
        <w:t>ing</w:t>
      </w:r>
      <w:r>
        <w:t xml:space="preserve"> of whether you think further devolution is necessary and, if the situation is not optimal, what the problems are? Can you start with that, and then colleagues will want to pick up on specific points? </w:t>
      </w:r>
    </w:p>
    <w:p w:rsidR="00CC5A97" w:rsidP="007109E6">
      <w:pPr>
        <w:pStyle w:val="Answer"/>
        <w:jc w:val="left"/>
        <w:rPr>
          <w:bCs/>
          <w:iCs/>
        </w:rPr>
      </w:pPr>
      <w:r>
        <w:rPr>
          <w:b/>
          <w:i/>
        </w:rPr>
        <w:t xml:space="preserve">Councillor James Jamieson: </w:t>
      </w:r>
      <w:r>
        <w:rPr>
          <w:bCs/>
          <w:iCs/>
        </w:rPr>
        <w:t>I think there is unanimous agreement in local government that it is far from optimal. The UK is one of the most centralised countries. If you look at any of the reports and if you use a proxy for spending power, the UK is miles behind most of the developed world, or in fact all of it, in regional and local government.</w:t>
      </w:r>
    </w:p>
    <w:p w:rsidR="00CC5A97" w:rsidP="007109E6">
      <w:pPr>
        <w:pStyle w:val="Answer"/>
        <w:jc w:val="left"/>
      </w:pPr>
      <w:r>
        <w:rPr>
          <w:bCs/>
          <w:iCs/>
        </w:rPr>
        <w:t xml:space="preserve">The real question is why it is suboptimal. </w:t>
      </w:r>
      <w:r w:rsidR="004C028C">
        <w:t>We</w:t>
      </w:r>
      <w:r>
        <w:t xml:space="preserve"> all live in a place. We do not all live in Whitehall. Nick lives in Newcastle, I live in Bedfordshire, and people live in Cornwall and in Kent, and so on. The issues that people face are very different, and there needs to </w:t>
      </w:r>
      <w:r w:rsidR="004C028C">
        <w:t>be</w:t>
      </w:r>
      <w:r>
        <w:t xml:space="preserve"> co-ordination and work on place </w:t>
      </w:r>
      <w:r w:rsidR="004C028C">
        <w:t xml:space="preserve">to </w:t>
      </w:r>
      <w:r>
        <w:t xml:space="preserve">deliver the best outcomes that we can for residents. </w:t>
      </w:r>
      <w:r w:rsidRPr="00B30BC8">
        <w:t>All too often</w:t>
      </w:r>
      <w:r>
        <w:t>,</w:t>
      </w:r>
      <w:r w:rsidRPr="00B30BC8">
        <w:t xml:space="preserve"> when you are trying to make decisions, you find that you have to revert back up to Whitehall to actually do something. I do not want to steal </w:t>
      </w:r>
      <w:r>
        <w:t>Nick’s t</w:t>
      </w:r>
      <w:r w:rsidRPr="00B30BC8">
        <w:t>hunder</w:t>
      </w:r>
      <w:r>
        <w:t>,</w:t>
      </w:r>
      <w:r w:rsidRPr="00B30BC8">
        <w:t xml:space="preserve"> but I will</w:t>
      </w:r>
      <w:r w:rsidR="006B1506">
        <w:t xml:space="preserve">. We discussed </w:t>
      </w:r>
      <w:r w:rsidRPr="00B30BC8">
        <w:t>discussing this yesterday</w:t>
      </w:r>
      <w:r>
        <w:t>, and N</w:t>
      </w:r>
      <w:r w:rsidRPr="00B30BC8">
        <w:t>ick gave a very good example</w:t>
      </w:r>
      <w:r w:rsidR="006B1506">
        <w:t xml:space="preserve">: </w:t>
      </w:r>
      <w:r w:rsidRPr="00B30BC8">
        <w:t>that you need the Secretary of State's approval to get rid of a cattle grid. I am sure that people ignore that particular rule, but it just shows the sheer absurdity of it.</w:t>
      </w:r>
    </w:p>
    <w:p w:rsidR="00CC5A97" w:rsidP="007109E6">
      <w:pPr>
        <w:pStyle w:val="Answer"/>
        <w:jc w:val="left"/>
      </w:pPr>
      <w:r w:rsidRPr="00B30BC8">
        <w:t>We can deliver at place so much better</w:t>
      </w:r>
      <w:r>
        <w:t>.</w:t>
      </w:r>
      <w:r w:rsidRPr="00B30BC8">
        <w:t xml:space="preserve"> </w:t>
      </w:r>
      <w:r w:rsidR="00254928">
        <w:t>One</w:t>
      </w:r>
      <w:r w:rsidRPr="00B30BC8">
        <w:t xml:space="preserve"> of the things that have recently been devolved</w:t>
      </w:r>
      <w:r>
        <w:t xml:space="preserve"> i</w:t>
      </w:r>
      <w:r w:rsidRPr="00B30BC8">
        <w:t xml:space="preserve">s public health, which was devolved to local government from the </w:t>
      </w:r>
      <w:r>
        <w:t>NHS—</w:t>
      </w:r>
      <w:r w:rsidRPr="00B30BC8">
        <w:t>and thank goodness</w:t>
      </w:r>
      <w:r>
        <w:t>,</w:t>
      </w:r>
      <w:r w:rsidRPr="00B30BC8">
        <w:t xml:space="preserve"> because we have demonstrated during this pandemic just how well it has been run within local government</w:t>
      </w:r>
      <w:r>
        <w:t>. W</w:t>
      </w:r>
      <w:r w:rsidRPr="00B30BC8">
        <w:t>e have had better outcomes</w:t>
      </w:r>
      <w:r>
        <w:t>,</w:t>
      </w:r>
      <w:r w:rsidRPr="00B30BC8">
        <w:t xml:space="preserve"> despite a very significant cut in funding, </w:t>
      </w:r>
      <w:r>
        <w:t xml:space="preserve">which </w:t>
      </w:r>
      <w:r w:rsidRPr="00B30BC8">
        <w:t>just shows that if you focus on place and the needs of your place</w:t>
      </w:r>
      <w:r>
        <w:t xml:space="preserve">, </w:t>
      </w:r>
      <w:r w:rsidRPr="00B30BC8">
        <w:t>you can make decisions on a holistic place</w:t>
      </w:r>
      <w:r>
        <w:t>-</w:t>
      </w:r>
      <w:r w:rsidRPr="00B30BC8">
        <w:t>based basis</w:t>
      </w:r>
      <w:r>
        <w:t xml:space="preserve"> and you </w:t>
      </w:r>
      <w:r w:rsidRPr="00B30BC8">
        <w:t>just have better outcomes. We are hamstrung</w:t>
      </w:r>
      <w:r w:rsidR="00D44315">
        <w:t>,</w:t>
      </w:r>
      <w:r w:rsidRPr="00B30BC8">
        <w:t xml:space="preserve"> because we do not have the powers </w:t>
      </w:r>
      <w:r>
        <w:t>in</w:t>
      </w:r>
      <w:r w:rsidRPr="00B30BC8">
        <w:t xml:space="preserve"> place that really would deliver for our communities.</w:t>
      </w:r>
    </w:p>
    <w:p w:rsidR="00CC5A97" w:rsidP="007109E6">
      <w:pPr>
        <w:pStyle w:val="Answer"/>
        <w:jc w:val="left"/>
      </w:pPr>
      <w:r>
        <w:rPr>
          <w:b/>
          <w:i/>
        </w:rPr>
        <w:t xml:space="preserve">Councillor Nick Forbes: </w:t>
      </w:r>
      <w:r w:rsidRPr="00B30BC8">
        <w:t>To add to Councillor Jamieson</w:t>
      </w:r>
      <w:r>
        <w:t>’</w:t>
      </w:r>
      <w:r w:rsidRPr="00B30BC8">
        <w:t xml:space="preserve">s comments, clearly there is a need for further devolution. We know that the current system is inefficient, </w:t>
      </w:r>
      <w:r w:rsidR="001A2C4C">
        <w:t xml:space="preserve">that it </w:t>
      </w:r>
      <w:r w:rsidRPr="00B30BC8">
        <w:t>takes up a lot of time trying to negotiate with central government</w:t>
      </w:r>
      <w:r>
        <w:t>,</w:t>
      </w:r>
      <w:r w:rsidRPr="00B30BC8">
        <w:t xml:space="preserve"> and </w:t>
      </w:r>
      <w:r w:rsidR="001A2C4C">
        <w:t xml:space="preserve">that </w:t>
      </w:r>
      <w:r w:rsidRPr="00B30BC8">
        <w:t xml:space="preserve">people almost always complain that </w:t>
      </w:r>
      <w:r w:rsidRPr="00B30BC8">
        <w:t>decision</w:t>
      </w:r>
      <w:r>
        <w:t>-</w:t>
      </w:r>
      <w:r w:rsidRPr="00B30BC8">
        <w:t>making powers that affect them are taken by people who do not understand their communities and the place in which they live.</w:t>
      </w:r>
    </w:p>
    <w:p w:rsidR="00CC5A97" w:rsidRPr="00B30BC8" w:rsidP="007109E6">
      <w:pPr>
        <w:pStyle w:val="Answer"/>
        <w:jc w:val="left"/>
      </w:pPr>
      <w:r w:rsidRPr="00B30BC8">
        <w:t xml:space="preserve">There are probably three different arguments </w:t>
      </w:r>
      <w:r w:rsidR="00171F8A">
        <w:t xml:space="preserve">about </w:t>
      </w:r>
      <w:r w:rsidRPr="00B30BC8">
        <w:t>why we would need further devolution. The first is th</w:t>
      </w:r>
      <w:r w:rsidR="00371791">
        <w:t>e</w:t>
      </w:r>
      <w:r w:rsidRPr="00B30BC8">
        <w:t xml:space="preserve"> broad point </w:t>
      </w:r>
      <w:r w:rsidR="00371791">
        <w:t>about</w:t>
      </w:r>
      <w:r w:rsidRPr="00B30BC8">
        <w:t xml:space="preserve"> democratic representation. We know that people feel most closely aligned to their local politicians</w:t>
      </w:r>
      <w:r>
        <w:t>,</w:t>
      </w:r>
      <w:r w:rsidRPr="00B30BC8">
        <w:t xml:space="preserve"> and that sense of local democracy is essential to overcome some of the tides of international fashion that may w</w:t>
      </w:r>
      <w:r>
        <w:t>e</w:t>
      </w:r>
      <w:r w:rsidRPr="00B30BC8">
        <w:t xml:space="preserve">ll push communities apart. There is also a very compelling argument </w:t>
      </w:r>
      <w:r w:rsidR="003162FA">
        <w:t xml:space="preserve">about </w:t>
      </w:r>
      <w:r w:rsidRPr="00B30BC8">
        <w:t>better service delivery</w:t>
      </w:r>
      <w:r>
        <w:t>. Councillor Jamieson</w:t>
      </w:r>
      <w:r w:rsidRPr="00B30BC8">
        <w:t xml:space="preserve"> referred to the public health project. </w:t>
      </w:r>
      <w:r>
        <w:t>All upper-tier</w:t>
      </w:r>
      <w:r w:rsidRPr="00B30BC8">
        <w:t xml:space="preserve"> local authorities were devolved a public health budget</w:t>
      </w:r>
      <w:r>
        <w:t xml:space="preserve"> in 2013, and most have achieved</w:t>
      </w:r>
      <w:r w:rsidRPr="00B30BC8">
        <w:t xml:space="preserve"> savings of </w:t>
      </w:r>
      <w:r>
        <w:t>a magnitude of one-</w:t>
      </w:r>
      <w:r w:rsidRPr="00B30BC8">
        <w:t>quarter of the overall budget by recommissioning, reprocuring, joining things up at the local level and ensuring that there is a focus on prevention as well as good value for money.</w:t>
      </w:r>
    </w:p>
    <w:p w:rsidR="00CC5A97" w:rsidP="007109E6">
      <w:pPr>
        <w:pStyle w:val="Answer"/>
        <w:jc w:val="left"/>
      </w:pPr>
      <w:r w:rsidRPr="00B30BC8">
        <w:t xml:space="preserve">I </w:t>
      </w:r>
      <w:r>
        <w:t xml:space="preserve">would </w:t>
      </w:r>
      <w:r w:rsidRPr="00B30BC8">
        <w:t>argue that there is a third reason, in addition to representation and service delivery being better</w:t>
      </w:r>
      <w:r>
        <w:t xml:space="preserve">. </w:t>
      </w:r>
      <w:r w:rsidRPr="00B30BC8">
        <w:t xml:space="preserve">We know that our economy underperforms compared to other European countries. One reason for that is that so many levers of power for the economy </w:t>
      </w:r>
      <w:r w:rsidR="008F4178">
        <w:t xml:space="preserve">are </w:t>
      </w:r>
      <w:r w:rsidRPr="00B30BC8">
        <w:t>centralised in central government. The emerging combined authorities,</w:t>
      </w:r>
      <w:r>
        <w:t xml:space="preserve"> which</w:t>
      </w:r>
      <w:r w:rsidRPr="00B30BC8">
        <w:t xml:space="preserve"> have been going for </w:t>
      </w:r>
      <w:r>
        <w:t xml:space="preserve">only </w:t>
      </w:r>
      <w:r w:rsidRPr="00B30BC8">
        <w:t>three or four years now, have demonstrated that by exercising power at a local level we can get better economic outcomes</w:t>
      </w:r>
      <w:r>
        <w:t xml:space="preserve"> and </w:t>
      </w:r>
      <w:r w:rsidRPr="00B30BC8">
        <w:t>better joined</w:t>
      </w:r>
      <w:r>
        <w:t>-</w:t>
      </w:r>
      <w:r w:rsidRPr="00B30BC8">
        <w:t>up delivery of public services</w:t>
      </w:r>
      <w:r>
        <w:t>. U</w:t>
      </w:r>
      <w:r w:rsidRPr="00B30BC8">
        <w:t>ltimately, this leads to a very compelling argument for why we need a better devolved settlement, particularly within England.</w:t>
      </w:r>
    </w:p>
    <w:p w:rsidR="00CC5A97" w:rsidP="007109E6">
      <w:pPr>
        <w:pStyle w:val="Remark"/>
        <w:jc w:val="left"/>
      </w:pPr>
      <w:r w:rsidRPr="008C35B8">
        <w:rPr>
          <w:b/>
        </w:rPr>
        <w:t>The Chair:</w:t>
      </w:r>
      <w:r>
        <w:t xml:space="preserve"> </w:t>
      </w:r>
      <w:r w:rsidRPr="00B30BC8">
        <w:t>You mentioned centrali</w:t>
      </w:r>
      <w:r>
        <w:t>s</w:t>
      </w:r>
      <w:r w:rsidRPr="00B30BC8">
        <w:t>ation</w:t>
      </w:r>
      <w:r>
        <w:t xml:space="preserve">, </w:t>
      </w:r>
      <w:r w:rsidR="008F4178">
        <w:t xml:space="preserve">which </w:t>
      </w:r>
      <w:r>
        <w:t xml:space="preserve">we have heard quite a bit about over the past few months, but you have </w:t>
      </w:r>
      <w:r w:rsidR="00DA6C65">
        <w:t xml:space="preserve">also </w:t>
      </w:r>
      <w:r>
        <w:t>talked about public health budgets coming to you. Is there one trend towards centralisation, or is it very mixed?</w:t>
      </w:r>
    </w:p>
    <w:p w:rsidR="0098079D" w:rsidP="007109E6">
      <w:pPr>
        <w:pStyle w:val="Answer"/>
        <w:jc w:val="left"/>
      </w:pPr>
      <w:r>
        <w:rPr>
          <w:b/>
          <w:i/>
        </w:rPr>
        <w:t xml:space="preserve">Councillor Nick Forbes: </w:t>
      </w:r>
      <w:r w:rsidR="00CD042C">
        <w:t>I</w:t>
      </w:r>
      <w:r w:rsidRPr="00B30BC8">
        <w:t>t is not a linear process. In the past</w:t>
      </w:r>
      <w:r>
        <w:t>,</w:t>
      </w:r>
      <w:r w:rsidRPr="00B30BC8">
        <w:t xml:space="preserve"> we have had large announcements of significant funding streams, where half of the funding stream was passported by the </w:t>
      </w:r>
      <w:r>
        <w:t>T</w:t>
      </w:r>
      <w:r w:rsidRPr="00B30BC8">
        <w:t>reasury direct through to mayoral combined authorities. None of the current funding streams that we have to bid for and compete against for, in my understanding, are passported direct to combined authorities.</w:t>
      </w:r>
      <w:r>
        <w:t xml:space="preserve"> </w:t>
      </w:r>
    </w:p>
    <w:p w:rsidR="00CC5A97" w:rsidP="007109E6">
      <w:pPr>
        <w:pStyle w:val="Answer"/>
        <w:jc w:val="left"/>
      </w:pPr>
      <w:r w:rsidRPr="00B30BC8">
        <w:t xml:space="preserve">That means </w:t>
      </w:r>
      <w:r>
        <w:t xml:space="preserve">that </w:t>
      </w:r>
      <w:r w:rsidRPr="00B30BC8">
        <w:t>we have a fragmented jigsaw approach to trying to get funding, particularly associated with the economic recovery</w:t>
      </w:r>
      <w:r>
        <w:t>.</w:t>
      </w:r>
      <w:r w:rsidRPr="00B30BC8">
        <w:t xml:space="preserve"> We have something in the region of </w:t>
      </w:r>
      <w:r w:rsidR="00CE023F">
        <w:t>70</w:t>
      </w:r>
      <w:r w:rsidRPr="00B30BC8">
        <w:t xml:space="preserve"> different funding pots that we have to bid into, all of which have different criteria and decision-making powers</w:t>
      </w:r>
      <w:r>
        <w:t xml:space="preserve"> and</w:t>
      </w:r>
      <w:r w:rsidRPr="00B30BC8">
        <w:t xml:space="preserve"> all of which have different accounting mechanisms. If we do not get one of those bits of funding</w:t>
      </w:r>
      <w:r>
        <w:t xml:space="preserve">, </w:t>
      </w:r>
      <w:r w:rsidRPr="00B30BC8">
        <w:t>we have a hole in our economic recovery plan. It is also very time</w:t>
      </w:r>
      <w:r>
        <w:t>-</w:t>
      </w:r>
      <w:r w:rsidRPr="00B30BC8">
        <w:t>consuming and costly in office</w:t>
      </w:r>
      <w:r>
        <w:t>r</w:t>
      </w:r>
      <w:r w:rsidRPr="00B30BC8">
        <w:t xml:space="preserve"> time in local authorities</w:t>
      </w:r>
      <w:r>
        <w:t>. So I would argue that the current system is just not serving us well.</w:t>
      </w:r>
    </w:p>
    <w:p w:rsidR="00CC5A97" w:rsidP="007109E6">
      <w:pPr>
        <w:pStyle w:val="Answer"/>
        <w:jc w:val="left"/>
      </w:pPr>
      <w:r>
        <w:rPr>
          <w:b/>
          <w:i/>
        </w:rPr>
        <w:t xml:space="preserve">Councillor James Jamieson: </w:t>
      </w:r>
      <w:r w:rsidRPr="00B30BC8">
        <w:t>There is a lot of talk about devolution, but the long</w:t>
      </w:r>
      <w:r>
        <w:t>-</w:t>
      </w:r>
      <w:r w:rsidRPr="00B30BC8">
        <w:t>term track record has been one of central</w:t>
      </w:r>
      <w:r>
        <w:t>isation</w:t>
      </w:r>
      <w:r w:rsidRPr="00B30BC8">
        <w:t xml:space="preserve">. I always like to make the comparison </w:t>
      </w:r>
      <w:r w:rsidR="00C81D16">
        <w:t>with</w:t>
      </w:r>
      <w:r w:rsidRPr="00B30BC8">
        <w:t xml:space="preserve"> what</w:t>
      </w:r>
      <w:r>
        <w:t xml:space="preserve"> the Chamberlains d</w:t>
      </w:r>
      <w:r w:rsidRPr="00B30BC8">
        <w:t xml:space="preserve">id in Birmingham at the turn of the 20th century. We would love to be able to do that now. It </w:t>
      </w:r>
      <w:r w:rsidRPr="00B30BC8">
        <w:t>transformed Birmingham very much to the benefit of its citizens</w:t>
      </w:r>
      <w:r w:rsidR="00D67E19">
        <w:t xml:space="preserve">, with </w:t>
      </w:r>
      <w:r w:rsidRPr="00B30BC8">
        <w:t>better sanitation, healthcare</w:t>
      </w:r>
      <w:r>
        <w:t>,</w:t>
      </w:r>
      <w:r w:rsidRPr="00B30BC8">
        <w:t xml:space="preserve"> schooling and civic pride. We would not be allowed to do that now</w:t>
      </w:r>
      <w:r>
        <w:t xml:space="preserve">, but </w:t>
      </w:r>
      <w:r w:rsidRPr="00B30BC8">
        <w:t xml:space="preserve">we need to go back to that. </w:t>
      </w:r>
    </w:p>
    <w:p w:rsidR="00CC5A97" w:rsidP="007109E6">
      <w:pPr>
        <w:pStyle w:val="Answer"/>
        <w:jc w:val="left"/>
      </w:pPr>
      <w:r>
        <w:t>O</w:t>
      </w:r>
      <w:r w:rsidRPr="00B30BC8">
        <w:t xml:space="preserve">ver a period of time, </w:t>
      </w:r>
      <w:r w:rsidRPr="00B30BC8" w:rsidR="00D67E19">
        <w:t xml:space="preserve">powers </w:t>
      </w:r>
      <w:r w:rsidR="00D67E19">
        <w:t xml:space="preserve">have kept </w:t>
      </w:r>
      <w:r w:rsidRPr="00B30BC8" w:rsidR="00D67E19">
        <w:t xml:space="preserve">being </w:t>
      </w:r>
      <w:r w:rsidR="00D67E19">
        <w:t xml:space="preserve">chipped away </w:t>
      </w:r>
      <w:r w:rsidRPr="00B30BC8" w:rsidR="00D67E19">
        <w:t xml:space="preserve">from local government </w:t>
      </w:r>
      <w:r w:rsidR="00D67E19">
        <w:t xml:space="preserve">in </w:t>
      </w:r>
      <w:r w:rsidRPr="00B30BC8">
        <w:t xml:space="preserve">little increments. </w:t>
      </w:r>
      <w:r>
        <w:t xml:space="preserve">Councils </w:t>
      </w:r>
      <w:r w:rsidRPr="00B30BC8">
        <w:t xml:space="preserve">20 or 30 years </w:t>
      </w:r>
      <w:r>
        <w:t xml:space="preserve">ago had many </w:t>
      </w:r>
      <w:r w:rsidRPr="00B30BC8">
        <w:t>more powers</w:t>
      </w:r>
      <w:r>
        <w:t xml:space="preserve"> regarding transport</w:t>
      </w:r>
      <w:r w:rsidRPr="00B30BC8">
        <w:t>, schools and health</w:t>
      </w:r>
      <w:r>
        <w:t xml:space="preserve">, but </w:t>
      </w:r>
      <w:r w:rsidRPr="00B30BC8">
        <w:t xml:space="preserve">that </w:t>
      </w:r>
      <w:r>
        <w:t xml:space="preserve">is </w:t>
      </w:r>
      <w:r w:rsidRPr="00B30BC8">
        <w:t xml:space="preserve">gradually </w:t>
      </w:r>
      <w:r>
        <w:t xml:space="preserve">being </w:t>
      </w:r>
      <w:r w:rsidRPr="00B30BC8">
        <w:t>chipped away. Yes, we are talking about devolution, but the tendency</w:t>
      </w:r>
      <w:r>
        <w:t>—</w:t>
      </w:r>
      <w:r w:rsidRPr="00B30BC8">
        <w:t>for all Governments</w:t>
      </w:r>
      <w:r>
        <w:t xml:space="preserve">; </w:t>
      </w:r>
      <w:r w:rsidRPr="00B30BC8">
        <w:t>this is not a political point</w:t>
      </w:r>
      <w:r>
        <w:t>—</w:t>
      </w:r>
      <w:r w:rsidRPr="00B30BC8">
        <w:t xml:space="preserve">has </w:t>
      </w:r>
      <w:r>
        <w:t xml:space="preserve">always </w:t>
      </w:r>
      <w:r w:rsidRPr="00B30BC8">
        <w:t>been to say, “I want to have that lever</w:t>
      </w:r>
      <w:r>
        <w:t>”</w:t>
      </w:r>
      <w:r w:rsidRPr="00B30BC8">
        <w:t xml:space="preserve">. </w:t>
      </w:r>
      <w:r w:rsidR="00AF7A87">
        <w:t xml:space="preserve">We will be </w:t>
      </w:r>
      <w:r w:rsidRPr="00B30BC8">
        <w:t xml:space="preserve">successful </w:t>
      </w:r>
      <w:r w:rsidR="00AF7A87">
        <w:t>as a country only</w:t>
      </w:r>
      <w:r w:rsidRPr="00B30BC8">
        <w:t xml:space="preserve"> if Governments let go of some levers and accept that they can be better delivered locally. </w:t>
      </w:r>
    </w:p>
    <w:p w:rsidR="00CC5A97" w:rsidP="007109E6">
      <w:pPr>
        <w:pStyle w:val="Question"/>
        <w:jc w:val="left"/>
      </w:pPr>
      <w:r w:rsidRPr="00B30BC8">
        <w:rPr>
          <w:b/>
        </w:rPr>
        <w:t>Lord Dunlop:</w:t>
      </w:r>
      <w:r>
        <w:t xml:space="preserve"> </w:t>
      </w:r>
      <w:r w:rsidRPr="00A21628">
        <w:t>As</w:t>
      </w:r>
      <w:r>
        <w:t xml:space="preserve"> </w:t>
      </w:r>
      <w:r w:rsidRPr="00A21628">
        <w:t>you have said</w:t>
      </w:r>
      <w:r>
        <w:t xml:space="preserve">, </w:t>
      </w:r>
      <w:r w:rsidRPr="00A21628">
        <w:t>English devolution to date has been the antithesis of a one</w:t>
      </w:r>
      <w:r>
        <w:t>-</w:t>
      </w:r>
      <w:r w:rsidRPr="00A21628">
        <w:t>size</w:t>
      </w:r>
      <w:r>
        <w:t>-</w:t>
      </w:r>
      <w:r w:rsidRPr="00A21628">
        <w:t>fits</w:t>
      </w:r>
      <w:r>
        <w:t>-</w:t>
      </w:r>
      <w:r w:rsidRPr="00A21628">
        <w:t>all approach. Do you think there needs to be a devolution framework that brings a bit more coherence to</w:t>
      </w:r>
      <w:r>
        <w:t xml:space="preserve"> </w:t>
      </w:r>
      <w:r w:rsidRPr="00A21628">
        <w:t xml:space="preserve">this trend of policy? If so, what principles do you think should underpin that framework? </w:t>
      </w:r>
    </w:p>
    <w:p w:rsidR="00CC5A97" w:rsidP="007109E6">
      <w:pPr>
        <w:pStyle w:val="Answer"/>
        <w:jc w:val="left"/>
      </w:pPr>
      <w:r>
        <w:rPr>
          <w:b/>
          <w:i/>
        </w:rPr>
        <w:t xml:space="preserve">Councillor Nick Forbes: </w:t>
      </w:r>
      <w:r w:rsidRPr="00A21628">
        <w:rPr>
          <w:bCs/>
          <w:iCs/>
        </w:rPr>
        <w:t>An observation that I would make is that the current devolution settlement in England is primarily about wider economic powers</w:t>
      </w:r>
      <w:r>
        <w:rPr>
          <w:bCs/>
          <w:iCs/>
        </w:rPr>
        <w:t>—adult e</w:t>
      </w:r>
      <w:r w:rsidRPr="00664F46">
        <w:t>ducation, transport and economic investment</w:t>
      </w:r>
      <w:r>
        <w:t xml:space="preserve">—but </w:t>
      </w:r>
      <w:r w:rsidRPr="00664F46">
        <w:t>there is virtually no devolution</w:t>
      </w:r>
      <w:r>
        <w:t xml:space="preserve"> </w:t>
      </w:r>
      <w:r w:rsidR="00171F8A">
        <w:t>on</w:t>
      </w:r>
      <w:r w:rsidRPr="00664F46">
        <w:t xml:space="preserve"> social policy</w:t>
      </w:r>
      <w:r>
        <w:t xml:space="preserve">, so </w:t>
      </w:r>
      <w:r w:rsidRPr="00664F46">
        <w:t xml:space="preserve">what we have at the moment is not </w:t>
      </w:r>
      <w:r>
        <w:t xml:space="preserve">the </w:t>
      </w:r>
      <w:r w:rsidRPr="00664F46">
        <w:t xml:space="preserve">complete suite of what </w:t>
      </w:r>
      <w:r w:rsidR="00000A39">
        <w:t>could</w:t>
      </w:r>
      <w:r w:rsidRPr="00664F46">
        <w:t xml:space="preserve"> be devolved from central government. </w:t>
      </w:r>
      <w:r>
        <w:t xml:space="preserve">It </w:t>
      </w:r>
      <w:r w:rsidRPr="00664F46">
        <w:t xml:space="preserve">works well where you have a combination of </w:t>
      </w:r>
      <w:r>
        <w:t xml:space="preserve">a </w:t>
      </w:r>
      <w:r w:rsidRPr="00664F46">
        <w:t xml:space="preserve">functioning </w:t>
      </w:r>
      <w:r>
        <w:t xml:space="preserve">economic </w:t>
      </w:r>
      <w:r w:rsidRPr="00664F46">
        <w:t>geography at local level and a strong sense of local identity that people buy into</w:t>
      </w:r>
      <w:r w:rsidR="00A24D30">
        <w:t xml:space="preserve">, </w:t>
      </w:r>
      <w:r>
        <w:t>i</w:t>
      </w:r>
      <w:r w:rsidRPr="00664F46">
        <w:t>t works well in London and in Greater Manchester</w:t>
      </w:r>
      <w:r w:rsidR="00A24D30">
        <w:t>, b</w:t>
      </w:r>
      <w:r>
        <w:t xml:space="preserve">ut </w:t>
      </w:r>
      <w:r w:rsidRPr="00664F46">
        <w:t>I think people struggle with it a bit in</w:t>
      </w:r>
      <w:r>
        <w:t xml:space="preserve">, </w:t>
      </w:r>
      <w:r w:rsidRPr="00664F46">
        <w:t>say, Cambridgeshire and Peterborough</w:t>
      </w:r>
      <w:r w:rsidR="00A24D30">
        <w:t>,</w:t>
      </w:r>
      <w:r>
        <w:t xml:space="preserve"> because that just does not feel like a natural area that people would instinctively identify with. It feels to me as if we have started a job but not really gone all the way. </w:t>
      </w:r>
    </w:p>
    <w:p w:rsidR="00CC5A97" w:rsidP="007109E6">
      <w:pPr>
        <w:pStyle w:val="Answer"/>
        <w:jc w:val="left"/>
      </w:pPr>
      <w:r w:rsidRPr="00664F46">
        <w:t xml:space="preserve">In terms of consistency, I do not think it is wrong </w:t>
      </w:r>
      <w:r w:rsidR="006E1B99">
        <w:t>to</w:t>
      </w:r>
      <w:r w:rsidRPr="00664F46">
        <w:t xml:space="preserve"> have different levels of devolution </w:t>
      </w:r>
      <w:r>
        <w:t xml:space="preserve">for </w:t>
      </w:r>
      <w:r w:rsidRPr="00664F46">
        <w:t>different combined authorities depending on their development, ambition</w:t>
      </w:r>
      <w:r>
        <w:t xml:space="preserve"> and </w:t>
      </w:r>
      <w:r w:rsidRPr="00664F46">
        <w:t>speed of delivery at a local level. Actually</w:t>
      </w:r>
      <w:r w:rsidR="006E1B99">
        <w:t>,</w:t>
      </w:r>
      <w:r w:rsidRPr="00664F46">
        <w:t xml:space="preserve"> </w:t>
      </w:r>
      <w:r>
        <w:t xml:space="preserve">there is </w:t>
      </w:r>
      <w:r w:rsidRPr="00664F46">
        <w:t xml:space="preserve">quite a narrow framework of options available within the current mayoral combined authority system. There is huge potential to broaden that out to many other areas of government where we think we could deliver better outcomes for less money. </w:t>
      </w:r>
    </w:p>
    <w:p w:rsidR="00CC5A97" w:rsidP="007109E6">
      <w:pPr>
        <w:pStyle w:val="Answer"/>
        <w:jc w:val="left"/>
      </w:pPr>
      <w:r>
        <w:rPr>
          <w:b/>
          <w:i/>
        </w:rPr>
        <w:t xml:space="preserve">Councillor James Jamieson: </w:t>
      </w:r>
      <w:r w:rsidRPr="00664F46">
        <w:t xml:space="preserve">The current process is very contractual. It is very much about a deal. </w:t>
      </w:r>
      <w:r w:rsidRPr="00A21628">
        <w:t>The implication of your question</w:t>
      </w:r>
      <w:r>
        <w:t xml:space="preserve"> is “S</w:t>
      </w:r>
      <w:r w:rsidRPr="00A21628">
        <w:t>hould there be a framework</w:t>
      </w:r>
      <w:r>
        <w:t>?”</w:t>
      </w:r>
      <w:r w:rsidR="00847539">
        <w:t xml:space="preserve"> T</w:t>
      </w:r>
      <w:r>
        <w:t xml:space="preserve">here </w:t>
      </w:r>
      <w:r w:rsidRPr="00A21628">
        <w:t xml:space="preserve">absolutely should. This should not be about doing 50 deals </w:t>
      </w:r>
      <w:r>
        <w:t xml:space="preserve">or whatever </w:t>
      </w:r>
      <w:r w:rsidRPr="00A21628">
        <w:t xml:space="preserve">across the country, all of which may or may not be different. It should be about </w:t>
      </w:r>
      <w:r>
        <w:t xml:space="preserve">finding </w:t>
      </w:r>
      <w:r w:rsidRPr="00A21628">
        <w:t xml:space="preserve">the right level </w:t>
      </w:r>
      <w:r>
        <w:t xml:space="preserve">at which </w:t>
      </w:r>
      <w:r w:rsidRPr="00A21628">
        <w:t xml:space="preserve">to exercise this power for the best interests of our residents. </w:t>
      </w:r>
    </w:p>
    <w:p w:rsidR="00CC5A97" w:rsidP="007109E6">
      <w:pPr>
        <w:pStyle w:val="Answer"/>
        <w:jc w:val="left"/>
      </w:pPr>
      <w:r w:rsidRPr="00A21628">
        <w:t>There are a number of powers that</w:t>
      </w:r>
      <w:r>
        <w:t xml:space="preserve">, </w:t>
      </w:r>
      <w:r w:rsidRPr="00A21628">
        <w:t xml:space="preserve">frankly, you could devolve tomorrow. </w:t>
      </w:r>
      <w:r>
        <w:t xml:space="preserve">You </w:t>
      </w:r>
      <w:r w:rsidRPr="00A21628">
        <w:t xml:space="preserve">would not need any government reorganisation; you would just need the will. Some of those </w:t>
      </w:r>
      <w:r>
        <w:t>w</w:t>
      </w:r>
      <w:r w:rsidRPr="00A21628">
        <w:t xml:space="preserve">ould appropriately </w:t>
      </w:r>
      <w:r w:rsidR="007F3AC4">
        <w:t xml:space="preserve">be </w:t>
      </w:r>
      <w:r>
        <w:t xml:space="preserve">devolved </w:t>
      </w:r>
      <w:r w:rsidRPr="00A21628">
        <w:t>to districts, borough councils</w:t>
      </w:r>
      <w:r>
        <w:t xml:space="preserve">, </w:t>
      </w:r>
      <w:r w:rsidRPr="00A21628">
        <w:t xml:space="preserve">metropolitan borough councils, counties or combined </w:t>
      </w:r>
      <w:r>
        <w:t>authorities</w:t>
      </w:r>
      <w:r w:rsidRPr="00A21628">
        <w:t xml:space="preserve">. </w:t>
      </w:r>
      <w:r w:rsidRPr="00664F46">
        <w:t>We would very much suggest that there is stuff you can get out there now</w:t>
      </w:r>
      <w:r>
        <w:t xml:space="preserve">, </w:t>
      </w:r>
      <w:r w:rsidRPr="00664F46">
        <w:t xml:space="preserve">and that would be a very good thing to do. </w:t>
      </w:r>
    </w:p>
    <w:p w:rsidR="00CC5A97" w:rsidP="007109E6">
      <w:pPr>
        <w:pStyle w:val="Remark"/>
        <w:jc w:val="left"/>
      </w:pPr>
      <w:r w:rsidRPr="00664F46">
        <w:rPr>
          <w:b/>
        </w:rPr>
        <w:t>The Chair:</w:t>
      </w:r>
      <w:r>
        <w:t xml:space="preserve"> </w:t>
      </w:r>
      <w:r w:rsidRPr="00664F46">
        <w:t xml:space="preserve">Could you give examples? </w:t>
      </w:r>
    </w:p>
    <w:p w:rsidR="00CC5A97" w:rsidRPr="00664F46" w:rsidP="007109E6">
      <w:pPr>
        <w:pStyle w:val="Answer"/>
        <w:jc w:val="left"/>
      </w:pPr>
      <w:r>
        <w:rPr>
          <w:b/>
          <w:i/>
        </w:rPr>
        <w:t xml:space="preserve">Councillor James Jamieson: </w:t>
      </w:r>
      <w:r w:rsidR="00AF4FC3">
        <w:rPr>
          <w:bCs/>
          <w:iCs/>
        </w:rPr>
        <w:t>Why should p</w:t>
      </w:r>
      <w:r w:rsidRPr="00664F46">
        <w:t>lanning and traffic enforcement not be</w:t>
      </w:r>
      <w:r>
        <w:t xml:space="preserve"> </w:t>
      </w:r>
      <w:r w:rsidRPr="00A21628">
        <w:t xml:space="preserve">devolved to local authorities? Some of the silly stuff that we </w:t>
      </w:r>
      <w:r w:rsidR="00AF4FC3">
        <w:t>just mentioned</w:t>
      </w:r>
      <w:r w:rsidRPr="00A21628">
        <w:t xml:space="preserve">, </w:t>
      </w:r>
      <w:r>
        <w:t xml:space="preserve">such as </w:t>
      </w:r>
      <w:r w:rsidRPr="00A21628">
        <w:t xml:space="preserve">cattle grids, could just be devolved. </w:t>
      </w:r>
    </w:p>
    <w:p w:rsidR="00CC5A97" w:rsidRPr="00664F46" w:rsidP="007109E6">
      <w:pPr>
        <w:pStyle w:val="Answer"/>
        <w:jc w:val="left"/>
      </w:pPr>
      <w:r w:rsidRPr="00664F46">
        <w:t xml:space="preserve">If you have a framework then there are other powers </w:t>
      </w:r>
      <w:r w:rsidR="00DD5AB5">
        <w:t>where</w:t>
      </w:r>
      <w:r>
        <w:t xml:space="preserve"> </w:t>
      </w:r>
      <w:r w:rsidRPr="00664F46">
        <w:t>you sit back and say, “You know what</w:t>
      </w:r>
      <w:r>
        <w:t xml:space="preserve">? </w:t>
      </w:r>
      <w:r w:rsidRPr="00664F46">
        <w:t>You have to think about accountability and you have to work with people</w:t>
      </w:r>
      <w:r>
        <w:t>”</w:t>
      </w:r>
      <w:r w:rsidRPr="00664F46">
        <w:t>. I always give the example of health</w:t>
      </w:r>
      <w:r>
        <w:t xml:space="preserve">, where </w:t>
      </w:r>
      <w:r w:rsidRPr="00664F46">
        <w:t xml:space="preserve">there are a lot of things that you could </w:t>
      </w:r>
      <w:r>
        <w:t>d</w:t>
      </w:r>
      <w:r w:rsidRPr="00664F46">
        <w:t>evolve. That works very well in Manchester. You could devolve them to a large county, such as Kent</w:t>
      </w:r>
      <w:r>
        <w:t xml:space="preserve">, </w:t>
      </w:r>
      <w:r w:rsidRPr="00664F46">
        <w:t xml:space="preserve">because it has a large geographic footprint. However, if I put my </w:t>
      </w:r>
      <w:r>
        <w:t>o</w:t>
      </w:r>
      <w:r w:rsidRPr="00664F46">
        <w:t xml:space="preserve">wn hand up and say </w:t>
      </w:r>
      <w:r>
        <w:t>C</w:t>
      </w:r>
      <w:r w:rsidRPr="00664F46">
        <w:t>entral</w:t>
      </w:r>
      <w:r>
        <w:t xml:space="preserve"> B</w:t>
      </w:r>
      <w:r w:rsidRPr="00664F46">
        <w:t xml:space="preserve">edfordshire, our </w:t>
      </w:r>
      <w:r>
        <w:t xml:space="preserve">health </w:t>
      </w:r>
      <w:r w:rsidRPr="00664F46">
        <w:t xml:space="preserve">footprint is </w:t>
      </w:r>
      <w:r w:rsidRPr="00A21628">
        <w:t xml:space="preserve">Luton, Bedford, Central Bedfordshire and Milton Keynes, so </w:t>
      </w:r>
      <w:r>
        <w:t>w</w:t>
      </w:r>
      <w:r w:rsidRPr="00664F46">
        <w:t xml:space="preserve">e would need to come up with an arrangement that enabled us to deliver that power. If we had a framework and we knew </w:t>
      </w:r>
      <w:r w:rsidR="00DD5AB5">
        <w:t xml:space="preserve">that </w:t>
      </w:r>
      <w:r w:rsidRPr="00664F46">
        <w:t xml:space="preserve">the power was available, we could come to </w:t>
      </w:r>
      <w:r>
        <w:t xml:space="preserve">that </w:t>
      </w:r>
      <w:r w:rsidRPr="00664F46">
        <w:t xml:space="preserve">arrangement. At the moment it is very much contractual: “Give us a </w:t>
      </w:r>
      <w:r>
        <w:t xml:space="preserve">governance </w:t>
      </w:r>
      <w:r w:rsidRPr="00664F46">
        <w:t xml:space="preserve">arrangement and then </w:t>
      </w:r>
      <w:r w:rsidR="00740F23">
        <w:t>we’ll</w:t>
      </w:r>
      <w:r w:rsidRPr="00664F46">
        <w:t xml:space="preserve"> have a discussion about what </w:t>
      </w:r>
      <w:r>
        <w:t xml:space="preserve">you </w:t>
      </w:r>
      <w:r w:rsidRPr="00664F46">
        <w:t>might be able to bid for</w:t>
      </w:r>
      <w:r w:rsidR="000661C0">
        <w:t>”.</w:t>
      </w:r>
      <w:r w:rsidRPr="00664F46">
        <w:t xml:space="preserve"> The fundamental assumption should be</w:t>
      </w:r>
      <w:r>
        <w:t xml:space="preserve"> not </w:t>
      </w:r>
      <w:r w:rsidRPr="00664F46">
        <w:t>“Why is something devolved?</w:t>
      </w:r>
      <w:r>
        <w:t>”</w:t>
      </w:r>
      <w:r w:rsidRPr="00664F46">
        <w:t xml:space="preserve"> </w:t>
      </w:r>
      <w:r>
        <w:t xml:space="preserve">but “Why </w:t>
      </w:r>
      <w:r w:rsidRPr="00664F46">
        <w:t xml:space="preserve">is something </w:t>
      </w:r>
      <w:r>
        <w:t xml:space="preserve">not </w:t>
      </w:r>
      <w:r w:rsidRPr="00664F46">
        <w:t>devolved?</w:t>
      </w:r>
      <w:r>
        <w:t xml:space="preserve">” That would be a much better starting point. </w:t>
      </w:r>
    </w:p>
    <w:p w:rsidR="00CC5A97" w:rsidP="007109E6">
      <w:pPr>
        <w:pStyle w:val="Answer"/>
        <w:jc w:val="left"/>
      </w:pPr>
      <w:r>
        <w:rPr>
          <w:b/>
          <w:i/>
        </w:rPr>
        <w:t xml:space="preserve">Councillor Nick Forbes: </w:t>
      </w:r>
      <w:r w:rsidRPr="00A21628">
        <w:rPr>
          <w:bCs/>
          <w:iCs/>
        </w:rPr>
        <w:t xml:space="preserve">Another example that fleshes out quite an interesting issue in this debate is </w:t>
      </w:r>
      <w:r>
        <w:rPr>
          <w:bCs/>
          <w:iCs/>
        </w:rPr>
        <w:t>r</w:t>
      </w:r>
      <w:r w:rsidRPr="00664F46">
        <w:t>egional schools commissioners</w:t>
      </w:r>
      <w:r>
        <w:t xml:space="preserve">. You might </w:t>
      </w:r>
      <w:r w:rsidRPr="00664F46">
        <w:t xml:space="preserve">argue that there is a devolved function </w:t>
      </w:r>
      <w:r w:rsidR="00171F8A">
        <w:t>on</w:t>
      </w:r>
      <w:r w:rsidRPr="00664F46">
        <w:t xml:space="preserve"> regional schools commissioners</w:t>
      </w:r>
      <w:r w:rsidR="00F71866">
        <w:t>,</w:t>
      </w:r>
      <w:r>
        <w:t xml:space="preserve"> </w:t>
      </w:r>
      <w:r w:rsidRPr="00664F46">
        <w:t>but there is no democratic oversight at local level</w:t>
      </w:r>
      <w:r>
        <w:t xml:space="preserve">; </w:t>
      </w:r>
      <w:r w:rsidRPr="00664F46">
        <w:t>they are accountable to the Secretary of State. So</w:t>
      </w:r>
      <w:r>
        <w:t xml:space="preserve"> </w:t>
      </w:r>
      <w:r w:rsidR="00F71866">
        <w:t>although</w:t>
      </w:r>
      <w:r w:rsidRPr="00664F46">
        <w:t xml:space="preserve"> you have devolved officer or professional expertise, ultimately the power resides in central government</w:t>
      </w:r>
      <w:r>
        <w:t xml:space="preserve">. </w:t>
      </w:r>
      <w:r w:rsidRPr="00664F46">
        <w:t>There are examples of that in other government departments where</w:t>
      </w:r>
      <w:r>
        <w:t xml:space="preserve"> </w:t>
      </w:r>
      <w:r w:rsidRPr="00664F46">
        <w:t xml:space="preserve">you </w:t>
      </w:r>
      <w:r>
        <w:t xml:space="preserve">can </w:t>
      </w:r>
      <w:r w:rsidRPr="00664F46">
        <w:t>argue</w:t>
      </w:r>
      <w:r>
        <w:t xml:space="preserve"> that </w:t>
      </w:r>
      <w:r w:rsidRPr="00664F46">
        <w:t>something has been devolved</w:t>
      </w:r>
      <w:r w:rsidR="00F71866">
        <w:t>,</w:t>
      </w:r>
      <w:r w:rsidRPr="00664F46">
        <w:t xml:space="preserve"> but actually it has been devolved without democratic oversight at local level. </w:t>
      </w:r>
    </w:p>
    <w:p w:rsidR="00CC5A97" w:rsidRPr="00A21628" w:rsidP="007109E6">
      <w:pPr>
        <w:pStyle w:val="Answer"/>
        <w:jc w:val="left"/>
        <w:rPr>
          <w:bCs/>
          <w:iCs/>
        </w:rPr>
      </w:pPr>
      <w:r>
        <w:rPr>
          <w:b/>
          <w:i/>
        </w:rPr>
        <w:t xml:space="preserve">Councillor James Jamieson: </w:t>
      </w:r>
      <w:r w:rsidRPr="00A21628">
        <w:rPr>
          <w:bCs/>
          <w:iCs/>
        </w:rPr>
        <w:t xml:space="preserve">To give an example, if you have a surplus school site as a result of reconfiguring your schools and building more places, </w:t>
      </w:r>
      <w:r>
        <w:rPr>
          <w:bCs/>
          <w:iCs/>
        </w:rPr>
        <w:t xml:space="preserve">you </w:t>
      </w:r>
      <w:r w:rsidRPr="00A21628">
        <w:rPr>
          <w:bCs/>
          <w:iCs/>
        </w:rPr>
        <w:t>still need the Secretary of State</w:t>
      </w:r>
      <w:r>
        <w:rPr>
          <w:bCs/>
          <w:iCs/>
        </w:rPr>
        <w:t>’</w:t>
      </w:r>
      <w:r w:rsidRPr="00A21628">
        <w:rPr>
          <w:bCs/>
          <w:iCs/>
        </w:rPr>
        <w:t xml:space="preserve">s approval to sell the old site. </w:t>
      </w:r>
    </w:p>
    <w:p w:rsidR="00CC5A97" w:rsidP="007109E6">
      <w:pPr>
        <w:pStyle w:val="Remark"/>
        <w:jc w:val="left"/>
      </w:pPr>
      <w:r w:rsidRPr="00664F46">
        <w:rPr>
          <w:b/>
        </w:rPr>
        <w:t>Lord Dunlop:</w:t>
      </w:r>
      <w:r>
        <w:t xml:space="preserve"> One reason why </w:t>
      </w:r>
      <w:r w:rsidRPr="00A21628">
        <w:t>the centre might be reluctant to devolve is the capacity of local bodies to handle the powers. Do you think this is a legitimate concern and, if so</w:t>
      </w:r>
      <w:r>
        <w:t xml:space="preserve">, </w:t>
      </w:r>
      <w:r w:rsidRPr="00A21628">
        <w:t xml:space="preserve">what criteria could you put in place </w:t>
      </w:r>
      <w:r>
        <w:t xml:space="preserve">that </w:t>
      </w:r>
      <w:r w:rsidRPr="00A21628">
        <w:t xml:space="preserve">would be the test for whether powers could actually safely be devolved in that situation? </w:t>
      </w:r>
    </w:p>
    <w:p w:rsidR="00CC5A97" w:rsidP="007109E6">
      <w:pPr>
        <w:pStyle w:val="Remark"/>
        <w:jc w:val="left"/>
      </w:pPr>
      <w:r>
        <w:rPr>
          <w:b/>
          <w:i/>
        </w:rPr>
        <w:t xml:space="preserve">Councillor James Jamieson: </w:t>
      </w:r>
      <w:r w:rsidRPr="00664F46">
        <w:t>Capacity is a general issue that we need to address. Councillor Forbes alluded to this earlier: we have so much competitive bidding for different pots of money</w:t>
      </w:r>
      <w:r>
        <w:t xml:space="preserve"> and </w:t>
      </w:r>
      <w:r w:rsidRPr="00664F46">
        <w:t>so many inspection regimes</w:t>
      </w:r>
      <w:r>
        <w:t xml:space="preserve"> </w:t>
      </w:r>
      <w:r w:rsidRPr="00664F46">
        <w:t>that at the moment we are using a lot of capacity for that. If you simplified that</w:t>
      </w:r>
      <w:r w:rsidR="00913DA9">
        <w:t>,</w:t>
      </w:r>
      <w:r w:rsidRPr="00664F46">
        <w:t xml:space="preserve"> it would make life so much easier and in itself would provide significant capacity to do a lot more. Would I then be saying, </w:t>
      </w:r>
      <w:r w:rsidRPr="00664F46">
        <w:t>“Yes, and it would be nice to have some resources</w:t>
      </w:r>
      <w:r>
        <w:t xml:space="preserve"> </w:t>
      </w:r>
      <w:r w:rsidRPr="00664F46">
        <w:t>for more capacity”? Of course I would, but a lot of capacity is taken up by the current bureaucratic labour</w:t>
      </w:r>
      <w:r>
        <w:t>-</w:t>
      </w:r>
      <w:r w:rsidRPr="00664F46">
        <w:t xml:space="preserve">intensive processes of bidding. </w:t>
      </w:r>
    </w:p>
    <w:p w:rsidR="00CC5A97" w:rsidP="007109E6">
      <w:pPr>
        <w:pStyle w:val="Remark"/>
        <w:jc w:val="left"/>
      </w:pPr>
      <w:r>
        <w:t>I am trying to remember—</w:t>
      </w:r>
      <w:r w:rsidRPr="00664F46">
        <w:t>I have the figures somewhere</w:t>
      </w:r>
      <w:r>
        <w:t>—but I think there are o</w:t>
      </w:r>
      <w:r w:rsidRPr="00664F46">
        <w:t>ver 200 pots of money that local government bids for</w:t>
      </w:r>
      <w:r>
        <w:t xml:space="preserve">, </w:t>
      </w:r>
      <w:r w:rsidRPr="00664F46">
        <w:t xml:space="preserve">more than half of which are less than </w:t>
      </w:r>
      <w:r>
        <w:t>£</w:t>
      </w:r>
      <w:r w:rsidRPr="00664F46">
        <w:t xml:space="preserve">10 million. Of course we </w:t>
      </w:r>
      <w:r w:rsidR="00CC7856">
        <w:t>will</w:t>
      </w:r>
      <w:r w:rsidRPr="00664F46">
        <w:t xml:space="preserve"> bid for them because we need the money, but if we had a single pot that was allocated on </w:t>
      </w:r>
      <w:r>
        <w:t xml:space="preserve">more of </w:t>
      </w:r>
      <w:r w:rsidRPr="00664F46">
        <w:t>an outcome</w:t>
      </w:r>
      <w:r>
        <w:t>-</w:t>
      </w:r>
      <w:r w:rsidRPr="00664F46">
        <w:t xml:space="preserve">based framework, that would save a huge amount of resources and allow us to focus on getting </w:t>
      </w:r>
      <w:r>
        <w:t xml:space="preserve">the </w:t>
      </w:r>
      <w:r w:rsidRPr="00664F46">
        <w:t xml:space="preserve">job done. </w:t>
      </w:r>
    </w:p>
    <w:p w:rsidR="00CC5A97" w:rsidP="007109E6">
      <w:pPr>
        <w:pStyle w:val="Remark"/>
        <w:jc w:val="left"/>
      </w:pPr>
      <w:r w:rsidRPr="00664F46">
        <w:t xml:space="preserve">Again, as Councillor Forbes alluded to, when you have to bid for multiple pots, you might </w:t>
      </w:r>
      <w:r>
        <w:t xml:space="preserve">need </w:t>
      </w:r>
      <w:r w:rsidRPr="00664F46">
        <w:t>five different bids in order to get a big enough package to do what you want to</w:t>
      </w:r>
      <w:r>
        <w:t xml:space="preserve">, </w:t>
      </w:r>
      <w:r w:rsidRPr="00664F46">
        <w:t xml:space="preserve">but </w:t>
      </w:r>
      <w:r>
        <w:t xml:space="preserve">if </w:t>
      </w:r>
      <w:r w:rsidRPr="00664F46">
        <w:t xml:space="preserve">you get </w:t>
      </w:r>
      <w:r>
        <w:t xml:space="preserve">four </w:t>
      </w:r>
      <w:r w:rsidRPr="00664F46">
        <w:t>but not the fifth</w:t>
      </w:r>
      <w:r>
        <w:t xml:space="preserve"> </w:t>
      </w:r>
      <w:r w:rsidRPr="00664F46">
        <w:t xml:space="preserve">you are in the invidious position of </w:t>
      </w:r>
      <w:r>
        <w:t xml:space="preserve">having to </w:t>
      </w:r>
      <w:r w:rsidRPr="00664F46">
        <w:t>hand</w:t>
      </w:r>
      <w:r>
        <w:t xml:space="preserve"> back the </w:t>
      </w:r>
      <w:r w:rsidRPr="00664F46">
        <w:t xml:space="preserve">money because you cannot </w:t>
      </w:r>
      <w:r>
        <w:t xml:space="preserve">delivered </w:t>
      </w:r>
      <w:r w:rsidRPr="00664F46">
        <w:t>what you want</w:t>
      </w:r>
      <w:r>
        <w:t xml:space="preserve">ed </w:t>
      </w:r>
      <w:r w:rsidRPr="00664F46">
        <w:t xml:space="preserve">to. </w:t>
      </w:r>
      <w:r>
        <w:t xml:space="preserve">So a </w:t>
      </w:r>
      <w:r w:rsidRPr="00664F46">
        <w:t xml:space="preserve">lot of resources </w:t>
      </w:r>
      <w:r>
        <w:t xml:space="preserve">are tied </w:t>
      </w:r>
      <w:r w:rsidRPr="00664F46">
        <w:t>up unnecessarily in bidding</w:t>
      </w:r>
      <w:r>
        <w:t xml:space="preserve">, in </w:t>
      </w:r>
      <w:r w:rsidRPr="00664F46">
        <w:t xml:space="preserve">the multiple inspection regimes and </w:t>
      </w:r>
      <w:r>
        <w:t xml:space="preserve">in </w:t>
      </w:r>
      <w:r w:rsidRPr="00664F46">
        <w:t>the feedback that we have to give for all those pots. There is a real opportunity there to create resource</w:t>
      </w:r>
      <w:r>
        <w:t>.</w:t>
      </w:r>
    </w:p>
    <w:p w:rsidR="00CC5A97" w:rsidP="007109E6">
      <w:pPr>
        <w:pStyle w:val="Answer"/>
        <w:jc w:val="left"/>
      </w:pPr>
      <w:r>
        <w:rPr>
          <w:b/>
          <w:i/>
        </w:rPr>
        <w:t xml:space="preserve">Councillor Nick Forbes: </w:t>
      </w:r>
      <w:r w:rsidRPr="00664F46">
        <w:t xml:space="preserve">As James has highlighted, the current arrangements are inefficient and </w:t>
      </w:r>
      <w:r w:rsidR="00EF24F8">
        <w:t xml:space="preserve">it </w:t>
      </w:r>
      <w:r w:rsidRPr="00664F46">
        <w:t>take</w:t>
      </w:r>
      <w:r w:rsidR="00EF24F8">
        <w:t>s</w:t>
      </w:r>
      <w:r w:rsidRPr="00664F46">
        <w:t xml:space="preserve"> up a lot of time pursuing </w:t>
      </w:r>
      <w:r>
        <w:t xml:space="preserve">particular </w:t>
      </w:r>
      <w:r w:rsidRPr="00664F46">
        <w:t xml:space="preserve">pots of money. </w:t>
      </w:r>
      <w:r>
        <w:t xml:space="preserve">We would actually have capacity if we did not have to do that. </w:t>
      </w:r>
    </w:p>
    <w:p w:rsidR="00EC20CE" w:rsidP="007109E6">
      <w:pPr>
        <w:pStyle w:val="Answer"/>
        <w:jc w:val="left"/>
      </w:pPr>
      <w:r w:rsidRPr="00664F46">
        <w:t xml:space="preserve">The other important point is that there is no point devolving something if all you </w:t>
      </w:r>
      <w:r w:rsidR="000750DD">
        <w:t>are going to</w:t>
      </w:r>
      <w:r w:rsidRPr="00664F46">
        <w:t xml:space="preserve"> do is take decision-making out of Whitehall and transfer it to a local level </w:t>
      </w:r>
      <w:r>
        <w:t xml:space="preserve">but </w:t>
      </w:r>
      <w:r w:rsidRPr="00664F46">
        <w:t xml:space="preserve">do it in the same kind of way. </w:t>
      </w:r>
      <w:r>
        <w:t>Some</w:t>
      </w:r>
      <w:r w:rsidRPr="00664F46">
        <w:t>thing</w:t>
      </w:r>
      <w:r>
        <w:t xml:space="preserve"> </w:t>
      </w:r>
      <w:r w:rsidRPr="00664F46">
        <w:t xml:space="preserve">that can be done at local level that just cannot be done on </w:t>
      </w:r>
      <w:r>
        <w:t xml:space="preserve">the </w:t>
      </w:r>
      <w:r w:rsidRPr="00664F46">
        <w:t xml:space="preserve">national stage </w:t>
      </w:r>
      <w:r>
        <w:t>brings</w:t>
      </w:r>
      <w:r w:rsidRPr="00664F46">
        <w:t xml:space="preserve"> together community interests</w:t>
      </w:r>
      <w:r>
        <w:t xml:space="preserve"> and </w:t>
      </w:r>
      <w:r w:rsidRPr="00664F46">
        <w:t>other agencies and actors in the place such as universities, hospital trusts, police, fire and other public services. It is perfectly possible to have a different conversation about how to use resources at a local level tha</w:t>
      </w:r>
      <w:r>
        <w:t>n</w:t>
      </w:r>
      <w:r w:rsidRPr="00664F46">
        <w:t xml:space="preserve"> would necessarily take place at a centralised point. </w:t>
      </w:r>
    </w:p>
    <w:p w:rsidR="00CC5A97" w:rsidP="007109E6">
      <w:pPr>
        <w:pStyle w:val="Answer"/>
        <w:jc w:val="left"/>
      </w:pPr>
      <w:r w:rsidRPr="00664F46">
        <w:t xml:space="preserve">That highlights that no central government can do </w:t>
      </w:r>
      <w:r>
        <w:t>this</w:t>
      </w:r>
      <w:r w:rsidRPr="00664F46">
        <w:t>; it has to be done locally</w:t>
      </w:r>
      <w:r w:rsidR="00EC20CE">
        <w:t>,</w:t>
      </w:r>
      <w:r w:rsidRPr="00664F46">
        <w:t xml:space="preserve"> because it is about co</w:t>
      </w:r>
      <w:r>
        <w:t>-</w:t>
      </w:r>
      <w:r w:rsidRPr="00664F46">
        <w:t>ordinating in a place. However, I acknowledge that capacity will be inconsistent at the moment because we have a very patchwork</w:t>
      </w:r>
      <w:r>
        <w:t>-</w:t>
      </w:r>
      <w:r w:rsidRPr="00664F46">
        <w:t xml:space="preserve">quilt approach. If there were to be further progress </w:t>
      </w:r>
      <w:r>
        <w:t>on</w:t>
      </w:r>
      <w:r w:rsidRPr="00664F46">
        <w:t xml:space="preserve"> this</w:t>
      </w:r>
      <w:r w:rsidR="00B63BC7">
        <w:t>,</w:t>
      </w:r>
      <w:r>
        <w:t xml:space="preserve"> </w:t>
      </w:r>
      <w:r w:rsidRPr="00664F46">
        <w:t>capacity</w:t>
      </w:r>
      <w:r w:rsidR="00B63BC7">
        <w:t xml:space="preserve"> </w:t>
      </w:r>
      <w:r w:rsidRPr="00664F46">
        <w:t>building would need to be built into the settlement</w:t>
      </w:r>
      <w:r>
        <w:t>s</w:t>
      </w:r>
      <w:r w:rsidRPr="00664F46">
        <w:t xml:space="preserve"> overall</w:t>
      </w:r>
      <w:r>
        <w:t>.</w:t>
      </w:r>
      <w:r w:rsidRPr="00664F46">
        <w:t xml:space="preserve"> </w:t>
      </w:r>
    </w:p>
    <w:p w:rsidR="00CC5A97" w:rsidP="007109E6">
      <w:pPr>
        <w:pStyle w:val="Answer"/>
        <w:jc w:val="left"/>
      </w:pPr>
      <w:r w:rsidRPr="00664F46">
        <w:t xml:space="preserve">To give another </w:t>
      </w:r>
      <w:r>
        <w:t xml:space="preserve">very quick </w:t>
      </w:r>
      <w:r w:rsidRPr="00664F46">
        <w:t>example, when the adult education budget was devolved</w:t>
      </w:r>
      <w:r>
        <w:t xml:space="preserve"> to a number of mayoral combined authorities, it was d</w:t>
      </w:r>
      <w:r w:rsidRPr="00664F46">
        <w:t xml:space="preserve">evolved as an entire budget but without the overheads in the </w:t>
      </w:r>
      <w:r>
        <w:t>C</w:t>
      </w:r>
      <w:r w:rsidRPr="00664F46">
        <w:t xml:space="preserve">ivil </w:t>
      </w:r>
      <w:r>
        <w:t>S</w:t>
      </w:r>
      <w:r w:rsidRPr="00664F46">
        <w:t>ervice</w:t>
      </w:r>
      <w:r>
        <w:t>. S</w:t>
      </w:r>
      <w:r w:rsidRPr="00664F46">
        <w:t>o in effect</w:t>
      </w:r>
      <w:r w:rsidR="00B63BC7">
        <w:t xml:space="preserve"> </w:t>
      </w:r>
      <w:r w:rsidRPr="00664F46">
        <w:t xml:space="preserve">at a local level </w:t>
      </w:r>
      <w:r w:rsidR="00B63BC7">
        <w:t>we have to</w:t>
      </w:r>
      <w:r w:rsidRPr="00664F46">
        <w:t xml:space="preserve"> top</w:t>
      </w:r>
      <w:r>
        <w:t>-</w:t>
      </w:r>
      <w:r w:rsidRPr="00664F46">
        <w:t>slice the budget that we were given for delivery in order to manage the fund. Actually, we increased the number of learners</w:t>
      </w:r>
      <w:r>
        <w:t>,</w:t>
      </w:r>
      <w:r w:rsidRPr="00664F46">
        <w:t xml:space="preserve"> despite having to top</w:t>
      </w:r>
      <w:r>
        <w:t>-</w:t>
      </w:r>
      <w:r w:rsidRPr="00664F46">
        <w:t xml:space="preserve">slice a 10% share of it, but that is an example of how we have to be careful about devolving the whole of the resource rather than just the headline budget figure. </w:t>
      </w:r>
    </w:p>
    <w:p w:rsidR="00CC5A97" w:rsidP="007109E6">
      <w:pPr>
        <w:pStyle w:val="Question"/>
        <w:jc w:val="left"/>
      </w:pPr>
      <w:r w:rsidRPr="00664F46">
        <w:rPr>
          <w:b/>
        </w:rPr>
        <w:t>Lord Howell of Guildford:</w:t>
      </w:r>
      <w:r>
        <w:t xml:space="preserve"> This is all very interesting, but can I ask </w:t>
      </w:r>
      <w:r w:rsidR="00AA60CB">
        <w:t xml:space="preserve">for </w:t>
      </w:r>
      <w:r>
        <w:t>your judgment of the actual technical capacity of modern local government today to handle the great increase in decentralised administrative issues</w:t>
      </w:r>
      <w:r w:rsidR="00104512">
        <w:t>—</w:t>
      </w:r>
      <w:r>
        <w:t xml:space="preserve">and indeed political ones, because politics is always involved? </w:t>
      </w:r>
    </w:p>
    <w:p w:rsidR="00CC5A97" w:rsidRPr="00143707" w:rsidP="007109E6">
      <w:pPr>
        <w:pStyle w:val="QuestionCont"/>
        <w:jc w:val="left"/>
      </w:pPr>
      <w:r w:rsidRPr="00143707">
        <w:t xml:space="preserve">We are in the midst of a gigantic digital revolution </w:t>
      </w:r>
      <w:r w:rsidR="00104512">
        <w:t>that</w:t>
      </w:r>
      <w:r w:rsidRPr="00143707">
        <w:t xml:space="preserve"> is transforming the way everything works. Is it your judgment that this is creating more momentum for more decentralisation, or could it be creating forces pulling the other way</w:t>
      </w:r>
      <w:r>
        <w:t>,</w:t>
      </w:r>
      <w:r w:rsidRPr="00143707">
        <w:t xml:space="preserve"> toward centralism</w:t>
      </w:r>
      <w:r>
        <w:t xml:space="preserve">, which have to </w:t>
      </w:r>
      <w:r w:rsidRPr="00143707">
        <w:t>be resisted?</w:t>
      </w:r>
    </w:p>
    <w:p w:rsidR="00CC5A97" w:rsidP="007109E6">
      <w:pPr>
        <w:pStyle w:val="Answer"/>
        <w:jc w:val="left"/>
      </w:pPr>
      <w:r>
        <w:rPr>
          <w:b/>
          <w:i/>
        </w:rPr>
        <w:t xml:space="preserve">Councillor Nick Forbes: </w:t>
      </w:r>
      <w:r w:rsidRPr="00143707">
        <w:t>At the moment</w:t>
      </w:r>
      <w:r>
        <w:t>,</w:t>
      </w:r>
      <w:r w:rsidRPr="00143707">
        <w:t xml:space="preserve"> there is a general mindset that we have to have a </w:t>
      </w:r>
      <w:r>
        <w:t>national</w:t>
      </w:r>
      <w:r w:rsidRPr="00143707">
        <w:t xml:space="preserve"> approach</w:t>
      </w:r>
      <w:r>
        <w:t xml:space="preserve"> and w</w:t>
      </w:r>
      <w:r w:rsidRPr="00143707">
        <w:t>e are not terribly comfortable</w:t>
      </w:r>
      <w:r>
        <w:t xml:space="preserve"> with difference. But, as James said earlier, t</w:t>
      </w:r>
      <w:r w:rsidRPr="00143707">
        <w:t>here is no reason why what is right for his community w</w:t>
      </w:r>
      <w:r>
        <w:t>ould</w:t>
      </w:r>
      <w:r w:rsidRPr="00143707">
        <w:t xml:space="preserve"> be the same approach for m</w:t>
      </w:r>
      <w:r>
        <w:t>y communities</w:t>
      </w:r>
      <w:r w:rsidRPr="00143707">
        <w:t xml:space="preserve">. Finding a way to similar outcomes but through different means is part of the exciting conversation </w:t>
      </w:r>
      <w:r w:rsidR="00E33004">
        <w:t xml:space="preserve">that </w:t>
      </w:r>
      <w:r w:rsidRPr="00143707">
        <w:t xml:space="preserve">we can have </w:t>
      </w:r>
      <w:r w:rsidR="00171F8A">
        <w:t>on</w:t>
      </w:r>
      <w:r w:rsidRPr="00143707">
        <w:t xml:space="preserve"> devolution. I argue that</w:t>
      </w:r>
      <w:r w:rsidR="00E33004">
        <w:t>,</w:t>
      </w:r>
      <w:r w:rsidRPr="00143707">
        <w:t xml:space="preserve"> in the pandemic</w:t>
      </w:r>
      <w:r>
        <w:t>,</w:t>
      </w:r>
      <w:r w:rsidRPr="00143707">
        <w:t xml:space="preserve"> local government proved itself to be more competent, more consistent, more joined</w:t>
      </w:r>
      <w:r>
        <w:t>-</w:t>
      </w:r>
      <w:r w:rsidRPr="00143707">
        <w:t xml:space="preserve">up and more enabled to speak to </w:t>
      </w:r>
      <w:r>
        <w:t xml:space="preserve">partner </w:t>
      </w:r>
      <w:r w:rsidRPr="00143707">
        <w:t>agencies and communities than any bit of central government</w:t>
      </w:r>
      <w:r>
        <w:t>.</w:t>
      </w:r>
      <w:r w:rsidRPr="00143707">
        <w:t xml:space="preserve"> I do not need to rehearse some of the challenges </w:t>
      </w:r>
      <w:r w:rsidR="00E33004">
        <w:t>of</w:t>
      </w:r>
      <w:r w:rsidRPr="00143707">
        <w:t xml:space="preserve"> inconsistent information, but</w:t>
      </w:r>
      <w:r>
        <w:t>,</w:t>
      </w:r>
      <w:r w:rsidRPr="00143707">
        <w:t xml:space="preserve"> by the nature of it</w:t>
      </w:r>
      <w:r>
        <w:t>,</w:t>
      </w:r>
      <w:r w:rsidRPr="00143707">
        <w:t xml:space="preserve"> talking to frightened headteachers</w:t>
      </w:r>
      <w:r>
        <w:t xml:space="preserve"> or</w:t>
      </w:r>
      <w:r w:rsidRPr="00143707">
        <w:t xml:space="preserve"> local community groups can be done only at a local level. </w:t>
      </w:r>
    </w:p>
    <w:p w:rsidR="00CC5A97" w:rsidP="007109E6">
      <w:pPr>
        <w:pStyle w:val="Answer"/>
        <w:jc w:val="left"/>
      </w:pPr>
      <w:r>
        <w:rPr>
          <w:b/>
          <w:i/>
        </w:rPr>
        <w:t xml:space="preserve">Councillor James Jamieson: </w:t>
      </w:r>
      <w:r w:rsidRPr="00143707">
        <w:t>You were talking about capacity, data, the modern world and whatever, and what that means. The key point is that local government has demonstrated that it is more agile and can cope with changes much more quickly and adjust things</w:t>
      </w:r>
      <w:r>
        <w:t>.</w:t>
      </w:r>
      <w:r w:rsidRPr="00143707">
        <w:t xml:space="preserve"> It is really hard</w:t>
      </w:r>
      <w:r>
        <w:t>: y</w:t>
      </w:r>
      <w:r w:rsidRPr="00143707">
        <w:t>ou have 18 Whitehall department</w:t>
      </w:r>
      <w:r>
        <w:t>s, or whatever the number is,</w:t>
      </w:r>
      <w:r w:rsidRPr="00143707">
        <w:t xml:space="preserve"> deciding on the right thing to do down in Truro. I could not tell you what the right thing to do in Truro</w:t>
      </w:r>
      <w:r>
        <w:t xml:space="preserve"> is,</w:t>
      </w:r>
      <w:r w:rsidRPr="00143707">
        <w:t xml:space="preserve"> so I would be surprised if a bunch of civil servants in Whitehall</w:t>
      </w:r>
      <w:r>
        <w:t xml:space="preserve"> could. </w:t>
      </w:r>
      <w:r w:rsidRPr="00143707">
        <w:t xml:space="preserve">But the people </w:t>
      </w:r>
      <w:r>
        <w:t>in</w:t>
      </w:r>
      <w:r w:rsidRPr="00143707">
        <w:t xml:space="preserve"> Truro co</w:t>
      </w:r>
      <w:r>
        <w:t>uld</w:t>
      </w:r>
      <w:r w:rsidRPr="00143707">
        <w:t>, and they could make those decisions</w:t>
      </w:r>
      <w:r>
        <w:t>.</w:t>
      </w:r>
      <w:r w:rsidRPr="00143707">
        <w:t xml:space="preserve"> The fact </w:t>
      </w:r>
      <w:r>
        <w:t xml:space="preserve">is </w:t>
      </w:r>
      <w:r w:rsidRPr="00143707">
        <w:t>that the quality of data coming from Whitehall is not great</w:t>
      </w:r>
      <w:r>
        <w:t xml:space="preserve">, but people on the ground know what the data is. </w:t>
      </w:r>
    </w:p>
    <w:p w:rsidR="00CC5A97" w:rsidRPr="00143707" w:rsidP="007109E6">
      <w:pPr>
        <w:pStyle w:val="Answer"/>
        <w:jc w:val="left"/>
      </w:pPr>
      <w:r>
        <w:t>When we had the pandemic and w</w:t>
      </w:r>
      <w:r w:rsidRPr="00143707">
        <w:t xml:space="preserve">e were trying to make sure that the shielded community was properly protected, it was blatantly obvious that the data we were getting from the </w:t>
      </w:r>
      <w:r>
        <w:t>NHS</w:t>
      </w:r>
      <w:r w:rsidRPr="00143707">
        <w:t xml:space="preserve"> was incomplete</w:t>
      </w:r>
      <w:r>
        <w:t>. S</w:t>
      </w:r>
      <w:r w:rsidRPr="00143707">
        <w:t xml:space="preserve">ome of </w:t>
      </w:r>
      <w:r>
        <w:t xml:space="preserve">that community </w:t>
      </w:r>
      <w:r w:rsidRPr="00143707">
        <w:t>were in sheltered housing</w:t>
      </w:r>
      <w:r w:rsidR="007F7EC4">
        <w:t>,</w:t>
      </w:r>
      <w:r w:rsidRPr="00143707">
        <w:t xml:space="preserve"> </w:t>
      </w:r>
      <w:r>
        <w:t>but</w:t>
      </w:r>
      <w:r w:rsidRPr="00143707">
        <w:t xml:space="preserve"> people were unaware that they were</w:t>
      </w:r>
      <w:r>
        <w:t>. However,</w:t>
      </w:r>
      <w:r w:rsidRPr="00143707">
        <w:t xml:space="preserve"> we knew th</w:t>
      </w:r>
      <w:r>
        <w:t>ey were</w:t>
      </w:r>
      <w:r w:rsidRPr="00143707">
        <w:t xml:space="preserve"> because we went round and saw them. </w:t>
      </w:r>
      <w:r>
        <w:t>So I do think we can do it much quicker.</w:t>
      </w:r>
    </w:p>
    <w:p w:rsidR="00CC5A97" w:rsidRPr="00143707" w:rsidP="007109E6">
      <w:pPr>
        <w:pStyle w:val="Answer"/>
        <w:jc w:val="left"/>
      </w:pPr>
      <w:r>
        <w:t>The other point is w</w:t>
      </w:r>
      <w:r w:rsidRPr="00143707">
        <w:t>hat I always call the fungible dollar issue</w:t>
      </w:r>
      <w:r>
        <w:softHyphen/>
        <w:t>, although I should probably say fungible pound</w:t>
      </w:r>
      <w:r>
        <w:softHyphen/>
        <w:t xml:space="preserve">. It </w:t>
      </w:r>
      <w:r w:rsidRPr="00143707">
        <w:t xml:space="preserve">is really hard to work out how you </w:t>
      </w:r>
      <w:r w:rsidR="00CC7856">
        <w:t>will</w:t>
      </w:r>
      <w:r w:rsidRPr="00143707">
        <w:t xml:space="preserve"> save money f</w:t>
      </w:r>
      <w:r>
        <w:t>or</w:t>
      </w:r>
      <w:r w:rsidRPr="00143707">
        <w:t xml:space="preserve"> one department </w:t>
      </w:r>
      <w:r>
        <w:t>from</w:t>
      </w:r>
      <w:r w:rsidRPr="00143707">
        <w:t xml:space="preserve"> another, and how you extract that. </w:t>
      </w:r>
      <w:r>
        <w:t>If</w:t>
      </w:r>
      <w:r w:rsidRPr="00143707">
        <w:t xml:space="preserve"> you </w:t>
      </w:r>
      <w:r>
        <w:t>start saying,</w:t>
      </w:r>
      <w:r w:rsidRPr="00143707">
        <w:t xml:space="preserve"> “</w:t>
      </w:r>
      <w:r>
        <w:t xml:space="preserve">Well, </w:t>
      </w:r>
      <w:r w:rsidRPr="00143707">
        <w:t xml:space="preserve">actually, if we invest in proper supported living for older people </w:t>
      </w:r>
      <w:r>
        <w:t>or</w:t>
      </w:r>
      <w:r w:rsidRPr="00143707">
        <w:t xml:space="preserve"> capital investment in places for </w:t>
      </w:r>
      <w:r>
        <w:t>SEND</w:t>
      </w:r>
      <w:r w:rsidRPr="00143707">
        <w:t xml:space="preserve"> pupils, this will lead to savings in th</w:t>
      </w:r>
      <w:r>
        <w:t>is</w:t>
      </w:r>
      <w:r w:rsidRPr="00143707">
        <w:t xml:space="preserve"> area and we can extract that in order to have a virtu</w:t>
      </w:r>
      <w:r>
        <w:t>ous</w:t>
      </w:r>
      <w:r w:rsidRPr="00143707">
        <w:t xml:space="preserve"> cycle of further investment”</w:t>
      </w:r>
      <w:r>
        <w:t>, y</w:t>
      </w:r>
      <w:r w:rsidRPr="00143707">
        <w:t>ou can do that on a place</w:t>
      </w:r>
      <w:r>
        <w:t>-</w:t>
      </w:r>
      <w:r w:rsidRPr="00143707">
        <w:t>based budget</w:t>
      </w:r>
      <w:r>
        <w:t>, but you</w:t>
      </w:r>
      <w:r w:rsidRPr="00143707">
        <w:t xml:space="preserve"> really cannot do it on a sectoral budget, which is essentially what we have in Whitehall.</w:t>
      </w:r>
    </w:p>
    <w:p w:rsidR="00CC5A97" w:rsidRPr="00143707" w:rsidP="007109E6">
      <w:pPr>
        <w:pStyle w:val="Answer"/>
        <w:jc w:val="left"/>
      </w:pPr>
      <w:r w:rsidRPr="00143707">
        <w:t xml:space="preserve">However, you raise an important point about data. This is not particularly a point about devolution, but the quality and sharing of data are critical if we </w:t>
      </w:r>
      <w:r w:rsidR="009818EC">
        <w:t>are going to</w:t>
      </w:r>
      <w:r w:rsidRPr="00143707">
        <w:t xml:space="preserve"> do the best for our communities. That means having accurate data, systems that can share it and a willingness for people to share that data. </w:t>
      </w:r>
      <w:r>
        <w:t>You</w:t>
      </w:r>
      <w:r w:rsidRPr="00143707">
        <w:t xml:space="preserve"> are likely to have greater willingness to share on a local basis than </w:t>
      </w:r>
      <w:r>
        <w:t>you</w:t>
      </w:r>
      <w:r w:rsidRPr="00143707">
        <w:t xml:space="preserve"> are</w:t>
      </w:r>
      <w:r>
        <w:t xml:space="preserve">, basically, if you had an open door across the country. </w:t>
      </w:r>
    </w:p>
    <w:p w:rsidR="00CC5A97" w:rsidP="007109E6">
      <w:pPr>
        <w:pStyle w:val="Remark"/>
        <w:jc w:val="left"/>
      </w:pPr>
      <w:r w:rsidRPr="0036186C">
        <w:rPr>
          <w:b/>
        </w:rPr>
        <w:t>Lord Howell of Guildford:</w:t>
      </w:r>
      <w:r>
        <w:t xml:space="preserve"> </w:t>
      </w:r>
      <w:r w:rsidR="00F838A0">
        <w:t>Y</w:t>
      </w:r>
      <w:r>
        <w:t>ou are really saying</w:t>
      </w:r>
      <w:r w:rsidR="00F838A0">
        <w:t xml:space="preserve"> that</w:t>
      </w:r>
      <w:r>
        <w:t>, with the world now in which big data is dominating government decisions and where every individual, all of us, has their information and background directly pinpointed on government national systems, l</w:t>
      </w:r>
      <w:r w:rsidRPr="00E51A3F">
        <w:t>ocal government is empowered and in a stronger position to ha</w:t>
      </w:r>
      <w:r>
        <w:t>ndle</w:t>
      </w:r>
      <w:r w:rsidRPr="00E51A3F">
        <w:t xml:space="preserve"> this sort of situation than</w:t>
      </w:r>
      <w:r>
        <w:t>, let us say,</w:t>
      </w:r>
      <w:r w:rsidRPr="00E51A3F">
        <w:t xml:space="preserve"> it would have been 10 years ago</w:t>
      </w:r>
      <w:r w:rsidR="00F838A0">
        <w:t>.</w:t>
      </w:r>
      <w:r>
        <w:t xml:space="preserve"> </w:t>
      </w:r>
    </w:p>
    <w:p w:rsidR="00CC5A97" w:rsidRPr="00E51A3F" w:rsidP="007109E6">
      <w:pPr>
        <w:pStyle w:val="Answer"/>
        <w:jc w:val="left"/>
      </w:pPr>
      <w:r>
        <w:rPr>
          <w:b/>
          <w:i/>
        </w:rPr>
        <w:t xml:space="preserve">Councillor James Jamieson: </w:t>
      </w:r>
      <w:r w:rsidRPr="00E51A3F">
        <w:t>That is if we were allowed to have access to that data.</w:t>
      </w:r>
      <w:r>
        <w:t xml:space="preserve"> I will give an example of one of the issues we frequently have</w:t>
      </w:r>
      <w:r w:rsidR="0023210C">
        <w:t>. W</w:t>
      </w:r>
      <w:r>
        <w:t>e</w:t>
      </w:r>
      <w:r w:rsidRPr="00E51A3F">
        <w:t xml:space="preserve"> are obviously very concerned about vulnerable children</w:t>
      </w:r>
      <w:r>
        <w:t>. H</w:t>
      </w:r>
      <w:r w:rsidRPr="00E51A3F">
        <w:t xml:space="preserve">aving some of that data from the health service about vulnerabilities </w:t>
      </w:r>
      <w:r>
        <w:t xml:space="preserve">would enable us </w:t>
      </w:r>
      <w:r w:rsidRPr="00E51A3F">
        <w:t xml:space="preserve">then </w:t>
      </w:r>
      <w:r w:rsidR="001E059C">
        <w:t>to</w:t>
      </w:r>
      <w:r w:rsidRPr="00E51A3F">
        <w:t xml:space="preserve"> support families so that children can stay with the</w:t>
      </w:r>
      <w:r>
        <w:t>m</w:t>
      </w:r>
      <w:r w:rsidRPr="00E51A3F">
        <w:t>, rather than</w:t>
      </w:r>
      <w:r>
        <w:t xml:space="preserve"> us</w:t>
      </w:r>
      <w:r w:rsidRPr="00E51A3F">
        <w:t xml:space="preserve"> finding out eight or nine years later when it has gone off the rails and unfortunately we are having to take a child into care</w:t>
      </w:r>
      <w:r>
        <w:t xml:space="preserve">. There is more data available, but if you </w:t>
      </w:r>
      <w:r w:rsidR="001E059C">
        <w:t xml:space="preserve">really are to </w:t>
      </w:r>
      <w:r>
        <w:t xml:space="preserve">have early intervention, it needs sharing and to be accessible, with the right </w:t>
      </w:r>
      <w:r w:rsidRPr="00E51A3F">
        <w:t xml:space="preserve">protections and </w:t>
      </w:r>
      <w:r w:rsidR="00D44315">
        <w:t>all</w:t>
      </w:r>
      <w:r w:rsidRPr="00E51A3F">
        <w:t xml:space="preserve"> those things. There is an opportunity to get that sharing, and it is easier to do that on a local basis.</w:t>
      </w:r>
    </w:p>
    <w:p w:rsidR="00CC5A97" w:rsidP="007109E6">
      <w:pPr>
        <w:pStyle w:val="Answer"/>
        <w:jc w:val="left"/>
      </w:pPr>
      <w:r w:rsidRPr="00E51A3F">
        <w:t>I am just a bit coy about saying too much about big data and that sort of Big Brother angle. This is not about Big Brother. It is about focused, important data that makes people</w:t>
      </w:r>
      <w:r>
        <w:t>’</w:t>
      </w:r>
      <w:r w:rsidRPr="00E51A3F">
        <w:t>s lives better. Also</w:t>
      </w:r>
      <w:r>
        <w:t>,</w:t>
      </w:r>
      <w:r w:rsidRPr="00E51A3F">
        <w:t xml:space="preserve"> we have frustration from residents all the time</w:t>
      </w:r>
      <w:r w:rsidR="001E059C">
        <w:t>. T</w:t>
      </w:r>
      <w:r>
        <w:t xml:space="preserve">hey ask, </w:t>
      </w:r>
      <w:r w:rsidRPr="00E51A3F">
        <w:t>“</w:t>
      </w:r>
      <w:r>
        <w:t>W</w:t>
      </w:r>
      <w:r w:rsidRPr="00E51A3F">
        <w:t>hy do we have to fill out essentially the same form 20 times when you</w:t>
      </w:r>
      <w:r>
        <w:t xml:space="preserve">, </w:t>
      </w:r>
      <w:r w:rsidRPr="00E51A3F">
        <w:t xml:space="preserve">the public sector, have that information?” </w:t>
      </w:r>
      <w:r>
        <w:t>Quite f</w:t>
      </w:r>
      <w:r w:rsidRPr="00E51A3F">
        <w:t xml:space="preserve">rankly, most members of the public could not tell you whether the </w:t>
      </w:r>
      <w:r w:rsidR="00E94323">
        <w:t>body</w:t>
      </w:r>
      <w:r w:rsidRPr="00E51A3F">
        <w:t xml:space="preserve"> responsible is the </w:t>
      </w:r>
      <w:r>
        <w:t xml:space="preserve">local </w:t>
      </w:r>
      <w:r w:rsidRPr="00E51A3F">
        <w:t>parish council</w:t>
      </w:r>
      <w:r>
        <w:t>,</w:t>
      </w:r>
      <w:r w:rsidRPr="00E51A3F">
        <w:t xml:space="preserve"> the </w:t>
      </w:r>
      <w:r>
        <w:t>d</w:t>
      </w:r>
      <w:r w:rsidRPr="00E51A3F">
        <w:t xml:space="preserve">istrict </w:t>
      </w:r>
      <w:r>
        <w:t>c</w:t>
      </w:r>
      <w:r w:rsidRPr="00E51A3F">
        <w:t xml:space="preserve">ouncil, the </w:t>
      </w:r>
      <w:r>
        <w:t>c</w:t>
      </w:r>
      <w:r w:rsidRPr="00E51A3F">
        <w:t xml:space="preserve">ounty </w:t>
      </w:r>
      <w:r>
        <w:t>c</w:t>
      </w:r>
      <w:r w:rsidRPr="00E51A3F">
        <w:t>ouncil</w:t>
      </w:r>
      <w:r>
        <w:t>,</w:t>
      </w:r>
      <w:r w:rsidRPr="00E51A3F">
        <w:t xml:space="preserve"> the </w:t>
      </w:r>
      <w:r>
        <w:t>NHS</w:t>
      </w:r>
      <w:r w:rsidRPr="00E51A3F">
        <w:t xml:space="preserve"> </w:t>
      </w:r>
      <w:r>
        <w:t>or</w:t>
      </w:r>
      <w:r w:rsidRPr="00E51A3F">
        <w:t xml:space="preserve"> the Department for Education. They do not know</w:t>
      </w:r>
      <w:r w:rsidR="00E94323">
        <w:t>. T</w:t>
      </w:r>
      <w:r w:rsidRPr="00E51A3F">
        <w:t xml:space="preserve">hey just feel that it is the public sector. </w:t>
      </w:r>
    </w:p>
    <w:p w:rsidR="00CC5A97" w:rsidP="007109E6">
      <w:pPr>
        <w:pStyle w:val="Answer"/>
        <w:jc w:val="left"/>
      </w:pPr>
      <w:r>
        <w:rPr>
          <w:b/>
          <w:i/>
        </w:rPr>
        <w:t xml:space="preserve">Councillor Nick Forbes: </w:t>
      </w:r>
      <w:r w:rsidRPr="00E51A3F">
        <w:t>Newcastle</w:t>
      </w:r>
      <w:r>
        <w:t>,</w:t>
      </w:r>
      <w:r w:rsidRPr="00E51A3F">
        <w:t xml:space="preserve"> by the way, is the home </w:t>
      </w:r>
      <w:r>
        <w:t xml:space="preserve">of the </w:t>
      </w:r>
      <w:r w:rsidRPr="00605767">
        <w:t>National Innovation Centre for Data</w:t>
      </w:r>
      <w:r>
        <w:t xml:space="preserve">. </w:t>
      </w:r>
      <w:r w:rsidR="005D1A0E">
        <w:t>T</w:t>
      </w:r>
      <w:r>
        <w:t xml:space="preserve">he Government invested in that about five years ago </w:t>
      </w:r>
      <w:r w:rsidRPr="00E51A3F">
        <w:t xml:space="preserve">exactly </w:t>
      </w:r>
      <w:r w:rsidR="005D1A0E">
        <w:t>to do the</w:t>
      </w:r>
      <w:r w:rsidRPr="00E51A3F">
        <w:t xml:space="preserve"> job </w:t>
      </w:r>
      <w:r>
        <w:t>of</w:t>
      </w:r>
      <w:r w:rsidRPr="00E51A3F">
        <w:t xml:space="preserve"> making sense of the big datasets that public services generate but, frankly, do not really know how to make sense of. The national innovation centre is part of the infrastructure </w:t>
      </w:r>
      <w:r w:rsidR="005D1A0E">
        <w:t xml:space="preserve">that </w:t>
      </w:r>
      <w:r w:rsidRPr="00E51A3F">
        <w:t>we have in the city</w:t>
      </w:r>
      <w:r w:rsidR="005D1A0E">
        <w:t>, but of course</w:t>
      </w:r>
      <w:r w:rsidRPr="00E51A3F">
        <w:t xml:space="preserve"> it is a national centre</w:t>
      </w:r>
      <w:r>
        <w:t xml:space="preserve">, </w:t>
      </w:r>
      <w:r w:rsidRPr="00E51A3F">
        <w:t xml:space="preserve">enabling us to put together and think about data in very different ways. </w:t>
      </w:r>
    </w:p>
    <w:p w:rsidR="00CC5A97" w:rsidP="007109E6">
      <w:pPr>
        <w:pStyle w:val="Answer"/>
        <w:jc w:val="left"/>
      </w:pPr>
      <w:r>
        <w:t>A</w:t>
      </w:r>
      <w:r w:rsidRPr="00E51A3F">
        <w:t xml:space="preserve"> very topical issue where there is frustration about data</w:t>
      </w:r>
      <w:r>
        <w:t xml:space="preserve"> </w:t>
      </w:r>
      <w:r w:rsidRPr="00E51A3F">
        <w:t xml:space="preserve">is </w:t>
      </w:r>
      <w:r w:rsidR="00767862">
        <w:t>the</w:t>
      </w:r>
      <w:r w:rsidRPr="00E51A3F">
        <w:t xml:space="preserve"> numbers of asylum seekers and refugees in our respective places. We all know that we want to make sure that they are supported</w:t>
      </w:r>
      <w:r>
        <w:t>,</w:t>
      </w:r>
      <w:r w:rsidRPr="00E51A3F">
        <w:t xml:space="preserve"> able to put down roots and rebuild their lives, but we have huge frustrations across local government about the </w:t>
      </w:r>
      <w:r>
        <w:t>H</w:t>
      </w:r>
      <w:r w:rsidRPr="00E51A3F">
        <w:t xml:space="preserve">ome </w:t>
      </w:r>
      <w:r>
        <w:t>O</w:t>
      </w:r>
      <w:r w:rsidRPr="00E51A3F">
        <w:t>ffice's inability to share basic data, such as who is in our places</w:t>
      </w:r>
      <w:r>
        <w:t xml:space="preserve"> or </w:t>
      </w:r>
      <w:r w:rsidRPr="00E51A3F">
        <w:t>our cit</w:t>
      </w:r>
      <w:r>
        <w:t>ies</w:t>
      </w:r>
      <w:r w:rsidR="00767862">
        <w:t>. A</w:t>
      </w:r>
      <w:r w:rsidRPr="00E51A3F">
        <w:t xml:space="preserve">re they families, individuals or single </w:t>
      </w:r>
      <w:r w:rsidRPr="00E51A3F">
        <w:t xml:space="preserve">people? Do they have children, and do they need to be in school? </w:t>
      </w:r>
      <w:r>
        <w:t>It is b</w:t>
      </w:r>
      <w:r w:rsidRPr="00E51A3F">
        <w:t>asic stuff like that</w:t>
      </w:r>
      <w:r>
        <w:t>, and it</w:t>
      </w:r>
      <w:r w:rsidRPr="00E51A3F">
        <w:t xml:space="preserve"> is very frustrating. What we tend to do is compensate at </w:t>
      </w:r>
      <w:r>
        <w:t>a</w:t>
      </w:r>
      <w:r w:rsidRPr="00E51A3F">
        <w:t xml:space="preserve"> local level by having our own partnership arrangements between different agencies, and we share information at a local level, but it could be a lot more efficient and effective if we were able to share that kind of information directly with central government</w:t>
      </w:r>
      <w:r>
        <w:t xml:space="preserve">. There are many other examples of this. </w:t>
      </w:r>
    </w:p>
    <w:p w:rsidR="00CC5A97" w:rsidRPr="00EB5483" w:rsidP="007109E6">
      <w:pPr>
        <w:pStyle w:val="Question"/>
        <w:jc w:val="left"/>
      </w:pPr>
      <w:r w:rsidRPr="0036186C">
        <w:rPr>
          <w:b/>
        </w:rPr>
        <w:t>Lord Sherbourne of Didsbury:</w:t>
      </w:r>
      <w:r>
        <w:t xml:space="preserve"> Can I change the subject and move on to elected mayors? I want to ask two broad questions, if I may. First, what is your view of how successful the elected mayors have been</w:t>
      </w:r>
      <w:r w:rsidR="005449E6">
        <w:t>,</w:t>
      </w:r>
      <w:r>
        <w:t xml:space="preserve"> and by which criteria do you judge that? </w:t>
      </w:r>
      <w:r w:rsidR="005449E6">
        <w:t>Are they, for example,</w:t>
      </w:r>
      <w:r>
        <w:t xml:space="preserve"> more responsive to local needs than local councils and councillors, or </w:t>
      </w:r>
      <w:r w:rsidR="005449E6">
        <w:t>do</w:t>
      </w:r>
      <w:r>
        <w:t xml:space="preserve"> they</w:t>
      </w:r>
      <w:r w:rsidRPr="00EB5483">
        <w:t xml:space="preserve"> command greater confidence from the electorate</w:t>
      </w:r>
      <w:r>
        <w:t>, and d</w:t>
      </w:r>
      <w:r w:rsidRPr="00EB5483">
        <w:t xml:space="preserve">oes </w:t>
      </w:r>
      <w:r>
        <w:t>that</w:t>
      </w:r>
      <w:r w:rsidRPr="00EB5483">
        <w:t xml:space="preserve"> show itself in a better turnout at local elections for the mayor? Does it produce greater outcomes? That is the first broad question: how you judge the success of the elected mayors.</w:t>
      </w:r>
    </w:p>
    <w:p w:rsidR="00CC5A97" w:rsidP="007109E6">
      <w:pPr>
        <w:pStyle w:val="QuestionCont"/>
        <w:jc w:val="left"/>
      </w:pPr>
      <w:r w:rsidRPr="00EB5483">
        <w:t xml:space="preserve">My second question is: </w:t>
      </w:r>
      <w:r>
        <w:t>would</w:t>
      </w:r>
      <w:r w:rsidRPr="00EB5483">
        <w:t xml:space="preserve"> you like to see more elected mayors? If so, do you think there needs to be a reorganisation </w:t>
      </w:r>
      <w:r>
        <w:t xml:space="preserve">in certain local areas to make that feasible, and do </w:t>
      </w:r>
      <w:r w:rsidRPr="00EB5483">
        <w:t xml:space="preserve">you think </w:t>
      </w:r>
      <w:r>
        <w:t>that</w:t>
      </w:r>
      <w:r w:rsidRPr="00EB5483">
        <w:t xml:space="preserve"> increased powers </w:t>
      </w:r>
      <w:r>
        <w:t xml:space="preserve">need to be </w:t>
      </w:r>
      <w:r w:rsidRPr="00EB5483">
        <w:t>given to local m</w:t>
      </w:r>
      <w:r>
        <w:t>ayors</w:t>
      </w:r>
      <w:r w:rsidRPr="00EB5483">
        <w:t xml:space="preserve"> to make them effective? </w:t>
      </w:r>
    </w:p>
    <w:p w:rsidR="00CC5A97" w:rsidRPr="00EB5483" w:rsidP="007109E6">
      <w:pPr>
        <w:pStyle w:val="Answer"/>
        <w:jc w:val="left"/>
      </w:pPr>
      <w:r>
        <w:rPr>
          <w:b/>
          <w:i/>
        </w:rPr>
        <w:t xml:space="preserve">Councillor Nick Forbes: </w:t>
      </w:r>
      <w:r>
        <w:t xml:space="preserve">The fundamental principle </w:t>
      </w:r>
      <w:r w:rsidR="000F6525">
        <w:t>with</w:t>
      </w:r>
      <w:r>
        <w:t xml:space="preserve"> mayoral combined authorities is that their powers and responsibilities are drawn from central government, not local government. </w:t>
      </w:r>
      <w:r w:rsidRPr="00EB5483">
        <w:t xml:space="preserve">They are drawn down, not up. </w:t>
      </w:r>
      <w:r w:rsidR="005E6CEE">
        <w:t>M</w:t>
      </w:r>
      <w:r w:rsidRPr="00EB5483">
        <w:t>a</w:t>
      </w:r>
      <w:r>
        <w:t>yors</w:t>
      </w:r>
      <w:r w:rsidRPr="00EB5483">
        <w:t xml:space="preserve"> can be a very powerful voice for a place, and they certainly exercise a significant amount of soft power, </w:t>
      </w:r>
      <w:r w:rsidR="005E6CEE">
        <w:t xml:space="preserve">but </w:t>
      </w:r>
      <w:r w:rsidRPr="00EB5483">
        <w:t>they do not actually ha</w:t>
      </w:r>
      <w:r>
        <w:t>ve</w:t>
      </w:r>
      <w:r w:rsidRPr="00EB5483">
        <w:t xml:space="preserve"> the ability to control very much. It is more about influencing, shaping and helping to prioritise. </w:t>
      </w:r>
      <w:r>
        <w:t xml:space="preserve">The argument I would </w:t>
      </w:r>
      <w:r w:rsidRPr="00EB5483">
        <w:t>make is that the combined authority model is probably leading to better outcomes in service delivery than central determination of those resource</w:t>
      </w:r>
      <w:r>
        <w:t>s</w:t>
      </w:r>
      <w:r w:rsidRPr="00EB5483">
        <w:t xml:space="preserve"> would, but that is due to the mayor and the wider team around the</w:t>
      </w:r>
      <w:r>
        <w:t xml:space="preserve"> mayor—the council leaders in that area—not just</w:t>
      </w:r>
      <w:r w:rsidRPr="00EB5483">
        <w:t xml:space="preserve"> the mayor</w:t>
      </w:r>
      <w:r>
        <w:t>s</w:t>
      </w:r>
      <w:r w:rsidRPr="00EB5483">
        <w:t xml:space="preserve"> themselves.</w:t>
      </w:r>
    </w:p>
    <w:p w:rsidR="00CC5A97" w:rsidRPr="00EB5483" w:rsidP="007109E6">
      <w:pPr>
        <w:pStyle w:val="Answer"/>
        <w:jc w:val="left"/>
      </w:pPr>
      <w:r w:rsidRPr="00EB5483">
        <w:t>On</w:t>
      </w:r>
      <w:r>
        <w:t xml:space="preserve"> the</w:t>
      </w:r>
      <w:r w:rsidRPr="00EB5483">
        <w:t xml:space="preserve"> question of </w:t>
      </w:r>
      <w:r>
        <w:t xml:space="preserve">having </w:t>
      </w:r>
      <w:r w:rsidRPr="00EB5483">
        <w:t xml:space="preserve">more elected mayors, there needs to be a greater </w:t>
      </w:r>
      <w:r>
        <w:t>level of</w:t>
      </w:r>
      <w:r w:rsidRPr="00EB5483">
        <w:t xml:space="preserve"> local determination in what people think is appropriate governance for their place. It is not unusual for major cities around the world to have mayors</w:t>
      </w:r>
      <w:r>
        <w:t>,</w:t>
      </w:r>
      <w:r w:rsidRPr="00EB5483">
        <w:t xml:space="preserve"> and they are often seen </w:t>
      </w:r>
      <w:r>
        <w:t xml:space="preserve">not just </w:t>
      </w:r>
      <w:r w:rsidRPr="00EB5483">
        <w:t xml:space="preserve">as a powerful spokesperson but </w:t>
      </w:r>
      <w:r w:rsidR="007C1FB9">
        <w:t xml:space="preserve">as </w:t>
      </w:r>
      <w:r w:rsidRPr="00EB5483">
        <w:t>someone who brings in investment and helps to grow the economy. However, whether that model would fit comfortably in a county area I am not so convinced. So rather than a straightforward “</w:t>
      </w:r>
      <w:r>
        <w:t>Y</w:t>
      </w:r>
      <w:r w:rsidRPr="00EB5483">
        <w:t>es, there has to be a mayor”, we need a broader conversation about other governance options.</w:t>
      </w:r>
    </w:p>
    <w:p w:rsidR="00CC5A97" w:rsidRPr="00EB5483" w:rsidP="007109E6">
      <w:pPr>
        <w:pStyle w:val="Answer"/>
        <w:jc w:val="left"/>
      </w:pPr>
      <w:r>
        <w:t>P</w:t>
      </w:r>
      <w:r w:rsidRPr="00EB5483">
        <w:t>olice and crime commissioners</w:t>
      </w:r>
      <w:r>
        <w:t>, for example,</w:t>
      </w:r>
      <w:r>
        <w:t xml:space="preserve"> have replaced</w:t>
      </w:r>
      <w:r w:rsidRPr="00EB5483">
        <w:t xml:space="preserve"> </w:t>
      </w:r>
      <w:r>
        <w:t>police authorities</w:t>
      </w:r>
      <w:r>
        <w:t>—</w:t>
      </w:r>
      <w:r>
        <w:t>and, y</w:t>
      </w:r>
      <w:r w:rsidRPr="00EB5483">
        <w:t xml:space="preserve">es, </w:t>
      </w:r>
      <w:r>
        <w:t>you</w:t>
      </w:r>
      <w:r w:rsidRPr="00EB5483">
        <w:t xml:space="preserve"> have one individual, but has that produced different outcomes in the police?</w:t>
      </w:r>
      <w:r>
        <w:t xml:space="preserve"> I am not sure </w:t>
      </w:r>
      <w:r>
        <w:t>t</w:t>
      </w:r>
      <w:r>
        <w:t xml:space="preserve">here is a huge amount of evidence that there has been a radical </w:t>
      </w:r>
      <w:r w:rsidRPr="00EB5483">
        <w:t xml:space="preserve">change for better or worse. </w:t>
      </w:r>
      <w:r w:rsidR="002A3349">
        <w:t>T</w:t>
      </w:r>
      <w:r w:rsidRPr="00EB5483">
        <w:t xml:space="preserve">he constituent local authorities in that </w:t>
      </w:r>
      <w:r>
        <w:t xml:space="preserve">police authority </w:t>
      </w:r>
      <w:r w:rsidRPr="00EB5483">
        <w:t xml:space="preserve">area have far less contact through their local authority membership than they did </w:t>
      </w:r>
      <w:r w:rsidRPr="00EB5483">
        <w:t>previously</w:t>
      </w:r>
      <w:r>
        <w:t>,</w:t>
      </w:r>
      <w:r w:rsidRPr="00EB5483">
        <w:t xml:space="preserve"> so sometimes it can actually feel as if the process of having a single elected individual can make people feel further away from decision-making rather than closer.</w:t>
      </w:r>
    </w:p>
    <w:p w:rsidR="00CC5A97" w:rsidP="007109E6">
      <w:pPr>
        <w:pStyle w:val="Remark"/>
        <w:jc w:val="left"/>
      </w:pPr>
      <w:r w:rsidRPr="00EB5483">
        <w:rPr>
          <w:b/>
        </w:rPr>
        <w:t>Lord Sherbourne of Didsbury:</w:t>
      </w:r>
      <w:r>
        <w:t xml:space="preserve"> I take it that you are very sceptical about local elected mayors.</w:t>
      </w:r>
    </w:p>
    <w:p w:rsidR="00CC5A97" w:rsidP="007109E6">
      <w:pPr>
        <w:pStyle w:val="Answer"/>
        <w:jc w:val="left"/>
      </w:pPr>
      <w:r>
        <w:rPr>
          <w:b/>
          <w:i/>
        </w:rPr>
        <w:t xml:space="preserve">Councillor Nick Forbes: </w:t>
      </w:r>
      <w:r>
        <w:t xml:space="preserve">I would not say that I was sceptical. There are some very good examples of where they work very effectively, but there are also examples </w:t>
      </w:r>
      <w:r w:rsidR="00F61F9E">
        <w:t xml:space="preserve">of </w:t>
      </w:r>
      <w:r>
        <w:t xml:space="preserve">where they have struggled. </w:t>
      </w:r>
      <w:r w:rsidRPr="00EB5483">
        <w:t>That goes back to my point earlier about how you need both</w:t>
      </w:r>
      <w:r>
        <w:t xml:space="preserve"> a functioning economic geography and a </w:t>
      </w:r>
      <w:r w:rsidRPr="00EB5483">
        <w:t>strong sense of place to be effective. Those are the</w:t>
      </w:r>
      <w:r>
        <w:t xml:space="preserve"> examples</w:t>
      </w:r>
      <w:r w:rsidRPr="00EB5483">
        <w:t xml:space="preserve"> where you really could say that </w:t>
      </w:r>
      <w:r>
        <w:t>mayors</w:t>
      </w:r>
      <w:r w:rsidRPr="00EB5483">
        <w:t xml:space="preserve"> have made a big difference.</w:t>
      </w:r>
    </w:p>
    <w:p w:rsidR="00CC5A97" w:rsidP="007109E6">
      <w:pPr>
        <w:pStyle w:val="Answer"/>
        <w:jc w:val="left"/>
      </w:pPr>
      <w:r>
        <w:rPr>
          <w:b/>
          <w:i/>
        </w:rPr>
        <w:t xml:space="preserve">Councillor James Jamieson: </w:t>
      </w:r>
      <w:r>
        <w:t xml:space="preserve">If I may, I </w:t>
      </w:r>
      <w:r w:rsidR="00F61F9E">
        <w:t>will slightly</w:t>
      </w:r>
      <w:r>
        <w:t xml:space="preserve"> challenge your hypothesis. If I heard your question correctly, I think you were asking whether a mayor was a better form of local government and whether it had been successful as local government. </w:t>
      </w:r>
      <w:r w:rsidRPr="00EB5483">
        <w:t>I would say that actually the whole purpose of a ma</w:t>
      </w:r>
      <w:r>
        <w:t>yor</w:t>
      </w:r>
      <w:r w:rsidRPr="00EB5483">
        <w:t xml:space="preserve"> was, as </w:t>
      </w:r>
      <w:r>
        <w:t>C</w:t>
      </w:r>
      <w:r w:rsidRPr="00EB5483">
        <w:t>ouncillor Forbes said, to draw</w:t>
      </w:r>
      <w:r>
        <w:t xml:space="preserve"> </w:t>
      </w:r>
      <w:r w:rsidRPr="00EB5483">
        <w:t>down powers from government</w:t>
      </w:r>
      <w:r>
        <w:t>. Are mayors better at running national powers at a local level than national government? Generally, we would say yes</w:t>
      </w:r>
      <w:r w:rsidR="00F61F9E">
        <w:t xml:space="preserve">, </w:t>
      </w:r>
      <w:r w:rsidRPr="00EB5483">
        <w:t>but that is about localising national powers.</w:t>
      </w:r>
    </w:p>
    <w:p w:rsidR="00C61E39" w:rsidP="007109E6">
      <w:pPr>
        <w:pStyle w:val="Answer"/>
        <w:jc w:val="left"/>
      </w:pPr>
      <w:r w:rsidRPr="00EB5483">
        <w:t>The real issue is whether it is the best form</w:t>
      </w:r>
      <w:r>
        <w:t>, and t</w:t>
      </w:r>
      <w:r w:rsidRPr="00EB5483">
        <w:t xml:space="preserve">here are two questions that I </w:t>
      </w:r>
      <w:r>
        <w:t xml:space="preserve">would </w:t>
      </w:r>
      <w:r w:rsidRPr="00EB5483">
        <w:t>put here</w:t>
      </w:r>
      <w:r>
        <w:t>. First, as N</w:t>
      </w:r>
      <w:r w:rsidRPr="00EB5483">
        <w:t xml:space="preserve">ick said, </w:t>
      </w:r>
      <w:r>
        <w:t>do</w:t>
      </w:r>
      <w:r w:rsidRPr="00EB5483">
        <w:t xml:space="preserve"> you want a figurehead for a place</w:t>
      </w:r>
      <w:r>
        <w:t>?</w:t>
      </w:r>
      <w:r w:rsidRPr="00EB5483">
        <w:t xml:space="preserve"> People know what Manchester is. If you have someone like Andy Burnham</w:t>
      </w:r>
      <w:r>
        <w:t>,</w:t>
      </w:r>
      <w:r w:rsidRPr="00EB5483">
        <w:t xml:space="preserve"> or </w:t>
      </w:r>
      <w:r>
        <w:t>the mayor</w:t>
      </w:r>
      <w:r w:rsidRPr="00EB5483">
        <w:t xml:space="preserve"> in Birmingham</w:t>
      </w:r>
      <w:r>
        <w:t>,</w:t>
      </w:r>
      <w:r w:rsidRPr="00EB5483">
        <w:t xml:space="preserve"> really pushing their area with soft power, that has a benefit</w:t>
      </w:r>
      <w:r>
        <w:t>,</w:t>
      </w:r>
      <w:r w:rsidRPr="00EB5483">
        <w:t xml:space="preserve"> but it is not so much a governance issue. I would say that there is a cart</w:t>
      </w:r>
      <w:r>
        <w:t>-</w:t>
      </w:r>
      <w:r w:rsidRPr="00EB5483">
        <w:t>and</w:t>
      </w:r>
      <w:r>
        <w:t>-</w:t>
      </w:r>
      <w:r w:rsidRPr="00EB5483">
        <w:t>horse argument. Are ma</w:t>
      </w:r>
      <w:r>
        <w:t>yors</w:t>
      </w:r>
      <w:r w:rsidRPr="00EB5483">
        <w:t xml:space="preserve"> a good idea? Well, tell me what they </w:t>
      </w:r>
      <w:r w:rsidR="00CC7856">
        <w:t>will</w:t>
      </w:r>
      <w:r w:rsidRPr="00EB5483">
        <w:t xml:space="preserve"> be doing, </w:t>
      </w:r>
      <w:r>
        <w:t xml:space="preserve">and </w:t>
      </w:r>
      <w:r w:rsidRPr="00EB5483">
        <w:t>then I will be able to form a judgment as to whether it is a good idea or not.</w:t>
      </w:r>
      <w:r>
        <w:t xml:space="preserve"> </w:t>
      </w:r>
    </w:p>
    <w:p w:rsidR="00CC5A97" w:rsidRPr="00EB5483" w:rsidP="007109E6">
      <w:pPr>
        <w:pStyle w:val="Answer"/>
        <w:jc w:val="left"/>
      </w:pPr>
      <w:r>
        <w:t>On</w:t>
      </w:r>
      <w:r w:rsidR="00C61E39">
        <w:t xml:space="preserve"> the</w:t>
      </w:r>
      <w:r>
        <w:t xml:space="preserve"> question that you alluded to</w:t>
      </w:r>
      <w:r w:rsidR="005F1DEA">
        <w:t xml:space="preserve">, I would say: </w:t>
      </w:r>
      <w:r>
        <w:t>w</w:t>
      </w:r>
      <w:r w:rsidRPr="00EB5483">
        <w:t>hat is the framework</w:t>
      </w:r>
      <w:r w:rsidR="005F1DEA">
        <w:t xml:space="preserve">, and </w:t>
      </w:r>
      <w:r w:rsidR="00C61E39">
        <w:t>w</w:t>
      </w:r>
      <w:r w:rsidRPr="00EB5483">
        <w:t xml:space="preserve">hat </w:t>
      </w:r>
      <w:r w:rsidR="005F1DEA">
        <w:t>powers</w:t>
      </w:r>
      <w:r w:rsidRPr="00EB5483">
        <w:t xml:space="preserve"> </w:t>
      </w:r>
      <w:r w:rsidR="00CC7856">
        <w:t>will</w:t>
      </w:r>
      <w:r w:rsidRPr="00EB5483">
        <w:t xml:space="preserve"> be delegated?</w:t>
      </w:r>
      <w:r>
        <w:t xml:space="preserve"> Those are key things.</w:t>
      </w:r>
      <w:r w:rsidR="005F1DEA">
        <w:t xml:space="preserve"> </w:t>
      </w:r>
      <w:r w:rsidRPr="00EB5483">
        <w:t>Secondly, we have to</w:t>
      </w:r>
      <w:r>
        <w:t xml:space="preserve"> r</w:t>
      </w:r>
      <w:r w:rsidRPr="00EB5483">
        <w:t>ecognise that we have a fantastic country</w:t>
      </w:r>
      <w:r>
        <w:t>,</w:t>
      </w:r>
      <w:r w:rsidRPr="00EB5483">
        <w:t xml:space="preserve"> and it is diverse. I will use Kent again</w:t>
      </w:r>
      <w:r w:rsidRPr="005D7522" w:rsidR="005D7522">
        <w:t xml:space="preserve"> </w:t>
      </w:r>
      <w:r w:rsidRPr="00EB5483" w:rsidR="005D7522">
        <w:t>as an example</w:t>
      </w:r>
      <w:r w:rsidRPr="00EB5483">
        <w:t>. People live in Kent, but Kent is not Manchester</w:t>
      </w:r>
      <w:r>
        <w:t>, and it</w:t>
      </w:r>
      <w:r w:rsidRPr="00EB5483">
        <w:t xml:space="preserve"> is not the West Midlands</w:t>
      </w:r>
      <w:r>
        <w:t>; it</w:t>
      </w:r>
      <w:r w:rsidRPr="00EB5483">
        <w:t xml:space="preserve"> is a very different sort of place. I </w:t>
      </w:r>
      <w:r>
        <w:t xml:space="preserve">would </w:t>
      </w:r>
      <w:r w:rsidRPr="00EB5483">
        <w:t xml:space="preserve">argue strongly that a different model is suitable. It is interesting, if we look at another form of devolved government, </w:t>
      </w:r>
      <w:r w:rsidR="009E3B1B">
        <w:t xml:space="preserve">that </w:t>
      </w:r>
      <w:r w:rsidRPr="00EB5483">
        <w:t>we do not have a mayor for Wales or a mayor for Scotland</w:t>
      </w:r>
      <w:r>
        <w:t>; w</w:t>
      </w:r>
      <w:r w:rsidRPr="00EB5483">
        <w:t xml:space="preserve">e </w:t>
      </w:r>
      <w:r>
        <w:t>have</w:t>
      </w:r>
      <w:r w:rsidRPr="00EB5483">
        <w:t xml:space="preserve"> a leader who is elected by the </w:t>
      </w:r>
      <w:r>
        <w:t>M</w:t>
      </w:r>
      <w:r w:rsidRPr="00EB5483">
        <w:t xml:space="preserve">embers of their </w:t>
      </w:r>
      <w:r>
        <w:t>P</w:t>
      </w:r>
      <w:r w:rsidRPr="00EB5483">
        <w:t>arliaments. Why is that not an applicable model in other parts of the country? We already have a county</w:t>
      </w:r>
      <w:r>
        <w:t>,</w:t>
      </w:r>
      <w:r w:rsidRPr="00EB5483">
        <w:t xml:space="preserve"> so why not have an elected leader? I think </w:t>
      </w:r>
      <w:r>
        <w:t xml:space="preserve">we need </w:t>
      </w:r>
      <w:r w:rsidRPr="00EB5483">
        <w:t>different models for different places</w:t>
      </w:r>
      <w:r>
        <w:t>,</w:t>
      </w:r>
      <w:r w:rsidRPr="00EB5483">
        <w:t xml:space="preserve"> because we have a diverse country.</w:t>
      </w:r>
    </w:p>
    <w:p w:rsidR="00CC5A97" w:rsidP="007109E6">
      <w:pPr>
        <w:pStyle w:val="Remark"/>
        <w:jc w:val="left"/>
      </w:pPr>
      <w:r w:rsidRPr="008C35B8">
        <w:rPr>
          <w:b/>
        </w:rPr>
        <w:t>Lord Sherbourne of Didsbury:</w:t>
      </w:r>
      <w:r>
        <w:t xml:space="preserve"> I take your point</w:t>
      </w:r>
      <w:r w:rsidR="009E3B1B">
        <w:t>,</w:t>
      </w:r>
      <w:r>
        <w:t xml:space="preserve"> but if</w:t>
      </w:r>
      <w:r w:rsidRPr="00EB5483">
        <w:t xml:space="preserve"> you thought there was a suitable region where an elected mayor would be appropriate</w:t>
      </w:r>
      <w:r>
        <w:t>,</w:t>
      </w:r>
      <w:r w:rsidRPr="00EB5483">
        <w:t xml:space="preserve"> and </w:t>
      </w:r>
      <w:r>
        <w:t>you</w:t>
      </w:r>
      <w:r w:rsidRPr="00EB5483">
        <w:t xml:space="preserve"> wanted to give that mayor powers that were not those taken from central government, how would you design that?</w:t>
      </w:r>
    </w:p>
    <w:p w:rsidR="00CC5A97" w:rsidP="007109E6">
      <w:pPr>
        <w:pStyle w:val="Answer"/>
        <w:jc w:val="left"/>
      </w:pPr>
      <w:r>
        <w:rPr>
          <w:b/>
          <w:i/>
        </w:rPr>
        <w:t xml:space="preserve">Councillor James Jamieson: </w:t>
      </w:r>
      <w:r w:rsidR="00DB2502">
        <w:t>T</w:t>
      </w:r>
      <w:r w:rsidRPr="00EB5483">
        <w:t xml:space="preserve">hat literally comes back to the question of the framework </w:t>
      </w:r>
      <w:r w:rsidR="00643150">
        <w:t>and</w:t>
      </w:r>
      <w:r w:rsidRPr="00EB5483">
        <w:t xml:space="preserve"> the purpose of what we</w:t>
      </w:r>
      <w:r>
        <w:t xml:space="preserve"> a</w:t>
      </w:r>
      <w:r w:rsidRPr="00EB5483">
        <w:t xml:space="preserve">re trying to do. To take </w:t>
      </w:r>
      <w:r w:rsidR="00B85911">
        <w:t>the</w:t>
      </w:r>
      <w:r w:rsidRPr="00EB5483">
        <w:t xml:space="preserve"> example of </w:t>
      </w:r>
      <w:r>
        <w:t>c</w:t>
      </w:r>
      <w:r w:rsidRPr="00EB5483">
        <w:t xml:space="preserve">entral Bedfordshire, </w:t>
      </w:r>
      <w:r>
        <w:t xml:space="preserve">although I may annoy some of my local </w:t>
      </w:r>
      <w:r w:rsidRPr="00EB5483">
        <w:t>colleagues,</w:t>
      </w:r>
      <w:r>
        <w:t xml:space="preserve"> we have talked about devolving health. If we are g</w:t>
      </w:r>
      <w:r w:rsidRPr="00EB5483">
        <w:t>enuinely going to devolve health</w:t>
      </w:r>
      <w:r>
        <w:t>,</w:t>
      </w:r>
      <w:r w:rsidRPr="00EB5483">
        <w:t xml:space="preserve"> whe</w:t>
      </w:r>
      <w:r>
        <w:t>re</w:t>
      </w:r>
      <w:r w:rsidRPr="00EB5483">
        <w:t xml:space="preserve"> the health footprint is for local authorities you </w:t>
      </w:r>
      <w:r w:rsidR="00CC7856">
        <w:t>will</w:t>
      </w:r>
      <w:r w:rsidRPr="00EB5483">
        <w:t xml:space="preserve"> have to have some mechanisms by which</w:t>
      </w:r>
      <w:r>
        <w:t>,</w:t>
      </w:r>
      <w:r w:rsidRPr="00EB5483">
        <w:t xml:space="preserve"> </w:t>
      </w:r>
      <w:r>
        <w:t>when a</w:t>
      </w:r>
      <w:r w:rsidRPr="00EB5483">
        <w:t xml:space="preserve"> decision is made, it can be delivered on the ground</w:t>
      </w:r>
      <w:r w:rsidR="00B85911">
        <w:t xml:space="preserve">, </w:t>
      </w:r>
      <w:r w:rsidRPr="00EB5483">
        <w:t>because we are having significant health powers devolved and, to make that effective, you would</w:t>
      </w:r>
      <w:r>
        <w:t xml:space="preserve"> pull up some powers. </w:t>
      </w:r>
      <w:r w:rsidRPr="00EB5483">
        <w:t xml:space="preserve">There would be no reason to do that without the devolution of those major health powers. </w:t>
      </w:r>
    </w:p>
    <w:p w:rsidR="00CC5A97" w:rsidP="007109E6">
      <w:pPr>
        <w:pStyle w:val="Answer"/>
        <w:jc w:val="left"/>
      </w:pPr>
      <w:r>
        <w:rPr>
          <w:b/>
          <w:i/>
        </w:rPr>
        <w:t xml:space="preserve">Councillor Nick Forbes: </w:t>
      </w:r>
      <w:r>
        <w:t xml:space="preserve">I think the issue here is that mayors are traditionally broadly associated with representing cities, and in particular being a focal point for the business community and inward investment. That is why </w:t>
      </w:r>
      <w:r w:rsidRPr="00EB5483">
        <w:t xml:space="preserve">the economic model lends itself to mayors, and it is </w:t>
      </w:r>
      <w:r>
        <w:t>wh</w:t>
      </w:r>
      <w:r w:rsidRPr="00EB5483">
        <w:t>y you tend to have ma</w:t>
      </w:r>
      <w:r>
        <w:t>yors</w:t>
      </w:r>
      <w:r w:rsidRPr="00EB5483">
        <w:t xml:space="preserve"> in cities </w:t>
      </w:r>
      <w:r>
        <w:t>or</w:t>
      </w:r>
      <w:r w:rsidRPr="00EB5483">
        <w:t xml:space="preserve"> city regions</w:t>
      </w:r>
      <w:r>
        <w:t>—</w:t>
      </w:r>
      <w:r w:rsidRPr="00EB5483">
        <w:t xml:space="preserve">but it does not lend itself to the social care integration model. </w:t>
      </w:r>
      <w:r>
        <w:t>You</w:t>
      </w:r>
      <w:r w:rsidRPr="00EB5483">
        <w:t xml:space="preserve"> would not have a mayor with specific responsibility for health and social care integration, for example. They may be part of the </w:t>
      </w:r>
      <w:r>
        <w:t>suite,</w:t>
      </w:r>
      <w:r w:rsidRPr="00EB5483">
        <w:t xml:space="preserve"> but it is not the driver of what makes the impact at a local level. </w:t>
      </w:r>
    </w:p>
    <w:p w:rsidR="00CC5A97" w:rsidP="007109E6">
      <w:pPr>
        <w:pStyle w:val="Answer"/>
        <w:jc w:val="left"/>
      </w:pPr>
      <w:r>
        <w:rPr>
          <w:b/>
          <w:i/>
        </w:rPr>
        <w:t xml:space="preserve">Councillor James Jamieson: </w:t>
      </w:r>
      <w:r w:rsidRPr="00EB5483">
        <w:t xml:space="preserve">I want to be clear that I am not advocating a mayor for Bedfordshire. </w:t>
      </w:r>
    </w:p>
    <w:p w:rsidR="006B5C7E" w:rsidP="007109E6">
      <w:pPr>
        <w:pStyle w:val="Remark"/>
        <w:jc w:val="left"/>
      </w:pPr>
      <w:r w:rsidRPr="00EB5483">
        <w:rPr>
          <w:b/>
        </w:rPr>
        <w:t>The Chair:</w:t>
      </w:r>
      <w:r>
        <w:t xml:space="preserve"> We note that. </w:t>
      </w:r>
    </w:p>
    <w:p w:rsidR="00CC5A97" w:rsidP="007109E6">
      <w:pPr>
        <w:pStyle w:val="Question"/>
        <w:jc w:val="left"/>
      </w:pPr>
      <w:r w:rsidRPr="00176BD1">
        <w:rPr>
          <w:b/>
        </w:rPr>
        <w:t>Lord Howarth of Newport:</w:t>
      </w:r>
      <w:r>
        <w:t xml:space="preserve"> Good morning. You have made your case for </w:t>
      </w:r>
      <w:r w:rsidR="00A57C28">
        <w:t xml:space="preserve">the </w:t>
      </w:r>
      <w:r>
        <w:t>radical decentralisation of government in measured and diplomatic terms and tones, as we would expect of you</w:t>
      </w:r>
      <w:r w:rsidR="00A57C28">
        <w:t xml:space="preserve">, </w:t>
      </w:r>
      <w:r>
        <w:t>but do w</w:t>
      </w:r>
      <w:r w:rsidRPr="00EB5483">
        <w:t xml:space="preserve">e </w:t>
      </w:r>
      <w:r>
        <w:t xml:space="preserve">not </w:t>
      </w:r>
      <w:r w:rsidRPr="00EB5483">
        <w:t>need to intensify this debate</w:t>
      </w:r>
      <w:r>
        <w:t>?</w:t>
      </w:r>
      <w:r w:rsidRPr="00EB5483">
        <w:t xml:space="preserve"> Is there not a</w:t>
      </w:r>
      <w:r>
        <w:t xml:space="preserve">n </w:t>
      </w:r>
      <w:r w:rsidRPr="00EB5483">
        <w:t>urgency about this? Do we not need a greater insistence on this decentralisation? Do we not need to move beyond the world of deals</w:t>
      </w:r>
      <w:r>
        <w:t xml:space="preserve"> and</w:t>
      </w:r>
      <w:r w:rsidRPr="00EB5483">
        <w:t xml:space="preserve"> beyond the language of </w:t>
      </w:r>
      <w:r>
        <w:t>earned autonomy and other such condescending notions?</w:t>
      </w:r>
      <w:r w:rsidRPr="00EB5483">
        <w:t xml:space="preserve"> </w:t>
      </w:r>
      <w:r>
        <w:t xml:space="preserve">Does </w:t>
      </w:r>
      <w:r w:rsidRPr="00EB5483">
        <w:t xml:space="preserve">central government </w:t>
      </w:r>
      <w:r w:rsidR="00A57C28">
        <w:t>not</w:t>
      </w:r>
      <w:r w:rsidRPr="00EB5483" w:rsidR="00A57C28">
        <w:t xml:space="preserve"> </w:t>
      </w:r>
      <w:r w:rsidRPr="00EB5483">
        <w:t>need to take a deep breath and really let go? Is this not a precondition of communities gaining the opportunity, confidence and energy they need to renew themselves? Without it, are we going to get the revolution in productivity that we need, the levelling up</w:t>
      </w:r>
      <w:r>
        <w:t xml:space="preserve"> and</w:t>
      </w:r>
      <w:r w:rsidRPr="00EB5483">
        <w:t xml:space="preserve"> renewal of our rather jaded democracy?</w:t>
      </w:r>
    </w:p>
    <w:p w:rsidR="00CC5A97" w:rsidP="007109E6">
      <w:pPr>
        <w:pStyle w:val="Question"/>
        <w:numPr>
          <w:ilvl w:val="0"/>
          <w:numId w:val="0"/>
        </w:numPr>
        <w:ind w:left="794"/>
        <w:jc w:val="left"/>
      </w:pPr>
      <w:r>
        <w:t>M</w:t>
      </w:r>
      <w:r w:rsidRPr="00EB5483">
        <w:t>y first question</w:t>
      </w:r>
      <w:r>
        <w:t xml:space="preserve"> is: h</w:t>
      </w:r>
      <w:r w:rsidRPr="00EB5483">
        <w:t xml:space="preserve">ow are you actually going to get the change in this political culture that has allowed local government to atrophy in many respects over so many years, while central government, without a shadow of justification, has </w:t>
      </w:r>
      <w:r>
        <w:t>ag</w:t>
      </w:r>
      <w:r w:rsidRPr="00EB5483">
        <w:t xml:space="preserve">grandised </w:t>
      </w:r>
      <w:r>
        <w:t xml:space="preserve">power to </w:t>
      </w:r>
      <w:r w:rsidRPr="00EB5483">
        <w:t>itself? Secondly, if we move to this new political n</w:t>
      </w:r>
      <w:r>
        <w:t xml:space="preserve">irvana that people are describing, there will still be a role for </w:t>
      </w:r>
      <w:r w:rsidRPr="00EB5483">
        <w:t>central government, if only in equalising resource</w:t>
      </w:r>
      <w:r>
        <w:t>s</w:t>
      </w:r>
      <w:r w:rsidRPr="00EB5483">
        <w:t>, moving resource</w:t>
      </w:r>
      <w:r>
        <w:t>s</w:t>
      </w:r>
      <w:r w:rsidRPr="00EB5483">
        <w:t xml:space="preserve"> from the wealthier areas to the less wealthy</w:t>
      </w:r>
      <w:r>
        <w:t>.</w:t>
      </w:r>
      <w:r w:rsidRPr="00EB5483">
        <w:t xml:space="preserve"> Can you envisage that central government could do that without once again bearing down on local communities and telling them how they should organise themselves and live their lives?</w:t>
      </w:r>
      <w:r>
        <w:t xml:space="preserve"> Those are my two questions.</w:t>
      </w:r>
    </w:p>
    <w:p w:rsidR="00CC5A97" w:rsidP="007109E6">
      <w:pPr>
        <w:pStyle w:val="Remark"/>
        <w:jc w:val="left"/>
      </w:pPr>
      <w:r w:rsidRPr="00EB5483">
        <w:rPr>
          <w:b/>
        </w:rPr>
        <w:t>The Chair:</w:t>
      </w:r>
      <w:r>
        <w:t xml:space="preserve"> That is a big question. We shall come on to some specifics on levelling up and some of the funding arrangements. The core of the question is how you get government to alter its attitude to this</w:t>
      </w:r>
      <w:r w:rsidR="00A57C28">
        <w:t>.</w:t>
      </w:r>
    </w:p>
    <w:p w:rsidR="00CC5A97" w:rsidP="007109E6">
      <w:pPr>
        <w:pStyle w:val="Answer"/>
        <w:jc w:val="left"/>
      </w:pPr>
      <w:r>
        <w:rPr>
          <w:b/>
          <w:i/>
        </w:rPr>
        <w:t xml:space="preserve">Councillor James Jamieson: </w:t>
      </w:r>
      <w:r>
        <w:t>I think there were about five questions in there. On the first one, there is an absolute clear yes: government should let go, and there is a big opportunity there. The difficult one is h</w:t>
      </w:r>
      <w:r w:rsidRPr="00EB5483">
        <w:t xml:space="preserve">ow on earth we persuade government and Whitehall to do that. </w:t>
      </w:r>
      <w:r>
        <w:t>I</w:t>
      </w:r>
      <w:r w:rsidRPr="00EB5483">
        <w:t>t is part of our job, and I think it is the job of all of us, to demonstrate time and again that local government can deliver better places</w:t>
      </w:r>
      <w:r>
        <w:t xml:space="preserve"> and</w:t>
      </w:r>
      <w:r w:rsidRPr="00EB5483">
        <w:t xml:space="preserve"> better outcomes for our residents more effectively than delivery from Whitehall. I know it is difficult for people to let go, but they just need to do that. </w:t>
      </w:r>
    </w:p>
    <w:p w:rsidR="00596DF4" w:rsidP="007109E6">
      <w:pPr>
        <w:pStyle w:val="Answer"/>
        <w:jc w:val="left"/>
      </w:pPr>
      <w:r>
        <w:rPr>
          <w:b/>
          <w:i/>
        </w:rPr>
        <w:t xml:space="preserve">Councillor Nick Forbes: </w:t>
      </w:r>
      <w:r w:rsidRPr="00EB5483">
        <w:t xml:space="preserve">There is a traditional view in the </w:t>
      </w:r>
      <w:r>
        <w:t>T</w:t>
      </w:r>
      <w:r w:rsidRPr="00EB5483">
        <w:t xml:space="preserve">reasury that investment around the country is a </w:t>
      </w:r>
      <w:r>
        <w:t>zero-</w:t>
      </w:r>
      <w:r w:rsidRPr="00EB5483">
        <w:t>sum game and</w:t>
      </w:r>
      <w:r>
        <w:t xml:space="preserve"> that</w:t>
      </w:r>
      <w:r w:rsidRPr="00EB5483">
        <w:t xml:space="preserve"> therefore </w:t>
      </w:r>
      <w:r>
        <w:t xml:space="preserve">it </w:t>
      </w:r>
      <w:r w:rsidRPr="00EB5483">
        <w:t xml:space="preserve">needs to invest in the areas that </w:t>
      </w:r>
      <w:r w:rsidR="00CC7856">
        <w:t>will</w:t>
      </w:r>
      <w:r w:rsidRPr="00EB5483">
        <w:t xml:space="preserve"> generate the greatest economic impact. The problem with that is that it skews funding decisions towards what you could argue were already quite overheated parts of the econom</w:t>
      </w:r>
      <w:r>
        <w:t>y—</w:t>
      </w:r>
      <w:r w:rsidRPr="00EB5483">
        <w:t xml:space="preserve">London and the </w:t>
      </w:r>
      <w:r>
        <w:t>south-east—</w:t>
      </w:r>
      <w:r w:rsidRPr="00EB5483">
        <w:t xml:space="preserve">and that is why the </w:t>
      </w:r>
      <w:r>
        <w:t xml:space="preserve">north </w:t>
      </w:r>
      <w:r w:rsidRPr="00EB5483">
        <w:t xml:space="preserve">feels as if it </w:t>
      </w:r>
      <w:r>
        <w:t xml:space="preserve">never </w:t>
      </w:r>
      <w:r w:rsidRPr="00EB5483">
        <w:t xml:space="preserve">gets a look in. </w:t>
      </w:r>
    </w:p>
    <w:p w:rsidR="00CC5A97" w:rsidP="007109E6">
      <w:pPr>
        <w:pStyle w:val="Answer"/>
        <w:jc w:val="left"/>
      </w:pPr>
      <w:r>
        <w:t>T</w:t>
      </w:r>
      <w:r w:rsidRPr="00EB5483">
        <w:t xml:space="preserve">here has been some progress in changing some of the Treasury Green Book rules, but </w:t>
      </w:r>
      <w:r>
        <w:t xml:space="preserve">that </w:t>
      </w:r>
      <w:r w:rsidRPr="00EB5483">
        <w:t xml:space="preserve">by itself </w:t>
      </w:r>
      <w:r w:rsidR="00596DF4">
        <w:t>will not</w:t>
      </w:r>
      <w:r w:rsidRPr="00EB5483">
        <w:t xml:space="preserve"> be sufficient. We need sustained investment over a continued</w:t>
      </w:r>
      <w:r>
        <w:t xml:space="preserve"> period i</w:t>
      </w:r>
      <w:r w:rsidRPr="00EB5483">
        <w:t>f we are to genuinely reach our economic potential</w:t>
      </w:r>
      <w:r>
        <w:t xml:space="preserve">, </w:t>
      </w:r>
      <w:r w:rsidRPr="00EB5483">
        <w:t xml:space="preserve">particularly in the major cities outside London. It is very telling </w:t>
      </w:r>
      <w:r>
        <w:t xml:space="preserve">that </w:t>
      </w:r>
      <w:r w:rsidRPr="00EB5483">
        <w:t>it is only Bristol that performs at the national average economically</w:t>
      </w:r>
      <w:r w:rsidR="00015DBB">
        <w:t>. E</w:t>
      </w:r>
      <w:r w:rsidRPr="00EB5483">
        <w:t>very other major city outside London in England performs at less than the national average in terms of economic output. Something is wrong there</w:t>
      </w:r>
      <w:r>
        <w:t>.</w:t>
      </w:r>
      <w:r w:rsidRPr="00EB5483">
        <w:t xml:space="preserve"> </w:t>
      </w:r>
      <w:r>
        <w:t xml:space="preserve">Our </w:t>
      </w:r>
      <w:r w:rsidRPr="00EB5483">
        <w:t>argument is that the way in which decisions are taken is holding the economy back.</w:t>
      </w:r>
    </w:p>
    <w:p w:rsidR="00CC5A97" w:rsidRPr="00EB5483" w:rsidP="007109E6">
      <w:pPr>
        <w:pStyle w:val="Answer"/>
        <w:jc w:val="left"/>
      </w:pPr>
      <w:r>
        <w:rPr>
          <w:b/>
          <w:i/>
        </w:rPr>
        <w:t xml:space="preserve">Councillor James Jamieson: </w:t>
      </w:r>
      <w:r w:rsidRPr="00EB5483">
        <w:t xml:space="preserve">There is an urgency to this. We </w:t>
      </w:r>
      <w:r>
        <w:t xml:space="preserve">have come </w:t>
      </w:r>
      <w:r w:rsidRPr="00EB5483">
        <w:t>out of the pandemic and it has cost the country a huge amount of money</w:t>
      </w:r>
      <w:r w:rsidR="00615E3F">
        <w:t>,</w:t>
      </w:r>
      <w:r w:rsidRPr="00EB5483">
        <w:t xml:space="preserve"> </w:t>
      </w:r>
      <w:r>
        <w:t xml:space="preserve">and </w:t>
      </w:r>
      <w:r w:rsidR="00615E3F">
        <w:t xml:space="preserve">there has been </w:t>
      </w:r>
      <w:r>
        <w:t xml:space="preserve">a </w:t>
      </w:r>
      <w:r w:rsidRPr="00EB5483">
        <w:t>huge social cost. We need to do better</w:t>
      </w:r>
      <w:r>
        <w:t xml:space="preserve"> and </w:t>
      </w:r>
      <w:r w:rsidRPr="00EB5483">
        <w:t>find more effective ways. I will tell the Chancellor any</w:t>
      </w:r>
      <w:r>
        <w:t xml:space="preserve"> </w:t>
      </w:r>
      <w:r w:rsidRPr="00EB5483">
        <w:t xml:space="preserve">time </w:t>
      </w:r>
      <w:r>
        <w:t xml:space="preserve">that </w:t>
      </w:r>
      <w:r w:rsidRPr="00EB5483">
        <w:t>if he has a Budget problem</w:t>
      </w:r>
      <w:r w:rsidR="00615E3F">
        <w:t>,</w:t>
      </w:r>
      <w:r>
        <w:t xml:space="preserve"> he should just devolve </w:t>
      </w:r>
      <w:r w:rsidRPr="00EB5483">
        <w:t>the money and the powers</w:t>
      </w:r>
      <w:r>
        <w:t xml:space="preserve"> </w:t>
      </w:r>
      <w:r w:rsidRPr="00EB5483">
        <w:t xml:space="preserve">and we will do more for it locally then </w:t>
      </w:r>
      <w:r>
        <w:t xml:space="preserve">he </w:t>
      </w:r>
      <w:r w:rsidRPr="00EB5483">
        <w:t>will nationally</w:t>
      </w:r>
      <w:r>
        <w:t xml:space="preserve">, and </w:t>
      </w:r>
      <w:r w:rsidRPr="00EB5483">
        <w:t xml:space="preserve">that is how we will balance the books. </w:t>
      </w:r>
      <w:r>
        <w:t xml:space="preserve">That </w:t>
      </w:r>
      <w:r w:rsidRPr="00EB5483">
        <w:t>is urgently important.</w:t>
      </w:r>
    </w:p>
    <w:p w:rsidR="00CC5A97" w:rsidP="007109E6">
      <w:pPr>
        <w:pStyle w:val="Answer"/>
        <w:jc w:val="left"/>
      </w:pPr>
      <w:r>
        <w:t xml:space="preserve">The pandemic </w:t>
      </w:r>
      <w:r w:rsidRPr="00EB5483">
        <w:t xml:space="preserve">has highlighted </w:t>
      </w:r>
      <w:r>
        <w:t xml:space="preserve">inequalities </w:t>
      </w:r>
      <w:r w:rsidRPr="00EB5483">
        <w:t xml:space="preserve">in the country. </w:t>
      </w:r>
      <w:r>
        <w:t xml:space="preserve">Health </w:t>
      </w:r>
      <w:r w:rsidRPr="00EB5483">
        <w:t xml:space="preserve">outcomes are </w:t>
      </w:r>
      <w:r>
        <w:t xml:space="preserve">heavily correlated with </w:t>
      </w:r>
      <w:r w:rsidRPr="00EB5483">
        <w:t>deprivation</w:t>
      </w:r>
      <w:r>
        <w:t>.</w:t>
      </w:r>
      <w:r w:rsidRPr="00EB5483">
        <w:t xml:space="preserve"> Having a place</w:t>
      </w:r>
      <w:r>
        <w:t>-</w:t>
      </w:r>
      <w:r w:rsidRPr="00EB5483">
        <w:t xml:space="preserve">based strategy </w:t>
      </w:r>
      <w:r>
        <w:t xml:space="preserve">would </w:t>
      </w:r>
      <w:r w:rsidRPr="00EB5483">
        <w:t>allow</w:t>
      </w:r>
      <w:r>
        <w:t xml:space="preserve"> us </w:t>
      </w:r>
      <w:r w:rsidRPr="00EB5483">
        <w:t>to look at some of th</w:t>
      </w:r>
      <w:r w:rsidR="000661C0">
        <w:t xml:space="preserve">e deprivation issues </w:t>
      </w:r>
      <w:r w:rsidRPr="00EB5483">
        <w:t>that are more complex than simpl</w:t>
      </w:r>
      <w:r>
        <w:t>y saying</w:t>
      </w:r>
      <w:r w:rsidRPr="00EB5483">
        <w:t xml:space="preserve">, </w:t>
      </w:r>
      <w:r>
        <w:t xml:space="preserve">“Well, </w:t>
      </w:r>
      <w:r w:rsidRPr="00EB5483">
        <w:t>this area needs a bit more money</w:t>
      </w:r>
      <w:r w:rsidR="000661C0">
        <w:t>”.</w:t>
      </w:r>
      <w:r w:rsidRPr="00EB5483">
        <w:t xml:space="preserve"> There are myriad issues in different parts of the country </w:t>
      </w:r>
      <w:r>
        <w:t xml:space="preserve">that need a local </w:t>
      </w:r>
      <w:r w:rsidRPr="00EB5483">
        <w:t xml:space="preserve">focus if they </w:t>
      </w:r>
      <w:r w:rsidR="000661C0">
        <w:t>are to</w:t>
      </w:r>
      <w:r w:rsidRPr="00EB5483">
        <w:t xml:space="preserve"> be addressed. </w:t>
      </w:r>
    </w:p>
    <w:p w:rsidR="00CC5A97" w:rsidP="007109E6">
      <w:pPr>
        <w:pStyle w:val="Question"/>
        <w:jc w:val="left"/>
      </w:pPr>
      <w:r w:rsidRPr="00931F90">
        <w:rPr>
          <w:b/>
        </w:rPr>
        <w:t>Lord Hope of Craighead:</w:t>
      </w:r>
      <w:r>
        <w:t xml:space="preserve"> </w:t>
      </w:r>
      <w:r w:rsidRPr="00EB5483">
        <w:t>I want to come back to a question that Lord Dunlop put to you earl</w:t>
      </w:r>
      <w:r>
        <w:t xml:space="preserve">y </w:t>
      </w:r>
      <w:r w:rsidRPr="00EB5483">
        <w:t>on.</w:t>
      </w:r>
      <w:r>
        <w:t xml:space="preserve"> </w:t>
      </w:r>
      <w:r w:rsidRPr="00931F90">
        <w:t xml:space="preserve">He was pointing to the doubt </w:t>
      </w:r>
      <w:r>
        <w:t xml:space="preserve">among </w:t>
      </w:r>
      <w:r w:rsidRPr="00931F90">
        <w:t xml:space="preserve">those who </w:t>
      </w:r>
      <w:r>
        <w:t xml:space="preserve">have to </w:t>
      </w:r>
      <w:r w:rsidRPr="00931F90">
        <w:t>handle these matters in Whitehall</w:t>
      </w:r>
      <w:r>
        <w:t xml:space="preserve">, </w:t>
      </w:r>
      <w:r w:rsidRPr="00931F90">
        <w:t xml:space="preserve">expressed </w:t>
      </w:r>
      <w:r>
        <w:t xml:space="preserve">in </w:t>
      </w:r>
      <w:r w:rsidRPr="00931F90">
        <w:t>the question</w:t>
      </w:r>
      <w:r>
        <w:t>, “</w:t>
      </w:r>
      <w:r w:rsidRPr="00EB5483">
        <w:t>Can they handle these powers?</w:t>
      </w:r>
      <w:r>
        <w:t xml:space="preserve">” </w:t>
      </w:r>
      <w:r w:rsidRPr="00EB5483">
        <w:t>The point is that devolving powers carries with it responsibilities for delivery. The question then is</w:t>
      </w:r>
      <w:r>
        <w:t xml:space="preserve"> whether there is </w:t>
      </w:r>
      <w:r w:rsidRPr="00EB5483">
        <w:t>an</w:t>
      </w:r>
      <w:r>
        <w:t xml:space="preserve"> </w:t>
      </w:r>
      <w:r w:rsidRPr="00EB5483">
        <w:t xml:space="preserve">ability to deliver </w:t>
      </w:r>
      <w:r w:rsidRPr="00931F90">
        <w:t>on the powers that have been developed</w:t>
      </w:r>
      <w:r>
        <w:t xml:space="preserve">. </w:t>
      </w:r>
      <w:r w:rsidRPr="00931F90">
        <w:t xml:space="preserve">Councillor Forbes, </w:t>
      </w:r>
      <w:r>
        <w:t xml:space="preserve">you </w:t>
      </w:r>
      <w:r w:rsidRPr="00931F90">
        <w:t xml:space="preserve">said in one of your answers that </w:t>
      </w:r>
      <w:r w:rsidRPr="00EB5483">
        <w:t>capacity</w:t>
      </w:r>
      <w:r w:rsidR="00250B22">
        <w:t xml:space="preserve"> </w:t>
      </w:r>
      <w:r w:rsidRPr="00EB5483">
        <w:t xml:space="preserve">building would </w:t>
      </w:r>
      <w:r>
        <w:t xml:space="preserve">need </w:t>
      </w:r>
      <w:r w:rsidRPr="00EB5483">
        <w:t xml:space="preserve">to be built into this system. I wonder if you could enlarge on that a bit and explain what </w:t>
      </w:r>
      <w:r>
        <w:t xml:space="preserve">you </w:t>
      </w:r>
      <w:r w:rsidRPr="00EB5483">
        <w:t xml:space="preserve">meant by </w:t>
      </w:r>
      <w:r>
        <w:t>it</w:t>
      </w:r>
      <w:r w:rsidRPr="00EB5483">
        <w:t xml:space="preserve">. </w:t>
      </w:r>
    </w:p>
    <w:p w:rsidR="00CC5A97" w:rsidP="007109E6">
      <w:pPr>
        <w:pStyle w:val="Answer"/>
        <w:jc w:val="left"/>
      </w:pPr>
      <w:r>
        <w:rPr>
          <w:b/>
          <w:i/>
        </w:rPr>
        <w:t xml:space="preserve">Councillor Nick Forbes: </w:t>
      </w:r>
      <w:r w:rsidRPr="00EB5483">
        <w:t>First, it is a very patriarchal, old</w:t>
      </w:r>
      <w:r>
        <w:t>-</w:t>
      </w:r>
      <w:r w:rsidRPr="00EB5483">
        <w:t>fashioned view that central government knows best</w:t>
      </w:r>
      <w:r w:rsidR="00E15FAC">
        <w:t>,</w:t>
      </w:r>
      <w:r w:rsidRPr="00EB5483">
        <w:t xml:space="preserve"> and that places should have earned autonomy and basically earn</w:t>
      </w:r>
      <w:r>
        <w:t xml:space="preserve"> </w:t>
      </w:r>
      <w:r w:rsidRPr="00EB5483">
        <w:t xml:space="preserve">the right to stand on their own two feet. </w:t>
      </w:r>
      <w:r>
        <w:t xml:space="preserve">It </w:t>
      </w:r>
      <w:r w:rsidRPr="00EB5483">
        <w:t>feels to me like part of the problem that we have that mindset</w:t>
      </w:r>
      <w:r>
        <w:t xml:space="preserve">. </w:t>
      </w:r>
      <w:r w:rsidR="00EA7F05">
        <w:t xml:space="preserve">When </w:t>
      </w:r>
      <w:r w:rsidRPr="00EB5483" w:rsidR="00E15FAC">
        <w:t xml:space="preserve">Danny Alexander </w:t>
      </w:r>
      <w:r w:rsidR="00EA7F05">
        <w:t>was</w:t>
      </w:r>
      <w:r w:rsidRPr="00EB5483">
        <w:t xml:space="preserve"> Chief Secretary to the Treasury</w:t>
      </w:r>
      <w:r>
        <w:t xml:space="preserve">, </w:t>
      </w:r>
      <w:r w:rsidR="00EA7F05">
        <w:t xml:space="preserve">he did an </w:t>
      </w:r>
      <w:r w:rsidRPr="00EB5483" w:rsidR="00EA7F05">
        <w:t xml:space="preserve">interesting piece of work </w:t>
      </w:r>
      <w:r w:rsidR="00EA7F05">
        <w:t xml:space="preserve">that was </w:t>
      </w:r>
      <w:r w:rsidRPr="00EB5483">
        <w:t xml:space="preserve">broadly </w:t>
      </w:r>
      <w:r w:rsidR="00171F8A">
        <w:t>on</w:t>
      </w:r>
      <w:r w:rsidRPr="00EB5483">
        <w:t xml:space="preserve"> public sector reform</w:t>
      </w:r>
      <w:r w:rsidR="00EA7F05">
        <w:t xml:space="preserve"> and</w:t>
      </w:r>
      <w:r>
        <w:t xml:space="preserve"> looked </w:t>
      </w:r>
      <w:r w:rsidRPr="00EB5483">
        <w:t xml:space="preserve">at issues </w:t>
      </w:r>
      <w:r w:rsidR="00DD6214">
        <w:t>of</w:t>
      </w:r>
      <w:r w:rsidRPr="00EB5483">
        <w:t xml:space="preserve"> accountability in </w:t>
      </w:r>
      <w:r>
        <w:t xml:space="preserve">the </w:t>
      </w:r>
      <w:r w:rsidRPr="00EB5483">
        <w:t>system</w:t>
      </w:r>
      <w:r>
        <w:t>.</w:t>
      </w:r>
      <w:r w:rsidRPr="00EB5483">
        <w:t xml:space="preserve"> It made a number of recommendations </w:t>
      </w:r>
      <w:r>
        <w:t xml:space="preserve">about </w:t>
      </w:r>
      <w:r w:rsidRPr="00EB5483">
        <w:t>shared accountability between national and local government</w:t>
      </w:r>
      <w:r>
        <w:t xml:space="preserve"> regarding d</w:t>
      </w:r>
      <w:r w:rsidRPr="00EB5483">
        <w:t xml:space="preserve">evolved functions. </w:t>
      </w:r>
    </w:p>
    <w:p w:rsidR="00CC5A97" w:rsidP="007109E6">
      <w:pPr>
        <w:pStyle w:val="Answer"/>
        <w:jc w:val="left"/>
      </w:pPr>
      <w:r>
        <w:t xml:space="preserve">On </w:t>
      </w:r>
      <w:r w:rsidRPr="00EB5483">
        <w:t>the point about capacity</w:t>
      </w:r>
      <w:r>
        <w:t xml:space="preserve">, </w:t>
      </w:r>
      <w:r w:rsidRPr="00EB5483">
        <w:t>economic development is not a local authorit</w:t>
      </w:r>
      <w:r>
        <w:t xml:space="preserve">y’s </w:t>
      </w:r>
      <w:r w:rsidRPr="00EB5483">
        <w:t>statutory responsibility, yet those of us in major cities see it as a fundamental part of our role to lead and shape the economy, grow the economy, create jobs and ensure that people have the skills to do them. However, that is not a statutory function</w:t>
      </w:r>
      <w:r>
        <w:t xml:space="preserve">; we do it </w:t>
      </w:r>
      <w:r w:rsidRPr="00EB5483">
        <w:t>because we think it is the most important thing we can do for our respective places. There are other places around the country that do not have that history of economic development work</w:t>
      </w:r>
      <w:r>
        <w:t xml:space="preserve"> </w:t>
      </w:r>
      <w:r w:rsidRPr="00EB5483">
        <w:t xml:space="preserve">and would therefore need some investment to bring them up to speed </w:t>
      </w:r>
      <w:r>
        <w:t xml:space="preserve">with regard to </w:t>
      </w:r>
      <w:r w:rsidRPr="00EB5483">
        <w:t xml:space="preserve">the same functions that many of us currently have. </w:t>
      </w:r>
    </w:p>
    <w:p w:rsidR="00CC5A97" w:rsidP="007109E6">
      <w:pPr>
        <w:pStyle w:val="Question"/>
        <w:numPr>
          <w:ilvl w:val="0"/>
          <w:numId w:val="0"/>
        </w:numPr>
        <w:ind w:left="794"/>
        <w:jc w:val="left"/>
      </w:pPr>
      <w:r w:rsidRPr="00EB5483">
        <w:rPr>
          <w:b/>
        </w:rPr>
        <w:t>Lord Hope of Craighead:</w:t>
      </w:r>
      <w:r>
        <w:t xml:space="preserve"> </w:t>
      </w:r>
      <w:r w:rsidRPr="00931F90">
        <w:t xml:space="preserve">Could you explain a little more what do you mean by that? </w:t>
      </w:r>
      <w:r>
        <w:t xml:space="preserve">Is </w:t>
      </w:r>
      <w:r w:rsidR="0030352B">
        <w:t>capacity building</w:t>
      </w:r>
      <w:r>
        <w:t xml:space="preserve"> </w:t>
      </w:r>
      <w:r w:rsidRPr="00931F90">
        <w:t xml:space="preserve">about increasing the numbers of people operating within the system? </w:t>
      </w:r>
      <w:r>
        <w:t xml:space="preserve">Presumably by statute </w:t>
      </w:r>
      <w:r w:rsidRPr="00931F90">
        <w:t xml:space="preserve">you have a fixed number of members that </w:t>
      </w:r>
      <w:r>
        <w:t xml:space="preserve">you </w:t>
      </w:r>
      <w:r w:rsidRPr="00931F90">
        <w:t xml:space="preserve">can have on each council, but </w:t>
      </w:r>
      <w:r>
        <w:t xml:space="preserve">you </w:t>
      </w:r>
      <w:r w:rsidRPr="00931F90">
        <w:t xml:space="preserve">can enlarge the support mechanisms. Is that what you are talking about? </w:t>
      </w:r>
    </w:p>
    <w:p w:rsidR="00CC5A97" w:rsidP="007109E6">
      <w:pPr>
        <w:pStyle w:val="Answer"/>
        <w:jc w:val="left"/>
      </w:pPr>
      <w:r>
        <w:rPr>
          <w:b/>
          <w:i/>
        </w:rPr>
        <w:t xml:space="preserve">Councillor Nick Forbes: </w:t>
      </w:r>
      <w:r w:rsidRPr="00931F90">
        <w:rPr>
          <w:bCs/>
          <w:iCs/>
        </w:rPr>
        <w:t>If we are talking about officer</w:t>
      </w:r>
      <w:r>
        <w:rPr>
          <w:bCs/>
          <w:iCs/>
        </w:rPr>
        <w:t xml:space="preserve"> </w:t>
      </w:r>
      <w:r w:rsidRPr="00931F90">
        <w:rPr>
          <w:bCs/>
          <w:iCs/>
        </w:rPr>
        <w:t>teams,</w:t>
      </w:r>
      <w:r>
        <w:rPr>
          <w:b/>
          <w:i/>
        </w:rPr>
        <w:t xml:space="preserve"> </w:t>
      </w:r>
      <w:r w:rsidRPr="002A44C6">
        <w:t>it is worth noting th</w:t>
      </w:r>
      <w:r>
        <w:t xml:space="preserve">at </w:t>
      </w:r>
      <w:r w:rsidRPr="002A44C6">
        <w:t>local government has been the sector of public service delivery most affected by job losses throughout the decade of austerity</w:t>
      </w:r>
      <w:r>
        <w:t xml:space="preserve">, while </w:t>
      </w:r>
      <w:r w:rsidR="0030352B">
        <w:t xml:space="preserve">we have seen </w:t>
      </w:r>
      <w:r w:rsidRPr="002A44C6" w:rsidR="0030352B">
        <w:t xml:space="preserve">modest growth </w:t>
      </w:r>
      <w:r w:rsidRPr="002A44C6">
        <w:t>in Civil Service numbers. Our argument</w:t>
      </w:r>
      <w:r>
        <w:t>—</w:t>
      </w:r>
      <w:r w:rsidRPr="002A44C6">
        <w:t xml:space="preserve">similar to the adult education </w:t>
      </w:r>
      <w:r>
        <w:t xml:space="preserve">budget </w:t>
      </w:r>
      <w:r w:rsidRPr="002A44C6">
        <w:t>point I was making earlier</w:t>
      </w:r>
      <w:r>
        <w:t>—</w:t>
      </w:r>
      <w:r w:rsidRPr="002A44C6">
        <w:t xml:space="preserve">is that if we could have the resources that currently reside in the Civil Service devolved to us at local level, that would give us the capacity to do things more effectively. </w:t>
      </w:r>
    </w:p>
    <w:p w:rsidR="00CC5A97" w:rsidP="007109E6">
      <w:pPr>
        <w:pStyle w:val="Remark"/>
        <w:jc w:val="left"/>
      </w:pPr>
      <w:r w:rsidRPr="002A44C6">
        <w:rPr>
          <w:b/>
        </w:rPr>
        <w:t>Lord Hope of Craighead:</w:t>
      </w:r>
      <w:r>
        <w:t xml:space="preserve"> </w:t>
      </w:r>
      <w:r w:rsidRPr="00CE47F8">
        <w:t xml:space="preserve">The devolution of resources comes with it, as well as the devolution of powers. Is that right? </w:t>
      </w:r>
    </w:p>
    <w:p w:rsidR="00CC5A97" w:rsidP="007109E6">
      <w:pPr>
        <w:pStyle w:val="Answer"/>
        <w:jc w:val="left"/>
      </w:pPr>
      <w:r>
        <w:rPr>
          <w:b/>
          <w:i/>
        </w:rPr>
        <w:t xml:space="preserve">Councillor Nick Forbes: </w:t>
      </w:r>
      <w:r w:rsidRPr="002A44C6">
        <w:t>Yes</w:t>
      </w:r>
      <w:r>
        <w:t xml:space="preserve">. Frankly, the </w:t>
      </w:r>
      <w:r w:rsidRPr="002A44C6">
        <w:t>idea that there is an omnipresent Civil Service that controls everything, visibly or invisibly, from Whitehall</w:t>
      </w:r>
      <w:r>
        <w:t>—</w:t>
      </w:r>
      <w:r w:rsidRPr="002A44C6">
        <w:t>if it ever was a system</w:t>
      </w:r>
      <w:r>
        <w:t>—</w:t>
      </w:r>
      <w:r w:rsidRPr="002A44C6">
        <w:t>is</w:t>
      </w:r>
      <w:r>
        <w:t xml:space="preserve"> </w:t>
      </w:r>
      <w:r w:rsidRPr="002A44C6">
        <w:t xml:space="preserve">broken. It does not work. </w:t>
      </w:r>
    </w:p>
    <w:p w:rsidR="00CC5A97" w:rsidRPr="002A44C6" w:rsidP="007109E6">
      <w:pPr>
        <w:pStyle w:val="Answer"/>
        <w:jc w:val="left"/>
      </w:pPr>
      <w:r>
        <w:rPr>
          <w:b/>
          <w:i/>
        </w:rPr>
        <w:t xml:space="preserve">Councillor James Jamieson: </w:t>
      </w:r>
      <w:r w:rsidRPr="002A44C6">
        <w:t>I want to build a bit on the comment from Councillor Forbes</w:t>
      </w:r>
      <w:r>
        <w:t xml:space="preserve">. The </w:t>
      </w:r>
      <w:r w:rsidRPr="002A44C6">
        <w:t xml:space="preserve">assumption is not just that we </w:t>
      </w:r>
      <w:r w:rsidR="00CC7856">
        <w:t>will</w:t>
      </w:r>
      <w:r w:rsidRPr="002A44C6">
        <w:t xml:space="preserve"> get the powers and the saving will be taken by the Treasury because it will not give us any money</w:t>
      </w:r>
      <w:r>
        <w:t xml:space="preserve">. </w:t>
      </w:r>
      <w:r w:rsidRPr="002A44C6">
        <w:t xml:space="preserve">The assumption is that we will be given the powers and </w:t>
      </w:r>
      <w:r>
        <w:t xml:space="preserve">the </w:t>
      </w:r>
      <w:r w:rsidRPr="002A44C6">
        <w:t xml:space="preserve">resources associated with </w:t>
      </w:r>
      <w:r>
        <w:t>them</w:t>
      </w:r>
      <w:r w:rsidRPr="002A44C6">
        <w:t xml:space="preserve">, and in some cases that </w:t>
      </w:r>
      <w:r>
        <w:t xml:space="preserve">will </w:t>
      </w:r>
      <w:r w:rsidRPr="002A44C6">
        <w:t xml:space="preserve">also involve people because there are regional civil servants doing the job. </w:t>
      </w:r>
      <w:r>
        <w:t>W</w:t>
      </w:r>
      <w:r w:rsidRPr="002A44C6">
        <w:t xml:space="preserve">hen public health was transferred, the personnel were transferred as well. The assumption that there </w:t>
      </w:r>
      <w:r w:rsidR="009C695D">
        <w:t>wa</w:t>
      </w:r>
      <w:r w:rsidRPr="002A44C6">
        <w:t>s nothing there</w:t>
      </w:r>
      <w:r>
        <w:t xml:space="preserve"> </w:t>
      </w:r>
      <w:r w:rsidRPr="002A44C6">
        <w:t>would be false</w:t>
      </w:r>
      <w:r w:rsidR="009C695D">
        <w:t>,</w:t>
      </w:r>
      <w:r w:rsidRPr="002A44C6">
        <w:t xml:space="preserve"> because </w:t>
      </w:r>
      <w:r>
        <w:t xml:space="preserve">you </w:t>
      </w:r>
      <w:r w:rsidRPr="002A44C6">
        <w:t xml:space="preserve">would transfer. </w:t>
      </w:r>
      <w:r>
        <w:t>W</w:t>
      </w:r>
      <w:r w:rsidRPr="002A44C6">
        <w:t xml:space="preserve">e would no doubt do it in a leaner way, because that is </w:t>
      </w:r>
      <w:r w:rsidRPr="002A44C6">
        <w:t>what we are good at, and that would take a bit of time, but the assumption that there is no capacity is not right.</w:t>
      </w:r>
    </w:p>
    <w:p w:rsidR="00CC5A97" w:rsidP="007109E6">
      <w:pPr>
        <w:pStyle w:val="Answer"/>
        <w:jc w:val="left"/>
      </w:pPr>
      <w:r>
        <w:t>Y</w:t>
      </w:r>
      <w:r w:rsidRPr="002A44C6">
        <w:t xml:space="preserve">our comment earlier alluded to whether we would need more council members. I do not think there is an LGA line on this, but I think there is capacity to do quite a lot of things in local government without more council members. In fact, if </w:t>
      </w:r>
      <w:r>
        <w:t>you d</w:t>
      </w:r>
      <w:r w:rsidRPr="002A44C6">
        <w:t>evolve</w:t>
      </w:r>
      <w:r>
        <w:t>d</w:t>
      </w:r>
      <w:r w:rsidR="009C695D">
        <w:t>,</w:t>
      </w:r>
      <w:r>
        <w:t xml:space="preserve"> </w:t>
      </w:r>
      <w:r w:rsidRPr="002A44C6">
        <w:t xml:space="preserve">you </w:t>
      </w:r>
      <w:r>
        <w:t xml:space="preserve">would </w:t>
      </w:r>
      <w:r w:rsidRPr="002A44C6">
        <w:t>actually make our jobs easier</w:t>
      </w:r>
      <w:r w:rsidR="009C695D">
        <w:t>,</w:t>
      </w:r>
      <w:r w:rsidRPr="002A44C6">
        <w:t xml:space="preserve"> because we </w:t>
      </w:r>
      <w:r>
        <w:t xml:space="preserve">could </w:t>
      </w:r>
      <w:r w:rsidRPr="002A44C6">
        <w:t>get on and do stuff</w:t>
      </w:r>
      <w:r>
        <w:t xml:space="preserve"> rather than </w:t>
      </w:r>
      <w:r w:rsidRPr="002A44C6">
        <w:t xml:space="preserve">bidding </w:t>
      </w:r>
      <w:r>
        <w:t xml:space="preserve">and </w:t>
      </w:r>
      <w:r w:rsidRPr="002A44C6">
        <w:t xml:space="preserve">banging our heads against a brick wall. </w:t>
      </w:r>
    </w:p>
    <w:p w:rsidR="00CC5A97" w:rsidP="007109E6">
      <w:pPr>
        <w:pStyle w:val="Answer"/>
        <w:jc w:val="left"/>
      </w:pPr>
      <w:r w:rsidRPr="002A44C6">
        <w:t xml:space="preserve">That would also encourage more </w:t>
      </w:r>
      <w:r>
        <w:t xml:space="preserve">people </w:t>
      </w:r>
      <w:r w:rsidRPr="002A44C6">
        <w:t>to want to become members</w:t>
      </w:r>
      <w:r>
        <w:t xml:space="preserve">. </w:t>
      </w:r>
      <w:r w:rsidR="00543CB9">
        <w:t>How</w:t>
      </w:r>
      <w:r w:rsidRPr="002A44C6">
        <w:t xml:space="preserve"> we attract more coun</w:t>
      </w:r>
      <w:r>
        <w:t xml:space="preserve">cillors </w:t>
      </w:r>
      <w:r w:rsidRPr="002A44C6">
        <w:t>is a genuine issue across the country</w:t>
      </w:r>
      <w:r>
        <w:t xml:space="preserve">. </w:t>
      </w:r>
      <w:r w:rsidRPr="002A44C6">
        <w:t>The biggest attraction of being a councillor is that you can make a difference</w:t>
      </w:r>
      <w:r w:rsidR="00543CB9">
        <w:t>,</w:t>
      </w:r>
      <w:r>
        <w:t xml:space="preserve"> </w:t>
      </w:r>
      <w:r w:rsidRPr="002A44C6">
        <w:t xml:space="preserve">so the more </w:t>
      </w:r>
      <w:r>
        <w:t xml:space="preserve">of a </w:t>
      </w:r>
      <w:r w:rsidRPr="002A44C6">
        <w:t xml:space="preserve">difference you can make, the more interesting </w:t>
      </w:r>
      <w:r>
        <w:t xml:space="preserve">the </w:t>
      </w:r>
      <w:r w:rsidRPr="002A44C6">
        <w:t xml:space="preserve">job becomes. </w:t>
      </w:r>
    </w:p>
    <w:p w:rsidR="00CC5A97" w:rsidP="007109E6">
      <w:pPr>
        <w:pStyle w:val="Question"/>
        <w:numPr>
          <w:ilvl w:val="0"/>
          <w:numId w:val="0"/>
        </w:numPr>
        <w:ind w:left="794"/>
        <w:jc w:val="left"/>
      </w:pPr>
      <w:r w:rsidRPr="002A44C6">
        <w:rPr>
          <w:b/>
        </w:rPr>
        <w:t>Lord Hope of Craighead:</w:t>
      </w:r>
      <w:r>
        <w:t xml:space="preserve"> Public health is a very good example of successful devolution. The transfer of personnel to work with it requires a bit more information. How did that operate?</w:t>
      </w:r>
    </w:p>
    <w:p w:rsidR="00CC5A97" w:rsidRPr="002A44C6" w:rsidP="007109E6">
      <w:pPr>
        <w:pStyle w:val="Answer"/>
        <w:jc w:val="left"/>
      </w:pPr>
      <w:r>
        <w:rPr>
          <w:b/>
          <w:i/>
        </w:rPr>
        <w:t xml:space="preserve">Councillor Nick Forbes: </w:t>
      </w:r>
      <w:r w:rsidRPr="002A44C6">
        <w:t xml:space="preserve">Can I challenge the assumption </w:t>
      </w:r>
      <w:r>
        <w:t xml:space="preserve">behind </w:t>
      </w:r>
      <w:r w:rsidRPr="002A44C6">
        <w:t>the question? Public health was not devolved</w:t>
      </w:r>
      <w:r>
        <w:t xml:space="preserve"> but </w:t>
      </w:r>
      <w:r w:rsidRPr="002A44C6">
        <w:t>transferred. It was a local NHS function transferred into local government rather than a national function, although there was a bit of realignment of some of the national</w:t>
      </w:r>
      <w:r>
        <w:t xml:space="preserve"> functions. </w:t>
      </w:r>
    </w:p>
    <w:p w:rsidR="00CC5A97" w:rsidP="007109E6">
      <w:pPr>
        <w:pStyle w:val="Remark"/>
        <w:jc w:val="left"/>
      </w:pPr>
      <w:r w:rsidRPr="002A44C6">
        <w:rPr>
          <w:b/>
        </w:rPr>
        <w:t>Lord Hope of Craighead:</w:t>
      </w:r>
      <w:r>
        <w:t xml:space="preserve"> I beg your pardon. Still, there was a transfer of personnel, which is a good example of what you say is required to make proper use of devolution. Is that right? </w:t>
      </w:r>
    </w:p>
    <w:p w:rsidR="00CC5A97" w:rsidRPr="00CE47F8" w:rsidP="007109E6">
      <w:pPr>
        <w:pStyle w:val="Answer"/>
        <w:jc w:val="left"/>
      </w:pPr>
      <w:r w:rsidRPr="00F44FE5">
        <w:rPr>
          <w:b/>
          <w:bCs/>
          <w:i/>
          <w:iCs/>
        </w:rPr>
        <w:t>Councillor Nick Forbes:</w:t>
      </w:r>
      <w:r>
        <w:t xml:space="preserve"> Yes. </w:t>
      </w:r>
    </w:p>
    <w:p w:rsidR="00CC5A97" w:rsidP="007109E6">
      <w:pPr>
        <w:pStyle w:val="Answer"/>
        <w:jc w:val="left"/>
      </w:pPr>
      <w:r>
        <w:rPr>
          <w:b/>
          <w:i/>
        </w:rPr>
        <w:t xml:space="preserve">Councillor James Jamieson: </w:t>
      </w:r>
      <w:r w:rsidRPr="002A44C6">
        <w:t xml:space="preserve">To be quite frank, it would be slightly daft to have a function that </w:t>
      </w:r>
      <w:r>
        <w:t xml:space="preserve">was </w:t>
      </w:r>
      <w:r w:rsidRPr="002A44C6">
        <w:t xml:space="preserve">currently run from Whitehall with 500 civil servants involved in it and then </w:t>
      </w:r>
      <w:r>
        <w:t xml:space="preserve">to </w:t>
      </w:r>
      <w:r w:rsidRPr="002A44C6">
        <w:t xml:space="preserve">transfer the </w:t>
      </w:r>
      <w:r>
        <w:t xml:space="preserve">powers and </w:t>
      </w:r>
      <w:r w:rsidRPr="002A44C6">
        <w:t xml:space="preserve">budgets </w:t>
      </w:r>
      <w:r>
        <w:t xml:space="preserve">to </w:t>
      </w:r>
      <w:r w:rsidRPr="002A44C6">
        <w:t xml:space="preserve">local government and have 500 civil servants doing nothing. Obviously we would need to work </w:t>
      </w:r>
      <w:r w:rsidR="00171F8A">
        <w:t>on</w:t>
      </w:r>
      <w:r w:rsidRPr="002A44C6">
        <w:t xml:space="preserve"> that. </w:t>
      </w:r>
    </w:p>
    <w:p w:rsidR="00215A7E" w:rsidP="007109E6">
      <w:pPr>
        <w:pStyle w:val="Question"/>
        <w:jc w:val="left"/>
      </w:pPr>
      <w:r w:rsidRPr="00CE47F8">
        <w:rPr>
          <w:b/>
        </w:rPr>
        <w:t>Baroness Fookes:</w:t>
      </w:r>
      <w:r>
        <w:t xml:space="preserve"> I started </w:t>
      </w:r>
      <w:r w:rsidRPr="00CE47F8">
        <w:t>my career in local government as a coun</w:t>
      </w:r>
      <w:r>
        <w:t>ci</w:t>
      </w:r>
      <w:r w:rsidRPr="00CE47F8">
        <w:t>llor</w:t>
      </w:r>
      <w:r>
        <w:t>—</w:t>
      </w:r>
      <w:r w:rsidRPr="00CE47F8">
        <w:t>that is what started me off</w:t>
      </w:r>
      <w:r>
        <w:t>—</w:t>
      </w:r>
      <w:r>
        <w:t xml:space="preserve">and </w:t>
      </w:r>
      <w:r w:rsidRPr="00CE47F8">
        <w:t xml:space="preserve">I remember thinking </w:t>
      </w:r>
      <w:r>
        <w:t xml:space="preserve">that </w:t>
      </w:r>
      <w:r w:rsidRPr="00CE47F8">
        <w:t xml:space="preserve">there was often a mismatch between what the Government wanted you to do and the resources and powers </w:t>
      </w:r>
      <w:r>
        <w:t xml:space="preserve">that </w:t>
      </w:r>
      <w:r>
        <w:t xml:space="preserve">you </w:t>
      </w:r>
      <w:r w:rsidRPr="00CE47F8">
        <w:t xml:space="preserve">were given to carry it out on the ground. </w:t>
      </w:r>
    </w:p>
    <w:p w:rsidR="00CC5A97" w:rsidP="007109E6">
      <w:pPr>
        <w:pStyle w:val="Question"/>
        <w:numPr>
          <w:ilvl w:val="0"/>
          <w:numId w:val="0"/>
        </w:numPr>
        <w:ind w:left="794"/>
        <w:jc w:val="left"/>
      </w:pPr>
      <w:r w:rsidRPr="007A4902">
        <w:t>Can we now look at something that is very current, the levelling</w:t>
      </w:r>
      <w:r>
        <w:t>-</w:t>
      </w:r>
      <w:r w:rsidRPr="007A4902">
        <w:t>up agenda, which I gather will shortly be encapsulated in a White Paper? What do you think the Government</w:t>
      </w:r>
      <w:r>
        <w:t xml:space="preserve">’s priorities </w:t>
      </w:r>
      <w:r w:rsidRPr="007A4902">
        <w:t>should be? Perhaps more particularly, what role should local authorities play in that</w:t>
      </w:r>
      <w:r w:rsidR="005C0F1C">
        <w:t>, o</w:t>
      </w:r>
      <w:r w:rsidRPr="007A4902">
        <w:t xml:space="preserve">r is this just another example of </w:t>
      </w:r>
      <w:r>
        <w:t>“</w:t>
      </w:r>
      <w:r w:rsidRPr="007A4902">
        <w:t>handing down</w:t>
      </w:r>
      <w:r>
        <w:t>”</w:t>
      </w:r>
      <w:r w:rsidRPr="007A4902">
        <w:t xml:space="preserve"> when you want it in the </w:t>
      </w:r>
      <w:r>
        <w:t>reverse</w:t>
      </w:r>
      <w:r w:rsidRPr="007A4902">
        <w:t xml:space="preserve"> direction? </w:t>
      </w:r>
    </w:p>
    <w:p w:rsidR="006364B1" w:rsidP="007109E6">
      <w:pPr>
        <w:pStyle w:val="Answer"/>
        <w:jc w:val="left"/>
      </w:pPr>
      <w:r>
        <w:rPr>
          <w:b/>
          <w:i/>
        </w:rPr>
        <w:t xml:space="preserve">Councillor Nick Forbes: </w:t>
      </w:r>
      <w:r>
        <w:t xml:space="preserve">I would argue that the levelling-up agenda and the devolution agenda are aligned but not the same thing. Devolution is part of the armoury of tools to help </w:t>
      </w:r>
      <w:r w:rsidR="005C0F1C">
        <w:t xml:space="preserve">to </w:t>
      </w:r>
      <w:r>
        <w:t xml:space="preserve">deliver on the levelling-up agenda. </w:t>
      </w:r>
      <w:r w:rsidRPr="007A4902">
        <w:t>Part of the issue</w:t>
      </w:r>
      <w:r w:rsidR="00100452">
        <w:t xml:space="preserve">, of course, is that there is no </w:t>
      </w:r>
      <w:r w:rsidRPr="007A4902">
        <w:t>clear definition of what we mean</w:t>
      </w:r>
      <w:r>
        <w:t xml:space="preserve"> by levelling up</w:t>
      </w:r>
      <w:r w:rsidRPr="007A4902">
        <w:t xml:space="preserve">. </w:t>
      </w:r>
      <w:r>
        <w:t>T</w:t>
      </w:r>
      <w:r w:rsidRPr="007A4902">
        <w:t>he most obvious explanation of what we mean is that, regardless of where you live in the country, you can broadly achieve the same outcomes in areas of public life for yourself and your family, and there are no unforeseen advantages or disadvantages</w:t>
      </w:r>
      <w:r>
        <w:t xml:space="preserve"> just depending</w:t>
      </w:r>
      <w:r w:rsidRPr="007A4902">
        <w:t xml:space="preserve"> on where you live or the circumstances of your birth. </w:t>
      </w:r>
    </w:p>
    <w:p w:rsidR="00CC5A97" w:rsidRPr="007A4902" w:rsidP="007109E6">
      <w:pPr>
        <w:pStyle w:val="Answer"/>
        <w:jc w:val="left"/>
      </w:pPr>
      <w:r w:rsidRPr="007A4902">
        <w:t xml:space="preserve">That is actually quite a profound agenda, and certainly not one that can be delivered by </w:t>
      </w:r>
      <w:r>
        <w:t>a G</w:t>
      </w:r>
      <w:r w:rsidRPr="007A4902">
        <w:t>overnment with a couple of big project funding streams. It really is about tackling many of the national inequalit</w:t>
      </w:r>
      <w:r>
        <w:t>ie</w:t>
      </w:r>
      <w:r w:rsidRPr="007A4902">
        <w:t>s that we have seen since the post</w:t>
      </w:r>
      <w:r>
        <w:t>-</w:t>
      </w:r>
      <w:r w:rsidRPr="007A4902">
        <w:t xml:space="preserve">war period, and that means </w:t>
      </w:r>
      <w:r w:rsidR="00B3134D">
        <w:t xml:space="preserve">that </w:t>
      </w:r>
      <w:r w:rsidRPr="007A4902">
        <w:t>there needs to be a sustained level of government, particularly government investment</w:t>
      </w:r>
      <w:r>
        <w:t>,</w:t>
      </w:r>
      <w:r w:rsidRPr="007A4902">
        <w:t xml:space="preserve"> over a sustained period of time</w:t>
      </w:r>
      <w:r>
        <w:t>,</w:t>
      </w:r>
      <w:r w:rsidRPr="007A4902">
        <w:t xml:space="preserve"> if it </w:t>
      </w:r>
      <w:r w:rsidR="00B3134D">
        <w:t>is to</w:t>
      </w:r>
      <w:r w:rsidRPr="007A4902">
        <w:t xml:space="preserve"> make any difference.</w:t>
      </w:r>
    </w:p>
    <w:p w:rsidR="00CC5A97" w:rsidP="007109E6">
      <w:pPr>
        <w:pStyle w:val="Answer"/>
        <w:jc w:val="left"/>
      </w:pPr>
      <w:r w:rsidRPr="007A4902">
        <w:t>We may get on</w:t>
      </w:r>
      <w:r w:rsidR="00A5588D">
        <w:t xml:space="preserve"> </w:t>
      </w:r>
      <w:r w:rsidRPr="007A4902">
        <w:t>to what the levelling</w:t>
      </w:r>
      <w:r>
        <w:t>-</w:t>
      </w:r>
      <w:r w:rsidRPr="007A4902">
        <w:t>up agenda may also include, but those two prerequisites</w:t>
      </w:r>
      <w:r>
        <w:t xml:space="preserve">—that it is </w:t>
      </w:r>
      <w:r w:rsidRPr="007A4902">
        <w:t>a whole</w:t>
      </w:r>
      <w:r>
        <w:t>-</w:t>
      </w:r>
      <w:r w:rsidRPr="007A4902">
        <w:t xml:space="preserve">government approach rather than a departmental </w:t>
      </w:r>
      <w:r>
        <w:t>one</w:t>
      </w:r>
      <w:r w:rsidRPr="007A4902">
        <w:t xml:space="preserve">, and </w:t>
      </w:r>
      <w:r>
        <w:t xml:space="preserve">having </w:t>
      </w:r>
      <w:r w:rsidRPr="007A4902">
        <w:t xml:space="preserve">sustained investment in places that are underperforming in </w:t>
      </w:r>
      <w:r w:rsidR="00A5588D">
        <w:t>their</w:t>
      </w:r>
      <w:r w:rsidRPr="007A4902">
        <w:t xml:space="preserve"> outcomes</w:t>
      </w:r>
      <w:r>
        <w:t>—</w:t>
      </w:r>
      <w:r w:rsidR="00A5588D">
        <w:t>are</w:t>
      </w:r>
      <w:r w:rsidRPr="007A4902">
        <w:t xml:space="preserve"> an essential part of the starting point, rather than just</w:t>
      </w:r>
      <w:r>
        <w:t xml:space="preserve"> saying</w:t>
      </w:r>
      <w:r w:rsidRPr="007A4902">
        <w:t>, “</w:t>
      </w:r>
      <w:r>
        <w:t>H</w:t>
      </w:r>
      <w:r w:rsidRPr="007A4902">
        <w:t>ere's a budget</w:t>
      </w:r>
      <w:r w:rsidR="00A5588D">
        <w:t>. L</w:t>
      </w:r>
      <w:r>
        <w:t>et’s</w:t>
      </w:r>
      <w:r w:rsidRPr="007A4902">
        <w:t xml:space="preserve"> see who bids into it”. </w:t>
      </w:r>
    </w:p>
    <w:p w:rsidR="00CC5A97" w:rsidP="007109E6">
      <w:pPr>
        <w:pStyle w:val="Answer"/>
        <w:jc w:val="left"/>
      </w:pPr>
      <w:r>
        <w:rPr>
          <w:b/>
          <w:i/>
        </w:rPr>
        <w:t xml:space="preserve">Councillor James Jamieson: </w:t>
      </w:r>
      <w:r>
        <w:t>There are a couple of key p</w:t>
      </w:r>
      <w:r w:rsidRPr="007A4902">
        <w:t>oint</w:t>
      </w:r>
      <w:r>
        <w:t>s</w:t>
      </w:r>
      <w:r w:rsidRPr="007A4902">
        <w:t xml:space="preserve"> here. One is that levelling up is not</w:t>
      </w:r>
      <w:r>
        <w:t xml:space="preserve"> just a north-south </w:t>
      </w:r>
      <w:r w:rsidRPr="007A4902">
        <w:t>issue</w:t>
      </w:r>
      <w:r>
        <w:t>. There are places that need levelling up across the country</w:t>
      </w:r>
      <w:r w:rsidR="00255B17">
        <w:t>. T</w:t>
      </w:r>
      <w:r>
        <w:t>here are some very poor places everywhere</w:t>
      </w:r>
      <w:r w:rsidR="005B5B24">
        <w:t xml:space="preserve">, </w:t>
      </w:r>
      <w:r>
        <w:t>and</w:t>
      </w:r>
      <w:r w:rsidRPr="007A4902">
        <w:t xml:space="preserve"> we all know about that in Plymouth and Hastings. A</w:t>
      </w:r>
      <w:r>
        <w:t>s Nick says, t</w:t>
      </w:r>
      <w:r w:rsidRPr="007A4902">
        <w:t xml:space="preserve">he key point is that this is not about building </w:t>
      </w:r>
      <w:r>
        <w:t xml:space="preserve">a new </w:t>
      </w:r>
      <w:r w:rsidRPr="007A4902">
        <w:t>library</w:t>
      </w:r>
      <w:r w:rsidR="005B5B24">
        <w:t>,</w:t>
      </w:r>
      <w:r>
        <w:t xml:space="preserve"> fly</w:t>
      </w:r>
      <w:r w:rsidRPr="007A4902">
        <w:t>over or whatever</w:t>
      </w:r>
      <w:r w:rsidR="005B5B24">
        <w:t>. I</w:t>
      </w:r>
      <w:r>
        <w:t>t</w:t>
      </w:r>
      <w:r w:rsidRPr="007A4902">
        <w:t xml:space="preserve"> is much more complex. It is about how we create more and better paid jobs</w:t>
      </w:r>
      <w:r>
        <w:t xml:space="preserve"> in an area and how we give communities the skills for those jobs.</w:t>
      </w:r>
      <w:r w:rsidRPr="007A4902">
        <w:t xml:space="preserve"> How do we create the aspiration </w:t>
      </w:r>
      <w:r>
        <w:t xml:space="preserve">so </w:t>
      </w:r>
      <w:r w:rsidRPr="007A4902">
        <w:t xml:space="preserve">that the schoolchildren of today see themselves in those jobs? How do we take people who have may </w:t>
      </w:r>
      <w:r>
        <w:t xml:space="preserve">been unemployed </w:t>
      </w:r>
      <w:r w:rsidRPr="007A4902">
        <w:t>for many years and help them into a job? How do we give people</w:t>
      </w:r>
      <w:r>
        <w:t xml:space="preserve"> decent housing, and h</w:t>
      </w:r>
      <w:r w:rsidRPr="007A4902">
        <w:t>ow do we address some of the health outcomes? Again, I would need to double</w:t>
      </w:r>
      <w:r>
        <w:t>-check</w:t>
      </w:r>
      <w:r w:rsidRPr="007A4902">
        <w:t xml:space="preserve"> the stats, b</w:t>
      </w:r>
      <w:r>
        <w:t>ut</w:t>
      </w:r>
      <w:r w:rsidRPr="007A4902">
        <w:t xml:space="preserve"> </w:t>
      </w:r>
      <w:r w:rsidR="005B5B24">
        <w:t>there is</w:t>
      </w:r>
      <w:r w:rsidRPr="007A4902">
        <w:t xml:space="preserve"> 15 years </w:t>
      </w:r>
      <w:r>
        <w:t xml:space="preserve">of </w:t>
      </w:r>
      <w:r w:rsidRPr="007A4902">
        <w:t xml:space="preserve">difference in life expectancy </w:t>
      </w:r>
      <w:r>
        <w:t>between</w:t>
      </w:r>
      <w:r w:rsidRPr="007A4902">
        <w:t xml:space="preserve"> different parts of the country.</w:t>
      </w:r>
    </w:p>
    <w:p w:rsidR="009D5996" w:rsidP="007109E6">
      <w:pPr>
        <w:pStyle w:val="Answer"/>
        <w:jc w:val="left"/>
      </w:pPr>
      <w:r w:rsidRPr="007A4902">
        <w:t xml:space="preserve">There </w:t>
      </w:r>
      <w:r>
        <w:t xml:space="preserve">is </w:t>
      </w:r>
      <w:r w:rsidRPr="007A4902">
        <w:t>a whole raft of things. It is not as simple as</w:t>
      </w:r>
      <w:r>
        <w:t xml:space="preserve"> saying</w:t>
      </w:r>
      <w:r w:rsidRPr="007A4902">
        <w:t>, “</w:t>
      </w:r>
      <w:r>
        <w:t>H</w:t>
      </w:r>
      <w:r w:rsidRPr="007A4902">
        <w:t>ere you are</w:t>
      </w:r>
      <w:r w:rsidR="007B4116">
        <w:t>. Y</w:t>
      </w:r>
      <w:r w:rsidRPr="007A4902">
        <w:t>ou get a grant for economic development”. You need to look at how we attract employers, how we utilise our universities or technical skills in this area, how we have great housing and how we have transport infrastructure</w:t>
      </w:r>
      <w:r>
        <w:t xml:space="preserve">. How do we look at green infrastructure? How do we make it sustainable? </w:t>
      </w:r>
      <w:r w:rsidRPr="007A4902">
        <w:t xml:space="preserve">How do we avoid people having to commute huge distances? It is a whole raft of things. </w:t>
      </w:r>
    </w:p>
    <w:p w:rsidR="00CC5A97" w:rsidP="007109E6">
      <w:pPr>
        <w:pStyle w:val="Answer"/>
        <w:jc w:val="left"/>
      </w:pPr>
      <w:r w:rsidRPr="007A4902">
        <w:t xml:space="preserve">Again, that comes down to place. </w:t>
      </w:r>
      <w:r w:rsidR="00750EC5">
        <w:t>A</w:t>
      </w:r>
      <w:r w:rsidRPr="007A4902">
        <w:t xml:space="preserve"> place</w:t>
      </w:r>
      <w:r w:rsidR="00750EC5">
        <w:t xml:space="preserve"> can have </w:t>
      </w:r>
      <w:r w:rsidRPr="007A4902">
        <w:t xml:space="preserve">a very different issues. </w:t>
      </w:r>
      <w:r>
        <w:t>S</w:t>
      </w:r>
      <w:r w:rsidRPr="007A4902">
        <w:t>omewhere like Derby does not have a world</w:t>
      </w:r>
      <w:r>
        <w:t>-</w:t>
      </w:r>
      <w:r w:rsidRPr="007A4902">
        <w:t>class university</w:t>
      </w:r>
      <w:r>
        <w:t>,</w:t>
      </w:r>
      <w:r w:rsidRPr="007A4902">
        <w:t xml:space="preserve"> but </w:t>
      </w:r>
      <w:r>
        <w:t xml:space="preserve">it </w:t>
      </w:r>
      <w:r w:rsidRPr="007A4902">
        <w:t>has some interesting world</w:t>
      </w:r>
      <w:r>
        <w:t>-</w:t>
      </w:r>
      <w:r w:rsidRPr="007A4902">
        <w:t xml:space="preserve">class technology businesses. How do we develop </w:t>
      </w:r>
      <w:r>
        <w:t>tha</w:t>
      </w:r>
      <w:r w:rsidRPr="007A4902">
        <w:t xml:space="preserve">t? You may go to a different place. Okay, I </w:t>
      </w:r>
      <w:r w:rsidR="00CC7856">
        <w:t>will</w:t>
      </w:r>
      <w:r w:rsidRPr="007A4902">
        <w:t xml:space="preserve"> call Sheffield a world</w:t>
      </w:r>
      <w:r>
        <w:t>-</w:t>
      </w:r>
      <w:r w:rsidRPr="007A4902">
        <w:t>class university</w:t>
      </w:r>
      <w:r>
        <w:t>,</w:t>
      </w:r>
      <w:r w:rsidRPr="007A4902">
        <w:t xml:space="preserve"> because I went there</w:t>
      </w:r>
      <w:r w:rsidR="00750EC5">
        <w:t xml:space="preserve">, </w:t>
      </w:r>
      <w:r w:rsidRPr="007A4902">
        <w:t xml:space="preserve">but it </w:t>
      </w:r>
      <w:r>
        <w:t xml:space="preserve">also </w:t>
      </w:r>
      <w:r w:rsidRPr="007A4902">
        <w:t xml:space="preserve">has some really fascinating stuff about materials, and you can build on the university. </w:t>
      </w:r>
      <w:r w:rsidR="00750EC5">
        <w:t>T</w:t>
      </w:r>
      <w:r w:rsidRPr="007A4902">
        <w:t>hat would be a different mechanism</w:t>
      </w:r>
      <w:r w:rsidR="00750EC5">
        <w:t>, b</w:t>
      </w:r>
      <w:r w:rsidRPr="007A4902">
        <w:t>ut you have to be able to do that at place.</w:t>
      </w:r>
    </w:p>
    <w:p w:rsidR="00CC5A97" w:rsidP="007109E6">
      <w:pPr>
        <w:pStyle w:val="Remark"/>
        <w:jc w:val="left"/>
      </w:pPr>
      <w:r w:rsidRPr="007A4902">
        <w:rPr>
          <w:b/>
        </w:rPr>
        <w:t>Baroness Fookes:</w:t>
      </w:r>
      <w:r>
        <w:t xml:space="preserve"> How would you expect or hope that the Government might approach this complicated set of issues?</w:t>
      </w:r>
    </w:p>
    <w:p w:rsidR="00CC5A97" w:rsidP="007109E6">
      <w:pPr>
        <w:pStyle w:val="Remark"/>
        <w:jc w:val="left"/>
      </w:pPr>
      <w:r w:rsidRPr="007A4902">
        <w:rPr>
          <w:b/>
        </w:rPr>
        <w:t>The Chair:</w:t>
      </w:r>
      <w:r>
        <w:t xml:space="preserve"> To add to that question, how much have you been involved and consulted and had discussions with the Government about the way forward for the White Paper?</w:t>
      </w:r>
    </w:p>
    <w:p w:rsidR="00CC5A97" w:rsidRPr="007A4902" w:rsidP="007109E6">
      <w:pPr>
        <w:pStyle w:val="Answer"/>
        <w:jc w:val="left"/>
      </w:pPr>
      <w:r>
        <w:rPr>
          <w:b/>
          <w:i/>
        </w:rPr>
        <w:t xml:space="preserve">Councillor Nick Forbes: </w:t>
      </w:r>
      <w:r>
        <w:t xml:space="preserve">I have not had any discussions </w:t>
      </w:r>
      <w:r w:rsidR="00171F8A">
        <w:t>on</w:t>
      </w:r>
      <w:r>
        <w:t xml:space="preserve"> the White Paper</w:t>
      </w:r>
      <w:r w:rsidR="007B0382">
        <w:t xml:space="preserve">, </w:t>
      </w:r>
      <w:r>
        <w:t>although James, with a different political complexion to me, may have had slightly more i</w:t>
      </w:r>
      <w:r w:rsidRPr="007A4902">
        <w:t xml:space="preserve">nput </w:t>
      </w:r>
      <w:r w:rsidR="00255AFF">
        <w:t>on</w:t>
      </w:r>
      <w:r w:rsidRPr="007A4902">
        <w:t xml:space="preserve"> it. The fundamental point is that</w:t>
      </w:r>
      <w:r>
        <w:t>,</w:t>
      </w:r>
      <w:r w:rsidRPr="007A4902">
        <w:t xml:space="preserve"> if the </w:t>
      </w:r>
      <w:r>
        <w:t>G</w:t>
      </w:r>
      <w:r w:rsidRPr="007A4902">
        <w:t xml:space="preserve">overnment think they can do levelling up by using the current </w:t>
      </w:r>
      <w:r>
        <w:t xml:space="preserve">rubber </w:t>
      </w:r>
      <w:r w:rsidRPr="007A4902">
        <w:t xml:space="preserve">levers </w:t>
      </w:r>
      <w:r>
        <w:t xml:space="preserve">in Whitehall, </w:t>
      </w:r>
      <w:r w:rsidRPr="007A4902">
        <w:t>the</w:t>
      </w:r>
      <w:r>
        <w:t xml:space="preserve">y </w:t>
      </w:r>
      <w:r w:rsidR="00CC7856">
        <w:t>will</w:t>
      </w:r>
      <w:r w:rsidRPr="007A4902">
        <w:t xml:space="preserve"> make the same mistakes again. It is not an either</w:t>
      </w:r>
      <w:r>
        <w:t>/</w:t>
      </w:r>
      <w:r w:rsidRPr="007A4902">
        <w:t>or</w:t>
      </w:r>
      <w:r w:rsidR="00C70239">
        <w:t xml:space="preserve">; </w:t>
      </w:r>
      <w:r>
        <w:t xml:space="preserve">it </w:t>
      </w:r>
      <w:r w:rsidRPr="007A4902">
        <w:t>is a both</w:t>
      </w:r>
      <w:r>
        <w:t>/a</w:t>
      </w:r>
      <w:r w:rsidRPr="007A4902">
        <w:t>nd. Local government needs to be essential to this agenda</w:t>
      </w:r>
      <w:r w:rsidR="00C70239">
        <w:t>,</w:t>
      </w:r>
      <w:r w:rsidRPr="007A4902">
        <w:t xml:space="preserve"> because we know that we are leaders of place and shapers of our communities</w:t>
      </w:r>
      <w:r>
        <w:t>.</w:t>
      </w:r>
      <w:r w:rsidRPr="007A4902">
        <w:t xml:space="preserve"> We do not just do the planning framework</w:t>
      </w:r>
      <w:r w:rsidR="00C70239">
        <w:t xml:space="preserve">; </w:t>
      </w:r>
      <w:r>
        <w:t>w</w:t>
      </w:r>
      <w:r w:rsidRPr="007A4902">
        <w:t>e are able to co</w:t>
      </w:r>
      <w:r>
        <w:t>-</w:t>
      </w:r>
      <w:r w:rsidRPr="007A4902">
        <w:t>ordinate agencies in a way that no other bits of government can, just because of the nature of our relationships at a local level</w:t>
      </w:r>
      <w:r>
        <w:t>.</w:t>
      </w:r>
      <w:r w:rsidRPr="007A4902">
        <w:t xml:space="preserve"> There can sometimes be a sense of policy by di</w:t>
      </w:r>
      <w:r>
        <w:t>k</w:t>
      </w:r>
      <w:r w:rsidRPr="007A4902">
        <w:t>tat</w:t>
      </w:r>
      <w:r>
        <w:t>.</w:t>
      </w:r>
      <w:r w:rsidRPr="007A4902">
        <w:t xml:space="preserve"> Levelling up has to be one of those ones where </w:t>
      </w:r>
      <w:r w:rsidR="00C70239">
        <w:t xml:space="preserve">we </w:t>
      </w:r>
      <w:r w:rsidRPr="007A4902">
        <w:t xml:space="preserve">genuinely feel that we are </w:t>
      </w:r>
      <w:r>
        <w:t>c</w:t>
      </w:r>
      <w:r w:rsidRPr="007A4902">
        <w:t>o</w:t>
      </w:r>
      <w:r>
        <w:t>-</w:t>
      </w:r>
      <w:r w:rsidRPr="007A4902">
        <w:t>producing the outcomes that we are trying to achieve together.</w:t>
      </w:r>
    </w:p>
    <w:p w:rsidR="00CC5A97" w:rsidP="007109E6">
      <w:pPr>
        <w:pStyle w:val="Answer"/>
        <w:jc w:val="left"/>
      </w:pPr>
      <w:r>
        <w:rPr>
          <w:b/>
          <w:i/>
        </w:rPr>
        <w:t xml:space="preserve">Councillor James Jamieson: </w:t>
      </w:r>
      <w:r>
        <w:t>I, like every other local authority</w:t>
      </w:r>
      <w:r w:rsidRPr="007A4902">
        <w:t>,</w:t>
      </w:r>
      <w:r>
        <w:t xml:space="preserve"> have been lobbying and talking to anyone who will listen to me to try to put our point of view. I hope that </w:t>
      </w:r>
      <w:r w:rsidRPr="007A4902">
        <w:t>some people have been listening. I am well aware that</w:t>
      </w:r>
      <w:r>
        <w:t>, at an officer and official level, conversations have been going on.</w:t>
      </w:r>
    </w:p>
    <w:p w:rsidR="00CC5A97" w:rsidRPr="007A4902" w:rsidP="007109E6">
      <w:pPr>
        <w:pStyle w:val="Answer"/>
        <w:jc w:val="left"/>
      </w:pPr>
      <w:r>
        <w:t>T</w:t>
      </w:r>
      <w:r w:rsidRPr="007A4902">
        <w:t xml:space="preserve">he key question here is the one that </w:t>
      </w:r>
      <w:r>
        <w:t>Ni</w:t>
      </w:r>
      <w:r w:rsidRPr="007A4902">
        <w:t>ck and I have alluded to.</w:t>
      </w:r>
      <w:r>
        <w:t xml:space="preserve"> This is not a </w:t>
      </w:r>
      <w:r w:rsidR="00CD5A25">
        <w:t>DLUHC</w:t>
      </w:r>
      <w:r>
        <w:t xml:space="preserve"> local government issue; it </w:t>
      </w:r>
      <w:r w:rsidRPr="007A4902">
        <w:t xml:space="preserve">involves Defra, </w:t>
      </w:r>
      <w:r>
        <w:t>BEIS</w:t>
      </w:r>
      <w:r w:rsidRPr="007A4902">
        <w:t>, the Department for Education, the Department for Transport and pretty much every department</w:t>
      </w:r>
      <w:r>
        <w:t>,</w:t>
      </w:r>
      <w:r w:rsidRPr="007A4902">
        <w:t xml:space="preserve"> if you </w:t>
      </w:r>
      <w:r w:rsidR="00CC7856">
        <w:t>will</w:t>
      </w:r>
      <w:r w:rsidRPr="007A4902">
        <w:t xml:space="preserve"> do this</w:t>
      </w:r>
      <w:r>
        <w:t>. T</w:t>
      </w:r>
      <w:r w:rsidRPr="007A4902">
        <w:t>hat is a big leap</w:t>
      </w:r>
      <w:r>
        <w:t>, and</w:t>
      </w:r>
      <w:r w:rsidRPr="007A4902">
        <w:t xml:space="preserve"> I am not expecting white smoke and </w:t>
      </w:r>
      <w:r>
        <w:t xml:space="preserve">for </w:t>
      </w:r>
      <w:r w:rsidRPr="007A4902">
        <w:t>everything</w:t>
      </w:r>
      <w:r>
        <w:t xml:space="preserve"> to</w:t>
      </w:r>
      <w:r w:rsidRPr="007A4902">
        <w:t xml:space="preserve"> be transformation</w:t>
      </w:r>
      <w:r>
        <w:t>al</w:t>
      </w:r>
      <w:r w:rsidRPr="007A4902">
        <w:t xml:space="preserve"> tomorrow. </w:t>
      </w:r>
      <w:r>
        <w:t>But i</w:t>
      </w:r>
      <w:r w:rsidRPr="007A4902">
        <w:t xml:space="preserve">f we can have a </w:t>
      </w:r>
      <w:r>
        <w:t xml:space="preserve">White Paper </w:t>
      </w:r>
      <w:r w:rsidRPr="007A4902">
        <w:t>that moves us in that direction, that would be great.</w:t>
      </w:r>
    </w:p>
    <w:p w:rsidR="00CC5A97" w:rsidP="007109E6">
      <w:pPr>
        <w:pStyle w:val="Answer"/>
        <w:jc w:val="left"/>
      </w:pPr>
      <w:r w:rsidRPr="007A4902">
        <w:t>One of the things that we have asked for and which would be very helpful is to have a combined government</w:t>
      </w:r>
      <w:r w:rsidR="002D2744">
        <w:t>-</w:t>
      </w:r>
      <w:r w:rsidRPr="007A4902">
        <w:t xml:space="preserve">local government task force to look at </w:t>
      </w:r>
      <w:r>
        <w:t>d</w:t>
      </w:r>
      <w:r w:rsidRPr="007A4902">
        <w:t>evolution and levelling up. I know they are not quite the same things</w:t>
      </w:r>
      <w:r>
        <w:t>,</w:t>
      </w:r>
      <w:r w:rsidRPr="007A4902">
        <w:t xml:space="preserve"> but there is a big overlap. </w:t>
      </w:r>
      <w:r>
        <w:t>T</w:t>
      </w:r>
      <w:r w:rsidRPr="007A4902">
        <w:t>hat would allow us to pull together department</w:t>
      </w:r>
      <w:r>
        <w:t xml:space="preserve">s and start </w:t>
      </w:r>
      <w:r w:rsidRPr="007A4902">
        <w:t xml:space="preserve">to address why </w:t>
      </w:r>
      <w:r>
        <w:t>we cannot do something and what the issue is. W</w:t>
      </w:r>
      <w:r w:rsidRPr="007A4902">
        <w:t xml:space="preserve">e had a very successful task force on </w:t>
      </w:r>
      <w:r>
        <w:t>Brexit</w:t>
      </w:r>
      <w:r w:rsidR="002D2744">
        <w:t xml:space="preserve"> that</w:t>
      </w:r>
      <w:r w:rsidRPr="007A4902">
        <w:t xml:space="preserve"> was about how to address the issues as Brexit came along. That worked well under the previous Secretary of State for </w:t>
      </w:r>
      <w:r>
        <w:t>L</w:t>
      </w:r>
      <w:r w:rsidRPr="007A4902">
        <w:t xml:space="preserve">ocal </w:t>
      </w:r>
      <w:r>
        <w:t>G</w:t>
      </w:r>
      <w:r w:rsidRPr="007A4902">
        <w:t>overnment</w:t>
      </w:r>
      <w:r>
        <w:t>.</w:t>
      </w:r>
      <w:r w:rsidRPr="007A4902">
        <w:t xml:space="preserve"> Something like that would work very well as a mechanism for trying to push through. </w:t>
      </w:r>
      <w:r>
        <w:t>It</w:t>
      </w:r>
      <w:r w:rsidRPr="007A4902">
        <w:t xml:space="preserve"> should not be a one</w:t>
      </w:r>
      <w:r>
        <w:t>-</w:t>
      </w:r>
      <w:r w:rsidRPr="007A4902">
        <w:t>off</w:t>
      </w:r>
      <w:r w:rsidR="00AE54E0">
        <w:t xml:space="preserve">; </w:t>
      </w:r>
      <w:r>
        <w:t xml:space="preserve">it </w:t>
      </w:r>
      <w:r w:rsidRPr="007A4902">
        <w:t>should be ongoing</w:t>
      </w:r>
      <w:r>
        <w:t>. I</w:t>
      </w:r>
      <w:r w:rsidRPr="007A4902">
        <w:t xml:space="preserve">f we </w:t>
      </w:r>
      <w:r w:rsidR="00AE54E0">
        <w:t>are to</w:t>
      </w:r>
      <w:r w:rsidRPr="007A4902">
        <w:t xml:space="preserve"> have successful</w:t>
      </w:r>
      <w:r>
        <w:t xml:space="preserve"> levelling up and devolution, it </w:t>
      </w:r>
      <w:r w:rsidR="00AE54E0">
        <w:t>will not be</w:t>
      </w:r>
      <w:r>
        <w:t xml:space="preserve"> just this White Paper and stop; it </w:t>
      </w:r>
      <w:r w:rsidR="00CC7856">
        <w:t>will</w:t>
      </w:r>
      <w:r w:rsidRPr="007A4902">
        <w:t xml:space="preserve"> be a long</w:t>
      </w:r>
      <w:r>
        <w:t xml:space="preserve"> period, and that </w:t>
      </w:r>
      <w:r w:rsidRPr="007A4902">
        <w:t xml:space="preserve">is crucial for us. </w:t>
      </w:r>
    </w:p>
    <w:p w:rsidR="00CC5A97" w:rsidP="007109E6">
      <w:pPr>
        <w:pStyle w:val="Remark"/>
        <w:jc w:val="left"/>
      </w:pPr>
      <w:r w:rsidRPr="007A4902">
        <w:rPr>
          <w:b/>
        </w:rPr>
        <w:t>Baroness Fookes:</w:t>
      </w:r>
      <w:r>
        <w:t xml:space="preserve"> It might be helpful if the committee </w:t>
      </w:r>
      <w:r w:rsidR="00AE54E0">
        <w:t>had</w:t>
      </w:r>
      <w:r>
        <w:t xml:space="preserve"> a briefing on </w:t>
      </w:r>
      <w:r>
        <w:t>how the Brexit task force worked, if you think that might be a model for future work.</w:t>
      </w:r>
    </w:p>
    <w:p w:rsidR="00CC5A97" w:rsidP="007109E6">
      <w:pPr>
        <w:pStyle w:val="Remark"/>
        <w:jc w:val="left"/>
      </w:pPr>
      <w:r>
        <w:rPr>
          <w:b/>
          <w:i/>
        </w:rPr>
        <w:t xml:space="preserve">Councillor Nick Forbes: </w:t>
      </w:r>
      <w:r w:rsidRPr="007A4902">
        <w:t xml:space="preserve">We have also done something similar through the pandemic, with, in effect, sounding boards for </w:t>
      </w:r>
      <w:r>
        <w:t>Ministers</w:t>
      </w:r>
      <w:r w:rsidRPr="007A4902">
        <w:t xml:space="preserve"> and the opportunity to talk about emerging issues that no one had quite f</w:t>
      </w:r>
      <w:r>
        <w:t>oreseen.</w:t>
      </w:r>
      <w:r w:rsidRPr="007A4902">
        <w:t xml:space="preserve"> So we have quite a good model here</w:t>
      </w:r>
      <w:r>
        <w:t>.</w:t>
      </w:r>
      <w:r w:rsidRPr="007A4902">
        <w:t xml:space="preserve"> It is not about saying</w:t>
      </w:r>
      <w:r>
        <w:t xml:space="preserve"> that</w:t>
      </w:r>
      <w:r w:rsidRPr="007A4902">
        <w:t xml:space="preserve"> we </w:t>
      </w:r>
      <w:r w:rsidR="00CC7856">
        <w:t>will</w:t>
      </w:r>
      <w:r w:rsidRPr="007A4902">
        <w:t xml:space="preserve"> take things off </w:t>
      </w:r>
      <w:r>
        <w:t>or we</w:t>
      </w:r>
      <w:r w:rsidRPr="007A4902">
        <w:t xml:space="preserve"> could do things instead</w:t>
      </w:r>
      <w:r w:rsidR="009528AF">
        <w:t xml:space="preserve">; </w:t>
      </w:r>
      <w:r>
        <w:t>i</w:t>
      </w:r>
      <w:r w:rsidRPr="007A4902">
        <w:t>t is about sharing and trying to come up with new solutions to long</w:t>
      </w:r>
      <w:r w:rsidR="009528AF">
        <w:t>-</w:t>
      </w:r>
      <w:r w:rsidRPr="007A4902">
        <w:t>standing challenges.</w:t>
      </w:r>
    </w:p>
    <w:p w:rsidR="00CC5A97" w:rsidP="007109E6">
      <w:pPr>
        <w:pStyle w:val="Question"/>
        <w:numPr>
          <w:ilvl w:val="0"/>
          <w:numId w:val="0"/>
        </w:numPr>
        <w:ind w:left="794"/>
        <w:jc w:val="left"/>
      </w:pPr>
      <w:r w:rsidRPr="007A4902">
        <w:rPr>
          <w:b/>
        </w:rPr>
        <w:t>The Chair:</w:t>
      </w:r>
      <w:r>
        <w:t xml:space="preserve"> It would be interesting to know a little more about that, and it might be quite useful to the committee. </w:t>
      </w:r>
    </w:p>
    <w:p w:rsidR="00CC5A97" w:rsidRPr="007A4902" w:rsidP="007109E6">
      <w:pPr>
        <w:pStyle w:val="Question"/>
        <w:jc w:val="left"/>
      </w:pPr>
      <w:r w:rsidRPr="007A4902">
        <w:rPr>
          <w:b/>
        </w:rPr>
        <w:t>Lord Hennessy of Nympsfield:</w:t>
      </w:r>
      <w:r>
        <w:t xml:space="preserve"> </w:t>
      </w:r>
      <w:r w:rsidRPr="007A4902">
        <w:t>I wonder if I could follow up</w:t>
      </w:r>
      <w:r>
        <w:t xml:space="preserve"> on C</w:t>
      </w:r>
      <w:r w:rsidRPr="007A4902">
        <w:t>ouncillor Jam</w:t>
      </w:r>
      <w:r>
        <w:t>ieson’s</w:t>
      </w:r>
      <w:r w:rsidRPr="007A4902">
        <w:t xml:space="preserve"> point </w:t>
      </w:r>
      <w:r>
        <w:t xml:space="preserve">a </w:t>
      </w:r>
      <w:r w:rsidRPr="007A4902">
        <w:t>moment ago on the need for</w:t>
      </w:r>
      <w:r>
        <w:t xml:space="preserve"> the long term to </w:t>
      </w:r>
      <w:r w:rsidRPr="007A4902">
        <w:t>be predominant in policy</w:t>
      </w:r>
      <w:r>
        <w:t>-</w:t>
      </w:r>
      <w:r w:rsidRPr="007A4902">
        <w:t>making. Do you both regret the passing of the government's industrial strategy</w:t>
      </w:r>
      <w:r>
        <w:t>—I think it was last March—which was abandoned formally?</w:t>
      </w:r>
    </w:p>
    <w:p w:rsidR="00CC5A97" w:rsidRPr="001402FC" w:rsidP="007109E6">
      <w:pPr>
        <w:pStyle w:val="Answer"/>
        <w:jc w:val="left"/>
        <w:rPr>
          <w:bCs/>
          <w:iCs/>
        </w:rPr>
      </w:pPr>
      <w:r>
        <w:rPr>
          <w:b/>
          <w:i/>
        </w:rPr>
        <w:t xml:space="preserve">Councillor James Jamieson: </w:t>
      </w:r>
      <w:r>
        <w:rPr>
          <w:bCs/>
          <w:iCs/>
        </w:rPr>
        <w:t>This may sound terrible, but I am not an expert on the Government’s industrial strategy, and I am not a big fan of top-down.</w:t>
      </w:r>
    </w:p>
    <w:p w:rsidR="00CC5A97" w:rsidP="007109E6">
      <w:pPr>
        <w:pStyle w:val="Answer"/>
        <w:jc w:val="left"/>
      </w:pPr>
      <w:r>
        <w:rPr>
          <w:b/>
          <w:i/>
        </w:rPr>
        <w:t xml:space="preserve">Councillor Nick Forbes: </w:t>
      </w:r>
      <w:r w:rsidR="00B57D25">
        <w:t>All</w:t>
      </w:r>
      <w:r>
        <w:t xml:space="preserve"> Government</w:t>
      </w:r>
      <w:r w:rsidR="00B57D25">
        <w:t>s</w:t>
      </w:r>
      <w:r>
        <w:t xml:space="preserve"> have their fashions. The coalition Government in particular talked a lot about industrial strategies and having local place strategies that aligned with a broader national plan. </w:t>
      </w:r>
      <w:r w:rsidR="00B57D25">
        <w:t>T</w:t>
      </w:r>
      <w:r>
        <w:t>he National I</w:t>
      </w:r>
      <w:r w:rsidRPr="007A4902">
        <w:t xml:space="preserve">nfrastructure Commission and the national green investment bank </w:t>
      </w:r>
      <w:r w:rsidR="00B57D25">
        <w:t xml:space="preserve">were </w:t>
      </w:r>
      <w:r>
        <w:t>established. But y</w:t>
      </w:r>
      <w:r w:rsidRPr="007A4902">
        <w:t>ou are quite right: there has been very much very little mention of the industrial strategies</w:t>
      </w:r>
      <w:r>
        <w:t>,</w:t>
      </w:r>
      <w:r w:rsidRPr="007A4902">
        <w:t xml:space="preserve"> and it is all </w:t>
      </w:r>
      <w:r>
        <w:t xml:space="preserve">about </w:t>
      </w:r>
      <w:r w:rsidRPr="007A4902">
        <w:t xml:space="preserve">levelling up, because the political weather has moved on a little. </w:t>
      </w:r>
    </w:p>
    <w:p w:rsidR="00CC5A97" w:rsidP="007109E6">
      <w:pPr>
        <w:pStyle w:val="Remark"/>
        <w:jc w:val="left"/>
      </w:pPr>
      <w:r w:rsidRPr="007A4902">
        <w:rPr>
          <w:b/>
        </w:rPr>
        <w:t>Lord Hennessy of Nympsfield:</w:t>
      </w:r>
      <w:r>
        <w:t xml:space="preserve"> My question was about whether you regret that.</w:t>
      </w:r>
    </w:p>
    <w:p w:rsidR="00CC5A97" w:rsidP="007109E6">
      <w:pPr>
        <w:pStyle w:val="Answer"/>
        <w:jc w:val="left"/>
      </w:pPr>
      <w:r>
        <w:rPr>
          <w:b/>
          <w:i/>
        </w:rPr>
        <w:t xml:space="preserve">Councillor Nick Forbes: </w:t>
      </w:r>
      <w:r>
        <w:t xml:space="preserve">The fundamental point is that, regardless of what it is called, what is </w:t>
      </w:r>
      <w:r w:rsidRPr="007A4902">
        <w:t>needed is consistency over a very long period</w:t>
      </w:r>
      <w:r>
        <w:t xml:space="preserve"> of time</w:t>
      </w:r>
      <w:r w:rsidRPr="007A4902">
        <w:t>. Strategies and plans that chop and change with electoral cycles, frankly, are not really much use</w:t>
      </w:r>
      <w:r>
        <w:t>.</w:t>
      </w:r>
      <w:r w:rsidRPr="007A4902">
        <w:t xml:space="preserve"> </w:t>
      </w:r>
      <w:r w:rsidR="000E0480">
        <w:t>B</w:t>
      </w:r>
      <w:r w:rsidRPr="007A4902">
        <w:t>usiness looks for long</w:t>
      </w:r>
      <w:r>
        <w:t>-</w:t>
      </w:r>
      <w:r w:rsidRPr="007A4902">
        <w:t>term continuity and stability</w:t>
      </w:r>
      <w:r>
        <w:t xml:space="preserve">, which </w:t>
      </w:r>
      <w:r w:rsidRPr="007A4902">
        <w:t xml:space="preserve">is genuinely one of the things that we are able to do at local level. </w:t>
      </w:r>
      <w:r w:rsidR="0061002D">
        <w:t>W</w:t>
      </w:r>
      <w:r w:rsidRPr="007A4902">
        <w:t>e have our electoral cycles,</w:t>
      </w:r>
      <w:r w:rsidR="0061002D">
        <w:t xml:space="preserve"> but</w:t>
      </w:r>
      <w:r w:rsidRPr="007A4902">
        <w:t xml:space="preserve"> they are not of quite the same magnitude of cycle </w:t>
      </w:r>
      <w:r>
        <w:t xml:space="preserve">as those </w:t>
      </w:r>
      <w:r w:rsidRPr="007A4902">
        <w:t xml:space="preserve">of national </w:t>
      </w:r>
      <w:r>
        <w:t>G</w:t>
      </w:r>
      <w:r w:rsidRPr="007A4902">
        <w:t>overnments.</w:t>
      </w:r>
      <w:r>
        <w:t xml:space="preserve"> So you can </w:t>
      </w:r>
      <w:r w:rsidRPr="007A4902">
        <w:t xml:space="preserve">get greater stability and continuity at </w:t>
      </w:r>
      <w:r>
        <w:t xml:space="preserve">a </w:t>
      </w:r>
      <w:r w:rsidRPr="007A4902">
        <w:t>local level than you can in many departments of government.</w:t>
      </w:r>
    </w:p>
    <w:p w:rsidR="00CC5A97" w:rsidP="007109E6">
      <w:pPr>
        <w:pStyle w:val="Answer"/>
        <w:jc w:val="left"/>
      </w:pPr>
      <w:r w:rsidRPr="007A4902">
        <w:t xml:space="preserve">I have been leader of my city now for 11 years, and I think I have dealt with four or five different </w:t>
      </w:r>
      <w:r>
        <w:t>C</w:t>
      </w:r>
      <w:r w:rsidRPr="007A4902">
        <w:t xml:space="preserve">hancellors of the </w:t>
      </w:r>
      <w:r>
        <w:t>E</w:t>
      </w:r>
      <w:r w:rsidRPr="007A4902">
        <w:t>xchequer</w:t>
      </w:r>
      <w:r>
        <w:t xml:space="preserve"> and</w:t>
      </w:r>
      <w:r w:rsidRPr="007A4902">
        <w:t xml:space="preserve"> four or five different </w:t>
      </w:r>
      <w:r>
        <w:t>S</w:t>
      </w:r>
      <w:r w:rsidRPr="007A4902">
        <w:t xml:space="preserve">ecretaries of </w:t>
      </w:r>
      <w:r>
        <w:t>S</w:t>
      </w:r>
      <w:r w:rsidRPr="007A4902">
        <w:t>tate</w:t>
      </w:r>
      <w:r>
        <w:t xml:space="preserve"> for</w:t>
      </w:r>
      <w:r w:rsidRPr="007A4902">
        <w:t xml:space="preserve"> </w:t>
      </w:r>
      <w:r w:rsidR="0061002D">
        <w:t>C</w:t>
      </w:r>
      <w:r w:rsidRPr="007A4902" w:rsidR="0061002D">
        <w:t xml:space="preserve">ommunities </w:t>
      </w:r>
      <w:r w:rsidR="0061002D">
        <w:t>a</w:t>
      </w:r>
      <w:r w:rsidRPr="007A4902" w:rsidR="0061002D">
        <w:t xml:space="preserve">nd </w:t>
      </w:r>
      <w:r w:rsidR="0061002D">
        <w:t>L</w:t>
      </w:r>
      <w:r w:rsidRPr="007A4902" w:rsidR="0061002D">
        <w:t xml:space="preserve">ocal </w:t>
      </w:r>
      <w:r w:rsidR="0061002D">
        <w:t>G</w:t>
      </w:r>
      <w:r w:rsidRPr="007A4902" w:rsidR="0061002D">
        <w:t>overnment</w:t>
      </w:r>
      <w:r>
        <w:t>.</w:t>
      </w:r>
      <w:r w:rsidRPr="007A4902">
        <w:t xml:space="preserve"> Ministers come and go</w:t>
      </w:r>
      <w:r>
        <w:t>,</w:t>
      </w:r>
      <w:r w:rsidRPr="007A4902">
        <w:t xml:space="preserve"> but local government tends to have a slightly longer memory. </w:t>
      </w:r>
    </w:p>
    <w:p w:rsidR="00CC5A97" w:rsidP="007109E6">
      <w:pPr>
        <w:pStyle w:val="Remark"/>
        <w:jc w:val="left"/>
      </w:pPr>
      <w:r w:rsidRPr="007A4902">
        <w:rPr>
          <w:b/>
        </w:rPr>
        <w:t>The Chair:</w:t>
      </w:r>
      <w:r>
        <w:t xml:space="preserve"> Yes, indeed. </w:t>
      </w:r>
    </w:p>
    <w:p w:rsidR="00CC5A97" w:rsidP="007109E6">
      <w:pPr>
        <w:pStyle w:val="Question"/>
        <w:jc w:val="left"/>
      </w:pPr>
      <w:r w:rsidRPr="007A4902">
        <w:rPr>
          <w:b/>
        </w:rPr>
        <w:t>Baroness Doocey:</w:t>
      </w:r>
      <w:r>
        <w:t xml:space="preserve"> </w:t>
      </w:r>
      <w:r w:rsidRPr="007A4902">
        <w:t xml:space="preserve">My question is about funding. You have covered </w:t>
      </w:r>
      <w:r w:rsidRPr="007A4902">
        <w:t xml:space="preserve">quite a lot of funding issues. I particularly liked </w:t>
      </w:r>
      <w:r>
        <w:t>Nick’s</w:t>
      </w:r>
      <w:r w:rsidRPr="007A4902">
        <w:t xml:space="preserve"> description of a fragmented jigsaw. It took me back to my </w:t>
      </w:r>
      <w:r>
        <w:t xml:space="preserve">days on the council, and it </w:t>
      </w:r>
      <w:r w:rsidRPr="007A4902">
        <w:t xml:space="preserve">does not seem as if anything has changed very much since then. Do you think </w:t>
      </w:r>
      <w:r>
        <w:t xml:space="preserve">that </w:t>
      </w:r>
      <w:r w:rsidRPr="007A4902">
        <w:t>the shared prosperity and levelling</w:t>
      </w:r>
      <w:r>
        <w:t>-</w:t>
      </w:r>
      <w:r w:rsidRPr="007A4902">
        <w:t xml:space="preserve">up funds will impact current funding arrangements? If so, how? </w:t>
      </w:r>
    </w:p>
    <w:p w:rsidR="00CC5A97" w:rsidP="007109E6">
      <w:pPr>
        <w:pStyle w:val="Answer"/>
        <w:jc w:val="left"/>
      </w:pPr>
      <w:r>
        <w:rPr>
          <w:b/>
          <w:i/>
        </w:rPr>
        <w:t xml:space="preserve">Councillor Nick Forbes: </w:t>
      </w:r>
      <w:r w:rsidRPr="007A4902">
        <w:t xml:space="preserve">My view is, yes, </w:t>
      </w:r>
      <w:r w:rsidR="0064018C">
        <w:t>they</w:t>
      </w:r>
      <w:r w:rsidRPr="007A4902">
        <w:t xml:space="preserve"> should</w:t>
      </w:r>
      <w:r>
        <w:t>, because t</w:t>
      </w:r>
      <w:r w:rsidRPr="007A4902">
        <w:t>he UK shared prosperity fund is</w:t>
      </w:r>
      <w:r>
        <w:t xml:space="preserve"> </w:t>
      </w:r>
      <w:r w:rsidRPr="007A4902">
        <w:t xml:space="preserve">the replacement for European Union structural funding. That was the only major bit of funding </w:t>
      </w:r>
      <w:r w:rsidR="0064018C">
        <w:t>that</w:t>
      </w:r>
      <w:r w:rsidRPr="007A4902">
        <w:t xml:space="preserve"> was directly targeted </w:t>
      </w:r>
      <w:r w:rsidR="0064018C">
        <w:t>at</w:t>
      </w:r>
      <w:r w:rsidRPr="007A4902">
        <w:t xml:space="preserve"> areas of disadvantage and inequality. If there is no fund of that nature</w:t>
      </w:r>
      <w:r>
        <w:t xml:space="preserve"> as</w:t>
      </w:r>
      <w:r w:rsidRPr="007A4902">
        <w:t xml:space="preserve"> a significant part of the UK shared prosperity fund, we are </w:t>
      </w:r>
      <w:r>
        <w:t xml:space="preserve">actually </w:t>
      </w:r>
      <w:r w:rsidRPr="007A4902">
        <w:t xml:space="preserve">going backwards on levelling up, not forwards. I do not know the detail and have not heard anything even being rumoured, but if that is somehow swallowed up and </w:t>
      </w:r>
      <w:r w:rsidR="007511BE">
        <w:t>there is no</w:t>
      </w:r>
      <w:r w:rsidRPr="007A4902">
        <w:t xml:space="preserve"> focus on narrowing outcome gaps</w:t>
      </w:r>
      <w:r>
        <w:t>,</w:t>
      </w:r>
      <w:r w:rsidRPr="007A4902">
        <w:t xml:space="preserve"> the </w:t>
      </w:r>
      <w:r>
        <w:t>G</w:t>
      </w:r>
      <w:r w:rsidRPr="007A4902">
        <w:t>overnment are not really being serious about the levelling</w:t>
      </w:r>
      <w:r>
        <w:t>-</w:t>
      </w:r>
      <w:r w:rsidRPr="007A4902">
        <w:t xml:space="preserve">up agenda being part of every bit of government. That is my view. </w:t>
      </w:r>
    </w:p>
    <w:p w:rsidR="00CC5A97" w:rsidRPr="007A4902" w:rsidP="007109E6">
      <w:pPr>
        <w:pStyle w:val="Answer"/>
        <w:jc w:val="left"/>
      </w:pPr>
      <w:r>
        <w:rPr>
          <w:b/>
          <w:i/>
        </w:rPr>
        <w:t xml:space="preserve">Councillor James Jamieson: </w:t>
      </w:r>
      <w:r>
        <w:t>I</w:t>
      </w:r>
      <w:r w:rsidRPr="007A4902">
        <w:t xml:space="preserve"> largely agree with </w:t>
      </w:r>
      <w:r>
        <w:t>N</w:t>
      </w:r>
      <w:r w:rsidRPr="007A4902">
        <w:t>ick</w:t>
      </w:r>
      <w:r>
        <w:t>,</w:t>
      </w:r>
      <w:r w:rsidRPr="007A4902">
        <w:t xml:space="preserve"> but I have in the back of my mind that we have said that in an ideal world</w:t>
      </w:r>
      <w:r w:rsidRPr="007511BE" w:rsidR="007511BE">
        <w:t xml:space="preserve"> </w:t>
      </w:r>
      <w:r w:rsidRPr="007A4902" w:rsidR="007511BE">
        <w:t>we want a single pot</w:t>
      </w:r>
      <w:r>
        <w:t>. I</w:t>
      </w:r>
      <w:r w:rsidRPr="007A4902">
        <w:t>f we can have a single pot and roll everything in but</w:t>
      </w:r>
      <w:r>
        <w:t xml:space="preserve"> also</w:t>
      </w:r>
      <w:r w:rsidRPr="007A4902">
        <w:t xml:space="preserve"> have the right allocation mechanisms, that would make life a lot easier for all councils. You need to put funding where it is needed.</w:t>
      </w:r>
    </w:p>
    <w:p w:rsidR="00C07800" w:rsidP="007109E6">
      <w:pPr>
        <w:pStyle w:val="Answer"/>
        <w:jc w:val="left"/>
      </w:pPr>
      <w:r w:rsidRPr="007A4902">
        <w:t>We talked earlier about things that are important on this</w:t>
      </w:r>
      <w:r>
        <w:t xml:space="preserve"> issue, and o</w:t>
      </w:r>
      <w:r w:rsidRPr="007A4902">
        <w:t xml:space="preserve">ne </w:t>
      </w:r>
      <w:r>
        <w:t>of them</w:t>
      </w:r>
      <w:r w:rsidRPr="007A4902">
        <w:t xml:space="preserve"> is that we need to think about other things a</w:t>
      </w:r>
      <w:r>
        <w:t>round</w:t>
      </w:r>
      <w:r w:rsidRPr="007A4902">
        <w:t xml:space="preserve"> levelling up. The planning </w:t>
      </w:r>
      <w:r>
        <w:t xml:space="preserve">White Paper </w:t>
      </w:r>
      <w:r w:rsidRPr="007A4902">
        <w:t>is really important for levelling up</w:t>
      </w:r>
      <w:r>
        <w:t>; it needs to be about communities, not</w:t>
      </w:r>
      <w:r w:rsidRPr="007A4902">
        <w:t xml:space="preserve"> houses. </w:t>
      </w:r>
      <w:r>
        <w:t>We find t</w:t>
      </w:r>
      <w:r w:rsidRPr="007A4902">
        <w:t xml:space="preserve">he proposed developer levy </w:t>
      </w:r>
      <w:r>
        <w:t>interesting</w:t>
      </w:r>
      <w:r>
        <w:t>,</w:t>
      </w:r>
      <w:r w:rsidRPr="007A4902">
        <w:t xml:space="preserve"> because it is </w:t>
      </w:r>
      <w:r>
        <w:t xml:space="preserve">quite </w:t>
      </w:r>
      <w:r w:rsidRPr="007A4902">
        <w:t>clear that in certain parts of the country there are high land val</w:t>
      </w:r>
      <w:r>
        <w:t>ues</w:t>
      </w:r>
      <w:r w:rsidRPr="007A4902">
        <w:t xml:space="preserve"> and </w:t>
      </w:r>
      <w:r>
        <w:t xml:space="preserve">high </w:t>
      </w:r>
      <w:r w:rsidRPr="007A4902">
        <w:t>land value uplifts</w:t>
      </w:r>
      <w:r>
        <w:t xml:space="preserve">, </w:t>
      </w:r>
      <w:r>
        <w:t>although</w:t>
      </w:r>
      <w:r w:rsidRPr="007A4902">
        <w:t xml:space="preserve"> I </w:t>
      </w:r>
      <w:r>
        <w:t>had</w:t>
      </w:r>
      <w:r w:rsidRPr="007A4902">
        <w:t xml:space="preserve"> dinner last night with someone who </w:t>
      </w:r>
      <w:r>
        <w:t>argued</w:t>
      </w:r>
      <w:r w:rsidRPr="007A4902">
        <w:t xml:space="preserve"> that the uplift is not quite as big as </w:t>
      </w:r>
      <w:r>
        <w:t>you</w:t>
      </w:r>
      <w:r w:rsidRPr="007A4902">
        <w:t xml:space="preserve"> would think. </w:t>
      </w:r>
    </w:p>
    <w:p w:rsidR="004368B9" w:rsidP="007109E6">
      <w:pPr>
        <w:pStyle w:val="Answer"/>
        <w:jc w:val="left"/>
      </w:pPr>
      <w:r>
        <w:t xml:space="preserve">If we can </w:t>
      </w:r>
      <w:r w:rsidRPr="007A4902" w:rsidR="00CC5A97">
        <w:t xml:space="preserve">extract the land </w:t>
      </w:r>
      <w:r w:rsidR="00CC5A97">
        <w:t xml:space="preserve">value </w:t>
      </w:r>
      <w:r w:rsidRPr="007A4902" w:rsidR="00CC5A97">
        <w:t>uplifts in the parts of the country</w:t>
      </w:r>
      <w:r w:rsidR="00CC5A97">
        <w:t xml:space="preserve"> and </w:t>
      </w:r>
      <w:r w:rsidR="00892CC4">
        <w:t>the</w:t>
      </w:r>
      <w:r w:rsidR="00CC5A97">
        <w:t xml:space="preserve"> types of development where they are significant in order to invest in the infrastructure that is needed in those places, so that government does not need to put its hand in its pocket</w:t>
      </w:r>
      <w:r w:rsidR="00892CC4">
        <w:t xml:space="preserve"> in</w:t>
      </w:r>
      <w:r w:rsidR="00CC5A97">
        <w:t>, let us say</w:t>
      </w:r>
      <w:r w:rsidR="00892CC4">
        <w:t>,</w:t>
      </w:r>
      <w:r w:rsidR="00CC5A97">
        <w:t xml:space="preserve"> leafy Surrey, that would enable more funds to go to other areas. </w:t>
      </w:r>
      <w:r w:rsidRPr="007A4902" w:rsidR="00CC5A97">
        <w:t>I was talking to the leader of Stockport</w:t>
      </w:r>
      <w:r w:rsidR="00CC5A97">
        <w:t xml:space="preserve"> and</w:t>
      </w:r>
      <w:r w:rsidRPr="007A4902" w:rsidR="00CC5A97">
        <w:t xml:space="preserve"> Salford </w:t>
      </w:r>
      <w:r w:rsidR="00CC5A97">
        <w:t>in</w:t>
      </w:r>
      <w:r w:rsidRPr="007A4902" w:rsidR="00CC5A97">
        <w:t xml:space="preserve"> Manchester</w:t>
      </w:r>
      <w:r w:rsidR="00CC5A97">
        <w:t>,</w:t>
      </w:r>
      <w:r w:rsidRPr="007A4902" w:rsidR="00CC5A97">
        <w:t xml:space="preserve"> where</w:t>
      </w:r>
      <w:r w:rsidR="00CC5A97">
        <w:t>, frankly,</w:t>
      </w:r>
      <w:r w:rsidRPr="007A4902" w:rsidR="00CC5A97">
        <w:t xml:space="preserve"> there is land that has negative value because it is contaminated</w:t>
      </w:r>
      <w:r w:rsidR="00D62FBA">
        <w:t>, and g</w:t>
      </w:r>
      <w:r w:rsidRPr="007A4902" w:rsidR="00CC5A97">
        <w:t>overnment need</w:t>
      </w:r>
      <w:r w:rsidR="00D62FBA">
        <w:t>s</w:t>
      </w:r>
      <w:r w:rsidRPr="007A4902" w:rsidR="00CC5A97">
        <w:t xml:space="preserve"> to spend money just to make </w:t>
      </w:r>
      <w:r w:rsidR="00CC5A97">
        <w:t>it</w:t>
      </w:r>
      <w:r w:rsidRPr="007A4902" w:rsidR="00CC5A97">
        <w:t xml:space="preserve"> worthless. </w:t>
      </w:r>
    </w:p>
    <w:p w:rsidR="00CC5A97" w:rsidP="007109E6">
      <w:pPr>
        <w:pStyle w:val="Answer"/>
        <w:jc w:val="left"/>
      </w:pPr>
      <w:r w:rsidRPr="007A4902">
        <w:t xml:space="preserve">Part of levelling up is about how we extract the value </w:t>
      </w:r>
      <w:r w:rsidR="00892CC4">
        <w:t>that</w:t>
      </w:r>
      <w:r w:rsidRPr="007A4902">
        <w:t xml:space="preserve"> is </w:t>
      </w:r>
      <w:r>
        <w:t xml:space="preserve">there </w:t>
      </w:r>
      <w:r w:rsidRPr="007A4902">
        <w:t>in order to spend it on infrastructure and therefore enable more funds to move to somewhere else. That is one of the ways in which you can</w:t>
      </w:r>
      <w:r w:rsidR="004368B9">
        <w:t xml:space="preserve"> </w:t>
      </w:r>
      <w:r w:rsidRPr="007A4902">
        <w:t>square that circle</w:t>
      </w:r>
      <w:r w:rsidRPr="007A4902" w:rsidR="004368B9">
        <w:t>, so to speak</w:t>
      </w:r>
      <w:r w:rsidRPr="007A4902">
        <w:t xml:space="preserve">. </w:t>
      </w:r>
    </w:p>
    <w:p w:rsidR="00CC5A97" w:rsidP="007109E6">
      <w:pPr>
        <w:pStyle w:val="Question"/>
        <w:jc w:val="left"/>
      </w:pPr>
      <w:r w:rsidRPr="008C35B8">
        <w:rPr>
          <w:b/>
        </w:rPr>
        <w:t>Baroness Doocey:</w:t>
      </w:r>
      <w:r>
        <w:t xml:space="preserve"> I have another question for you. We have had quite a lot of evidence</w:t>
      </w:r>
      <w:r w:rsidR="002C3A03">
        <w:t xml:space="preserve"> </w:t>
      </w:r>
      <w:r>
        <w:t>about the Government paying lip service</w:t>
      </w:r>
      <w:r w:rsidR="002C3A03">
        <w:t>—I am very much paraphrasing—</w:t>
      </w:r>
      <w:r>
        <w:t xml:space="preserve">to the merits of devolution to local government in England but never really following through with a real, enduring shift in power. It has been suggested that this is because the control over resources is never passed down. You have covered a bit of that today, </w:t>
      </w:r>
      <w:r>
        <w:t xml:space="preserve">such as the freedom of councils to raise their own resources. </w:t>
      </w:r>
      <w:r w:rsidRPr="007A4902">
        <w:t xml:space="preserve">If you share this analysis and you were offered just one thing that you could do to change it, what </w:t>
      </w:r>
      <w:r w:rsidR="002C3A03">
        <w:t xml:space="preserve">would </w:t>
      </w:r>
      <w:r w:rsidRPr="007A4902">
        <w:t>that one thing be</w:t>
      </w:r>
      <w:r w:rsidR="002C3A03">
        <w:t>?</w:t>
      </w:r>
      <w:r w:rsidRPr="007A4902">
        <w:t xml:space="preserve"> </w:t>
      </w:r>
    </w:p>
    <w:p w:rsidR="00CC5A97" w:rsidP="007109E6">
      <w:pPr>
        <w:pStyle w:val="Remark"/>
        <w:jc w:val="left"/>
      </w:pPr>
      <w:r w:rsidRPr="008C35B8">
        <w:rPr>
          <w:b/>
        </w:rPr>
        <w:t>The Chair:</w:t>
      </w:r>
      <w:r>
        <w:t xml:space="preserve"> A simple question. You have a magic wand</w:t>
      </w:r>
      <w:r w:rsidR="004368B9">
        <w:t>. W</w:t>
      </w:r>
      <w:r>
        <w:t xml:space="preserve">hat is your one wish for Christmas? </w:t>
      </w:r>
    </w:p>
    <w:p w:rsidR="00CC5A97" w:rsidRPr="007A4902" w:rsidP="007109E6">
      <w:pPr>
        <w:pStyle w:val="Answer"/>
        <w:jc w:val="left"/>
      </w:pPr>
      <w:r>
        <w:rPr>
          <w:b/>
          <w:i/>
        </w:rPr>
        <w:t xml:space="preserve">Councillor Nick Forbes: </w:t>
      </w:r>
      <w:r w:rsidRPr="007A4902">
        <w:t>Local government is funded by two out</w:t>
      </w:r>
      <w:r>
        <w:t>-</w:t>
      </w:r>
      <w:r w:rsidRPr="007A4902">
        <w:t>of</w:t>
      </w:r>
      <w:r>
        <w:t>-</w:t>
      </w:r>
      <w:r w:rsidRPr="007A4902">
        <w:t>date property taxes</w:t>
      </w:r>
      <w:r>
        <w:t>:</w:t>
      </w:r>
      <w:r w:rsidRPr="007A4902">
        <w:t xml:space="preserve"> business rates and council tax. Business rates are woefully out of date</w:t>
      </w:r>
      <w:r w:rsidR="004D6257">
        <w:t>,</w:t>
      </w:r>
      <w:r w:rsidRPr="007A4902">
        <w:t xml:space="preserve"> because they are building</w:t>
      </w:r>
      <w:r>
        <w:t xml:space="preserve"> </w:t>
      </w:r>
      <w:r w:rsidRPr="007A4902">
        <w:t xml:space="preserve">based and therefore do not represent current economic value in many cases. Council tax was, frankly, a fudge at the time, and </w:t>
      </w:r>
      <w:r>
        <w:t xml:space="preserve">it </w:t>
      </w:r>
      <w:r w:rsidRPr="007A4902">
        <w:t>has increased inequalit</w:t>
      </w:r>
      <w:r>
        <w:t>ies</w:t>
      </w:r>
      <w:r w:rsidRPr="007A4902">
        <w:t xml:space="preserve"> and is a very regressive tax. </w:t>
      </w:r>
      <w:r>
        <w:t>I</w:t>
      </w:r>
      <w:r w:rsidRPr="007A4902">
        <w:t>f I had a magic wand, I would transform both of those into more sensible</w:t>
      </w:r>
      <w:r>
        <w:t xml:space="preserve">, </w:t>
      </w:r>
      <w:r w:rsidRPr="007A4902">
        <w:t>modern, 21st</w:t>
      </w:r>
      <w:r>
        <w:t>-</w:t>
      </w:r>
      <w:r w:rsidRPr="007A4902">
        <w:t>century systems of taxation with a stronger sense of local ownership and decision-making.</w:t>
      </w:r>
    </w:p>
    <w:p w:rsidR="00CC5A97" w:rsidP="007109E6">
      <w:pPr>
        <w:pStyle w:val="Answer"/>
        <w:jc w:val="left"/>
      </w:pPr>
      <w:r w:rsidRPr="007A4902">
        <w:t xml:space="preserve">You </w:t>
      </w:r>
      <w:r w:rsidR="004D6257">
        <w:t>will</w:t>
      </w:r>
      <w:r w:rsidRPr="007A4902">
        <w:t xml:space="preserve"> always need a level of national balancing and reallocation</w:t>
      </w:r>
      <w:r w:rsidR="0086204A">
        <w:t>,</w:t>
      </w:r>
      <w:r w:rsidRPr="007A4902">
        <w:t xml:space="preserve"> because we know that tax bases around the country are not the same</w:t>
      </w:r>
      <w:r w:rsidR="0086204A">
        <w:t>; s</w:t>
      </w:r>
      <w:r w:rsidRPr="007A4902">
        <w:t>ome areas have lower tax bases, some higher. But the fundamental principle is that the current system is absolutely creaking at the seams</w:t>
      </w:r>
      <w:r>
        <w:t>,</w:t>
      </w:r>
      <w:r w:rsidRPr="007A4902">
        <w:t xml:space="preserve"> and to rely on that without a fundamental review of, say, the last 30 years is building devolution and the levelling</w:t>
      </w:r>
      <w:r>
        <w:t>-</w:t>
      </w:r>
      <w:r w:rsidRPr="007A4902">
        <w:t xml:space="preserve">up agenda on rather shaky ground. </w:t>
      </w:r>
    </w:p>
    <w:p w:rsidR="00CC5A97" w:rsidP="007109E6">
      <w:pPr>
        <w:pStyle w:val="Answer"/>
        <w:jc w:val="left"/>
      </w:pPr>
      <w:r>
        <w:rPr>
          <w:b/>
          <w:i/>
        </w:rPr>
        <w:t xml:space="preserve">Councillor James Jamieson: </w:t>
      </w:r>
      <w:r w:rsidRPr="007A4902">
        <w:t xml:space="preserve">I </w:t>
      </w:r>
      <w:r w:rsidR="00CC7856">
        <w:t>will</w:t>
      </w:r>
      <w:r w:rsidRPr="007A4902">
        <w:t xml:space="preserve"> be a bit cheeky</w:t>
      </w:r>
      <w:r w:rsidR="00567537">
        <w:t>.</w:t>
      </w:r>
      <w:r>
        <w:t xml:space="preserve"> I will</w:t>
      </w:r>
      <w:r w:rsidRPr="007A4902">
        <w:t xml:space="preserve"> take your question slightly differently</w:t>
      </w:r>
      <w:r>
        <w:t xml:space="preserve"> and</w:t>
      </w:r>
      <w:r w:rsidRPr="007A4902">
        <w:t xml:space="preserve"> go back to my original request</w:t>
      </w:r>
      <w:r>
        <w:t xml:space="preserve"> that w</w:t>
      </w:r>
      <w:r w:rsidRPr="007A4902">
        <w:t xml:space="preserve">hen we talk about devolution and levelling up, the default </w:t>
      </w:r>
      <w:r>
        <w:t>position</w:t>
      </w:r>
      <w:r w:rsidRPr="007A4902">
        <w:t xml:space="preserve"> should be </w:t>
      </w:r>
      <w:r>
        <w:t>“W</w:t>
      </w:r>
      <w:r w:rsidRPr="007A4902">
        <w:t xml:space="preserve">hy should </w:t>
      </w:r>
      <w:r>
        <w:t>this</w:t>
      </w:r>
      <w:r w:rsidRPr="007A4902">
        <w:t xml:space="preserve"> not be devolved</w:t>
      </w:r>
      <w:r>
        <w:t>?”, not “Why should it be devolved?”, and the resources associated with it. That would be my Christmas present, but that might take time to happen in practice.</w:t>
      </w:r>
    </w:p>
    <w:p w:rsidR="00CC5A97" w:rsidP="007109E6">
      <w:pPr>
        <w:pStyle w:val="Answer"/>
        <w:jc w:val="left"/>
      </w:pPr>
      <w:r w:rsidRPr="007A4902">
        <w:t xml:space="preserve">I completely agree with </w:t>
      </w:r>
      <w:r>
        <w:t>N</w:t>
      </w:r>
      <w:r w:rsidRPr="007A4902">
        <w:t>ick</w:t>
      </w:r>
      <w:r w:rsidR="00797BD8">
        <w:t>. W</w:t>
      </w:r>
      <w:r w:rsidRPr="007A4902">
        <w:t xml:space="preserve">e have a financing system for local government that is creaking, and we need a better one. </w:t>
      </w:r>
      <w:r>
        <w:t>But</w:t>
      </w:r>
      <w:r w:rsidRPr="007A4902">
        <w:t xml:space="preserve"> just fixing the financial system is not the big win</w:t>
      </w:r>
      <w:r w:rsidR="00797BD8">
        <w:t>. T</w:t>
      </w:r>
      <w:r w:rsidRPr="007A4902">
        <w:t>he big win would be changing the relative balance of powers and delivery from a centrally based delivery model to a locally based one. You have to sort the financing out along with all those powers</w:t>
      </w:r>
      <w:r>
        <w:t>.</w:t>
      </w:r>
      <w:r w:rsidRPr="007A4902">
        <w:t xml:space="preserve"> I will che</w:t>
      </w:r>
      <w:r>
        <w:t>ck</w:t>
      </w:r>
      <w:r w:rsidRPr="007A4902">
        <w:t xml:space="preserve"> the figures, but I think </w:t>
      </w:r>
      <w:r w:rsidR="00586B32">
        <w:t xml:space="preserve">that </w:t>
      </w:r>
      <w:r w:rsidRPr="007A4902">
        <w:t>about 8% of financing in the UK is derived local</w:t>
      </w:r>
      <w:r>
        <w:t>ly,</w:t>
      </w:r>
      <w:r w:rsidRPr="007A4902">
        <w:t xml:space="preserve"> compared to most of the developed world where it is 25% to 30%. </w:t>
      </w:r>
      <w:r w:rsidR="00586B32">
        <w:t>If</w:t>
      </w:r>
      <w:r w:rsidRPr="007A4902">
        <w:t xml:space="preserve"> you take 25% of the </w:t>
      </w:r>
      <w:r>
        <w:t>financing,</w:t>
      </w:r>
      <w:r w:rsidRPr="007A4902">
        <w:t xml:space="preserve"> you </w:t>
      </w:r>
      <w:r>
        <w:t>will also take an awful lot of powers and delivery to the local level. T</w:t>
      </w:r>
      <w:r w:rsidRPr="007A4902">
        <w:t>hat is wh</w:t>
      </w:r>
      <w:r>
        <w:t>ere</w:t>
      </w:r>
      <w:r w:rsidRPr="007A4902">
        <w:t xml:space="preserve"> I think we should be. </w:t>
      </w:r>
    </w:p>
    <w:p w:rsidR="00CC5A97" w:rsidP="007109E6">
      <w:pPr>
        <w:pStyle w:val="Answer"/>
        <w:jc w:val="left"/>
      </w:pPr>
      <w:r>
        <w:rPr>
          <w:b/>
          <w:i/>
        </w:rPr>
        <w:t xml:space="preserve">Councillor Nick Forbes: </w:t>
      </w:r>
      <w:r w:rsidRPr="007A4902">
        <w:t>Cities in China have far more flexibilit</w:t>
      </w:r>
      <w:r>
        <w:t xml:space="preserve">ies and freedoms financially than cities in England do. </w:t>
      </w:r>
    </w:p>
    <w:p w:rsidR="00CC5A97" w:rsidP="007109E6">
      <w:pPr>
        <w:pStyle w:val="Question"/>
        <w:jc w:val="left"/>
      </w:pPr>
      <w:r w:rsidRPr="007A4902">
        <w:rPr>
          <w:b/>
        </w:rPr>
        <w:t>Lord Howell of Guildford:</w:t>
      </w:r>
      <w:r>
        <w:t xml:space="preserve"> We talk all the time </w:t>
      </w:r>
      <w:r w:rsidR="00586B32">
        <w:t>about</w:t>
      </w:r>
      <w:r>
        <w:t xml:space="preserve"> what your ambitions are, in the context of decentralisation, for more local financing and more local taxation. This is a highly political area in which tremendous battles go on all the time. </w:t>
      </w:r>
    </w:p>
    <w:p w:rsidR="00CC5A97" w:rsidP="007109E6">
      <w:pPr>
        <w:pStyle w:val="QuestionCont"/>
        <w:jc w:val="left"/>
      </w:pPr>
      <w:r w:rsidRPr="007A4902">
        <w:t>The short answer</w:t>
      </w:r>
      <w:r>
        <w:t>, or the pat answer</w:t>
      </w:r>
      <w:r w:rsidR="00206568">
        <w:t>,</w:t>
      </w:r>
      <w:r>
        <w:t xml:space="preserve"> from Whitehall,</w:t>
      </w:r>
      <w:r w:rsidRPr="007A4902">
        <w:t xml:space="preserve"> to Councillor Jami</w:t>
      </w:r>
      <w:r>
        <w:t>e</w:t>
      </w:r>
      <w:r w:rsidRPr="007A4902">
        <w:t xml:space="preserve">son's question about why things should not be </w:t>
      </w:r>
      <w:r>
        <w:t xml:space="preserve">devolved is because the money is raised centrally, and therefore the decisions must be </w:t>
      </w:r>
      <w:r>
        <w:t xml:space="preserve">influenced to some degree centrally. How do you begin to get around that and really move towards what you have just called for, a genuinely devolved system, unless you </w:t>
      </w:r>
      <w:r w:rsidR="00CC7856">
        <w:t>will</w:t>
      </w:r>
      <w:r>
        <w:t xml:space="preserve"> go deep into the heart of the issues of revenue raising? I picked up the phrase “meaningful fiscal freedom” somewhere</w:t>
      </w:r>
      <w:r w:rsidR="00206568">
        <w:t>. W</w:t>
      </w:r>
      <w:r>
        <w:t>hat does that mean?</w:t>
      </w:r>
    </w:p>
    <w:p w:rsidR="00CC5A97" w:rsidP="007109E6">
      <w:pPr>
        <w:pStyle w:val="Answer"/>
        <w:jc w:val="left"/>
      </w:pPr>
      <w:r>
        <w:rPr>
          <w:b/>
          <w:i/>
        </w:rPr>
        <w:t xml:space="preserve">Councillor James Jamieson: </w:t>
      </w:r>
      <w:r>
        <w:rPr>
          <w:bCs/>
          <w:iCs/>
        </w:rPr>
        <w:t xml:space="preserve">If I may, I would disagree with you slightly. The money is not raised centrally; it is collected centrally. </w:t>
      </w:r>
      <w:r>
        <w:t>All t</w:t>
      </w:r>
      <w:r w:rsidRPr="007A4902">
        <w:t xml:space="preserve">axation comes </w:t>
      </w:r>
      <w:r w:rsidRPr="007A4902" w:rsidR="00E12210">
        <w:t xml:space="preserve">largely </w:t>
      </w:r>
      <w:r w:rsidRPr="007A4902">
        <w:t>from place. It is paid</w:t>
      </w:r>
      <w:r>
        <w:t xml:space="preserve"> by our residents, whether it is income tax, VAT, stamp duty or whatever. </w:t>
      </w:r>
      <w:r w:rsidRPr="007A4902">
        <w:t>So you have a collection mechanism that is central</w:t>
      </w:r>
      <w:r>
        <w:t>,</w:t>
      </w:r>
      <w:r w:rsidRPr="007A4902">
        <w:t xml:space="preserve"> but there are plenty of other places in the world that find mechanisms of collecting </w:t>
      </w:r>
      <w:r>
        <w:t>it centrally</w:t>
      </w:r>
      <w:r w:rsidRPr="007A4902">
        <w:t xml:space="preserve"> and then allocating it back to the places </w:t>
      </w:r>
      <w:r>
        <w:t>where it was</w:t>
      </w:r>
      <w:r w:rsidRPr="007A4902">
        <w:t xml:space="preserve"> raised.</w:t>
      </w:r>
      <w:r>
        <w:t xml:space="preserve"> That is one thing. That basically says, “I</w:t>
      </w:r>
      <w:r w:rsidRPr="007A4902">
        <w:t xml:space="preserve">f the money was allocated back to us, having been raised from us, </w:t>
      </w:r>
      <w:r w:rsidR="00810677">
        <w:t>we’d</w:t>
      </w:r>
      <w:r w:rsidRPr="007A4902">
        <w:t xml:space="preserve"> be able to fund these things ourselves</w:t>
      </w:r>
      <w:r>
        <w:t xml:space="preserve">, </w:t>
      </w:r>
      <w:r w:rsidRPr="007A4902">
        <w:t>and you could devolve it</w:t>
      </w:r>
      <w:r w:rsidR="000661C0">
        <w:t>”.</w:t>
      </w:r>
    </w:p>
    <w:p w:rsidR="00CC5A97" w:rsidP="007109E6">
      <w:pPr>
        <w:pStyle w:val="Answer"/>
        <w:jc w:val="left"/>
      </w:pPr>
      <w:r w:rsidRPr="007A4902">
        <w:t>I have to agree with you</w:t>
      </w:r>
      <w:r w:rsidR="00810677">
        <w:t>.</w:t>
      </w:r>
      <w:r w:rsidRPr="007A4902">
        <w:t xml:space="preserve"> I do not particularly like the idea of the </w:t>
      </w:r>
      <w:r>
        <w:t>C</w:t>
      </w:r>
      <w:r w:rsidRPr="007A4902">
        <w:t xml:space="preserve">hancellor deciding every year how much </w:t>
      </w:r>
      <w:r>
        <w:t xml:space="preserve">money </w:t>
      </w:r>
      <w:r w:rsidRPr="007A4902">
        <w:t>every council in the country gets. It would be much better if people were able to raise the money locally</w:t>
      </w:r>
      <w:r>
        <w:t>,</w:t>
      </w:r>
      <w:r w:rsidRPr="007A4902">
        <w:t xml:space="preserve"> know what their funding was an</w:t>
      </w:r>
      <w:r>
        <w:t>d</w:t>
      </w:r>
      <w:r w:rsidRPr="007A4902">
        <w:t xml:space="preserve">, frankly, make local decisions. I know </w:t>
      </w:r>
      <w:r>
        <w:t>N</w:t>
      </w:r>
      <w:r w:rsidRPr="007A4902">
        <w:t>ick is very keen to get his bridge over the Tyne sorted out. That may be an incredibly important thing to do in Newcastle</w:t>
      </w:r>
      <w:r>
        <w:t>,</w:t>
      </w:r>
      <w:r w:rsidRPr="007A4902">
        <w:t xml:space="preserve"> and it is right that local residents in Newcastle should be able to decide, “</w:t>
      </w:r>
      <w:r>
        <w:t>Y</w:t>
      </w:r>
      <w:r w:rsidRPr="007A4902">
        <w:t>ou know what? We</w:t>
      </w:r>
      <w:r>
        <w:t>’re</w:t>
      </w:r>
      <w:r w:rsidRPr="007A4902">
        <w:t xml:space="preserve"> prepared to pay a penny on </w:t>
      </w:r>
      <w:r>
        <w:t>VA</w:t>
      </w:r>
      <w:r w:rsidRPr="007A4902">
        <w:t>T, sales tax or whatever to deliver that crucial thing for my area</w:t>
      </w:r>
      <w:r w:rsidR="000661C0">
        <w:t>”.</w:t>
      </w:r>
      <w:r w:rsidRPr="007A4902">
        <w:t xml:space="preserve"> There may be another area that says, “</w:t>
      </w:r>
      <w:r>
        <w:t>Y</w:t>
      </w:r>
      <w:r w:rsidRPr="007A4902">
        <w:t>ou know what? We don't mind having potholes in the road</w:t>
      </w:r>
      <w:r>
        <w:t>.</w:t>
      </w:r>
      <w:r w:rsidRPr="007A4902">
        <w:t xml:space="preserve"> We just don't like paying tax</w:t>
      </w:r>
      <w:r>
        <w:t>”</w:t>
      </w:r>
      <w:r w:rsidRPr="007A4902">
        <w:t>. I do not happen to agree with that</w:t>
      </w:r>
      <w:r>
        <w:t>—I like to fix potholes—but that is a local choice.</w:t>
      </w:r>
    </w:p>
    <w:p w:rsidR="00CC5A97" w:rsidP="007109E6">
      <w:pPr>
        <w:pStyle w:val="Answer"/>
        <w:jc w:val="left"/>
      </w:pPr>
      <w:r>
        <w:t xml:space="preserve">That </w:t>
      </w:r>
      <w:r w:rsidR="00810677">
        <w:t xml:space="preserve">goes to </w:t>
      </w:r>
      <w:r>
        <w:t xml:space="preserve">your point about needing to find mechanisms for having more of the money that is raised from an area staying in that area and being more consistent and </w:t>
      </w:r>
      <w:r w:rsidRPr="007A4902">
        <w:t xml:space="preserve">not relying on the </w:t>
      </w:r>
      <w:r w:rsidR="00AF0106">
        <w:t>C</w:t>
      </w:r>
      <w:r w:rsidRPr="007A4902">
        <w:t>hancellor. We talk about fiscal freedoms</w:t>
      </w:r>
      <w:r>
        <w:t>,</w:t>
      </w:r>
      <w:r w:rsidRPr="007A4902">
        <w:t xml:space="preserve"> which is about things like councils being able to decide what their council tax is, so long as the </w:t>
      </w:r>
      <w:r>
        <w:t>T</w:t>
      </w:r>
      <w:r w:rsidRPr="007A4902">
        <w:t>reasury does not find that an excuse to add more burdens to local government and not fund it. We should be able to have various local taxes. Some people want a tourism tax. I was talking to some of the leaders in Devon and Cornwall</w:t>
      </w:r>
      <w:r>
        <w:t>,</w:t>
      </w:r>
      <w:r w:rsidRPr="007A4902">
        <w:t xml:space="preserve"> as well as on the </w:t>
      </w:r>
      <w:r>
        <w:t>e</w:t>
      </w:r>
      <w:r w:rsidRPr="007A4902">
        <w:t xml:space="preserve">ast </w:t>
      </w:r>
      <w:r>
        <w:t>c</w:t>
      </w:r>
      <w:r w:rsidRPr="007A4902">
        <w:t>oast, who are inundated with second homes</w:t>
      </w:r>
      <w:r>
        <w:t xml:space="preserve">, which </w:t>
      </w:r>
      <w:r w:rsidRPr="007A4902">
        <w:t>price</w:t>
      </w:r>
      <w:r>
        <w:t>s</w:t>
      </w:r>
      <w:r w:rsidRPr="007A4902">
        <w:t xml:space="preserve"> locals out of the market, and </w:t>
      </w:r>
      <w:r>
        <w:t xml:space="preserve">they </w:t>
      </w:r>
      <w:r w:rsidRPr="007A4902">
        <w:t xml:space="preserve">would like to have a double council tax on second homes. Whether or not that is a good idea, it is something that local areas should be able to decide for </w:t>
      </w:r>
      <w:r>
        <w:t>themselves</w:t>
      </w:r>
      <w:r w:rsidRPr="007A4902">
        <w:t>. Those sorts of things would be very useful.</w:t>
      </w:r>
    </w:p>
    <w:p w:rsidR="00CC5A97" w:rsidRPr="007A4902" w:rsidP="007109E6">
      <w:pPr>
        <w:pStyle w:val="Answer"/>
        <w:jc w:val="left"/>
      </w:pPr>
      <w:r>
        <w:rPr>
          <w:b/>
          <w:i/>
        </w:rPr>
        <w:t xml:space="preserve">Councillor Nick Forbes: </w:t>
      </w:r>
      <w:r w:rsidRPr="007A4902">
        <w:t>The tourism tax is a really good example. We tried to get this power several years ago</w:t>
      </w:r>
      <w:r>
        <w:t>,</w:t>
      </w:r>
      <w:r w:rsidRPr="007A4902">
        <w:t xml:space="preserve"> and we</w:t>
      </w:r>
      <w:r>
        <w:t xml:space="preserve"> we</w:t>
      </w:r>
      <w:r w:rsidRPr="007A4902">
        <w:t xml:space="preserve">re really scratching our heads to understand why the </w:t>
      </w:r>
      <w:r>
        <w:t>G</w:t>
      </w:r>
      <w:r w:rsidRPr="007A4902">
        <w:t>overnment would not let us do it</w:t>
      </w:r>
      <w:r>
        <w:t>.</w:t>
      </w:r>
      <w:r w:rsidRPr="007A4902">
        <w:t xml:space="preserve"> If you go on holiday in virtually any other place in the world, it is not unusual to see on the checkout bill a few extra euros, dollars or whatever for the local tourism levy, and that funds the infrastructure required to deal with tourism. The fact that we were not allowed to do it is an example of the kind of barrier that centralisation creates.</w:t>
      </w:r>
    </w:p>
    <w:p w:rsidR="00CC5A97" w:rsidRPr="007A4902" w:rsidP="007109E6">
      <w:pPr>
        <w:pStyle w:val="Answer"/>
        <w:jc w:val="left"/>
      </w:pPr>
      <w:r>
        <w:t>W</w:t>
      </w:r>
      <w:r w:rsidRPr="007A4902">
        <w:t>e</w:t>
      </w:r>
      <w:r>
        <w:t xml:space="preserve"> a</w:t>
      </w:r>
      <w:r w:rsidRPr="007A4902">
        <w:t xml:space="preserve">re not just talking about direct taxation here. James has talked about land </w:t>
      </w:r>
      <w:r>
        <w:t>value uplift</w:t>
      </w:r>
      <w:r w:rsidRPr="007A4902">
        <w:t xml:space="preserve"> as a mechanism. We have the ability to borrow using </w:t>
      </w:r>
      <w:r>
        <w:t>PSBR</w:t>
      </w:r>
      <w:r w:rsidRPr="007A4902">
        <w:t xml:space="preserve"> borrowing, but we have a borrowing cap. That means </w:t>
      </w:r>
      <w:r>
        <w:t xml:space="preserve">that </w:t>
      </w:r>
      <w:r w:rsidRPr="007A4902">
        <w:t>we are limited in what we can do, even though what we borrow has to have a demonstrable funding stream to pay back the borrowing. We have accelerated development</w:t>
      </w:r>
      <w:r>
        <w:t xml:space="preserve"> zone</w:t>
      </w:r>
      <w:r w:rsidRPr="007A4902">
        <w:t xml:space="preserve"> powers</w:t>
      </w:r>
      <w:r>
        <w:t xml:space="preserve"> and</w:t>
      </w:r>
      <w:r w:rsidRPr="007A4902">
        <w:t xml:space="preserve"> tax incremental financing in some of our cities where</w:t>
      </w:r>
      <w:r>
        <w:t>by</w:t>
      </w:r>
      <w:r w:rsidRPr="007A4902">
        <w:t>, as part of the city deal process, an area of development land is ring</w:t>
      </w:r>
      <w:r>
        <w:t>-</w:t>
      </w:r>
      <w:r w:rsidRPr="007A4902">
        <w:t>fenced and the local authority is able to keep 100% of the business rates raised in that area over a 25</w:t>
      </w:r>
      <w:r>
        <w:t>-</w:t>
      </w:r>
      <w:r w:rsidRPr="007A4902">
        <w:t>year</w:t>
      </w:r>
      <w:r>
        <w:t xml:space="preserve"> period</w:t>
      </w:r>
      <w:r w:rsidRPr="007A4902">
        <w:t>, which creates an incentive and a funding stream to de</w:t>
      </w:r>
      <w:r>
        <w:t>-</w:t>
      </w:r>
      <w:r w:rsidRPr="007A4902">
        <w:t>risk that land for development. So there are other mechanisms that we can use the</w:t>
      </w:r>
      <w:r>
        <w:t>re.</w:t>
      </w:r>
    </w:p>
    <w:p w:rsidR="00CC5A97" w:rsidP="007109E6">
      <w:pPr>
        <w:pStyle w:val="Answer"/>
        <w:jc w:val="left"/>
      </w:pPr>
      <w:r w:rsidRPr="007A4902">
        <w:t>Most recently, a</w:t>
      </w:r>
      <w:r>
        <w:t>t</w:t>
      </w:r>
      <w:r w:rsidRPr="007A4902">
        <w:t xml:space="preserve"> COP 26, we</w:t>
      </w:r>
      <w:r>
        <w:t xml:space="preserve"> had</w:t>
      </w:r>
      <w:r w:rsidRPr="007A4902">
        <w:t xml:space="preserve"> a</w:t>
      </w:r>
      <w:r>
        <w:t xml:space="preserve"> very</w:t>
      </w:r>
      <w:r w:rsidRPr="007A4902">
        <w:t xml:space="preserve"> interesting conversation about the amount of investment we</w:t>
      </w:r>
      <w:r>
        <w:t xml:space="preserve"> would need</w:t>
      </w:r>
      <w:r w:rsidRPr="007A4902">
        <w:t xml:space="preserve"> to leverage in to make our homes, businesses and transport system</w:t>
      </w:r>
      <w:r>
        <w:t>s</w:t>
      </w:r>
      <w:r w:rsidRPr="007A4902">
        <w:t xml:space="preserve"> net zero</w:t>
      </w:r>
      <w:r w:rsidR="00D41FC6">
        <w:t xml:space="preserve">. It </w:t>
      </w:r>
      <w:r w:rsidRPr="007A4902">
        <w:t>is not all going to come from the public purse</w:t>
      </w:r>
      <w:r w:rsidR="00D41FC6">
        <w:t xml:space="preserve">, so we </w:t>
      </w:r>
      <w:r w:rsidRPr="007A4902">
        <w:t xml:space="preserve">need to think about completely new financial instruments and mechanisms to be able to leverage in the scale of the funding that we need to make a difference. </w:t>
      </w:r>
      <w:r w:rsidR="00D41FC6">
        <w:t>T</w:t>
      </w:r>
      <w:r w:rsidRPr="007A4902">
        <w:t>here are lots of examples of financial and fiscal flexibilit</w:t>
      </w:r>
      <w:r>
        <w:t>ies and</w:t>
      </w:r>
      <w:r w:rsidRPr="007A4902">
        <w:t xml:space="preserve"> freedoms that we could exercise that are not necessarily directly about personal taxation</w:t>
      </w:r>
      <w:r>
        <w:t>.</w:t>
      </w:r>
    </w:p>
    <w:p w:rsidR="00CC5A97" w:rsidP="007109E6">
      <w:pPr>
        <w:pStyle w:val="Remark"/>
        <w:jc w:val="left"/>
      </w:pPr>
      <w:r w:rsidRPr="007A4902">
        <w:rPr>
          <w:b/>
        </w:rPr>
        <w:t>The Chair:</w:t>
      </w:r>
      <w:r>
        <w:t xml:space="preserve"> Can I go back to the shared prosperity fund for a moment? We have talked about it with colleagues in Scotland and Wales, and there is a concern there that central government will dictate priorities. My colleague Lord Howarth could wax lyrical about the discussions on the Newport bypass, which central government may wish to impose even though those locally</w:t>
      </w:r>
      <w:r w:rsidR="00A309AD">
        <w:t xml:space="preserve">, </w:t>
      </w:r>
      <w:r>
        <w:t>or nationally in Wales</w:t>
      </w:r>
      <w:r w:rsidR="00A309AD">
        <w:t xml:space="preserve">, </w:t>
      </w:r>
      <w:r>
        <w:t xml:space="preserve">do not want it. </w:t>
      </w:r>
      <w:r w:rsidRPr="00F53F0A">
        <w:t>Do you have a similar f</w:t>
      </w:r>
      <w:r>
        <w:t>ear</w:t>
      </w:r>
      <w:r w:rsidRPr="00F53F0A">
        <w:t xml:space="preserve"> about how that allocation might go with</w:t>
      </w:r>
      <w:r>
        <w:t>in</w:t>
      </w:r>
      <w:r w:rsidRPr="00F53F0A">
        <w:t xml:space="preserve"> </w:t>
      </w:r>
      <w:r>
        <w:t>England?</w:t>
      </w:r>
    </w:p>
    <w:p w:rsidR="00CC5A97" w:rsidP="007109E6">
      <w:pPr>
        <w:pStyle w:val="Answer"/>
        <w:jc w:val="left"/>
      </w:pPr>
      <w:r>
        <w:rPr>
          <w:b/>
          <w:i/>
        </w:rPr>
        <w:t xml:space="preserve">Councillor Nick Forbes: </w:t>
      </w:r>
      <w:r>
        <w:t xml:space="preserve">I do, yes. </w:t>
      </w:r>
    </w:p>
    <w:p w:rsidR="00CC5A97" w:rsidP="007109E6">
      <w:pPr>
        <w:pStyle w:val="Answer"/>
        <w:jc w:val="left"/>
      </w:pPr>
      <w:r>
        <w:rPr>
          <w:b/>
          <w:i/>
        </w:rPr>
        <w:t xml:space="preserve">Councillor James Jamieson: </w:t>
      </w:r>
      <w:r>
        <w:t>I would go back to an earlier comment of mine. Where you are reliant on lots of multiple funding streams and pots, you make sub</w:t>
      </w:r>
      <w:r w:rsidRPr="00F53F0A">
        <w:t xml:space="preserve">optimal decisions because you are bidding for the pots rather than deciding </w:t>
      </w:r>
      <w:r w:rsidR="00773F67">
        <w:t>on</w:t>
      </w:r>
      <w:r w:rsidRPr="00F53F0A">
        <w:t xml:space="preserve"> the priority for your area and allocating the money in the most effective way possible.</w:t>
      </w:r>
    </w:p>
    <w:p w:rsidR="00CC5A97" w:rsidP="007109E6">
      <w:pPr>
        <w:pStyle w:val="Answer"/>
        <w:jc w:val="left"/>
      </w:pPr>
      <w:r>
        <w:rPr>
          <w:b/>
          <w:i/>
        </w:rPr>
        <w:t xml:space="preserve">Councillor Nick Forbes: </w:t>
      </w:r>
      <w:r w:rsidRPr="00F53F0A">
        <w:t>We have a history, going back to the post</w:t>
      </w:r>
      <w:r>
        <w:t>-</w:t>
      </w:r>
      <w:r w:rsidRPr="00F53F0A">
        <w:t xml:space="preserve">war period, </w:t>
      </w:r>
      <w:r w:rsidR="00171F8A">
        <w:t>of</w:t>
      </w:r>
      <w:r>
        <w:t xml:space="preserve"> </w:t>
      </w:r>
      <w:r w:rsidRPr="00F53F0A">
        <w:t>understanding that not every part of the country has the same chances</w:t>
      </w:r>
      <w:r>
        <w:t xml:space="preserve"> or</w:t>
      </w:r>
      <w:r w:rsidRPr="00F53F0A">
        <w:t xml:space="preserve"> opportunities, </w:t>
      </w:r>
      <w:r w:rsidR="00A60483">
        <w:t>so there</w:t>
      </w:r>
      <w:r w:rsidRPr="00F53F0A">
        <w:t xml:space="preserve"> needs to be </w:t>
      </w:r>
      <w:r>
        <w:t xml:space="preserve">a </w:t>
      </w:r>
      <w:r w:rsidRPr="00F53F0A">
        <w:t xml:space="preserve">flexible approach to resources that takes that into account. </w:t>
      </w:r>
      <w:r w:rsidR="00522D46">
        <w:t>S</w:t>
      </w:r>
      <w:r w:rsidRPr="00F53F0A">
        <w:t>adly, over the last decade or so</w:t>
      </w:r>
      <w:r w:rsidR="00522D46">
        <w:t xml:space="preserve">, we have seen </w:t>
      </w:r>
      <w:r w:rsidRPr="00F53F0A">
        <w:t>the dismantling of virtually every fund targeted towards inequalit</w:t>
      </w:r>
      <w:r>
        <w:t>ie</w:t>
      </w:r>
      <w:r w:rsidRPr="00F53F0A">
        <w:t>s or deprivation, and the European funding was the only one that was left. That is why I am concerned</w:t>
      </w:r>
      <w:r w:rsidR="00C169C0">
        <w:t>,</w:t>
      </w:r>
      <w:r w:rsidRPr="00F53F0A">
        <w:t xml:space="preserve"> because if the UK shared prosperity fund d</w:t>
      </w:r>
      <w:r>
        <w:t xml:space="preserve">oes </w:t>
      </w:r>
      <w:r w:rsidRPr="00F53F0A">
        <w:t xml:space="preserve">not follow broadly the same principles of targeting areas of greater deprivation for investment, levelling up </w:t>
      </w:r>
      <w:r w:rsidR="00C169C0">
        <w:t>will not be</w:t>
      </w:r>
      <w:r w:rsidRPr="00F53F0A">
        <w:t xml:space="preserve"> applied here</w:t>
      </w:r>
      <w:r>
        <w:t>, which</w:t>
      </w:r>
      <w:r w:rsidRPr="00F53F0A">
        <w:t xml:space="preserve"> means that communities will go backwards rather than forwards.</w:t>
      </w:r>
    </w:p>
    <w:p w:rsidR="003F27A2" w:rsidP="007109E6">
      <w:pPr>
        <w:pStyle w:val="Question"/>
        <w:jc w:val="left"/>
      </w:pPr>
      <w:r w:rsidRPr="00D63154">
        <w:rPr>
          <w:b/>
        </w:rPr>
        <w:t>Lord Hennessy of Nympsfield:</w:t>
      </w:r>
      <w:r>
        <w:t xml:space="preserve"> </w:t>
      </w:r>
      <w:r w:rsidRPr="00F53F0A">
        <w:t xml:space="preserve">It has been fascinating hearing your thoughts on the interplay between place and patchwork, the value of having a bespoke system </w:t>
      </w:r>
      <w:r>
        <w:t>of</w:t>
      </w:r>
      <w:r w:rsidRPr="00F53F0A">
        <w:t xml:space="preserve"> central local relations, and the price we pay </w:t>
      </w:r>
      <w:r w:rsidRPr="00F53F0A">
        <w:t>for having a lack of organising theme and principle. You have given me a new one today</w:t>
      </w:r>
      <w:r>
        <w:t xml:space="preserve"> </w:t>
      </w:r>
      <w:r>
        <w:t>with</w:t>
      </w:r>
      <w:r w:rsidRPr="00F53F0A">
        <w:t xml:space="preserve"> the cattle</w:t>
      </w:r>
      <w:r>
        <w:t xml:space="preserve"> </w:t>
      </w:r>
      <w:r w:rsidRPr="00F53F0A">
        <w:t>grid. I always thought the only organising principle was</w:t>
      </w:r>
      <w:r>
        <w:t xml:space="preserve"> the horse, which was a key to how big a county would be, because it was a question of how far you could ride in a single day</w:t>
      </w:r>
      <w:r w:rsidRPr="00F53F0A">
        <w:t xml:space="preserve"> for meetings</w:t>
      </w:r>
      <w:r>
        <w:t>—</w:t>
      </w:r>
      <w:r w:rsidRPr="00F53F0A">
        <w:t>but we have the cattle grid</w:t>
      </w:r>
      <w:r>
        <w:t>,</w:t>
      </w:r>
      <w:r w:rsidRPr="00F53F0A">
        <w:t xml:space="preserve"> too. </w:t>
      </w:r>
    </w:p>
    <w:p w:rsidR="00CC5A97" w:rsidP="007109E6">
      <w:pPr>
        <w:pStyle w:val="Question"/>
        <w:numPr>
          <w:ilvl w:val="0"/>
          <w:numId w:val="0"/>
        </w:numPr>
        <w:ind w:left="794"/>
        <w:jc w:val="left"/>
      </w:pPr>
      <w:r w:rsidRPr="00F53F0A">
        <w:t>However, the interplay of place and patchwork is fascinating. It is a life</w:t>
      </w:r>
      <w:r>
        <w:t>’</w:t>
      </w:r>
      <w:r w:rsidRPr="00F53F0A">
        <w:t>s work to understand who does what, with what and for whom and where</w:t>
      </w:r>
      <w:r>
        <w:t>,</w:t>
      </w:r>
      <w:r w:rsidRPr="00F53F0A">
        <w:t xml:space="preserve"> in terms of services. Do you think the great prize is to retain the bespoke quality that you have </w:t>
      </w:r>
      <w:r>
        <w:t xml:space="preserve">both </w:t>
      </w:r>
      <w:r w:rsidRPr="00F53F0A">
        <w:t>spoken very highly of</w:t>
      </w:r>
      <w:r>
        <w:t>,</w:t>
      </w:r>
      <w:r w:rsidRPr="00F53F0A">
        <w:t xml:space="preserve"> while bringing a kind of harmonisation of some kind to central</w:t>
      </w:r>
      <w:r>
        <w:t>/</w:t>
      </w:r>
      <w:r w:rsidRPr="00F53F0A">
        <w:t>local relationship</w:t>
      </w:r>
      <w:r>
        <w:t>—</w:t>
      </w:r>
      <w:r w:rsidRPr="00F53F0A">
        <w:t xml:space="preserve">or is that just </w:t>
      </w:r>
      <w:r>
        <w:t>hoping for</w:t>
      </w:r>
      <w:r w:rsidRPr="00F53F0A">
        <w:t xml:space="preserve"> too much? Do you think that we as a country have a very deep aversion to organising principles of any kind anywhere, or do you think I am being too pessimistic?</w:t>
      </w:r>
    </w:p>
    <w:p w:rsidR="00CC5A97" w:rsidP="007109E6">
      <w:pPr>
        <w:pStyle w:val="Answer"/>
        <w:jc w:val="left"/>
      </w:pPr>
      <w:r>
        <w:rPr>
          <w:b/>
          <w:i/>
        </w:rPr>
        <w:t xml:space="preserve">Councillor James Jamieson: </w:t>
      </w:r>
      <w:r w:rsidRPr="00F53F0A">
        <w:t xml:space="preserve">Pretty much every </w:t>
      </w:r>
      <w:r>
        <w:t>councillor</w:t>
      </w:r>
      <w:r w:rsidRPr="00F53F0A">
        <w:t>, including m</w:t>
      </w:r>
      <w:r>
        <w:t>e</w:t>
      </w:r>
      <w:r w:rsidRPr="00F53F0A">
        <w:t>,</w:t>
      </w:r>
      <w:r>
        <w:t xml:space="preserve"> and I am sure you and other Members of Parliament, stood </w:t>
      </w:r>
      <w:r w:rsidRPr="00F53F0A">
        <w:t>because they wanted to do the best for their communities and wanted to help their residents. That is the guiding principle of all of us</w:t>
      </w:r>
      <w:r>
        <w:t>.</w:t>
      </w:r>
      <w:r w:rsidRPr="00F53F0A">
        <w:t xml:space="preserve"> Having something that is more local</w:t>
      </w:r>
      <w:r>
        <w:t xml:space="preserve"> </w:t>
      </w:r>
      <w:r w:rsidRPr="00F53F0A">
        <w:t>needs some coherence</w:t>
      </w:r>
      <w:r>
        <w:t>, and g</w:t>
      </w:r>
      <w:r w:rsidRPr="00F53F0A">
        <w:t>overnment ha</w:t>
      </w:r>
      <w:r>
        <w:t>s</w:t>
      </w:r>
      <w:r w:rsidRPr="00F53F0A">
        <w:t xml:space="preserve"> a huge role as an enabler rather than as a provider. That is the key point here.</w:t>
      </w:r>
    </w:p>
    <w:p w:rsidR="00CC5A97" w:rsidRPr="00F53F0A" w:rsidP="007109E6">
      <w:pPr>
        <w:pStyle w:val="Answer"/>
        <w:jc w:val="left"/>
      </w:pPr>
      <w:r>
        <w:rPr>
          <w:b/>
          <w:i/>
        </w:rPr>
        <w:t xml:space="preserve">Councillor Nick Forbes: </w:t>
      </w:r>
      <w:r w:rsidRPr="00F53F0A">
        <w:t>Civic pride m</w:t>
      </w:r>
      <w:r>
        <w:t>ay</w:t>
      </w:r>
      <w:r w:rsidRPr="00F53F0A">
        <w:t xml:space="preserve"> have felt a little dented in recent years. I am minded that</w:t>
      </w:r>
      <w:r w:rsidR="00C6717F">
        <w:t xml:space="preserve"> </w:t>
      </w:r>
      <w:r w:rsidRPr="00F53F0A">
        <w:t>when we are in Glasgow for COP 26</w:t>
      </w:r>
      <w:r w:rsidRPr="00F53F0A" w:rsidR="00C6717F">
        <w:t>, for example,</w:t>
      </w:r>
      <w:r w:rsidR="00C6717F">
        <w:t xml:space="preserve"> </w:t>
      </w:r>
      <w:r w:rsidRPr="00F53F0A">
        <w:t>we went to reception in Glasgow town hall. If any of you have been there, you will know that it is the most glorious building</w:t>
      </w:r>
      <w:r>
        <w:t>—</w:t>
      </w:r>
      <w:r w:rsidRPr="00F53F0A">
        <w:t xml:space="preserve">built, clearly, as a symbol of </w:t>
      </w:r>
      <w:r>
        <w:t>G</w:t>
      </w:r>
      <w:r w:rsidRPr="00F53F0A">
        <w:t>lasgow's assessment of its own wealth</w:t>
      </w:r>
      <w:r>
        <w:t>,</w:t>
      </w:r>
      <w:r w:rsidRPr="00F53F0A">
        <w:t xml:space="preserve"> power and status as a city. Many of our Victorian town halls</w:t>
      </w:r>
      <w:r>
        <w:t xml:space="preserve"> in particular</w:t>
      </w:r>
      <w:r w:rsidRPr="00F53F0A">
        <w:t xml:space="preserve"> represent that same civic pride.</w:t>
      </w:r>
    </w:p>
    <w:p w:rsidR="00CC5A97" w:rsidP="007109E6">
      <w:pPr>
        <w:pStyle w:val="Answer"/>
        <w:jc w:val="left"/>
      </w:pPr>
      <w:r w:rsidRPr="00F53F0A">
        <w:t xml:space="preserve">Everyone thinks that their place is the best </w:t>
      </w:r>
      <w:r>
        <w:t>but,</w:t>
      </w:r>
      <w:r w:rsidRPr="00F53F0A">
        <w:t xml:space="preserve"> more i</w:t>
      </w:r>
      <w:r>
        <w:t>mp</w:t>
      </w:r>
      <w:r w:rsidRPr="00F53F0A">
        <w:t xml:space="preserve">ortantly, everyone thinks </w:t>
      </w:r>
      <w:r w:rsidR="00C6717F">
        <w:t xml:space="preserve">that </w:t>
      </w:r>
      <w:r w:rsidRPr="00F53F0A">
        <w:t xml:space="preserve">the way they do things in their place is the best. One thing that we do as the LGA is encourage people to learn from each other without undermining that sense of local distinctiveness and identity. </w:t>
      </w:r>
      <w:r w:rsidR="00233C3A">
        <w:t>L</w:t>
      </w:r>
      <w:r w:rsidRPr="00F53F0A">
        <w:t>ocal authorit</w:t>
      </w:r>
      <w:r>
        <w:t>y boundaries</w:t>
      </w:r>
      <w:r w:rsidRPr="00F53F0A">
        <w:t xml:space="preserve"> can sometimes create slightly artificial communities, </w:t>
      </w:r>
      <w:r w:rsidR="00233C3A">
        <w:t xml:space="preserve">but </w:t>
      </w:r>
      <w:r w:rsidRPr="00F53F0A">
        <w:t xml:space="preserve">on the whole it is the best structure we have for representing natural communities along natural barriers. </w:t>
      </w:r>
      <w:r w:rsidR="00670BC8">
        <w:t>Trying</w:t>
      </w:r>
      <w:r w:rsidRPr="00F53F0A">
        <w:t xml:space="preserve"> to move towards some kind of standardisation across the UK would be a bit like everywhere looking like one of those </w:t>
      </w:r>
      <w:r>
        <w:t>soulless i</w:t>
      </w:r>
      <w:r w:rsidRPr="00F53F0A">
        <w:t>ndoor shopping centres, rather than having the vibrancy and vitality that you get from local distinctiveness and difference.</w:t>
      </w:r>
    </w:p>
    <w:p w:rsidR="00CC5A97" w:rsidP="007109E6">
      <w:pPr>
        <w:pStyle w:val="Answer"/>
        <w:jc w:val="left"/>
      </w:pPr>
      <w:r>
        <w:rPr>
          <w:b/>
          <w:i/>
        </w:rPr>
        <w:t xml:space="preserve">Councillor James Jamieson: </w:t>
      </w:r>
      <w:r w:rsidRPr="00F53F0A">
        <w:t>Councillor Forbes makes a good point here. Having 33</w:t>
      </w:r>
      <w:r>
        <w:t>0-</w:t>
      </w:r>
      <w:r w:rsidRPr="00F53F0A">
        <w:t>odd councils across the country brings its own issues,</w:t>
      </w:r>
      <w:r>
        <w:t xml:space="preserve"> but it means that people look at problems in different ways, have different priorities and find </w:t>
      </w:r>
      <w:r w:rsidRPr="00F53F0A">
        <w:t>different solutions. People learn from each other</w:t>
      </w:r>
      <w:r>
        <w:t>.</w:t>
      </w:r>
      <w:r w:rsidRPr="00F53F0A">
        <w:t xml:space="preserve"> That is one reason why I am very proud of my role in the </w:t>
      </w:r>
      <w:r>
        <w:t>LGA:</w:t>
      </w:r>
      <w:r w:rsidRPr="00F53F0A">
        <w:t xml:space="preserve"> we have been really good at helping councils to understand what other people do, having peer reviews and</w:t>
      </w:r>
      <w:r>
        <w:t xml:space="preserve"> understanding</w:t>
      </w:r>
      <w:r w:rsidRPr="00F53F0A">
        <w:t xml:space="preserve"> whe</w:t>
      </w:r>
      <w:r>
        <w:t>n</w:t>
      </w:r>
      <w:r w:rsidRPr="00F53F0A">
        <w:t xml:space="preserve"> someone is good at something</w:t>
      </w:r>
      <w:r>
        <w:t xml:space="preserve">. </w:t>
      </w:r>
      <w:r w:rsidRPr="00F53F0A">
        <w:t>Certainly</w:t>
      </w:r>
      <w:r>
        <w:t>,</w:t>
      </w:r>
      <w:r w:rsidRPr="00F53F0A">
        <w:t xml:space="preserve"> as I go around councils, </w:t>
      </w:r>
      <w:r>
        <w:t xml:space="preserve">I see something in </w:t>
      </w:r>
      <w:r w:rsidRPr="00F53F0A">
        <w:t xml:space="preserve">every council I have been to that </w:t>
      </w:r>
      <w:r>
        <w:t xml:space="preserve">it </w:t>
      </w:r>
      <w:r w:rsidRPr="00F53F0A">
        <w:t xml:space="preserve">is </w:t>
      </w:r>
      <w:r>
        <w:t>exceptionally</w:t>
      </w:r>
      <w:r w:rsidRPr="00F53F0A">
        <w:t xml:space="preserve"> good at</w:t>
      </w:r>
      <w:r>
        <w:t xml:space="preserve">. </w:t>
      </w:r>
      <w:r w:rsidRPr="00F53F0A">
        <w:t xml:space="preserve">If I am entirely honest, </w:t>
      </w:r>
      <w:r w:rsidRPr="00F53F0A" w:rsidR="009B177A">
        <w:t xml:space="preserve">most councils </w:t>
      </w:r>
      <w:r w:rsidR="009B177A">
        <w:t xml:space="preserve">have </w:t>
      </w:r>
      <w:r w:rsidRPr="00F53F0A">
        <w:t xml:space="preserve">one or two areas where they could </w:t>
      </w:r>
      <w:r w:rsidRPr="00F53F0A">
        <w:t>improve. The fact that we have</w:t>
      </w:r>
      <w:r>
        <w:t xml:space="preserve"> what s</w:t>
      </w:r>
      <w:r w:rsidRPr="00F53F0A">
        <w:t>omeone described as a patchwork</w:t>
      </w:r>
      <w:r>
        <w:t xml:space="preserve"> is </w:t>
      </w:r>
      <w:r w:rsidRPr="00F53F0A">
        <w:t xml:space="preserve">an opportunity for people to learn from each other and improve. That is what we see. When you have a one size fits all, who are you going to learn from? Who is the person who </w:t>
      </w:r>
      <w:r w:rsidR="009B177A">
        <w:t xml:space="preserve">is going to </w:t>
      </w:r>
      <w:r w:rsidRPr="00F53F0A">
        <w:t xml:space="preserve">up with a better idea, </w:t>
      </w:r>
      <w:r>
        <w:t>a novel</w:t>
      </w:r>
      <w:r w:rsidRPr="00F53F0A">
        <w:t xml:space="preserve"> way or a different way? That is really interesting in local government: that ability </w:t>
      </w:r>
      <w:r>
        <w:t xml:space="preserve">and willingness </w:t>
      </w:r>
      <w:r w:rsidRPr="00F53F0A">
        <w:t>to learn from each other that I see every</w:t>
      </w:r>
      <w:r>
        <w:t xml:space="preserve"> </w:t>
      </w:r>
      <w:r w:rsidRPr="00F53F0A">
        <w:t>day.</w:t>
      </w:r>
    </w:p>
    <w:p w:rsidR="00CC5A97" w:rsidP="007109E6">
      <w:pPr>
        <w:pStyle w:val="Answer"/>
        <w:jc w:val="left"/>
      </w:pPr>
      <w:r>
        <w:rPr>
          <w:b/>
          <w:i/>
        </w:rPr>
        <w:t xml:space="preserve">Councillor Nick Forbes: </w:t>
      </w:r>
      <w:r w:rsidRPr="00F53F0A">
        <w:t xml:space="preserve">We sometimes joke that we should offer peer reviews to central government </w:t>
      </w:r>
      <w:r>
        <w:t>departments</w:t>
      </w:r>
      <w:r w:rsidR="009B177A">
        <w:t>,</w:t>
      </w:r>
      <w:r>
        <w:t xml:space="preserve"> </w:t>
      </w:r>
      <w:r w:rsidRPr="00F53F0A">
        <w:t>to</w:t>
      </w:r>
      <w:r>
        <w:t>o</w:t>
      </w:r>
      <w:r w:rsidRPr="00F53F0A">
        <w:t xml:space="preserve">. </w:t>
      </w:r>
    </w:p>
    <w:p w:rsidR="00CC5A97" w:rsidRPr="00B77C13" w:rsidP="007109E6">
      <w:pPr>
        <w:pStyle w:val="Question"/>
        <w:jc w:val="left"/>
      </w:pPr>
      <w:r w:rsidRPr="00F53F0A">
        <w:rPr>
          <w:b/>
        </w:rPr>
        <w:t>Baroness Suttie:</w:t>
      </w:r>
      <w:r>
        <w:t xml:space="preserve"> My question really follows on </w:t>
      </w:r>
      <w:r w:rsidRPr="00B77C13">
        <w:t>from that last comment</w:t>
      </w:r>
      <w:r>
        <w:t xml:space="preserve">. </w:t>
      </w:r>
      <w:r w:rsidRPr="00B77C13">
        <w:t>You have both expressed tremendous frustration with Whitehall</w:t>
      </w:r>
      <w:r w:rsidR="00D75DA3">
        <w:t>. I</w:t>
      </w:r>
      <w:r w:rsidRPr="00B77C13">
        <w:t>n fact, one of you called it broken. Two questions flow from that. First, do you think it is possible to change the political and administrative culture in Whitehall? How could you go about doing that?</w:t>
      </w:r>
    </w:p>
    <w:p w:rsidR="00CC5A97" w:rsidRPr="001B2435" w:rsidP="007109E6">
      <w:pPr>
        <w:pStyle w:val="Remark"/>
        <w:jc w:val="left"/>
      </w:pPr>
      <w:r w:rsidRPr="00B77C13">
        <w:t xml:space="preserve">Secondly, </w:t>
      </w:r>
      <w:r>
        <w:t>y</w:t>
      </w:r>
      <w:r w:rsidRPr="001B2435">
        <w:t>ou talked earlier about a combined task</w:t>
      </w:r>
      <w:r w:rsidR="00D75DA3">
        <w:t xml:space="preserve"> </w:t>
      </w:r>
      <w:r w:rsidRPr="001B2435">
        <w:t>force to help with the levelling</w:t>
      </w:r>
      <w:r>
        <w:t>-</w:t>
      </w:r>
      <w:r w:rsidRPr="001B2435">
        <w:t xml:space="preserve">up agenda. What other changes to the machinery of government do you think could improve dialogue with local government? Some people have talked about creating an English devolution department. I suspect </w:t>
      </w:r>
      <w:r>
        <w:t xml:space="preserve">you </w:t>
      </w:r>
      <w:r w:rsidRPr="001B2435">
        <w:t>would not necessarily be in favour of that, but would you like to come up with some suggestions?</w:t>
      </w:r>
    </w:p>
    <w:p w:rsidR="00CC5A97" w:rsidP="007109E6">
      <w:pPr>
        <w:pStyle w:val="Answer"/>
        <w:jc w:val="left"/>
      </w:pPr>
      <w:r>
        <w:rPr>
          <w:b/>
          <w:i/>
        </w:rPr>
        <w:t xml:space="preserve">Councillor Nick Forbes: </w:t>
      </w:r>
      <w:r w:rsidRPr="001B2435">
        <w:t xml:space="preserve">It is very important that we do not fall into the very easy trap of blaming the Civil Service or criticising government departments simply because of the current structure. The point that </w:t>
      </w:r>
      <w:r>
        <w:t xml:space="preserve">we are </w:t>
      </w:r>
      <w:r w:rsidRPr="001B2435">
        <w:t>trying to get across in all these answers is that, rather than having decisions taken on a centralised template away from communities, you get better outcomes and better buy</w:t>
      </w:r>
      <w:r>
        <w:t>-</w:t>
      </w:r>
      <w:r w:rsidRPr="001B2435">
        <w:t>in</w:t>
      </w:r>
      <w:r>
        <w:t xml:space="preserve"> </w:t>
      </w:r>
      <w:r w:rsidRPr="001B2435">
        <w:t xml:space="preserve">to those outcomes if </w:t>
      </w:r>
      <w:r>
        <w:t xml:space="preserve">those </w:t>
      </w:r>
      <w:r w:rsidRPr="001B2435">
        <w:t xml:space="preserve">decisions are taken more locally. </w:t>
      </w:r>
    </w:p>
    <w:p w:rsidR="00CC5A97" w:rsidRPr="001B2435" w:rsidP="007109E6">
      <w:pPr>
        <w:pStyle w:val="Answer"/>
        <w:jc w:val="left"/>
      </w:pPr>
      <w:r w:rsidRPr="001B2435">
        <w:t xml:space="preserve">This is not </w:t>
      </w:r>
      <w:r>
        <w:t xml:space="preserve">a case of </w:t>
      </w:r>
      <w:r w:rsidRPr="001B2435">
        <w:t>either</w:t>
      </w:r>
      <w:r>
        <w:t>/</w:t>
      </w:r>
      <w:r w:rsidRPr="001B2435">
        <w:t>or</w:t>
      </w:r>
      <w:r>
        <w:t xml:space="preserve">—it </w:t>
      </w:r>
      <w:r w:rsidRPr="001B2435">
        <w:t xml:space="preserve">is not a </w:t>
      </w:r>
      <w:r>
        <w:t xml:space="preserve">call </w:t>
      </w:r>
      <w:r w:rsidRPr="001B2435">
        <w:t>from local government to eliminate central government</w:t>
      </w:r>
      <w:r>
        <w:t>—</w:t>
      </w:r>
      <w:r w:rsidRPr="001B2435">
        <w:t>but we need a new partnership, a new collaboration, a new sense of shared purpose that we are working towards</w:t>
      </w:r>
      <w:r>
        <w:t xml:space="preserve"> </w:t>
      </w:r>
      <w:r w:rsidRPr="001B2435">
        <w:t xml:space="preserve">and a shared set of outcomes. One of the suggestions that was floated a couple of years ago </w:t>
      </w:r>
      <w:r>
        <w:t xml:space="preserve">was that </w:t>
      </w:r>
      <w:r w:rsidRPr="001B2435">
        <w:t xml:space="preserve">we might broadly sign up to the UN sustainable development goals as a framework to report on what was happening </w:t>
      </w:r>
      <w:r w:rsidR="00171F8A">
        <w:t>in</w:t>
      </w:r>
      <w:r w:rsidRPr="001B2435">
        <w:t xml:space="preserve"> our respective places. I thought that </w:t>
      </w:r>
      <w:r>
        <w:t xml:space="preserve">concept </w:t>
      </w:r>
      <w:r w:rsidRPr="001B2435">
        <w:t xml:space="preserve">had some quite interesting ideas in it. </w:t>
      </w:r>
    </w:p>
    <w:p w:rsidR="00CC5A97" w:rsidRPr="001B2435" w:rsidP="007109E6">
      <w:pPr>
        <w:pStyle w:val="Answer"/>
        <w:jc w:val="left"/>
      </w:pPr>
      <w:r w:rsidRPr="001B2435">
        <w:t>It is also very clear that there is inertia in central government. This is not a blame issue but there is that inertia</w:t>
      </w:r>
      <w:r>
        <w:t xml:space="preserve">, </w:t>
      </w:r>
      <w:r w:rsidRPr="001B2435">
        <w:t>which we have seen overcome in previous years only when there has been a very strong push from the very top of government. So if the Government are serious about this</w:t>
      </w:r>
      <w:r w:rsidR="007C006B">
        <w:t>,</w:t>
      </w:r>
      <w:r w:rsidRPr="001B2435">
        <w:t xml:space="preserve"> I would have thought </w:t>
      </w:r>
      <w:r w:rsidR="007C006B">
        <w:t xml:space="preserve">that </w:t>
      </w:r>
      <w:r w:rsidRPr="001B2435">
        <w:t xml:space="preserve">they </w:t>
      </w:r>
      <w:r w:rsidR="007C006B">
        <w:t>had</w:t>
      </w:r>
      <w:r w:rsidRPr="001B2435">
        <w:t xml:space="preserve"> to create something like a Cabinet sub</w:t>
      </w:r>
      <w:r>
        <w:t>-</w:t>
      </w:r>
      <w:r w:rsidRPr="001B2435">
        <w:t>committee led by very senior Cabinet members</w:t>
      </w:r>
      <w:r>
        <w:t xml:space="preserve"> </w:t>
      </w:r>
      <w:r w:rsidRPr="001B2435">
        <w:t>in order to make sure that not only was the work joined up across departments but the message was clearly sent from the top that there were requirements to join this up.</w:t>
      </w:r>
    </w:p>
    <w:p w:rsidR="00CC5A97" w:rsidRPr="001B2435" w:rsidP="007109E6">
      <w:pPr>
        <w:pStyle w:val="Answer"/>
        <w:jc w:val="left"/>
      </w:pPr>
      <w:r w:rsidRPr="001B2435">
        <w:t>That raises the interesting question of how place would be represented in that kind of approach. I do not think it is appropriate for place just to be represented through</w:t>
      </w:r>
      <w:r>
        <w:t xml:space="preserve">—I am sorry, </w:t>
      </w:r>
      <w:r w:rsidRPr="001B2435">
        <w:t>I forget the full name of the levelling</w:t>
      </w:r>
      <w:r>
        <w:t>-</w:t>
      </w:r>
      <w:r w:rsidRPr="001B2435">
        <w:t xml:space="preserve">up </w:t>
      </w:r>
      <w:r>
        <w:t xml:space="preserve">department </w:t>
      </w:r>
      <w:r w:rsidRPr="001B2435">
        <w:t>now</w:t>
      </w:r>
      <w:r>
        <w:t xml:space="preserve">. </w:t>
      </w:r>
      <w:r w:rsidRPr="001B2435">
        <w:t xml:space="preserve">It feels to me as though there is a challenge to think through how to create </w:t>
      </w:r>
      <w:r w:rsidR="00341D5A">
        <w:t>a</w:t>
      </w:r>
      <w:r w:rsidRPr="001B2435">
        <w:t xml:space="preserve"> co</w:t>
      </w:r>
      <w:r>
        <w:t>-</w:t>
      </w:r>
      <w:r w:rsidRPr="001B2435">
        <w:t>designed system that would give us a better sense of what we are all trying to achieve together.</w:t>
      </w:r>
    </w:p>
    <w:p w:rsidR="00CC5A97" w:rsidP="007109E6">
      <w:pPr>
        <w:pStyle w:val="Answer"/>
        <w:jc w:val="left"/>
      </w:pPr>
      <w:r>
        <w:rPr>
          <w:b/>
          <w:i/>
        </w:rPr>
        <w:t xml:space="preserve">Councillor James Jamieson: </w:t>
      </w:r>
      <w:r w:rsidRPr="001B2435">
        <w:t>The whole point is that this is an opportunity. We are trying to say</w:t>
      </w:r>
      <w:r>
        <w:t>,</w:t>
      </w:r>
      <w:r w:rsidRPr="001B2435">
        <w:t xml:space="preserve"> as Councillor Forbes was alluding to, that this is not a criticism of people who are trying to do the best they can in the framework in which they find themselves. It is quite a complex beast</w:t>
      </w:r>
      <w:r w:rsidR="004F7AB7">
        <w:t>,</w:t>
      </w:r>
      <w:r w:rsidRPr="001B2435">
        <w:t xml:space="preserve"> because it is not about what one department does</w:t>
      </w:r>
      <w:r w:rsidR="004F7AB7">
        <w:t>. I</w:t>
      </w:r>
      <w:r w:rsidRPr="001B2435">
        <w:t xml:space="preserve">t </w:t>
      </w:r>
      <w:r w:rsidR="00CC7856">
        <w:t>will</w:t>
      </w:r>
      <w:r w:rsidRPr="001B2435">
        <w:t xml:space="preserve"> </w:t>
      </w:r>
      <w:r>
        <w:t xml:space="preserve">mean </w:t>
      </w:r>
      <w:r w:rsidRPr="001B2435">
        <w:t>a different way of thinking across Whitehall</w:t>
      </w:r>
      <w:r>
        <w:t xml:space="preserve"> and, as </w:t>
      </w:r>
      <w:r w:rsidRPr="001B2435">
        <w:t xml:space="preserve">you say, a Cabinet committee really focused on this. </w:t>
      </w:r>
      <w:r>
        <w:t xml:space="preserve">The </w:t>
      </w:r>
      <w:r w:rsidRPr="001B2435">
        <w:t xml:space="preserve">latest Cabinet reshuffle, </w:t>
      </w:r>
      <w:r>
        <w:t xml:space="preserve">the appointment of </w:t>
      </w:r>
      <w:r w:rsidRPr="001B2435">
        <w:t>Michael Gove and the new name of the department</w:t>
      </w:r>
      <w:r>
        <w:t xml:space="preserve"> go a long way towards having </w:t>
      </w:r>
      <w:r w:rsidRPr="001B2435">
        <w:t xml:space="preserve">a very senior Minister </w:t>
      </w:r>
      <w:r>
        <w:t xml:space="preserve">out there </w:t>
      </w:r>
      <w:r w:rsidRPr="001B2435">
        <w:t>whose key focus is on levelling up and devolution. That is a very positive move</w:t>
      </w:r>
      <w:r w:rsidR="00196B78">
        <w:t>,</w:t>
      </w:r>
      <w:r>
        <w:t xml:space="preserve"> and we </w:t>
      </w:r>
      <w:r w:rsidRPr="001B2435">
        <w:t xml:space="preserve">need to build on that and work with it. It is about </w:t>
      </w:r>
      <w:r>
        <w:t xml:space="preserve">some of </w:t>
      </w:r>
      <w:r w:rsidRPr="001B2435">
        <w:t xml:space="preserve">the things underneath it. </w:t>
      </w:r>
    </w:p>
    <w:p w:rsidR="00CC5A97" w:rsidP="007109E6">
      <w:pPr>
        <w:pStyle w:val="Answer"/>
        <w:jc w:val="left"/>
      </w:pPr>
      <w:r w:rsidRPr="001B2435">
        <w:t>There needs to be recognition that this is not an overnight fix</w:t>
      </w:r>
      <w:r>
        <w:t>.</w:t>
      </w:r>
      <w:r w:rsidRPr="001B2435">
        <w:t xml:space="preserve"> I am conscious that various Whitehall departments are very focused on the day job</w:t>
      </w:r>
      <w:r>
        <w:t>.</w:t>
      </w:r>
      <w:r w:rsidRPr="001B2435">
        <w:t xml:space="preserve"> There is an awful lot of interesting stuff that you can do in health, social care and devolution, but at the same time you are looking at a backlog in elective care. Sometimes you just need to create a bit of space to think about </w:t>
      </w:r>
      <w:r>
        <w:t xml:space="preserve">that more </w:t>
      </w:r>
      <w:r w:rsidRPr="001B2435">
        <w:t>strategic</w:t>
      </w:r>
      <w:r>
        <w:t>,</w:t>
      </w:r>
      <w:r w:rsidRPr="001B2435">
        <w:t xml:space="preserve"> long</w:t>
      </w:r>
      <w:r>
        <w:t>-</w:t>
      </w:r>
      <w:r w:rsidRPr="001B2435">
        <w:t>term space, and some of that needs to be done in government</w:t>
      </w:r>
      <w:r>
        <w:t>: “Yes, your job is to sort elective care, but some other people need to stand back and work out how we</w:t>
      </w:r>
      <w:r w:rsidR="00505C35">
        <w:t>’</w:t>
      </w:r>
      <w:r w:rsidR="00CC7856">
        <w:t>ll</w:t>
      </w:r>
      <w:r>
        <w:t xml:space="preserve"> </w:t>
      </w:r>
      <w:r w:rsidRPr="00B77C13">
        <w:t xml:space="preserve">improve </w:t>
      </w:r>
      <w:r>
        <w:t xml:space="preserve">local </w:t>
      </w:r>
      <w:r w:rsidRPr="00B77C13">
        <w:t xml:space="preserve">community care and community support </w:t>
      </w:r>
      <w:r>
        <w:t xml:space="preserve">and keep people out of hospital, which we do </w:t>
      </w:r>
      <w:r w:rsidRPr="00B77C13">
        <w:t>on a place basis</w:t>
      </w:r>
      <w:r w:rsidR="000661C0">
        <w:t>”.</w:t>
      </w:r>
      <w:r w:rsidRPr="00B77C13">
        <w:t xml:space="preserve"> </w:t>
      </w:r>
      <w:r w:rsidRPr="001B2435">
        <w:t xml:space="preserve">Someone needs to worry about this </w:t>
      </w:r>
      <w:r>
        <w:t xml:space="preserve">year’s </w:t>
      </w:r>
      <w:r w:rsidRPr="001B2435">
        <w:t>exam results in schools</w:t>
      </w:r>
      <w:r w:rsidR="00505C35">
        <w:t>,</w:t>
      </w:r>
      <w:r w:rsidRPr="001B2435">
        <w:t xml:space="preserve"> but someone else needs to be standing back and saying, “How do we give our workforce of tomorrow the skills that they need? How do we get people who have been employed for a long time back into work?” </w:t>
      </w:r>
    </w:p>
    <w:p w:rsidR="00CC5A97" w:rsidP="007109E6">
      <w:pPr>
        <w:pStyle w:val="Answer"/>
        <w:jc w:val="left"/>
      </w:pPr>
      <w:r>
        <w:t xml:space="preserve">The latter point </w:t>
      </w:r>
      <w:r w:rsidRPr="001B2435">
        <w:t xml:space="preserve">has to be linked to </w:t>
      </w:r>
      <w:r>
        <w:t xml:space="preserve">the </w:t>
      </w:r>
      <w:r w:rsidRPr="001B2435">
        <w:t xml:space="preserve">sorts of jobs </w:t>
      </w:r>
      <w:r>
        <w:t xml:space="preserve">that </w:t>
      </w:r>
      <w:r w:rsidRPr="001B2435">
        <w:t xml:space="preserve">might be available in </w:t>
      </w:r>
      <w:r>
        <w:t>the local area. T</w:t>
      </w:r>
      <w:r w:rsidRPr="001B2435">
        <w:t xml:space="preserve">here is no point giving </w:t>
      </w:r>
      <w:r>
        <w:t xml:space="preserve">local people </w:t>
      </w:r>
      <w:r w:rsidRPr="001B2435">
        <w:t xml:space="preserve">skills for something that is not available there. </w:t>
      </w:r>
      <w:r w:rsidR="005F4736">
        <w:t>W</w:t>
      </w:r>
      <w:r>
        <w:t xml:space="preserve">e are </w:t>
      </w:r>
      <w:r w:rsidRPr="001B2435">
        <w:t xml:space="preserve">learning </w:t>
      </w:r>
      <w:r>
        <w:t xml:space="preserve">from </w:t>
      </w:r>
      <w:r w:rsidRPr="001B2435">
        <w:t>the pandemic that there is a huge shortage of people available for work with the skills that are needed</w:t>
      </w:r>
      <w:r>
        <w:t>.</w:t>
      </w:r>
      <w:r w:rsidRPr="001B2435">
        <w:t xml:space="preserve"> </w:t>
      </w:r>
      <w:r>
        <w:t>W</w:t>
      </w:r>
      <w:r w:rsidRPr="001B2435">
        <w:t xml:space="preserve">e as a country </w:t>
      </w:r>
      <w:r w:rsidR="00CC7856">
        <w:t>will</w:t>
      </w:r>
      <w:r w:rsidRPr="001B2435">
        <w:t xml:space="preserve"> have to transition our skill</w:t>
      </w:r>
      <w:r>
        <w:t>s</w:t>
      </w:r>
      <w:r w:rsidRPr="001B2435">
        <w:t xml:space="preserve"> base</w:t>
      </w:r>
      <w:r w:rsidR="005F4736">
        <w:t>,</w:t>
      </w:r>
      <w:r>
        <w:t xml:space="preserve"> </w:t>
      </w:r>
      <w:r w:rsidRPr="001B2435">
        <w:t xml:space="preserve">because the skills </w:t>
      </w:r>
      <w:r>
        <w:t xml:space="preserve">that we </w:t>
      </w:r>
      <w:r w:rsidRPr="001B2435">
        <w:t xml:space="preserve">needed three years ago are not the skills that are needed today. </w:t>
      </w:r>
      <w:r w:rsidR="005F4736">
        <w:t>It</w:t>
      </w:r>
      <w:r>
        <w:t xml:space="preserve"> </w:t>
      </w:r>
      <w:r w:rsidRPr="001B2435">
        <w:t xml:space="preserve">is about creating that time and that headspace slightly away from the day job. </w:t>
      </w:r>
    </w:p>
    <w:p w:rsidR="00CC5A97" w:rsidP="007109E6">
      <w:pPr>
        <w:pStyle w:val="Question"/>
        <w:jc w:val="left"/>
      </w:pPr>
      <w:sdt>
        <w:sdtPr>
          <w:alias w:val="Member"/>
          <w:tag w:val="&lt;Member mnisId='407' dodsId='25265'&gt;"/>
          <w:id w:val="1438725585"/>
          <w:placeholder>
            <w:docPart w:val="F2F65BFFCB8B470AB5D8679B6854AD69"/>
          </w:placeholder>
          <w:richText/>
        </w:sdtPr>
        <w:sdtContent>
          <w:r w:rsidRPr="001B2435">
            <w:rPr>
              <w:b/>
            </w:rPr>
            <w:t>The Chair:</w:t>
          </w:r>
        </w:sdtContent>
      </w:sdt>
      <w:r>
        <w:t xml:space="preserve"> </w:t>
      </w:r>
      <w:r w:rsidRPr="001B2435">
        <w:t>I get the impression that you think it is quite a critical time for local government</w:t>
      </w:r>
      <w:r>
        <w:t>,</w:t>
      </w:r>
      <w:r w:rsidRPr="001B2435">
        <w:t xml:space="preserve"> and indeed </w:t>
      </w:r>
      <w:r w:rsidR="002B0E03">
        <w:t xml:space="preserve">for </w:t>
      </w:r>
      <w:r w:rsidRPr="001B2435">
        <w:t xml:space="preserve">the relationship between the centre and local authorities. </w:t>
      </w:r>
      <w:r>
        <w:t xml:space="preserve">You </w:t>
      </w:r>
      <w:r w:rsidRPr="001B2435">
        <w:t xml:space="preserve">have </w:t>
      </w:r>
      <w:r>
        <w:t xml:space="preserve">obviously </w:t>
      </w:r>
      <w:r w:rsidRPr="001B2435">
        <w:t>been under great pressure in the last decade or more. How worried are you</w:t>
      </w:r>
      <w:r>
        <w:t xml:space="preserve"> about this? Councillor Jamieson talked earlier about morale, the fact that local councillors feel frustrated and that people very often do not want to stand for election. Do you think there is scope for </w:t>
      </w:r>
      <w:r w:rsidRPr="001B2435">
        <w:t xml:space="preserve">resetting the relationship and </w:t>
      </w:r>
      <w:r w:rsidRPr="001B2435">
        <w:t xml:space="preserve">reinvigorating local authorities if the </w:t>
      </w:r>
      <w:r>
        <w:t>G</w:t>
      </w:r>
      <w:r w:rsidRPr="001B2435">
        <w:t xml:space="preserve">overnment </w:t>
      </w:r>
      <w:r>
        <w:t xml:space="preserve">would </w:t>
      </w:r>
      <w:r w:rsidRPr="001B2435">
        <w:t>ma</w:t>
      </w:r>
      <w:r>
        <w:t>ke</w:t>
      </w:r>
      <w:r w:rsidRPr="001B2435">
        <w:t xml:space="preserve"> the right moves? </w:t>
      </w:r>
    </w:p>
    <w:p w:rsidR="00CC5A97" w:rsidRPr="00156B44" w:rsidP="007109E6">
      <w:pPr>
        <w:pStyle w:val="Answer"/>
        <w:jc w:val="left"/>
      </w:pPr>
      <w:r>
        <w:rPr>
          <w:b/>
          <w:i/>
        </w:rPr>
        <w:t xml:space="preserve">Councillor James Jamieson: </w:t>
      </w:r>
      <w:r>
        <w:rPr>
          <w:bCs/>
          <w:iCs/>
        </w:rPr>
        <w:t xml:space="preserve">Absolutely. I think that local government is in a tough place. We have had funding reduced for a long time. I am pleased </w:t>
      </w:r>
      <w:r w:rsidRPr="001B2435">
        <w:t>that in the last two or three years we have at least started getting some extra funding to reflect demographic pressures. However, local councils are in a difficult position financially</w:t>
      </w:r>
      <w:r>
        <w:t xml:space="preserve"> a</w:t>
      </w:r>
      <w:r w:rsidRPr="001B2435">
        <w:t>cross the country. We are seeing huge pressures in adult social care</w:t>
      </w:r>
      <w:r>
        <w:t xml:space="preserve"> and</w:t>
      </w:r>
      <w:r w:rsidRPr="001B2435">
        <w:t xml:space="preserve"> </w:t>
      </w:r>
      <w:r>
        <w:t>in</w:t>
      </w:r>
      <w:r w:rsidRPr="001B2435">
        <w:t xml:space="preserve"> </w:t>
      </w:r>
      <w:r>
        <w:t>SEND</w:t>
      </w:r>
      <w:r w:rsidRPr="001B2435">
        <w:t xml:space="preserve"> children. At the same time, we are trying to look at how we will recover out of th</w:t>
      </w:r>
      <w:r>
        <w:t>is</w:t>
      </w:r>
      <w:r w:rsidRPr="001B2435">
        <w:t xml:space="preserve"> pandemic</w:t>
      </w:r>
      <w:r w:rsidR="00022B69">
        <w:t>,</w:t>
      </w:r>
      <w:r>
        <w:t xml:space="preserve"> which</w:t>
      </w:r>
      <w:r w:rsidRPr="001B2435">
        <w:t xml:space="preserve"> has changed the world we live in. I would say that</w:t>
      </w:r>
      <w:r>
        <w:t>, yes,</w:t>
      </w:r>
      <w:r w:rsidRPr="001B2435">
        <w:t xml:space="preserve"> </w:t>
      </w:r>
      <w:r>
        <w:t>we face</w:t>
      </w:r>
      <w:r w:rsidRPr="001B2435">
        <w:t xml:space="preserve"> a lot of pressures, but there is a huge opportunity</w:t>
      </w:r>
      <w:r w:rsidRPr="00824122">
        <w:t xml:space="preserve"> </w:t>
      </w:r>
      <w:r w:rsidRPr="001B2435">
        <w:t>at the same time. If we as a nation are able to grasp that</w:t>
      </w:r>
      <w:r>
        <w:t>,</w:t>
      </w:r>
      <w:r w:rsidRPr="001B2435">
        <w:t xml:space="preserve"> we can go to those sunny </w:t>
      </w:r>
      <w:r>
        <w:t>up</w:t>
      </w:r>
      <w:r w:rsidRPr="001B2435">
        <w:t>lands. If we do not grasp it</w:t>
      </w:r>
      <w:r>
        <w:t>,</w:t>
      </w:r>
      <w:r w:rsidRPr="001B2435">
        <w:t xml:space="preserve"> there w</w:t>
      </w:r>
      <w:r>
        <w:t>ill</w:t>
      </w:r>
      <w:r w:rsidRPr="001B2435">
        <w:t xml:space="preserve"> be some</w:t>
      </w:r>
      <w:r w:rsidRPr="00F11CCF">
        <w:t xml:space="preserve"> </w:t>
      </w:r>
      <w:r w:rsidRPr="001B2435">
        <w:t xml:space="preserve">potentially severe concerns. </w:t>
      </w:r>
    </w:p>
    <w:p w:rsidR="00CC5A97" w:rsidP="007109E6">
      <w:pPr>
        <w:pStyle w:val="Answer"/>
        <w:jc w:val="left"/>
      </w:pPr>
      <w:r>
        <w:rPr>
          <w:b/>
          <w:i/>
        </w:rPr>
        <w:t xml:space="preserve">Councillor Nick Forbes: </w:t>
      </w:r>
      <w:r>
        <w:t>I intellectually tried to make sense of the Brexit referendum result i</w:t>
      </w:r>
      <w:r w:rsidRPr="001B2435">
        <w:t>n effect</w:t>
      </w:r>
      <w:r w:rsidR="00022B69">
        <w:t xml:space="preserve"> by thinking</w:t>
      </w:r>
      <w:r>
        <w:t xml:space="preserve"> of </w:t>
      </w:r>
      <w:r w:rsidRPr="001B2435">
        <w:t>the question on the ballot paper as, “</w:t>
      </w:r>
      <w:r>
        <w:t>A</w:t>
      </w:r>
      <w:r w:rsidRPr="001B2435">
        <w:t>re you happy with your life at presen</w:t>
      </w:r>
      <w:r>
        <w:t>t?”</w:t>
      </w:r>
      <w:r w:rsidR="00022B69">
        <w:t xml:space="preserve"> C</w:t>
      </w:r>
      <w:r w:rsidRPr="001B2435">
        <w:t xml:space="preserve">learly </w:t>
      </w:r>
      <w:r>
        <w:t>people answered, “No”, because they</w:t>
      </w:r>
      <w:r w:rsidRPr="001B2435">
        <w:t xml:space="preserve"> voted for change. However, if we do not make any structural changes to the way the country is run</w:t>
      </w:r>
      <w:r>
        <w:t>,</w:t>
      </w:r>
      <w:r w:rsidRPr="001B2435">
        <w:t xml:space="preserve"> that vote will have been in vain. It feels to me</w:t>
      </w:r>
      <w:r>
        <w:t xml:space="preserve">, particularly </w:t>
      </w:r>
      <w:r w:rsidRPr="001B2435">
        <w:t>post</w:t>
      </w:r>
      <w:r w:rsidR="00700702">
        <w:t xml:space="preserve"> </w:t>
      </w:r>
      <w:r w:rsidRPr="001B2435">
        <w:t>Brexit and post</w:t>
      </w:r>
      <w:r w:rsidR="00700702">
        <w:t xml:space="preserve"> </w:t>
      </w:r>
      <w:r w:rsidRPr="001B2435">
        <w:t>C</w:t>
      </w:r>
      <w:r>
        <w:t>ovid,</w:t>
      </w:r>
      <w:r w:rsidRPr="001B2435">
        <w:t xml:space="preserve"> when we have seen so many changes accelerated in such a short period of time,</w:t>
      </w:r>
      <w:r>
        <w:t xml:space="preserve"> that</w:t>
      </w:r>
      <w:r w:rsidRPr="001B2435">
        <w:t xml:space="preserve"> if we are not thinking about a different settlement</w:t>
      </w:r>
      <w:r>
        <w:t>,</w:t>
      </w:r>
      <w:r w:rsidRPr="001B2435">
        <w:t xml:space="preserve"> we </w:t>
      </w:r>
      <w:r w:rsidR="00CC7856">
        <w:t>will</w:t>
      </w:r>
      <w:r w:rsidRPr="001B2435">
        <w:t xml:space="preserve"> end up with the same </w:t>
      </w:r>
      <w:r>
        <w:t xml:space="preserve">frustrations, the same </w:t>
      </w:r>
      <w:r w:rsidRPr="001B2435">
        <w:t>tensions</w:t>
      </w:r>
      <w:r>
        <w:t xml:space="preserve"> and, ultimately, the same underperformance of the economy and the state.</w:t>
      </w:r>
    </w:p>
    <w:p w:rsidR="00CC5A97" w:rsidRPr="001B2435" w:rsidP="007109E6">
      <w:pPr>
        <w:pStyle w:val="Answer"/>
        <w:jc w:val="left"/>
      </w:pPr>
      <w:r>
        <w:t>T</w:t>
      </w:r>
      <w:r w:rsidRPr="001B2435">
        <w:t>his is a timely discussion</w:t>
      </w:r>
      <w:r>
        <w:t>,</w:t>
      </w:r>
      <w:r w:rsidRPr="001B2435">
        <w:t xml:space="preserve"> because no</w:t>
      </w:r>
      <w:r>
        <w:t>body</w:t>
      </w:r>
      <w:r w:rsidRPr="001B2435">
        <w:t xml:space="preserve"> has </w:t>
      </w:r>
      <w:r>
        <w:t>really</w:t>
      </w:r>
      <w:r w:rsidRPr="001B2435">
        <w:t xml:space="preserve"> imagined what Britain </w:t>
      </w:r>
      <w:r>
        <w:t>could be</w:t>
      </w:r>
      <w:r w:rsidRPr="001B2435">
        <w:t xml:space="preserve"> like without using as a starting point the current systems and frameworks of government</w:t>
      </w:r>
      <w:r>
        <w:t>, but w</w:t>
      </w:r>
      <w:r w:rsidRPr="001B2435">
        <w:t>e</w:t>
      </w:r>
      <w:r>
        <w:t xml:space="preserve"> do</w:t>
      </w:r>
      <w:r w:rsidRPr="001B2435">
        <w:t xml:space="preserve"> need to imagine that. We need to think outside the traditional boxes of how government operates and </w:t>
      </w:r>
      <w:r>
        <w:t xml:space="preserve">think </w:t>
      </w:r>
      <w:r w:rsidRPr="001B2435">
        <w:t xml:space="preserve">about the challenges we need to address in a </w:t>
      </w:r>
      <w:r>
        <w:t xml:space="preserve">modern </w:t>
      </w:r>
      <w:r w:rsidRPr="001B2435">
        <w:t>21st</w:t>
      </w:r>
      <w:r>
        <w:t>-</w:t>
      </w:r>
      <w:r w:rsidRPr="001B2435">
        <w:t>century society, rather than thinking about government structures that were invented</w:t>
      </w:r>
      <w:r>
        <w:t>,</w:t>
      </w:r>
      <w:r w:rsidRPr="00156B44">
        <w:t xml:space="preserve"> </w:t>
      </w:r>
      <w:r w:rsidRPr="001B2435">
        <w:t>in some cases</w:t>
      </w:r>
      <w:r>
        <w:t>,</w:t>
      </w:r>
      <w:r w:rsidRPr="001B2435">
        <w:t xml:space="preserve"> back in the 1900s. The structure of government has not moved on since then. </w:t>
      </w:r>
    </w:p>
    <w:p w:rsidR="00CC5A97" w:rsidP="007109E6">
      <w:pPr>
        <w:pStyle w:val="Answer"/>
        <w:jc w:val="left"/>
      </w:pPr>
      <w:r w:rsidRPr="001B2435">
        <w:t xml:space="preserve">I want to make a final plea about </w:t>
      </w:r>
      <w:r>
        <w:t>councillors</w:t>
      </w:r>
      <w:r w:rsidRPr="001B2435">
        <w:t xml:space="preserve">. We have thousands of </w:t>
      </w:r>
      <w:r>
        <w:t>councillors</w:t>
      </w:r>
      <w:r w:rsidRPr="001B2435">
        <w:t xml:space="preserve"> around the country who</w:t>
      </w:r>
      <w:r w:rsidRPr="003A3D06">
        <w:t xml:space="preserve"> </w:t>
      </w:r>
      <w:r w:rsidRPr="001B2435">
        <w:t xml:space="preserve">selflessly put in many </w:t>
      </w:r>
      <w:r>
        <w:t>h</w:t>
      </w:r>
      <w:r w:rsidRPr="001B2435">
        <w:t xml:space="preserve">ours. Quite a lot were rather offended when a former Secretary of State took away our ability to pay </w:t>
      </w:r>
      <w:r>
        <w:t>into</w:t>
      </w:r>
      <w:r w:rsidRPr="001B2435">
        <w:t xml:space="preserve"> </w:t>
      </w:r>
      <w:r>
        <w:t>a</w:t>
      </w:r>
      <w:r w:rsidRPr="001B2435">
        <w:t xml:space="preserve"> pension fund and referred to us as similar to </w:t>
      </w:r>
      <w:r>
        <w:t>S</w:t>
      </w:r>
      <w:r w:rsidRPr="001B2435">
        <w:t>cout leaders. There is something about enhancing the status of local authority councillors and ensuring that they are seen as important people in their community, rather than the people who are simply implementing the dog</w:t>
      </w:r>
      <w:r>
        <w:t>-</w:t>
      </w:r>
      <w:r w:rsidRPr="001B2435">
        <w:t>end of difficult government decisions</w:t>
      </w:r>
      <w:r>
        <w:t xml:space="preserve">, </w:t>
      </w:r>
      <w:r w:rsidRPr="001B2435">
        <w:t xml:space="preserve">which can sometimes be how it feels. </w:t>
      </w:r>
    </w:p>
    <w:p w:rsidR="00CC5A97" w:rsidP="007109E6">
      <w:pPr>
        <w:pStyle w:val="Remark"/>
        <w:jc w:val="left"/>
      </w:pPr>
      <w:sdt>
        <w:sdtPr>
          <w:alias w:val="Member"/>
          <w:tag w:val="&lt;Member mnisId='407' dodsId='25265'&gt;"/>
          <w:id w:val="457844307"/>
          <w:placeholder>
            <w:docPart w:val="F2F65BFFCB8B470AB5D8679B6854AD69"/>
          </w:placeholder>
          <w:richText/>
        </w:sdtPr>
        <w:sdtContent>
          <w:r w:rsidRPr="001B2435">
            <w:rPr>
              <w:b/>
            </w:rPr>
            <w:t>The Chair:</w:t>
          </w:r>
        </w:sdtContent>
      </w:sdt>
      <w:r>
        <w:t xml:space="preserve"> I can see that morale problem. I think several people around this table have been local councillors, myself included. It might have been in a different era and it might have been a bit easier for us, but I think we</w:t>
      </w:r>
      <w:r w:rsidRPr="001B2435">
        <w:t xml:space="preserve"> know and recognise the value of the work that </w:t>
      </w:r>
      <w:r>
        <w:t xml:space="preserve">local councillors </w:t>
      </w:r>
      <w:r w:rsidRPr="001B2435">
        <w:t xml:space="preserve">do. </w:t>
      </w:r>
    </w:p>
    <w:p w:rsidR="000E2694" w:rsidP="007109E6">
      <w:pPr>
        <w:pStyle w:val="Remark"/>
        <w:jc w:val="left"/>
      </w:pPr>
      <w:r w:rsidRPr="001B2435">
        <w:t>I thank you both very much</w:t>
      </w:r>
      <w:r>
        <w:t xml:space="preserve"> indeed</w:t>
      </w:r>
      <w:r w:rsidRPr="001B2435">
        <w:t xml:space="preserve">. It has been a really interesting and </w:t>
      </w:r>
      <w:r w:rsidRPr="001B2435">
        <w:t>extremely helpful session</w:t>
      </w:r>
      <w:r>
        <w:t>, and w</w:t>
      </w:r>
      <w:r w:rsidRPr="001B2435">
        <w:t>e will reflect on your advice and your answers at length</w:t>
      </w:r>
      <w:r w:rsidR="003254CE">
        <w:t>.</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23327702"/>
      <w:richText/>
    </w:sdtPr>
    <w:sdtContent>
      <w:p w:rsidR="003C01CE" w:rsidRPr="000E2694" w:rsidP="000E2694">
        <w:pPr>
          <w:pStyle w:val="Para"/>
          <w:rPr>
            <w:color w:val="808080"/>
          </w:rPr>
        </w:pPr>
        <w:r w:rsidRPr="00DB7E23">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3C01CE" w:rsidRPr="00850151" w:rsidP="009B2A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6587891"/>
      <w:docPartObj>
        <w:docPartGallery w:val="Page Numbers (Top of Page)"/>
        <w:docPartUnique/>
      </w:docPartObj>
    </w:sdtPr>
    <w:sdtEndPr>
      <w:rPr>
        <w:noProof/>
      </w:rPr>
    </w:sdtEndPr>
    <w:sdtContent>
      <w:p w:rsidR="00EA23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A23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84671D2"/>
    <w:lvl w:ilvl="0">
      <w:start w:val="22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C01C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2F65BFFCB8B470AB5D8679B6854AD69"/>
        <w:category>
          <w:name w:val="General"/>
          <w:gallery w:val="placeholder"/>
        </w:category>
        <w:types>
          <w:type w:val="bbPlcHdr"/>
        </w:types>
        <w:behaviors>
          <w:behavior w:val="content"/>
        </w:behaviors>
        <w:guid w:val="{B768899C-9920-451F-A3E8-F63E921A8C2E}"/>
      </w:docPartPr>
      <w:docPartBody>
        <w:p w:rsidR="008273F6" w:rsidP="00BD4F68">
          <w:pPr>
            <w:pStyle w:val="F2F65BFFCB8B470AB5D8679B6854AD69"/>
          </w:pPr>
          <w:r w:rsidRPr="004F661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4F68"/>
    <w:rPr>
      <w:color w:val="808080"/>
    </w:rPr>
  </w:style>
  <w:style w:type="paragraph" w:customStyle="1" w:styleId="F2F65BFFCB8B470AB5D8679B6854AD69">
    <w:name w:val="F2F65BFFCB8B470AB5D8679B6854AD69"/>
    <w:rsid w:val="00BD4F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99</Value>
      <Value>2</Value>
      <Value>8</Value>
      <Value>90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2021-12-01T00:00:00+00:00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Draft</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Future Governance of the UK</TermName>
          <TermId xmlns="http://schemas.microsoft.com/office/infopath/2007/PartnerControls">8c9d3744-b4d1-47e6-86ba-fc0f6b331791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TORRANCE, Michael</DisplayName>
        <AccountId>288</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0" ma:contentTypeDescription="Create a new document." ma:contentTypeScope="" ma:versionID="8c6e1792a1f1d8ae5ed0009268b20ec2">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fef0da9313fa6c9b9862bf0ab1cc34f3"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6DE207-44C0-4248-9BAE-7911CDD6CDC8}">
  <ds:schemaRefs>
    <ds:schemaRef ds:uri="http://schemas.microsoft.com/sharepoint/events"/>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36F1F4DB-450B-49D9-8EC4-3055217798C1}">
  <ds:schemaRefs>
    <ds:schemaRef ds:uri="http://schemas.microsoft.com/sharepoint/v3/contenttype/forms"/>
  </ds:schemaRefs>
</ds:datastoreItem>
</file>

<file path=customXml/itemProps4.xml><?xml version="1.0" encoding="utf-8"?>
<ds:datastoreItem xmlns:ds="http://schemas.openxmlformats.org/officeDocument/2006/customXml" ds:itemID="{2A5F00C8-9F11-43F7-8BE6-A9196EA7C166}">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82E558B4-900A-417C-AE4D-04AD74EF8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