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1642" w:rsidP="00CF0BBA">
      <w:pPr>
        <w:pStyle w:val="TitleCommittee0"/>
      </w:pPr>
      <w:sdt>
        <w:sdtPr>
          <w:alias w:val="CommitteeName"/>
          <w:tag w:val="CommitteeName"/>
          <w:id w:val="1869951332"/>
          <w:placeholder>
            <w:docPart w:val="87D967F08D194165B6457E7495EDAED4"/>
          </w:placeholder>
          <w:richText/>
        </w:sdtPr>
        <w:sdtContent>
          <w:r>
            <w:t>Science and Technology Committee</w:t>
          </w:r>
        </w:sdtContent>
      </w:sdt>
    </w:p>
    <w:p w:rsidR="00271642" w:rsidP="00156A60">
      <w:pPr>
        <w:pStyle w:val="TitleInquiry0"/>
      </w:pPr>
      <w:r>
        <w:t xml:space="preserve">Oral evidence: </w:t>
      </w:r>
      <w:sdt>
        <w:sdtPr>
          <w:alias w:val="InquiryName"/>
          <w:tag w:val="InquiryName"/>
          <w:id w:val="377371847"/>
          <w:placeholder>
            <w:docPart w:val="87D967F08D194165B6457E7495EDAED4"/>
          </w:placeholder>
          <w:richText/>
        </w:sdtPr>
        <w:sdtContent>
          <w:r>
            <w:t>Reproducibility and Research Integrity</w:t>
          </w:r>
        </w:sdtContent>
      </w:sdt>
      <w:r w:rsidR="00444AD0">
        <w:t>,</w:t>
      </w:r>
      <w:r>
        <w:t xml:space="preserve"> HC </w:t>
      </w:r>
      <w:sdt>
        <w:sdtPr>
          <w:alias w:val="InquiryRefNo"/>
          <w:tag w:val="InquiryRefNo"/>
          <w:id w:val="-281725174"/>
          <w:placeholder>
            <w:docPart w:val="87D967F08D194165B6457E7495EDAED4"/>
          </w:placeholder>
          <w:richText/>
        </w:sdtPr>
        <w:sdtContent>
          <w:r>
            <w:t>606</w:t>
          </w:r>
        </w:sdtContent>
      </w:sdt>
    </w:p>
    <w:sdt>
      <w:sdtPr>
        <w:alias w:val="SittingDate"/>
        <w:tag w:val="SittingDate"/>
        <w:id w:val="-1160222926"/>
        <w:placeholder>
          <w:docPart w:val="87D967F08D194165B6457E7495EDAED4"/>
        </w:placeholder>
        <w:richText/>
      </w:sdtPr>
      <w:sdtContent>
        <w:p w:rsidR="00271642" w:rsidP="00156A60">
          <w:pPr>
            <w:pStyle w:val="Para"/>
          </w:pPr>
          <w:r>
            <w:t>Wednesday 1 December 2021</w:t>
          </w:r>
        </w:p>
      </w:sdtContent>
    </w:sdt>
    <w:p w:rsidR="00271642" w:rsidP="00156A60">
      <w:pPr>
        <w:pStyle w:val="Para"/>
      </w:pPr>
      <w:r>
        <w:t xml:space="preserve">Ordered by the House of </w:t>
      </w:r>
      <w:sdt>
        <w:sdtPr>
          <w:alias w:val="House"/>
          <w:tag w:val="House"/>
          <w:id w:val="809213435"/>
          <w:placeholder>
            <w:docPart w:val="87D967F08D194165B6457E7495EDAED4"/>
          </w:placeholder>
          <w:richText/>
        </w:sdtPr>
        <w:sdtContent>
          <w:r w:rsidRPr="00615759">
            <w:t>Commons</w:t>
          </w:r>
        </w:sdtContent>
      </w:sdt>
      <w:r w:rsidRPr="00615759">
        <w:t xml:space="preserve"> to be published on </w:t>
      </w:r>
      <w:sdt>
        <w:sdtPr>
          <w:alias w:val="PublishDate"/>
          <w:tag w:val="PublishDate"/>
          <w:id w:val="217021599"/>
          <w:placeholder>
            <w:docPart w:val="87D967F08D194165B6457E7495EDAED4"/>
          </w:placeholder>
          <w:richText/>
        </w:sdtPr>
        <w:sdtContent>
          <w:r>
            <w:t>1 December 2021</w:t>
          </w:r>
        </w:sdtContent>
      </w:sdt>
      <w:r w:rsidRPr="00615759">
        <w:t>.</w:t>
      </w:r>
    </w:p>
    <w:p w:rsidR="00271642" w:rsidP="00421864">
      <w:pPr>
        <w:pStyle w:val="Para"/>
      </w:pPr>
      <w:sdt>
        <w:sdtPr>
          <w:alias w:val="VideoHyperlink"/>
          <w:tag w:val="VideoHyperlink"/>
          <w:id w:val="703995351"/>
          <w:placeholder>
            <w:docPart w:val="87D967F08D194165B6457E7495EDAED4"/>
          </w:placeholder>
          <w:richText/>
        </w:sdtPr>
        <w:sdtContent>
          <w:r>
            <w:fldChar w:fldCharType="begin"/>
          </w:r>
          <w:r>
            <w:instrText xml:space="preserve"> HYPERLINK "https://www.parliamentlive.tv/Event/Index/e4fa2fa3-7f11-4dfa-b077-68795defbe8c" </w:instrText>
          </w:r>
          <w:r>
            <w:fldChar w:fldCharType="separate"/>
          </w:r>
          <w:r w:rsidRPr="00447F53">
            <w:rPr>
              <w:rStyle w:val="Hyperlink"/>
            </w:rPr>
            <w:t>Watch the meeting</w:t>
          </w:r>
          <w:r>
            <w:fldChar w:fldCharType="end"/>
          </w:r>
        </w:sdtContent>
      </w:sdt>
    </w:p>
    <w:p w:rsidR="00271642" w:rsidP="00156A60">
      <w:r>
        <w:t xml:space="preserve">Members present: </w:t>
      </w:r>
      <w:sdt>
        <w:sdtPr>
          <w:alias w:val="MembersPresent"/>
          <w:tag w:val="MembersPresent"/>
          <w:id w:val="366340316"/>
          <w:placeholder>
            <w:docPart w:val="87D967F08D194165B6457E7495EDAED4"/>
          </w:placeholder>
          <w:richText/>
        </w:sdtPr>
        <w:sdtContent>
          <w:r w:rsidRPr="00271642">
            <w:t xml:space="preserve">Greg Clark (Chair); Aaron Bell; </w:t>
          </w:r>
          <w:r w:rsidR="00D60D14">
            <w:t>Dawn Butler</w:t>
          </w:r>
          <w:r w:rsidRPr="00271642">
            <w:t>; Katherine Fletcher; Mark Logan; Rebecca Long Bailey; Graham Stringer</w:t>
          </w:r>
          <w:r>
            <w:t>.</w:t>
          </w:r>
        </w:sdtContent>
      </w:sdt>
    </w:p>
    <w:p w:rsidR="00271642" w:rsidP="00427893">
      <w:pPr>
        <w:pStyle w:val="ParaCentre"/>
      </w:pPr>
      <w:r w:rsidRPr="00156A60">
        <w:t xml:space="preserve">Questions </w:t>
      </w:r>
      <w:sdt>
        <w:sdtPr>
          <w:alias w:val="QuestionNumbers"/>
          <w:tag w:val="QuestionNumbers"/>
          <w:id w:val="-1223666168"/>
          <w:placeholder>
            <w:docPart w:val="87D967F08D194165B6457E7495EDAED4"/>
          </w:placeholder>
          <w:richText/>
        </w:sdtPr>
        <w:sdtContent>
          <w:r>
            <w:t>1 -</w:t>
          </w:r>
          <w:r w:rsidR="00CF6D0D">
            <w:t xml:space="preserve"> 7</w:t>
          </w:r>
          <w:r w:rsidR="00F26988">
            <w:t>1</w:t>
          </w:r>
        </w:sdtContent>
      </w:sdt>
    </w:p>
    <w:p w:rsidR="00271642" w:rsidP="00427893">
      <w:pPr>
        <w:pStyle w:val="TitleWitnesses0"/>
      </w:pPr>
      <w:r>
        <w:t>Witnesses</w:t>
      </w:r>
    </w:p>
    <w:p w:rsidR="00271642" w:rsidRPr="00BD6D45" w:rsidP="006B01EC">
      <w:pPr>
        <w:pStyle w:val="Para"/>
      </w:pPr>
      <w:r>
        <w:fldChar w:fldCharType="begin"/>
      </w:r>
      <w:r>
        <w:instrText xml:space="preserve"> HYPERLINK \l "Panel1" </w:instrText>
      </w:r>
      <w:r>
        <w:fldChar w:fldCharType="separate"/>
      </w:r>
      <w:r w:rsidRPr="00271642">
        <w:rPr>
          <w:rStyle w:val="Hyperlink"/>
        </w:rPr>
        <w:t>I</w:t>
      </w:r>
      <w:r>
        <w:fldChar w:fldCharType="end"/>
      </w:r>
      <w:r>
        <w:t xml:space="preserve">: </w:t>
      </w:r>
      <w:r w:rsidRPr="004A01D1" w:rsidR="004A01D1">
        <w:t>Professor Neil Ferguson OBE FMedSci</w:t>
      </w:r>
      <w:r w:rsidR="00444AD0">
        <w:t>,</w:t>
      </w:r>
      <w:r w:rsidRPr="004A01D1" w:rsidR="004A01D1">
        <w:t xml:space="preserve"> Professor of Mathematical Biology</w:t>
      </w:r>
      <w:r w:rsidR="00444AD0">
        <w:t>,</w:t>
      </w:r>
      <w:r w:rsidRPr="004A01D1" w:rsidR="004A01D1">
        <w:t xml:space="preserve"> Imperial College London</w:t>
      </w:r>
      <w:r w:rsidR="004A01D1">
        <w:t>.</w:t>
      </w:r>
    </w:p>
    <w:p w:rsidR="00271642" w:rsidRPr="00BD6D45" w:rsidP="00C548BB">
      <w:pPr>
        <w:pStyle w:val="Para"/>
      </w:pPr>
      <w:r>
        <w:fldChar w:fldCharType="begin"/>
      </w:r>
      <w:r>
        <w:instrText xml:space="preserve"> HYPERLINK \l "Panel2" </w:instrText>
      </w:r>
      <w:r>
        <w:fldChar w:fldCharType="separate"/>
      </w:r>
      <w:r w:rsidRPr="00271642">
        <w:rPr>
          <w:rStyle w:val="Hyperlink"/>
        </w:rPr>
        <w:t>II</w:t>
      </w:r>
      <w:r>
        <w:fldChar w:fldCharType="end"/>
      </w:r>
      <w:r>
        <w:t xml:space="preserve">: </w:t>
      </w:r>
      <w:r w:rsidR="00C548BB">
        <w:t>Professor Marcus Munafò</w:t>
      </w:r>
      <w:r w:rsidR="00444AD0">
        <w:t>,</w:t>
      </w:r>
      <w:r w:rsidR="00C548BB">
        <w:t xml:space="preserve"> Chair</w:t>
      </w:r>
      <w:r w:rsidR="00444AD0">
        <w:t>,</w:t>
      </w:r>
      <w:r w:rsidR="00C548BB">
        <w:t xml:space="preserve"> UK Reproducibility Network Steering Group; and Professor Dorothy Bishop FBA FMedSci FRS</w:t>
      </w:r>
      <w:r w:rsidR="00444AD0">
        <w:t>,</w:t>
      </w:r>
      <w:r w:rsidR="00C548BB">
        <w:t xml:space="preserve"> Professor of Developmental Neuropsychology</w:t>
      </w:r>
      <w:r w:rsidR="00444AD0">
        <w:t>,</w:t>
      </w:r>
      <w:r w:rsidR="00C548BB">
        <w:t xml:space="preserve"> University of Oxford.</w:t>
      </w:r>
    </w:p>
    <w:p w:rsidR="00271642" w:rsidRPr="00BD6D45" w:rsidP="00C548BB">
      <w:pPr>
        <w:pStyle w:val="Para"/>
      </w:pPr>
      <w:r>
        <w:fldChar w:fldCharType="begin"/>
      </w:r>
      <w:r>
        <w:instrText xml:space="preserve"> HYPERLINK \l "Panel3" </w:instrText>
      </w:r>
      <w:r>
        <w:fldChar w:fldCharType="separate"/>
      </w:r>
      <w:r w:rsidRPr="00271642">
        <w:rPr>
          <w:rStyle w:val="Hyperlink"/>
        </w:rPr>
        <w:t>III</w:t>
      </w:r>
      <w:r>
        <w:fldChar w:fldCharType="end"/>
      </w:r>
      <w:r>
        <w:t xml:space="preserve">: </w:t>
      </w:r>
      <w:r w:rsidR="00C548BB">
        <w:t>Dr Ivan Oranksy</w:t>
      </w:r>
      <w:r w:rsidR="00444AD0">
        <w:t>,</w:t>
      </w:r>
      <w:r w:rsidR="00C548BB">
        <w:t xml:space="preserve"> Editor-in-Chief</w:t>
      </w:r>
      <w:r w:rsidR="00444AD0">
        <w:t>,</w:t>
      </w:r>
      <w:r w:rsidR="00C548BB">
        <w:t xml:space="preserve"> Spectrum</w:t>
      </w:r>
      <w:r w:rsidR="00444AD0">
        <w:t>,</w:t>
      </w:r>
      <w:r w:rsidR="00C548BB">
        <w:t xml:space="preserve"> and Co-founder</w:t>
      </w:r>
      <w:r w:rsidR="00444AD0">
        <w:t>,</w:t>
      </w:r>
      <w:r w:rsidR="00C548BB">
        <w:t xml:space="preserve"> Retraction Watch; and</w:t>
      </w:r>
      <w:r w:rsidR="00C548BB">
        <w:tab/>
        <w:t>Dr Janine Austin Clayton</w:t>
      </w:r>
      <w:r w:rsidR="00444AD0">
        <w:t>,</w:t>
      </w:r>
      <w:r w:rsidR="00C548BB">
        <w:t xml:space="preserve"> Associate Director for Research on Women</w:t>
      </w:r>
      <w:r w:rsidR="00444AD0">
        <w:t>’</w:t>
      </w:r>
      <w:r w:rsidR="00C548BB">
        <w:t>s Health and Director</w:t>
      </w:r>
      <w:r w:rsidR="00444AD0">
        <w:t>,</w:t>
      </w:r>
      <w:r w:rsidR="00C548BB">
        <w:t xml:space="preserve"> Office of Research on Women</w:t>
      </w:r>
      <w:r w:rsidR="00444AD0">
        <w:t>’</w:t>
      </w:r>
      <w:r w:rsidR="00C548BB">
        <w:t>s Health at the United States National Institute for Health.</w:t>
      </w:r>
    </w:p>
    <w:p w:rsidR="00271642" w:rsidP="00447F53">
      <w:pPr>
        <w:pStyle w:val="Para"/>
      </w:pPr>
    </w:p>
    <w:p w:rsidR="00271642" w:rsidP="00776882">
      <w:pPr>
        <w:rPr>
          <w:rFonts w:eastAsia="Times New Roman"/>
          <w:szCs w:val="20"/>
        </w:rPr>
      </w:pPr>
      <w:r>
        <w:br w:type="page"/>
      </w:r>
    </w:p>
    <w:p w:rsidR="00271642" w:rsidP="00316298">
      <w:pPr>
        <w:pStyle w:val="TitlePanel0"/>
      </w:pPr>
      <w:bookmarkStart w:id="0" w:name="Panel1"/>
      <w:r>
        <w:t>Examination of witness</w:t>
      </w:r>
    </w:p>
    <w:p w:rsidR="00444AD0" w:rsidP="007C1BEE">
      <w:pPr>
        <w:pStyle w:val="Para"/>
      </w:pPr>
      <w:r>
        <w:t xml:space="preserve">Witness: </w:t>
      </w:r>
      <w:r w:rsidR="00271642">
        <w:t>Prof</w:t>
      </w:r>
      <w:r>
        <w:t>essor Ferguson</w:t>
      </w:r>
      <w:bookmarkEnd w:id="0"/>
      <w:r>
        <w:t>.</w:t>
      </w:r>
    </w:p>
    <w:p w:rsidR="00835ADA" w:rsidP="00444AD0">
      <w:pPr>
        <w:pStyle w:val="Remark"/>
      </w:pPr>
      <w:sdt>
        <w:sdtPr>
          <w:alias w:val="Member"/>
          <w:tag w:val="&lt;Member mnisId='1578' dodsId='40488'&gt;"/>
          <w:id w:val="1769120239"/>
          <w:placeholder>
            <w:docPart w:val="DefaultPlaceholder_-1854013440"/>
          </w:placeholder>
          <w:richText/>
        </w:sdtPr>
        <w:sdtContent>
          <w:r w:rsidRPr="00444AD0" w:rsidR="00444AD0">
            <w:rPr>
              <w:b/>
            </w:rPr>
            <w:t>Chair:</w:t>
          </w:r>
        </w:sdtContent>
      </w:sdt>
      <w:r w:rsidR="00444AD0">
        <w:t xml:space="preserve"> This is the first hearing of the Science and Technology Committee</w:t>
      </w:r>
      <w:r>
        <w:t>’s</w:t>
      </w:r>
      <w:r w:rsidR="00444AD0">
        <w:t xml:space="preserve"> new inquiry looking at the reproducibility of research and questions of research integrity. We will be taking further evidence during the weeks ahead. </w:t>
      </w:r>
    </w:p>
    <w:p w:rsidR="00444AD0" w:rsidP="00444AD0">
      <w:pPr>
        <w:pStyle w:val="Remark"/>
      </w:pPr>
      <w:r>
        <w:t>I ask Members to declare any interests relevant to this session. I should declare that I am an honorary fellow of Nuffield College, Oxford.</w:t>
      </w:r>
    </w:p>
    <w:p w:rsidR="00444AD0" w:rsidP="00444AD0">
      <w:pPr>
        <w:pStyle w:val="Remark"/>
      </w:pPr>
      <w:sdt>
        <w:sdtPr>
          <w:alias w:val="Member"/>
          <w:tag w:val="&lt;Member mnisId='4815' dodsId=''&gt;"/>
          <w:id w:val="1860537924"/>
          <w:placeholder>
            <w:docPart w:val="DefaultPlaceholder_-1854013440"/>
          </w:placeholder>
          <w:richText/>
        </w:sdtPr>
        <w:sdtContent>
          <w:r w:rsidRPr="00444AD0">
            <w:rPr>
              <w:b/>
            </w:rPr>
            <w:t>Mark Logan:</w:t>
          </w:r>
        </w:sdtContent>
      </w:sdt>
      <w:r>
        <w:t xml:space="preserve"> I am enrolled on a part-time PhD course in political science.</w:t>
      </w:r>
    </w:p>
    <w:p w:rsidR="0055154B" w:rsidP="0055154B">
      <w:pPr>
        <w:pStyle w:val="Question"/>
      </w:pPr>
      <w:sdt>
        <w:sdtPr>
          <w:alias w:val="Member"/>
          <w:tag w:val="&lt;Member mnisId='1578' dodsId='40488'&gt;"/>
          <w:id w:val="1722947168"/>
          <w:placeholder>
            <w:docPart w:val="DefaultPlaceholder_-1854013440"/>
          </w:placeholder>
          <w:richText/>
        </w:sdtPr>
        <w:sdtContent>
          <w:r w:rsidRPr="0055154B" w:rsidR="00444AD0">
            <w:rPr>
              <w:b/>
            </w:rPr>
            <w:t>Chair:</w:t>
          </w:r>
        </w:sdtContent>
      </w:sdt>
      <w:r w:rsidR="00444AD0">
        <w:t xml:space="preserve"> Thank you very much indeed. I have no further indications from other </w:t>
      </w:r>
      <w:r>
        <w:t>M</w:t>
      </w:r>
      <w:r w:rsidR="00444AD0">
        <w:t xml:space="preserve">embers. </w:t>
      </w:r>
    </w:p>
    <w:p w:rsidR="00835ADA" w:rsidP="00444AD0">
      <w:pPr>
        <w:pStyle w:val="Remark"/>
      </w:pPr>
      <w:r>
        <w:t>This session is to be an introduction to some of the questions that we will consider later in the inquiry. We are very fortunate to have Professor Neil Ferguson</w:t>
      </w:r>
      <w:r w:rsidR="0055154B">
        <w:t>,</w:t>
      </w:r>
      <w:r>
        <w:t xml:space="preserve"> who has helped the Committee hugely during the Covid pandemic. He was going to join one of the sessions later this morning</w:t>
      </w:r>
      <w:r>
        <w:t>,</w:t>
      </w:r>
      <w:r>
        <w:t xml:space="preserve"> but</w:t>
      </w:r>
      <w:r w:rsidR="0055154B">
        <w:t>,</w:t>
      </w:r>
      <w:r>
        <w:t xml:space="preserve"> given that he has important meetings to attend on the Omicron variant, he has very kindly agreed to appear earlier. We are going to start with some specific questions before we then go back to the general. </w:t>
      </w:r>
    </w:p>
    <w:p w:rsidR="00444AD0" w:rsidP="00444AD0">
      <w:pPr>
        <w:pStyle w:val="Remark"/>
      </w:pPr>
      <w:r>
        <w:t>Professor Ferguson, thank you very much indeed for appearing and for the work that you are doing.</w:t>
      </w:r>
    </w:p>
    <w:p w:rsidR="00444AD0" w:rsidP="00444AD0">
      <w:pPr>
        <w:pStyle w:val="Answer"/>
      </w:pPr>
      <w:sdt>
        <w:sdtPr>
          <w:alias w:val="Witness"/>
          <w:id w:val="1209609553"/>
          <w:placeholder>
            <w:docPart w:val="DefaultPlaceholder_-1854013440"/>
          </w:placeholder>
          <w:richText/>
        </w:sdtPr>
        <w:sdtContent>
          <w:r w:rsidRPr="00444AD0">
            <w:rPr>
              <w:b/>
              <w:i/>
            </w:rPr>
            <w:t>Professor Ferguson:</w:t>
          </w:r>
        </w:sdtContent>
      </w:sdt>
      <w:r>
        <w:t xml:space="preserve"> It is a pleasure.</w:t>
      </w:r>
    </w:p>
    <w:p w:rsidR="00835ADA" w:rsidP="00444AD0">
      <w:pPr>
        <w:pStyle w:val="Question"/>
      </w:pPr>
      <w:sdt>
        <w:sdtPr>
          <w:alias w:val="Member"/>
          <w:tag w:val="&lt;Member mnisId='1578' dodsId='40488'&gt;"/>
          <w:id w:val="1542329356"/>
          <w:placeholder>
            <w:docPart w:val="DefaultPlaceholder_-1854013440"/>
          </w:placeholder>
          <w:richText/>
        </w:sdtPr>
        <w:sdtContent>
          <w:r w:rsidRPr="00444AD0" w:rsidR="00444AD0">
            <w:rPr>
              <w:b/>
            </w:rPr>
            <w:t>Chair:</w:t>
          </w:r>
        </w:sdtContent>
      </w:sdt>
      <w:r w:rsidR="00444AD0">
        <w:t xml:space="preserve"> I will start off with some initial questions and then hand over to my colleague Graham Stringer. </w:t>
      </w:r>
    </w:p>
    <w:p w:rsidR="00835ADA" w:rsidP="00835ADA">
      <w:pPr>
        <w:pStyle w:val="Question"/>
        <w:numPr>
          <w:ilvl w:val="0"/>
          <w:numId w:val="0"/>
        </w:numPr>
        <w:ind w:left="794"/>
      </w:pPr>
      <w:r>
        <w:t xml:space="preserve">One of the reasons we are interested in your perspective is </w:t>
      </w:r>
      <w:r w:rsidR="0055154B">
        <w:t xml:space="preserve">that </w:t>
      </w:r>
      <w:r>
        <w:t>one of the applications of reproducibility is in modelling. Obviously, modelling has been very prominent during the Covid pandemic, and the modelling team and work that you do at Imperial ha</w:t>
      </w:r>
      <w:r>
        <w:t>ve</w:t>
      </w:r>
      <w:r>
        <w:t xml:space="preserve"> been very prominent within that. </w:t>
      </w:r>
    </w:p>
    <w:p w:rsidR="00444AD0" w:rsidP="00835ADA">
      <w:pPr>
        <w:pStyle w:val="Question"/>
        <w:numPr>
          <w:ilvl w:val="0"/>
          <w:numId w:val="0"/>
        </w:numPr>
        <w:ind w:left="794"/>
      </w:pPr>
      <w:r>
        <w:t xml:space="preserve">When you have a model that has been built up over many years, </w:t>
      </w:r>
      <w:r w:rsidR="00835ADA">
        <w:t>i</w:t>
      </w:r>
      <w:r>
        <w:t>s it available for other researchers to replicate</w:t>
      </w:r>
      <w:r w:rsidR="00835ADA">
        <w:t>—</w:t>
      </w:r>
      <w:r>
        <w:t xml:space="preserve">to apply it to data independently to see </w:t>
      </w:r>
      <w:r w:rsidR="00835ADA">
        <w:t xml:space="preserve">whether </w:t>
      </w:r>
      <w:r>
        <w:t>they come up with the same or different results?</w:t>
      </w:r>
    </w:p>
    <w:p w:rsidR="00835ADA" w:rsidP="00444AD0">
      <w:pPr>
        <w:pStyle w:val="Answer"/>
      </w:pPr>
      <w:sdt>
        <w:sdtPr>
          <w:alias w:val="Witness"/>
          <w:id w:val="1476716294"/>
          <w:placeholder>
            <w:docPart w:val="DefaultPlaceholder_-1854013440"/>
          </w:placeholder>
          <w:richText/>
        </w:sdtPr>
        <w:sdtContent>
          <w:r w:rsidRPr="00444AD0" w:rsidR="00444AD0">
            <w:rPr>
              <w:b/>
              <w:i/>
            </w:rPr>
            <w:t>Professor Ferguson:</w:t>
          </w:r>
        </w:sdtContent>
      </w:sdt>
      <w:r w:rsidR="00444AD0">
        <w:t xml:space="preserve"> I suppose I would step back and say there are two forms of reproducibility that are important, one </w:t>
      </w:r>
      <w:r>
        <w:t xml:space="preserve">of </w:t>
      </w:r>
      <w:r w:rsidR="00444AD0">
        <w:t xml:space="preserve">which is more important than the other. </w:t>
      </w:r>
    </w:p>
    <w:p w:rsidR="00835ADA" w:rsidP="00444AD0">
      <w:pPr>
        <w:pStyle w:val="Answer"/>
      </w:pPr>
      <w:r>
        <w:t>The first is a narrow definition</w:t>
      </w:r>
      <w:r>
        <w:t>:</w:t>
      </w:r>
      <w:r>
        <w:t xml:space="preserve"> </w:t>
      </w:r>
      <w:r>
        <w:t xml:space="preserve">you </w:t>
      </w:r>
      <w:r>
        <w:t xml:space="preserve">take a piece of computer code and you can run it yourself and get the same results. All the models </w:t>
      </w:r>
      <w:r>
        <w:t xml:space="preserve">that </w:t>
      </w:r>
      <w:r>
        <w:t xml:space="preserve">we have developed over the course of the pandemic fulfil that narrow criterion. </w:t>
      </w:r>
    </w:p>
    <w:p w:rsidR="005D5457" w:rsidP="00444AD0">
      <w:pPr>
        <w:pStyle w:val="Answer"/>
      </w:pPr>
      <w:r>
        <w:t>A</w:t>
      </w:r>
      <w:r w:rsidR="00444AD0">
        <w:t xml:space="preserve"> broader aspect of reproducibility is whether two separate groups</w:t>
      </w:r>
      <w:r>
        <w:t>,</w:t>
      </w:r>
      <w:r w:rsidR="00444AD0">
        <w:t xml:space="preserve"> taking the same assumptions</w:t>
      </w:r>
      <w:r>
        <w:t>—</w:t>
      </w:r>
      <w:r w:rsidR="00444AD0">
        <w:t>maybe input data, but with very different code</w:t>
      </w:r>
      <w:r w:rsidR="00475FF6">
        <w:t>—</w:t>
      </w:r>
      <w:r w:rsidR="00444AD0">
        <w:t xml:space="preserve">reproduce qualitatively the same results. It is the latter that is more </w:t>
      </w:r>
      <w:r w:rsidR="00444AD0">
        <w:t>important in science in general, an</w:t>
      </w:r>
      <w:r>
        <w:t>d</w:t>
      </w:r>
      <w:r w:rsidR="00444AD0">
        <w:t xml:space="preserve"> even experimental science, than the narrow one. </w:t>
      </w:r>
    </w:p>
    <w:p w:rsidR="00444AD0" w:rsidP="00444AD0">
      <w:pPr>
        <w:pStyle w:val="Answer"/>
      </w:pPr>
      <w:r>
        <w:t>The UK Government have long experience of this. Particularly in a crisis, it demands the broader form of reproducibility, not relying on any single code base. All the groups inputting into SPI-M and SAGE make nearly all their code available in real</w:t>
      </w:r>
      <w:r w:rsidR="00475FF6">
        <w:t xml:space="preserve"> </w:t>
      </w:r>
      <w:r>
        <w:t xml:space="preserve">time and have done throughout the epidemic. For instance, on critical decisions, there is input from the models </w:t>
      </w:r>
      <w:r w:rsidR="00475FF6">
        <w:t xml:space="preserve">that </w:t>
      </w:r>
      <w:r>
        <w:t>we have. We have multiple models of the Covid epidemic at Imperial College, the London School of Hygiene and Tropical Medicine—John Edmunds</w:t>
      </w:r>
      <w:r w:rsidR="00475FF6">
        <w:t>,</w:t>
      </w:r>
      <w:r>
        <w:t xml:space="preserve"> whom you know—and multiple other groups across the UK. It is the congruence of results from those different</w:t>
      </w:r>
      <w:r w:rsidR="00475FF6">
        <w:t>,</w:t>
      </w:r>
      <w:r>
        <w:t xml:space="preserve"> independently developed models that gives a degree of reassurance in the reproducibility of the science.</w:t>
      </w:r>
    </w:p>
    <w:p w:rsidR="00444AD0" w:rsidP="00444AD0">
      <w:pPr>
        <w:pStyle w:val="Question"/>
      </w:pPr>
      <w:sdt>
        <w:sdtPr>
          <w:alias w:val="Member"/>
          <w:tag w:val="&lt;Member mnisId='1578' dodsId='40488'&gt;"/>
          <w:id w:val="1891532099"/>
          <w:placeholder>
            <w:docPart w:val="DefaultPlaceholder_-1854013440"/>
          </w:placeholder>
          <w:richText/>
        </w:sdtPr>
        <w:sdtContent>
          <w:r w:rsidRPr="00444AD0">
            <w:rPr>
              <w:b/>
            </w:rPr>
            <w:t>Chair:</w:t>
          </w:r>
        </w:sdtContent>
      </w:sdt>
      <w:r>
        <w:t xml:space="preserve"> Thank you. </w:t>
      </w:r>
      <w:r w:rsidR="005D5457">
        <w:t>On</w:t>
      </w:r>
      <w:r>
        <w:t xml:space="preserve"> one aspect of that, which is to apply the same model to the same or similar datasets, one thing that one might want to do as a researcher is to vary some of the assumptions. Is it possible to do that with the code that you have published, or is it a package that is impervious to tweaking and has to be applied in toto?</w:t>
      </w:r>
    </w:p>
    <w:p w:rsidR="004B022F" w:rsidP="00444AD0">
      <w:pPr>
        <w:pStyle w:val="Answer"/>
      </w:pPr>
      <w:sdt>
        <w:sdtPr>
          <w:alias w:val="Witness"/>
          <w:id w:val="1689796181"/>
          <w:placeholder>
            <w:docPart w:val="DefaultPlaceholder_-1854013440"/>
          </w:placeholder>
          <w:richText/>
        </w:sdtPr>
        <w:sdtContent>
          <w:r w:rsidRPr="00444AD0" w:rsidR="00444AD0">
            <w:rPr>
              <w:b/>
              <w:i/>
            </w:rPr>
            <w:t>Professor Ferguson:</w:t>
          </w:r>
        </w:sdtContent>
      </w:sdt>
      <w:r w:rsidR="00444AD0">
        <w:t xml:space="preserve"> We have now four independent Covid models out there</w:t>
      </w:r>
      <w:r w:rsidR="005D5457">
        <w:t>,</w:t>
      </w:r>
      <w:r w:rsidR="00444AD0">
        <w:t xml:space="preserve"> from the most complex being the individual-based model we used early on to simpler models but with lots of parameters. In all those cases, if you download the source code, there are input files with parameters that are human</w:t>
      </w:r>
      <w:r>
        <w:t>-</w:t>
      </w:r>
      <w:r w:rsidR="00444AD0">
        <w:t xml:space="preserve">readable to some degree, and you can tweak them. </w:t>
      </w:r>
    </w:p>
    <w:p w:rsidR="005D5457" w:rsidP="00444AD0">
      <w:pPr>
        <w:pStyle w:val="Answer"/>
      </w:pPr>
      <w:r>
        <w:t xml:space="preserve">Mathematical models in any discipline codify a lot of scientific knowledge about systems. Not all changes of parameters make sense. You need the domain-specific knowledge to make intelligent choices about what things to look at rather than blindly tweak parameters. </w:t>
      </w:r>
    </w:p>
    <w:p w:rsidR="004B022F" w:rsidP="00444AD0">
      <w:pPr>
        <w:pStyle w:val="Answer"/>
      </w:pPr>
      <w:r>
        <w:t>On</w:t>
      </w:r>
      <w:r w:rsidR="005D5457">
        <w:t xml:space="preserve"> </w:t>
      </w:r>
      <w:r w:rsidR="00444AD0">
        <w:t xml:space="preserve">input data—you mentioned data—models are used in very different ways. During most of this pandemic, once we had data in the UK, we have been using models—simple statistical models to much more complex models—to understand the trends in the epidemic and to fit those models to data. That is an inferential process. There is a whole statistical engine behind that, and you get estimates of parameters out of the other end with uncertainties. One of the things about just downloading a model is </w:t>
      </w:r>
      <w:r w:rsidR="005D5457">
        <w:t xml:space="preserve">that </w:t>
      </w:r>
      <w:r w:rsidR="00444AD0">
        <w:t xml:space="preserve">you largely miss that unless you go through that inferential step and you get a sense of where the uncertainty lies. </w:t>
      </w:r>
    </w:p>
    <w:p w:rsidR="004B022F" w:rsidP="00444AD0">
      <w:pPr>
        <w:pStyle w:val="Answer"/>
      </w:pPr>
      <w:r>
        <w:t xml:space="preserve">All our models throughout the pandemic—both ones whose final versions appear in scientific papers and ones </w:t>
      </w:r>
      <w:r w:rsidR="005D5457">
        <w:t>that</w:t>
      </w:r>
      <w:r>
        <w:t xml:space="preserve"> just go into SAGE briefing documents—are available on GitHub. </w:t>
      </w:r>
    </w:p>
    <w:p w:rsidR="00444AD0" w:rsidP="00444AD0">
      <w:pPr>
        <w:pStyle w:val="Answer"/>
      </w:pPr>
      <w:r>
        <w:t xml:space="preserve">There is a slightly bigger issue </w:t>
      </w:r>
      <w:r w:rsidR="005D5457">
        <w:t>with</w:t>
      </w:r>
      <w:r>
        <w:t xml:space="preserve"> data availability. Generally, we have found UK HSA to be very open. There is a lot of pandemic data out there. Generally, in our scientific publications, we have been able to make the data available as well. There are clearly some exceptions to that </w:t>
      </w:r>
      <w:r w:rsidR="005D5457">
        <w:t xml:space="preserve">to which </w:t>
      </w:r>
      <w:r>
        <w:t>we can turn later.</w:t>
      </w:r>
    </w:p>
    <w:p w:rsidR="00F977D9" w:rsidP="00444AD0">
      <w:pPr>
        <w:pStyle w:val="Question"/>
      </w:pPr>
      <w:sdt>
        <w:sdtPr>
          <w:alias w:val="Member"/>
          <w:tag w:val="&lt;Member mnisId='1578' dodsId='40488'&gt;"/>
          <w:id w:val="-591862590"/>
          <w:placeholder>
            <w:docPart w:val="DefaultPlaceholder_-1854013440"/>
          </w:placeholder>
          <w:richText/>
        </w:sdtPr>
        <w:sdtContent>
          <w:r w:rsidRPr="00444AD0" w:rsidR="00444AD0">
            <w:rPr>
              <w:b/>
            </w:rPr>
            <w:t>Chair:</w:t>
          </w:r>
        </w:sdtContent>
      </w:sdt>
      <w:r w:rsidR="00444AD0">
        <w:t xml:space="preserve"> Thank you. I am grateful for that. </w:t>
      </w:r>
      <w:r>
        <w:t>I have a</w:t>
      </w:r>
      <w:r w:rsidR="00444AD0">
        <w:t xml:space="preserve"> final question before I turn to Graham Stringer. </w:t>
      </w:r>
    </w:p>
    <w:p w:rsidR="00444AD0" w:rsidP="00F977D9">
      <w:pPr>
        <w:pStyle w:val="Question"/>
        <w:numPr>
          <w:ilvl w:val="0"/>
          <w:numId w:val="0"/>
        </w:numPr>
        <w:ind w:left="794"/>
      </w:pPr>
      <w:r>
        <w:t xml:space="preserve">I quite understand and appreciate your point about there being independently constructed models as a test alongside the existing models. In terms of the pure and narrow definition of reproducibility, you said you have published the code in journals and the datasets are available as a public resource. Are you aware of any substantial attempts literally </w:t>
      </w:r>
      <w:r w:rsidR="00F977D9">
        <w:t xml:space="preserve">to </w:t>
      </w:r>
      <w:r>
        <w:t>replicate the work that you have done at Imperial? One question that we are going to be pursuing is whether that is an interesting thing for researchers to do rather than discover new things. Has anyone felt motivated to do that?</w:t>
      </w:r>
    </w:p>
    <w:p w:rsidR="005D5457" w:rsidP="00444AD0">
      <w:pPr>
        <w:pStyle w:val="Answer"/>
      </w:pPr>
      <w:sdt>
        <w:sdtPr>
          <w:alias w:val="Witness"/>
          <w:id w:val="1964611937"/>
          <w:placeholder>
            <w:docPart w:val="DefaultPlaceholder_-1854013440"/>
          </w:placeholder>
          <w:richText/>
        </w:sdtPr>
        <w:sdtContent>
          <w:r w:rsidRPr="00444AD0" w:rsidR="00444AD0">
            <w:rPr>
              <w:b/>
              <w:i/>
            </w:rPr>
            <w:t>Professor Ferguson:</w:t>
          </w:r>
        </w:sdtContent>
      </w:sdt>
      <w:r w:rsidR="00444AD0">
        <w:t xml:space="preserve"> Multiple groups have looked at different models we have developed during this pandemic, some from a rather critical perspective and some from a more positive or neutral perspective. A group in Edinburgh, for instance, used a complex simulation code </w:t>
      </w:r>
      <w:r w:rsidR="001568B3">
        <w:t xml:space="preserve">that </w:t>
      </w:r>
      <w:r w:rsidR="00444AD0">
        <w:t xml:space="preserve">we developed at the start of the pandemic and published a number of papers on that, making use of that code. There has been formal verification. A group in Cambridge took the code and reproduced the results exactly. </w:t>
      </w:r>
    </w:p>
    <w:p w:rsidR="001B3EA0" w:rsidP="00444AD0">
      <w:pPr>
        <w:pStyle w:val="Answer"/>
      </w:pPr>
      <w:r>
        <w:t>M</w:t>
      </w:r>
      <w:r w:rsidR="00444AD0">
        <w:t xml:space="preserve">y colleague, Professor Samir Bhatt, developed something called “epidemia”, which was used to estimate the effect of non-pharmaceutical interventions, but it can also be used to estimate that famous reproduction number over time in different geographies. That has been used across the world by groups. It is a relatively simple piece of code that is easy to reuse. Maybe that is something we can come on to. </w:t>
      </w:r>
    </w:p>
    <w:p w:rsidR="00444AD0" w:rsidP="00444AD0">
      <w:pPr>
        <w:pStyle w:val="Answer"/>
      </w:pPr>
      <w:r>
        <w:t xml:space="preserve">The reusability of code is a key priority of the centre </w:t>
      </w:r>
      <w:r w:rsidR="001568B3">
        <w:t xml:space="preserve">that </w:t>
      </w:r>
      <w:r>
        <w:t>I head. If code has broad applicability, like estimating R in an epidemic in different areas, we put greater investment into making it easy for other scientists to reuse. It is a priority for us. The whole discipline has moved in that direction in the last 10 years, particularly for simpler analyses, to packaging those sorts of analyses—there are modules in software like ARL or Python—that everybody can then reuse.</w:t>
      </w:r>
    </w:p>
    <w:p w:rsidR="00444AD0" w:rsidP="00444AD0">
      <w:pPr>
        <w:pStyle w:val="Remark"/>
      </w:pPr>
      <w:sdt>
        <w:sdtPr>
          <w:alias w:val="Member"/>
          <w:tag w:val="&lt;Member mnisId='1578' dodsId='40488'&gt;"/>
          <w:id w:val="1512115416"/>
          <w:placeholder>
            <w:docPart w:val="DefaultPlaceholder_-1854013440"/>
          </w:placeholder>
          <w:richText/>
        </w:sdtPr>
        <w:sdtContent>
          <w:r w:rsidRPr="00444AD0">
            <w:rPr>
              <w:b/>
            </w:rPr>
            <w:t>Chair:</w:t>
          </w:r>
        </w:sdtContent>
      </w:sdt>
      <w:r>
        <w:t xml:space="preserve"> Thank you very much indeed. I am going to turn to Graham Stringer and then Aaron Bell.</w:t>
      </w:r>
    </w:p>
    <w:p w:rsidR="00444AD0" w:rsidP="00444AD0">
      <w:pPr>
        <w:pStyle w:val="Question"/>
      </w:pPr>
      <w:sdt>
        <w:sdtPr>
          <w:alias w:val="Member"/>
          <w:tag w:val="&lt;Member mnisId='449' dodsId='25259'&gt;"/>
          <w:id w:val="-1312949576"/>
          <w:placeholder>
            <w:docPart w:val="DefaultPlaceholder_-1854013440"/>
          </w:placeholder>
          <w:richText/>
        </w:sdtPr>
        <w:sdtContent>
          <w:r w:rsidRPr="00444AD0">
            <w:rPr>
              <w:b/>
            </w:rPr>
            <w:t>Graham Stringer:</w:t>
          </w:r>
        </w:sdtContent>
      </w:sdt>
      <w:r>
        <w:t xml:space="preserve"> Can I follow that point up </w:t>
      </w:r>
      <w:r w:rsidR="005019B4">
        <w:t>briefly</w:t>
      </w:r>
      <w:r>
        <w:t>? When you publish your papers, is the code available at the time of publication?</w:t>
      </w:r>
    </w:p>
    <w:p w:rsidR="00444AD0" w:rsidP="00444AD0">
      <w:pPr>
        <w:pStyle w:val="Answer"/>
      </w:pPr>
      <w:sdt>
        <w:sdtPr>
          <w:alias w:val="Witness"/>
          <w:id w:val="60688375"/>
          <w:placeholder>
            <w:docPart w:val="DefaultPlaceholder_-1854013440"/>
          </w:placeholder>
          <w:richText/>
        </w:sdtPr>
        <w:sdtContent>
          <w:r w:rsidRPr="00444AD0">
            <w:rPr>
              <w:b/>
              <w:i/>
            </w:rPr>
            <w:t>Professor Ferguson:</w:t>
          </w:r>
        </w:sdtContent>
      </w:sdt>
      <w:r>
        <w:t xml:space="preserve"> Generally, it is made available at the time </w:t>
      </w:r>
      <w:r w:rsidR="001B3EA0">
        <w:t xml:space="preserve">of </w:t>
      </w:r>
      <w:r>
        <w:t>publication. It has evolved throughout the pandemic. Increasingly, all the code is available all the time for people to inspect. The challenge with that is that we cannot make the data available, and we have to make a snapshot of the data available with the publication. Generally, a good two thirds to three quarters of our code development that occurs using online versioning systems such as GitHub can be viewed all the time. It is a continuous process.</w:t>
      </w:r>
    </w:p>
    <w:p w:rsidR="00444AD0" w:rsidP="00444AD0">
      <w:pPr>
        <w:pStyle w:val="Question"/>
      </w:pPr>
      <w:sdt>
        <w:sdtPr>
          <w:alias w:val="Member"/>
          <w:tag w:val="&lt;Member mnisId='449' dodsId='25259'&gt;"/>
          <w:id w:val="-2054914822"/>
          <w:placeholder>
            <w:docPart w:val="DefaultPlaceholder_-1854013440"/>
          </w:placeholder>
          <w:richText/>
        </w:sdtPr>
        <w:sdtContent>
          <w:r w:rsidRPr="00444AD0">
            <w:rPr>
              <w:b/>
            </w:rPr>
            <w:t>Graham Stringer:</w:t>
          </w:r>
        </w:sdtContent>
      </w:sdt>
      <w:r>
        <w:t xml:space="preserve"> At the time you publish both the code and the data, </w:t>
      </w:r>
      <w:r>
        <w:t>can other researchers replicate the work from the information that is available?</w:t>
      </w:r>
    </w:p>
    <w:p w:rsidR="00444AD0" w:rsidP="00444AD0">
      <w:pPr>
        <w:pStyle w:val="Answer"/>
      </w:pPr>
      <w:sdt>
        <w:sdtPr>
          <w:alias w:val="Witness"/>
          <w:id w:val="2112932878"/>
          <w:placeholder>
            <w:docPart w:val="DefaultPlaceholder_-1854013440"/>
          </w:placeholder>
          <w:richText/>
        </w:sdtPr>
        <w:sdtContent>
          <w:r w:rsidRPr="00444AD0">
            <w:rPr>
              <w:b/>
              <w:i/>
            </w:rPr>
            <w:t>Professor Ferguson:</w:t>
          </w:r>
        </w:sdtContent>
      </w:sdt>
      <w:r>
        <w:t xml:space="preserve"> If I think of all the peer</w:t>
      </w:r>
      <w:r w:rsidR="001B3EA0">
        <w:t>-</w:t>
      </w:r>
      <w:r>
        <w:t>reviewed papers we have put out in the pandemic, I cannot be absolutely sure, but I would say yes in the vast majority of cases.</w:t>
      </w:r>
    </w:p>
    <w:p w:rsidR="00444AD0" w:rsidP="00444AD0">
      <w:pPr>
        <w:pStyle w:val="Question"/>
      </w:pPr>
      <w:sdt>
        <w:sdtPr>
          <w:alias w:val="Member"/>
          <w:tag w:val="&lt;Member mnisId='449' dodsId='25259'&gt;"/>
          <w:id w:val="-1855104579"/>
          <w:placeholder>
            <w:docPart w:val="DefaultPlaceholder_-1854013440"/>
          </w:placeholder>
          <w:richText/>
        </w:sdtPr>
        <w:sdtContent>
          <w:r w:rsidRPr="00444AD0">
            <w:rPr>
              <w:b/>
            </w:rPr>
            <w:t>Graham Stringer:</w:t>
          </w:r>
        </w:sdtContent>
      </w:sdt>
      <w:r>
        <w:t xml:space="preserve"> Thanks. Yesterday, in the debate on public health and the new restrictions that have been brought in, your work was criticised by one Member of Parliament</w:t>
      </w:r>
      <w:r w:rsidR="001B3EA0">
        <w:t>,</w:t>
      </w:r>
      <w:r>
        <w:t xml:space="preserve"> who basically said that, while there was independent verification of your work, predictions that had been made on foot and mouth, BSE, bird flu and swine flu were excessive partly because he claimed that workers at Lund University and John Ioannidis said that the assumptions you made were inflated. Do you have a response to the points Bob Seely made?</w:t>
      </w:r>
    </w:p>
    <w:p w:rsidR="00444AD0" w:rsidP="00444AD0">
      <w:pPr>
        <w:pStyle w:val="Answer"/>
      </w:pPr>
      <w:sdt>
        <w:sdtPr>
          <w:alias w:val="Witness"/>
          <w:id w:val="-531655965"/>
          <w:placeholder>
            <w:docPart w:val="DefaultPlaceholder_-1854013440"/>
          </w:placeholder>
          <w:richText/>
        </w:sdtPr>
        <w:sdtContent>
          <w:r w:rsidRPr="00444AD0">
            <w:rPr>
              <w:b/>
              <w:i/>
            </w:rPr>
            <w:t>Professor Ferguson:</w:t>
          </w:r>
        </w:sdtContent>
      </w:sdt>
      <w:r>
        <w:t xml:space="preserve"> That is something of a lockdown sceptic meme, and it has been fact</w:t>
      </w:r>
      <w:r w:rsidR="001B3EA0">
        <w:t>-</w:t>
      </w:r>
      <w:r>
        <w:t>checked in a number of websites. It is mostly inaccurate. For instance, we did not really make excessive predictions for BSE. What we did was estimate the range of possible outcomes given the exposure of human population. Of course, given the uncertainties, you get a very wide range, but the central estimate was nowhere near as excessive as is often reported by some with a particular axe to grind.</w:t>
      </w:r>
    </w:p>
    <w:p w:rsidR="00444AD0" w:rsidP="00444AD0">
      <w:pPr>
        <w:pStyle w:val="Question"/>
      </w:pPr>
      <w:sdt>
        <w:sdtPr>
          <w:alias w:val="Member"/>
          <w:tag w:val="&lt;Member mnisId='449' dodsId='25259'&gt;"/>
          <w:id w:val="-72973094"/>
          <w:placeholder>
            <w:docPart w:val="DefaultPlaceholder_-1854013440"/>
          </w:placeholder>
          <w:richText/>
        </w:sdtPr>
        <w:sdtContent>
          <w:r w:rsidRPr="00444AD0">
            <w:rPr>
              <w:b/>
            </w:rPr>
            <w:t>Graham Stringer:</w:t>
          </w:r>
        </w:sdtContent>
      </w:sdt>
      <w:r>
        <w:t xml:space="preserve"> When the predecessor Committee of this Committee interviewed Professor Jones of CRU at the University of East Anglia just over 10 years</w:t>
      </w:r>
      <w:r w:rsidR="001B3EA0">
        <w:t xml:space="preserve"> ago</w:t>
      </w:r>
      <w:r>
        <w:t xml:space="preserve">, I think he shocked the Committee by saying that when his work had been peer reviewed none of the peer reviewers had checked the basic input in terms of code and data; they had just accepted that and the methodology. Can you very </w:t>
      </w:r>
      <w:r w:rsidR="005019B4">
        <w:t>b</w:t>
      </w:r>
      <w:r>
        <w:t>riefly tell us</w:t>
      </w:r>
      <w:r w:rsidR="001B3EA0">
        <w:t>,</w:t>
      </w:r>
      <w:r>
        <w:t xml:space="preserve"> when your papers are peer reviewed</w:t>
      </w:r>
      <w:r w:rsidR="001B3EA0">
        <w:t>,</w:t>
      </w:r>
      <w:r>
        <w:t xml:space="preserve"> what work goes into it by the reviewer?</w:t>
      </w:r>
    </w:p>
    <w:p w:rsidR="00444AD0" w:rsidP="00444AD0">
      <w:pPr>
        <w:pStyle w:val="Answer"/>
      </w:pPr>
      <w:sdt>
        <w:sdtPr>
          <w:alias w:val="Witness"/>
          <w:id w:val="-1780788773"/>
          <w:placeholder>
            <w:docPart w:val="DefaultPlaceholder_-1854013440"/>
          </w:placeholder>
          <w:richText/>
        </w:sdtPr>
        <w:sdtContent>
          <w:r w:rsidRPr="00444AD0">
            <w:rPr>
              <w:b/>
              <w:i/>
            </w:rPr>
            <w:t>Professor Ferguson:</w:t>
          </w:r>
        </w:sdtContent>
      </w:sdt>
      <w:r>
        <w:t xml:space="preserve"> It is a difficult question to answer for one’s own papers because you do not see the work that goes in. In general, in the peer reviewing I do, it is quite rare in my experience to dive into code. Occasionally, one does it if you have a serious concern, but it is very time</w:t>
      </w:r>
      <w:r w:rsidR="00012121">
        <w:t>-</w:t>
      </w:r>
      <w:r>
        <w:t>consuming to go to that level of detail. That is true in reproducibility in science in general. There are some trade-offs between how much financial and personnel resource investment and time you want to put into that process versus getting more science out there, reviewing it effectively and critiquing it after it is published.</w:t>
      </w:r>
    </w:p>
    <w:p w:rsidR="00444AD0" w:rsidP="00444AD0">
      <w:pPr>
        <w:pStyle w:val="Question"/>
      </w:pPr>
      <w:sdt>
        <w:sdtPr>
          <w:alias w:val="Member"/>
          <w:tag w:val="&lt;Member mnisId='449' dodsId='25259'&gt;"/>
          <w:id w:val="1729948558"/>
          <w:placeholder>
            <w:docPart w:val="DefaultPlaceholder_-1854013440"/>
          </w:placeholder>
          <w:richText/>
        </w:sdtPr>
        <w:sdtContent>
          <w:r w:rsidRPr="00444AD0">
            <w:rPr>
              <w:b/>
            </w:rPr>
            <w:t>Graham Stringer:</w:t>
          </w:r>
        </w:sdtContent>
      </w:sdt>
      <w:r>
        <w:t xml:space="preserve"> Can I move to a question of science philosophy, if that does not sound too pretentious? I am sure you are aware of Karl Popper’s definition of science being falsifiability. How do you falsify something that comes out of a model?</w:t>
      </w:r>
    </w:p>
    <w:p w:rsidR="001B3EA0" w:rsidP="00444AD0">
      <w:pPr>
        <w:pStyle w:val="Answer"/>
      </w:pPr>
      <w:sdt>
        <w:sdtPr>
          <w:alias w:val="Witness"/>
          <w:id w:val="65919462"/>
          <w:placeholder>
            <w:docPart w:val="DefaultPlaceholder_-1854013440"/>
          </w:placeholder>
          <w:richText/>
        </w:sdtPr>
        <w:sdtContent>
          <w:r w:rsidRPr="00444AD0" w:rsidR="00444AD0">
            <w:rPr>
              <w:b/>
              <w:i/>
            </w:rPr>
            <w:t>Professor Ferguson:</w:t>
          </w:r>
        </w:sdtContent>
      </w:sdt>
      <w:r w:rsidR="00444AD0">
        <w:t xml:space="preserve"> Models are used in very different ways. Most of the modelling we do is retrospective. It is analysing data and trying to interpret trends rather than making forward predictions. Modelling in that sense, just like statistical modelling analysis of any experimental data, is a tool for understanding processes and phenomena. Sometimes, you then come </w:t>
      </w:r>
      <w:r w:rsidR="00444AD0">
        <w:t xml:space="preserve">up with hypotheses about what is driving what, which can then, in some cases, be falsified. In other cases, they cannot. That is true of a lot of observational science. </w:t>
      </w:r>
    </w:p>
    <w:p w:rsidR="00CD24E8" w:rsidP="00444AD0">
      <w:pPr>
        <w:pStyle w:val="Answer"/>
      </w:pPr>
      <w:r>
        <w:t xml:space="preserve">The Popperian definition of valid science is quite a narrow one in some ways. There is a subset of modelling that is forward looking. That can be formal prediction or forecasting, and that is able to be validated, not in a yes/no sense, but in a quantification of the accuracy of that prediction. </w:t>
      </w:r>
    </w:p>
    <w:p w:rsidR="00CD24E8" w:rsidP="00444AD0">
      <w:pPr>
        <w:pStyle w:val="Answer"/>
      </w:pPr>
      <w:r>
        <w:t>A</w:t>
      </w:r>
      <w:r w:rsidR="00444AD0">
        <w:t>nother form of modelling is used in economics and used sometimes in epidemiology, which is forward-looking counterfactual modelling. Here, we would be looking at what the possible trends are in, let us say, the epidemic and what the effect of different policy interventions might be. That is much harder intrinsically to falsify—it is also much easier to criticise</w:t>
      </w:r>
      <w:r>
        <w:t>,</w:t>
      </w:r>
      <w:r w:rsidR="00444AD0">
        <w:t xml:space="preserve"> therefore—because reality is never going to match what is modelled. Policy is never exactly what is modelled. We cannot predict human behaviour and how a population responds that accurately. </w:t>
      </w:r>
      <w:r>
        <w:t>T</w:t>
      </w:r>
      <w:r w:rsidR="00444AD0">
        <w:t xml:space="preserve">hings like variants </w:t>
      </w:r>
      <w:r>
        <w:t xml:space="preserve">will </w:t>
      </w:r>
      <w:r w:rsidR="00444AD0">
        <w:t xml:space="preserve">come up </w:t>
      </w:r>
      <w:r w:rsidR="00012121">
        <w:t>that</w:t>
      </w:r>
      <w:r w:rsidR="00444AD0">
        <w:t xml:space="preserve"> we have not anticipated. </w:t>
      </w:r>
    </w:p>
    <w:p w:rsidR="00444AD0" w:rsidP="00444AD0">
      <w:pPr>
        <w:pStyle w:val="Answer"/>
      </w:pPr>
      <w:r>
        <w:t xml:space="preserve">I would still argue </w:t>
      </w:r>
      <w:r w:rsidR="00CD24E8">
        <w:t xml:space="preserve">that </w:t>
      </w:r>
      <w:r>
        <w:t>that modelling has value if it is based on the best scientific understanding of the phenomena at the time because, without it, policy makers are just relying on intuition to make policy judgments about what may happen in the future and what the effect of policies would be. I accept that, in a philosophical sense</w:t>
      </w:r>
      <w:r w:rsidR="006360FA">
        <w:t>,</w:t>
      </w:r>
      <w:r>
        <w:t xml:space="preserve"> it has challenges in terms of falsifiability.</w:t>
      </w:r>
    </w:p>
    <w:p w:rsidR="00444AD0" w:rsidP="00444AD0">
      <w:pPr>
        <w:pStyle w:val="Question"/>
      </w:pPr>
      <w:sdt>
        <w:sdtPr>
          <w:alias w:val="Member"/>
          <w:tag w:val="&lt;Member mnisId='449' dodsId='25259'&gt;"/>
          <w:id w:val="1628810105"/>
          <w:placeholder>
            <w:docPart w:val="DefaultPlaceholder_-1854013440"/>
          </w:placeholder>
          <w:richText/>
        </w:sdtPr>
        <w:sdtContent>
          <w:r w:rsidRPr="00444AD0">
            <w:rPr>
              <w:b/>
            </w:rPr>
            <w:t>Graham Stringer:</w:t>
          </w:r>
        </w:sdtContent>
      </w:sdt>
      <w:r>
        <w:t xml:space="preserve"> </w:t>
      </w:r>
      <w:r w:rsidR="00CD24E8">
        <w:t>Y</w:t>
      </w:r>
      <w:r>
        <w:t>ou would agree with the famous quote from George Box that all models are wrong, but some are useful.</w:t>
      </w:r>
    </w:p>
    <w:p w:rsidR="00444AD0" w:rsidP="00CD24E8">
      <w:pPr>
        <w:pStyle w:val="Answer"/>
      </w:pPr>
      <w:sdt>
        <w:sdtPr>
          <w:alias w:val="Witness"/>
          <w:id w:val="-736703621"/>
          <w:placeholder>
            <w:docPart w:val="DefaultPlaceholder_-1854013440"/>
          </w:placeholder>
          <w:richText/>
        </w:sdtPr>
        <w:sdtContent>
          <w:r w:rsidRPr="00444AD0">
            <w:rPr>
              <w:b/>
              <w:i/>
            </w:rPr>
            <w:t>Professor Ferguson:</w:t>
          </w:r>
        </w:sdtContent>
      </w:sdt>
      <w:r>
        <w:t xml:space="preserve"> Yes, indeed. I would distinguish. There are some statistical models that are just about quantifying the correlation between variables, and, in some sense, they are not wrong or right; they are just ways of summarising data. In terms of the transmission models, the mechanistic models that try to represent the epidemic process, they are all gross simplifications of human society and human interactions, by definition. We have learnt over many decades which of those simplifications seems to be a better description of the phenomena we see, but we never capture everything.</w:t>
      </w:r>
    </w:p>
    <w:p w:rsidR="00444AD0" w:rsidP="00444AD0">
      <w:pPr>
        <w:pStyle w:val="Question"/>
      </w:pPr>
      <w:sdt>
        <w:sdtPr>
          <w:alias w:val="Member"/>
          <w:tag w:val="&lt;Member mnisId='1578' dodsId='40488'&gt;"/>
          <w:id w:val="-119619377"/>
          <w:placeholder>
            <w:docPart w:val="DefaultPlaceholder_-1854013440"/>
          </w:placeholder>
          <w:richText/>
        </w:sdtPr>
        <w:sdtContent>
          <w:r w:rsidRPr="00444AD0">
            <w:rPr>
              <w:b/>
            </w:rPr>
            <w:t>Chair:</w:t>
          </w:r>
        </w:sdtContent>
      </w:sdt>
      <w:r>
        <w:t xml:space="preserve"> </w:t>
      </w:r>
      <w:r w:rsidR="009E3608">
        <w:t xml:space="preserve">In </w:t>
      </w:r>
      <w:r>
        <w:t>one of your answers to Graham’s question about peer review, you pointed out that peer review is done as a voluntary activity; it is not remunerated and it does not involve any publication, clearly, on the part of the reviewer. Your experience was that it is too consuming of resources to engage in very detailed work on checking assumptions.</w:t>
      </w:r>
    </w:p>
    <w:p w:rsidR="00444AD0" w:rsidP="00444AD0">
      <w:pPr>
        <w:pStyle w:val="Answer"/>
      </w:pPr>
      <w:sdt>
        <w:sdtPr>
          <w:alias w:val="Witness"/>
          <w:id w:val="1510418468"/>
          <w:placeholder>
            <w:docPart w:val="DefaultPlaceholder_-1854013440"/>
          </w:placeholder>
          <w:richText/>
        </w:sdtPr>
        <w:sdtContent>
          <w:r w:rsidRPr="00444AD0">
            <w:rPr>
              <w:b/>
              <w:i/>
            </w:rPr>
            <w:t>Professor Ferguson:</w:t>
          </w:r>
        </w:sdtContent>
      </w:sdt>
      <w:r>
        <w:t xml:space="preserve"> Sorry, can I cut in?</w:t>
      </w:r>
    </w:p>
    <w:p w:rsidR="00444AD0" w:rsidP="00444AD0">
      <w:pPr>
        <w:pStyle w:val="Remark"/>
      </w:pPr>
      <w:sdt>
        <w:sdtPr>
          <w:alias w:val="Member"/>
          <w:tag w:val="&lt;Member mnisId='1578' dodsId='40488'&gt;"/>
          <w:id w:val="2061898631"/>
          <w:placeholder>
            <w:docPart w:val="DefaultPlaceholder_-1854013440"/>
          </w:placeholder>
          <w:richText/>
        </w:sdtPr>
        <w:sdtContent>
          <w:r w:rsidRPr="00444AD0">
            <w:rPr>
              <w:b/>
            </w:rPr>
            <w:t>Chair:</w:t>
          </w:r>
        </w:sdtContent>
      </w:sdt>
      <w:r>
        <w:t xml:space="preserve"> Yes.</w:t>
      </w:r>
    </w:p>
    <w:p w:rsidR="00444AD0" w:rsidP="00444AD0">
      <w:pPr>
        <w:pStyle w:val="Answer"/>
      </w:pPr>
      <w:sdt>
        <w:sdtPr>
          <w:alias w:val="Witness"/>
          <w:id w:val="-1752034954"/>
          <w:placeholder>
            <w:docPart w:val="DefaultPlaceholder_-1854013440"/>
          </w:placeholder>
          <w:richText/>
        </w:sdtPr>
        <w:sdtContent>
          <w:r w:rsidRPr="00444AD0">
            <w:rPr>
              <w:b/>
              <w:i/>
            </w:rPr>
            <w:t>Professor Ferguson:</w:t>
          </w:r>
        </w:sdtContent>
      </w:sdt>
      <w:r>
        <w:t xml:space="preserve"> There is one exception to that, and I have acted in this role sometimes. Some, let us say, higher-profile journals, particularly the biomedical journals, will often have one specialist reviewer. Sometimes </w:t>
      </w:r>
      <w:r>
        <w:t>they pay for a statistical reviewer whose role is solely to evaluate the methodology used to analyse data. That does not typically mean that it will run code, but it means they put a lot more time into scrutinising whether the methods are the right ones to use and whether the results look plausible given the methods employed. I, and many of my colleagues, have acted in that role. Typically, it might take me three or four hours to do a peer review of a publication. If you are asked to do a detailed statistical review, it could take a whole day, for instance. Sometimes you will go back to the authors and demand more information and more analyses to check something.</w:t>
      </w:r>
    </w:p>
    <w:p w:rsidR="00444AD0" w:rsidP="00444AD0">
      <w:pPr>
        <w:pStyle w:val="Question"/>
      </w:pPr>
      <w:sdt>
        <w:sdtPr>
          <w:alias w:val="Member"/>
          <w:tag w:val="&lt;Member mnisId='1578' dodsId='40488'&gt;"/>
          <w:id w:val="-1651902571"/>
          <w:placeholder>
            <w:docPart w:val="DefaultPlaceholder_-1854013440"/>
          </w:placeholder>
          <w:richText/>
        </w:sdtPr>
        <w:sdtContent>
          <w:r w:rsidRPr="00444AD0">
            <w:rPr>
              <w:b/>
            </w:rPr>
            <w:t>Chair:</w:t>
          </w:r>
        </w:sdtContent>
      </w:sdt>
      <w:r>
        <w:t xml:space="preserve"> Thank you. That is very helpful and very illuminating. If one thinks of other areas of life in which people rely on assumptions being sound and accurate but without the ability or the justification to check them—think of companies and audit statements, for example—there is a system that deals with that. You have auditors who are there precisely, often on a sample basis, to look at whether assumptions made are accurate. Do you have any reflections on whether the current system of peer review is good enough, or</w:t>
      </w:r>
      <w:r w:rsidR="009E3608">
        <w:t>,</w:t>
      </w:r>
      <w:r>
        <w:t xml:space="preserve"> perhaps in a subset of very consequential papers</w:t>
      </w:r>
      <w:r w:rsidR="009E3608">
        <w:t>,</w:t>
      </w:r>
      <w:r>
        <w:t xml:space="preserve"> </w:t>
      </w:r>
      <w:r w:rsidR="009E3608">
        <w:t xml:space="preserve">should </w:t>
      </w:r>
      <w:r>
        <w:t xml:space="preserve">more resource </w:t>
      </w:r>
      <w:r w:rsidR="006360FA">
        <w:t xml:space="preserve">be </w:t>
      </w:r>
      <w:r>
        <w:t>given and funded to be able to do that in a less voluntary way than happens at the moment?</w:t>
      </w:r>
    </w:p>
    <w:p w:rsidR="00EB4FB8" w:rsidP="00444AD0">
      <w:pPr>
        <w:pStyle w:val="Answer"/>
      </w:pPr>
      <w:sdt>
        <w:sdtPr>
          <w:alias w:val="Witness"/>
          <w:id w:val="1999685626"/>
          <w:placeholder>
            <w:docPart w:val="DefaultPlaceholder_-1854013440"/>
          </w:placeholder>
          <w:richText/>
        </w:sdtPr>
        <w:sdtContent>
          <w:r w:rsidRPr="00444AD0" w:rsidR="00444AD0">
            <w:rPr>
              <w:b/>
              <w:i/>
            </w:rPr>
            <w:t>Professor Ferguson:</w:t>
          </w:r>
        </w:sdtContent>
      </w:sdt>
      <w:r w:rsidR="00444AD0">
        <w:t xml:space="preserve"> Stepping back—I can only talk about my discipline and related biomedical disciplines—I think there are reproducibility challenges, but I would not necessarily agree with the term “reproducibility crisis”. In fact, in the last 10 years, we have been moving in the right direction, not the wrong direction. </w:t>
      </w:r>
      <w:r w:rsidR="009E3608">
        <w:t>W</w:t>
      </w:r>
      <w:r w:rsidR="00444AD0">
        <w:t xml:space="preserve">e are not in a perfect place in code availability, but we are in a much better place than we were 10 years ago. </w:t>
      </w:r>
    </w:p>
    <w:p w:rsidR="009E3608" w:rsidP="00444AD0">
      <w:pPr>
        <w:pStyle w:val="Answer"/>
      </w:pPr>
      <w:r>
        <w:t xml:space="preserve">As </w:t>
      </w:r>
      <w:r w:rsidR="00EB4FB8">
        <w:t>to</w:t>
      </w:r>
      <w:r>
        <w:t xml:space="preserve"> your specific question, some of that happens already. The most important clinical trial papers get considerably more scrutiny than a much lower-impact paper going into a much lower-impact journal. That is why I talked about statistical reviewers. Those journals have those specialist individuals in place. </w:t>
      </w:r>
    </w:p>
    <w:p w:rsidR="00EB4FB8" w:rsidP="00444AD0">
      <w:pPr>
        <w:pStyle w:val="Answer"/>
      </w:pPr>
      <w:r>
        <w:t xml:space="preserve">Could more be done? It could, but there will be trade-offs. For instance, let us talk about the AstraZeneca vaccine. There was enormous pressure to get </w:t>
      </w:r>
      <w:r w:rsidR="00F33AB9">
        <w:t xml:space="preserve">out </w:t>
      </w:r>
      <w:r>
        <w:t>the results of that clinical trial. The trial was not a perfect trial. There were many challenges faced. Some of the interpretations and some of the data coming out of that trial w</w:t>
      </w:r>
      <w:r>
        <w:t>ere</w:t>
      </w:r>
      <w:r>
        <w:t xml:space="preserve"> ambiguous. Should we have delayed it by a month or so for some independent group to process the same data to go back and forth, or is it better to get it out there with some limitations? In that case, it was better to get it out there. </w:t>
      </w:r>
    </w:p>
    <w:p w:rsidR="00F33AB9" w:rsidP="00444AD0">
      <w:pPr>
        <w:pStyle w:val="Answer"/>
      </w:pPr>
      <w:r>
        <w:t xml:space="preserve">I should say the Oxford group is also very open about sharing the data and open about the limitations. I am not picking on them. It is just a single example. </w:t>
      </w:r>
    </w:p>
    <w:p w:rsidR="00444AD0" w:rsidP="00444AD0">
      <w:pPr>
        <w:pStyle w:val="Answer"/>
      </w:pPr>
      <w:r>
        <w:t xml:space="preserve">It depends on the urgency of the science. There would be a cost to moving to a more audit-type model. There is a cost to all efforts to improve reproducibility. Scientists, particularly in academic environments, but even </w:t>
      </w:r>
      <w:r>
        <w:t>in commercial environments, are under a lot of pressure to deliver the maximum science per pound they can possibly deliver. Governments also tend to rate scientific productivity on those same metrics. There is a balancing act. I do not have a particular view on where to draw that line. I am optimistic. I think we are going in the right direction in code and data being available.</w:t>
      </w:r>
    </w:p>
    <w:p w:rsidR="00444AD0" w:rsidP="00444AD0">
      <w:pPr>
        <w:pStyle w:val="Remark"/>
      </w:pPr>
      <w:sdt>
        <w:sdtPr>
          <w:alias w:val="Member"/>
          <w:tag w:val="&lt;Member mnisId='1578' dodsId='40488'&gt;"/>
          <w:id w:val="-554930630"/>
          <w:placeholder>
            <w:docPart w:val="DefaultPlaceholder_-1854013440"/>
          </w:placeholder>
          <w:richText/>
        </w:sdtPr>
        <w:sdtContent>
          <w:r w:rsidRPr="00444AD0">
            <w:rPr>
              <w:b/>
            </w:rPr>
            <w:t>Chair:</w:t>
          </w:r>
        </w:sdtContent>
      </w:sdt>
      <w:r>
        <w:t xml:space="preserve"> Thank you. Cost and speed are the two consequences of taking more time and having more eyes looking at these things. </w:t>
      </w:r>
    </w:p>
    <w:p w:rsidR="00F33AB9" w:rsidP="00444AD0">
      <w:pPr>
        <w:pStyle w:val="Question"/>
      </w:pPr>
      <w:sdt>
        <w:sdtPr>
          <w:alias w:val="Member"/>
          <w:tag w:val="&lt;Member mnisId='4837' dodsId=''&gt;"/>
          <w:id w:val="-543762753"/>
          <w:placeholder>
            <w:docPart w:val="DefaultPlaceholder_-1854013440"/>
          </w:placeholder>
          <w:richText/>
        </w:sdtPr>
        <w:sdtContent>
          <w:r w:rsidRPr="00444AD0" w:rsidR="00444AD0">
            <w:rPr>
              <w:b/>
            </w:rPr>
            <w:t>Aaron Bell:</w:t>
          </w:r>
        </w:sdtContent>
      </w:sdt>
      <w:r w:rsidR="00444AD0">
        <w:t xml:space="preserve"> Thank you, Chair, Professor Ferguson, for coming once again to our Committee. </w:t>
      </w:r>
    </w:p>
    <w:p w:rsidR="00444AD0" w:rsidP="00F33AB9">
      <w:pPr>
        <w:pStyle w:val="Question"/>
        <w:numPr>
          <w:ilvl w:val="0"/>
          <w:numId w:val="0"/>
        </w:numPr>
        <w:ind w:left="794"/>
      </w:pPr>
      <w:r>
        <w:t>Widening it out</w:t>
      </w:r>
      <w:r w:rsidR="00F33AB9">
        <w:t>,</w:t>
      </w:r>
      <w:r>
        <w:t xml:space="preserve"> as you just did, do you think that the pressures that end up being placed on researchers by the academic system and the publishing system compromise reproducibility in a general sense because of the pressures that people have to get published?</w:t>
      </w:r>
    </w:p>
    <w:p w:rsidR="00F33AB9" w:rsidP="00444AD0">
      <w:pPr>
        <w:pStyle w:val="Answer"/>
      </w:pPr>
      <w:sdt>
        <w:sdtPr>
          <w:alias w:val="Witness"/>
          <w:id w:val="-980608273"/>
          <w:placeholder>
            <w:docPart w:val="DefaultPlaceholder_-1854013440"/>
          </w:placeholder>
          <w:richText/>
        </w:sdtPr>
        <w:sdtContent>
          <w:r w:rsidRPr="00444AD0" w:rsidR="00444AD0">
            <w:rPr>
              <w:b/>
              <w:i/>
            </w:rPr>
            <w:t>Professor Ferguson:</w:t>
          </w:r>
        </w:sdtContent>
      </w:sdt>
      <w:r w:rsidR="00444AD0">
        <w:t xml:space="preserve"> To a degree. The incentives, certainly until recently, have not been there to allow easy reuse, for instance, of code and data. Most scientists collect data—we are unusual in not doing very much of that—whether in experiments, observational studies or clinical studies, and then analyse that data. We are getting much better—and the pandemic has accelerated that—at then putting out the data and putting out the code. The data has been curated quite quickly and the code has been written typically for a single set of analyses without much thought about whether we could generalise this and make it easy for people to reuse. We would need both </w:t>
      </w:r>
      <w:r>
        <w:t xml:space="preserve">to </w:t>
      </w:r>
      <w:r w:rsidR="00444AD0">
        <w:t xml:space="preserve">invest more money and change the incentive system to move out of that domain where scientists are rewarded for making it easy for people to reuse their code and data and extend the work. </w:t>
      </w:r>
    </w:p>
    <w:p w:rsidR="00444AD0" w:rsidP="00444AD0">
      <w:pPr>
        <w:pStyle w:val="Answer"/>
      </w:pPr>
      <w:r>
        <w:t>T</w:t>
      </w:r>
      <w:r>
        <w:t>here are plenty of scientists who are motivated in that direction, including in my discipline. There are lots of young scientists coming through whose first thought is about how they can package the analysis they have come up with in a way that enables easy reproducibility and reuse, more importantly, but it is not necessarily the norm yet.</w:t>
      </w:r>
    </w:p>
    <w:p w:rsidR="00E977B2" w:rsidP="00444AD0">
      <w:pPr>
        <w:pStyle w:val="Question"/>
      </w:pPr>
      <w:sdt>
        <w:sdtPr>
          <w:alias w:val="Member"/>
          <w:tag w:val="&lt;Member mnisId='4837' dodsId=''&gt;"/>
          <w:id w:val="-1308170630"/>
          <w:placeholder>
            <w:docPart w:val="DefaultPlaceholder_-1854013440"/>
          </w:placeholder>
          <w:richText/>
        </w:sdtPr>
        <w:sdtContent>
          <w:r w:rsidRPr="00444AD0" w:rsidR="00444AD0">
            <w:rPr>
              <w:b/>
            </w:rPr>
            <w:t>Aaron Bell:</w:t>
          </w:r>
        </w:sdtContent>
      </w:sdt>
      <w:r w:rsidR="00444AD0">
        <w:t xml:space="preserve"> In written evidence </w:t>
      </w:r>
      <w:r w:rsidR="00F33AB9">
        <w:t xml:space="preserve">that </w:t>
      </w:r>
      <w:r w:rsidR="00444AD0">
        <w:t xml:space="preserve">we received, there is a number of questionable research practices or elements of poor study design. To briefly list them, there is what is called HARKing, which is generating hypotheses fitting the results; p-hacking, where you manipulate results </w:t>
      </w:r>
      <w:r w:rsidR="00F33AB9">
        <w:t xml:space="preserve">until </w:t>
      </w:r>
      <w:r w:rsidR="00444AD0">
        <w:t xml:space="preserve">you get something that is statistically significant; outcome switching, where you report </w:t>
      </w:r>
      <w:r w:rsidR="004C3A01">
        <w:t xml:space="preserve">only </w:t>
      </w:r>
      <w:r w:rsidR="00444AD0">
        <w:t>favoured results and not other ones; and various other processes like trying to collect more data after you have some results to get yourself to that p-hacking point or whatever. Have you seen any of that in your working life? I do not mean in your own work; I am not suggesting that. Have you seen that in work that you have peer reviewed or work of colleagues?</w:t>
      </w:r>
    </w:p>
    <w:p w:rsidR="004C3A01" w:rsidP="00E977B2">
      <w:pPr>
        <w:pStyle w:val="Answer"/>
      </w:pPr>
      <w:sdt>
        <w:sdtPr>
          <w:alias w:val="Witness"/>
          <w:id w:val="-774479067"/>
          <w:placeholder>
            <w:docPart w:val="DefaultPlaceholder_-1854013440"/>
          </w:placeholder>
          <w:richText/>
        </w:sdtPr>
        <w:sdtContent>
          <w:r w:rsidRPr="00E977B2" w:rsidR="00E977B2">
            <w:rPr>
              <w:b/>
              <w:i/>
            </w:rPr>
            <w:t>Professor Ferguson:</w:t>
          </w:r>
        </w:sdtContent>
      </w:sdt>
      <w:r w:rsidR="00E977B2">
        <w:t xml:space="preserve"> Y</w:t>
      </w:r>
      <w:r w:rsidR="00444AD0">
        <w:t xml:space="preserve">es, undoubtedly. </w:t>
      </w:r>
      <w:r>
        <w:t>T</w:t>
      </w:r>
      <w:r w:rsidR="00444AD0">
        <w:t xml:space="preserve">here are statistical methods for mitigating that. What you are talking about is observational studies or basically post hoc hypothesising about data and generating lots of </w:t>
      </w:r>
      <w:r w:rsidR="00444AD0">
        <w:t xml:space="preserve">hypotheses and seeing which one is statistically significant. It is questionable behaviour, but we know how to stop it. The American Statistical Association has said this already; moving away from the obsession with P values and statistical significance would be a good start. </w:t>
      </w:r>
    </w:p>
    <w:p w:rsidR="00E977B2" w:rsidP="00E977B2">
      <w:pPr>
        <w:pStyle w:val="Answer"/>
      </w:pPr>
      <w:r>
        <w:t xml:space="preserve">There are also rigorous statistical approaches—Bonferroni correction, for instance—for allowing for multiple testing. There is a whole statistical literature on exactly that, of data mining techniques, and trying to judge, if you do 100 tests on a complicated dataset, how you work out that you have found a statistically significant result just by chance or whether it is more plausible. Those methods are often used, for instance, in bioinformatics disciplines in genetics, but they are taking a while to move across the whole of biomedical science. </w:t>
      </w:r>
    </w:p>
    <w:p w:rsidR="00E977B2" w:rsidP="00444AD0">
      <w:pPr>
        <w:pStyle w:val="Question"/>
      </w:pPr>
      <w:sdt>
        <w:sdtPr>
          <w:alias w:val="Member"/>
          <w:tag w:val="&lt;Member mnisId='4837' dodsId=''&gt;"/>
          <w:id w:val="-352732381"/>
          <w:placeholder>
            <w:docPart w:val="DefaultPlaceholder_-1854013440"/>
          </w:placeholder>
          <w:richText/>
        </w:sdtPr>
        <w:sdtContent>
          <w:r w:rsidRPr="00E977B2">
            <w:rPr>
              <w:b/>
            </w:rPr>
            <w:t>Aaron Bell:</w:t>
          </w:r>
        </w:sdtContent>
      </w:sdt>
      <w:r>
        <w:t xml:space="preserve"> </w:t>
      </w:r>
      <w:r w:rsidR="00444AD0">
        <w:t xml:space="preserve">How rare is outright fraud? </w:t>
      </w:r>
      <w:r w:rsidR="004C3A01">
        <w:t>S</w:t>
      </w:r>
      <w:r w:rsidR="00444AD0">
        <w:t>ome Covid papers have had data that has been made up when people have looked at it. We have gone through a period where we have been seeing a lot of preprints rather than peer</w:t>
      </w:r>
      <w:r w:rsidR="00EB4FB8">
        <w:t>-</w:t>
      </w:r>
      <w:r w:rsidR="00444AD0">
        <w:t>reviewed papers. How rare is outright fraud in the data that people are using for their research projects and their papers?</w:t>
      </w:r>
    </w:p>
    <w:p w:rsidR="00E977B2" w:rsidP="00E977B2">
      <w:pPr>
        <w:pStyle w:val="Answer"/>
      </w:pPr>
      <w:sdt>
        <w:sdtPr>
          <w:alias w:val="Witness"/>
          <w:id w:val="-1935357892"/>
          <w:placeholder>
            <w:docPart w:val="DefaultPlaceholder_-1854013440"/>
          </w:placeholder>
          <w:richText/>
        </w:sdtPr>
        <w:sdtContent>
          <w:r w:rsidRPr="00E977B2">
            <w:rPr>
              <w:b/>
              <w:i/>
            </w:rPr>
            <w:t>Professor Ferguson:</w:t>
          </w:r>
        </w:sdtContent>
      </w:sdt>
      <w:r>
        <w:t xml:space="preserve"> </w:t>
      </w:r>
      <w:r w:rsidR="00444AD0">
        <w:t>I do not think I am the best person to answer that question. I do not think I have encountered this in my career. I have certainly encountered plenty of papers that are fundamentally flawed and have made a fundamental misjudgment about how to analyse data or interpret it or construct a model or whatever. I cannot think of an instance. I think it is relatively rare</w:t>
      </w:r>
      <w:r>
        <w:t>,</w:t>
      </w:r>
      <w:r w:rsidR="00444AD0">
        <w:t xml:space="preserve"> therefore. I have not encountered it or</w:t>
      </w:r>
      <w:r w:rsidR="00E54473">
        <w:t>,</w:t>
      </w:r>
      <w:r w:rsidR="00444AD0">
        <w:t xml:space="preserve"> let us say</w:t>
      </w:r>
      <w:r w:rsidR="00E54473">
        <w:t>,</w:t>
      </w:r>
      <w:r w:rsidR="00444AD0">
        <w:t xml:space="preserve"> I have not picked up on it even if I have encountered it. There are clearly plenty of high-profile instances where it occurs and get</w:t>
      </w:r>
      <w:r>
        <w:t>s</w:t>
      </w:r>
      <w:r w:rsidR="00444AD0">
        <w:t xml:space="preserve"> reported. I have sat on a disciplinary panel at Imperial, which I will not go into detail about, where questions of data integrity came up. It happens, but it is a rarity.</w:t>
      </w:r>
    </w:p>
    <w:p w:rsidR="004C3A01" w:rsidP="00E977B2">
      <w:pPr>
        <w:pStyle w:val="Question"/>
      </w:pPr>
      <w:sdt>
        <w:sdtPr>
          <w:alias w:val="Member"/>
          <w:tag w:val="&lt;Member mnisId='4837' dodsId=''&gt;"/>
          <w:id w:val="-1142963420"/>
          <w:placeholder>
            <w:docPart w:val="DefaultPlaceholder_-1854013440"/>
          </w:placeholder>
          <w:richText/>
        </w:sdtPr>
        <w:sdtContent>
          <w:r w:rsidRPr="004C3A01" w:rsidR="00E977B2">
            <w:rPr>
              <w:b/>
            </w:rPr>
            <w:t>Aaron Bell:</w:t>
          </w:r>
        </w:sdtContent>
      </w:sdt>
      <w:r w:rsidR="00E977B2">
        <w:t xml:space="preserve"> </w:t>
      </w:r>
      <w:r w:rsidR="00444AD0">
        <w:t xml:space="preserve">The bigger issue is the questionable research practices and the incentives within the system. </w:t>
      </w:r>
    </w:p>
    <w:p w:rsidR="00E977B2" w:rsidP="004C3A01">
      <w:pPr>
        <w:pStyle w:val="Answer"/>
      </w:pPr>
      <w:sdt>
        <w:sdtPr>
          <w:alias w:val="Witness"/>
          <w:id w:val="751319705"/>
          <w:placeholder>
            <w:docPart w:val="DefaultPlaceholder_-1854013440"/>
          </w:placeholder>
          <w:richText/>
        </w:sdtPr>
        <w:sdtContent>
          <w:r w:rsidRPr="004C3A01">
            <w:rPr>
              <w:b/>
              <w:i/>
            </w:rPr>
            <w:t>Professor Ferguson:</w:t>
          </w:r>
        </w:sdtContent>
      </w:sdt>
      <w:r>
        <w:t xml:space="preserve"> </w:t>
      </w:r>
      <w:r w:rsidR="00444AD0">
        <w:t xml:space="preserve">Yes. Regarding questionable research practices, people like to think they are good. Very few people have a malign intent in doing this. They are excited by their work. They are excited by the data they have collected, and they clearly want to find something important in it. The role of peer review and guidelines and scientific integrity rules </w:t>
      </w:r>
      <w:r w:rsidR="00510DEB">
        <w:t>is</w:t>
      </w:r>
      <w:r w:rsidR="00444AD0">
        <w:t xml:space="preserve"> to try to mitigate that enthusiasm.</w:t>
      </w:r>
    </w:p>
    <w:p w:rsidR="00E977B2" w:rsidP="00444AD0">
      <w:pPr>
        <w:pStyle w:val="Question"/>
      </w:pPr>
      <w:sdt>
        <w:sdtPr>
          <w:alias w:val="Member"/>
          <w:tag w:val="&lt;Member mnisId='4837' dodsId=''&gt;"/>
          <w:id w:val="734135848"/>
          <w:placeholder>
            <w:docPart w:val="DefaultPlaceholder_-1854013440"/>
          </w:placeholder>
          <w:richText/>
        </w:sdtPr>
        <w:sdtContent>
          <w:r w:rsidRPr="00E977B2">
            <w:rPr>
              <w:b/>
            </w:rPr>
            <w:t>Aaron Bell:</w:t>
          </w:r>
        </w:sdtContent>
      </w:sdt>
      <w:r>
        <w:t xml:space="preserve"> </w:t>
      </w:r>
      <w:r w:rsidR="00444AD0">
        <w:t>Things like registering hypotheses in advance would be an issue.</w:t>
      </w:r>
    </w:p>
    <w:p w:rsidR="00E977B2" w:rsidP="00C101F8">
      <w:pPr>
        <w:pStyle w:val="Answer"/>
      </w:pPr>
      <w:sdt>
        <w:sdtPr>
          <w:alias w:val="Witness"/>
          <w:id w:val="1096671946"/>
          <w:placeholder>
            <w:docPart w:val="DefaultPlaceholder_-1854013440"/>
          </w:placeholder>
          <w:richText/>
        </w:sdtPr>
        <w:sdtContent>
          <w:r w:rsidRPr="00E977B2">
            <w:rPr>
              <w:b/>
              <w:i/>
            </w:rPr>
            <w:t>Professor Ferguson:</w:t>
          </w:r>
        </w:sdtContent>
      </w:sdt>
      <w:r>
        <w:t xml:space="preserve"> </w:t>
      </w:r>
      <w:r w:rsidR="00444AD0">
        <w:t xml:space="preserve">Yes, that is one thing. </w:t>
      </w:r>
      <w:r w:rsidR="004C3A01">
        <w:t>R</w:t>
      </w:r>
      <w:r w:rsidR="00444AD0">
        <w:t xml:space="preserve">andomised clinical trials have to be registered in advance. A lot of the data we collected during the Covid pandemic is not from clinical trials; it is from observational studies. </w:t>
      </w:r>
      <w:r w:rsidR="00C101F8">
        <w:t>T</w:t>
      </w:r>
      <w:r w:rsidR="00444AD0">
        <w:t xml:space="preserve">hose are not ever reproducible. You are observing one population at one point in time. There, the transparency and what data was collected but also the review and the statistical rigour of the methods used to analyse that data is key. You are always going to end up with ambiguity there. That is </w:t>
      </w:r>
      <w:r w:rsidR="00444AD0">
        <w:t>where there is a trade-off. Often, it is better for one group to publish something with a hypothesis and then somebody like me and other colleagues might say, “Actually, no, I disagree with that.” That is part of the scientific debate. It is not a lack of integrity.</w:t>
      </w:r>
    </w:p>
    <w:p w:rsidR="00E977B2" w:rsidP="00444AD0">
      <w:pPr>
        <w:pStyle w:val="Question"/>
      </w:pPr>
      <w:sdt>
        <w:sdtPr>
          <w:alias w:val="Member"/>
          <w:tag w:val="&lt;Member mnisId='1578' dodsId='40488'&gt;"/>
          <w:id w:val="1277137210"/>
          <w:placeholder>
            <w:docPart w:val="DefaultPlaceholder_-1854013440"/>
          </w:placeholder>
          <w:richText/>
        </w:sdtPr>
        <w:sdtContent>
          <w:r w:rsidRPr="00E977B2">
            <w:rPr>
              <w:b/>
            </w:rPr>
            <w:t>Chair:</w:t>
          </w:r>
        </w:sdtContent>
      </w:sdt>
      <w:r>
        <w:t xml:space="preserve"> </w:t>
      </w:r>
      <w:r w:rsidR="00444AD0">
        <w:t xml:space="preserve">Thank you. Before I go to Dawn Butler, I want to probe a bit on Aaron’s line of questioning on research rules and data mining. Are these rules not for a different age? In the world in which we have artificial intelligence and vast analytical resources, does AI not look into data and find connections that might have evaded public consciousness or recognition </w:t>
      </w:r>
      <w:r w:rsidR="007A499E">
        <w:t>for which</w:t>
      </w:r>
      <w:r w:rsidR="00444AD0">
        <w:t xml:space="preserve"> people do not have a theory in advance, but in throwing them up can make some very important connections for understanding and, in clinical matters, for improving people’s lives? Are we in danger of constraining what might be a rich se</w:t>
      </w:r>
      <w:r w:rsidR="00C101F8">
        <w:t>a</w:t>
      </w:r>
      <w:r w:rsidR="00444AD0">
        <w:t>m of discovery?</w:t>
      </w:r>
    </w:p>
    <w:p w:rsidR="00510DEB" w:rsidP="00E977B2">
      <w:pPr>
        <w:pStyle w:val="Answer"/>
      </w:pPr>
      <w:sdt>
        <w:sdtPr>
          <w:alias w:val="Witness"/>
          <w:id w:val="1445732948"/>
          <w:placeholder>
            <w:docPart w:val="DefaultPlaceholder_-1854013440"/>
          </w:placeholder>
          <w:richText/>
        </w:sdtPr>
        <w:sdtContent>
          <w:r w:rsidRPr="00E977B2" w:rsidR="00E977B2">
            <w:rPr>
              <w:b/>
              <w:i/>
            </w:rPr>
            <w:t>Professor Ferguson:</w:t>
          </w:r>
        </w:sdtContent>
      </w:sdt>
      <w:r w:rsidR="00E977B2">
        <w:t xml:space="preserve"> </w:t>
      </w:r>
      <w:r w:rsidR="00444AD0">
        <w:t>It is a difficult one with registration. For instance, when you put in an ethics application—and that probably is the best analogy—you will say, “This is what we are going to do. We are going to collect this data and we are going to look for these things.” Typically, it is not like a clinical trial registry. You give a general scope of work of the sort of things you are going to examine and the amount of data you are going to collect. I do not think that would constrain that sort of exploratory analysis. There is nothing wrong with writing when you register your study that we are going to perform exploratory analyses using AI methods to explore connections and, probably in that case, out of sample cross-validation to test whether those correlations you find are predictive. I do not think it necessarily needs to be constraining. You have a different goal from clinical trials</w:t>
      </w:r>
      <w:r w:rsidR="007A499E">
        <w:t>,</w:t>
      </w:r>
      <w:r w:rsidR="00444AD0">
        <w:t xml:space="preserve"> where you have a very specific endpoint that you randomise the study population for and very specific consequences for a lot of clinical trials in </w:t>
      </w:r>
      <w:r w:rsidR="007A499E">
        <w:t xml:space="preserve">the </w:t>
      </w:r>
      <w:r w:rsidR="00444AD0">
        <w:t xml:space="preserve">registration of, for instance, new drugs and new vaccines. That is much more tightly constrained. </w:t>
      </w:r>
    </w:p>
    <w:p w:rsidR="00E977B2" w:rsidP="00E977B2">
      <w:pPr>
        <w:pStyle w:val="Answer"/>
      </w:pPr>
      <w:r>
        <w:t>For general science, transparency about the types of studies that you are planning would not be a bad thing. In some sense, it happens already with grant applications. When scientists apply for research funding, for instance, in my discipline, they will say, “We intend to run a population cohort study that collects these variables. We will test these hypotheses. We will analyse this data.” It is not giving code in advance, but it is saying what the aim of the research is. One could have greater transparency up front that can then be checked back when the peer</w:t>
      </w:r>
      <w:r w:rsidR="00510DEB">
        <w:t>-</w:t>
      </w:r>
      <w:r>
        <w:t>reviewed papers come out of that research.</w:t>
      </w:r>
    </w:p>
    <w:p w:rsidR="00E977B2" w:rsidP="00E977B2">
      <w:pPr>
        <w:pStyle w:val="Remark"/>
      </w:pPr>
      <w:sdt>
        <w:sdtPr>
          <w:alias w:val="Member"/>
          <w:tag w:val="&lt;Member mnisId='1578' dodsId='40488'&gt;"/>
          <w:id w:val="1994520666"/>
          <w:placeholder>
            <w:docPart w:val="DefaultPlaceholder_-1854013440"/>
          </w:placeholder>
          <w:richText/>
        </w:sdtPr>
        <w:sdtContent>
          <w:r w:rsidRPr="00E977B2">
            <w:rPr>
              <w:b/>
            </w:rPr>
            <w:t>Chair:</w:t>
          </w:r>
        </w:sdtContent>
      </w:sdt>
      <w:r>
        <w:t xml:space="preserve"> </w:t>
      </w:r>
      <w:r w:rsidR="00444AD0">
        <w:t xml:space="preserve">I see. Thank you very much. </w:t>
      </w:r>
    </w:p>
    <w:p w:rsidR="00E977B2" w:rsidP="00444AD0">
      <w:pPr>
        <w:pStyle w:val="Question"/>
      </w:pPr>
      <w:sdt>
        <w:sdtPr>
          <w:alias w:val="Member"/>
          <w:tag w:val="&lt;Member mnisId='1489' dodsId='40783'&gt;"/>
          <w:id w:val="817235920"/>
          <w:placeholder>
            <w:docPart w:val="DefaultPlaceholder_-1854013440"/>
          </w:placeholder>
          <w:richText/>
        </w:sdtPr>
        <w:sdtContent>
          <w:r w:rsidRPr="00E977B2">
            <w:rPr>
              <w:b/>
            </w:rPr>
            <w:t>Dawn Butler:</w:t>
          </w:r>
        </w:sdtContent>
      </w:sdt>
      <w:r>
        <w:t xml:space="preserve"> </w:t>
      </w:r>
      <w:r w:rsidR="00444AD0">
        <w:t>Thank you for your time today. What are the top three things that need to be implemented to build confidence around the work that you are doing?</w:t>
      </w:r>
    </w:p>
    <w:p w:rsidR="00E977B2" w:rsidP="00E977B2">
      <w:pPr>
        <w:pStyle w:val="Answer"/>
      </w:pPr>
      <w:sdt>
        <w:sdtPr>
          <w:alias w:val="Witness"/>
          <w:id w:val="91443364"/>
          <w:placeholder>
            <w:docPart w:val="DefaultPlaceholder_-1854013440"/>
          </w:placeholder>
          <w:richText/>
        </w:sdtPr>
        <w:sdtContent>
          <w:r w:rsidRPr="00E977B2">
            <w:rPr>
              <w:b/>
              <w:i/>
            </w:rPr>
            <w:t>Professor Ferguson:</w:t>
          </w:r>
        </w:sdtContent>
      </w:sdt>
      <w:r>
        <w:t xml:space="preserve"> </w:t>
      </w:r>
      <w:r w:rsidR="00444AD0">
        <w:t xml:space="preserve">I hate top three questions. </w:t>
      </w:r>
      <w:r w:rsidR="00ED16DC">
        <w:t>Is that work that m</w:t>
      </w:r>
      <w:r w:rsidR="00444AD0">
        <w:t>y group is doing specifically, or the broad area?</w:t>
      </w:r>
    </w:p>
    <w:p w:rsidR="00E977B2" w:rsidP="00444AD0">
      <w:pPr>
        <w:pStyle w:val="Question"/>
      </w:pPr>
      <w:sdt>
        <w:sdtPr>
          <w:alias w:val="Member"/>
          <w:tag w:val="&lt;Member mnisId='1489' dodsId='40783'&gt;"/>
          <w:id w:val="680631614"/>
          <w:placeholder>
            <w:docPart w:val="DefaultPlaceholder_-1854013440"/>
          </w:placeholder>
          <w:richText/>
        </w:sdtPr>
        <w:sdtContent>
          <w:r w:rsidRPr="00E977B2">
            <w:rPr>
              <w:b/>
            </w:rPr>
            <w:t>Dawn Butler:</w:t>
          </w:r>
        </w:sdtContent>
      </w:sdt>
      <w:r>
        <w:t xml:space="preserve"> </w:t>
      </w:r>
      <w:r w:rsidR="00444AD0">
        <w:t>The broad area of reproducibility.</w:t>
      </w:r>
    </w:p>
    <w:p w:rsidR="00ED16DC" w:rsidP="00E977B2">
      <w:pPr>
        <w:pStyle w:val="Answer"/>
      </w:pPr>
      <w:sdt>
        <w:sdtPr>
          <w:alias w:val="Witness"/>
          <w:id w:val="-1705087682"/>
          <w:placeholder>
            <w:docPart w:val="DefaultPlaceholder_-1854013440"/>
          </w:placeholder>
          <w:richText/>
        </w:sdtPr>
        <w:sdtContent>
          <w:r w:rsidRPr="00E977B2" w:rsidR="00E977B2">
            <w:rPr>
              <w:b/>
              <w:i/>
            </w:rPr>
            <w:t>Professor Ferguson:</w:t>
          </w:r>
        </w:sdtContent>
      </w:sdt>
      <w:r w:rsidR="00E977B2">
        <w:t xml:space="preserve"> </w:t>
      </w:r>
      <w:r w:rsidR="00444AD0">
        <w:t xml:space="preserve">As I said, I am an optimist in this area because I think the trends are in the right direction, but more can be done, except where individual confidentiality is at stake, in demanding that data is released for papers. </w:t>
      </w:r>
      <w:r>
        <w:t>S</w:t>
      </w:r>
      <w:r w:rsidR="00444AD0">
        <w:t>ome journals do that now—many of the higher-profile journals—</w:t>
      </w:r>
      <w:r>
        <w:t xml:space="preserve">but </w:t>
      </w:r>
      <w:r w:rsidR="00444AD0">
        <w:t xml:space="preserve">it is not standard practice across the whole of science. It would aid reproducibility, but, more than that, as everybody testifying to your Committee will say, it will aid the value we get out of the public money invested into research. </w:t>
      </w:r>
    </w:p>
    <w:p w:rsidR="00ED16DC" w:rsidP="00E977B2">
      <w:pPr>
        <w:pStyle w:val="Answer"/>
      </w:pPr>
      <w:r>
        <w:t xml:space="preserve">That would be </w:t>
      </w:r>
      <w:r w:rsidR="00510DEB">
        <w:t>No. 1</w:t>
      </w:r>
      <w:r>
        <w:t xml:space="preserve">. We employ—and this has been built up over the last 10 years—eight professional research software engineers in the centre I head. We are a large centre, but that is really quite unusual. </w:t>
      </w:r>
      <w:r w:rsidR="00510DEB">
        <w:t>P</w:t>
      </w:r>
      <w:r>
        <w:t xml:space="preserve">articularly for code that is going to be often reused, </w:t>
      </w:r>
      <w:r w:rsidR="00510DEB">
        <w:t xml:space="preserve">that is to </w:t>
      </w:r>
      <w:r>
        <w:t xml:space="preserve">improve software development practices. That costs money. There is a plea for research funders to prioritise that professionalism around software development just as they prioritised professionalism around statistics, for instance. </w:t>
      </w:r>
    </w:p>
    <w:p w:rsidR="00E977B2" w:rsidP="00E977B2">
      <w:pPr>
        <w:pStyle w:val="Answer"/>
      </w:pPr>
      <w:r>
        <w:t xml:space="preserve">Thirdly, </w:t>
      </w:r>
      <w:r w:rsidR="00ED16DC">
        <w:t xml:space="preserve">there should be </w:t>
      </w:r>
      <w:r>
        <w:t>a broad look at the incentive structures that we have already talked about. You should be able to be a successful scientist if most of what you do is deliver, for instance, analytical tools that help the general scientific community and move the discipline forward in that way</w:t>
      </w:r>
      <w:r w:rsidR="00570E5D">
        <w:t>,</w:t>
      </w:r>
      <w:r>
        <w:t xml:space="preserve"> rather than getting high-profile</w:t>
      </w:r>
      <w:r w:rsidR="00ED16DC">
        <w:t>,</w:t>
      </w:r>
      <w:r>
        <w:t xml:space="preserve"> individual scientific insights that get into the top journals. I am sure you will hear much more about that later as well.</w:t>
      </w:r>
    </w:p>
    <w:p w:rsidR="00E977B2" w:rsidP="00E977B2">
      <w:pPr>
        <w:pStyle w:val="Remark"/>
      </w:pPr>
      <w:sdt>
        <w:sdtPr>
          <w:alias w:val="Member"/>
          <w:tag w:val="&lt;Member mnisId='1489' dodsId='40783'&gt;"/>
          <w:id w:val="-1170483916"/>
          <w:placeholder>
            <w:docPart w:val="DefaultPlaceholder_-1854013440"/>
          </w:placeholder>
          <w:richText/>
        </w:sdtPr>
        <w:sdtContent>
          <w:r w:rsidRPr="00E977B2">
            <w:rPr>
              <w:b/>
            </w:rPr>
            <w:t>Dawn Butler:</w:t>
          </w:r>
        </w:sdtContent>
      </w:sdt>
      <w:r>
        <w:t xml:space="preserve"> </w:t>
      </w:r>
      <w:r w:rsidR="00444AD0">
        <w:t>Great. Thank you. Happy birthday.</w:t>
      </w:r>
    </w:p>
    <w:p w:rsidR="00E977B2" w:rsidP="00E977B2">
      <w:pPr>
        <w:pStyle w:val="Answer"/>
      </w:pPr>
      <w:sdt>
        <w:sdtPr>
          <w:alias w:val="Witness"/>
          <w:id w:val="1461226056"/>
          <w:placeholder>
            <w:docPart w:val="DefaultPlaceholder_-1854013440"/>
          </w:placeholder>
          <w:richText/>
        </w:sdtPr>
        <w:sdtContent>
          <w:r w:rsidRPr="00E977B2">
            <w:rPr>
              <w:b/>
              <w:i/>
            </w:rPr>
            <w:t>Professor Ferguson:</w:t>
          </w:r>
        </w:sdtContent>
      </w:sdt>
      <w:r>
        <w:t xml:space="preserve"> </w:t>
      </w:r>
      <w:r w:rsidR="00444AD0">
        <w:t>Thank you.</w:t>
      </w:r>
    </w:p>
    <w:p w:rsidR="00E977B2" w:rsidP="00444AD0">
      <w:pPr>
        <w:pStyle w:val="Question"/>
      </w:pPr>
      <w:sdt>
        <w:sdtPr>
          <w:alias w:val="Member"/>
          <w:tag w:val="&lt;Member mnisId='1578' dodsId='40488'&gt;"/>
          <w:id w:val="-1325041943"/>
          <w:placeholder>
            <w:docPart w:val="DefaultPlaceholder_-1854013440"/>
          </w:placeholder>
          <w:richText/>
        </w:sdtPr>
        <w:sdtContent>
          <w:r w:rsidRPr="00E977B2">
            <w:rPr>
              <w:b/>
            </w:rPr>
            <w:t>Chair:</w:t>
          </w:r>
        </w:sdtContent>
      </w:sdt>
      <w:r w:rsidR="00444AD0">
        <w:t xml:space="preserve"> In terms of reproducibility, you said that there is the code and the data. </w:t>
      </w:r>
      <w:r w:rsidR="008468D0">
        <w:t xml:space="preserve">One can expect </w:t>
      </w:r>
      <w:r w:rsidR="00444AD0">
        <w:t>data that is gathered from publicly funded sources to be available</w:t>
      </w:r>
      <w:r w:rsidR="008468D0">
        <w:t>,</w:t>
      </w:r>
      <w:r w:rsidR="00444AD0">
        <w:t xml:space="preserve"> </w:t>
      </w:r>
      <w:r w:rsidR="008468D0">
        <w:t>b</w:t>
      </w:r>
      <w:r w:rsidR="00444AD0">
        <w:t>ut in medical science that data has a very high proprietary value around it. To what extent is the current practice good enough in making that available to researchers beyond the ones that have been funded perhaps by a medical research company or pharmaceutical company to investigate the efficacy of a particular drug?</w:t>
      </w:r>
    </w:p>
    <w:p w:rsidR="00E977B2" w:rsidP="00E977B2">
      <w:pPr>
        <w:pStyle w:val="Answer"/>
      </w:pPr>
      <w:sdt>
        <w:sdtPr>
          <w:alias w:val="Witness"/>
          <w:id w:val="1650704312"/>
          <w:placeholder>
            <w:docPart w:val="DefaultPlaceholder_-1854013440"/>
          </w:placeholder>
          <w:richText/>
        </w:sdtPr>
        <w:sdtContent>
          <w:r w:rsidRPr="00E977B2">
            <w:rPr>
              <w:b/>
              <w:i/>
            </w:rPr>
            <w:t>Professor Ferguson:</w:t>
          </w:r>
        </w:sdtContent>
      </w:sdt>
      <w:r>
        <w:t xml:space="preserve"> B</w:t>
      </w:r>
      <w:r w:rsidR="00444AD0">
        <w:t>eing slightly diplomatic here, considerably more could be done to release clinical trial data in general, whether publicly funded or commercially funded. It is not universal, but there are plenty of instances where pharma companies do not publicly release detailed clinical trial data and individual level data because there are concerns that somebody might find something that would have a commercial impact on their product. There have been some quite high-profile instances, for instance, around Oseltamivir, the Tamiflu drug, where there has been toing and froing and a fight</w:t>
      </w:r>
      <w:r w:rsidR="00570E5D">
        <w:t>,</w:t>
      </w:r>
      <w:r w:rsidR="00444AD0">
        <w:t xml:space="preserve"> </w:t>
      </w:r>
      <w:r w:rsidR="00510DEB">
        <w:t xml:space="preserve">and </w:t>
      </w:r>
      <w:r w:rsidR="00444AD0">
        <w:t xml:space="preserve">only the trial data has been released. It has harmed the company in that instance. Transparency on the commercial side is to the benefit of those companies and the development of next-generation compounds and vaccines. There is intrinsic conservativism </w:t>
      </w:r>
      <w:r w:rsidR="00444AD0">
        <w:t>within the sector that opening up data like that opens them up to additional potential risk.</w:t>
      </w:r>
    </w:p>
    <w:p w:rsidR="00E977B2" w:rsidP="00444AD0">
      <w:pPr>
        <w:pStyle w:val="Question"/>
      </w:pPr>
      <w:sdt>
        <w:sdtPr>
          <w:alias w:val="Member"/>
          <w:tag w:val="&lt;Member mnisId='1578' dodsId='40488'&gt;"/>
          <w:id w:val="-775784564"/>
          <w:placeholder>
            <w:docPart w:val="DefaultPlaceholder_-1854013440"/>
          </w:placeholder>
          <w:richText/>
        </w:sdtPr>
        <w:sdtContent>
          <w:r w:rsidRPr="00E977B2">
            <w:rPr>
              <w:b/>
            </w:rPr>
            <w:t>Chair:</w:t>
          </w:r>
        </w:sdtContent>
      </w:sdt>
      <w:r>
        <w:t xml:space="preserve"> </w:t>
      </w:r>
      <w:r w:rsidR="00444AD0">
        <w:t xml:space="preserve">If that is a concern and a problem, what is the solution? Is it moral suasion, is it research ethics, or is </w:t>
      </w:r>
      <w:r w:rsidR="00510DEB">
        <w:t xml:space="preserve">it </w:t>
      </w:r>
      <w:r w:rsidR="00444AD0">
        <w:t>compulsion?</w:t>
      </w:r>
    </w:p>
    <w:p w:rsidR="00E977B2" w:rsidP="00E977B2">
      <w:pPr>
        <w:pStyle w:val="Answer"/>
      </w:pPr>
      <w:sdt>
        <w:sdtPr>
          <w:alias w:val="Witness"/>
          <w:id w:val="-894120492"/>
          <w:placeholder>
            <w:docPart w:val="DefaultPlaceholder_-1854013440"/>
          </w:placeholder>
          <w:richText/>
        </w:sdtPr>
        <w:sdtContent>
          <w:r w:rsidRPr="00E977B2">
            <w:rPr>
              <w:b/>
              <w:i/>
            </w:rPr>
            <w:t>Professor Ferguson:</w:t>
          </w:r>
        </w:sdtContent>
      </w:sdt>
      <w:r>
        <w:t xml:space="preserve"> </w:t>
      </w:r>
      <w:r w:rsidR="00444AD0">
        <w:t>For the pharma sector, a lot of data gets released automatically through the regulatory process. Journals could do more in</w:t>
      </w:r>
      <w:r w:rsidR="001B67EA">
        <w:t>,</w:t>
      </w:r>
      <w:r w:rsidR="00444AD0">
        <w:t xml:space="preserve"> basically</w:t>
      </w:r>
      <w:r w:rsidR="001B67EA">
        <w:t>,</w:t>
      </w:r>
      <w:r w:rsidR="00444AD0">
        <w:t xml:space="preserve"> demanding, even if it clearly would be anonymised, that at least a minimal dataset required to reproduce the results in an important clinical trial paper of a new product </w:t>
      </w:r>
      <w:r w:rsidR="00510DEB">
        <w:t>is</w:t>
      </w:r>
      <w:r w:rsidR="00444AD0">
        <w:t xml:space="preserve"> released with the paper. Journals like the </w:t>
      </w:r>
      <w:r w:rsidRPr="00E977B2" w:rsidR="00444AD0">
        <w:rPr>
          <w:i/>
          <w:iCs/>
        </w:rPr>
        <w:t>Lancet</w:t>
      </w:r>
      <w:r w:rsidR="00444AD0">
        <w:t xml:space="preserve"> do not demand that at the current time.</w:t>
      </w:r>
    </w:p>
    <w:p w:rsidR="00E977B2" w:rsidP="00444AD0">
      <w:pPr>
        <w:pStyle w:val="Question"/>
      </w:pPr>
      <w:sdt>
        <w:sdtPr>
          <w:alias w:val="Member"/>
          <w:tag w:val="&lt;Member mnisId='1578' dodsId='40488'&gt;"/>
          <w:id w:val="1161202393"/>
          <w:placeholder>
            <w:docPart w:val="DefaultPlaceholder_-1854013440"/>
          </w:placeholder>
          <w:richText/>
        </w:sdtPr>
        <w:sdtContent>
          <w:r w:rsidRPr="00E977B2">
            <w:rPr>
              <w:b/>
            </w:rPr>
            <w:t>Chair:</w:t>
          </w:r>
        </w:sdtContent>
      </w:sdt>
      <w:r>
        <w:t xml:space="preserve"> </w:t>
      </w:r>
      <w:r w:rsidR="00444AD0">
        <w:t>Thank you very much indeed. You have been very kind in talking to us about research reproducibility, but I want to be opportunistic and ask you a question about Covid, which, as you know, has been a great source of interest to this Committee. This Committee has heard from Sir Andrew Pollard, who was one of the discoverers of the Oxford vaccine, that the likely course of Covid, as with other coronaviruses, is that they will become progressively more infectious and they will evade vaccines in transmission, but less prone to severe illness. Does your experience as an epidemiologist conform to Sir Andrew’s view of the world?</w:t>
      </w:r>
    </w:p>
    <w:p w:rsidR="001B67EA" w:rsidP="00E977B2">
      <w:pPr>
        <w:pStyle w:val="Answer"/>
      </w:pPr>
      <w:sdt>
        <w:sdtPr>
          <w:alias w:val="Witness"/>
          <w:id w:val="783847884"/>
          <w:placeholder>
            <w:docPart w:val="DefaultPlaceholder_-1854013440"/>
          </w:placeholder>
          <w:richText/>
        </w:sdtPr>
        <w:sdtContent>
          <w:r w:rsidRPr="00E977B2" w:rsidR="00E977B2">
            <w:rPr>
              <w:b/>
              <w:i/>
            </w:rPr>
            <w:t>Professor Ferguson:</w:t>
          </w:r>
        </w:sdtContent>
      </w:sdt>
      <w:r w:rsidR="00E977B2">
        <w:t xml:space="preserve"> </w:t>
      </w:r>
      <w:r w:rsidR="00444AD0">
        <w:t>Certainly for the former. Viruses will evolve to become more transmissible. That is their measure of fitness</w:t>
      </w:r>
      <w:r>
        <w:t>—</w:t>
      </w:r>
      <w:r w:rsidR="00444AD0">
        <w:t xml:space="preserve">how successfully they pass from person to person. They can do that by becoming intrinsically more transmissible—more infectious—like the Alpha variant was compared with the original strains and like the Delta variant is more infectious, or in a highly immune population they can gain transmissibility by evading immunity. </w:t>
      </w:r>
      <w:r>
        <w:t>W</w:t>
      </w:r>
      <w:r w:rsidR="00444AD0">
        <w:t xml:space="preserve">e have not had it proven yet, </w:t>
      </w:r>
      <w:r>
        <w:t xml:space="preserve">but it looks like </w:t>
      </w:r>
      <w:r w:rsidR="00444AD0">
        <w:t xml:space="preserve">the Omicron variant may conform to that latter type of evolution. Influenza viruses do that all the time. The major way they evolve is by evading host immunity. </w:t>
      </w:r>
    </w:p>
    <w:p w:rsidR="001E653E" w:rsidP="00E977B2">
      <w:pPr>
        <w:pStyle w:val="Answer"/>
      </w:pPr>
      <w:r>
        <w:t>T</w:t>
      </w:r>
      <w:r w:rsidR="00444AD0">
        <w:t>he latter hypothesis</w:t>
      </w:r>
      <w:r>
        <w:t>—</w:t>
      </w:r>
      <w:r w:rsidR="00444AD0">
        <w:t>that viruses evolve to become less lethal</w:t>
      </w:r>
      <w:r>
        <w:t>—</w:t>
      </w:r>
      <w:r w:rsidR="00444AD0">
        <w:t>is less supported by data. It happens in some cases. We lived with the smallpox virus for many centuries until it was eliminated, and it still killed a third of the people it infected when we eliminated it. In some sense, viruses do not care about whether they are lethal or not. I</w:t>
      </w:r>
      <w:r>
        <w:t>f</w:t>
      </w:r>
      <w:r w:rsidR="00444AD0">
        <w:t xml:space="preserve"> being lethal helps their transmission, they will be lethal. If it does not, their severity may wane over time. </w:t>
      </w:r>
    </w:p>
    <w:p w:rsidR="00E977B2" w:rsidP="00E977B2">
      <w:pPr>
        <w:pStyle w:val="Answer"/>
      </w:pPr>
      <w:r>
        <w:t xml:space="preserve">Transmission is the selection pressure for viruses. It is too early to say whether Omicron will be more or less severe than previous variants, but what we have seen so far is that Alpha has been a little more severe than the previous strain in severe outcomes, counterbalanced by the fact that we have treatments, and Delta was more severe again. The trend we have seen so far is towards greater severity, not lesser severity, thankfully countered by better treatment, knowing how to treat people, monoclonal antibodies, antivirals and all the other drugs, which mean that people have </w:t>
      </w:r>
      <w:r>
        <w:t>a much better chance of surviving severe Covid today than they did at the outset of the pandemic.</w:t>
      </w:r>
    </w:p>
    <w:p w:rsidR="00E977B2" w:rsidP="00444AD0">
      <w:pPr>
        <w:pStyle w:val="Question"/>
      </w:pPr>
      <w:sdt>
        <w:sdtPr>
          <w:alias w:val="Member"/>
          <w:tag w:val="&lt;Member mnisId='1578' dodsId='40488'&gt;"/>
          <w:id w:val="208841732"/>
          <w:placeholder>
            <w:docPart w:val="DefaultPlaceholder_-1854013440"/>
          </w:placeholder>
          <w:richText/>
        </w:sdtPr>
        <w:sdtContent>
          <w:r w:rsidRPr="00E977B2">
            <w:rPr>
              <w:b/>
            </w:rPr>
            <w:t>Chair:</w:t>
          </w:r>
        </w:sdtContent>
      </w:sdt>
      <w:r>
        <w:t xml:space="preserve"> </w:t>
      </w:r>
      <w:r w:rsidR="00444AD0">
        <w:t>I see</w:t>
      </w:r>
      <w:r>
        <w:t>. D</w:t>
      </w:r>
      <w:r w:rsidR="00444AD0">
        <w:t>oes lethality not impede transmission?</w:t>
      </w:r>
    </w:p>
    <w:p w:rsidR="00E977B2" w:rsidP="00E977B2">
      <w:pPr>
        <w:pStyle w:val="Answer"/>
      </w:pPr>
      <w:sdt>
        <w:sdtPr>
          <w:alias w:val="Witness"/>
          <w:id w:val="-1978144924"/>
          <w:placeholder>
            <w:docPart w:val="DefaultPlaceholder_-1854013440"/>
          </w:placeholder>
          <w:richText/>
        </w:sdtPr>
        <w:sdtContent>
          <w:r w:rsidRPr="00E977B2">
            <w:rPr>
              <w:b/>
              <w:i/>
            </w:rPr>
            <w:t>Professor Ferguson:</w:t>
          </w:r>
        </w:sdtContent>
      </w:sdt>
      <w:r>
        <w:t xml:space="preserve"> </w:t>
      </w:r>
      <w:r w:rsidR="00444AD0">
        <w:t>Only if individuals die before they transmit. If we look at what causes people to die from Covid, it is principally the hyperactive immune response. Most of the transmission has already happened by the time people get hospitalised. The virus cares about replicating very fast within the respiratory tract and getting out into the environment. If that happens to kill somebody 10 days later, the virus really does not care.</w:t>
      </w:r>
    </w:p>
    <w:p w:rsidR="00E977B2" w:rsidP="00444AD0">
      <w:pPr>
        <w:pStyle w:val="Question"/>
      </w:pPr>
      <w:sdt>
        <w:sdtPr>
          <w:alias w:val="Member"/>
          <w:tag w:val="&lt;Member mnisId='1578' dodsId='40488'&gt;"/>
          <w:id w:val="-593013267"/>
          <w:placeholder>
            <w:docPart w:val="DefaultPlaceholder_-1854013440"/>
          </w:placeholder>
          <w:richText/>
        </w:sdtPr>
        <w:sdtContent>
          <w:r w:rsidRPr="00E977B2">
            <w:rPr>
              <w:b/>
            </w:rPr>
            <w:t>Chair:</w:t>
          </w:r>
        </w:sdtContent>
      </w:sdt>
      <w:r>
        <w:t xml:space="preserve"> </w:t>
      </w:r>
      <w:r w:rsidR="00444AD0">
        <w:t>From your experience, how long do you think it will take to know enough about the transmissibility and lethality of this new variant to be able to get to the next stage of decisions?</w:t>
      </w:r>
    </w:p>
    <w:p w:rsidR="001E653E" w:rsidP="00E977B2">
      <w:pPr>
        <w:pStyle w:val="Answer"/>
      </w:pPr>
      <w:sdt>
        <w:sdtPr>
          <w:alias w:val="Witness"/>
          <w:id w:val="-307561468"/>
          <w:placeholder>
            <w:docPart w:val="DefaultPlaceholder_-1854013440"/>
          </w:placeholder>
          <w:richText/>
        </w:sdtPr>
        <w:sdtContent>
          <w:r w:rsidRPr="00E977B2" w:rsidR="00E977B2">
            <w:rPr>
              <w:b/>
              <w:i/>
            </w:rPr>
            <w:t>Professor Ferguson:</w:t>
          </w:r>
        </w:sdtContent>
      </w:sdt>
      <w:r w:rsidR="00E977B2">
        <w:t xml:space="preserve"> </w:t>
      </w:r>
      <w:r w:rsidR="00444AD0">
        <w:t>The first data coming out is experimental neutralising antibody titre data that says in a lab system—</w:t>
      </w:r>
      <w:r w:rsidR="00D6553F">
        <w:t xml:space="preserve">an </w:t>
      </w:r>
      <w:r w:rsidR="00444AD0">
        <w:t xml:space="preserve">in vitro system—how much more difficult it is for antibodies to neutralise this virus. We have learnt a lot over the pandemic, and that will give us an early indication of how much of a threat it is. That data, hopefully, will become available in the next week or two. </w:t>
      </w:r>
    </w:p>
    <w:p w:rsidR="00E977B2" w:rsidP="00E977B2">
      <w:pPr>
        <w:pStyle w:val="Answer"/>
      </w:pPr>
      <w:r>
        <w:t>The second will be epidemiological data and looking at how this virus is transmitting in South Africa, the UK and other European countries where surveillance is more intense. That probably will take three to four weeks before we get that early indication like we did with Delta and Alpha of how much faster this virus is transmitting and how much it is compromising real-world vaccine effectiveness. We have to be patient. It is likely to be towards the end of this month where we have a clearer picture rather than in the next week or so.</w:t>
      </w:r>
    </w:p>
    <w:p w:rsidR="00271642" w:rsidRPr="00AC45FF" w:rsidP="00444AD0">
      <w:pPr>
        <w:pStyle w:val="Question"/>
      </w:pPr>
      <w:sdt>
        <w:sdtPr>
          <w:alias w:val="Member"/>
          <w:tag w:val="&lt;Member mnisId='1578' dodsId='40488'&gt;"/>
          <w:id w:val="1785536237"/>
          <w:placeholder>
            <w:docPart w:val="DefaultPlaceholder_-1854013440"/>
          </w:placeholder>
          <w:richText/>
        </w:sdtPr>
        <w:sdtContent>
          <w:r w:rsidRPr="00E977B2" w:rsidR="00E977B2">
            <w:rPr>
              <w:b/>
            </w:rPr>
            <w:t>Chair:</w:t>
          </w:r>
        </w:sdtContent>
      </w:sdt>
      <w:r w:rsidR="00E977B2">
        <w:t xml:space="preserve"> P</w:t>
      </w:r>
      <w:r w:rsidR="00444AD0">
        <w:t>rofessor Ferguson, thank you very much indeed for helping the Committee with its new inquiry into research reproducibility and indulging us with some questions on Covid. You have been very generous with your time over the course of the pandemic with the Committee. On your birthday, I think we should release you, probably not for a day of festivities but for meetings on Covid. Thank you very much indeed for appearing.</w:t>
      </w:r>
    </w:p>
    <w:p w:rsidR="00271642" w:rsidP="00C9356C">
      <w:pPr>
        <w:pStyle w:val="TitlePanel0"/>
      </w:pPr>
      <w:bookmarkStart w:id="1" w:name="Panel3"/>
      <w:r>
        <w:t>Examination of witness</w:t>
      </w:r>
      <w:r w:rsidR="00C276F4">
        <w:t>es</w:t>
      </w:r>
    </w:p>
    <w:p w:rsidR="00271642" w:rsidP="007C1BEE">
      <w:pPr>
        <w:pStyle w:val="Para"/>
      </w:pPr>
      <w:r>
        <w:t xml:space="preserve">Witnesses: </w:t>
      </w:r>
      <w:r>
        <w:t>Prof</w:t>
      </w:r>
      <w:r>
        <w:t>essor Munafò and Professor Bishop.</w:t>
      </w:r>
      <w:bookmarkEnd w:id="1"/>
    </w:p>
    <w:p w:rsidR="0073754D" w:rsidP="0073754D">
      <w:pPr>
        <w:pStyle w:val="Question"/>
        <w:numPr>
          <w:ilvl w:val="0"/>
          <w:numId w:val="9"/>
        </w:numPr>
      </w:pPr>
      <w:sdt>
        <w:sdtPr>
          <w:alias w:val="Member"/>
          <w:tag w:val="&lt;Member mnisId='1578' dodsId='40488'&gt;"/>
          <w:id w:val="-1181654216"/>
          <w:placeholder>
            <w:docPart w:val="FD10B87801664F4796F355B11C423B1A"/>
          </w:placeholder>
          <w:richText/>
        </w:sdtPr>
        <w:sdtContent>
          <w:r w:rsidRPr="00E561F9">
            <w:rPr>
              <w:b/>
            </w:rPr>
            <w:t>Chair:</w:t>
          </w:r>
        </w:sdtContent>
      </w:sdt>
      <w:r>
        <w:t xml:space="preserve"> I invite our next panel of witnesses to join us at the table. As they do so, let me introduce Professor Marcus Munafò, who is the professor of biological psychology and the Medical Research Council investigator at the University of Bristol, and Professor Dorothy Bishop, who is professor of developmental neuropsychology at the University of Oxford. Thank you very much indeed for joining us. </w:t>
      </w:r>
    </w:p>
    <w:p w:rsidR="0073754D" w:rsidP="0073754D">
      <w:pPr>
        <w:pStyle w:val="Question"/>
        <w:numPr>
          <w:ilvl w:val="0"/>
          <w:numId w:val="0"/>
        </w:numPr>
        <w:ind w:left="794"/>
      </w:pPr>
      <w:r>
        <w:t xml:space="preserve">We are going back to the beginning, as it were. We went into some specifics </w:t>
      </w:r>
      <w:r>
        <w:t>with Professor Ferguson. This is the first session of our inquiry. Professor Bishop, how would you define “reproducibility” in this research context?</w:t>
      </w:r>
    </w:p>
    <w:p w:rsidR="0073754D" w:rsidP="0073754D">
      <w:pPr>
        <w:pStyle w:val="Answer"/>
      </w:pPr>
      <w:sdt>
        <w:sdtPr>
          <w:alias w:val="Witness"/>
          <w:id w:val="-934198194"/>
          <w:placeholder>
            <w:docPart w:val="FD10B87801664F4796F355B11C423B1A"/>
          </w:placeholder>
          <w:richText/>
        </w:sdtPr>
        <w:sdtContent>
          <w:r w:rsidRPr="00E561F9">
            <w:rPr>
              <w:b/>
              <w:i/>
            </w:rPr>
            <w:t>Professor Bishop:</w:t>
          </w:r>
        </w:sdtContent>
      </w:sdt>
      <w:r>
        <w:t xml:space="preserve"> It is a word, as Professor Ferguson said, that is used rather differently by different people. The standard definition that is emerging that most people would accept is that it is the ability, if you have a set of data, to reproduce the results from that dataset that somebody else had reported.</w:t>
      </w:r>
    </w:p>
    <w:p w:rsidR="0073754D" w:rsidP="0073754D">
      <w:pPr>
        <w:pStyle w:val="Question"/>
        <w:numPr>
          <w:ilvl w:val="0"/>
          <w:numId w:val="9"/>
        </w:numPr>
      </w:pPr>
      <w:sdt>
        <w:sdtPr>
          <w:alias w:val="Member"/>
          <w:tag w:val="&lt;Member mnisId='1578' dodsId='40488'&gt;"/>
          <w:id w:val="1096904585"/>
          <w:placeholder>
            <w:docPart w:val="FD10B87801664F4796F355B11C423B1A"/>
          </w:placeholder>
          <w:richText/>
        </w:sdtPr>
        <w:sdtContent>
          <w:r w:rsidRPr="00E561F9">
            <w:rPr>
              <w:b/>
            </w:rPr>
            <w:t>Chair:</w:t>
          </w:r>
        </w:sdtContent>
      </w:sdt>
      <w:r>
        <w:t xml:space="preserve"> How does that differ from replicability?</w:t>
      </w:r>
    </w:p>
    <w:p w:rsidR="0073754D" w:rsidP="0073754D">
      <w:pPr>
        <w:pStyle w:val="Answer"/>
      </w:pPr>
      <w:sdt>
        <w:sdtPr>
          <w:alias w:val="Witness"/>
          <w:id w:val="2048872141"/>
          <w:placeholder>
            <w:docPart w:val="FD10B87801664F4796F355B11C423B1A"/>
          </w:placeholder>
          <w:richText/>
        </w:sdtPr>
        <w:sdtContent>
          <w:r w:rsidRPr="00E561F9">
            <w:rPr>
              <w:b/>
              <w:i/>
            </w:rPr>
            <w:t>Professor Bishop:</w:t>
          </w:r>
        </w:sdtContent>
      </w:sdt>
      <w:r>
        <w:t xml:space="preserve"> Replicability might be that you would have another study on the same question but with a different dataset but where you should be able to essentially get a comparable result.</w:t>
      </w:r>
    </w:p>
    <w:p w:rsidR="0073754D" w:rsidP="0073754D">
      <w:pPr>
        <w:pStyle w:val="Question"/>
        <w:numPr>
          <w:ilvl w:val="0"/>
          <w:numId w:val="9"/>
        </w:numPr>
      </w:pPr>
      <w:sdt>
        <w:sdtPr>
          <w:alias w:val="Member"/>
          <w:tag w:val="&lt;Member mnisId='1578' dodsId='40488'&gt;"/>
          <w:id w:val="-819651457"/>
          <w:placeholder>
            <w:docPart w:val="FD10B87801664F4796F355B11C423B1A"/>
          </w:placeholder>
          <w:richText/>
        </w:sdtPr>
        <w:sdtContent>
          <w:r w:rsidRPr="00E561F9">
            <w:rPr>
              <w:b/>
            </w:rPr>
            <w:t>Chair:</w:t>
          </w:r>
        </w:sdtContent>
      </w:sdt>
      <w:r>
        <w:t xml:space="preserve"> Thank you. Before I turn to Rebecca Long Bailey, I will ask you the same question, Professor Munafò. Is that you how think of research reproducibility?</w:t>
      </w:r>
    </w:p>
    <w:p w:rsidR="0073754D" w:rsidP="0073754D">
      <w:pPr>
        <w:pStyle w:val="Answer"/>
      </w:pPr>
      <w:sdt>
        <w:sdtPr>
          <w:alias w:val="Witness"/>
          <w:id w:val="-248112084"/>
          <w:placeholder>
            <w:docPart w:val="FD10B87801664F4796F355B11C423B1A"/>
          </w:placeholder>
          <w:richText/>
        </w:sdtPr>
        <w:sdtContent>
          <w:r w:rsidRPr="00E561F9">
            <w:rPr>
              <w:b/>
              <w:i/>
            </w:rPr>
            <w:t>Professor Munafò:</w:t>
          </w:r>
        </w:sdtContent>
      </w:sdt>
      <w:r>
        <w:t xml:space="preserve"> Yes, I would agree. All I would say is that to some extent we need to step back from that and think about why those things matter. They matter because we are fundamentally interested in whether the knowledge that we generate is robust and will be useful, and whether we are getting the right answer, which is not a trivial thing in the context of science. Those are ways of evaluating the extent to which we are getting towards the truth, the right answer and able to make progress.</w:t>
      </w:r>
    </w:p>
    <w:p w:rsidR="0073754D" w:rsidP="0073754D">
      <w:pPr>
        <w:pStyle w:val="Remark"/>
      </w:pPr>
      <w:sdt>
        <w:sdtPr>
          <w:alias w:val="Member"/>
          <w:tag w:val="&lt;Member mnisId='1578' dodsId='40488'&gt;"/>
          <w:id w:val="1691866074"/>
          <w:placeholder>
            <w:docPart w:val="FD10B87801664F4796F355B11C423B1A"/>
          </w:placeholder>
          <w:richText/>
        </w:sdtPr>
        <w:sdtContent>
          <w:r w:rsidRPr="00E561F9">
            <w:rPr>
              <w:b/>
            </w:rPr>
            <w:t>Chair:</w:t>
          </w:r>
        </w:sdtContent>
      </w:sdt>
      <w:r>
        <w:t xml:space="preserve"> Thank you very much indeed.</w:t>
      </w:r>
    </w:p>
    <w:p w:rsidR="0073754D" w:rsidP="0073754D">
      <w:pPr>
        <w:pStyle w:val="Question"/>
        <w:numPr>
          <w:ilvl w:val="0"/>
          <w:numId w:val="9"/>
        </w:numPr>
      </w:pPr>
      <w:sdt>
        <w:sdtPr>
          <w:alias w:val="Member"/>
          <w:tag w:val="&lt;Member mnisId='4396' dodsId='134243'&gt;"/>
          <w:id w:val="1054124361"/>
          <w:placeholder>
            <w:docPart w:val="FD10B87801664F4796F355B11C423B1A"/>
          </w:placeholder>
          <w:richText/>
        </w:sdtPr>
        <w:sdtContent>
          <w:r w:rsidRPr="00E561F9">
            <w:rPr>
              <w:b/>
            </w:rPr>
            <w:t>Rebecca Long Bailey:</w:t>
          </w:r>
        </w:sdtContent>
      </w:sdt>
      <w:r>
        <w:t xml:space="preserve"> </w:t>
      </w:r>
      <w:r w:rsidR="004E2670">
        <w:t>I</w:t>
      </w:r>
      <w:r>
        <w:t xml:space="preserve">n 2016, a survey conducted by </w:t>
      </w:r>
      <w:r w:rsidRPr="004E2670">
        <w:rPr>
          <w:i/>
          <w:iCs/>
        </w:rPr>
        <w:t>Nature</w:t>
      </w:r>
      <w:r>
        <w:t xml:space="preserve"> found that 52% of researchers believed that there was a significant crisis in reproducibility. If we ran that survey again today, would we find the same results? Is there a crisis in reproducibility? </w:t>
      </w:r>
    </w:p>
    <w:p w:rsidR="0073754D" w:rsidP="004E2670">
      <w:pPr>
        <w:pStyle w:val="Answer"/>
      </w:pPr>
      <w:sdt>
        <w:sdtPr>
          <w:alias w:val="Witness"/>
          <w:id w:val="-453555492"/>
          <w:placeholder>
            <w:docPart w:val="FD10B87801664F4796F355B11C423B1A"/>
          </w:placeholder>
          <w:richText/>
        </w:sdtPr>
        <w:sdtContent>
          <w:r w:rsidRPr="00E561F9">
            <w:rPr>
              <w:b/>
              <w:i/>
            </w:rPr>
            <w:t>Professor Munafò:</w:t>
          </w:r>
        </w:sdtContent>
      </w:sdt>
      <w:r>
        <w:t xml:space="preserve"> I do not like the crisis narrative, because it implies an acute problem that we can fix and move on from. I think there are problems, and I do not think the results of the survey would be radically different today, although a lot of progress has been made, but progress takes time. We need to reflect on </w:t>
      </w:r>
      <w:r w:rsidR="004E2670">
        <w:t>how</w:t>
      </w:r>
      <w:r>
        <w:t xml:space="preserve"> we can improve the way in which science works and take into account the fact that science is a human process and </w:t>
      </w:r>
      <w:r w:rsidR="004E2670">
        <w:t xml:space="preserve">is </w:t>
      </w:r>
      <w:r>
        <w:t>going to be subject to error and various biases that are just the result of the fact that the work is done by humans</w:t>
      </w:r>
      <w:r w:rsidR="0083529D">
        <w:t>. We need to</w:t>
      </w:r>
      <w:r>
        <w:t xml:space="preserve"> think about the extent to which we can focus more on the process than on the outputs and embed quality control into that, ensur</w:t>
      </w:r>
      <w:r w:rsidR="004E2670">
        <w:t>ing</w:t>
      </w:r>
      <w:r>
        <w:t xml:space="preserve"> that the incentives that shape the behaviour of scientists are well aligned so that what is good for scientists’ careers is good for the advancement of science as well.</w:t>
      </w:r>
    </w:p>
    <w:p w:rsidR="004E2670" w:rsidP="0073754D">
      <w:pPr>
        <w:pStyle w:val="Answer"/>
      </w:pPr>
      <w:sdt>
        <w:sdtPr>
          <w:alias w:val="Witness"/>
          <w:id w:val="819543371"/>
          <w:placeholder>
            <w:docPart w:val="FD10B87801664F4796F355B11C423B1A"/>
          </w:placeholder>
          <w:richText/>
        </w:sdtPr>
        <w:sdtContent>
          <w:r w:rsidRPr="00E561F9" w:rsidR="0073754D">
            <w:rPr>
              <w:b/>
              <w:i/>
            </w:rPr>
            <w:t>Professor Bishop:</w:t>
          </w:r>
        </w:sdtContent>
      </w:sdt>
      <w:r w:rsidR="0073754D">
        <w:t xml:space="preserve"> I broadly agree. We might find differences between different disciplines. There has been a lot of movement in my discipline of psychology. There would be a view that things have improved, albeit from a fairly parlous state of affairs. There are other disciplines that have been rather slow to pick up and sometimes regarded themselves as rather </w:t>
      </w:r>
      <w:r w:rsidR="0073754D">
        <w:t>superior to things like psychology and just assume</w:t>
      </w:r>
      <w:r w:rsidR="00280B86">
        <w:t>d</w:t>
      </w:r>
      <w:r w:rsidR="0073754D">
        <w:t xml:space="preserve"> that the problems are restricted to psychology, where instead people are uncovering quite severe problems. </w:t>
      </w:r>
    </w:p>
    <w:p w:rsidR="0073754D" w:rsidP="0073754D">
      <w:pPr>
        <w:pStyle w:val="Answer"/>
      </w:pPr>
      <w:r>
        <w:t>I take as an example cancer biology</w:t>
      </w:r>
      <w:r w:rsidR="004E2670">
        <w:t>,</w:t>
      </w:r>
      <w:r>
        <w:t xml:space="preserve"> where people try to do studies reproducing some fundamental studies in cancer biolog</w:t>
      </w:r>
      <w:r w:rsidR="004E5AF6">
        <w:t>y. W</w:t>
      </w:r>
      <w:r>
        <w:t xml:space="preserve">hereas in psychology the difficulty was that when they tried to replicate them they </w:t>
      </w:r>
      <w:r w:rsidR="00B377B7">
        <w:t xml:space="preserve">found </w:t>
      </w:r>
      <w:r>
        <w:t xml:space="preserve">that a proportion of them did not get the same result and did not replicate. </w:t>
      </w:r>
    </w:p>
    <w:p w:rsidR="00B377B7" w:rsidP="0073754D">
      <w:pPr>
        <w:pStyle w:val="Answer"/>
      </w:pPr>
      <w:r>
        <w:t xml:space="preserve">In cancer biology, when they tried to do these studies, they could not work out how to try to do the same study because the descriptions of what had been done was not sufficient, so the protocols were not adequately clarified or the whole study depended on a set of reagents that only one lab had. It was really hard to get past first base. This study had aimed to try to replicate a whole set of cancer biology studies and ended up only being able to do that for a smaller number because for such a high proportion they could not work out what had been done. That is pretty serious. </w:t>
      </w:r>
    </w:p>
    <w:p w:rsidR="0073754D" w:rsidP="0073754D">
      <w:pPr>
        <w:pStyle w:val="Answer"/>
      </w:pPr>
      <w:r>
        <w:t xml:space="preserve">It varies from discipline to discipline, but most disciplines are affected one way or another. As Professor Ferguson said, in some regards, things are moving quite fast. Over the past 10 years, a lot of positive change has occurred. </w:t>
      </w:r>
    </w:p>
    <w:p w:rsidR="0073754D" w:rsidP="0073754D">
      <w:pPr>
        <w:pStyle w:val="Question"/>
        <w:numPr>
          <w:ilvl w:val="0"/>
          <w:numId w:val="9"/>
        </w:numPr>
      </w:pPr>
      <w:sdt>
        <w:sdtPr>
          <w:alias w:val="Member"/>
          <w:tag w:val="&lt;Member mnisId='4815' dodsId=''&gt;"/>
          <w:id w:val="-2054600683"/>
          <w:placeholder>
            <w:docPart w:val="FD10B87801664F4796F355B11C423B1A"/>
          </w:placeholder>
          <w:richText/>
        </w:sdtPr>
        <w:sdtContent>
          <w:r>
            <w:rPr>
              <w:b/>
            </w:rPr>
            <w:t>Rebecca Long Bailey</w:t>
          </w:r>
          <w:r w:rsidRPr="00E561F9">
            <w:rPr>
              <w:b/>
            </w:rPr>
            <w:t>:</w:t>
          </w:r>
        </w:sdtContent>
      </w:sdt>
      <w:r>
        <w:t xml:space="preserve"> Thank you, Professor Bishop. What positive changes would you refer to when you make that statement?</w:t>
      </w:r>
    </w:p>
    <w:p w:rsidR="0073754D" w:rsidP="0073754D">
      <w:pPr>
        <w:pStyle w:val="Answer"/>
      </w:pPr>
      <w:sdt>
        <w:sdtPr>
          <w:alias w:val="Witness"/>
          <w:id w:val="-1386018288"/>
          <w:placeholder>
            <w:docPart w:val="FD10B87801664F4796F355B11C423B1A"/>
          </w:placeholder>
          <w:richText/>
        </w:sdtPr>
        <w:sdtContent>
          <w:r w:rsidRPr="00E561F9">
            <w:rPr>
              <w:b/>
              <w:i/>
            </w:rPr>
            <w:t>Professor Bishop:</w:t>
          </w:r>
        </w:sdtContent>
      </w:sdt>
      <w:r>
        <w:t xml:space="preserve"> In part, the sort of thing that Professor Ferguson mentioned about things being more open and transparent. When I am asked to peer review a paper these days, I usually refuse to do it unless the code and data are available. That is not standard. Editors often say, “Who do you think you are wanting code and data?” As far as I am concerned, if they want a proper job done, I need to have access to code and data. That is still not the default, but it is becoming more common, particularly in my area of psychology and in some areas of computational biology. That is one change. </w:t>
      </w:r>
    </w:p>
    <w:p w:rsidR="0073754D" w:rsidP="0073754D">
      <w:pPr>
        <w:pStyle w:val="Answer"/>
      </w:pPr>
      <w:r>
        <w:t xml:space="preserve">Another change is that funders are realising that unless this problem, in so far as there is a problem, is fixed they are not getting bang for their buck. You can have a lot of studies where it is just not very interesting, or where somebody has a hypothesis that is not confirmed. That goes with the territory. We call it research because we do not know what the answer will quite be, and quite often the answer is boring or not as nice as we thought it would be. The real problem is when research is either inconclusive or even misleading—where people are putting out these things that have come out of data dredging that are really just false positives, and other people then try to build on that. We have more awareness of that. </w:t>
      </w:r>
    </w:p>
    <w:p w:rsidR="009B68C7" w:rsidP="0073754D">
      <w:pPr>
        <w:pStyle w:val="Answer"/>
      </w:pPr>
      <w:r>
        <w:t xml:space="preserve">One of the things that really encourages me is the extent to which this has a grassroots element to it. I did not read all the responses to your request for evidence, but there </w:t>
      </w:r>
      <w:r>
        <w:t>were</w:t>
      </w:r>
      <w:r>
        <w:t xml:space="preserve"> a lot, I noticed, by quite young people. Early-</w:t>
      </w:r>
      <w:r>
        <w:t xml:space="preserve">career researchers are very concerned about this issue because it affects them directly. When I talk about it, what is still disturbing is that, if I talk about how to do things properly, a very common response is, “Well, I would like to do that, but my boss will not let me because we have to get this paper out.” </w:t>
      </w:r>
    </w:p>
    <w:p w:rsidR="009B68C7" w:rsidP="0073754D">
      <w:pPr>
        <w:pStyle w:val="Answer"/>
      </w:pPr>
      <w:r>
        <w:t xml:space="preserve">Another response is, “What do I do with that situation?” Sometimes, you end up with the best people deciding that they are going to leave rather than stay in the field because they do not really like to work in a way that is not really as kosher as it should be. </w:t>
      </w:r>
    </w:p>
    <w:p w:rsidR="0073754D" w:rsidP="0073754D">
      <w:pPr>
        <w:pStyle w:val="Answer"/>
      </w:pPr>
      <w:r>
        <w:t>This is both bad and good. The good thing is that there has been a lot of grassroots input into bringing about change, not just in this country—although very notably in this country—but also across the world. Therefore, this is why we might start to see change. Unless we can really foster that, we risk losing the best of our young scientists</w:t>
      </w:r>
      <w:r w:rsidR="009B68C7">
        <w:t>,</w:t>
      </w:r>
      <w:r>
        <w:t xml:space="preserve"> who are very impatient with the current system.</w:t>
      </w:r>
    </w:p>
    <w:p w:rsidR="0073754D" w:rsidP="0073754D">
      <w:pPr>
        <w:pStyle w:val="Question"/>
        <w:numPr>
          <w:ilvl w:val="0"/>
          <w:numId w:val="9"/>
        </w:numPr>
      </w:pPr>
      <w:sdt>
        <w:sdtPr>
          <w:alias w:val="Member"/>
          <w:tag w:val="&lt;Member mnisId='4396' dodsId='134243'&gt;"/>
          <w:id w:val="-1234156142"/>
          <w:placeholder>
            <w:docPart w:val="FD10B87801664F4796F355B11C423B1A"/>
          </w:placeholder>
          <w:richText/>
        </w:sdtPr>
        <w:sdtContent>
          <w:r w:rsidRPr="00E561F9">
            <w:rPr>
              <w:b/>
            </w:rPr>
            <w:t>Rebecca Long Bailey:</w:t>
          </w:r>
        </w:sdtContent>
      </w:sdt>
      <w:r>
        <w:t xml:space="preserve"> Thank you. Professor Munafò, what developments have you seen in recent </w:t>
      </w:r>
      <w:r w:rsidR="009B68C7">
        <w:t>years</w:t>
      </w:r>
      <w:r>
        <w:t xml:space="preserve"> that improve reproducibility?</w:t>
      </w:r>
    </w:p>
    <w:p w:rsidR="0094602E" w:rsidP="0073754D">
      <w:pPr>
        <w:pStyle w:val="Answer"/>
      </w:pPr>
      <w:sdt>
        <w:sdtPr>
          <w:alias w:val="Witness"/>
          <w:id w:val="28997263"/>
          <w:placeholder>
            <w:docPart w:val="FD10B87801664F4796F355B11C423B1A"/>
          </w:placeholder>
          <w:richText/>
        </w:sdtPr>
        <w:sdtContent>
          <w:r w:rsidRPr="00E561F9" w:rsidR="0073754D">
            <w:rPr>
              <w:b/>
              <w:i/>
            </w:rPr>
            <w:t>Professor Munafò:</w:t>
          </w:r>
        </w:sdtContent>
      </w:sdt>
      <w:r w:rsidR="0073754D">
        <w:t xml:space="preserve"> There have been a number. The starting point is that there is grassroots interest in doing things better. You are seeing a lot of energy coming from early-career researchers but also established senior researchers wanting to reflect on how we can improve the way in which we do science and put in place practices and processes that can support that. </w:t>
      </w:r>
    </w:p>
    <w:p w:rsidR="0073754D" w:rsidP="0073754D">
      <w:pPr>
        <w:pStyle w:val="Answer"/>
      </w:pPr>
      <w:r>
        <w:t xml:space="preserve">Transparency is a big part of that. You are seeing much more emphasis on open research. That is something that researchers themselves have a great deal of </w:t>
      </w:r>
      <w:r w:rsidR="0094602E">
        <w:t>agency</w:t>
      </w:r>
      <w:r>
        <w:t xml:space="preserve"> around. They can adopt those practices, notwithstanding the fact that they may experience resistance from some quarters if, for example, their PI—their boss—is resistant to that. </w:t>
      </w:r>
    </w:p>
    <w:p w:rsidR="0094602E" w:rsidP="0073754D">
      <w:pPr>
        <w:pStyle w:val="Answer"/>
      </w:pPr>
      <w:r>
        <w:t xml:space="preserve">You are also seeing that supported by funders and by publishers. We need to focus on how we can support that through co-ordination and ensuring that the way in which people work is interoperable—what the funder requires is supported by what the journal requires and is supported by the training that is given to the researchers. </w:t>
      </w:r>
    </w:p>
    <w:p w:rsidR="0073754D" w:rsidP="0073754D">
      <w:pPr>
        <w:pStyle w:val="Answer"/>
      </w:pPr>
      <w:r>
        <w:t>We can still work on t</w:t>
      </w:r>
      <w:r>
        <w:t xml:space="preserve">hat kind of co-ordination. The UK particularly has some natural advantages there because we have quite a well-connected and compact research ecosystem that allows us to do that better than many other countries. </w:t>
      </w:r>
    </w:p>
    <w:p w:rsidR="0073754D" w:rsidP="0073754D">
      <w:pPr>
        <w:pStyle w:val="Answer"/>
      </w:pPr>
      <w:r>
        <w:t>W</w:t>
      </w:r>
      <w:r>
        <w:t xml:space="preserve">e have set up the UK Reproducibility Network, for example, </w:t>
      </w:r>
      <w:r>
        <w:t xml:space="preserve">which </w:t>
      </w:r>
      <w:r>
        <w:t>is intended to bring together those different stakeholders and actors in the research ecosystem to foster that sense of collaboration and co-ordination. There is a very strong sense of competitiveness in science at an individual level and at an institutional level. That is not inherently a bad thing, but there are times when collaboration can move us further forward. There are plenty of elements of how we do research that are effectively pre</w:t>
      </w:r>
      <w:r w:rsidR="009C0D8D">
        <w:t>-</w:t>
      </w:r>
      <w:r>
        <w:t xml:space="preserve">competitive where that kind of collaboration and co-ordination and that kind of sharing of effective practice would be simply more efficient. We are starting to see lots of that. </w:t>
      </w:r>
    </w:p>
    <w:p w:rsidR="005C5FE1" w:rsidP="0073754D">
      <w:pPr>
        <w:pStyle w:val="Answer"/>
      </w:pPr>
      <w:r>
        <w:t xml:space="preserve">We are also starting to see lots of innovation in how we do science. We have technology available to us now that was not available, or at least available at scale, even 10 years ago that allows us to share data, code, materials and many other aspects of the research process so that we can recognise the intermediate research artefacts that contribute to the end product, allowing us to focus more on the process and less on the end product. By making that process transparent, we can </w:t>
      </w:r>
      <w:r>
        <w:t xml:space="preserve">better </w:t>
      </w:r>
      <w:r>
        <w:t xml:space="preserve">recognise individual granular contributions of individual scientists—this person developed the code, this person collected the data and so on. </w:t>
      </w:r>
    </w:p>
    <w:p w:rsidR="0073754D" w:rsidP="0073754D">
      <w:pPr>
        <w:pStyle w:val="Answer"/>
      </w:pPr>
      <w:r>
        <w:t>That transparency can also serve as a quality control process so that there is more scope for scrutiny of t</w:t>
      </w:r>
      <w:r w:rsidR="005564AF">
        <w:t>hose</w:t>
      </w:r>
      <w:r>
        <w:t xml:space="preserve"> intermediate artefacts of the process itself rather than just peer review of the final paper. The fact that one might have one’s data, code, or whatever it might be, checked leads to an incentive for the researchers themselves to make sure that their processes are robust and that the quality of what they finally put out there is sufficient. </w:t>
      </w:r>
    </w:p>
    <w:p w:rsidR="0073754D" w:rsidP="0073754D">
      <w:pPr>
        <w:pStyle w:val="Answer"/>
      </w:pPr>
      <w:r>
        <w:t xml:space="preserve">The analogy that I sometimes use—and it was </w:t>
      </w:r>
      <w:r w:rsidR="005C5FE1">
        <w:t>one</w:t>
      </w:r>
      <w:r>
        <w:t xml:space="preserve"> that was made by Robi Blumenstein, who is the CEO of a charitable funder in the US—is that research is a bit like the US automobile industry in the 1970s</w:t>
      </w:r>
      <w:r w:rsidR="005C5FE1">
        <w:t>:</w:t>
      </w:r>
      <w:r>
        <w:t xml:space="preserve"> it is very much focused on productivity with lots of stuff rolling off the production line. If you are of a certain vintage, you will know the phrase a “lemon”—an irredeemably badly built car that however many times you fixed it would keep breaking down. The problem was that there was no quality control in the process that led to those outputs. </w:t>
      </w:r>
    </w:p>
    <w:p w:rsidR="0073754D" w:rsidP="0073754D">
      <w:pPr>
        <w:pStyle w:val="Answer"/>
      </w:pPr>
      <w:r>
        <w:t xml:space="preserve">William </w:t>
      </w:r>
      <w:r>
        <w:t>Edwards Deming, the statistician, took the concept of quality control in manufacturing to the Japanese automobile industry. That is an industry that still has a reputation for reliability today. Manufacturing has been transformed. Cars are orders of magnitude more reliable now. The less intuitive insight that Deming had was that if you focus on quality control during the process</w:t>
      </w:r>
      <w:r w:rsidRPr="005C5FE1" w:rsidR="005C5FE1">
        <w:t xml:space="preserve"> </w:t>
      </w:r>
      <w:r w:rsidR="005C5FE1">
        <w:t>you</w:t>
      </w:r>
      <w:r>
        <w:t xml:space="preserve">, of course, improve quality of the output, but you also improve productivity because you are not having to expend resources on fixing cars that have broken down later. </w:t>
      </w:r>
    </w:p>
    <w:p w:rsidR="0073754D" w:rsidP="0073754D">
      <w:pPr>
        <w:pStyle w:val="Answer"/>
      </w:pPr>
      <w:r>
        <w:t>If we can focus on quality of the scientific process, we should improve the quality of our outputs. If that analogy holds—and we would have to test this, but there are good reasons to believe it—we can improve productivity in the sense of generating knowledge that is robust, that advances our understanding of nature, and that leads to societal benefit to health impact and so on. A fundamental thing that is changing is that we are focusing much more on the process, using transparency as a means to do that, in part at least, and increasingly less on just the outputs.</w:t>
      </w:r>
    </w:p>
    <w:p w:rsidR="0073754D" w:rsidP="0073754D">
      <w:pPr>
        <w:pStyle w:val="Remark"/>
      </w:pPr>
      <w:sdt>
        <w:sdtPr>
          <w:alias w:val="Member"/>
          <w:tag w:val="&lt;Member mnisId='4396' dodsId='134243'&gt;"/>
          <w:id w:val="-1175177659"/>
          <w:placeholder>
            <w:docPart w:val="FD10B87801664F4796F355B11C423B1A"/>
          </w:placeholder>
          <w:richText/>
        </w:sdtPr>
        <w:sdtContent>
          <w:r w:rsidRPr="00E561F9">
            <w:rPr>
              <w:b/>
            </w:rPr>
            <w:t>Rebecca Long Bailey:</w:t>
          </w:r>
        </w:sdtContent>
      </w:sdt>
      <w:r>
        <w:t xml:space="preserve"> Thank, you, that is really helpful.</w:t>
      </w:r>
    </w:p>
    <w:p w:rsidR="0073754D" w:rsidP="0073754D">
      <w:pPr>
        <w:pStyle w:val="Question"/>
        <w:numPr>
          <w:ilvl w:val="0"/>
          <w:numId w:val="9"/>
        </w:numPr>
      </w:pPr>
      <w:sdt>
        <w:sdtPr>
          <w:alias w:val="Member"/>
          <w:tag w:val="&lt;Member mnisId='449' dodsId='25259'&gt;"/>
          <w:id w:val="1694876454"/>
          <w:placeholder>
            <w:docPart w:val="FD10B87801664F4796F355B11C423B1A"/>
          </w:placeholder>
          <w:richText/>
        </w:sdtPr>
        <w:sdtContent>
          <w:r w:rsidRPr="00E561F9">
            <w:rPr>
              <w:b/>
            </w:rPr>
            <w:t>Graham Stringer:</w:t>
          </w:r>
        </w:sdtContent>
      </w:sdt>
      <w:r>
        <w:t xml:space="preserve"> Can I follow up directly on Professor Bishop’s answer? </w:t>
      </w:r>
      <w:r w:rsidR="00D07067">
        <w:t>W</w:t>
      </w:r>
      <w:r>
        <w:t>e have heard in some of the evidence</w:t>
      </w:r>
      <w:r w:rsidRPr="00D07067" w:rsidR="00D07067">
        <w:t xml:space="preserve"> </w:t>
      </w:r>
      <w:r w:rsidR="00D07067">
        <w:t>this morning that</w:t>
      </w:r>
      <w:r>
        <w:t xml:space="preserve"> the reproducibility problem seems to me to be increasingly a problem of peer review. Do you think that it is a failure of peer review that we are getting some of the problems in reproducibility?</w:t>
      </w:r>
    </w:p>
    <w:p w:rsidR="00D07067" w:rsidP="0073754D">
      <w:pPr>
        <w:pStyle w:val="Answer"/>
      </w:pPr>
      <w:sdt>
        <w:sdtPr>
          <w:alias w:val="Witness"/>
          <w:id w:val="-1930192131"/>
          <w:placeholder>
            <w:docPart w:val="FD10B87801664F4796F355B11C423B1A"/>
          </w:placeholder>
          <w:richText/>
        </w:sdtPr>
        <w:sdtContent>
          <w:r w:rsidRPr="00E561F9" w:rsidR="0073754D">
            <w:rPr>
              <w:b/>
              <w:i/>
            </w:rPr>
            <w:t>Professor Bishop:</w:t>
          </w:r>
        </w:sdtContent>
      </w:sdt>
      <w:r w:rsidR="0073754D">
        <w:t xml:space="preserve"> No, not really. I do not think that is a major factor. There are problems with peer review, but some of the bigger issues with reproducibility are in the researchers themselves. In my field, data dredging, or p-hacking as it is called, has been endemic. It leads to false positive findings getting into the literature, and the problem has been that researchers have genuinely not understood how big a difference it can make and how detrimental it is to science. </w:t>
      </w:r>
    </w:p>
    <w:p w:rsidR="00D07067" w:rsidP="0073754D">
      <w:pPr>
        <w:pStyle w:val="Answer"/>
      </w:pPr>
      <w:r>
        <w:t xml:space="preserve">One of the people writing about this said that people tend to think it is like jaywalking when, in fact, it is more like robbing a bank. It is a serious problem for science. </w:t>
      </w:r>
      <w:r>
        <w:t>T</w:t>
      </w:r>
      <w:r>
        <w:t xml:space="preserve">he statistical methods that people are using to evaluate their results lead them to conclude that they have something really meaningful when they have looked at a whole host of potential results from a paper. Professor Ferguson mentioned </w:t>
      </w:r>
      <w:r w:rsidR="009A21FD">
        <w:t>there’s</w:t>
      </w:r>
      <w:r>
        <w:t xml:space="preserve"> corrective methods you can apply to deal with this, but people do not do that. </w:t>
      </w:r>
    </w:p>
    <w:p w:rsidR="0073754D" w:rsidP="0073754D">
      <w:pPr>
        <w:pStyle w:val="Answer"/>
      </w:pPr>
      <w:r>
        <w:t>I see that as the principal problem. Peer review is flawed. Some people say it is the best thing that we have. The real problem with peer review, to my mind, is that it comes at the wrong time. You might have noticed that quite a lot of people, in responding to your call for evidence, have mentioned pre</w:t>
      </w:r>
      <w:r w:rsidR="00D07067">
        <w:t>-</w:t>
      </w:r>
      <w:r>
        <w:t>registration, or this thing of registered reports, which I am a very big fan of. The idea is that you pre</w:t>
      </w:r>
      <w:r w:rsidR="00D07067">
        <w:t>-</w:t>
      </w:r>
      <w:r>
        <w:t>register what you plan to do. You write a very detailed protocol of what you plan to do, including an analysis plan, and that is what is peer reviewed. Then</w:t>
      </w:r>
      <w:r w:rsidR="00D07067">
        <w:t>,</w:t>
      </w:r>
      <w:r>
        <w:t xml:space="preserve"> if you do what you said you were going to do, it gets published regardless of whether you found something significant or non-significant. That gives you much better peer review because the peer reviewers can be constructive, and they can improve your research at that point. </w:t>
      </w:r>
    </w:p>
    <w:p w:rsidR="00D07067" w:rsidP="0073754D">
      <w:pPr>
        <w:pStyle w:val="Answer"/>
      </w:pPr>
      <w:r>
        <w:t>At the moment, you send in a paper—all scientists have had this—and a peer reviewer comes back and says, “You should have done this</w:t>
      </w:r>
      <w:r w:rsidR="008D3F2D">
        <w:t>.</w:t>
      </w:r>
      <w:r>
        <w:t xml:space="preserve">” </w:t>
      </w:r>
      <w:r w:rsidR="008D3F2D">
        <w:t>Y</w:t>
      </w:r>
      <w:r>
        <w:t xml:space="preserve">ou think, “It’s a bit late now. I’ve spent three years gathering my dataset.” </w:t>
      </w:r>
      <w:r>
        <w:t>Y</w:t>
      </w:r>
      <w:r>
        <w:t xml:space="preserve">ou can have a very hard time </w:t>
      </w:r>
      <w:r>
        <w:t xml:space="preserve">getting registered reports </w:t>
      </w:r>
      <w:r>
        <w:t xml:space="preserve">accepted because they are very rigorous in how they want you to do things, but it means that you then get the peer review at a sensible point in time. </w:t>
      </w:r>
    </w:p>
    <w:p w:rsidR="0073754D" w:rsidP="0073754D">
      <w:pPr>
        <w:pStyle w:val="Answer"/>
      </w:pPr>
      <w:r>
        <w:t>I am very much in favour of that approach rather than the current approach, which is rather like locking the stable door after the horse has bolted. Peer reviewers are much happier to put time in if they feel that they can influence what you might do rather than just having to tell you what is wrong about what you have already done.</w:t>
      </w:r>
    </w:p>
    <w:p w:rsidR="0073754D" w:rsidP="0073754D">
      <w:pPr>
        <w:pStyle w:val="Question"/>
        <w:numPr>
          <w:ilvl w:val="0"/>
          <w:numId w:val="9"/>
        </w:numPr>
      </w:pPr>
      <w:sdt>
        <w:sdtPr>
          <w:alias w:val="Member"/>
          <w:tag w:val="&lt;Member mnisId='449' dodsId='25259'&gt;"/>
          <w:id w:val="2034767368"/>
          <w:placeholder>
            <w:docPart w:val="FD10B87801664F4796F355B11C423B1A"/>
          </w:placeholder>
          <w:richText/>
        </w:sdtPr>
        <w:sdtContent>
          <w:r w:rsidRPr="00E561F9">
            <w:rPr>
              <w:b/>
            </w:rPr>
            <w:t>Graham Stringer:</w:t>
          </w:r>
        </w:sdtContent>
      </w:sdt>
      <w:r>
        <w:t xml:space="preserve"> That is really interesting. To take the example you gave in your answer to Becky about cancer biology, should the fact that those experiments could not be carried out because the information was not </w:t>
      </w:r>
      <w:r>
        <w:t>there in the papers not have been picked up by the peer reviewer?</w:t>
      </w:r>
    </w:p>
    <w:p w:rsidR="0073754D" w:rsidP="001C18DF">
      <w:pPr>
        <w:pStyle w:val="Answer"/>
      </w:pPr>
      <w:sdt>
        <w:sdtPr>
          <w:alias w:val="Witness"/>
          <w:id w:val="1184563574"/>
          <w:placeholder>
            <w:docPart w:val="FD10B87801664F4796F355B11C423B1A"/>
          </w:placeholder>
          <w:richText/>
        </w:sdtPr>
        <w:sdtContent>
          <w:r w:rsidRPr="00E561F9">
            <w:rPr>
              <w:b/>
              <w:i/>
            </w:rPr>
            <w:t>Professor Bishop:</w:t>
          </w:r>
        </w:sdtContent>
      </w:sdt>
      <w:r>
        <w:t xml:space="preserve"> Probably, but there is often limited space for methods. You often do not realise until you try yourself to do something again what is missing. There is often a lot of technical detail. I am not in the field of cancer biology, but I know </w:t>
      </w:r>
      <w:r w:rsidR="001C18DF">
        <w:t>from</w:t>
      </w:r>
      <w:r>
        <w:t xml:space="preserve"> my own field </w:t>
      </w:r>
      <w:r w:rsidR="001C18DF">
        <w:t xml:space="preserve">that </w:t>
      </w:r>
      <w:r>
        <w:t>when we have tried to do this with student projects</w:t>
      </w:r>
      <w:r w:rsidR="001C18DF">
        <w:t>,</w:t>
      </w:r>
      <w:r>
        <w:t xml:space="preserve"> where we think, “Just reproduce somebody else’s study,” you think all the information is there, and only when you try to go through and see exactly what you would need to do you realise what is missing. Certainly, you could say that the peer reviewers should have picked up on something. The beauty of that is, if those studies had been pre</w:t>
      </w:r>
      <w:r w:rsidR="001C18DF">
        <w:t>-</w:t>
      </w:r>
      <w:r>
        <w:t>registered, you would have found much more detail being required in methods and exactly what they planned to do and how they planned to do it.</w:t>
      </w:r>
    </w:p>
    <w:p w:rsidR="0073754D" w:rsidP="0073754D">
      <w:pPr>
        <w:pStyle w:val="Question"/>
        <w:numPr>
          <w:ilvl w:val="0"/>
          <w:numId w:val="9"/>
        </w:numPr>
      </w:pPr>
      <w:sdt>
        <w:sdtPr>
          <w:alias w:val="Member"/>
          <w:tag w:val="&lt;Member mnisId='4837' dodsId=''&gt;"/>
          <w:id w:val="505952915"/>
          <w:placeholder>
            <w:docPart w:val="FD10B87801664F4796F355B11C423B1A"/>
          </w:placeholder>
          <w:richText/>
        </w:sdtPr>
        <w:sdtContent>
          <w:r w:rsidRPr="00E561F9">
            <w:rPr>
              <w:b/>
            </w:rPr>
            <w:t>Aaron Bell:</w:t>
          </w:r>
        </w:sdtContent>
      </w:sdt>
      <w:r>
        <w:t xml:space="preserve"> Going back to your original distinction, Professor Bishop, between reproducibility and replicability, it seems from what you have just said to Graham that the reproducibility stuff is about the methods and making clear what you are doing. If things cannot be replicated, that is saying that, essentially, there was something wrong with what you were doing.</w:t>
      </w:r>
    </w:p>
    <w:p w:rsidR="001C18DF" w:rsidP="0073754D">
      <w:pPr>
        <w:pStyle w:val="Answer"/>
      </w:pPr>
      <w:sdt>
        <w:sdtPr>
          <w:alias w:val="Witness"/>
          <w:id w:val="834495601"/>
          <w:placeholder>
            <w:docPart w:val="FD10B87801664F4796F355B11C423B1A"/>
          </w:placeholder>
          <w:richText/>
        </w:sdtPr>
        <w:sdtContent>
          <w:r w:rsidRPr="00E561F9" w:rsidR="0073754D">
            <w:rPr>
              <w:b/>
              <w:i/>
            </w:rPr>
            <w:t>Professor Bishop:</w:t>
          </w:r>
        </w:sdtContent>
      </w:sdt>
      <w:r w:rsidR="0073754D">
        <w:t xml:space="preserve"> No, not necessarily. What, in effect, you are trying to do in science is pick out a signal from noise. You have all this variation that is for causes that you are not interested in at all, and then on top of that you want to see if there is a real effect. There will be instances where somebody picks up on something and has done a perfectly valid experiment but somebody else is not going to get the same result. It is wrong to equate lack of replicability with there being something wrong. </w:t>
      </w:r>
    </w:p>
    <w:p w:rsidR="0073754D" w:rsidP="0073754D">
      <w:pPr>
        <w:pStyle w:val="Answer"/>
      </w:pPr>
      <w:r>
        <w:t>What you would want to do before taking that work forward and building on it is to replicate it. You do not really want to go ahead—and the drug companies have been particularly concerned about this—and build on something and invest a lot of money developing a drug on the back of some biomedical study if it turns out that that initial finding was indeed a false positive.</w:t>
      </w:r>
    </w:p>
    <w:p w:rsidR="0073754D" w:rsidP="0073754D">
      <w:pPr>
        <w:pStyle w:val="Question"/>
        <w:numPr>
          <w:ilvl w:val="0"/>
          <w:numId w:val="9"/>
        </w:numPr>
      </w:pPr>
      <w:sdt>
        <w:sdtPr>
          <w:alias w:val="Member"/>
          <w:tag w:val="&lt;Member mnisId='4837' dodsId=''&gt;"/>
          <w:id w:val="859162270"/>
          <w:placeholder>
            <w:docPart w:val="FD10B87801664F4796F355B11C423B1A"/>
          </w:placeholder>
          <w:richText/>
        </w:sdtPr>
        <w:sdtContent>
          <w:r w:rsidRPr="00E561F9">
            <w:rPr>
              <w:b/>
            </w:rPr>
            <w:t>Aaron Bell:</w:t>
          </w:r>
        </w:sdtContent>
      </w:sdt>
      <w:r>
        <w:t xml:space="preserve"> We have just heard from Neil Ferguson that we probably want to move away from p values, but, yes, of course, 5% of studies will be noise that is incorrectly interpreted as signal. If we are getting a lot more than that that cannot be replicated, that surely suggests there is something wrong.</w:t>
      </w:r>
    </w:p>
    <w:p w:rsidR="001C18DF" w:rsidP="0073754D">
      <w:pPr>
        <w:pStyle w:val="Answer"/>
      </w:pPr>
      <w:sdt>
        <w:sdtPr>
          <w:alias w:val="Witness"/>
          <w:id w:val="185033249"/>
          <w:placeholder>
            <w:docPart w:val="FD10B87801664F4796F355B11C423B1A"/>
          </w:placeholder>
          <w:richText/>
        </w:sdtPr>
        <w:sdtContent>
          <w:r w:rsidRPr="00E561F9" w:rsidR="0073754D">
            <w:rPr>
              <w:b/>
              <w:i/>
            </w:rPr>
            <w:t>Professor Bishop:</w:t>
          </w:r>
        </w:sdtContent>
      </w:sdt>
      <w:r w:rsidR="0073754D">
        <w:t xml:space="preserve"> Yes, but you cannot identify which of them is which. You cannot say of an individual study that there was something wrong. I certainly think there is something wrong with the literature. One of the things that is wrong is down to publication bias, in that people will often not publish their null results. That is another thing that would be solved by registered reports</w:t>
      </w:r>
      <w:r>
        <w:t>,</w:t>
      </w:r>
      <w:r w:rsidR="0073754D">
        <w:t xml:space="preserve"> because then you have pre</w:t>
      </w:r>
      <w:r>
        <w:t>-</w:t>
      </w:r>
      <w:r w:rsidR="0073754D">
        <w:t xml:space="preserve">registered what you are going to do, and it will be published even if it is null. </w:t>
      </w:r>
    </w:p>
    <w:p w:rsidR="0073754D" w:rsidP="0073754D">
      <w:pPr>
        <w:pStyle w:val="Answer"/>
      </w:pPr>
      <w:r>
        <w:t xml:space="preserve">There is a belief that finding out what does not work is not interesting, whereas, of course, it is extremely interesting. In a pandemic, you want to know which treatments do not work so that we do not start putting people on ineffective regimes. Somehow, that has always been regarded as less exciting than finding things that work. It has been well documented, if you follow through </w:t>
      </w:r>
      <w:r w:rsidR="001C18DF">
        <w:t xml:space="preserve">which </w:t>
      </w:r>
      <w:r>
        <w:t>registered clinical trials get published, about half of the ones with null results never see the light of day, whereas virtually all the ones that have positive results do.</w:t>
      </w:r>
    </w:p>
    <w:p w:rsidR="0073754D" w:rsidP="0073754D">
      <w:pPr>
        <w:pStyle w:val="Question"/>
        <w:numPr>
          <w:ilvl w:val="0"/>
          <w:numId w:val="9"/>
        </w:numPr>
      </w:pPr>
      <w:sdt>
        <w:sdtPr>
          <w:alias w:val="Member"/>
          <w:tag w:val="&lt;Member mnisId='4837' dodsId=''&gt;"/>
          <w:id w:val="1768422258"/>
          <w:placeholder>
            <w:docPart w:val="FD10B87801664F4796F355B11C423B1A"/>
          </w:placeholder>
          <w:richText/>
        </w:sdtPr>
        <w:sdtContent>
          <w:r w:rsidRPr="00E561F9">
            <w:rPr>
              <w:b/>
            </w:rPr>
            <w:t>Aaron Bell:</w:t>
          </w:r>
        </w:sdtContent>
      </w:sdt>
      <w:r>
        <w:t xml:space="preserve"> This is not a new problem. Particularly in the field of psychology, we have not been able to replicate some of the foundational studies from the ’60s and ’70s.</w:t>
      </w:r>
    </w:p>
    <w:p w:rsidR="0073754D" w:rsidP="0073754D">
      <w:pPr>
        <w:pStyle w:val="Answer"/>
      </w:pPr>
      <w:sdt>
        <w:sdtPr>
          <w:alias w:val="Witness"/>
          <w:id w:val="247940047"/>
          <w:placeholder>
            <w:docPart w:val="FD10B87801664F4796F355B11C423B1A"/>
          </w:placeholder>
          <w:richText/>
        </w:sdtPr>
        <w:sdtContent>
          <w:r w:rsidRPr="00E561F9">
            <w:rPr>
              <w:b/>
              <w:i/>
            </w:rPr>
            <w:t>Professor Bishop:</w:t>
          </w:r>
        </w:sdtContent>
      </w:sdt>
      <w:r>
        <w:t xml:space="preserve"> Yes.</w:t>
      </w:r>
    </w:p>
    <w:p w:rsidR="0073754D" w:rsidP="008D3F2D">
      <w:pPr>
        <w:pStyle w:val="Question"/>
      </w:pPr>
      <w:sdt>
        <w:sdtPr>
          <w:alias w:val="Member"/>
          <w:tag w:val="&lt;Member mnisId='4837' dodsId=''&gt;"/>
          <w:id w:val="1670218133"/>
          <w:placeholder>
            <w:docPart w:val="FD10B87801664F4796F355B11C423B1A"/>
          </w:placeholder>
          <w:richText/>
        </w:sdtPr>
        <w:sdtContent>
          <w:r w:rsidRPr="008D3F2D">
            <w:rPr>
              <w:b/>
            </w:rPr>
            <w:t>Aaron Bell:</w:t>
          </w:r>
        </w:sdtContent>
      </w:sdt>
      <w:r>
        <w:t xml:space="preserve"> We have built an amount of literature off the back of that. That is something that, clearly, the field needs to address.</w:t>
      </w:r>
    </w:p>
    <w:p w:rsidR="00936DF4" w:rsidP="0073754D">
      <w:pPr>
        <w:pStyle w:val="Answer"/>
      </w:pPr>
      <w:sdt>
        <w:sdtPr>
          <w:alias w:val="Witness"/>
          <w:id w:val="-501126079"/>
          <w:placeholder>
            <w:docPart w:val="FD10B87801664F4796F355B11C423B1A"/>
          </w:placeholder>
          <w:richText/>
        </w:sdtPr>
        <w:sdtContent>
          <w:r w:rsidRPr="002E3251" w:rsidR="0073754D">
            <w:rPr>
              <w:b/>
              <w:i/>
            </w:rPr>
            <w:t>Professor Bishop:</w:t>
          </w:r>
        </w:sdtContent>
      </w:sdt>
      <w:r w:rsidR="0073754D">
        <w:t xml:space="preserve"> Yes. What has been somehow lost in all this is that science should be cumulative. If you want it to be cumulative, it is very dangerous </w:t>
      </w:r>
      <w:r w:rsidR="001C18DF">
        <w:t xml:space="preserve">just </w:t>
      </w:r>
      <w:r w:rsidR="0073754D">
        <w:t xml:space="preserve">to take a single study and then develop more and more on that without first being absolutely sure that that effect is solid. Unfortunately, that has often happened, and that is because people typically have not been funded to do replications or have not been motivated to do replications. </w:t>
      </w:r>
    </w:p>
    <w:p w:rsidR="0073754D" w:rsidP="0073754D">
      <w:pPr>
        <w:pStyle w:val="Answer"/>
      </w:pPr>
      <w:r>
        <w:t xml:space="preserve">There has been a suggestion that it would be a lot more sensible </w:t>
      </w:r>
      <w:r w:rsidR="00936DF4">
        <w:t>if the first project of</w:t>
      </w:r>
      <w:r>
        <w:t xml:space="preserve"> people doing even undergraduate degrees, and certainly </w:t>
      </w:r>
      <w:r w:rsidR="00936DF4">
        <w:t>m</w:t>
      </w:r>
      <w:r>
        <w:t>aster</w:t>
      </w:r>
      <w:r w:rsidR="00936DF4">
        <w:t>’</w:t>
      </w:r>
      <w:r>
        <w:t>s degrees, was to replicate something else in the literature, whereas at the moment the general idea is that everybody has to do something novel and exciting</w:t>
      </w:r>
      <w:r w:rsidR="00936DF4">
        <w:t>.</w:t>
      </w:r>
      <w:r>
        <w:t xml:space="preserve"> </w:t>
      </w:r>
      <w:r w:rsidR="00936DF4">
        <w:t>I</w:t>
      </w:r>
      <w:r>
        <w:t>t is a bit ridiculous because it has been argued that this teaches them how to be bad researchers. They do not know anything, and they are supposed to go out there and discover something amazing and get better marks on their dissertation if they find something original. It would be much better training for them to try to replicate an established finding on which other people wanted to build. That would be helpful to all of us.</w:t>
      </w:r>
    </w:p>
    <w:p w:rsidR="0073754D" w:rsidP="0073754D">
      <w:pPr>
        <w:pStyle w:val="Remark"/>
      </w:pPr>
      <w:sdt>
        <w:sdtPr>
          <w:alias w:val="Member"/>
          <w:tag w:val="&lt;Member mnisId='4837' dodsId=''&gt;"/>
          <w:id w:val="722344112"/>
          <w:placeholder>
            <w:docPart w:val="FD10B87801664F4796F355B11C423B1A"/>
          </w:placeholder>
          <w:richText/>
        </w:sdtPr>
        <w:sdtContent>
          <w:r w:rsidRPr="002E3251">
            <w:rPr>
              <w:b/>
            </w:rPr>
            <w:t>Aaron Bell:</w:t>
          </w:r>
        </w:sdtContent>
      </w:sdt>
      <w:r>
        <w:t xml:space="preserve"> Thank you, professor. Thank you, Chair.</w:t>
      </w:r>
    </w:p>
    <w:p w:rsidR="0073754D" w:rsidP="0073754D">
      <w:pPr>
        <w:pStyle w:val="Question"/>
        <w:numPr>
          <w:ilvl w:val="0"/>
          <w:numId w:val="9"/>
        </w:numPr>
      </w:pPr>
      <w:sdt>
        <w:sdtPr>
          <w:alias w:val="Member"/>
          <w:tag w:val="&lt;Member mnisId='1578' dodsId='40488'&gt;"/>
          <w:id w:val="-794748388"/>
          <w:placeholder>
            <w:docPart w:val="FD10B87801664F4796F355B11C423B1A"/>
          </w:placeholder>
          <w:richText/>
        </w:sdtPr>
        <w:sdtContent>
          <w:r w:rsidRPr="002E3251">
            <w:rPr>
              <w:b/>
            </w:rPr>
            <w:t>Chair:</w:t>
          </w:r>
        </w:sdtContent>
      </w:sdt>
      <w:r>
        <w:t xml:space="preserve"> Thank you very much. Professor Munafò, do you have any views on what we have heard from Professor Bishop?</w:t>
      </w:r>
    </w:p>
    <w:p w:rsidR="0073754D" w:rsidP="0073754D">
      <w:pPr>
        <w:pStyle w:val="Answer"/>
      </w:pPr>
      <w:sdt>
        <w:sdtPr>
          <w:alias w:val="Witness"/>
          <w:id w:val="-960573610"/>
          <w:placeholder>
            <w:docPart w:val="FD10B87801664F4796F355B11C423B1A"/>
          </w:placeholder>
          <w:richText/>
        </w:sdtPr>
        <w:sdtContent>
          <w:r w:rsidRPr="002E3251">
            <w:rPr>
              <w:b/>
              <w:i/>
            </w:rPr>
            <w:t>Professor Munafò:</w:t>
          </w:r>
        </w:sdtContent>
      </w:sdt>
      <w:r>
        <w:t xml:space="preserve"> A few things. I really agree with that. We need to recognise that replicability and reproducibility are not ends in themselves. There are broadly two reasons why one might want to attempt to reproduce or replicate the results of a previous finding. One is scientific—to establish the extent to which that original finding was robust. I completely agree that there is an excessive focus on novelty and discovery at the expense of ensuring that the foundations are robust and recognising the value of those attempts to check and ensure that robustness. </w:t>
      </w:r>
    </w:p>
    <w:p w:rsidR="0073754D" w:rsidP="0073754D">
      <w:pPr>
        <w:pStyle w:val="Answer"/>
      </w:pPr>
      <w:r>
        <w:t xml:space="preserve">There is another reason, and it goes back to my point about how we should be thinking of the process rather than the end product, which is that these efforts empirically </w:t>
      </w:r>
      <w:r w:rsidR="00936DF4">
        <w:t xml:space="preserve">to </w:t>
      </w:r>
      <w:r>
        <w:t xml:space="preserve">estimate what proportion of research findings are, in fact, replicable or reproducible can be thought of as a diagnostic test. If that diagnostic test returns a value that suggests maybe the process is not working as it should, we should reflect on what we can improve about the process and then perhaps run that diagnostic test and look at </w:t>
      </w:r>
      <w:r w:rsidR="00936DF4">
        <w:t>it</w:t>
      </w:r>
      <w:r>
        <w:t xml:space="preserve"> again, which is that point of continuous improvement and evaluation that we need to embed in the research process. Most industries will set aside a proportion of their R&amp;D budget on just evaluating the extent to which their processes are in fact delivering what they want them to deliver, and perhaps we do not do enough of that in science and academia at the moment. </w:t>
      </w:r>
    </w:p>
    <w:p w:rsidR="009F0923" w:rsidP="0073754D">
      <w:pPr>
        <w:pStyle w:val="Answer"/>
      </w:pPr>
      <w:r>
        <w:t xml:space="preserve">The main problem with peer review is that it is done by a very small number of people. Historically, it has been the only quality control check on our process, but there is now scope for far more of that checking through the transparency that we have been talking about that allows data and code and all those intermediate research artefacts to be available for scrutiny. </w:t>
      </w:r>
    </w:p>
    <w:p w:rsidR="0073754D" w:rsidP="0073754D">
      <w:pPr>
        <w:pStyle w:val="Answer"/>
      </w:pPr>
      <w:r>
        <w:t>I do not think there is any single factor that we can identify that is the thing that is the source of problems. It is more that we need to recognise the systems nature of research and all the different contributors to the process and evaluate the extent to which any of those could be improved</w:t>
      </w:r>
      <w:r w:rsidR="009F0923">
        <w:t>,</w:t>
      </w:r>
      <w:r>
        <w:t xml:space="preserve"> even perhaps incrementally. If we can make several incremental changes, we are going to be able to shift the distribution of quality of the whole that we produce much more than by focusing on any one individual thing.</w:t>
      </w:r>
    </w:p>
    <w:p w:rsidR="0073754D" w:rsidP="0073754D">
      <w:pPr>
        <w:pStyle w:val="Question"/>
        <w:numPr>
          <w:ilvl w:val="0"/>
          <w:numId w:val="9"/>
        </w:numPr>
      </w:pPr>
      <w:sdt>
        <w:sdtPr>
          <w:alias w:val="Member"/>
          <w:tag w:val="&lt;Member mnisId='1578' dodsId='40488'&gt;"/>
          <w:id w:val="-779110898"/>
          <w:placeholder>
            <w:docPart w:val="FD10B87801664F4796F355B11C423B1A"/>
          </w:placeholder>
          <w:richText/>
        </w:sdtPr>
        <w:sdtContent>
          <w:r w:rsidRPr="002E3251">
            <w:rPr>
              <w:b/>
            </w:rPr>
            <w:t>Chair:</w:t>
          </w:r>
        </w:sdtContent>
      </w:sdt>
      <w:r>
        <w:t xml:space="preserve"> Professor Bishop </w:t>
      </w:r>
      <w:r w:rsidR="009F0923">
        <w:t xml:space="preserve">spoke of </w:t>
      </w:r>
      <w:r>
        <w:t>having peer review towards the beginning of the work rather than at the end for publication</w:t>
      </w:r>
      <w:r w:rsidR="009F0923">
        <w:t>.</w:t>
      </w:r>
      <w:r>
        <w:t xml:space="preserve"> </w:t>
      </w:r>
      <w:r w:rsidR="009F0923">
        <w:t xml:space="preserve">Does </w:t>
      </w:r>
      <w:r>
        <w:t xml:space="preserve">that not already happen through research grants? There is peer review of research grants. </w:t>
      </w:r>
    </w:p>
    <w:p w:rsidR="0073754D" w:rsidP="0073754D">
      <w:pPr>
        <w:pStyle w:val="Answer"/>
      </w:pPr>
      <w:sdt>
        <w:sdtPr>
          <w:alias w:val="Witness"/>
          <w:id w:val="-856027808"/>
          <w:placeholder>
            <w:docPart w:val="FD10B87801664F4796F355B11C423B1A"/>
          </w:placeholder>
          <w:richText/>
        </w:sdtPr>
        <w:sdtContent>
          <w:r w:rsidRPr="002E3251">
            <w:rPr>
              <w:b/>
              <w:i/>
            </w:rPr>
            <w:t>Professor Bishop:</w:t>
          </w:r>
        </w:sdtContent>
      </w:sdt>
      <w:r>
        <w:t xml:space="preserve"> It is often argued that that is what happens, but it does not really. There would be a real case to be made for looking more carefully at how our funding mechanisms work. I have sat on a grant funding board for the Wellcome Trust. It is very competitive. It is more like a sudden death thing. You have to get your proposal through, and if anybody does not like anything about it, it will tend to be shot down because there are always far more proposals than there are resources. The proposals that go through are the ones that sound most credible, but you do not get an opportunity to improve them. </w:t>
      </w:r>
    </w:p>
    <w:p w:rsidR="0073754D" w:rsidP="0073754D">
      <w:pPr>
        <w:pStyle w:val="Answer"/>
      </w:pPr>
      <w:r>
        <w:t xml:space="preserve">As a reviewer of those sorts of things, I have often found myself thinking, “Well, they have said they will do A. I wish they would really rather do B, but I dare not say that because </w:t>
      </w:r>
      <w:r w:rsidR="009F0923">
        <w:t>it</w:t>
      </w:r>
      <w:r>
        <w:t xml:space="preserve"> might sink this proposal, and I would really quite like this proposal to go through.” It is a rather different sort of mechanism. It could be better if there was a process that could make it more like registered reports. Marcus will tell you they have managed to do that; they are integrating and putting the two together. Who is doing that?</w:t>
      </w:r>
    </w:p>
    <w:p w:rsidR="0073754D" w:rsidP="0073754D">
      <w:pPr>
        <w:pStyle w:val="Answer"/>
      </w:pPr>
      <w:sdt>
        <w:sdtPr>
          <w:alias w:val="Witness"/>
          <w:id w:val="-1541660671"/>
          <w:placeholder>
            <w:docPart w:val="FD10B87801664F4796F355B11C423B1A"/>
          </w:placeholder>
          <w:richText/>
        </w:sdtPr>
        <w:sdtContent>
          <w:r w:rsidRPr="002E3251">
            <w:rPr>
              <w:b/>
              <w:i/>
            </w:rPr>
            <w:t>Professor Munafò:</w:t>
          </w:r>
        </w:sdtContent>
      </w:sdt>
      <w:r>
        <w:t xml:space="preserve"> It has been done across a few partnerships between journals and funders. It is a model known as </w:t>
      </w:r>
      <w:r w:rsidR="00E2666C">
        <w:t>registered reports funding partnership</w:t>
      </w:r>
      <w:r>
        <w:t>. You take the idea that a registered report puts all the peer review in a different place, effectively.</w:t>
      </w:r>
    </w:p>
    <w:p w:rsidR="0073754D" w:rsidP="0073754D">
      <w:pPr>
        <w:pStyle w:val="Question"/>
        <w:numPr>
          <w:ilvl w:val="0"/>
          <w:numId w:val="9"/>
        </w:numPr>
      </w:pPr>
      <w:sdt>
        <w:sdtPr>
          <w:alias w:val="Member"/>
          <w:tag w:val="&lt;Member mnisId='1578' dodsId='40488'&gt;"/>
          <w:id w:val="-924950642"/>
          <w:placeholder>
            <w:docPart w:val="FD10B87801664F4796F355B11C423B1A"/>
          </w:placeholder>
          <w:richText/>
        </w:sdtPr>
        <w:sdtContent>
          <w:r w:rsidRPr="002E3251">
            <w:rPr>
              <w:b/>
            </w:rPr>
            <w:t>Chair:</w:t>
          </w:r>
        </w:sdtContent>
      </w:sdt>
      <w:r>
        <w:t xml:space="preserve"> Just step back a bit. For people watching who are not familiar with the terminology and the points of reference, tell us what a registered report is.</w:t>
      </w:r>
    </w:p>
    <w:p w:rsidR="0073754D" w:rsidP="0073754D">
      <w:pPr>
        <w:pStyle w:val="Answer"/>
      </w:pPr>
      <w:sdt>
        <w:sdtPr>
          <w:alias w:val="Witness"/>
          <w:id w:val="463463996"/>
          <w:placeholder>
            <w:docPart w:val="FD10B87801664F4796F355B11C423B1A"/>
          </w:placeholder>
          <w:richText/>
        </w:sdtPr>
        <w:sdtContent>
          <w:r w:rsidRPr="002E3251">
            <w:rPr>
              <w:b/>
              <w:i/>
            </w:rPr>
            <w:t>Professor Munafò:</w:t>
          </w:r>
        </w:sdtContent>
      </w:sdt>
      <w:r>
        <w:t xml:space="preserve"> A registered report is effectively the first half of what would eventually become a manuscript</w:t>
      </w:r>
      <w:r w:rsidR="00E2666C">
        <w:t>,</w:t>
      </w:r>
      <w:r>
        <w:t xml:space="preserve"> where you describe the research question and the methodology that you will use to answer that research question. That is what is reviewed before any data has been collected. What you want to know is whether the question is important and whether the methodology is robust enough to answer that question in a way that means that the answer that you get will be informative irrespective of what that answer is. If the answer is, “No, this thing does not happen as we expected it to,” that is worth knowing. We will know that robustly because of the way in which the experiment has been designed, for example. It ensures that the results of the experiment </w:t>
      </w:r>
      <w:r w:rsidR="00D336D5">
        <w:t>will be</w:t>
      </w:r>
      <w:r>
        <w:t xml:space="preserve"> useful. It allows for peer review to happen before data has been collected, which then ensures that real changes can be made as opposed to simply putting sticking plasters on an experiment that has already happened. </w:t>
      </w:r>
    </w:p>
    <w:p w:rsidR="0073754D" w:rsidP="0073754D">
      <w:pPr>
        <w:pStyle w:val="Answer"/>
      </w:pPr>
      <w:r>
        <w:t xml:space="preserve">If we are going to fly an aeroplane, we do our pre-flight checks before we take off, not when we are about to land. That is the basic model. It aligns with what funders do because funders effectively decide whether to award funding, and those that sit on the panels, and so on, on the basis of whether the question is important and the methodology is robust. It makes sense to align those two processes given that both occur before any data collection has happened. </w:t>
      </w:r>
    </w:p>
    <w:p w:rsidR="0073754D" w:rsidP="0073754D">
      <w:pPr>
        <w:pStyle w:val="Answer"/>
      </w:pPr>
      <w:r>
        <w:t>There are a number of these partnerships between funders and journals that take that publishing format and link it to the grant review process. For example, we are running a pilot between Cancer Research UK and a number of journals in the biomedical sciences</w:t>
      </w:r>
      <w:r w:rsidR="00E2666C">
        <w:t>,</w:t>
      </w:r>
      <w:r>
        <w:t xml:space="preserve"> where, effectively, an applicant for funding goes to the funder with a proposal that is the research question and the methodology. If they elect into this pilot that we are running, if they are successful, they are effectively handed on to a journal in a kind of relay race so that the journal can pick that up and review the protocol</w:t>
      </w:r>
      <w:r w:rsidR="00E2666C">
        <w:t>, which</w:t>
      </w:r>
      <w:r>
        <w:t xml:space="preserve"> is perhaps the more developed and focused version of their grant that they have already submitted. There are efficiencies there</w:t>
      </w:r>
      <w:r w:rsidR="0032023F">
        <w:t>.</w:t>
      </w:r>
      <w:r>
        <w:t xml:space="preserve"> </w:t>
      </w:r>
      <w:r w:rsidR="0032023F">
        <w:t>Y</w:t>
      </w:r>
      <w:r>
        <w:t>ou have already written your grant</w:t>
      </w:r>
      <w:r w:rsidR="0037010E">
        <w:t>;</w:t>
      </w:r>
      <w:r>
        <w:t xml:space="preserve"> </w:t>
      </w:r>
      <w:r w:rsidR="0037010E">
        <w:t>t</w:t>
      </w:r>
      <w:r>
        <w:t xml:space="preserve">urning it into a registered report is a relatively small step, and you are buoyed by the enthusiasm of having just received some funding. </w:t>
      </w:r>
    </w:p>
    <w:p w:rsidR="0073754D" w:rsidP="0073754D">
      <w:pPr>
        <w:pStyle w:val="Answer"/>
      </w:pPr>
      <w:r>
        <w:t xml:space="preserve">As well as harmonising that process and making it more efficient, it also allows those reviewers who may have reviewed the grant and thought, “I really like this, and I want to see this funded, but I know that if I say anything critical it is not going to get funded,” to come back in at the journal stage and say, “I loved your work. I really wanted to see it funded, </w:t>
      </w:r>
      <w:r>
        <w:t>but I thought if you did this differently it would be even better</w:t>
      </w:r>
      <w:r w:rsidR="0037010E">
        <w:t>.</w:t>
      </w:r>
      <w:r>
        <w:t xml:space="preserve">” </w:t>
      </w:r>
      <w:r w:rsidR="0037010E">
        <w:t>T</w:t>
      </w:r>
      <w:r>
        <w:t>hey can make those critical comments</w:t>
      </w:r>
      <w:r w:rsidR="0037010E">
        <w:t xml:space="preserve"> then</w:t>
      </w:r>
      <w:r>
        <w:t xml:space="preserve">, safe in the knowledge that the funding decision has been made and contribute to the improvement of the study that then eventually runs. </w:t>
      </w:r>
    </w:p>
    <w:p w:rsidR="0073754D" w:rsidP="0073754D">
      <w:pPr>
        <w:pStyle w:val="Answer"/>
      </w:pPr>
      <w:r>
        <w:t>Then what happens is that the applicants have funding to do their work</w:t>
      </w:r>
      <w:r w:rsidR="0032023F">
        <w:t xml:space="preserve"> and</w:t>
      </w:r>
      <w:r>
        <w:t xml:space="preserve"> in-principle acceptance of what will eventually come out of that research process</w:t>
      </w:r>
      <w:r w:rsidR="0032023F">
        <w:t>.</w:t>
      </w:r>
      <w:r>
        <w:t xml:space="preserve"> </w:t>
      </w:r>
      <w:r w:rsidR="0032023F">
        <w:t>T</w:t>
      </w:r>
      <w:r>
        <w:t>hey can then proceed in the knowledge that there is no incentive for them to overly enthusiastically interrogate their data</w:t>
      </w:r>
      <w:r w:rsidR="0032023F">
        <w:t>—</w:t>
      </w:r>
      <w:r>
        <w:t>get a small p value, whatever it might be</w:t>
      </w:r>
      <w:r w:rsidR="0032023F">
        <w:t>—</w:t>
      </w:r>
      <w:r>
        <w:t>because they have a guaranteed publication in the bag on the basis of that first stage registered report process.</w:t>
      </w:r>
    </w:p>
    <w:p w:rsidR="0073754D" w:rsidP="0073754D">
      <w:pPr>
        <w:pStyle w:val="Question"/>
        <w:numPr>
          <w:ilvl w:val="0"/>
          <w:numId w:val="9"/>
        </w:numPr>
      </w:pPr>
      <w:sdt>
        <w:sdtPr>
          <w:alias w:val="Member"/>
          <w:tag w:val="&lt;Member mnisId='1578' dodsId='40488'&gt;"/>
          <w:id w:val="-169875617"/>
          <w:placeholder>
            <w:docPart w:val="FD10B87801664F4796F355B11C423B1A"/>
          </w:placeholder>
          <w:richText/>
        </w:sdtPr>
        <w:sdtContent>
          <w:r w:rsidRPr="002E3251">
            <w:rPr>
              <w:b/>
            </w:rPr>
            <w:t>Chair:</w:t>
          </w:r>
        </w:sdtContent>
      </w:sdt>
      <w:r>
        <w:t xml:space="preserve"> I see. In your experience and estimation, how much of an appetite is there on the part of funders and journals to collaborate in that way?</w:t>
      </w:r>
    </w:p>
    <w:p w:rsidR="0032023F" w:rsidP="0073754D">
      <w:pPr>
        <w:pStyle w:val="Answer"/>
      </w:pPr>
      <w:sdt>
        <w:sdtPr>
          <w:alias w:val="Witness"/>
          <w:id w:val="-1730598879"/>
          <w:placeholder>
            <w:docPart w:val="FD10B87801664F4796F355B11C423B1A"/>
          </w:placeholder>
          <w:richText/>
        </w:sdtPr>
        <w:sdtContent>
          <w:r w:rsidRPr="002E3251" w:rsidR="0073754D">
            <w:rPr>
              <w:b/>
              <w:i/>
            </w:rPr>
            <w:t>Professor Munafò:</w:t>
          </w:r>
        </w:sdtContent>
      </w:sdt>
      <w:r w:rsidR="0073754D">
        <w:t xml:space="preserve"> There is a lot of interest. One of the challenges is that bringing together very different systems—journal peer review and funder peer review, for example—is not trivial. One of the things that we have been doing in our pilot is trying to keep things as similar as possible to how they already run, but there are still issues of how you deal with the confidentiality of grant applications and how you ensure that applicants are aware of what they are opting in</w:t>
      </w:r>
      <w:r w:rsidR="0037010E">
        <w:t xml:space="preserve"> </w:t>
      </w:r>
      <w:r w:rsidR="0073754D">
        <w:t xml:space="preserve">to when they are moved across different structures, for example. </w:t>
      </w:r>
    </w:p>
    <w:p w:rsidR="0073754D" w:rsidP="0073754D">
      <w:pPr>
        <w:pStyle w:val="Answer"/>
      </w:pPr>
      <w:r>
        <w:t xml:space="preserve">In principle, there is a lot of interest, and this goes back to the positive change that has happened over the last five to 10 years, which is that more and more elements of </w:t>
      </w:r>
      <w:r w:rsidR="0032023F">
        <w:t>the</w:t>
      </w:r>
      <w:r>
        <w:t xml:space="preserve"> research ecosystem that I described are recognising that there is work to be done to improve the quality of what we produce. </w:t>
      </w:r>
    </w:p>
    <w:p w:rsidR="0032023F" w:rsidP="0073754D">
      <w:pPr>
        <w:pStyle w:val="Answer"/>
      </w:pPr>
      <w:r>
        <w:t xml:space="preserve">The way to do that is to think about innovative ways of updating our working practices, working collaboratively, and joining up different efforts. This is one of those innovations that I think has potential. </w:t>
      </w:r>
    </w:p>
    <w:p w:rsidR="0073754D" w:rsidP="0073754D">
      <w:pPr>
        <w:pStyle w:val="Answer"/>
      </w:pPr>
      <w:r>
        <w:t>We need to evaluate whether these things work as intended. That is important. There are lots of good ideas out there about how we might do things differently, but we need to evidence that ultimately because the irony would be if we start</w:t>
      </w:r>
      <w:r w:rsidR="0032023F">
        <w:t>ed</w:t>
      </w:r>
      <w:r>
        <w:t xml:space="preserve"> to put in place processes to improve things that themselves turn</w:t>
      </w:r>
      <w:r w:rsidR="0032023F">
        <w:t>ed</w:t>
      </w:r>
      <w:r>
        <w:t xml:space="preserve"> out not to be replicable.</w:t>
      </w:r>
    </w:p>
    <w:p w:rsidR="0032023F" w:rsidP="0073754D">
      <w:pPr>
        <w:pStyle w:val="Question"/>
        <w:numPr>
          <w:ilvl w:val="0"/>
          <w:numId w:val="9"/>
        </w:numPr>
      </w:pPr>
      <w:sdt>
        <w:sdtPr>
          <w:alias w:val="Member"/>
          <w:tag w:val="&lt;Member mnisId='1578' dodsId='40488'&gt;"/>
          <w:id w:val="337427427"/>
          <w:placeholder>
            <w:docPart w:val="FD10B87801664F4796F355B11C423B1A"/>
          </w:placeholder>
          <w:richText/>
        </w:sdtPr>
        <w:sdtContent>
          <w:r w:rsidRPr="002E3251" w:rsidR="0073754D">
            <w:rPr>
              <w:b/>
            </w:rPr>
            <w:t>Chair:</w:t>
          </w:r>
        </w:sdtContent>
      </w:sdt>
      <w:r w:rsidR="0073754D">
        <w:t xml:space="preserve"> That would be an irony. </w:t>
      </w:r>
    </w:p>
    <w:p w:rsidR="0073754D" w:rsidP="0032023F">
      <w:pPr>
        <w:pStyle w:val="Question"/>
        <w:numPr>
          <w:ilvl w:val="0"/>
          <w:numId w:val="0"/>
        </w:numPr>
        <w:ind w:left="794"/>
      </w:pPr>
      <w:r>
        <w:t xml:space="preserve">Let us work on the hypothesis that there was value in this and that </w:t>
      </w:r>
      <w:r w:rsidR="0032023F">
        <w:t xml:space="preserve">it </w:t>
      </w:r>
      <w:r>
        <w:t>was demonstrated. How would it need to be brought about? Could it happen spontaneously? Could it happen through the networks of influence in academia, or does it require a more muscular intervention on the part of UKRI for public funding, or indeed the Government or Parliament?</w:t>
      </w:r>
    </w:p>
    <w:p w:rsidR="001827B0" w:rsidP="0073754D">
      <w:pPr>
        <w:pStyle w:val="Answer"/>
      </w:pPr>
      <w:sdt>
        <w:sdtPr>
          <w:alias w:val="Witness"/>
          <w:id w:val="282157674"/>
          <w:placeholder>
            <w:docPart w:val="FD10B87801664F4796F355B11C423B1A"/>
          </w:placeholder>
          <w:richText/>
        </w:sdtPr>
        <w:sdtContent>
          <w:r w:rsidRPr="002E3251" w:rsidR="0073754D">
            <w:rPr>
              <w:b/>
              <w:i/>
            </w:rPr>
            <w:t>Professor Munafò:</w:t>
          </w:r>
        </w:sdtContent>
      </w:sdt>
      <w:r w:rsidR="0073754D">
        <w:t xml:space="preserve"> There is a huge amount of grassroots energy, as we have already said, and that is the real engine of much of the change that is happening. But there is a danger that there will be duplication of effort </w:t>
      </w:r>
      <w:r w:rsidR="0073754D">
        <w:t xml:space="preserve">and perhaps gaps as well, so there needs to be an element of co-ordination as well. For example, the UK Reproducibility Network that we have set up is essentially an academic collaboration that is intended to foster that kind of co-ordination—researchers, institutions, funders, publishers and so on—but we have no real authority in that role; it is just an element of that research ecosystem deciding to work collaboratively. </w:t>
      </w:r>
    </w:p>
    <w:p w:rsidR="0073754D" w:rsidP="0073754D">
      <w:pPr>
        <w:pStyle w:val="Answer"/>
      </w:pPr>
      <w:r>
        <w:t>There is space for some oversight to ensure that that co-ordination is happening</w:t>
      </w:r>
      <w:r w:rsidR="001827B0">
        <w:t xml:space="preserve"> and</w:t>
      </w:r>
      <w:r>
        <w:t xml:space="preserve"> to ensure that that collaborative approach is fostered and, to an extent perhaps, mandated by funders such as UKRI. This is where I see a potential role for the Committee on Research Integrity</w:t>
      </w:r>
      <w:r w:rsidR="001827B0">
        <w:t>—</w:t>
      </w:r>
      <w:r>
        <w:t>that oversight</w:t>
      </w:r>
      <w:r w:rsidR="001827B0">
        <w:t>,</w:t>
      </w:r>
      <w:r>
        <w:t xml:space="preserve"> soft influence role in shaping and co-ordinating that activity, looking for areas of overlap that can be brought together, and looking for potential gaps where new activity is needed.</w:t>
      </w:r>
    </w:p>
    <w:p w:rsidR="0073754D" w:rsidP="0073754D">
      <w:pPr>
        <w:pStyle w:val="Question"/>
        <w:numPr>
          <w:ilvl w:val="0"/>
          <w:numId w:val="9"/>
        </w:numPr>
      </w:pPr>
      <w:sdt>
        <w:sdtPr>
          <w:alias w:val="Member"/>
          <w:tag w:val="&lt;Member mnisId='1578' dodsId='40488'&gt;"/>
          <w:id w:val="-1483996228"/>
          <w:placeholder>
            <w:docPart w:val="FD10B87801664F4796F355B11C423B1A"/>
          </w:placeholder>
          <w:richText/>
        </w:sdtPr>
        <w:sdtContent>
          <w:r w:rsidRPr="002E3251">
            <w:rPr>
              <w:b/>
            </w:rPr>
            <w:t>Chair:</w:t>
          </w:r>
        </w:sdtContent>
      </w:sdt>
      <w:r>
        <w:t xml:space="preserve"> Professor Bishop, what do you think are the prospects for bringing about such a change to the system or change to the way things are done?</w:t>
      </w:r>
    </w:p>
    <w:p w:rsidR="0073754D" w:rsidP="0073754D">
      <w:pPr>
        <w:pStyle w:val="Answer"/>
      </w:pPr>
      <w:sdt>
        <w:sdtPr>
          <w:alias w:val="Witness"/>
          <w:id w:val="1459988112"/>
          <w:placeholder>
            <w:docPart w:val="FD10B87801664F4796F355B11C423B1A"/>
          </w:placeholder>
          <w:richText/>
        </w:sdtPr>
        <w:sdtContent>
          <w:r w:rsidRPr="002E3251">
            <w:rPr>
              <w:b/>
              <w:i/>
            </w:rPr>
            <w:t>Professor Bishop:</w:t>
          </w:r>
        </w:sdtContent>
      </w:sdt>
      <w:r>
        <w:t xml:space="preserve"> I am broadly optimistic. The difficulty that a lot of people feel is one of time. There is an idea that if you want to work reproducibly and you want to make things open—it comes back to what Professor Ferguson said—everything takes more time; you have to do things carefully. That is the major source of resistance from the scientists from themselves. They feel that they may blight their own careers. </w:t>
      </w:r>
      <w:r w:rsidR="001827B0">
        <w:t>It</w:t>
      </w:r>
      <w:r>
        <w:t xml:space="preserve"> is a bizarre situation where you might blight your career by doing things properly because you are supposed to be doing things quickly and producing a lot of work. Doing something about these incentive structures is also important. </w:t>
      </w:r>
    </w:p>
    <w:p w:rsidR="0073754D" w:rsidP="0073754D">
      <w:pPr>
        <w:pStyle w:val="Answer"/>
      </w:pPr>
      <w:r>
        <w:t>A</w:t>
      </w:r>
      <w:r>
        <w:t>cademic institutions will have a big role. I know they are interested because I think they regard it as in their interest to change how they function. In so far as they are saying, “If you want to get promotion or if you want to get hired, you have to have a lot of papers in high-impact journals, and you have to have a lot of grant income,” that is really rather corrosive to the system because what you really want them to be saying is, “The people we want to support are the people who are doing the careful</w:t>
      </w:r>
      <w:r>
        <w:t>,</w:t>
      </w:r>
      <w:r>
        <w:t xml:space="preserve"> in-depth work.” </w:t>
      </w:r>
    </w:p>
    <w:p w:rsidR="0073754D" w:rsidP="0073754D">
      <w:pPr>
        <w:pStyle w:val="Answer"/>
      </w:pPr>
      <w:r>
        <w:t xml:space="preserve">As I think I said in my submission, every now and again an old Nobel laureate pops up and says, “I would never have survived in the current system,” because when you look back at some of these guys—and they were almost all guys—what they did was to work for 10 years and perhaps have two publications because they were slaving away really sorting something out in detail. You just would not be </w:t>
      </w:r>
      <w:r w:rsidR="003018AE">
        <w:t>viable</w:t>
      </w:r>
      <w:r>
        <w:t xml:space="preserve"> if you did that sort of thing these days. I am not saying we should go back to that necessarily. A model that involves much more collaboration and different groups working together to solve problems is one way forward. </w:t>
      </w:r>
      <w:r w:rsidR="00E468FD">
        <w:t>T</w:t>
      </w:r>
      <w:r>
        <w:t>raditionally</w:t>
      </w:r>
      <w:r w:rsidR="00E468FD">
        <w:t>,</w:t>
      </w:r>
      <w:r>
        <w:t xml:space="preserve"> in recent years </w:t>
      </w:r>
      <w:r w:rsidR="00E468FD">
        <w:t xml:space="preserve">that </w:t>
      </w:r>
      <w:r>
        <w:t xml:space="preserve">has not been valued. </w:t>
      </w:r>
    </w:p>
    <w:p w:rsidR="00E468FD" w:rsidP="0073754D">
      <w:pPr>
        <w:pStyle w:val="Answer"/>
      </w:pPr>
      <w:r>
        <w:t xml:space="preserve">What has been valued is that you show that you are the person who had the original groundbreaking idea rather than that you are a good citizen </w:t>
      </w:r>
      <w:r>
        <w:t xml:space="preserve">who works well with other people as part of a team. Most of the really complicated problems that we are trying to solve these days really require teams with different expertise working synergistically. We have to find a way to recognise that. </w:t>
      </w:r>
    </w:p>
    <w:p w:rsidR="0073754D" w:rsidP="0073754D">
      <w:pPr>
        <w:pStyle w:val="Answer"/>
      </w:pPr>
      <w:r>
        <w:t xml:space="preserve">Professor Ferguson said it all. He was talking about the need for software engineers. I would also </w:t>
      </w:r>
      <w:r w:rsidR="00E468FD">
        <w:t>add</w:t>
      </w:r>
      <w:r>
        <w:t xml:space="preserve"> applied statisticians who will work with groups. These are at the moment not very viable career paths, but we need people in those roles if we are going to make some of this change happen.</w:t>
      </w:r>
    </w:p>
    <w:p w:rsidR="0073754D" w:rsidP="0073754D">
      <w:pPr>
        <w:pStyle w:val="Question"/>
        <w:numPr>
          <w:ilvl w:val="0"/>
          <w:numId w:val="9"/>
        </w:numPr>
      </w:pPr>
      <w:sdt>
        <w:sdtPr>
          <w:alias w:val="Member"/>
          <w:tag w:val="&lt;Member mnisId='1578' dodsId='40488'&gt;"/>
          <w:id w:val="653107054"/>
          <w:placeholder>
            <w:docPart w:val="FD10B87801664F4796F355B11C423B1A"/>
          </w:placeholder>
          <w:richText/>
        </w:sdtPr>
        <w:sdtContent>
          <w:r w:rsidRPr="002E3251">
            <w:rPr>
              <w:b/>
            </w:rPr>
            <w:t>Chair:</w:t>
          </w:r>
        </w:sdtContent>
      </w:sdt>
      <w:r>
        <w:t xml:space="preserve"> Against all that, speed is important, is it not?</w:t>
      </w:r>
    </w:p>
    <w:p w:rsidR="0073754D" w:rsidP="0073754D">
      <w:pPr>
        <w:pStyle w:val="Answer"/>
      </w:pPr>
      <w:sdt>
        <w:sdtPr>
          <w:alias w:val="Witness"/>
          <w:id w:val="-891342024"/>
          <w:placeholder>
            <w:docPart w:val="FD10B87801664F4796F355B11C423B1A"/>
          </w:placeholder>
          <w:richText/>
        </w:sdtPr>
        <w:sdtContent>
          <w:r w:rsidRPr="002E3251">
            <w:rPr>
              <w:b/>
              <w:i/>
            </w:rPr>
            <w:t>Professor Bishop:</w:t>
          </w:r>
        </w:sdtContent>
      </w:sdt>
      <w:r>
        <w:t xml:space="preserve"> Yes.</w:t>
      </w:r>
    </w:p>
    <w:p w:rsidR="0073754D" w:rsidP="0073754D">
      <w:pPr>
        <w:pStyle w:val="Question"/>
        <w:numPr>
          <w:ilvl w:val="0"/>
          <w:numId w:val="9"/>
        </w:numPr>
      </w:pPr>
      <w:sdt>
        <w:sdtPr>
          <w:alias w:val="Member"/>
          <w:tag w:val="&lt;Member mnisId='1578' dodsId='40488'&gt;"/>
          <w:id w:val="127606659"/>
          <w:placeholder>
            <w:docPart w:val="FD10B87801664F4796F355B11C423B1A"/>
          </w:placeholder>
          <w:richText/>
        </w:sdtPr>
        <w:sdtContent>
          <w:r w:rsidRPr="00CB56E4">
            <w:rPr>
              <w:b/>
            </w:rPr>
            <w:t>Chair:</w:t>
          </w:r>
        </w:sdtContent>
      </w:sdt>
      <w:r>
        <w:t xml:space="preserve"> We have seen that through the pandemic. It is a line that our colleague, Aaron Bell, has been pursuing in vaccine development.</w:t>
      </w:r>
    </w:p>
    <w:p w:rsidR="0073754D" w:rsidP="0073754D">
      <w:pPr>
        <w:pStyle w:val="Answer"/>
      </w:pPr>
      <w:sdt>
        <w:sdtPr>
          <w:alias w:val="Witness"/>
          <w:id w:val="-1913450504"/>
          <w:placeholder>
            <w:docPart w:val="FD10B87801664F4796F355B11C423B1A"/>
          </w:placeholder>
          <w:richText/>
        </w:sdtPr>
        <w:sdtContent>
          <w:r w:rsidRPr="002E3251">
            <w:rPr>
              <w:b/>
              <w:i/>
            </w:rPr>
            <w:t>Professor Bishop:</w:t>
          </w:r>
        </w:sdtContent>
      </w:sdt>
      <w:r>
        <w:t xml:space="preserve"> Yes.</w:t>
      </w:r>
    </w:p>
    <w:p w:rsidR="0073754D" w:rsidP="0073754D">
      <w:pPr>
        <w:pStyle w:val="Question"/>
        <w:numPr>
          <w:ilvl w:val="0"/>
          <w:numId w:val="9"/>
        </w:numPr>
      </w:pPr>
      <w:sdt>
        <w:sdtPr>
          <w:alias w:val="Member"/>
          <w:tag w:val="&lt;Member mnisId='1578' dodsId='40488'&gt;"/>
          <w:id w:val="-226994910"/>
          <w:placeholder>
            <w:docPart w:val="FD10B87801664F4796F355B11C423B1A"/>
          </w:placeholder>
          <w:richText/>
        </w:sdtPr>
        <w:sdtContent>
          <w:r w:rsidRPr="00CB56E4">
            <w:rPr>
              <w:b/>
            </w:rPr>
            <w:t>Chair:</w:t>
          </w:r>
        </w:sdtContent>
      </w:sdt>
      <w:r>
        <w:t xml:space="preserve"> Fantastic and remarkable though the speed has been, it might be possible that we could have been even </w:t>
      </w:r>
      <w:r w:rsidR="00E468FD">
        <w:t xml:space="preserve">speedier </w:t>
      </w:r>
      <w:r>
        <w:t>and saved even more lives. What you are describing might be a Rolls-Royce system of making sure there is proof against irreproducibility—that is a hard enough word without adding a negative to it. Are we not in danger of prizing perfection against the impacts—in some cases, life-saving impacts—that come from pace?</w:t>
      </w:r>
    </w:p>
    <w:p w:rsidR="00E468FD" w:rsidP="0073754D">
      <w:pPr>
        <w:pStyle w:val="Answer"/>
      </w:pPr>
      <w:sdt>
        <w:sdtPr>
          <w:alias w:val="Witness"/>
          <w:id w:val="2133513876"/>
          <w:placeholder>
            <w:docPart w:val="FD10B87801664F4796F355B11C423B1A"/>
          </w:placeholder>
          <w:richText/>
        </w:sdtPr>
        <w:sdtContent>
          <w:r w:rsidRPr="002E3251" w:rsidR="0073754D">
            <w:rPr>
              <w:b/>
              <w:i/>
            </w:rPr>
            <w:t>Professor Bishop:</w:t>
          </w:r>
        </w:sdtContent>
      </w:sdt>
      <w:r w:rsidR="0073754D">
        <w:t xml:space="preserve"> There is always going to be a trade-off. I was very interested reading Sarah Gilbert’s book on </w:t>
      </w:r>
      <w:r w:rsidR="0094063C">
        <w:t>Vaxxers</w:t>
      </w:r>
      <w:r w:rsidR="0073754D">
        <w:t>. She said that the reason they did things much faster than they used to do them was not because they were cutting corners; it was because they were able to do a whole load of steps simultaneously that they normally would have done sequentially</w:t>
      </w:r>
      <w:r>
        <w:t>,</w:t>
      </w:r>
      <w:r w:rsidR="0073754D">
        <w:t xml:space="preserve"> </w:t>
      </w:r>
      <w:r>
        <w:t xml:space="preserve">pausing </w:t>
      </w:r>
      <w:r w:rsidR="0073754D">
        <w:t xml:space="preserve">to seek funding in between each step. She was at pains to say that they had done things equally carefully. </w:t>
      </w:r>
    </w:p>
    <w:p w:rsidR="0073754D" w:rsidP="0073754D">
      <w:pPr>
        <w:pStyle w:val="Answer"/>
      </w:pPr>
      <w:r>
        <w:t xml:space="preserve">I am not an expert on Covid, and I try not to say too much about it, but my impression is that it has illustrated, if anything, the dangers of going too fast and cutting corners. There has been an awful lot of really bad Covid papers. It has revealed the worst and best of what science can do. </w:t>
      </w:r>
    </w:p>
    <w:p w:rsidR="00E468FD" w:rsidP="0073754D">
      <w:pPr>
        <w:pStyle w:val="Answer"/>
      </w:pPr>
      <w:r>
        <w:t xml:space="preserve">The worst has been highly destructive in making people think that various drugs and so on might be effective, which have turned out not to be, but, meanwhile, the genie is out of the bottle, and people are rushing around and trying to apply them. You need to be very careful. </w:t>
      </w:r>
    </w:p>
    <w:p w:rsidR="0073754D" w:rsidP="0073754D">
      <w:pPr>
        <w:pStyle w:val="Answer"/>
      </w:pPr>
      <w:r>
        <w:t>What we certainly do not want to do</w:t>
      </w:r>
      <w:r w:rsidR="00E468FD">
        <w:t>—</w:t>
      </w:r>
      <w:r>
        <w:t xml:space="preserve">and </w:t>
      </w:r>
      <w:r w:rsidR="00E468FD">
        <w:t xml:space="preserve">it </w:t>
      </w:r>
      <w:r>
        <w:t>is a real risk</w:t>
      </w:r>
      <w:r w:rsidR="00E468FD">
        <w:t>—</w:t>
      </w:r>
      <w:r>
        <w:t xml:space="preserve">is increase bureaucracy. I know you have another Select Committee on bureaucracy. That is hard if you are going to say you want to do things more slowly, more carefully and audited more. You are trying to balance these very difficult things. </w:t>
      </w:r>
    </w:p>
    <w:p w:rsidR="0073754D" w:rsidP="0073754D">
      <w:pPr>
        <w:pStyle w:val="Answer"/>
      </w:pPr>
      <w:r>
        <w:t xml:space="preserve">I certainly do not think there is much value in putting out poor-quality research because of this business of people building on things, particularly if they look really exciting and sexy. You continually meet PhD students </w:t>
      </w:r>
      <w:r>
        <w:t>who spent two or three years trying to build on something only to find that they cannot reproduce or replicate the main finding. They initially think it is their fault. They can spend a long time wasting their time and energy only to find that other people say, “Oh no, we couldn’t do that either.” It is really important to recognise that, if you allow bad</w:t>
      </w:r>
      <w:r w:rsidR="000126A7">
        <w:t>-</w:t>
      </w:r>
      <w:r>
        <w:t>quality stuff to get out, it is not just that there is one bad paper out there, but it can seed a whole line of research for years that is wasting resources. It is a real waste of time and money.</w:t>
      </w:r>
    </w:p>
    <w:p w:rsidR="00A550DE" w:rsidP="00A550DE">
      <w:pPr>
        <w:pStyle w:val="Question"/>
        <w:numPr>
          <w:ilvl w:val="0"/>
          <w:numId w:val="9"/>
        </w:numPr>
      </w:pPr>
      <w:sdt>
        <w:sdtPr>
          <w:alias w:val="Member"/>
          <w:tag w:val="&lt;Member mnisId='4815' dodsId=''&gt;"/>
          <w:id w:val="-1489090246"/>
          <w:placeholder>
            <w:docPart w:val="A8EE806CAA4B41C1821695FA4F5DDFA3"/>
          </w:placeholder>
          <w:richText/>
        </w:sdtPr>
        <w:sdtContent>
          <w:r w:rsidRPr="00777273">
            <w:rPr>
              <w:b/>
            </w:rPr>
            <w:t>Mark Logan:</w:t>
          </w:r>
        </w:sdtContent>
      </w:sdt>
      <w:r>
        <w:t xml:space="preserve"> P</w:t>
      </w:r>
      <w:r w:rsidRPr="007620C6">
        <w:t>rofessor Bishop, on the point about working in silos, do you think that is perpetuate</w:t>
      </w:r>
      <w:r>
        <w:t xml:space="preserve">d </w:t>
      </w:r>
      <w:r w:rsidRPr="007620C6">
        <w:t>by our undergraduate system</w:t>
      </w:r>
      <w:r>
        <w:t>?</w:t>
      </w:r>
      <w:r w:rsidRPr="007620C6">
        <w:t xml:space="preserve"> I am thinking of the United </w:t>
      </w:r>
      <w:r>
        <w:t>S</w:t>
      </w:r>
      <w:r w:rsidRPr="007620C6">
        <w:t>tates</w:t>
      </w:r>
      <w:r>
        <w:t>,</w:t>
      </w:r>
      <w:r w:rsidRPr="007620C6">
        <w:t xml:space="preserve"> where it is very interdisciplinary</w:t>
      </w:r>
      <w:r>
        <w:t>. F</w:t>
      </w:r>
      <w:r w:rsidRPr="007620C6">
        <w:t>rom ages 18 to 21 they do all</w:t>
      </w:r>
      <w:r>
        <w:t xml:space="preserve"> </w:t>
      </w:r>
      <w:r w:rsidRPr="007620C6">
        <w:t>sorts of different modules as part of the course</w:t>
      </w:r>
      <w:r>
        <w:t>, whereas when</w:t>
      </w:r>
      <w:r w:rsidRPr="007620C6">
        <w:t xml:space="preserve"> I was doing my undergraduate degree of 18 modules</w:t>
      </w:r>
      <w:r>
        <w:t>,</w:t>
      </w:r>
      <w:r w:rsidRPr="007620C6">
        <w:t xml:space="preserve"> 17 were in that specific subject area of law that I </w:t>
      </w:r>
      <w:r>
        <w:t>was studying</w:t>
      </w:r>
      <w:r w:rsidRPr="007620C6">
        <w:t>. Does that feed into your point?</w:t>
      </w:r>
    </w:p>
    <w:p w:rsidR="00610722" w:rsidP="00A550DE">
      <w:pPr>
        <w:pStyle w:val="Answer"/>
      </w:pPr>
      <w:sdt>
        <w:sdtPr>
          <w:alias w:val="Witness"/>
          <w:id w:val="-1632705616"/>
          <w:placeholder>
            <w:docPart w:val="A8EE806CAA4B41C1821695FA4F5DDFA3"/>
          </w:placeholder>
          <w:richText/>
        </w:sdtPr>
        <w:sdtContent>
          <w:r w:rsidRPr="007620C6" w:rsidR="00A550DE">
            <w:rPr>
              <w:b/>
              <w:i/>
            </w:rPr>
            <w:t>Professor Bishop:</w:t>
          </w:r>
        </w:sdtContent>
      </w:sdt>
      <w:r w:rsidR="00A550DE">
        <w:t xml:space="preserve"> </w:t>
      </w:r>
      <w:r w:rsidRPr="007620C6" w:rsidR="00A550DE">
        <w:t xml:space="preserve">I had not thought of it in that way. The trouble is that there is so much we all need to know it is very hard to branch out even beyond one </w:t>
      </w:r>
      <w:r w:rsidR="00A550DE">
        <w:t xml:space="preserve">own’s </w:t>
      </w:r>
      <w:r w:rsidRPr="007620C6" w:rsidR="00A550DE">
        <w:t xml:space="preserve">narrow area. Scientists tend to divide into those who get highly specialised and very good at one thing and those who attempt to cross disciplines. I have been one of the latter. I try to dabble in various areas that involve the subject </w:t>
      </w:r>
      <w:r w:rsidR="00A550DE">
        <w:t>on</w:t>
      </w:r>
      <w:r w:rsidRPr="007620C6" w:rsidR="00A550DE">
        <w:t xml:space="preserve"> which I am working, but it is very hard</w:t>
      </w:r>
      <w:r w:rsidR="00A550DE">
        <w:t>.</w:t>
      </w:r>
      <w:r w:rsidRPr="007620C6" w:rsidR="00A550DE">
        <w:t xml:space="preserve"> </w:t>
      </w:r>
      <w:r w:rsidR="00A550DE">
        <w:t>Y</w:t>
      </w:r>
      <w:r w:rsidRPr="007620C6" w:rsidR="00A550DE">
        <w:t>ou can easily become unstuck because there is too much to know.</w:t>
      </w:r>
      <w:r w:rsidR="00A550DE">
        <w:t xml:space="preserve"> </w:t>
      </w:r>
    </w:p>
    <w:p w:rsidR="00610722" w:rsidP="00A550DE">
      <w:pPr>
        <w:pStyle w:val="Answer"/>
      </w:pPr>
      <w:r>
        <w:t>W</w:t>
      </w:r>
      <w:r w:rsidRPr="007620C6">
        <w:t xml:space="preserve">e have got to the point where many scientists feel they have to know so much stuff and they cannot keep up with </w:t>
      </w:r>
      <w:r>
        <w:t>all of it. We</w:t>
      </w:r>
      <w:r w:rsidRPr="007620C6">
        <w:t xml:space="preserve"> have to accept that we need to specialise in our own areas</w:t>
      </w:r>
      <w:r>
        <w:t>,</w:t>
      </w:r>
      <w:r w:rsidRPr="007620C6">
        <w:t xml:space="preserve"> but then get people together across the different disciplines and</w:t>
      </w:r>
      <w:r>
        <w:t xml:space="preserve"> build</w:t>
      </w:r>
      <w:r w:rsidRPr="007620C6">
        <w:t xml:space="preserve"> those bridges.</w:t>
      </w:r>
      <w:r>
        <w:t xml:space="preserve"> </w:t>
      </w:r>
    </w:p>
    <w:p w:rsidR="00A550DE" w:rsidP="00A550DE">
      <w:pPr>
        <w:pStyle w:val="Answer"/>
      </w:pPr>
      <w:r>
        <w:t>I genuinely do not know whe</w:t>
      </w:r>
      <w:r w:rsidRPr="007620C6">
        <w:t>ther you could start doing that at a university level</w:t>
      </w:r>
      <w:r>
        <w:t>. To</w:t>
      </w:r>
      <w:r w:rsidRPr="007620C6">
        <w:t xml:space="preserve"> </w:t>
      </w:r>
      <w:r w:rsidRPr="00DF6170">
        <w:t>try to persuade people to cross disciplines</w:t>
      </w:r>
      <w:r w:rsidRPr="007620C6">
        <w:t xml:space="preserve"> is an interesting idea</w:t>
      </w:r>
      <w:r>
        <w:t xml:space="preserve">, </w:t>
      </w:r>
      <w:r w:rsidRPr="00DF6170">
        <w:t xml:space="preserve">but I do know that </w:t>
      </w:r>
      <w:r>
        <w:t>most</w:t>
      </w:r>
      <w:r w:rsidRPr="00DF6170">
        <w:t xml:space="preserve"> fund</w:t>
      </w:r>
      <w:r>
        <w:t xml:space="preserve">ers </w:t>
      </w:r>
      <w:r w:rsidRPr="00DF6170">
        <w:t>like the idea of interdisciplinary or cross</w:t>
      </w:r>
      <w:r>
        <w:t>-</w:t>
      </w:r>
      <w:r w:rsidRPr="00DF6170">
        <w:t>disciplinary research, but</w:t>
      </w:r>
      <w:r>
        <w:t>,</w:t>
      </w:r>
      <w:r w:rsidRPr="00DF6170">
        <w:t xml:space="preserve"> at the same time</w:t>
      </w:r>
      <w:r>
        <w:t>,</w:t>
      </w:r>
      <w:r w:rsidRPr="00DF6170">
        <w:t xml:space="preserve"> when people submit grant applications across disciplines usually </w:t>
      </w:r>
      <w:r>
        <w:t xml:space="preserve">they do not </w:t>
      </w:r>
      <w:r w:rsidRPr="00DF6170">
        <w:t>go through because neither of the disciplines</w:t>
      </w:r>
      <w:r>
        <w:t xml:space="preserve"> really</w:t>
      </w:r>
      <w:r w:rsidRPr="00DF6170">
        <w:t xml:space="preserve"> likes them. If you want that kind of cross</w:t>
      </w:r>
      <w:r>
        <w:t>-</w:t>
      </w:r>
      <w:r w:rsidRPr="00DF6170">
        <w:t>disciplinary engagement</w:t>
      </w:r>
      <w:r>
        <w:t xml:space="preserve"> </w:t>
      </w:r>
      <w:r w:rsidRPr="00DF6170">
        <w:t>you have to work quite hard on it; it does not seem to happen naturally.</w:t>
      </w:r>
    </w:p>
    <w:p w:rsidR="00A550DE" w:rsidRPr="002136B7" w:rsidP="00A550DE">
      <w:pPr>
        <w:pStyle w:val="Answer"/>
      </w:pPr>
      <w:sdt>
        <w:sdtPr>
          <w:alias w:val="Witness"/>
          <w:id w:val="-496502307"/>
          <w:placeholder>
            <w:docPart w:val="A8EE806CAA4B41C1821695FA4F5DDFA3"/>
          </w:placeholder>
          <w:richText/>
        </w:sdtPr>
        <w:sdtContent>
          <w:r w:rsidRPr="00421645">
            <w:rPr>
              <w:b/>
              <w:i/>
            </w:rPr>
            <w:t>Professor Munafò:</w:t>
          </w:r>
        </w:sdtContent>
      </w:sdt>
      <w:r>
        <w:t xml:space="preserve"> </w:t>
      </w:r>
      <w:r w:rsidRPr="00421645">
        <w:t>It is a good point and is something we ha</w:t>
      </w:r>
      <w:r>
        <w:t>ve</w:t>
      </w:r>
      <w:r w:rsidRPr="00421645">
        <w:t xml:space="preserve"> thought about. </w:t>
      </w:r>
      <w:r>
        <w:t xml:space="preserve">That is where all </w:t>
      </w:r>
      <w:r w:rsidRPr="00421645">
        <w:t>researchers, academics and undergraduates</w:t>
      </w:r>
      <w:r>
        <w:t xml:space="preserve"> </w:t>
      </w:r>
      <w:r w:rsidRPr="00421645">
        <w:t>start. There is a place for thinking about foundational skills, not so much across disciplinary boundaries, although what I</w:t>
      </w:r>
      <w:r>
        <w:t xml:space="preserve"> am</w:t>
      </w:r>
      <w:r w:rsidRPr="00421645">
        <w:t xml:space="preserve"> about to propose might facilitate more of that cross</w:t>
      </w:r>
      <w:r>
        <w:t>-</w:t>
      </w:r>
      <w:r w:rsidR="00033612">
        <w:t>talk</w:t>
      </w:r>
      <w:r w:rsidR="0025701C">
        <w:t xml:space="preserve"> across</w:t>
      </w:r>
      <w:r>
        <w:t xml:space="preserve"> inter</w:t>
      </w:r>
      <w:r w:rsidRPr="002136B7">
        <w:t>disciplinary boundaries.</w:t>
      </w:r>
    </w:p>
    <w:p w:rsidR="00610722" w:rsidP="00A550DE">
      <w:pPr>
        <w:pStyle w:val="Answer"/>
      </w:pPr>
      <w:r w:rsidRPr="002136B7">
        <w:t>To step back, we talked about data sharing</w:t>
      </w:r>
      <w:r>
        <w:t>,</w:t>
      </w:r>
      <w:r w:rsidRPr="002136B7">
        <w:t xml:space="preserve"> code </w:t>
      </w:r>
      <w:r>
        <w:t>sharing</w:t>
      </w:r>
      <w:r w:rsidRPr="002136B7">
        <w:t xml:space="preserve"> and open research practi</w:t>
      </w:r>
      <w:r>
        <w:t>c</w:t>
      </w:r>
      <w:r w:rsidRPr="002136B7">
        <w:t>es. We have excellent digital infrastructure for that, particularly in the UK. Many institutions have dat</w:t>
      </w:r>
      <w:r>
        <w:t>a</w:t>
      </w:r>
      <w:r w:rsidRPr="002136B7">
        <w:t xml:space="preserve"> repositor</w:t>
      </w:r>
      <w:r>
        <w:t xml:space="preserve">ies </w:t>
      </w:r>
      <w:r w:rsidRPr="002136B7">
        <w:t>and so on, but you also need the soft infrastructure</w:t>
      </w:r>
      <w:r>
        <w:t>—</w:t>
      </w:r>
      <w:r w:rsidRPr="002136B7">
        <w:t xml:space="preserve">training </w:t>
      </w:r>
      <w:r>
        <w:t>and</w:t>
      </w:r>
      <w:r w:rsidRPr="002136B7">
        <w:t xml:space="preserve"> skills</w:t>
      </w:r>
      <w:r>
        <w:t>—</w:t>
      </w:r>
      <w:r w:rsidRPr="002136B7">
        <w:t>to be able to do things in the right way before you make a deposit</w:t>
      </w:r>
      <w:r w:rsidRPr="00735BDF">
        <w:t xml:space="preserve">. </w:t>
      </w:r>
      <w:r>
        <w:t xml:space="preserve">That needs to be </w:t>
      </w:r>
      <w:r w:rsidRPr="00735BDF">
        <w:t>co</w:t>
      </w:r>
      <w:r>
        <w:noBreakHyphen/>
      </w:r>
      <w:r w:rsidRPr="00735BDF">
        <w:t xml:space="preserve">ordinated so that the way it is done in one institution is the same as it </w:t>
      </w:r>
      <w:r w:rsidRPr="00735BDF">
        <w:t>is done in another</w:t>
      </w:r>
      <w:r>
        <w:t>,</w:t>
      </w:r>
      <w:r w:rsidRPr="00735BDF">
        <w:t xml:space="preserve"> because researchers are mobile </w:t>
      </w:r>
      <w:r>
        <w:t xml:space="preserve">and </w:t>
      </w:r>
      <w:r w:rsidRPr="00735BDF">
        <w:t>move across institutions</w:t>
      </w:r>
      <w:r>
        <w:t>. I</w:t>
      </w:r>
      <w:r w:rsidRPr="00735BDF">
        <w:t xml:space="preserve">nefficiencies </w:t>
      </w:r>
      <w:r>
        <w:t xml:space="preserve">are </w:t>
      </w:r>
      <w:r w:rsidRPr="00735BDF">
        <w:t>created by things being done in different ways across groups, institutions</w:t>
      </w:r>
      <w:r>
        <w:t xml:space="preserve"> and e</w:t>
      </w:r>
      <w:r w:rsidRPr="00735BDF">
        <w:t>ven across countries</w:t>
      </w:r>
      <w:r>
        <w:t>,</w:t>
      </w:r>
      <w:r w:rsidRPr="00735BDF">
        <w:t xml:space="preserve"> if you want to zoom right out. </w:t>
      </w:r>
    </w:p>
    <w:p w:rsidR="00A550DE" w:rsidP="00A550DE">
      <w:pPr>
        <w:pStyle w:val="Answer"/>
      </w:pPr>
      <w:r w:rsidRPr="00735BDF">
        <w:t>Perhaps the place to start</w:t>
      </w:r>
      <w:r w:rsidRPr="00614E77">
        <w:t xml:space="preserve"> with those foundational data skills, if you like</w:t>
      </w:r>
      <w:r>
        <w:t>,</w:t>
      </w:r>
      <w:r w:rsidRPr="00614E77">
        <w:t xml:space="preserve"> is at undergraduate level</w:t>
      </w:r>
      <w:r>
        <w:t>. Y</w:t>
      </w:r>
      <w:r w:rsidRPr="00614E77">
        <w:t xml:space="preserve">ou bring together researchers from quantitative </w:t>
      </w:r>
      <w:r w:rsidRPr="00C063BC">
        <w:t>biomedical disciplines</w:t>
      </w:r>
      <w:r>
        <w:t>,</w:t>
      </w:r>
      <w:r w:rsidRPr="00C063BC">
        <w:t xml:space="preserve"> regardless of</w:t>
      </w:r>
      <w:r>
        <w:t xml:space="preserve"> the</w:t>
      </w:r>
      <w:r w:rsidRPr="00C063BC">
        <w:t xml:space="preserve"> specific degree they are doing, to understand the basics of how to put together a spreadsheet</w:t>
      </w:r>
      <w:r>
        <w:t xml:space="preserve"> and</w:t>
      </w:r>
      <w:r w:rsidRPr="00C063BC">
        <w:t xml:space="preserve"> create a good data dictionary and the metadata that goes with your deposit, and so on. These are skills that will be relevant when people go outside academia, as most undergraduates will, but they also mean that </w:t>
      </w:r>
      <w:r>
        <w:t xml:space="preserve">all </w:t>
      </w:r>
      <w:r w:rsidRPr="00C063BC">
        <w:t>those who remain within academia have been trained in broadly interoperable ways that provide that foundation</w:t>
      </w:r>
      <w:r>
        <w:t>,</w:t>
      </w:r>
      <w:r w:rsidRPr="00C063BC">
        <w:t xml:space="preserve"> which then makes it easier to adopt the open research practi</w:t>
      </w:r>
      <w:r>
        <w:t>c</w:t>
      </w:r>
      <w:r w:rsidRPr="00C063BC">
        <w:t>es as they progress through their academic career</w:t>
      </w:r>
      <w:r>
        <w:t>s</w:t>
      </w:r>
      <w:r w:rsidRPr="00C063BC">
        <w:t>. I certainly think there is a place for incorporating undergraduate training into this bigger picture.</w:t>
      </w:r>
    </w:p>
    <w:p w:rsidR="00610722" w:rsidP="00A550DE">
      <w:pPr>
        <w:pStyle w:val="Question"/>
        <w:numPr>
          <w:ilvl w:val="0"/>
          <w:numId w:val="9"/>
        </w:numPr>
      </w:pPr>
      <w:sdt>
        <w:sdtPr>
          <w:alias w:val="Member"/>
          <w:tag w:val="&lt;Member mnisId='4815' dodsId=''&gt;"/>
          <w:id w:val="1680310485"/>
          <w:placeholder>
            <w:docPart w:val="A8EE806CAA4B41C1821695FA4F5DDFA3"/>
          </w:placeholder>
          <w:richText/>
        </w:sdtPr>
        <w:sdtContent>
          <w:r w:rsidRPr="002D5267" w:rsidR="00A550DE">
            <w:rPr>
              <w:b/>
            </w:rPr>
            <w:t>Mark Logan:</w:t>
          </w:r>
        </w:sdtContent>
      </w:sdt>
      <w:r w:rsidR="00A550DE">
        <w:t xml:space="preserve"> </w:t>
      </w:r>
      <w:r w:rsidRPr="002D5267" w:rsidR="00A550DE">
        <w:t>I</w:t>
      </w:r>
      <w:r w:rsidR="00A550DE">
        <w:t xml:space="preserve"> am</w:t>
      </w:r>
      <w:r w:rsidRPr="002D5267" w:rsidR="00A550DE">
        <w:t xml:space="preserve"> going to shoehorn two questions into one given time constraints. Professor Bishop</w:t>
      </w:r>
      <w:r w:rsidR="00A550DE">
        <w:t>, you touched on this in your earlier</w:t>
      </w:r>
      <w:r w:rsidRPr="00365F00" w:rsidR="00A550DE">
        <w:t xml:space="preserve"> response to Becky</w:t>
      </w:r>
      <w:r w:rsidR="00A550DE">
        <w:t>. To</w:t>
      </w:r>
      <w:r w:rsidRPr="00365F00" w:rsidR="00A550DE">
        <w:t xml:space="preserve"> what extent is </w:t>
      </w:r>
      <w:r>
        <w:t>ir</w:t>
      </w:r>
      <w:r w:rsidRPr="00365F00" w:rsidR="00A550DE">
        <w:t>reproduc</w:t>
      </w:r>
      <w:r w:rsidR="00A550DE">
        <w:t>i</w:t>
      </w:r>
      <w:r w:rsidRPr="00365F00" w:rsidR="00A550DE">
        <w:t xml:space="preserve">bility a problem for all research rather than specific academic disciplines? </w:t>
      </w:r>
    </w:p>
    <w:p w:rsidR="00A550DE" w:rsidP="00610722">
      <w:pPr>
        <w:pStyle w:val="Question"/>
        <w:numPr>
          <w:ilvl w:val="0"/>
          <w:numId w:val="0"/>
        </w:numPr>
        <w:ind w:left="794"/>
      </w:pPr>
      <w:r w:rsidRPr="00365F00">
        <w:t>The second part of my question as a budding social scientis</w:t>
      </w:r>
      <w:r>
        <w:t>t is that we</w:t>
      </w:r>
      <w:r w:rsidRPr="00365F00">
        <w:t xml:space="preserve"> always get hung up in trying to have causal mechanisms. If something does not have a causal mechanism</w:t>
      </w:r>
      <w:r w:rsidR="00610722">
        <w:t>,</w:t>
      </w:r>
      <w:r w:rsidRPr="00365F00">
        <w:t xml:space="preserve"> is it useless? Should you not pursue the research? Those are two parts to that question.</w:t>
      </w:r>
    </w:p>
    <w:p w:rsidR="00A550DE" w:rsidP="00A550DE">
      <w:pPr>
        <w:pStyle w:val="Answer"/>
      </w:pPr>
      <w:sdt>
        <w:sdtPr>
          <w:alias w:val="Witness"/>
          <w:id w:val="-1449860073"/>
          <w:placeholder>
            <w:docPart w:val="A8EE806CAA4B41C1821695FA4F5DDFA3"/>
          </w:placeholder>
          <w:richText/>
        </w:sdtPr>
        <w:sdtContent>
          <w:r w:rsidRPr="00365F00">
            <w:rPr>
              <w:b/>
              <w:i/>
            </w:rPr>
            <w:t>Professor Bishop:</w:t>
          </w:r>
        </w:sdtContent>
      </w:sdt>
      <w:r>
        <w:t xml:space="preserve"> G</w:t>
      </w:r>
      <w:r w:rsidRPr="00365F00">
        <w:t>iven that your brief</w:t>
      </w:r>
      <w:r w:rsidR="00610722">
        <w:t>ing</w:t>
      </w:r>
      <w:r w:rsidRPr="00365F00">
        <w:t xml:space="preserve"> specifically ask</w:t>
      </w:r>
      <w:r w:rsidR="00610722">
        <w:t>ed</w:t>
      </w:r>
      <w:r w:rsidRPr="00365F00">
        <w:t xml:space="preserve"> about this, I was looking through</w:t>
      </w:r>
      <w:r>
        <w:t xml:space="preserve"> it</w:t>
      </w:r>
      <w:r w:rsidRPr="00365F00">
        <w:t xml:space="preserve"> and thinking what areas I know about</w:t>
      </w:r>
      <w:r>
        <w:t>.</w:t>
      </w:r>
      <w:r w:rsidRPr="00365F00">
        <w:t xml:space="preserve"> I was thinking initially that there are fewer issues around physic</w:t>
      </w:r>
      <w:r>
        <w:t>s and</w:t>
      </w:r>
      <w:r w:rsidRPr="00365F00">
        <w:t xml:space="preserve"> chemistry</w:t>
      </w:r>
      <w:r>
        <w:t xml:space="preserve">, </w:t>
      </w:r>
      <w:r w:rsidRPr="00CB7112">
        <w:t>the harder sciences</w:t>
      </w:r>
      <w:r>
        <w:t>. T</w:t>
      </w:r>
      <w:r w:rsidRPr="00CB7112">
        <w:t xml:space="preserve">hen I </w:t>
      </w:r>
      <w:r w:rsidR="00824571">
        <w:t>found</w:t>
      </w:r>
      <w:r>
        <w:t xml:space="preserve"> that was</w:t>
      </w:r>
      <w:r w:rsidRPr="00CB7112">
        <w:t xml:space="preserve"> not necessarily the case. There was a recent paper in</w:t>
      </w:r>
      <w:r>
        <w:t xml:space="preserve"> </w:t>
      </w:r>
      <w:r>
        <w:rPr>
          <w:i/>
          <w:iCs/>
        </w:rPr>
        <w:t>Nature</w:t>
      </w:r>
      <w:r>
        <w:t xml:space="preserve"> on </w:t>
      </w:r>
      <w:r w:rsidRPr="00CB7112">
        <w:t>real problems in quantum computing</w:t>
      </w:r>
      <w:r w:rsidRPr="00AE3F31">
        <w:t xml:space="preserve"> where researchers </w:t>
      </w:r>
      <w:r>
        <w:t>thought</w:t>
      </w:r>
      <w:r w:rsidRPr="00AE3F31">
        <w:t xml:space="preserve"> they had discovered something called the</w:t>
      </w:r>
      <w:r>
        <w:t xml:space="preserve"> Majorana </w:t>
      </w:r>
      <w:r w:rsidRPr="00AE3F31">
        <w:t>particle</w:t>
      </w:r>
      <w:r>
        <w:t>. T</w:t>
      </w:r>
      <w:r w:rsidRPr="00AE3F31">
        <w:t>hen somebody else said</w:t>
      </w:r>
      <w:r>
        <w:t xml:space="preserve"> </w:t>
      </w:r>
      <w:r w:rsidRPr="00AE3F31">
        <w:t>they had</w:t>
      </w:r>
      <w:r>
        <w:t xml:space="preserve"> not really </w:t>
      </w:r>
      <w:r w:rsidRPr="00AE3F31">
        <w:t>discovered it;</w:t>
      </w:r>
      <w:r>
        <w:t xml:space="preserve"> they just</w:t>
      </w:r>
      <w:r w:rsidRPr="00AE3F31">
        <w:t xml:space="preserve"> thought it was there</w:t>
      </w:r>
      <w:r>
        <w:t>. Pe</w:t>
      </w:r>
      <w:r w:rsidRPr="00AE3F31">
        <w:t>ople were seeing</w:t>
      </w:r>
      <w:r>
        <w:t xml:space="preserve"> </w:t>
      </w:r>
      <w:r w:rsidR="00F22B32">
        <w:t xml:space="preserve">things </w:t>
      </w:r>
      <w:r>
        <w:t>in that experiment</w:t>
      </w:r>
      <w:r w:rsidRPr="00AE3F31">
        <w:t xml:space="preserve"> things that others could not replicate. It seems that </w:t>
      </w:r>
      <w:r w:rsidR="00F22B32">
        <w:t xml:space="preserve">the problem </w:t>
      </w:r>
      <w:r w:rsidRPr="00AE3F31">
        <w:t>is there</w:t>
      </w:r>
      <w:r>
        <w:t>.</w:t>
      </w:r>
    </w:p>
    <w:p w:rsidR="0058203B" w:rsidP="00A550DE">
      <w:pPr>
        <w:pStyle w:val="Answer"/>
      </w:pPr>
      <w:r>
        <w:t>Earlier the C</w:t>
      </w:r>
      <w:r w:rsidRPr="00AE3F31">
        <w:t>hair asked about AI, machine learning and so on</w:t>
      </w:r>
      <w:r w:rsidR="000126A7">
        <w:t>,</w:t>
      </w:r>
      <w:r w:rsidRPr="00AE3F31">
        <w:t xml:space="preserve"> and what that can tell us. As far as I can see</w:t>
      </w:r>
      <w:r>
        <w:t>,</w:t>
      </w:r>
      <w:r w:rsidRPr="00AE3F31">
        <w:t xml:space="preserve"> that area</w:t>
      </w:r>
      <w:r w:rsidRPr="0009430B">
        <w:t xml:space="preserve"> is fraught with problems and things do not replicate. Everybody has their own little machine</w:t>
      </w:r>
      <w:r w:rsidR="00C11875">
        <w:t>-</w:t>
      </w:r>
      <w:r w:rsidRPr="0009430B">
        <w:t>learning system that they put out there.</w:t>
      </w:r>
      <w:r>
        <w:t xml:space="preserve"> </w:t>
      </w:r>
      <w:r w:rsidR="002036EB">
        <w:t>A</w:t>
      </w:r>
      <w:r w:rsidRPr="0009430B">
        <w:t xml:space="preserve"> paper earlier this year</w:t>
      </w:r>
      <w:r w:rsidR="002036EB">
        <w:t xml:space="preserve"> in</w:t>
      </w:r>
      <w:r>
        <w:t>, I think</w:t>
      </w:r>
      <w:r w:rsidR="002036EB">
        <w:t>,</w:t>
      </w:r>
      <w:r>
        <w:t xml:space="preserve"> </w:t>
      </w:r>
      <w:r w:rsidR="002036EB">
        <w:t>in the machine</w:t>
      </w:r>
      <w:r w:rsidR="00C11875">
        <w:t>-</w:t>
      </w:r>
      <w:r w:rsidR="002036EB">
        <w:t xml:space="preserve">learning </w:t>
      </w:r>
      <w:r w:rsidR="002036EB">
        <w:rPr>
          <w:i/>
          <w:iCs/>
        </w:rPr>
        <w:t>Nature</w:t>
      </w:r>
      <w:r w:rsidR="002036EB">
        <w:t xml:space="preserve"> journal</w:t>
      </w:r>
      <w:r>
        <w:t>,</w:t>
      </w:r>
      <w:r w:rsidRPr="0009430B">
        <w:t xml:space="preserve"> said</w:t>
      </w:r>
      <w:r>
        <w:t xml:space="preserve"> it was looking at </w:t>
      </w:r>
      <w:r w:rsidRPr="0009430B">
        <w:t>machine</w:t>
      </w:r>
      <w:r>
        <w:t>-</w:t>
      </w:r>
      <w:r w:rsidRPr="0009430B">
        <w:t>learning algorithms</w:t>
      </w:r>
      <w:r>
        <w:t xml:space="preserve"> </w:t>
      </w:r>
      <w:r>
        <w:t xml:space="preserve">that </w:t>
      </w:r>
      <w:r>
        <w:t xml:space="preserve">were </w:t>
      </w:r>
      <w:r w:rsidRPr="0009430B">
        <w:t xml:space="preserve">trying to predict who would recover from </w:t>
      </w:r>
      <w:r w:rsidR="00C11875">
        <w:t>C</w:t>
      </w:r>
      <w:r>
        <w:t xml:space="preserve">ovid, or </w:t>
      </w:r>
      <w:r w:rsidRPr="0009430B">
        <w:t>who would get particular symptoms from</w:t>
      </w:r>
      <w:r>
        <w:t xml:space="preserve"> </w:t>
      </w:r>
      <w:r w:rsidR="00C11875">
        <w:t>C</w:t>
      </w:r>
      <w:r>
        <w:t xml:space="preserve">ovid. None of them </w:t>
      </w:r>
      <w:r w:rsidRPr="0009430B">
        <w:t xml:space="preserve">replicated. </w:t>
      </w:r>
    </w:p>
    <w:p w:rsidR="00A550DE" w:rsidRPr="0006153A" w:rsidP="00A550DE">
      <w:pPr>
        <w:pStyle w:val="Answer"/>
      </w:pPr>
      <w:r>
        <w:t>M</w:t>
      </w:r>
      <w:r w:rsidRPr="0009430B">
        <w:t>achine learning is good for generating hypothes</w:t>
      </w:r>
      <w:r>
        <w:t>e</w:t>
      </w:r>
      <w:r w:rsidRPr="0009430B">
        <w:t>s</w:t>
      </w:r>
      <w:r>
        <w:t>,</w:t>
      </w:r>
      <w:r w:rsidRPr="0009430B">
        <w:t xml:space="preserve"> but</w:t>
      </w:r>
      <w:r>
        <w:t xml:space="preserve"> </w:t>
      </w:r>
      <w:r w:rsidRPr="0009430B">
        <w:t>you need another dataset to test the hypothes</w:t>
      </w:r>
      <w:r>
        <w:t>e</w:t>
      </w:r>
      <w:r w:rsidRPr="0009430B">
        <w:t>s</w:t>
      </w:r>
      <w:r w:rsidRPr="0006153A">
        <w:t>. It comes down to the idea of distinguishing between exploration and homing in and maybe firming up a proper theory on the basis of what you have done</w:t>
      </w:r>
      <w:r>
        <w:t xml:space="preserve">. It is </w:t>
      </w:r>
      <w:r w:rsidRPr="0006153A">
        <w:t xml:space="preserve">certainly not </w:t>
      </w:r>
      <w:r>
        <w:t>a</w:t>
      </w:r>
      <w:r w:rsidRPr="0006153A">
        <w:t xml:space="preserve"> panacea</w:t>
      </w:r>
      <w:r>
        <w:t xml:space="preserve">. It </w:t>
      </w:r>
      <w:r w:rsidRPr="0006153A">
        <w:t xml:space="preserve">is </w:t>
      </w:r>
      <w:r w:rsidRPr="0006153A">
        <w:t>widely used</w:t>
      </w:r>
      <w:r>
        <w:t xml:space="preserve"> and is the sort of thing that people think they </w:t>
      </w:r>
      <w:r w:rsidRPr="0006153A">
        <w:t>need to do</w:t>
      </w:r>
      <w:r>
        <w:t xml:space="preserve"> currently</w:t>
      </w:r>
      <w:r w:rsidRPr="0006153A">
        <w:t>, bu</w:t>
      </w:r>
      <w:r>
        <w:t xml:space="preserve">t I have not been </w:t>
      </w:r>
      <w:r w:rsidRPr="0006153A">
        <w:t>impressed</w:t>
      </w:r>
      <w:r>
        <w:t xml:space="preserve"> from what I have seen of</w:t>
      </w:r>
      <w:r w:rsidRPr="0006153A">
        <w:t xml:space="preserve"> people trying to use it to diagnose the disorders I work on</w:t>
      </w:r>
      <w:r w:rsidR="0058203B">
        <w:t>, for example,</w:t>
      </w:r>
      <w:r w:rsidRPr="0006153A">
        <w:t xml:space="preserve"> on the basis of brain scans. It has gone nowhere</w:t>
      </w:r>
      <w:r>
        <w:t>.</w:t>
      </w:r>
    </w:p>
    <w:p w:rsidR="00A550DE" w:rsidRPr="003C0B53" w:rsidP="00A550DE">
      <w:pPr>
        <w:pStyle w:val="Answer"/>
      </w:pPr>
      <w:r w:rsidRPr="0006153A">
        <w:t>Clinical medicine is interesting</w:t>
      </w:r>
      <w:r>
        <w:t>. C</w:t>
      </w:r>
      <w:r w:rsidRPr="0006153A">
        <w:t xml:space="preserve">linical medicine and clinical trials were </w:t>
      </w:r>
      <w:r>
        <w:t>f</w:t>
      </w:r>
      <w:r w:rsidRPr="0006153A">
        <w:t>irst off the block in noticing problem</w:t>
      </w:r>
      <w:r>
        <w:t xml:space="preserve">s, </w:t>
      </w:r>
      <w:r w:rsidRPr="0006153A">
        <w:t>particularly problems in publication bias and people shifting the goalposts</w:t>
      </w:r>
      <w:r w:rsidRPr="003C0B53">
        <w:t xml:space="preserve"> in how they did the</w:t>
      </w:r>
      <w:r>
        <w:t>ir</w:t>
      </w:r>
      <w:r w:rsidRPr="003C0B53">
        <w:t xml:space="preserve"> analys</w:t>
      </w:r>
      <w:r>
        <w:t>e</w:t>
      </w:r>
      <w:r w:rsidRPr="003C0B53">
        <w:t>s. We had some excellent people in the field laying down how things should be done</w:t>
      </w:r>
      <w:r>
        <w:t>. We now</w:t>
      </w:r>
      <w:r w:rsidRPr="003C0B53">
        <w:t xml:space="preserve"> know</w:t>
      </w:r>
      <w:r>
        <w:t xml:space="preserve"> </w:t>
      </w:r>
      <w:r w:rsidRPr="003C0B53">
        <w:t>how to do good clinical trials, what analys</w:t>
      </w:r>
      <w:r>
        <w:t>e</w:t>
      </w:r>
      <w:r w:rsidRPr="003C0B53">
        <w:t>s should be done and so on</w:t>
      </w:r>
      <w:r w:rsidR="00935CF7">
        <w:t xml:space="preserve"> – and</w:t>
      </w:r>
      <w:r w:rsidRPr="003C0B53">
        <w:t xml:space="preserve"> that you still have people saying</w:t>
      </w:r>
      <w:r>
        <w:t xml:space="preserve"> they </w:t>
      </w:r>
      <w:r w:rsidRPr="003C0B53">
        <w:t>should be registered</w:t>
      </w:r>
      <w:r>
        <w:t xml:space="preserve">. I think </w:t>
      </w:r>
      <w:r w:rsidRPr="003C0B53">
        <w:t xml:space="preserve">that </w:t>
      </w:r>
      <w:r>
        <w:t>has im</w:t>
      </w:r>
      <w:r w:rsidRPr="003C0B53">
        <w:t>proved since the last time I was before this Select Committee</w:t>
      </w:r>
      <w:r>
        <w:t>, but it</w:t>
      </w:r>
      <w:r w:rsidRPr="003C0B53">
        <w:t xml:space="preserve"> still seems to be the case that the people working</w:t>
      </w:r>
      <w:r>
        <w:t xml:space="preserve"> in </w:t>
      </w:r>
      <w:r w:rsidRPr="003C0B53">
        <w:t>clinical trials are pretty unhappy that they do</w:t>
      </w:r>
      <w:r>
        <w:t xml:space="preserve"> not</w:t>
      </w:r>
      <w:r w:rsidRPr="003C0B53">
        <w:t xml:space="preserve"> all get registered</w:t>
      </w:r>
      <w:r>
        <w:t>,</w:t>
      </w:r>
      <w:r w:rsidRPr="003C0B53">
        <w:t xml:space="preserve"> or when they do they do not get published</w:t>
      </w:r>
      <w:r>
        <w:t>.</w:t>
      </w:r>
      <w:r w:rsidRPr="003C0B53">
        <w:t xml:space="preserve"> There </w:t>
      </w:r>
      <w:r w:rsidR="0058203B">
        <w:t>are</w:t>
      </w:r>
      <w:r w:rsidRPr="003C0B53">
        <w:t xml:space="preserve"> still a lot of unpublished clinicals</w:t>
      </w:r>
      <w:r>
        <w:t xml:space="preserve"> trials and there appear to be no</w:t>
      </w:r>
      <w:r w:rsidRPr="003C0B53">
        <w:t xml:space="preserve"> sanctions on that.</w:t>
      </w:r>
    </w:p>
    <w:p w:rsidR="0058203B" w:rsidP="00A550DE">
      <w:pPr>
        <w:pStyle w:val="Answer"/>
      </w:pPr>
      <w:r w:rsidRPr="003C0B53">
        <w:t xml:space="preserve">As for leading </w:t>
      </w:r>
      <w:r>
        <w:t xml:space="preserve">the </w:t>
      </w:r>
      <w:r w:rsidRPr="003C0B53">
        <w:t>way and giving us</w:t>
      </w:r>
      <w:r>
        <w:t xml:space="preserve"> a</w:t>
      </w:r>
      <w:r w:rsidRPr="003C0B53">
        <w:t xml:space="preserve"> lot of ideas about how to do science, that field has been important</w:t>
      </w:r>
      <w:r>
        <w:t>,</w:t>
      </w:r>
      <w:r w:rsidRPr="003C0B53">
        <w:t xml:space="preserve"> perhaps because the</w:t>
      </w:r>
      <w:r>
        <w:t xml:space="preserve"> stake</w:t>
      </w:r>
      <w:r w:rsidRPr="003C0B53">
        <w:t xml:space="preserve">s </w:t>
      </w:r>
      <w:r>
        <w:t>are</w:t>
      </w:r>
      <w:r w:rsidRPr="003C0B53">
        <w:t xml:space="preserve"> high</w:t>
      </w:r>
      <w:r>
        <w:t xml:space="preserve">. </w:t>
      </w:r>
      <w:r w:rsidRPr="003C0B53">
        <w:t xml:space="preserve">I have </w:t>
      </w:r>
      <w:r>
        <w:t xml:space="preserve">already </w:t>
      </w:r>
      <w:r w:rsidRPr="003C0B53">
        <w:t>mentioned psychology</w:t>
      </w:r>
      <w:r>
        <w:t>.</w:t>
      </w:r>
      <w:r w:rsidRPr="003C0B53">
        <w:t xml:space="preserve"> It has been through a terrible crisis and I think it is coming out the other end, which is good. </w:t>
      </w:r>
      <w:r>
        <w:t>Bi</w:t>
      </w:r>
      <w:r w:rsidRPr="003C0B53">
        <w:t xml:space="preserve">omedicine has a lot of problems similar to the ones in psychology, but less </w:t>
      </w:r>
      <w:r>
        <w:t>well</w:t>
      </w:r>
      <w:r w:rsidRPr="003C0B53">
        <w:t xml:space="preserve"> recognised</w:t>
      </w:r>
      <w:r>
        <w:t xml:space="preserve">. </w:t>
      </w:r>
    </w:p>
    <w:p w:rsidR="0058203B" w:rsidP="00A550DE">
      <w:pPr>
        <w:pStyle w:val="Answer"/>
      </w:pPr>
      <w:r>
        <w:t>E</w:t>
      </w:r>
      <w:r w:rsidRPr="00161405">
        <w:t>conomics is interesting</w:t>
      </w:r>
      <w:r>
        <w:t>. E</w:t>
      </w:r>
      <w:r w:rsidRPr="00161405">
        <w:t>conomics looked at itself.</w:t>
      </w:r>
      <w:r>
        <w:t xml:space="preserve"> It</w:t>
      </w:r>
      <w:r w:rsidRPr="00161405">
        <w:t xml:space="preserve"> is so different becaus</w:t>
      </w:r>
      <w:r>
        <w:t>e, although it has</w:t>
      </w:r>
      <w:r w:rsidRPr="00161405">
        <w:t xml:space="preserve"> experimental economics, a lot of what</w:t>
      </w:r>
      <w:r>
        <w:t xml:space="preserve"> it does </w:t>
      </w:r>
      <w:r w:rsidRPr="00161405">
        <w:t>is analysing existing databases, so there really is an issue of reproducibility in its formal sense</w:t>
      </w:r>
      <w:r w:rsidRPr="004F2FBF">
        <w:t xml:space="preserve"> rather than replication. There have been some analys</w:t>
      </w:r>
      <w:r>
        <w:t>e</w:t>
      </w:r>
      <w:r w:rsidRPr="004F2FBF">
        <w:t>s in that field showing that a lot of the published studies in economics could not</w:t>
      </w:r>
      <w:r>
        <w:t xml:space="preserve"> be</w:t>
      </w:r>
      <w:r w:rsidRPr="004F2FBF">
        <w:t xml:space="preserve"> reproduce</w:t>
      </w:r>
      <w:r>
        <w:t xml:space="preserve">d. People </w:t>
      </w:r>
      <w:r w:rsidRPr="004F2FBF">
        <w:t xml:space="preserve">would take the same dataset and not get the same results. </w:t>
      </w:r>
    </w:p>
    <w:p w:rsidR="00A550DE" w:rsidRPr="006A1988" w:rsidP="00A550DE">
      <w:pPr>
        <w:pStyle w:val="Answer"/>
      </w:pPr>
      <w:r w:rsidRPr="004F2FBF">
        <w:t>At that point—I think it was about five years ago—</w:t>
      </w:r>
      <w:r>
        <w:t xml:space="preserve">economists woke up </w:t>
      </w:r>
      <w:r w:rsidRPr="004F2FBF">
        <w:t>and their top journals then start</w:t>
      </w:r>
      <w:r>
        <w:t>ed</w:t>
      </w:r>
      <w:r w:rsidRPr="004F2FBF">
        <w:t xml:space="preserve"> to demand that co</w:t>
      </w:r>
      <w:r>
        <w:t>de</w:t>
      </w:r>
      <w:r w:rsidRPr="004F2FBF">
        <w:t xml:space="preserve"> and da</w:t>
      </w:r>
      <w:r>
        <w:t>ta</w:t>
      </w:r>
      <w:r w:rsidRPr="004F2FBF">
        <w:t xml:space="preserve"> be made available. That was their strategy for dealing with </w:t>
      </w:r>
      <w:r>
        <w:t>it. M</w:t>
      </w:r>
      <w:r w:rsidRPr="006A1988">
        <w:t>y guess is that things will have got better, although I do not know whether anybody has done a formal analysis.</w:t>
      </w:r>
    </w:p>
    <w:p w:rsidR="00A550DE" w:rsidRPr="00D75D13" w:rsidP="00A550DE">
      <w:pPr>
        <w:pStyle w:val="Answer"/>
      </w:pPr>
      <w:r w:rsidRPr="006A1988">
        <w:t>Genetics had a big problem around the turn of th</w:t>
      </w:r>
      <w:r>
        <w:t>is</w:t>
      </w:r>
      <w:r w:rsidRPr="006A1988">
        <w:t xml:space="preserve"> century</w:t>
      </w:r>
      <w:r>
        <w:t>. Initially, t</w:t>
      </w:r>
      <w:r w:rsidR="00775FA6">
        <w:t>hey</w:t>
      </w:r>
      <w:r>
        <w:t xml:space="preserve"> had not understood </w:t>
      </w:r>
      <w:r w:rsidRPr="006A1988">
        <w:t>data</w:t>
      </w:r>
      <w:r w:rsidR="0058203B">
        <w:t xml:space="preserve"> </w:t>
      </w:r>
      <w:r w:rsidRPr="006A1988">
        <w:t xml:space="preserve">dredging and so </w:t>
      </w:r>
      <w:r w:rsidR="00775FA6">
        <w:t>they were</w:t>
      </w:r>
      <w:r w:rsidRPr="006A1988">
        <w:t xml:space="preserve"> coming with all these associations between this genetic variant and that condition</w:t>
      </w:r>
      <w:r>
        <w:t xml:space="preserve">. </w:t>
      </w:r>
      <w:r w:rsidR="00DB0AAB">
        <w:t>They</w:t>
      </w:r>
      <w:r>
        <w:t xml:space="preserve"> then realised that </w:t>
      </w:r>
      <w:r w:rsidR="00DB0AAB">
        <w:t>they</w:t>
      </w:r>
      <w:r>
        <w:t xml:space="preserve"> had </w:t>
      </w:r>
      <w:r w:rsidRPr="006A1988">
        <w:t>to adopt completely different statistical approach</w:t>
      </w:r>
      <w:r>
        <w:t>es</w:t>
      </w:r>
      <w:r w:rsidRPr="008B22CB">
        <w:t xml:space="preserve"> to deal with it</w:t>
      </w:r>
      <w:r>
        <w:t>,</w:t>
      </w:r>
      <w:r w:rsidRPr="008B22CB">
        <w:t xml:space="preserve"> but also typically to require that</w:t>
      </w:r>
      <w:r>
        <w:t xml:space="preserve"> for</w:t>
      </w:r>
      <w:r w:rsidRPr="008B22CB">
        <w:t xml:space="preserve"> anything you tr</w:t>
      </w:r>
      <w:r>
        <w:t>y</w:t>
      </w:r>
      <w:r w:rsidRPr="008B22CB">
        <w:t xml:space="preserve"> to publish in that field</w:t>
      </w:r>
      <w:r>
        <w:t xml:space="preserve"> </w:t>
      </w:r>
      <w:r w:rsidRPr="008B22CB">
        <w:t>yo</w:t>
      </w:r>
      <w:r>
        <w:t>u</w:t>
      </w:r>
      <w:r w:rsidRPr="00D75D13">
        <w:t xml:space="preserve"> </w:t>
      </w:r>
      <w:r>
        <w:t>must also</w:t>
      </w:r>
      <w:r w:rsidRPr="00D75D13">
        <w:t xml:space="preserve"> have a replication. </w:t>
      </w:r>
    </w:p>
    <w:p w:rsidR="00342D9C" w:rsidP="00A550DE">
      <w:pPr>
        <w:pStyle w:val="Answer"/>
      </w:pPr>
      <w:r w:rsidRPr="00D75D13">
        <w:t>Different fields have come up against this and invented different ways of tackling it. That is one good reason why it is quite nice to have something like</w:t>
      </w:r>
      <w:r>
        <w:t xml:space="preserve"> UKRN</w:t>
      </w:r>
      <w:r>
        <w:t>,</w:t>
      </w:r>
      <w:r>
        <w:t xml:space="preserve"> which tries</w:t>
      </w:r>
      <w:r w:rsidRPr="00492409">
        <w:t xml:space="preserve"> to pull together different disciplines to see what problems they have uncovered and what solutions</w:t>
      </w:r>
      <w:r>
        <w:t xml:space="preserve"> </w:t>
      </w:r>
      <w:r w:rsidR="00921070">
        <w:t>they have</w:t>
      </w:r>
      <w:r w:rsidRPr="00492409">
        <w:t xml:space="preserve"> found. </w:t>
      </w:r>
    </w:p>
    <w:p w:rsidR="00A550DE" w:rsidRPr="0000068C" w:rsidP="00A550DE">
      <w:pPr>
        <w:pStyle w:val="Answer"/>
      </w:pPr>
      <w:r>
        <w:t>There are</w:t>
      </w:r>
      <w:r w:rsidRPr="00492409">
        <w:t xml:space="preserve"> fields like cancer biology or cell biology w</w:t>
      </w:r>
      <w:r>
        <w:t>here</w:t>
      </w:r>
      <w:r w:rsidRPr="00492409">
        <w:t xml:space="preserve"> some of the problem</w:t>
      </w:r>
      <w:r w:rsidR="00C6275F">
        <w:t>s</w:t>
      </w:r>
      <w:r w:rsidRPr="00492409">
        <w:t xml:space="preserve"> may be due</w:t>
      </w:r>
      <w:r>
        <w:t xml:space="preserve"> to just</w:t>
      </w:r>
      <w:r w:rsidRPr="00492409">
        <w:t xml:space="preserve"> not having the reagent</w:t>
      </w:r>
      <w:r>
        <w:t>s</w:t>
      </w:r>
      <w:r w:rsidRPr="00014298">
        <w:t xml:space="preserve"> you think y</w:t>
      </w:r>
      <w:r>
        <w:t>ou have</w:t>
      </w:r>
      <w:r w:rsidRPr="00014298">
        <w:t xml:space="preserve"> </w:t>
      </w:r>
      <w:r w:rsidRPr="00014298">
        <w:t>and you need to test whether</w:t>
      </w:r>
      <w:r>
        <w:t>,</w:t>
      </w:r>
      <w:r w:rsidRPr="00014298">
        <w:t xml:space="preserve"> when you order a reagent</w:t>
      </w:r>
      <w:r>
        <w:t xml:space="preserve"> or cell line</w:t>
      </w:r>
      <w:r w:rsidRPr="00014298">
        <w:t xml:space="preserve"> from another lab</w:t>
      </w:r>
      <w:r>
        <w:t>,</w:t>
      </w:r>
      <w:r w:rsidRPr="00014298">
        <w:t xml:space="preserve"> it is what it says it is</w:t>
      </w:r>
      <w:r>
        <w:t xml:space="preserve">. There have been </w:t>
      </w:r>
      <w:r w:rsidRPr="00014298">
        <w:t>notable instances of these things not b</w:t>
      </w:r>
      <w:r>
        <w:t>eing</w:t>
      </w:r>
      <w:r w:rsidRPr="00014298">
        <w:t xml:space="preserve"> checked and being wrong. In that case it is more to do with lab protocols being properly specified and made clear.</w:t>
      </w:r>
      <w:r w:rsidRPr="0000068C">
        <w:t xml:space="preserve"> </w:t>
      </w:r>
    </w:p>
    <w:p w:rsidR="00A550DE" w:rsidP="00A550DE">
      <w:pPr>
        <w:pStyle w:val="Answer"/>
      </w:pPr>
      <w:r w:rsidRPr="0000068C">
        <w:t>Each of these areas has started to address the problem</w:t>
      </w:r>
      <w:r>
        <w:t>s</w:t>
      </w:r>
      <w:r w:rsidRPr="0000068C">
        <w:t>. The most severe</w:t>
      </w:r>
      <w:r>
        <w:t xml:space="preserve"> </w:t>
      </w:r>
      <w:r w:rsidRPr="0000068C">
        <w:t>problems are not necessarily the</w:t>
      </w:r>
      <w:r w:rsidRPr="00B83806">
        <w:t xml:space="preserve"> same across all areas, but it is helpful to compare and contrast, not that we can impose a solution</w:t>
      </w:r>
      <w:r>
        <w:t xml:space="preserve"> </w:t>
      </w:r>
      <w:r w:rsidR="00720AED">
        <w:t>from</w:t>
      </w:r>
      <w:r w:rsidRPr="00B83806">
        <w:t xml:space="preserve"> one area </w:t>
      </w:r>
      <w:r w:rsidR="00720AED">
        <w:t>to</w:t>
      </w:r>
      <w:r w:rsidRPr="00B83806">
        <w:t xml:space="preserve"> another but rather that we can learn from each other.</w:t>
      </w:r>
    </w:p>
    <w:p w:rsidR="00342D9C" w:rsidP="00A550DE">
      <w:pPr>
        <w:pStyle w:val="Question"/>
        <w:numPr>
          <w:ilvl w:val="0"/>
          <w:numId w:val="9"/>
        </w:numPr>
      </w:pPr>
      <w:bookmarkStart w:id="2" w:name="_Hlk89340549"/>
      <w:sdt>
        <w:sdtPr>
          <w:alias w:val="Member"/>
          <w:tag w:val="&lt;Member mnisId='449' dodsId='25259'&gt;"/>
          <w:id w:val="-2017685927"/>
          <w:placeholder>
            <w:docPart w:val="A8EE806CAA4B41C1821695FA4F5DDFA3"/>
          </w:placeholder>
          <w:richText/>
        </w:sdtPr>
        <w:sdtContent>
          <w:r w:rsidRPr="009520C9" w:rsidR="00A550DE">
            <w:rPr>
              <w:b/>
            </w:rPr>
            <w:t>Graham Stringer:</w:t>
          </w:r>
        </w:sdtContent>
      </w:sdt>
      <w:r w:rsidR="00A550DE">
        <w:t xml:space="preserve"> T</w:t>
      </w:r>
      <w:r w:rsidRPr="009520C9" w:rsidR="00A550DE">
        <w:t>his has been a really interesting session</w:t>
      </w:r>
      <w:r w:rsidR="00A550DE">
        <w:t>. There are</w:t>
      </w:r>
      <w:r w:rsidRPr="009520C9" w:rsidR="00A550DE">
        <w:t xml:space="preserve"> hundreds of questions I </w:t>
      </w:r>
      <w:r w:rsidR="00A550DE">
        <w:t>would</w:t>
      </w:r>
      <w:r w:rsidRPr="009520C9" w:rsidR="00A550DE">
        <w:t xml:space="preserve"> like to ask</w:t>
      </w:r>
      <w:r w:rsidR="00A550DE">
        <w:t>,</w:t>
      </w:r>
      <w:r w:rsidRPr="009520C9" w:rsidR="00A550DE">
        <w:t xml:space="preserve"> but I will restrict myself to two. </w:t>
      </w:r>
    </w:p>
    <w:p w:rsidR="00A550DE" w:rsidP="00A57359">
      <w:pPr>
        <w:pStyle w:val="Question"/>
        <w:numPr>
          <w:ilvl w:val="0"/>
          <w:numId w:val="0"/>
        </w:numPr>
        <w:ind w:left="794"/>
      </w:pPr>
      <w:r w:rsidRPr="009520C9">
        <w:t xml:space="preserve">When </w:t>
      </w:r>
      <w:r>
        <w:t>P</w:t>
      </w:r>
      <w:r w:rsidRPr="009520C9">
        <w:t>rofessor</w:t>
      </w:r>
      <w:r>
        <w:t xml:space="preserve"> S</w:t>
      </w:r>
      <w:r w:rsidR="005E440B">
        <w:t>lingo</w:t>
      </w:r>
      <w:r>
        <w:t>, I think</w:t>
      </w:r>
      <w:r w:rsidR="00CC22FB">
        <w:t xml:space="preserve"> it was</w:t>
      </w:r>
      <w:r>
        <w:t>,</w:t>
      </w:r>
      <w:r w:rsidRPr="009520C9">
        <w:t xml:space="preserve"> came before the </w:t>
      </w:r>
      <w:r>
        <w:t>C</w:t>
      </w:r>
      <w:r w:rsidRPr="009520C9">
        <w:t>ommittee</w:t>
      </w:r>
      <w:r>
        <w:t xml:space="preserve"> she said the Met Office was</w:t>
      </w:r>
      <w:r w:rsidRPr="009520C9">
        <w:t xml:space="preserve"> buying </w:t>
      </w:r>
      <w:r>
        <w:t xml:space="preserve">a </w:t>
      </w:r>
      <w:r w:rsidRPr="009520C9">
        <w:t>supercomputer</w:t>
      </w:r>
      <w:r>
        <w:t xml:space="preserve">. </w:t>
      </w:r>
      <w:r w:rsidRPr="009520C9">
        <w:t xml:space="preserve">She said that one of the problems was that if </w:t>
      </w:r>
      <w:r>
        <w:t xml:space="preserve">it </w:t>
      </w:r>
      <w:r w:rsidRPr="009520C9">
        <w:t>put the same data and codes</w:t>
      </w:r>
      <w:r>
        <w:t xml:space="preserve"> into</w:t>
      </w:r>
      <w:r w:rsidRPr="009520C9">
        <w:t xml:space="preserve"> a new supercomputer </w:t>
      </w:r>
      <w:r>
        <w:t>it</w:t>
      </w:r>
      <w:r w:rsidRPr="009520C9">
        <w:t xml:space="preserve"> did not necessarily get the same results. Is that a problem with which you are familiar</w:t>
      </w:r>
      <w:r w:rsidR="00342D9C">
        <w:t>—</w:t>
      </w:r>
      <w:r>
        <w:t>that</w:t>
      </w:r>
      <w:r w:rsidRPr="009520C9">
        <w:t xml:space="preserve"> the results</w:t>
      </w:r>
      <w:r>
        <w:t xml:space="preserve"> depend</w:t>
      </w:r>
      <w:r w:rsidRPr="009520C9">
        <w:t xml:space="preserve"> on which machine you use?</w:t>
      </w:r>
    </w:p>
    <w:p w:rsidR="00A550DE" w:rsidP="00A550DE">
      <w:pPr>
        <w:pStyle w:val="Answer"/>
      </w:pPr>
      <w:bookmarkEnd w:id="2"/>
      <w:sdt>
        <w:sdtPr>
          <w:alias w:val="Witness"/>
          <w:id w:val="-1609883070"/>
          <w:placeholder>
            <w:docPart w:val="A8EE806CAA4B41C1821695FA4F5DDFA3"/>
          </w:placeholder>
          <w:richText/>
        </w:sdtPr>
        <w:sdtContent>
          <w:r w:rsidRPr="009520C9">
            <w:rPr>
              <w:b/>
              <w:i/>
            </w:rPr>
            <w:t>Professor Bishop:</w:t>
          </w:r>
        </w:sdtContent>
      </w:sdt>
      <w:r>
        <w:t xml:space="preserve"> </w:t>
      </w:r>
      <w:r w:rsidRPr="009520C9">
        <w:t>Fortunately</w:t>
      </w:r>
      <w:r>
        <w:t>,</w:t>
      </w:r>
      <w:r w:rsidRPr="009520C9">
        <w:t xml:space="preserve"> I do not work with supercomputers and I am </w:t>
      </w:r>
      <w:r>
        <w:t xml:space="preserve">very relieved that </w:t>
      </w:r>
      <w:r w:rsidRPr="009520C9">
        <w:t>I do not</w:t>
      </w:r>
      <w:r>
        <w:t>. We</w:t>
      </w:r>
      <w:r w:rsidRPr="009520C9">
        <w:t xml:space="preserve"> have had issues in things like brain imaging</w:t>
      </w:r>
      <w:r>
        <w:t>. Y</w:t>
      </w:r>
      <w:r w:rsidRPr="009520C9">
        <w:t>ou do a study on one brain</w:t>
      </w:r>
      <w:r>
        <w:t>-</w:t>
      </w:r>
      <w:r w:rsidRPr="009520C9">
        <w:t>imaging system and you find somebody else tries to do the same</w:t>
      </w:r>
      <w:r>
        <w:t xml:space="preserve"> one</w:t>
      </w:r>
      <w:r w:rsidRPr="009520C9">
        <w:t xml:space="preserve"> with their own system and gets a slightly different result, or sometimes a very different</w:t>
      </w:r>
      <w:r w:rsidR="00A57359">
        <w:t xml:space="preserve"> result</w:t>
      </w:r>
      <w:r>
        <w:t>,</w:t>
      </w:r>
      <w:r w:rsidRPr="009520C9">
        <w:t xml:space="preserve"> because of </w:t>
      </w:r>
      <w:r>
        <w:t xml:space="preserve">the machine </w:t>
      </w:r>
      <w:r w:rsidRPr="009520C9">
        <w:t>settings</w:t>
      </w:r>
      <w:r>
        <w:t xml:space="preserve">. These </w:t>
      </w:r>
      <w:r w:rsidRPr="009520C9">
        <w:t>are things one has to be concerned about and</w:t>
      </w:r>
      <w:r>
        <w:t xml:space="preserve"> get</w:t>
      </w:r>
      <w:r w:rsidRPr="009520C9">
        <w:t xml:space="preserve"> to the bottom of. You need scientists who get these different results to put their heads together and work out what the source of that difference is, but when you</w:t>
      </w:r>
      <w:r>
        <w:t xml:space="preserve"> are </w:t>
      </w:r>
      <w:r w:rsidRPr="009520C9">
        <w:t xml:space="preserve">dealing with highly complex systems this is very much the sort of thing that can happen. A tweak of </w:t>
      </w:r>
      <w:r>
        <w:t>one</w:t>
      </w:r>
      <w:r w:rsidRPr="009520C9">
        <w:t xml:space="preserve"> little setting somewhere may have a knock</w:t>
      </w:r>
      <w:r>
        <w:t>-</w:t>
      </w:r>
      <w:r w:rsidRPr="009520C9">
        <w:t>on effect w</w:t>
      </w:r>
      <w:r>
        <w:t>ay</w:t>
      </w:r>
      <w:r w:rsidRPr="009520C9">
        <w:t xml:space="preserve"> down the system, but it is not my area of expertise</w:t>
      </w:r>
      <w:r>
        <w:t>. T</w:t>
      </w:r>
      <w:r w:rsidRPr="009520C9">
        <w:t>hat is all I would say.</w:t>
      </w:r>
    </w:p>
    <w:p w:rsidR="00A550DE" w:rsidP="00A550DE">
      <w:pPr>
        <w:pStyle w:val="Question"/>
        <w:numPr>
          <w:ilvl w:val="0"/>
          <w:numId w:val="9"/>
        </w:numPr>
      </w:pPr>
      <w:sdt>
        <w:sdtPr>
          <w:alias w:val="Member"/>
          <w:tag w:val="&lt;Member mnisId='449' dodsId='25259'&gt;"/>
          <w:id w:val="1035010986"/>
          <w:placeholder>
            <w:docPart w:val="A8EE806CAA4B41C1821695FA4F5DDFA3"/>
          </w:placeholder>
          <w:richText/>
        </w:sdtPr>
        <w:sdtContent>
          <w:r w:rsidRPr="009520C9">
            <w:rPr>
              <w:b/>
            </w:rPr>
            <w:t>Graham Stringer:</w:t>
          </w:r>
        </w:sdtContent>
      </w:sdt>
      <w:r>
        <w:t xml:space="preserve"> </w:t>
      </w:r>
      <w:r w:rsidRPr="004A6504">
        <w:t>I go back to the question</w:t>
      </w:r>
      <w:r>
        <w:t xml:space="preserve"> </w:t>
      </w:r>
      <w:r w:rsidRPr="004A6504">
        <w:t xml:space="preserve">Aaron asked of </w:t>
      </w:r>
      <w:r>
        <w:t>P</w:t>
      </w:r>
      <w:r w:rsidRPr="004A6504">
        <w:t>rofessor</w:t>
      </w:r>
      <w:r>
        <w:t> </w:t>
      </w:r>
      <w:r w:rsidRPr="004A6504">
        <w:t>Ferguson</w:t>
      </w:r>
      <w:r>
        <w:t>.</w:t>
      </w:r>
      <w:r w:rsidRPr="004A6504">
        <w:t xml:space="preserve"> </w:t>
      </w:r>
      <w:r>
        <w:t xml:space="preserve">We </w:t>
      </w:r>
      <w:r w:rsidRPr="004A6504">
        <w:t>have been talking about fallibility in the systems</w:t>
      </w:r>
      <w:r>
        <w:t>. H</w:t>
      </w:r>
      <w:r w:rsidRPr="004A6504">
        <w:t>ow big a problem do you think out</w:t>
      </w:r>
      <w:r w:rsidR="00727CFA">
        <w:t>-</w:t>
      </w:r>
      <w:r w:rsidRPr="004A6504">
        <w:t>and</w:t>
      </w:r>
      <w:r w:rsidR="00727CFA">
        <w:t>-</w:t>
      </w:r>
      <w:r w:rsidRPr="004A6504">
        <w:t xml:space="preserve">out fraud is in the system? </w:t>
      </w:r>
      <w:r>
        <w:t>T</w:t>
      </w:r>
      <w:r w:rsidRPr="004A6504">
        <w:t>he whole of science has never really owned up to its failures to deal with the Wakefield</w:t>
      </w:r>
      <w:r>
        <w:t xml:space="preserve"> MMR</w:t>
      </w:r>
      <w:r w:rsidRPr="004A6504">
        <w:t xml:space="preserve"> paper</w:t>
      </w:r>
      <w:r>
        <w:t xml:space="preserve">. It </w:t>
      </w:r>
      <w:r w:rsidRPr="004A6504">
        <w:t>took a long time for the</w:t>
      </w:r>
      <w:r>
        <w:t xml:space="preserve"> </w:t>
      </w:r>
      <w:r>
        <w:rPr>
          <w:i/>
          <w:iCs/>
        </w:rPr>
        <w:t>Lancet</w:t>
      </w:r>
      <w:r>
        <w:t xml:space="preserve"> </w:t>
      </w:r>
      <w:r w:rsidRPr="004A6504">
        <w:t xml:space="preserve">to deal with </w:t>
      </w:r>
      <w:r>
        <w:t xml:space="preserve">this. It </w:t>
      </w:r>
      <w:r w:rsidRPr="004A6504">
        <w:t>was a journalist who s</w:t>
      </w:r>
      <w:r>
        <w:t>orted</w:t>
      </w:r>
      <w:r w:rsidRPr="004A6504">
        <w:t xml:space="preserve"> it out. Do you believe that cheating an</w:t>
      </w:r>
      <w:r>
        <w:t>d</w:t>
      </w:r>
      <w:r w:rsidRPr="004A6504">
        <w:t xml:space="preserve"> fraud is much of a problem</w:t>
      </w:r>
      <w:r w:rsidR="00A57359">
        <w:t>,</w:t>
      </w:r>
      <w:r w:rsidRPr="004A6504">
        <w:t xml:space="preserve"> or is it a once</w:t>
      </w:r>
      <w:r>
        <w:t>-in-</w:t>
      </w:r>
      <w:r w:rsidRPr="004A6504">
        <w:t>a</w:t>
      </w:r>
      <w:r>
        <w:t>-</w:t>
      </w:r>
      <w:r w:rsidRPr="004A6504">
        <w:t>decade problem</w:t>
      </w:r>
      <w:r>
        <w:t>?</w:t>
      </w:r>
    </w:p>
    <w:p w:rsidR="008826E4" w:rsidP="00A550DE">
      <w:pPr>
        <w:pStyle w:val="Answer"/>
      </w:pPr>
      <w:sdt>
        <w:sdtPr>
          <w:alias w:val="Witness"/>
          <w:id w:val="936170776"/>
          <w:placeholder>
            <w:docPart w:val="A8EE806CAA4B41C1821695FA4F5DDFA3"/>
          </w:placeholder>
          <w:richText/>
        </w:sdtPr>
        <w:sdtContent>
          <w:r w:rsidRPr="004A6504" w:rsidR="00A550DE">
            <w:rPr>
              <w:b/>
              <w:i/>
            </w:rPr>
            <w:t>Professor Bishop:</w:t>
          </w:r>
        </w:sdtContent>
      </w:sdt>
      <w:r w:rsidR="00A550DE">
        <w:t xml:space="preserve"> T</w:t>
      </w:r>
      <w:r w:rsidRPr="004A6504" w:rsidR="00A550DE">
        <w:t>he standard answer most people will give you is that it is not a big problem. I am less complacent</w:t>
      </w:r>
      <w:r w:rsidR="00A550DE">
        <w:t>. We do</w:t>
      </w:r>
      <w:r w:rsidRPr="004A6504" w:rsidR="00A550DE">
        <w:t xml:space="preserve"> not necessarily pick it up if people are clever</w:t>
      </w:r>
      <w:r w:rsidR="00A550DE">
        <w:t>. T</w:t>
      </w:r>
      <w:r w:rsidRPr="00686FC3" w:rsidR="00A550DE">
        <w:t>he ones we pick up are the ones who are stupid</w:t>
      </w:r>
      <w:r w:rsidR="00A550DE">
        <w:t>.</w:t>
      </w:r>
      <w:r w:rsidRPr="00686FC3" w:rsidR="00A550DE">
        <w:t xml:space="preserve"> </w:t>
      </w:r>
      <w:r w:rsidR="00A550DE">
        <w:t>T</w:t>
      </w:r>
      <w:r w:rsidRPr="00686FC3" w:rsidR="00A550DE">
        <w:t xml:space="preserve">here was </w:t>
      </w:r>
      <w:r w:rsidR="00A550DE">
        <w:t>a</w:t>
      </w:r>
      <w:r w:rsidRPr="00686FC3" w:rsidR="00A550DE">
        <w:t xml:space="preserve"> wonderful case </w:t>
      </w:r>
      <w:r w:rsidR="00A550DE">
        <w:t>where</w:t>
      </w:r>
      <w:r w:rsidRPr="00686FC3" w:rsidR="00A550DE">
        <w:t xml:space="preserve"> a guy who had invented his data in an </w:t>
      </w:r>
      <w:r w:rsidR="00A550DE">
        <w:t>E</w:t>
      </w:r>
      <w:r w:rsidRPr="00686FC3" w:rsidR="00A550DE">
        <w:t xml:space="preserve">xcel spreadsheet left in the formula he had used to generate the data. This is not an intelligent way to behave. </w:t>
      </w:r>
    </w:p>
    <w:p w:rsidR="008826E4" w:rsidP="00A550DE">
      <w:pPr>
        <w:pStyle w:val="Answer"/>
      </w:pPr>
      <w:r w:rsidRPr="00686FC3">
        <w:t xml:space="preserve">I think this will always be related to incentives. </w:t>
      </w:r>
      <w:r>
        <w:t>Y</w:t>
      </w:r>
      <w:r w:rsidRPr="00686FC3">
        <w:t>ou will see the biggest evidence of fraud</w:t>
      </w:r>
      <w:r w:rsidRPr="00AB645F">
        <w:t xml:space="preserve"> in places where there is very great reward</w:t>
      </w:r>
      <w:r>
        <w:t>.</w:t>
      </w:r>
      <w:r w:rsidRPr="00AB645F">
        <w:t xml:space="preserve"> There was a time</w:t>
      </w:r>
      <w:r>
        <w:t>—this may have stopped now</w:t>
      </w:r>
      <w:r>
        <w:t>;</w:t>
      </w:r>
      <w:r>
        <w:t xml:space="preserve"> Marcus may know—when for certain </w:t>
      </w:r>
      <w:r w:rsidRPr="00AB645F">
        <w:t>Chinese institutions</w:t>
      </w:r>
      <w:r w:rsidR="00753F9C">
        <w:t>,</w:t>
      </w:r>
      <w:r>
        <w:t xml:space="preserve"> </w:t>
      </w:r>
      <w:r w:rsidRPr="00AB645F">
        <w:t>if you published in</w:t>
      </w:r>
      <w:r>
        <w:t xml:space="preserve"> </w:t>
      </w:r>
      <w:r w:rsidRPr="00DB6684">
        <w:rPr>
          <w:i/>
          <w:iCs/>
        </w:rPr>
        <w:t xml:space="preserve">Nature, Cell </w:t>
      </w:r>
      <w:r w:rsidRPr="00DB6684">
        <w:t>or</w:t>
      </w:r>
      <w:r w:rsidRPr="00DB6684">
        <w:rPr>
          <w:i/>
          <w:iCs/>
        </w:rPr>
        <w:t xml:space="preserve"> Science</w:t>
      </w:r>
      <w:r w:rsidRPr="00753F9C" w:rsidR="00753F9C">
        <w:t>,</w:t>
      </w:r>
      <w:r>
        <w:t xml:space="preserve"> </w:t>
      </w:r>
      <w:r w:rsidRPr="00AB645F">
        <w:t xml:space="preserve">you got </w:t>
      </w:r>
      <w:r w:rsidRPr="00AB645F">
        <w:t>the equivalent of a year</w:t>
      </w:r>
      <w:r>
        <w:t>’</w:t>
      </w:r>
      <w:r w:rsidRPr="00AB645F">
        <w:t>s salary as a bonus. That is a strong incentive for fraud</w:t>
      </w:r>
      <w:r>
        <w:t xml:space="preserve">. </w:t>
      </w:r>
    </w:p>
    <w:p w:rsidR="00A550DE" w:rsidP="00A550DE">
      <w:pPr>
        <w:pStyle w:val="Answer"/>
      </w:pPr>
      <w:r>
        <w:t>I have spoken to people i</w:t>
      </w:r>
      <w:r w:rsidRPr="00AB645F">
        <w:t>n other countries</w:t>
      </w:r>
      <w:r>
        <w:t xml:space="preserve"> where</w:t>
      </w:r>
      <w:r w:rsidRPr="00AB645F">
        <w:t xml:space="preserve"> sometimes</w:t>
      </w:r>
      <w:r>
        <w:t xml:space="preserve"> in some</w:t>
      </w:r>
      <w:r w:rsidRPr="00AB645F">
        <w:t xml:space="preserve"> places</w:t>
      </w:r>
      <w:r>
        <w:t xml:space="preserve"> </w:t>
      </w:r>
      <w:r w:rsidRPr="00AB645F">
        <w:t xml:space="preserve">whether or not </w:t>
      </w:r>
      <w:r>
        <w:t xml:space="preserve">you are </w:t>
      </w:r>
      <w:r w:rsidRPr="00AB645F">
        <w:t xml:space="preserve">rehired depends on whether </w:t>
      </w:r>
      <w:r>
        <w:t xml:space="preserve">you get a </w:t>
      </w:r>
      <w:r w:rsidRPr="00AB645F">
        <w:t xml:space="preserve">paper in one of those top journals. </w:t>
      </w:r>
      <w:r>
        <w:t>T</w:t>
      </w:r>
      <w:r w:rsidRPr="00AB645F">
        <w:t>hese are very high stakes</w:t>
      </w:r>
      <w:r>
        <w:t xml:space="preserve">. If </w:t>
      </w:r>
      <w:r w:rsidRPr="00AB645F">
        <w:t xml:space="preserve">we want to get rid of the </w:t>
      </w:r>
      <w:r w:rsidRPr="00603E86">
        <w:t>fraudsters</w:t>
      </w:r>
      <w:r w:rsidR="00753F9C">
        <w:t>,</w:t>
      </w:r>
      <w:r w:rsidRPr="00603E86">
        <w:t xml:space="preserve"> we have to get rid of the high reward for the proxy indicators of </w:t>
      </w:r>
      <w:r>
        <w:t>qual</w:t>
      </w:r>
      <w:r w:rsidRPr="00603E86">
        <w:t xml:space="preserve">ity and start rewarding genuine quality on metrics that cannot readily be </w:t>
      </w:r>
      <w:r w:rsidRPr="00672655">
        <w:t>gam</w:t>
      </w:r>
      <w:r>
        <w:t>ed.</w:t>
      </w:r>
    </w:p>
    <w:p w:rsidR="008826E4" w:rsidP="00A550DE">
      <w:pPr>
        <w:pStyle w:val="Answer"/>
      </w:pPr>
      <w:r w:rsidRPr="00DF13CB">
        <w:t>I share your concerns</w:t>
      </w:r>
      <w:r>
        <w:t>. F</w:t>
      </w:r>
      <w:r w:rsidRPr="00DF13CB">
        <w:t>raud is probably widespread</w:t>
      </w:r>
      <w:r>
        <w:t>,</w:t>
      </w:r>
      <w:r w:rsidRPr="00DF13CB">
        <w:t xml:space="preserve"> particularly in</w:t>
      </w:r>
      <w:r>
        <w:t xml:space="preserve"> the</w:t>
      </w:r>
      <w:r w:rsidRPr="00DF13CB">
        <w:t xml:space="preserve"> context where it is very high stakes for</w:t>
      </w:r>
      <w:r>
        <w:t xml:space="preserve"> </w:t>
      </w:r>
      <w:r w:rsidRPr="00DF13CB">
        <w:t>fraudsters</w:t>
      </w:r>
      <w:r>
        <w:t>. T</w:t>
      </w:r>
      <w:r w:rsidRPr="003962CC">
        <w:t xml:space="preserve">here is a famous case </w:t>
      </w:r>
      <w:r>
        <w:t xml:space="preserve">involving </w:t>
      </w:r>
      <w:r w:rsidRPr="003962CC">
        <w:t>a Dutch fraudster, Die</w:t>
      </w:r>
      <w:r>
        <w:t>derik Stapel. He</w:t>
      </w:r>
      <w:r w:rsidRPr="003962CC">
        <w:t xml:space="preserve"> wrote his biography about the process</w:t>
      </w:r>
      <w:r>
        <w:t>. S</w:t>
      </w:r>
      <w:r w:rsidRPr="003962CC">
        <w:t xml:space="preserve">ometimes people get annoyed about this and say he should not benefit from it. I do not think it </w:t>
      </w:r>
      <w:r>
        <w:t>i</w:t>
      </w:r>
      <w:r w:rsidRPr="003962CC">
        <w:t>s even a published book</w:t>
      </w:r>
      <w:r>
        <w:t xml:space="preserve">; it is a </w:t>
      </w:r>
      <w:r w:rsidRPr="003962CC">
        <w:t>document available online</w:t>
      </w:r>
      <w:r>
        <w:t xml:space="preserve">, but it gives a </w:t>
      </w:r>
      <w:r w:rsidRPr="003962CC">
        <w:t xml:space="preserve">fascinating insight </w:t>
      </w:r>
      <w:r>
        <w:t xml:space="preserve">into </w:t>
      </w:r>
      <w:r w:rsidRPr="003962CC">
        <w:t>the mental set he went through</w:t>
      </w:r>
      <w:r>
        <w:t>. He</w:t>
      </w:r>
      <w:r w:rsidRPr="003962CC">
        <w:t xml:space="preserve"> was quite </w:t>
      </w:r>
      <w:r>
        <w:t xml:space="preserve">a </w:t>
      </w:r>
      <w:r w:rsidRPr="003962CC">
        <w:t>successful</w:t>
      </w:r>
      <w:r w:rsidRPr="0087541D">
        <w:t xml:space="preserve"> psychologist in the Netherlands</w:t>
      </w:r>
      <w:r>
        <w:t>,</w:t>
      </w:r>
      <w:r w:rsidRPr="0087541D">
        <w:t xml:space="preserve"> but he was getting rather boring results</w:t>
      </w:r>
      <w:r>
        <w:t>. H</w:t>
      </w:r>
      <w:r w:rsidRPr="0087541D">
        <w:t>e found that if he got an interesting result everybody was all over him and it was all great</w:t>
      </w:r>
      <w:r w:rsidR="007E3311">
        <w:t>,</w:t>
      </w:r>
      <w:r w:rsidRPr="0087541D">
        <w:t xml:space="preserve"> </w:t>
      </w:r>
      <w:r>
        <w:t xml:space="preserve">and then he </w:t>
      </w:r>
      <w:r w:rsidRPr="0087541D">
        <w:t>started tweaking it a bit and it got worse and worse.</w:t>
      </w:r>
      <w:r>
        <w:t xml:space="preserve"> In a way, he had entered into</w:t>
      </w:r>
      <w:r w:rsidRPr="0087541D">
        <w:t xml:space="preserve"> a </w:t>
      </w:r>
      <w:r>
        <w:t>F</w:t>
      </w:r>
      <w:r w:rsidRPr="0087541D">
        <w:t>austian pact</w:t>
      </w:r>
      <w:r>
        <w:t xml:space="preserve"> and he was </w:t>
      </w:r>
      <w:r w:rsidRPr="0087541D">
        <w:t>dragged down. In the end</w:t>
      </w:r>
      <w:r>
        <w:t>,</w:t>
      </w:r>
      <w:r w:rsidRPr="0087541D">
        <w:t xml:space="preserve"> </w:t>
      </w:r>
      <w:r>
        <w:t xml:space="preserve">you </w:t>
      </w:r>
      <w:r w:rsidRPr="0087541D">
        <w:t>felt quite sorry for him, which I am sure he intended</w:t>
      </w:r>
      <w:r>
        <w:t xml:space="preserve">, but it was probably not an </w:t>
      </w:r>
      <w:r w:rsidRPr="0087541D">
        <w:t xml:space="preserve">appropriate reaction. </w:t>
      </w:r>
    </w:p>
    <w:p w:rsidR="00A550DE" w:rsidP="00A550DE">
      <w:pPr>
        <w:pStyle w:val="Answer"/>
      </w:pPr>
      <w:r w:rsidRPr="0087541D">
        <w:t>This is why I worry</w:t>
      </w:r>
      <w:r>
        <w:t xml:space="preserve">. If </w:t>
      </w:r>
      <w:r w:rsidRPr="0087541D">
        <w:t>early career researchers get pressure from their bosses to do little things</w:t>
      </w:r>
      <w:r>
        <w:t>, even a bit of p-</w:t>
      </w:r>
      <w:r w:rsidRPr="0087541D">
        <w:t>hacking</w:t>
      </w:r>
      <w:r>
        <w:t>,</w:t>
      </w:r>
      <w:r w:rsidRPr="0087541D">
        <w:t xml:space="preserve"> which does not seem so serious</w:t>
      </w:r>
      <w:r>
        <w:t>,</w:t>
      </w:r>
      <w:r w:rsidRPr="0087541D">
        <w:t xml:space="preserve"> it is quite a corrosive influence. These are people who typically start out idealistic. You do not go into a science career to make a lot of money usually; </w:t>
      </w:r>
      <w:r>
        <w:t>y</w:t>
      </w:r>
      <w:r w:rsidRPr="0087541D">
        <w:t>ou go into it because you love science</w:t>
      </w:r>
      <w:r w:rsidR="00F52A9F">
        <w:t>—</w:t>
      </w:r>
      <w:r w:rsidRPr="0087541D">
        <w:t>it is fun and you find it intellectually stimulating</w:t>
      </w:r>
      <w:r>
        <w:t>. To</w:t>
      </w:r>
      <w:r w:rsidRPr="0087541D">
        <w:t xml:space="preserve"> see people being gradually turned around and feeling they cannot have a successful career unless they </w:t>
      </w:r>
      <w:r>
        <w:t>pu</w:t>
      </w:r>
      <w:r w:rsidRPr="0087541D">
        <w:t>t</w:t>
      </w:r>
      <w:r>
        <w:t xml:space="preserve"> out</w:t>
      </w:r>
      <w:r w:rsidRPr="0087541D">
        <w:t xml:space="preserve"> incredibly exciting data is d</w:t>
      </w:r>
      <w:r>
        <w:t>e</w:t>
      </w:r>
      <w:r w:rsidRPr="0087541D">
        <w:t>pressing.</w:t>
      </w:r>
    </w:p>
    <w:p w:rsidR="00A550DE" w:rsidRPr="0087541D" w:rsidP="00A550DE">
      <w:pPr>
        <w:pStyle w:val="Answer"/>
      </w:pPr>
      <w:sdt>
        <w:sdtPr>
          <w:alias w:val="Witness"/>
          <w:id w:val="-1704014293"/>
          <w:placeholder>
            <w:docPart w:val="A8EE806CAA4B41C1821695FA4F5DDFA3"/>
          </w:placeholder>
          <w:richText/>
        </w:sdtPr>
        <w:sdtContent>
          <w:r w:rsidRPr="0087541D">
            <w:rPr>
              <w:b/>
              <w:i/>
            </w:rPr>
            <w:t>Professor Munafò:</w:t>
          </w:r>
        </w:sdtContent>
      </w:sdt>
      <w:r>
        <w:t xml:space="preserve"> </w:t>
      </w:r>
      <w:r w:rsidRPr="0087541D">
        <w:t xml:space="preserve">I completely agree with that. The reason for all the grassroots energy we have talked about is that there is an increasing awareness among early career researchers. No one goes into academia thinking </w:t>
      </w:r>
      <w:r>
        <w:t xml:space="preserve">they will </w:t>
      </w:r>
      <w:r w:rsidRPr="0087541D">
        <w:t>game the system and become moderately wealthy in 20</w:t>
      </w:r>
      <w:r>
        <w:t> </w:t>
      </w:r>
      <w:r w:rsidRPr="0087541D">
        <w:t>years</w:t>
      </w:r>
      <w:r>
        <w:t>’</w:t>
      </w:r>
      <w:r w:rsidRPr="0087541D">
        <w:t xml:space="preserve"> time. That is not the motivation</w:t>
      </w:r>
      <w:r>
        <w:t>,</w:t>
      </w:r>
      <w:r w:rsidRPr="0087541D">
        <w:t xml:space="preserve"> but people get bent out of shape by the incentive structures</w:t>
      </w:r>
      <w:r>
        <w:t>.</w:t>
      </w:r>
    </w:p>
    <w:p w:rsidR="00A550DE" w:rsidP="00A550DE">
      <w:pPr>
        <w:pStyle w:val="Answer"/>
      </w:pPr>
      <w:r>
        <w:t>W</w:t>
      </w:r>
      <w:r w:rsidRPr="0087541D">
        <w:t>e need to distinguish between research</w:t>
      </w:r>
      <w:r>
        <w:t xml:space="preserve">er </w:t>
      </w:r>
      <w:r w:rsidRPr="00BD4C1D">
        <w:t>inte</w:t>
      </w:r>
      <w:r>
        <w:t>grity</w:t>
      </w:r>
      <w:r w:rsidRPr="00BD4C1D">
        <w:t xml:space="preserve"> and research integrity in the integrity of the research and the research process.</w:t>
      </w:r>
      <w:r w:rsidRPr="00D00D89">
        <w:t xml:space="preserve"> Those are distinct things. Many of the things we have been talking about</w:t>
      </w:r>
      <w:r w:rsidR="00F52A9F">
        <w:t xml:space="preserve">—research </w:t>
      </w:r>
      <w:r w:rsidRPr="00D00D89">
        <w:t>transparency and incentives</w:t>
      </w:r>
      <w:r w:rsidR="00F52A9F">
        <w:t>—</w:t>
      </w:r>
      <w:r w:rsidRPr="00D00D89">
        <w:t>will improve the integrity of the research process and</w:t>
      </w:r>
      <w:r>
        <w:t>,</w:t>
      </w:r>
      <w:r w:rsidRPr="00D00D89">
        <w:t xml:space="preserve"> at the same time</w:t>
      </w:r>
      <w:r>
        <w:t>,</w:t>
      </w:r>
      <w:r w:rsidRPr="00D00D89">
        <w:t xml:space="preserve"> make it much harder for people to cheat and game the system. Therefore, we can focus on one for much more general benefit while addressing the other</w:t>
      </w:r>
      <w:r w:rsidRPr="00897DCF">
        <w:t xml:space="preserve">. Effectively, I take a public health stance on this. Rather than focusing on the rare cases that might have individually a disproportionate impact but are rare, we should focus on the more widespread issues </w:t>
      </w:r>
      <w:r>
        <w:t>where,</w:t>
      </w:r>
      <w:r w:rsidRPr="00897DCF">
        <w:t xml:space="preserve"> if we can address them in a more </w:t>
      </w:r>
      <w:r w:rsidRPr="00897DCF">
        <w:t>mundane wa</w:t>
      </w:r>
      <w:r>
        <w:t xml:space="preserve">y </w:t>
      </w:r>
      <w:r w:rsidRPr="00897DCF">
        <w:t>through things like research transparency</w:t>
      </w:r>
      <w:r>
        <w:t>,</w:t>
      </w:r>
      <w:r w:rsidRPr="00897DCF">
        <w:t xml:space="preserve"> we can shift the distribution</w:t>
      </w:r>
      <w:r>
        <w:t>.</w:t>
      </w:r>
      <w:r w:rsidRPr="00897DCF">
        <w:t xml:space="preserve"> </w:t>
      </w:r>
      <w:r>
        <w:t xml:space="preserve">It is a bit like </w:t>
      </w:r>
      <w:r w:rsidRPr="00897DCF">
        <w:t>everybody dr</w:t>
      </w:r>
      <w:r>
        <w:t>inking</w:t>
      </w:r>
      <w:r w:rsidRPr="00897DCF">
        <w:t xml:space="preserve"> a little less alcohol </w:t>
      </w:r>
      <w:r>
        <w:t>and the</w:t>
      </w:r>
      <w:r w:rsidRPr="00897DCF">
        <w:t xml:space="preserve"> population as a whole </w:t>
      </w:r>
      <w:r>
        <w:t>being a</w:t>
      </w:r>
      <w:r w:rsidRPr="00897DCF">
        <w:t xml:space="preserve"> lot healthier. </w:t>
      </w:r>
      <w:r>
        <w:t>T</w:t>
      </w:r>
      <w:r w:rsidRPr="00897DCF">
        <w:t xml:space="preserve">hat kind of approach will gain more traction </w:t>
      </w:r>
      <w:r>
        <w:t>and</w:t>
      </w:r>
      <w:r w:rsidRPr="00897DCF">
        <w:t xml:space="preserve"> move us further when it comes to improving the quality of the work we do. </w:t>
      </w:r>
      <w:r>
        <w:t>W</w:t>
      </w:r>
      <w:r w:rsidRPr="00897DCF">
        <w:t xml:space="preserve">hat we need to do is move away from a system </w:t>
      </w:r>
      <w:r>
        <w:t xml:space="preserve">and </w:t>
      </w:r>
      <w:r w:rsidRPr="00897DCF">
        <w:t>culture that focuses very much on trust</w:t>
      </w:r>
      <w:r>
        <w:t>ing</w:t>
      </w:r>
      <w:r w:rsidRPr="00897DCF">
        <w:t xml:space="preserve"> individuals and individual researchers </w:t>
      </w:r>
      <w:r>
        <w:t>to</w:t>
      </w:r>
      <w:r w:rsidRPr="00897DCF">
        <w:t xml:space="preserve"> a process that is inherently more trustworthy</w:t>
      </w:r>
      <w:r w:rsidRPr="00E206C4">
        <w:t xml:space="preserve"> because it is transparent</w:t>
      </w:r>
      <w:r>
        <w:t>,</w:t>
      </w:r>
      <w:r w:rsidRPr="00E206C4">
        <w:t xml:space="preserve"> for example.</w:t>
      </w:r>
    </w:p>
    <w:p w:rsidR="00A550DE" w:rsidP="00A550DE">
      <w:pPr>
        <w:pStyle w:val="Question"/>
        <w:numPr>
          <w:ilvl w:val="0"/>
          <w:numId w:val="9"/>
        </w:numPr>
      </w:pPr>
      <w:sdt>
        <w:sdtPr>
          <w:alias w:val="Member"/>
          <w:tag w:val="&lt;Member mnisId='4837' dodsId=''&gt;"/>
          <w:id w:val="-388881529"/>
          <w:placeholder>
            <w:docPart w:val="A8EE806CAA4B41C1821695FA4F5DDFA3"/>
          </w:placeholder>
          <w:richText/>
        </w:sdtPr>
        <w:sdtContent>
          <w:r w:rsidRPr="00E206C4">
            <w:rPr>
              <w:b/>
            </w:rPr>
            <w:t>Aaron Bell:</w:t>
          </w:r>
        </w:sdtContent>
      </w:sdt>
      <w:r>
        <w:t xml:space="preserve"> </w:t>
      </w:r>
      <w:r w:rsidRPr="00E206C4">
        <w:t>Professor Bishop, you mentioned clinical trials and publication bias. Th</w:t>
      </w:r>
      <w:r>
        <w:t>is Committee’s</w:t>
      </w:r>
      <w:r w:rsidRPr="00E206C4">
        <w:t xml:space="preserve"> predecessor </w:t>
      </w:r>
      <w:r>
        <w:t xml:space="preserve">reported on that. In this inquiry we have </w:t>
      </w:r>
      <w:r w:rsidRPr="00E206C4">
        <w:t>received evidence from</w:t>
      </w:r>
      <w:r>
        <w:t xml:space="preserve"> Cochrane, Transparency International, G</w:t>
      </w:r>
      <w:r w:rsidRPr="00E206C4">
        <w:t xml:space="preserve">lobal </w:t>
      </w:r>
      <w:r>
        <w:t>H</w:t>
      </w:r>
      <w:r w:rsidRPr="00E206C4">
        <w:t xml:space="preserve">ealth </w:t>
      </w:r>
      <w:r>
        <w:t>P</w:t>
      </w:r>
      <w:r w:rsidRPr="00E206C4">
        <w:t>rogra</w:t>
      </w:r>
      <w:r>
        <w:t xml:space="preserve">ms </w:t>
      </w:r>
      <w:r w:rsidRPr="00E206C4">
        <w:t>and</w:t>
      </w:r>
      <w:r>
        <w:t xml:space="preserve"> TranspariMED, which is No. </w:t>
      </w:r>
      <w:r w:rsidRPr="00E206C4">
        <w:t>24 on the website. They recommend we should put in place some sanctions with teeth for sponsors that fail to make trial results public</w:t>
      </w:r>
      <w:r>
        <w:t>; that we set</w:t>
      </w:r>
      <w:r w:rsidRPr="00E206C4">
        <w:t xml:space="preserve"> a starting date for that</w:t>
      </w:r>
      <w:r>
        <w:t>;</w:t>
      </w:r>
      <w:r w:rsidRPr="00E206C4">
        <w:t xml:space="preserve"> and </w:t>
      </w:r>
      <w:r>
        <w:t xml:space="preserve">that we </w:t>
      </w:r>
      <w:r w:rsidRPr="00E206C4">
        <w:t>conduct annual follow</w:t>
      </w:r>
      <w:r>
        <w:t>-</w:t>
      </w:r>
      <w:r w:rsidRPr="00E206C4">
        <w:t>ups until that improves. F</w:t>
      </w:r>
      <w:r>
        <w:t>irst</w:t>
      </w:r>
      <w:r w:rsidRPr="00E206C4">
        <w:t>, would you recommend that for clinical trials</w:t>
      </w:r>
      <w:r>
        <w:t>? S</w:t>
      </w:r>
      <w:r w:rsidRPr="00E206C4">
        <w:t xml:space="preserve">econdly, </w:t>
      </w:r>
      <w:r w:rsidR="00B87ED4">
        <w:t>could</w:t>
      </w:r>
      <w:r w:rsidRPr="00E206C4">
        <w:t xml:space="preserve"> we </w:t>
      </w:r>
      <w:r>
        <w:t xml:space="preserve">extend </w:t>
      </w:r>
      <w:r w:rsidR="00B87ED4">
        <w:t xml:space="preserve">that </w:t>
      </w:r>
      <w:r>
        <w:t xml:space="preserve">to </w:t>
      </w:r>
      <w:r w:rsidRPr="00E206C4">
        <w:t>other disciplines</w:t>
      </w:r>
      <w:r>
        <w:t>? Y</w:t>
      </w:r>
      <w:r w:rsidRPr="00E206C4">
        <w:t>ou put in place sanctions for people who do not report results they ha</w:t>
      </w:r>
      <w:r>
        <w:t>ve been</w:t>
      </w:r>
      <w:r w:rsidRPr="00E206C4">
        <w:t xml:space="preserve"> conducting</w:t>
      </w:r>
      <w:r>
        <w:t>.</w:t>
      </w:r>
    </w:p>
    <w:p w:rsidR="00A550DE" w:rsidP="00A550DE">
      <w:pPr>
        <w:pStyle w:val="Answer"/>
      </w:pPr>
      <w:sdt>
        <w:sdtPr>
          <w:alias w:val="Witness"/>
          <w:id w:val="-531892561"/>
          <w:placeholder>
            <w:docPart w:val="A8EE806CAA4B41C1821695FA4F5DDFA3"/>
          </w:placeholder>
          <w:richText/>
        </w:sdtPr>
        <w:sdtContent>
          <w:r w:rsidRPr="00E206C4">
            <w:rPr>
              <w:b/>
              <w:i/>
            </w:rPr>
            <w:t>Professor Bishop:</w:t>
          </w:r>
        </w:sdtContent>
      </w:sdt>
      <w:r>
        <w:t xml:space="preserve"> </w:t>
      </w:r>
      <w:r w:rsidRPr="00E206C4">
        <w:t>The answer is probably yes. I am always a little guarded about jump</w:t>
      </w:r>
      <w:r>
        <w:t>ing in and</w:t>
      </w:r>
      <w:r w:rsidRPr="00E206C4">
        <w:t xml:space="preserve"> saying that is a great idea, because there are so many </w:t>
      </w:r>
      <w:r>
        <w:t xml:space="preserve">areas </w:t>
      </w:r>
      <w:r w:rsidRPr="00E206C4">
        <w:t>where there are unintended consequences</w:t>
      </w:r>
      <w:r>
        <w:t>.</w:t>
      </w:r>
      <w:r w:rsidRPr="00E206C4">
        <w:t xml:space="preserve"> </w:t>
      </w:r>
      <w:r>
        <w:t>It</w:t>
      </w:r>
      <w:r w:rsidRPr="00E206C4">
        <w:t xml:space="preserve"> might be worth trying that and seeing what the impact is. Marcus is probably</w:t>
      </w:r>
      <w:r>
        <w:t xml:space="preserve"> better able to answer that.</w:t>
      </w:r>
    </w:p>
    <w:p w:rsidR="00A550DE" w:rsidP="00A550DE">
      <w:pPr>
        <w:pStyle w:val="Question"/>
        <w:numPr>
          <w:ilvl w:val="0"/>
          <w:numId w:val="9"/>
        </w:numPr>
      </w:pPr>
      <w:sdt>
        <w:sdtPr>
          <w:alias w:val="Member"/>
          <w:tag w:val="&lt;Member mnisId='4837' dodsId=''&gt;"/>
          <w:id w:val="205222553"/>
          <w:placeholder>
            <w:docPart w:val="A8EE806CAA4B41C1821695FA4F5DDFA3"/>
          </w:placeholder>
          <w:richText/>
        </w:sdtPr>
        <w:sdtContent>
          <w:r w:rsidRPr="00012F61">
            <w:rPr>
              <w:b/>
            </w:rPr>
            <w:t>Aaron Bell:</w:t>
          </w:r>
        </w:sdtContent>
      </w:sdt>
      <w:r>
        <w:t xml:space="preserve"> What happens if you register a report and </w:t>
      </w:r>
      <w:r w:rsidRPr="008A0586">
        <w:t>do not publish the second half of it?</w:t>
      </w:r>
    </w:p>
    <w:p w:rsidR="00A550DE" w:rsidRPr="0096495D" w:rsidP="00A550DE">
      <w:pPr>
        <w:pStyle w:val="Answer"/>
      </w:pPr>
      <w:sdt>
        <w:sdtPr>
          <w:alias w:val="Witness"/>
          <w:id w:val="1708980570"/>
          <w:placeholder>
            <w:docPart w:val="A8EE806CAA4B41C1821695FA4F5DDFA3"/>
          </w:placeholder>
          <w:richText/>
        </w:sdtPr>
        <w:sdtContent>
          <w:r w:rsidRPr="008A0586">
            <w:rPr>
              <w:b/>
              <w:i/>
            </w:rPr>
            <w:t>Professor Munafò:</w:t>
          </w:r>
        </w:sdtContent>
      </w:sdt>
      <w:r>
        <w:t xml:space="preserve"> </w:t>
      </w:r>
      <w:r w:rsidRPr="008A0586">
        <w:t>The point is that it is transparent</w:t>
      </w:r>
      <w:r>
        <w:t>.</w:t>
      </w:r>
      <w:r w:rsidRPr="008A0586">
        <w:t xml:space="preserve"> You can see that</w:t>
      </w:r>
      <w:r w:rsidR="00D2285F">
        <w:t>,</w:t>
      </w:r>
      <w:r w:rsidRPr="008A0586">
        <w:t xml:space="preserve"> so you know something has happened and you can go and ask them</w:t>
      </w:r>
      <w:r>
        <w:t>. T</w:t>
      </w:r>
      <w:r w:rsidRPr="008A0586">
        <w:t>hat transparency allows you to go in and che</w:t>
      </w:r>
      <w:r>
        <w:t xml:space="preserve">ck. In </w:t>
      </w:r>
      <w:r w:rsidRPr="008A0586">
        <w:t>the context of clinical trials and data</w:t>
      </w:r>
      <w:r w:rsidR="00D2285F">
        <w:t xml:space="preserve"> </w:t>
      </w:r>
      <w:r w:rsidRPr="008A0586">
        <w:t>sharing, the reason we have a concern is that we know data are not being shared. We know that because studies are pre</w:t>
      </w:r>
      <w:r>
        <w:noBreakHyphen/>
      </w:r>
      <w:r w:rsidRPr="008A0586">
        <w:t>registered. One of the reasons</w:t>
      </w:r>
      <w:r>
        <w:t xml:space="preserve"> in part that</w:t>
      </w:r>
      <w:r w:rsidRPr="008A0586">
        <w:t xml:space="preserve"> the vaccine programme </w:t>
      </w:r>
      <w:r>
        <w:t>has been</w:t>
      </w:r>
      <w:r w:rsidRPr="008A0586">
        <w:t xml:space="preserve"> so successful and rapid </w:t>
      </w:r>
      <w:r>
        <w:t>is</w:t>
      </w:r>
      <w:r w:rsidRPr="008A0586">
        <w:t xml:space="preserve"> that those things that we have been talking about are already embedded in that particular area of research in multi-centre collaboration, pre-registration, data</w:t>
      </w:r>
      <w:r w:rsidR="00D2285F">
        <w:t xml:space="preserve"> </w:t>
      </w:r>
      <w:r w:rsidRPr="008A0586">
        <w:t>sharing</w:t>
      </w:r>
      <w:r w:rsidR="00D2285F">
        <w:t>,</w:t>
      </w:r>
      <w:r w:rsidRPr="008A0586">
        <w:t xml:space="preserve"> etc.</w:t>
      </w:r>
    </w:p>
    <w:p w:rsidR="00A550DE" w:rsidP="00A550DE">
      <w:pPr>
        <w:pStyle w:val="Answer"/>
      </w:pPr>
      <w:r>
        <w:t>A</w:t>
      </w:r>
      <w:r w:rsidRPr="0096495D">
        <w:t>s a psychologist interested in behaviour change</w:t>
      </w:r>
      <w:r w:rsidRPr="002503C4">
        <w:t xml:space="preserve"> </w:t>
      </w:r>
      <w:r w:rsidRPr="0096495D">
        <w:t>I am always wary of sanctions as a solution, but we can look at whether the existing incentives within the system can be modified to promote the behaviour</w:t>
      </w:r>
      <w:r>
        <w:t>s</w:t>
      </w:r>
      <w:r w:rsidRPr="00F9268B">
        <w:t xml:space="preserve"> tha</w:t>
      </w:r>
      <w:r>
        <w:t xml:space="preserve">t </w:t>
      </w:r>
      <w:r w:rsidRPr="00F9268B">
        <w:t>we think would make a difference. For example, the future research assessment programme is ongoing</w:t>
      </w:r>
      <w:r>
        <w:t xml:space="preserve"> </w:t>
      </w:r>
      <w:r w:rsidRPr="00F9268B">
        <w:t>to look at what the next research excellence framework might look lik</w:t>
      </w:r>
      <w:r>
        <w:t xml:space="preserve">e. The previous </w:t>
      </w:r>
      <w:r w:rsidRPr="00F9268B">
        <w:t xml:space="preserve">one focused very much on outputs and </w:t>
      </w:r>
      <w:r>
        <w:t xml:space="preserve">much </w:t>
      </w:r>
      <w:r w:rsidRPr="00F9268B">
        <w:t>less on environment</w:t>
      </w:r>
      <w:r>
        <w:t xml:space="preserve">. One </w:t>
      </w:r>
      <w:r w:rsidRPr="00F9268B">
        <w:t xml:space="preserve">thing that could make a big difference in the context of what you are describing is </w:t>
      </w:r>
      <w:r>
        <w:t>much greater</w:t>
      </w:r>
      <w:r w:rsidRPr="00F9268B">
        <w:t xml:space="preserve"> focu</w:t>
      </w:r>
      <w:r>
        <w:t>s</w:t>
      </w:r>
      <w:r w:rsidRPr="00F9268B">
        <w:t xml:space="preserve"> on environment and process and much less on output. For example, what proportion of papers generated by an institution ha</w:t>
      </w:r>
      <w:r w:rsidR="00B84286">
        <w:t>s</w:t>
      </w:r>
      <w:r w:rsidRPr="00F9268B">
        <w:t xml:space="preserve"> a credible data-sharing statement?</w:t>
      </w:r>
    </w:p>
    <w:p w:rsidR="00A550DE" w:rsidP="00A550DE">
      <w:pPr>
        <w:pStyle w:val="Question"/>
        <w:numPr>
          <w:ilvl w:val="0"/>
          <w:numId w:val="9"/>
        </w:numPr>
      </w:pPr>
      <w:sdt>
        <w:sdtPr>
          <w:alias w:val="Member"/>
          <w:tag w:val="&lt;Member mnisId='1578' dodsId='40488'&gt;"/>
          <w:id w:val="1333178860"/>
          <w:placeholder>
            <w:docPart w:val="A8EE806CAA4B41C1821695FA4F5DDFA3"/>
          </w:placeholder>
          <w:richText/>
        </w:sdtPr>
        <w:sdtContent>
          <w:r w:rsidRPr="00F9268B">
            <w:rPr>
              <w:b/>
            </w:rPr>
            <w:t>Chair:</w:t>
          </w:r>
        </w:sdtContent>
      </w:sdt>
      <w:r>
        <w:t xml:space="preserve"> </w:t>
      </w:r>
      <w:r w:rsidRPr="00F9268B">
        <w:t>There is one</w:t>
      </w:r>
      <w:r>
        <w:t xml:space="preserve"> final</w:t>
      </w:r>
      <w:r w:rsidRPr="00F9268B">
        <w:t xml:space="preserve"> question</w:t>
      </w:r>
      <w:r>
        <w:t xml:space="preserve"> to Professor Bishop,</w:t>
      </w:r>
      <w:r w:rsidRPr="00F9268B">
        <w:t xml:space="preserve"> perhaps a provocative one</w:t>
      </w:r>
      <w:r>
        <w:t>.</w:t>
      </w:r>
      <w:r w:rsidRPr="00F9268B">
        <w:t xml:space="preserve"> </w:t>
      </w:r>
      <w:r>
        <w:t xml:space="preserve">Going </w:t>
      </w:r>
      <w:r w:rsidRPr="00F9268B">
        <w:t>back to the discussion we had about machine learning</w:t>
      </w:r>
      <w:r>
        <w:t>,</w:t>
      </w:r>
      <w:r w:rsidRPr="00F9268B">
        <w:t xml:space="preserve"> that seems to me to be likely to advance in all areas</w:t>
      </w:r>
      <w:r w:rsidRPr="0040051E">
        <w:t xml:space="preserve"> of technology in our lives. As you rightly point out, the essence of it</w:t>
      </w:r>
      <w:r w:rsidRPr="009747E8">
        <w:t xml:space="preserve"> is </w:t>
      </w:r>
      <w:r>
        <w:t>ir</w:t>
      </w:r>
      <w:r w:rsidRPr="009747E8">
        <w:t xml:space="preserve">reproducible in the sense that the machine sets off and makes </w:t>
      </w:r>
      <w:r>
        <w:t>connect</w:t>
      </w:r>
      <w:r w:rsidRPr="009747E8">
        <w:t>ions without hypothesis</w:t>
      </w:r>
      <w:r>
        <w:t>; it</w:t>
      </w:r>
      <w:r w:rsidRPr="009747E8">
        <w:t xml:space="preserve"> informs itself</w:t>
      </w:r>
      <w:r>
        <w:t>, m</w:t>
      </w:r>
      <w:r w:rsidRPr="009747E8">
        <w:t xml:space="preserve">akes other </w:t>
      </w:r>
      <w:r>
        <w:t>c</w:t>
      </w:r>
      <w:r w:rsidRPr="009747E8">
        <w:t>onne</w:t>
      </w:r>
      <w:r>
        <w:t>ct</w:t>
      </w:r>
      <w:r w:rsidRPr="009747E8">
        <w:t>ions and comes out with results. In these discussions</w:t>
      </w:r>
      <w:r w:rsidR="00D5747F">
        <w:t>,</w:t>
      </w:r>
      <w:r w:rsidRPr="009747E8">
        <w:t xml:space="preserve"> are we not a bit like </w:t>
      </w:r>
      <w:r>
        <w:t>K</w:t>
      </w:r>
      <w:r w:rsidRPr="009747E8">
        <w:t xml:space="preserve">ing </w:t>
      </w:r>
      <w:r>
        <w:t>C</w:t>
      </w:r>
      <w:r w:rsidRPr="009747E8">
        <w:t>anute</w:t>
      </w:r>
      <w:r>
        <w:t xml:space="preserve">? We </w:t>
      </w:r>
      <w:r w:rsidRPr="009747E8">
        <w:t>are addressing</w:t>
      </w:r>
      <w:r>
        <w:t xml:space="preserve"> some concerns </w:t>
      </w:r>
      <w:r w:rsidRPr="00FF22EA">
        <w:t xml:space="preserve">that are about to be swept aside by the power of the insight that comes from the analysis of big data by machine learning </w:t>
      </w:r>
      <w:r w:rsidR="008E541A">
        <w:t>that</w:t>
      </w:r>
      <w:r w:rsidRPr="00FF22EA">
        <w:t xml:space="preserve"> will be impervious to the discussions we are having.</w:t>
      </w:r>
    </w:p>
    <w:p w:rsidR="00C95DD0" w:rsidP="00A550DE">
      <w:pPr>
        <w:pStyle w:val="Answer"/>
      </w:pPr>
      <w:sdt>
        <w:sdtPr>
          <w:alias w:val="Witness"/>
          <w:id w:val="1015582900"/>
          <w:placeholder>
            <w:docPart w:val="A8EE806CAA4B41C1821695FA4F5DDFA3"/>
          </w:placeholder>
          <w:richText/>
        </w:sdtPr>
        <w:sdtContent>
          <w:r w:rsidRPr="00FF22EA" w:rsidR="00A550DE">
            <w:rPr>
              <w:b/>
              <w:i/>
            </w:rPr>
            <w:t>Professor Bishop:</w:t>
          </w:r>
        </w:sdtContent>
      </w:sdt>
      <w:r w:rsidR="00A550DE">
        <w:t xml:space="preserve"> </w:t>
      </w:r>
      <w:r w:rsidRPr="00FF22EA" w:rsidR="00A550DE">
        <w:t>I am not an expert on machine learning</w:t>
      </w:r>
      <w:r w:rsidR="00A550DE">
        <w:t>. A</w:t>
      </w:r>
      <w:r w:rsidRPr="00FF22EA" w:rsidR="00A550DE">
        <w:t>ll I do know is that</w:t>
      </w:r>
      <w:r w:rsidR="00D5747F">
        <w:t>,</w:t>
      </w:r>
      <w:r w:rsidRPr="00FF22EA" w:rsidR="00A550DE">
        <w:t xml:space="preserve"> where it has been tried in areas that I know about</w:t>
      </w:r>
      <w:r w:rsidR="00D5747F">
        <w:t>,</w:t>
      </w:r>
      <w:r w:rsidRPr="00FF22EA" w:rsidR="00A550DE">
        <w:t xml:space="preserve"> every machine</w:t>
      </w:r>
      <w:r w:rsidR="00216F86">
        <w:t>-</w:t>
      </w:r>
      <w:r w:rsidRPr="00FF22EA" w:rsidR="00A550DE">
        <w:t xml:space="preserve"> learning study seems to get a different</w:t>
      </w:r>
      <w:r w:rsidR="00A550DE">
        <w:t xml:space="preserve"> </w:t>
      </w:r>
      <w:r w:rsidRPr="00FF22EA" w:rsidR="00A550DE">
        <w:t>result</w:t>
      </w:r>
      <w:r w:rsidRPr="00F00A66" w:rsidR="00A550DE">
        <w:t xml:space="preserve"> and they do not</w:t>
      </w:r>
      <w:r w:rsidR="00A550DE">
        <w:t xml:space="preserve"> </w:t>
      </w:r>
      <w:r w:rsidR="00886D6D">
        <w:t>generalise</w:t>
      </w:r>
      <w:r w:rsidR="00A550DE">
        <w:t xml:space="preserve">. </w:t>
      </w:r>
      <w:r w:rsidRPr="00F00A66" w:rsidR="00A550DE">
        <w:t xml:space="preserve">I know it has been highly effective </w:t>
      </w:r>
      <w:r w:rsidR="00A550DE">
        <w:t xml:space="preserve">in </w:t>
      </w:r>
      <w:r w:rsidRPr="00F00A66" w:rsidR="00A550DE">
        <w:t>things like visual recognition from scenes and playing chess</w:t>
      </w:r>
      <w:r w:rsidR="00A550DE">
        <w:t>. S</w:t>
      </w:r>
      <w:r w:rsidRPr="00F00A66" w:rsidR="00A550DE">
        <w:t xml:space="preserve">ome studies that involve that approach have managed to be highly effective, but often it is just applied as a kind of hope and a prayer that a bit of blind analysis will give us much more insight than anything more theoretically constructed </w:t>
      </w:r>
      <w:r>
        <w:t xml:space="preserve">or </w:t>
      </w:r>
      <w:r w:rsidRPr="00F00A66" w:rsidR="00A550DE">
        <w:t xml:space="preserve">from a hypothesis. </w:t>
      </w:r>
    </w:p>
    <w:p w:rsidR="00A550DE" w:rsidP="00A550DE">
      <w:pPr>
        <w:pStyle w:val="Answer"/>
      </w:pPr>
      <w:r w:rsidRPr="00F00A66">
        <w:t xml:space="preserve">I would say that so far it has not lived up to that promise. </w:t>
      </w:r>
      <w:r>
        <w:t>Y</w:t>
      </w:r>
      <w:r w:rsidRPr="00F00A66">
        <w:t>ou will find random patterns as well as real ones and there should be methods for dealing with that</w:t>
      </w:r>
      <w:r>
        <w:t xml:space="preserve">, but </w:t>
      </w:r>
      <w:r w:rsidRPr="00F00A66">
        <w:t>at the moment people are perhaps not throwing out the random patterns quite enough and making a big deal about them.</w:t>
      </w:r>
    </w:p>
    <w:p w:rsidR="00A550DE" w:rsidP="00A550DE">
      <w:pPr>
        <w:pStyle w:val="Remark"/>
      </w:pPr>
      <w:sdt>
        <w:sdtPr>
          <w:alias w:val="Member"/>
          <w:tag w:val="&lt;Member mnisId='1578' dodsId='40488'&gt;"/>
          <w:id w:val="1463926866"/>
          <w:placeholder>
            <w:docPart w:val="A8EE806CAA4B41C1821695FA4F5DDFA3"/>
          </w:placeholder>
          <w:richText/>
        </w:sdtPr>
        <w:sdtContent>
          <w:r w:rsidRPr="00D21D63">
            <w:rPr>
              <w:b/>
            </w:rPr>
            <w:t>Chair:</w:t>
          </w:r>
        </w:sdtContent>
      </w:sdt>
      <w:r>
        <w:t xml:space="preserve"> </w:t>
      </w:r>
      <w:r w:rsidRPr="00D21D63">
        <w:t>We are very grateful to both of you for coming to give evidence to us. Thank you very much indeed.</w:t>
      </w:r>
    </w:p>
    <w:p w:rsidR="00A550DE" w:rsidP="00A550DE">
      <w:pPr>
        <w:pStyle w:val="TitlePanel0"/>
      </w:pPr>
      <w:r>
        <w:t>Examination of witnesses</w:t>
      </w:r>
    </w:p>
    <w:p w:rsidR="00A550DE" w:rsidP="00A550DE">
      <w:pPr>
        <w:pStyle w:val="Para"/>
      </w:pPr>
      <w:r>
        <w:t xml:space="preserve">Witnesses: </w:t>
      </w:r>
      <w:r>
        <w:t>Dr Oransky and Dr Clayton.</w:t>
      </w:r>
    </w:p>
    <w:p w:rsidR="00C95DD0" w:rsidP="00A550DE">
      <w:pPr>
        <w:pStyle w:val="Question"/>
        <w:numPr>
          <w:ilvl w:val="0"/>
          <w:numId w:val="9"/>
        </w:numPr>
      </w:pPr>
      <w:sdt>
        <w:sdtPr>
          <w:alias w:val="Member"/>
          <w:tag w:val="&lt;Member mnisId='1578' dodsId='40488'&gt;"/>
          <w:id w:val="1849907511"/>
          <w:placeholder>
            <w:docPart w:val="A8EE806CAA4B41C1821695FA4F5DDFA3"/>
          </w:placeholder>
          <w:richText/>
        </w:sdtPr>
        <w:sdtContent>
          <w:r w:rsidRPr="0015576A" w:rsidR="00A550DE">
            <w:rPr>
              <w:b/>
            </w:rPr>
            <w:t>Chair:</w:t>
          </w:r>
        </w:sdtContent>
      </w:sdt>
      <w:r w:rsidR="00A550DE">
        <w:t xml:space="preserve"> Our final panel of witnesses joins us from the east coast of the United States where it will not have escaped our attention that it is 6.15 </w:t>
      </w:r>
      <w:r>
        <w:t>am</w:t>
      </w:r>
      <w:r w:rsidR="00A550DE">
        <w:t>. W</w:t>
      </w:r>
      <w:r w:rsidRPr="00885C6F" w:rsidR="00A550DE">
        <w:t xml:space="preserve">e are especially grateful to our next two witnesses for joining us this morning. </w:t>
      </w:r>
    </w:p>
    <w:p w:rsidR="00C95DD0" w:rsidP="00C95DD0">
      <w:pPr>
        <w:pStyle w:val="Question"/>
        <w:numPr>
          <w:ilvl w:val="0"/>
          <w:numId w:val="0"/>
        </w:numPr>
        <w:ind w:left="794"/>
      </w:pPr>
      <w:r w:rsidRPr="00885C6F">
        <w:t>I am very pleased to welcome</w:t>
      </w:r>
      <w:r>
        <w:t xml:space="preserve"> Dr Janine Austin Clayton,</w:t>
      </w:r>
      <w:r w:rsidRPr="00885C6F">
        <w:t xml:space="preserve"> associate director for research on </w:t>
      </w:r>
      <w:r>
        <w:t>w</w:t>
      </w:r>
      <w:r w:rsidRPr="00885C6F">
        <w:t xml:space="preserve">omen's </w:t>
      </w:r>
      <w:r>
        <w:t>h</w:t>
      </w:r>
      <w:r w:rsidRPr="00885C6F">
        <w:t xml:space="preserve">ealth at the National Institute for </w:t>
      </w:r>
      <w:r>
        <w:t>H</w:t>
      </w:r>
      <w:r w:rsidRPr="00885C6F">
        <w:t xml:space="preserve">ealth in the United </w:t>
      </w:r>
      <w:r w:rsidRPr="00885C6F">
        <w:t>States</w:t>
      </w:r>
      <w:r w:rsidRPr="00885C6F">
        <w:t>. D</w:t>
      </w:r>
      <w:r>
        <w:t xml:space="preserve">r </w:t>
      </w:r>
      <w:r w:rsidRPr="00885C6F">
        <w:t>Clayton has been instrumental</w:t>
      </w:r>
      <w:r w:rsidRPr="00DB0995">
        <w:t xml:space="preserve"> in </w:t>
      </w:r>
      <w:r>
        <w:t xml:space="preserve">exposing </w:t>
      </w:r>
      <w:r w:rsidRPr="00DB0995">
        <w:t>questions of</w:t>
      </w:r>
      <w:r>
        <w:t xml:space="preserve"> </w:t>
      </w:r>
      <w:r w:rsidRPr="00DB0995">
        <w:t xml:space="preserve">gender bias in research in the medical field in the US. </w:t>
      </w:r>
    </w:p>
    <w:p w:rsidR="00C95DD0" w:rsidP="00C95DD0">
      <w:pPr>
        <w:pStyle w:val="Question"/>
        <w:numPr>
          <w:ilvl w:val="0"/>
          <w:numId w:val="0"/>
        </w:numPr>
        <w:ind w:left="794"/>
      </w:pPr>
      <w:r w:rsidRPr="00DB0995">
        <w:t>I</w:t>
      </w:r>
      <w:r>
        <w:t xml:space="preserve"> am</w:t>
      </w:r>
      <w:r w:rsidRPr="00DB0995">
        <w:t xml:space="preserve"> also pleased to welcome </w:t>
      </w:r>
      <w:r>
        <w:t xml:space="preserve">Dr </w:t>
      </w:r>
      <w:r w:rsidRPr="00DB0995">
        <w:t xml:space="preserve">Ivan </w:t>
      </w:r>
      <w:r>
        <w:t>O</w:t>
      </w:r>
      <w:r w:rsidRPr="00DB0995">
        <w:t>ransky</w:t>
      </w:r>
      <w:r w:rsidR="00216F86">
        <w:t>,</w:t>
      </w:r>
      <w:r w:rsidRPr="00DB0995">
        <w:t xml:space="preserve"> who is editor</w:t>
      </w:r>
      <w:r>
        <w:t>-</w:t>
      </w:r>
      <w:r w:rsidRPr="00DB0995">
        <w:t>in</w:t>
      </w:r>
      <w:r>
        <w:t>-</w:t>
      </w:r>
      <w:r w:rsidRPr="00DB0995">
        <w:t>chief of the journal</w:t>
      </w:r>
      <w:r>
        <w:t xml:space="preserve"> </w:t>
      </w:r>
      <w:r>
        <w:rPr>
          <w:i/>
          <w:iCs/>
        </w:rPr>
        <w:t>Spectrum</w:t>
      </w:r>
      <w:r>
        <w:t xml:space="preserve"> </w:t>
      </w:r>
      <w:r w:rsidRPr="00DB0995">
        <w:t xml:space="preserve">and teaches medical journalism at New York </w:t>
      </w:r>
      <w:r>
        <w:t>U</w:t>
      </w:r>
      <w:r w:rsidRPr="00DB0995">
        <w:t>niversit</w:t>
      </w:r>
      <w:r>
        <w:t>y’s</w:t>
      </w:r>
      <w:r w:rsidRPr="00DB0995">
        <w:t xml:space="preserve"> Carter </w:t>
      </w:r>
      <w:r>
        <w:t>J</w:t>
      </w:r>
      <w:r w:rsidRPr="00DB0995">
        <w:t xml:space="preserve">ournalism </w:t>
      </w:r>
      <w:r>
        <w:t>I</w:t>
      </w:r>
      <w:r w:rsidRPr="00DB0995">
        <w:t>nstitute</w:t>
      </w:r>
      <w:r>
        <w:t>. H</w:t>
      </w:r>
      <w:r w:rsidRPr="00DB0995">
        <w:t xml:space="preserve">e is the founder </w:t>
      </w:r>
      <w:r>
        <w:t xml:space="preserve">of </w:t>
      </w:r>
      <w:r w:rsidRPr="00DB0995">
        <w:t>and responsible for the blog</w:t>
      </w:r>
      <w:r>
        <w:t xml:space="preserve"> Retraction Watch</w:t>
      </w:r>
      <w:r>
        <w:t>,</w:t>
      </w:r>
      <w:r w:rsidRPr="00DB0995">
        <w:t xml:space="preserve"> which scrutinises the retraction of medical papers</w:t>
      </w:r>
      <w:r>
        <w:t xml:space="preserve">. </w:t>
      </w:r>
    </w:p>
    <w:p w:rsidR="00A550DE" w:rsidP="00C95DD0">
      <w:pPr>
        <w:pStyle w:val="Question"/>
        <w:numPr>
          <w:ilvl w:val="0"/>
          <w:numId w:val="0"/>
        </w:numPr>
        <w:ind w:left="794"/>
      </w:pPr>
      <w:r>
        <w:t>T</w:t>
      </w:r>
      <w:r w:rsidRPr="00DB0995">
        <w:t>hank you very much indeed</w:t>
      </w:r>
      <w:r>
        <w:t xml:space="preserve"> to</w:t>
      </w:r>
      <w:r w:rsidRPr="00DB0995">
        <w:t xml:space="preserve"> both of you for appearing before the Comm</w:t>
      </w:r>
      <w:r>
        <w:t>ittee</w:t>
      </w:r>
      <w:r w:rsidRPr="00DB0995">
        <w:t xml:space="preserve"> today. We are kicking off our inquiry into reproducibility in research integrity</w:t>
      </w:r>
      <w:r>
        <w:t xml:space="preserve">. Starting </w:t>
      </w:r>
      <w:r w:rsidRPr="00DB0995">
        <w:t xml:space="preserve">with </w:t>
      </w:r>
      <w:r>
        <w:t xml:space="preserve">Dr </w:t>
      </w:r>
      <w:r w:rsidRPr="00DB0995">
        <w:t>Clayton, perhaps you might give us your</w:t>
      </w:r>
      <w:r w:rsidRPr="005D62C8">
        <w:t xml:space="preserve"> views on how much of a crisis or problem is being faced</w:t>
      </w:r>
      <w:r>
        <w:t>.</w:t>
      </w:r>
      <w:r w:rsidRPr="005D62C8">
        <w:t xml:space="preserve"> </w:t>
      </w:r>
      <w:r>
        <w:t>S</w:t>
      </w:r>
      <w:r w:rsidRPr="005D62C8">
        <w:t xml:space="preserve">ome people </w:t>
      </w:r>
      <w:r w:rsidRPr="005D62C8">
        <w:t xml:space="preserve">say it is a crisis; </w:t>
      </w:r>
      <w:r>
        <w:t>s</w:t>
      </w:r>
      <w:r w:rsidRPr="005D62C8">
        <w:t>ome say it is not. What is your opinion</w:t>
      </w:r>
      <w:r>
        <w:t>,</w:t>
      </w:r>
      <w:r w:rsidRPr="005D62C8">
        <w:t xml:space="preserve"> Dr</w:t>
      </w:r>
      <w:r>
        <w:t> </w:t>
      </w:r>
      <w:r w:rsidRPr="005D62C8">
        <w:t>Clayton?</w:t>
      </w:r>
    </w:p>
    <w:p w:rsidR="00A550DE" w:rsidP="00A550DE">
      <w:pPr>
        <w:pStyle w:val="Answer"/>
      </w:pPr>
      <w:sdt>
        <w:sdtPr>
          <w:alias w:val="Witness"/>
          <w:id w:val="1402793155"/>
          <w:placeholder>
            <w:docPart w:val="A8EE806CAA4B41C1821695FA4F5DDFA3"/>
          </w:placeholder>
          <w:richText/>
        </w:sdtPr>
        <w:sdtContent>
          <w:r w:rsidRPr="005D62C8">
            <w:rPr>
              <w:b/>
              <w:i/>
            </w:rPr>
            <w:t>Dr Clayton:</w:t>
          </w:r>
        </w:sdtContent>
      </w:sdt>
      <w:r>
        <w:t xml:space="preserve"> </w:t>
      </w:r>
      <w:r w:rsidRPr="005D62C8">
        <w:t xml:space="preserve">There is certainly an issue when </w:t>
      </w:r>
      <w:r>
        <w:t>there is</w:t>
      </w:r>
      <w:r w:rsidRPr="005D62C8">
        <w:t xml:space="preserve"> a failure to </w:t>
      </w:r>
      <w:r>
        <w:t>re</w:t>
      </w:r>
      <w:r w:rsidRPr="005D62C8">
        <w:t>produce very large studies that ha</w:t>
      </w:r>
      <w:r>
        <w:t>ve</w:t>
      </w:r>
      <w:r w:rsidRPr="005D62C8">
        <w:t xml:space="preserve"> been repeatedly reported over</w:t>
      </w:r>
      <w:r>
        <w:t xml:space="preserve"> </w:t>
      </w:r>
      <w:r w:rsidRPr="005D62C8">
        <w:t>time in a lot of different settings in different scientific disciplines</w:t>
      </w:r>
      <w:r>
        <w:t xml:space="preserve">. In the area of clinical trials the </w:t>
      </w:r>
      <w:r w:rsidRPr="005D62C8">
        <w:t xml:space="preserve">failure to </w:t>
      </w:r>
      <w:r>
        <w:t>re</w:t>
      </w:r>
      <w:r w:rsidRPr="005D62C8">
        <w:t>produce these l</w:t>
      </w:r>
      <w:r>
        <w:t xml:space="preserve">arge </w:t>
      </w:r>
      <w:r w:rsidRPr="005D62C8">
        <w:t>studies has</w:t>
      </w:r>
      <w:r>
        <w:t xml:space="preserve"> created</w:t>
      </w:r>
      <w:r w:rsidRPr="005D62C8">
        <w:t xml:space="preserve"> a lot of attention. There is also a concern around eroding public trust in science</w:t>
      </w:r>
      <w:r>
        <w:t>’</w:t>
      </w:r>
      <w:r w:rsidRPr="005D62C8">
        <w:t>s ability to solve societ</w:t>
      </w:r>
      <w:r>
        <w:t>y’s</w:t>
      </w:r>
      <w:r w:rsidRPr="005D62C8">
        <w:t xml:space="preserve"> problems</w:t>
      </w:r>
      <w:r>
        <w:t>.</w:t>
      </w:r>
      <w:r w:rsidRPr="00CD46EC">
        <w:t xml:space="preserve"> I do think it is a problem</w:t>
      </w:r>
      <w:r>
        <w:t>. It</w:t>
      </w:r>
      <w:r w:rsidRPr="00CD46EC">
        <w:t xml:space="preserve"> is being addressed in forums like this and in others in other countries in a variety of ways. We are making some progress, but it is indeed a problem.</w:t>
      </w:r>
    </w:p>
    <w:p w:rsidR="00A550DE" w:rsidP="00A550DE">
      <w:pPr>
        <w:pStyle w:val="Question"/>
        <w:numPr>
          <w:ilvl w:val="0"/>
          <w:numId w:val="9"/>
        </w:numPr>
      </w:pPr>
      <w:sdt>
        <w:sdtPr>
          <w:alias w:val="Member"/>
          <w:tag w:val="&lt;Member mnisId='1578' dodsId='40488'&gt;"/>
          <w:id w:val="1886750020"/>
          <w:placeholder>
            <w:docPart w:val="A8EE806CAA4B41C1821695FA4F5DDFA3"/>
          </w:placeholder>
          <w:richText/>
        </w:sdtPr>
        <w:sdtContent>
          <w:r w:rsidRPr="00CD46EC">
            <w:rPr>
              <w:b/>
            </w:rPr>
            <w:t>Chair:</w:t>
          </w:r>
        </w:sdtContent>
      </w:sdt>
      <w:r>
        <w:t xml:space="preserve"> </w:t>
      </w:r>
      <w:r w:rsidRPr="00CD46EC">
        <w:t xml:space="preserve">Dr </w:t>
      </w:r>
      <w:r>
        <w:t>O</w:t>
      </w:r>
      <w:r w:rsidRPr="00CD46EC">
        <w:t>ransky, from your particular point of view and the scrutiny you give to the retraction of medical papers, what do you see as the trends here?</w:t>
      </w:r>
    </w:p>
    <w:p w:rsidR="001A2D80" w:rsidP="00A550DE">
      <w:pPr>
        <w:pStyle w:val="Answer"/>
      </w:pPr>
      <w:sdt>
        <w:sdtPr>
          <w:alias w:val="Witness"/>
          <w:id w:val="27076663"/>
          <w:placeholder>
            <w:docPart w:val="A8EE806CAA4B41C1821695FA4F5DDFA3"/>
          </w:placeholder>
          <w:richText/>
        </w:sdtPr>
        <w:sdtContent>
          <w:r w:rsidRPr="00CD46EC" w:rsidR="00A550DE">
            <w:rPr>
              <w:b/>
              <w:i/>
            </w:rPr>
            <w:t>Dr Oran</w:t>
          </w:r>
          <w:r w:rsidR="00A550DE">
            <w:rPr>
              <w:b/>
              <w:i/>
            </w:rPr>
            <w:t>sk</w:t>
          </w:r>
          <w:r w:rsidRPr="00CD46EC" w:rsidR="00A550DE">
            <w:rPr>
              <w:b/>
              <w:i/>
            </w:rPr>
            <w:t>y:</w:t>
          </w:r>
        </w:sdtContent>
      </w:sdt>
      <w:r w:rsidR="00A550DE">
        <w:t xml:space="preserve"> I</w:t>
      </w:r>
      <w:r w:rsidRPr="00763509" w:rsidR="00A550DE">
        <w:t>t is important to understand the iceberg effect, if you will</w:t>
      </w:r>
      <w:r w:rsidR="00A550DE">
        <w:t>. We heard from the previous panel, to which I</w:t>
      </w:r>
      <w:r w:rsidRPr="00763509" w:rsidR="00A550DE">
        <w:t xml:space="preserve"> had the pleasure of listening</w:t>
      </w:r>
      <w:r w:rsidR="00A550DE">
        <w:t>,</w:t>
      </w:r>
      <w:r w:rsidRPr="00763509" w:rsidR="00A550DE">
        <w:t xml:space="preserve"> that one important distinction is between fraud</w:t>
      </w:r>
      <w:r>
        <w:t>,</w:t>
      </w:r>
      <w:r w:rsidR="00A550DE">
        <w:t xml:space="preserve"> which by definition is intentional</w:t>
      </w:r>
      <w:r>
        <w:t>,</w:t>
      </w:r>
      <w:r w:rsidR="00A550DE">
        <w:t xml:space="preserve"> and t</w:t>
      </w:r>
      <w:r w:rsidRPr="00763509" w:rsidR="00A550DE">
        <w:t>he larger reproducibility issues</w:t>
      </w:r>
      <w:r w:rsidR="00A550DE">
        <w:t>.</w:t>
      </w:r>
      <w:r w:rsidRPr="00763509" w:rsidR="00A550DE">
        <w:t xml:space="preserve"> </w:t>
      </w:r>
    </w:p>
    <w:p w:rsidR="00A072D8" w:rsidP="00A550DE">
      <w:pPr>
        <w:pStyle w:val="Answer"/>
      </w:pPr>
      <w:r w:rsidRPr="00763509">
        <w:t xml:space="preserve">I do not like the word </w:t>
      </w:r>
      <w:r>
        <w:t>“</w:t>
      </w:r>
      <w:r w:rsidRPr="00763509">
        <w:t>crisis</w:t>
      </w:r>
      <w:r>
        <w:t>”</w:t>
      </w:r>
      <w:r w:rsidRPr="00763509">
        <w:t xml:space="preserve"> for a number of reasons. I think it is very polarising</w:t>
      </w:r>
      <w:r>
        <w:t>. I am b</w:t>
      </w:r>
      <w:r w:rsidRPr="00763509">
        <w:t xml:space="preserve">y no means in denial about the size and scale of the problem, but the word “crisis” implies </w:t>
      </w:r>
      <w:r>
        <w:t xml:space="preserve">that </w:t>
      </w:r>
      <w:r w:rsidRPr="00763509">
        <w:t xml:space="preserve">somehow </w:t>
      </w:r>
      <w:r>
        <w:t xml:space="preserve">it is </w:t>
      </w:r>
      <w:r w:rsidRPr="00763509">
        <w:t>a new problem.</w:t>
      </w:r>
      <w:r w:rsidRPr="009A1F08">
        <w:t xml:space="preserve"> One of the things we have seen with retractions, which I will speak about briefly in a moment</w:t>
      </w:r>
      <w:r>
        <w:t>,</w:t>
      </w:r>
      <w:r w:rsidRPr="009A1F08">
        <w:t xml:space="preserve"> is that what is good about all of this</w:t>
      </w:r>
      <w:r>
        <w:t xml:space="preserve">—that is probably a counterintuitive thing to say—is that far more people are looking for these problems, and essentially we are </w:t>
      </w:r>
      <w:r w:rsidRPr="009A1F08">
        <w:t>seeing a screening effect</w:t>
      </w:r>
      <w:r>
        <w:t xml:space="preserve">. </w:t>
      </w:r>
    </w:p>
    <w:p w:rsidR="004B39A9" w:rsidP="00A550DE">
      <w:pPr>
        <w:pStyle w:val="Answer"/>
      </w:pPr>
      <w:r>
        <w:t xml:space="preserve">To </w:t>
      </w:r>
      <w:r w:rsidRPr="009A1F08">
        <w:t xml:space="preserve">use a clinical analogy, if you never looked for, say, </w:t>
      </w:r>
      <w:r>
        <w:t xml:space="preserve">a </w:t>
      </w:r>
      <w:r w:rsidRPr="009A1F08">
        <w:t xml:space="preserve">particular cancer or other diagnosis you </w:t>
      </w:r>
      <w:r>
        <w:t>we</w:t>
      </w:r>
      <w:r w:rsidRPr="009A1F08">
        <w:t xml:space="preserve">re trying to note and treat and did not have any screening test for that, it would appear as though there </w:t>
      </w:r>
      <w:r>
        <w:t xml:space="preserve">were </w:t>
      </w:r>
      <w:r w:rsidRPr="009A1F08">
        <w:t>very few problems or very few cases o</w:t>
      </w:r>
      <w:r>
        <w:t>f</w:t>
      </w:r>
      <w:r w:rsidRPr="009A1F08">
        <w:t xml:space="preserve"> that particular cancer</w:t>
      </w:r>
      <w:r>
        <w:t xml:space="preserve">. </w:t>
      </w:r>
      <w:r w:rsidRPr="009A1F08">
        <w:t>There are issues with cancer screening</w:t>
      </w:r>
      <w:r>
        <w:t>, which I will not go into because it goes far beyond the scope of this, but, looking at it</w:t>
      </w:r>
      <w:r w:rsidRPr="009A1F08">
        <w:t xml:space="preserve"> as if you </w:t>
      </w:r>
      <w:r>
        <w:t>add</w:t>
      </w:r>
      <w:r w:rsidRPr="009A1F08">
        <w:t xml:space="preserve"> a screening test to the standard regimen</w:t>
      </w:r>
      <w:r w:rsidRPr="005A5D83">
        <w:t xml:space="preserve"> </w:t>
      </w:r>
      <w:r>
        <w:t>or the</w:t>
      </w:r>
      <w:r w:rsidRPr="005A5D83">
        <w:t xml:space="preserve"> guidelines</w:t>
      </w:r>
      <w:r w:rsidR="00A072D8">
        <w:t>,</w:t>
      </w:r>
      <w:r w:rsidRPr="005A5D83">
        <w:t xml:space="preserve"> you will find more cases.</w:t>
      </w:r>
      <w:r>
        <w:t xml:space="preserve"> </w:t>
      </w:r>
    </w:p>
    <w:p w:rsidR="00A550DE" w:rsidP="00A550DE">
      <w:pPr>
        <w:pStyle w:val="Answer"/>
      </w:pPr>
      <w:r w:rsidRPr="005A5D83">
        <w:t>Are there actually more cases</w:t>
      </w:r>
      <w:r>
        <w:t>,</w:t>
      </w:r>
      <w:r w:rsidRPr="005A5D83">
        <w:t xml:space="preserve"> or are we simply</w:t>
      </w:r>
      <w:r w:rsidRPr="00A10521">
        <w:t xml:space="preserve"> picking up a lot of cases that we were not picking up before? To me, that is the thread that connects a lot of what w</w:t>
      </w:r>
      <w:r>
        <w:t>e are</w:t>
      </w:r>
      <w:r w:rsidRPr="00A10521">
        <w:t xml:space="preserve"> seeing in terms of reproduc</w:t>
      </w:r>
      <w:r>
        <w:t>i</w:t>
      </w:r>
      <w:r w:rsidRPr="00A10521">
        <w:t>bility, which</w:t>
      </w:r>
      <w:r>
        <w:t>,</w:t>
      </w:r>
      <w:r w:rsidRPr="00A10521">
        <w:t xml:space="preserve"> as </w:t>
      </w:r>
      <w:r>
        <w:t>P</w:t>
      </w:r>
      <w:r w:rsidRPr="00A10521">
        <w:t>rofessor Bishop very accurately described</w:t>
      </w:r>
      <w:r>
        <w:t>,</w:t>
      </w:r>
      <w:r w:rsidRPr="00A10521">
        <w:t xml:space="preserve"> is happening,</w:t>
      </w:r>
      <w:r>
        <w:t xml:space="preserve"> as best we can tell,</w:t>
      </w:r>
      <w:r w:rsidRPr="00A10521">
        <w:t xml:space="preserve"> in every field,</w:t>
      </w:r>
      <w:r>
        <w:t xml:space="preserve"> and</w:t>
      </w:r>
      <w:r w:rsidRPr="00A10521">
        <w:t xml:space="preserve"> retractions</w:t>
      </w:r>
      <w:r>
        <w:t>. T</w:t>
      </w:r>
      <w:r w:rsidRPr="00A10521">
        <w:t>he number of retractions has grown a great deal</w:t>
      </w:r>
      <w:r>
        <w:t>.</w:t>
      </w:r>
    </w:p>
    <w:p w:rsidR="00A550DE" w:rsidRPr="00B334CC" w:rsidP="00A550DE">
      <w:pPr>
        <w:pStyle w:val="Answer"/>
      </w:pPr>
      <w:r>
        <w:t xml:space="preserve">To </w:t>
      </w:r>
      <w:r w:rsidRPr="00A10521">
        <w:t xml:space="preserve">step back for a moment, retraction means </w:t>
      </w:r>
      <w:r>
        <w:t xml:space="preserve">that </w:t>
      </w:r>
      <w:r w:rsidRPr="00A10521">
        <w:t>a journa</w:t>
      </w:r>
      <w:r>
        <w:t>l, an</w:t>
      </w:r>
      <w:r w:rsidRPr="00A10521">
        <w:t xml:space="preserve"> author or </w:t>
      </w:r>
      <w:r>
        <w:t xml:space="preserve">an </w:t>
      </w:r>
      <w:r w:rsidRPr="00A10521">
        <w:t>institution is saying</w:t>
      </w:r>
      <w:r>
        <w:t>, “T</w:t>
      </w:r>
      <w:r w:rsidRPr="00A10521">
        <w:t>his paper is no longer reliable.</w:t>
      </w:r>
      <w:r>
        <w:t>”</w:t>
      </w:r>
      <w:r w:rsidRPr="00A10521">
        <w:t xml:space="preserve"> </w:t>
      </w:r>
      <w:r>
        <w:t xml:space="preserve">It </w:t>
      </w:r>
      <w:r w:rsidRPr="00A10521">
        <w:t>can be for any number of reasons</w:t>
      </w:r>
      <w:r>
        <w:t>; it may arise from</w:t>
      </w:r>
      <w:r w:rsidRPr="00086F48">
        <w:t xml:space="preserve"> fraud </w:t>
      </w:r>
      <w:r>
        <w:t>or</w:t>
      </w:r>
      <w:r w:rsidRPr="00086F48">
        <w:t xml:space="preserve"> misconduct</w:t>
      </w:r>
      <w:r>
        <w:t xml:space="preserve">, </w:t>
      </w:r>
      <w:r w:rsidRPr="00086F48">
        <w:t>but that is what it means</w:t>
      </w:r>
      <w:r>
        <w:t>. Earlier this morning</w:t>
      </w:r>
      <w:r w:rsidRPr="00086F48">
        <w:t xml:space="preserve"> I looked up</w:t>
      </w:r>
      <w:r>
        <w:t xml:space="preserve"> some</w:t>
      </w:r>
      <w:r w:rsidRPr="00086F48">
        <w:t xml:space="preserve"> figures to remind myself. There were about 40 retractions in the year 2000</w:t>
      </w:r>
      <w:r w:rsidR="004F6A0D">
        <w:t>. In 2020,</w:t>
      </w:r>
      <w:r>
        <w:t xml:space="preserve"> according to our database, which we and many others consider to be the most comprehensive for retractions</w:t>
      </w:r>
      <w:r w:rsidR="004F6A0D">
        <w:t>,</w:t>
      </w:r>
      <w:r>
        <w:t xml:space="preserve"> t</w:t>
      </w:r>
      <w:r w:rsidRPr="00086F48">
        <w:t>here were about 2</w:t>
      </w:r>
      <w:r>
        <w:t>,</w:t>
      </w:r>
      <w:r w:rsidRPr="00086F48">
        <w:t xml:space="preserve">700 retractions. Even </w:t>
      </w:r>
      <w:r>
        <w:t>though</w:t>
      </w:r>
      <w:r w:rsidRPr="00086F48">
        <w:t xml:space="preserve"> the number of papers published has certainly grown in that time, it </w:t>
      </w:r>
      <w:r w:rsidRPr="00086F48">
        <w:t>is not the same ratio</w:t>
      </w:r>
      <w:r w:rsidR="004F6A0D">
        <w:t>:</w:t>
      </w:r>
      <w:r>
        <w:t xml:space="preserve"> </w:t>
      </w:r>
      <w:r w:rsidRPr="00086F48">
        <w:t>4</w:t>
      </w:r>
      <w:r>
        <w:t xml:space="preserve">0 </w:t>
      </w:r>
      <w:r w:rsidR="004F6A0D">
        <w:t xml:space="preserve">to </w:t>
      </w:r>
      <w:r w:rsidRPr="00086F48">
        <w:t>2</w:t>
      </w:r>
      <w:r>
        <w:t>,</w:t>
      </w:r>
      <w:r w:rsidRPr="00086F48">
        <w:t>700</w:t>
      </w:r>
      <w:r>
        <w:t>. I</w:t>
      </w:r>
      <w:r w:rsidRPr="00B334CC">
        <w:t>n case</w:t>
      </w:r>
      <w:r>
        <w:t xml:space="preserve"> it is of interest, in the UK there were three in 2000, 75 in 2010 and 96 last year according to our records, which we think are </w:t>
      </w:r>
      <w:r w:rsidRPr="00B334CC">
        <w:t>comprehensive but may</w:t>
      </w:r>
      <w:r w:rsidR="004F6A0D">
        <w:t xml:space="preserve"> </w:t>
      </w:r>
      <w:r w:rsidRPr="00B334CC">
        <w:t>be som</w:t>
      </w:r>
      <w:r>
        <w:t>ewhat</w:t>
      </w:r>
      <w:r w:rsidRPr="00B334CC">
        <w:t xml:space="preserve"> incomplete</w:t>
      </w:r>
      <w:r>
        <w:t>.</w:t>
      </w:r>
    </w:p>
    <w:p w:rsidR="00A550DE" w:rsidP="00A550DE">
      <w:pPr>
        <w:pStyle w:val="Answer"/>
      </w:pPr>
      <w:r w:rsidRPr="00B334CC">
        <w:t>We are seeing many people looking for these issues</w:t>
      </w:r>
      <w:r>
        <w:t>,</w:t>
      </w:r>
      <w:r w:rsidRPr="00B334CC">
        <w:t xml:space="preserve"> which we think is critical and, frankly, terrific</w:t>
      </w:r>
      <w:r>
        <w:t>. We call them “the</w:t>
      </w:r>
      <w:r w:rsidRPr="00B334CC">
        <w:t xml:space="preserve"> sleuths</w:t>
      </w:r>
      <w:r>
        <w:t>”</w:t>
      </w:r>
      <w:r w:rsidRPr="00B334CC">
        <w:t>. Some people do not like that term, but these are people who are finding things, whether they are reproducibility problems</w:t>
      </w:r>
      <w:r>
        <w:t>,</w:t>
      </w:r>
      <w:r w:rsidRPr="00B334CC">
        <w:t xml:space="preserve"> out</w:t>
      </w:r>
      <w:r w:rsidR="003772C0">
        <w:t>-</w:t>
      </w:r>
      <w:r w:rsidRPr="00B334CC">
        <w:t>and</w:t>
      </w:r>
      <w:r w:rsidR="003772C0">
        <w:t>-</w:t>
      </w:r>
      <w:r w:rsidRPr="00B334CC">
        <w:t>out fraud problem</w:t>
      </w:r>
      <w:r>
        <w:t>s</w:t>
      </w:r>
      <w:r w:rsidRPr="00B334CC">
        <w:t xml:space="preserve"> and everything in between. It is important to not</w:t>
      </w:r>
      <w:r>
        <w:t>e</w:t>
      </w:r>
      <w:r w:rsidRPr="00BC1E47">
        <w:t xml:space="preserve"> that we</w:t>
      </w:r>
      <w:r>
        <w:t xml:space="preserve"> are</w:t>
      </w:r>
      <w:r w:rsidRPr="00BC1E47">
        <w:t xml:space="preserve"> not picking up all the problems yet</w:t>
      </w:r>
      <w:r w:rsidR="004F6A0D">
        <w:t>,</w:t>
      </w:r>
      <w:r>
        <w:t xml:space="preserve"> and that may also be a subject </w:t>
      </w:r>
      <w:r w:rsidR="004F6A0D">
        <w:t xml:space="preserve">of </w:t>
      </w:r>
      <w:r w:rsidRPr="00BC1E47">
        <w:t>discussion.</w:t>
      </w:r>
    </w:p>
    <w:p w:rsidR="00A550DE" w:rsidP="00A550DE">
      <w:pPr>
        <w:pStyle w:val="Question"/>
        <w:numPr>
          <w:ilvl w:val="0"/>
          <w:numId w:val="9"/>
        </w:numPr>
      </w:pPr>
      <w:sdt>
        <w:sdtPr>
          <w:alias w:val="Member"/>
          <w:tag w:val="&lt;Member mnisId='1578' dodsId='40488'&gt;"/>
          <w:id w:val="1361091667"/>
          <w:placeholder>
            <w:docPart w:val="A8EE806CAA4B41C1821695FA4F5DDFA3"/>
          </w:placeholder>
          <w:richText/>
        </w:sdtPr>
        <w:sdtContent>
          <w:r w:rsidRPr="00BC1E47">
            <w:rPr>
              <w:b/>
            </w:rPr>
            <w:t>Chair:</w:t>
          </w:r>
        </w:sdtContent>
      </w:sdt>
      <w:r>
        <w:t xml:space="preserve"> B</w:t>
      </w:r>
      <w:r w:rsidRPr="00BC1E47">
        <w:t xml:space="preserve">oth of you obviously </w:t>
      </w:r>
      <w:r>
        <w:t xml:space="preserve">have </w:t>
      </w:r>
      <w:r w:rsidRPr="00BC1E47">
        <w:t xml:space="preserve">experience of </w:t>
      </w:r>
      <w:r>
        <w:t>t</w:t>
      </w:r>
      <w:r w:rsidRPr="00BC1E47">
        <w:t xml:space="preserve">he US system but </w:t>
      </w:r>
      <w:r>
        <w:t xml:space="preserve">a perspective on </w:t>
      </w:r>
      <w:r w:rsidRPr="00BC1E47">
        <w:t xml:space="preserve">other countries as well. Do you see any particular country that is taking action in advance of others </w:t>
      </w:r>
      <w:r>
        <w:t>and</w:t>
      </w:r>
      <w:r w:rsidRPr="00BC1E47">
        <w:t xml:space="preserve"> seems to offer benefits </w:t>
      </w:r>
      <w:r>
        <w:t>to</w:t>
      </w:r>
      <w:r w:rsidRPr="00BC1E47">
        <w:t xml:space="preserve">, </w:t>
      </w:r>
      <w:r>
        <w:t xml:space="preserve">in our </w:t>
      </w:r>
      <w:r w:rsidRPr="00BC1E47">
        <w:t>case, the UK system</w:t>
      </w:r>
      <w:r>
        <w:t>?</w:t>
      </w:r>
    </w:p>
    <w:p w:rsidR="004F6A0D" w:rsidP="00A550DE">
      <w:pPr>
        <w:pStyle w:val="Answer"/>
      </w:pPr>
      <w:sdt>
        <w:sdtPr>
          <w:alias w:val="Witness"/>
          <w:id w:val="1824084164"/>
          <w:placeholder>
            <w:docPart w:val="A8EE806CAA4B41C1821695FA4F5DDFA3"/>
          </w:placeholder>
          <w:richText/>
        </w:sdtPr>
        <w:sdtContent>
          <w:r w:rsidRPr="00BC1E47" w:rsidR="00A550DE">
            <w:rPr>
              <w:b/>
              <w:i/>
            </w:rPr>
            <w:t>Dr Oransky:</w:t>
          </w:r>
        </w:sdtContent>
      </w:sdt>
      <w:r w:rsidR="00A550DE">
        <w:t xml:space="preserve"> </w:t>
      </w:r>
      <w:r w:rsidRPr="00901C5E" w:rsidR="00A550DE">
        <w:t>I think it is worth looking at every country</w:t>
      </w:r>
      <w:r w:rsidR="00A550DE">
        <w:t xml:space="preserve"> and</w:t>
      </w:r>
      <w:r w:rsidRPr="00901C5E" w:rsidR="00A550DE">
        <w:t xml:space="preserve"> perhaps certain example</w:t>
      </w:r>
      <w:r w:rsidR="00A550DE">
        <w:t>s. In</w:t>
      </w:r>
      <w:r w:rsidRPr="00901C5E" w:rsidR="00A550DE">
        <w:t xml:space="preserve"> the US, as </w:t>
      </w:r>
      <w:r w:rsidR="00A550DE">
        <w:t xml:space="preserve">Dr </w:t>
      </w:r>
      <w:r w:rsidRPr="00901C5E" w:rsidR="00A550DE">
        <w:t>Clayton knows, there are long</w:t>
      </w:r>
      <w:r w:rsidR="00A550DE">
        <w:t>-</w:t>
      </w:r>
      <w:r w:rsidRPr="00901C5E" w:rsidR="00A550DE">
        <w:t>standing</w:t>
      </w:r>
      <w:r>
        <w:t>—</w:t>
      </w:r>
      <w:r w:rsidRPr="00901C5E" w:rsidR="00A550DE">
        <w:t>by which I mean decades</w:t>
      </w:r>
      <w:r>
        <w:t>—</w:t>
      </w:r>
      <w:r w:rsidRPr="00901C5E" w:rsidR="00A550DE">
        <w:t>agencies and oversight bodies</w:t>
      </w:r>
      <w:r w:rsidR="00A550DE">
        <w:t>.</w:t>
      </w:r>
      <w:r w:rsidRPr="00901C5E" w:rsidR="00A550DE">
        <w:t xml:space="preserve"> I speak</w:t>
      </w:r>
      <w:r w:rsidR="00A550DE">
        <w:t xml:space="preserve"> here</w:t>
      </w:r>
      <w:r w:rsidRPr="00901C5E" w:rsidR="00A550DE">
        <w:t xml:space="preserve"> at a high level</w:t>
      </w:r>
      <w:r w:rsidR="003772C0">
        <w:t>,</w:t>
      </w:r>
      <w:r w:rsidRPr="00901C5E" w:rsidR="00A550DE">
        <w:t xml:space="preserve"> and if there are any questions </w:t>
      </w:r>
      <w:r w:rsidR="00A550DE">
        <w:t xml:space="preserve">we </w:t>
      </w:r>
      <w:r w:rsidRPr="00901C5E" w:rsidR="00A550DE">
        <w:t>can dive in</w:t>
      </w:r>
      <w:r w:rsidR="00A550DE">
        <w:t>. T</w:t>
      </w:r>
      <w:r w:rsidRPr="00901C5E" w:rsidR="00A550DE">
        <w:t>hey have been in pla</w:t>
      </w:r>
      <w:r w:rsidR="00A550DE">
        <w:t>ce</w:t>
      </w:r>
      <w:r w:rsidRPr="00901C5E" w:rsidR="00A550DE">
        <w:t xml:space="preserve"> since the late 1980s and early 1990s</w:t>
      </w:r>
      <w:r w:rsidR="00A550DE">
        <w:t>. O</w:t>
      </w:r>
      <w:r w:rsidRPr="00901C5E" w:rsidR="00A550DE">
        <w:t>ne</w:t>
      </w:r>
      <w:r w:rsidR="00A550DE">
        <w:t xml:space="preserve"> is in health and human services, of which NIH is a part. That is the Office of Research Integrity. The National Science Foundation has a similar </w:t>
      </w:r>
      <w:r w:rsidRPr="0022033D" w:rsidR="00A550DE">
        <w:t>organisation</w:t>
      </w:r>
      <w:r w:rsidR="00A550DE">
        <w:t>; it is an office of the i</w:t>
      </w:r>
      <w:r w:rsidRPr="0022033D" w:rsidR="00A550DE">
        <w:t xml:space="preserve">nspector </w:t>
      </w:r>
      <w:r w:rsidR="00A550DE">
        <w:t>g</w:t>
      </w:r>
      <w:r w:rsidRPr="0022033D" w:rsidR="00A550DE">
        <w:t>eneral. There are differences</w:t>
      </w:r>
      <w:r w:rsidR="00A550DE">
        <w:t>,</w:t>
      </w:r>
      <w:r w:rsidRPr="0022033D" w:rsidR="00A550DE">
        <w:t xml:space="preserve"> which I</w:t>
      </w:r>
      <w:r w:rsidR="00A550DE">
        <w:t xml:space="preserve"> am</w:t>
      </w:r>
      <w:r w:rsidRPr="0022033D" w:rsidR="00A550DE">
        <w:t xml:space="preserve"> happy to discuss </w:t>
      </w:r>
      <w:r w:rsidR="00A550DE">
        <w:t xml:space="preserve">but are not </w:t>
      </w:r>
      <w:r w:rsidRPr="0022033D" w:rsidR="00A550DE">
        <w:t>particularly relevant</w:t>
      </w:r>
      <w:r w:rsidR="00A550DE">
        <w:t xml:space="preserve">. </w:t>
      </w:r>
    </w:p>
    <w:p w:rsidR="00A550DE" w:rsidP="00A550DE">
      <w:pPr>
        <w:pStyle w:val="Answer"/>
      </w:pPr>
      <w:r>
        <w:t xml:space="preserve">They </w:t>
      </w:r>
      <w:r w:rsidRPr="0022033D">
        <w:t>are often pointed to</w:t>
      </w:r>
      <w:r>
        <w:t xml:space="preserve"> and cited as some of the </w:t>
      </w:r>
      <w:r w:rsidRPr="0022033D">
        <w:t>earliest and most effective agencies and oversight bodies with the most teeth. A lot of countries are either directly or indirectly starting to emulate that</w:t>
      </w:r>
      <w:r>
        <w:t>, as I know</w:t>
      </w:r>
      <w:r w:rsidR="003772C0">
        <w:t>,</w:t>
      </w:r>
      <w:r>
        <w:t xml:space="preserve"> because I also provided oral evidence in 2017 to this Committee.</w:t>
      </w:r>
      <w:r w:rsidRPr="0065668F">
        <w:t xml:space="preserve"> I do not want to overstate the case</w:t>
      </w:r>
      <w:r>
        <w:t>,</w:t>
      </w:r>
      <w:r w:rsidRPr="0065668F">
        <w:t xml:space="preserve"> but</w:t>
      </w:r>
      <w:r>
        <w:t>,</w:t>
      </w:r>
      <w:r w:rsidRPr="0065668F">
        <w:t xml:space="preserve"> if I understand correctly, </w:t>
      </w:r>
      <w:r>
        <w:t xml:space="preserve">a </w:t>
      </w:r>
      <w:r w:rsidRPr="0065668F">
        <w:t>report</w:t>
      </w:r>
      <w:r>
        <w:t xml:space="preserve"> led to</w:t>
      </w:r>
      <w:r w:rsidRPr="0065668F">
        <w:t xml:space="preserve"> some steps </w:t>
      </w:r>
      <w:r w:rsidR="004F6A0D">
        <w:t xml:space="preserve">that </w:t>
      </w:r>
      <w:r w:rsidRPr="0065668F">
        <w:t>were in that direction but not necessarily in terms of investigative bodies</w:t>
      </w:r>
      <w:r>
        <w:t>.</w:t>
      </w:r>
    </w:p>
    <w:p w:rsidR="004F6A0D" w:rsidP="00A550DE">
      <w:pPr>
        <w:pStyle w:val="Answer"/>
      </w:pPr>
      <w:r>
        <w:t>T</w:t>
      </w:r>
      <w:r w:rsidRPr="00EA5703">
        <w:t>his is a question that many countries are asking</w:t>
      </w:r>
      <w:r>
        <w:t xml:space="preserve">. </w:t>
      </w:r>
      <w:r>
        <w:t>T</w:t>
      </w:r>
      <w:r w:rsidRPr="00EA5703">
        <w:t>h</w:t>
      </w:r>
      <w:r>
        <w:t>e Scandinavian countries are</w:t>
      </w:r>
      <w:r w:rsidRPr="00EA5703">
        <w:t xml:space="preserve"> taking some interesting steps and have been for some time. One of the things to note</w:t>
      </w:r>
      <w:r>
        <w:t xml:space="preserve">, </w:t>
      </w:r>
      <w:r w:rsidRPr="00EA5703">
        <w:t xml:space="preserve">however, is that </w:t>
      </w:r>
      <w:r>
        <w:t xml:space="preserve">for </w:t>
      </w:r>
      <w:r w:rsidRPr="00EA5703">
        <w:t>all these steps</w:t>
      </w:r>
      <w:r>
        <w:t xml:space="preserve"> their</w:t>
      </w:r>
      <w:r w:rsidRPr="00EA5703">
        <w:t xml:space="preserve"> antecedents tend to be a bad case or a number of</w:t>
      </w:r>
      <w:r>
        <w:t xml:space="preserve"> them</w:t>
      </w:r>
      <w:r w:rsidRPr="00EA5703">
        <w:t xml:space="preserve">. That is natural; </w:t>
      </w:r>
      <w:r>
        <w:t>it is</w:t>
      </w:r>
      <w:r w:rsidRPr="00EA5703">
        <w:t xml:space="preserve"> human nature</w:t>
      </w:r>
      <w:r>
        <w:t xml:space="preserve">. </w:t>
      </w:r>
    </w:p>
    <w:p w:rsidR="00A550DE" w:rsidP="00A550DE">
      <w:pPr>
        <w:pStyle w:val="Answer"/>
      </w:pPr>
      <w:r>
        <w:t>O</w:t>
      </w:r>
      <w:r w:rsidRPr="00EA5703">
        <w:t>n the other hand, to get back to what I hear</w:t>
      </w:r>
      <w:r>
        <w:t>d</w:t>
      </w:r>
      <w:r w:rsidRPr="00EA5703">
        <w:t xml:space="preserve"> from the previous panel, a forward-thinking approach</w:t>
      </w:r>
      <w:r>
        <w:t xml:space="preserve"> to</w:t>
      </w:r>
      <w:r w:rsidRPr="00EA5703">
        <w:t xml:space="preserve"> get ahead of the problem</w:t>
      </w:r>
      <w:r>
        <w:t>—</w:t>
      </w:r>
      <w:r w:rsidRPr="00EA5703">
        <w:t>by the way</w:t>
      </w:r>
      <w:r>
        <w:t>,</w:t>
      </w:r>
      <w:r w:rsidRPr="00EA5703">
        <w:t xml:space="preserve"> I do not know</w:t>
      </w:r>
      <w:r>
        <w:t xml:space="preserve"> whether</w:t>
      </w:r>
      <w:r w:rsidRPr="00EA5703">
        <w:t xml:space="preserve"> we are ahead of </w:t>
      </w:r>
      <w:r>
        <w:t xml:space="preserve">it </w:t>
      </w:r>
      <w:r w:rsidRPr="00EA5703">
        <w:t>any</w:t>
      </w:r>
      <w:r>
        <w:t xml:space="preserve"> </w:t>
      </w:r>
      <w:r w:rsidRPr="00EA5703">
        <w:t>more</w:t>
      </w:r>
      <w:r>
        <w:t xml:space="preserve">, but </w:t>
      </w:r>
      <w:r w:rsidRPr="00EA5703">
        <w:t>at least we are aware of it now</w:t>
      </w:r>
      <w:r>
        <w:t>—is to me a good way to think about it.</w:t>
      </w:r>
    </w:p>
    <w:p w:rsidR="00334DE2" w:rsidP="00A550DE">
      <w:pPr>
        <w:pStyle w:val="Answer"/>
      </w:pPr>
      <w:bookmarkStart w:id="3" w:name="_Hlk89346364"/>
      <w:sdt>
        <w:sdtPr>
          <w:alias w:val="Witness"/>
          <w:id w:val="395553474"/>
          <w:placeholder>
            <w:docPart w:val="A8EE806CAA4B41C1821695FA4F5DDFA3"/>
          </w:placeholder>
          <w:richText/>
        </w:sdtPr>
        <w:sdtContent>
          <w:r w:rsidRPr="00EA5703" w:rsidR="00A550DE">
            <w:rPr>
              <w:b/>
              <w:i/>
            </w:rPr>
            <w:t>Dr Clayton:</w:t>
          </w:r>
        </w:sdtContent>
      </w:sdt>
      <w:r w:rsidR="00A550DE">
        <w:t xml:space="preserve"> </w:t>
      </w:r>
      <w:r w:rsidRPr="00EA5703" w:rsidR="00A550DE">
        <w:t>I would agree it is important to look at different countries</w:t>
      </w:r>
      <w:r w:rsidR="00A550DE">
        <w:t>’</w:t>
      </w:r>
      <w:r w:rsidRPr="002C4546" w:rsidR="00A550DE">
        <w:t xml:space="preserve"> efforts</w:t>
      </w:r>
      <w:r w:rsidR="00A550DE">
        <w:t>. I</w:t>
      </w:r>
      <w:r w:rsidRPr="002C4546" w:rsidR="00A550DE">
        <w:t>n my area</w:t>
      </w:r>
      <w:r>
        <w:t>,</w:t>
      </w:r>
      <w:r w:rsidRPr="002C4546" w:rsidR="00A550DE">
        <w:t xml:space="preserve"> we have looked at how different countries have implemented various strategies to address the role of sex</w:t>
      </w:r>
      <w:r w:rsidR="00A550DE">
        <w:t xml:space="preserve"> and</w:t>
      </w:r>
      <w:r w:rsidRPr="002C4546" w:rsidR="00A550DE">
        <w:t xml:space="preserve"> gender</w:t>
      </w:r>
      <w:r w:rsidR="00A550DE">
        <w:t xml:space="preserve"> </w:t>
      </w:r>
      <w:r w:rsidR="00567ABE">
        <w:t>in</w:t>
      </w:r>
      <w:r w:rsidRPr="002C4546" w:rsidR="00A550DE">
        <w:t xml:space="preserve"> rigour and transparency</w:t>
      </w:r>
      <w:r w:rsidR="00A550DE">
        <w:t xml:space="preserve"> </w:t>
      </w:r>
      <w:r w:rsidR="00361D00">
        <w:t>as well as</w:t>
      </w:r>
      <w:r w:rsidR="00A550DE">
        <w:t xml:space="preserve"> </w:t>
      </w:r>
      <w:r w:rsidRPr="002C4546" w:rsidR="00A550DE">
        <w:t>reproducibility</w:t>
      </w:r>
      <w:r w:rsidR="00A550DE">
        <w:t>. We have</w:t>
      </w:r>
      <w:r w:rsidRPr="002C4546" w:rsidR="00A550DE">
        <w:t xml:space="preserve"> looked at different countries and collaborations with a variety of groups. </w:t>
      </w:r>
    </w:p>
    <w:p w:rsidR="00A550DE" w:rsidP="00A550DE">
      <w:pPr>
        <w:pStyle w:val="Answer"/>
      </w:pPr>
      <w:r w:rsidRPr="002C4546">
        <w:t>Different countries have taken different approaches to the problem in terms of which step</w:t>
      </w:r>
      <w:r w:rsidRPr="00923A61">
        <w:t xml:space="preserve"> they address first</w:t>
      </w:r>
      <w:r>
        <w:t>. T</w:t>
      </w:r>
      <w:r w:rsidRPr="00923A61">
        <w:t>hey are on a different part of the journey</w:t>
      </w:r>
      <w:r>
        <w:t>.</w:t>
      </w:r>
      <w:r w:rsidRPr="00923A61">
        <w:t xml:space="preserve"> I </w:t>
      </w:r>
      <w:r w:rsidR="00C4355F">
        <w:t>think</w:t>
      </w:r>
      <w:r w:rsidRPr="00923A61">
        <w:t xml:space="preserve"> </w:t>
      </w:r>
      <w:r>
        <w:t>there are</w:t>
      </w:r>
      <w:r w:rsidRPr="00923A61">
        <w:t xml:space="preserve"> lessons learned, but the systems are different.</w:t>
      </w:r>
    </w:p>
    <w:p w:rsidR="00C4355F" w:rsidP="00A550DE">
      <w:pPr>
        <w:pStyle w:val="Answer"/>
      </w:pPr>
      <w:bookmarkEnd w:id="3"/>
      <w:r w:rsidRPr="00923A61">
        <w:t>I heard from the previous pa</w:t>
      </w:r>
      <w:r>
        <w:t>nel</w:t>
      </w:r>
      <w:r w:rsidRPr="00923A61">
        <w:t xml:space="preserve"> </w:t>
      </w:r>
      <w:r>
        <w:t xml:space="preserve">about </w:t>
      </w:r>
      <w:r w:rsidRPr="00923A61">
        <w:t>the issue of perverse incentives and the pressure on scientist</w:t>
      </w:r>
      <w:r>
        <w:t>s</w:t>
      </w:r>
      <w:r w:rsidRPr="00923A61">
        <w:t xml:space="preserve"> to publish. That part of the structure is quite common </w:t>
      </w:r>
      <w:r>
        <w:t>a</w:t>
      </w:r>
      <w:r w:rsidRPr="00923A61">
        <w:t xml:space="preserve">cross all countries </w:t>
      </w:r>
      <w:r>
        <w:t>f</w:t>
      </w:r>
      <w:r w:rsidRPr="00923A61">
        <w:t xml:space="preserve">or academics and scientists. Looking at different </w:t>
      </w:r>
      <w:r>
        <w:t>w</w:t>
      </w:r>
      <w:r w:rsidRPr="00923A61">
        <w:t xml:space="preserve">ays </w:t>
      </w:r>
      <w:r>
        <w:t xml:space="preserve">in which </w:t>
      </w:r>
      <w:r w:rsidRPr="00923A61">
        <w:t>different countries may have addressed this</w:t>
      </w:r>
      <w:r>
        <w:t xml:space="preserve"> is g</w:t>
      </w:r>
      <w:r w:rsidRPr="00923A61">
        <w:t>ermane to the issue</w:t>
      </w:r>
      <w:r>
        <w:t xml:space="preserve"> and</w:t>
      </w:r>
      <w:r w:rsidRPr="00923A61">
        <w:t xml:space="preserve"> can be very useful</w:t>
      </w:r>
      <w:r>
        <w:t xml:space="preserve">. </w:t>
      </w:r>
    </w:p>
    <w:p w:rsidR="00A550DE" w:rsidRPr="00923A61" w:rsidP="00A550DE">
      <w:pPr>
        <w:pStyle w:val="Answer"/>
      </w:pPr>
      <w:r>
        <w:t xml:space="preserve">As </w:t>
      </w:r>
      <w:r w:rsidR="00C4355F">
        <w:t xml:space="preserve">for </w:t>
      </w:r>
      <w:r>
        <w:t xml:space="preserve">the disincentives, incentives and the perverse pressure to publish and structures, there are ways to do some comparative </w:t>
      </w:r>
      <w:r w:rsidRPr="00923A61">
        <w:t>analyses to see what might work best in different settings.</w:t>
      </w:r>
    </w:p>
    <w:p w:rsidR="00A550DE" w:rsidP="00A550DE">
      <w:pPr>
        <w:pStyle w:val="Answer"/>
      </w:pPr>
      <w:r w:rsidRPr="00923A61">
        <w:t>I agree</w:t>
      </w:r>
      <w:r>
        <w:t xml:space="preserve"> with Dr Oransky about</w:t>
      </w:r>
      <w:r w:rsidRPr="00BA1B59">
        <w:t xml:space="preserve"> the importance of being proactive and even studying interventions in this space so </w:t>
      </w:r>
      <w:r w:rsidR="00C4355F">
        <w:t xml:space="preserve">that </w:t>
      </w:r>
      <w:r w:rsidRPr="00BA1B59">
        <w:t>we can generate evidence</w:t>
      </w:r>
      <w:r>
        <w:t xml:space="preserve"> and share it </w:t>
      </w:r>
      <w:r w:rsidRPr="00BA1B59">
        <w:t>internationally</w:t>
      </w:r>
      <w:r>
        <w:t xml:space="preserve"> on</w:t>
      </w:r>
      <w:r w:rsidRPr="00BA1B59">
        <w:t xml:space="preserve"> what has worked where</w:t>
      </w:r>
      <w:r>
        <w:t xml:space="preserve">, </w:t>
      </w:r>
      <w:r w:rsidRPr="00BA1B59">
        <w:t xml:space="preserve">for whom </w:t>
      </w:r>
      <w:r>
        <w:t>and in what</w:t>
      </w:r>
      <w:r w:rsidRPr="00BA1B59">
        <w:t xml:space="preserve"> setting</w:t>
      </w:r>
      <w:r>
        <w:t>.</w:t>
      </w:r>
      <w:r w:rsidRPr="00BA1B59">
        <w:t xml:space="preserve"> I hope </w:t>
      </w:r>
      <w:r>
        <w:t xml:space="preserve">we </w:t>
      </w:r>
      <w:r w:rsidRPr="00BA1B59">
        <w:t>will get a chance to talk a little more about some of the specifics, but that is my response to th</w:t>
      </w:r>
      <w:r>
        <w:t>e</w:t>
      </w:r>
      <w:r w:rsidRPr="00BA1B59">
        <w:t xml:space="preserve"> question about comparing countries</w:t>
      </w:r>
      <w:r>
        <w:t>.</w:t>
      </w:r>
    </w:p>
    <w:p w:rsidR="00A550DE" w:rsidP="00A550DE">
      <w:pPr>
        <w:pStyle w:val="Question"/>
        <w:numPr>
          <w:ilvl w:val="0"/>
          <w:numId w:val="9"/>
        </w:numPr>
      </w:pPr>
      <w:sdt>
        <w:sdtPr>
          <w:alias w:val="Member"/>
          <w:tag w:val="&lt;Member mnisId='4837' dodsId=''&gt;"/>
          <w:id w:val="1313206320"/>
          <w:placeholder>
            <w:docPart w:val="A8EE806CAA4B41C1821695FA4F5DDFA3"/>
          </w:placeholder>
          <w:richText/>
        </w:sdtPr>
        <w:sdtContent>
          <w:r w:rsidRPr="00BA1B59">
            <w:rPr>
              <w:b/>
            </w:rPr>
            <w:t>Aaron Bell:</w:t>
          </w:r>
        </w:sdtContent>
      </w:sdt>
      <w:r>
        <w:t xml:space="preserve"> Dr </w:t>
      </w:r>
      <w:r w:rsidRPr="006765EA">
        <w:t>Clayton, following what you have just said</w:t>
      </w:r>
      <w:r>
        <w:t>,</w:t>
      </w:r>
      <w:r w:rsidRPr="006765EA">
        <w:t xml:space="preserve"> do you think there is a single biggest cause of </w:t>
      </w:r>
      <w:r>
        <w:t>irreproducibility</w:t>
      </w:r>
      <w:r w:rsidR="00C4355F">
        <w:t>,</w:t>
      </w:r>
      <w:r>
        <w:t xml:space="preserve"> and, if so, </w:t>
      </w:r>
      <w:r w:rsidRPr="006765EA">
        <w:t>what is it? We have just talked about incentives generally</w:t>
      </w:r>
      <w:r>
        <w:t xml:space="preserve">. </w:t>
      </w:r>
      <w:r w:rsidRPr="006765EA">
        <w:t xml:space="preserve">I do not know whether you heard </w:t>
      </w:r>
      <w:r>
        <w:t xml:space="preserve">Professor </w:t>
      </w:r>
      <w:r w:rsidRPr="006765EA">
        <w:t>Bishop</w:t>
      </w:r>
      <w:r>
        <w:t>’s</w:t>
      </w:r>
      <w:r w:rsidRPr="006765EA">
        <w:t xml:space="preserve"> answer in the previous session, but she basically described it as undergraduates want</w:t>
      </w:r>
      <w:r>
        <w:t>ing</w:t>
      </w:r>
      <w:r w:rsidRPr="006765EA">
        <w:t xml:space="preserve"> to produce good results</w:t>
      </w:r>
      <w:r>
        <w:t>,</w:t>
      </w:r>
      <w:r w:rsidRPr="006765EA">
        <w:t xml:space="preserve"> </w:t>
      </w:r>
      <w:r>
        <w:t>to</w:t>
      </w:r>
      <w:r w:rsidRPr="006765EA">
        <w:t xml:space="preserve"> advance and so on </w:t>
      </w:r>
      <w:r>
        <w:t>and</w:t>
      </w:r>
      <w:r w:rsidRPr="006765EA">
        <w:t xml:space="preserve"> something that builds up through the system. Is that </w:t>
      </w:r>
      <w:r>
        <w:t xml:space="preserve">how you see it, </w:t>
      </w:r>
      <w:r w:rsidRPr="006765EA">
        <w:t>or is there a different single biggest</w:t>
      </w:r>
      <w:r w:rsidRPr="00A31143">
        <w:t xml:space="preserve"> cause</w:t>
      </w:r>
      <w:r>
        <w:t>?</w:t>
      </w:r>
    </w:p>
    <w:p w:rsidR="00C4355F" w:rsidP="00A550DE">
      <w:pPr>
        <w:pStyle w:val="Answer"/>
      </w:pPr>
      <w:sdt>
        <w:sdtPr>
          <w:alias w:val="Witness"/>
          <w:id w:val="-1568569817"/>
          <w:placeholder>
            <w:docPart w:val="A8EE806CAA4B41C1821695FA4F5DDFA3"/>
          </w:placeholder>
          <w:richText/>
        </w:sdtPr>
        <w:sdtContent>
          <w:r w:rsidRPr="00A31143" w:rsidR="00A550DE">
            <w:rPr>
              <w:b/>
              <w:i/>
            </w:rPr>
            <w:t>Dr Clayton:</w:t>
          </w:r>
        </w:sdtContent>
      </w:sdt>
      <w:r w:rsidR="00A550DE">
        <w:t xml:space="preserve"> </w:t>
      </w:r>
      <w:r w:rsidRPr="00A31143" w:rsidR="00A550DE">
        <w:t>I am not sure I can say there is a single cause, but I do think that that is an incredibly intense aspect and factor that scientists today are dealing with</w:t>
      </w:r>
      <w:r w:rsidR="00A550DE">
        <w:t>,</w:t>
      </w:r>
      <w:r w:rsidRPr="00A31143" w:rsidR="00A550DE">
        <w:t xml:space="preserve"> not just at student level but at the academic level. The pressure to publish</w:t>
      </w:r>
      <w:r w:rsidR="00A550DE">
        <w:t>,</w:t>
      </w:r>
      <w:r w:rsidRPr="00A31143" w:rsidR="00A550DE">
        <w:t xml:space="preserve"> get the next grant</w:t>
      </w:r>
      <w:r w:rsidR="00A550DE">
        <w:t xml:space="preserve"> and</w:t>
      </w:r>
      <w:r w:rsidRPr="00A31143" w:rsidR="00A550DE">
        <w:t xml:space="preserve"> be promoted and tenured</w:t>
      </w:r>
      <w:r w:rsidR="00A550DE">
        <w:t xml:space="preserve"> are </w:t>
      </w:r>
      <w:r w:rsidRPr="00A31143" w:rsidR="00A550DE">
        <w:t>all important factors that are dri</w:t>
      </w:r>
      <w:r w:rsidR="00A550DE">
        <w:t xml:space="preserve">vers. </w:t>
      </w:r>
      <w:r w:rsidRPr="00E12D31" w:rsidR="00A550DE">
        <w:t>I</w:t>
      </w:r>
      <w:r w:rsidR="00A550DE">
        <w:t>t</w:t>
      </w:r>
      <w:r w:rsidRPr="00E12D31" w:rsidR="00A550DE">
        <w:t xml:space="preserve"> is an important driver of what we are seeing</w:t>
      </w:r>
      <w:r w:rsidR="00A550DE">
        <w:t xml:space="preserve">. </w:t>
      </w:r>
    </w:p>
    <w:p w:rsidR="00A550DE" w:rsidP="00A550DE">
      <w:pPr>
        <w:pStyle w:val="Answer"/>
      </w:pPr>
      <w:r>
        <w:t xml:space="preserve">We may be </w:t>
      </w:r>
      <w:r w:rsidRPr="00E12D31">
        <w:t xml:space="preserve">unaware of </w:t>
      </w:r>
      <w:r>
        <w:t xml:space="preserve">other </w:t>
      </w:r>
      <w:r w:rsidRPr="00E12D31">
        <w:t>factors</w:t>
      </w:r>
      <w:r>
        <w:t xml:space="preserve">, and </w:t>
      </w:r>
      <w:r w:rsidRPr="00E12D31">
        <w:t>unless</w:t>
      </w:r>
      <w:r>
        <w:t xml:space="preserve"> and until we </w:t>
      </w:r>
      <w:r w:rsidRPr="00E12D31">
        <w:t>examine that more carefully</w:t>
      </w:r>
      <w:r>
        <w:t>—we are doing that in efforts like this and others who are examining what is beneath that—we may not know some of the other drivers</w:t>
      </w:r>
      <w:r w:rsidRPr="00151F82">
        <w:t>. I</w:t>
      </w:r>
      <w:r>
        <w:t xml:space="preserve"> think it </w:t>
      </w:r>
      <w:r w:rsidRPr="00151F82">
        <w:t>is an important one, but I can</w:t>
      </w:r>
      <w:r>
        <w:t>not</w:t>
      </w:r>
      <w:r w:rsidRPr="00151F82">
        <w:t xml:space="preserve"> say it is the most important one</w:t>
      </w:r>
      <w:r>
        <w:t>.</w:t>
      </w:r>
      <w:r w:rsidRPr="00151F82">
        <w:t xml:space="preserve"> </w:t>
      </w:r>
      <w:r>
        <w:t>There was a</w:t>
      </w:r>
      <w:r w:rsidRPr="00151F82">
        <w:t xml:space="preserve"> discuss</w:t>
      </w:r>
      <w:r>
        <w:t>ion</w:t>
      </w:r>
      <w:r w:rsidRPr="00151F82">
        <w:t xml:space="preserve"> previously about the role of fraud</w:t>
      </w:r>
      <w:r>
        <w:t>. I</w:t>
      </w:r>
      <w:r w:rsidRPr="00151F82">
        <w:t>t is very hard to know</w:t>
      </w:r>
      <w:r w:rsidRPr="00822C18">
        <w:t xml:space="preserve"> how much of that is contributing</w:t>
      </w:r>
      <w:r>
        <w:t>. M</w:t>
      </w:r>
      <w:r w:rsidRPr="00822C18">
        <w:t>ost people believe that it is a relatively small aspect</w:t>
      </w:r>
      <w:r>
        <w:t xml:space="preserve"> </w:t>
      </w:r>
      <w:r w:rsidRPr="001B04D3">
        <w:t>of what is causing the challenges to reproducibility. As we dive deeper and examine more of these papers</w:t>
      </w:r>
      <w:r w:rsidR="00B04A95">
        <w:t>,</w:t>
      </w:r>
      <w:r w:rsidRPr="001B04D3">
        <w:t xml:space="preserve"> we will learn more over</w:t>
      </w:r>
      <w:r>
        <w:t xml:space="preserve"> </w:t>
      </w:r>
      <w:r w:rsidRPr="001B04D3">
        <w:t>time.</w:t>
      </w:r>
    </w:p>
    <w:p w:rsidR="00A550DE" w:rsidP="00A550DE">
      <w:pPr>
        <w:pStyle w:val="Question"/>
        <w:numPr>
          <w:ilvl w:val="0"/>
          <w:numId w:val="9"/>
        </w:numPr>
      </w:pPr>
      <w:sdt>
        <w:sdtPr>
          <w:alias w:val="Member"/>
          <w:tag w:val="&lt;Member mnisId='4837' dodsId=''&gt;"/>
          <w:id w:val="291720776"/>
          <w:placeholder>
            <w:docPart w:val="A8EE806CAA4B41C1821695FA4F5DDFA3"/>
          </w:placeholder>
          <w:richText/>
        </w:sdtPr>
        <w:sdtContent>
          <w:r w:rsidRPr="001B04D3">
            <w:rPr>
              <w:b/>
            </w:rPr>
            <w:t>Aaron Bell:</w:t>
          </w:r>
        </w:sdtContent>
      </w:sdt>
      <w:r>
        <w:t xml:space="preserve"> O</w:t>
      </w:r>
      <w:r w:rsidRPr="001E5394">
        <w:t>n a related point, do you think that the peer review system works in the interests of reproducibility? Is peer review sufficiently robust</w:t>
      </w:r>
      <w:r>
        <w:t>,</w:t>
      </w:r>
      <w:r w:rsidRPr="001E5394">
        <w:t xml:space="preserve"> or is there too much very light touch reviewing</w:t>
      </w:r>
      <w:r w:rsidR="00C4355F">
        <w:t>,</w:t>
      </w:r>
      <w:r w:rsidRPr="001E5394">
        <w:t xml:space="preserve"> because in most cases it is a voluntary job and people do not have time to go into the details </w:t>
      </w:r>
      <w:r>
        <w:t xml:space="preserve">of </w:t>
      </w:r>
      <w:r w:rsidRPr="001E5394">
        <w:t>the statistics or the code?</w:t>
      </w:r>
    </w:p>
    <w:p w:rsidR="003F1EDF" w:rsidP="00A550DE">
      <w:pPr>
        <w:pStyle w:val="Answer"/>
      </w:pPr>
      <w:sdt>
        <w:sdtPr>
          <w:alias w:val="Witness"/>
          <w:id w:val="-1782097511"/>
          <w:placeholder>
            <w:docPart w:val="A8EE806CAA4B41C1821695FA4F5DDFA3"/>
          </w:placeholder>
          <w:richText/>
        </w:sdtPr>
        <w:sdtContent>
          <w:r w:rsidRPr="001E5394" w:rsidR="00A550DE">
            <w:rPr>
              <w:b/>
              <w:i/>
            </w:rPr>
            <w:t>Dr Clayton:</w:t>
          </w:r>
        </w:sdtContent>
      </w:sdt>
      <w:r w:rsidR="00A550DE">
        <w:t xml:space="preserve"> </w:t>
      </w:r>
      <w:r w:rsidRPr="001E5394" w:rsidR="00A550DE">
        <w:t xml:space="preserve">In the United </w:t>
      </w:r>
      <w:r w:rsidRPr="001E5394" w:rsidR="00C4355F">
        <w:t xml:space="preserve">States </w:t>
      </w:r>
      <w:r w:rsidRPr="001E5394" w:rsidR="00A550DE">
        <w:t>I</w:t>
      </w:r>
      <w:r w:rsidR="00A550DE">
        <w:t xml:space="preserve"> think </w:t>
      </w:r>
      <w:r w:rsidRPr="001E5394" w:rsidR="00A550DE">
        <w:t>the peer review system is incredibly robust</w:t>
      </w:r>
      <w:r w:rsidR="00A550DE">
        <w:t>. I</w:t>
      </w:r>
      <w:r w:rsidRPr="001E5394" w:rsidR="00A550DE">
        <w:t>ndividuals take that service very seriously</w:t>
      </w:r>
      <w:r w:rsidR="00A550DE">
        <w:t>. W</w:t>
      </w:r>
      <w:r w:rsidRPr="001E5394" w:rsidR="00A550DE">
        <w:t>e have expanded the requirements for peer review</w:t>
      </w:r>
      <w:r w:rsidRPr="00063EC1" w:rsidR="00A550DE">
        <w:t xml:space="preserve"> to address the scientific premise</w:t>
      </w:r>
      <w:r w:rsidR="00A550DE">
        <w:t xml:space="preserve"> and </w:t>
      </w:r>
      <w:r w:rsidRPr="00063EC1" w:rsidR="00A550DE">
        <w:t>the rigour of the application</w:t>
      </w:r>
      <w:r w:rsidR="00A550DE">
        <w:t>,</w:t>
      </w:r>
      <w:r w:rsidRPr="00063EC1" w:rsidR="00A550DE">
        <w:t xml:space="preserve"> and that is where sex </w:t>
      </w:r>
      <w:r w:rsidR="00A550DE">
        <w:t>as</w:t>
      </w:r>
      <w:r w:rsidRPr="00063EC1" w:rsidR="00A550DE">
        <w:t xml:space="preserve"> a biological variable in gender as a social construct come</w:t>
      </w:r>
      <w:r w:rsidR="00A550DE">
        <w:t>s</w:t>
      </w:r>
      <w:r w:rsidRPr="00063EC1" w:rsidR="00A550DE">
        <w:t xml:space="preserve"> into play and how w</w:t>
      </w:r>
      <w:r w:rsidR="00A550DE">
        <w:t>ell</w:t>
      </w:r>
      <w:r w:rsidRPr="00063EC1" w:rsidR="00A550DE">
        <w:t xml:space="preserve"> the application comports </w:t>
      </w:r>
      <w:r w:rsidR="00A550DE">
        <w:t>with</w:t>
      </w:r>
      <w:r w:rsidRPr="00063EC1" w:rsidR="00A550DE">
        <w:t xml:space="preserve"> the scientific method to ensure unbiased an</w:t>
      </w:r>
      <w:r w:rsidR="00A550DE">
        <w:t>d</w:t>
      </w:r>
      <w:r w:rsidRPr="00063EC1" w:rsidR="00A550DE">
        <w:t xml:space="preserve"> well</w:t>
      </w:r>
      <w:r w:rsidR="00A550DE">
        <w:t>-</w:t>
      </w:r>
      <w:r w:rsidRPr="00063EC1" w:rsidR="00A550DE">
        <w:t>controlled experimental designs, analysis</w:t>
      </w:r>
      <w:r w:rsidR="00A550DE">
        <w:t>,</w:t>
      </w:r>
      <w:r w:rsidRPr="00063EC1" w:rsidR="00A550DE">
        <w:t xml:space="preserve"> methodology</w:t>
      </w:r>
      <w:r w:rsidR="00A550DE">
        <w:t>,</w:t>
      </w:r>
      <w:r w:rsidRPr="00063EC1" w:rsidR="00A550DE">
        <w:t xml:space="preserve"> </w:t>
      </w:r>
      <w:r w:rsidR="00A550DE">
        <w:t xml:space="preserve">interpretations </w:t>
      </w:r>
      <w:r w:rsidRPr="00063EC1" w:rsidR="00A550DE">
        <w:t>and plans for reporting</w:t>
      </w:r>
      <w:r w:rsidR="00A550DE">
        <w:t xml:space="preserve"> a result. </w:t>
      </w:r>
    </w:p>
    <w:p w:rsidR="00A550DE" w:rsidP="00A550DE">
      <w:pPr>
        <w:pStyle w:val="Answer"/>
      </w:pPr>
      <w:r>
        <w:t>Peer</w:t>
      </w:r>
      <w:r w:rsidRPr="00427E61">
        <w:t xml:space="preserve"> reviewers have to evaluate a lot of things, not just this, and there are</w:t>
      </w:r>
      <w:r>
        <w:t xml:space="preserve"> </w:t>
      </w:r>
      <w:r w:rsidRPr="00427E61">
        <w:t xml:space="preserve">many applications that are reviewed </w:t>
      </w:r>
      <w:r>
        <w:t xml:space="preserve">in </w:t>
      </w:r>
      <w:r w:rsidRPr="00427E61">
        <w:t xml:space="preserve">each </w:t>
      </w:r>
      <w:r w:rsidRPr="008B4C27">
        <w:t>round</w:t>
      </w:r>
      <w:r>
        <w:t>, so</w:t>
      </w:r>
      <w:r w:rsidRPr="008B4C27">
        <w:t xml:space="preserve"> there is time pressure for them to review a lot of things and discuss them.</w:t>
      </w:r>
      <w:r>
        <w:t xml:space="preserve"> P</w:t>
      </w:r>
      <w:r w:rsidRPr="008B4C27">
        <w:t>eer review continues to be a solid component of science policing itself, but in and of itself it cannot address this issue</w:t>
      </w:r>
      <w:r>
        <w:t xml:space="preserve"> alone, </w:t>
      </w:r>
      <w:r w:rsidRPr="008B4C27">
        <w:t>because it is not just about peer review</w:t>
      </w:r>
      <w:r>
        <w:t xml:space="preserve"> of </w:t>
      </w:r>
      <w:r w:rsidRPr="008B4C27">
        <w:t>the application or peer review of a manuscript. We ha</w:t>
      </w:r>
      <w:r>
        <w:t>ve</w:t>
      </w:r>
      <w:r w:rsidRPr="008B4C27">
        <w:t xml:space="preserve"> the important issue of journal editors and publishers who are critical gatekeepers </w:t>
      </w:r>
      <w:r>
        <w:t>of</w:t>
      </w:r>
      <w:r w:rsidRPr="008B4C27">
        <w:t xml:space="preserve"> this process in science to get the information out to the public</w:t>
      </w:r>
      <w:bookmarkStart w:id="4" w:name="_Hlk89347100"/>
      <w:r>
        <w:t>. Unless and until</w:t>
      </w:r>
      <w:r w:rsidRPr="008B4C27">
        <w:t xml:space="preserve"> that is</w:t>
      </w:r>
      <w:r>
        <w:t xml:space="preserve"> </w:t>
      </w:r>
      <w:r w:rsidRPr="008B4C27">
        <w:t>routinely considered</w:t>
      </w:r>
      <w:r w:rsidR="003F1EDF">
        <w:t>—</w:t>
      </w:r>
      <w:r w:rsidRPr="008B4C27">
        <w:t>from my perspective</w:t>
      </w:r>
      <w:r w:rsidR="003F1EDF">
        <w:t>,</w:t>
      </w:r>
      <w:r>
        <w:t xml:space="preserve"> </w:t>
      </w:r>
      <w:r w:rsidRPr="008B4C27">
        <w:t xml:space="preserve">looking at sex as a biological variable </w:t>
      </w:r>
      <w:r>
        <w:t xml:space="preserve">in </w:t>
      </w:r>
      <w:r w:rsidRPr="008B4C27">
        <w:t>gender</w:t>
      </w:r>
      <w:r>
        <w:t xml:space="preserve"> and</w:t>
      </w:r>
      <w:r w:rsidRPr="008B4C27">
        <w:t xml:space="preserve"> ensuring that the information somebody would need to try to reproduce a study is included in the publication</w:t>
      </w:r>
      <w:r w:rsidR="003F1EDF">
        <w:t>, either</w:t>
      </w:r>
      <w:r w:rsidRPr="008B4C27">
        <w:t xml:space="preserve"> </w:t>
      </w:r>
      <w:r w:rsidR="003F1EDF">
        <w:t xml:space="preserve">in </w:t>
      </w:r>
      <w:r>
        <w:t>the</w:t>
      </w:r>
      <w:r w:rsidRPr="008B4C27">
        <w:t xml:space="preserve"> </w:t>
      </w:r>
      <w:r w:rsidRPr="00361D00" w:rsidR="00361D00">
        <w:t>ancillary</w:t>
      </w:r>
      <w:r>
        <w:t xml:space="preserve"> </w:t>
      </w:r>
      <w:r w:rsidRPr="008B4C27">
        <w:t>materials</w:t>
      </w:r>
      <w:r>
        <w:t>,</w:t>
      </w:r>
      <w:r w:rsidRPr="008B4C27">
        <w:t xml:space="preserve"> the methods or the supplemental materials</w:t>
      </w:r>
      <w:r w:rsidR="003F1EDF">
        <w:t>—</w:t>
      </w:r>
      <w:r>
        <w:t>w</w:t>
      </w:r>
      <w:r w:rsidRPr="008B4C27">
        <w:t>e will not even be able to reproduce every study because the information is not provided. The sex of the animals or subjects and the breakdown by treatment and control groups for randomised controlled trial</w:t>
      </w:r>
      <w:r>
        <w:t>s is</w:t>
      </w:r>
      <w:r w:rsidRPr="008B4C27">
        <w:t xml:space="preserve"> information</w:t>
      </w:r>
      <w:r>
        <w:t xml:space="preserve"> that</w:t>
      </w:r>
      <w:r w:rsidRPr="008B4C27">
        <w:t xml:space="preserve"> is not always provided, so we have an issue with rigour and transparency that affects reproducibility.</w:t>
      </w:r>
      <w:bookmarkEnd w:id="4"/>
    </w:p>
    <w:p w:rsidR="00A550DE" w:rsidP="00A550DE">
      <w:pPr>
        <w:pStyle w:val="Question"/>
        <w:numPr>
          <w:ilvl w:val="0"/>
          <w:numId w:val="9"/>
        </w:numPr>
      </w:pPr>
      <w:sdt>
        <w:sdtPr>
          <w:alias w:val="Member"/>
          <w:tag w:val="&lt;Member mnisId='4837' dodsId=''&gt;"/>
          <w:id w:val="-908073386"/>
          <w:placeholder>
            <w:docPart w:val="A8EE806CAA4B41C1821695FA4F5DDFA3"/>
          </w:placeholder>
          <w:richText/>
        </w:sdtPr>
        <w:sdtContent>
          <w:r w:rsidRPr="008B4C27">
            <w:rPr>
              <w:b/>
            </w:rPr>
            <w:t>Aaron Bell:</w:t>
          </w:r>
        </w:sdtContent>
      </w:sdt>
      <w:r>
        <w:t xml:space="preserve"> </w:t>
      </w:r>
      <w:r w:rsidRPr="008B4C27">
        <w:t>D</w:t>
      </w:r>
      <w:r>
        <w:t>r O</w:t>
      </w:r>
      <w:r w:rsidRPr="008B4C27">
        <w:t>ransky, you have given us the statistics for the number of retractions. How many of those could have been avoided by better peer review at the time</w:t>
      </w:r>
      <w:r w:rsidR="00E82103">
        <w:t>,</w:t>
      </w:r>
      <w:r w:rsidRPr="008B4C27">
        <w:t xml:space="preserve"> and how many </w:t>
      </w:r>
      <w:r w:rsidR="00E82103">
        <w:t xml:space="preserve">arose from </w:t>
      </w:r>
      <w:r w:rsidRPr="008B4C27">
        <w:t xml:space="preserve">things that </w:t>
      </w:r>
      <w:r w:rsidR="00E82103">
        <w:t xml:space="preserve">came </w:t>
      </w:r>
      <w:r w:rsidRPr="008B4C27">
        <w:t>to light afterwa</w:t>
      </w:r>
      <w:r>
        <w:t>rds?</w:t>
      </w:r>
    </w:p>
    <w:p w:rsidR="004872F0" w:rsidP="004872F0">
      <w:pPr>
        <w:pStyle w:val="Answer"/>
      </w:pPr>
      <w:sdt>
        <w:sdtPr>
          <w:alias w:val="Witness"/>
          <w:id w:val="136767906"/>
          <w:placeholder>
            <w:docPart w:val="A8EE806CAA4B41C1821695FA4F5DDFA3"/>
          </w:placeholder>
          <w:richText/>
        </w:sdtPr>
        <w:sdtContent>
          <w:r w:rsidRPr="008B4C27" w:rsidR="00A550DE">
            <w:rPr>
              <w:b/>
              <w:i/>
            </w:rPr>
            <w:t>Dr Oransky:</w:t>
          </w:r>
        </w:sdtContent>
      </w:sdt>
      <w:r w:rsidR="00A550DE">
        <w:t xml:space="preserve"> </w:t>
      </w:r>
      <w:r w:rsidRPr="008B4C27" w:rsidR="00A550DE">
        <w:t>It is a great question. The simple answer is that 100% of those cases came to light afterwards</w:t>
      </w:r>
      <w:r w:rsidR="00A550DE">
        <w:t xml:space="preserve">, but that does not </w:t>
      </w:r>
      <w:r w:rsidRPr="008B4C27" w:rsidR="00A550DE">
        <w:t>necessarily tell us how many could have been prevented</w:t>
      </w:r>
      <w:r w:rsidR="00A550DE">
        <w:t xml:space="preserve">. Dr </w:t>
      </w:r>
      <w:r w:rsidRPr="008A405B" w:rsidR="00A550DE">
        <w:t>Clayton</w:t>
      </w:r>
      <w:r w:rsidR="00A550DE">
        <w:t>, you will</w:t>
      </w:r>
      <w:r w:rsidRPr="008A405B" w:rsidR="00A550DE">
        <w:t xml:space="preserve"> correct me if I</w:t>
      </w:r>
      <w:r w:rsidR="00A550DE">
        <w:t xml:space="preserve"> am</w:t>
      </w:r>
      <w:r w:rsidRPr="008A405B" w:rsidR="00A550DE">
        <w:t xml:space="preserve"> wrong, but</w:t>
      </w:r>
      <w:r w:rsidR="00A550DE">
        <w:t xml:space="preserve"> I believe you were referring </w:t>
      </w:r>
      <w:r w:rsidRPr="008A405B" w:rsidR="00A550DE">
        <w:t>obviously to the grant</w:t>
      </w:r>
      <w:r w:rsidR="00A550DE">
        <w:t xml:space="preserve"> peer</w:t>
      </w:r>
      <w:r w:rsidRPr="008A405B" w:rsidR="00A550DE">
        <w:t xml:space="preserve"> review</w:t>
      </w:r>
      <w:r w:rsidR="00A550DE">
        <w:t xml:space="preserve"> </w:t>
      </w:r>
      <w:r w:rsidRPr="008A405B" w:rsidR="00A550DE">
        <w:t>process. You discussed journal peer review towards the end of your response. I want to be clear that we tend to focus much more</w:t>
      </w:r>
      <w:r w:rsidR="00A550DE">
        <w:t xml:space="preserve">, as the name Retraction Watch implies, </w:t>
      </w:r>
      <w:r w:rsidRPr="008A405B" w:rsidR="00A550DE">
        <w:t>on the peer review process that is happening in journals or the peer review process that, frankly, is not happening in some journals.</w:t>
      </w:r>
      <w:r w:rsidRPr="004872F0">
        <w:t xml:space="preserve"> </w:t>
      </w:r>
    </w:p>
    <w:p w:rsidR="004872F0" w:rsidP="004872F0">
      <w:pPr>
        <w:pStyle w:val="Answer"/>
      </w:pPr>
      <w:r w:rsidRPr="008A405B">
        <w:t>One of the issues</w:t>
      </w:r>
      <w:r w:rsidRPr="00166B7D">
        <w:t xml:space="preserve"> is that we have come to believe</w:t>
      </w:r>
      <w:r>
        <w:t xml:space="preserve"> or</w:t>
      </w:r>
      <w:r w:rsidRPr="00166B7D">
        <w:t xml:space="preserve"> have been told or</w:t>
      </w:r>
      <w:r>
        <w:t xml:space="preserve"> </w:t>
      </w:r>
      <w:r w:rsidRPr="00166B7D">
        <w:t>instructed in some way</w:t>
      </w:r>
      <w:r>
        <w:t>—it is</w:t>
      </w:r>
      <w:r w:rsidRPr="00166B7D">
        <w:t xml:space="preserve"> part of the</w:t>
      </w:r>
      <w:r>
        <w:t xml:space="preserve"> ether—</w:t>
      </w:r>
      <w:r w:rsidRPr="00166B7D">
        <w:t>that peer review is not magical but</w:t>
      </w:r>
      <w:r>
        <w:t xml:space="preserve">, </w:t>
      </w:r>
      <w:r w:rsidRPr="00166B7D">
        <w:t>as we would</w:t>
      </w:r>
      <w:r>
        <w:t xml:space="preserve"> have said in the States </w:t>
      </w:r>
      <w:r w:rsidRPr="00166B7D">
        <w:t xml:space="preserve">in the old days, </w:t>
      </w:r>
      <w:r>
        <w:t xml:space="preserve">is the </w:t>
      </w:r>
      <w:r w:rsidRPr="004872F0">
        <w:rPr>
          <w:i/>
          <w:iCs/>
        </w:rPr>
        <w:t>Good Housekeeping</w:t>
      </w:r>
      <w:r w:rsidRPr="00166B7D">
        <w:t xml:space="preserve"> seal of approval. </w:t>
      </w:r>
      <w:r>
        <w:t>I give</w:t>
      </w:r>
      <w:r w:rsidRPr="00166B7D">
        <w:t xml:space="preserve"> due respect</w:t>
      </w:r>
      <w:r w:rsidRPr="002B76A4">
        <w:t xml:space="preserve"> to the people who work incredibly hard at peer review</w:t>
      </w:r>
      <w:r>
        <w:t xml:space="preserve">. By the way, </w:t>
      </w:r>
      <w:r w:rsidRPr="002B76A4">
        <w:t>I am one of them</w:t>
      </w:r>
      <w:r>
        <w:t xml:space="preserve">. Along </w:t>
      </w:r>
      <w:r w:rsidRPr="002B76A4">
        <w:t xml:space="preserve">with my colleagues at </w:t>
      </w:r>
      <w:r>
        <w:t>R</w:t>
      </w:r>
      <w:r w:rsidRPr="002B76A4">
        <w:t xml:space="preserve">etraction </w:t>
      </w:r>
      <w:r>
        <w:t>W</w:t>
      </w:r>
      <w:r w:rsidRPr="002B76A4">
        <w:t>atch</w:t>
      </w:r>
      <w:r>
        <w:t>,</w:t>
      </w:r>
      <w:r w:rsidRPr="002B76A4">
        <w:t xml:space="preserve"> I peer review a few papers a month</w:t>
      </w:r>
      <w:r>
        <w:t>.</w:t>
      </w:r>
      <w:r w:rsidRPr="002B76A4">
        <w:t xml:space="preserve"> I know </w:t>
      </w:r>
      <w:r>
        <w:t xml:space="preserve">that </w:t>
      </w:r>
      <w:r w:rsidRPr="002B76A4">
        <w:t xml:space="preserve">is not all that many compared with what most scientists </w:t>
      </w:r>
      <w:r w:rsidRPr="002B76A4">
        <w:t>do</w:t>
      </w:r>
      <w:r>
        <w:t>, b</w:t>
      </w:r>
      <w:r w:rsidRPr="002B76A4">
        <w:t xml:space="preserve">ut we do take part in this process and think </w:t>
      </w:r>
      <w:r>
        <w:t xml:space="preserve">that </w:t>
      </w:r>
      <w:r w:rsidRPr="002B76A4">
        <w:t xml:space="preserve">peer review is important. </w:t>
      </w:r>
    </w:p>
    <w:p w:rsidR="004872F0" w:rsidRPr="002B76A4" w:rsidP="004872F0">
      <w:pPr>
        <w:pStyle w:val="Answer"/>
      </w:pPr>
      <w:r w:rsidRPr="002B76A4">
        <w:t>However, we think that the false binary of it being peer reviewed or not peer reviewed i</w:t>
      </w:r>
      <w:r>
        <w:t xml:space="preserve">s </w:t>
      </w:r>
      <w:r w:rsidRPr="002B76A4">
        <w:t xml:space="preserve">part of what is creating these issues. There is peer review and there is peer review. There are journals </w:t>
      </w:r>
      <w:r>
        <w:t>that</w:t>
      </w:r>
      <w:r w:rsidRPr="002B76A4">
        <w:t xml:space="preserve"> do very rigorous peer review</w:t>
      </w:r>
      <w:r>
        <w:t>,</w:t>
      </w:r>
      <w:r w:rsidRPr="002B76A4">
        <w:t xml:space="preserve"> and sometimes they do not</w:t>
      </w:r>
      <w:r>
        <w:t>; t</w:t>
      </w:r>
      <w:r w:rsidRPr="002B76A4">
        <w:t>here are journals that hardly ever do any rigorous peer reviews</w:t>
      </w:r>
      <w:r>
        <w:t>,</w:t>
      </w:r>
      <w:r w:rsidRPr="002B76A4">
        <w:t xml:space="preserve"> and sometimes they do</w:t>
      </w:r>
      <w:r>
        <w:t xml:space="preserve">; </w:t>
      </w:r>
      <w:r w:rsidRPr="002B76A4">
        <w:t xml:space="preserve">and there is everything in between. </w:t>
      </w:r>
    </w:p>
    <w:p w:rsidR="000C3A1A" w:rsidP="004872F0">
      <w:pPr>
        <w:pStyle w:val="Answer"/>
      </w:pPr>
      <w:r>
        <w:t>T</w:t>
      </w:r>
      <w:r w:rsidRPr="002B76A4">
        <w:t>o give a personal anecdote,</w:t>
      </w:r>
      <w:r>
        <w:t xml:space="preserve"> I trained </w:t>
      </w:r>
      <w:r w:rsidRPr="002B76A4">
        <w:t xml:space="preserve">as a medical doctor in the </w:t>
      </w:r>
      <w:r>
        <w:t>S</w:t>
      </w:r>
      <w:r w:rsidRPr="002B76A4">
        <w:t>tates</w:t>
      </w:r>
      <w:r>
        <w:t xml:space="preserve">, but </w:t>
      </w:r>
      <w:r w:rsidRPr="002B76A4">
        <w:t>I do not practise me</w:t>
      </w:r>
      <w:r>
        <w:t>dicine</w:t>
      </w:r>
      <w:r w:rsidRPr="002B76A4">
        <w:t>. I</w:t>
      </w:r>
      <w:r>
        <w:t xml:space="preserve"> am</w:t>
      </w:r>
      <w:r w:rsidRPr="002B76A4">
        <w:t xml:space="preserve"> not an immunologist</w:t>
      </w:r>
      <w:r>
        <w:t xml:space="preserve">; I am not a virologist. </w:t>
      </w:r>
      <w:r w:rsidRPr="002B76A4">
        <w:t xml:space="preserve">I could go down the list, but my point is </w:t>
      </w:r>
      <w:r>
        <w:t>I am</w:t>
      </w:r>
      <w:r w:rsidRPr="002B76A4">
        <w:t xml:space="preserve"> not a </w:t>
      </w:r>
      <w:r w:rsidR="007B7537">
        <w:t>C</w:t>
      </w:r>
      <w:r>
        <w:t>ovid</w:t>
      </w:r>
      <w:r w:rsidRPr="002B76A4">
        <w:t>-19</w:t>
      </w:r>
      <w:r>
        <w:t xml:space="preserve"> expert</w:t>
      </w:r>
      <w:r>
        <w:t>.</w:t>
      </w:r>
      <w:r>
        <w:t xml:space="preserve"> </w:t>
      </w:r>
      <w:r>
        <w:t>Y</w:t>
      </w:r>
      <w:r w:rsidRPr="002B76A4">
        <w:t>et</w:t>
      </w:r>
      <w:r>
        <w:t>,</w:t>
      </w:r>
      <w:r w:rsidRPr="002B76A4">
        <w:t xml:space="preserve"> </w:t>
      </w:r>
      <w:r>
        <w:t>in</w:t>
      </w:r>
      <w:r w:rsidRPr="002B76A4">
        <w:t xml:space="preserve"> February and March</w:t>
      </w:r>
      <w:r>
        <w:t xml:space="preserve"> of this year</w:t>
      </w:r>
      <w:r w:rsidRPr="002B76A4">
        <w:t xml:space="preserve"> I was asked to peer review five different papers about </w:t>
      </w:r>
      <w:r w:rsidR="007B7537">
        <w:t>C</w:t>
      </w:r>
      <w:r>
        <w:t>ovid</w:t>
      </w:r>
      <w:r w:rsidRPr="002B76A4">
        <w:t>-19</w:t>
      </w:r>
      <w:r>
        <w:t>. T</w:t>
      </w:r>
      <w:r w:rsidRPr="002B76A4">
        <w:t>hese were</w:t>
      </w:r>
      <w:r>
        <w:t xml:space="preserve"> journals of</w:t>
      </w:r>
      <w:r w:rsidRPr="002B76A4">
        <w:t xml:space="preserve"> a leading publisher</w:t>
      </w:r>
      <w:r>
        <w:t>; it is a</w:t>
      </w:r>
      <w:r w:rsidRPr="002B76A4">
        <w:t xml:space="preserve"> very large one we have all heard of</w:t>
      </w:r>
      <w:r>
        <w:t xml:space="preserve">. </w:t>
      </w:r>
    </w:p>
    <w:p w:rsidR="000C3A1A" w:rsidP="004872F0">
      <w:pPr>
        <w:pStyle w:val="Answer"/>
      </w:pPr>
      <w:r w:rsidRPr="002B76A4">
        <w:t>I would ask you how that came to happen</w:t>
      </w:r>
      <w:r>
        <w:t>. G</w:t>
      </w:r>
      <w:r w:rsidRPr="002B76A4">
        <w:t xml:space="preserve">oing back to the previous panel, </w:t>
      </w:r>
      <w:r>
        <w:t>it more than likely came about b</w:t>
      </w:r>
      <w:r w:rsidRPr="002B76A4">
        <w:t>ecause of algorithms</w:t>
      </w:r>
      <w:r>
        <w:t>.</w:t>
      </w:r>
      <w:r w:rsidRPr="002B76A4">
        <w:t xml:space="preserve"> I am in the database as someone who has published a letter </w:t>
      </w:r>
      <w:r>
        <w:t xml:space="preserve">four </w:t>
      </w:r>
      <w:r w:rsidRPr="002B76A4">
        <w:t xml:space="preserve">paragraphs long about </w:t>
      </w:r>
      <w:r w:rsidR="004D5485">
        <w:t>C</w:t>
      </w:r>
      <w:r>
        <w:t>ovid</w:t>
      </w:r>
      <w:r w:rsidRPr="002B76A4">
        <w:t>-19 retractions</w:t>
      </w:r>
      <w:r>
        <w:t>,</w:t>
      </w:r>
      <w:r w:rsidRPr="002B76A4">
        <w:t xml:space="preserve"> so I come up as an expert on </w:t>
      </w:r>
      <w:r w:rsidR="004D5485">
        <w:t>C</w:t>
      </w:r>
      <w:r>
        <w:t>ovid</w:t>
      </w:r>
      <w:r w:rsidRPr="002B76A4">
        <w:t>-19. That is absurd</w:t>
      </w:r>
      <w:r>
        <w:t xml:space="preserve">. </w:t>
      </w:r>
    </w:p>
    <w:p w:rsidR="004872F0" w:rsidP="004872F0">
      <w:pPr>
        <w:pStyle w:val="Answer"/>
      </w:pPr>
      <w:r>
        <w:t>T</w:t>
      </w:r>
      <w:r w:rsidRPr="002B76A4">
        <w:t>o be clear, particularly given this setting, I did not p</w:t>
      </w:r>
      <w:r>
        <w:t xml:space="preserve">eer </w:t>
      </w:r>
      <w:r w:rsidRPr="002B76A4">
        <w:t>review those papers; I declined the invitations</w:t>
      </w:r>
      <w:r>
        <w:t>. T</w:t>
      </w:r>
      <w:r w:rsidRPr="002B76A4">
        <w:t>he problem is that not everyone does</w:t>
      </w:r>
      <w:r>
        <w:t>. I</w:t>
      </w:r>
      <w:r w:rsidRPr="002B76A4">
        <w:t xml:space="preserve">t is an honour to peer review; </w:t>
      </w:r>
      <w:r>
        <w:t>i</w:t>
      </w:r>
      <w:r w:rsidRPr="002B76A4">
        <w:t>t is part of your tenure</w:t>
      </w:r>
      <w:r>
        <w:t>,</w:t>
      </w:r>
      <w:r w:rsidRPr="002B76A4">
        <w:t xml:space="preserve"> promotion and committee work</w:t>
      </w:r>
      <w:r w:rsidR="000C3A1A">
        <w:t>—</w:t>
      </w:r>
      <w:r>
        <w:t>i</w:t>
      </w:r>
      <w:r w:rsidRPr="002B76A4">
        <w:t>n other words, you are supposed to consider best service to the community as being very important</w:t>
      </w:r>
      <w:r>
        <w:t xml:space="preserve">. It is </w:t>
      </w:r>
      <w:r w:rsidRPr="002B76A4">
        <w:t>really important, but the problem is that too much does slip through the cracks</w:t>
      </w:r>
      <w:r w:rsidR="000C3A1A">
        <w:t>,</w:t>
      </w:r>
      <w:r w:rsidRPr="002B76A4">
        <w:t xml:space="preserve"> even among</w:t>
      </w:r>
      <w:r>
        <w:t xml:space="preserve"> </w:t>
      </w:r>
      <w:r w:rsidRPr="00CC18C1">
        <w:t>things that are peer reviewed. When it is not peer reviewed</w:t>
      </w:r>
      <w:r w:rsidR="000C3A1A">
        <w:t>,</w:t>
      </w:r>
      <w:r w:rsidRPr="00CC18C1">
        <w:t xml:space="preserve"> that can be even worse</w:t>
      </w:r>
      <w:r>
        <w:t>.</w:t>
      </w:r>
    </w:p>
    <w:p w:rsidR="000C3A1A" w:rsidP="004872F0">
      <w:pPr>
        <w:pStyle w:val="Answer"/>
      </w:pPr>
      <w:r>
        <w:t>If I may b</w:t>
      </w:r>
      <w:r w:rsidRPr="00CC18C1">
        <w:t>e</w:t>
      </w:r>
      <w:r>
        <w:t xml:space="preserve"> positive</w:t>
      </w:r>
      <w:r w:rsidRPr="00CC18C1">
        <w:t xml:space="preserve"> for a moment, one of the things we have seen during the pandemic is how quickly a lot of these issues are being corrected</w:t>
      </w:r>
      <w:r>
        <w:t>. It does not happen always and,</w:t>
      </w:r>
      <w:r w:rsidRPr="00CC18C1">
        <w:t xml:space="preserve"> frankly, </w:t>
      </w:r>
      <w:r>
        <w:t xml:space="preserve">it </w:t>
      </w:r>
      <w:r w:rsidRPr="00CC18C1">
        <w:t>still</w:t>
      </w:r>
      <w:r>
        <w:t xml:space="preserve"> does</w:t>
      </w:r>
      <w:r w:rsidRPr="00CC18C1">
        <w:t xml:space="preserve"> not </w:t>
      </w:r>
      <w:r>
        <w:t xml:space="preserve">happen </w:t>
      </w:r>
      <w:r w:rsidRPr="00CC18C1">
        <w:t>quickly enough in many cases</w:t>
      </w:r>
      <w:r>
        <w:t>, but</w:t>
      </w:r>
      <w:r w:rsidRPr="00CC18C1">
        <w:t xml:space="preserve"> because of the nature of pre</w:t>
      </w:r>
      <w:r>
        <w:t>prints,</w:t>
      </w:r>
      <w:r w:rsidRPr="00CC18C1">
        <w:t xml:space="preserve"> which I imagine we w</w:t>
      </w:r>
      <w:r>
        <w:t xml:space="preserve">ill </w:t>
      </w:r>
      <w:r w:rsidRPr="00CC18C1">
        <w:t>discuss at some point if that is of interest,</w:t>
      </w:r>
      <w:r>
        <w:t xml:space="preserve"> </w:t>
      </w:r>
      <w:r w:rsidRPr="00CC18C1">
        <w:t>these are labelled as not peer reviewed</w:t>
      </w:r>
      <w:r>
        <w:t>,</w:t>
      </w:r>
      <w:r w:rsidRPr="00CC18C1">
        <w:t xml:space="preserve"> yet they are often corrected much more quickly or even withdrawn or retracted</w:t>
      </w:r>
      <w:r>
        <w:t xml:space="preserve">. </w:t>
      </w:r>
      <w:r w:rsidRPr="00CC18C1">
        <w:t>“</w:t>
      </w:r>
      <w:r>
        <w:t>W</w:t>
      </w:r>
      <w:r w:rsidRPr="00CC18C1">
        <w:t>ithdrawn” is typically the term that is used. That tends to happen quite quickly</w:t>
      </w:r>
      <w:r>
        <w:t xml:space="preserve">. </w:t>
      </w:r>
    </w:p>
    <w:p w:rsidR="000C3A1A" w:rsidP="004872F0">
      <w:pPr>
        <w:pStyle w:val="Answer"/>
      </w:pPr>
      <w:r>
        <w:t xml:space="preserve">To me, the </w:t>
      </w:r>
      <w:r w:rsidRPr="00CC18C1">
        <w:t>important issue</w:t>
      </w:r>
      <w:r>
        <w:t xml:space="preserve"> is not whether it has or has not been peer reviewed—we should</w:t>
      </w:r>
      <w:r w:rsidRPr="00CC18C1">
        <w:t xml:space="preserve"> know that</w:t>
      </w:r>
      <w:r>
        <w:t xml:space="preserve">—but </w:t>
      </w:r>
      <w:r w:rsidRPr="00CC18C1">
        <w:t xml:space="preserve">what is the nature of the peer review? </w:t>
      </w:r>
      <w:r>
        <w:t>S</w:t>
      </w:r>
      <w:r w:rsidRPr="00CC18C1">
        <w:t>ome journals are taking</w:t>
      </w:r>
      <w:r>
        <w:t xml:space="preserve"> various steps</w:t>
      </w:r>
      <w:r w:rsidRPr="00CC18C1">
        <w:t xml:space="preserve"> that basically ensure trust in that process</w:t>
      </w:r>
      <w:r>
        <w:t>—</w:t>
      </w:r>
      <w:r w:rsidRPr="00CC18C1">
        <w:t>for example</w:t>
      </w:r>
      <w:r>
        <w:t>,</w:t>
      </w:r>
      <w:r w:rsidRPr="00CC18C1">
        <w:t xml:space="preserve"> posting peer reviews</w:t>
      </w:r>
      <w:r w:rsidRPr="00244DFE">
        <w:t xml:space="preserve"> regardless of w</w:t>
      </w:r>
      <w:r>
        <w:t>he</w:t>
      </w:r>
      <w:r w:rsidRPr="00244DFE">
        <w:t>ther the</w:t>
      </w:r>
      <w:r>
        <w:t>y use</w:t>
      </w:r>
      <w:r w:rsidRPr="00244DFE">
        <w:t xml:space="preserve"> people</w:t>
      </w:r>
      <w:r>
        <w:t>’</w:t>
      </w:r>
      <w:r w:rsidRPr="00244DFE">
        <w:t>s names</w:t>
      </w:r>
      <w:r>
        <w:t>. T</w:t>
      </w:r>
      <w:r w:rsidRPr="00244DFE">
        <w:t>here are a lot of issues with using someone</w:t>
      </w:r>
      <w:r>
        <w:t>’</w:t>
      </w:r>
      <w:r w:rsidRPr="00244DFE">
        <w:t>s name. That can be a problem for someone's career if they are critical and someone else does not like what they ha</w:t>
      </w:r>
      <w:r>
        <w:t>ve</w:t>
      </w:r>
      <w:r w:rsidRPr="00244DFE">
        <w:t xml:space="preserve"> said. </w:t>
      </w:r>
    </w:p>
    <w:p w:rsidR="004872F0" w:rsidP="004872F0">
      <w:pPr>
        <w:pStyle w:val="Answer"/>
      </w:pPr>
      <w:r w:rsidRPr="00244DFE">
        <w:t xml:space="preserve">On the other hand, </w:t>
      </w:r>
      <w:r>
        <w:t xml:space="preserve">as regards </w:t>
      </w:r>
      <w:r w:rsidRPr="00244DFE">
        <w:t>anonymously posting peer reviews</w:t>
      </w:r>
      <w:r w:rsidR="000C3A1A">
        <w:t>,</w:t>
      </w:r>
      <w:r>
        <w:t xml:space="preserve"> it is</w:t>
      </w:r>
      <w:r w:rsidRPr="00244DFE">
        <w:t xml:space="preserve"> early days</w:t>
      </w:r>
      <w:r>
        <w:t>. T</w:t>
      </w:r>
      <w:r w:rsidRPr="00244DFE">
        <w:t xml:space="preserve">o echo what we have heard from a lot of folks today, we want </w:t>
      </w:r>
      <w:r w:rsidRPr="00244DFE">
        <w:t>to see whether these things work</w:t>
      </w:r>
      <w:r>
        <w:t>;</w:t>
      </w:r>
      <w:r w:rsidRPr="008322D2">
        <w:t xml:space="preserve"> we want to be empirical and evidence</w:t>
      </w:r>
      <w:r w:rsidR="006B08B9">
        <w:t xml:space="preserve"> </w:t>
      </w:r>
      <w:r w:rsidRPr="008322D2">
        <w:t xml:space="preserve">based, but that is </w:t>
      </w:r>
      <w:r>
        <w:t xml:space="preserve">certainly </w:t>
      </w:r>
      <w:r w:rsidRPr="008322D2">
        <w:t xml:space="preserve">one thing that is worth trying so </w:t>
      </w:r>
      <w:r>
        <w:t xml:space="preserve">we can increase and ensure there is trust in the process and </w:t>
      </w:r>
      <w:r w:rsidRPr="008322D2">
        <w:t>make it transparent.</w:t>
      </w:r>
      <w:r w:rsidR="00226BFA">
        <w:t xml:space="preserve"> </w:t>
      </w:r>
    </w:p>
    <w:p w:rsidR="004872F0" w:rsidP="004872F0">
      <w:pPr>
        <w:pStyle w:val="Question"/>
        <w:numPr>
          <w:ilvl w:val="0"/>
          <w:numId w:val="9"/>
        </w:numPr>
      </w:pPr>
      <w:sdt>
        <w:sdtPr>
          <w:alias w:val="Member"/>
          <w:tag w:val="&lt;Member mnisId='4837' dodsId=''&gt;"/>
          <w:id w:val="-1808933748"/>
          <w:placeholder>
            <w:docPart w:val="A70BB17FBA394CB790F938B83A331879"/>
          </w:placeholder>
          <w:richText/>
        </w:sdtPr>
        <w:sdtContent>
          <w:r w:rsidRPr="007B2929">
            <w:rPr>
              <w:b/>
            </w:rPr>
            <w:t>Aaron Bell:</w:t>
          </w:r>
        </w:sdtContent>
      </w:sdt>
      <w:r>
        <w:t xml:space="preserve"> Y</w:t>
      </w:r>
      <w:r w:rsidRPr="002F0F98">
        <w:t xml:space="preserve">ou have anticipated my line of questioning on </w:t>
      </w:r>
      <w:r w:rsidR="00226BFA">
        <w:t>C</w:t>
      </w:r>
      <w:r>
        <w:t xml:space="preserve">ovid </w:t>
      </w:r>
      <w:r w:rsidRPr="002F0F98">
        <w:t>and pre</w:t>
      </w:r>
      <w:r>
        <w:t>p</w:t>
      </w:r>
      <w:r w:rsidRPr="002F0F98">
        <w:t>rin</w:t>
      </w:r>
      <w:r>
        <w:t>ts</w:t>
      </w:r>
      <w:r w:rsidRPr="002F0F98">
        <w:t>. Do you think it is possible</w:t>
      </w:r>
      <w:r>
        <w:t xml:space="preserve"> at this stage</w:t>
      </w:r>
      <w:r w:rsidRPr="002F0F98">
        <w:t xml:space="preserve"> to conclude whether the research that has been conducted over the course of </w:t>
      </w:r>
      <w:r w:rsidR="00226BFA">
        <w:t>C</w:t>
      </w:r>
      <w:r>
        <w:t xml:space="preserve">ovid—I </w:t>
      </w:r>
      <w:r w:rsidRPr="002F0F98">
        <w:t xml:space="preserve">appreciate </w:t>
      </w:r>
      <w:r>
        <w:t xml:space="preserve">you are </w:t>
      </w:r>
      <w:r w:rsidRPr="002F0F98">
        <w:t>not an expert on</w:t>
      </w:r>
      <w:r>
        <w:t xml:space="preserve"> </w:t>
      </w:r>
      <w:r w:rsidR="00226BFA">
        <w:t>C</w:t>
      </w:r>
      <w:r>
        <w:t xml:space="preserve">ovid—has been </w:t>
      </w:r>
      <w:r w:rsidRPr="002F0F98">
        <w:t>more or less reproducible tha</w:t>
      </w:r>
      <w:r>
        <w:t>n</w:t>
      </w:r>
      <w:r w:rsidRPr="002F0F98">
        <w:t xml:space="preserve"> is normally the case</w:t>
      </w:r>
      <w:r>
        <w:t xml:space="preserve">? </w:t>
      </w:r>
      <w:r w:rsidR="006B08B9">
        <w:t>H</w:t>
      </w:r>
      <w:r w:rsidRPr="002F0F98">
        <w:t>as there been more fraud th</w:t>
      </w:r>
      <w:r>
        <w:t xml:space="preserve">an </w:t>
      </w:r>
      <w:r w:rsidRPr="002F0F98">
        <w:t xml:space="preserve">normal </w:t>
      </w:r>
      <w:r>
        <w:t xml:space="preserve">because of the </w:t>
      </w:r>
      <w:r w:rsidRPr="002F0F98">
        <w:t>high stakes involved?</w:t>
      </w:r>
    </w:p>
    <w:p w:rsidR="006B08B9" w:rsidP="004872F0">
      <w:pPr>
        <w:pStyle w:val="Answer"/>
      </w:pPr>
      <w:sdt>
        <w:sdtPr>
          <w:alias w:val="Witness"/>
          <w:id w:val="306903670"/>
          <w:placeholder>
            <w:docPart w:val="A70BB17FBA394CB790F938B83A331879"/>
          </w:placeholder>
          <w:richText/>
        </w:sdtPr>
        <w:sdtContent>
          <w:r w:rsidRPr="002F0F98" w:rsidR="004872F0">
            <w:rPr>
              <w:b/>
              <w:i/>
            </w:rPr>
            <w:t>Dr Oransky:</w:t>
          </w:r>
        </w:sdtContent>
      </w:sdt>
      <w:r w:rsidR="004872F0">
        <w:t xml:space="preserve"> </w:t>
      </w:r>
      <w:r w:rsidRPr="002F0F98" w:rsidR="004872F0">
        <w:t>The simple answer</w:t>
      </w:r>
      <w:r>
        <w:t>—</w:t>
      </w:r>
      <w:r w:rsidRPr="002F0F98" w:rsidR="004872F0">
        <w:t>and</w:t>
      </w:r>
      <w:r>
        <w:t>,</w:t>
      </w:r>
      <w:r w:rsidRPr="002F0F98" w:rsidR="004872F0">
        <w:t xml:space="preserve"> I believe</w:t>
      </w:r>
      <w:r>
        <w:t>,</w:t>
      </w:r>
      <w:r w:rsidRPr="002F0F98" w:rsidR="004872F0">
        <w:t xml:space="preserve"> the correct one at this time</w:t>
      </w:r>
      <w:r>
        <w:t>—</w:t>
      </w:r>
      <w:r w:rsidRPr="002F0F98" w:rsidR="004872F0">
        <w:t>is that we just do not know. To me, that is evidence based</w:t>
      </w:r>
      <w:r w:rsidR="004872F0">
        <w:t>.</w:t>
      </w:r>
      <w:r w:rsidRPr="002F0F98" w:rsidR="004872F0">
        <w:t xml:space="preserve"> We simply do not know. </w:t>
      </w:r>
    </w:p>
    <w:p w:rsidR="006B08B9" w:rsidP="004872F0">
      <w:pPr>
        <w:pStyle w:val="Answer"/>
      </w:pPr>
      <w:r w:rsidRPr="002F0F98">
        <w:t>What do we know?</w:t>
      </w:r>
      <w:r w:rsidRPr="00697A7B">
        <w:t xml:space="preserve"> We know that as of yesterday</w:t>
      </w:r>
      <w:r>
        <w:t xml:space="preserve">—maybe there are more this morning </w:t>
      </w:r>
      <w:r>
        <w:t>that</w:t>
      </w:r>
      <w:r>
        <w:t xml:space="preserve"> we have not yet seen, because it is early here—194 </w:t>
      </w:r>
      <w:r w:rsidR="00226BFA">
        <w:t>C</w:t>
      </w:r>
      <w:r>
        <w:t>ovid papers had been retracted.</w:t>
      </w:r>
      <w:r w:rsidRPr="00697A7B">
        <w:t xml:space="preserve"> That seem</w:t>
      </w:r>
      <w:r>
        <w:t>s</w:t>
      </w:r>
      <w:r w:rsidRPr="00697A7B">
        <w:t xml:space="preserve"> like a large number</w:t>
      </w:r>
      <w:r>
        <w:t>.</w:t>
      </w:r>
      <w:r w:rsidRPr="00697A7B">
        <w:t xml:space="preserve"> </w:t>
      </w:r>
      <w:r>
        <w:t>E</w:t>
      </w:r>
      <w:r w:rsidRPr="00697A7B">
        <w:t>ven last year</w:t>
      </w:r>
      <w:r>
        <w:t>,</w:t>
      </w:r>
      <w:r w:rsidRPr="00697A7B">
        <w:t xml:space="preserve"> there were </w:t>
      </w:r>
      <w:r>
        <w:t xml:space="preserve">2,700. These numbers seem large if you do not follow them; they may seem small if you do. </w:t>
      </w:r>
    </w:p>
    <w:p w:rsidR="004872F0" w:rsidRPr="00382B12" w:rsidP="004872F0">
      <w:pPr>
        <w:pStyle w:val="Answer"/>
      </w:pPr>
      <w:r>
        <w:t xml:space="preserve">As a percentage of papers published—this includes preprints—it is, if anything, a little smaller than the overall rate of retraction over time. The </w:t>
      </w:r>
      <w:r w:rsidRPr="00697A7B">
        <w:t>caveat</w:t>
      </w:r>
      <w:r w:rsidR="006B08B9">
        <w:t xml:space="preserve">—and </w:t>
      </w:r>
      <w:r>
        <w:t xml:space="preserve">the reason we do not </w:t>
      </w:r>
      <w:r w:rsidRPr="00D25F1A">
        <w:t>know yet</w:t>
      </w:r>
      <w:r w:rsidR="006B08B9">
        <w:t>—</w:t>
      </w:r>
      <w:r w:rsidRPr="00D25F1A">
        <w:t>is that retractions tend to take on average about three years</w:t>
      </w:r>
      <w:r>
        <w:t>. It</w:t>
      </w:r>
      <w:r w:rsidRPr="00D25F1A">
        <w:t xml:space="preserve"> is not a smooth curve</w:t>
      </w:r>
      <w:r>
        <w:t xml:space="preserve"> and </w:t>
      </w:r>
      <w:r w:rsidRPr="00D25F1A">
        <w:t xml:space="preserve">is probably bimodal; </w:t>
      </w:r>
      <w:r>
        <w:t>i</w:t>
      </w:r>
      <w:r w:rsidRPr="00D25F1A">
        <w:t>n other words</w:t>
      </w:r>
      <w:r>
        <w:t>,</w:t>
      </w:r>
      <w:r w:rsidRPr="00D25F1A">
        <w:t xml:space="preserve"> there are some that happen quite quickly and others take decades</w:t>
      </w:r>
      <w:r>
        <w:t>. B</w:t>
      </w:r>
      <w:r w:rsidRPr="00D25F1A">
        <w:t xml:space="preserve">ecause they happen on average </w:t>
      </w:r>
      <w:r>
        <w:t xml:space="preserve">in three years </w:t>
      </w:r>
      <w:r w:rsidRPr="00D25F1A">
        <w:t>it means I would want to wait at least three years from when they were published</w:t>
      </w:r>
      <w:r>
        <w:t>. Of course, we are not there yet; we are not three years into the pandemic, even though for many of us it feels much longer. You would really need to look at that.</w:t>
      </w:r>
      <w:r w:rsidRPr="00382B12">
        <w:t xml:space="preserve"> </w:t>
      </w:r>
    </w:p>
    <w:p w:rsidR="004872F0" w:rsidP="004872F0">
      <w:pPr>
        <w:pStyle w:val="Answer"/>
      </w:pPr>
      <w:r>
        <w:t>T</w:t>
      </w:r>
      <w:r w:rsidRPr="00382B12">
        <w:t>his intense scrutiny, which I think is really good for the process and science, has led to things happening much more quickly</w:t>
      </w:r>
      <w:r w:rsidRPr="001C6217">
        <w:t>. We cannot say</w:t>
      </w:r>
      <w:r>
        <w:t xml:space="preserve"> with any certainty</w:t>
      </w:r>
      <w:r w:rsidRPr="001C6217">
        <w:t xml:space="preserve"> whether the science is more </w:t>
      </w:r>
      <w:r>
        <w:t>or</w:t>
      </w:r>
      <w:r w:rsidRPr="001C6217">
        <w:t xml:space="preserve"> less rigorous. The fact </w:t>
      </w:r>
      <w:r>
        <w:t xml:space="preserve">is </w:t>
      </w:r>
      <w:r w:rsidRPr="001C6217">
        <w:t xml:space="preserve">that a lot more of it has been done in an open way and the scrutiny has been out there much more </w:t>
      </w:r>
      <w:r>
        <w:t>publicly and</w:t>
      </w:r>
      <w:r w:rsidRPr="001C6217">
        <w:t xml:space="preserve"> frequently.</w:t>
      </w:r>
      <w:r>
        <w:t xml:space="preserve"> M</w:t>
      </w:r>
      <w:r w:rsidRPr="001C6217">
        <w:t xml:space="preserve">y prediction </w:t>
      </w:r>
      <w:r>
        <w:t>is that that</w:t>
      </w:r>
      <w:r w:rsidRPr="001C6217">
        <w:t xml:space="preserve"> augur</w:t>
      </w:r>
      <w:r>
        <w:t>s</w:t>
      </w:r>
      <w:r w:rsidRPr="001C6217">
        <w:t xml:space="preserve"> well when the dust settles for looking at the scientific record</w:t>
      </w:r>
      <w:r>
        <w:t>,</w:t>
      </w:r>
      <w:r w:rsidRPr="001C6217">
        <w:t xml:space="preserve"> but I should never make predictions and I want to be careful </w:t>
      </w:r>
      <w:r>
        <w:t>there</w:t>
      </w:r>
      <w:r w:rsidRPr="001C6217">
        <w:t>.</w:t>
      </w:r>
    </w:p>
    <w:p w:rsidR="004872F0" w:rsidP="004872F0">
      <w:pPr>
        <w:pStyle w:val="Question"/>
        <w:numPr>
          <w:ilvl w:val="0"/>
          <w:numId w:val="9"/>
        </w:numPr>
      </w:pPr>
      <w:sdt>
        <w:sdtPr>
          <w:alias w:val="Member"/>
          <w:tag w:val="&lt;Member mnisId='4837' dodsId=''&gt;"/>
          <w:id w:val="-552921000"/>
          <w:placeholder>
            <w:docPart w:val="A70BB17FBA394CB790F938B83A331879"/>
          </w:placeholder>
          <w:richText/>
        </w:sdtPr>
        <w:sdtContent>
          <w:r w:rsidRPr="001C6217">
            <w:rPr>
              <w:b/>
            </w:rPr>
            <w:t>Aaron Bell:</w:t>
          </w:r>
        </w:sdtContent>
      </w:sdt>
      <w:r>
        <w:t xml:space="preserve"> </w:t>
      </w:r>
      <w:r w:rsidRPr="001C6217">
        <w:t>You refer to preprints</w:t>
      </w:r>
      <w:r>
        <w:t>. T</w:t>
      </w:r>
      <w:r w:rsidRPr="001C6217">
        <w:t>here h</w:t>
      </w:r>
      <w:r>
        <w:t xml:space="preserve">ave </w:t>
      </w:r>
      <w:r w:rsidRPr="001C6217">
        <w:t xml:space="preserve">been a lot </w:t>
      </w:r>
      <w:r>
        <w:t xml:space="preserve">from </w:t>
      </w:r>
      <w:r w:rsidR="00226BFA">
        <w:t>C</w:t>
      </w:r>
      <w:r>
        <w:t xml:space="preserve">ovid because of the </w:t>
      </w:r>
      <w:r w:rsidRPr="001C6217">
        <w:t>timescales we are dealing with and the pace at which we need to operate. Do you think that overall preprints contribute to a more reproducible academic knowledge base? Would you encourage more preprints in future in different fields?</w:t>
      </w:r>
    </w:p>
    <w:p w:rsidR="004872F0" w:rsidP="004872F0">
      <w:pPr>
        <w:pStyle w:val="Answer"/>
      </w:pPr>
      <w:sdt>
        <w:sdtPr>
          <w:alias w:val="Witness"/>
          <w:id w:val="-271704517"/>
          <w:placeholder>
            <w:docPart w:val="A70BB17FBA394CB790F938B83A331879"/>
          </w:placeholder>
          <w:richText/>
        </w:sdtPr>
        <w:sdtContent>
          <w:r w:rsidRPr="001C6217">
            <w:rPr>
              <w:b/>
              <w:i/>
            </w:rPr>
            <w:t>Dr Oransky:</w:t>
          </w:r>
        </w:sdtContent>
      </w:sdt>
      <w:r>
        <w:t xml:space="preserve"> </w:t>
      </w:r>
      <w:r w:rsidRPr="001C6217">
        <w:t>I would</w:t>
      </w:r>
      <w:r>
        <w:t>. It is</w:t>
      </w:r>
      <w:r w:rsidRPr="001C6217">
        <w:t xml:space="preserve"> important to keep in mind that preprints are not new</w:t>
      </w:r>
      <w:r>
        <w:t xml:space="preserve">. Thirty years ago our </w:t>
      </w:r>
      <w:r w:rsidRPr="001C6217">
        <w:t>archive was create</w:t>
      </w:r>
      <w:r>
        <w:t xml:space="preserve">d. Paul Ginsparg has </w:t>
      </w:r>
      <w:r w:rsidRPr="0029160F">
        <w:t xml:space="preserve">just won a major new </w:t>
      </w:r>
      <w:r w:rsidR="001734C5">
        <w:t>a</w:t>
      </w:r>
      <w:r w:rsidRPr="0029160F">
        <w:t xml:space="preserve">ward at the Einstein </w:t>
      </w:r>
      <w:r>
        <w:t>F</w:t>
      </w:r>
      <w:r w:rsidRPr="0029160F">
        <w:t>oundation</w:t>
      </w:r>
      <w:r>
        <w:t xml:space="preserve"> in Berlin</w:t>
      </w:r>
      <w:r w:rsidRPr="0029160F">
        <w:t xml:space="preserve"> for his work on that</w:t>
      </w:r>
      <w:r>
        <w:t xml:space="preserve">, which </w:t>
      </w:r>
      <w:r w:rsidRPr="0029160F">
        <w:t xml:space="preserve">continues to be seminal. On the other hand, </w:t>
      </w:r>
      <w:r>
        <w:t>B</w:t>
      </w:r>
      <w:r w:rsidRPr="0029160F">
        <w:t>io</w:t>
      </w:r>
      <w:r>
        <w:t>A</w:t>
      </w:r>
      <w:r w:rsidR="00C65DC2">
        <w:t>rXiv</w:t>
      </w:r>
      <w:r w:rsidRPr="0029160F">
        <w:t xml:space="preserve"> </w:t>
      </w:r>
      <w:r>
        <w:t>and M</w:t>
      </w:r>
      <w:r w:rsidR="00C65DC2">
        <w:t>eta</w:t>
      </w:r>
      <w:r>
        <w:t>Ar</w:t>
      </w:r>
      <w:r w:rsidR="00C65DC2">
        <w:t>Xiv</w:t>
      </w:r>
      <w:r w:rsidRPr="0029160F">
        <w:t xml:space="preserve"> are much newer</w:t>
      </w:r>
      <w:r>
        <w:t>. BioAr</w:t>
      </w:r>
      <w:r w:rsidR="00C65DC2">
        <w:t>Xiv</w:t>
      </w:r>
      <w:r>
        <w:t xml:space="preserve"> dates from about </w:t>
      </w:r>
      <w:r w:rsidRPr="0029160F">
        <w:t>2015;</w:t>
      </w:r>
      <w:r>
        <w:t xml:space="preserve"> M</w:t>
      </w:r>
      <w:r w:rsidR="00C65DC2">
        <w:t>etaArXiv</w:t>
      </w:r>
      <w:r w:rsidRPr="0029160F">
        <w:t xml:space="preserve">, </w:t>
      </w:r>
      <w:r w:rsidRPr="0029160F">
        <w:t xml:space="preserve">which tends to publish probably the most relevant material for </w:t>
      </w:r>
      <w:r w:rsidR="00697F69">
        <w:t>C</w:t>
      </w:r>
      <w:r>
        <w:t>ovid-</w:t>
      </w:r>
      <w:r w:rsidRPr="0029160F">
        <w:t xml:space="preserve">19, given it is publishing mostly clinical trials </w:t>
      </w:r>
      <w:r>
        <w:t>and things that</w:t>
      </w:r>
      <w:r w:rsidRPr="0029160F">
        <w:t xml:space="preserve"> are clinically relevant</w:t>
      </w:r>
      <w:r>
        <w:t>,</w:t>
      </w:r>
      <w:r w:rsidRPr="0029160F">
        <w:t xml:space="preserve"> did not launch until months before the pandemic in 2</w:t>
      </w:r>
      <w:r>
        <w:t>0</w:t>
      </w:r>
      <w:r w:rsidRPr="0029160F">
        <w:t>19</w:t>
      </w:r>
      <w:r>
        <w:t>,</w:t>
      </w:r>
      <w:r w:rsidRPr="0029160F">
        <w:t xml:space="preserve"> </w:t>
      </w:r>
      <w:r>
        <w:t xml:space="preserve">so it is </w:t>
      </w:r>
      <w:r w:rsidRPr="0029160F">
        <w:t>to be expected that these ha</w:t>
      </w:r>
      <w:r>
        <w:t>ve</w:t>
      </w:r>
      <w:r w:rsidRPr="0029160F">
        <w:t xml:space="preserve"> picked up </w:t>
      </w:r>
      <w:r>
        <w:t>for</w:t>
      </w:r>
      <w:r w:rsidRPr="0029160F">
        <w:t xml:space="preserve"> obvious reasons</w:t>
      </w:r>
      <w:r>
        <w:t xml:space="preserve">, as </w:t>
      </w:r>
      <w:r w:rsidRPr="0029160F">
        <w:t>you point out.</w:t>
      </w:r>
    </w:p>
    <w:p w:rsidR="009251D6" w:rsidP="004872F0">
      <w:pPr>
        <w:pStyle w:val="Answer"/>
      </w:pPr>
      <w:r w:rsidRPr="0029160F">
        <w:t>Overall</w:t>
      </w:r>
      <w:r>
        <w:t>,</w:t>
      </w:r>
      <w:r w:rsidRPr="0029160F">
        <w:t xml:space="preserve"> I think they are an excellent thing for science. There are concerns about whether they are labelled properly; </w:t>
      </w:r>
      <w:r>
        <w:t>t</w:t>
      </w:r>
      <w:r w:rsidRPr="0029160F">
        <w:t xml:space="preserve">here are concerns about how they are used downstream; </w:t>
      </w:r>
      <w:r>
        <w:t>t</w:t>
      </w:r>
      <w:r w:rsidRPr="0029160F">
        <w:t xml:space="preserve">here are concerns about bad actors very occasionally trying to publish </w:t>
      </w:r>
      <w:r>
        <w:t>things that they know are</w:t>
      </w:r>
      <w:r w:rsidRPr="0029160F">
        <w:t xml:space="preserve"> really problematic</w:t>
      </w:r>
      <w:r>
        <w:t xml:space="preserve">—sometimes they do not know they are problematic—but </w:t>
      </w:r>
      <w:r w:rsidRPr="0029160F">
        <w:t xml:space="preserve">there are also some good examples. </w:t>
      </w:r>
    </w:p>
    <w:p w:rsidR="009251D6" w:rsidP="004872F0">
      <w:pPr>
        <w:pStyle w:val="Answer"/>
      </w:pPr>
      <w:r w:rsidRPr="0029160F">
        <w:t>I give you one example</w:t>
      </w:r>
      <w:r>
        <w:t xml:space="preserve">. To be clear, others may not believe this is </w:t>
      </w:r>
      <w:r w:rsidRPr="0029160F">
        <w:t>a good example</w:t>
      </w:r>
      <w:r>
        <w:t xml:space="preserve">. The Ottawa Heart Institute </w:t>
      </w:r>
      <w:r w:rsidRPr="00FF5090">
        <w:t>posted a preprint</w:t>
      </w:r>
      <w:r>
        <w:t xml:space="preserve">; it claimed in a paper that </w:t>
      </w:r>
      <w:r w:rsidRPr="00FF5090">
        <w:t xml:space="preserve">there was a link between one of the </w:t>
      </w:r>
      <w:r w:rsidR="00112568">
        <w:t>C</w:t>
      </w:r>
      <w:r>
        <w:t>ovid</w:t>
      </w:r>
      <w:r w:rsidRPr="00FF5090">
        <w:t>-19 vaccines a</w:t>
      </w:r>
      <w:r>
        <w:t xml:space="preserve">nd </w:t>
      </w:r>
      <w:r>
        <w:t>myocardial</w:t>
      </w:r>
      <w:r w:rsidRPr="00FF5090">
        <w:t xml:space="preserve"> heart inflammation, which is a very serious condition</w:t>
      </w:r>
      <w:r>
        <w:t>. This took off in many circles that were trying to raise doubts</w:t>
      </w:r>
      <w:r w:rsidRPr="00FF5090">
        <w:t xml:space="preserve"> about vaccines and </w:t>
      </w:r>
      <w:r>
        <w:t xml:space="preserve">it </w:t>
      </w:r>
      <w:r w:rsidRPr="00FF5090">
        <w:t>was very problematic in that se</w:t>
      </w:r>
      <w:r>
        <w:t>nse. Within a few weeks, having been notified of the problems</w:t>
      </w:r>
      <w:r>
        <w:t>,</w:t>
      </w:r>
      <w:r>
        <w:t xml:space="preserve"> the authors withdrew it </w:t>
      </w:r>
      <w:r w:rsidRPr="00FF5090">
        <w:t>instantaneously essentia</w:t>
      </w:r>
      <w:r>
        <w:t xml:space="preserve">lly. That was again </w:t>
      </w:r>
      <w:r w:rsidRPr="00FF5090">
        <w:t>a story of rapid correction</w:t>
      </w:r>
      <w:r>
        <w:t xml:space="preserve">. I should have </w:t>
      </w:r>
      <w:r w:rsidRPr="00FF5090">
        <w:t xml:space="preserve">mentioned it turned out that they had made a massive calculation error </w:t>
      </w:r>
      <w:r>
        <w:t>that</w:t>
      </w:r>
      <w:r w:rsidRPr="00FF5090">
        <w:t xml:space="preserve"> became very clear as soon as people looked at the data. </w:t>
      </w:r>
    </w:p>
    <w:p w:rsidR="004872F0" w:rsidP="004872F0">
      <w:pPr>
        <w:pStyle w:val="Answer"/>
      </w:pPr>
      <w:r w:rsidRPr="00FF5090">
        <w:t>That was not peer reviewed</w:t>
      </w:r>
      <w:r>
        <w:t>. W</w:t>
      </w:r>
      <w:r w:rsidRPr="00FF5090">
        <w:t xml:space="preserve">ould </w:t>
      </w:r>
      <w:r>
        <w:t xml:space="preserve">it </w:t>
      </w:r>
      <w:r w:rsidRPr="00FF5090">
        <w:t>have been caught in peer review? I think that is the assumption</w:t>
      </w:r>
      <w:r w:rsidRPr="00B015DC">
        <w:t>, but it</w:t>
      </w:r>
      <w:r>
        <w:t xml:space="preserve"> was caught</w:t>
      </w:r>
      <w:r w:rsidRPr="00B015DC">
        <w:t xml:space="preserve"> during what</w:t>
      </w:r>
      <w:r>
        <w:t xml:space="preserve"> is called post-publication</w:t>
      </w:r>
      <w:r w:rsidRPr="00B015DC">
        <w:t xml:space="preserve"> peer review</w:t>
      </w:r>
      <w:r>
        <w:t>. In</w:t>
      </w:r>
      <w:r w:rsidRPr="00B015DC">
        <w:t xml:space="preserve"> this case</w:t>
      </w:r>
      <w:r w:rsidR="00A8691F">
        <w:t>,</w:t>
      </w:r>
      <w:r>
        <w:t xml:space="preserve"> it was</w:t>
      </w:r>
      <w:r w:rsidRPr="00B015DC">
        <w:t xml:space="preserve"> pre-publication peer review</w:t>
      </w:r>
      <w:r>
        <w:t xml:space="preserve"> or </w:t>
      </w:r>
      <w:r w:rsidRPr="00B015DC">
        <w:t>public peer review. I</w:t>
      </w:r>
      <w:r>
        <w:t xml:space="preserve">t </w:t>
      </w:r>
      <w:r w:rsidRPr="00B015DC">
        <w:t>underscores the fact that preprints can allow that to happen</w:t>
      </w:r>
      <w:r>
        <w:t>. S</w:t>
      </w:r>
      <w:r w:rsidRPr="00B015DC">
        <w:t>ome journal</w:t>
      </w:r>
      <w:r>
        <w:t>s</w:t>
      </w:r>
      <w:r w:rsidRPr="00CA5397">
        <w:t xml:space="preserve"> are picking</w:t>
      </w:r>
      <w:r>
        <w:t xml:space="preserve"> up </w:t>
      </w:r>
      <w:r w:rsidR="00A8691F">
        <w:t xml:space="preserve">on that </w:t>
      </w:r>
      <w:r w:rsidRPr="00CA5397">
        <w:t>and starting to work with</w:t>
      </w:r>
      <w:r>
        <w:t xml:space="preserve"> it,</w:t>
      </w:r>
      <w:r w:rsidRPr="00CA5397">
        <w:t xml:space="preserve"> but journals</w:t>
      </w:r>
      <w:r>
        <w:t xml:space="preserve"> </w:t>
      </w:r>
      <w:r w:rsidRPr="00CA5397">
        <w:t>typically</w:t>
      </w:r>
      <w:r>
        <w:t xml:space="preserve"> have</w:t>
      </w:r>
      <w:r w:rsidRPr="00CA5397">
        <w:t xml:space="preserve"> not encourage</w:t>
      </w:r>
      <w:r>
        <w:t>d</w:t>
      </w:r>
      <w:r w:rsidRPr="00CA5397">
        <w:t xml:space="preserve"> it</w:t>
      </w:r>
      <w:r>
        <w:t>,</w:t>
      </w:r>
      <w:r w:rsidRPr="00CA5397">
        <w:t xml:space="preserve"> to say the least.</w:t>
      </w:r>
    </w:p>
    <w:p w:rsidR="004872F0" w:rsidP="004872F0">
      <w:pPr>
        <w:pStyle w:val="Question"/>
        <w:numPr>
          <w:ilvl w:val="0"/>
          <w:numId w:val="9"/>
        </w:numPr>
      </w:pPr>
      <w:sdt>
        <w:sdtPr>
          <w:alias w:val="Member"/>
          <w:tag w:val="&lt;Member mnisId='4837' dodsId=''&gt;"/>
          <w:id w:val="1000937694"/>
          <w:placeholder>
            <w:docPart w:val="A70BB17FBA394CB790F938B83A331879"/>
          </w:placeholder>
          <w:richText/>
        </w:sdtPr>
        <w:sdtContent>
          <w:r w:rsidRPr="00CA5397">
            <w:rPr>
              <w:b/>
            </w:rPr>
            <w:t>Aaron Bell:</w:t>
          </w:r>
        </w:sdtContent>
      </w:sdt>
      <w:r>
        <w:t xml:space="preserve"> </w:t>
      </w:r>
      <w:r w:rsidRPr="00CA5397">
        <w:t xml:space="preserve">Dr Clayton, from the </w:t>
      </w:r>
      <w:r>
        <w:t>NIH</w:t>
      </w:r>
      <w:r w:rsidRPr="00CA5397">
        <w:t xml:space="preserve"> p</w:t>
      </w:r>
      <w:r>
        <w:t xml:space="preserve">erspective what </w:t>
      </w:r>
      <w:r w:rsidRPr="00CA5397">
        <w:t>have your observations been about research during</w:t>
      </w:r>
      <w:r>
        <w:t xml:space="preserve"> </w:t>
      </w:r>
      <w:r w:rsidR="00112568">
        <w:t>C</w:t>
      </w:r>
      <w:r>
        <w:t>ovid</w:t>
      </w:r>
      <w:r w:rsidRPr="00CA5397">
        <w:t>-19</w:t>
      </w:r>
      <w:r>
        <w:t>,</w:t>
      </w:r>
      <w:r w:rsidRPr="00CA5397">
        <w:t xml:space="preserve"> </w:t>
      </w:r>
      <w:r w:rsidR="00A8691F">
        <w:t xml:space="preserve">and </w:t>
      </w:r>
      <w:r w:rsidRPr="00CA5397">
        <w:t>the reproducibility and integrity of it</w:t>
      </w:r>
      <w:r>
        <w:t>?</w:t>
      </w:r>
      <w:r w:rsidRPr="00CA5397">
        <w:t xml:space="preserve"> </w:t>
      </w:r>
      <w:r>
        <w:t>W</w:t>
      </w:r>
      <w:r w:rsidRPr="00CA5397">
        <w:t xml:space="preserve">hat are your </w:t>
      </w:r>
      <w:r w:rsidRPr="00F84041">
        <w:t>views on preprints?</w:t>
      </w:r>
    </w:p>
    <w:p w:rsidR="00A8691F" w:rsidP="004872F0">
      <w:pPr>
        <w:pStyle w:val="Answer"/>
      </w:pPr>
      <w:sdt>
        <w:sdtPr>
          <w:alias w:val="Witness"/>
          <w:id w:val="-672176000"/>
          <w:placeholder>
            <w:docPart w:val="A70BB17FBA394CB790F938B83A331879"/>
          </w:placeholder>
          <w:richText/>
        </w:sdtPr>
        <w:sdtContent>
          <w:r w:rsidRPr="00F84041" w:rsidR="004872F0">
            <w:rPr>
              <w:b/>
              <w:i/>
            </w:rPr>
            <w:t>Dr Clayton:</w:t>
          </w:r>
        </w:sdtContent>
      </w:sdt>
      <w:r w:rsidR="004872F0">
        <w:t xml:space="preserve"> </w:t>
      </w:r>
      <w:r w:rsidRPr="00F84041" w:rsidR="004872F0">
        <w:t xml:space="preserve">The </w:t>
      </w:r>
      <w:r w:rsidR="00112568">
        <w:t>C</w:t>
      </w:r>
      <w:r w:rsidR="004872F0">
        <w:t>ovid</w:t>
      </w:r>
      <w:r w:rsidRPr="00F84041" w:rsidR="004872F0">
        <w:t xml:space="preserve">-19 pandemic has certainly presented an incredible </w:t>
      </w:r>
      <w:r w:rsidR="004872F0">
        <w:t xml:space="preserve">and important </w:t>
      </w:r>
      <w:r w:rsidRPr="00F84041" w:rsidR="004872F0">
        <w:t xml:space="preserve">opportunity </w:t>
      </w:r>
      <w:r w:rsidR="004872F0">
        <w:t xml:space="preserve">to </w:t>
      </w:r>
      <w:r w:rsidRPr="00F84041" w:rsidR="004872F0">
        <w:t>invest in rigorous responses and responsible research</w:t>
      </w:r>
      <w:r w:rsidRPr="00921CB3" w:rsidR="004872F0">
        <w:t xml:space="preserve"> that will help us to understand clearly how to prevent and treat disease </w:t>
      </w:r>
      <w:r w:rsidR="004872F0">
        <w:t>in</w:t>
      </w:r>
      <w:r w:rsidRPr="00921CB3" w:rsidR="004872F0">
        <w:t xml:space="preserve"> everyone. By that</w:t>
      </w:r>
      <w:r>
        <w:t>,</w:t>
      </w:r>
      <w:r w:rsidRPr="00921CB3" w:rsidR="004872F0">
        <w:t xml:space="preserve"> I mean </w:t>
      </w:r>
      <w:r w:rsidR="004872F0">
        <w:t xml:space="preserve">that </w:t>
      </w:r>
      <w:r w:rsidRPr="00921CB3" w:rsidR="004872F0">
        <w:t>it is critical to consider male and female differences and social determinants of health that ha</w:t>
      </w:r>
      <w:r w:rsidR="004872F0">
        <w:t>ve</w:t>
      </w:r>
      <w:r w:rsidRPr="00921CB3" w:rsidR="004872F0">
        <w:t xml:space="preserve"> been well documented to affect outcome in the United </w:t>
      </w:r>
      <w:r w:rsidRPr="00921CB3">
        <w:t>States</w:t>
      </w:r>
      <w:r w:rsidRPr="00921CB3" w:rsidR="004872F0">
        <w:t xml:space="preserve">. </w:t>
      </w:r>
    </w:p>
    <w:p w:rsidR="004872F0" w:rsidRPr="00921CB3" w:rsidP="004872F0">
      <w:pPr>
        <w:pStyle w:val="Answer"/>
      </w:pPr>
      <w:r w:rsidRPr="00921CB3">
        <w:t>The challenge the world is facing</w:t>
      </w:r>
      <w:r>
        <w:t xml:space="preserve"> </w:t>
      </w:r>
      <w:r w:rsidRPr="00921CB3">
        <w:t>has</w:t>
      </w:r>
      <w:r>
        <w:t xml:space="preserve"> presented</w:t>
      </w:r>
      <w:r w:rsidRPr="00921CB3">
        <w:t xml:space="preserve"> unprecedented</w:t>
      </w:r>
      <w:r>
        <w:t xml:space="preserve">—I hate </w:t>
      </w:r>
      <w:r w:rsidRPr="00921CB3">
        <w:t xml:space="preserve">to use that word over </w:t>
      </w:r>
      <w:r>
        <w:t xml:space="preserve">and over </w:t>
      </w:r>
      <w:r w:rsidRPr="00921CB3">
        <w:t xml:space="preserve">with </w:t>
      </w:r>
      <w:r w:rsidR="00112568">
        <w:t>C</w:t>
      </w:r>
      <w:r>
        <w:t>ovid—</w:t>
      </w:r>
      <w:r w:rsidRPr="00A8691F" w:rsidR="00A8691F">
        <w:t xml:space="preserve"> </w:t>
      </w:r>
      <w:r w:rsidR="00A8691F">
        <w:t xml:space="preserve">opportunities </w:t>
      </w:r>
      <w:r>
        <w:t>to</w:t>
      </w:r>
      <w:r w:rsidRPr="00921CB3">
        <w:t xml:space="preserve"> increase rigour</w:t>
      </w:r>
      <w:r>
        <w:t xml:space="preserve">. Rigour </w:t>
      </w:r>
      <w:r w:rsidRPr="00921CB3">
        <w:t xml:space="preserve">needs to be embedded in the process so we have confidence in the results as well as </w:t>
      </w:r>
      <w:r>
        <w:t xml:space="preserve">an </w:t>
      </w:r>
      <w:r w:rsidRPr="00921CB3">
        <w:t>understanding that science is iterative</w:t>
      </w:r>
      <w:r>
        <w:t>. W</w:t>
      </w:r>
      <w:r w:rsidRPr="00921CB3">
        <w:t>e may learn new information that</w:t>
      </w:r>
      <w:r>
        <w:t xml:space="preserve"> renders</w:t>
      </w:r>
      <w:r w:rsidRPr="00921CB3">
        <w:t xml:space="preserve"> </w:t>
      </w:r>
      <w:r>
        <w:t xml:space="preserve">the points made in </w:t>
      </w:r>
      <w:r w:rsidRPr="00921CB3">
        <w:t>previous publications</w:t>
      </w:r>
      <w:r>
        <w:t xml:space="preserve"> moot. The n</w:t>
      </w:r>
      <w:r w:rsidRPr="00921CB3">
        <w:t xml:space="preserve">ew science </w:t>
      </w:r>
      <w:r>
        <w:t>builds on</w:t>
      </w:r>
      <w:r w:rsidRPr="00921CB3">
        <w:t xml:space="preserve"> previous data</w:t>
      </w:r>
      <w:r>
        <w:t>. T</w:t>
      </w:r>
      <w:r w:rsidRPr="00921CB3">
        <w:t>hat is how science can move forward</w:t>
      </w:r>
      <w:r>
        <w:t>.</w:t>
      </w:r>
      <w:r w:rsidRPr="00921CB3">
        <w:t xml:space="preserve"> </w:t>
      </w:r>
    </w:p>
    <w:p w:rsidR="004872F0" w:rsidRPr="00D95D7B" w:rsidP="004872F0">
      <w:pPr>
        <w:pStyle w:val="Answer"/>
      </w:pPr>
      <w:r>
        <w:t>P</w:t>
      </w:r>
      <w:r w:rsidRPr="00921CB3">
        <w:t>reprints are an important way to get information out to the public.</w:t>
      </w:r>
      <w:r w:rsidRPr="004F5ABF">
        <w:t xml:space="preserve"> This kind of public peer review with preprints can be very useful </w:t>
      </w:r>
      <w:r>
        <w:t xml:space="preserve">in </w:t>
      </w:r>
      <w:r w:rsidRPr="004F5ABF">
        <w:t>challeng</w:t>
      </w:r>
      <w:r>
        <w:t xml:space="preserve">ing </w:t>
      </w:r>
      <w:r w:rsidRPr="004F5ABF">
        <w:t>notions</w:t>
      </w:r>
      <w:r>
        <w:t>,</w:t>
      </w:r>
      <w:r w:rsidRPr="004F5ABF">
        <w:t xml:space="preserve"> methods and information that is presented, but </w:t>
      </w:r>
      <w:r>
        <w:t xml:space="preserve">is </w:t>
      </w:r>
      <w:r w:rsidRPr="004F5ABF">
        <w:t>not a substitute for subsequent publication</w:t>
      </w:r>
      <w:r w:rsidRPr="00D95D7B">
        <w:t xml:space="preserve">. They are one way </w:t>
      </w:r>
      <w:r>
        <w:t>to</w:t>
      </w:r>
      <w:r w:rsidRPr="00D95D7B">
        <w:t xml:space="preserve"> get</w:t>
      </w:r>
      <w:r>
        <w:t xml:space="preserve"> </w:t>
      </w:r>
      <w:r w:rsidRPr="00D95D7B">
        <w:t>information out quickly</w:t>
      </w:r>
      <w:r>
        <w:t>. W</w:t>
      </w:r>
      <w:r w:rsidRPr="00D95D7B">
        <w:t xml:space="preserve">e have learned during the pandemic how critical it is to have shared data and information as widely </w:t>
      </w:r>
      <w:r>
        <w:t xml:space="preserve">available </w:t>
      </w:r>
      <w:r w:rsidRPr="00D95D7B">
        <w:t xml:space="preserve">as possible to advance our understanding of </w:t>
      </w:r>
      <w:r>
        <w:t xml:space="preserve">the </w:t>
      </w:r>
      <w:r>
        <w:t>SARS-CoV-2</w:t>
      </w:r>
      <w:r>
        <w:t xml:space="preserve"> infection and the </w:t>
      </w:r>
      <w:r w:rsidRPr="00D95D7B">
        <w:t>pandemic</w:t>
      </w:r>
      <w:r>
        <w:t>.</w:t>
      </w:r>
      <w:r w:rsidRPr="00D95D7B">
        <w:t xml:space="preserve"> </w:t>
      </w:r>
    </w:p>
    <w:p w:rsidR="004872F0" w:rsidRPr="00CE5763" w:rsidP="004872F0">
      <w:pPr>
        <w:pStyle w:val="Answer"/>
      </w:pPr>
      <w:r w:rsidRPr="00D95D7B">
        <w:t xml:space="preserve">We have created some sex and gender guidelines </w:t>
      </w:r>
      <w:r w:rsidRPr="00CE5763">
        <w:t xml:space="preserve">for </w:t>
      </w:r>
      <w:r w:rsidR="00112568">
        <w:t>C</w:t>
      </w:r>
      <w:r>
        <w:t>ovid</w:t>
      </w:r>
      <w:r w:rsidRPr="00CE5763">
        <w:t xml:space="preserve">-19 researchers </w:t>
      </w:r>
      <w:r>
        <w:t>in which we</w:t>
      </w:r>
      <w:r w:rsidRPr="00CE5763">
        <w:t xml:space="preserve"> highlight why it is so important to look at</w:t>
      </w:r>
      <w:r>
        <w:t xml:space="preserve"> well-recognised</w:t>
      </w:r>
      <w:r w:rsidRPr="00CE5763">
        <w:t xml:space="preserve"> m</w:t>
      </w:r>
      <w:r>
        <w:t>a</w:t>
      </w:r>
      <w:r w:rsidRPr="00CE5763">
        <w:t>le and female differences in immune responses</w:t>
      </w:r>
      <w:r>
        <w:t>. W</w:t>
      </w:r>
      <w:r w:rsidRPr="00CE5763">
        <w:t>omen tend to have more robust immune responses th</w:t>
      </w:r>
      <w:r>
        <w:t>a</w:t>
      </w:r>
      <w:r w:rsidRPr="00CE5763">
        <w:t>n men, and we are seeing different patterns in mortality</w:t>
      </w:r>
      <w:r>
        <w:t>. A</w:t>
      </w:r>
      <w:r w:rsidRPr="00CE5763">
        <w:t xml:space="preserve"> greater number of men d</w:t>
      </w:r>
      <w:r>
        <w:t>ie</w:t>
      </w:r>
      <w:r w:rsidRPr="00CE5763">
        <w:t xml:space="preserve"> than women in some settings, so we are seeing sex differences</w:t>
      </w:r>
      <w:r>
        <w:t>, m</w:t>
      </w:r>
      <w:r w:rsidRPr="00CE5763">
        <w:t>aking it very clear that we need to study them and embed that in</w:t>
      </w:r>
      <w:r>
        <w:t xml:space="preserve"> the</w:t>
      </w:r>
      <w:r w:rsidRPr="00CE5763">
        <w:t xml:space="preserve"> design of our studies</w:t>
      </w:r>
      <w:r>
        <w:t xml:space="preserve">, </w:t>
      </w:r>
      <w:r w:rsidRPr="00CE5763">
        <w:t>analysis plan and reporting</w:t>
      </w:r>
      <w:r>
        <w:t>.</w:t>
      </w:r>
      <w:r w:rsidRPr="00CE5763">
        <w:t xml:space="preserve"> </w:t>
      </w:r>
    </w:p>
    <w:p w:rsidR="004872F0" w:rsidP="004872F0">
      <w:pPr>
        <w:pStyle w:val="Answer"/>
      </w:pPr>
      <w:r w:rsidRPr="00CE5763">
        <w:t>I want to add to my previous comments. The</w:t>
      </w:r>
      <w:r>
        <w:t xml:space="preserve">re are </w:t>
      </w:r>
      <w:r w:rsidRPr="00CE5763">
        <w:t xml:space="preserve">journals </w:t>
      </w:r>
      <w:r>
        <w:t>that</w:t>
      </w:r>
      <w:r w:rsidRPr="00CE5763">
        <w:t xml:space="preserve"> have adopted th</w:t>
      </w:r>
      <w:r>
        <w:t>e</w:t>
      </w:r>
      <w:r w:rsidRPr="00CE5763">
        <w:t xml:space="preserve"> sex and gender equity </w:t>
      </w:r>
      <w:r>
        <w:t>in</w:t>
      </w:r>
      <w:r w:rsidRPr="00CE5763">
        <w:t xml:space="preserve"> research guidelines</w:t>
      </w:r>
      <w:r>
        <w:t>—SAGER—d</w:t>
      </w:r>
      <w:r w:rsidRPr="00CE5763">
        <w:t xml:space="preserve">eveloped by the European </w:t>
      </w:r>
      <w:r>
        <w:t>A</w:t>
      </w:r>
      <w:r w:rsidRPr="00CE5763">
        <w:t xml:space="preserve">ssociation of </w:t>
      </w:r>
      <w:r>
        <w:t>S</w:t>
      </w:r>
      <w:r w:rsidRPr="00CE5763">
        <w:t xml:space="preserve">cience </w:t>
      </w:r>
      <w:r>
        <w:t>E</w:t>
      </w:r>
      <w:r w:rsidRPr="00CE5763">
        <w:t>ditors</w:t>
      </w:r>
      <w:r>
        <w:t>’</w:t>
      </w:r>
      <w:r w:rsidRPr="00CE5763">
        <w:t xml:space="preserve"> gender </w:t>
      </w:r>
      <w:r>
        <w:t>p</w:t>
      </w:r>
      <w:r w:rsidRPr="00CE5763">
        <w:t xml:space="preserve">olicy </w:t>
      </w:r>
      <w:r>
        <w:t>c</w:t>
      </w:r>
      <w:r w:rsidRPr="00CE5763">
        <w:t>ommittee</w:t>
      </w:r>
      <w:r>
        <w:t>,</w:t>
      </w:r>
      <w:r w:rsidRPr="00CE5763">
        <w:t xml:space="preserve"> and other journals have adopted their own policies</w:t>
      </w:r>
      <w:r>
        <w:t>. W</w:t>
      </w:r>
      <w:r w:rsidRPr="00CE5763">
        <w:t xml:space="preserve">e do see improvements </w:t>
      </w:r>
      <w:r>
        <w:t xml:space="preserve">in </w:t>
      </w:r>
      <w:r w:rsidRPr="00CE5763">
        <w:t>reporting and analysis. Unfortunately, that is not across the board and it differs by discipline, especially in the pre-clinical space</w:t>
      </w:r>
      <w:r w:rsidR="007A6441">
        <w:t>—t</w:t>
      </w:r>
      <w:r w:rsidRPr="00CE5763">
        <w:t>hose studies that lead up to the clinical studies</w:t>
      </w:r>
      <w:r>
        <w:t>. We</w:t>
      </w:r>
      <w:r w:rsidRPr="00CE5763">
        <w:t xml:space="preserve"> know it is so important to have rigour at every stage of the research continuum, especially as we are </w:t>
      </w:r>
      <w:r w:rsidRPr="0010647D">
        <w:t xml:space="preserve">noticing with </w:t>
      </w:r>
      <w:r w:rsidR="00112568">
        <w:t>C</w:t>
      </w:r>
      <w:r>
        <w:t>ovid</w:t>
      </w:r>
      <w:r w:rsidRPr="0010647D">
        <w:t>-19 and the pandemic</w:t>
      </w:r>
      <w:r>
        <w:t xml:space="preserve"> that</w:t>
      </w:r>
      <w:r w:rsidRPr="0010647D">
        <w:t xml:space="preserve"> the animal studies that lead up to the clinical studies need to be performed as rigorously as possible, meaning they need to include males and females; </w:t>
      </w:r>
      <w:r>
        <w:t>t</w:t>
      </w:r>
      <w:r w:rsidRPr="0010647D">
        <w:t>hey need to have masking and randomi</w:t>
      </w:r>
      <w:r>
        <w:t>s</w:t>
      </w:r>
      <w:r w:rsidRPr="0010647D">
        <w:t>atio</w:t>
      </w:r>
      <w:r>
        <w:t xml:space="preserve">n and </w:t>
      </w:r>
      <w:r w:rsidRPr="0010647D">
        <w:t>all of the ten</w:t>
      </w:r>
      <w:r>
        <w:t>e</w:t>
      </w:r>
      <w:r w:rsidRPr="0010647D">
        <w:t>ts of a robust scientific method</w:t>
      </w:r>
      <w:r>
        <w:t>.</w:t>
      </w:r>
    </w:p>
    <w:p w:rsidR="004872F0" w:rsidP="004872F0">
      <w:pPr>
        <w:pStyle w:val="Answer"/>
      </w:pPr>
      <w:r>
        <w:t>P</w:t>
      </w:r>
      <w:r w:rsidRPr="0010647D">
        <w:t>reprints play an important role and can help us between that discovery phase and dissemination once we have publications that are then reproduced</w:t>
      </w:r>
      <w:r>
        <w:t>. It is</w:t>
      </w:r>
      <w:r w:rsidRPr="0010647D">
        <w:t xml:space="preserve"> an important part of the ecosystem, but what is critical is our ability</w:t>
      </w:r>
      <w:r w:rsidRPr="00B84FE1">
        <w:t xml:space="preserve"> to review</w:t>
      </w:r>
      <w:r>
        <w:t>,</w:t>
      </w:r>
      <w:r w:rsidRPr="00B84FE1">
        <w:t xml:space="preserve"> think quickly and analyse the information in the preprint</w:t>
      </w:r>
      <w:r>
        <w:t>, w</w:t>
      </w:r>
      <w:r w:rsidRPr="000E209F">
        <w:t>hich speaks to the ability of scientists to use the skill</w:t>
      </w:r>
      <w:r w:rsidR="007A6441">
        <w:t>s</w:t>
      </w:r>
      <w:r>
        <w:t xml:space="preserve"> </w:t>
      </w:r>
      <w:r w:rsidRPr="000E209F">
        <w:t xml:space="preserve">mentioned by the previous panel. </w:t>
      </w:r>
      <w:r>
        <w:t>Are we</w:t>
      </w:r>
      <w:r w:rsidRPr="000E209F">
        <w:t xml:space="preserve"> training undergraduates</w:t>
      </w:r>
      <w:r>
        <w:t>, m</w:t>
      </w:r>
      <w:r w:rsidRPr="000E209F">
        <w:t>edical students</w:t>
      </w:r>
      <w:r>
        <w:t xml:space="preserve"> and</w:t>
      </w:r>
      <w:r w:rsidRPr="000E209F">
        <w:t xml:space="preserve"> scientists in rigorous experimental design</w:t>
      </w:r>
      <w:r>
        <w:t xml:space="preserve"> and </w:t>
      </w:r>
      <w:r w:rsidRPr="000E209F">
        <w:t xml:space="preserve">statistics and </w:t>
      </w:r>
      <w:r w:rsidR="007A6441">
        <w:t xml:space="preserve">in </w:t>
      </w:r>
      <w:r w:rsidRPr="000E209F">
        <w:t>how to interpret the results and understand the limitations and caveats in a preprint</w:t>
      </w:r>
      <w:r w:rsidRPr="00C212B9">
        <w:t xml:space="preserve"> or in </w:t>
      </w:r>
      <w:r>
        <w:t xml:space="preserve">a </w:t>
      </w:r>
      <w:r w:rsidRPr="00C212B9">
        <w:t>publication</w:t>
      </w:r>
      <w:r w:rsidR="00112568">
        <w:t>?</w:t>
      </w:r>
    </w:p>
    <w:p w:rsidR="004872F0" w:rsidP="004872F0">
      <w:pPr>
        <w:pStyle w:val="Question"/>
        <w:numPr>
          <w:ilvl w:val="0"/>
          <w:numId w:val="9"/>
        </w:numPr>
      </w:pPr>
      <w:sdt>
        <w:sdtPr>
          <w:alias w:val="Member"/>
          <w:tag w:val="&lt;Member mnisId='4815' dodsId=''&gt;"/>
          <w:id w:val="178791262"/>
          <w:placeholder>
            <w:docPart w:val="A70BB17FBA394CB790F938B83A331879"/>
          </w:placeholder>
          <w:richText/>
        </w:sdtPr>
        <w:sdtContent>
          <w:r w:rsidRPr="00420C14">
            <w:rPr>
              <w:b/>
            </w:rPr>
            <w:t>Mark Logan:</w:t>
          </w:r>
        </w:sdtContent>
      </w:sdt>
      <w:r>
        <w:t xml:space="preserve"> Dr Oransky</w:t>
      </w:r>
      <w:r w:rsidRPr="00420C14">
        <w:t>, given the pressures placed on researchers by the academic system, is it possible routinely to produce reproducible work</w:t>
      </w:r>
      <w:r>
        <w:t>?</w:t>
      </w:r>
    </w:p>
    <w:p w:rsidR="007A6441" w:rsidP="004872F0">
      <w:pPr>
        <w:pStyle w:val="Answer"/>
      </w:pPr>
      <w:sdt>
        <w:sdtPr>
          <w:alias w:val="Witness"/>
          <w:id w:val="-1641421418"/>
          <w:placeholder>
            <w:docPart w:val="A70BB17FBA394CB790F938B83A331879"/>
          </w:placeholder>
          <w:richText/>
        </w:sdtPr>
        <w:sdtContent>
          <w:r w:rsidRPr="00420C14" w:rsidR="004872F0">
            <w:rPr>
              <w:b/>
              <w:i/>
            </w:rPr>
            <w:t>Dr Oransky:</w:t>
          </w:r>
        </w:sdtContent>
      </w:sdt>
      <w:r w:rsidR="004872F0">
        <w:t xml:space="preserve"> I</w:t>
      </w:r>
      <w:r w:rsidRPr="00420C14" w:rsidR="004872F0">
        <w:t>t is certainly possible because the</w:t>
      </w:r>
      <w:r w:rsidR="004872F0">
        <w:t>re are</w:t>
      </w:r>
      <w:r w:rsidRPr="00420C14" w:rsidR="004872F0">
        <w:t xml:space="preserve"> researchers who are producing reproducible work</w:t>
      </w:r>
      <w:r w:rsidR="004872F0">
        <w:t>.</w:t>
      </w:r>
      <w:r w:rsidRPr="00420C14" w:rsidR="004872F0">
        <w:t xml:space="preserve"> I think the question is: how much of it</w:t>
      </w:r>
      <w:r w:rsidR="004872F0">
        <w:t>,</w:t>
      </w:r>
      <w:r w:rsidRPr="00420C14" w:rsidR="004872F0">
        <w:t xml:space="preserve"> at what cost in resources, and </w:t>
      </w:r>
      <w:r w:rsidR="004872F0">
        <w:t xml:space="preserve">are we </w:t>
      </w:r>
      <w:r w:rsidRPr="00420C14" w:rsidR="004872F0">
        <w:t xml:space="preserve">prioritising it? </w:t>
      </w:r>
    </w:p>
    <w:p w:rsidR="00F5408C" w:rsidP="004872F0">
      <w:pPr>
        <w:pStyle w:val="Answer"/>
      </w:pPr>
      <w:r w:rsidRPr="00420C14">
        <w:t xml:space="preserve">Publish or perish is </w:t>
      </w:r>
      <w:r>
        <w:t xml:space="preserve">a </w:t>
      </w:r>
      <w:r w:rsidRPr="00420C14">
        <w:t>real issue. We heard from the previous pane</w:t>
      </w:r>
      <w:r>
        <w:t>l on this. I</w:t>
      </w:r>
      <w:r w:rsidRPr="00420C14">
        <w:t>t is a welcome development. Professor Bishop refer</w:t>
      </w:r>
      <w:r>
        <w:t>red</w:t>
      </w:r>
      <w:r w:rsidRPr="00420C14">
        <w:t xml:space="preserve"> to this</w:t>
      </w:r>
      <w:r>
        <w:t>. In</w:t>
      </w:r>
      <w:r w:rsidRPr="00420C14">
        <w:t xml:space="preserve"> China</w:t>
      </w:r>
      <w:r w:rsidR="007A6441">
        <w:t>,</w:t>
      </w:r>
      <w:r>
        <w:t xml:space="preserve"> </w:t>
      </w:r>
      <w:r w:rsidRPr="00420C14">
        <w:t xml:space="preserve">what we think of as the most perverse incentives, even though they are </w:t>
      </w:r>
      <w:r w:rsidRPr="00420C14">
        <w:t xml:space="preserve">the same incentives as elsewhere </w:t>
      </w:r>
      <w:r>
        <w:t xml:space="preserve">except that </w:t>
      </w:r>
      <w:r w:rsidRPr="00420C14">
        <w:t>the scale is much larger</w:t>
      </w:r>
      <w:r>
        <w:t>,</w:t>
      </w:r>
      <w:r w:rsidRPr="00420C14">
        <w:t xml:space="preserve"> </w:t>
      </w:r>
      <w:r>
        <w:t>h</w:t>
      </w:r>
      <w:r w:rsidRPr="00420C14">
        <w:t>ave been banned.</w:t>
      </w:r>
      <w:r>
        <w:t xml:space="preserve"> Professor Bishop referred to </w:t>
      </w:r>
      <w:r w:rsidRPr="00420C14">
        <w:t xml:space="preserve">a very large bonus </w:t>
      </w:r>
      <w:r>
        <w:t xml:space="preserve">being </w:t>
      </w:r>
      <w:r w:rsidRPr="00420C14">
        <w:t>based on what is known as the impact factor</w:t>
      </w:r>
      <w:r>
        <w:t xml:space="preserve">. It </w:t>
      </w:r>
      <w:r w:rsidRPr="00420C14">
        <w:t>is not really a ranking, even though people use it that way</w:t>
      </w:r>
      <w:r>
        <w:t>. How</w:t>
      </w:r>
      <w:r w:rsidRPr="00420C14">
        <w:t xml:space="preserve"> often</w:t>
      </w:r>
      <w:r>
        <w:t xml:space="preserve"> are</w:t>
      </w:r>
      <w:r w:rsidRPr="00420C14">
        <w:t xml:space="preserve"> papers are cite</w:t>
      </w:r>
      <w:r>
        <w:t>d</w:t>
      </w:r>
      <w:r w:rsidRPr="00420C14">
        <w:t xml:space="preserve"> in a particular journal</w:t>
      </w:r>
      <w:r>
        <w:t xml:space="preserve">? They </w:t>
      </w:r>
      <w:r w:rsidRPr="00420C14">
        <w:t>give</w:t>
      </w:r>
      <w:r>
        <w:t xml:space="preserve"> </w:t>
      </w:r>
      <w:r w:rsidRPr="00420C14">
        <w:t>it an impact factor</w:t>
      </w:r>
      <w:r>
        <w:t xml:space="preserve"> and</w:t>
      </w:r>
      <w:r w:rsidRPr="00420C14">
        <w:t xml:space="preserve"> multiply </w:t>
      </w:r>
      <w:r>
        <w:t>it by a</w:t>
      </w:r>
      <w:r w:rsidRPr="00420C14">
        <w:t xml:space="preserve"> certain currency figure and you get a large bonus. </w:t>
      </w:r>
    </w:p>
    <w:p w:rsidR="004872F0" w:rsidP="004872F0">
      <w:pPr>
        <w:pStyle w:val="Answer"/>
      </w:pPr>
      <w:r w:rsidRPr="00420C14">
        <w:t xml:space="preserve">That has been </w:t>
      </w:r>
      <w:r>
        <w:t xml:space="preserve">banned as well as what I think of as a </w:t>
      </w:r>
      <w:r w:rsidRPr="00420C14">
        <w:t>mo</w:t>
      </w:r>
      <w:r>
        <w:t>re</w:t>
      </w:r>
      <w:r w:rsidRPr="00420C14">
        <w:t xml:space="preserve"> pernicious</w:t>
      </w:r>
      <w:r w:rsidRPr="00717C28">
        <w:t xml:space="preserve"> problem</w:t>
      </w:r>
      <w:r>
        <w:t>,</w:t>
      </w:r>
      <w:r w:rsidRPr="00717C28">
        <w:t xml:space="preserve"> which is not so dissimilar from what happens in other countries but again </w:t>
      </w:r>
      <w:r>
        <w:t xml:space="preserve">happens </w:t>
      </w:r>
      <w:r w:rsidRPr="00717C28">
        <w:t>on a much greater scale</w:t>
      </w:r>
      <w:r>
        <w:t xml:space="preserve"> </w:t>
      </w:r>
      <w:r w:rsidRPr="00717C28">
        <w:t>or order of magnitude</w:t>
      </w:r>
      <w:r>
        <w:t>.</w:t>
      </w:r>
      <w:r w:rsidRPr="00717C28">
        <w:t xml:space="preserve"> </w:t>
      </w:r>
      <w:r>
        <w:t>C</w:t>
      </w:r>
      <w:r w:rsidRPr="00717C28">
        <w:t>linical facult</w:t>
      </w:r>
      <w:r>
        <w:t>ies</w:t>
      </w:r>
      <w:r w:rsidRPr="00717C28">
        <w:t xml:space="preserve"> at medical schools in China were expected to publish </w:t>
      </w:r>
      <w:r>
        <w:t>two</w:t>
      </w:r>
      <w:r w:rsidRPr="00717C28">
        <w:t xml:space="preserve"> papers just in order to keep their jobs</w:t>
      </w:r>
      <w:r>
        <w:t>,</w:t>
      </w:r>
      <w:r w:rsidRPr="00717C28">
        <w:t xml:space="preserve"> get promoted</w:t>
      </w:r>
      <w:r w:rsidR="00F5408C">
        <w:t>,</w:t>
      </w:r>
      <w:r w:rsidRPr="00717C28">
        <w:t xml:space="preserve"> et</w:t>
      </w:r>
      <w:r>
        <w:t>c</w:t>
      </w:r>
      <w:r w:rsidRPr="00717C28">
        <w:t>. That is very unusual</w:t>
      </w:r>
      <w:r>
        <w:t>.</w:t>
      </w:r>
      <w:r w:rsidRPr="00717C28">
        <w:t xml:space="preserve"> I can tell you as someone who has graduated from medical school</w:t>
      </w:r>
      <w:r>
        <w:t xml:space="preserve"> that pretty much all the</w:t>
      </w:r>
      <w:r w:rsidRPr="00717C28">
        <w:t xml:space="preserve"> clinical </w:t>
      </w:r>
      <w:r w:rsidRPr="00231E4E">
        <w:t>facult</w:t>
      </w:r>
      <w:r>
        <w:t>ies</w:t>
      </w:r>
      <w:r w:rsidRPr="00231E4E">
        <w:t xml:space="preserve"> in most parts of the world</w:t>
      </w:r>
      <w:r>
        <w:t xml:space="preserve"> </w:t>
      </w:r>
      <w:r w:rsidRPr="00231E4E">
        <w:t>are expected to teach and train residents and medical students and treat patients. They are not expected to do research, so you are setting things up, if not</w:t>
      </w:r>
      <w:r>
        <w:t xml:space="preserve"> for</w:t>
      </w:r>
      <w:r w:rsidRPr="00231E4E">
        <w:t xml:space="preserve"> fraud, which does happen there and elsewhere, certainly </w:t>
      </w:r>
      <w:r>
        <w:t>for</w:t>
      </w:r>
      <w:r w:rsidRPr="00231E4E">
        <w:t xml:space="preserve"> failure or lack of rigour and reproducibility</w:t>
      </w:r>
      <w:r>
        <w:t>.</w:t>
      </w:r>
    </w:p>
    <w:p w:rsidR="004872F0" w:rsidP="004872F0">
      <w:pPr>
        <w:pStyle w:val="Answer"/>
      </w:pPr>
      <w:r>
        <w:t xml:space="preserve">As to </w:t>
      </w:r>
      <w:r w:rsidRPr="00231E4E">
        <w:t xml:space="preserve">how to fix </w:t>
      </w:r>
      <w:r>
        <w:t xml:space="preserve">it—we heard </w:t>
      </w:r>
      <w:r w:rsidRPr="00231E4E">
        <w:t>some good ideas from the previous panel</w:t>
      </w:r>
      <w:r>
        <w:t>—</w:t>
      </w:r>
      <w:r w:rsidRPr="00231E4E">
        <w:t>start upstrea</w:t>
      </w:r>
      <w:r>
        <w:t>m.</w:t>
      </w:r>
      <w:r w:rsidRPr="00231E4E">
        <w:t xml:space="preserve"> I do think that sanctions are important in many ways</w:t>
      </w:r>
      <w:r>
        <w:t>; t</w:t>
      </w:r>
      <w:r w:rsidRPr="00231E4E">
        <w:t>he</w:t>
      </w:r>
      <w:r>
        <w:t xml:space="preserve">y are </w:t>
      </w:r>
      <w:r w:rsidRPr="00231E4E">
        <w:t>necessary but not sufficient</w:t>
      </w:r>
      <w:r>
        <w:t>. If w</w:t>
      </w:r>
      <w:r w:rsidRPr="00231E4E">
        <w:t>e start to look upstream</w:t>
      </w:r>
      <w:r>
        <w:t xml:space="preserve"> and</w:t>
      </w:r>
      <w:r w:rsidRPr="00D06D8C">
        <w:t xml:space="preserve"> whether it is the incentive</w:t>
      </w:r>
      <w:r>
        <w:t>s,</w:t>
      </w:r>
      <w:r w:rsidRPr="00D06D8C">
        <w:t xml:space="preserve"> the UK</w:t>
      </w:r>
      <w:r>
        <w:t xml:space="preserve">REF </w:t>
      </w:r>
      <w:r w:rsidRPr="00D06D8C">
        <w:t>is something to examine</w:t>
      </w:r>
      <w:r>
        <w:t xml:space="preserve">. What </w:t>
      </w:r>
      <w:r w:rsidRPr="00D06D8C">
        <w:t xml:space="preserve">does that incentivise? </w:t>
      </w:r>
      <w:r>
        <w:t>T</w:t>
      </w:r>
      <w:r w:rsidRPr="00D06D8C">
        <w:t>hat is not dissimilar from what happens in other countries, but every country is different</w:t>
      </w:r>
      <w:r>
        <w:t xml:space="preserve">, </w:t>
      </w:r>
      <w:r w:rsidRPr="00D06D8C">
        <w:t>as we h</w:t>
      </w:r>
      <w:r>
        <w:t xml:space="preserve">eard from </w:t>
      </w:r>
      <w:r w:rsidRPr="00D06D8C">
        <w:t>Dr Clayton</w:t>
      </w:r>
      <w:r>
        <w:t>.</w:t>
      </w:r>
      <w:r w:rsidRPr="00D06D8C">
        <w:t xml:space="preserve"> </w:t>
      </w:r>
      <w:r>
        <w:t>W</w:t>
      </w:r>
      <w:r w:rsidRPr="00D06D8C">
        <w:t>e start to think about some of those incentives</w:t>
      </w:r>
      <w:r>
        <w:t xml:space="preserve">, </w:t>
      </w:r>
      <w:r w:rsidRPr="00D06D8C">
        <w:t>but when we look at the pandemic it is not necessarily publish or perish</w:t>
      </w:r>
      <w:r>
        <w:t>,</w:t>
      </w:r>
      <w:r w:rsidRPr="00D06D8C">
        <w:t xml:space="preserve"> although that is certainly part of it. People want to be first; </w:t>
      </w:r>
      <w:r>
        <w:t>t</w:t>
      </w:r>
      <w:r w:rsidRPr="00D06D8C">
        <w:t xml:space="preserve">hey want to have papers in major journals; </w:t>
      </w:r>
      <w:r>
        <w:t>t</w:t>
      </w:r>
      <w:r w:rsidRPr="00D06D8C">
        <w:t>hey want to be cited later on</w:t>
      </w:r>
      <w:r>
        <w:t>,</w:t>
      </w:r>
      <w:r w:rsidRPr="00D06D8C">
        <w:t xml:space="preserve"> but </w:t>
      </w:r>
      <w:r>
        <w:t>there is</w:t>
      </w:r>
      <w:r w:rsidRPr="00D06D8C">
        <w:t xml:space="preserve"> an honest</w:t>
      </w:r>
      <w:r>
        <w:t>,</w:t>
      </w:r>
      <w:r w:rsidRPr="00D06D8C">
        <w:t xml:space="preserve"> almost altruistic reason for wanting to get results out there</w:t>
      </w:r>
      <w:r>
        <w:t>. W</w:t>
      </w:r>
      <w:r w:rsidRPr="00D06D8C">
        <w:t>e all want this pandemic to be solved, over</w:t>
      </w:r>
      <w:r>
        <w:t xml:space="preserve"> with,</w:t>
      </w:r>
      <w:r w:rsidRPr="00D06D8C">
        <w:t xml:space="preserve"> or whatever the word is; </w:t>
      </w:r>
      <w:r>
        <w:t>w</w:t>
      </w:r>
      <w:r w:rsidRPr="00D06D8C">
        <w:t>e want treatments and vaccines</w:t>
      </w:r>
      <w:r>
        <w:t xml:space="preserve"> and all of </w:t>
      </w:r>
      <w:r w:rsidRPr="00D06D8C">
        <w:t>those things</w:t>
      </w:r>
      <w:r>
        <w:t xml:space="preserve">. We want to </w:t>
      </w:r>
      <w:r w:rsidRPr="00D06D8C">
        <w:t>understand it better</w:t>
      </w:r>
      <w:r>
        <w:t>.</w:t>
      </w:r>
      <w:r w:rsidRPr="00D06D8C">
        <w:t xml:space="preserve"> </w:t>
      </w:r>
      <w:r>
        <w:t>T</w:t>
      </w:r>
      <w:r w:rsidRPr="00D06D8C">
        <w:t>hat is a positive.</w:t>
      </w:r>
    </w:p>
    <w:p w:rsidR="004872F0" w:rsidP="004872F0">
      <w:pPr>
        <w:pStyle w:val="Answer"/>
      </w:pPr>
      <w:r>
        <w:t>That</w:t>
      </w:r>
      <w:r w:rsidRPr="00D06D8C">
        <w:t xml:space="preserve"> needs to be balanced against the need for rigour and reproducibility</w:t>
      </w:r>
      <w:r>
        <w:t>.</w:t>
      </w:r>
      <w:r w:rsidRPr="00D06D8C">
        <w:t xml:space="preserve"> </w:t>
      </w:r>
      <w:r>
        <w:t xml:space="preserve">I do not know whether “solved” is the right word, but if we understand the context better and understand that </w:t>
      </w:r>
      <w:r w:rsidRPr="003B65D1">
        <w:t>knowledge is provisional</w:t>
      </w:r>
      <w:r>
        <w:t xml:space="preserve"> and</w:t>
      </w:r>
      <w:r w:rsidRPr="003B65D1">
        <w:t xml:space="preserve"> iterative</w:t>
      </w:r>
      <w:r>
        <w:t xml:space="preserve">, which was one of the words used by Dr Clayton, people must understand that so </w:t>
      </w:r>
      <w:r w:rsidR="00F5408C">
        <w:t xml:space="preserve">that </w:t>
      </w:r>
      <w:r>
        <w:t xml:space="preserve">there is not the false binary that this is true and that is not true. No. This is the evidence for what we think and, therefore, we are pretty convinced </w:t>
      </w:r>
      <w:r w:rsidRPr="003B65D1">
        <w:t>that we should act based on that evidence</w:t>
      </w:r>
      <w:r>
        <w:t>. That is different from saying something</w:t>
      </w:r>
      <w:r w:rsidRPr="003B65D1">
        <w:t xml:space="preserve"> is true because it appea</w:t>
      </w:r>
      <w:r>
        <w:t>red</w:t>
      </w:r>
      <w:r w:rsidRPr="003B65D1">
        <w:t xml:space="preserve"> in a journal and</w:t>
      </w:r>
      <w:r>
        <w:t xml:space="preserve"> a researcher was under pressure to publish it, that being quite literally the coin of the realm.</w:t>
      </w:r>
      <w:r w:rsidRPr="003B65D1">
        <w:t xml:space="preserve"> </w:t>
      </w:r>
      <w:r>
        <w:t>T</w:t>
      </w:r>
      <w:r w:rsidRPr="00716144">
        <w:t>hat is something we should be thinking about.</w:t>
      </w:r>
    </w:p>
    <w:p w:rsidR="004872F0" w:rsidP="004872F0">
      <w:pPr>
        <w:pStyle w:val="Question"/>
        <w:numPr>
          <w:ilvl w:val="0"/>
          <w:numId w:val="9"/>
        </w:numPr>
      </w:pPr>
      <w:sdt>
        <w:sdtPr>
          <w:alias w:val="Member"/>
          <w:tag w:val="&lt;Member mnisId='4815' dodsId=''&gt;"/>
          <w:id w:val="2043171843"/>
          <w:placeholder>
            <w:docPart w:val="A70BB17FBA394CB790F938B83A331879"/>
          </w:placeholder>
          <w:richText/>
        </w:sdtPr>
        <w:sdtContent>
          <w:r w:rsidRPr="00716144">
            <w:rPr>
              <w:b/>
            </w:rPr>
            <w:t>Mark Logan:</w:t>
          </w:r>
        </w:sdtContent>
      </w:sdt>
      <w:r>
        <w:t xml:space="preserve"> Dr </w:t>
      </w:r>
      <w:r w:rsidRPr="00716144">
        <w:t>Clayton, would you deal with the same point?</w:t>
      </w:r>
    </w:p>
    <w:p w:rsidR="004872F0" w:rsidP="004872F0">
      <w:pPr>
        <w:pStyle w:val="Answer"/>
      </w:pPr>
      <w:sdt>
        <w:sdtPr>
          <w:alias w:val="Witness"/>
          <w:id w:val="-1988849980"/>
          <w:placeholder>
            <w:docPart w:val="A70BB17FBA394CB790F938B83A331879"/>
          </w:placeholder>
          <w:richText/>
        </w:sdtPr>
        <w:sdtContent>
          <w:r w:rsidRPr="00716144">
            <w:rPr>
              <w:b/>
              <w:i/>
            </w:rPr>
            <w:t>Dr Clayton:</w:t>
          </w:r>
        </w:sdtContent>
      </w:sdt>
      <w:r>
        <w:t xml:space="preserve"> </w:t>
      </w:r>
      <w:r w:rsidR="00F5408C">
        <w:t xml:space="preserve">Will </w:t>
      </w:r>
      <w:r w:rsidRPr="00716144">
        <w:t>you repeat your question</w:t>
      </w:r>
      <w:r>
        <w:t>?</w:t>
      </w:r>
    </w:p>
    <w:p w:rsidR="004872F0" w:rsidP="004872F0">
      <w:pPr>
        <w:pStyle w:val="Question"/>
        <w:numPr>
          <w:ilvl w:val="0"/>
          <w:numId w:val="9"/>
        </w:numPr>
      </w:pPr>
      <w:sdt>
        <w:sdtPr>
          <w:alias w:val="Member"/>
          <w:tag w:val="&lt;Member mnisId='4815' dodsId=''&gt;"/>
          <w:id w:val="1512485314"/>
          <w:placeholder>
            <w:docPart w:val="A70BB17FBA394CB790F938B83A331879"/>
          </w:placeholder>
          <w:richText/>
        </w:sdtPr>
        <w:sdtContent>
          <w:r w:rsidRPr="00716144">
            <w:rPr>
              <w:b/>
            </w:rPr>
            <w:t>Mark Logan:</w:t>
          </w:r>
        </w:sdtContent>
      </w:sdt>
      <w:r>
        <w:t xml:space="preserve"> G</w:t>
      </w:r>
      <w:r w:rsidRPr="00716144">
        <w:t>iven the pressures placed on researchers by the academic system, is it possible routinely to produce reproducible work</w:t>
      </w:r>
      <w:r>
        <w:t>?</w:t>
      </w:r>
    </w:p>
    <w:p w:rsidR="004872F0" w:rsidP="004872F0">
      <w:pPr>
        <w:pStyle w:val="Answer"/>
      </w:pPr>
      <w:sdt>
        <w:sdtPr>
          <w:alias w:val="Witness"/>
          <w:id w:val="1841898064"/>
          <w:placeholder>
            <w:docPart w:val="A70BB17FBA394CB790F938B83A331879"/>
          </w:placeholder>
          <w:richText/>
        </w:sdtPr>
        <w:sdtContent>
          <w:r w:rsidRPr="00716144">
            <w:rPr>
              <w:b/>
              <w:i/>
            </w:rPr>
            <w:t>Dr Clayton:</w:t>
          </w:r>
        </w:sdtContent>
      </w:sdt>
      <w:r>
        <w:t xml:space="preserve"> Y</w:t>
      </w:r>
      <w:r w:rsidRPr="00716144">
        <w:t>es, it is possible and it is being done</w:t>
      </w:r>
      <w:r>
        <w:t>. W</w:t>
      </w:r>
      <w:r w:rsidRPr="00716144">
        <w:t>ith careful attention to providing the detailed information, the methods and all the details and specifications of performing the experiment</w:t>
      </w:r>
      <w:r>
        <w:t>s</w:t>
      </w:r>
      <w:r w:rsidRPr="00716144">
        <w:t xml:space="preserve"> or conducting the studies</w:t>
      </w:r>
      <w:r>
        <w:t xml:space="preserve">, </w:t>
      </w:r>
      <w:r w:rsidRPr="00716144">
        <w:t>it can be done</w:t>
      </w:r>
      <w:r>
        <w:t xml:space="preserve">. It </w:t>
      </w:r>
      <w:r w:rsidRPr="00716144">
        <w:t>is important that we have policies around data sharing, including ensuring that you share enough data so that someone can replicate your results</w:t>
      </w:r>
      <w:r>
        <w:t>.</w:t>
      </w:r>
      <w:r w:rsidRPr="00716144">
        <w:t xml:space="preserve"> NIH has </w:t>
      </w:r>
      <w:r>
        <w:t>a</w:t>
      </w:r>
      <w:r w:rsidRPr="00716144">
        <w:t xml:space="preserve"> data</w:t>
      </w:r>
      <w:r>
        <w:t>-</w:t>
      </w:r>
      <w:r w:rsidRPr="00716144">
        <w:t>sharing policy and a new</w:t>
      </w:r>
      <w:r>
        <w:t xml:space="preserve">, expanded one </w:t>
      </w:r>
      <w:r w:rsidRPr="00716144">
        <w:t>will be coming out soon</w:t>
      </w:r>
      <w:r>
        <w:t>. We will</w:t>
      </w:r>
      <w:r w:rsidRPr="00716144">
        <w:t xml:space="preserve"> be releasing that information</w:t>
      </w:r>
      <w:r>
        <w:t xml:space="preserve"> and it will be publicly available</w:t>
      </w:r>
      <w:r w:rsidRPr="00716144">
        <w:t>.</w:t>
      </w:r>
      <w:r>
        <w:t xml:space="preserve"> </w:t>
      </w:r>
      <w:r w:rsidRPr="00716144">
        <w:t>Sharing data is critical</w:t>
      </w:r>
      <w:r>
        <w:t xml:space="preserve"> and</w:t>
      </w:r>
      <w:r w:rsidRPr="00716144">
        <w:t xml:space="preserve"> it can be done</w:t>
      </w:r>
      <w:r>
        <w:t>.</w:t>
      </w:r>
    </w:p>
    <w:p w:rsidR="004872F0" w:rsidP="004872F0">
      <w:pPr>
        <w:pStyle w:val="Answer"/>
      </w:pPr>
      <w:r w:rsidRPr="00716144">
        <w:t>I want to emphasise th</w:t>
      </w:r>
      <w:r>
        <w:t>at science is</w:t>
      </w:r>
      <w:r w:rsidRPr="00716144">
        <w:t xml:space="preserve"> iterative</w:t>
      </w:r>
      <w:r>
        <w:t xml:space="preserve"> and our understanding evolves </w:t>
      </w:r>
      <w:r w:rsidRPr="00716144">
        <w:t>as more evidence is generated</w:t>
      </w:r>
      <w:r>
        <w:t xml:space="preserve"> and shared and </w:t>
      </w:r>
      <w:r w:rsidRPr="00716144">
        <w:t>we critic</w:t>
      </w:r>
      <w:r>
        <w:t>ally</w:t>
      </w:r>
      <w:r w:rsidRPr="00716144">
        <w:t xml:space="preserve"> evaluate</w:t>
      </w:r>
      <w:r>
        <w:t xml:space="preserve"> it, formulate </w:t>
      </w:r>
      <w:r w:rsidRPr="00865671">
        <w:t>policies</w:t>
      </w:r>
      <w:r>
        <w:t>,</w:t>
      </w:r>
      <w:r w:rsidRPr="00865671">
        <w:t xml:space="preserve"> design new experiments </w:t>
      </w:r>
      <w:r>
        <w:t>and</w:t>
      </w:r>
      <w:r w:rsidRPr="00865671">
        <w:t xml:space="preserve"> generate new results. </w:t>
      </w:r>
      <w:r>
        <w:t>It is similar e</w:t>
      </w:r>
      <w:r w:rsidRPr="00865671">
        <w:t>ven from a clinical perspective</w:t>
      </w:r>
      <w:r>
        <w:t xml:space="preserve">. </w:t>
      </w:r>
      <w:r w:rsidRPr="00865671">
        <w:t>I do believe we can do that</w:t>
      </w:r>
      <w:r>
        <w:t>. W</w:t>
      </w:r>
      <w:r w:rsidRPr="00865671">
        <w:t xml:space="preserve">e are making progress and the pandemic is upping the ante of how important it is to be rigorous about </w:t>
      </w:r>
      <w:r>
        <w:t>it</w:t>
      </w:r>
      <w:r w:rsidRPr="00865671">
        <w:t>.</w:t>
      </w:r>
    </w:p>
    <w:p w:rsidR="004872F0" w:rsidP="004872F0">
      <w:pPr>
        <w:pStyle w:val="Question"/>
        <w:numPr>
          <w:ilvl w:val="0"/>
          <w:numId w:val="9"/>
        </w:numPr>
      </w:pPr>
      <w:sdt>
        <w:sdtPr>
          <w:alias w:val="Member"/>
          <w:tag w:val="&lt;Member mnisId='449' dodsId='25259'&gt;"/>
          <w:id w:val="-920093758"/>
          <w:placeholder>
            <w:docPart w:val="A70BB17FBA394CB790F938B83A331879"/>
          </w:placeholder>
          <w:richText/>
        </w:sdtPr>
        <w:sdtContent>
          <w:r w:rsidRPr="006D0841">
            <w:rPr>
              <w:b/>
            </w:rPr>
            <w:t>Graham Stringer:</w:t>
          </w:r>
        </w:sdtContent>
      </w:sdt>
      <w:r>
        <w:t xml:space="preserve"> Dr </w:t>
      </w:r>
      <w:r w:rsidRPr="006D0841">
        <w:t xml:space="preserve">Clayton, I think you said at the beginning that the peer review system in the United </w:t>
      </w:r>
      <w:r w:rsidRPr="006D0841" w:rsidR="00164D6C">
        <w:t xml:space="preserve">States </w:t>
      </w:r>
      <w:r w:rsidRPr="006D0841">
        <w:t>was thorough and rigorous, or words to that effect</w:t>
      </w:r>
      <w:r>
        <w:t>. D</w:t>
      </w:r>
      <w:r w:rsidRPr="006D0841">
        <w:t>oes that mean you think it is better than in other countries, particularly the United Kingdom?</w:t>
      </w:r>
    </w:p>
    <w:p w:rsidR="004872F0" w:rsidP="004872F0">
      <w:pPr>
        <w:pStyle w:val="Answer"/>
      </w:pPr>
      <w:sdt>
        <w:sdtPr>
          <w:alias w:val="Witness"/>
          <w:id w:val="-14239314"/>
          <w:placeholder>
            <w:docPart w:val="A70BB17FBA394CB790F938B83A331879"/>
          </w:placeholder>
          <w:richText/>
        </w:sdtPr>
        <w:sdtContent>
          <w:r w:rsidRPr="006D0841">
            <w:rPr>
              <w:b/>
              <w:i/>
            </w:rPr>
            <w:t>Dr Clayton:</w:t>
          </w:r>
        </w:sdtContent>
      </w:sdt>
      <w:r>
        <w:t xml:space="preserve"> </w:t>
      </w:r>
      <w:r w:rsidRPr="006D0841">
        <w:t>No. I</w:t>
      </w:r>
      <w:r>
        <w:t xml:space="preserve"> am</w:t>
      </w:r>
      <w:r w:rsidRPr="006D0841">
        <w:t xml:space="preserve"> just speaking from my experience. That is my experience of the </w:t>
      </w:r>
      <w:r>
        <w:t>US system</w:t>
      </w:r>
      <w:r w:rsidRPr="006D0841">
        <w:t xml:space="preserve">. I do not have any experience of the UK system, so I would not be able to compare </w:t>
      </w:r>
      <w:r>
        <w:t>i</w:t>
      </w:r>
      <w:r w:rsidRPr="006D0841">
        <w:t>t.</w:t>
      </w:r>
    </w:p>
    <w:p w:rsidR="00164D6C" w:rsidP="004872F0">
      <w:pPr>
        <w:pStyle w:val="Question"/>
        <w:numPr>
          <w:ilvl w:val="0"/>
          <w:numId w:val="9"/>
        </w:numPr>
      </w:pPr>
      <w:sdt>
        <w:sdtPr>
          <w:alias w:val="Member"/>
          <w:tag w:val="&lt;Member mnisId='449' dodsId='25259'&gt;"/>
          <w:id w:val="-72434615"/>
          <w:placeholder>
            <w:docPart w:val="A70BB17FBA394CB790F938B83A331879"/>
          </w:placeholder>
          <w:richText/>
        </w:sdtPr>
        <w:sdtContent>
          <w:r w:rsidRPr="006D0841" w:rsidR="004872F0">
            <w:rPr>
              <w:b/>
            </w:rPr>
            <w:t>Graham Stringer:</w:t>
          </w:r>
        </w:sdtContent>
      </w:sdt>
      <w:r w:rsidR="004872F0">
        <w:t xml:space="preserve"> </w:t>
      </w:r>
      <w:r w:rsidRPr="006D0841" w:rsidR="004872F0">
        <w:t>I just wondered w</w:t>
      </w:r>
      <w:r w:rsidR="004872F0">
        <w:t>he</w:t>
      </w:r>
      <w:r w:rsidRPr="006D0841" w:rsidR="004872F0">
        <w:t>ther the peer review system</w:t>
      </w:r>
      <w:r w:rsidRPr="004F5998" w:rsidR="004872F0">
        <w:t xml:space="preserve"> was a universal system or </w:t>
      </w:r>
      <w:r>
        <w:t xml:space="preserve">whether </w:t>
      </w:r>
      <w:r w:rsidRPr="004F5998" w:rsidR="004872F0">
        <w:t xml:space="preserve">it varied around the world. </w:t>
      </w:r>
    </w:p>
    <w:p w:rsidR="004872F0" w:rsidP="00164D6C">
      <w:pPr>
        <w:pStyle w:val="Question"/>
        <w:numPr>
          <w:ilvl w:val="0"/>
          <w:numId w:val="0"/>
        </w:numPr>
        <w:ind w:left="794"/>
      </w:pPr>
      <w:r>
        <w:t>W</w:t>
      </w:r>
      <w:r w:rsidRPr="004F5998">
        <w:t>hat proportion of medical research would you estimate is based on biased samples</w:t>
      </w:r>
      <w:r>
        <w:t>?</w:t>
      </w:r>
    </w:p>
    <w:p w:rsidR="004872F0" w:rsidP="004872F0">
      <w:pPr>
        <w:pStyle w:val="Answer"/>
      </w:pPr>
      <w:sdt>
        <w:sdtPr>
          <w:alias w:val="Witness"/>
          <w:id w:val="-247118650"/>
          <w:placeholder>
            <w:docPart w:val="A70BB17FBA394CB790F938B83A331879"/>
          </w:placeholder>
          <w:richText/>
        </w:sdtPr>
        <w:sdtContent>
          <w:r w:rsidRPr="004F5998">
            <w:rPr>
              <w:b/>
              <w:i/>
            </w:rPr>
            <w:t>Dr Clayton:</w:t>
          </w:r>
        </w:sdtContent>
      </w:sdt>
      <w:r>
        <w:t xml:space="preserve"> </w:t>
      </w:r>
      <w:r w:rsidRPr="004F5998">
        <w:t>I wish I could answer that question, but because the information</w:t>
      </w:r>
      <w:r>
        <w:t xml:space="preserve"> on the sample is</w:t>
      </w:r>
      <w:r w:rsidRPr="004F5998">
        <w:t xml:space="preserve"> not provided it is not reported from a sex perspective. </w:t>
      </w:r>
      <w:r>
        <w:t xml:space="preserve">It </w:t>
      </w:r>
      <w:r w:rsidRPr="004F5998">
        <w:t xml:space="preserve">will not </w:t>
      </w:r>
      <w:r>
        <w:t>give</w:t>
      </w:r>
      <w:r w:rsidRPr="004F5998">
        <w:t xml:space="preserve"> the number</w:t>
      </w:r>
      <w:r>
        <w:t>s</w:t>
      </w:r>
      <w:r w:rsidRPr="004F5998">
        <w:t xml:space="preserve"> of males or females; </w:t>
      </w:r>
      <w:r>
        <w:t>it</w:t>
      </w:r>
      <w:r w:rsidRPr="004F5998">
        <w:t xml:space="preserve"> will not say which sex was used</w:t>
      </w:r>
      <w:r>
        <w:t>. E</w:t>
      </w:r>
      <w:r w:rsidRPr="004F5998">
        <w:t>ven in clinical</w:t>
      </w:r>
      <w:r>
        <w:t xml:space="preserve"> </w:t>
      </w:r>
      <w:r w:rsidRPr="008B511B">
        <w:t xml:space="preserve">publications, fewer than </w:t>
      </w:r>
      <w:r>
        <w:t>one third</w:t>
      </w:r>
      <w:r w:rsidRPr="008B511B">
        <w:t xml:space="preserve"> of NIH</w:t>
      </w:r>
      <w:r>
        <w:t>-supported</w:t>
      </w:r>
      <w:r w:rsidRPr="008B511B">
        <w:t xml:space="preserve"> phase </w:t>
      </w:r>
      <w:r w:rsidR="00164D6C">
        <w:t xml:space="preserve">3 </w:t>
      </w:r>
      <w:r w:rsidRPr="008B511B">
        <w:t>large clinical trials eventually ha</w:t>
      </w:r>
      <w:r>
        <w:t>ve</w:t>
      </w:r>
      <w:r w:rsidRPr="008B511B">
        <w:t xml:space="preserve"> a publication that repor</w:t>
      </w:r>
      <w:r>
        <w:t>ts</w:t>
      </w:r>
      <w:r w:rsidRPr="008B511B">
        <w:t xml:space="preserve"> results for women and men separately so </w:t>
      </w:r>
      <w:r w:rsidR="00164D6C">
        <w:t xml:space="preserve">that </w:t>
      </w:r>
      <w:r w:rsidRPr="008B511B">
        <w:t>we c</w:t>
      </w:r>
      <w:r>
        <w:t>an</w:t>
      </w:r>
      <w:r w:rsidRPr="008B511B">
        <w:t xml:space="preserve"> </w:t>
      </w:r>
      <w:r>
        <w:t xml:space="preserve">see </w:t>
      </w:r>
      <w:r w:rsidRPr="008B511B">
        <w:t>those results distinctly</w:t>
      </w:r>
      <w:r w:rsidRPr="00480F9E">
        <w:t xml:space="preserve">. Therefore, we do have a problem. I cannot even answer that question because </w:t>
      </w:r>
      <w:r>
        <w:t>of</w:t>
      </w:r>
      <w:r w:rsidRPr="00480F9E">
        <w:t xml:space="preserve"> unreported data</w:t>
      </w:r>
      <w:r>
        <w:t xml:space="preserve">. </w:t>
      </w:r>
      <w:r w:rsidRPr="00480F9E">
        <w:t xml:space="preserve">I wish we could have that information because </w:t>
      </w:r>
      <w:r>
        <w:t>it</w:t>
      </w:r>
      <w:r w:rsidRPr="00480F9E">
        <w:t xml:space="preserve"> would give us critical insight into what happens, especially in that pre-clinical space, but when investigators do not report the sex of the animals or research subjects we just do not know.</w:t>
      </w:r>
    </w:p>
    <w:p w:rsidR="004872F0" w:rsidP="004872F0">
      <w:pPr>
        <w:pStyle w:val="Question"/>
        <w:numPr>
          <w:ilvl w:val="0"/>
          <w:numId w:val="9"/>
        </w:numPr>
      </w:pPr>
      <w:sdt>
        <w:sdtPr>
          <w:alias w:val="Member"/>
          <w:tag w:val="&lt;Member mnisId='449' dodsId='25259'&gt;"/>
          <w:id w:val="-705253695"/>
          <w:placeholder>
            <w:docPart w:val="A70BB17FBA394CB790F938B83A331879"/>
          </w:placeholder>
          <w:richText/>
        </w:sdtPr>
        <w:sdtContent>
          <w:r w:rsidRPr="00480F9E">
            <w:rPr>
              <w:b/>
            </w:rPr>
            <w:t>Graham Stringer:</w:t>
          </w:r>
        </w:sdtContent>
      </w:sdt>
      <w:r>
        <w:t xml:space="preserve"> </w:t>
      </w:r>
      <w:r w:rsidRPr="00480F9E">
        <w:t>In terms of people, is it possible in theory to recruit a completely representative sample?</w:t>
      </w:r>
    </w:p>
    <w:p w:rsidR="00164D6C" w:rsidP="004872F0">
      <w:pPr>
        <w:pStyle w:val="Answer"/>
      </w:pPr>
      <w:sdt>
        <w:sdtPr>
          <w:alias w:val="Witness"/>
          <w:id w:val="1578635153"/>
          <w:placeholder>
            <w:docPart w:val="A70BB17FBA394CB790F938B83A331879"/>
          </w:placeholder>
          <w:richText/>
        </w:sdtPr>
        <w:sdtContent>
          <w:r w:rsidRPr="00480F9E" w:rsidR="004872F0">
            <w:rPr>
              <w:b/>
              <w:i/>
            </w:rPr>
            <w:t>Dr Clayton:</w:t>
          </w:r>
        </w:sdtContent>
      </w:sdt>
      <w:r w:rsidR="004872F0">
        <w:t xml:space="preserve"> </w:t>
      </w:r>
      <w:r w:rsidRPr="00480F9E" w:rsidR="004872F0">
        <w:t>For clinical studies, we aim to address the scientific question</w:t>
      </w:r>
      <w:r w:rsidR="004872F0">
        <w:t>s</w:t>
      </w:r>
      <w:r w:rsidRPr="00480F9E" w:rsidR="004872F0">
        <w:t xml:space="preserve"> under</w:t>
      </w:r>
      <w:r w:rsidR="004872F0">
        <w:t xml:space="preserve"> </w:t>
      </w:r>
      <w:r w:rsidRPr="00480F9E" w:rsidR="004872F0">
        <w:t xml:space="preserve">study in </w:t>
      </w:r>
      <w:r>
        <w:t>a</w:t>
      </w:r>
      <w:r w:rsidRPr="00480F9E" w:rsidR="004872F0">
        <w:t xml:space="preserve"> particular clinical protoco</w:t>
      </w:r>
      <w:r w:rsidR="004872F0">
        <w:t xml:space="preserve">l, </w:t>
      </w:r>
      <w:r w:rsidRPr="00480F9E" w:rsidR="004872F0">
        <w:t>understanding what is representative for that disease</w:t>
      </w:r>
      <w:r w:rsidR="004872F0">
        <w:t xml:space="preserve"> and</w:t>
      </w:r>
      <w:r w:rsidRPr="00480F9E" w:rsidR="004872F0">
        <w:t xml:space="preserve"> the prevalence difference</w:t>
      </w:r>
      <w:r w:rsidR="004872F0">
        <w:t>s</w:t>
      </w:r>
      <w:r w:rsidRPr="00E016F7" w:rsidR="004872F0">
        <w:t xml:space="preserve"> that</w:t>
      </w:r>
      <w:r w:rsidR="004872F0">
        <w:t xml:space="preserve"> </w:t>
      </w:r>
      <w:r w:rsidRPr="00E016F7" w:rsidR="004872F0">
        <w:t>we see</w:t>
      </w:r>
      <w:r w:rsidR="004872F0">
        <w:t xml:space="preserve"> by sex. T</w:t>
      </w:r>
      <w:r w:rsidRPr="00E016F7" w:rsidR="004872F0">
        <w:t>here are diseases much more common in women than in men</w:t>
      </w:r>
      <w:r w:rsidR="004872F0">
        <w:t>,</w:t>
      </w:r>
      <w:r w:rsidRPr="00E016F7" w:rsidR="004872F0">
        <w:t xml:space="preserve"> </w:t>
      </w:r>
      <w:r w:rsidR="004872F0">
        <w:t>or</w:t>
      </w:r>
      <w:r w:rsidRPr="00E016F7" w:rsidR="004872F0">
        <w:t xml:space="preserve"> vice versa; </w:t>
      </w:r>
      <w:r w:rsidR="004872F0">
        <w:t>t</w:t>
      </w:r>
      <w:r w:rsidRPr="00E016F7" w:rsidR="004872F0">
        <w:t>here are racial and ethnic</w:t>
      </w:r>
      <w:r w:rsidR="007A692C">
        <w:t>-</w:t>
      </w:r>
      <w:r w:rsidRPr="00E016F7" w:rsidR="004872F0">
        <w:t>minority differences</w:t>
      </w:r>
      <w:r w:rsidR="004872F0">
        <w:t>; and there are</w:t>
      </w:r>
      <w:r w:rsidRPr="00E016F7" w:rsidR="004872F0">
        <w:t xml:space="preserve"> </w:t>
      </w:r>
      <w:r w:rsidRPr="00E016F7" w:rsidR="004872F0">
        <w:t>social determinants of health</w:t>
      </w:r>
      <w:r w:rsidR="004872F0">
        <w:t>.</w:t>
      </w:r>
      <w:r w:rsidRPr="00E016F7" w:rsidR="004872F0">
        <w:t xml:space="preserve"> </w:t>
      </w:r>
      <w:r w:rsidR="004872F0">
        <w:t>T</w:t>
      </w:r>
      <w:r w:rsidRPr="00E016F7" w:rsidR="004872F0">
        <w:t>here are many things that affect health outcomes</w:t>
      </w:r>
      <w:r w:rsidR="004872F0">
        <w:t xml:space="preserve">. </w:t>
      </w:r>
    </w:p>
    <w:p w:rsidR="004872F0" w:rsidP="004872F0">
      <w:pPr>
        <w:pStyle w:val="Answer"/>
      </w:pPr>
      <w:r>
        <w:t xml:space="preserve">As for it </w:t>
      </w:r>
      <w:r w:rsidRPr="00E016F7">
        <w:t>being completely representative</w:t>
      </w:r>
      <w:r>
        <w:t>,</w:t>
      </w:r>
      <w:r w:rsidRPr="00E016F7">
        <w:t xml:space="preserve"> we strive to match what we know about the demographics of a disease at the stage we are studying it, but it is a complex issue and the research question</w:t>
      </w:r>
      <w:r>
        <w:t xml:space="preserve"> depends on</w:t>
      </w:r>
      <w:r w:rsidRPr="00E016F7">
        <w:t xml:space="preserve"> what we know about the disease and what we are studying. Therefore, we strive for that</w:t>
      </w:r>
      <w:r>
        <w:t>. As</w:t>
      </w:r>
      <w:r w:rsidRPr="0076152F">
        <w:t xml:space="preserve"> we move forward a</w:t>
      </w:r>
      <w:r>
        <w:t>nd</w:t>
      </w:r>
      <w:r w:rsidRPr="0076152F">
        <w:t xml:space="preserve"> report the results for those groups so we can learn from the outcomes</w:t>
      </w:r>
      <w:r>
        <w:t xml:space="preserve">—we </w:t>
      </w:r>
      <w:r w:rsidRPr="0076152F">
        <w:t>know that factors</w:t>
      </w:r>
      <w:r>
        <w:t xml:space="preserve"> such as</w:t>
      </w:r>
      <w:r w:rsidRPr="0076152F">
        <w:t xml:space="preserve"> sex, gender, race, ethnicity</w:t>
      </w:r>
      <w:r>
        <w:t>,</w:t>
      </w:r>
      <w:r w:rsidRPr="0076152F">
        <w:t xml:space="preserve"> age, social determinants of health and others</w:t>
      </w:r>
      <w:r>
        <w:t xml:space="preserve"> all affect health outcomes—we will be</w:t>
      </w:r>
      <w:r w:rsidRPr="0076152F">
        <w:t xml:space="preserve"> able to understand</w:t>
      </w:r>
      <w:r>
        <w:t xml:space="preserve"> it and </w:t>
      </w:r>
      <w:r w:rsidRPr="0076152F">
        <w:t>next time build a more representative sample</w:t>
      </w:r>
      <w:r>
        <w:t xml:space="preserve">, </w:t>
      </w:r>
      <w:r w:rsidRPr="0076152F">
        <w:t>if that information is included and reported transparently.</w:t>
      </w:r>
    </w:p>
    <w:p w:rsidR="004872F0" w:rsidP="004872F0">
      <w:pPr>
        <w:pStyle w:val="Question"/>
        <w:numPr>
          <w:ilvl w:val="0"/>
          <w:numId w:val="9"/>
        </w:numPr>
      </w:pPr>
      <w:sdt>
        <w:sdtPr>
          <w:alias w:val="Member"/>
          <w:tag w:val="&lt;Member mnisId='449' dodsId='25259'&gt;"/>
          <w:id w:val="711231646"/>
          <w:placeholder>
            <w:docPart w:val="A70BB17FBA394CB790F938B83A331879"/>
          </w:placeholder>
          <w:richText/>
        </w:sdtPr>
        <w:sdtContent>
          <w:r w:rsidRPr="0076152F">
            <w:rPr>
              <w:b/>
            </w:rPr>
            <w:t>Graham Stringer:</w:t>
          </w:r>
        </w:sdtContent>
      </w:sdt>
      <w:r>
        <w:t xml:space="preserve"> W</w:t>
      </w:r>
      <w:r w:rsidRPr="00FB497D">
        <w:t xml:space="preserve">ould it be fair to summarise that answer by saying that to get it theoretically perfect is difficult but </w:t>
      </w:r>
      <w:r w:rsidR="0084144F">
        <w:t xml:space="preserve">that </w:t>
      </w:r>
      <w:r w:rsidRPr="00FB497D">
        <w:t>we could get better at it</w:t>
      </w:r>
      <w:r w:rsidR="0084144F">
        <w:t>?</w:t>
      </w:r>
      <w:r w:rsidRPr="00FB497D">
        <w:t xml:space="preserve"> </w:t>
      </w:r>
      <w:r w:rsidR="0084144F">
        <w:t>I</w:t>
      </w:r>
      <w:r w:rsidRPr="00FB497D">
        <w:t>f so, how do we get better at it?</w:t>
      </w:r>
    </w:p>
    <w:p w:rsidR="0084144F" w:rsidP="004872F0">
      <w:pPr>
        <w:pStyle w:val="Answer"/>
      </w:pPr>
      <w:sdt>
        <w:sdtPr>
          <w:alias w:val="Witness"/>
          <w:id w:val="1885446841"/>
          <w:placeholder>
            <w:docPart w:val="A70BB17FBA394CB790F938B83A331879"/>
          </w:placeholder>
          <w:richText/>
        </w:sdtPr>
        <w:sdtContent>
          <w:r w:rsidRPr="00FB497D" w:rsidR="004872F0">
            <w:rPr>
              <w:b/>
              <w:i/>
            </w:rPr>
            <w:t>Dr Clayton:</w:t>
          </w:r>
        </w:sdtContent>
      </w:sdt>
      <w:r w:rsidR="004872F0">
        <w:t xml:space="preserve"> </w:t>
      </w:r>
      <w:r w:rsidRPr="00FB497D" w:rsidR="004872F0">
        <w:t>That would be fair, and we w</w:t>
      </w:r>
      <w:r w:rsidR="004872F0">
        <w:t>ould</w:t>
      </w:r>
      <w:r w:rsidRPr="00FB497D" w:rsidR="004872F0">
        <w:t xml:space="preserve"> get better at it by being clear </w:t>
      </w:r>
      <w:r w:rsidR="004872F0">
        <w:t>about</w:t>
      </w:r>
      <w:r w:rsidRPr="00FB497D" w:rsidR="004872F0">
        <w:t xml:space="preserve"> our plans for the target population we are going t</w:t>
      </w:r>
      <w:r w:rsidR="004872F0">
        <w:t xml:space="preserve">o </w:t>
      </w:r>
      <w:r w:rsidRPr="00FB497D" w:rsidR="004872F0">
        <w:t>recruit for a particular study</w:t>
      </w:r>
      <w:r w:rsidR="004872F0">
        <w:t>.</w:t>
      </w:r>
      <w:r w:rsidRPr="00FB497D" w:rsidR="004872F0">
        <w:t xml:space="preserve"> </w:t>
      </w:r>
      <w:r w:rsidR="004872F0">
        <w:t xml:space="preserve">We </w:t>
      </w:r>
      <w:r w:rsidRPr="00FB497D" w:rsidR="004872F0">
        <w:t xml:space="preserve">ask for that in our applications; </w:t>
      </w:r>
      <w:r w:rsidR="004872F0">
        <w:t>w</w:t>
      </w:r>
      <w:r w:rsidRPr="00FB497D" w:rsidR="004872F0">
        <w:t>e ask applicants to tell us</w:t>
      </w:r>
      <w:r w:rsidR="004872F0">
        <w:t xml:space="preserve"> about the</w:t>
      </w:r>
      <w:r w:rsidRPr="00FB497D" w:rsidR="004872F0">
        <w:t xml:space="preserve"> proportion of women and under-representative groups</w:t>
      </w:r>
      <w:r w:rsidR="004872F0">
        <w:t>. N</w:t>
      </w:r>
      <w:r w:rsidRPr="00FB497D" w:rsidR="004872F0">
        <w:t>ow</w:t>
      </w:r>
      <w:r>
        <w:t>,</w:t>
      </w:r>
      <w:r w:rsidRPr="00FB497D" w:rsidR="004872F0">
        <w:t xml:space="preserve"> we even ask</w:t>
      </w:r>
      <w:r w:rsidR="004872F0">
        <w:t xml:space="preserve"> for the</w:t>
      </w:r>
      <w:r w:rsidRPr="00FB497D" w:rsidR="004872F0">
        <w:t xml:space="preserve"> proportion</w:t>
      </w:r>
      <w:r w:rsidR="004872F0">
        <w:t>s</w:t>
      </w:r>
      <w:r w:rsidRPr="00FB497D" w:rsidR="004872F0">
        <w:t xml:space="preserve"> across the life course</w:t>
      </w:r>
      <w:r w:rsidR="004872F0">
        <w:t>: the oldest and old and the young</w:t>
      </w:r>
      <w:r>
        <w:t>est</w:t>
      </w:r>
      <w:r w:rsidR="004872F0">
        <w:t xml:space="preserve"> and young. Who are they planning to recruit, and why? </w:t>
      </w:r>
      <w:r w:rsidRPr="00FB497D" w:rsidR="004872F0">
        <w:t xml:space="preserve">What is the scientific justification for </w:t>
      </w:r>
      <w:r w:rsidR="004872F0">
        <w:t xml:space="preserve">the </w:t>
      </w:r>
      <w:r w:rsidRPr="00FB497D" w:rsidR="004872F0">
        <w:t>target population</w:t>
      </w:r>
      <w:r w:rsidR="004872F0">
        <w:t>?</w:t>
      </w:r>
      <w:r w:rsidRPr="00FB497D" w:rsidR="004872F0">
        <w:t xml:space="preserve"> </w:t>
      </w:r>
      <w:r w:rsidR="004872F0">
        <w:t>We</w:t>
      </w:r>
      <w:r w:rsidRPr="00FB497D" w:rsidR="004872F0">
        <w:t xml:space="preserve"> track over</w:t>
      </w:r>
      <w:r w:rsidR="004872F0">
        <w:t xml:space="preserve"> time whether they have</w:t>
      </w:r>
      <w:r w:rsidRPr="00FB497D" w:rsidR="004872F0">
        <w:t xml:space="preserve"> met </w:t>
      </w:r>
      <w:r w:rsidR="004872F0">
        <w:t>their</w:t>
      </w:r>
      <w:r w:rsidRPr="00FB497D" w:rsidR="004872F0">
        <w:t xml:space="preserve"> target</w:t>
      </w:r>
      <w:r w:rsidR="004872F0">
        <w:t>.</w:t>
      </w:r>
      <w:r w:rsidRPr="00FB497D" w:rsidR="004872F0">
        <w:t xml:space="preserve"> Are </w:t>
      </w:r>
      <w:r w:rsidR="004872F0">
        <w:t>they</w:t>
      </w:r>
      <w:r w:rsidRPr="00FB497D" w:rsidR="004872F0">
        <w:t xml:space="preserve"> close to meeting </w:t>
      </w:r>
      <w:r w:rsidR="004872F0">
        <w:t>their</w:t>
      </w:r>
      <w:r w:rsidRPr="00FB497D" w:rsidR="004872F0">
        <w:t xml:space="preserve"> target? </w:t>
      </w:r>
    </w:p>
    <w:p w:rsidR="0084144F" w:rsidP="004872F0">
      <w:pPr>
        <w:pStyle w:val="Answer"/>
      </w:pPr>
      <w:r w:rsidRPr="00FB497D">
        <w:t>We can now track</w:t>
      </w:r>
      <w:r>
        <w:t xml:space="preserve"> that</w:t>
      </w:r>
      <w:r w:rsidRPr="00FB497D">
        <w:t xml:space="preserve"> much more closely since we have examined our inclusion process</w:t>
      </w:r>
      <w:r>
        <w:t>. We</w:t>
      </w:r>
      <w:r w:rsidRPr="00FB497D">
        <w:t xml:space="preserve"> call this inclusion at NIH</w:t>
      </w:r>
      <w:r>
        <w:t>,</w:t>
      </w:r>
      <w:r w:rsidRPr="00FB497D">
        <w:t xml:space="preserve"> and now it looks at sex, gender, race, ethnicity and age</w:t>
      </w:r>
      <w:r>
        <w:t>.</w:t>
      </w:r>
      <w:r w:rsidRPr="00FB497D">
        <w:t xml:space="preserve"> </w:t>
      </w:r>
      <w:r>
        <w:t>O</w:t>
      </w:r>
      <w:r w:rsidRPr="00FB497D">
        <w:t>ur programme officers give that feedback to grantees when they are not meeting their targets. We also pause funding if they are</w:t>
      </w:r>
      <w:r>
        <w:t xml:space="preserve"> way</w:t>
      </w:r>
      <w:r w:rsidRPr="00FB497D">
        <w:t xml:space="preserve"> off making their targets</w:t>
      </w:r>
      <w:r>
        <w:t>,</w:t>
      </w:r>
      <w:r w:rsidRPr="00FB497D">
        <w:t xml:space="preserve"> because </w:t>
      </w:r>
      <w:r>
        <w:t xml:space="preserve">that </w:t>
      </w:r>
      <w:r w:rsidRPr="00FB497D">
        <w:t>is a term and condition of the award</w:t>
      </w:r>
      <w:r>
        <w:t>. T</w:t>
      </w:r>
      <w:r w:rsidRPr="00FB497D">
        <w:t xml:space="preserve">hey have to provide </w:t>
      </w:r>
      <w:r>
        <w:t>a</w:t>
      </w:r>
      <w:r w:rsidRPr="00FB497D">
        <w:t xml:space="preserve"> plan in the</w:t>
      </w:r>
      <w:r>
        <w:t>ir</w:t>
      </w:r>
      <w:r w:rsidRPr="00FB497D">
        <w:t xml:space="preserve"> application as to how the</w:t>
      </w:r>
      <w:r>
        <w:t>y will</w:t>
      </w:r>
      <w:r w:rsidRPr="00FB497D">
        <w:t xml:space="preserve"> recruit their target population</w:t>
      </w:r>
      <w:r>
        <w:t>.</w:t>
      </w:r>
      <w:r w:rsidRPr="00FB497D">
        <w:t xml:space="preserve"> </w:t>
      </w:r>
    </w:p>
    <w:p w:rsidR="004872F0" w:rsidP="004872F0">
      <w:pPr>
        <w:pStyle w:val="Answer"/>
      </w:pPr>
      <w:r>
        <w:t>T</w:t>
      </w:r>
      <w:r w:rsidRPr="00FB497D">
        <w:t>o improve it</w:t>
      </w:r>
      <w:r w:rsidR="0084144F">
        <w:t>,</w:t>
      </w:r>
      <w:r w:rsidRPr="00FB497D">
        <w:t xml:space="preserve"> we need</w:t>
      </w:r>
      <w:r w:rsidRPr="00284EEF">
        <w:t xml:space="preserve"> the</w:t>
      </w:r>
      <w:r>
        <w:t>se</w:t>
      </w:r>
      <w:r w:rsidRPr="00284EEF">
        <w:t xml:space="preserve"> steps along the way</w:t>
      </w:r>
      <w:r>
        <w:t>: a</w:t>
      </w:r>
      <w:r w:rsidRPr="00284EEF">
        <w:t xml:space="preserve"> recruitment plan; </w:t>
      </w:r>
      <w:r>
        <w:t>m</w:t>
      </w:r>
      <w:r w:rsidRPr="00284EEF">
        <w:t xml:space="preserve">onitoring; </w:t>
      </w:r>
      <w:r>
        <w:t xml:space="preserve">and </w:t>
      </w:r>
      <w:r w:rsidRPr="00284EEF">
        <w:t>teeth to the monitoring</w:t>
      </w:r>
      <w:r>
        <w:t xml:space="preserve"> and</w:t>
      </w:r>
      <w:r w:rsidRPr="00284EEF">
        <w:t xml:space="preserve"> the ability to stop funding if somebody is not making their target.</w:t>
      </w:r>
    </w:p>
    <w:p w:rsidR="004872F0" w:rsidP="004872F0">
      <w:pPr>
        <w:pStyle w:val="Answer"/>
      </w:pPr>
      <w:r w:rsidRPr="00284EEF">
        <w:t xml:space="preserve">In the end, they need to publish the results in a way that provides information about the evidence of how that treatment </w:t>
      </w:r>
      <w:r>
        <w:t>or</w:t>
      </w:r>
      <w:r w:rsidRPr="00284EEF">
        <w:t xml:space="preserve"> intervention worked in those groups for us to close the loop and </w:t>
      </w:r>
      <w:r>
        <w:t>have</w:t>
      </w:r>
      <w:r w:rsidRPr="00284EEF">
        <w:t xml:space="preserve"> that data to inform the next study. If they include everyone</w:t>
      </w:r>
      <w:r w:rsidRPr="002579B9">
        <w:t xml:space="preserve"> and d</w:t>
      </w:r>
      <w:r>
        <w:t>o</w:t>
      </w:r>
      <w:r w:rsidRPr="002579B9">
        <w:t xml:space="preserve"> not report the results in</w:t>
      </w:r>
      <w:r>
        <w:t xml:space="preserve"> </w:t>
      </w:r>
      <w:r w:rsidRPr="002579B9">
        <w:t>publications, or in the</w:t>
      </w:r>
      <w:r>
        <w:t>ir</w:t>
      </w:r>
      <w:r w:rsidRPr="002579B9">
        <w:t xml:space="preserve"> final progress report to NIH, we have not reaped the full benefits of all those individuals being included in the study. In particular, we know </w:t>
      </w:r>
      <w:r>
        <w:t>there are some</w:t>
      </w:r>
      <w:r w:rsidRPr="002579B9">
        <w:t xml:space="preserve"> issues for women</w:t>
      </w:r>
      <w:r>
        <w:t xml:space="preserve">. </w:t>
      </w:r>
      <w:bookmarkStart w:id="5" w:name="_Hlk89355751"/>
      <w:r>
        <w:t xml:space="preserve">As </w:t>
      </w:r>
      <w:r w:rsidRPr="002579B9">
        <w:t>I mentioned</w:t>
      </w:r>
      <w:r>
        <w:t xml:space="preserve">, </w:t>
      </w:r>
      <w:r w:rsidRPr="004A1C96">
        <w:t xml:space="preserve">fewer than </w:t>
      </w:r>
      <w:r>
        <w:t xml:space="preserve">one third </w:t>
      </w:r>
      <w:r w:rsidRPr="004A1C96">
        <w:t>of the large</w:t>
      </w:r>
      <w:r>
        <w:t xml:space="preserve"> phase </w:t>
      </w:r>
      <w:r w:rsidR="00CF6378">
        <w:t>3</w:t>
      </w:r>
      <w:r>
        <w:t xml:space="preserve"> clinical</w:t>
      </w:r>
      <w:r w:rsidRPr="004A1C96">
        <w:t xml:space="preserve"> studies </w:t>
      </w:r>
      <w:r>
        <w:t xml:space="preserve">supported by NIH </w:t>
      </w:r>
      <w:r w:rsidRPr="004A1C96">
        <w:t xml:space="preserve">have had any </w:t>
      </w:r>
      <w:r w:rsidRPr="006C38D4">
        <w:t>results reported by sex or gender</w:t>
      </w:r>
      <w:r>
        <w:t>. T</w:t>
      </w:r>
      <w:r w:rsidRPr="006C38D4">
        <w:t>hat analysis by</w:t>
      </w:r>
      <w:r>
        <w:t xml:space="preserve"> Geller et al </w:t>
      </w:r>
      <w:r w:rsidRPr="006C38D4">
        <w:t>was repeated recently and unfortunately there has been n</w:t>
      </w:r>
      <w:r>
        <w:t xml:space="preserve">o </w:t>
      </w:r>
      <w:r w:rsidR="00CF6378">
        <w:t>improvement</w:t>
      </w:r>
      <w:r w:rsidRPr="006C38D4">
        <w:t xml:space="preserve"> in that.</w:t>
      </w:r>
    </w:p>
    <w:p w:rsidR="004872F0" w:rsidP="004872F0">
      <w:pPr>
        <w:pStyle w:val="Question"/>
        <w:numPr>
          <w:ilvl w:val="0"/>
          <w:numId w:val="9"/>
        </w:numPr>
      </w:pPr>
      <w:sdt>
        <w:sdtPr>
          <w:alias w:val="Member"/>
          <w:tag w:val="&lt;Member mnisId='449' dodsId='25259'&gt;"/>
          <w:id w:val="136307361"/>
          <w:placeholder>
            <w:docPart w:val="A70BB17FBA394CB790F938B83A331879"/>
          </w:placeholder>
          <w:richText/>
        </w:sdtPr>
        <w:sdtContent>
          <w:r w:rsidRPr="006C38D4">
            <w:rPr>
              <w:b/>
            </w:rPr>
            <w:t>Graham Stringer:</w:t>
          </w:r>
        </w:sdtContent>
      </w:sdt>
      <w:r>
        <w:t xml:space="preserve"> W</w:t>
      </w:r>
      <w:r w:rsidRPr="006C38D4">
        <w:t xml:space="preserve">here should </w:t>
      </w:r>
      <w:r w:rsidR="007A692C">
        <w:t>g</w:t>
      </w:r>
      <w:r w:rsidRPr="006C38D4">
        <w:t xml:space="preserve">overnment focus its attention to tackle the challenges posed by the problem of </w:t>
      </w:r>
      <w:r>
        <w:t>reproduci</w:t>
      </w:r>
      <w:r w:rsidRPr="006C38D4">
        <w:t>bility?</w:t>
      </w:r>
    </w:p>
    <w:p w:rsidR="004872F0" w:rsidP="004872F0">
      <w:pPr>
        <w:pStyle w:val="Answer"/>
      </w:pPr>
      <w:bookmarkEnd w:id="5"/>
      <w:sdt>
        <w:sdtPr>
          <w:alias w:val="Witness"/>
          <w:id w:val="1232353219"/>
          <w:placeholder>
            <w:docPart w:val="A70BB17FBA394CB790F938B83A331879"/>
          </w:placeholder>
          <w:richText/>
        </w:sdtPr>
        <w:sdtContent>
          <w:r w:rsidRPr="006C38D4">
            <w:rPr>
              <w:b/>
              <w:i/>
            </w:rPr>
            <w:t>Dr Oransky:</w:t>
          </w:r>
        </w:sdtContent>
      </w:sdt>
      <w:r>
        <w:t xml:space="preserve"> W</w:t>
      </w:r>
      <w:r w:rsidRPr="006C38D4">
        <w:t>e have heard some good suggestions along the way</w:t>
      </w:r>
      <w:r>
        <w:t xml:space="preserve"> here</w:t>
      </w:r>
      <w:r w:rsidRPr="006C38D4">
        <w:t xml:space="preserve">. I would argue, as others have, that </w:t>
      </w:r>
      <w:r w:rsidRPr="004113C0">
        <w:t>it is a multifactorial problem</w:t>
      </w:r>
      <w:r>
        <w:t>. O</w:t>
      </w:r>
      <w:r w:rsidRPr="004113C0">
        <w:t>bviously</w:t>
      </w:r>
      <w:r>
        <w:t>,</w:t>
      </w:r>
      <w:r w:rsidRPr="004113C0">
        <w:t xml:space="preserve"> you have to focus efforts in certain places. I would recommend against focusing on a single area, but there are a couple of key targets</w:t>
      </w:r>
      <w:r>
        <w:t>.</w:t>
      </w:r>
      <w:r w:rsidRPr="004113C0">
        <w:t xml:space="preserve"> </w:t>
      </w:r>
      <w:r>
        <w:t>Sa</w:t>
      </w:r>
      <w:r w:rsidRPr="004113C0">
        <w:t>nctions are important</w:t>
      </w:r>
      <w:r>
        <w:t xml:space="preserve">. </w:t>
      </w:r>
      <w:r w:rsidRPr="004113C0">
        <w:t>Dr Clayton just mentioned the ability to pause and withhold funding for a period of time while a remedy is created.</w:t>
      </w:r>
    </w:p>
    <w:p w:rsidR="004F5B62" w:rsidP="004872F0">
      <w:pPr>
        <w:pStyle w:val="Answer"/>
      </w:pPr>
      <w:r>
        <w:t>I</w:t>
      </w:r>
      <w:r w:rsidRPr="004113C0">
        <w:t xml:space="preserve">n the previous panel there was a discussion of clinical trials and whether </w:t>
      </w:r>
      <w:r>
        <w:t xml:space="preserve">they </w:t>
      </w:r>
      <w:r w:rsidRPr="004113C0">
        <w:t>were published as they were supposed to be</w:t>
      </w:r>
      <w:r>
        <w:t xml:space="preserve">, </w:t>
      </w:r>
      <w:r w:rsidRPr="004113C0">
        <w:t>or at least posted on</w:t>
      </w:r>
      <w:r>
        <w:t xml:space="preserve"> </w:t>
      </w:r>
      <w:r w:rsidRPr="004113C0">
        <w:t xml:space="preserve">to sites like </w:t>
      </w:r>
      <w:r>
        <w:t>C</w:t>
      </w:r>
      <w:r w:rsidRPr="004113C0">
        <w:t>linical</w:t>
      </w:r>
      <w:r>
        <w:t>T</w:t>
      </w:r>
      <w:r w:rsidRPr="004113C0">
        <w:t>rials</w:t>
      </w:r>
      <w:r>
        <w:t>.g</w:t>
      </w:r>
      <w:r w:rsidRPr="004113C0">
        <w:t>ov in the US and around the world. For many years</w:t>
      </w:r>
      <w:r>
        <w:t>,</w:t>
      </w:r>
      <w:r w:rsidRPr="004113C0">
        <w:t xml:space="preserve"> the FDA did not sanction</w:t>
      </w:r>
      <w:r>
        <w:t xml:space="preserve"> that,</w:t>
      </w:r>
      <w:r w:rsidRPr="004113C0">
        <w:t xml:space="preserve"> even though </w:t>
      </w:r>
      <w:r>
        <w:t>it</w:t>
      </w:r>
      <w:r w:rsidRPr="004113C0">
        <w:t xml:space="preserve"> had the power to do that</w:t>
      </w:r>
      <w:r>
        <w:t>. It has</w:t>
      </w:r>
      <w:r w:rsidRPr="004113C0">
        <w:t xml:space="preserve"> started to do that. This has been reported in the past year</w:t>
      </w:r>
      <w:r>
        <w:t>, but I</w:t>
      </w:r>
      <w:r w:rsidRPr="004113C0">
        <w:t xml:space="preserve"> would have to look that up</w:t>
      </w:r>
      <w:r>
        <w:t xml:space="preserve"> to be</w:t>
      </w:r>
      <w:r w:rsidRPr="004113C0">
        <w:t xml:space="preserve"> exact</w:t>
      </w:r>
      <w:r>
        <w:t>. It</w:t>
      </w:r>
      <w:r w:rsidRPr="004113C0">
        <w:t xml:space="preserve"> has started to make sanctions</w:t>
      </w:r>
      <w:r>
        <w:t>. T</w:t>
      </w:r>
      <w:r w:rsidRPr="004113C0">
        <w:t>hat may apply to pharmaceutical companies</w:t>
      </w:r>
      <w:r w:rsidRPr="001B5D6A">
        <w:t xml:space="preserve"> and biotechs as well as academic institutions that run trials</w:t>
      </w:r>
      <w:r>
        <w:t>.</w:t>
      </w:r>
      <w:r w:rsidRPr="00A44CF9">
        <w:t xml:space="preserve"> </w:t>
      </w:r>
      <w:r>
        <w:t>T</w:t>
      </w:r>
      <w:r w:rsidRPr="00A44CF9">
        <w:t xml:space="preserve">he sanctions aspect </w:t>
      </w:r>
      <w:r>
        <w:t>is of</w:t>
      </w:r>
      <w:r w:rsidRPr="00A44CF9">
        <w:t xml:space="preserve"> critical importance</w:t>
      </w:r>
      <w:r>
        <w:t xml:space="preserve">. </w:t>
      </w:r>
    </w:p>
    <w:p w:rsidR="004F5B62" w:rsidP="004872F0">
      <w:pPr>
        <w:pStyle w:val="Answer"/>
      </w:pPr>
      <w:r w:rsidRPr="00A44CF9">
        <w:t>I also think that improving rigour</w:t>
      </w:r>
      <w:r>
        <w:t xml:space="preserve"> means</w:t>
      </w:r>
      <w:r w:rsidRPr="00A44CF9">
        <w:t xml:space="preserve"> improving incentives. </w:t>
      </w:r>
      <w:r>
        <w:t>W</w:t>
      </w:r>
      <w:r w:rsidRPr="00A44CF9">
        <w:t>hether it is the R</w:t>
      </w:r>
      <w:r>
        <w:t xml:space="preserve">EF </w:t>
      </w:r>
      <w:r w:rsidRPr="00A44CF9">
        <w:t>or funding mechanisms in general</w:t>
      </w:r>
      <w:r>
        <w:t>,</w:t>
      </w:r>
      <w:r w:rsidRPr="00A44CF9">
        <w:t xml:space="preserve"> government can focus on things</w:t>
      </w:r>
      <w:r>
        <w:t>,</w:t>
      </w:r>
      <w:r w:rsidRPr="00A44CF9">
        <w:t xml:space="preserve"> or at least broaden the focus beyond</w:t>
      </w:r>
      <w:r>
        <w:t>—</w:t>
      </w:r>
      <w:r w:rsidRPr="00A44CF9">
        <w:t>maybe even</w:t>
      </w:r>
      <w:r>
        <w:t xml:space="preserve"> replace</w:t>
      </w:r>
      <w:r>
        <w:t>—</w:t>
      </w:r>
      <w:r w:rsidRPr="00A44CF9">
        <w:t>publication</w:t>
      </w:r>
      <w:r>
        <w:t xml:space="preserve">. It is </w:t>
      </w:r>
      <w:r>
        <w:t xml:space="preserve">not </w:t>
      </w:r>
      <w:r w:rsidRPr="00A44CF9">
        <w:t>so much publication of data and the fact that things are public</w:t>
      </w:r>
      <w:r>
        <w:t xml:space="preserve">, but </w:t>
      </w:r>
      <w:r w:rsidRPr="00A44CF9">
        <w:t xml:space="preserve">publication in </w:t>
      </w:r>
      <w:r>
        <w:t xml:space="preserve">certain </w:t>
      </w:r>
      <w:r w:rsidRPr="00A44CF9">
        <w:t>journals as a metric of what is considered good or rigorous</w:t>
      </w:r>
      <w:r>
        <w:t>. A</w:t>
      </w:r>
      <w:r w:rsidRPr="00A44CF9">
        <w:t>ny</w:t>
      </w:r>
      <w:r>
        <w:t xml:space="preserve">thing that gets </w:t>
      </w:r>
      <w:r w:rsidRPr="00A44CF9">
        <w:t>away from that and incentivis</w:t>
      </w:r>
      <w:r>
        <w:t>es</w:t>
      </w:r>
      <w:r w:rsidRPr="00A44CF9">
        <w:t xml:space="preserve"> the process </w:t>
      </w:r>
      <w:r>
        <w:t>and</w:t>
      </w:r>
      <w:r>
        <w:t>, as Dr Clayton mentioned,</w:t>
      </w:r>
      <w:r>
        <w:t xml:space="preserve"> </w:t>
      </w:r>
      <w:r w:rsidRPr="00A44CF9">
        <w:t>includ</w:t>
      </w:r>
      <w:r>
        <w:t>es</w:t>
      </w:r>
      <w:r w:rsidRPr="00A44CF9">
        <w:t xml:space="preserve"> enough detail about the methods</w:t>
      </w:r>
      <w:r>
        <w:t>,</w:t>
      </w:r>
      <w:r w:rsidRPr="00A44CF9">
        <w:t xml:space="preserve"> </w:t>
      </w:r>
      <w:r>
        <w:t>the</w:t>
      </w:r>
      <w:r w:rsidRPr="00A44CF9">
        <w:t xml:space="preserve"> participants</w:t>
      </w:r>
      <w:r>
        <w:t>,</w:t>
      </w:r>
      <w:r w:rsidRPr="00A44CF9">
        <w:t xml:space="preserve"> etc</w:t>
      </w:r>
      <w:r>
        <w:t>.,</w:t>
      </w:r>
      <w:r w:rsidRPr="00A44CF9">
        <w:t xml:space="preserve"> would be </w:t>
      </w:r>
      <w:r>
        <w:t>a</w:t>
      </w:r>
      <w:r w:rsidRPr="00A44CF9">
        <w:t xml:space="preserve"> positive development. </w:t>
      </w:r>
    </w:p>
    <w:p w:rsidR="004F5B62" w:rsidP="004872F0">
      <w:pPr>
        <w:pStyle w:val="Answer"/>
      </w:pPr>
      <w:r w:rsidRPr="00A44CF9">
        <w:t>You have seen that happen. I refer back to clinical trials. This has taken time</w:t>
      </w:r>
      <w:r>
        <w:t>. I could argue that it really started 20 years ago,</w:t>
      </w:r>
      <w:r w:rsidRPr="00A44CF9">
        <w:t xml:space="preserve"> but there were different steps along the way</w:t>
      </w:r>
      <w:r>
        <w:t xml:space="preserve">. Some were </w:t>
      </w:r>
      <w:r w:rsidRPr="00A44CF9">
        <w:t>by journal</w:t>
      </w:r>
      <w:r>
        <w:t xml:space="preserve"> </w:t>
      </w:r>
      <w:r w:rsidRPr="004F5B62">
        <w:rPr>
          <w:i/>
          <w:iCs/>
        </w:rPr>
        <w:t>[Inaudible</w:t>
      </w:r>
      <w:r w:rsidR="00F94D4B">
        <w:rPr>
          <w:i/>
          <w:iCs/>
        </w:rPr>
        <w:t>.</w:t>
      </w:r>
      <w:r w:rsidRPr="004F5B62">
        <w:rPr>
          <w:i/>
          <w:iCs/>
        </w:rPr>
        <w:t>]</w:t>
      </w:r>
      <w:r>
        <w:t xml:space="preserve"> publish </w:t>
      </w:r>
      <w:r w:rsidRPr="00A44CF9">
        <w:t>a paper if you have not registered your trial</w:t>
      </w:r>
      <w:r>
        <w:t xml:space="preserve"> on o</w:t>
      </w:r>
      <w:r w:rsidRPr="00A44CF9">
        <w:t xml:space="preserve">ne of the clinical trial sites like </w:t>
      </w:r>
      <w:r>
        <w:t>C</w:t>
      </w:r>
      <w:r w:rsidRPr="00A44CF9">
        <w:t>linical</w:t>
      </w:r>
      <w:r>
        <w:t>T</w:t>
      </w:r>
      <w:r w:rsidRPr="00A44CF9">
        <w:t>rials.gov</w:t>
      </w:r>
      <w:r>
        <w:t xml:space="preserve">. </w:t>
      </w:r>
    </w:p>
    <w:p w:rsidR="004F5B62" w:rsidP="004872F0">
      <w:pPr>
        <w:pStyle w:val="Answer"/>
      </w:pPr>
      <w:r>
        <w:t xml:space="preserve">Then the US </w:t>
      </w:r>
      <w:r w:rsidRPr="00A44CF9">
        <w:t>Congress said that you must do this</w:t>
      </w:r>
      <w:r>
        <w:t xml:space="preserve">, </w:t>
      </w:r>
      <w:r w:rsidRPr="00A44CF9">
        <w:t xml:space="preserve">not even as a condition of funding; </w:t>
      </w:r>
      <w:r>
        <w:t>it</w:t>
      </w:r>
      <w:r w:rsidRPr="00A44CF9">
        <w:t xml:space="preserve"> went beyond that</w:t>
      </w:r>
      <w:r>
        <w:t>. If</w:t>
      </w:r>
      <w:r w:rsidRPr="00A44CF9">
        <w:t xml:space="preserve"> you are doing human subject research, or clinical trials, you must as</w:t>
      </w:r>
      <w:r>
        <w:t xml:space="preserve"> a</w:t>
      </w:r>
      <w:r w:rsidRPr="00A44CF9">
        <w:t xml:space="preserve"> condition register your trials in advance. </w:t>
      </w:r>
    </w:p>
    <w:p w:rsidR="004F5B62" w:rsidP="004872F0">
      <w:pPr>
        <w:pStyle w:val="Answer"/>
      </w:pPr>
      <w:r>
        <w:t>T</w:t>
      </w:r>
      <w:r w:rsidRPr="00E772E6">
        <w:t>here are corollaries</w:t>
      </w:r>
      <w:r>
        <w:t xml:space="preserve"> to that, as you heard from P</w:t>
      </w:r>
      <w:r w:rsidRPr="00E772E6">
        <w:t>rofessor</w:t>
      </w:r>
      <w:r>
        <w:t> Munafò,</w:t>
      </w:r>
      <w:r w:rsidRPr="00E772E6">
        <w:t xml:space="preserve"> about pre-registration and registered reports</w:t>
      </w:r>
      <w:r>
        <w:t>. T</w:t>
      </w:r>
      <w:r w:rsidRPr="00E772E6">
        <w:t>he details of that need to be worked ou</w:t>
      </w:r>
      <w:r>
        <w:t xml:space="preserve">t, </w:t>
      </w:r>
      <w:r w:rsidRPr="00E772E6">
        <w:t>but there are at least parallels</w:t>
      </w:r>
      <w:r>
        <w:t>.</w:t>
      </w:r>
      <w:r w:rsidRPr="00E772E6">
        <w:t xml:space="preserve"> </w:t>
      </w:r>
    </w:p>
    <w:p w:rsidR="004872F0" w:rsidP="004872F0">
      <w:pPr>
        <w:pStyle w:val="Answer"/>
      </w:pPr>
      <w:r w:rsidRPr="00E772E6">
        <w:t>I think of this as the upstream and downstream</w:t>
      </w:r>
      <w:r>
        <w:t>. T</w:t>
      </w:r>
      <w:r w:rsidRPr="00E772E6">
        <w:t>here are many parts of the stream that should also be targets, but</w:t>
      </w:r>
      <w:r>
        <w:t xml:space="preserve"> those are two I would highlight first and foremost.</w:t>
      </w:r>
    </w:p>
    <w:p w:rsidR="00CF6D0D" w:rsidP="004872F0">
      <w:pPr>
        <w:pStyle w:val="Answer"/>
      </w:pPr>
      <w:sdt>
        <w:sdtPr>
          <w:alias w:val="Witness"/>
          <w:id w:val="2101449452"/>
          <w:placeholder>
            <w:docPart w:val="A70BB17FBA394CB790F938B83A331879"/>
          </w:placeholder>
          <w:richText/>
        </w:sdtPr>
        <w:sdtContent>
          <w:r w:rsidRPr="00C4106B" w:rsidR="004872F0">
            <w:rPr>
              <w:b/>
              <w:i/>
            </w:rPr>
            <w:t>Dr Clayton:</w:t>
          </w:r>
        </w:sdtContent>
      </w:sdt>
      <w:r w:rsidR="004872F0">
        <w:t xml:space="preserve"> </w:t>
      </w:r>
      <w:r w:rsidRPr="00C4106B" w:rsidR="004872F0">
        <w:t xml:space="preserve">I would agree with </w:t>
      </w:r>
      <w:r w:rsidR="004872F0">
        <w:t>Dr O</w:t>
      </w:r>
      <w:r w:rsidRPr="00C4106B" w:rsidR="004872F0">
        <w:t>ransky that this is a complex issue</w:t>
      </w:r>
      <w:r w:rsidR="004872F0">
        <w:t xml:space="preserve">; it is a </w:t>
      </w:r>
      <w:r w:rsidRPr="00C4106B" w:rsidR="004872F0">
        <w:t>research ecosystem issue. In order to address it</w:t>
      </w:r>
      <w:r w:rsidR="00F26988">
        <w:t>,</w:t>
      </w:r>
      <w:r w:rsidRPr="00C4106B" w:rsidR="004872F0">
        <w:t xml:space="preserve"> we need system-wide solutions and </w:t>
      </w:r>
      <w:r>
        <w:t xml:space="preserve">to </w:t>
      </w:r>
      <w:r w:rsidRPr="00C4106B" w:rsidR="004872F0">
        <w:t>address it from multiple vantage points at the same time in a co</w:t>
      </w:r>
      <w:r w:rsidR="004872F0">
        <w:t>-</w:t>
      </w:r>
      <w:r w:rsidRPr="00C4106B" w:rsidR="004872F0">
        <w:t>ordinated manner.</w:t>
      </w:r>
      <w:r w:rsidR="004872F0">
        <w:t xml:space="preserve"> Training in this area is critical for</w:t>
      </w:r>
      <w:r w:rsidRPr="00125258" w:rsidR="004872F0">
        <w:t xml:space="preserve"> future </w:t>
      </w:r>
      <w:r w:rsidRPr="00125258" w:rsidR="004872F0">
        <w:t>generations</w:t>
      </w:r>
      <w:r w:rsidR="004872F0">
        <w:t>,</w:t>
      </w:r>
      <w:r w:rsidRPr="00125258" w:rsidR="004872F0">
        <w:t xml:space="preserve"> </w:t>
      </w:r>
      <w:r w:rsidR="004872F0">
        <w:t xml:space="preserve">current </w:t>
      </w:r>
      <w:r w:rsidRPr="00125258" w:rsidR="004872F0">
        <w:t>early</w:t>
      </w:r>
      <w:r w:rsidR="004872F0">
        <w:t>-</w:t>
      </w:r>
      <w:r w:rsidRPr="00125258" w:rsidR="004872F0">
        <w:t xml:space="preserve">career investigators and senior investigators on </w:t>
      </w:r>
      <w:r w:rsidR="004872F0">
        <w:t xml:space="preserve">some of the </w:t>
      </w:r>
      <w:r w:rsidRPr="00125258" w:rsidR="004872F0">
        <w:t>issues about statistical design and rigorous design that</w:t>
      </w:r>
      <w:r w:rsidR="004872F0">
        <w:t xml:space="preserve"> </w:t>
      </w:r>
      <w:r w:rsidRPr="00125258" w:rsidR="004872F0">
        <w:t>affect reproducibility</w:t>
      </w:r>
      <w:r w:rsidR="004872F0">
        <w:t xml:space="preserve">. </w:t>
      </w:r>
    </w:p>
    <w:p w:rsidR="00CF6D0D" w:rsidP="004872F0">
      <w:pPr>
        <w:pStyle w:val="Answer"/>
      </w:pPr>
      <w:r>
        <w:t>W</w:t>
      </w:r>
      <w:r w:rsidRPr="00125258">
        <w:t>e have recently added the</w:t>
      </w:r>
      <w:r w:rsidRPr="00660523">
        <w:t xml:space="preserve"> element of training in ri</w:t>
      </w:r>
      <w:r>
        <w:t>gour</w:t>
      </w:r>
      <w:r w:rsidRPr="00660523">
        <w:t xml:space="preserve"> to our training grants and career development awards</w:t>
      </w:r>
      <w:r>
        <w:t>. T</w:t>
      </w:r>
      <w:r w:rsidRPr="00660523">
        <w:t>hey will be assessed on how well they plan to train investigator</w:t>
      </w:r>
      <w:r>
        <w:t>s and</w:t>
      </w:r>
      <w:r w:rsidRPr="00660523">
        <w:t xml:space="preserve"> trainees in that way</w:t>
      </w:r>
      <w:r>
        <w:t>.</w:t>
      </w:r>
      <w:r w:rsidRPr="00660523">
        <w:t xml:space="preserve"> </w:t>
      </w:r>
    </w:p>
    <w:p w:rsidR="004872F0" w:rsidP="004872F0">
      <w:pPr>
        <w:pStyle w:val="Answer"/>
      </w:pPr>
      <w:r>
        <w:t>W</w:t>
      </w:r>
      <w:r w:rsidRPr="00660523">
        <w:t xml:space="preserve">e need policies that represent standards. This is </w:t>
      </w:r>
      <w:r w:rsidRPr="00947474">
        <w:t>a standard you must meet</w:t>
      </w:r>
      <w:r>
        <w:t xml:space="preserve">. Sex </w:t>
      </w:r>
      <w:r w:rsidRPr="00947474">
        <w:t>is a biological variable and the NIH inclusion policy s</w:t>
      </w:r>
      <w:r>
        <w:t>ays</w:t>
      </w:r>
      <w:r w:rsidRPr="00947474">
        <w:t xml:space="preserve"> you must include women and under-represented groups</w:t>
      </w:r>
      <w:r>
        <w:t>,</w:t>
      </w:r>
      <w:r w:rsidRPr="00947474">
        <w:t xml:space="preserve"> unless there is a scientific reason </w:t>
      </w:r>
      <w:r w:rsidRPr="002D4070">
        <w:t>not to do so</w:t>
      </w:r>
      <w:r>
        <w:t>. Y</w:t>
      </w:r>
      <w:r w:rsidRPr="002D4070">
        <w:t>ou must justify any single-sex study scientifically</w:t>
      </w:r>
      <w:r>
        <w:t>. Cost is not a</w:t>
      </w:r>
      <w:r w:rsidRPr="002D4070">
        <w:t xml:space="preserve"> factor that can be used to justify that</w:t>
      </w:r>
      <w:r>
        <w:t>.</w:t>
      </w:r>
    </w:p>
    <w:p w:rsidR="004872F0" w:rsidRPr="002D4070" w:rsidP="004872F0">
      <w:pPr>
        <w:pStyle w:val="Answer"/>
      </w:pPr>
      <w:r>
        <w:t>A</w:t>
      </w:r>
      <w:r w:rsidRPr="002D4070">
        <w:t xml:space="preserve">s </w:t>
      </w:r>
      <w:r>
        <w:t>Dr Oransky</w:t>
      </w:r>
      <w:r w:rsidRPr="002D4070">
        <w:t xml:space="preserve"> mentioned, </w:t>
      </w:r>
      <w:r>
        <w:t>w</w:t>
      </w:r>
      <w:r w:rsidRPr="002D4070">
        <w:t>e need incentives</w:t>
      </w:r>
      <w:r w:rsidR="00CF6D0D">
        <w:t>,</w:t>
      </w:r>
      <w:r>
        <w:t xml:space="preserve"> and </w:t>
      </w:r>
      <w:r w:rsidRPr="002D4070">
        <w:t>I agree with that. We need incentives to support research on reproducibility</w:t>
      </w:r>
      <w:r>
        <w:t>.</w:t>
      </w:r>
      <w:r w:rsidRPr="002D4070">
        <w:t xml:space="preserve"> We need programming to support research on sex and gender</w:t>
      </w:r>
      <w:r w:rsidR="00CF6D0D">
        <w:t>.</w:t>
      </w:r>
      <w:r w:rsidRPr="002D4070">
        <w:t xml:space="preserve"> </w:t>
      </w:r>
      <w:r w:rsidR="00CF6D0D">
        <w:t>O</w:t>
      </w:r>
      <w:r w:rsidRPr="002D4070">
        <w:t xml:space="preserve">ur office does </w:t>
      </w:r>
      <w:r w:rsidR="00CF6D0D">
        <w:t xml:space="preserve">that </w:t>
      </w:r>
      <w:r w:rsidRPr="002D4070">
        <w:t xml:space="preserve">in collaboration with the 27 institutes and centres </w:t>
      </w:r>
      <w:r>
        <w:t>at</w:t>
      </w:r>
      <w:r w:rsidRPr="002D4070">
        <w:t xml:space="preserve"> NIH where we bring attention to these issues and provide additional funding for investigators to look carefully at the role tha</w:t>
      </w:r>
      <w:r>
        <w:t xml:space="preserve">t </w:t>
      </w:r>
      <w:r w:rsidRPr="002D4070">
        <w:t>sex and gender may</w:t>
      </w:r>
      <w:r>
        <w:t xml:space="preserve"> </w:t>
      </w:r>
      <w:r w:rsidRPr="002D4070">
        <w:t>be play</w:t>
      </w:r>
      <w:r>
        <w:t>ing</w:t>
      </w:r>
      <w:r w:rsidRPr="002D4070">
        <w:t xml:space="preserve"> so we can get more unbiased, robust results reported to inform the entire eviden</w:t>
      </w:r>
      <w:r>
        <w:t>c</w:t>
      </w:r>
      <w:r w:rsidRPr="002D4070">
        <w:t>e base, b</w:t>
      </w:r>
      <w:r>
        <w:t>ecause w</w:t>
      </w:r>
      <w:r w:rsidRPr="002D4070">
        <w:t>e know</w:t>
      </w:r>
      <w:r>
        <w:t xml:space="preserve"> that </w:t>
      </w:r>
      <w:r w:rsidR="00CF6D0D">
        <w:t>historically</w:t>
      </w:r>
      <w:r w:rsidRPr="002D4070" w:rsidR="00CF6D0D">
        <w:t xml:space="preserve"> </w:t>
      </w:r>
      <w:r>
        <w:t xml:space="preserve">there has been </w:t>
      </w:r>
      <w:r w:rsidRPr="002D4070">
        <w:t>over</w:t>
      </w:r>
      <w:r>
        <w:t>-</w:t>
      </w:r>
      <w:r w:rsidRPr="002D4070">
        <w:t>reliance on male animals and men</w:t>
      </w:r>
      <w:r>
        <w:t>.</w:t>
      </w:r>
      <w:r w:rsidRPr="002D4070">
        <w:t xml:space="preserve"> </w:t>
      </w:r>
    </w:p>
    <w:p w:rsidR="004872F0" w:rsidP="004872F0">
      <w:pPr>
        <w:pStyle w:val="Answer"/>
      </w:pPr>
      <w:r>
        <w:t>O</w:t>
      </w:r>
      <w:r>
        <w:t>ur</w:t>
      </w:r>
      <w:r w:rsidRPr="002D4070">
        <w:t xml:space="preserve"> business processes</w:t>
      </w:r>
      <w:r>
        <w:t xml:space="preserve"> </w:t>
      </w:r>
      <w:r w:rsidRPr="00312D4D">
        <w:t>need to change and include the evaluation of rigour and transparency</w:t>
      </w:r>
      <w:r>
        <w:t xml:space="preserve"> as </w:t>
      </w:r>
      <w:r w:rsidRPr="00312D4D">
        <w:t>two key factors related to reproducibility</w:t>
      </w:r>
      <w:r>
        <w:t xml:space="preserve">. I refer to </w:t>
      </w:r>
      <w:r w:rsidRPr="00312D4D">
        <w:t>peer review</w:t>
      </w:r>
      <w:r>
        <w:t xml:space="preserve"> of</w:t>
      </w:r>
      <w:r w:rsidRPr="00312D4D">
        <w:t xml:space="preserve"> applications</w:t>
      </w:r>
      <w:r>
        <w:t xml:space="preserve"> and</w:t>
      </w:r>
      <w:r w:rsidRPr="00312D4D">
        <w:t xml:space="preserve"> manuscript</w:t>
      </w:r>
      <w:r>
        <w:t>s;</w:t>
      </w:r>
      <w:r w:rsidRPr="00312D4D">
        <w:t xml:space="preserve"> programmatic oversigh</w:t>
      </w:r>
      <w:r>
        <w:t>t; and bars</w:t>
      </w:r>
      <w:r w:rsidRPr="00312D4D">
        <w:t xml:space="preserve"> to funding</w:t>
      </w:r>
      <w:r>
        <w:t>. W</w:t>
      </w:r>
      <w:r w:rsidRPr="00312D4D">
        <w:t>e need practi</w:t>
      </w:r>
      <w:r>
        <w:t>c</w:t>
      </w:r>
      <w:r w:rsidRPr="00312D4D">
        <w:t xml:space="preserve">e </w:t>
      </w:r>
      <w:r>
        <w:t xml:space="preserve">and process </w:t>
      </w:r>
      <w:r w:rsidRPr="00312D4D">
        <w:t xml:space="preserve">changes, training and policy. We like to say that we need carrots and sticks to initiate </w:t>
      </w:r>
      <w:r>
        <w:t xml:space="preserve">the </w:t>
      </w:r>
      <w:r w:rsidRPr="00312D4D">
        <w:t>behaviou</w:t>
      </w:r>
      <w:r>
        <w:t xml:space="preserve">r </w:t>
      </w:r>
      <w:r w:rsidRPr="00312D4D">
        <w:t>and culture change that we want to see in science, but working together and addressing the problem</w:t>
      </w:r>
      <w:r>
        <w:t>s</w:t>
      </w:r>
      <w:r w:rsidRPr="00312D4D">
        <w:t xml:space="preserve"> from multiple vantage points in a co</w:t>
      </w:r>
      <w:r>
        <w:t>-</w:t>
      </w:r>
      <w:r w:rsidRPr="00312D4D">
        <w:t>ordinated manner and then assessing what is working along the way would allow us to do this carefully and learn from each step.</w:t>
      </w:r>
    </w:p>
    <w:p w:rsidR="00A550DE" w:rsidP="00A641C8">
      <w:pPr>
        <w:pStyle w:val="Remark"/>
      </w:pPr>
      <w:sdt>
        <w:sdtPr>
          <w:alias w:val="Member"/>
          <w:tag w:val="&lt;Member mnisId='1578' dodsId='40488'&gt;"/>
          <w:id w:val="790102025"/>
          <w:placeholder>
            <w:docPart w:val="A70BB17FBA394CB790F938B83A331879"/>
          </w:placeholder>
          <w:richText/>
        </w:sdtPr>
        <w:sdtContent>
          <w:r w:rsidRPr="004764E9" w:rsidR="004872F0">
            <w:rPr>
              <w:b/>
            </w:rPr>
            <w:t>Chair:</w:t>
          </w:r>
        </w:sdtContent>
      </w:sdt>
      <w:r w:rsidR="004872F0">
        <w:t xml:space="preserve"> </w:t>
      </w:r>
      <w:r w:rsidRPr="006D232F" w:rsidR="004872F0">
        <w:t>D</w:t>
      </w:r>
      <w:r w:rsidR="004872F0">
        <w:t xml:space="preserve">r </w:t>
      </w:r>
      <w:r w:rsidRPr="006D232F" w:rsidR="004872F0">
        <w:t xml:space="preserve">Clayton and </w:t>
      </w:r>
      <w:r w:rsidR="004872F0">
        <w:t>Dr O</w:t>
      </w:r>
      <w:r w:rsidRPr="006D232F" w:rsidR="004872F0">
        <w:t>ransky, thank you very much indeed for your evidence today. This is the first of our hearings</w:t>
      </w:r>
      <w:r w:rsidR="004872F0">
        <w:t>. Y</w:t>
      </w:r>
      <w:r w:rsidRPr="006D232F" w:rsidR="004872F0">
        <w:t xml:space="preserve">ou have given us some very important directions to follow up in future hearings. </w:t>
      </w:r>
      <w:r w:rsidR="004872F0">
        <w:t>As I said at the beginning, we</w:t>
      </w:r>
      <w:r w:rsidRPr="006D232F" w:rsidR="004872F0">
        <w:t xml:space="preserve"> are particularly grateful</w:t>
      </w:r>
      <w:r w:rsidR="004872F0">
        <w:t xml:space="preserve"> </w:t>
      </w:r>
      <w:r w:rsidR="00CF6D0D">
        <w:t xml:space="preserve">for the fact </w:t>
      </w:r>
      <w:r w:rsidRPr="006D232F" w:rsidR="004872F0">
        <w:t xml:space="preserve">that you have joined us so early in the morning. </w:t>
      </w:r>
      <w:r w:rsidR="004872F0">
        <w:t>W</w:t>
      </w:r>
      <w:r w:rsidRPr="006D232F" w:rsidR="004872F0">
        <w:t>e have seen dawn break</w:t>
      </w:r>
      <w:r w:rsidR="004872F0">
        <w:t xml:space="preserve"> in New York</w:t>
      </w:r>
      <w:r w:rsidRPr="006D232F" w:rsidR="004872F0">
        <w:t xml:space="preserve"> over the shoulder of </w:t>
      </w:r>
      <w:r w:rsidR="004872F0">
        <w:t>Dr O</w:t>
      </w:r>
      <w:r w:rsidRPr="006D232F" w:rsidR="004872F0">
        <w:t>ransky. Thank you very much indeed for getting up early</w:t>
      </w:r>
      <w:r w:rsidR="004872F0">
        <w:t>. I wish you well</w:t>
      </w:r>
      <w:r w:rsidRPr="006D232F" w:rsidR="004872F0">
        <w:t xml:space="preserve"> for the rest of the da</w:t>
      </w:r>
      <w:r w:rsidR="004872F0">
        <w:t xml:space="preserve">y. </w:t>
      </w:r>
    </w:p>
    <w:p w:rsidR="0073754D" w:rsidRPr="00AC45FF" w:rsidP="007C1BEE">
      <w:pPr>
        <w:pStyle w:val="Para"/>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7D967F08D194165B6457E7495EDAED4"/>
      </w:placeholder>
      <w:richText/>
    </w:sdtPr>
    <w:sdtContent>
      <w:p w:rsidR="008143FA" w:rsidP="009277D8">
        <w:pPr>
          <w:pStyle w:val="Para"/>
          <w:rPr>
            <w:color w:val="808080"/>
          </w:rPr>
        </w:pPr>
        <w:r w:rsidRPr="00271642">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E87877B49134CD483698B226D31B69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71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D967F08D194165B6457E7495EDAED4"/>
        <w:category>
          <w:name w:val="General"/>
          <w:gallery w:val="placeholder"/>
        </w:category>
        <w:types>
          <w:type w:val="bbPlcHdr"/>
        </w:types>
        <w:behaviors>
          <w:behavior w:val="content"/>
        </w:behaviors>
        <w:guid w:val="{F2569BC3-6EE5-473D-9180-BE6C2C82EB53}"/>
      </w:docPartPr>
      <w:docPartBody>
        <w:p w:rsidR="00177F34" w:rsidP="001E2CF7">
          <w:pPr>
            <w:pStyle w:val="87D967F08D194165B6457E7495EDAED4"/>
          </w:pPr>
          <w:r w:rsidRPr="000753FC">
            <w:rPr>
              <w:rStyle w:val="PlaceholderText"/>
            </w:rPr>
            <w:t>Click here to enter text.</w:t>
          </w:r>
        </w:p>
      </w:docPartBody>
    </w:docPart>
    <w:docPart>
      <w:docPartPr>
        <w:name w:val="AE87877B49134CD483698B226D31B69E"/>
        <w:category>
          <w:name w:val="General"/>
          <w:gallery w:val="placeholder"/>
        </w:category>
        <w:types>
          <w:type w:val="bbPlcHdr"/>
        </w:types>
        <w:behaviors>
          <w:behavior w:val="content"/>
        </w:behaviors>
        <w:guid w:val="{AAA8E544-D567-4399-B02E-46823768B9CE}"/>
      </w:docPartPr>
      <w:docPartBody>
        <w:p w:rsidR="00177F34" w:rsidP="001E2CF7">
          <w:pPr>
            <w:pStyle w:val="AE87877B49134CD483698B226D31B69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E231294-7058-4F28-BC99-62704FAD24EC}"/>
      </w:docPartPr>
      <w:docPartBody>
        <w:p w:rsidR="00177F34">
          <w:r w:rsidRPr="00C9356C">
            <w:rPr>
              <w:rStyle w:val="PlaceholderText"/>
            </w:rPr>
            <w:t>Click or tap here to enter text.</w:t>
          </w:r>
        </w:p>
      </w:docPartBody>
    </w:docPart>
    <w:docPart>
      <w:docPartPr>
        <w:name w:val="FD10B87801664F4796F355B11C423B1A"/>
        <w:category>
          <w:name w:val="General"/>
          <w:gallery w:val="placeholder"/>
        </w:category>
        <w:types>
          <w:type w:val="bbPlcHdr"/>
        </w:types>
        <w:behaviors>
          <w:behavior w:val="content"/>
        </w:behaviors>
        <w:guid w:val="{CA589215-6519-45CD-83C2-BC16FF24D65B}"/>
      </w:docPartPr>
      <w:docPartBody>
        <w:p w:rsidR="00F1785C" w:rsidP="00B15DE7">
          <w:pPr>
            <w:pStyle w:val="FD10B87801664F4796F355B11C423B1A"/>
          </w:pPr>
          <w:r w:rsidRPr="00C9356C">
            <w:rPr>
              <w:rStyle w:val="PlaceholderText"/>
            </w:rPr>
            <w:t>Click or tap here to enter text.</w:t>
          </w:r>
        </w:p>
      </w:docPartBody>
    </w:docPart>
    <w:docPart>
      <w:docPartPr>
        <w:name w:val="A8EE806CAA4B41C1821695FA4F5DDFA3"/>
        <w:category>
          <w:name w:val="General"/>
          <w:gallery w:val="placeholder"/>
        </w:category>
        <w:types>
          <w:type w:val="bbPlcHdr"/>
        </w:types>
        <w:behaviors>
          <w:behavior w:val="content"/>
        </w:behaviors>
        <w:guid w:val="{281F06BF-A5EB-4B92-8FB6-4E07347569B2}"/>
      </w:docPartPr>
      <w:docPartBody>
        <w:p w:rsidR="00F1785C" w:rsidP="00B15DE7">
          <w:pPr>
            <w:pStyle w:val="A8EE806CAA4B41C1821695FA4F5DDFA3"/>
          </w:pPr>
          <w:r w:rsidRPr="006A7493">
            <w:rPr>
              <w:rStyle w:val="PlaceholderText"/>
            </w:rPr>
            <w:t>Click or tap here to enter text.</w:t>
          </w:r>
        </w:p>
      </w:docPartBody>
    </w:docPart>
    <w:docPart>
      <w:docPartPr>
        <w:name w:val="A70BB17FBA394CB790F938B83A331879"/>
        <w:category>
          <w:name w:val="General"/>
          <w:gallery w:val="placeholder"/>
        </w:category>
        <w:types>
          <w:type w:val="bbPlcHdr"/>
        </w:types>
        <w:behaviors>
          <w:behavior w:val="content"/>
        </w:behaviors>
        <w:guid w:val="{EDD10C74-0CEB-4422-8073-184ACF7105B5}"/>
      </w:docPartPr>
      <w:docPartBody>
        <w:p w:rsidR="00F1785C" w:rsidP="00B15DE7">
          <w:pPr>
            <w:pStyle w:val="A70BB17FBA394CB790F938B83A331879"/>
          </w:pPr>
          <w:r w:rsidRPr="006A74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DE7"/>
    <w:rPr>
      <w:color w:val="808080"/>
    </w:rPr>
  </w:style>
  <w:style w:type="paragraph" w:customStyle="1" w:styleId="87D967F08D194165B6457E7495EDAED4">
    <w:name w:val="87D967F08D194165B6457E7495EDAED4"/>
    <w:rsid w:val="001E2CF7"/>
  </w:style>
  <w:style w:type="paragraph" w:customStyle="1" w:styleId="AE87877B49134CD483698B226D31B69E">
    <w:name w:val="AE87877B49134CD483698B226D31B69E"/>
    <w:rsid w:val="001E2CF7"/>
  </w:style>
  <w:style w:type="paragraph" w:customStyle="1" w:styleId="FD10B87801664F4796F355B11C423B1A">
    <w:name w:val="FD10B87801664F4796F355B11C423B1A"/>
    <w:rsid w:val="00B15DE7"/>
  </w:style>
  <w:style w:type="paragraph" w:customStyle="1" w:styleId="A8EE806CAA4B41C1821695FA4F5DDFA3">
    <w:name w:val="A8EE806CAA4B41C1821695FA4F5DDFA3"/>
    <w:rsid w:val="00B15DE7"/>
  </w:style>
  <w:style w:type="paragraph" w:customStyle="1" w:styleId="A70BB17FBA394CB790F938B83A331879">
    <w:name w:val="A70BB17FBA394CB790F938B83A331879"/>
    <w:rsid w:val="00B15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F74F3-890F-4666-AD67-1F61E0AC600E}">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AF68CBEA-4A2D-4B61-940F-3E4035019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2997A-81F7-4579-A158-2283876705B6}">
  <ds:schemaRefs>
    <ds:schemaRef ds:uri="http://schemas.microsoft.com/sharepoint/events"/>
  </ds:schemaRefs>
</ds:datastoreItem>
</file>

<file path=customXml/itemProps4.xml><?xml version="1.0" encoding="utf-8"?>
<ds:datastoreItem xmlns:ds="http://schemas.openxmlformats.org/officeDocument/2006/customXml" ds:itemID="{ADC7784F-0D60-4AEC-8FA3-0AA961971901}">
  <ds:schemaRefs>
    <ds:schemaRef ds:uri="http://schemas.microsoft.com/sharepoint/v3/contenttype/forms"/>
  </ds:schemaRefs>
</ds:datastoreItem>
</file>

<file path=customXml/itemProps5.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