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660" w:rsidP="00CF0BBA">
      <w:pPr>
        <w:pStyle w:val="TitleCommittee0"/>
      </w:pPr>
      <w:sdt>
        <w:sdtPr>
          <w:alias w:val="CommitteeName"/>
          <w:tag w:val="CommitteeName"/>
          <w:id w:val="1869951332"/>
          <w:placeholder>
            <w:docPart w:val="AB14288E3FB54FEE956E912C673F8D6B"/>
          </w:placeholder>
          <w:richText/>
        </w:sdtPr>
        <w:sdtContent>
          <w:r>
            <w:t>J</w:t>
          </w:r>
          <w:r>
            <w:t>ustice Committee</w:t>
          </w:r>
        </w:sdtContent>
      </w:sdt>
    </w:p>
    <w:p w:rsidR="00601660" w:rsidP="00156A60">
      <w:pPr>
        <w:pStyle w:val="TitleInquiry0"/>
      </w:pPr>
      <w:r>
        <w:t xml:space="preserve">Oral evidence: </w:t>
      </w:r>
      <w:sdt>
        <w:sdtPr>
          <w:alias w:val="InquiryName"/>
          <w:tag w:val="InquiryName"/>
          <w:id w:val="377371847"/>
          <w:placeholder>
            <w:docPart w:val="AB14288E3FB54FEE956E912C673F8D6B"/>
          </w:placeholder>
          <w:richText/>
        </w:sdtPr>
        <w:sdtContent>
          <w:r>
            <w:fldChar w:fldCharType="begin"/>
          </w:r>
          <w:r>
            <w:instrText xml:space="preserve"> HYPERLINK "https://committees.parliament.uk/work/1509/imprisonment-for-public-protection-ipp-sentences/" </w:instrText>
          </w:r>
          <w:r>
            <w:fldChar w:fldCharType="separate"/>
          </w:r>
          <w:r w:rsidRPr="00C3411C">
            <w:rPr>
              <w:rStyle w:val="Hyperlink"/>
            </w:rPr>
            <w:t xml:space="preserve">Imprisonment for Public Protection (IPP) </w:t>
          </w:r>
          <w:r w:rsidRPr="00C3411C">
            <w:rPr>
              <w:rStyle w:val="Hyperlink"/>
            </w:rPr>
            <w:t>S</w:t>
          </w:r>
          <w:r w:rsidRPr="00C3411C">
            <w:rPr>
              <w:rStyle w:val="Hyperlink"/>
            </w:rPr>
            <w:t>entences</w:t>
          </w:r>
          <w:r>
            <w:fldChar w:fldCharType="end"/>
          </w:r>
        </w:sdtContent>
      </w:sdt>
      <w:r>
        <w:t xml:space="preserve">, HC </w:t>
      </w:r>
      <w:sdt>
        <w:sdtPr>
          <w:alias w:val="InquiryRefNo"/>
          <w:tag w:val="InquiryRefNo"/>
          <w:id w:val="-281725174"/>
          <w:placeholder>
            <w:docPart w:val="AB14288E3FB54FEE956E912C673F8D6B"/>
          </w:placeholder>
          <w:richText/>
        </w:sdtPr>
        <w:sdtContent>
          <w:r>
            <w:t>678</w:t>
          </w:r>
        </w:sdtContent>
      </w:sdt>
    </w:p>
    <w:sdt>
      <w:sdtPr>
        <w:alias w:val="SittingDate"/>
        <w:tag w:val="SittingDate"/>
        <w:id w:val="-1160222926"/>
        <w:placeholder>
          <w:docPart w:val="AB14288E3FB54FEE956E912C673F8D6B"/>
        </w:placeholder>
        <w:richText/>
      </w:sdtPr>
      <w:sdtContent>
        <w:p w:rsidR="00601660" w:rsidP="00156A60">
          <w:pPr>
            <w:pStyle w:val="Para"/>
          </w:pPr>
          <w:r>
            <w:t xml:space="preserve">Tuesday </w:t>
          </w:r>
          <w:r>
            <w:t>2</w:t>
          </w:r>
          <w:r>
            <w:t>3</w:t>
          </w:r>
          <w:r>
            <w:t xml:space="preserve"> Novem</w:t>
          </w:r>
          <w:r>
            <w:t xml:space="preserve">ber </w:t>
          </w:r>
          <w:r>
            <w:t>2021</w:t>
          </w:r>
        </w:p>
      </w:sdtContent>
    </w:sdt>
    <w:p w:rsidR="00601660" w:rsidP="00156A60">
      <w:pPr>
        <w:pStyle w:val="Para"/>
      </w:pPr>
      <w:r>
        <w:t xml:space="preserve">Ordered by the House of </w:t>
      </w:r>
      <w:sdt>
        <w:sdtPr>
          <w:alias w:val="House"/>
          <w:tag w:val="House"/>
          <w:id w:val="809213435"/>
          <w:placeholder>
            <w:docPart w:val="AB14288E3FB54FEE956E912C673F8D6B"/>
          </w:placeholder>
          <w:richText/>
        </w:sdtPr>
        <w:sdtContent>
          <w:r w:rsidRPr="00615759">
            <w:t>Commons</w:t>
          </w:r>
        </w:sdtContent>
      </w:sdt>
      <w:r w:rsidRPr="00615759">
        <w:t xml:space="preserve"> to be published on </w:t>
      </w:r>
      <w:sdt>
        <w:sdtPr>
          <w:alias w:val="PublishDate"/>
          <w:tag w:val="PublishDate"/>
          <w:id w:val="217021599"/>
          <w:placeholder>
            <w:docPart w:val="AB14288E3FB54FEE956E912C673F8D6B"/>
          </w:placeholder>
          <w:richText/>
        </w:sdtPr>
        <w:sdtContent>
          <w:r>
            <w:t>2</w:t>
          </w:r>
          <w:r>
            <w:t>3</w:t>
          </w:r>
          <w:r>
            <w:t xml:space="preserve"> Novembe</w:t>
          </w:r>
          <w:r>
            <w:t>r</w:t>
          </w:r>
          <w:r>
            <w:t xml:space="preserve"> </w:t>
          </w:r>
          <w:r>
            <w:t>2021</w:t>
          </w:r>
        </w:sdtContent>
      </w:sdt>
      <w:r w:rsidRPr="00615759">
        <w:t>.</w:t>
      </w:r>
    </w:p>
    <w:p w:rsidR="00601660" w:rsidP="00421864">
      <w:pPr>
        <w:pStyle w:val="Para"/>
      </w:pPr>
      <w:sdt>
        <w:sdtPr>
          <w:alias w:val="VideoHyperlink"/>
          <w:tag w:val="VideoHyperlink"/>
          <w:id w:val="703995351"/>
          <w:placeholder>
            <w:docPart w:val="AB14288E3FB54FEE956E912C673F8D6B"/>
          </w:placeholder>
          <w:richText/>
        </w:sdtPr>
        <w:sdtContent>
          <w:r>
            <w:fldChar w:fldCharType="begin"/>
          </w:r>
          <w:r>
            <w:instrText xml:space="preserve"> HYPERLINK "https://www.parliamentlive.tv/Event/Index/04bc7bd0-f5b9-40f4-b086-b1ef0099e1c7" </w:instrText>
          </w:r>
          <w:r>
            <w:fldChar w:fldCharType="separate"/>
          </w:r>
          <w:r w:rsidRPr="00C3411C">
            <w:rPr>
              <w:rStyle w:val="Hyperlink"/>
            </w:rPr>
            <w:t>Watch the meeting</w:t>
          </w:r>
          <w:r>
            <w:fldChar w:fldCharType="end"/>
          </w:r>
        </w:sdtContent>
      </w:sdt>
    </w:p>
    <w:p w:rsidR="00601660" w:rsidP="00156A60">
      <w:r>
        <w:t xml:space="preserve">Members present: </w:t>
      </w:r>
      <w:sdt>
        <w:sdtPr>
          <w:rPr>
            <w:highlight w:val="yellow"/>
          </w:rPr>
          <w:alias w:val="MembersPresent"/>
          <w:tag w:val="MembersPresent"/>
          <w:id w:val="366340316"/>
          <w:placeholder>
            <w:docPart w:val="AB14288E3FB54FEE956E912C673F8D6B"/>
          </w:placeholder>
          <w:richText/>
        </w:sdtPr>
        <w:sdtEndPr>
          <w:rPr>
            <w:highlight w:val="none"/>
          </w:rPr>
        </w:sdtEndPr>
        <w:sdtContent>
          <w:r w:rsidRPr="003E05CA">
            <w:t>Sir Robert Neill</w:t>
          </w:r>
          <w:r w:rsidRPr="003E05CA">
            <w:t xml:space="preserve"> (Chair)</w:t>
          </w:r>
          <w:r>
            <w:t xml:space="preserve">; </w:t>
          </w:r>
          <w:r w:rsidRPr="003E05CA">
            <w:t>Rob Butler</w:t>
          </w:r>
          <w:r>
            <w:t xml:space="preserve">; </w:t>
          </w:r>
          <w:r>
            <w:t xml:space="preserve">James Daly; </w:t>
          </w:r>
          <w:r w:rsidRPr="003E05CA">
            <w:t>M</w:t>
          </w:r>
          <w:r w:rsidRPr="003E05CA">
            <w:t>aria Eagle</w:t>
          </w:r>
          <w:r>
            <w:t xml:space="preserve">; </w:t>
          </w:r>
          <w:r>
            <w:t xml:space="preserve">Laura Farris; </w:t>
          </w:r>
          <w:r>
            <w:t xml:space="preserve">Kate Hollern; </w:t>
          </w:r>
          <w:r>
            <w:t>Dr Kieran Mullan</w:t>
          </w:r>
          <w:r>
            <w:t>.</w:t>
          </w:r>
        </w:sdtContent>
      </w:sdt>
    </w:p>
    <w:p w:rsidR="00601660" w:rsidP="00427893">
      <w:pPr>
        <w:pStyle w:val="ParaCentre"/>
      </w:pPr>
      <w:r w:rsidRPr="00156A60">
        <w:t xml:space="preserve">Questions </w:t>
      </w:r>
      <w:sdt>
        <w:sdtPr>
          <w:alias w:val="QuestionNumbers"/>
          <w:tag w:val="QuestionNumbers"/>
          <w:id w:val="-1223666168"/>
          <w:placeholder>
            <w:docPart w:val="AB14288E3FB54FEE956E912C673F8D6B"/>
          </w:placeholder>
          <w:richText/>
        </w:sdtPr>
        <w:sdtContent>
          <w:r>
            <w:t>1</w:t>
          </w:r>
          <w:r>
            <w:t xml:space="preserve"> - </w:t>
          </w:r>
          <w:r>
            <w:t>6</w:t>
          </w:r>
          <w:r>
            <w:t>7</w:t>
          </w:r>
        </w:sdtContent>
      </w:sdt>
    </w:p>
    <w:p w:rsidR="00601660" w:rsidP="00427893">
      <w:pPr>
        <w:pStyle w:val="TitleWitnesses0"/>
      </w:pPr>
      <w:r>
        <w:t>Witnesses</w:t>
      </w:r>
    </w:p>
    <w:p w:rsidR="00FB390A" w:rsidP="00CA7CF5">
      <w:pPr>
        <w:pStyle w:val="Para"/>
      </w:pPr>
      <w:bookmarkStart w:id="0" w:name="_Hlk62485050"/>
      <w:r>
        <w:fldChar w:fldCharType="begin"/>
      </w:r>
      <w:r>
        <w:instrText>HYPERLINK  \l "Panel1"</w:instrText>
      </w:r>
      <w:r>
        <w:fldChar w:fldCharType="separate"/>
      </w:r>
      <w:r w:rsidRPr="00601660">
        <w:rPr>
          <w:rStyle w:val="Hyperlink"/>
        </w:rPr>
        <w:t>I</w:t>
      </w:r>
      <w:r>
        <w:rPr>
          <w:rStyle w:val="Hyperlink"/>
        </w:rPr>
        <w:fldChar w:fldCharType="end"/>
      </w:r>
      <w:bookmarkStart w:id="1" w:name="_Hlk88211055"/>
      <w:r>
        <w:t>:</w:t>
      </w:r>
      <w:bookmarkEnd w:id="0"/>
      <w:bookmarkEnd w:id="1"/>
      <w:r>
        <w:t xml:space="preserve"> </w:t>
      </w:r>
      <w:r>
        <w:t>Donna Mooney, Campaigner, UNGRIPP</w:t>
      </w:r>
      <w:r>
        <w:t xml:space="preserve">; Shirley Debono, Campaigner, UNGRIPP; </w:t>
      </w:r>
      <w:r>
        <w:t xml:space="preserve">and </w:t>
      </w:r>
      <w:r>
        <w:t xml:space="preserve">Dr Dinesh Maganty, Consultant Forensic Psychiatrist, Clinical </w:t>
      </w:r>
      <w:r>
        <w:t>L</w:t>
      </w:r>
      <w:r>
        <w:t>ead</w:t>
      </w:r>
      <w:r>
        <w:t>,</w:t>
      </w:r>
      <w:r>
        <w:t xml:space="preserve"> Tamarind Centre and Chief Mental Heal</w:t>
      </w:r>
      <w:r>
        <w:t xml:space="preserve">th </w:t>
      </w:r>
      <w:r>
        <w:t xml:space="preserve">Legislation Officer, </w:t>
      </w:r>
      <w:r>
        <w:t>Birmingham</w:t>
      </w:r>
      <w:r>
        <w:t xml:space="preserve"> </w:t>
      </w:r>
      <w:r>
        <w:t>and Solihull Mental Health Foundat</w:t>
      </w:r>
      <w:r>
        <w:t>io</w:t>
      </w:r>
      <w:r>
        <w:t>n Trust.</w:t>
      </w:r>
    </w:p>
    <w:p w:rsidR="00CA7CF5" w:rsidP="00CA7CF5">
      <w:pPr>
        <w:pStyle w:val="Para"/>
      </w:pPr>
      <w:r>
        <w:fldChar w:fldCharType="begin"/>
      </w:r>
      <w:r>
        <w:instrText xml:space="preserve"> HYPERLINK \l "Panel2" </w:instrText>
      </w:r>
      <w:r>
        <w:fldChar w:fldCharType="separate"/>
      </w:r>
      <w:r w:rsidRPr="00EC7B51">
        <w:rPr>
          <w:rStyle w:val="Hyperlink"/>
        </w:rPr>
        <w:t>I</w:t>
      </w:r>
      <w:r w:rsidRPr="00EC7B51">
        <w:rPr>
          <w:rStyle w:val="Hyperlink"/>
        </w:rPr>
        <w:t>I</w:t>
      </w:r>
      <w:r>
        <w:fldChar w:fldCharType="end"/>
      </w:r>
      <w:r>
        <w:t xml:space="preserve">: </w:t>
      </w:r>
      <w:r>
        <w:t>Peter Dawson, Director, Prison Reform Tru</w:t>
      </w:r>
      <w:r>
        <w:t>st; Dr Mia Harris, Resear</w:t>
      </w:r>
      <w:r>
        <w:t>c</w:t>
      </w:r>
      <w:r>
        <w:t>h Officer, Prison Reform Trust; and Russell Webster, Independent Prisons Consultant.</w:t>
      </w:r>
    </w:p>
    <w:p w:rsidR="00231F2D" w:rsidP="00231F2D">
      <w:pPr>
        <w:pStyle w:val="Para"/>
      </w:pPr>
    </w:p>
    <w:p w:rsidR="00EB526D" w:rsidP="00490776">
      <w:pPr>
        <w:pStyle w:val="Para"/>
      </w:pPr>
    </w:p>
    <w:p w:rsidR="00601660" w:rsidRPr="00BD6D45" w:rsidP="006B01EC">
      <w:pPr>
        <w:pStyle w:val="Para"/>
      </w:pPr>
    </w:p>
    <w:p w:rsidR="00601660" w:rsidP="00776882">
      <w:pPr>
        <w:rPr>
          <w:rFonts w:eastAsia="Times New Roman"/>
          <w:szCs w:val="20"/>
        </w:rPr>
      </w:pPr>
      <w:r>
        <w:br w:type="page"/>
      </w:r>
    </w:p>
    <w:p w:rsidR="00601660" w:rsidP="00316298">
      <w:pPr>
        <w:pStyle w:val="TitlePanel0"/>
      </w:pPr>
      <w:bookmarkStart w:id="2" w:name="_Hlk85555661"/>
      <w:bookmarkStart w:id="3" w:name="_Hlk77705443"/>
      <w:r>
        <w:t>Examination of witnesses</w:t>
      </w:r>
    </w:p>
    <w:p w:rsidR="002D3BEC" w:rsidP="000755A3">
      <w:pPr>
        <w:pStyle w:val="Para"/>
      </w:pPr>
      <w:bookmarkStart w:id="4" w:name="Panel1"/>
      <w:r>
        <w:t xml:space="preserve">Witnesses: </w:t>
      </w:r>
      <w:r>
        <w:t>Donna Mooney, Shirley Debono and Dr Maganty</w:t>
      </w:r>
      <w:r>
        <w:t>.</w:t>
      </w:r>
    </w:p>
    <w:p w:rsidR="00BC311B" w:rsidP="00A02A9A">
      <w:pPr>
        <w:pStyle w:val="Remark"/>
      </w:pPr>
      <w:bookmarkEnd w:id="4"/>
      <w:sdt>
        <w:sdtPr>
          <w:rPr>
            <w:b/>
            <w:bCs/>
          </w:rPr>
          <w:alias w:val="Member"/>
          <w:tag w:val="&lt;Member mnisId='1601' dodsId='34498'&gt;"/>
          <w:id w:val="-732931314"/>
          <w:placeholder>
            <w:docPart w:val="DefaultPlaceholder_-1854013440"/>
          </w:placeholder>
          <w:richText/>
        </w:sdtPr>
        <w:sdtContent>
          <w:r w:rsidRPr="00366FD6">
            <w:rPr>
              <w:b/>
              <w:bCs/>
            </w:rPr>
            <w:t>Chair:</w:t>
          </w:r>
        </w:sdtContent>
      </w:sdt>
      <w:r>
        <w:t xml:space="preserve"> </w:t>
      </w:r>
      <w:bookmarkEnd w:id="2"/>
      <w:bookmarkEnd w:id="3"/>
      <w:r>
        <w:t>G</w:t>
      </w:r>
      <w:r w:rsidRPr="00B95674">
        <w:t>ood afternoon</w:t>
      </w:r>
      <w:r>
        <w:t>,</w:t>
      </w:r>
      <w:r w:rsidRPr="00B95674">
        <w:t xml:space="preserve"> everyone</w:t>
      </w:r>
      <w:r>
        <w:t>,</w:t>
      </w:r>
      <w:r w:rsidRPr="00B95674">
        <w:t xml:space="preserve"> and welcome to this session of the </w:t>
      </w:r>
      <w:r>
        <w:t>J</w:t>
      </w:r>
      <w:r w:rsidRPr="00B95674">
        <w:t xml:space="preserve">ustice </w:t>
      </w:r>
      <w:r>
        <w:t>C</w:t>
      </w:r>
      <w:r w:rsidRPr="00B95674">
        <w:t>ommittee</w:t>
      </w:r>
      <w:r>
        <w:t xml:space="preserve">. We are </w:t>
      </w:r>
      <w:r w:rsidRPr="00B95674">
        <w:t>continuing our inquiry into indeterminate sentences for public protection. I will turn to our witnesses very shortly</w:t>
      </w:r>
      <w:r>
        <w:t>. T</w:t>
      </w:r>
      <w:r w:rsidRPr="00B95674">
        <w:t>hank</w:t>
      </w:r>
      <w:r>
        <w:t xml:space="preserve"> </w:t>
      </w:r>
      <w:r>
        <w:t xml:space="preserve">you </w:t>
      </w:r>
      <w:r>
        <w:t xml:space="preserve">all </w:t>
      </w:r>
      <w:r w:rsidRPr="00B95674">
        <w:t>for coming to join us.</w:t>
      </w:r>
    </w:p>
    <w:p w:rsidR="00A02A9A" w:rsidP="00A02A9A">
      <w:pPr>
        <w:pStyle w:val="Remark"/>
      </w:pPr>
      <w:r w:rsidRPr="00B95674">
        <w:t xml:space="preserve">First, </w:t>
      </w:r>
      <w:r>
        <w:t>M</w:t>
      </w:r>
      <w:r w:rsidRPr="00B95674">
        <w:t>embers always have to start eve</w:t>
      </w:r>
      <w:r w:rsidRPr="00B95674">
        <w:t>ry meeting by declaring their interests. I am a non</w:t>
      </w:r>
      <w:r>
        <w:t>-</w:t>
      </w:r>
      <w:r w:rsidRPr="00B95674">
        <w:t xml:space="preserve">practising barrister and </w:t>
      </w:r>
      <w:r>
        <w:t xml:space="preserve">a </w:t>
      </w:r>
      <w:r w:rsidRPr="00B95674">
        <w:t>former consultant to a law firm</w:t>
      </w:r>
      <w:r>
        <w:t>.</w:t>
      </w:r>
    </w:p>
    <w:p w:rsidR="000933C2" w:rsidP="00B9583C">
      <w:pPr>
        <w:pStyle w:val="Remark"/>
      </w:pPr>
      <w:sdt>
        <w:sdtPr>
          <w:alias w:val="Member"/>
          <w:tag w:val="&lt;Member mnisId='483' dodsId='25660'&gt;"/>
          <w:id w:val="1538165482"/>
          <w:placeholder>
            <w:docPart w:val="DefaultPlaceholder_-1854013440"/>
          </w:placeholder>
          <w:richText/>
        </w:sdtPr>
        <w:sdtContent>
          <w:r w:rsidRPr="00B9583C">
            <w:rPr>
              <w:b/>
            </w:rPr>
            <w:t>Maria Eagle:</w:t>
          </w:r>
        </w:sdtContent>
      </w:sdt>
      <w:r>
        <w:t xml:space="preserve"> I </w:t>
      </w:r>
      <w:r w:rsidRPr="000933C2">
        <w:t>am a non-practising solicitor.</w:t>
      </w:r>
    </w:p>
    <w:sdt>
      <w:sdtPr>
        <w:alias w:val="Member"/>
        <w:tag w:val="&lt;Member mnisId='483' dodsId='25660'&gt;"/>
        <w:id w:val="723729785"/>
        <w:placeholder>
          <w:docPart w:val="DefaultPlaceholder_-1854013440"/>
        </w:placeholder>
        <w:richText/>
      </w:sdtPr>
      <w:sdtContent>
        <w:p w:rsidR="00F04E92" w:rsidRPr="00F04E92" w:rsidP="00B9583C">
          <w:pPr>
            <w:pStyle w:val="Remark"/>
            <w:rPr>
              <w:lang w:val="en-US"/>
            </w:rPr>
          </w:pPr>
          <w:sdt>
            <w:sdtPr>
              <w:alias w:val="Member"/>
              <w:tag w:val="&lt;Member mnisId='4745' dodsId=''&gt;"/>
              <w:id w:val="-92486677"/>
              <w:placeholder>
                <w:docPart w:val="6C6AD18B3D5F4F6BB34A5C4D57DB30A2"/>
              </w:placeholder>
              <w:richText/>
            </w:sdtPr>
            <w:sdtContent>
              <w:r w:rsidRPr="00AC0420">
                <w:rPr>
                  <w:b/>
                </w:rPr>
                <w:t>Rob Butler:</w:t>
              </w:r>
            </w:sdtContent>
          </w:sdt>
          <w:r>
            <w:t xml:space="preserve"> </w:t>
          </w:r>
          <w:r w:rsidRPr="000933C2">
            <w:t xml:space="preserve">Prior to my election, I was </w:t>
          </w:r>
          <w:r>
            <w:t xml:space="preserve">a </w:t>
          </w:r>
          <w:r w:rsidRPr="000933C2">
            <w:t xml:space="preserve">non-executive director of </w:t>
          </w:r>
          <w:r>
            <w:t>H</w:t>
          </w:r>
          <w:r>
            <w:t>er Majesty’s Prison and P</w:t>
          </w:r>
          <w:r>
            <w:t xml:space="preserve">robation Service and a </w:t>
          </w:r>
          <w:r w:rsidRPr="000933C2">
            <w:t>magistrate</w:t>
          </w:r>
          <w:r>
            <w:t xml:space="preserve">. </w:t>
          </w:r>
        </w:p>
      </w:sdtContent>
    </w:sdt>
    <w:p w:rsidR="00A02A9A" w:rsidP="00A02A9A">
      <w:pPr>
        <w:pStyle w:val="Remark"/>
      </w:pPr>
      <w:sdt>
        <w:sdtPr>
          <w:alias w:val="Member"/>
          <w:tag w:val="&lt;Member mnisId='4826' dodsId=''&gt;"/>
          <w:id w:val="1647086042"/>
          <w:placeholder>
            <w:docPart w:val="DefaultPlaceholder_-1854013440"/>
          </w:placeholder>
          <w:richText/>
        </w:sdtPr>
        <w:sdtContent>
          <w:r w:rsidRPr="00F04E92">
            <w:rPr>
              <w:b/>
            </w:rPr>
            <w:t>Laura Farris:</w:t>
          </w:r>
        </w:sdtContent>
      </w:sdt>
      <w:r>
        <w:t xml:space="preserve"> I am a practising barrister.</w:t>
      </w:r>
    </w:p>
    <w:p w:rsidR="00B9583C" w:rsidP="00A02A9A">
      <w:pPr>
        <w:pStyle w:val="Remark"/>
      </w:pPr>
      <w:sdt>
        <w:sdtPr>
          <w:alias w:val="Member"/>
          <w:tag w:val="&lt;Member mnisId='4854' dodsId=''&gt;"/>
          <w:id w:val="181486282"/>
          <w:placeholder>
            <w:docPart w:val="DE59DE25F8274D4A8CDE3466F52C2119"/>
          </w:placeholder>
          <w:richText/>
        </w:sdtPr>
        <w:sdtContent>
          <w:r w:rsidRPr="00AC0420">
            <w:rPr>
              <w:b/>
            </w:rPr>
            <w:t>James Daly:</w:t>
          </w:r>
        </w:sdtContent>
      </w:sdt>
      <w:r>
        <w:t xml:space="preserve"> </w:t>
      </w:r>
      <w:r w:rsidRPr="000933C2">
        <w:t>I am a practising solicitor an</w:t>
      </w:r>
      <w:r>
        <w:t>d</w:t>
      </w:r>
      <w:r w:rsidRPr="000933C2">
        <w:t xml:space="preserve"> partner in a firm</w:t>
      </w:r>
      <w:r>
        <w:t xml:space="preserve"> of solicitors</w:t>
      </w:r>
      <w:r w:rsidRPr="000933C2">
        <w:t>.</w:t>
      </w:r>
    </w:p>
    <w:p w:rsidR="00B9583C" w:rsidRPr="00B9583C" w:rsidP="00B9583C">
      <w:pPr>
        <w:pStyle w:val="Question"/>
        <w:rPr>
          <w:b/>
          <w:bCs/>
        </w:rPr>
      </w:pPr>
      <w:sdt>
        <w:sdtPr>
          <w:rPr>
            <w:b/>
            <w:bCs/>
          </w:rPr>
          <w:alias w:val="Member"/>
          <w:tag w:val="&lt;Member mnisId='1601' dodsId='34498'&gt;"/>
          <w:id w:val="-950776076"/>
          <w:placeholder>
            <w:docPart w:val="DefaultPlaceholder_-1854013440"/>
          </w:placeholder>
          <w:richText/>
        </w:sdtPr>
        <w:sdtContent>
          <w:r w:rsidRPr="00B9583C">
            <w:rPr>
              <w:b/>
              <w:bCs/>
            </w:rPr>
            <w:t>Chair:</w:t>
          </w:r>
        </w:sdtContent>
      </w:sdt>
      <w:r w:rsidRPr="00B9583C">
        <w:rPr>
          <w:b/>
          <w:bCs/>
        </w:rPr>
        <w:t xml:space="preserve"> </w:t>
      </w:r>
      <w:r>
        <w:t xml:space="preserve">Perhaps </w:t>
      </w:r>
      <w:r w:rsidRPr="00B9583C">
        <w:t>I c</w:t>
      </w:r>
      <w:r>
        <w:t>ould</w:t>
      </w:r>
      <w:r w:rsidRPr="00B9583C">
        <w:t xml:space="preserve"> ask our witnesses</w:t>
      </w:r>
      <w:r>
        <w:t xml:space="preserve"> briefly</w:t>
      </w:r>
      <w:r w:rsidRPr="00B9583C">
        <w:t xml:space="preserve"> to introduce themselves and their organisation and then we will go straight into questions.</w:t>
      </w:r>
    </w:p>
    <w:p w:rsidR="00B9583C" w:rsidP="00B9583C">
      <w:pPr>
        <w:pStyle w:val="Answer"/>
      </w:pPr>
      <w:sdt>
        <w:sdtPr>
          <w:alias w:val="Witness"/>
          <w:id w:val="-1657610007"/>
          <w:placeholder>
            <w:docPart w:val="DefaultPlaceholder_-1854013440"/>
          </w:placeholder>
          <w:richText/>
        </w:sdtPr>
        <w:sdtContent>
          <w:r w:rsidRPr="00B9583C">
            <w:rPr>
              <w:b/>
              <w:i/>
            </w:rPr>
            <w:t>Shirley Debono:</w:t>
          </w:r>
        </w:sdtContent>
      </w:sdt>
      <w:r>
        <w:t xml:space="preserve"> </w:t>
      </w:r>
      <w:r w:rsidRPr="00B9583C">
        <w:t xml:space="preserve">I am Shirley </w:t>
      </w:r>
      <w:r>
        <w:t>D</w:t>
      </w:r>
      <w:r w:rsidRPr="00B9583C">
        <w:t>ebono and I have been campaigning against IPP sentences for well over a decade now.</w:t>
      </w:r>
      <w:r>
        <w:t xml:space="preserve"> </w:t>
      </w:r>
      <w:r>
        <w:t xml:space="preserve">My son was </w:t>
      </w:r>
      <w:r w:rsidRPr="00B9583C">
        <w:t>sentence</w:t>
      </w:r>
      <w:r>
        <w:t>d</w:t>
      </w:r>
      <w:r w:rsidRPr="00B9583C">
        <w:t xml:space="preserve"> in 2006.</w:t>
      </w:r>
    </w:p>
    <w:p w:rsidR="00A33F74" w:rsidP="00B9583C">
      <w:pPr>
        <w:pStyle w:val="Answer"/>
      </w:pPr>
      <w:sdt>
        <w:sdtPr>
          <w:alias w:val="Witness"/>
          <w:id w:val="-729145154"/>
          <w:placeholder>
            <w:docPart w:val="DefaultPlaceholder_-1854013440"/>
          </w:placeholder>
          <w:richText/>
        </w:sdtPr>
        <w:sdtContent>
          <w:r w:rsidRPr="00B9583C">
            <w:rPr>
              <w:b/>
              <w:i/>
            </w:rPr>
            <w:t>Donna Mooney:</w:t>
          </w:r>
        </w:sdtContent>
      </w:sdt>
      <w:r>
        <w:t xml:space="preserve"> </w:t>
      </w:r>
      <w:r w:rsidRPr="00B9583C">
        <w:t>I</w:t>
      </w:r>
      <w:r w:rsidRPr="00B9583C">
        <w:t xml:space="preserve"> am Donna </w:t>
      </w:r>
      <w:r>
        <w:t>Mooney</w:t>
      </w:r>
      <w:r w:rsidRPr="00B9583C">
        <w:t xml:space="preserve"> and </w:t>
      </w:r>
      <w:r>
        <w:t xml:space="preserve">I </w:t>
      </w:r>
      <w:r w:rsidRPr="00B9583C">
        <w:t xml:space="preserve">am the sister of Tommy </w:t>
      </w:r>
      <w:r>
        <w:t>Nicol</w:t>
      </w:r>
      <w:r>
        <w:t>,</w:t>
      </w:r>
      <w:r w:rsidRPr="00B9583C">
        <w:t xml:space="preserve"> who took his own life six years ago w</w:t>
      </w:r>
      <w:r>
        <w:t>hile</w:t>
      </w:r>
      <w:r w:rsidRPr="00B9583C">
        <w:t xml:space="preserve"> in prison serving an IPP sentence. He was over tariff</w:t>
      </w:r>
      <w:r>
        <w:t>. Alongside Shirley,</w:t>
      </w:r>
      <w:r w:rsidRPr="00B9583C">
        <w:t xml:space="preserve"> I have been campaigning since</w:t>
      </w:r>
      <w:r>
        <w:t xml:space="preserve">, and we </w:t>
      </w:r>
      <w:r w:rsidRPr="00B9583C">
        <w:t>set up</w:t>
      </w:r>
      <w:r>
        <w:t xml:space="preserve"> UNGRIPP</w:t>
      </w:r>
      <w:r>
        <w:t>,</w:t>
      </w:r>
      <w:r>
        <w:t xml:space="preserve"> </w:t>
      </w:r>
      <w:r w:rsidRPr="00A33F74">
        <w:t xml:space="preserve">which is a campaigning </w:t>
      </w:r>
      <w:r w:rsidRPr="00A33F74">
        <w:t>group.</w:t>
      </w:r>
    </w:p>
    <w:p w:rsidR="005B6B02" w:rsidP="00A33F74">
      <w:pPr>
        <w:pStyle w:val="Answer"/>
      </w:pPr>
      <w:sdt>
        <w:sdtPr>
          <w:alias w:val="Witness"/>
          <w:id w:val="-10606981"/>
          <w:placeholder>
            <w:docPart w:val="DefaultPlaceholder_-1854013440"/>
          </w:placeholder>
          <w:richText/>
        </w:sdtPr>
        <w:sdtContent>
          <w:r w:rsidRPr="00A33F74">
            <w:rPr>
              <w:b/>
              <w:i/>
            </w:rPr>
            <w:t>Dr Maganty:</w:t>
          </w:r>
        </w:sdtContent>
      </w:sdt>
      <w:r>
        <w:t xml:space="preserve"> </w:t>
      </w:r>
      <w:r w:rsidRPr="00A33F74">
        <w:t>I am D</w:t>
      </w:r>
      <w:r>
        <w:t>i</w:t>
      </w:r>
      <w:r w:rsidRPr="00A33F74">
        <w:t>n</w:t>
      </w:r>
      <w:r>
        <w:t>e</w:t>
      </w:r>
      <w:r w:rsidRPr="00A33F74">
        <w:t xml:space="preserve">sh </w:t>
      </w:r>
      <w:r>
        <w:t>M</w:t>
      </w:r>
      <w:r w:rsidRPr="00A33F74">
        <w:t>agant</w:t>
      </w:r>
      <w:r>
        <w:t>y. I am</w:t>
      </w:r>
      <w:r w:rsidRPr="00A33F74">
        <w:t xml:space="preserve"> a consultant forensic psychiatrist and clinical lead for secure psychiatric service</w:t>
      </w:r>
      <w:r>
        <w:t>s</w:t>
      </w:r>
      <w:r>
        <w:t xml:space="preserve"> at the Tamarind Centre</w:t>
      </w:r>
      <w:r>
        <w:t xml:space="preserve"> </w:t>
      </w:r>
      <w:r w:rsidRPr="00A33F74">
        <w:t>for Birmingham and Solihull</w:t>
      </w:r>
      <w:r>
        <w:t xml:space="preserve"> Health F</w:t>
      </w:r>
      <w:r w:rsidRPr="005B6B02">
        <w:t>oundation</w:t>
      </w:r>
      <w:r>
        <w:t xml:space="preserve"> T</w:t>
      </w:r>
      <w:r w:rsidRPr="005B6B02">
        <w:t>rust.</w:t>
      </w:r>
    </w:p>
    <w:p w:rsidR="005B6B02" w:rsidRPr="005B6B02" w:rsidP="005B6B02">
      <w:pPr>
        <w:pStyle w:val="Question"/>
        <w:rPr>
          <w:lang w:val="en-US"/>
        </w:rPr>
      </w:pPr>
      <w:sdt>
        <w:sdtPr>
          <w:alias w:val="Member"/>
          <w:tag w:val="&lt;Member mnisId='1601' dodsId='34498'&gt;"/>
          <w:id w:val="-448237201"/>
          <w:placeholder>
            <w:docPart w:val="DefaultPlaceholder_-1854013440"/>
          </w:placeholder>
          <w:richText/>
        </w:sdtPr>
        <w:sdtContent>
          <w:r w:rsidRPr="005B6B02">
            <w:rPr>
              <w:b/>
            </w:rPr>
            <w:t>Chair:</w:t>
          </w:r>
        </w:sdtContent>
      </w:sdt>
      <w:r>
        <w:t xml:space="preserve"> </w:t>
      </w:r>
      <w:r w:rsidRPr="005B6B02">
        <w:t xml:space="preserve">Shirley and Donna, you have set out </w:t>
      </w:r>
      <w:r>
        <w:t>alm</w:t>
      </w:r>
      <w:r>
        <w:t xml:space="preserve">ost immediately </w:t>
      </w:r>
      <w:r w:rsidRPr="005B6B02">
        <w:t xml:space="preserve">the reasons you became involved in the campaign. </w:t>
      </w:r>
      <w:r>
        <w:t>Perhaps you could</w:t>
      </w:r>
      <w:r w:rsidRPr="005B6B02">
        <w:t xml:space="preserve"> tell us how that campaign has developed over the past few years.</w:t>
      </w:r>
    </w:p>
    <w:p w:rsidR="003251EF" w:rsidP="005B6B02">
      <w:pPr>
        <w:pStyle w:val="Answer"/>
      </w:pPr>
      <w:sdt>
        <w:sdtPr>
          <w:alias w:val="Witness"/>
          <w:id w:val="165671289"/>
          <w:placeholder>
            <w:docPart w:val="DefaultPlaceholder_-1854013440"/>
          </w:placeholder>
          <w:richText/>
        </w:sdtPr>
        <w:sdtContent>
          <w:r w:rsidRPr="005B6B02">
            <w:rPr>
              <w:b/>
              <w:i/>
            </w:rPr>
            <w:t>Donna Mooney:</w:t>
          </w:r>
        </w:sdtContent>
      </w:sdt>
      <w:r>
        <w:t xml:space="preserve"> </w:t>
      </w:r>
      <w:r w:rsidRPr="005B6B02">
        <w:t>Shirley and I got to know each other through family groups around IPP</w:t>
      </w:r>
      <w:r>
        <w:t>. W</w:t>
      </w:r>
      <w:r w:rsidRPr="005B6B02">
        <w:t>e did some campaigni</w:t>
      </w:r>
      <w:r w:rsidRPr="005B6B02">
        <w:t>ng</w:t>
      </w:r>
      <w:r>
        <w:t xml:space="preserve"> together and</w:t>
      </w:r>
      <w:r w:rsidRPr="005B6B02">
        <w:t xml:space="preserve"> separately</w:t>
      </w:r>
      <w:r>
        <w:t>,</w:t>
      </w:r>
      <w:r w:rsidRPr="005B6B02">
        <w:t xml:space="preserve"> and set up a website called </w:t>
      </w:r>
      <w:r>
        <w:t>“</w:t>
      </w:r>
      <w:r>
        <w:t>The F</w:t>
      </w:r>
      <w:r w:rsidRPr="005B6B02">
        <w:t>orgotten I</w:t>
      </w:r>
      <w:r>
        <w:t>PPs</w:t>
      </w:r>
      <w:r>
        <w:t>”</w:t>
      </w:r>
      <w:r>
        <w:t>,</w:t>
      </w:r>
      <w:r w:rsidRPr="005B6B02">
        <w:t xml:space="preserve"> which shares stories of those who are suffering</w:t>
      </w:r>
      <w:r>
        <w:t xml:space="preserve"> under</w:t>
      </w:r>
      <w:r w:rsidRPr="00351CAE">
        <w:t xml:space="preserve"> IPP</w:t>
      </w:r>
      <w:r>
        <w:t xml:space="preserve"> sentences</w:t>
      </w:r>
      <w:r>
        <w:t>, both those who are given IPP and their families.</w:t>
      </w:r>
      <w:r>
        <w:t xml:space="preserve"> </w:t>
      </w:r>
      <w:r>
        <w:t>We give th</w:t>
      </w:r>
      <w:r>
        <w:t>em</w:t>
      </w:r>
      <w:r>
        <w:t xml:space="preserve"> a voice, and from that grew </w:t>
      </w:r>
      <w:r w:rsidRPr="00351CAE">
        <w:t>the</w:t>
      </w:r>
      <w:r>
        <w:t xml:space="preserve"> UNGRIPP </w:t>
      </w:r>
      <w:r w:rsidRPr="00351CAE">
        <w:t>campaigning site</w:t>
      </w:r>
      <w:r>
        <w:t>,</w:t>
      </w:r>
      <w:r w:rsidRPr="00351CAE">
        <w:t xml:space="preserve"> which is essentially a campaign that represents families and those affected by the sentence</w:t>
      </w:r>
      <w:r>
        <w:t xml:space="preserve">. We try to bring together </w:t>
      </w:r>
      <w:r w:rsidRPr="00351CAE">
        <w:t>everyone who wants some change to the sentence, not just families</w:t>
      </w:r>
      <w:r>
        <w:t xml:space="preserve">. We try </w:t>
      </w:r>
      <w:r w:rsidRPr="002D4149">
        <w:t>to pu</w:t>
      </w:r>
      <w:r w:rsidRPr="002D4149">
        <w:t>t forward a united front for change</w:t>
      </w:r>
      <w:r>
        <w:t>.</w:t>
      </w:r>
    </w:p>
    <w:p w:rsidR="005067FA" w:rsidP="000E0C08">
      <w:pPr>
        <w:pStyle w:val="Question"/>
        <w:numPr>
          <w:ilvl w:val="0"/>
          <w:numId w:val="0"/>
        </w:numPr>
        <w:ind w:left="794"/>
      </w:pPr>
      <w:sdt>
        <w:sdtPr>
          <w:alias w:val="Member"/>
          <w:tag w:val="&lt;Member mnisId='1601' dodsId='34498'&gt;"/>
          <w:id w:val="1914508131"/>
          <w:placeholder>
            <w:docPart w:val="DefaultPlaceholder_-1854013440"/>
          </w:placeholder>
          <w:richText/>
        </w:sdtPr>
        <w:sdtContent>
          <w:r w:rsidRPr="003251EF">
            <w:rPr>
              <w:b/>
            </w:rPr>
            <w:t>Chair:</w:t>
          </w:r>
        </w:sdtContent>
      </w:sdt>
      <w:r>
        <w:t xml:space="preserve"> Okay. Thank yo</w:t>
      </w:r>
      <w:r>
        <w:t>u.</w:t>
      </w:r>
    </w:p>
    <w:p w:rsidR="002D4149" w:rsidP="005067FA">
      <w:pPr>
        <w:pStyle w:val="Answer"/>
      </w:pPr>
      <w:sdt>
        <w:sdtPr>
          <w:alias w:val="Witness"/>
          <w:id w:val="751006932"/>
          <w:placeholder>
            <w:docPart w:val="DefaultPlaceholder_-1854013440"/>
          </w:placeholder>
          <w:richText/>
        </w:sdtPr>
        <w:sdtContent>
          <w:r w:rsidRPr="005067FA">
            <w:rPr>
              <w:b/>
              <w:i/>
            </w:rPr>
            <w:t>Donna Mooney:</w:t>
          </w:r>
        </w:sdtContent>
      </w:sdt>
      <w:r>
        <w:t xml:space="preserve"> </w:t>
      </w:r>
      <w:r w:rsidRPr="002D4149">
        <w:t>We have four main aims. I do not know whether</w:t>
      </w:r>
      <w:r>
        <w:t xml:space="preserve"> you want to hear them.</w:t>
      </w:r>
    </w:p>
    <w:p w:rsidR="005067FA" w:rsidRPr="005067FA" w:rsidP="002D4149">
      <w:pPr>
        <w:pStyle w:val="Question"/>
        <w:rPr>
          <w:lang w:val="en-US"/>
        </w:rPr>
      </w:pPr>
      <w:sdt>
        <w:sdtPr>
          <w:alias w:val="Member"/>
          <w:tag w:val="&lt;Member mnisId='1601' dodsId='34498'&gt;"/>
          <w:id w:val="-1530798985"/>
          <w:placeholder>
            <w:docPart w:val="DefaultPlaceholder_-1854013440"/>
          </w:placeholder>
          <w:richText/>
        </w:sdtPr>
        <w:sdtContent>
          <w:r w:rsidRPr="002D4149">
            <w:rPr>
              <w:b/>
            </w:rPr>
            <w:t>Chair:</w:t>
          </w:r>
        </w:sdtContent>
      </w:sdt>
      <w:r>
        <w:t xml:space="preserve"> </w:t>
      </w:r>
      <w:r w:rsidRPr="002D4149">
        <w:t>Just set out the four main aims</w:t>
      </w:r>
      <w:r>
        <w:t xml:space="preserve">; that would be </w:t>
      </w:r>
      <w:r w:rsidRPr="002D4149">
        <w:t xml:space="preserve">really helpful </w:t>
      </w:r>
      <w:r>
        <w:t>to</w:t>
      </w:r>
      <w:r w:rsidRPr="002D4149">
        <w:t xml:space="preserve"> us.</w:t>
      </w:r>
    </w:p>
    <w:p w:rsidR="008C5EBC" w:rsidRPr="00710CF7" w:rsidP="00710CF7">
      <w:pPr>
        <w:pStyle w:val="Answer"/>
        <w:rPr>
          <w:lang w:val="en-US"/>
        </w:rPr>
      </w:pPr>
      <w:sdt>
        <w:sdtPr>
          <w:alias w:val="Witness"/>
          <w:id w:val="622663581"/>
          <w:placeholder>
            <w:docPart w:val="DefaultPlaceholder_-1854013440"/>
          </w:placeholder>
          <w:richText/>
        </w:sdtPr>
        <w:sdtContent>
          <w:r w:rsidRPr="005067FA">
            <w:rPr>
              <w:b/>
              <w:i/>
            </w:rPr>
            <w:t>Donna Mooney:</w:t>
          </w:r>
        </w:sdtContent>
      </w:sdt>
      <w:r>
        <w:t xml:space="preserve"> </w:t>
      </w:r>
      <w:r w:rsidRPr="002D4149">
        <w:t>The main one i</w:t>
      </w:r>
      <w:r w:rsidRPr="002D4149">
        <w:t>s the campaign for change</w:t>
      </w:r>
      <w:r>
        <w:t>. T</w:t>
      </w:r>
      <w:r w:rsidRPr="008C5EBC">
        <w:t>he second one is to educate people a</w:t>
      </w:r>
      <w:r>
        <w:t>bout</w:t>
      </w:r>
      <w:r w:rsidRPr="008C5EBC">
        <w:t xml:space="preserve"> the sentence. We have one of the biggest collections of information on our site. </w:t>
      </w:r>
      <w:r>
        <w:t>The third aim</w:t>
      </w:r>
      <w:r w:rsidRPr="008C5EBC">
        <w:t xml:space="preserve"> is to remember people who are on th</w:t>
      </w:r>
      <w:r>
        <w:t>at</w:t>
      </w:r>
      <w:r w:rsidRPr="008C5EBC">
        <w:t xml:space="preserve"> sentence and those who have passed away on th</w:t>
      </w:r>
      <w:r>
        <w:t>at</w:t>
      </w:r>
      <w:r w:rsidRPr="008C5EBC">
        <w:t xml:space="preserve"> sentence</w:t>
      </w:r>
      <w:r>
        <w:t xml:space="preserve"> </w:t>
      </w:r>
      <w:r w:rsidRPr="008C5EBC">
        <w:t>and their families</w:t>
      </w:r>
      <w:r>
        <w:t>,</w:t>
      </w:r>
      <w:r w:rsidRPr="008C5EBC">
        <w:t xml:space="preserve"> and give them a voice. The </w:t>
      </w:r>
      <w:r>
        <w:t xml:space="preserve">fourth </w:t>
      </w:r>
      <w:r w:rsidRPr="008C5EBC">
        <w:t>aim is to support people with families and those affected by it</w:t>
      </w:r>
      <w:r>
        <w:t>.</w:t>
      </w:r>
    </w:p>
    <w:p w:rsidR="00B2750C" w:rsidRPr="00B2750C" w:rsidP="008C5EBC">
      <w:pPr>
        <w:pStyle w:val="Question"/>
        <w:rPr>
          <w:lang w:val="en-US"/>
        </w:rPr>
      </w:pPr>
      <w:sdt>
        <w:sdtPr>
          <w:alias w:val="Member"/>
          <w:tag w:val="&lt;Member mnisId='1601' dodsId='34498'&gt;"/>
          <w:id w:val="774369529"/>
          <w:placeholder>
            <w:docPart w:val="DefaultPlaceholder_-1854013440"/>
          </w:placeholder>
          <w:richText/>
        </w:sdtPr>
        <w:sdtContent>
          <w:r w:rsidRPr="008C5EBC">
            <w:rPr>
              <w:b/>
            </w:rPr>
            <w:t>Chair:</w:t>
          </w:r>
        </w:sdtContent>
      </w:sdt>
      <w:r>
        <w:t xml:space="preserve"> </w:t>
      </w:r>
      <w:r>
        <w:t xml:space="preserve">That </w:t>
      </w:r>
      <w:r w:rsidRPr="008C5EBC">
        <w:t>is very</w:t>
      </w:r>
      <w:r>
        <w:t xml:space="preserve"> helpful</w:t>
      </w:r>
      <w:r w:rsidRPr="008C5EBC">
        <w:t>. We also have some written evidence from you</w:t>
      </w:r>
      <w:r>
        <w:t>,</w:t>
      </w:r>
      <w:r w:rsidRPr="008C5EBC">
        <w:t xml:space="preserve"> for</w:t>
      </w:r>
      <w:r w:rsidRPr="008C5EBC">
        <w:t xml:space="preserve"> which we are grateful.</w:t>
      </w:r>
    </w:p>
    <w:p w:rsidR="006715E0" w:rsidRPr="006715E0" w:rsidP="00B2750C">
      <w:pPr>
        <w:pStyle w:val="Question"/>
        <w:numPr>
          <w:ilvl w:val="0"/>
          <w:numId w:val="0"/>
        </w:numPr>
        <w:ind w:left="794"/>
        <w:rPr>
          <w:lang w:val="en-US"/>
        </w:rPr>
      </w:pPr>
      <w:r>
        <w:t xml:space="preserve">Understanding </w:t>
      </w:r>
      <w:r w:rsidRPr="008C5EBC">
        <w:t xml:space="preserve">all of that, perhaps we can turn to </w:t>
      </w:r>
      <w:r>
        <w:t xml:space="preserve">Dr Maganty. </w:t>
      </w:r>
      <w:r w:rsidRPr="008C5EBC">
        <w:t>As an experienced practitioner in the field, what lessons do you draw from your experience as a clinical lead working with</w:t>
      </w:r>
      <w:r>
        <w:t xml:space="preserve"> those with</w:t>
      </w:r>
      <w:r w:rsidRPr="008C5EBC">
        <w:t xml:space="preserve"> </w:t>
      </w:r>
      <w:r>
        <w:t>IPP</w:t>
      </w:r>
      <w:r w:rsidRPr="008C5EBC">
        <w:t xml:space="preserve"> sentence</w:t>
      </w:r>
      <w:r>
        <w:t>s</w:t>
      </w:r>
      <w:r w:rsidRPr="006715E0">
        <w:t xml:space="preserve"> </w:t>
      </w:r>
      <w:r>
        <w:t>that</w:t>
      </w:r>
      <w:r w:rsidRPr="006715E0">
        <w:t xml:space="preserve"> are perhaps diffe</w:t>
      </w:r>
      <w:r w:rsidRPr="006715E0">
        <w:t>rent from the rest of the prison population that you work with?</w:t>
      </w:r>
    </w:p>
    <w:p w:rsidR="006715E0" w:rsidRPr="006715E0" w:rsidP="006715E0">
      <w:pPr>
        <w:pStyle w:val="Answer"/>
      </w:pPr>
      <w:sdt>
        <w:sdtPr>
          <w:alias w:val="Witness"/>
          <w:id w:val="-1889256127"/>
          <w:placeholder>
            <w:docPart w:val="DefaultPlaceholder_-1854013440"/>
          </w:placeholder>
          <w:richText/>
        </w:sdtPr>
        <w:sdtContent>
          <w:r w:rsidRPr="006715E0">
            <w:rPr>
              <w:b/>
              <w:i/>
            </w:rPr>
            <w:t>Dr Maganty:</w:t>
          </w:r>
        </w:sdtContent>
      </w:sdt>
      <w:r>
        <w:t xml:space="preserve"> </w:t>
      </w:r>
      <w:r w:rsidRPr="006715E0">
        <w:t>I have worked with IPP prisoners</w:t>
      </w:r>
      <w:r>
        <w:t xml:space="preserve"> as patients </w:t>
      </w:r>
      <w:r w:rsidRPr="006715E0">
        <w:t xml:space="preserve">right from the day IPP came in. I </w:t>
      </w:r>
      <w:r>
        <w:t xml:space="preserve">was </w:t>
      </w:r>
      <w:r w:rsidRPr="006715E0">
        <w:t xml:space="preserve">lead </w:t>
      </w:r>
      <w:r>
        <w:t xml:space="preserve">for </w:t>
      </w:r>
      <w:r w:rsidRPr="006715E0">
        <w:t xml:space="preserve">one of the largest prisons in the country at that stage, and I continued to work with </w:t>
      </w:r>
      <w:r w:rsidRPr="006715E0">
        <w:t>them really</w:t>
      </w:r>
      <w:r>
        <w:t>,</w:t>
      </w:r>
      <w:r w:rsidRPr="006715E0">
        <w:t xml:space="preserve"> up until yesterday. </w:t>
      </w:r>
    </w:p>
    <w:p w:rsidR="009472E5" w:rsidP="006715E0">
      <w:pPr>
        <w:pStyle w:val="Answer"/>
      </w:pPr>
      <w:r w:rsidRPr="006715E0">
        <w:t xml:space="preserve">For me, </w:t>
      </w:r>
      <w:r>
        <w:t xml:space="preserve">the </w:t>
      </w:r>
      <w:r w:rsidRPr="006715E0">
        <w:t>major lesson we have learned</w:t>
      </w:r>
      <w:r>
        <w:t xml:space="preserve"> is that they form a </w:t>
      </w:r>
      <w:r w:rsidRPr="008F5EF5">
        <w:t>heterogeneous group</w:t>
      </w:r>
      <w:r>
        <w:t>. T</w:t>
      </w:r>
      <w:r w:rsidRPr="008F5EF5">
        <w:t>hey are not a homogeneous group</w:t>
      </w:r>
      <w:r>
        <w:t xml:space="preserve"> and</w:t>
      </w:r>
      <w:r w:rsidRPr="008F5EF5">
        <w:t xml:space="preserve"> IPP is not a diagnosis. At one end of the spectrum, </w:t>
      </w:r>
      <w:r>
        <w:t xml:space="preserve">we </w:t>
      </w:r>
      <w:r w:rsidRPr="008F5EF5">
        <w:t>have quite high</w:t>
      </w:r>
      <w:r>
        <w:noBreakHyphen/>
      </w:r>
      <w:r w:rsidRPr="008F5EF5">
        <w:t>risk individuals who have committed very serious offences. At the other end of the spectrum, we have individuals</w:t>
      </w:r>
      <w:r>
        <w:t xml:space="preserve"> in the IPP group</w:t>
      </w:r>
      <w:r w:rsidRPr="008F5EF5">
        <w:t xml:space="preserve"> who have</w:t>
      </w:r>
      <w:r>
        <w:t xml:space="preserve"> committed considerably l</w:t>
      </w:r>
      <w:r w:rsidRPr="008F5EF5">
        <w:t>ess severe</w:t>
      </w:r>
      <w:r>
        <w:t xml:space="preserve"> offences</w:t>
      </w:r>
      <w:r w:rsidRPr="008F5EF5">
        <w:t xml:space="preserve">, </w:t>
      </w:r>
      <w:r w:rsidRPr="008F5EF5">
        <w:t>even minor</w:t>
      </w:r>
      <w:r>
        <w:t xml:space="preserve"> ones in some instances</w:t>
      </w:r>
      <w:r w:rsidRPr="008F5EF5">
        <w:t>. I will talk about them separately.</w:t>
      </w:r>
    </w:p>
    <w:p w:rsidR="0086754E" w:rsidP="006715E0">
      <w:pPr>
        <w:pStyle w:val="Answer"/>
      </w:pPr>
      <w:r w:rsidRPr="008F5EF5">
        <w:t>My focus is on the mental health aspects of IPP prisoners</w:t>
      </w:r>
      <w:r>
        <w:t>. I</w:t>
      </w:r>
      <w:r w:rsidRPr="008F5EF5">
        <w:t>n that context,</w:t>
      </w:r>
      <w:r w:rsidRPr="002D4460">
        <w:t xml:space="preserve"> there is a large group of prisoners or patients who are in the less severe offence group. We learned quite a l</w:t>
      </w:r>
      <w:r w:rsidRPr="002D4460">
        <w:t xml:space="preserve">ot from that group </w:t>
      </w:r>
      <w:r>
        <w:t xml:space="preserve">initially, </w:t>
      </w:r>
      <w:r w:rsidRPr="002D4460">
        <w:t xml:space="preserve">when </w:t>
      </w:r>
      <w:r>
        <w:t xml:space="preserve">they </w:t>
      </w:r>
      <w:r w:rsidRPr="002D4460">
        <w:t>started</w:t>
      </w:r>
      <w:r>
        <w:t xml:space="preserve"> coming in</w:t>
      </w:r>
      <w:r w:rsidRPr="002D4460">
        <w:t xml:space="preserve"> in 2005 or 2006. They did not know what the sentence was and, to be honest, we did</w:t>
      </w:r>
      <w:r>
        <w:t xml:space="preserve"> not</w:t>
      </w:r>
      <w:r w:rsidRPr="002D4460">
        <w:t xml:space="preserve"> understand it very well either. They would come in with</w:t>
      </w:r>
      <w:r>
        <w:t xml:space="preserve"> a </w:t>
      </w:r>
      <w:r w:rsidRPr="002D4460">
        <w:t xml:space="preserve">tariff and they were all grouped together as lifers; </w:t>
      </w:r>
      <w:r>
        <w:t>t</w:t>
      </w:r>
      <w:r w:rsidRPr="002D4460">
        <w:t>hey literally went down the life</w:t>
      </w:r>
      <w:r>
        <w:t>r</w:t>
      </w:r>
      <w:r w:rsidRPr="002D4460">
        <w:t xml:space="preserve"> pathway</w:t>
      </w:r>
      <w:r>
        <w:t xml:space="preserve">. </w:t>
      </w:r>
      <w:r w:rsidRPr="008D7D4C">
        <w:t xml:space="preserve">I was a consultant </w:t>
      </w:r>
      <w:r>
        <w:t xml:space="preserve">forensic </w:t>
      </w:r>
      <w:r w:rsidRPr="008D7D4C">
        <w:t>psychiatrist for one of the country</w:t>
      </w:r>
      <w:r>
        <w:t>’</w:t>
      </w:r>
      <w:r w:rsidRPr="008D7D4C">
        <w:t>s largest remand prisons</w:t>
      </w:r>
      <w:r>
        <w:t xml:space="preserve">, </w:t>
      </w:r>
      <w:r>
        <w:t xml:space="preserve">HMP </w:t>
      </w:r>
      <w:r>
        <w:t>Hewell</w:t>
      </w:r>
      <w:r>
        <w:t>, then called</w:t>
      </w:r>
      <w:r>
        <w:t xml:space="preserve"> </w:t>
      </w:r>
      <w:r>
        <w:t>Blakenhurst</w:t>
      </w:r>
      <w:r>
        <w:t xml:space="preserve">, </w:t>
      </w:r>
      <w:r>
        <w:t>at that stage.</w:t>
      </w:r>
      <w:r w:rsidRPr="008D7D4C">
        <w:t xml:space="preserve"> They came in on short t</w:t>
      </w:r>
      <w:r>
        <w:t>ariffs and would</w:t>
      </w:r>
      <w:r w:rsidRPr="008D7D4C">
        <w:t xml:space="preserve"> still be th</w:t>
      </w:r>
      <w:r>
        <w:t>ere</w:t>
      </w:r>
      <w:r w:rsidRPr="008D7D4C">
        <w:t xml:space="preserve"> after the tarif</w:t>
      </w:r>
      <w:r w:rsidRPr="008D7D4C">
        <w:t>f was finished</w:t>
      </w:r>
      <w:r>
        <w:t>,</w:t>
      </w:r>
      <w:r w:rsidRPr="00031120">
        <w:t xml:space="preserve"> in a local prison. They thought they were going to be released </w:t>
      </w:r>
      <w:r>
        <w:t xml:space="preserve">and </w:t>
      </w:r>
      <w:r w:rsidRPr="00031120">
        <w:t>we presume</w:t>
      </w:r>
      <w:r>
        <w:t>d</w:t>
      </w:r>
      <w:r>
        <w:t xml:space="preserve"> </w:t>
      </w:r>
      <w:r w:rsidRPr="00031120">
        <w:t>they would be</w:t>
      </w:r>
      <w:r>
        <w:t>,</w:t>
      </w:r>
      <w:r w:rsidRPr="00031120">
        <w:t xml:space="preserve"> but even the offender programmes they were supposed to do just did not materialise.</w:t>
      </w:r>
    </w:p>
    <w:p w:rsidR="00A951A6" w:rsidP="000063E0">
      <w:pPr>
        <w:pStyle w:val="Answer"/>
      </w:pPr>
      <w:r w:rsidRPr="00031120">
        <w:t>As we continue</w:t>
      </w:r>
      <w:r>
        <w:t>d</w:t>
      </w:r>
      <w:r w:rsidRPr="00031120">
        <w:t xml:space="preserve"> to work with that group, there was a distinct change in their presentation. Initially, </w:t>
      </w:r>
      <w:r>
        <w:t>when they came in</w:t>
      </w:r>
      <w:r>
        <w:t>,</w:t>
      </w:r>
      <w:r>
        <w:t xml:space="preserve"> t</w:t>
      </w:r>
      <w:r w:rsidRPr="00031120">
        <w:t>hey were</w:t>
      </w:r>
      <w:r>
        <w:t xml:space="preserve"> </w:t>
      </w:r>
      <w:r w:rsidRPr="00031120">
        <w:t>young men</w:t>
      </w:r>
      <w:r>
        <w:t>—</w:t>
      </w:r>
      <w:r w:rsidRPr="00031120">
        <w:t xml:space="preserve"> women in some cases</w:t>
      </w:r>
      <w:r>
        <w:t xml:space="preserve">, </w:t>
      </w:r>
      <w:r>
        <w:t>but largely young men—</w:t>
      </w:r>
      <w:r>
        <w:t xml:space="preserve">who were not </w:t>
      </w:r>
      <w:r w:rsidRPr="00031120">
        <w:t>severely mentally ill, but as the years have gone by</w:t>
      </w:r>
      <w:r>
        <w:t>,</w:t>
      </w:r>
      <w:r w:rsidRPr="00031120">
        <w:t xml:space="preserve"> increasingly</w:t>
      </w:r>
      <w:r>
        <w:t>,</w:t>
      </w:r>
      <w:r w:rsidRPr="00031120">
        <w:t xml:space="preserve"> we f</w:t>
      </w:r>
      <w:r w:rsidRPr="00031120">
        <w:t>ind that they</w:t>
      </w:r>
      <w:r>
        <w:t xml:space="preserve"> we</w:t>
      </w:r>
      <w:r w:rsidRPr="00031120">
        <w:t xml:space="preserve">re becoming mentally </w:t>
      </w:r>
      <w:r>
        <w:t>ill</w:t>
      </w:r>
      <w:r w:rsidRPr="009F6A42">
        <w:t>. Their clinical presentation is increasingly akin to those who ha</w:t>
      </w:r>
      <w:r>
        <w:t>ve</w:t>
      </w:r>
      <w:r w:rsidRPr="009F6A42">
        <w:t xml:space="preserve"> been wrongfully convicted</w:t>
      </w:r>
      <w:r>
        <w:t>.</w:t>
      </w:r>
    </w:p>
    <w:p w:rsidR="00694436" w:rsidRPr="00694436" w:rsidP="000063E0">
      <w:pPr>
        <w:pStyle w:val="Answer"/>
      </w:pPr>
      <w:r>
        <w:t>R</w:t>
      </w:r>
      <w:r w:rsidRPr="009F6A42">
        <w:t>esearch</w:t>
      </w:r>
      <w:r>
        <w:t xml:space="preserve"> shows</w:t>
      </w:r>
      <w:r>
        <w:t xml:space="preserve"> that</w:t>
      </w:r>
      <w:r>
        <w:t xml:space="preserve"> they </w:t>
      </w:r>
      <w:r w:rsidRPr="009F6A42">
        <w:t>present</w:t>
      </w:r>
      <w:r>
        <w:t xml:space="preserve"> with</w:t>
      </w:r>
      <w:r w:rsidRPr="009F6A42">
        <w:t xml:space="preserve"> anxi</w:t>
      </w:r>
      <w:r>
        <w:t>e</w:t>
      </w:r>
      <w:r w:rsidRPr="009F6A42">
        <w:t>ty</w:t>
      </w:r>
      <w:r>
        <w:t xml:space="preserve">, </w:t>
      </w:r>
      <w:r w:rsidRPr="009F6A42">
        <w:t>depression</w:t>
      </w:r>
      <w:r>
        <w:t xml:space="preserve"> and</w:t>
      </w:r>
      <w:r w:rsidRPr="009F6A42">
        <w:t xml:space="preserve"> a great deal of mistrust of the criminal justice system</w:t>
      </w:r>
      <w:r>
        <w:t>. I</w:t>
      </w:r>
      <w:r w:rsidRPr="009F6A42">
        <w:t>nitially</w:t>
      </w:r>
      <w:r>
        <w:t>,</w:t>
      </w:r>
      <w:r w:rsidRPr="009F6A42">
        <w:t xml:space="preserve"> there was rebellion</w:t>
      </w:r>
      <w:r>
        <w:t xml:space="preserve">—“I’m </w:t>
      </w:r>
      <w:r w:rsidRPr="00AE022C">
        <w:t>supposed to get out</w:t>
      </w:r>
      <w:r>
        <w:t>,</w:t>
      </w:r>
      <w:r w:rsidRPr="00AE022C">
        <w:t xml:space="preserve"> but I didn</w:t>
      </w:r>
      <w:r>
        <w:t>’</w:t>
      </w:r>
      <w:r w:rsidRPr="00AE022C">
        <w:t>t</w:t>
      </w:r>
      <w:r>
        <w:t xml:space="preserve">”—and </w:t>
      </w:r>
      <w:r w:rsidRPr="00AE022C">
        <w:t>when that moved forward you ended up in a situation where that behavioural disturbance was used as a risk indicator not to release</w:t>
      </w:r>
      <w:r>
        <w:t xml:space="preserve"> them</w:t>
      </w:r>
      <w:r>
        <w:t xml:space="preserve">. </w:t>
      </w:r>
      <w:r>
        <w:t>It</w:t>
      </w:r>
      <w:r>
        <w:t xml:space="preserve"> was not</w:t>
      </w:r>
      <w:r w:rsidRPr="00AE022C">
        <w:t xml:space="preserve"> the original offence or their crim</w:t>
      </w:r>
      <w:r w:rsidRPr="00AE022C">
        <w:t>inal history outside prison</w:t>
      </w:r>
      <w:r>
        <w:t>,</w:t>
      </w:r>
      <w:r w:rsidRPr="00AE022C">
        <w:t xml:space="preserve"> but th</w:t>
      </w:r>
      <w:r>
        <w:t>at</w:t>
      </w:r>
      <w:r w:rsidRPr="00AE022C">
        <w:t xml:space="preserve"> behaviour in prison.</w:t>
      </w:r>
      <w:r w:rsidRPr="003A1C0E">
        <w:t xml:space="preserve"> When that happened</w:t>
      </w:r>
      <w:r>
        <w:t>,</w:t>
      </w:r>
      <w:r w:rsidRPr="003A1C0E">
        <w:t xml:space="preserve"> </w:t>
      </w:r>
      <w:r>
        <w:t xml:space="preserve">their </w:t>
      </w:r>
      <w:r w:rsidRPr="003A1C0E">
        <w:t>mental health needs</w:t>
      </w:r>
      <w:r>
        <w:t xml:space="preserve">—their </w:t>
      </w:r>
      <w:r w:rsidRPr="003A1C0E">
        <w:t>anxiety, depression and eventually psychosis in some cases</w:t>
      </w:r>
      <w:r>
        <w:t>—were u</w:t>
      </w:r>
      <w:r w:rsidRPr="003A1C0E">
        <w:t>sed as a risk indicator. When that occu</w:t>
      </w:r>
      <w:r>
        <w:t>r</w:t>
      </w:r>
      <w:r w:rsidRPr="003A1C0E">
        <w:t>red</w:t>
      </w:r>
      <w:r>
        <w:t>,</w:t>
      </w:r>
      <w:r w:rsidRPr="00694436">
        <w:t xml:space="preserve"> it led to a system where they were perpetually imprisoned. That led to a sense of helplessness and a lot of them have become institutionalised, if I may use that word</w:t>
      </w:r>
      <w:r>
        <w:t xml:space="preserve">. It has </w:t>
      </w:r>
      <w:r w:rsidRPr="00694436">
        <w:t>become very difficult for them to move forward.</w:t>
      </w:r>
    </w:p>
    <w:p w:rsidR="003B7FB9" w:rsidRPr="003B7FB9" w:rsidP="006715E0">
      <w:pPr>
        <w:pStyle w:val="Answer"/>
      </w:pPr>
      <w:r>
        <w:t>I</w:t>
      </w:r>
      <w:r w:rsidRPr="003B7FB9">
        <w:t>nitially</w:t>
      </w:r>
      <w:r>
        <w:t xml:space="preserve">, </w:t>
      </w:r>
      <w:r w:rsidRPr="003B7FB9">
        <w:t xml:space="preserve">there was a </w:t>
      </w:r>
      <w:r w:rsidRPr="003B7FB9">
        <w:t>belief</w:t>
      </w:r>
      <w:r>
        <w:t xml:space="preserve"> that</w:t>
      </w:r>
      <w:r w:rsidRPr="003B7FB9">
        <w:t xml:space="preserve"> you could prevent</w:t>
      </w:r>
      <w:r>
        <w:t xml:space="preserve"> </w:t>
      </w:r>
      <w:r w:rsidRPr="003B7FB9">
        <w:t xml:space="preserve">detention </w:t>
      </w:r>
      <w:r>
        <w:t>by offering</w:t>
      </w:r>
      <w:r w:rsidRPr="003B7FB9">
        <w:t xml:space="preserve"> offender</w:t>
      </w:r>
      <w:r>
        <w:t>-</w:t>
      </w:r>
      <w:r w:rsidRPr="003B7FB9">
        <w:t>related programmes on a preventive basis by incarcerating somebody in prison</w:t>
      </w:r>
      <w:r>
        <w:t>. T</w:t>
      </w:r>
      <w:r w:rsidRPr="003B7FB9">
        <w:t>hat is just not evidence</w:t>
      </w:r>
      <w:r>
        <w:t xml:space="preserve"> </w:t>
      </w:r>
      <w:r w:rsidRPr="003B7FB9">
        <w:t>based. It leads to loss of hop</w:t>
      </w:r>
      <w:r>
        <w:t>e and</w:t>
      </w:r>
      <w:r w:rsidRPr="003B7FB9">
        <w:t xml:space="preserve"> loss of engagement</w:t>
      </w:r>
      <w:r>
        <w:t>,</w:t>
      </w:r>
      <w:r>
        <w:t xml:space="preserve"> a</w:t>
      </w:r>
      <w:r w:rsidRPr="003B7FB9">
        <w:t>nd when that occurs it leads to pe</w:t>
      </w:r>
      <w:r w:rsidRPr="003B7FB9">
        <w:t>rpetual incarceration and institutionalisation with</w:t>
      </w:r>
      <w:r>
        <w:t xml:space="preserve"> the development of</w:t>
      </w:r>
      <w:r w:rsidRPr="003B7FB9">
        <w:t xml:space="preserve"> mental illness.</w:t>
      </w:r>
      <w:r>
        <w:t xml:space="preserve"> </w:t>
      </w:r>
      <w:r w:rsidRPr="003B7FB9">
        <w:t xml:space="preserve">That is the first </w:t>
      </w:r>
      <w:r>
        <w:t>thing</w:t>
      </w:r>
      <w:r>
        <w:t>.</w:t>
      </w:r>
    </w:p>
    <w:p w:rsidR="00FE0F30" w:rsidRPr="00FE0F30" w:rsidP="006715E0">
      <w:pPr>
        <w:pStyle w:val="Answer"/>
      </w:pPr>
      <w:r w:rsidRPr="0070117A">
        <w:t>The second thing we have learned is that</w:t>
      </w:r>
      <w:r>
        <w:t>,</w:t>
      </w:r>
      <w:r w:rsidRPr="0070117A">
        <w:t xml:space="preserve"> on the other hand</w:t>
      </w:r>
      <w:r>
        <w:t>,</w:t>
      </w:r>
      <w:r w:rsidRPr="0070117A">
        <w:t xml:space="preserve"> </w:t>
      </w:r>
      <w:r>
        <w:t xml:space="preserve">when </w:t>
      </w:r>
      <w:r w:rsidRPr="0070117A">
        <w:t xml:space="preserve">you have IPP individuals transferred to </w:t>
      </w:r>
      <w:r>
        <w:t xml:space="preserve">a </w:t>
      </w:r>
      <w:r w:rsidRPr="0070117A">
        <w:t>hospital</w:t>
      </w:r>
      <w:r>
        <w:t xml:space="preserve">, </w:t>
      </w:r>
      <w:r w:rsidRPr="0070117A">
        <w:t xml:space="preserve">especially </w:t>
      </w:r>
      <w:r>
        <w:t xml:space="preserve">a </w:t>
      </w:r>
      <w:r w:rsidRPr="0070117A">
        <w:t>secure hospit</w:t>
      </w:r>
      <w:r w:rsidRPr="0070117A">
        <w:t>al</w:t>
      </w:r>
      <w:r>
        <w:t xml:space="preserve">, they do quite well. </w:t>
      </w:r>
      <w:r>
        <w:t xml:space="preserve">I am </w:t>
      </w:r>
      <w:r w:rsidRPr="0070117A">
        <w:t>clinical lead for</w:t>
      </w:r>
      <w:r>
        <w:t xml:space="preserve"> </w:t>
      </w:r>
      <w:r>
        <w:t xml:space="preserve">a </w:t>
      </w:r>
      <w:r>
        <w:t xml:space="preserve">90-bed </w:t>
      </w:r>
      <w:r>
        <w:t xml:space="preserve">NHS </w:t>
      </w:r>
      <w:r w:rsidRPr="0070117A">
        <w:t>secure hospit</w:t>
      </w:r>
      <w:r>
        <w:t>al</w:t>
      </w:r>
      <w:r w:rsidRPr="0070117A">
        <w:t xml:space="preserve">. </w:t>
      </w:r>
      <w:r>
        <w:t>The IPP</w:t>
      </w:r>
      <w:r w:rsidRPr="0070117A">
        <w:t xml:space="preserve"> sentence act</w:t>
      </w:r>
      <w:r>
        <w:t>s</w:t>
      </w:r>
      <w:r>
        <w:t xml:space="preserve"> </w:t>
      </w:r>
      <w:r w:rsidRPr="0070117A">
        <w:t>as a motivator to engage</w:t>
      </w:r>
      <w:r>
        <w:t xml:space="preserve"> </w:t>
      </w:r>
      <w:r w:rsidRPr="0070117A">
        <w:t>the therap</w:t>
      </w:r>
      <w:r>
        <w:t xml:space="preserve">eutic </w:t>
      </w:r>
      <w:r w:rsidRPr="0070117A">
        <w:t xml:space="preserve">end of it and they do reasonably well. There are programmes within prison that are much more therapeutic in some </w:t>
      </w:r>
      <w:r w:rsidRPr="0070117A">
        <w:t>instances</w:t>
      </w:r>
      <w:r>
        <w:t>,</w:t>
      </w:r>
      <w:r w:rsidRPr="0070117A">
        <w:t xml:space="preserve"> like the</w:t>
      </w:r>
      <w:r>
        <w:t xml:space="preserve"> CAMEO </w:t>
      </w:r>
      <w:r w:rsidRPr="0070117A">
        <w:t>programme for women and so on.</w:t>
      </w:r>
      <w:r w:rsidRPr="00FE0F30">
        <w:t xml:space="preserve"> They do reasonably well as long as they are within th</w:t>
      </w:r>
      <w:r>
        <w:t>at</w:t>
      </w:r>
      <w:r w:rsidRPr="00FE0F30">
        <w:t xml:space="preserve"> programme. It is a therapeutic environment</w:t>
      </w:r>
      <w:r>
        <w:t>;</w:t>
      </w:r>
      <w:r w:rsidRPr="00FE0F30">
        <w:t xml:space="preserve"> it is not a custodial environment.</w:t>
      </w:r>
    </w:p>
    <w:p w:rsidR="003C1BE7" w:rsidP="006715E0">
      <w:pPr>
        <w:pStyle w:val="Answer"/>
      </w:pPr>
      <w:r>
        <w:t xml:space="preserve">The last </w:t>
      </w:r>
      <w:r w:rsidRPr="00FE0F30">
        <w:t xml:space="preserve">major factor is </w:t>
      </w:r>
      <w:r>
        <w:t>what</w:t>
      </w:r>
      <w:r w:rsidRPr="00FE0F30">
        <w:t xml:space="preserve"> was offered to them</w:t>
      </w:r>
      <w:r>
        <w:t>.</w:t>
      </w:r>
      <w:r w:rsidRPr="00FE0F30">
        <w:t xml:space="preserve"> </w:t>
      </w:r>
      <w:r>
        <w:t xml:space="preserve">It </w:t>
      </w:r>
      <w:r w:rsidRPr="00FE0F30">
        <w:t>is clear t</w:t>
      </w:r>
      <w:r w:rsidRPr="00FE0F30">
        <w:t xml:space="preserve">hat quite a lot of </w:t>
      </w:r>
      <w:r>
        <w:t xml:space="preserve">the </w:t>
      </w:r>
      <w:r w:rsidRPr="00FE0F30">
        <w:t xml:space="preserve">offender programmes </w:t>
      </w:r>
      <w:r>
        <w:t xml:space="preserve">that were </w:t>
      </w:r>
      <w:r w:rsidRPr="00FE0F30">
        <w:t>offered</w:t>
      </w:r>
      <w:r>
        <w:t>,</w:t>
      </w:r>
      <w:r w:rsidRPr="00FE0F30">
        <w:t xml:space="preserve"> initially</w:t>
      </w:r>
      <w:r>
        <w:t xml:space="preserve"> anyway,</w:t>
      </w:r>
      <w:r>
        <w:t xml:space="preserve"> were</w:t>
      </w:r>
      <w:r w:rsidRPr="00FE0F30">
        <w:t xml:space="preserve"> not evidence based. The same rigour of evidence</w:t>
      </w:r>
      <w:r>
        <w:t>-</w:t>
      </w:r>
      <w:r w:rsidRPr="00FE0F30">
        <w:t xml:space="preserve">based programmes </w:t>
      </w:r>
      <w:r>
        <w:t>that we offered</w:t>
      </w:r>
      <w:r w:rsidRPr="00FE0F30">
        <w:t xml:space="preserve"> w</w:t>
      </w:r>
      <w:r>
        <w:t>as</w:t>
      </w:r>
      <w:r w:rsidRPr="00FE0F30">
        <w:t xml:space="preserve"> not there, whether it was</w:t>
      </w:r>
      <w:r>
        <w:t xml:space="preserve"> </w:t>
      </w:r>
      <w:r>
        <w:t xml:space="preserve">the </w:t>
      </w:r>
      <w:r w:rsidRPr="00FE0F30">
        <w:t>personality disorder programm</w:t>
      </w:r>
      <w:r>
        <w:t xml:space="preserve">es, which have been closed </w:t>
      </w:r>
      <w:r>
        <w:t xml:space="preserve">down now, </w:t>
      </w:r>
      <w:r>
        <w:t>and</w:t>
      </w:r>
      <w:r>
        <w:t xml:space="preserve"> similarly</w:t>
      </w:r>
      <w:r w:rsidRPr="00FE0F30">
        <w:t xml:space="preserve"> sex offender </w:t>
      </w:r>
      <w:r>
        <w:t xml:space="preserve">treatment </w:t>
      </w:r>
      <w:r w:rsidRPr="00FE0F30">
        <w:t>programmes that</w:t>
      </w:r>
      <w:r>
        <w:t xml:space="preserve"> were</w:t>
      </w:r>
      <w:r w:rsidRPr="00FE0F30">
        <w:t xml:space="preserve"> </w:t>
      </w:r>
      <w:r>
        <w:t xml:space="preserve">offered and were </w:t>
      </w:r>
      <w:r w:rsidRPr="00FE0F30">
        <w:t>clearly shown not to be effective.</w:t>
      </w:r>
    </w:p>
    <w:p w:rsidR="002C514C" w:rsidP="006715E0">
      <w:pPr>
        <w:pStyle w:val="Answer"/>
      </w:pPr>
      <w:r>
        <w:t>Even though t</w:t>
      </w:r>
      <w:r w:rsidRPr="00EA3742">
        <w:t>hose programmes were not effective</w:t>
      </w:r>
      <w:r>
        <w:t>, t</w:t>
      </w:r>
      <w:r w:rsidRPr="00EA3742">
        <w:t>hey were given hope that if they</w:t>
      </w:r>
      <w:r>
        <w:t xml:space="preserve"> did those</w:t>
      </w:r>
      <w:r w:rsidRPr="00EA3742">
        <w:t xml:space="preserve"> programmes</w:t>
      </w:r>
      <w:r>
        <w:t xml:space="preserve"> they would be released.</w:t>
      </w:r>
      <w:r>
        <w:t xml:space="preserve"> </w:t>
      </w:r>
      <w:r>
        <w:t xml:space="preserve">That </w:t>
      </w:r>
      <w:r w:rsidRPr="00EA3742">
        <w:t>did</w:t>
      </w:r>
      <w:r w:rsidRPr="00EA3742">
        <w:t xml:space="preserve"> not materialise, </w:t>
      </w:r>
      <w:r>
        <w:t xml:space="preserve">so </w:t>
      </w:r>
      <w:r w:rsidRPr="00EA3742">
        <w:t>the last and biggest lesson we learned is that when you offer something</w:t>
      </w:r>
      <w:r>
        <w:t>,</w:t>
      </w:r>
      <w:r w:rsidRPr="00EA3742">
        <w:t xml:space="preserve"> it needs to be evidence</w:t>
      </w:r>
      <w:r>
        <w:t xml:space="preserve"> </w:t>
      </w:r>
      <w:r w:rsidRPr="00EA3742">
        <w:t xml:space="preserve">based; </w:t>
      </w:r>
      <w:r>
        <w:t>i</w:t>
      </w:r>
      <w:r w:rsidRPr="00EA3742">
        <w:t>t needs to be shown to work</w:t>
      </w:r>
      <w:r w:rsidRPr="00590AEE">
        <w:t xml:space="preserve"> and it needs to be delivered in a manner that is available, because </w:t>
      </w:r>
      <w:r>
        <w:t>e</w:t>
      </w:r>
      <w:r w:rsidRPr="00590AEE">
        <w:t>ven</w:t>
      </w:r>
      <w:r>
        <w:t xml:space="preserve"> for</w:t>
      </w:r>
      <w:r w:rsidRPr="00590AEE">
        <w:t xml:space="preserve"> the programmes that were </w:t>
      </w:r>
      <w:r w:rsidRPr="00590AEE">
        <w:t>not evidence</w:t>
      </w:r>
      <w:r>
        <w:t xml:space="preserve"> </w:t>
      </w:r>
      <w:r w:rsidRPr="00590AEE">
        <w:t>based and did not</w:t>
      </w:r>
      <w:r>
        <w:t xml:space="preserve"> </w:t>
      </w:r>
      <w:r w:rsidRPr="00590AEE">
        <w:t>work</w:t>
      </w:r>
      <w:r>
        <w:t xml:space="preserve"> </w:t>
      </w:r>
      <w:r w:rsidRPr="00590AEE">
        <w:t>individuals h</w:t>
      </w:r>
      <w:r>
        <w:t>ad</w:t>
      </w:r>
      <w:r w:rsidRPr="00590AEE">
        <w:t xml:space="preserve"> to wait for a very long period of time</w:t>
      </w:r>
      <w:r>
        <w:t xml:space="preserve">. </w:t>
      </w:r>
      <w:r>
        <w:t>They</w:t>
      </w:r>
      <w:r w:rsidRPr="00590AEE">
        <w:t xml:space="preserve"> lived</w:t>
      </w:r>
      <w:r>
        <w:t xml:space="preserve"> in</w:t>
      </w:r>
      <w:r w:rsidRPr="00590AEE">
        <w:t xml:space="preserve"> hope that </w:t>
      </w:r>
      <w:r>
        <w:t>they</w:t>
      </w:r>
      <w:r>
        <w:t xml:space="preserve"> would get to the offender </w:t>
      </w:r>
      <w:r w:rsidRPr="00590AEE">
        <w:t xml:space="preserve">programme </w:t>
      </w:r>
      <w:r>
        <w:t>that</w:t>
      </w:r>
      <w:r w:rsidRPr="00590AEE">
        <w:t xml:space="preserve"> would deliver a result</w:t>
      </w:r>
      <w:r>
        <w:t>. There w</w:t>
      </w:r>
      <w:r w:rsidRPr="00590AEE">
        <w:t xml:space="preserve">ere long delays in getting there, but even when they got </w:t>
      </w:r>
      <w:r w:rsidRPr="00590AEE">
        <w:t>there th</w:t>
      </w:r>
      <w:r>
        <w:t>e</w:t>
      </w:r>
      <w:r w:rsidRPr="00590AEE">
        <w:t xml:space="preserve"> programme</w:t>
      </w:r>
      <w:r>
        <w:t>s</w:t>
      </w:r>
      <w:r w:rsidRPr="00590AEE">
        <w:t xml:space="preserve"> did not work. </w:t>
      </w:r>
      <w:r>
        <w:t>I</w:t>
      </w:r>
      <w:r w:rsidRPr="00590AEE">
        <w:t>t</w:t>
      </w:r>
      <w:r>
        <w:t xml:space="preserve"> </w:t>
      </w:r>
      <w:r>
        <w:t xml:space="preserve">only </w:t>
      </w:r>
      <w:r>
        <w:t xml:space="preserve">led to, “Well, you’re still </w:t>
      </w:r>
      <w:r w:rsidRPr="00ED69AE">
        <w:t>risky, so you stay in.</w:t>
      </w:r>
      <w:r>
        <w:t>”</w:t>
      </w:r>
      <w:r w:rsidRPr="00ED69AE">
        <w:t xml:space="preserve"> That trauma has left us with a group of IPP prisoners</w:t>
      </w:r>
      <w:r>
        <w:t xml:space="preserve"> </w:t>
      </w:r>
      <w:r w:rsidRPr="00ED69AE">
        <w:t xml:space="preserve">who </w:t>
      </w:r>
      <w:r>
        <w:t xml:space="preserve">in my opinion </w:t>
      </w:r>
      <w:r w:rsidRPr="00ED69AE">
        <w:t>have developed mental illness in that context</w:t>
      </w:r>
      <w:r>
        <w:t>,</w:t>
      </w:r>
      <w:r w:rsidRPr="00ED69AE">
        <w:t xml:space="preserve"> and</w:t>
      </w:r>
      <w:r>
        <w:t xml:space="preserve"> they</w:t>
      </w:r>
      <w:r w:rsidRPr="00ED69AE">
        <w:t xml:space="preserve"> are incarcerated long term. I am </w:t>
      </w:r>
      <w:r w:rsidRPr="00ED69AE">
        <w:t>talking about that group of patients as prisoners, especially those on low tariff</w:t>
      </w:r>
      <w:r>
        <w:t>s</w:t>
      </w:r>
      <w:r>
        <w:t>. It</w:t>
      </w:r>
      <w:r w:rsidRPr="002C514C">
        <w:t xml:space="preserve"> applies less </w:t>
      </w:r>
      <w:r>
        <w:t>t</w:t>
      </w:r>
      <w:r w:rsidRPr="002C514C">
        <w:t>o those who have discretionary life sentences in any cas</w:t>
      </w:r>
      <w:r>
        <w:t>e. It d</w:t>
      </w:r>
      <w:r w:rsidRPr="002C514C">
        <w:t>oes not apply to them.</w:t>
      </w:r>
      <w:r>
        <w:t xml:space="preserve"> </w:t>
      </w:r>
    </w:p>
    <w:p w:rsidR="002C514C" w:rsidP="002C514C">
      <w:pPr>
        <w:pStyle w:val="Remark"/>
      </w:pPr>
      <w:sdt>
        <w:sdtPr>
          <w:alias w:val="Member"/>
          <w:tag w:val="&lt;Member mnisId='1601' dodsId='34498'&gt;"/>
          <w:id w:val="-150367164"/>
          <w:placeholder>
            <w:docPart w:val="DefaultPlaceholder_-1854013440"/>
          </w:placeholder>
          <w:richText/>
        </w:sdtPr>
        <w:sdtContent>
          <w:r w:rsidRPr="002C514C">
            <w:rPr>
              <w:b/>
            </w:rPr>
            <w:t>Chair:</w:t>
          </w:r>
        </w:sdtContent>
      </w:sdt>
      <w:r>
        <w:t xml:space="preserve"> </w:t>
      </w:r>
      <w:r w:rsidRPr="002C514C">
        <w:t>Thank you very much</w:t>
      </w:r>
      <w:r>
        <w:t>;</w:t>
      </w:r>
      <w:r w:rsidRPr="002C514C">
        <w:t xml:space="preserve"> that is very clear.</w:t>
      </w:r>
    </w:p>
    <w:p w:rsidR="00424AFF" w:rsidRPr="00424AFF" w:rsidP="002C514C">
      <w:pPr>
        <w:pStyle w:val="Question"/>
        <w:rPr>
          <w:lang w:val="en-US"/>
        </w:rPr>
      </w:pPr>
      <w:sdt>
        <w:sdtPr>
          <w:alias w:val="Member"/>
          <w:tag w:val="&lt;Member mnisId='4860' dodsId=''&gt;"/>
          <w:id w:val="-1474359063"/>
          <w:placeholder>
            <w:docPart w:val="DefaultPlaceholder_-1854013440"/>
          </w:placeholder>
          <w:richText/>
        </w:sdtPr>
        <w:sdtContent>
          <w:r w:rsidRPr="002C514C">
            <w:rPr>
              <w:b/>
            </w:rPr>
            <w:t>Dr Mullan:</w:t>
          </w:r>
        </w:sdtContent>
      </w:sdt>
      <w:r>
        <w:t xml:space="preserve"> </w:t>
      </w:r>
      <w:r w:rsidRPr="002C514C">
        <w:t>You h</w:t>
      </w:r>
      <w:r w:rsidRPr="002C514C">
        <w:t>ave talked about the programmes not being evidence based. At the time the programmes were picked</w:t>
      </w:r>
      <w:r>
        <w:t>,</w:t>
      </w:r>
      <w:r w:rsidRPr="002C514C">
        <w:t xml:space="preserve"> were there evidence</w:t>
      </w:r>
      <w:r>
        <w:t>-based</w:t>
      </w:r>
      <w:r w:rsidRPr="002C514C">
        <w:t xml:space="preserve"> programmes that could have been chosen, or is it an evolving area</w:t>
      </w:r>
      <w:r>
        <w:t xml:space="preserve"> and</w:t>
      </w:r>
      <w:r w:rsidRPr="002C514C">
        <w:t xml:space="preserve"> at the time the</w:t>
      </w:r>
      <w:r>
        <w:t>re</w:t>
      </w:r>
      <w:r w:rsidRPr="002C514C">
        <w:t xml:space="preserve"> were no evidence</w:t>
      </w:r>
      <w:r>
        <w:t>-</w:t>
      </w:r>
      <w:r w:rsidRPr="002C514C">
        <w:t xml:space="preserve">based </w:t>
      </w:r>
      <w:r w:rsidRPr="002C514C">
        <w:t>programmes?</w:t>
      </w:r>
    </w:p>
    <w:p w:rsidR="00424AFF" w:rsidP="00424AFF">
      <w:pPr>
        <w:pStyle w:val="Answer"/>
      </w:pPr>
      <w:sdt>
        <w:sdtPr>
          <w:alias w:val="Witness"/>
          <w:id w:val="1251467039"/>
          <w:placeholder>
            <w:docPart w:val="DefaultPlaceholder_-1854013440"/>
          </w:placeholder>
          <w:richText/>
        </w:sdtPr>
        <w:sdtContent>
          <w:r w:rsidRPr="00424AFF">
            <w:rPr>
              <w:b/>
              <w:i/>
            </w:rPr>
            <w:t>Dr Maganty:</w:t>
          </w:r>
        </w:sdtContent>
      </w:sdt>
      <w:r>
        <w:t xml:space="preserve"> </w:t>
      </w:r>
      <w:r>
        <w:t>I</w:t>
      </w:r>
      <w:r w:rsidRPr="00424AFF">
        <w:t xml:space="preserve">t was an evolving area. </w:t>
      </w:r>
      <w:r>
        <w:t xml:space="preserve">It </w:t>
      </w:r>
      <w:r w:rsidRPr="00424AFF">
        <w:t xml:space="preserve">was set up </w:t>
      </w:r>
      <w:r>
        <w:t>such</w:t>
      </w:r>
      <w:r w:rsidRPr="00424AFF">
        <w:t xml:space="preserve"> that </w:t>
      </w:r>
      <w:r>
        <w:t>the sentences</w:t>
      </w:r>
      <w:r>
        <w:t>,</w:t>
      </w:r>
      <w:r>
        <w:t xml:space="preserve"> the pre</w:t>
      </w:r>
      <w:r>
        <w:t>ven</w:t>
      </w:r>
      <w:r w:rsidRPr="00424AFF">
        <w:t>tive detention</w:t>
      </w:r>
      <w:r>
        <w:t>,</w:t>
      </w:r>
      <w:r w:rsidRPr="00424AFF">
        <w:t xml:space="preserve"> came in</w:t>
      </w:r>
      <w:r>
        <w:t xml:space="preserve"> first</w:t>
      </w:r>
      <w:r>
        <w:t>,</w:t>
      </w:r>
      <w:r w:rsidRPr="00424AFF">
        <w:t xml:space="preserve"> and then</w:t>
      </w:r>
      <w:r>
        <w:t xml:space="preserve"> </w:t>
      </w:r>
      <w:r>
        <w:t>they</w:t>
      </w:r>
      <w:r>
        <w:t xml:space="preserve"> said, “Well, we’ve got the</w:t>
      </w:r>
      <w:r w:rsidRPr="00424AFF">
        <w:t xml:space="preserve"> individuals here, </w:t>
      </w:r>
      <w:r>
        <w:t xml:space="preserve">so </w:t>
      </w:r>
      <w:r w:rsidRPr="00424AFF">
        <w:t>let</w:t>
      </w:r>
      <w:r>
        <w:t>’</w:t>
      </w:r>
      <w:r w:rsidRPr="00424AFF">
        <w:t>s</w:t>
      </w:r>
      <w:r>
        <w:t xml:space="preserve"> look at what we</w:t>
      </w:r>
      <w:r w:rsidRPr="00424AFF">
        <w:t xml:space="preserve"> can deliver</w:t>
      </w:r>
      <w:r>
        <w:t xml:space="preserve"> for</w:t>
      </w:r>
      <w:r w:rsidRPr="00424AFF">
        <w:t xml:space="preserve"> them and learn from</w:t>
      </w:r>
      <w:r>
        <w:t xml:space="preserve"> that</w:t>
      </w:r>
      <w:r w:rsidRPr="00424AFF">
        <w:t>.</w:t>
      </w:r>
      <w:r>
        <w:t>”</w:t>
      </w:r>
      <w:r w:rsidRPr="00424AFF">
        <w:t xml:space="preserve"> It was an experiment</w:t>
      </w:r>
      <w:r>
        <w:t xml:space="preserve"> and, s</w:t>
      </w:r>
      <w:r w:rsidRPr="00424AFF">
        <w:t>adly, in many cases it has not worked.</w:t>
      </w:r>
    </w:p>
    <w:p w:rsidR="00424AFF" w:rsidRPr="00424AFF" w:rsidP="00424AFF">
      <w:pPr>
        <w:pStyle w:val="Question"/>
        <w:rPr>
          <w:lang w:val="en-US"/>
        </w:rPr>
      </w:pPr>
      <w:sdt>
        <w:sdtPr>
          <w:alias w:val="Member"/>
          <w:tag w:val="&lt;Member mnisId='4860' dodsId=''&gt;"/>
          <w:id w:val="48350312"/>
          <w:placeholder>
            <w:docPart w:val="DefaultPlaceholder_-1854013440"/>
          </w:placeholder>
          <w:richText/>
        </w:sdtPr>
        <w:sdtContent>
          <w:r w:rsidRPr="00424AFF">
            <w:rPr>
              <w:b/>
            </w:rPr>
            <w:t>Dr Mullan:</w:t>
          </w:r>
        </w:sdtContent>
      </w:sdt>
      <w:r>
        <w:t xml:space="preserve"> </w:t>
      </w:r>
      <w:r w:rsidRPr="00424AFF">
        <w:t>A</w:t>
      </w:r>
      <w:r>
        <w:t>re</w:t>
      </w:r>
      <w:r w:rsidRPr="00424AFF">
        <w:t xml:space="preserve"> there well</w:t>
      </w:r>
      <w:r>
        <w:t>-</w:t>
      </w:r>
      <w:r w:rsidRPr="00424AFF">
        <w:t>established evidence</w:t>
      </w:r>
      <w:r>
        <w:t>-</w:t>
      </w:r>
      <w:r w:rsidRPr="00424AFF">
        <w:t>based programmes</w:t>
      </w:r>
      <w:r>
        <w:t xml:space="preserve"> now</w:t>
      </w:r>
      <w:r w:rsidRPr="00424AFF">
        <w:t xml:space="preserve">? If </w:t>
      </w:r>
      <w:r>
        <w:t>there are</w:t>
      </w:r>
      <w:r w:rsidRPr="00424AFF">
        <w:t xml:space="preserve">, what </w:t>
      </w:r>
      <w:r>
        <w:t>sort</w:t>
      </w:r>
      <w:r w:rsidRPr="00424AFF">
        <w:t xml:space="preserve"> of success rates do they achieve, and how </w:t>
      </w:r>
      <w:r>
        <w:t>are they</w:t>
      </w:r>
      <w:r w:rsidRPr="00424AFF">
        <w:t xml:space="preserve"> measured?</w:t>
      </w:r>
    </w:p>
    <w:p w:rsidR="00327952" w:rsidP="00424AFF">
      <w:pPr>
        <w:pStyle w:val="Answer"/>
      </w:pPr>
      <w:sdt>
        <w:sdtPr>
          <w:alias w:val="Witness"/>
          <w:id w:val="1433170550"/>
          <w:placeholder>
            <w:docPart w:val="DefaultPlaceholder_-1854013440"/>
          </w:placeholder>
          <w:richText/>
        </w:sdtPr>
        <w:sdtContent>
          <w:r w:rsidRPr="00424AFF">
            <w:rPr>
              <w:b/>
              <w:i/>
            </w:rPr>
            <w:t>Dr Maganty:</w:t>
          </w:r>
        </w:sdtContent>
      </w:sdt>
      <w:r>
        <w:t xml:space="preserve"> </w:t>
      </w:r>
      <w:r w:rsidRPr="00424AFF">
        <w:t xml:space="preserve">In </w:t>
      </w:r>
      <w:r>
        <w:t xml:space="preserve">a therapeutic setting, in </w:t>
      </w:r>
      <w:r w:rsidRPr="00424AFF">
        <w:t>an in</w:t>
      </w:r>
      <w:r>
        <w:t>-</w:t>
      </w:r>
      <w:r w:rsidRPr="00424AFF">
        <w:t>patient NH</w:t>
      </w:r>
      <w:r>
        <w:t>S</w:t>
      </w:r>
      <w:r w:rsidRPr="00424AFF">
        <w:t xml:space="preserve"> hospital setting</w:t>
      </w:r>
      <w:r>
        <w:t>,</w:t>
      </w:r>
      <w:r w:rsidRPr="00424AFF">
        <w:t xml:space="preserve"> they would have</w:t>
      </w:r>
      <w:r>
        <w:t xml:space="preserve"> a success rate of</w:t>
      </w:r>
      <w:r w:rsidRPr="00424AFF">
        <w:t xml:space="preserve"> more than</w:t>
      </w:r>
      <w:r>
        <w:t xml:space="preserve"> </w:t>
      </w:r>
      <w:r w:rsidRPr="00424AFF">
        <w:t>50% among that group of individuals. I am not talking about the severe end of the spectrum</w:t>
      </w:r>
      <w:r>
        <w:t>; I am</w:t>
      </w:r>
      <w:r w:rsidRPr="00424AFF">
        <w:t xml:space="preserve"> talking about the less severe end of the spectrum, es</w:t>
      </w:r>
      <w:r w:rsidRPr="00424AFF">
        <w:t>pecially non</w:t>
      </w:r>
      <w:r>
        <w:t>-</w:t>
      </w:r>
      <w:r w:rsidRPr="00424AFF">
        <w:t>sex offending individuals</w:t>
      </w:r>
      <w:r>
        <w:t xml:space="preserve">. For those, the </w:t>
      </w:r>
      <w:r w:rsidRPr="00424AFF">
        <w:t>success rate is very good</w:t>
      </w:r>
      <w:r w:rsidRPr="00071126">
        <w:t>. We have</w:t>
      </w:r>
      <w:r>
        <w:t xml:space="preserve"> </w:t>
      </w:r>
      <w:r>
        <w:t>information</w:t>
      </w:r>
      <w:r>
        <w:t xml:space="preserve"> as to</w:t>
      </w:r>
      <w:r>
        <w:t xml:space="preserve"> why a hospital</w:t>
      </w:r>
      <w:r>
        <w:t>,</w:t>
      </w:r>
      <w:r>
        <w:t xml:space="preserve"> or </w:t>
      </w:r>
      <w:r>
        <w:t xml:space="preserve">a </w:t>
      </w:r>
      <w:r w:rsidRPr="00071126">
        <w:t>therapeutic pathway akin to an NH</w:t>
      </w:r>
      <w:r>
        <w:t>S</w:t>
      </w:r>
      <w:r w:rsidRPr="00071126">
        <w:t xml:space="preserve"> hospital</w:t>
      </w:r>
      <w:r>
        <w:t>,</w:t>
      </w:r>
      <w:r w:rsidRPr="0099456A">
        <w:t xml:space="preserve"> can be very </w:t>
      </w:r>
      <w:r>
        <w:t xml:space="preserve">easily </w:t>
      </w:r>
      <w:r w:rsidRPr="0099456A">
        <w:t xml:space="preserve">successful, but the difficulty is </w:t>
      </w:r>
      <w:r w:rsidRPr="00FD64AF">
        <w:t>availability and</w:t>
      </w:r>
      <w:r>
        <w:t xml:space="preserve"> how the</w:t>
      </w:r>
      <w:r w:rsidRPr="00FD64AF">
        <w:t xml:space="preserve"> secu</w:t>
      </w:r>
      <w:r w:rsidRPr="00FD64AF">
        <w:t>re hospitals, including mine, end up screening individuals.</w:t>
      </w:r>
      <w:r>
        <w:t xml:space="preserve"> F</w:t>
      </w:r>
      <w:r w:rsidRPr="00FD64AF">
        <w:t>or example, if you are an IPP prisoner</w:t>
      </w:r>
      <w:r>
        <w:t>,</w:t>
      </w:r>
      <w:r w:rsidRPr="00FD64AF">
        <w:t xml:space="preserve"> you would not get ahead in the</w:t>
      </w:r>
      <w:r>
        <w:t xml:space="preserve"> queue; </w:t>
      </w:r>
      <w:r w:rsidRPr="00327952">
        <w:t>you would be in the same queue as everybody else</w:t>
      </w:r>
      <w:r>
        <w:t>.</w:t>
      </w:r>
    </w:p>
    <w:p w:rsidR="00327952" w:rsidRPr="00327952" w:rsidP="00327952">
      <w:pPr>
        <w:pStyle w:val="Question"/>
        <w:rPr>
          <w:lang w:val="en-US"/>
        </w:rPr>
      </w:pPr>
      <w:sdt>
        <w:sdtPr>
          <w:alias w:val="Member"/>
          <w:tag w:val="&lt;Member mnisId='4860' dodsId=''&gt;"/>
          <w:id w:val="1546636200"/>
          <w:placeholder>
            <w:docPart w:val="DefaultPlaceholder_-1854013440"/>
          </w:placeholder>
          <w:richText/>
        </w:sdtPr>
        <w:sdtContent>
          <w:r w:rsidRPr="00327952">
            <w:rPr>
              <w:b/>
            </w:rPr>
            <w:t>Dr Mullan:</w:t>
          </w:r>
        </w:sdtContent>
      </w:sdt>
      <w:r>
        <w:t xml:space="preserve"> </w:t>
      </w:r>
      <w:r>
        <w:t>H</w:t>
      </w:r>
      <w:r w:rsidRPr="00327952">
        <w:t>ow are you defining success? Is that looking at</w:t>
      </w:r>
      <w:r>
        <w:t xml:space="preserve"> their</w:t>
      </w:r>
      <w:r w:rsidRPr="00327952">
        <w:t xml:space="preserve"> views, attitudes and behaviour, or is it reoffending</w:t>
      </w:r>
      <w:r>
        <w:t>?</w:t>
      </w:r>
    </w:p>
    <w:p w:rsidR="00327952" w:rsidP="00327952">
      <w:pPr>
        <w:pStyle w:val="Answer"/>
      </w:pPr>
      <w:sdt>
        <w:sdtPr>
          <w:alias w:val="Witness"/>
          <w:id w:val="326252535"/>
          <w:placeholder>
            <w:docPart w:val="DefaultPlaceholder_-1854013440"/>
          </w:placeholder>
          <w:richText/>
        </w:sdtPr>
        <w:sdtContent>
          <w:r w:rsidRPr="00327952">
            <w:rPr>
              <w:b/>
              <w:i/>
            </w:rPr>
            <w:t>Dr Maganty:</w:t>
          </w:r>
        </w:sdtContent>
      </w:sdt>
      <w:r>
        <w:t xml:space="preserve"> </w:t>
      </w:r>
      <w:r>
        <w:t>I</w:t>
      </w:r>
      <w:r w:rsidRPr="00327952">
        <w:t>t is</w:t>
      </w:r>
      <w:r>
        <w:t xml:space="preserve"> </w:t>
      </w:r>
      <w:r w:rsidRPr="00327952">
        <w:t xml:space="preserve">defined as being discharged into the community and living a successful life, by which I mean a life </w:t>
      </w:r>
      <w:r>
        <w:t>that</w:t>
      </w:r>
      <w:r w:rsidRPr="00327952">
        <w:t xml:space="preserve"> is non</w:t>
      </w:r>
      <w:r>
        <w:noBreakHyphen/>
      </w:r>
      <w:r w:rsidRPr="00327952">
        <w:t>offending and not returning to hospital.</w:t>
      </w:r>
    </w:p>
    <w:p w:rsidR="00327952" w:rsidRPr="00327952" w:rsidP="00327952">
      <w:pPr>
        <w:pStyle w:val="Question"/>
        <w:rPr>
          <w:lang w:val="en-US"/>
        </w:rPr>
      </w:pPr>
      <w:sdt>
        <w:sdtPr>
          <w:alias w:val="Member"/>
          <w:tag w:val="&lt;Member mnisId='1601' dodsId='34498'&gt;"/>
          <w:id w:val="326628759"/>
          <w:placeholder>
            <w:docPart w:val="DefaultPlaceholder_-1854013440"/>
          </w:placeholder>
          <w:richText/>
        </w:sdtPr>
        <w:sdtContent>
          <w:r w:rsidRPr="00327952">
            <w:rPr>
              <w:b/>
            </w:rPr>
            <w:t>Chair:</w:t>
          </w:r>
        </w:sdtContent>
      </w:sdt>
      <w:r>
        <w:t xml:space="preserve"> </w:t>
      </w:r>
      <w:r>
        <w:t xml:space="preserve">That’s very helpful. Thank you. </w:t>
      </w:r>
      <w:r w:rsidRPr="00327952">
        <w:t xml:space="preserve">As you said, this is not </w:t>
      </w:r>
      <w:r>
        <w:t xml:space="preserve">a homogeneous group and, as you also </w:t>
      </w:r>
      <w:r>
        <w:t xml:space="preserve">pointed out, the </w:t>
      </w:r>
      <w:r w:rsidRPr="00327952">
        <w:t xml:space="preserve">index offences will </w:t>
      </w:r>
      <w:r>
        <w:t>va</w:t>
      </w:r>
      <w:r w:rsidRPr="00327952">
        <w:t>ry considerably in terms of severity and public risk potentially as well. In terms of any reform or changes, does it follow logically that you cannot do a one</w:t>
      </w:r>
      <w:r>
        <w:t>-</w:t>
      </w:r>
      <w:r w:rsidRPr="00327952">
        <w:t>size</w:t>
      </w:r>
      <w:r>
        <w:t>-</w:t>
      </w:r>
      <w:r w:rsidRPr="00327952">
        <w:t>fits</w:t>
      </w:r>
      <w:r>
        <w:t>-</w:t>
      </w:r>
      <w:r w:rsidRPr="00327952">
        <w:t>all reform, or can you?</w:t>
      </w:r>
    </w:p>
    <w:p w:rsidR="00327952" w:rsidP="00327952">
      <w:pPr>
        <w:pStyle w:val="Answer"/>
      </w:pPr>
      <w:sdt>
        <w:sdtPr>
          <w:alias w:val="Witness"/>
          <w:id w:val="-911625371"/>
          <w:placeholder>
            <w:docPart w:val="DefaultPlaceholder_-1854013440"/>
          </w:placeholder>
          <w:richText/>
        </w:sdtPr>
        <w:sdtContent>
          <w:r w:rsidRPr="00327952">
            <w:rPr>
              <w:b/>
              <w:i/>
            </w:rPr>
            <w:t>Dr Maganty:</w:t>
          </w:r>
        </w:sdtContent>
      </w:sdt>
      <w:r>
        <w:t xml:space="preserve"> </w:t>
      </w:r>
      <w:r w:rsidRPr="00327952">
        <w:t>In my view</w:t>
      </w:r>
      <w:r w:rsidRPr="00327952">
        <w:t xml:space="preserve">, you cannot </w:t>
      </w:r>
      <w:r>
        <w:t xml:space="preserve">have </w:t>
      </w:r>
      <w:r w:rsidRPr="00327952">
        <w:t>a one</w:t>
      </w:r>
      <w:r>
        <w:t>-</w:t>
      </w:r>
      <w:r w:rsidRPr="00327952">
        <w:t>size</w:t>
      </w:r>
      <w:r>
        <w:t>-</w:t>
      </w:r>
      <w:r w:rsidRPr="00327952">
        <w:t>fits</w:t>
      </w:r>
      <w:r>
        <w:t>-</w:t>
      </w:r>
      <w:r w:rsidRPr="00327952">
        <w:t>all</w:t>
      </w:r>
      <w:r>
        <w:t xml:space="preserve"> approach</w:t>
      </w:r>
      <w:r w:rsidRPr="00327952">
        <w:t xml:space="preserve">. They are </w:t>
      </w:r>
      <w:r>
        <w:t xml:space="preserve">a </w:t>
      </w:r>
      <w:r w:rsidRPr="00327952">
        <w:t xml:space="preserve">heterogeneous group </w:t>
      </w:r>
      <w:r>
        <w:t>and it needs</w:t>
      </w:r>
      <w:r w:rsidRPr="00327952">
        <w:t xml:space="preserve"> to be looked at differently</w:t>
      </w:r>
      <w:r>
        <w:t>.</w:t>
      </w:r>
      <w:r w:rsidRPr="00327952">
        <w:t xml:space="preserve"> </w:t>
      </w:r>
      <w:r>
        <w:t xml:space="preserve">The </w:t>
      </w:r>
      <w:r w:rsidRPr="00327952">
        <w:t>group can be successful</w:t>
      </w:r>
      <w:r>
        <w:t>ly rehabilitated</w:t>
      </w:r>
      <w:r>
        <w:t>.</w:t>
      </w:r>
      <w:r w:rsidRPr="00327952">
        <w:t xml:space="preserve"> Perhaps </w:t>
      </w:r>
      <w:r>
        <w:t xml:space="preserve">it </w:t>
      </w:r>
      <w:r w:rsidRPr="00327952">
        <w:t>needs to be looked at much more urgently than the others.</w:t>
      </w:r>
    </w:p>
    <w:p w:rsidR="00327952" w:rsidRPr="00327952" w:rsidP="00327952">
      <w:pPr>
        <w:pStyle w:val="Question"/>
        <w:rPr>
          <w:lang w:val="en-US"/>
        </w:rPr>
      </w:pPr>
      <w:sdt>
        <w:sdtPr>
          <w:alias w:val="Member"/>
          <w:tag w:val="&lt;Member mnisId='1601' dodsId='34498'&gt;"/>
          <w:id w:val="718874310"/>
          <w:placeholder>
            <w:docPart w:val="DefaultPlaceholder_-1854013440"/>
          </w:placeholder>
          <w:richText/>
        </w:sdtPr>
        <w:sdtContent>
          <w:r w:rsidRPr="00327952">
            <w:rPr>
              <w:b/>
            </w:rPr>
            <w:t>Chair:</w:t>
          </w:r>
        </w:sdtContent>
      </w:sdt>
      <w:r>
        <w:t xml:space="preserve"> </w:t>
      </w:r>
      <w:r>
        <w:t>T</w:t>
      </w:r>
      <w:r w:rsidRPr="00327952">
        <w:t xml:space="preserve">hat is the </w:t>
      </w:r>
      <w:r w:rsidRPr="00327952">
        <w:t>group you have just referred</w:t>
      </w:r>
      <w:r>
        <w:t xml:space="preserve"> to</w:t>
      </w:r>
      <w:r>
        <w:t>.</w:t>
      </w:r>
    </w:p>
    <w:p w:rsidR="00327952" w:rsidP="00327952">
      <w:pPr>
        <w:pStyle w:val="Answer"/>
      </w:pPr>
      <w:sdt>
        <w:sdtPr>
          <w:alias w:val="Witness"/>
          <w:id w:val="1315841815"/>
          <w:placeholder>
            <w:docPart w:val="DefaultPlaceholder_-1854013440"/>
          </w:placeholder>
          <w:richText/>
        </w:sdtPr>
        <w:sdtContent>
          <w:r w:rsidRPr="00327952">
            <w:rPr>
              <w:b/>
              <w:i/>
            </w:rPr>
            <w:t>Dr Maganty:</w:t>
          </w:r>
        </w:sdtContent>
      </w:sdt>
      <w:r>
        <w:t xml:space="preserve"> </w:t>
      </w:r>
      <w:r w:rsidRPr="00327952">
        <w:t>Yes.</w:t>
      </w:r>
    </w:p>
    <w:p w:rsidR="009A1E68" w:rsidP="00327952">
      <w:pPr>
        <w:pStyle w:val="Question"/>
      </w:pPr>
      <w:sdt>
        <w:sdtPr>
          <w:alias w:val="Member"/>
          <w:tag w:val="&lt;Member mnisId='4826' dodsId=''&gt;"/>
          <w:id w:val="2114323499"/>
          <w:placeholder>
            <w:docPart w:val="DefaultPlaceholder_-1854013440"/>
          </w:placeholder>
          <w:richText/>
        </w:sdtPr>
        <w:sdtContent>
          <w:r w:rsidRPr="00327952">
            <w:rPr>
              <w:b/>
            </w:rPr>
            <w:t>Laura Farris:</w:t>
          </w:r>
        </w:sdtContent>
      </w:sdt>
      <w:r>
        <w:t xml:space="preserve"> </w:t>
      </w:r>
      <w:r w:rsidRPr="00327952">
        <w:t>I have a couple of follow-up questions on what you have just said. When</w:t>
      </w:r>
      <w:r>
        <w:t xml:space="preserve"> you are</w:t>
      </w:r>
      <w:r w:rsidRPr="00327952">
        <w:t xml:space="preserve"> talking about low-level offenders</w:t>
      </w:r>
      <w:r w:rsidRPr="009A1E68">
        <w:t xml:space="preserve">, do you think they understand what is required of them to satisfy the </w:t>
      </w:r>
      <w:r>
        <w:t>Parole Board</w:t>
      </w:r>
      <w:r w:rsidRPr="009A1E68">
        <w:t xml:space="preserve"> that they would be suitable for release, or is it unclear what thresholds they need to meet to do that?</w:t>
      </w:r>
    </w:p>
    <w:p w:rsidR="003F5154" w:rsidRPr="003F5154" w:rsidP="009A1E68">
      <w:pPr>
        <w:pStyle w:val="Answer"/>
      </w:pPr>
      <w:sdt>
        <w:sdtPr>
          <w:alias w:val="Witness"/>
          <w:id w:val="923988837"/>
          <w:placeholder>
            <w:docPart w:val="DefaultPlaceholder_-1854013440"/>
          </w:placeholder>
          <w:richText/>
        </w:sdtPr>
        <w:sdtContent>
          <w:r w:rsidRPr="009A1E68">
            <w:rPr>
              <w:b/>
              <w:i/>
            </w:rPr>
            <w:t>Dr Maganty:</w:t>
          </w:r>
        </w:sdtContent>
      </w:sdt>
      <w:r>
        <w:t xml:space="preserve"> </w:t>
      </w:r>
      <w:r w:rsidRPr="009A1E68">
        <w:t xml:space="preserve">Perhaps I can illustrate this with an example. I have </w:t>
      </w:r>
      <w:r w:rsidRPr="009A1E68">
        <w:t>a patient currently in my hospital. I will call him John, but that is not his real name</w:t>
      </w:r>
      <w:r w:rsidRPr="009410E4">
        <w:t>. He was born in 1983. In 1999</w:t>
      </w:r>
      <w:r>
        <w:t>,</w:t>
      </w:r>
      <w:r w:rsidRPr="009410E4">
        <w:t xml:space="preserve"> at the age of 17 he committed an offence</w:t>
      </w:r>
      <w:r>
        <w:t>,</w:t>
      </w:r>
      <w:r w:rsidRPr="009410E4">
        <w:t xml:space="preserve"> which was a street robbery involving the theft of a mobile phone from a 16</w:t>
      </w:r>
      <w:r>
        <w:noBreakHyphen/>
      </w:r>
      <w:r w:rsidRPr="009410E4">
        <w:t>year</w:t>
      </w:r>
      <w:r>
        <w:t>-</w:t>
      </w:r>
      <w:r w:rsidRPr="009410E4">
        <w:t>old. In 200</w:t>
      </w:r>
      <w:r>
        <w:t xml:space="preserve">6, </w:t>
      </w:r>
      <w:r w:rsidRPr="009410E4">
        <w:t>s</w:t>
      </w:r>
      <w:r w:rsidRPr="009410E4">
        <w:t>even years later, he committed a further offence</w:t>
      </w:r>
      <w:r>
        <w:t>,</w:t>
      </w:r>
      <w:r w:rsidRPr="009410E4">
        <w:t xml:space="preserve"> which involved a fake Rolex watch in a nightclub. He got an IPP </w:t>
      </w:r>
      <w:r>
        <w:t xml:space="preserve">and his </w:t>
      </w:r>
      <w:r w:rsidRPr="009410E4">
        <w:t>tariff was a year. He was my patient</w:t>
      </w:r>
      <w:r w:rsidRPr="003F5154">
        <w:t xml:space="preserve"> as soon as he came into prison 15 years ago. Initially, he was a young man who was taking drugs b</w:t>
      </w:r>
      <w:r w:rsidRPr="003F5154">
        <w:t xml:space="preserve">ut was not mentally </w:t>
      </w:r>
      <w:r>
        <w:t>ill</w:t>
      </w:r>
      <w:r>
        <w:t>.</w:t>
      </w:r>
      <w:r w:rsidRPr="003F5154">
        <w:t xml:space="preserve"> He was </w:t>
      </w:r>
      <w:r>
        <w:t>anti</w:t>
      </w:r>
      <w:r w:rsidRPr="003F5154">
        <w:t>social but not in an extreme manner</w:t>
      </w:r>
      <w:r>
        <w:t>. I</w:t>
      </w:r>
      <w:r w:rsidRPr="003F5154">
        <w:t xml:space="preserve">n 2013 </w:t>
      </w:r>
      <w:r>
        <w:t xml:space="preserve">and </w:t>
      </w:r>
      <w:r w:rsidRPr="003F5154">
        <w:t>2014</w:t>
      </w:r>
      <w:r>
        <w:t>,</w:t>
      </w:r>
      <w:r w:rsidRPr="003F5154">
        <w:t xml:space="preserve"> he was seven years post</w:t>
      </w:r>
      <w:r>
        <w:t>-</w:t>
      </w:r>
      <w:r w:rsidRPr="003F5154">
        <w:t xml:space="preserve">tariff </w:t>
      </w:r>
      <w:r>
        <w:t>and</w:t>
      </w:r>
      <w:r w:rsidRPr="003F5154">
        <w:t xml:space="preserve"> by that time he </w:t>
      </w:r>
      <w:r>
        <w:t>had been</w:t>
      </w:r>
      <w:r w:rsidRPr="003F5154">
        <w:t xml:space="preserve"> in the segregation unit of </w:t>
      </w:r>
      <w:r>
        <w:t>the</w:t>
      </w:r>
      <w:r w:rsidRPr="003F5154">
        <w:t xml:space="preserve"> prison for two years; </w:t>
      </w:r>
      <w:r>
        <w:t>h</w:t>
      </w:r>
      <w:r w:rsidRPr="003F5154">
        <w:t>e was self</w:t>
      </w:r>
      <w:r>
        <w:t>-</w:t>
      </w:r>
      <w:r w:rsidRPr="003F5154">
        <w:t>harming profusely</w:t>
      </w:r>
      <w:r>
        <w:t xml:space="preserve">; he was </w:t>
      </w:r>
      <w:r w:rsidRPr="003F5154">
        <w:t>very anti</w:t>
      </w:r>
      <w:r>
        <w:t>-</w:t>
      </w:r>
      <w:r w:rsidRPr="003F5154">
        <w:t>authoritarian and would not trust anybody.</w:t>
      </w:r>
    </w:p>
    <w:p w:rsidR="0021563A" w:rsidRPr="0021563A" w:rsidP="009A1E68">
      <w:pPr>
        <w:pStyle w:val="Answer"/>
      </w:pPr>
      <w:r w:rsidRPr="003F5154">
        <w:t>By 2018</w:t>
      </w:r>
      <w:r>
        <w:t>,</w:t>
      </w:r>
      <w:r w:rsidRPr="003F5154">
        <w:t xml:space="preserve"> he </w:t>
      </w:r>
      <w:r>
        <w:t>had become seriously mentally ill</w:t>
      </w:r>
      <w:r w:rsidRPr="003F5154">
        <w:t>, floridly psychotic</w:t>
      </w:r>
      <w:r w:rsidRPr="0017175A">
        <w:t xml:space="preserve"> and could not</w:t>
      </w:r>
      <w:r>
        <w:t xml:space="preserve"> cope</w:t>
      </w:r>
      <w:r w:rsidRPr="0017175A">
        <w:t xml:space="preserve"> in any prison setting</w:t>
      </w:r>
      <w:r>
        <w:t xml:space="preserve"> and </w:t>
      </w:r>
      <w:r w:rsidRPr="0017175A">
        <w:t>was not suitable for any offender programme</w:t>
      </w:r>
      <w:r>
        <w:t>. H</w:t>
      </w:r>
      <w:r w:rsidRPr="0017175A">
        <w:t xml:space="preserve">e was severely mentally </w:t>
      </w:r>
      <w:r>
        <w:t>il</w:t>
      </w:r>
      <w:r w:rsidRPr="0017175A">
        <w:t>l. H</w:t>
      </w:r>
      <w:r>
        <w:t>e had to go into</w:t>
      </w:r>
      <w:r w:rsidRPr="0017175A">
        <w:t xml:space="preserve"> a secure </w:t>
      </w:r>
      <w:r w:rsidRPr="0017175A">
        <w:t>hospital. This month</w:t>
      </w:r>
      <w:r>
        <w:t>,</w:t>
      </w:r>
      <w:r w:rsidRPr="0017175A">
        <w:t xml:space="preserve"> for the first time</w:t>
      </w:r>
      <w:r>
        <w:t>,</w:t>
      </w:r>
      <w:r w:rsidRPr="0017175A">
        <w:t xml:space="preserve"> he got unescorted leave to go into the community. He was scared of walking</w:t>
      </w:r>
      <w:r>
        <w:t xml:space="preserve"> out of the hospital and being</w:t>
      </w:r>
      <w:r>
        <w:t xml:space="preserve"> in</w:t>
      </w:r>
      <w:r w:rsidRPr="0017175A">
        <w:t xml:space="preserve"> the community; </w:t>
      </w:r>
      <w:r>
        <w:t>h</w:t>
      </w:r>
      <w:r w:rsidRPr="0017175A">
        <w:t>e is that anxious.</w:t>
      </w:r>
      <w:r w:rsidRPr="0021563A">
        <w:t xml:space="preserve"> </w:t>
      </w:r>
      <w:r>
        <w:t>When I asked if I could t</w:t>
      </w:r>
      <w:r w:rsidRPr="0021563A">
        <w:t xml:space="preserve">alk about </w:t>
      </w:r>
      <w:r>
        <w:t xml:space="preserve">him </w:t>
      </w:r>
      <w:r w:rsidRPr="0021563A">
        <w:t xml:space="preserve">at the </w:t>
      </w:r>
      <w:r>
        <w:t>J</w:t>
      </w:r>
      <w:r w:rsidRPr="0021563A">
        <w:t xml:space="preserve">ustice </w:t>
      </w:r>
      <w:r>
        <w:t>C</w:t>
      </w:r>
      <w:r w:rsidRPr="0021563A">
        <w:t>ommittee today</w:t>
      </w:r>
      <w:r>
        <w:t>,</w:t>
      </w:r>
      <w:r w:rsidRPr="0021563A">
        <w:t xml:space="preserve"> </w:t>
      </w:r>
      <w:r w:rsidRPr="0021563A">
        <w:t>his first question was</w:t>
      </w:r>
      <w:r>
        <w:t>, “Will</w:t>
      </w:r>
      <w:r w:rsidRPr="0021563A">
        <w:t xml:space="preserve"> they hold it against me?</w:t>
      </w:r>
      <w:r>
        <w:t>”</w:t>
      </w:r>
      <w:r w:rsidRPr="0021563A">
        <w:t xml:space="preserve"> That is how fearful he is of the criminal justice system.</w:t>
      </w:r>
    </w:p>
    <w:p w:rsidR="005D2AA9" w:rsidP="005D2AA9">
      <w:pPr>
        <w:pStyle w:val="Answer"/>
      </w:pPr>
      <w:r>
        <w:t>For t</w:t>
      </w:r>
      <w:r w:rsidRPr="007E17F7">
        <w:t>hat group of patients</w:t>
      </w:r>
      <w:r>
        <w:t>,</w:t>
      </w:r>
      <w:r w:rsidRPr="007E17F7">
        <w:t xml:space="preserve"> it is not that they do not understand what they need to satisfy the </w:t>
      </w:r>
      <w:r>
        <w:t>Parole Board</w:t>
      </w:r>
      <w:r>
        <w:t>;</w:t>
      </w:r>
      <w:r w:rsidRPr="007E17F7">
        <w:t xml:space="preserve"> they are </w:t>
      </w:r>
      <w:r>
        <w:t xml:space="preserve">so </w:t>
      </w:r>
      <w:r w:rsidRPr="007E17F7">
        <w:t>anxious and institut</w:t>
      </w:r>
      <w:r w:rsidRPr="007E17F7">
        <w:t>ionalised</w:t>
      </w:r>
      <w:r>
        <w:t xml:space="preserve"> that</w:t>
      </w:r>
      <w:r>
        <w:t>,</w:t>
      </w:r>
      <w:r>
        <w:t xml:space="preserve"> i</w:t>
      </w:r>
      <w:r>
        <w:t xml:space="preserve">f today </w:t>
      </w:r>
      <w:r w:rsidRPr="007E17F7">
        <w:t>you opened the door</w:t>
      </w:r>
      <w:r>
        <w:t xml:space="preserve"> of the</w:t>
      </w:r>
      <w:r w:rsidRPr="007E17F7">
        <w:t xml:space="preserve"> secure hospital</w:t>
      </w:r>
      <w:r>
        <w:t xml:space="preserve"> </w:t>
      </w:r>
      <w:r w:rsidRPr="007E17F7">
        <w:t>and let</w:t>
      </w:r>
      <w:r>
        <w:t xml:space="preserve"> John</w:t>
      </w:r>
      <w:r w:rsidRPr="007E17F7">
        <w:t xml:space="preserve"> out, he would not be able to live in the community</w:t>
      </w:r>
      <w:r>
        <w:t>.</w:t>
      </w:r>
    </w:p>
    <w:p w:rsidR="005D2AA9" w:rsidP="005D2AA9">
      <w:pPr>
        <w:pStyle w:val="Question"/>
      </w:pPr>
      <w:sdt>
        <w:sdtPr>
          <w:alias w:val="Member"/>
          <w:tag w:val="&lt;Member mnisId='4826' dodsId=''&gt;"/>
          <w:id w:val="-1738628591"/>
          <w:placeholder>
            <w:docPart w:val="DefaultPlaceholder_-1854013440"/>
          </w:placeholder>
          <w:richText/>
        </w:sdtPr>
        <w:sdtContent>
          <w:r w:rsidRPr="005D2AA9">
            <w:rPr>
              <w:b/>
            </w:rPr>
            <w:t>Laura Farris:</w:t>
          </w:r>
        </w:sdtContent>
      </w:sdt>
      <w:r>
        <w:t xml:space="preserve"> </w:t>
      </w:r>
      <w:r w:rsidRPr="005D2AA9">
        <w:t>Is it the effect of prison and the IPP that has caused that deterioration in John</w:t>
      </w:r>
      <w:r>
        <w:t>?</w:t>
      </w:r>
    </w:p>
    <w:p w:rsidR="003C5B42" w:rsidP="005D2AA9">
      <w:pPr>
        <w:pStyle w:val="Answer"/>
      </w:pPr>
      <w:sdt>
        <w:sdtPr>
          <w:alias w:val="Witness"/>
          <w:id w:val="555439576"/>
          <w:placeholder>
            <w:docPart w:val="DefaultPlaceholder_-1854013440"/>
          </w:placeholder>
          <w:richText/>
        </w:sdtPr>
        <w:sdtContent>
          <w:r w:rsidRPr="005D2AA9">
            <w:rPr>
              <w:b/>
              <w:i/>
            </w:rPr>
            <w:t>Dr Maganty:</w:t>
          </w:r>
        </w:sdtContent>
      </w:sdt>
      <w:r>
        <w:t xml:space="preserve"> </w:t>
      </w:r>
      <w:r w:rsidRPr="00CC31F6">
        <w:t xml:space="preserve">I </w:t>
      </w:r>
      <w:r w:rsidRPr="00CC31F6">
        <w:t>would</w:t>
      </w:r>
      <w:r>
        <w:t xml:space="preserve"> not</w:t>
      </w:r>
      <w:r w:rsidRPr="00CC31F6">
        <w:t xml:space="preserve"> say that it is due entirely to the IPP</w:t>
      </w:r>
      <w:r>
        <w:t xml:space="preserve"> and</w:t>
      </w:r>
      <w:r w:rsidRPr="00CC31F6">
        <w:t xml:space="preserve"> the incarceration, but for any severe mental illness</w:t>
      </w:r>
      <w:r>
        <w:t>,</w:t>
      </w:r>
      <w:r w:rsidRPr="00CC31F6">
        <w:t xml:space="preserve"> trauma is a big predisposing</w:t>
      </w:r>
      <w:r>
        <w:t xml:space="preserve"> or precipitating</w:t>
      </w:r>
      <w:r w:rsidRPr="00CC31F6">
        <w:t xml:space="preserve"> factor, whether it is severe depression, psychosis</w:t>
      </w:r>
      <w:r>
        <w:t xml:space="preserve"> or anxiety. </w:t>
      </w:r>
      <w:r w:rsidRPr="00CC31F6">
        <w:t>For all mental illness</w:t>
      </w:r>
      <w:r>
        <w:t>,</w:t>
      </w:r>
      <w:r w:rsidRPr="00CC31F6">
        <w:t xml:space="preserve"> trauma is a </w:t>
      </w:r>
      <w:r w:rsidRPr="0049327A">
        <w:t xml:space="preserve">big </w:t>
      </w:r>
      <w:r w:rsidRPr="0049327A">
        <w:t>factor. When the sentence is seen</w:t>
      </w:r>
      <w:r>
        <w:t xml:space="preserve"> by you </w:t>
      </w:r>
      <w:r>
        <w:t xml:space="preserve">as unjust, </w:t>
      </w:r>
      <w:r>
        <w:t xml:space="preserve">and </w:t>
      </w:r>
      <w:r>
        <w:t xml:space="preserve">you and </w:t>
      </w:r>
      <w:r>
        <w:t>those around you</w:t>
      </w:r>
      <w:r>
        <w:t xml:space="preserve"> perceive it</w:t>
      </w:r>
      <w:r w:rsidRPr="0049327A">
        <w:t xml:space="preserve"> as unjust</w:t>
      </w:r>
      <w:r>
        <w:t>,</w:t>
      </w:r>
      <w:r w:rsidRPr="0049327A">
        <w:t xml:space="preserve"> and the incarceration goes on for years and years</w:t>
      </w:r>
      <w:r>
        <w:t>, and is</w:t>
      </w:r>
      <w:r w:rsidRPr="0049327A">
        <w:t xml:space="preserve"> open</w:t>
      </w:r>
      <w:r>
        <w:t>-</w:t>
      </w:r>
      <w:r w:rsidRPr="0049327A">
        <w:t>ended</w:t>
      </w:r>
      <w:r>
        <w:t xml:space="preserve">, </w:t>
      </w:r>
      <w:r>
        <w:t xml:space="preserve">that </w:t>
      </w:r>
      <w:r w:rsidRPr="0049327A">
        <w:t xml:space="preserve">precipitates mental illness. </w:t>
      </w:r>
      <w:r>
        <w:t>I am not saying that h</w:t>
      </w:r>
      <w:r w:rsidRPr="0049327A">
        <w:t xml:space="preserve">e was </w:t>
      </w:r>
      <w:r>
        <w:t>unlikely</w:t>
      </w:r>
      <w:r w:rsidRPr="0049327A">
        <w:t xml:space="preserve"> to have got</w:t>
      </w:r>
      <w:r w:rsidRPr="0049327A">
        <w:t xml:space="preserve"> th</w:t>
      </w:r>
      <w:r>
        <w:t>at</w:t>
      </w:r>
      <w:r w:rsidRPr="0049327A">
        <w:t xml:space="preserve"> mental illness if he</w:t>
      </w:r>
      <w:r>
        <w:t xml:space="preserve"> had not been</w:t>
      </w:r>
      <w:r w:rsidRPr="0049327A">
        <w:t xml:space="preserve"> incarcerated for that long, but there are other individuals who are much more resilient</w:t>
      </w:r>
      <w:r w:rsidRPr="003C5B42">
        <w:t xml:space="preserve"> and would not be</w:t>
      </w:r>
      <w:r>
        <w:t>come</w:t>
      </w:r>
      <w:r w:rsidRPr="003C5B42">
        <w:t xml:space="preserve"> mental</w:t>
      </w:r>
      <w:r>
        <w:t>ly ill</w:t>
      </w:r>
      <w:r>
        <w:t>,</w:t>
      </w:r>
      <w:r w:rsidRPr="003C5B42">
        <w:t xml:space="preserve"> and they have been released from the</w:t>
      </w:r>
      <w:r>
        <w:t>ir</w:t>
      </w:r>
      <w:r w:rsidRPr="003C5B42">
        <w:t xml:space="preserve"> IPP</w:t>
      </w:r>
      <w:r>
        <w:t>.</w:t>
      </w:r>
    </w:p>
    <w:p w:rsidR="003C5B42" w:rsidP="003C5B42">
      <w:pPr>
        <w:pStyle w:val="Question"/>
      </w:pPr>
      <w:sdt>
        <w:sdtPr>
          <w:alias w:val="Member"/>
          <w:tag w:val="&lt;Member mnisId='4826' dodsId=''&gt;"/>
          <w:id w:val="-1149434812"/>
          <w:placeholder>
            <w:docPart w:val="DefaultPlaceholder_-1854013440"/>
          </w:placeholder>
          <w:richText/>
        </w:sdtPr>
        <w:sdtContent>
          <w:r w:rsidRPr="003C5B42">
            <w:rPr>
              <w:b/>
            </w:rPr>
            <w:t>Laura Farris:</w:t>
          </w:r>
        </w:sdtContent>
      </w:sdt>
      <w:r>
        <w:t xml:space="preserve"> </w:t>
      </w:r>
      <w:r>
        <w:t>Is</w:t>
      </w:r>
      <w:r w:rsidRPr="003C5B42">
        <w:t xml:space="preserve"> it right to say that the manif</w:t>
      </w:r>
      <w:r w:rsidRPr="003C5B42">
        <w:t xml:space="preserve">estation of mental illness when it is severe is another factor </w:t>
      </w:r>
      <w:r>
        <w:t>that</w:t>
      </w:r>
      <w:r w:rsidRPr="003C5B42">
        <w:t xml:space="preserve"> would prevent the sentence coming to an end?</w:t>
      </w:r>
    </w:p>
    <w:p w:rsidR="00CD6416" w:rsidP="003C5B42">
      <w:pPr>
        <w:pStyle w:val="Answer"/>
      </w:pPr>
      <w:sdt>
        <w:sdtPr>
          <w:alias w:val="Witness"/>
          <w:id w:val="418829080"/>
          <w:placeholder>
            <w:docPart w:val="DefaultPlaceholder_-1854013440"/>
          </w:placeholder>
          <w:richText/>
        </w:sdtPr>
        <w:sdtContent>
          <w:r w:rsidRPr="003C5B42">
            <w:rPr>
              <w:b/>
              <w:i/>
            </w:rPr>
            <w:t>Dr Maganty:</w:t>
          </w:r>
        </w:sdtContent>
      </w:sdt>
      <w:r>
        <w:t xml:space="preserve"> </w:t>
      </w:r>
      <w:r w:rsidRPr="003C5B42">
        <w:t>Absolutely</w:t>
      </w:r>
      <w:r>
        <w:t xml:space="preserve">. </w:t>
      </w:r>
      <w:r w:rsidRPr="003C5B42">
        <w:t>It is a vicious cycle. If you become menta</w:t>
      </w:r>
      <w:r>
        <w:t>lly i</w:t>
      </w:r>
      <w:r w:rsidRPr="003C5B42">
        <w:t>ll</w:t>
      </w:r>
      <w:r>
        <w:t>,</w:t>
      </w:r>
      <w:r w:rsidRPr="003C5B42">
        <w:t xml:space="preserve"> mental illness is perceived as a risk factor</w:t>
      </w:r>
      <w:r>
        <w:t>, even in original sentencing.</w:t>
      </w:r>
      <w:r>
        <w:t xml:space="preserve"> I prepare reports for </w:t>
      </w:r>
      <w:r w:rsidRPr="00CD6416">
        <w:t>original sentence</w:t>
      </w:r>
      <w:r>
        <w:t>s</w:t>
      </w:r>
      <w:r>
        <w:t xml:space="preserve">, and the sentencing </w:t>
      </w:r>
      <w:r w:rsidRPr="00CD6416">
        <w:t>guidelines</w:t>
      </w:r>
      <w:r>
        <w:t xml:space="preserve"> </w:t>
      </w:r>
      <w:r>
        <w:t>say</w:t>
      </w:r>
      <w:r w:rsidRPr="00CD6416">
        <w:t xml:space="preserve"> that</w:t>
      </w:r>
      <w:r>
        <w:t xml:space="preserve"> a judge can </w:t>
      </w:r>
      <w:r w:rsidRPr="00CD6416">
        <w:t xml:space="preserve">consider all the information in front of him or her. One of the pieces of information </w:t>
      </w:r>
      <w:r>
        <w:t>i</w:t>
      </w:r>
      <w:r w:rsidRPr="00CD6416">
        <w:t>s about mental illness</w:t>
      </w:r>
      <w:r>
        <w:t>,</w:t>
      </w:r>
      <w:r w:rsidRPr="00CD6416">
        <w:t xml:space="preserve"> mental disorder and instability. That </w:t>
      </w:r>
      <w:r>
        <w:t>i</w:t>
      </w:r>
      <w:r w:rsidRPr="00CD6416">
        <w:t>s a factor considered in senten</w:t>
      </w:r>
      <w:r>
        <w:t xml:space="preserve">cing. </w:t>
      </w:r>
      <w:r w:rsidRPr="00CD6416">
        <w:t xml:space="preserve">I have prepared reports for </w:t>
      </w:r>
      <w:r>
        <w:t>Parole Board</w:t>
      </w:r>
      <w:r w:rsidRPr="00CD6416">
        <w:t>s and have given</w:t>
      </w:r>
      <w:r>
        <w:t xml:space="preserve"> evidence at a </w:t>
      </w:r>
      <w:r w:rsidRPr="00CD6416">
        <w:t xml:space="preserve">number of </w:t>
      </w:r>
      <w:r>
        <w:t>Parole Board</w:t>
      </w:r>
      <w:r w:rsidRPr="00CD6416">
        <w:t xml:space="preserve"> hearings</w:t>
      </w:r>
      <w:r>
        <w:t>. T</w:t>
      </w:r>
      <w:r w:rsidRPr="00CD6416">
        <w:t xml:space="preserve">hat is a factor. If </w:t>
      </w:r>
      <w:r>
        <w:t xml:space="preserve">I am </w:t>
      </w:r>
      <w:r w:rsidRPr="00CD6416">
        <w:t xml:space="preserve">asked </w:t>
      </w:r>
      <w:r>
        <w:t>today whether John c</w:t>
      </w:r>
      <w:r w:rsidRPr="00CD6416">
        <w:t>ould be safely released</w:t>
      </w:r>
      <w:r>
        <w:t>,</w:t>
      </w:r>
      <w:r w:rsidRPr="00CD6416">
        <w:t xml:space="preserve"> my answer would still be no</w:t>
      </w:r>
      <w:r>
        <w:t>,</w:t>
      </w:r>
      <w:r w:rsidRPr="00CD6416">
        <w:t xml:space="preserve"> because he cannot live safely in the community</w:t>
      </w:r>
      <w:r>
        <w:t xml:space="preserve">, </w:t>
      </w:r>
      <w:r w:rsidRPr="00CD6416">
        <w:t>but that is not becaus</w:t>
      </w:r>
      <w:r>
        <w:t>e of</w:t>
      </w:r>
      <w:r w:rsidRPr="00CD6416">
        <w:t xml:space="preserve"> </w:t>
      </w:r>
      <w:r>
        <w:t>his</w:t>
      </w:r>
      <w:r w:rsidRPr="00CD6416">
        <w:t xml:space="preserve"> original offenc</w:t>
      </w:r>
      <w:r>
        <w:t>e;</w:t>
      </w:r>
      <w:r w:rsidRPr="00CD6416">
        <w:t xml:space="preserve"> it is because of what has gone on in between.</w:t>
      </w:r>
    </w:p>
    <w:p w:rsidR="00CD6416" w:rsidP="00CD6416">
      <w:pPr>
        <w:pStyle w:val="Question"/>
      </w:pPr>
      <w:sdt>
        <w:sdtPr>
          <w:alias w:val="Member"/>
          <w:tag w:val="&lt;Member mnisId='4826' dodsId=''&gt;"/>
          <w:id w:val="-498118185"/>
          <w:placeholder>
            <w:docPart w:val="DefaultPlaceholder_-1854013440"/>
          </w:placeholder>
          <w:richText/>
        </w:sdtPr>
        <w:sdtContent>
          <w:r w:rsidRPr="00CD6416">
            <w:rPr>
              <w:b/>
            </w:rPr>
            <w:t>Laura Farris:</w:t>
          </w:r>
        </w:sdtContent>
      </w:sdt>
      <w:r>
        <w:t xml:space="preserve"> </w:t>
      </w:r>
      <w:r w:rsidRPr="00CD6416">
        <w:t>That brings me to a question to Donna. I re</w:t>
      </w:r>
      <w:r w:rsidRPr="00CD6416">
        <w:t xml:space="preserve">ad about your brother. One of the things you talk about </w:t>
      </w:r>
      <w:r>
        <w:t>are</w:t>
      </w:r>
      <w:r w:rsidRPr="00CD6416">
        <w:t xml:space="preserve"> his attempt</w:t>
      </w:r>
      <w:r>
        <w:t>s</w:t>
      </w:r>
      <w:r w:rsidRPr="00CD6416">
        <w:t xml:space="preserve"> to access therapeutic treatments</w:t>
      </w:r>
      <w:r>
        <w:t>,</w:t>
      </w:r>
      <w:r w:rsidRPr="00CD6416">
        <w:t xml:space="preserve"> which were seen as important for him to secure release. You have talked about </w:t>
      </w:r>
      <w:r>
        <w:t>his</w:t>
      </w:r>
      <w:r w:rsidRPr="00CD6416">
        <w:t xml:space="preserve"> frustration</w:t>
      </w:r>
      <w:r>
        <w:t xml:space="preserve"> </w:t>
      </w:r>
      <w:r>
        <w:t>of</w:t>
      </w:r>
      <w:r>
        <w:t xml:space="preserve"> not being </w:t>
      </w:r>
      <w:r w:rsidRPr="00CD6416">
        <w:t xml:space="preserve">able to do that </w:t>
      </w:r>
      <w:r>
        <w:t>when</w:t>
      </w:r>
      <w:r w:rsidRPr="00CD6416">
        <w:t xml:space="preserve"> he was transferred. What was the official response from the Ministry of Justice when you raised that</w:t>
      </w:r>
      <w:r>
        <w:t>?</w:t>
      </w:r>
    </w:p>
    <w:p w:rsidR="002047A6" w:rsidP="00CD6416">
      <w:pPr>
        <w:pStyle w:val="Answer"/>
      </w:pPr>
      <w:sdt>
        <w:sdtPr>
          <w:alias w:val="Witness"/>
          <w:id w:val="533003316"/>
          <w:placeholder>
            <w:docPart w:val="DefaultPlaceholder_-1854013440"/>
          </w:placeholder>
          <w:richText/>
        </w:sdtPr>
        <w:sdtContent>
          <w:r w:rsidRPr="00CD6416">
            <w:rPr>
              <w:b/>
              <w:i/>
            </w:rPr>
            <w:t>Donna Mooney:</w:t>
          </w:r>
        </w:sdtContent>
      </w:sdt>
      <w:r>
        <w:t xml:space="preserve"> </w:t>
      </w:r>
      <w:r w:rsidRPr="00CD6416">
        <w:t>I have paper</w:t>
      </w:r>
      <w:r>
        <w:t>work here</w:t>
      </w:r>
      <w:r w:rsidRPr="00CD6416">
        <w:t xml:space="preserve"> </w:t>
      </w:r>
      <w:r>
        <w:t>that</w:t>
      </w:r>
      <w:r w:rsidRPr="00CD6416">
        <w:t xml:space="preserve"> shows that he did this. He </w:t>
      </w:r>
      <w:r>
        <w:t xml:space="preserve">made </w:t>
      </w:r>
      <w:r w:rsidRPr="00CD6416">
        <w:t xml:space="preserve">complaints within the prison system </w:t>
      </w:r>
      <w:r>
        <w:t>and</w:t>
      </w:r>
      <w:r w:rsidRPr="00CD6416">
        <w:t xml:space="preserve"> got feedback </w:t>
      </w:r>
      <w:r>
        <w:t>from</w:t>
      </w:r>
      <w:r w:rsidRPr="00CD6416">
        <w:t xml:space="preserve"> the prison</w:t>
      </w:r>
      <w:r>
        <w:t xml:space="preserve"> </w:t>
      </w:r>
      <w:r>
        <w:t>he was in</w:t>
      </w:r>
      <w:r>
        <w:t xml:space="preserve"> </w:t>
      </w:r>
      <w:r>
        <w:t>that t</w:t>
      </w:r>
      <w:r w:rsidRPr="00CD6416">
        <w:t>hey were not available there.</w:t>
      </w:r>
      <w:r>
        <w:t xml:space="preserve"> H</w:t>
      </w:r>
      <w:r w:rsidRPr="00CD6416">
        <w:t>e did tha</w:t>
      </w:r>
      <w:r>
        <w:t xml:space="preserve">t twice </w:t>
      </w:r>
      <w:r w:rsidRPr="00CD6416">
        <w:t xml:space="preserve">within a </w:t>
      </w:r>
      <w:r>
        <w:t>six-</w:t>
      </w:r>
      <w:r w:rsidRPr="00CD6416">
        <w:t>year</w:t>
      </w:r>
      <w:r>
        <w:t xml:space="preserve"> period</w:t>
      </w:r>
      <w:r w:rsidRPr="00CD6416">
        <w:t xml:space="preserve">. There was another </w:t>
      </w:r>
      <w:r>
        <w:t>occasion</w:t>
      </w:r>
      <w:r w:rsidRPr="00CD6416">
        <w:t xml:space="preserve"> when something had been lost for a year and he repeatedly asked to follow</w:t>
      </w:r>
      <w:r>
        <w:t xml:space="preserve"> it</w:t>
      </w:r>
      <w:r w:rsidRPr="00CD6416">
        <w:t xml:space="preserve"> up. He could not </w:t>
      </w:r>
      <w:r>
        <w:t>go and check</w:t>
      </w:r>
      <w:r w:rsidRPr="00CD6416">
        <w:t xml:space="preserve"> himself. Th</w:t>
      </w:r>
      <w:r>
        <w:t>at</w:t>
      </w:r>
      <w:r w:rsidRPr="00CD6416">
        <w:t xml:space="preserve"> is the difficulty. People </w:t>
      </w:r>
      <w:r w:rsidRPr="003A3127">
        <w:t>t</w:t>
      </w:r>
      <w:r w:rsidRPr="003A3127">
        <w:t>hink that if you are in prison you can just go and do it yourself. You cannot. He had to wait to ask other people who worked in the prison system what was happening with those applications. He did that regularly</w:t>
      </w:r>
      <w:r>
        <w:t>. T</w:t>
      </w:r>
      <w:r w:rsidRPr="003A3127">
        <w:t>hey always said they would che</w:t>
      </w:r>
      <w:r>
        <w:t>ck</w:t>
      </w:r>
      <w:r w:rsidRPr="003A3127">
        <w:t xml:space="preserve"> it</w:t>
      </w:r>
      <w:r>
        <w:t>, but t</w:t>
      </w:r>
      <w:r>
        <w:t>hey</w:t>
      </w:r>
      <w:r w:rsidRPr="003A3127">
        <w:t xml:space="preserve"> never got back to him</w:t>
      </w:r>
      <w:r>
        <w:t>. He</w:t>
      </w:r>
      <w:r w:rsidRPr="00C62544">
        <w:t xml:space="preserve"> never escalated </w:t>
      </w:r>
      <w:r>
        <w:t xml:space="preserve">it </w:t>
      </w:r>
      <w:r w:rsidRPr="00C62544">
        <w:t>beyond that</w:t>
      </w:r>
      <w:r>
        <w:t xml:space="preserve">, </w:t>
      </w:r>
      <w:r w:rsidRPr="00C62544">
        <w:t>probably because he did</w:t>
      </w:r>
      <w:r>
        <w:t xml:space="preserve"> not</w:t>
      </w:r>
      <w:r w:rsidRPr="00C62544">
        <w:t xml:space="preserve"> know that he could</w:t>
      </w:r>
      <w:r>
        <w:t>.</w:t>
      </w:r>
    </w:p>
    <w:p w:rsidR="003A50FF" w:rsidP="00CD6416">
      <w:pPr>
        <w:pStyle w:val="Answer"/>
      </w:pPr>
      <w:r w:rsidRPr="00C62544">
        <w:t>I do not know whether he</w:t>
      </w:r>
      <w:r>
        <w:t xml:space="preserve"> would</w:t>
      </w:r>
      <w:r w:rsidRPr="00C62544">
        <w:t xml:space="preserve"> ever</w:t>
      </w:r>
      <w:r>
        <w:t xml:space="preserve"> have known </w:t>
      </w:r>
      <w:r w:rsidRPr="00C62544">
        <w:t>how to do that</w:t>
      </w:r>
      <w:r>
        <w:t>, so h</w:t>
      </w:r>
      <w:r>
        <w:t>e</w:t>
      </w:r>
      <w:r w:rsidRPr="00C62544">
        <w:t xml:space="preserve"> just waited and waited</w:t>
      </w:r>
      <w:r>
        <w:t xml:space="preserve">. He had two </w:t>
      </w:r>
      <w:r w:rsidRPr="00C62544">
        <w:t>parole hearings</w:t>
      </w:r>
      <w:r>
        <w:t>,</w:t>
      </w:r>
      <w:r w:rsidRPr="00C62544">
        <w:t xml:space="preserve"> which both </w:t>
      </w:r>
      <w:r>
        <w:t>told him, “T</w:t>
      </w:r>
      <w:r w:rsidRPr="00C62544">
        <w:t>his is what you need to do</w:t>
      </w:r>
      <w:r>
        <w:t>,</w:t>
      </w:r>
      <w:r>
        <w:t>”</w:t>
      </w:r>
      <w:r w:rsidRPr="00C62544">
        <w:t xml:space="preserve"> despite </w:t>
      </w:r>
      <w:r>
        <w:t>the fact he had been t</w:t>
      </w:r>
      <w:r w:rsidRPr="00C62544">
        <w:t>rying to do it for six years</w:t>
      </w:r>
      <w:r>
        <w:t xml:space="preserve">. He could not just say, “I want to </w:t>
      </w:r>
      <w:r>
        <w:t xml:space="preserve">go to </w:t>
      </w:r>
      <w:r>
        <w:t xml:space="preserve">a </w:t>
      </w:r>
      <w:r w:rsidRPr="00C62544">
        <w:t>therapeutic community.</w:t>
      </w:r>
      <w:r>
        <w:t>”</w:t>
      </w:r>
      <w:r w:rsidRPr="00C62544">
        <w:t xml:space="preserve"> There were </w:t>
      </w:r>
      <w:r w:rsidRPr="003A50FF">
        <w:t>process</w:t>
      </w:r>
      <w:r>
        <w:t>es</w:t>
      </w:r>
      <w:r w:rsidRPr="00C62544">
        <w:t xml:space="preserve"> he had to follow</w:t>
      </w:r>
      <w:r>
        <w:t xml:space="preserve"> that were</w:t>
      </w:r>
      <w:r>
        <w:t xml:space="preserve"> all in the hands of</w:t>
      </w:r>
      <w:r>
        <w:t xml:space="preserve"> other people who</w:t>
      </w:r>
      <w:r w:rsidRPr="003A50FF">
        <w:t xml:space="preserve"> have control ove</w:t>
      </w:r>
      <w:r w:rsidRPr="003A50FF">
        <w:t>r that, so he never got there</w:t>
      </w:r>
      <w:r>
        <w:t>. H</w:t>
      </w:r>
      <w:r w:rsidRPr="003A50FF">
        <w:t>is story is not unique by any means</w:t>
      </w:r>
      <w:r>
        <w:t>.</w:t>
      </w:r>
    </w:p>
    <w:p w:rsidR="00AA1A13" w:rsidP="003A50FF">
      <w:pPr>
        <w:pStyle w:val="Question"/>
      </w:pPr>
      <w:sdt>
        <w:sdtPr>
          <w:alias w:val="Member"/>
          <w:tag w:val="&lt;Member mnisId='4826' dodsId=''&gt;"/>
          <w:id w:val="35014658"/>
          <w:placeholder>
            <w:docPart w:val="DefaultPlaceholder_-1854013440"/>
          </w:placeholder>
          <w:richText/>
        </w:sdtPr>
        <w:sdtContent>
          <w:r w:rsidRPr="003A50FF">
            <w:rPr>
              <w:b/>
            </w:rPr>
            <w:t>Laura Farris:</w:t>
          </w:r>
        </w:sdtContent>
      </w:sdt>
      <w:r>
        <w:t xml:space="preserve"> </w:t>
      </w:r>
      <w:r>
        <w:t>T</w:t>
      </w:r>
      <w:r w:rsidRPr="003A50FF">
        <w:t>hat was</w:t>
      </w:r>
      <w:r>
        <w:t xml:space="preserve"> going</w:t>
      </w:r>
      <w:r w:rsidRPr="003A50FF">
        <w:t xml:space="preserve"> to be my next question.</w:t>
      </w:r>
      <w:r>
        <w:t xml:space="preserve"> Perhaps I could open this up.</w:t>
      </w:r>
      <w:r w:rsidRPr="003A50FF">
        <w:t xml:space="preserve"> </w:t>
      </w:r>
      <w:r>
        <w:t>I</w:t>
      </w:r>
      <w:r w:rsidRPr="003A50FF">
        <w:t xml:space="preserve">t is </w:t>
      </w:r>
      <w:r>
        <w:t xml:space="preserve">obviously </w:t>
      </w:r>
      <w:r w:rsidRPr="003A50FF">
        <w:t xml:space="preserve">unbelievably frustrating not to be able to access that service. </w:t>
      </w:r>
      <w:r>
        <w:t>H</w:t>
      </w:r>
      <w:r w:rsidRPr="003A50FF">
        <w:t>ow typical or atypica</w:t>
      </w:r>
      <w:r w:rsidRPr="003A50FF">
        <w:t>l</w:t>
      </w:r>
      <w:r>
        <w:t xml:space="preserve"> is</w:t>
      </w:r>
      <w:r w:rsidRPr="003A50FF">
        <w:t xml:space="preserve"> that </w:t>
      </w:r>
      <w:r w:rsidRPr="00AA1A13">
        <w:t>for an inmate</w:t>
      </w:r>
      <w:r>
        <w:t>?</w:t>
      </w:r>
    </w:p>
    <w:p w:rsidR="003B2E55" w:rsidP="00AA1A13">
      <w:pPr>
        <w:pStyle w:val="Answer"/>
      </w:pPr>
      <w:sdt>
        <w:sdtPr>
          <w:alias w:val="Witness"/>
          <w:id w:val="1262334650"/>
          <w:placeholder>
            <w:docPart w:val="DefaultPlaceholder_-1854013440"/>
          </w:placeholder>
          <w:richText/>
        </w:sdtPr>
        <w:sdtContent>
          <w:r w:rsidRPr="00AA1A13">
            <w:rPr>
              <w:b/>
              <w:i/>
            </w:rPr>
            <w:t>Dr Maganty:</w:t>
          </w:r>
        </w:sdtContent>
      </w:sdt>
      <w:r>
        <w:t xml:space="preserve"> </w:t>
      </w:r>
      <w:r w:rsidRPr="00AA1A13">
        <w:t>Obviously, the sentence</w:t>
      </w:r>
      <w:r>
        <w:t xml:space="preserve">s </w:t>
      </w:r>
      <w:r w:rsidRPr="00AA1A13">
        <w:t>are not being given now.</w:t>
      </w:r>
      <w:r>
        <w:t xml:space="preserve"> In</w:t>
      </w:r>
      <w:r w:rsidRPr="00AA1A13">
        <w:t xml:space="preserve"> the initial five or six years when they </w:t>
      </w:r>
      <w:r>
        <w:t>were being</w:t>
      </w:r>
      <w:r w:rsidRPr="00AA1A13">
        <w:t xml:space="preserve"> given</w:t>
      </w:r>
      <w:r>
        <w:t>,</w:t>
      </w:r>
      <w:r w:rsidRPr="00AA1A13">
        <w:t xml:space="preserve"> the difficulty was that</w:t>
      </w:r>
      <w:r>
        <w:t xml:space="preserve"> none of us, me included—I was part of it as clinical lead for a large prison</w:t>
      </w:r>
      <w:r>
        <w:t xml:space="preserve">—fully understood </w:t>
      </w:r>
      <w:r w:rsidRPr="00AA1A13">
        <w:t>what we were getting.</w:t>
      </w:r>
      <w:r>
        <w:t xml:space="preserve"> They </w:t>
      </w:r>
      <w:r w:rsidRPr="00AA1A13">
        <w:t xml:space="preserve">were all </w:t>
      </w:r>
      <w:r>
        <w:t xml:space="preserve">classed </w:t>
      </w:r>
      <w:r w:rsidRPr="00AA1A13">
        <w:t>as being in the same boat as life</w:t>
      </w:r>
      <w:r>
        <w:t xml:space="preserve"> </w:t>
      </w:r>
      <w:r w:rsidRPr="00AA1A13">
        <w:t>sentence prisoner</w:t>
      </w:r>
      <w:r>
        <w:t>s. T</w:t>
      </w:r>
      <w:r w:rsidRPr="00AA1A13">
        <w:t xml:space="preserve">hat was </w:t>
      </w:r>
      <w:r>
        <w:t>the</w:t>
      </w:r>
      <w:r w:rsidRPr="00AA1A13">
        <w:t xml:space="preserve"> difficulty. They stood in the same queue</w:t>
      </w:r>
      <w:r>
        <w:t xml:space="preserve">. A </w:t>
      </w:r>
      <w:r w:rsidRPr="00AA1A13">
        <w:t>life s</w:t>
      </w:r>
      <w:r w:rsidRPr="00AA1A13">
        <w:t xml:space="preserve">entence prisoner would </w:t>
      </w:r>
      <w:r>
        <w:t>wait</w:t>
      </w:r>
      <w:r w:rsidRPr="00AA1A13">
        <w:t xml:space="preserve"> three or four years before they start</w:t>
      </w:r>
      <w:r>
        <w:t>ed</w:t>
      </w:r>
      <w:r w:rsidRPr="00AA1A13">
        <w:t xml:space="preserve"> their programme</w:t>
      </w:r>
      <w:r>
        <w:t xml:space="preserve">; they would go into it and </w:t>
      </w:r>
      <w:r>
        <w:t>into a</w:t>
      </w:r>
      <w:r>
        <w:t xml:space="preserve"> training prison and so forth.</w:t>
      </w:r>
    </w:p>
    <w:p w:rsidR="009D63DC" w:rsidP="00AA1A13">
      <w:pPr>
        <w:pStyle w:val="Answer"/>
      </w:pPr>
      <w:r>
        <w:t>The</w:t>
      </w:r>
      <w:r>
        <w:t>y</w:t>
      </w:r>
      <w:r>
        <w:t xml:space="preserve"> </w:t>
      </w:r>
      <w:r w:rsidRPr="00C62288">
        <w:t>remain</w:t>
      </w:r>
      <w:r>
        <w:t>ed in</w:t>
      </w:r>
      <w:r w:rsidRPr="00C62288">
        <w:t xml:space="preserve"> local prisons for years because there was such a queue</w:t>
      </w:r>
      <w:r>
        <w:t>; their tariffs were over, but the</w:t>
      </w:r>
      <w:r>
        <w:t>y</w:t>
      </w:r>
      <w:r>
        <w:t xml:space="preserve"> </w:t>
      </w:r>
      <w:r w:rsidRPr="00C62288">
        <w:t>s</w:t>
      </w:r>
      <w:r w:rsidRPr="00C62288">
        <w:t>till would not get their offender programmes. That was the norm</w:t>
      </w:r>
      <w:r>
        <w:t xml:space="preserve">. </w:t>
      </w:r>
      <w:r>
        <w:t>T</w:t>
      </w:r>
      <w:r w:rsidRPr="00BF6FB1">
        <w:t>hey eventually did get them, most of them when they were post</w:t>
      </w:r>
      <w:r>
        <w:t>-</w:t>
      </w:r>
      <w:r w:rsidRPr="00BF6FB1">
        <w:t>tariff, but by that stage</w:t>
      </w:r>
      <w:r>
        <w:t>,</w:t>
      </w:r>
      <w:r w:rsidRPr="00BF6FB1">
        <w:t xml:space="preserve"> in</w:t>
      </w:r>
      <w:r>
        <w:t xml:space="preserve"> the majority of </w:t>
      </w:r>
      <w:r w:rsidRPr="00BF6FB1">
        <w:t>cases</w:t>
      </w:r>
      <w:r>
        <w:t>,</w:t>
      </w:r>
      <w:r w:rsidRPr="00BF6FB1">
        <w:t xml:space="preserve"> </w:t>
      </w:r>
      <w:r>
        <w:t>th</w:t>
      </w:r>
      <w:r>
        <w:t>ey</w:t>
      </w:r>
      <w:r w:rsidRPr="00BF6FB1">
        <w:t xml:space="preserve"> were difficult to engage</w:t>
      </w:r>
      <w:r w:rsidRPr="008758CA">
        <w:t xml:space="preserve"> because they were so angry and frustrated wit</w:t>
      </w:r>
      <w:r w:rsidRPr="008758CA">
        <w:t>h the system.</w:t>
      </w:r>
      <w:r>
        <w:t xml:space="preserve"> </w:t>
      </w:r>
    </w:p>
    <w:p w:rsidR="008758CA" w:rsidP="009D63DC">
      <w:pPr>
        <w:pStyle w:val="Question"/>
      </w:pPr>
      <w:sdt>
        <w:sdtPr>
          <w:alias w:val="Member"/>
          <w:tag w:val="&lt;Member mnisId='4826' dodsId=''&gt;"/>
          <w:id w:val="957456522"/>
          <w:placeholder>
            <w:docPart w:val="DefaultPlaceholder_-1854013440"/>
          </w:placeholder>
          <w:richText/>
        </w:sdtPr>
        <w:sdtContent>
          <w:r w:rsidRPr="009D63DC">
            <w:rPr>
              <w:b/>
            </w:rPr>
            <w:t>Laura Farris:</w:t>
          </w:r>
        </w:sdtContent>
      </w:sdt>
      <w:r>
        <w:t xml:space="preserve"> Thank you.</w:t>
      </w:r>
    </w:p>
    <w:p w:rsidR="00936A09" w:rsidP="008758CA">
      <w:pPr>
        <w:pStyle w:val="Answer"/>
      </w:pPr>
      <w:sdt>
        <w:sdtPr>
          <w:alias w:val="Witness"/>
          <w:id w:val="1471863333"/>
          <w:placeholder>
            <w:docPart w:val="DefaultPlaceholder_-1854013440"/>
          </w:placeholder>
          <w:richText/>
        </w:sdtPr>
        <w:sdtContent>
          <w:r w:rsidRPr="008758CA">
            <w:rPr>
              <w:b/>
              <w:i/>
            </w:rPr>
            <w:t>Donna Mooney:</w:t>
          </w:r>
        </w:sdtContent>
      </w:sdt>
      <w:r>
        <w:t xml:space="preserve"> </w:t>
      </w:r>
      <w:r w:rsidRPr="008758CA">
        <w:t>Shirley</w:t>
      </w:r>
      <w:r>
        <w:t xml:space="preserve"> and I </w:t>
      </w:r>
      <w:r w:rsidRPr="00681FCF">
        <w:t xml:space="preserve">speak to a lot of </w:t>
      </w:r>
      <w:r>
        <w:t xml:space="preserve">people on </w:t>
      </w:r>
      <w:r w:rsidRPr="00681FCF">
        <w:t>IP</w:t>
      </w:r>
      <w:r>
        <w:t xml:space="preserve">Ps now. It might not </w:t>
      </w:r>
      <w:r>
        <w:t>be</w:t>
      </w:r>
      <w:r>
        <w:t xml:space="preserve"> to the same exten</w:t>
      </w:r>
      <w:r>
        <w:t>t</w:t>
      </w:r>
      <w:r>
        <w:t xml:space="preserve">, </w:t>
      </w:r>
      <w:r>
        <w:t>but it is still</w:t>
      </w:r>
      <w:r w:rsidRPr="00681FCF">
        <w:t xml:space="preserve"> happening now</w:t>
      </w:r>
      <w:r>
        <w:t xml:space="preserve">. </w:t>
      </w:r>
      <w:r w:rsidRPr="00BF10A3">
        <w:t>We speak to people all the time in prison</w:t>
      </w:r>
      <w:r>
        <w:t>s where they are not offered</w:t>
      </w:r>
      <w:r w:rsidRPr="00BF10A3">
        <w:t xml:space="preserve"> what they need.</w:t>
      </w:r>
      <w:r>
        <w:t xml:space="preserve"> T</w:t>
      </w:r>
      <w:r w:rsidRPr="00BF10A3">
        <w:t>hey</w:t>
      </w:r>
      <w:r>
        <w:t xml:space="preserve"> can</w:t>
      </w:r>
      <w:r>
        <w:t xml:space="preserve"> make a</w:t>
      </w:r>
      <w:r w:rsidRPr="00BF10A3">
        <w:t xml:space="preserve"> request to be moved</w:t>
      </w:r>
      <w:r>
        <w:t>,</w:t>
      </w:r>
      <w:r w:rsidRPr="00BF10A3">
        <w:t xml:space="preserve"> but they do not have the power</w:t>
      </w:r>
      <w:r>
        <w:t xml:space="preserve"> to do that. O</w:t>
      </w:r>
      <w:r w:rsidRPr="00BF10A3">
        <w:t>ften</w:t>
      </w:r>
      <w:r>
        <w:t>,</w:t>
      </w:r>
      <w:r w:rsidRPr="00BF10A3">
        <w:t xml:space="preserve"> they can be moved to </w:t>
      </w:r>
      <w:r>
        <w:t>a</w:t>
      </w:r>
      <w:r w:rsidRPr="00BF10A3">
        <w:t xml:space="preserve"> prison that does not offer anything</w:t>
      </w:r>
      <w:r w:rsidRPr="008007AE">
        <w:t>.</w:t>
      </w:r>
      <w:r>
        <w:t xml:space="preserve"> I am sure you know some of the stats </w:t>
      </w:r>
      <w:r w:rsidRPr="008007AE">
        <w:t>around category</w:t>
      </w:r>
      <w:r>
        <w:t xml:space="preserve"> C</w:t>
      </w:r>
      <w:r w:rsidRPr="008007AE">
        <w:t xml:space="preserve"> prisoners</w:t>
      </w:r>
      <w:r>
        <w:t xml:space="preserve"> who are now in </w:t>
      </w:r>
      <w:r w:rsidRPr="008007AE">
        <w:t>category A a</w:t>
      </w:r>
      <w:r w:rsidRPr="008007AE">
        <w:t xml:space="preserve">nd category </w:t>
      </w:r>
      <w:r>
        <w:t>B prisons.</w:t>
      </w:r>
      <w:r>
        <w:t xml:space="preserve"> These </w:t>
      </w:r>
      <w:r w:rsidRPr="008007AE">
        <w:t>people are over tariff by</w:t>
      </w:r>
      <w:r>
        <w:t xml:space="preserve"> years</w:t>
      </w:r>
      <w:r>
        <w:t>. C</w:t>
      </w:r>
      <w:r>
        <w:t>urrently</w:t>
      </w:r>
      <w:r>
        <w:t>,</w:t>
      </w:r>
      <w:r>
        <w:t xml:space="preserve"> it is still an issue </w:t>
      </w:r>
      <w:r w:rsidRPr="00936A09">
        <w:t xml:space="preserve">for a lot of people and </w:t>
      </w:r>
      <w:r>
        <w:t>we are</w:t>
      </w:r>
      <w:r w:rsidRPr="00936A09">
        <w:t xml:space="preserve"> still asking th</w:t>
      </w:r>
      <w:r>
        <w:t>o</w:t>
      </w:r>
      <w:r w:rsidRPr="00936A09">
        <w:t>se people to engage with the system despite</w:t>
      </w:r>
      <w:r>
        <w:t xml:space="preserve"> them</w:t>
      </w:r>
      <w:r w:rsidRPr="00936A09">
        <w:t xml:space="preserve"> being in that position. It is almost no wonder that they do not wa</w:t>
      </w:r>
      <w:r w:rsidRPr="00936A09">
        <w:t>nt to engage</w:t>
      </w:r>
      <w:r>
        <w:t>.</w:t>
      </w:r>
    </w:p>
    <w:p w:rsidR="00891DFA" w:rsidP="00CE5D55">
      <w:pPr>
        <w:pStyle w:val="Answer"/>
      </w:pPr>
      <w:sdt>
        <w:sdtPr>
          <w:alias w:val="Witness"/>
          <w:id w:val="-1235774385"/>
          <w:placeholder>
            <w:docPart w:val="DefaultPlaceholder_-1854013440"/>
          </w:placeholder>
          <w:richText/>
        </w:sdtPr>
        <w:sdtContent>
          <w:r w:rsidRPr="00936A09">
            <w:rPr>
              <w:b/>
              <w:i/>
            </w:rPr>
            <w:t>Shirley Debono:</w:t>
          </w:r>
        </w:sdtContent>
      </w:sdt>
      <w:r>
        <w:t xml:space="preserve"> </w:t>
      </w:r>
      <w:r w:rsidRPr="00936A09">
        <w:t xml:space="preserve">I am in touch with a family now whose son is a </w:t>
      </w:r>
      <w:r>
        <w:t>C cat</w:t>
      </w:r>
      <w:r w:rsidRPr="00936A09">
        <w:t xml:space="preserve"> prisoner who has been in since 2006</w:t>
      </w:r>
      <w:r>
        <w:t>.</w:t>
      </w:r>
      <w:r w:rsidRPr="00936A09">
        <w:t xml:space="preserve"> </w:t>
      </w:r>
      <w:r>
        <w:t>He has terrible</w:t>
      </w:r>
      <w:r w:rsidRPr="00936A09">
        <w:t xml:space="preserve"> mental</w:t>
      </w:r>
      <w:r>
        <w:t xml:space="preserve"> </w:t>
      </w:r>
      <w:r w:rsidRPr="00936A09">
        <w:t>health issues</w:t>
      </w:r>
      <w:r>
        <w:t xml:space="preserve">. </w:t>
      </w:r>
      <w:r>
        <w:t xml:space="preserve">It </w:t>
      </w:r>
      <w:r>
        <w:t xml:space="preserve">is </w:t>
      </w:r>
      <w:r>
        <w:t xml:space="preserve">sad to see </w:t>
      </w:r>
      <w:r>
        <w:t>his self-harm; he has cut chunks of his body.</w:t>
      </w:r>
      <w:r w:rsidRPr="00936A09">
        <w:t xml:space="preserve"> I was in touch with his mum who I used to phone once a month. A couple of months ago I rang her up</w:t>
      </w:r>
      <w:r>
        <w:t xml:space="preserve">. Her </w:t>
      </w:r>
      <w:r w:rsidRPr="00936A09">
        <w:t xml:space="preserve">partner answered the phone </w:t>
      </w:r>
      <w:r>
        <w:t>and</w:t>
      </w:r>
      <w:r w:rsidRPr="00936A09">
        <w:t xml:space="preserve"> said</w:t>
      </w:r>
      <w:r>
        <w:t xml:space="preserve">, “Shirl, </w:t>
      </w:r>
      <w:r>
        <w:t xml:space="preserve">Carol’s </w:t>
      </w:r>
      <w:r>
        <w:t>died.”</w:t>
      </w:r>
      <w:r>
        <w:t xml:space="preserve"> </w:t>
      </w:r>
    </w:p>
    <w:p w:rsidR="00CE5D55" w:rsidP="00CE5D55">
      <w:pPr>
        <w:pStyle w:val="Answer"/>
      </w:pPr>
      <w:r>
        <w:t>All Carol</w:t>
      </w:r>
      <w:r w:rsidRPr="00936A09">
        <w:t xml:space="preserve"> ever wanted was her son to be free</w:t>
      </w:r>
      <w:r>
        <w:t>d</w:t>
      </w:r>
      <w:r w:rsidRPr="00936A09">
        <w:t xml:space="preserve"> before she died</w:t>
      </w:r>
      <w:r>
        <w:t>,</w:t>
      </w:r>
      <w:r w:rsidRPr="00936A09">
        <w:t xml:space="preserve"> becau</w:t>
      </w:r>
      <w:r>
        <w:t>se</w:t>
      </w:r>
      <w:r w:rsidRPr="00936A09">
        <w:t xml:space="preserve"> the IPP sentence it</w:t>
      </w:r>
      <w:r w:rsidRPr="00936A09">
        <w:t>self</w:t>
      </w:r>
      <w:r>
        <w:t xml:space="preserve"> and his self-</w:t>
      </w:r>
      <w:r w:rsidRPr="00936A09">
        <w:t xml:space="preserve">harming </w:t>
      </w:r>
      <w:r>
        <w:t xml:space="preserve">made </w:t>
      </w:r>
      <w:r>
        <w:t xml:space="preserve">her </w:t>
      </w:r>
      <w:r>
        <w:t>very</w:t>
      </w:r>
      <w:r>
        <w:t xml:space="preserve"> </w:t>
      </w:r>
      <w:r w:rsidRPr="00936A09">
        <w:t>ill</w:t>
      </w:r>
      <w:r>
        <w:t>. S</w:t>
      </w:r>
      <w:r w:rsidRPr="00936A09">
        <w:t>he passed away</w:t>
      </w:r>
      <w:r w:rsidRPr="00C96BA0">
        <w:t xml:space="preserve">. Her son could not go to the funeral; he had mental health issues and </w:t>
      </w:r>
      <w:r>
        <w:t>they</w:t>
      </w:r>
      <w:r w:rsidRPr="00C96BA0">
        <w:t xml:space="preserve"> </w:t>
      </w:r>
      <w:r>
        <w:t>have</w:t>
      </w:r>
      <w:r w:rsidRPr="00C96BA0">
        <w:t xml:space="preserve"> just </w:t>
      </w:r>
      <w:r>
        <w:t xml:space="preserve">been </w:t>
      </w:r>
      <w:r w:rsidRPr="00C96BA0">
        <w:t>exacerbated</w:t>
      </w:r>
      <w:r>
        <w:t xml:space="preserve"> again</w:t>
      </w:r>
      <w:r w:rsidRPr="00C96BA0">
        <w:t>.</w:t>
      </w:r>
      <w:r>
        <w:t xml:space="preserve"> T</w:t>
      </w:r>
      <w:r w:rsidRPr="00C96BA0">
        <w:t>hey have now</w:t>
      </w:r>
      <w:r>
        <w:t xml:space="preserve"> transferred him to an A cat</w:t>
      </w:r>
      <w:r w:rsidRPr="00C96BA0">
        <w:t xml:space="preserve"> prison. He will not get the mental healthcar</w:t>
      </w:r>
      <w:r w:rsidRPr="00C96BA0">
        <w:t>e he needs in th</w:t>
      </w:r>
      <w:r>
        <w:t>at</w:t>
      </w:r>
      <w:r w:rsidRPr="00C96BA0">
        <w:t xml:space="preserve"> prison. He should have been transferred</w:t>
      </w:r>
      <w:r>
        <w:t xml:space="preserve"> </w:t>
      </w:r>
      <w:r>
        <w:t>to a therapeutic</w:t>
      </w:r>
      <w:r w:rsidRPr="00C96BA0">
        <w:t xml:space="preserve"> community or maybe a mental hospital, </w:t>
      </w:r>
      <w:r>
        <w:t xml:space="preserve">or </w:t>
      </w:r>
      <w:r w:rsidRPr="00C96BA0">
        <w:t>somewhere</w:t>
      </w:r>
      <w:r>
        <w:t xml:space="preserve"> he could g</w:t>
      </w:r>
      <w:r w:rsidRPr="00C96BA0">
        <w:t>et help</w:t>
      </w:r>
      <w:r>
        <w:t xml:space="preserve">. </w:t>
      </w:r>
      <w:r w:rsidRPr="00C96BA0">
        <w:t>I have spoken to his mum</w:t>
      </w:r>
      <w:r>
        <w:t>’</w:t>
      </w:r>
      <w:r w:rsidRPr="00C96BA0">
        <w:t>s partner</w:t>
      </w:r>
      <w:r>
        <w:t>,</w:t>
      </w:r>
      <w:r w:rsidRPr="00CE5D55">
        <w:t xml:space="preserve"> </w:t>
      </w:r>
      <w:r w:rsidRPr="0014630F">
        <w:rPr>
          <w:highlight w:val="black"/>
        </w:rPr>
        <w:t>xxxxxxx</w:t>
      </w:r>
      <w:r>
        <w:rPr>
          <w:rStyle w:val="FootnoteReference"/>
          <w:highlight w:val="black"/>
        </w:rPr>
        <w:footnoteReference w:id="2"/>
      </w:r>
      <w:r>
        <w:t>. H</w:t>
      </w:r>
      <w:r w:rsidRPr="00CE5D55">
        <w:t>e is lost in the system</w:t>
      </w:r>
      <w:r>
        <w:t xml:space="preserve">. He will never go from cat A to </w:t>
      </w:r>
      <w:r>
        <w:t>cat </w:t>
      </w:r>
      <w:r>
        <w:t xml:space="preserve">C </w:t>
      </w:r>
      <w:r w:rsidRPr="00CE5D55">
        <w:t>unless he gets mental healthcare</w:t>
      </w:r>
      <w:r>
        <w:t>.</w:t>
      </w:r>
    </w:p>
    <w:p w:rsidR="00981C86" w:rsidP="00CE5D55">
      <w:pPr>
        <w:pStyle w:val="Answer"/>
      </w:pPr>
      <w:sdt>
        <w:sdtPr>
          <w:alias w:val="Witness"/>
          <w:id w:val="917821600"/>
          <w:placeholder>
            <w:docPart w:val="DefaultPlaceholder_-1854013440"/>
          </w:placeholder>
          <w:richText/>
        </w:sdtPr>
        <w:sdtContent>
          <w:r w:rsidRPr="00CE5D55">
            <w:rPr>
              <w:b/>
              <w:i/>
            </w:rPr>
            <w:t>Dr Maganty:</w:t>
          </w:r>
        </w:sdtContent>
      </w:sdt>
      <w:r>
        <w:t xml:space="preserve"> </w:t>
      </w:r>
      <w:r>
        <w:t>I</w:t>
      </w:r>
      <w:r w:rsidRPr="00CE5D55">
        <w:t>t is</w:t>
      </w:r>
      <w:r>
        <w:t>, unfortunately,</w:t>
      </w:r>
      <w:r w:rsidRPr="00CE5D55">
        <w:t xml:space="preserve"> a vicious cycle, in the sense that if you are self</w:t>
      </w:r>
      <w:r>
        <w:t>-</w:t>
      </w:r>
      <w:r w:rsidRPr="00CE5D55">
        <w:t>harming profusely and you have a severe mental illness</w:t>
      </w:r>
      <w:r>
        <w:t>—</w:t>
      </w:r>
      <w:r w:rsidRPr="00CE5D55">
        <w:t>depression or psychosis</w:t>
      </w:r>
      <w:r>
        <w:t>—that</w:t>
      </w:r>
      <w:r>
        <w:t xml:space="preserve"> </w:t>
      </w:r>
      <w:r>
        <w:t>is an exclusion</w:t>
      </w:r>
      <w:r>
        <w:t xml:space="preserve"> </w:t>
      </w:r>
      <w:r w:rsidRPr="000C7F03">
        <w:t xml:space="preserve">criteria for </w:t>
      </w:r>
      <w:r>
        <w:t>many of the</w:t>
      </w:r>
      <w:r w:rsidRPr="000C7F03">
        <w:t xml:space="preserve"> prog</w:t>
      </w:r>
      <w:r w:rsidRPr="000C7F03">
        <w:t>ramme</w:t>
      </w:r>
      <w:r>
        <w:t>s</w:t>
      </w:r>
      <w:r>
        <w:t>. Y</w:t>
      </w:r>
      <w:r w:rsidRPr="000C7F03">
        <w:t xml:space="preserve">ou have to be stable; </w:t>
      </w:r>
      <w:r>
        <w:t xml:space="preserve">you must not </w:t>
      </w:r>
      <w:r w:rsidRPr="000C7F03">
        <w:t>self</w:t>
      </w:r>
      <w:r>
        <w:t>-</w:t>
      </w:r>
      <w:r w:rsidRPr="000C7F03">
        <w:t xml:space="preserve">harm; you </w:t>
      </w:r>
      <w:r>
        <w:t>must</w:t>
      </w:r>
      <w:r w:rsidRPr="000C7F03">
        <w:t xml:space="preserve"> not </w:t>
      </w:r>
      <w:r>
        <w:t>be</w:t>
      </w:r>
      <w:r w:rsidRPr="000C7F03">
        <w:t xml:space="preserve"> severely mentally</w:t>
      </w:r>
      <w:r>
        <w:t xml:space="preserve"> ill,</w:t>
      </w:r>
      <w:r w:rsidRPr="000C7F03">
        <w:t xml:space="preserve"> or have a mental disorder, or even be on medication.</w:t>
      </w:r>
      <w:r>
        <w:t xml:space="preserve"> The</w:t>
      </w:r>
      <w:r w:rsidRPr="000C7F03">
        <w:t xml:space="preserve"> programmes</w:t>
      </w:r>
      <w:r>
        <w:t xml:space="preserve"> </w:t>
      </w:r>
      <w:r w:rsidRPr="000C7F03">
        <w:t>do not allow you</w:t>
      </w:r>
      <w:r>
        <w:t xml:space="preserve"> to </w:t>
      </w:r>
      <w:r>
        <w:t xml:space="preserve">get into </w:t>
      </w:r>
      <w:r>
        <w:t xml:space="preserve">them if you are </w:t>
      </w:r>
      <w:r w:rsidRPr="000C7F03">
        <w:t>on medication</w:t>
      </w:r>
      <w:r>
        <w:t>. A</w:t>
      </w:r>
      <w:r w:rsidRPr="000C7F03">
        <w:t>ccessing th</w:t>
      </w:r>
      <w:r>
        <w:t>em</w:t>
      </w:r>
      <w:r w:rsidRPr="000C7F03">
        <w:t xml:space="preserve"> becomes difficult</w:t>
      </w:r>
      <w:r>
        <w:t xml:space="preserve"> i</w:t>
      </w:r>
      <w:r>
        <w:t xml:space="preserve">f you have </w:t>
      </w:r>
      <w:r w:rsidRPr="000C7F03">
        <w:t>a mental illness.</w:t>
      </w:r>
    </w:p>
    <w:p w:rsidR="00910204" w:rsidP="00CE5D55">
      <w:pPr>
        <w:pStyle w:val="Answer"/>
      </w:pPr>
      <w:r w:rsidRPr="000C7F03">
        <w:t>There is a</w:t>
      </w:r>
      <w:r>
        <w:t>nother</w:t>
      </w:r>
      <w:r w:rsidRPr="000C7F03">
        <w:t xml:space="preserve"> level of difficulty in the sense </w:t>
      </w:r>
      <w:r>
        <w:t xml:space="preserve">that </w:t>
      </w:r>
      <w:r w:rsidRPr="000C7F03">
        <w:t>there is quite a lot of stigma. If I show that I</w:t>
      </w:r>
      <w:r>
        <w:t xml:space="preserve"> </w:t>
      </w:r>
      <w:r w:rsidRPr="00615FFF">
        <w:t>am menta</w:t>
      </w:r>
      <w:r>
        <w:t xml:space="preserve">lly </w:t>
      </w:r>
      <w:r w:rsidRPr="00615FFF">
        <w:t>ill</w:t>
      </w:r>
      <w:r>
        <w:t>,</w:t>
      </w:r>
      <w:r w:rsidRPr="00615FFF">
        <w:t xml:space="preserve"> </w:t>
      </w:r>
      <w:r>
        <w:t xml:space="preserve">it will </w:t>
      </w:r>
      <w:r w:rsidRPr="00615FFF">
        <w:t xml:space="preserve">count against me at the parole hearing because </w:t>
      </w:r>
      <w:r>
        <w:t>i</w:t>
      </w:r>
      <w:r w:rsidRPr="00615FFF">
        <w:t>t will be a risk factor. A number of times</w:t>
      </w:r>
      <w:r>
        <w:t>,</w:t>
      </w:r>
      <w:r w:rsidRPr="00615FFF">
        <w:t xml:space="preserve"> patien</w:t>
      </w:r>
      <w:r>
        <w:t xml:space="preserve">ts tell me, “Doc, I’ll take the </w:t>
      </w:r>
      <w:r w:rsidRPr="00615FFF">
        <w:t>medication</w:t>
      </w:r>
      <w:r>
        <w:t>,</w:t>
      </w:r>
      <w:r w:rsidRPr="00615FFF">
        <w:t xml:space="preserve"> but </w:t>
      </w:r>
      <w:r>
        <w:t>don’t</w:t>
      </w:r>
      <w:r w:rsidRPr="00615FFF">
        <w:t xml:space="preserve"> write it down</w:t>
      </w:r>
      <w:r w:rsidRPr="00910204">
        <w:t>.</w:t>
      </w:r>
      <w:r>
        <w:t>”</w:t>
      </w:r>
      <w:r w:rsidRPr="00910204">
        <w:t xml:space="preserve"> The stigma associated with it </w:t>
      </w:r>
      <w:r>
        <w:t>make</w:t>
      </w:r>
      <w:r>
        <w:t>s</w:t>
      </w:r>
      <w:r>
        <w:t xml:space="preserve"> it</w:t>
      </w:r>
      <w:r w:rsidRPr="00910204">
        <w:t xml:space="preserve"> very difficult</w:t>
      </w:r>
      <w:r>
        <w:t>, so you are caught in this bind.</w:t>
      </w:r>
      <w:r w:rsidRPr="00910204">
        <w:t xml:space="preserve"> </w:t>
      </w:r>
      <w:r>
        <w:t>T</w:t>
      </w:r>
      <w:r w:rsidRPr="00910204">
        <w:t>hese are not exceptions</w:t>
      </w:r>
      <w:r>
        <w:t xml:space="preserve">; they are </w:t>
      </w:r>
      <w:r w:rsidRPr="00910204">
        <w:t>common.</w:t>
      </w:r>
    </w:p>
    <w:p w:rsidR="00996E84" w:rsidP="00910204">
      <w:pPr>
        <w:pStyle w:val="Question"/>
      </w:pPr>
      <w:sdt>
        <w:sdtPr>
          <w:alias w:val="Member"/>
          <w:tag w:val="&lt;Member mnisId='4860' dodsId=''&gt;"/>
          <w:id w:val="274987930"/>
          <w:placeholder>
            <w:docPart w:val="DefaultPlaceholder_-1854013440"/>
          </w:placeholder>
          <w:richText/>
        </w:sdtPr>
        <w:sdtContent>
          <w:r w:rsidRPr="00910204">
            <w:rPr>
              <w:b/>
            </w:rPr>
            <w:t>Dr Mullan:</w:t>
          </w:r>
        </w:sdtContent>
      </w:sdt>
      <w:r>
        <w:t xml:space="preserve"> </w:t>
      </w:r>
      <w:r>
        <w:t>You described a really powerful exam</w:t>
      </w:r>
      <w:r>
        <w:t>ple.</w:t>
      </w:r>
      <w:r>
        <w:t xml:space="preserve"> C</w:t>
      </w:r>
      <w:r w:rsidRPr="00910204">
        <w:t>an you recall the original rational</w:t>
      </w:r>
      <w:r>
        <w:t>e</w:t>
      </w:r>
      <w:r w:rsidRPr="00910204">
        <w:t xml:space="preserve"> for that person to be put on IPP</w:t>
      </w:r>
      <w:r>
        <w:t>,</w:t>
      </w:r>
      <w:r w:rsidRPr="00910204">
        <w:t xml:space="preserve"> because there w</w:t>
      </w:r>
      <w:r>
        <w:t>ere</w:t>
      </w:r>
      <w:r w:rsidRPr="00910204">
        <w:t xml:space="preserve"> lots of people who committed similar offences</w:t>
      </w:r>
      <w:r>
        <w:t xml:space="preserve"> but were </w:t>
      </w:r>
      <w:r w:rsidRPr="00996E84">
        <w:t>not put on IP</w:t>
      </w:r>
      <w:r>
        <w:t>Ps</w:t>
      </w:r>
      <w:r w:rsidRPr="00996E84">
        <w:t xml:space="preserve"> at the time?</w:t>
      </w:r>
    </w:p>
    <w:p w:rsidR="00F853C9" w:rsidP="00996E84">
      <w:pPr>
        <w:pStyle w:val="Answer"/>
      </w:pPr>
      <w:sdt>
        <w:sdtPr>
          <w:alias w:val="Witness"/>
          <w:id w:val="1879739474"/>
          <w:placeholder>
            <w:docPart w:val="DefaultPlaceholder_-1854013440"/>
          </w:placeholder>
          <w:richText/>
        </w:sdtPr>
        <w:sdtContent>
          <w:r w:rsidRPr="00996E84">
            <w:rPr>
              <w:b/>
              <w:i/>
            </w:rPr>
            <w:t>Dr Maganty:</w:t>
          </w:r>
        </w:sdtContent>
      </w:sdt>
      <w:r>
        <w:t xml:space="preserve"> </w:t>
      </w:r>
      <w:r>
        <w:t>T</w:t>
      </w:r>
      <w:r w:rsidRPr="00122F1D">
        <w:t>he rational</w:t>
      </w:r>
      <w:r>
        <w:t>e</w:t>
      </w:r>
      <w:r w:rsidRPr="00122F1D">
        <w:t xml:space="preserve"> for John</w:t>
      </w:r>
      <w:r>
        <w:t>—that is not his name</w:t>
      </w:r>
      <w:r>
        <w:t>—was that he had co</w:t>
      </w:r>
      <w:r>
        <w:t xml:space="preserve">mmitted a </w:t>
      </w:r>
      <w:r w:rsidRPr="00122F1D">
        <w:t xml:space="preserve">previous offence </w:t>
      </w:r>
      <w:r>
        <w:t>that</w:t>
      </w:r>
      <w:r w:rsidRPr="00122F1D">
        <w:t xml:space="preserve"> the judge could take into consideration</w:t>
      </w:r>
      <w:r>
        <w:t>. T</w:t>
      </w:r>
      <w:r w:rsidRPr="00122F1D">
        <w:t>he second offence was classed as a robbery</w:t>
      </w:r>
      <w:r>
        <w:t>,</w:t>
      </w:r>
      <w:r w:rsidRPr="00122F1D">
        <w:t xml:space="preserve"> which was a schedule 15 offence</w:t>
      </w:r>
      <w:r>
        <w:t>, and he</w:t>
      </w:r>
      <w:r w:rsidRPr="00122F1D">
        <w:t xml:space="preserve"> fitted th</w:t>
      </w:r>
      <w:r>
        <w:t>ose</w:t>
      </w:r>
      <w:r w:rsidRPr="00122F1D">
        <w:t xml:space="preserve"> criteria</w:t>
      </w:r>
      <w:r>
        <w:t>. T</w:t>
      </w:r>
      <w:r w:rsidRPr="00122F1D">
        <w:t>he default position when he got the sentence w</w:t>
      </w:r>
      <w:r>
        <w:t>as</w:t>
      </w:r>
      <w:r w:rsidRPr="00122F1D">
        <w:t xml:space="preserve"> that it would be an IPP unless there were other factors. He was using illicit substances at that stage</w:t>
      </w:r>
      <w:r>
        <w:t>. T</w:t>
      </w:r>
      <w:r w:rsidRPr="00122F1D">
        <w:t>hat was considered</w:t>
      </w:r>
      <w:r>
        <w:t>. T</w:t>
      </w:r>
      <w:r w:rsidRPr="00122F1D">
        <w:t>here was no psychiatric repor</w:t>
      </w:r>
      <w:r>
        <w:t>t, but a</w:t>
      </w:r>
      <w:r>
        <w:t xml:space="preserve"> risk assessment was made</w:t>
      </w:r>
      <w:r w:rsidRPr="00122F1D">
        <w:t xml:space="preserve"> </w:t>
      </w:r>
      <w:r>
        <w:t>that</w:t>
      </w:r>
      <w:r w:rsidRPr="00F853C9">
        <w:t xml:space="preserve"> highlighted</w:t>
      </w:r>
      <w:r>
        <w:t xml:space="preserve"> the fact that</w:t>
      </w:r>
      <w:r w:rsidRPr="00F853C9">
        <w:t xml:space="preserve"> because of </w:t>
      </w:r>
      <w:r>
        <w:t>his</w:t>
      </w:r>
      <w:r w:rsidRPr="00F853C9">
        <w:t xml:space="preserve"> illicit substance</w:t>
      </w:r>
      <w:r>
        <w:t xml:space="preserve"> us</w:t>
      </w:r>
      <w:r>
        <w:t>e</w:t>
      </w:r>
      <w:r w:rsidRPr="00F853C9">
        <w:t xml:space="preserve"> he would be a risk.</w:t>
      </w:r>
      <w:r>
        <w:t xml:space="preserve"> He had </w:t>
      </w:r>
      <w:r w:rsidRPr="00F853C9">
        <w:t>an IPP with an extremely low tariff of 12</w:t>
      </w:r>
      <w:r>
        <w:t> </w:t>
      </w:r>
      <w:r w:rsidRPr="00F853C9">
        <w:t>months.</w:t>
      </w:r>
    </w:p>
    <w:p w:rsidR="00F853C9" w:rsidP="00F853C9">
      <w:pPr>
        <w:pStyle w:val="Remark"/>
      </w:pPr>
      <w:sdt>
        <w:sdtPr>
          <w:alias w:val="Member"/>
          <w:tag w:val="&lt;Member mnisId='1601' dodsId='34498'&gt;"/>
          <w:id w:val="-61879157"/>
          <w:placeholder>
            <w:docPart w:val="DefaultPlaceholder_-1854013440"/>
          </w:placeholder>
          <w:richText/>
        </w:sdtPr>
        <w:sdtContent>
          <w:r w:rsidRPr="00F853C9">
            <w:rPr>
              <w:b/>
            </w:rPr>
            <w:t>Chair:</w:t>
          </w:r>
        </w:sdtContent>
      </w:sdt>
      <w:r>
        <w:t xml:space="preserve"> </w:t>
      </w:r>
      <w:r w:rsidRPr="00F853C9">
        <w:t>There was a low tariff</w:t>
      </w:r>
      <w:r>
        <w:t>,</w:t>
      </w:r>
      <w:r w:rsidRPr="00F853C9">
        <w:t xml:space="preserve"> but for the reasons you ha</w:t>
      </w:r>
      <w:r>
        <w:t>ve</w:t>
      </w:r>
      <w:r w:rsidRPr="00F853C9">
        <w:t xml:space="preserve"> set out </w:t>
      </w:r>
      <w:r>
        <w:t xml:space="preserve">he has still not been </w:t>
      </w:r>
      <w:r w:rsidRPr="00F853C9">
        <w:t>released. I understand.</w:t>
      </w:r>
    </w:p>
    <w:p w:rsidR="00F853C9" w:rsidP="00F853C9">
      <w:pPr>
        <w:pStyle w:val="Question"/>
      </w:pPr>
      <w:sdt>
        <w:sdtPr>
          <w:alias w:val="Member"/>
          <w:tag w:val="&lt;Member mnisId='4745' dodsId=''&gt;"/>
          <w:id w:val="-389186794"/>
          <w:placeholder>
            <w:docPart w:val="DefaultPlaceholder_-1854013440"/>
          </w:placeholder>
          <w:richText/>
        </w:sdtPr>
        <w:sdtContent>
          <w:r w:rsidRPr="00F853C9">
            <w:rPr>
              <w:b/>
            </w:rPr>
            <w:t>Rob Butler:</w:t>
          </w:r>
        </w:sdtContent>
      </w:sdt>
      <w:r>
        <w:t xml:space="preserve"> </w:t>
      </w:r>
      <w:r w:rsidRPr="00F853C9">
        <w:t>You have covered a lot of the material I was go</w:t>
      </w:r>
      <w:r w:rsidRPr="00F853C9">
        <w:t xml:space="preserve">ing to ask you about, but I want to </w:t>
      </w:r>
      <w:r>
        <w:t>pick up</w:t>
      </w:r>
      <w:r w:rsidRPr="00F853C9">
        <w:t xml:space="preserve"> one or two specific points. Donna and Shirley, can you give us an idea of the number of IPP prisoners you are in contact</w:t>
      </w:r>
      <w:r>
        <w:t xml:space="preserve"> with</w:t>
      </w:r>
      <w:r w:rsidRPr="00F853C9">
        <w:t xml:space="preserve"> through your organisation?</w:t>
      </w:r>
    </w:p>
    <w:p w:rsidR="00AC2C92" w:rsidP="00F853C9">
      <w:pPr>
        <w:pStyle w:val="Answer"/>
      </w:pPr>
      <w:sdt>
        <w:sdtPr>
          <w:alias w:val="Witness"/>
          <w:id w:val="-117995235"/>
          <w:placeholder>
            <w:docPart w:val="DefaultPlaceholder_-1854013440"/>
          </w:placeholder>
          <w:richText/>
        </w:sdtPr>
        <w:sdtContent>
          <w:r w:rsidRPr="00F853C9">
            <w:rPr>
              <w:b/>
              <w:i/>
            </w:rPr>
            <w:t>Donna Mooney:</w:t>
          </w:r>
        </w:sdtContent>
      </w:sdt>
      <w:r>
        <w:t xml:space="preserve"> </w:t>
      </w:r>
      <w:r>
        <w:t>I</w:t>
      </w:r>
      <w:r w:rsidRPr="00F853C9">
        <w:t>t is probably in the hundreds. We are in c</w:t>
      </w:r>
      <w:r w:rsidRPr="00F853C9">
        <w:t xml:space="preserve">ontact with </w:t>
      </w:r>
      <w:r>
        <w:t xml:space="preserve">IPP </w:t>
      </w:r>
      <w:r w:rsidRPr="00AC2C92">
        <w:t>people both in prison and in the community and some families</w:t>
      </w:r>
      <w:r>
        <w:t xml:space="preserve"> who have loved ones in prison, so it varies.</w:t>
      </w:r>
    </w:p>
    <w:p w:rsidR="00AC2C92" w:rsidP="00AC2C92">
      <w:pPr>
        <w:pStyle w:val="Answer"/>
      </w:pPr>
      <w:sdt>
        <w:sdtPr>
          <w:alias w:val="Witness"/>
          <w:id w:val="-305853054"/>
          <w:placeholder>
            <w:docPart w:val="DefaultPlaceholder_-1854013440"/>
          </w:placeholder>
          <w:richText/>
        </w:sdtPr>
        <w:sdtContent>
          <w:r w:rsidRPr="00AC2C92">
            <w:rPr>
              <w:b/>
              <w:i/>
            </w:rPr>
            <w:t>Shirley Debono:</w:t>
          </w:r>
        </w:sdtContent>
      </w:sdt>
      <w:r>
        <w:t xml:space="preserve"> </w:t>
      </w:r>
      <w:r>
        <w:t xml:space="preserve">I am a </w:t>
      </w:r>
      <w:r w:rsidRPr="00AC2C92">
        <w:t xml:space="preserve">McKenzie friend to a lot of the prisoners. I would be surprised if I never got a call </w:t>
      </w:r>
      <w:r>
        <w:t>in a day; I get f</w:t>
      </w:r>
      <w:r w:rsidRPr="00AC2C92">
        <w:t xml:space="preserve">our </w:t>
      </w:r>
      <w:r w:rsidRPr="00AC2C92">
        <w:t>or five.</w:t>
      </w:r>
    </w:p>
    <w:p w:rsidR="009C07B5" w:rsidP="00AC2C92">
      <w:pPr>
        <w:pStyle w:val="Question"/>
      </w:pPr>
      <w:sdt>
        <w:sdtPr>
          <w:alias w:val="Member"/>
          <w:tag w:val="&lt;Member mnisId='4745' dodsId=''&gt;"/>
          <w:id w:val="1950660371"/>
          <w:placeholder>
            <w:docPart w:val="DefaultPlaceholder_-1854013440"/>
          </w:placeholder>
          <w:richText/>
        </w:sdtPr>
        <w:sdtContent>
          <w:r w:rsidRPr="00AC2C92">
            <w:rPr>
              <w:b/>
            </w:rPr>
            <w:t>Rob Butler:</w:t>
          </w:r>
        </w:sdtContent>
      </w:sdt>
      <w:r>
        <w:t xml:space="preserve"> </w:t>
      </w:r>
      <w:r w:rsidRPr="00AC2C92">
        <w:t>That sets a useful context</w:t>
      </w:r>
      <w:r>
        <w:t xml:space="preserve"> </w:t>
      </w:r>
      <w:r>
        <w:t>for</w:t>
      </w:r>
      <w:r>
        <w:t xml:space="preserve"> the questions. What I am </w:t>
      </w:r>
      <w:r>
        <w:t>i</w:t>
      </w:r>
      <w:r w:rsidRPr="00AC2C92">
        <w:t>nterested to find out is what they describe to you as the biggest problems they face in prison compared with those on a determi</w:t>
      </w:r>
      <w:r>
        <w:t>nate</w:t>
      </w:r>
      <w:r w:rsidRPr="00AC2C92">
        <w:t xml:space="preserve"> sentence. We have talked quite a lot about mental health issues</w:t>
      </w:r>
      <w:r>
        <w:t>. W</w:t>
      </w:r>
      <w:r w:rsidRPr="009C07B5">
        <w:t>hat do you think about programmes that are or are not currently available to help them through, especially given that the IPP sentence no longer exists?</w:t>
      </w:r>
    </w:p>
    <w:p w:rsidR="0068776D" w:rsidP="009C07B5">
      <w:pPr>
        <w:pStyle w:val="Answer"/>
      </w:pPr>
      <w:sdt>
        <w:sdtPr>
          <w:alias w:val="Witness"/>
          <w:id w:val="-1881084413"/>
          <w:placeholder>
            <w:docPart w:val="DefaultPlaceholder_-1854013440"/>
          </w:placeholder>
          <w:richText/>
        </w:sdtPr>
        <w:sdtContent>
          <w:r w:rsidRPr="009C07B5">
            <w:rPr>
              <w:b/>
              <w:i/>
            </w:rPr>
            <w:t>Shirley Debono:</w:t>
          </w:r>
        </w:sdtContent>
      </w:sdt>
      <w:r>
        <w:t xml:space="preserve"> </w:t>
      </w:r>
      <w:r>
        <w:t xml:space="preserve">In </w:t>
      </w:r>
      <w:r w:rsidRPr="0014630F">
        <w:rPr>
          <w:highlight w:val="black"/>
        </w:rPr>
        <w:t>xxxxx</w:t>
      </w:r>
      <w:r>
        <w:rPr>
          <w:rStyle w:val="FootnoteReference"/>
          <w:highlight w:val="black"/>
        </w:rPr>
        <w:footnoteReference w:id="3"/>
      </w:r>
      <w:r>
        <w:t xml:space="preserve"> </w:t>
      </w:r>
      <w:r>
        <w:t>case,</w:t>
      </w:r>
      <w:r>
        <w:t xml:space="preserve"> I</w:t>
      </w:r>
      <w:r>
        <w:t xml:space="preserve"> have been speaking to </w:t>
      </w:r>
      <w:r w:rsidRPr="009C07B5">
        <w:t>him for a couple of years</w:t>
      </w:r>
      <w:r>
        <w:t>. T</w:t>
      </w:r>
      <w:r w:rsidRPr="009C07B5">
        <w:t xml:space="preserve">he </w:t>
      </w:r>
      <w:r>
        <w:t>Parole Board</w:t>
      </w:r>
      <w:r w:rsidRPr="009C07B5">
        <w:t xml:space="preserve"> had ordered a psychology report </w:t>
      </w:r>
      <w:r>
        <w:t xml:space="preserve">or </w:t>
      </w:r>
      <w:r w:rsidRPr="009C07B5">
        <w:t xml:space="preserve">assessment to be done on him, but </w:t>
      </w:r>
      <w:r>
        <w:t>they</w:t>
      </w:r>
      <w:r w:rsidRPr="009C07B5">
        <w:t xml:space="preserve"> did not do that in the prison</w:t>
      </w:r>
      <w:r>
        <w:t>. H</w:t>
      </w:r>
      <w:r w:rsidRPr="009C07B5">
        <w:t>e waited for over a yea</w:t>
      </w:r>
      <w:r>
        <w:t>r.</w:t>
      </w:r>
      <w:r w:rsidRPr="00851005">
        <w:t xml:space="preserve"> I </w:t>
      </w:r>
      <w:r>
        <w:t xml:space="preserve">was emailing him and talking to him </w:t>
      </w:r>
      <w:r w:rsidRPr="00851005">
        <w:t>on the phone</w:t>
      </w:r>
      <w:r>
        <w:t>. I got</w:t>
      </w:r>
      <w:r>
        <w:t xml:space="preserve"> him </w:t>
      </w:r>
      <w:r w:rsidRPr="00851005">
        <w:t>a good solicitor and stuff like that</w:t>
      </w:r>
      <w:r>
        <w:t>,</w:t>
      </w:r>
      <w:r w:rsidRPr="00851005">
        <w:t xml:space="preserve"> and things progressed. All of </w:t>
      </w:r>
      <w:r>
        <w:t>a</w:t>
      </w:r>
      <w:r w:rsidRPr="00851005">
        <w:t xml:space="preserve"> sudden, a psychologist turned up from nowhere. Sometimes, by being a friend to these people you can help them</w:t>
      </w:r>
      <w:r>
        <w:t xml:space="preserve"> i</w:t>
      </w:r>
      <w:r w:rsidRPr="00851005">
        <w:t>f they have nobody on the outside.</w:t>
      </w:r>
      <w:r>
        <w:t xml:space="preserve"> When they </w:t>
      </w:r>
      <w:r w:rsidRPr="00851005">
        <w:t>turn to people like</w:t>
      </w:r>
      <w:r>
        <w:t xml:space="preserve"> me and Donna</w:t>
      </w:r>
      <w:r>
        <w:t>,</w:t>
      </w:r>
      <w:r>
        <w:t xml:space="preserve"> w</w:t>
      </w:r>
      <w:r w:rsidRPr="00851005">
        <w:t>e can</w:t>
      </w:r>
      <w:r>
        <w:t xml:space="preserve"> help to </w:t>
      </w:r>
      <w:r w:rsidRPr="00851005">
        <w:t xml:space="preserve">a certain extent </w:t>
      </w:r>
      <w:r>
        <w:t xml:space="preserve">and </w:t>
      </w:r>
      <w:r w:rsidRPr="00851005">
        <w:t>put them on the right path, but there are so many who have nobody and are just stuck there.</w:t>
      </w:r>
      <w:r>
        <w:t xml:space="preserve"> </w:t>
      </w:r>
      <w:r>
        <w:t>W</w:t>
      </w:r>
      <w:r w:rsidRPr="00851005">
        <w:t>here did th</w:t>
      </w:r>
      <w:r>
        <w:t>at</w:t>
      </w:r>
      <w:r w:rsidRPr="00851005">
        <w:t xml:space="preserve"> psychologist pop up from</w:t>
      </w:r>
      <w:r>
        <w:t>?</w:t>
      </w:r>
      <w:r>
        <w:t xml:space="preserve"> He had been waiting for the psychologist for </w:t>
      </w:r>
      <w:r w:rsidRPr="00AC2723">
        <w:t>a year to 18 months</w:t>
      </w:r>
      <w:r>
        <w:t>,</w:t>
      </w:r>
      <w:r w:rsidRPr="00AC2723">
        <w:t xml:space="preserve"> to be </w:t>
      </w:r>
      <w:r w:rsidRPr="00AC2723">
        <w:t>transferred to a different prison and suddenly he turn</w:t>
      </w:r>
      <w:r>
        <w:t>ed</w:t>
      </w:r>
      <w:r w:rsidRPr="00AC2723">
        <w:t xml:space="preserve"> up.</w:t>
      </w:r>
    </w:p>
    <w:p w:rsidR="00C06D6A" w:rsidP="009C07B5">
      <w:pPr>
        <w:pStyle w:val="Answer"/>
      </w:pPr>
      <w:r w:rsidRPr="00AC2723">
        <w:t>Th</w:t>
      </w:r>
      <w:r>
        <w:t>at</w:t>
      </w:r>
      <w:r>
        <w:t xml:space="preserve"> causes distress and makes them low. There was a time when he said to me, “Shirl, I may as well just </w:t>
      </w:r>
      <w:r>
        <w:t>end</w:t>
      </w:r>
      <w:r>
        <w:t xml:space="preserve"> here. I’m never going to get out.” I said, “No. Calm down. We’ll sort this out. Sit ba</w:t>
      </w:r>
      <w:r>
        <w:t>ck and take a deep breath.” I just talked to him. That is all you can do. You just hope they can get help</w:t>
      </w:r>
      <w:r w:rsidRPr="003B4D92">
        <w:t xml:space="preserve"> along the way</w:t>
      </w:r>
      <w:r>
        <w:t>,</w:t>
      </w:r>
      <w:r w:rsidRPr="003B4D92">
        <w:t xml:space="preserve"> because the trouble is that there are</w:t>
      </w:r>
      <w:r>
        <w:t xml:space="preserve"> not the</w:t>
      </w:r>
      <w:r w:rsidRPr="003B4D92">
        <w:t xml:space="preserve"> resources within prisons that they need</w:t>
      </w:r>
      <w:r>
        <w:t>.</w:t>
      </w:r>
      <w:r w:rsidRPr="003B4D92">
        <w:t xml:space="preserve"> The courses are not in some of the prisons</w:t>
      </w:r>
      <w:r>
        <w:t>. B</w:t>
      </w:r>
      <w:r w:rsidRPr="003B4D92">
        <w:t>y t</w:t>
      </w:r>
      <w:r w:rsidRPr="003B4D92">
        <w:t>he time they get to the next prison</w:t>
      </w:r>
      <w:r>
        <w:t>,</w:t>
      </w:r>
      <w:r w:rsidRPr="003B4D92">
        <w:t xml:space="preserve"> they are</w:t>
      </w:r>
      <w:r>
        <w:t xml:space="preserve"> again</w:t>
      </w:r>
      <w:r w:rsidRPr="003B4D92">
        <w:t xml:space="preserve"> in a massive queue. </w:t>
      </w:r>
      <w:r>
        <w:t>It</w:t>
      </w:r>
      <w:r w:rsidRPr="003B4D92">
        <w:t xml:space="preserve"> is just keeping them in prison fo</w:t>
      </w:r>
      <w:r>
        <w:t>r</w:t>
      </w:r>
      <w:r w:rsidRPr="00C06D6A">
        <w:t xml:space="preserve"> </w:t>
      </w:r>
      <w:r>
        <w:t xml:space="preserve">years and years, </w:t>
      </w:r>
      <w:r w:rsidRPr="00C06D6A">
        <w:t>three or four years down the line. By the time they get</w:t>
      </w:r>
      <w:r>
        <w:t xml:space="preserve"> to do</w:t>
      </w:r>
      <w:r w:rsidRPr="00C06D6A">
        <w:t xml:space="preserve"> the courses</w:t>
      </w:r>
      <w:r>
        <w:t xml:space="preserve"> they are told, “Oops</w:t>
      </w:r>
      <w:r>
        <w:t>.</w:t>
      </w:r>
      <w:r>
        <w:t xml:space="preserve"> You</w:t>
      </w:r>
      <w:r w:rsidRPr="00C06D6A">
        <w:t xml:space="preserve"> need to do this one again bec</w:t>
      </w:r>
      <w:r w:rsidRPr="00C06D6A">
        <w:t>ause you did that one in 2010</w:t>
      </w:r>
      <w:r>
        <w:t xml:space="preserve">. </w:t>
      </w:r>
      <w:r>
        <w:t>We’re in</w:t>
      </w:r>
      <w:r>
        <w:t xml:space="preserve"> </w:t>
      </w:r>
      <w:r w:rsidRPr="00C06D6A">
        <w:t xml:space="preserve">2021 </w:t>
      </w:r>
      <w:r>
        <w:t xml:space="preserve">now </w:t>
      </w:r>
      <w:r w:rsidRPr="00C06D6A">
        <w:t>and you need to do it again.</w:t>
      </w:r>
      <w:r>
        <w:t>”</w:t>
      </w:r>
      <w:r w:rsidRPr="00C06D6A">
        <w:t xml:space="preserve"> That is what is going on</w:t>
      </w:r>
      <w:r>
        <w:t>.</w:t>
      </w:r>
    </w:p>
    <w:p w:rsidR="00B536AE" w:rsidP="00C06D6A">
      <w:pPr>
        <w:pStyle w:val="Question"/>
      </w:pPr>
      <w:sdt>
        <w:sdtPr>
          <w:alias w:val="Member"/>
          <w:tag w:val="&lt;Member mnisId='4745' dodsId=''&gt;"/>
          <w:id w:val="-996111948"/>
          <w:placeholder>
            <w:docPart w:val="DefaultPlaceholder_-1854013440"/>
          </w:placeholder>
          <w:richText/>
        </w:sdtPr>
        <w:sdtContent>
          <w:r w:rsidRPr="00C06D6A">
            <w:rPr>
              <w:b/>
            </w:rPr>
            <w:t>Rob Butler:</w:t>
          </w:r>
        </w:sdtContent>
      </w:sdt>
      <w:r>
        <w:t xml:space="preserve"> </w:t>
      </w:r>
      <w:r>
        <w:t>S</w:t>
      </w:r>
      <w:r w:rsidRPr="00B536AE">
        <w:t xml:space="preserve">ince the actual sentence has been abolished </w:t>
      </w:r>
      <w:r>
        <w:t xml:space="preserve">and it is not </w:t>
      </w:r>
      <w:r w:rsidRPr="00B536AE">
        <w:t>possible to sentence somebody to an IPP any</w:t>
      </w:r>
      <w:r>
        <w:t xml:space="preserve"> </w:t>
      </w:r>
      <w:r w:rsidRPr="00B536AE">
        <w:t>more</w:t>
      </w:r>
      <w:r>
        <w:t xml:space="preserve">, </w:t>
      </w:r>
      <w:r>
        <w:t>d</w:t>
      </w:r>
      <w:r w:rsidRPr="00B536AE">
        <w:t xml:space="preserve">o you think the </w:t>
      </w:r>
      <w:r w:rsidRPr="00B536AE">
        <w:t>availability of courses</w:t>
      </w:r>
      <w:r>
        <w:t xml:space="preserve"> has</w:t>
      </w:r>
      <w:r w:rsidRPr="00B536AE">
        <w:t xml:space="preserve"> increased or decreased?</w:t>
      </w:r>
    </w:p>
    <w:p w:rsidR="00B536AE" w:rsidP="00B536AE">
      <w:pPr>
        <w:pStyle w:val="Answer"/>
      </w:pPr>
      <w:sdt>
        <w:sdtPr>
          <w:alias w:val="Witness"/>
          <w:id w:val="-1782173880"/>
          <w:placeholder>
            <w:docPart w:val="DefaultPlaceholder_-1854013440"/>
          </w:placeholder>
          <w:richText/>
        </w:sdtPr>
        <w:sdtContent>
          <w:r w:rsidRPr="00B536AE">
            <w:rPr>
              <w:b/>
              <w:i/>
            </w:rPr>
            <w:t>Shirley Debono:</w:t>
          </w:r>
        </w:sdtContent>
      </w:sdt>
      <w:r>
        <w:t xml:space="preserve"> </w:t>
      </w:r>
      <w:r>
        <w:t>De</w:t>
      </w:r>
      <w:r w:rsidRPr="00B536AE">
        <w:t>creased.</w:t>
      </w:r>
    </w:p>
    <w:p w:rsidR="00727065" w:rsidP="00B536AE">
      <w:pPr>
        <w:pStyle w:val="Answer"/>
      </w:pPr>
      <w:sdt>
        <w:sdtPr>
          <w:alias w:val="Witness"/>
          <w:id w:val="422540394"/>
          <w:placeholder>
            <w:docPart w:val="DefaultPlaceholder_-1854013440"/>
          </w:placeholder>
          <w:richText/>
        </w:sdtPr>
        <w:sdtContent>
          <w:r w:rsidRPr="00B536AE">
            <w:rPr>
              <w:b/>
              <w:i/>
            </w:rPr>
            <w:t>Donna Mooney:</w:t>
          </w:r>
        </w:sdtContent>
      </w:sdt>
      <w:r>
        <w:t xml:space="preserve"> </w:t>
      </w:r>
      <w:r>
        <w:t>I’ve done my own</w:t>
      </w:r>
      <w:r>
        <w:t xml:space="preserve"> list. </w:t>
      </w:r>
      <w:r w:rsidRPr="00B536AE">
        <w:t>I do not know how accurate it is, but I believe there has been a huge decrease. The prison population has been increasing. I</w:t>
      </w:r>
      <w:r>
        <w:t>PPs</w:t>
      </w:r>
      <w:r>
        <w:t xml:space="preserve"> </w:t>
      </w:r>
      <w:r w:rsidRPr="00B536AE">
        <w:t>do not h</w:t>
      </w:r>
      <w:r w:rsidRPr="00B536AE">
        <w:t xml:space="preserve">ave a release date; </w:t>
      </w:r>
      <w:r>
        <w:t>t</w:t>
      </w:r>
      <w:r w:rsidRPr="00B536AE">
        <w:t xml:space="preserve">hey have most certainly not been put at the top of the list. </w:t>
      </w:r>
      <w:r>
        <w:t>We know that for certain, so</w:t>
      </w:r>
      <w:r w:rsidRPr="00B536AE">
        <w:t xml:space="preserve"> you have IP</w:t>
      </w:r>
      <w:r>
        <w:t>Ps</w:t>
      </w:r>
      <w:r w:rsidRPr="00B536AE">
        <w:t xml:space="preserve"> waiting for courses.</w:t>
      </w:r>
      <w:r>
        <w:t xml:space="preserve"> E</w:t>
      </w:r>
      <w:r w:rsidRPr="00B536AE">
        <w:t>ven if they stay</w:t>
      </w:r>
      <w:r>
        <w:t>ed</w:t>
      </w:r>
      <w:r w:rsidRPr="00B536AE">
        <w:t xml:space="preserve"> the same</w:t>
      </w:r>
      <w:r>
        <w:t>—they have</w:t>
      </w:r>
      <w:r>
        <w:t>n’t</w:t>
      </w:r>
      <w:r>
        <w:t>; they have decreased</w:t>
      </w:r>
      <w:r>
        <w:t xml:space="preserve">—people are </w:t>
      </w:r>
      <w:r w:rsidRPr="00B536AE">
        <w:t>waiting to go on th</w:t>
      </w:r>
      <w:r>
        <w:t xml:space="preserve">em, </w:t>
      </w:r>
      <w:r w:rsidRPr="00B536AE">
        <w:t>the prison po</w:t>
      </w:r>
      <w:r w:rsidRPr="00B536AE">
        <w:t xml:space="preserve">pulation </w:t>
      </w:r>
      <w:r>
        <w:t>is</w:t>
      </w:r>
      <w:r w:rsidRPr="00B536AE">
        <w:t xml:space="preserve"> increasing and other people are being pushed to the front. As </w:t>
      </w:r>
      <w:r>
        <w:t>Shirley said,</w:t>
      </w:r>
      <w:r w:rsidRPr="00B536AE">
        <w:t xml:space="preserve"> even if they have </w:t>
      </w:r>
      <w:r>
        <w:t>done them,</w:t>
      </w:r>
      <w:r w:rsidRPr="00B536AE">
        <w:t xml:space="preserve"> when they come to the parole hearing they are often told that it is not recent enough</w:t>
      </w:r>
      <w:r>
        <w:t>,</w:t>
      </w:r>
      <w:r w:rsidRPr="00B536AE">
        <w:t xml:space="preserve"> or a new one has come around</w:t>
      </w:r>
      <w:r>
        <w:t>.</w:t>
      </w:r>
      <w:r w:rsidRPr="00B536AE">
        <w:t xml:space="preserve"> </w:t>
      </w:r>
      <w:r>
        <w:t>T</w:t>
      </w:r>
      <w:r w:rsidRPr="00B536AE">
        <w:t>hat is definitely a f</w:t>
      </w:r>
      <w:r w:rsidRPr="00B536AE">
        <w:t>actor</w:t>
      </w:r>
      <w:r>
        <w:t>,</w:t>
      </w:r>
      <w:r w:rsidRPr="00B536AE">
        <w:t xml:space="preserve"> but I also believe th</w:t>
      </w:r>
      <w:r>
        <w:t>ere</w:t>
      </w:r>
      <w:r w:rsidRPr="00B536AE">
        <w:t xml:space="preserve"> </w:t>
      </w:r>
      <w:r>
        <w:t xml:space="preserve">is </w:t>
      </w:r>
      <w:r w:rsidRPr="00B536AE">
        <w:t xml:space="preserve">a huge </w:t>
      </w:r>
      <w:r>
        <w:t>problem in</w:t>
      </w:r>
      <w:r w:rsidRPr="00B536AE">
        <w:t xml:space="preserve"> getting them on courses, even </w:t>
      </w:r>
      <w:r>
        <w:t xml:space="preserve">in </w:t>
      </w:r>
      <w:r w:rsidRPr="00B536AE">
        <w:t>being in the right prison.</w:t>
      </w:r>
    </w:p>
    <w:p w:rsidR="00E04D6D" w:rsidP="00B536AE">
      <w:pPr>
        <w:pStyle w:val="Answer"/>
      </w:pPr>
      <w:r w:rsidRPr="00B536AE">
        <w:t>I go back to this</w:t>
      </w:r>
      <w:r>
        <w:t xml:space="preserve">. </w:t>
      </w:r>
      <w:r w:rsidRPr="00B536AE">
        <w:t>I know no data are held</w:t>
      </w:r>
      <w:r w:rsidRPr="00E04D6D">
        <w:t xml:space="preserve"> outside the individual prisons</w:t>
      </w:r>
      <w:r>
        <w:t xml:space="preserve">; </w:t>
      </w:r>
      <w:r w:rsidRPr="00E04D6D">
        <w:t xml:space="preserve">there is no overarching information about where people need to be in order to progress based on their last parole hearing, and </w:t>
      </w:r>
      <w:r>
        <w:t xml:space="preserve">whether </w:t>
      </w:r>
      <w:r w:rsidRPr="00E04D6D">
        <w:t>they are</w:t>
      </w:r>
      <w:r>
        <w:t xml:space="preserve"> </w:t>
      </w:r>
      <w:r w:rsidRPr="00E04D6D">
        <w:t xml:space="preserve">in the right place for that. </w:t>
      </w:r>
      <w:r>
        <w:t xml:space="preserve">I know for </w:t>
      </w:r>
      <w:r w:rsidRPr="00E04D6D">
        <w:t>certain that that information is not held centrally anywhere</w:t>
      </w:r>
      <w:r>
        <w:t xml:space="preserve">. If </w:t>
      </w:r>
      <w:r w:rsidRPr="00E04D6D">
        <w:t>you wan</w:t>
      </w:r>
      <w:r w:rsidRPr="00E04D6D">
        <w:t>t people to be in the right prison to access the right rehabilitation, currently the</w:t>
      </w:r>
      <w:r>
        <w:t>y are relying</w:t>
      </w:r>
      <w:r>
        <w:t xml:space="preserve"> on i</w:t>
      </w:r>
      <w:r w:rsidRPr="00E04D6D">
        <w:t>ndividual prisons to do that</w:t>
      </w:r>
      <w:r>
        <w:t>. W</w:t>
      </w:r>
      <w:r w:rsidRPr="00E04D6D">
        <w:t xml:space="preserve">e know that </w:t>
      </w:r>
      <w:r>
        <w:t xml:space="preserve">generally </w:t>
      </w:r>
      <w:r w:rsidRPr="00E04D6D">
        <w:t>for a lot of people that is not happening;</w:t>
      </w:r>
      <w:r>
        <w:t xml:space="preserve"> they are not</w:t>
      </w:r>
      <w:r w:rsidRPr="00E04D6D">
        <w:t xml:space="preserve"> being move</w:t>
      </w:r>
      <w:r>
        <w:t>d</w:t>
      </w:r>
      <w:r w:rsidRPr="00E04D6D">
        <w:t xml:space="preserve"> to the right places to access tho</w:t>
      </w:r>
      <w:r w:rsidRPr="00E04D6D">
        <w:t>se courses. That is a major barrier. Do you want</w:t>
      </w:r>
      <w:r>
        <w:t xml:space="preserve"> me</w:t>
      </w:r>
      <w:r>
        <w:t xml:space="preserve"> </w:t>
      </w:r>
      <w:r w:rsidRPr="00E04D6D">
        <w:t>to talk about some of the other barriers?</w:t>
      </w:r>
    </w:p>
    <w:p w:rsidR="00E04D6D" w:rsidP="00084EEA">
      <w:pPr>
        <w:pStyle w:val="Question"/>
      </w:pPr>
      <w:sdt>
        <w:sdtPr>
          <w:alias w:val="Member"/>
          <w:tag w:val="&lt;Member mnisId='4745' dodsId=''&gt;"/>
          <w:id w:val="1617956713"/>
          <w:placeholder>
            <w:docPart w:val="DefaultPlaceholder_-1854013440"/>
          </w:placeholder>
          <w:richText/>
        </w:sdtPr>
        <w:sdtContent>
          <w:r w:rsidRPr="00E04D6D">
            <w:rPr>
              <w:b/>
            </w:rPr>
            <w:t>Rob Butler:</w:t>
          </w:r>
        </w:sdtContent>
      </w:sdt>
      <w:r>
        <w:t xml:space="preserve"> </w:t>
      </w:r>
      <w:r w:rsidRPr="00E04D6D">
        <w:t>Yes, I do</w:t>
      </w:r>
      <w:r>
        <w:t>,</w:t>
      </w:r>
      <w:r w:rsidRPr="00E04D6D">
        <w:t xml:space="preserve"> but I wonder whether you would</w:t>
      </w:r>
      <w:r>
        <w:t xml:space="preserve"> </w:t>
      </w:r>
      <w:r w:rsidRPr="00E04D6D">
        <w:t>respond to this</w:t>
      </w:r>
      <w:r>
        <w:t xml:space="preserve">. The Ministry of Justice was asked </w:t>
      </w:r>
      <w:r w:rsidRPr="00E04D6D">
        <w:t>about barrier</w:t>
      </w:r>
      <w:r>
        <w:t>s to release</w:t>
      </w:r>
      <w:r w:rsidRPr="00E04D6D">
        <w:t xml:space="preserve">. I would be interested </w:t>
      </w:r>
      <w:r>
        <w:t>in</w:t>
      </w:r>
      <w:r w:rsidRPr="00E04D6D">
        <w:t xml:space="preserve"> you</w:t>
      </w:r>
      <w:r w:rsidRPr="00E04D6D">
        <w:t xml:space="preserve">r response to what </w:t>
      </w:r>
      <w:r>
        <w:t>they</w:t>
      </w:r>
      <w:r w:rsidRPr="00E04D6D">
        <w:t xml:space="preserve"> said</w:t>
      </w:r>
      <w:r>
        <w:t>:</w:t>
      </w:r>
      <w:r>
        <w:t xml:space="preserve"> “T</w:t>
      </w:r>
      <w:r w:rsidRPr="00E04D6D">
        <w:t>here is no barrier preventing their release</w:t>
      </w:r>
      <w:r>
        <w:t>,</w:t>
      </w:r>
      <w:r w:rsidRPr="00E04D6D">
        <w:t xml:space="preserve"> other than the statutory release test which the </w:t>
      </w:r>
      <w:r>
        <w:t>Parole Board</w:t>
      </w:r>
      <w:r w:rsidRPr="00E04D6D">
        <w:t xml:space="preserve"> must operate</w:t>
      </w:r>
      <w:r>
        <w:t xml:space="preserve">. Thus, the </w:t>
      </w:r>
      <w:r>
        <w:t>Parole Board</w:t>
      </w:r>
      <w:r>
        <w:t xml:space="preserve"> will</w:t>
      </w:r>
      <w:r w:rsidRPr="00E04D6D">
        <w:t xml:space="preserve"> direct</w:t>
      </w:r>
      <w:r>
        <w:t xml:space="preserve"> the release of any </w:t>
      </w:r>
      <w:r w:rsidRPr="00E04D6D">
        <w:t>IPP prisoner who has completed his</w:t>
      </w:r>
      <w:r>
        <w:t>/</w:t>
      </w:r>
      <w:r w:rsidRPr="00E04D6D">
        <w:t>her minimum ter</w:t>
      </w:r>
      <w:r w:rsidRPr="00E04D6D">
        <w:t xml:space="preserve">m except where it remains necessary on the grounds of public protection for the prisoner to remain </w:t>
      </w:r>
      <w:r>
        <w:t>confined</w:t>
      </w:r>
      <w:r w:rsidRPr="00E04D6D">
        <w:t>.</w:t>
      </w:r>
      <w:r>
        <w:t>”</w:t>
      </w:r>
      <w:r w:rsidRPr="00E04D6D">
        <w:t xml:space="preserve"> Does that chime with the experience of the people you are dealing with?</w:t>
      </w:r>
    </w:p>
    <w:p w:rsidR="00E40627" w:rsidP="00E04D6D">
      <w:pPr>
        <w:pStyle w:val="Answer"/>
      </w:pPr>
      <w:sdt>
        <w:sdtPr>
          <w:alias w:val="Witness"/>
          <w:id w:val="-2140415560"/>
          <w:placeholder>
            <w:docPart w:val="DefaultPlaceholder_-1854013440"/>
          </w:placeholder>
          <w:richText/>
        </w:sdtPr>
        <w:sdtContent>
          <w:r w:rsidRPr="00E04D6D">
            <w:rPr>
              <w:b/>
              <w:i/>
            </w:rPr>
            <w:t>Donna Mooney:</w:t>
          </w:r>
        </w:sdtContent>
      </w:sdt>
      <w:r>
        <w:t xml:space="preserve"> </w:t>
      </w:r>
      <w:r w:rsidRPr="00E04D6D">
        <w:t>No</w:t>
      </w:r>
      <w:r>
        <w:t xml:space="preserve">. </w:t>
      </w:r>
      <w:r>
        <w:t>O</w:t>
      </w:r>
      <w:r w:rsidRPr="00E04D6D">
        <w:t>ne of the difficulties is that</w:t>
      </w:r>
      <w:r>
        <w:t xml:space="preserve"> for the</w:t>
      </w:r>
      <w:r w:rsidRPr="00E04D6D">
        <w:t xml:space="preserve"> release test </w:t>
      </w:r>
      <w:r>
        <w:t xml:space="preserve">the </w:t>
      </w:r>
      <w:r>
        <w:t>Parole Board</w:t>
      </w:r>
      <w:r>
        <w:t xml:space="preserve"> must have some evidence that these people </w:t>
      </w:r>
      <w:r w:rsidRPr="00E04D6D">
        <w:t>are safe</w:t>
      </w:r>
      <w:r>
        <w:t>,</w:t>
      </w:r>
      <w:r w:rsidRPr="00E04D6D">
        <w:t xml:space="preserve"> so</w:t>
      </w:r>
      <w:r>
        <w:t xml:space="preserve"> they are</w:t>
      </w:r>
      <w:r>
        <w:t xml:space="preserve"> </w:t>
      </w:r>
      <w:r w:rsidRPr="00E04D6D">
        <w:t>relying on courses</w:t>
      </w:r>
      <w:r>
        <w:t>—what else</w:t>
      </w:r>
      <w:r>
        <w:t xml:space="preserve"> </w:t>
      </w:r>
      <w:r>
        <w:t>can they rely on</w:t>
      </w:r>
      <w:r>
        <w:t>?</w:t>
      </w:r>
      <w:r>
        <w:t>—or reports from</w:t>
      </w:r>
      <w:r w:rsidRPr="00E04D6D">
        <w:t xml:space="preserve"> prison officers in </w:t>
      </w:r>
      <w:r>
        <w:t xml:space="preserve">the </w:t>
      </w:r>
      <w:r w:rsidRPr="00E04D6D">
        <w:t>prison</w:t>
      </w:r>
      <w:r>
        <w:t>,</w:t>
      </w:r>
      <w:r w:rsidRPr="00E04D6D">
        <w:t xml:space="preserve"> which can be accurate</w:t>
      </w:r>
      <w:r>
        <w:t>,</w:t>
      </w:r>
      <w:r w:rsidRPr="00E04D6D">
        <w:t xml:space="preserve"> but</w:t>
      </w:r>
      <w:r>
        <w:t xml:space="preserve"> not</w:t>
      </w:r>
      <w:r w:rsidRPr="00E04D6D">
        <w:t xml:space="preserve"> always</w:t>
      </w:r>
      <w:r>
        <w:t>. The</w:t>
      </w:r>
      <w:r>
        <w:t>y have</w:t>
      </w:r>
      <w:r>
        <w:t xml:space="preserve"> to</w:t>
      </w:r>
      <w:r>
        <w:t xml:space="preserve"> make a d</w:t>
      </w:r>
      <w:r w:rsidRPr="00E04D6D">
        <w:t>ecision</w:t>
      </w:r>
      <w:r w:rsidRPr="00E04D6D">
        <w:t xml:space="preserve"> based on that</w:t>
      </w:r>
      <w:r>
        <w:t>.</w:t>
      </w:r>
      <w:r>
        <w:t xml:space="preserve"> The </w:t>
      </w:r>
      <w:r w:rsidRPr="00E04D6D">
        <w:t>people in prison rely on th</w:t>
      </w:r>
      <w:r>
        <w:t xml:space="preserve">ose </w:t>
      </w:r>
      <w:r w:rsidRPr="00E04D6D">
        <w:t xml:space="preserve">around them to make sure </w:t>
      </w:r>
      <w:r>
        <w:t>they are in</w:t>
      </w:r>
      <w:r w:rsidRPr="00E04D6D">
        <w:t xml:space="preserve"> the right place to do the courses and then write the reports that will support their release</w:t>
      </w:r>
      <w:r>
        <w:t>. They are</w:t>
      </w:r>
      <w:r w:rsidRPr="00E04D6D">
        <w:t xml:space="preserve"> relying on th</w:t>
      </w:r>
      <w:r>
        <w:t>o</w:t>
      </w:r>
      <w:r w:rsidRPr="00E04D6D">
        <w:t>se things happening</w:t>
      </w:r>
      <w:r>
        <w:t>.</w:t>
      </w:r>
    </w:p>
    <w:p w:rsidR="009D271A" w:rsidP="00E04D6D">
      <w:pPr>
        <w:pStyle w:val="Answer"/>
      </w:pPr>
      <w:r>
        <w:t>O</w:t>
      </w:r>
      <w:r w:rsidRPr="00E04D6D">
        <w:t>utside</w:t>
      </w:r>
      <w:r>
        <w:t>,</w:t>
      </w:r>
      <w:r>
        <w:t xml:space="preserve"> the</w:t>
      </w:r>
      <w:r>
        <w:t>y are living in</w:t>
      </w:r>
      <w:r>
        <w:t xml:space="preserve"> an</w:t>
      </w:r>
      <w:r>
        <w:t xml:space="preserve"> </w:t>
      </w:r>
      <w:r w:rsidRPr="00E04D6D">
        <w:t xml:space="preserve">extremely violent environment </w:t>
      </w:r>
      <w:r>
        <w:t xml:space="preserve">with </w:t>
      </w:r>
      <w:r w:rsidRPr="00E04D6D">
        <w:t xml:space="preserve">people who know </w:t>
      </w:r>
      <w:r>
        <w:t>they</w:t>
      </w:r>
      <w:r w:rsidRPr="00E04D6D">
        <w:t xml:space="preserve"> are on </w:t>
      </w:r>
      <w:r>
        <w:t xml:space="preserve">an </w:t>
      </w:r>
      <w:r w:rsidRPr="009D271A">
        <w:t>I</w:t>
      </w:r>
      <w:r>
        <w:t xml:space="preserve">PP and that if </w:t>
      </w:r>
      <w:r>
        <w:t>they</w:t>
      </w:r>
      <w:r w:rsidRPr="009D271A">
        <w:t xml:space="preserve"> get into any trouble</w:t>
      </w:r>
      <w:r>
        <w:t>,</w:t>
      </w:r>
      <w:r w:rsidRPr="009D271A">
        <w:t xml:space="preserve"> or they make any allegation</w:t>
      </w:r>
      <w:r>
        <w:t>s,</w:t>
      </w:r>
      <w:r w:rsidRPr="009D271A">
        <w:t xml:space="preserve"> all of that will be recorded and </w:t>
      </w:r>
      <w:r>
        <w:t xml:space="preserve">it </w:t>
      </w:r>
      <w:r w:rsidRPr="009D271A">
        <w:t xml:space="preserve">will be held against </w:t>
      </w:r>
      <w:r>
        <w:t>them</w:t>
      </w:r>
      <w:r w:rsidRPr="009D271A">
        <w:t xml:space="preserve"> at </w:t>
      </w:r>
      <w:r>
        <w:t>their</w:t>
      </w:r>
      <w:r w:rsidRPr="009D271A">
        <w:t xml:space="preserve"> </w:t>
      </w:r>
      <w:r>
        <w:t>parole hearing.</w:t>
      </w:r>
      <w:r w:rsidRPr="009D271A">
        <w:t xml:space="preserve"> They are in a really difficult position, so I do not agree with</w:t>
      </w:r>
      <w:r>
        <w:t xml:space="preserve"> what the MOJ said.</w:t>
      </w:r>
    </w:p>
    <w:p w:rsidR="009D271A" w:rsidP="009D271A">
      <w:pPr>
        <w:pStyle w:val="Question"/>
      </w:pPr>
      <w:sdt>
        <w:sdtPr>
          <w:alias w:val="Member"/>
          <w:tag w:val="&lt;Member mnisId='4745' dodsId=''&gt;"/>
          <w:id w:val="1417677435"/>
          <w:placeholder>
            <w:docPart w:val="DefaultPlaceholder_-1854013440"/>
          </w:placeholder>
          <w:richText/>
        </w:sdtPr>
        <w:sdtContent>
          <w:r w:rsidRPr="009D271A">
            <w:rPr>
              <w:b/>
            </w:rPr>
            <w:t>Rob Butler:</w:t>
          </w:r>
        </w:sdtContent>
      </w:sdt>
      <w:r>
        <w:t xml:space="preserve"> </w:t>
      </w:r>
      <w:r>
        <w:t>That’s completely fine</w:t>
      </w:r>
      <w:r>
        <w:t xml:space="preserve">. </w:t>
      </w:r>
      <w:r w:rsidRPr="009D271A">
        <w:t>Shirley, is there anything you want to say about that?</w:t>
      </w:r>
    </w:p>
    <w:p w:rsidR="00EC3A8B" w:rsidP="009D271A">
      <w:pPr>
        <w:pStyle w:val="Answer"/>
      </w:pPr>
      <w:sdt>
        <w:sdtPr>
          <w:alias w:val="Witness"/>
          <w:id w:val="-1261452053"/>
          <w:placeholder>
            <w:docPart w:val="DefaultPlaceholder_-1854013440"/>
          </w:placeholder>
          <w:richText/>
        </w:sdtPr>
        <w:sdtContent>
          <w:r w:rsidRPr="009D271A">
            <w:rPr>
              <w:b/>
              <w:i/>
            </w:rPr>
            <w:t>Shirley Debono:</w:t>
          </w:r>
        </w:sdtContent>
      </w:sdt>
      <w:r>
        <w:t xml:space="preserve"> </w:t>
      </w:r>
      <w:r>
        <w:t xml:space="preserve">Everything </w:t>
      </w:r>
      <w:r>
        <w:t xml:space="preserve">Donna </w:t>
      </w:r>
      <w:r w:rsidRPr="0065149E">
        <w:t>has just said</w:t>
      </w:r>
      <w:r>
        <w:t xml:space="preserve"> is right. S</w:t>
      </w:r>
      <w:r w:rsidRPr="0065149E">
        <w:t>ometimes these pris</w:t>
      </w:r>
      <w:r w:rsidRPr="0065149E">
        <w:t xml:space="preserve">oners </w:t>
      </w:r>
      <w:r>
        <w:t xml:space="preserve">are </w:t>
      </w:r>
      <w:r w:rsidRPr="0065149E">
        <w:t>not getting</w:t>
      </w:r>
      <w:r>
        <w:t xml:space="preserve"> directed</w:t>
      </w:r>
      <w:r w:rsidRPr="0065149E">
        <w:t xml:space="preserve"> for release. I </w:t>
      </w:r>
      <w:r>
        <w:t xml:space="preserve">can </w:t>
      </w:r>
      <w:r w:rsidRPr="0065149E">
        <w:t>give you an example. My son S</w:t>
      </w:r>
      <w:r>
        <w:t>haun</w:t>
      </w:r>
      <w:r w:rsidRPr="0065149E">
        <w:t xml:space="preserve"> had parole</w:t>
      </w:r>
      <w:r>
        <w:t xml:space="preserve"> hearing</w:t>
      </w:r>
      <w:r w:rsidRPr="0065149E">
        <w:t xml:space="preserve"> after parole</w:t>
      </w:r>
      <w:r>
        <w:t xml:space="preserve"> hearing, and then I got a phone call from him saying, “M</w:t>
      </w:r>
      <w:r>
        <w:t>a</w:t>
      </w:r>
      <w:r>
        <w:t>m, I have</w:t>
      </w:r>
      <w:r>
        <w:t>n’t got</w:t>
      </w:r>
      <w:r>
        <w:t xml:space="preserve"> my parole.</w:t>
      </w:r>
      <w:r>
        <w:t>”</w:t>
      </w:r>
      <w:r w:rsidRPr="00DB7957">
        <w:t xml:space="preserve"> I can go</w:t>
      </w:r>
      <w:r>
        <w:t xml:space="preserve"> into a cupboard,</w:t>
      </w:r>
      <w:r w:rsidRPr="00DB7957">
        <w:t xml:space="preserve"> get a stack of </w:t>
      </w:r>
      <w:r>
        <w:t>dishes and th</w:t>
      </w:r>
      <w:r>
        <w:t>row them on the floor and get it out of my system</w:t>
      </w:r>
      <w:r>
        <w:t>,</w:t>
      </w:r>
      <w:r w:rsidRPr="00DB7957">
        <w:t xml:space="preserve"> because I need to calm down. He c</w:t>
      </w:r>
      <w:r>
        <w:t>ould</w:t>
      </w:r>
      <w:r w:rsidRPr="00DB7957">
        <w:t xml:space="preserve"> go back to his cell and punch the wall</w:t>
      </w:r>
      <w:r>
        <w:t xml:space="preserve"> and h</w:t>
      </w:r>
      <w:r w:rsidRPr="00DB7957">
        <w:t xml:space="preserve">e is adjudicated for that. That potentially keeps him in prison </w:t>
      </w:r>
      <w:r>
        <w:t>at</w:t>
      </w:r>
      <w:r w:rsidRPr="00DB7957">
        <w:t xml:space="preserve"> his next parole</w:t>
      </w:r>
      <w:r>
        <w:t>.</w:t>
      </w:r>
      <w:r w:rsidRPr="00DB7957">
        <w:t xml:space="preserve"> </w:t>
      </w:r>
    </w:p>
    <w:p w:rsidR="0092140F" w:rsidP="009D271A">
      <w:pPr>
        <w:pStyle w:val="Answer"/>
      </w:pPr>
      <w:r>
        <w:t>O</w:t>
      </w:r>
      <w:r w:rsidRPr="00DB7957">
        <w:t>ne time</w:t>
      </w:r>
      <w:r>
        <w:t xml:space="preserve"> when</w:t>
      </w:r>
      <w:r>
        <w:t xml:space="preserve"> I visited him</w:t>
      </w:r>
      <w:r>
        <w:t>,</w:t>
      </w:r>
      <w:r>
        <w:t xml:space="preserve"> he wanted </w:t>
      </w:r>
      <w:r>
        <w:t>a haircut</w:t>
      </w:r>
      <w:r>
        <w:t>. They would not let him have a</w:t>
      </w:r>
      <w:r>
        <w:t xml:space="preserve"> haircut</w:t>
      </w:r>
      <w:r>
        <w:t xml:space="preserve">. He used </w:t>
      </w:r>
      <w:r>
        <w:t xml:space="preserve">the </w:t>
      </w:r>
      <w:r>
        <w:t>F</w:t>
      </w:r>
      <w:r>
        <w:t>-</w:t>
      </w:r>
      <w:r>
        <w:t>word</w:t>
      </w:r>
      <w:r>
        <w:t>; he said, “F you</w:t>
      </w:r>
      <w:r>
        <w:t>,</w:t>
      </w:r>
      <w:r>
        <w:t xml:space="preserve">” and walked back into his cell. When it came to his parole hearing I was sitting there, just as I am sitting </w:t>
      </w:r>
      <w:r>
        <w:t>here</w:t>
      </w:r>
      <w:r>
        <w:t xml:space="preserve"> now, </w:t>
      </w:r>
      <w:r>
        <w:t xml:space="preserve">and </w:t>
      </w:r>
      <w:r>
        <w:t>I did nothing but cr</w:t>
      </w:r>
      <w:r>
        <w:t xml:space="preserve">y and cry. </w:t>
      </w:r>
      <w:r w:rsidRPr="0092140F">
        <w:t>I knew he was not going to</w:t>
      </w:r>
      <w:r>
        <w:t xml:space="preserve"> </w:t>
      </w:r>
      <w:r>
        <w:t>get directed for</w:t>
      </w:r>
      <w:r>
        <w:t xml:space="preserve"> </w:t>
      </w:r>
      <w:r w:rsidRPr="0092140F">
        <w:t xml:space="preserve">release because at the parole hearing they seemed to go on for the whole hour </w:t>
      </w:r>
      <w:r>
        <w:t>a</w:t>
      </w:r>
      <w:r w:rsidRPr="0092140F">
        <w:t xml:space="preserve">bout him using </w:t>
      </w:r>
      <w:r>
        <w:t xml:space="preserve">the </w:t>
      </w:r>
      <w:r>
        <w:t>F</w:t>
      </w:r>
      <w:r>
        <w:t>-</w:t>
      </w:r>
      <w:r w:rsidRPr="0092140F">
        <w:t>word</w:t>
      </w:r>
      <w:r>
        <w:t>. H</w:t>
      </w:r>
      <w:r w:rsidRPr="0092140F">
        <w:t xml:space="preserve">e </w:t>
      </w:r>
      <w:r>
        <w:t xml:space="preserve">just </w:t>
      </w:r>
      <w:r w:rsidRPr="0092140F">
        <w:t>wanted his hair</w:t>
      </w:r>
      <w:r>
        <w:t xml:space="preserve"> </w:t>
      </w:r>
      <w:r w:rsidRPr="0092140F">
        <w:t>cut and that kept him in prison for another year until his next parole</w:t>
      </w:r>
      <w:r>
        <w:t>.</w:t>
      </w:r>
      <w:r>
        <w:t xml:space="preserve"> It was just a simple thing like that.</w:t>
      </w:r>
    </w:p>
    <w:p w:rsidR="0092140F" w:rsidP="0092140F">
      <w:pPr>
        <w:pStyle w:val="Answer"/>
      </w:pPr>
      <w:sdt>
        <w:sdtPr>
          <w:alias w:val="Witness"/>
          <w:id w:val="1986744464"/>
          <w:placeholder>
            <w:docPart w:val="DefaultPlaceholder_-1854013440"/>
          </w:placeholder>
          <w:richText/>
        </w:sdtPr>
        <w:sdtContent>
          <w:r w:rsidRPr="0092140F">
            <w:rPr>
              <w:b/>
              <w:i/>
            </w:rPr>
            <w:t>Donna Mooney:</w:t>
          </w:r>
        </w:sdtContent>
      </w:sdt>
      <w:r>
        <w:t xml:space="preserve"> </w:t>
      </w:r>
      <w:r>
        <w:t>O</w:t>
      </w:r>
      <w:r w:rsidRPr="0092140F">
        <w:t xml:space="preserve">n the back end of that, you </w:t>
      </w:r>
      <w:r>
        <w:t>are</w:t>
      </w:r>
      <w:r w:rsidRPr="0092140F">
        <w:t xml:space="preserve"> asking these people to engage in</w:t>
      </w:r>
      <w:r>
        <w:t xml:space="preserve"> </w:t>
      </w:r>
      <w:r>
        <w:t>a</w:t>
      </w:r>
      <w:r>
        <w:t xml:space="preserve"> system</w:t>
      </w:r>
      <w:r w:rsidRPr="0092140F">
        <w:t xml:space="preserve"> </w:t>
      </w:r>
      <w:r>
        <w:t>whe</w:t>
      </w:r>
      <w:r>
        <w:t>re</w:t>
      </w:r>
      <w:r w:rsidRPr="0092140F">
        <w:t xml:space="preserve"> those kinds of things are happening to them very often.</w:t>
      </w:r>
    </w:p>
    <w:p w:rsidR="0092140F" w:rsidP="0092140F">
      <w:pPr>
        <w:pStyle w:val="Question"/>
      </w:pPr>
      <w:sdt>
        <w:sdtPr>
          <w:alias w:val="Member"/>
          <w:tag w:val="&lt;Member mnisId='4745' dodsId=''&gt;"/>
          <w:id w:val="-1396590134"/>
          <w:placeholder>
            <w:docPart w:val="DefaultPlaceholder_-1854013440"/>
          </w:placeholder>
          <w:richText/>
        </w:sdtPr>
        <w:sdtContent>
          <w:r w:rsidRPr="0092140F">
            <w:rPr>
              <w:b/>
            </w:rPr>
            <w:t>Rob Butler:</w:t>
          </w:r>
        </w:sdtContent>
      </w:sdt>
      <w:r>
        <w:t xml:space="preserve"> </w:t>
      </w:r>
      <w:r w:rsidRPr="0092140F">
        <w:t>D</w:t>
      </w:r>
      <w:r>
        <w:t>r Maganty</w:t>
      </w:r>
      <w:r w:rsidRPr="0092140F">
        <w:t>, that frustration is very understandabl</w:t>
      </w:r>
      <w:r w:rsidRPr="0092140F">
        <w:t>e. Recognising</w:t>
      </w:r>
      <w:r>
        <w:t>,</w:t>
      </w:r>
      <w:r w:rsidRPr="0092140F">
        <w:t xml:space="preserve"> as you said right at the beginning</w:t>
      </w:r>
      <w:r>
        <w:t>,</w:t>
      </w:r>
      <w:r w:rsidRPr="0092140F">
        <w:t xml:space="preserve"> that IPP prisoners are not a </w:t>
      </w:r>
      <w:r>
        <w:t xml:space="preserve">homogenous </w:t>
      </w:r>
      <w:r w:rsidRPr="0092140F">
        <w:t>group, how typical is that frustration and the impact it has on mental health?</w:t>
      </w:r>
    </w:p>
    <w:p w:rsidR="00087085" w:rsidP="0092140F">
      <w:pPr>
        <w:pStyle w:val="Answer"/>
      </w:pPr>
      <w:sdt>
        <w:sdtPr>
          <w:alias w:val="Witness"/>
          <w:id w:val="-1813713319"/>
          <w:placeholder>
            <w:docPart w:val="DefaultPlaceholder_-1854013440"/>
          </w:placeholder>
          <w:richText/>
        </w:sdtPr>
        <w:sdtContent>
          <w:r w:rsidRPr="0092140F">
            <w:rPr>
              <w:b/>
              <w:i/>
            </w:rPr>
            <w:t>Dr Maganty:</w:t>
          </w:r>
        </w:sdtContent>
      </w:sdt>
      <w:r>
        <w:t xml:space="preserve"> </w:t>
      </w:r>
      <w:r w:rsidRPr="00AC1C31">
        <w:t xml:space="preserve">That is the crucial factor </w:t>
      </w:r>
      <w:r>
        <w:t>that</w:t>
      </w:r>
      <w:r w:rsidRPr="00AC1C31">
        <w:t xml:space="preserve"> has the most impact on mental health</w:t>
      </w:r>
      <w:r>
        <w:t xml:space="preserve">. </w:t>
      </w:r>
      <w:r>
        <w:t>Y</w:t>
      </w:r>
      <w:r w:rsidRPr="00AC1C31">
        <w:t>ou are in a situation w</w:t>
      </w:r>
      <w:r>
        <w:t>here</w:t>
      </w:r>
      <w:r w:rsidRPr="00AC1C31">
        <w:t xml:space="preserve"> you have an indefinite sentence and you </w:t>
      </w:r>
      <w:r>
        <w:t>a</w:t>
      </w:r>
      <w:r w:rsidRPr="00AC1C31">
        <w:t>re told you have to do these courses</w:t>
      </w:r>
      <w:r>
        <w:t>. Y</w:t>
      </w:r>
      <w:r w:rsidRPr="00AC1C31">
        <w:t>ou want to get access to them but you do not get access to them, or there are other barriers</w:t>
      </w:r>
      <w:r>
        <w:t>. I</w:t>
      </w:r>
      <w:r w:rsidRPr="00AC1C31">
        <w:t>t is not true</w:t>
      </w:r>
      <w:r w:rsidRPr="00AC1C31">
        <w:t xml:space="preserve"> that there are no barriers to getting the courses. There are massive barriers</w:t>
      </w:r>
      <w:r>
        <w:t>.</w:t>
      </w:r>
      <w:r w:rsidRPr="00AC1C31">
        <w:t xml:space="preserve"> </w:t>
      </w:r>
      <w:r>
        <w:t xml:space="preserve">When those </w:t>
      </w:r>
      <w:r w:rsidRPr="00AC1C31">
        <w:t>barriers are put up and you are still incarcerated</w:t>
      </w:r>
      <w:r>
        <w:t xml:space="preserve">, </w:t>
      </w:r>
      <w:r>
        <w:t xml:space="preserve">that </w:t>
      </w:r>
      <w:r w:rsidRPr="00AC1C31">
        <w:t>situation is traumatic</w:t>
      </w:r>
      <w:r>
        <w:t>. F</w:t>
      </w:r>
      <w:r w:rsidRPr="00AC1C31">
        <w:t>or example,</w:t>
      </w:r>
      <w:r>
        <w:t xml:space="preserve"> in</w:t>
      </w:r>
      <w:r w:rsidRPr="00AC1C31">
        <w:t xml:space="preserve"> the statutory criteria for release</w:t>
      </w:r>
      <w:r>
        <w:t xml:space="preserve"> </w:t>
      </w:r>
      <w:r w:rsidRPr="00AC1C31">
        <w:t xml:space="preserve">there are no </w:t>
      </w:r>
      <w:r>
        <w:t xml:space="preserve">statutory </w:t>
      </w:r>
      <w:r w:rsidRPr="00AC1C31">
        <w:t>standards</w:t>
      </w:r>
      <w:r>
        <w:t xml:space="preserve"> </w:t>
      </w:r>
      <w:r>
        <w:t>or criteria</w:t>
      </w:r>
      <w:r w:rsidRPr="00AC1C31">
        <w:t xml:space="preserve"> for access to courses</w:t>
      </w:r>
      <w:r>
        <w:t>.</w:t>
      </w:r>
      <w:r w:rsidRPr="00AC1C31">
        <w:t xml:space="preserve"> There are no timelines. If there were timelines</w:t>
      </w:r>
      <w:r>
        <w:t>,</w:t>
      </w:r>
      <w:r w:rsidRPr="00AC1C31">
        <w:t xml:space="preserve"> it would help immensel</w:t>
      </w:r>
      <w:r>
        <w:t>y.</w:t>
      </w:r>
      <w:r w:rsidRPr="00AC1C31">
        <w:t xml:space="preserve"> Everybody would understand what they have to do</w:t>
      </w:r>
      <w:r>
        <w:t>,</w:t>
      </w:r>
      <w:r w:rsidRPr="00AC1C31">
        <w:t xml:space="preserve"> what the timeline is and</w:t>
      </w:r>
      <w:r>
        <w:t xml:space="preserve"> how to do it.</w:t>
      </w:r>
    </w:p>
    <w:p w:rsidR="00FF0D69" w:rsidP="0092140F">
      <w:pPr>
        <w:pStyle w:val="Answer"/>
      </w:pPr>
      <w:r>
        <w:t>U</w:t>
      </w:r>
      <w:r w:rsidRPr="00AC1C31">
        <w:t>nder the Mental Health Act 1983</w:t>
      </w:r>
      <w:r>
        <w:t>,</w:t>
      </w:r>
      <w:r w:rsidRPr="00AC1C31">
        <w:t xml:space="preserve"> we have more patients w</w:t>
      </w:r>
      <w:r>
        <w:t>ho</w:t>
      </w:r>
      <w:r>
        <w:t xml:space="preserve"> are detained </w:t>
      </w:r>
      <w:r w:rsidRPr="00AC1C31">
        <w:t>indefinitely, but they do not have th</w:t>
      </w:r>
      <w:r>
        <w:t>o</w:t>
      </w:r>
      <w:r>
        <w:t>se</w:t>
      </w:r>
      <w:r w:rsidRPr="00AC1C31">
        <w:t xml:space="preserve"> traumatic experience</w:t>
      </w:r>
      <w:r>
        <w:t>s</w:t>
      </w:r>
      <w:r w:rsidRPr="00A90B4B">
        <w:t xml:space="preserve"> becau</w:t>
      </w:r>
      <w:r>
        <w:t>se, first, th</w:t>
      </w:r>
      <w:r w:rsidRPr="00A90B4B">
        <w:t>e</w:t>
      </w:r>
      <w:r>
        <w:t xml:space="preserve">ir environment is </w:t>
      </w:r>
      <w:r w:rsidRPr="00A90B4B">
        <w:t>therapeutic</w:t>
      </w:r>
      <w:r>
        <w:t>. T</w:t>
      </w:r>
      <w:r>
        <w:t xml:space="preserve">hey can be detained only </w:t>
      </w:r>
      <w:r w:rsidRPr="00A90B4B">
        <w:t xml:space="preserve">as long as there is appropriate treatment. That is the most important thing, and you have to </w:t>
      </w:r>
      <w:r w:rsidRPr="00A90B4B">
        <w:t>demonstrate that to a tribunal</w:t>
      </w:r>
      <w:r w:rsidRPr="00FF0D69">
        <w:t xml:space="preserve">. </w:t>
      </w:r>
      <w:r>
        <w:t>I</w:t>
      </w:r>
      <w:r w:rsidRPr="00FF0D69">
        <w:t xml:space="preserve">n the IPP system everything is </w:t>
      </w:r>
      <w:r>
        <w:t>flipped around</w:t>
      </w:r>
      <w:r w:rsidRPr="00FF0D69">
        <w:t>. There are no statutory time limits or criteria for access to courses, but the statutory criteri</w:t>
      </w:r>
      <w:r>
        <w:t>on</w:t>
      </w:r>
      <w:r w:rsidRPr="00FF0D69">
        <w:t xml:space="preserve"> you have to satisfy </w:t>
      </w:r>
      <w:r>
        <w:t>is that the individual is not a risk,</w:t>
      </w:r>
      <w:r w:rsidRPr="00FF0D69">
        <w:t xml:space="preserve"> so it is a very lops</w:t>
      </w:r>
      <w:r w:rsidRPr="00FF0D69">
        <w:t>ided system.</w:t>
      </w:r>
    </w:p>
    <w:p w:rsidR="005E388B" w:rsidP="00FF0D69">
      <w:pPr>
        <w:pStyle w:val="Question"/>
      </w:pPr>
      <w:sdt>
        <w:sdtPr>
          <w:alias w:val="Member"/>
          <w:tag w:val="&lt;Member mnisId='4745' dodsId=''&gt;"/>
          <w:id w:val="758099775"/>
          <w:placeholder>
            <w:docPart w:val="DefaultPlaceholder_-1854013440"/>
          </w:placeholder>
          <w:richText/>
        </w:sdtPr>
        <w:sdtContent>
          <w:r w:rsidRPr="00FF0D69">
            <w:rPr>
              <w:b/>
            </w:rPr>
            <w:t>Rob Butler:</w:t>
          </w:r>
        </w:sdtContent>
      </w:sdt>
      <w:r>
        <w:t xml:space="preserve"> </w:t>
      </w:r>
      <w:r>
        <w:t>O</w:t>
      </w:r>
      <w:r w:rsidRPr="00D0268B">
        <w:t>n barriers preventing release</w:t>
      </w:r>
      <w:r>
        <w:t>,</w:t>
      </w:r>
      <w:r w:rsidRPr="00D0268B">
        <w:t xml:space="preserve"> in the</w:t>
      </w:r>
      <w:r>
        <w:t xml:space="preserve"> MOJ statement</w:t>
      </w:r>
      <w:r>
        <w:t xml:space="preserve"> </w:t>
      </w:r>
      <w:r>
        <w:t>another reason was that the</w:t>
      </w:r>
      <w:r>
        <w:t xml:space="preserve"> recent</w:t>
      </w:r>
      <w:r>
        <w:t xml:space="preserve"> decline in releases was understandable because </w:t>
      </w:r>
      <w:r w:rsidRPr="005E388B">
        <w:t xml:space="preserve">more of the remaining individuals </w:t>
      </w:r>
      <w:r>
        <w:t>are the</w:t>
      </w:r>
      <w:r w:rsidRPr="005E388B">
        <w:t xml:space="preserve"> most challenging and complex cases</w:t>
      </w:r>
      <w:r>
        <w:t xml:space="preserve"> and, o</w:t>
      </w:r>
      <w:r w:rsidRPr="005E388B">
        <w:t>ne would in</w:t>
      </w:r>
      <w:r w:rsidRPr="005E388B">
        <w:t>fer from that</w:t>
      </w:r>
      <w:r>
        <w:t>,</w:t>
      </w:r>
      <w:r w:rsidRPr="005E388B">
        <w:t xml:space="preserve"> potentially </w:t>
      </w:r>
      <w:r>
        <w:t xml:space="preserve">with </w:t>
      </w:r>
      <w:r w:rsidRPr="005E388B">
        <w:t>mental health issues. Would that chime with your understanding of the picture of remaining IPP prisoners, and is that an adequate explanation for th</w:t>
      </w:r>
      <w:r>
        <w:t>eir</w:t>
      </w:r>
      <w:r w:rsidRPr="005E388B">
        <w:t xml:space="preserve"> not being released</w:t>
      </w:r>
      <w:r>
        <w:t>?</w:t>
      </w:r>
    </w:p>
    <w:p w:rsidR="00FA37D4" w:rsidP="005E388B">
      <w:pPr>
        <w:pStyle w:val="Answer"/>
      </w:pPr>
      <w:sdt>
        <w:sdtPr>
          <w:alias w:val="Witness"/>
          <w:id w:val="-1628464323"/>
          <w:placeholder>
            <w:docPart w:val="DefaultPlaceholder_-1854013440"/>
          </w:placeholder>
          <w:richText/>
        </w:sdtPr>
        <w:sdtContent>
          <w:r w:rsidRPr="005E388B">
            <w:rPr>
              <w:b/>
              <w:i/>
            </w:rPr>
            <w:t>Dr Maganty:</w:t>
          </w:r>
        </w:sdtContent>
      </w:sdt>
      <w:r>
        <w:t xml:space="preserve"> </w:t>
      </w:r>
      <w:r>
        <w:t>T</w:t>
      </w:r>
      <w:r w:rsidRPr="005E388B">
        <w:t>o take the first part first, the low-</w:t>
      </w:r>
      <w:r w:rsidRPr="005E388B">
        <w:t>hanging fruit, as it were, ha</w:t>
      </w:r>
      <w:r>
        <w:t>ve</w:t>
      </w:r>
      <w:r w:rsidRPr="005E388B">
        <w:t xml:space="preserve"> been picked. What </w:t>
      </w:r>
      <w:r>
        <w:t xml:space="preserve">are </w:t>
      </w:r>
      <w:r w:rsidRPr="005E388B">
        <w:t>left are individuals who are difficult and have complex needs</w:t>
      </w:r>
      <w:r w:rsidRPr="001B443D">
        <w:t xml:space="preserve">, </w:t>
      </w:r>
      <w:r>
        <w:t xml:space="preserve">as people would put it, </w:t>
      </w:r>
      <w:r w:rsidRPr="001B443D">
        <w:t xml:space="preserve">but also individuals </w:t>
      </w:r>
      <w:r>
        <w:t xml:space="preserve">who </w:t>
      </w:r>
      <w:r w:rsidRPr="001B443D">
        <w:t>have been very traumatised and</w:t>
      </w:r>
      <w:r>
        <w:t xml:space="preserve"> have be</w:t>
      </w:r>
      <w:r>
        <w:t>come</w:t>
      </w:r>
      <w:r>
        <w:t xml:space="preserve"> or are</w:t>
      </w:r>
      <w:r w:rsidRPr="001B443D">
        <w:t xml:space="preserve"> mental</w:t>
      </w:r>
      <w:r>
        <w:t xml:space="preserve">ly ill </w:t>
      </w:r>
      <w:r w:rsidRPr="001B443D">
        <w:t>in that system</w:t>
      </w:r>
      <w:r>
        <w:t xml:space="preserve">, or </w:t>
      </w:r>
      <w:r w:rsidRPr="001B443D">
        <w:t xml:space="preserve">individuals </w:t>
      </w:r>
      <w:r>
        <w:t xml:space="preserve">who </w:t>
      </w:r>
      <w:r>
        <w:t>a</w:t>
      </w:r>
      <w:r w:rsidRPr="001B443D">
        <w:t>re very high risk, especially very serious sexual offending, or sadistic viole</w:t>
      </w:r>
      <w:r>
        <w:t xml:space="preserve">nt </w:t>
      </w:r>
      <w:r w:rsidRPr="00662FBA">
        <w:t>offending. I</w:t>
      </w:r>
      <w:r>
        <w:t xml:space="preserve"> a</w:t>
      </w:r>
      <w:r w:rsidRPr="00662FBA">
        <w:t>m not talking about</w:t>
      </w:r>
      <w:r>
        <w:t xml:space="preserve"> them. They exist; t</w:t>
      </w:r>
      <w:r w:rsidRPr="00662FBA">
        <w:t>hey</w:t>
      </w:r>
      <w:r>
        <w:t xml:space="preserve"> should</w:t>
      </w:r>
      <w:r w:rsidRPr="00662FBA">
        <w:t xml:space="preserve"> have discretionary life sentences. They are a different group.</w:t>
      </w:r>
    </w:p>
    <w:p w:rsidR="00AC0BB4" w:rsidP="005E388B">
      <w:pPr>
        <w:pStyle w:val="Answer"/>
      </w:pPr>
      <w:r>
        <w:t>T</w:t>
      </w:r>
      <w:r w:rsidRPr="00662FBA">
        <w:t xml:space="preserve">he other </w:t>
      </w:r>
      <w:r>
        <w:t xml:space="preserve">difficult </w:t>
      </w:r>
      <w:r w:rsidRPr="00662FBA">
        <w:t>group</w:t>
      </w:r>
      <w:r>
        <w:t xml:space="preserve"> compr</w:t>
      </w:r>
      <w:r>
        <w:t xml:space="preserve">ises </w:t>
      </w:r>
      <w:r w:rsidRPr="00662FBA">
        <w:t>individuals who are severely traumatised</w:t>
      </w:r>
      <w:r w:rsidRPr="00943784">
        <w:t xml:space="preserve"> and </w:t>
      </w:r>
      <w:r>
        <w:t>are</w:t>
      </w:r>
      <w:r w:rsidRPr="00943784">
        <w:t xml:space="preserve"> mental</w:t>
      </w:r>
      <w:r>
        <w:t>ly i</w:t>
      </w:r>
      <w:r>
        <w:t>l</w:t>
      </w:r>
      <w:r w:rsidRPr="00943784">
        <w:t>l. Within the prison system there is a dichotomy. The</w:t>
      </w:r>
      <w:r>
        <w:t xml:space="preserve"> NHS</w:t>
      </w:r>
      <w:r w:rsidRPr="00943784">
        <w:t xml:space="preserve"> provides mental health services largely</w:t>
      </w:r>
      <w:r>
        <w:t>—</w:t>
      </w:r>
      <w:r w:rsidRPr="00943784">
        <w:t>virtually always</w:t>
      </w:r>
      <w:r>
        <w:t>—b</w:t>
      </w:r>
      <w:r w:rsidRPr="00943784">
        <w:t>ut</w:t>
      </w:r>
      <w:r>
        <w:t xml:space="preserve"> </w:t>
      </w:r>
      <w:r>
        <w:t>offender</w:t>
      </w:r>
      <w:r w:rsidRPr="00943784">
        <w:t xml:space="preserve"> programmes are provided separately. The mental health teams do </w:t>
      </w:r>
      <w:r w:rsidRPr="00943784">
        <w:t xml:space="preserve">not always fully interact; </w:t>
      </w:r>
      <w:r>
        <w:t>t</w:t>
      </w:r>
      <w:r w:rsidRPr="00943784">
        <w:t xml:space="preserve">hey are not an integrated team. </w:t>
      </w:r>
      <w:r>
        <w:t>O</w:t>
      </w:r>
      <w:r w:rsidRPr="00943784">
        <w:t>ffender programmes</w:t>
      </w:r>
      <w:r>
        <w:t xml:space="preserve"> are</w:t>
      </w:r>
      <w:r w:rsidRPr="00166F20">
        <w:t xml:space="preserve"> separate from mental health treatment. There is no real provision</w:t>
      </w:r>
      <w:r>
        <w:t xml:space="preserve"> when there is</w:t>
      </w:r>
      <w:r w:rsidRPr="00166F20">
        <w:t xml:space="preserve"> severe deterioration</w:t>
      </w:r>
      <w:r>
        <w:t>—</w:t>
      </w:r>
      <w:r w:rsidRPr="00166F20">
        <w:t>for example</w:t>
      </w:r>
      <w:r>
        <w:t>,</w:t>
      </w:r>
      <w:r w:rsidRPr="00166F20">
        <w:t xml:space="preserve"> when somebody is severely self</w:t>
      </w:r>
      <w:r>
        <w:t>-</w:t>
      </w:r>
      <w:r w:rsidRPr="00166F20">
        <w:t>harming.</w:t>
      </w:r>
      <w:r>
        <w:t xml:space="preserve"> As the Justice Com</w:t>
      </w:r>
      <w:r>
        <w:t xml:space="preserve">mittee may have heard, the </w:t>
      </w:r>
      <w:r>
        <w:t>P</w:t>
      </w:r>
      <w:r>
        <w:t xml:space="preserve">rison </w:t>
      </w:r>
      <w:r>
        <w:t>S</w:t>
      </w:r>
      <w:r>
        <w:t>ervice is always trouble</w:t>
      </w:r>
      <w:r>
        <w:t>d</w:t>
      </w:r>
      <w:r>
        <w:t xml:space="preserve"> with </w:t>
      </w:r>
      <w:r>
        <w:t>those who</w:t>
      </w:r>
      <w:r w:rsidRPr="00166F20">
        <w:t xml:space="preserve"> severe</w:t>
      </w:r>
      <w:r>
        <w:t>ly</w:t>
      </w:r>
      <w:r w:rsidRPr="00166F20">
        <w:t xml:space="preserve"> self</w:t>
      </w:r>
      <w:r>
        <w:t>-</w:t>
      </w:r>
      <w:r w:rsidRPr="00166F20">
        <w:t>harm</w:t>
      </w:r>
      <w:r>
        <w:t xml:space="preserve"> or are similarly disturbed in that </w:t>
      </w:r>
      <w:r w:rsidRPr="00166F20">
        <w:t>context</w:t>
      </w:r>
      <w:r w:rsidRPr="003B603F">
        <w:t xml:space="preserve">. </w:t>
      </w:r>
      <w:r>
        <w:t>For a</w:t>
      </w:r>
      <w:r w:rsidRPr="003B603F">
        <w:t>cute mental disorder</w:t>
      </w:r>
      <w:r>
        <w:t xml:space="preserve">, not pure mental </w:t>
      </w:r>
      <w:r w:rsidRPr="003B603F">
        <w:t>illness but personality disorder and cris</w:t>
      </w:r>
      <w:r>
        <w:t>i</w:t>
      </w:r>
      <w:r w:rsidRPr="003B603F">
        <w:t>s</w:t>
      </w:r>
      <w:r>
        <w:t>,</w:t>
      </w:r>
      <w:r w:rsidRPr="003B603F">
        <w:t xml:space="preserve"> there is </w:t>
      </w:r>
      <w:r>
        <w:t xml:space="preserve">absolutely </w:t>
      </w:r>
      <w:r w:rsidRPr="003B603F">
        <w:t>no provision</w:t>
      </w:r>
      <w:r>
        <w:t xml:space="preserve">. That </w:t>
      </w:r>
      <w:r w:rsidRPr="003B603F">
        <w:t>also makes it difficult</w:t>
      </w:r>
      <w:r>
        <w:t>.</w:t>
      </w:r>
    </w:p>
    <w:p w:rsidR="007E18C8" w:rsidP="005E388B">
      <w:pPr>
        <w:pStyle w:val="Answer"/>
      </w:pPr>
      <w:r>
        <w:t>You h</w:t>
      </w:r>
      <w:r w:rsidRPr="003B603F">
        <w:t>ave all of th</w:t>
      </w:r>
      <w:r>
        <w:t>o</w:t>
      </w:r>
      <w:r w:rsidRPr="003B603F">
        <w:t>se exclusion criteria</w:t>
      </w:r>
      <w:r>
        <w:t>. Y</w:t>
      </w:r>
      <w:r w:rsidRPr="003B603F">
        <w:t>ou have to be motivated</w:t>
      </w:r>
      <w:r>
        <w:t xml:space="preserve">; you </w:t>
      </w:r>
      <w:r>
        <w:t>should</w:t>
      </w:r>
      <w:r>
        <w:t xml:space="preserve"> not have a s</w:t>
      </w:r>
      <w:r w:rsidRPr="003B603F">
        <w:t xml:space="preserve">evere mental illness; </w:t>
      </w:r>
      <w:r>
        <w:t>and i</w:t>
      </w:r>
      <w:r w:rsidRPr="003B603F">
        <w:t>n many instances you should not be on medication</w:t>
      </w:r>
      <w:r w:rsidRPr="007E18C8">
        <w:t xml:space="preserve"> for</w:t>
      </w:r>
      <w:r>
        <w:t xml:space="preserve"> severe </w:t>
      </w:r>
      <w:r w:rsidRPr="007E18C8">
        <w:t>depression or replaceme</w:t>
      </w:r>
      <w:r w:rsidRPr="007E18C8">
        <w:t>nt treatment for your substance misuse. Only then are you eligible, and there are no statutory</w:t>
      </w:r>
      <w:r>
        <w:t xml:space="preserve"> </w:t>
      </w:r>
      <w:r w:rsidRPr="007E18C8">
        <w:t>standards or time limits. You</w:t>
      </w:r>
      <w:r>
        <w:t xml:space="preserve"> are an</w:t>
      </w:r>
      <w:r w:rsidRPr="007E18C8">
        <w:t xml:space="preserve"> IPP prisoner</w:t>
      </w:r>
      <w:r>
        <w:t>,</w:t>
      </w:r>
      <w:r w:rsidRPr="007E18C8">
        <w:t xml:space="preserve"> so there is a big queue</w:t>
      </w:r>
      <w:r>
        <w:t xml:space="preserve">. It is fair to say that </w:t>
      </w:r>
      <w:r>
        <w:t>C</w:t>
      </w:r>
      <w:r>
        <w:t>ovid</w:t>
      </w:r>
      <w:r w:rsidRPr="007E18C8">
        <w:t xml:space="preserve"> has made </w:t>
      </w:r>
      <w:r>
        <w:t>that</w:t>
      </w:r>
      <w:r w:rsidRPr="007E18C8">
        <w:t xml:space="preserve"> worse</w:t>
      </w:r>
      <w:r>
        <w:t>. Y</w:t>
      </w:r>
      <w:r w:rsidRPr="007E18C8">
        <w:t xml:space="preserve">ou would be at the back of </w:t>
      </w:r>
      <w:r>
        <w:t>th</w:t>
      </w:r>
      <w:r>
        <w:t>e</w:t>
      </w:r>
      <w:r>
        <w:t xml:space="preserve"> que</w:t>
      </w:r>
      <w:r>
        <w:t xml:space="preserve">ue. That is </w:t>
      </w:r>
      <w:r w:rsidRPr="007E18C8">
        <w:t>the reality</w:t>
      </w:r>
      <w:r>
        <w:t>.</w:t>
      </w:r>
      <w:r>
        <w:t xml:space="preserve"> </w:t>
      </w:r>
    </w:p>
    <w:p w:rsidR="0081502F" w:rsidP="007E18C8">
      <w:pPr>
        <w:pStyle w:val="Question"/>
      </w:pPr>
      <w:sdt>
        <w:sdtPr>
          <w:alias w:val="Member"/>
          <w:tag w:val="&lt;Member mnisId='4745' dodsId=''&gt;"/>
          <w:id w:val="1121273327"/>
          <w:placeholder>
            <w:docPart w:val="DefaultPlaceholder_-1854013440"/>
          </w:placeholder>
          <w:richText/>
        </w:sdtPr>
        <w:sdtContent>
          <w:r w:rsidRPr="007E18C8">
            <w:rPr>
              <w:b/>
            </w:rPr>
            <w:t>Rob Butler:</w:t>
          </w:r>
        </w:sdtContent>
      </w:sdt>
      <w:r>
        <w:t xml:space="preserve"> </w:t>
      </w:r>
      <w:r>
        <w:t>I</w:t>
      </w:r>
      <w:r w:rsidRPr="009451B4">
        <w:t xml:space="preserve">t is very difficult for </w:t>
      </w:r>
      <w:r>
        <w:t>any</w:t>
      </w:r>
      <w:r>
        <w:t xml:space="preserve"> of us not in that position</w:t>
      </w:r>
      <w:r w:rsidRPr="009451B4">
        <w:t xml:space="preserve"> to understand what it is like to be in custody with </w:t>
      </w:r>
      <w:r>
        <w:t>a</w:t>
      </w:r>
      <w:r w:rsidRPr="009451B4">
        <w:t xml:space="preserve"> huge degree of uncertainty. We heard from one person on an IPP sentence who described it as </w:t>
      </w:r>
      <w:r>
        <w:t>like</w:t>
      </w:r>
      <w:r w:rsidRPr="009451B4">
        <w:t xml:space="preserve"> </w:t>
      </w:r>
      <w:r>
        <w:t xml:space="preserve">being </w:t>
      </w:r>
      <w:r w:rsidRPr="009451B4">
        <w:t>buried alive, which I thought was particularly vivid and, frankly, quite horrific. Given that you are in regular communication with lots of people on IP</w:t>
      </w:r>
      <w:r w:rsidRPr="009451B4">
        <w:t xml:space="preserve">P sentences, are there particular descriptions they have given you </w:t>
      </w:r>
      <w:r>
        <w:t>that</w:t>
      </w:r>
      <w:r w:rsidRPr="009451B4">
        <w:t xml:space="preserve"> would help us to understand what it feels like from an emotional perspective?</w:t>
      </w:r>
    </w:p>
    <w:p w:rsidR="0081502F" w:rsidP="0081502F">
      <w:pPr>
        <w:pStyle w:val="Answer"/>
      </w:pPr>
      <w:sdt>
        <w:sdtPr>
          <w:alias w:val="Witness"/>
          <w:id w:val="-1371060524"/>
          <w:placeholder>
            <w:docPart w:val="DefaultPlaceholder_-1854013440"/>
          </w:placeholder>
          <w:richText/>
        </w:sdtPr>
        <w:sdtContent>
          <w:r w:rsidRPr="0081502F">
            <w:rPr>
              <w:b/>
              <w:i/>
            </w:rPr>
            <w:t>Donna Mooney:</w:t>
          </w:r>
        </w:sdtContent>
      </w:sdt>
      <w:r>
        <w:t xml:space="preserve"> </w:t>
      </w:r>
      <w:r w:rsidRPr="0081502F">
        <w:t>I have spoken to somebody who I think was</w:t>
      </w:r>
      <w:r>
        <w:t xml:space="preserve"> given a two-year tariff </w:t>
      </w:r>
      <w:r w:rsidRPr="0081502F">
        <w:t xml:space="preserve">and </w:t>
      </w:r>
      <w:r>
        <w:t xml:space="preserve">is </w:t>
      </w:r>
      <w:r w:rsidRPr="0081502F">
        <w:t xml:space="preserve">still </w:t>
      </w:r>
      <w:r>
        <w:t xml:space="preserve">in prison and </w:t>
      </w:r>
      <w:r>
        <w:t>has</w:t>
      </w:r>
      <w:r w:rsidRPr="0081502F">
        <w:t xml:space="preserve"> n</w:t>
      </w:r>
      <w:r>
        <w:t>ever</w:t>
      </w:r>
      <w:r w:rsidRPr="0081502F">
        <w:t xml:space="preserve"> been released.</w:t>
      </w:r>
      <w:r>
        <w:t xml:space="preserve"> Th</w:t>
      </w:r>
      <w:r>
        <w:t>ey are</w:t>
      </w:r>
      <w:r>
        <w:t xml:space="preserve"> a</w:t>
      </w:r>
      <w:r w:rsidRPr="0081502F">
        <w:t>ctively trying to get to a cat</w:t>
      </w:r>
      <w:r>
        <w:t> A</w:t>
      </w:r>
      <w:r w:rsidRPr="0081502F">
        <w:t xml:space="preserve"> prison because they do</w:t>
      </w:r>
      <w:r>
        <w:t xml:space="preserve"> not</w:t>
      </w:r>
      <w:r w:rsidRPr="0081502F">
        <w:t xml:space="preserve"> think they will be released again</w:t>
      </w:r>
      <w:r>
        <w:t xml:space="preserve">. They say, “What’s the point? I’m never going to be </w:t>
      </w:r>
      <w:r w:rsidRPr="0081502F">
        <w:t>released.</w:t>
      </w:r>
      <w:r>
        <w:t>”</w:t>
      </w:r>
      <w:r w:rsidRPr="0081502F">
        <w:t xml:space="preserve"> </w:t>
      </w:r>
      <w:r>
        <w:t>F</w:t>
      </w:r>
      <w:r w:rsidRPr="0081502F">
        <w:t xml:space="preserve">rom </w:t>
      </w:r>
      <w:r>
        <w:t xml:space="preserve">a </w:t>
      </w:r>
      <w:r w:rsidRPr="0081502F">
        <w:t>perso</w:t>
      </w:r>
      <w:r w:rsidRPr="0081502F">
        <w:t>nal perspective</w:t>
      </w:r>
      <w:r>
        <w:t>,</w:t>
      </w:r>
      <w:r w:rsidRPr="0081502F">
        <w:t xml:space="preserve"> my brother refer</w:t>
      </w:r>
      <w:r>
        <w:t>red</w:t>
      </w:r>
      <w:r w:rsidRPr="0081502F">
        <w:t xml:space="preserve"> to it</w:t>
      </w:r>
      <w:r>
        <w:t xml:space="preserve"> on </w:t>
      </w:r>
      <w:r w:rsidRPr="0081502F">
        <w:t xml:space="preserve">more than one occasion </w:t>
      </w:r>
      <w:r w:rsidRPr="0081502F">
        <w:t>as psychological torture. I think that sums it up for me.</w:t>
      </w:r>
    </w:p>
    <w:p w:rsidR="004640F6" w:rsidP="0081502F">
      <w:pPr>
        <w:pStyle w:val="Answer"/>
      </w:pPr>
      <w:sdt>
        <w:sdtPr>
          <w:alias w:val="Witness"/>
          <w:id w:val="-204801181"/>
          <w:placeholder>
            <w:docPart w:val="DefaultPlaceholder_-1854013440"/>
          </w:placeholder>
          <w:richText/>
        </w:sdtPr>
        <w:sdtContent>
          <w:r w:rsidRPr="0081502F">
            <w:rPr>
              <w:b/>
              <w:i/>
            </w:rPr>
            <w:t>Shirley Debono:</w:t>
          </w:r>
        </w:sdtContent>
      </w:sdt>
      <w:r>
        <w:t xml:space="preserve"> </w:t>
      </w:r>
      <w:r w:rsidRPr="0081502F">
        <w:t>They describe it as not being able to take</w:t>
      </w:r>
      <w:r>
        <w:t xml:space="preserve"> it any more</w:t>
      </w:r>
      <w:r>
        <w:t>; they talk about wanting it to end and the only way it w</w:t>
      </w:r>
      <w:r>
        <w:t>ill end is through death.</w:t>
      </w:r>
      <w:r w:rsidRPr="0081502F">
        <w:t xml:space="preserve"> They see no way out and no light at the end of the tunnel</w:t>
      </w:r>
      <w:r>
        <w:t>. Paroles come and go</w:t>
      </w:r>
      <w:r>
        <w:t>,</w:t>
      </w:r>
      <w:r>
        <w:t xml:space="preserve"> </w:t>
      </w:r>
      <w:r w:rsidRPr="0081502F">
        <w:t>and they still do not get out</w:t>
      </w:r>
      <w:r>
        <w:t>; e</w:t>
      </w:r>
      <w:r w:rsidRPr="0081502F">
        <w:t>ven though they may have completed the course</w:t>
      </w:r>
      <w:r>
        <w:t>s</w:t>
      </w:r>
      <w:r>
        <w:t xml:space="preserve"> and done everything asked of them,</w:t>
      </w:r>
      <w:r>
        <w:t xml:space="preserve"> </w:t>
      </w:r>
      <w:r w:rsidRPr="0081502F">
        <w:t>there is always something</w:t>
      </w:r>
      <w:r>
        <w:t xml:space="preserve"> </w:t>
      </w:r>
      <w:r w:rsidRPr="0081502F">
        <w:t>in the way</w:t>
      </w:r>
      <w:r>
        <w:t>. T</w:t>
      </w:r>
      <w:r w:rsidRPr="0081502F">
        <w:t>heir mental health is going down and down. They have no hope</w:t>
      </w:r>
      <w:r>
        <w:t>.</w:t>
      </w:r>
      <w:r w:rsidRPr="0081502F">
        <w:t xml:space="preserve"> Th</w:t>
      </w:r>
      <w:r>
        <w:t>e</w:t>
      </w:r>
      <w:r>
        <w:t>ir</w:t>
      </w:r>
      <w:r>
        <w:t xml:space="preserve"> hopelessness</w:t>
      </w:r>
      <w:r w:rsidRPr="0081502F">
        <w:t xml:space="preserve"> is the problem with</w:t>
      </w:r>
      <w:r>
        <w:t xml:space="preserve"> these</w:t>
      </w:r>
      <w:r w:rsidRPr="0081502F">
        <w:t xml:space="preserve"> sentence</w:t>
      </w:r>
      <w:r>
        <w:t>s</w:t>
      </w:r>
      <w:r w:rsidRPr="0081502F">
        <w:t>. When</w:t>
      </w:r>
      <w:r>
        <w:t xml:space="preserve"> </w:t>
      </w:r>
      <w:r w:rsidRPr="0081502F">
        <w:t>their mental health</w:t>
      </w:r>
      <w:r>
        <w:t xml:space="preserve"> is seen to be</w:t>
      </w:r>
      <w:r w:rsidRPr="0081502F">
        <w:t xml:space="preserve"> going down</w:t>
      </w:r>
      <w:r>
        <w:t>, it</w:t>
      </w:r>
      <w:r w:rsidRPr="004640F6">
        <w:t xml:space="preserve"> is like a red flag to a bull</w:t>
      </w:r>
      <w:r>
        <w:t>; it</w:t>
      </w:r>
      <w:r w:rsidRPr="004640F6">
        <w:t xml:space="preserve"> just keeps them in prison</w:t>
      </w:r>
      <w:r>
        <w:t>.</w:t>
      </w:r>
    </w:p>
    <w:p w:rsidR="00284CD4" w:rsidP="00284CD4">
      <w:pPr>
        <w:pStyle w:val="Answer"/>
      </w:pPr>
      <w:sdt>
        <w:sdtPr>
          <w:alias w:val="Witness"/>
          <w:id w:val="-1460033506"/>
          <w:placeholder>
            <w:docPart w:val="DefaultPlaceholder_-1854013440"/>
          </w:placeholder>
          <w:richText/>
        </w:sdtPr>
        <w:sdtContent>
          <w:r w:rsidRPr="004640F6">
            <w:rPr>
              <w:b/>
              <w:i/>
            </w:rPr>
            <w:t>Dr Maganty:</w:t>
          </w:r>
        </w:sdtContent>
      </w:sdt>
      <w:r>
        <w:t xml:space="preserve"> A</w:t>
      </w:r>
      <w:r w:rsidRPr="004640F6">
        <w:t xml:space="preserve"> large percentage of this population is not resilient mental</w:t>
      </w:r>
      <w:r>
        <w:t>ly</w:t>
      </w:r>
      <w:r w:rsidRPr="004640F6">
        <w:t>. They come from quite deprived backgrounds</w:t>
      </w:r>
      <w:r>
        <w:t>,</w:t>
      </w:r>
      <w:r w:rsidRPr="004640F6">
        <w:t xml:space="preserve"> with underlying childhood </w:t>
      </w:r>
      <w:r>
        <w:t xml:space="preserve">trauma and deprivation </w:t>
      </w:r>
      <w:r w:rsidRPr="004640F6">
        <w:t>already present when they enter prison. That is compounde</w:t>
      </w:r>
      <w:r w:rsidRPr="004640F6">
        <w:t>d by th</w:t>
      </w:r>
      <w:r>
        <w:t>e</w:t>
      </w:r>
      <w:r w:rsidRPr="004640F6">
        <w:t xml:space="preserve"> process. A large group of th</w:t>
      </w:r>
      <w:r>
        <w:t>o</w:t>
      </w:r>
      <w:r w:rsidRPr="004640F6">
        <w:t xml:space="preserve">se prisoners come to the conclusion, appropriately so in many senses, that to cope with this </w:t>
      </w:r>
      <w:r>
        <w:t>they</w:t>
      </w:r>
      <w:r w:rsidRPr="004640F6">
        <w:t xml:space="preserve"> have to accept it</w:t>
      </w:r>
      <w:r>
        <w:t>; they</w:t>
      </w:r>
      <w:r w:rsidRPr="004640F6">
        <w:t xml:space="preserve"> </w:t>
      </w:r>
      <w:r>
        <w:t xml:space="preserve">are going to </w:t>
      </w:r>
      <w:r w:rsidRPr="004640F6">
        <w:t xml:space="preserve">be </w:t>
      </w:r>
      <w:r>
        <w:t>t</w:t>
      </w:r>
      <w:r w:rsidRPr="004640F6">
        <w:t>here and</w:t>
      </w:r>
      <w:r>
        <w:t xml:space="preserve"> </w:t>
      </w:r>
      <w:r w:rsidRPr="004640F6">
        <w:t xml:space="preserve">make a life </w:t>
      </w:r>
      <w:r>
        <w:t>t</w:t>
      </w:r>
      <w:r w:rsidRPr="004640F6">
        <w:t>here. That leads to</w:t>
      </w:r>
      <w:r>
        <w:t xml:space="preserve"> a set of</w:t>
      </w:r>
      <w:r w:rsidRPr="004640F6">
        <w:t xml:space="preserve"> quite institutionalised beha</w:t>
      </w:r>
      <w:r w:rsidRPr="004640F6">
        <w:t>viours where they struggle to cope with ever being released</w:t>
      </w:r>
      <w:r>
        <w:t>.</w:t>
      </w:r>
    </w:p>
    <w:p w:rsidR="00454AD3" w:rsidP="00284CD4">
      <w:pPr>
        <w:pStyle w:val="Question"/>
      </w:pPr>
      <w:sdt>
        <w:sdtPr>
          <w:alias w:val="Member"/>
          <w:tag w:val="&lt;Member mnisId='483' dodsId='25660'&gt;"/>
          <w:id w:val="790710756"/>
          <w:placeholder>
            <w:docPart w:val="DefaultPlaceholder_-1854013440"/>
          </w:placeholder>
          <w:richText/>
        </w:sdtPr>
        <w:sdtContent>
          <w:r w:rsidRPr="00284CD4">
            <w:rPr>
              <w:b/>
            </w:rPr>
            <w:t>Maria Eagle:</w:t>
          </w:r>
        </w:sdtContent>
      </w:sdt>
      <w:r>
        <w:t xml:space="preserve"> </w:t>
      </w:r>
      <w:r w:rsidRPr="00284CD4">
        <w:t>I have a brief question for Donna and Shirley</w:t>
      </w:r>
      <w:r>
        <w:t>. Y</w:t>
      </w:r>
      <w:r w:rsidRPr="00284CD4">
        <w:t xml:space="preserve">ou are in touch with many prisoners who are going through what this is like in their own lives. </w:t>
      </w:r>
      <w:r>
        <w:t xml:space="preserve">Have you noticed any distinction? </w:t>
      </w:r>
      <w:r>
        <w:t>T</w:t>
      </w:r>
      <w:r w:rsidRPr="00284CD4">
        <w:t>h</w:t>
      </w:r>
      <w:r w:rsidRPr="00284CD4">
        <w:t xml:space="preserve">ere is such a broad range of index </w:t>
      </w:r>
      <w:r w:rsidRPr="00C50491">
        <w:t>offences, some of which are low tariff and some of which would not be seen as extremely serious and, at the other end, some would be seen as extremely serious.</w:t>
      </w:r>
    </w:p>
    <w:p w:rsidR="00EE47FA" w:rsidP="00454AD3">
      <w:pPr>
        <w:pStyle w:val="Question"/>
        <w:numPr>
          <w:ilvl w:val="0"/>
          <w:numId w:val="0"/>
        </w:numPr>
        <w:ind w:left="794"/>
      </w:pPr>
      <w:r w:rsidRPr="00C50491">
        <w:t>Have you noti</w:t>
      </w:r>
      <w:r>
        <w:t>c</w:t>
      </w:r>
      <w:r w:rsidRPr="00C50491">
        <w:t xml:space="preserve">ed in respect of your experience talking to </w:t>
      </w:r>
      <w:r w:rsidRPr="00C50491">
        <w:t>IPP prisoners</w:t>
      </w:r>
      <w:r w:rsidRPr="00390B9D">
        <w:t xml:space="preserve"> any difference that arises out of the index </w:t>
      </w:r>
      <w:r>
        <w:t>of</w:t>
      </w:r>
      <w:r w:rsidRPr="00390B9D">
        <w:t>fence</w:t>
      </w:r>
      <w:r>
        <w:t xml:space="preserve">? </w:t>
      </w:r>
      <w:r>
        <w:t>Is</w:t>
      </w:r>
      <w:r w:rsidRPr="00390B9D">
        <w:t xml:space="preserve"> it easier for people who have had low-level offences and short tariffs to feel as if they have more hope because they might have a greater chance of getting out</w:t>
      </w:r>
      <w:r w:rsidRPr="00EE47FA">
        <w:t xml:space="preserve"> </w:t>
      </w:r>
      <w:r>
        <w:t>than</w:t>
      </w:r>
      <w:r w:rsidRPr="00EE47FA">
        <w:t xml:space="preserve"> those who perhaps ha</w:t>
      </w:r>
      <w:r w:rsidRPr="00EE47FA">
        <w:t>ve</w:t>
      </w:r>
      <w:r>
        <w:t xml:space="preserve"> committed</w:t>
      </w:r>
      <w:r w:rsidRPr="00EE47FA">
        <w:t xml:space="preserve"> more serious index offences?</w:t>
      </w:r>
    </w:p>
    <w:p w:rsidR="00776640" w:rsidP="002B13D5">
      <w:pPr>
        <w:pStyle w:val="Answer"/>
      </w:pPr>
      <w:sdt>
        <w:sdtPr>
          <w:alias w:val="Witness"/>
          <w:id w:val="119118314"/>
          <w:placeholder>
            <w:docPart w:val="DefaultPlaceholder_-1854013440"/>
          </w:placeholder>
          <w:richText/>
        </w:sdtPr>
        <w:sdtContent>
          <w:r w:rsidRPr="00EE47FA">
            <w:rPr>
              <w:b/>
              <w:i/>
            </w:rPr>
            <w:t>Shirley Debono:</w:t>
          </w:r>
        </w:sdtContent>
      </w:sdt>
      <w:r>
        <w:t xml:space="preserve"> </w:t>
      </w:r>
      <w:r>
        <w:t xml:space="preserve">I am in touch with a </w:t>
      </w:r>
      <w:r w:rsidRPr="00EE47FA">
        <w:t xml:space="preserve">lot of IPP </w:t>
      </w:r>
      <w:r>
        <w:t xml:space="preserve">prisoners and, if not the prisoners, their </w:t>
      </w:r>
      <w:r w:rsidRPr="00EE47FA">
        <w:t>families</w:t>
      </w:r>
      <w:r>
        <w:t>. For a</w:t>
      </w:r>
      <w:r w:rsidRPr="00EE47FA">
        <w:t xml:space="preserve"> lot of offences</w:t>
      </w:r>
      <w:r>
        <w:t>,</w:t>
      </w:r>
      <w:r w:rsidRPr="00EE47FA">
        <w:t xml:space="preserve"> mainly </w:t>
      </w:r>
      <w:r>
        <w:t>street</w:t>
      </w:r>
      <w:r w:rsidRPr="00EE47FA">
        <w:t xml:space="preserve"> robbery</w:t>
      </w:r>
      <w:r>
        <w:t xml:space="preserve">, </w:t>
      </w:r>
      <w:r>
        <w:t>the</w:t>
      </w:r>
      <w:r>
        <w:t>ir</w:t>
      </w:r>
      <w:r w:rsidRPr="00EE47FA">
        <w:t xml:space="preserve"> tariff ha</w:t>
      </w:r>
      <w:r>
        <w:t>s</w:t>
      </w:r>
      <w:r w:rsidRPr="00EE47FA">
        <w:t xml:space="preserve"> been no more than four years</w:t>
      </w:r>
      <w:r>
        <w:t>, or less</w:t>
      </w:r>
      <w:r w:rsidRPr="00EE47FA">
        <w:t>. I have co</w:t>
      </w:r>
      <w:r w:rsidRPr="00EE47FA">
        <w:t>me across some who have committed the mo</w:t>
      </w:r>
      <w:r>
        <w:t>re</w:t>
      </w:r>
      <w:r w:rsidRPr="00EE47FA">
        <w:t xml:space="preserve"> serious crimes</w:t>
      </w:r>
      <w:r>
        <w:t>,</w:t>
      </w:r>
      <w:r w:rsidRPr="00EE47FA">
        <w:t xml:space="preserve"> like armed robbery or something like that, but most of the cases I come across </w:t>
      </w:r>
      <w:r>
        <w:t>were</w:t>
      </w:r>
      <w:r w:rsidRPr="00EE47FA">
        <w:t xml:space="preserve"> young boys w</w:t>
      </w:r>
      <w:r>
        <w:t>h</w:t>
      </w:r>
      <w:r>
        <w:t>en they got the</w:t>
      </w:r>
      <w:r>
        <w:t xml:space="preserve"> </w:t>
      </w:r>
      <w:r>
        <w:t>IPP</w:t>
      </w:r>
      <w:r>
        <w:t>.</w:t>
      </w:r>
    </w:p>
    <w:p w:rsidR="002B13D5" w:rsidP="002B13D5">
      <w:pPr>
        <w:pStyle w:val="Answer"/>
      </w:pPr>
      <w:r>
        <w:t xml:space="preserve">If you got the IPP in the </w:t>
      </w:r>
      <w:r w:rsidRPr="00EE47FA">
        <w:t>early years</w:t>
      </w:r>
      <w:r>
        <w:t>,</w:t>
      </w:r>
      <w:r w:rsidRPr="00EE47FA">
        <w:t xml:space="preserve"> nobody knew what it was</w:t>
      </w:r>
      <w:r>
        <w:t>. W</w:t>
      </w:r>
      <w:r w:rsidRPr="00EE47FA">
        <w:t>e did</w:t>
      </w:r>
      <w:r>
        <w:t>n’t</w:t>
      </w:r>
      <w:r>
        <w:t>. If</w:t>
      </w:r>
      <w:r w:rsidRPr="00EE47FA">
        <w:t xml:space="preserve"> y</w:t>
      </w:r>
      <w:r w:rsidRPr="00EE47FA">
        <w:t>ou were 17</w:t>
      </w:r>
      <w:r>
        <w:t>,</w:t>
      </w:r>
      <w:r w:rsidRPr="00EE47FA">
        <w:t xml:space="preserve"> 18</w:t>
      </w:r>
      <w:r>
        <w:t xml:space="preserve">, </w:t>
      </w:r>
      <w:r w:rsidRPr="00EE47FA">
        <w:t xml:space="preserve">19 or 20 </w:t>
      </w:r>
      <w:r>
        <w:t>years of age and you got an IPP</w:t>
      </w:r>
      <w:r>
        <w:t xml:space="preserve"> </w:t>
      </w:r>
      <w:r w:rsidRPr="00EE47FA">
        <w:t>in the early years</w:t>
      </w:r>
      <w:r>
        <w:t>,</w:t>
      </w:r>
      <w:r w:rsidRPr="00EE47FA">
        <w:t xml:space="preserve"> you </w:t>
      </w:r>
      <w:r>
        <w:t>had</w:t>
      </w:r>
      <w:r w:rsidRPr="00EE47FA">
        <w:t xml:space="preserve"> no idea what you were sentence</w:t>
      </w:r>
      <w:r>
        <w:t>d</w:t>
      </w:r>
      <w:r w:rsidRPr="00EE47FA">
        <w:t xml:space="preserve"> to. In some cases</w:t>
      </w:r>
      <w:r>
        <w:t>,</w:t>
      </w:r>
      <w:r w:rsidRPr="00EE47FA">
        <w:t xml:space="preserve"> some did not know until </w:t>
      </w:r>
      <w:r>
        <w:t>three, four</w:t>
      </w:r>
      <w:r w:rsidRPr="00EE47FA">
        <w:t xml:space="preserve"> or five years down the line. Th</w:t>
      </w:r>
      <w:r>
        <w:t>o</w:t>
      </w:r>
      <w:r w:rsidRPr="00EE47FA">
        <w:t>se prisoners</w:t>
      </w:r>
      <w:r>
        <w:t xml:space="preserve"> </w:t>
      </w:r>
      <w:r>
        <w:t>find it</w:t>
      </w:r>
      <w:r w:rsidRPr="00EE47FA">
        <w:t xml:space="preserve"> </w:t>
      </w:r>
      <w:r>
        <w:t>harder</w:t>
      </w:r>
      <w:r w:rsidRPr="00EE47FA">
        <w:t xml:space="preserve"> to get out of prison becau</w:t>
      </w:r>
      <w:r>
        <w:t>se</w:t>
      </w:r>
      <w:r>
        <w:t xml:space="preserve"> of not even knowing </w:t>
      </w:r>
      <w:r>
        <w:t>what they were sentenced to; they did not know why they were still kept in prison. Some might be il</w:t>
      </w:r>
      <w:r w:rsidRPr="00EE47FA">
        <w:t>literate or have learning difficulties</w:t>
      </w:r>
      <w:r>
        <w:t>. They</w:t>
      </w:r>
      <w:r w:rsidRPr="00EE47FA">
        <w:t xml:space="preserve"> could not get their heads around it</w:t>
      </w:r>
      <w:r>
        <w:t>. T</w:t>
      </w:r>
      <w:r w:rsidRPr="00EE47FA">
        <w:t>hen you</w:t>
      </w:r>
      <w:r>
        <w:t xml:space="preserve"> have</w:t>
      </w:r>
      <w:r w:rsidRPr="00EE47FA">
        <w:t xml:space="preserve"> some who</w:t>
      </w:r>
      <w:r>
        <w:t xml:space="preserve"> pe</w:t>
      </w:r>
      <w:r>
        <w:t>rhaps</w:t>
      </w:r>
      <w:r w:rsidRPr="00EE47FA">
        <w:t xml:space="preserve"> got </w:t>
      </w:r>
      <w:r>
        <w:t>their</w:t>
      </w:r>
      <w:r w:rsidRPr="00EE47FA">
        <w:t xml:space="preserve"> IPP sentence in 2010 or 2011, </w:t>
      </w:r>
      <w:r>
        <w:t xml:space="preserve">even </w:t>
      </w:r>
      <w:r w:rsidRPr="00EE47FA">
        <w:t>2012</w:t>
      </w:r>
      <w:r>
        <w:t>. By the time those years c</w:t>
      </w:r>
      <w:r>
        <w:t>a</w:t>
      </w:r>
      <w:r>
        <w:t>me around</w:t>
      </w:r>
      <w:r>
        <w:t>,</w:t>
      </w:r>
      <w:r>
        <w:t xml:space="preserve"> t</w:t>
      </w:r>
      <w:r w:rsidRPr="002B13D5">
        <w:t>h</w:t>
      </w:r>
      <w:r>
        <w:t>o</w:t>
      </w:r>
      <w:r w:rsidRPr="002B13D5">
        <w:t xml:space="preserve">se new IPP prisoners would have known what </w:t>
      </w:r>
      <w:r>
        <w:t xml:space="preserve">the sentence </w:t>
      </w:r>
      <w:r w:rsidRPr="002B13D5">
        <w:t>was</w:t>
      </w:r>
      <w:r>
        <w:t>. P</w:t>
      </w:r>
      <w:r w:rsidRPr="002B13D5">
        <w:t>eople w</w:t>
      </w:r>
      <w:r>
        <w:t>ere</w:t>
      </w:r>
      <w:r w:rsidRPr="002B13D5">
        <w:t xml:space="preserve"> becoming aware of it through </w:t>
      </w:r>
      <w:r>
        <w:t>people like us campaigning</w:t>
      </w:r>
      <w:r w:rsidRPr="002B13D5">
        <w:t>, the Prison Reform Trust and p</w:t>
      </w:r>
      <w:r w:rsidRPr="002B13D5">
        <w:t>eople like that</w:t>
      </w:r>
      <w:r>
        <w:t xml:space="preserve">. </w:t>
      </w:r>
      <w:r>
        <w:t>I</w:t>
      </w:r>
      <w:r>
        <w:t xml:space="preserve">t is the prisoners </w:t>
      </w:r>
      <w:r>
        <w:t>from</w:t>
      </w:r>
      <w:r>
        <w:t xml:space="preserve"> the early days who find it the hardest </w:t>
      </w:r>
      <w:r w:rsidRPr="002B13D5">
        <w:t>to get out.</w:t>
      </w:r>
    </w:p>
    <w:p w:rsidR="002B13D5" w:rsidRPr="002B13D5" w:rsidP="002B13D5">
      <w:pPr>
        <w:pStyle w:val="Question"/>
        <w:rPr>
          <w:lang w:val="en-US"/>
        </w:rPr>
      </w:pPr>
      <w:sdt>
        <w:sdtPr>
          <w:alias w:val="Member"/>
          <w:tag w:val="&lt;Member mnisId='483' dodsId='25660'&gt;"/>
          <w:id w:val="-370920555"/>
          <w:placeholder>
            <w:docPart w:val="DefaultPlaceholder_-1854013440"/>
          </w:placeholder>
          <w:richText/>
        </w:sdtPr>
        <w:sdtContent>
          <w:r w:rsidRPr="002B13D5">
            <w:rPr>
              <w:b/>
            </w:rPr>
            <w:t>Maria Eagle:</w:t>
          </w:r>
        </w:sdtContent>
      </w:sdt>
      <w:r>
        <w:t xml:space="preserve"> </w:t>
      </w:r>
      <w:r>
        <w:t>That is r</w:t>
      </w:r>
      <w:r>
        <w:t xml:space="preserve">egardless of the kind of </w:t>
      </w:r>
      <w:r>
        <w:t>of</w:t>
      </w:r>
      <w:r w:rsidRPr="002B13D5">
        <w:t>fence, so it is more</w:t>
      </w:r>
      <w:r>
        <w:t xml:space="preserve"> about them being sentenced early in light of that sentence being available.</w:t>
      </w:r>
    </w:p>
    <w:p w:rsidR="00FD4A39" w:rsidP="002B13D5">
      <w:pPr>
        <w:pStyle w:val="Answer"/>
      </w:pPr>
      <w:sdt>
        <w:sdtPr>
          <w:alias w:val="Witness"/>
          <w:id w:val="-1714720267"/>
          <w:placeholder>
            <w:docPart w:val="DefaultPlaceholder_-1854013440"/>
          </w:placeholder>
          <w:richText/>
        </w:sdtPr>
        <w:sdtContent>
          <w:r w:rsidRPr="002B13D5">
            <w:rPr>
              <w:b/>
              <w:i/>
            </w:rPr>
            <w:t>Shirley Debono:</w:t>
          </w:r>
        </w:sdtContent>
      </w:sdt>
      <w:r>
        <w:t xml:space="preserve"> </w:t>
      </w:r>
      <w:r w:rsidRPr="002B13D5">
        <w:t>I</w:t>
      </w:r>
      <w:r>
        <w:t xml:space="preserve"> also find that those </w:t>
      </w:r>
      <w:r w:rsidRPr="002B13D5">
        <w:t>who were sentence</w:t>
      </w:r>
      <w:r>
        <w:t>d</w:t>
      </w:r>
      <w:r w:rsidRPr="002B13D5">
        <w:t xml:space="preserve"> later </w:t>
      </w:r>
      <w:r>
        <w:t xml:space="preserve">and the older ones </w:t>
      </w:r>
      <w:r>
        <w:t xml:space="preserve">knew what the IPP </w:t>
      </w:r>
      <w:r w:rsidRPr="002B13D5">
        <w:t>sentence was about</w:t>
      </w:r>
      <w:r>
        <w:t>,</w:t>
      </w:r>
      <w:r w:rsidRPr="002B13D5">
        <w:t xml:space="preserve"> </w:t>
      </w:r>
      <w:r>
        <w:t xml:space="preserve">and they </w:t>
      </w:r>
      <w:r w:rsidRPr="002B13D5">
        <w:t xml:space="preserve">more or less got out on their tariff or just </w:t>
      </w:r>
      <w:r>
        <w:t>over</w:t>
      </w:r>
      <w:r>
        <w:t>. T</w:t>
      </w:r>
      <w:r w:rsidRPr="002B13D5">
        <w:t xml:space="preserve">hose who got out on their tariff never really </w:t>
      </w:r>
      <w:r>
        <w:t>served</w:t>
      </w:r>
      <w:r w:rsidRPr="002B13D5">
        <w:t xml:space="preserve"> the IPP sentence, the indefinite part of it</w:t>
      </w:r>
      <w:r>
        <w:t>.</w:t>
      </w:r>
      <w:r w:rsidRPr="002B13D5">
        <w:t xml:space="preserve"> </w:t>
      </w:r>
      <w:r>
        <w:t>Y</w:t>
      </w:r>
      <w:r w:rsidRPr="002B13D5">
        <w:t>ou had more chance of getting out on tariff if you were sentence</w:t>
      </w:r>
      <w:r>
        <w:t>d</w:t>
      </w:r>
      <w:r w:rsidRPr="002B13D5">
        <w:t xml:space="preserve"> to it in later years th</w:t>
      </w:r>
      <w:r>
        <w:t>a</w:t>
      </w:r>
      <w:r w:rsidRPr="002B13D5">
        <w:t xml:space="preserve">n you </w:t>
      </w:r>
      <w:r>
        <w:t>did</w:t>
      </w:r>
      <w:r>
        <w:t xml:space="preserve"> in the</w:t>
      </w:r>
      <w:r w:rsidRPr="002B13D5">
        <w:t xml:space="preserve"> earl</w:t>
      </w:r>
      <w:r>
        <w:t>y years</w:t>
      </w:r>
      <w:r w:rsidRPr="002B13D5">
        <w:t>.</w:t>
      </w:r>
    </w:p>
    <w:p w:rsidR="00444BE7" w:rsidP="002B13D5">
      <w:pPr>
        <w:pStyle w:val="Answer"/>
      </w:pPr>
      <w:r>
        <w:t>I think that for the</w:t>
      </w:r>
      <w:r w:rsidRPr="002B13D5">
        <w:t xml:space="preserve"> peopl</w:t>
      </w:r>
      <w:r>
        <w:t>e</w:t>
      </w:r>
      <w:r w:rsidRPr="002B13D5">
        <w:t xml:space="preserve"> sentenced</w:t>
      </w:r>
      <w:r w:rsidRPr="002B13D5">
        <w:t xml:space="preserve"> in the early years there need</w:t>
      </w:r>
      <w:r>
        <w:t>s</w:t>
      </w:r>
      <w:r w:rsidRPr="002B13D5">
        <w:t xml:space="preserve"> to be an intervention somewhere</w:t>
      </w:r>
      <w:r>
        <w:t xml:space="preserve"> to help them,</w:t>
      </w:r>
      <w:r w:rsidRPr="002B13D5">
        <w:t xml:space="preserve"> because they had no understanding at the beginning</w:t>
      </w:r>
      <w:r>
        <w:t>; w</w:t>
      </w:r>
      <w:r w:rsidRPr="002B13D5">
        <w:t>e never had any understanding</w:t>
      </w:r>
      <w:r>
        <w:t>.</w:t>
      </w:r>
      <w:r w:rsidRPr="002B13D5">
        <w:t xml:space="preserve"> </w:t>
      </w:r>
      <w:r>
        <w:t>Within two or three days of the judge sending my son S</w:t>
      </w:r>
      <w:r>
        <w:t>hau</w:t>
      </w:r>
      <w:r>
        <w:t>n to prison</w:t>
      </w:r>
      <w:r>
        <w:t>,</w:t>
      </w:r>
      <w:r>
        <w:t xml:space="preserve"> he was taken to see the </w:t>
      </w:r>
      <w:r>
        <w:t xml:space="preserve">governor. The </w:t>
      </w:r>
      <w:r w:rsidRPr="008039D7">
        <w:t>paperwork was there. He was sentence</w:t>
      </w:r>
      <w:r>
        <w:t>d</w:t>
      </w:r>
      <w:r w:rsidRPr="008039D7">
        <w:t xml:space="preserve"> to detention for life</w:t>
      </w:r>
      <w:r>
        <w:t>; t</w:t>
      </w:r>
      <w:r w:rsidRPr="008039D7">
        <w:t>hat was on the paperwork. Then I had to call his barrister</w:t>
      </w:r>
      <w:r>
        <w:t xml:space="preserve">. It </w:t>
      </w:r>
      <w:r w:rsidRPr="001B6D69">
        <w:t>took six weeks to clear that up</w:t>
      </w:r>
      <w:r>
        <w:t>.</w:t>
      </w:r>
      <w:r w:rsidRPr="001B6D69">
        <w:t xml:space="preserve"> S</w:t>
      </w:r>
      <w:r>
        <w:t>haun</w:t>
      </w:r>
      <w:r>
        <w:t xml:space="preserve"> had</w:t>
      </w:r>
      <w:r w:rsidRPr="001B6D69">
        <w:t xml:space="preserve"> just</w:t>
      </w:r>
      <w:r>
        <w:t xml:space="preserve"> turned</w:t>
      </w:r>
      <w:r w:rsidRPr="001B6D69">
        <w:t xml:space="preserve"> 18 years of age</w:t>
      </w:r>
      <w:r>
        <w:t>.</w:t>
      </w:r>
      <w:r w:rsidRPr="001B6D69">
        <w:t xml:space="preserve"> </w:t>
      </w:r>
      <w:r>
        <w:t>I</w:t>
      </w:r>
      <w:r w:rsidRPr="001B6D69">
        <w:t>magine a governor saying</w:t>
      </w:r>
      <w:r>
        <w:t>, “Y</w:t>
      </w:r>
      <w:r w:rsidRPr="001B6D69">
        <w:t>ou</w:t>
      </w:r>
      <w:r>
        <w:t>’</w:t>
      </w:r>
      <w:r w:rsidRPr="001B6D69">
        <w:t>re going to d</w:t>
      </w:r>
      <w:r w:rsidRPr="001B6D69">
        <w:t>ie in prison.</w:t>
      </w:r>
      <w:r>
        <w:t>”</w:t>
      </w:r>
      <w:r w:rsidRPr="001B6D69">
        <w:t xml:space="preserve"> </w:t>
      </w:r>
      <w:r>
        <w:t xml:space="preserve">That is what was going on. </w:t>
      </w:r>
      <w:r w:rsidRPr="001B6D69">
        <w:t xml:space="preserve">Straightaway, mental health </w:t>
      </w:r>
      <w:r>
        <w:t>kicks</w:t>
      </w:r>
      <w:r w:rsidRPr="001B6D69">
        <w:t xml:space="preserve"> in because of what they are being told.</w:t>
      </w:r>
    </w:p>
    <w:p w:rsidR="00BD6A06" w:rsidP="002B13D5">
      <w:pPr>
        <w:pStyle w:val="Answer"/>
      </w:pPr>
      <w:r w:rsidRPr="001B6D69">
        <w:t xml:space="preserve">When </w:t>
      </w:r>
      <w:r>
        <w:t>you get</w:t>
      </w:r>
      <w:r w:rsidRPr="001B6D69">
        <w:t xml:space="preserve"> told that it</w:t>
      </w:r>
      <w:r>
        <w:t xml:space="preserve"> </w:t>
      </w:r>
      <w:r>
        <w:t>i</w:t>
      </w:r>
      <w:r>
        <w:t>s</w:t>
      </w:r>
      <w:r w:rsidRPr="001B6D69">
        <w:t xml:space="preserve"> an IPP sentence, which we did not know for</w:t>
      </w:r>
      <w:r>
        <w:t xml:space="preserve"> two and a half years</w:t>
      </w:r>
      <w:r w:rsidRPr="001B6D69">
        <w:t xml:space="preserve"> down the line when Sean did not get out on </w:t>
      </w:r>
      <w:r>
        <w:t xml:space="preserve">his first </w:t>
      </w:r>
      <w:r w:rsidRPr="001B6D69">
        <w:t>parole</w:t>
      </w:r>
      <w:r>
        <w:t xml:space="preserve"> hearing,</w:t>
      </w:r>
      <w:r w:rsidRPr="001B6D69">
        <w:t xml:space="preserve"> I though</w:t>
      </w:r>
      <w:r>
        <w:t>t, “W</w:t>
      </w:r>
      <w:r w:rsidRPr="001B6D69">
        <w:t>hat</w:t>
      </w:r>
      <w:r>
        <w:t>’</w:t>
      </w:r>
      <w:r w:rsidRPr="001B6D69">
        <w:t>s going on here</w:t>
      </w:r>
      <w:r>
        <w:t xml:space="preserve">?” Then you </w:t>
      </w:r>
      <w:r w:rsidRPr="001B6D69">
        <w:t>learn that it is a life sentence through the back door</w:t>
      </w:r>
      <w:r>
        <w:t>. It</w:t>
      </w:r>
      <w:r w:rsidRPr="001B6D69">
        <w:t xml:space="preserve"> is not just the prisoners</w:t>
      </w:r>
      <w:r>
        <w:t xml:space="preserve"> </w:t>
      </w:r>
      <w:r w:rsidRPr="001B6D69">
        <w:t>suffering mental health</w:t>
      </w:r>
      <w:r>
        <w:t>; you suffer it yourself. I did no</w:t>
      </w:r>
      <w:r>
        <w:t>t even know how to use a mobile phone</w:t>
      </w:r>
      <w:r>
        <w:t xml:space="preserve">. I never needed one in my life. I had to learn to help my son. </w:t>
      </w:r>
      <w:r>
        <w:t>W</w:t>
      </w:r>
      <w:r>
        <w:t>e</w:t>
      </w:r>
      <w:r>
        <w:t xml:space="preserve"> got around it all, </w:t>
      </w:r>
      <w:r>
        <w:t xml:space="preserve">but </w:t>
      </w:r>
      <w:r>
        <w:t xml:space="preserve">there are thousands on this sentence </w:t>
      </w:r>
      <w:r>
        <w:t>who</w:t>
      </w:r>
      <w:r>
        <w:t xml:space="preserve"> did</w:t>
      </w:r>
      <w:r>
        <w:t>n’</w:t>
      </w:r>
      <w:r>
        <w:t>t know.</w:t>
      </w:r>
      <w:r>
        <w:t xml:space="preserve"> </w:t>
      </w:r>
      <w:r>
        <w:t xml:space="preserve">For those sentenced in the early days, there needs to be some intervention </w:t>
      </w:r>
      <w:r>
        <w:t>because they were kids; they were 17 years of age</w:t>
      </w:r>
      <w:r>
        <w:t>,</w:t>
      </w:r>
      <w:r>
        <w:t xml:space="preserve"> a child</w:t>
      </w:r>
      <w:r>
        <w:t xml:space="preserve"> in the eyes of the law</w:t>
      </w:r>
      <w:r>
        <w:t>, and</w:t>
      </w:r>
      <w:r>
        <w:t xml:space="preserve"> are still in prison 15, 16 or 17 years later.</w:t>
      </w:r>
    </w:p>
    <w:p w:rsidR="00BD6A06" w:rsidP="00BD6A06">
      <w:pPr>
        <w:pStyle w:val="Answer"/>
      </w:pPr>
      <w:sdt>
        <w:sdtPr>
          <w:alias w:val="Witness"/>
          <w:id w:val="-1370454867"/>
          <w:placeholder>
            <w:docPart w:val="DefaultPlaceholder_-1854013440"/>
          </w:placeholder>
          <w:richText/>
        </w:sdtPr>
        <w:sdtContent>
          <w:r w:rsidRPr="00BD6A06">
            <w:rPr>
              <w:b/>
              <w:i/>
            </w:rPr>
            <w:t>Donna Mooney:</w:t>
          </w:r>
        </w:sdtContent>
      </w:sdt>
      <w:r>
        <w:t xml:space="preserve"> </w:t>
      </w:r>
      <w:r w:rsidRPr="00BD6A06">
        <w:t>My experience predominantly is</w:t>
      </w:r>
      <w:r>
        <w:t xml:space="preserve"> of </w:t>
      </w:r>
      <w:r w:rsidRPr="00BD6A06">
        <w:t>people who are at the lower end of the tariff</w:t>
      </w:r>
      <w:r>
        <w:t xml:space="preserve">. </w:t>
      </w:r>
      <w:r w:rsidRPr="00BD6A06">
        <w:t>I have had some</w:t>
      </w:r>
      <w:r>
        <w:t xml:space="preserve"> experience</w:t>
      </w:r>
      <w:r>
        <w:t xml:space="preserve"> of people who have higher tariffs. M</w:t>
      </w:r>
      <w:r w:rsidRPr="00BD6A06">
        <w:t xml:space="preserve">y experience is generally </w:t>
      </w:r>
      <w:r>
        <w:t xml:space="preserve">of </w:t>
      </w:r>
      <w:r w:rsidRPr="00BD6A06">
        <w:t>the difficulties</w:t>
      </w:r>
      <w:r>
        <w:t xml:space="preserve"> for</w:t>
      </w:r>
      <w:r w:rsidRPr="00BD6A06">
        <w:t xml:space="preserve"> those with lower tariffs</w:t>
      </w:r>
      <w:r>
        <w:t>, first</w:t>
      </w:r>
      <w:r>
        <w:t>,</w:t>
      </w:r>
      <w:r w:rsidRPr="00BD6A06">
        <w:t xml:space="preserve"> because of the injustice of </w:t>
      </w:r>
      <w:r>
        <w:t>it,</w:t>
      </w:r>
      <w:r w:rsidRPr="00BD6A06">
        <w:t xml:space="preserve"> and</w:t>
      </w:r>
      <w:r>
        <w:t>,</w:t>
      </w:r>
      <w:r w:rsidRPr="00BD6A06">
        <w:t xml:space="preserve"> secondly, </w:t>
      </w:r>
      <w:r>
        <w:t xml:space="preserve">because of </w:t>
      </w:r>
      <w:r w:rsidRPr="00BD6A06">
        <w:t xml:space="preserve">the number of years they have spent over tariff. I do not know what the statistics are </w:t>
      </w:r>
      <w:r>
        <w:t xml:space="preserve">about how many more years over tariff you can spend the higher the tariff is, but </w:t>
      </w:r>
      <w:r w:rsidRPr="00BD6A06">
        <w:t>I suspect that those on the high tariff</w:t>
      </w:r>
      <w:r>
        <w:t>s</w:t>
      </w:r>
      <w:r w:rsidRPr="00BD6A06">
        <w:t xml:space="preserve"> get out a lot sooner th</w:t>
      </w:r>
      <w:r>
        <w:t>a</w:t>
      </w:r>
      <w:r w:rsidRPr="00BD6A06">
        <w:t>n those on two</w:t>
      </w:r>
      <w:r>
        <w:t>-</w:t>
      </w:r>
      <w:r w:rsidRPr="00BD6A06">
        <w:t>year ta</w:t>
      </w:r>
      <w:r w:rsidRPr="00BD6A06">
        <w:t xml:space="preserve">riffs </w:t>
      </w:r>
      <w:r>
        <w:t>who</w:t>
      </w:r>
      <w:r w:rsidRPr="00BD6A06">
        <w:t xml:space="preserve"> are still</w:t>
      </w:r>
      <w:r>
        <w:t xml:space="preserve"> inside</w:t>
      </w:r>
      <w:r w:rsidRPr="00BD6A06">
        <w:t xml:space="preserve"> 10 years later. </w:t>
      </w:r>
      <w:r>
        <w:t xml:space="preserve">When you look at it that way, it is </w:t>
      </w:r>
      <w:r w:rsidRPr="00BD6A06">
        <w:t>quite understandable</w:t>
      </w:r>
      <w:r>
        <w:t xml:space="preserve"> that they </w:t>
      </w:r>
      <w:r>
        <w:t xml:space="preserve">may </w:t>
      </w:r>
      <w:r>
        <w:t xml:space="preserve">find it more </w:t>
      </w:r>
      <w:r w:rsidRPr="00BD6A06">
        <w:t>difficult because in their eyes they ha</w:t>
      </w:r>
      <w:r>
        <w:t>ve</w:t>
      </w:r>
      <w:r w:rsidRPr="00BD6A06">
        <w:t xml:space="preserve"> served t</w:t>
      </w:r>
      <w:r>
        <w:t>heir two-</w:t>
      </w:r>
      <w:r w:rsidRPr="00BD6A06">
        <w:t>year tariff again and again</w:t>
      </w:r>
      <w:r>
        <w:t>.</w:t>
      </w:r>
    </w:p>
    <w:p w:rsidR="00BD6A06" w:rsidRPr="00BD6A06" w:rsidP="00BD6A06">
      <w:pPr>
        <w:pStyle w:val="Question"/>
        <w:rPr>
          <w:lang w:val="en-US"/>
        </w:rPr>
      </w:pPr>
      <w:sdt>
        <w:sdtPr>
          <w:alias w:val="Member"/>
          <w:tag w:val="&lt;Member mnisId='483' dodsId='25660'&gt;"/>
          <w:id w:val="769359329"/>
          <w:placeholder>
            <w:docPart w:val="DefaultPlaceholder_-1854013440"/>
          </w:placeholder>
          <w:richText/>
        </w:sdtPr>
        <w:sdtContent>
          <w:r w:rsidRPr="00BD6A06">
            <w:rPr>
              <w:b/>
            </w:rPr>
            <w:t>Maria Eagle:</w:t>
          </w:r>
        </w:sdtContent>
      </w:sdt>
      <w:r>
        <w:t xml:space="preserve"> </w:t>
      </w:r>
      <w:r w:rsidRPr="00BD6A06">
        <w:t xml:space="preserve">Are you in touch with any </w:t>
      </w:r>
      <w:r w:rsidRPr="00BD6A06">
        <w:t>women IPP prisoners</w:t>
      </w:r>
      <w:r>
        <w:t xml:space="preserve">? </w:t>
      </w:r>
      <w:r>
        <w:t>I</w:t>
      </w:r>
      <w:r w:rsidRPr="00BD6A06">
        <w:t>s there a distinction between the way in which they experience</w:t>
      </w:r>
      <w:r>
        <w:t xml:space="preserve"> it</w:t>
      </w:r>
      <w:r w:rsidRPr="00BD6A06">
        <w:t xml:space="preserve"> and men experience it?</w:t>
      </w:r>
    </w:p>
    <w:p w:rsidR="00BD6A06" w:rsidP="00BD6A06">
      <w:pPr>
        <w:pStyle w:val="Answer"/>
      </w:pPr>
      <w:sdt>
        <w:sdtPr>
          <w:alias w:val="Witness"/>
          <w:id w:val="340977120"/>
          <w:placeholder>
            <w:docPart w:val="DefaultPlaceholder_-1854013440"/>
          </w:placeholder>
          <w:richText/>
        </w:sdtPr>
        <w:sdtContent>
          <w:r w:rsidRPr="00BD6A06">
            <w:rPr>
              <w:b/>
              <w:i/>
            </w:rPr>
            <w:t>Donna Mooney:</w:t>
          </w:r>
        </w:sdtContent>
      </w:sdt>
      <w:r>
        <w:t xml:space="preserve"> </w:t>
      </w:r>
      <w:r w:rsidRPr="00BD6A06">
        <w:t xml:space="preserve">They have less access to things because there </w:t>
      </w:r>
      <w:r>
        <w:t>is</w:t>
      </w:r>
      <w:r w:rsidRPr="00BD6A06">
        <w:t xml:space="preserve"> less resource</w:t>
      </w:r>
      <w:r>
        <w:t>. I think all</w:t>
      </w:r>
      <w:r w:rsidRPr="00BD6A06">
        <w:t xml:space="preserve"> of the women now</w:t>
      </w:r>
      <w:r>
        <w:t xml:space="preserve"> in prison are over tariff, </w:t>
      </w:r>
      <w:r w:rsidRPr="00BD6A06">
        <w:t>so that i</w:t>
      </w:r>
      <w:r w:rsidRPr="00BD6A06">
        <w:t>s much more difficult. I</w:t>
      </w:r>
      <w:r>
        <w:t xml:space="preserve"> am</w:t>
      </w:r>
      <w:r w:rsidRPr="00BD6A06">
        <w:t xml:space="preserve"> not sure about the support once th</w:t>
      </w:r>
      <w:r>
        <w:t>ey</w:t>
      </w:r>
      <w:r w:rsidRPr="00BD6A06">
        <w:t xml:space="preserve"> come out. I think the support</w:t>
      </w:r>
      <w:r>
        <w:t xml:space="preserve"> for every</w:t>
      </w:r>
      <w:r>
        <w:t>one</w:t>
      </w:r>
      <w:r>
        <w:t xml:space="preserve"> when</w:t>
      </w:r>
      <w:r w:rsidRPr="00BD6A06">
        <w:t xml:space="preserve"> they come out</w:t>
      </w:r>
      <w:r>
        <w:t xml:space="preserve"> is poor, but I do not know w</w:t>
      </w:r>
      <w:r w:rsidRPr="00BD6A06">
        <w:t>hether there is a difference between men and women</w:t>
      </w:r>
      <w:r>
        <w:t xml:space="preserve"> on</w:t>
      </w:r>
      <w:r w:rsidRPr="00BD6A06">
        <w:t xml:space="preserve"> that.</w:t>
      </w:r>
    </w:p>
    <w:p w:rsidR="0076549E" w:rsidP="00BD6A06">
      <w:pPr>
        <w:pStyle w:val="Answer"/>
      </w:pPr>
      <w:sdt>
        <w:sdtPr>
          <w:alias w:val="Witness"/>
          <w:id w:val="-1320572041"/>
          <w:placeholder>
            <w:docPart w:val="DefaultPlaceholder_-1854013440"/>
          </w:placeholder>
          <w:richText/>
        </w:sdtPr>
        <w:sdtContent>
          <w:r w:rsidRPr="00BD6A06">
            <w:rPr>
              <w:b/>
              <w:i/>
            </w:rPr>
            <w:t>Dr Maganty:</w:t>
          </w:r>
        </w:sdtContent>
      </w:sdt>
      <w:r>
        <w:t xml:space="preserve"> </w:t>
      </w:r>
      <w:r w:rsidRPr="00BD6A06">
        <w:t xml:space="preserve">The distinction </w:t>
      </w:r>
      <w:r>
        <w:t>is</w:t>
      </w:r>
      <w:r w:rsidRPr="00BD6A06">
        <w:t xml:space="preserve"> really around the offence. </w:t>
      </w:r>
      <w:r>
        <w:t>The w</w:t>
      </w:r>
      <w:r w:rsidRPr="00BD6A06">
        <w:t>omen were mainly involved in arson</w:t>
      </w:r>
      <w:r>
        <w:t>,</w:t>
      </w:r>
      <w:r>
        <w:t xml:space="preserve"> and in </w:t>
      </w:r>
      <w:r w:rsidRPr="00BD6A06">
        <w:t>many instances self</w:t>
      </w:r>
      <w:r>
        <w:t>-</w:t>
      </w:r>
      <w:r w:rsidRPr="00BD6A06">
        <w:t>harm</w:t>
      </w:r>
      <w:r>
        <w:t>, a</w:t>
      </w:r>
      <w:r w:rsidRPr="00BD6A06">
        <w:t>nd they have</w:t>
      </w:r>
      <w:r>
        <w:t xml:space="preserve"> a</w:t>
      </w:r>
      <w:r w:rsidRPr="00BD6A06">
        <w:t xml:space="preserve"> much more emotionally unstable personalit</w:t>
      </w:r>
      <w:r>
        <w:t>y make-up</w:t>
      </w:r>
      <w:r w:rsidRPr="00BD6A06">
        <w:t>. That makes it doubly difficult because their perception is</w:t>
      </w:r>
      <w:r>
        <w:t>, “</w:t>
      </w:r>
      <w:r w:rsidRPr="00BD6A06">
        <w:t xml:space="preserve">I </w:t>
      </w:r>
      <w:r>
        <w:t xml:space="preserve">want </w:t>
      </w:r>
      <w:r w:rsidRPr="00BD6A06">
        <w:t xml:space="preserve">to harm myself; I </w:t>
      </w:r>
      <w:r w:rsidRPr="00BD6A06">
        <w:t>d</w:t>
      </w:r>
      <w:r>
        <w:t>id</w:t>
      </w:r>
      <w:r w:rsidRPr="00BD6A06">
        <w:t xml:space="preserve"> not want to harm anybody else, but I have got a life sentence for it</w:t>
      </w:r>
      <w:r>
        <w:t>.” That is difficult.</w:t>
      </w:r>
    </w:p>
    <w:p w:rsidR="00BD6A06" w:rsidP="00BD6A06">
      <w:pPr>
        <w:pStyle w:val="Answer"/>
      </w:pPr>
      <w:r>
        <w:t>Generally, w</w:t>
      </w:r>
      <w:r>
        <w:t>omen in priso</w:t>
      </w:r>
      <w:r>
        <w:t>n</w:t>
      </w:r>
      <w:r>
        <w:t xml:space="preserve">, but </w:t>
      </w:r>
      <w:r>
        <w:t>far</w:t>
      </w:r>
      <w:r>
        <w:t xml:space="preserve"> more </w:t>
      </w:r>
      <w:r>
        <w:t>IPP prisoners</w:t>
      </w:r>
      <w:r>
        <w:t>,</w:t>
      </w:r>
      <w:r>
        <w:t xml:space="preserve"> </w:t>
      </w:r>
      <w:r w:rsidRPr="00BD6A06">
        <w:t xml:space="preserve">come from </w:t>
      </w:r>
      <w:r>
        <w:t xml:space="preserve">a </w:t>
      </w:r>
      <w:r w:rsidRPr="00BD6A06">
        <w:t>very traumatic background. There are fewer</w:t>
      </w:r>
      <w:r>
        <w:t xml:space="preserve"> </w:t>
      </w:r>
      <w:r>
        <w:t>women</w:t>
      </w:r>
      <w:r w:rsidRPr="00BD6A06">
        <w:t>, but they come from very traumatised backgrou</w:t>
      </w:r>
      <w:r w:rsidRPr="00BD6A06">
        <w:t>nds. That make</w:t>
      </w:r>
      <w:r>
        <w:t>s</w:t>
      </w:r>
      <w:r w:rsidRPr="00BD6A06">
        <w:t xml:space="preserve"> the indeterminate nature of </w:t>
      </w:r>
      <w:r>
        <w:t xml:space="preserve">the sentence </w:t>
      </w:r>
      <w:r w:rsidRPr="00BD6A06">
        <w:t>much more traumatic</w:t>
      </w:r>
      <w:r>
        <w:t xml:space="preserve">, but there are </w:t>
      </w:r>
      <w:r w:rsidRPr="00BD6A06">
        <w:t>some good programmes in prisons for women</w:t>
      </w:r>
      <w:r>
        <w:t xml:space="preserve"> now</w:t>
      </w:r>
      <w:r w:rsidRPr="00BD6A06">
        <w:t xml:space="preserve"> available</w:t>
      </w:r>
      <w:r>
        <w:t>. They have</w:t>
      </w:r>
      <w:r w:rsidRPr="00BD6A06">
        <w:t xml:space="preserve"> tried to make</w:t>
      </w:r>
      <w:r>
        <w:t xml:space="preserve"> those programmes so it is not a prison; they make it much more therapeutic, </w:t>
      </w:r>
      <w:r w:rsidRPr="00BD6A06">
        <w:t>but it</w:t>
      </w:r>
      <w:r>
        <w:t xml:space="preserve"> </w:t>
      </w:r>
      <w:r>
        <w:t>is</w:t>
      </w:r>
      <w:r w:rsidRPr="00BD6A06">
        <w:t xml:space="preserve"> very much like trying to create a vegan b</w:t>
      </w:r>
      <w:r>
        <w:t>u</w:t>
      </w:r>
      <w:r w:rsidRPr="00BD6A06">
        <w:t>rger, as it</w:t>
      </w:r>
      <w:r>
        <w:t xml:space="preserve"> were</w:t>
      </w:r>
      <w:r>
        <w:t>; y</w:t>
      </w:r>
      <w:r>
        <w:t>ou make it look like a beefb</w:t>
      </w:r>
      <w:r>
        <w:t>u</w:t>
      </w:r>
      <w:r>
        <w:t>rger</w:t>
      </w:r>
      <w:r>
        <w:t>. In that sense, the prison environment is different</w:t>
      </w:r>
      <w:r>
        <w:t xml:space="preserve">. The places are </w:t>
      </w:r>
      <w:r w:rsidRPr="00BD6A06">
        <w:t>fewer</w:t>
      </w:r>
      <w:r>
        <w:t>,</w:t>
      </w:r>
      <w:r w:rsidRPr="00BD6A06">
        <w:t xml:space="preserve"> but they work for women who get into those programmes.</w:t>
      </w:r>
    </w:p>
    <w:p w:rsidR="00BD6A06" w:rsidRPr="00BD6A06" w:rsidP="00BD6A06">
      <w:pPr>
        <w:pStyle w:val="Question"/>
        <w:rPr>
          <w:lang w:val="en-US"/>
        </w:rPr>
      </w:pPr>
      <w:sdt>
        <w:sdtPr>
          <w:alias w:val="Member"/>
          <w:tag w:val="&lt;Member mnisId='4363' dodsId='110372'&gt;"/>
          <w:id w:val="-319817454"/>
          <w:placeholder>
            <w:docPart w:val="DefaultPlaceholder_-1854013440"/>
          </w:placeholder>
          <w:richText/>
        </w:sdtPr>
        <w:sdtContent>
          <w:r w:rsidRPr="00BD6A06">
            <w:rPr>
              <w:b/>
            </w:rPr>
            <w:t>Kate Hollern:</w:t>
          </w:r>
        </w:sdtContent>
      </w:sdt>
      <w:r>
        <w:t xml:space="preserve"> </w:t>
      </w:r>
      <w:r w:rsidRPr="00BD6A06">
        <w:t xml:space="preserve">I want to </w:t>
      </w:r>
      <w:r w:rsidRPr="00BD6A06">
        <w:t>pose a question to Shirley. Obviously, you have dealt with a lot of families</w:t>
      </w:r>
      <w:r>
        <w:t>. W</w:t>
      </w:r>
      <w:r w:rsidRPr="00BD6A06">
        <w:t>e recognise how difficult it is for people who get released.</w:t>
      </w:r>
      <w:r>
        <w:t xml:space="preserve"> W</w:t>
      </w:r>
      <w:r w:rsidRPr="00BD6A06">
        <w:t>hat are the challenges</w:t>
      </w:r>
      <w:r>
        <w:t xml:space="preserve"> </w:t>
      </w:r>
      <w:r>
        <w:t>of</w:t>
      </w:r>
      <w:r>
        <w:t xml:space="preserve"> the </w:t>
      </w:r>
      <w:r w:rsidRPr="00BD6A06">
        <w:t>licence imposed on them when they are released?</w:t>
      </w:r>
    </w:p>
    <w:p w:rsidR="00D6604B" w:rsidP="00BD6A06">
      <w:pPr>
        <w:pStyle w:val="Answer"/>
      </w:pPr>
      <w:sdt>
        <w:sdtPr>
          <w:alias w:val="Witness"/>
          <w:id w:val="1184167934"/>
          <w:placeholder>
            <w:docPart w:val="DefaultPlaceholder_-1854013440"/>
          </w:placeholder>
          <w:richText/>
        </w:sdtPr>
        <w:sdtContent>
          <w:r w:rsidRPr="00BD6A06">
            <w:rPr>
              <w:b/>
              <w:i/>
            </w:rPr>
            <w:t>Shirley Debono:</w:t>
          </w:r>
        </w:sdtContent>
      </w:sdt>
      <w:r>
        <w:t xml:space="preserve"> </w:t>
      </w:r>
      <w:r w:rsidRPr="00BD6A06">
        <w:t xml:space="preserve">They </w:t>
      </w:r>
      <w:r>
        <w:t>don’t</w:t>
      </w:r>
      <w:r>
        <w:t xml:space="preserve"> </w:t>
      </w:r>
      <w:r w:rsidRPr="00BD6A06">
        <w:t>cope wit</w:t>
      </w:r>
      <w:r w:rsidRPr="00BD6A06">
        <w:t>h the licence conditions at all. I have people phoning me up saying</w:t>
      </w:r>
      <w:r>
        <w:t>, “Shirl, I was five minutes late for probation yesterday. What am I going to do?” I advise them to get on the phone and</w:t>
      </w:r>
      <w:r>
        <w:t xml:space="preserve"> tell them that you will be in today to see them to explain it. It is</w:t>
      </w:r>
      <w:r>
        <w:t xml:space="preserve"> like a load on your shoulders. You cannot get that weight off your shoulders.</w:t>
      </w:r>
    </w:p>
    <w:p w:rsidR="00A02D0F" w:rsidP="007B7858">
      <w:pPr>
        <w:pStyle w:val="Answer"/>
      </w:pPr>
      <w:r w:rsidRPr="00BD6A06">
        <w:t xml:space="preserve">There is a fear of probation. I </w:t>
      </w:r>
      <w:r>
        <w:t xml:space="preserve">will </w:t>
      </w:r>
      <w:r w:rsidRPr="00BD6A06">
        <w:t>give you an example</w:t>
      </w:r>
      <w:r>
        <w:t xml:space="preserve">. </w:t>
      </w:r>
      <w:r w:rsidRPr="00BD6A06">
        <w:t>In 2017</w:t>
      </w:r>
      <w:r>
        <w:t>,</w:t>
      </w:r>
      <w:r w:rsidRPr="00BD6A06">
        <w:t xml:space="preserve"> my son S</w:t>
      </w:r>
      <w:r>
        <w:t>ha</w:t>
      </w:r>
      <w:r>
        <w:t>u</w:t>
      </w:r>
      <w:r w:rsidRPr="00BD6A06">
        <w:t>n was released</w:t>
      </w:r>
      <w:r>
        <w:t xml:space="preserve"> from</w:t>
      </w:r>
      <w:r w:rsidRPr="00BD6A06">
        <w:t xml:space="preserve"> prison. We were having a barbecue in the garden and the phone </w:t>
      </w:r>
      <w:r>
        <w:t xml:space="preserve">rang. </w:t>
      </w:r>
      <w:r w:rsidRPr="00BD6A06">
        <w:t>S</w:t>
      </w:r>
      <w:r>
        <w:t>hau</w:t>
      </w:r>
      <w:r w:rsidRPr="00BD6A06">
        <w:t>n answe</w:t>
      </w:r>
      <w:r w:rsidRPr="00BD6A06">
        <w:t>red the phone</w:t>
      </w:r>
      <w:r>
        <w:t>. It</w:t>
      </w:r>
      <w:r w:rsidRPr="00BD6A06">
        <w:t xml:space="preserve"> was the probation officer</w:t>
      </w:r>
      <w:r>
        <w:t>. She</w:t>
      </w:r>
      <w:r>
        <w:t xml:space="preserve"> </w:t>
      </w:r>
      <w:r w:rsidRPr="00BD6A06">
        <w:t>gave him two hours</w:t>
      </w:r>
      <w:r>
        <w:t>’</w:t>
      </w:r>
      <w:r w:rsidRPr="00BD6A06">
        <w:t xml:space="preserve"> notice to pack his bag and get to</w:t>
      </w:r>
      <w:r>
        <w:t xml:space="preserve"> Cardiff Central </w:t>
      </w:r>
      <w:r w:rsidRPr="00952F19">
        <w:t>train station, get a ticket and get on the train to Swansea to approved premises</w:t>
      </w:r>
      <w:r>
        <w:t>.</w:t>
      </w:r>
      <w:r w:rsidRPr="00952F19">
        <w:t xml:space="preserve"> S</w:t>
      </w:r>
      <w:r>
        <w:t>hau</w:t>
      </w:r>
      <w:r w:rsidRPr="00952F19">
        <w:t xml:space="preserve">n </w:t>
      </w:r>
      <w:r>
        <w:t xml:space="preserve">said, “What </w:t>
      </w:r>
      <w:r w:rsidRPr="00952F19">
        <w:t>have I done</w:t>
      </w:r>
      <w:r>
        <w:t xml:space="preserve"> now, </w:t>
      </w:r>
      <w:r>
        <w:t>M</w:t>
      </w:r>
      <w:r>
        <w:t>um</w:t>
      </w:r>
      <w:r>
        <w:t>?</w:t>
      </w:r>
      <w:r>
        <w:t>”</w:t>
      </w:r>
      <w:r w:rsidRPr="00952F19">
        <w:t xml:space="preserve"> He was breakin</w:t>
      </w:r>
      <w:r w:rsidRPr="00952F19">
        <w:t>g dow</w:t>
      </w:r>
      <w:r>
        <w:t>n. He was holding his head and rocking, saying, “T</w:t>
      </w:r>
      <w:r w:rsidRPr="00952F19">
        <w:t>hey</w:t>
      </w:r>
      <w:r>
        <w:t>’</w:t>
      </w:r>
      <w:r w:rsidRPr="00952F19">
        <w:t>re putting me away</w:t>
      </w:r>
      <w:r>
        <w:t>.” I</w:t>
      </w:r>
      <w:r w:rsidRPr="00952F19">
        <w:t xml:space="preserve"> cried</w:t>
      </w:r>
      <w:r>
        <w:t>. He</w:t>
      </w:r>
      <w:r w:rsidRPr="00952F19">
        <w:t xml:space="preserve"> wanted to go on the</w:t>
      </w:r>
      <w:r>
        <w:t xml:space="preserve"> run. I said, “Don’t go on the run, S</w:t>
      </w:r>
      <w:r>
        <w:t>hau</w:t>
      </w:r>
      <w:r>
        <w:t>n. Go away. You’ve done nothing wrong. We will get you back out, okay.”</w:t>
      </w:r>
    </w:p>
    <w:p w:rsidR="0099361D" w:rsidP="007B7858">
      <w:pPr>
        <w:pStyle w:val="Answer"/>
      </w:pPr>
      <w:r w:rsidRPr="00952F19">
        <w:t>He got on the train</w:t>
      </w:r>
      <w:r>
        <w:t xml:space="preserve"> and went to Swansea. He could not find </w:t>
      </w:r>
      <w:r w:rsidRPr="00952F19">
        <w:t>the hostel. I was phoning the hostel</w:t>
      </w:r>
      <w:r w:rsidRPr="007A08D3">
        <w:t xml:space="preserve"> in Swansea</w:t>
      </w:r>
      <w:r>
        <w:t>. He had not done a runner; he was just lost and was looking for the hostel. He got to the hostel</w:t>
      </w:r>
      <w:r>
        <w:t>. I did not even know that he had got to the hostel. All I got was a pho</w:t>
      </w:r>
      <w:r>
        <w:t xml:space="preserve">ne call from the hostel. He was on the other end of the phone. He </w:t>
      </w:r>
      <w:r>
        <w:t>had been</w:t>
      </w:r>
      <w:r>
        <w:t xml:space="preserve"> attacked as soon as he got through the door. He still had his bag on his shoulder. </w:t>
      </w:r>
      <w:r>
        <w:t>They allowed him to make a phone call</w:t>
      </w:r>
      <w:r w:rsidRPr="007A08D3">
        <w:t xml:space="preserve"> to me</w:t>
      </w:r>
      <w:r>
        <w:t>. The phone went down.</w:t>
      </w:r>
    </w:p>
    <w:p w:rsidR="007775EA" w:rsidP="007B7858">
      <w:pPr>
        <w:pStyle w:val="Answer"/>
      </w:pPr>
      <w:r>
        <w:t>Then I got a phone call later in</w:t>
      </w:r>
      <w:r>
        <w:t xml:space="preserve"> the evening from the manager at the hostel to say, “Shirl, can you come and get your son, please?”</w:t>
      </w:r>
      <w:r>
        <w:t xml:space="preserve"> I said, “Come and get my son? He’s been recalled; I can’t just come and get my son.” He said, “Come and get your son.” I had to phone around. Although I dri</w:t>
      </w:r>
      <w:r>
        <w:t>ve, I cannot drive at night</w:t>
      </w:r>
      <w:r>
        <w:t xml:space="preserve"> and it was late. I</w:t>
      </w:r>
      <w:r>
        <w:t xml:space="preserve"> couldn’t drive </w:t>
      </w:r>
      <w:r>
        <w:t xml:space="preserve">at night </w:t>
      </w:r>
      <w:r>
        <w:t>to a</w:t>
      </w:r>
      <w:r>
        <w:t xml:space="preserve"> place I was</w:t>
      </w:r>
      <w:r>
        <w:t>n’t</w:t>
      </w:r>
      <w:r>
        <w:t xml:space="preserve"> familiar with. I had to get a lift and go to the hostel. We parked outside. I got a phone call from the manager saying, “Please c</w:t>
      </w:r>
      <w:r>
        <w:t>an</w:t>
      </w:r>
      <w:r>
        <w:t xml:space="preserve"> you park up the street a little b</w:t>
      </w:r>
      <w:r>
        <w:t>it behind the bushes.”</w:t>
      </w:r>
      <w:r>
        <w:t xml:space="preserve"> We parked behind the bushes</w:t>
      </w:r>
      <w:r w:rsidRPr="00927A72">
        <w:t xml:space="preserve"> and use</w:t>
      </w:r>
      <w:r>
        <w:t>d</w:t>
      </w:r>
      <w:r w:rsidRPr="00927A72">
        <w:t xml:space="preserve"> the s</w:t>
      </w:r>
      <w:r>
        <w:t>ide</w:t>
      </w:r>
      <w:r w:rsidRPr="00927A72">
        <w:t xml:space="preserve"> entrance. I went in</w:t>
      </w:r>
      <w:r>
        <w:t xml:space="preserve">. They </w:t>
      </w:r>
      <w:r>
        <w:t>brought</w:t>
      </w:r>
      <w:r>
        <w:t xml:space="preserve"> Shaun</w:t>
      </w:r>
      <w:r>
        <w:t xml:space="preserve"> to me</w:t>
      </w:r>
      <w:r>
        <w:t xml:space="preserve"> and we </w:t>
      </w:r>
      <w:r>
        <w:t>crept</w:t>
      </w:r>
      <w:r>
        <w:t xml:space="preserve"> out the side door</w:t>
      </w:r>
      <w:r>
        <w:t>,</w:t>
      </w:r>
      <w:r>
        <w:t xml:space="preserve"> </w:t>
      </w:r>
      <w:r>
        <w:t>in</w:t>
      </w:r>
      <w:r>
        <w:t>to the car</w:t>
      </w:r>
      <w:r>
        <w:t xml:space="preserve"> </w:t>
      </w:r>
      <w:r>
        <w:t>and we were gone.</w:t>
      </w:r>
    </w:p>
    <w:p w:rsidR="00D814B0" w:rsidP="007B7858">
      <w:pPr>
        <w:pStyle w:val="Answer"/>
      </w:pPr>
      <w:r>
        <w:t>He was called to the approved premises by probation and he had done nothing wr</w:t>
      </w:r>
      <w:r>
        <w:t xml:space="preserve">ong. On the </w:t>
      </w:r>
      <w:r>
        <w:t>Monday,</w:t>
      </w:r>
      <w:r>
        <w:t xml:space="preserve"> I called the probation office and said, “Look, I have S</w:t>
      </w:r>
      <w:r>
        <w:t>haun home</w:t>
      </w:r>
      <w:r>
        <w:t xml:space="preserve"> here. What are we going to do? You have recalled him. </w:t>
      </w:r>
      <w:r>
        <w:t>Has he got to</w:t>
      </w:r>
      <w:r>
        <w:t xml:space="preserve"> go to prison?</w:t>
      </w:r>
      <w:r>
        <w:t xml:space="preserve"> What are you going to do?</w:t>
      </w:r>
      <w:r>
        <w:t xml:space="preserve">” </w:t>
      </w:r>
      <w:r>
        <w:t>They brushed all of it under the carpet and left S</w:t>
      </w:r>
      <w:r>
        <w:t>hau</w:t>
      </w:r>
      <w:r>
        <w:t>n at home</w:t>
      </w:r>
      <w:r>
        <w:t xml:space="preserve"> with me.</w:t>
      </w:r>
    </w:p>
    <w:p w:rsidR="004C40EC" w:rsidP="007B7858">
      <w:pPr>
        <w:pStyle w:val="Answer"/>
      </w:pPr>
      <w:r>
        <w:t>They did not apologise. They p</w:t>
      </w:r>
      <w:r>
        <w:t>raise</w:t>
      </w:r>
      <w:r>
        <w:t>d S</w:t>
      </w:r>
      <w:r>
        <w:t>hau</w:t>
      </w:r>
      <w:r>
        <w:t>n because he had used his thinking skills and never retaliated</w:t>
      </w:r>
      <w:r>
        <w:t xml:space="preserve"> when he was attacked. That is an example of a</w:t>
      </w:r>
      <w:r>
        <w:t>n unfair</w:t>
      </w:r>
      <w:r>
        <w:t xml:space="preserve"> recall. Had he been recalled to a prison</w:t>
      </w:r>
      <w:r>
        <w:t>,</w:t>
      </w:r>
      <w:r>
        <w:t xml:space="preserve"> there is not a governor in the land who would have picked up the phone and said, “Shirl, come and get your son.” He would have </w:t>
      </w:r>
      <w:r>
        <w:t>remained in</w:t>
      </w:r>
      <w:r>
        <w:t xml:space="preserve"> prison for at least </w:t>
      </w:r>
      <w:r>
        <w:t>a twelvem</w:t>
      </w:r>
      <w:r>
        <w:t xml:space="preserve">onth, maybe 18 months, while probation would be </w:t>
      </w:r>
      <w:r>
        <w:t>going through</w:t>
      </w:r>
      <w:r>
        <w:t xml:space="preserve"> their</w:t>
      </w:r>
      <w:r>
        <w:t xml:space="preserve"> paperwork</w:t>
      </w:r>
      <w:r>
        <w:t>,</w:t>
      </w:r>
      <w:r>
        <w:t xml:space="preserve"> ticking </w:t>
      </w:r>
      <w:r>
        <w:t>boxes</w:t>
      </w:r>
      <w:r>
        <w:t>—</w:t>
      </w:r>
      <w:r>
        <w:t>“What can we keep him inside for? What can we say he did wrong?”—to justify</w:t>
      </w:r>
      <w:r>
        <w:t xml:space="preserve"> </w:t>
      </w:r>
      <w:r>
        <w:t>keeping him in there. They c</w:t>
      </w:r>
      <w:r>
        <w:t>ouldn’t</w:t>
      </w:r>
      <w:r>
        <w:t xml:space="preserve"> do that because S</w:t>
      </w:r>
      <w:r>
        <w:t>hau</w:t>
      </w:r>
      <w:r>
        <w:t xml:space="preserve">n </w:t>
      </w:r>
      <w:r>
        <w:t>wa</w:t>
      </w:r>
      <w:r>
        <w:t>s home with me.</w:t>
      </w:r>
    </w:p>
    <w:p w:rsidR="00206EA6" w:rsidP="007B7858">
      <w:pPr>
        <w:pStyle w:val="Answer"/>
      </w:pPr>
      <w:r>
        <w:t xml:space="preserve">That </w:t>
      </w:r>
      <w:r>
        <w:t>was a crime that day</w:t>
      </w:r>
      <w:r>
        <w:t>.</w:t>
      </w:r>
      <w:r>
        <w:t xml:space="preserve"> It upsets me to think my son is</w:t>
      </w:r>
      <w:r>
        <w:t xml:space="preserve"> afraid </w:t>
      </w:r>
      <w:r>
        <w:t>of the</w:t>
      </w:r>
      <w:r>
        <w:t xml:space="preserve"> telephone. If the phone r</w:t>
      </w:r>
      <w:r>
        <w:t>ings</w:t>
      </w:r>
      <w:r>
        <w:t>,</w:t>
      </w:r>
      <w:r>
        <w:t xml:space="preserve"> he says, “Oh, </w:t>
      </w:r>
      <w:r>
        <w:t>M</w:t>
      </w:r>
      <w:r>
        <w:t xml:space="preserve">um, it’s </w:t>
      </w:r>
      <w:r>
        <w:t>probation. It’s probation</w:t>
      </w:r>
      <w:r>
        <w:t>.</w:t>
      </w:r>
      <w:r>
        <w:t>”</w:t>
      </w:r>
      <w:r>
        <w:t xml:space="preserve"> It</w:t>
      </w:r>
      <w:r>
        <w:t xml:space="preserve"> has affected him mentally.</w:t>
      </w:r>
      <w:r>
        <w:t xml:space="preserve"> </w:t>
      </w:r>
      <w:r>
        <w:t xml:space="preserve">IPP prisoners </w:t>
      </w:r>
      <w:r>
        <w:t>get recalled for no reason</w:t>
      </w:r>
      <w:r>
        <w:t xml:space="preserve"> and I think that S</w:t>
      </w:r>
      <w:r>
        <w:t>hau</w:t>
      </w:r>
      <w:r>
        <w:t xml:space="preserve">n’s case is </w:t>
      </w:r>
      <w:r>
        <w:t>a</w:t>
      </w:r>
      <w:r>
        <w:t xml:space="preserve"> classic example of what is going on in the system.</w:t>
      </w:r>
    </w:p>
    <w:p w:rsidR="00A96452" w:rsidRPr="00A96452" w:rsidP="00206EA6">
      <w:pPr>
        <w:pStyle w:val="Question"/>
        <w:rPr>
          <w:lang w:val="en-US"/>
        </w:rPr>
      </w:pPr>
      <w:sdt>
        <w:sdtPr>
          <w:alias w:val="Member"/>
          <w:tag w:val="&lt;Member mnisId='4363' dodsId='110372'&gt;"/>
          <w:id w:val="1748458116"/>
          <w:placeholder>
            <w:docPart w:val="DefaultPlaceholder_-1854013440"/>
          </w:placeholder>
          <w:richText/>
        </w:sdtPr>
        <w:sdtContent>
          <w:r w:rsidRPr="00206EA6">
            <w:rPr>
              <w:b/>
            </w:rPr>
            <w:t>Kate Hollern:</w:t>
          </w:r>
        </w:sdtContent>
      </w:sdt>
      <w:r>
        <w:t xml:space="preserve"> </w:t>
      </w:r>
      <w:r>
        <w:t>W</w:t>
      </w:r>
      <w:r w:rsidRPr="00206EA6">
        <w:t>hen</w:t>
      </w:r>
      <w:r>
        <w:t xml:space="preserve"> they are </w:t>
      </w:r>
      <w:r w:rsidRPr="00206EA6">
        <w:t>released</w:t>
      </w:r>
      <w:r>
        <w:t>,</w:t>
      </w:r>
      <w:r>
        <w:t xml:space="preserve"> </w:t>
      </w:r>
      <w:r w:rsidRPr="00206EA6">
        <w:t>are the conditions of the licence explained and discussed to see what is reasonable and</w:t>
      </w:r>
      <w:r>
        <w:t xml:space="preserve"> </w:t>
      </w:r>
      <w:r>
        <w:t xml:space="preserve">that </w:t>
      </w:r>
      <w:r>
        <w:t>there is</w:t>
      </w:r>
      <w:r w:rsidRPr="00206EA6">
        <w:t xml:space="preserve"> an understanding</w:t>
      </w:r>
      <w:r>
        <w:t xml:space="preserve"> of what is behind</w:t>
      </w:r>
      <w:r w:rsidRPr="00206EA6">
        <w:t xml:space="preserve"> them? Do you have any clarification of what your son has to do to meet the conditions, or is it just situations like th</w:t>
      </w:r>
      <w:r w:rsidRPr="00206EA6">
        <w:t>at?</w:t>
      </w:r>
    </w:p>
    <w:p w:rsidR="007666FB" w:rsidP="00A96452">
      <w:pPr>
        <w:pStyle w:val="Answer"/>
      </w:pPr>
      <w:sdt>
        <w:sdtPr>
          <w:alias w:val="Witness"/>
          <w:id w:val="366264460"/>
          <w:placeholder>
            <w:docPart w:val="DefaultPlaceholder_-1854013440"/>
          </w:placeholder>
          <w:richText/>
        </w:sdtPr>
        <w:sdtContent>
          <w:r w:rsidRPr="00A96452">
            <w:rPr>
              <w:b/>
              <w:i/>
            </w:rPr>
            <w:t>Shirley Debono:</w:t>
          </w:r>
        </w:sdtContent>
      </w:sdt>
      <w:r>
        <w:t xml:space="preserve"> </w:t>
      </w:r>
      <w:r w:rsidRPr="00A96452">
        <w:t>There was no reason for that recall</w:t>
      </w:r>
      <w:r>
        <w:t>.</w:t>
      </w:r>
      <w:r w:rsidRPr="00CE2A1A">
        <w:t xml:space="preserve"> </w:t>
      </w:r>
      <w:r>
        <w:t>H</w:t>
      </w:r>
      <w:r w:rsidRPr="00CE2A1A">
        <w:t xml:space="preserve">is conditions </w:t>
      </w:r>
      <w:r>
        <w:t>we</w:t>
      </w:r>
      <w:r w:rsidRPr="00CE2A1A">
        <w:t>re to live at home</w:t>
      </w:r>
      <w:r>
        <w:t>,</w:t>
      </w:r>
      <w:r w:rsidRPr="00CE2A1A">
        <w:t xml:space="preserve"> or wherever </w:t>
      </w:r>
      <w:r>
        <w:t xml:space="preserve">he was </w:t>
      </w:r>
      <w:r w:rsidRPr="00CE2A1A">
        <w:t>supposed to be living. He was not on a curfew or anything like that</w:t>
      </w:r>
      <w:r>
        <w:t>; he</w:t>
      </w:r>
      <w:r w:rsidRPr="00CE2A1A">
        <w:t xml:space="preserve"> just had to live at home and</w:t>
      </w:r>
      <w:r>
        <w:t xml:space="preserve"> </w:t>
      </w:r>
      <w:r w:rsidRPr="00CE2A1A">
        <w:t>stay away from trouble.</w:t>
      </w:r>
      <w:r>
        <w:t xml:space="preserve"> T</w:t>
      </w:r>
      <w:r w:rsidRPr="00CE2A1A">
        <w:t>hose were his c</w:t>
      </w:r>
      <w:r w:rsidRPr="00CE2A1A">
        <w:t>onditions</w:t>
      </w:r>
      <w:r>
        <w:t>.</w:t>
      </w:r>
    </w:p>
    <w:p w:rsidR="00536A10" w:rsidP="00A96452">
      <w:pPr>
        <w:pStyle w:val="Answer"/>
      </w:pPr>
      <w:r w:rsidRPr="00CE2A1A">
        <w:t>I went to</w:t>
      </w:r>
      <w:r>
        <w:t xml:space="preserve"> the</w:t>
      </w:r>
      <w:r w:rsidRPr="00CE2A1A">
        <w:t xml:space="preserve"> probation</w:t>
      </w:r>
      <w:r>
        <w:t xml:space="preserve"> office </w:t>
      </w:r>
      <w:r w:rsidRPr="00CE2A1A">
        <w:t>because we had to make an appointment with the manager to find out what</w:t>
      </w:r>
      <w:r>
        <w:t xml:space="preserve"> had gone </w:t>
      </w:r>
      <w:r w:rsidRPr="00CE2A1A">
        <w:t>wrong</w:t>
      </w:r>
      <w:r>
        <w:t>. W</w:t>
      </w:r>
      <w:r w:rsidRPr="00CE2A1A">
        <w:t>hen we went in to see the manager</w:t>
      </w:r>
      <w:r>
        <w:t>,</w:t>
      </w:r>
      <w:r w:rsidRPr="00CE2A1A">
        <w:t xml:space="preserve"> her answer was</w:t>
      </w:r>
      <w:r>
        <w:t>, “We</w:t>
      </w:r>
      <w:r w:rsidRPr="00CE2A1A">
        <w:t xml:space="preserve"> wanted to contain you, S</w:t>
      </w:r>
      <w:r>
        <w:t>hau</w:t>
      </w:r>
      <w:r w:rsidRPr="00CE2A1A">
        <w:t>n</w:t>
      </w:r>
      <w:r>
        <w:t>.” S</w:t>
      </w:r>
      <w:r>
        <w:t>hau</w:t>
      </w:r>
      <w:r>
        <w:t>n said, “Recall</w:t>
      </w:r>
      <w:r w:rsidRPr="00CE2A1A">
        <w:t xml:space="preserve"> should not have bee</w:t>
      </w:r>
      <w:r w:rsidRPr="00CE2A1A">
        <w:t xml:space="preserve">n on the paper </w:t>
      </w:r>
      <w:r>
        <w:t>because I</w:t>
      </w:r>
      <w:r w:rsidRPr="00CE2A1A">
        <w:t xml:space="preserve"> haven</w:t>
      </w:r>
      <w:r>
        <w:t>’</w:t>
      </w:r>
      <w:r w:rsidRPr="00CE2A1A">
        <w:t>t done anything wrong.</w:t>
      </w:r>
      <w:r>
        <w:t>”</w:t>
      </w:r>
      <w:r w:rsidRPr="00CE2A1A">
        <w:t xml:space="preserve"> Her </w:t>
      </w:r>
      <w:r>
        <w:t xml:space="preserve">answer </w:t>
      </w:r>
      <w:r w:rsidRPr="00CE2A1A">
        <w:t>to S</w:t>
      </w:r>
      <w:r>
        <w:t>hau</w:t>
      </w:r>
      <w:r w:rsidRPr="00CE2A1A">
        <w:t>n was</w:t>
      </w:r>
      <w:r>
        <w:t>, “We</w:t>
      </w:r>
      <w:r w:rsidRPr="00CE2A1A">
        <w:t xml:space="preserve"> wanted to contain you.</w:t>
      </w:r>
      <w:r>
        <w:t>”</w:t>
      </w:r>
      <w:r w:rsidRPr="00CE2A1A">
        <w:t xml:space="preserve"> I looked</w:t>
      </w:r>
      <w:r>
        <w:t xml:space="preserve"> at her and thought, “He’s not an animal, love.” That was how we felt we were treated.</w:t>
      </w:r>
      <w:r w:rsidRPr="00536A10">
        <w:t xml:space="preserve"> They have the power to pick up the phone</w:t>
      </w:r>
      <w:r>
        <w:t>,</w:t>
      </w:r>
      <w:r w:rsidRPr="00536A10">
        <w:t xml:space="preserve"> and this is what they do.</w:t>
      </w:r>
    </w:p>
    <w:p w:rsidR="00D636BB" w:rsidP="00233FD0">
      <w:pPr>
        <w:pStyle w:val="Answer"/>
      </w:pPr>
      <w:sdt>
        <w:sdtPr>
          <w:alias w:val="Witness"/>
          <w:id w:val="1064764735"/>
          <w:placeholder>
            <w:docPart w:val="DefaultPlaceholder_-1854013440"/>
          </w:placeholder>
          <w:richText/>
        </w:sdtPr>
        <w:sdtContent>
          <w:r w:rsidRPr="00536A10">
            <w:rPr>
              <w:b/>
              <w:i/>
            </w:rPr>
            <w:t>Donna Mooney:</w:t>
          </w:r>
        </w:sdtContent>
      </w:sdt>
      <w:r>
        <w:t xml:space="preserve"> I</w:t>
      </w:r>
      <w:r w:rsidRPr="00536A10">
        <w:t>rrespective of licence conditions, recall</w:t>
      </w:r>
      <w:r>
        <w:t>s</w:t>
      </w:r>
      <w:r w:rsidRPr="00536A10">
        <w:t xml:space="preserve"> can happen outside</w:t>
      </w:r>
      <w:r>
        <w:t xml:space="preserve"> </w:t>
      </w:r>
      <w:r w:rsidRPr="00536A10">
        <w:t>things</w:t>
      </w:r>
      <w:r>
        <w:t xml:space="preserve"> like</w:t>
      </w:r>
      <w:r w:rsidRPr="00536A10">
        <w:t xml:space="preserve"> that. </w:t>
      </w:r>
      <w:r>
        <w:t>P</w:t>
      </w:r>
      <w:r w:rsidRPr="00536A10">
        <w:t xml:space="preserve">eople </w:t>
      </w:r>
      <w:r>
        <w:t>already</w:t>
      </w:r>
      <w:r w:rsidRPr="00536A10">
        <w:t xml:space="preserve"> live in </w:t>
      </w:r>
      <w:r>
        <w:t>a</w:t>
      </w:r>
      <w:r w:rsidRPr="00536A10">
        <w:t xml:space="preserve"> world of fear and mistrust because of the IPP sentence in prison</w:t>
      </w:r>
      <w:r>
        <w:t>. T</w:t>
      </w:r>
      <w:r w:rsidRPr="00536A10">
        <w:t>hey get out</w:t>
      </w:r>
      <w:r>
        <w:t>, but they are still</w:t>
      </w:r>
      <w:r w:rsidRPr="00536A10">
        <w:t xml:space="preserve"> living w</w:t>
      </w:r>
      <w:r w:rsidRPr="00536A10">
        <w:t>ith that fear</w:t>
      </w:r>
      <w:r>
        <w:t>. T</w:t>
      </w:r>
      <w:r w:rsidRPr="00536A10">
        <w:t xml:space="preserve">hey </w:t>
      </w:r>
      <w:r>
        <w:t>do</w:t>
      </w:r>
      <w:r w:rsidRPr="00536A10">
        <w:t xml:space="preserve"> not want to talk to anybody</w:t>
      </w:r>
      <w:r>
        <w:t xml:space="preserve"> in case they make </w:t>
      </w:r>
      <w:r w:rsidRPr="00536A10">
        <w:t>a false allegation, even if it is not one of their</w:t>
      </w:r>
      <w:r>
        <w:t xml:space="preserve"> </w:t>
      </w:r>
      <w:r w:rsidRPr="003D542F">
        <w:t xml:space="preserve">licence conditions. They </w:t>
      </w:r>
      <w:r>
        <w:t>do</w:t>
      </w:r>
      <w:r w:rsidRPr="003D542F">
        <w:t xml:space="preserve"> not want to leave the house</w:t>
      </w:r>
      <w:r>
        <w:t>. W</w:t>
      </w:r>
      <w:r w:rsidRPr="003D542F">
        <w:t>e hear about people being recalled because they stopped someone fighting in th</w:t>
      </w:r>
      <w:r w:rsidRPr="003D542F">
        <w:t>e street</w:t>
      </w:r>
      <w:r>
        <w:t>. T</w:t>
      </w:r>
      <w:r w:rsidRPr="003D542F">
        <w:t>hey</w:t>
      </w:r>
      <w:r>
        <w:t xml:space="preserve"> </w:t>
      </w:r>
      <w:r>
        <w:t>were not</w:t>
      </w:r>
      <w:r>
        <w:t xml:space="preserve"> </w:t>
      </w:r>
      <w:r w:rsidRPr="003D542F">
        <w:t>involved in it</w:t>
      </w:r>
      <w:r>
        <w:t xml:space="preserve">; </w:t>
      </w:r>
      <w:r w:rsidRPr="003D542F">
        <w:t xml:space="preserve">they were trying to stop </w:t>
      </w:r>
      <w:r>
        <w:t>something</w:t>
      </w:r>
      <w:r w:rsidRPr="003D542F">
        <w:t xml:space="preserve"> happening</w:t>
      </w:r>
      <w:r>
        <w:t>,</w:t>
      </w:r>
      <w:r w:rsidRPr="003D542F">
        <w:t xml:space="preserve"> and </w:t>
      </w:r>
      <w:r>
        <w:t>they g</w:t>
      </w:r>
      <w:r>
        <w:t>o</w:t>
      </w:r>
      <w:r>
        <w:t>t recalled.</w:t>
      </w:r>
    </w:p>
    <w:p w:rsidR="009B31D2" w:rsidP="00233FD0">
      <w:pPr>
        <w:pStyle w:val="Answer"/>
      </w:pPr>
      <w:r>
        <w:t>I</w:t>
      </w:r>
      <w:r w:rsidRPr="003D542F">
        <w:t>rrespective of their licence conditions</w:t>
      </w:r>
      <w:r>
        <w:t>,</w:t>
      </w:r>
      <w:r w:rsidRPr="003D542F">
        <w:t xml:space="preserve"> they still live in heightened fear</w:t>
      </w:r>
      <w:r>
        <w:t>. They say, “</w:t>
      </w:r>
      <w:r>
        <w:t>It doesn’t</w:t>
      </w:r>
      <w:r>
        <w:t xml:space="preserve"> matter</w:t>
      </w:r>
      <w:r>
        <w:t>. E</w:t>
      </w:r>
      <w:r>
        <w:t>ven if I do something not linked to my</w:t>
      </w:r>
      <w:r>
        <w:t xml:space="preserve"> licence </w:t>
      </w:r>
      <w:r w:rsidRPr="003D542F">
        <w:t>conditions</w:t>
      </w:r>
      <w:r>
        <w:t>, I can</w:t>
      </w:r>
      <w:r>
        <w:t xml:space="preserve"> </w:t>
      </w:r>
      <w:r w:rsidRPr="003D542F">
        <w:t>still be recalled</w:t>
      </w:r>
      <w:r>
        <w:t>.</w:t>
      </w:r>
      <w:r>
        <w:t xml:space="preserve">” </w:t>
      </w:r>
      <w:r w:rsidRPr="003D542F">
        <w:t>I know</w:t>
      </w:r>
      <w:r>
        <w:t xml:space="preserve"> </w:t>
      </w:r>
      <w:r w:rsidRPr="003D542F">
        <w:t>someone who w</w:t>
      </w:r>
      <w:r>
        <w:t>ent to</w:t>
      </w:r>
      <w:r w:rsidRPr="003D542F">
        <w:t xml:space="preserve"> probation every week with a set of clothes in a bag because they were worried they were going to be recalled despite not having done anything</w:t>
      </w:r>
      <w:r>
        <w:t>.</w:t>
      </w:r>
      <w:r w:rsidRPr="003D542F">
        <w:t xml:space="preserve"> </w:t>
      </w:r>
      <w:r>
        <w:t>That is the h</w:t>
      </w:r>
      <w:r w:rsidRPr="003D542F">
        <w:t xml:space="preserve">eightened level of </w:t>
      </w:r>
      <w:r w:rsidRPr="003D542F">
        <w:t>fear they are living in every single day.</w:t>
      </w:r>
    </w:p>
    <w:p w:rsidR="00FB5879" w:rsidP="00FB5879">
      <w:pPr>
        <w:pStyle w:val="Answer"/>
      </w:pPr>
      <w:sdt>
        <w:sdtPr>
          <w:alias w:val="Witness"/>
          <w:id w:val="-2024236748"/>
          <w:placeholder>
            <w:docPart w:val="DefaultPlaceholder_-1854013440"/>
          </w:placeholder>
          <w:richText/>
        </w:sdtPr>
        <w:sdtContent>
          <w:r w:rsidRPr="009B31D2">
            <w:rPr>
              <w:b/>
              <w:i/>
            </w:rPr>
            <w:t>Shirley Debono:</w:t>
          </w:r>
        </w:sdtContent>
      </w:sdt>
      <w:r>
        <w:t xml:space="preserve"> </w:t>
      </w:r>
      <w:r>
        <w:t xml:space="preserve">They feel </w:t>
      </w:r>
      <w:r>
        <w:t>like the</w:t>
      </w:r>
      <w:r w:rsidRPr="00FB5879">
        <w:t xml:space="preserve"> fear of God</w:t>
      </w:r>
      <w:r>
        <w:t xml:space="preserve"> </w:t>
      </w:r>
      <w:r>
        <w:t xml:space="preserve">is being </w:t>
      </w:r>
      <w:r>
        <w:t>put into them.</w:t>
      </w:r>
    </w:p>
    <w:p w:rsidR="00FB5879" w:rsidRPr="00FB5879" w:rsidP="00FB5879">
      <w:pPr>
        <w:pStyle w:val="Question"/>
        <w:rPr>
          <w:lang w:val="en-US"/>
        </w:rPr>
      </w:pPr>
      <w:sdt>
        <w:sdtPr>
          <w:alias w:val="Member"/>
          <w:tag w:val="&lt;Member mnisId='4363' dodsId='110372'&gt;"/>
          <w:id w:val="2076005759"/>
          <w:placeholder>
            <w:docPart w:val="DefaultPlaceholder_-1854013440"/>
          </w:placeholder>
          <w:richText/>
        </w:sdtPr>
        <w:sdtContent>
          <w:r w:rsidRPr="00FB5879">
            <w:rPr>
              <w:b/>
            </w:rPr>
            <w:t>Kate Hollern:</w:t>
          </w:r>
        </w:sdtContent>
      </w:sdt>
      <w:r>
        <w:t xml:space="preserve"> </w:t>
      </w:r>
      <w:r w:rsidRPr="00FB5879">
        <w:t>W</w:t>
      </w:r>
      <w:r>
        <w:t>e have heard some examples of th</w:t>
      </w:r>
      <w:r>
        <w:t>at</w:t>
      </w:r>
      <w:r>
        <w:t>. W</w:t>
      </w:r>
      <w:r w:rsidRPr="00FB5879">
        <w:t>hat pressure does that put on the mental health of released IPP prisoners?</w:t>
      </w:r>
    </w:p>
    <w:p w:rsidR="00FF263F" w:rsidP="00FB5879">
      <w:pPr>
        <w:pStyle w:val="Answer"/>
      </w:pPr>
      <w:sdt>
        <w:sdtPr>
          <w:alias w:val="Witness"/>
          <w:id w:val="1187947241"/>
          <w:placeholder>
            <w:docPart w:val="DefaultPlaceholder_-1854013440"/>
          </w:placeholder>
          <w:richText/>
        </w:sdtPr>
        <w:sdtContent>
          <w:r w:rsidRPr="00FB5879">
            <w:rPr>
              <w:b/>
              <w:i/>
            </w:rPr>
            <w:t>Dr Maganty:</w:t>
          </w:r>
        </w:sdtContent>
      </w:sdt>
      <w:r>
        <w:t xml:space="preserve"> </w:t>
      </w:r>
      <w:r>
        <w:t>It</w:t>
      </w:r>
      <w:r w:rsidRPr="00857D15">
        <w:t xml:space="preserve"> puts substantial pressure on their mental health</w:t>
      </w:r>
      <w:r>
        <w:t>. I</w:t>
      </w:r>
      <w:r w:rsidRPr="00857D15">
        <w:t>nitially</w:t>
      </w:r>
      <w:r>
        <w:t>,</w:t>
      </w:r>
      <w:r w:rsidRPr="00857D15">
        <w:t xml:space="preserve"> the vast majority of those released are released post</w:t>
      </w:r>
      <w:r>
        <w:t>-</w:t>
      </w:r>
      <w:r w:rsidRPr="00857D15">
        <w:t xml:space="preserve">tariff; </w:t>
      </w:r>
      <w:r>
        <w:t>t</w:t>
      </w:r>
      <w:r w:rsidRPr="00857D15">
        <w:t xml:space="preserve">hey have already done </w:t>
      </w:r>
      <w:r>
        <w:t>years post</w:t>
      </w:r>
      <w:r>
        <w:t>-</w:t>
      </w:r>
      <w:r>
        <w:t>tariff. T</w:t>
      </w:r>
      <w:r w:rsidRPr="00857D15">
        <w:t xml:space="preserve">hey have mistrust of the criminal justice system as such because it </w:t>
      </w:r>
      <w:r>
        <w:t xml:space="preserve">has </w:t>
      </w:r>
      <w:r w:rsidRPr="00857D15">
        <w:t xml:space="preserve">kept them in </w:t>
      </w:r>
      <w:r w:rsidRPr="00857D15">
        <w:t>prison in their view</w:t>
      </w:r>
      <w:r>
        <w:t>. T</w:t>
      </w:r>
      <w:r w:rsidRPr="00857D15">
        <w:t>here is a general perception that the 10</w:t>
      </w:r>
      <w:r>
        <w:t>-</w:t>
      </w:r>
      <w:r w:rsidRPr="00857D15">
        <w:t>year licence</w:t>
      </w:r>
      <w:r>
        <w:t xml:space="preserve"> is a life licence and </w:t>
      </w:r>
      <w:r w:rsidRPr="00A5661A">
        <w:t>is unjust. There</w:t>
      </w:r>
      <w:r>
        <w:t xml:space="preserve"> is </w:t>
      </w:r>
      <w:r w:rsidRPr="00A5661A">
        <w:t xml:space="preserve">a combination of mistrust in the criminal justice system and the perception that </w:t>
      </w:r>
      <w:r>
        <w:t>the licence</w:t>
      </w:r>
      <w:r w:rsidRPr="00A5661A">
        <w:t xml:space="preserve"> is unjust, and that the criminal justice sys</w:t>
      </w:r>
      <w:r w:rsidRPr="00A5661A">
        <w:t>tem act</w:t>
      </w:r>
      <w:r>
        <w:t>s</w:t>
      </w:r>
      <w:r w:rsidRPr="00A5661A">
        <w:t xml:space="preserve"> </w:t>
      </w:r>
      <w:r>
        <w:t xml:space="preserve">unjustly </w:t>
      </w:r>
      <w:r w:rsidRPr="00A5661A">
        <w:t>towards them</w:t>
      </w:r>
      <w:r>
        <w:t xml:space="preserve">. There is </w:t>
      </w:r>
      <w:r w:rsidRPr="00A5661A">
        <w:t>eternal anxi</w:t>
      </w:r>
      <w:r>
        <w:t>e</w:t>
      </w:r>
      <w:r w:rsidRPr="00A5661A">
        <w:t>ty and fear that they will be recalled.</w:t>
      </w:r>
    </w:p>
    <w:p w:rsidR="002B7755" w:rsidP="00FB5879">
      <w:pPr>
        <w:pStyle w:val="Answer"/>
      </w:pPr>
      <w:r w:rsidRPr="00A5661A">
        <w:t>I do not believe that probation officers, having worked with them for 20</w:t>
      </w:r>
      <w:r>
        <w:t> </w:t>
      </w:r>
      <w:r w:rsidRPr="00A5661A">
        <w:t>years</w:t>
      </w:r>
      <w:r>
        <w:t xml:space="preserve"> now</w:t>
      </w:r>
      <w:r w:rsidRPr="00A5661A">
        <w:t>, act in any</w:t>
      </w:r>
      <w:r>
        <w:t xml:space="preserve"> </w:t>
      </w:r>
      <w:r w:rsidRPr="00A5661A">
        <w:t>way unjustly towards IPP prisoners</w:t>
      </w:r>
      <w:r>
        <w:t xml:space="preserve">, but the real difficulty is that </w:t>
      </w:r>
      <w:r w:rsidRPr="00A5661A">
        <w:t>because of th</w:t>
      </w:r>
      <w:r>
        <w:t>e</w:t>
      </w:r>
      <w:r w:rsidRPr="00A5661A">
        <w:t xml:space="preserve"> heightened level of anxiety and stress</w:t>
      </w:r>
      <w:r>
        <w:t xml:space="preserve"> that they </w:t>
      </w:r>
      <w:r>
        <w:t>feel</w:t>
      </w:r>
      <w:r>
        <w:t xml:space="preserve"> while on licence</w:t>
      </w:r>
      <w:r>
        <w:t>,</w:t>
      </w:r>
      <w:r>
        <w:t xml:space="preserve"> </w:t>
      </w:r>
      <w:r w:rsidRPr="00A5661A">
        <w:t xml:space="preserve">many prefer </w:t>
      </w:r>
      <w:r>
        <w:t>goin</w:t>
      </w:r>
      <w:r w:rsidRPr="00A5661A">
        <w:t>g back to prison because it is an environment that they know and one where they cannot be recalled any</w:t>
      </w:r>
      <w:r>
        <w:t xml:space="preserve"> </w:t>
      </w:r>
      <w:r w:rsidRPr="00A5661A">
        <w:t>mor</w:t>
      </w:r>
      <w:r>
        <w:t>e</w:t>
      </w:r>
      <w:r>
        <w:t xml:space="preserve">, and they </w:t>
      </w:r>
      <w:r w:rsidRPr="00A5661A">
        <w:t>d</w:t>
      </w:r>
      <w:r w:rsidRPr="00A5661A">
        <w:t>o not need to live with th</w:t>
      </w:r>
      <w:r>
        <w:t>at</w:t>
      </w:r>
      <w:r w:rsidRPr="00A5661A">
        <w:t xml:space="preserve"> anxiety and fear. I have heard that said as well.</w:t>
      </w:r>
    </w:p>
    <w:p w:rsidR="008319EB" w:rsidP="0068009B">
      <w:pPr>
        <w:pStyle w:val="Answer"/>
      </w:pPr>
      <w:r>
        <w:t xml:space="preserve">It is </w:t>
      </w:r>
      <w:r w:rsidRPr="00A5661A">
        <w:t>quite stressful and traumatic</w:t>
      </w:r>
      <w:r>
        <w:t>, and</w:t>
      </w:r>
      <w:r w:rsidRPr="00A5661A">
        <w:t xml:space="preserve"> it stigmatises them in the sense</w:t>
      </w:r>
      <w:r>
        <w:t xml:space="preserve"> that</w:t>
      </w:r>
      <w:r w:rsidRPr="00A5661A">
        <w:t xml:space="preserve"> they are seen as exactly the same as lifers.</w:t>
      </w:r>
      <w:r>
        <w:t xml:space="preserve"> P</w:t>
      </w:r>
      <w:r w:rsidRPr="00A5661A">
        <w:t>eople</w:t>
      </w:r>
      <w:r>
        <w:t xml:space="preserve"> outside</w:t>
      </w:r>
      <w:r w:rsidRPr="00A5661A">
        <w:t xml:space="preserve"> do not understand it. Mental health se</w:t>
      </w:r>
      <w:r w:rsidRPr="00A5661A">
        <w:t xml:space="preserve">rvices externally do not understand the difference between </w:t>
      </w:r>
      <w:r>
        <w:t>an IPP</w:t>
      </w:r>
      <w:r>
        <w:t>-</w:t>
      </w:r>
      <w:r>
        <w:t>sentence</w:t>
      </w:r>
      <w:r w:rsidRPr="00A5661A">
        <w:t xml:space="preserve"> individual on licence and a life sentence prisoner on licence</w:t>
      </w:r>
      <w:r>
        <w:t>. T</w:t>
      </w:r>
      <w:r w:rsidRPr="00A5661A">
        <w:t>hey are seen to be simil</w:t>
      </w:r>
      <w:r>
        <w:t xml:space="preserve">ar. </w:t>
      </w:r>
      <w:r>
        <w:t xml:space="preserve">The </w:t>
      </w:r>
      <w:r w:rsidRPr="00A5661A">
        <w:t>knowledge base</w:t>
      </w:r>
      <w:r w:rsidRPr="0029683B">
        <w:t xml:space="preserve"> </w:t>
      </w:r>
      <w:r>
        <w:t>to treat</w:t>
      </w:r>
      <w:r w:rsidRPr="0029683B">
        <w:t xml:space="preserve"> their mental illness and what they have gone through is very </w:t>
      </w:r>
      <w:r w:rsidRPr="0029683B">
        <w:t>limited in the community setting</w:t>
      </w:r>
      <w:r>
        <w:t xml:space="preserve"> in a</w:t>
      </w:r>
      <w:r w:rsidRPr="0029683B">
        <w:t>ccess to alternative services</w:t>
      </w:r>
      <w:r>
        <w:t xml:space="preserve"> </w:t>
      </w:r>
      <w:r>
        <w:t>that</w:t>
      </w:r>
      <w:r w:rsidRPr="0029683B">
        <w:t xml:space="preserve"> can offer them that support. An example would be that </w:t>
      </w:r>
      <w:r>
        <w:t>they</w:t>
      </w:r>
      <w:r w:rsidRPr="0029683B">
        <w:t xml:space="preserve"> w</w:t>
      </w:r>
      <w:r>
        <w:t xml:space="preserve">ould </w:t>
      </w:r>
      <w:r w:rsidRPr="0029683B">
        <w:t xml:space="preserve">be told that access to </w:t>
      </w:r>
      <w:r>
        <w:t xml:space="preserve">the </w:t>
      </w:r>
      <w:r w:rsidRPr="0029683B">
        <w:t>psychological services</w:t>
      </w:r>
      <w:r>
        <w:t xml:space="preserve"> that you and I</w:t>
      </w:r>
      <w:r>
        <w:t xml:space="preserve"> </w:t>
      </w:r>
      <w:r w:rsidRPr="0029683B">
        <w:t>can access</w:t>
      </w:r>
      <w:r>
        <w:t xml:space="preserve"> would be too </w:t>
      </w:r>
      <w:r w:rsidRPr="0029683B">
        <w:t>complex for</w:t>
      </w:r>
      <w:r>
        <w:t xml:space="preserve"> them, so they find it difficult accessing</w:t>
      </w:r>
      <w:r w:rsidRPr="0029683B">
        <w:t xml:space="preserve"> services</w:t>
      </w:r>
      <w:r>
        <w:t xml:space="preserve"> and</w:t>
      </w:r>
      <w:r w:rsidRPr="0029683B">
        <w:t xml:space="preserve"> trust</w:t>
      </w:r>
      <w:r>
        <w:t>ing</w:t>
      </w:r>
      <w:r w:rsidRPr="0029683B">
        <w:t xml:space="preserve"> the criminal justice system</w:t>
      </w:r>
      <w:r>
        <w:t>,</w:t>
      </w:r>
      <w:r w:rsidRPr="0029683B">
        <w:t xml:space="preserve"> and </w:t>
      </w:r>
      <w:r>
        <w:t xml:space="preserve">they </w:t>
      </w:r>
      <w:r w:rsidRPr="0029683B">
        <w:t>find the whole situation extremely stressful</w:t>
      </w:r>
      <w:r>
        <w:t>. They are disadvantaged in a multifaceted manner and stigmatised in that context.</w:t>
      </w:r>
    </w:p>
    <w:p w:rsidR="0029683B" w:rsidP="008319EB">
      <w:pPr>
        <w:pStyle w:val="Question"/>
        <w:numPr>
          <w:ilvl w:val="0"/>
          <w:numId w:val="0"/>
        </w:numPr>
        <w:ind w:left="794"/>
      </w:pPr>
      <w:sdt>
        <w:sdtPr>
          <w:alias w:val="Member"/>
          <w:tag w:val="&lt;Member mnisId='1601' dodsId='34498'&gt;"/>
          <w:id w:val="-538820497"/>
          <w:placeholder>
            <w:docPart w:val="DefaultPlaceholder_-1854013440"/>
          </w:placeholder>
          <w:richText/>
        </w:sdtPr>
        <w:sdtContent>
          <w:r w:rsidRPr="008319EB">
            <w:rPr>
              <w:b/>
            </w:rPr>
            <w:t>Chair:</w:t>
          </w:r>
        </w:sdtContent>
      </w:sdt>
      <w:r>
        <w:t xml:space="preserve"> Thank you very mu</w:t>
      </w:r>
      <w:r>
        <w:t>ch. I think we now need to move on to our second panel.</w:t>
      </w:r>
    </w:p>
    <w:p w:rsidR="008319EB" w:rsidRPr="008319EB" w:rsidP="008319EB">
      <w:pPr>
        <w:pStyle w:val="Question"/>
        <w:numPr>
          <w:ilvl w:val="0"/>
          <w:numId w:val="0"/>
        </w:numPr>
        <w:ind w:left="794"/>
        <w:rPr>
          <w:lang w:val="en-US"/>
        </w:rPr>
      </w:pPr>
      <w:sdt>
        <w:sdtPr>
          <w:alias w:val="Member"/>
          <w:tag w:val="&lt;Member mnisId='4860' dodsId=''&gt;"/>
          <w:id w:val="-1123303270"/>
          <w:placeholder>
            <w:docPart w:val="DefaultPlaceholder_-1854013440"/>
          </w:placeholder>
          <w:richText/>
        </w:sdtPr>
        <w:sdtContent>
          <w:r w:rsidRPr="0029683B">
            <w:rPr>
              <w:b/>
            </w:rPr>
            <w:t>Dr Mullan:</w:t>
          </w:r>
        </w:sdtContent>
      </w:sdt>
      <w:r>
        <w:t xml:space="preserve"> </w:t>
      </w:r>
      <w:r>
        <w:t xml:space="preserve">I have a further question. </w:t>
      </w:r>
    </w:p>
    <w:p w:rsidR="008319EB" w:rsidP="008319EB">
      <w:pPr>
        <w:pStyle w:val="Question"/>
        <w:numPr>
          <w:ilvl w:val="0"/>
          <w:numId w:val="0"/>
        </w:numPr>
        <w:ind w:left="794"/>
      </w:pPr>
      <w:sdt>
        <w:sdtPr>
          <w:alias w:val="Member"/>
          <w:tag w:val="&lt;Member mnisId='1601' dodsId='34498'&gt;"/>
          <w:id w:val="-1348407184"/>
          <w:placeholder>
            <w:docPart w:val="DefaultPlaceholder_-1854013440"/>
          </w:placeholder>
          <w:richText/>
        </w:sdtPr>
        <w:sdtContent>
          <w:r w:rsidRPr="008319EB">
            <w:rPr>
              <w:b/>
            </w:rPr>
            <w:t>Chair:</w:t>
          </w:r>
        </w:sdtContent>
      </w:sdt>
      <w:r>
        <w:t xml:space="preserve"> It will have to be very quick, because we are very pushed on time. </w:t>
      </w:r>
    </w:p>
    <w:p w:rsidR="0029683B" w:rsidRPr="0029683B" w:rsidP="008319EB">
      <w:pPr>
        <w:pStyle w:val="Question"/>
        <w:rPr>
          <w:lang w:val="en-US"/>
        </w:rPr>
      </w:pPr>
      <w:sdt>
        <w:sdtPr>
          <w:alias w:val="Member"/>
          <w:tag w:val="&lt;Member mnisId='4860' dodsId=''&gt;"/>
          <w:id w:val="-2059625013"/>
          <w:placeholder>
            <w:docPart w:val="DefaultPlaceholder_-1854013440"/>
          </w:placeholder>
          <w:richText/>
        </w:sdtPr>
        <w:sdtContent>
          <w:r w:rsidRPr="008319EB">
            <w:rPr>
              <w:b/>
            </w:rPr>
            <w:t>Dr Mullan:</w:t>
          </w:r>
        </w:sdtContent>
      </w:sdt>
      <w:r>
        <w:t xml:space="preserve"> Dr Maganty, y</w:t>
      </w:r>
      <w:r w:rsidRPr="0029683B">
        <w:t>ou have talked about people on high tariff who are a ris</w:t>
      </w:r>
      <w:r w:rsidRPr="0029683B">
        <w:t>k</w:t>
      </w:r>
      <w:r>
        <w:t xml:space="preserve"> and you think that tends </w:t>
      </w:r>
      <w:r w:rsidRPr="0029683B">
        <w:t xml:space="preserve">to make sense, while </w:t>
      </w:r>
      <w:r>
        <w:t xml:space="preserve">for </w:t>
      </w:r>
      <w:r w:rsidRPr="0029683B">
        <w:t>people on low tariff the sentence</w:t>
      </w:r>
      <w:r>
        <w:t xml:space="preserve"> itself has</w:t>
      </w:r>
      <w:r>
        <w:t xml:space="preserve"> put them at risk and </w:t>
      </w:r>
      <w:r>
        <w:t>they were perhaps not risk</w:t>
      </w:r>
      <w:r>
        <w:t xml:space="preserve">y, but </w:t>
      </w:r>
      <w:r w:rsidRPr="0029683B">
        <w:t>do you come across some low</w:t>
      </w:r>
      <w:r>
        <w:t>-</w:t>
      </w:r>
      <w:r w:rsidRPr="0029683B">
        <w:t xml:space="preserve">tariff individuals </w:t>
      </w:r>
      <w:r>
        <w:t>who</w:t>
      </w:r>
      <w:r w:rsidRPr="0029683B">
        <w:t xml:space="preserve"> would be a risk regardless of the effect</w:t>
      </w:r>
      <w:r>
        <w:t>s</w:t>
      </w:r>
      <w:r w:rsidRPr="0029683B">
        <w:t xml:space="preserve"> of the IPP</w:t>
      </w:r>
      <w:r>
        <w:t xml:space="preserve">? </w:t>
      </w:r>
      <w:r>
        <w:t>T</w:t>
      </w:r>
      <w:r>
        <w:t xml:space="preserve">hey </w:t>
      </w:r>
      <w:r w:rsidRPr="0029683B">
        <w:t>present from the start</w:t>
      </w:r>
      <w:r>
        <w:t xml:space="preserve"> as people</w:t>
      </w:r>
      <w:r>
        <w:t xml:space="preserve"> </w:t>
      </w:r>
      <w:r w:rsidRPr="0029683B">
        <w:t>you think are dangerous and should be kept behind bars</w:t>
      </w:r>
      <w:r>
        <w:t>.</w:t>
      </w:r>
    </w:p>
    <w:p w:rsidR="0029683B" w:rsidP="000C5A92">
      <w:pPr>
        <w:pStyle w:val="Answer"/>
      </w:pPr>
      <w:sdt>
        <w:sdtPr>
          <w:alias w:val="Witness"/>
          <w:id w:val="-2006515960"/>
          <w:placeholder>
            <w:docPart w:val="DefaultPlaceholder_-1854013440"/>
          </w:placeholder>
          <w:richText/>
        </w:sdtPr>
        <w:sdtContent>
          <w:r w:rsidRPr="0029683B">
            <w:rPr>
              <w:b/>
              <w:i/>
            </w:rPr>
            <w:t>Dr Maganty:</w:t>
          </w:r>
        </w:sdtContent>
      </w:sdt>
      <w:r>
        <w:t xml:space="preserve"> </w:t>
      </w:r>
      <w:r w:rsidRPr="0029683B">
        <w:t xml:space="preserve">Yes. There are those </w:t>
      </w:r>
      <w:r>
        <w:t xml:space="preserve">specific </w:t>
      </w:r>
      <w:r w:rsidRPr="0029683B">
        <w:t>individuals, but they are very few and far between</w:t>
      </w:r>
      <w:r>
        <w:t>.</w:t>
      </w:r>
    </w:p>
    <w:p w:rsidR="000C5A92" w:rsidP="0029683B">
      <w:pPr>
        <w:pStyle w:val="Remark"/>
      </w:pPr>
      <w:sdt>
        <w:sdtPr>
          <w:alias w:val="Member"/>
          <w:tag w:val="&lt;Member mnisId='1601' dodsId='34498'&gt;"/>
          <w:id w:val="-2029715864"/>
          <w:placeholder>
            <w:docPart w:val="DefaultPlaceholder_-1854013440"/>
          </w:placeholder>
          <w:richText/>
        </w:sdtPr>
        <w:sdtContent>
          <w:r w:rsidRPr="0029683B">
            <w:rPr>
              <w:b/>
            </w:rPr>
            <w:t>Chair:</w:t>
          </w:r>
        </w:sdtContent>
      </w:sdt>
      <w:r>
        <w:t xml:space="preserve"> </w:t>
      </w:r>
      <w:r>
        <w:t>That is very clear. Thank you very much.</w:t>
      </w:r>
    </w:p>
    <w:p w:rsidR="007A696B" w:rsidP="0029683B">
      <w:pPr>
        <w:pStyle w:val="Remark"/>
      </w:pPr>
      <w:r w:rsidRPr="0029683B">
        <w:t xml:space="preserve">We are very </w:t>
      </w:r>
      <w:r w:rsidRPr="0029683B">
        <w:t>grateful to all of you for your evidence. It has been most helpful to us. Thank you for coming</w:t>
      </w:r>
      <w:r>
        <w:t>.</w:t>
      </w:r>
    </w:p>
    <w:p w:rsidR="001F219F" w:rsidP="001F219F">
      <w:pPr>
        <w:pStyle w:val="TitlePanel0"/>
      </w:pPr>
      <w:r>
        <w:t>E</w:t>
      </w:r>
      <w:r>
        <w:t>xamination of witnesses</w:t>
      </w:r>
    </w:p>
    <w:p w:rsidR="001F219F" w:rsidP="001F219F">
      <w:pPr>
        <w:pStyle w:val="Para"/>
      </w:pPr>
      <w:r>
        <w:t xml:space="preserve"> </w:t>
      </w:r>
      <w:bookmarkStart w:id="5" w:name="Panel2"/>
      <w:r>
        <w:t xml:space="preserve">Witnesses: Peter Dawson, Dr </w:t>
      </w:r>
      <w:r>
        <w:t>Harris</w:t>
      </w:r>
      <w:r>
        <w:t xml:space="preserve"> and Russell Webster.</w:t>
      </w:r>
      <w:bookmarkEnd w:id="5"/>
    </w:p>
    <w:p w:rsidR="001F219F" w:rsidP="001F219F">
      <w:pPr>
        <w:pStyle w:val="Question"/>
        <w:numPr>
          <w:ilvl w:val="0"/>
          <w:numId w:val="9"/>
        </w:numPr>
      </w:pPr>
      <w:sdt>
        <w:sdtPr>
          <w:alias w:val="Member"/>
          <w:tag w:val="&lt;Member mnisId='1601' dodsId='34498'&gt;"/>
          <w:id w:val="607403977"/>
          <w:placeholder>
            <w:docPart w:val="C7C387BEEECB4A1DBDAA98E9D4573D8B"/>
          </w:placeholder>
          <w:richText/>
        </w:sdtPr>
        <w:sdtContent>
          <w:r w:rsidRPr="00A40834">
            <w:rPr>
              <w:b/>
            </w:rPr>
            <w:t>Chair:</w:t>
          </w:r>
        </w:sdtContent>
      </w:sdt>
      <w:r>
        <w:t xml:space="preserve"> We will move straight on to our next panel because, unfortunately, there are going to be a number of votes at 4.30 and we </w:t>
      </w:r>
      <w:r>
        <w:t>will not</w:t>
      </w:r>
      <w:r>
        <w:t xml:space="preserve"> be able to </w:t>
      </w:r>
      <w:r>
        <w:t xml:space="preserve">reconvene afterwards. That is why we are keen to move on. We have had some very useful evidence. </w:t>
      </w:r>
    </w:p>
    <w:p w:rsidR="001F219F" w:rsidP="001F219F">
      <w:pPr>
        <w:pStyle w:val="Question"/>
        <w:numPr>
          <w:ilvl w:val="0"/>
          <w:numId w:val="0"/>
        </w:numPr>
        <w:ind w:left="794"/>
      </w:pPr>
      <w:r>
        <w:t>Welcome everybo</w:t>
      </w:r>
      <w:r>
        <w:t xml:space="preserve">dy. It is good to see you all </w:t>
      </w:r>
      <w:r>
        <w:t xml:space="preserve">and to see </w:t>
      </w:r>
      <w:r>
        <w:t xml:space="preserve">again some of </w:t>
      </w:r>
      <w:r>
        <w:t>those</w:t>
      </w:r>
      <w:r>
        <w:t xml:space="preserve"> we have seen before. Can I ask each of you to introduce yourselves?</w:t>
      </w:r>
    </w:p>
    <w:p w:rsidR="001F219F" w:rsidP="00E874FB">
      <w:pPr>
        <w:pStyle w:val="Answer"/>
      </w:pPr>
      <w:sdt>
        <w:sdtPr>
          <w:alias w:val="Witness"/>
          <w:id w:val="-132640929"/>
          <w:placeholder>
            <w:docPart w:val="C7C387BEEECB4A1DBDAA98E9D4573D8B"/>
          </w:placeholder>
          <w:richText/>
        </w:sdtPr>
        <w:sdtContent>
          <w:r w:rsidRPr="00C43AF9">
            <w:rPr>
              <w:b/>
              <w:i/>
            </w:rPr>
            <w:t>Peter Dawson:</w:t>
          </w:r>
        </w:sdtContent>
      </w:sdt>
      <w:r>
        <w:t xml:space="preserve"> I am Peter Dawson. I am the director at the Prison Reform Trust.</w:t>
      </w:r>
    </w:p>
    <w:p w:rsidR="001F219F" w:rsidP="00E874FB">
      <w:pPr>
        <w:pStyle w:val="Answer"/>
      </w:pPr>
      <w:sdt>
        <w:sdtPr>
          <w:alias w:val="Witness"/>
          <w:id w:val="-290512447"/>
          <w:placeholder>
            <w:docPart w:val="C7C387BEEECB4A1DBDAA98E9D4573D8B"/>
          </w:placeholder>
          <w:richText/>
        </w:sdtPr>
        <w:sdtContent>
          <w:r w:rsidRPr="00C43AF9">
            <w:rPr>
              <w:b/>
              <w:i/>
            </w:rPr>
            <w:t>Russell Webster:</w:t>
          </w:r>
        </w:sdtContent>
      </w:sdt>
      <w:r>
        <w:t xml:space="preserve"> Hello, I am Russel</w:t>
      </w:r>
      <w:r>
        <w:t>l</w:t>
      </w:r>
      <w:r>
        <w:t xml:space="preserve"> Webster</w:t>
      </w:r>
      <w:r>
        <w:t>. I trained as a probation officer, but for the last 25 years I have been an independent criminal justice researcher</w:t>
      </w:r>
      <w:r>
        <w:t>.</w:t>
      </w:r>
    </w:p>
    <w:p w:rsidR="001F219F" w:rsidP="001F219F">
      <w:pPr>
        <w:pStyle w:val="Answer"/>
      </w:pPr>
      <w:sdt>
        <w:sdtPr>
          <w:alias w:val="Witness"/>
          <w:id w:val="-2009587174"/>
          <w:placeholder>
            <w:docPart w:val="C7C387BEEECB4A1DBDAA98E9D4573D8B"/>
          </w:placeholder>
          <w:richText/>
        </w:sdtPr>
        <w:sdtContent>
          <w:r w:rsidRPr="00C43AF9">
            <w:rPr>
              <w:b/>
              <w:i/>
            </w:rPr>
            <w:t>Dr Harris:</w:t>
          </w:r>
        </w:sdtContent>
      </w:sdt>
      <w:r>
        <w:t xml:space="preserve"> Hi, I am Dr Mia Harris. I am a researcher at the Prison Reform Trust.</w:t>
      </w:r>
    </w:p>
    <w:p w:rsidR="001F219F" w:rsidP="001F219F">
      <w:pPr>
        <w:pStyle w:val="Remark"/>
      </w:pPr>
      <w:sdt>
        <w:sdtPr>
          <w:alias w:val="Member"/>
          <w:tag w:val="&lt;Member mnisId='1601' dodsId='34498'&gt;"/>
          <w:id w:val="-1006054095"/>
          <w:placeholder>
            <w:docPart w:val="C7C387BEEECB4A1DBDAA98E9D4573D8B"/>
          </w:placeholder>
          <w:richText/>
        </w:sdtPr>
        <w:sdtContent>
          <w:r w:rsidRPr="00C43AF9">
            <w:rPr>
              <w:b/>
            </w:rPr>
            <w:t>Chair:</w:t>
          </w:r>
        </w:sdtContent>
      </w:sdt>
      <w:r>
        <w:t xml:space="preserve"> Thank you very much. We </w:t>
      </w:r>
      <w:r>
        <w:t>are going to</w:t>
      </w:r>
      <w:r>
        <w:t xml:space="preserve"> start wit</w:t>
      </w:r>
      <w:r>
        <w:t>h Maria Eagle.</w:t>
      </w:r>
    </w:p>
    <w:p w:rsidR="001F219F" w:rsidP="001F219F">
      <w:pPr>
        <w:pStyle w:val="Remark"/>
      </w:pPr>
      <w:sdt>
        <w:sdtPr>
          <w:alias w:val="Member"/>
          <w:tag w:val="&lt;Member mnisId='483' dodsId='25660'&gt;"/>
          <w:id w:val="-1445227609"/>
          <w:placeholder>
            <w:docPart w:val="C7C387BEEECB4A1DBDAA98E9D4573D8B"/>
          </w:placeholder>
          <w:richText/>
        </w:sdtPr>
        <w:sdtContent>
          <w:r w:rsidRPr="00C43AF9">
            <w:rPr>
              <w:b/>
            </w:rPr>
            <w:t>Maria Eagle:</w:t>
          </w:r>
        </w:sdtContent>
      </w:sdt>
      <w:r>
        <w:t xml:space="preserve"> Are </w:t>
      </w:r>
      <w:r>
        <w:t>we</w:t>
      </w:r>
      <w:r>
        <w:t>?</w:t>
      </w:r>
    </w:p>
    <w:p w:rsidR="001F219F" w:rsidP="001F219F">
      <w:pPr>
        <w:pStyle w:val="Remark"/>
      </w:pPr>
      <w:sdt>
        <w:sdtPr>
          <w:alias w:val="Member"/>
          <w:tag w:val="&lt;Member mnisId='1601' dodsId='34498'&gt;"/>
          <w:id w:val="1939370"/>
          <w:placeholder>
            <w:docPart w:val="C7C387BEEECB4A1DBDAA98E9D4573D8B"/>
          </w:placeholder>
          <w:richText/>
        </w:sdtPr>
        <w:sdtContent>
          <w:r w:rsidRPr="00C43AF9">
            <w:rPr>
              <w:b/>
            </w:rPr>
            <w:t>Chair:</w:t>
          </w:r>
        </w:sdtContent>
      </w:sdt>
      <w:r>
        <w:t xml:space="preserve"> I think </w:t>
      </w:r>
      <w:r>
        <w:t>we</w:t>
      </w:r>
      <w:r>
        <w:t xml:space="preserve"> are. If you are not</w:t>
      </w:r>
      <w:r>
        <w:t xml:space="preserve"> ready</w:t>
      </w:r>
      <w:r>
        <w:t>, I can move to Mr Daly first.</w:t>
      </w:r>
    </w:p>
    <w:p w:rsidR="001F219F" w:rsidP="001F219F">
      <w:pPr>
        <w:pStyle w:val="Remark"/>
      </w:pPr>
      <w:sdt>
        <w:sdtPr>
          <w:alias w:val="Member"/>
          <w:tag w:val="&lt;Member mnisId='4854' dodsId=''&gt;"/>
          <w:id w:val="-113449680"/>
          <w:placeholder>
            <w:docPart w:val="C7C387BEEECB4A1DBDAA98E9D4573D8B"/>
          </w:placeholder>
          <w:richText/>
        </w:sdtPr>
        <w:sdtContent>
          <w:r w:rsidRPr="00C43AF9">
            <w:rPr>
              <w:b/>
            </w:rPr>
            <w:t>James Daly:</w:t>
          </w:r>
        </w:sdtContent>
      </w:sdt>
      <w:r>
        <w:t xml:space="preserve"> I am okay with that.</w:t>
      </w:r>
    </w:p>
    <w:p w:rsidR="001F219F" w:rsidP="001F219F">
      <w:pPr>
        <w:pStyle w:val="Remark"/>
      </w:pPr>
      <w:sdt>
        <w:sdtPr>
          <w:alias w:val="Member"/>
          <w:tag w:val="&lt;Member mnisId='483' dodsId='25660'&gt;"/>
          <w:id w:val="-1953004937"/>
          <w:placeholder>
            <w:docPart w:val="C7C387BEEECB4A1DBDAA98E9D4573D8B"/>
          </w:placeholder>
          <w:richText/>
        </w:sdtPr>
        <w:sdtContent>
          <w:r w:rsidRPr="00C43AF9">
            <w:rPr>
              <w:b/>
            </w:rPr>
            <w:t>Maria Eagle:</w:t>
          </w:r>
        </w:sdtContent>
      </w:sdt>
      <w:r>
        <w:t xml:space="preserve"> </w:t>
      </w:r>
      <w:r>
        <w:t xml:space="preserve">I thought </w:t>
      </w:r>
      <w:r>
        <w:t>James was going first. My apologies.</w:t>
      </w:r>
    </w:p>
    <w:p w:rsidR="001F219F" w:rsidP="001F219F">
      <w:pPr>
        <w:pStyle w:val="Remark"/>
      </w:pPr>
      <w:sdt>
        <w:sdtPr>
          <w:alias w:val="Member"/>
          <w:tag w:val="&lt;Member mnisId='1601' dodsId='34498'&gt;"/>
          <w:id w:val="2081714365"/>
          <w:placeholder>
            <w:docPart w:val="C7C387BEEECB4A1DBDAA98E9D4573D8B"/>
          </w:placeholder>
          <w:richText/>
        </w:sdtPr>
        <w:sdtContent>
          <w:r w:rsidRPr="00C43AF9">
            <w:rPr>
              <w:b/>
            </w:rPr>
            <w:t>Chair:</w:t>
          </w:r>
        </w:sdtContent>
      </w:sdt>
      <w:r>
        <w:t xml:space="preserve"> No, it is fine.</w:t>
      </w:r>
    </w:p>
    <w:p w:rsidR="001F219F" w:rsidP="001F219F">
      <w:pPr>
        <w:pStyle w:val="Question"/>
        <w:numPr>
          <w:ilvl w:val="0"/>
          <w:numId w:val="9"/>
        </w:numPr>
      </w:pPr>
      <w:sdt>
        <w:sdtPr>
          <w:alias w:val="Member"/>
          <w:tag w:val="&lt;Member mnisId='4854' dodsId=''&gt;"/>
          <w:id w:val="-496726500"/>
          <w:placeholder>
            <w:docPart w:val="C7C387BEEECB4A1DBDAA98E9D4573D8B"/>
          </w:placeholder>
          <w:richText/>
        </w:sdtPr>
        <w:sdtContent>
          <w:r w:rsidRPr="00C43AF9">
            <w:rPr>
              <w:b/>
            </w:rPr>
            <w:t>James Daly:</w:t>
          </w:r>
        </w:sdtContent>
      </w:sdt>
      <w:r>
        <w:t xml:space="preserve"> One of the things that we have been hearing about, and the clear evidence would suggest, is that there is a causal link between the imposition of an IPP sentence and mental health deterioration. Everybody has different circumstances in their lives, and cl</w:t>
      </w:r>
      <w:r>
        <w:t>early that cannot be a blanket statement</w:t>
      </w:r>
      <w:r>
        <w:t>. I</w:t>
      </w:r>
      <w:r>
        <w:t>s that your view, Mr Dawson?</w:t>
      </w:r>
    </w:p>
    <w:p w:rsidR="001F219F" w:rsidP="001F219F">
      <w:pPr>
        <w:pStyle w:val="Answer"/>
      </w:pPr>
      <w:sdt>
        <w:sdtPr>
          <w:alias w:val="Witness"/>
          <w:id w:val="-1543275764"/>
          <w:placeholder>
            <w:docPart w:val="C7C387BEEECB4A1DBDAA98E9D4573D8B"/>
          </w:placeholder>
          <w:richText/>
        </w:sdtPr>
        <w:sdtContent>
          <w:r>
            <w:rPr>
              <w:b/>
              <w:i/>
            </w:rPr>
            <w:t>Peter Dawson</w:t>
          </w:r>
          <w:r w:rsidRPr="00C43AF9">
            <w:rPr>
              <w:b/>
              <w:i/>
            </w:rPr>
            <w:t>:</w:t>
          </w:r>
        </w:sdtContent>
      </w:sdt>
      <w:r>
        <w:t xml:space="preserve"> Yes, it is. It is borne out by the evidence of the research that we did, </w:t>
      </w:r>
      <w:r>
        <w:t>which</w:t>
      </w:r>
      <w:r>
        <w:t xml:space="preserve"> Dr Harris and Mr Webster took part in, about people who had been released from the IPP an</w:t>
      </w:r>
      <w:r>
        <w:t>d people who had been recalled. We heard that from people. It is also borne out in the self-harm statistics</w:t>
      </w:r>
      <w:r>
        <w:t>, which</w:t>
      </w:r>
      <w:r>
        <w:t xml:space="preserve"> are disproportionately high for people on IPP sentences compared </w:t>
      </w:r>
      <w:r>
        <w:t>with</w:t>
      </w:r>
      <w:r>
        <w:t xml:space="preserve"> an ordinary life sentence</w:t>
      </w:r>
      <w:r>
        <w:t>. W</w:t>
      </w:r>
      <w:r>
        <w:t>e were surprised by</w:t>
      </w:r>
      <w:r>
        <w:t xml:space="preserve"> that</w:t>
      </w:r>
      <w:r>
        <w:t xml:space="preserve">, but </w:t>
      </w:r>
      <w:r>
        <w:t xml:space="preserve">it </w:t>
      </w:r>
      <w:r>
        <w:t>is true.</w:t>
      </w:r>
    </w:p>
    <w:p w:rsidR="001F219F" w:rsidP="001F219F">
      <w:pPr>
        <w:pStyle w:val="Question"/>
        <w:numPr>
          <w:ilvl w:val="0"/>
          <w:numId w:val="9"/>
        </w:numPr>
      </w:pPr>
      <w:sdt>
        <w:sdtPr>
          <w:alias w:val="Member"/>
          <w:tag w:val="&lt;Member mnisId='4854' dodsId=''&gt;"/>
          <w:id w:val="-2089680338"/>
          <w:placeholder>
            <w:docPart w:val="C7C387BEEECB4A1DBDAA98E9D4573D8B"/>
          </w:placeholder>
          <w:richText/>
        </w:sdtPr>
        <w:sdtContent>
          <w:r w:rsidRPr="00C43AF9">
            <w:rPr>
              <w:b/>
            </w:rPr>
            <w:t>J</w:t>
          </w:r>
          <w:r w:rsidRPr="00C43AF9">
            <w:rPr>
              <w:b/>
            </w:rPr>
            <w:t>ames Daly:</w:t>
          </w:r>
        </w:sdtContent>
      </w:sdt>
      <w:r>
        <w:t xml:space="preserve"> Dr Harris, could you give us some evidence to support what Mr Dawson has just said?</w:t>
      </w:r>
    </w:p>
    <w:p w:rsidR="00EA695F" w:rsidP="001F219F">
      <w:pPr>
        <w:pStyle w:val="Answer"/>
      </w:pPr>
      <w:sdt>
        <w:sdtPr>
          <w:alias w:val="Witness"/>
          <w:id w:val="-1307618707"/>
          <w:placeholder>
            <w:docPart w:val="C7C387BEEECB4A1DBDAA98E9D4573D8B"/>
          </w:placeholder>
          <w:richText/>
        </w:sdtPr>
        <w:sdtContent>
          <w:r w:rsidRPr="00C43AF9">
            <w:rPr>
              <w:b/>
              <w:i/>
            </w:rPr>
            <w:t>Dr Harris:</w:t>
          </w:r>
        </w:sdtContent>
      </w:sdt>
      <w:r>
        <w:t xml:space="preserve"> Sure. Some of the people I spoke to said quite explicitly that being in prison on an IPP was affecting their mental health and that, as we heard f</w:t>
      </w:r>
      <w:r>
        <w:t xml:space="preserve">rom </w:t>
      </w:r>
      <w:r>
        <w:t xml:space="preserve">the </w:t>
      </w:r>
      <w:r>
        <w:t>previous panel, that would in turn affect their behaviour, and their behaviour would be seen as a risk factor that then kept them in prison. For example, somebody told me: “Not knowing when I am getting out, it brings on my anxiety and brings on my</w:t>
      </w:r>
      <w:r>
        <w:t xml:space="preserve"> other behaviours. I have smashed up cells, I have done dirty protests, getting up at</w:t>
      </w:r>
      <w:r>
        <w:t xml:space="preserve"> height</w:t>
      </w:r>
      <w:r>
        <w:t xml:space="preserve"> and am mentally unstable because of the sentence.”</w:t>
      </w:r>
    </w:p>
    <w:p w:rsidR="001F219F" w:rsidP="001F219F">
      <w:pPr>
        <w:pStyle w:val="Answer"/>
      </w:pPr>
      <w:r>
        <w:t>We saw people in the community, as Donna and Shirley were talking about, who had a fear of the phone. I spoke to</w:t>
      </w:r>
      <w:r>
        <w:t xml:space="preserve"> a man who bec</w:t>
      </w:r>
      <w:r>
        <w:t>a</w:t>
      </w:r>
      <w:r>
        <w:t>me incontinent when he heard a police siren. He was that fearful of being recalled. I came across a lot of clear evidence that the fear of constant imprisonment</w:t>
      </w:r>
      <w:r>
        <w:t>,</w:t>
      </w:r>
      <w:r>
        <w:t xml:space="preserve"> potentially until the day they die</w:t>
      </w:r>
      <w:r>
        <w:t>d,</w:t>
      </w:r>
      <w:r>
        <w:t xml:space="preserve"> caused a great </w:t>
      </w:r>
      <w:r>
        <w:t>many</w:t>
      </w:r>
      <w:r>
        <w:t xml:space="preserve"> mental health conditio</w:t>
      </w:r>
      <w:r>
        <w:t>ns.</w:t>
      </w:r>
    </w:p>
    <w:p w:rsidR="00607998" w:rsidP="001F219F">
      <w:pPr>
        <w:pStyle w:val="Question"/>
        <w:numPr>
          <w:ilvl w:val="0"/>
          <w:numId w:val="9"/>
        </w:numPr>
      </w:pPr>
      <w:sdt>
        <w:sdtPr>
          <w:alias w:val="Member"/>
          <w:tag w:val="&lt;Member mnisId='4854' dodsId=''&gt;"/>
          <w:id w:val="-1728294919"/>
          <w:placeholder>
            <w:docPart w:val="C7C387BEEECB4A1DBDAA98E9D4573D8B"/>
          </w:placeholder>
          <w:richText/>
        </w:sdtPr>
        <w:sdtContent>
          <w:r w:rsidRPr="00C43AF9">
            <w:rPr>
              <w:b/>
            </w:rPr>
            <w:t>James Daly:</w:t>
          </w:r>
        </w:sdtContent>
      </w:sdt>
      <w:r>
        <w:t xml:space="preserve"> On that basis, if we accept what you have just said, there are two issues. One is what we do </w:t>
      </w:r>
      <w:r>
        <w:t>about</w:t>
      </w:r>
      <w:r>
        <w:t xml:space="preserve"> IPP sentences now</w:t>
      </w:r>
      <w:r>
        <w:t>,</w:t>
      </w:r>
      <w:r>
        <w:t xml:space="preserve"> and the second issue, which has been talked about at great length here, is the parole system and how people are judged. </w:t>
      </w:r>
      <w:r>
        <w:t xml:space="preserve">With the parole system, some of the principles we are talking about could apply to many people, not just people </w:t>
      </w:r>
      <w:r>
        <w:t>o</w:t>
      </w:r>
      <w:r>
        <w:t>n IPP sentences.</w:t>
      </w:r>
    </w:p>
    <w:p w:rsidR="001F219F" w:rsidP="00360518">
      <w:pPr>
        <w:pStyle w:val="Question"/>
        <w:numPr>
          <w:ilvl w:val="0"/>
          <w:numId w:val="0"/>
        </w:numPr>
        <w:ind w:left="794"/>
      </w:pPr>
      <w:r>
        <w:t xml:space="preserve">Mr Webster, you heard the evidence that has been given. </w:t>
      </w:r>
      <w:r>
        <w:t>With</w:t>
      </w:r>
      <w:r>
        <w:t xml:space="preserve"> IPP sentences, if we as parliamentarians want to do something abo</w:t>
      </w:r>
      <w:r>
        <w:t>ut this issue, could you give us some idea as to your thoughts on what we should be doing?</w:t>
      </w:r>
    </w:p>
    <w:p w:rsidR="001F219F" w:rsidP="001F219F">
      <w:pPr>
        <w:pStyle w:val="Answer"/>
      </w:pPr>
      <w:sdt>
        <w:sdtPr>
          <w:alias w:val="Witness"/>
          <w:id w:val="-795524871"/>
          <w:placeholder>
            <w:docPart w:val="C7C387BEEECB4A1DBDAA98E9D4573D8B"/>
          </w:placeholder>
          <w:richText/>
        </w:sdtPr>
        <w:sdtContent>
          <w:r w:rsidRPr="00C43AF9">
            <w:rPr>
              <w:b/>
              <w:i/>
            </w:rPr>
            <w:t>Russell Webster:</w:t>
          </w:r>
        </w:sdtContent>
      </w:sdt>
      <w:r>
        <w:t xml:space="preserve"> Certainly. Peter Dawson will be able to give—</w:t>
      </w:r>
    </w:p>
    <w:p w:rsidR="001F219F" w:rsidP="001F219F">
      <w:pPr>
        <w:pStyle w:val="Remark"/>
      </w:pPr>
      <w:sdt>
        <w:sdtPr>
          <w:alias w:val="Member"/>
          <w:tag w:val="&lt;Member mnisId='1601' dodsId='34498'&gt;"/>
          <w:id w:val="677006199"/>
          <w:placeholder>
            <w:docPart w:val="C7C387BEEECB4A1DBDAA98E9D4573D8B"/>
          </w:placeholder>
          <w:richText/>
        </w:sdtPr>
        <w:sdtContent>
          <w:r w:rsidRPr="00C43AF9">
            <w:rPr>
              <w:b/>
            </w:rPr>
            <w:t>Chair:</w:t>
          </w:r>
        </w:sdtContent>
      </w:sdt>
      <w:r>
        <w:t xml:space="preserve"> We are having a bit of trouble with your sound, Russell, so you may need to shout a bit.</w:t>
      </w:r>
    </w:p>
    <w:p w:rsidR="001F219F" w:rsidP="001F219F">
      <w:pPr>
        <w:pStyle w:val="Answer"/>
      </w:pPr>
      <w:sdt>
        <w:sdtPr>
          <w:alias w:val="Witness"/>
          <w:id w:val="-759763948"/>
          <w:placeholder>
            <w:docPart w:val="C7C387BEEECB4A1DBDAA98E9D4573D8B"/>
          </w:placeholder>
          <w:richText/>
        </w:sdtPr>
        <w:sdtContent>
          <w:r w:rsidRPr="00C43AF9">
            <w:rPr>
              <w:b/>
              <w:i/>
            </w:rPr>
            <w:t>Russell Webster:</w:t>
          </w:r>
        </w:sdtContent>
      </w:sdt>
      <w:r>
        <w:t xml:space="preserve"> I am sorry about that. Are you hearing me better now?</w:t>
      </w:r>
    </w:p>
    <w:p w:rsidR="001F219F" w:rsidP="001F219F">
      <w:pPr>
        <w:pStyle w:val="Remark"/>
      </w:pPr>
      <w:sdt>
        <w:sdtPr>
          <w:alias w:val="Member"/>
          <w:tag w:val="&lt;Member mnisId='1601' dodsId='34498'&gt;"/>
          <w:id w:val="-246809910"/>
          <w:placeholder>
            <w:docPart w:val="C7C387BEEECB4A1DBDAA98E9D4573D8B"/>
          </w:placeholder>
          <w:richText/>
        </w:sdtPr>
        <w:sdtContent>
          <w:r w:rsidRPr="00C43AF9">
            <w:rPr>
              <w:b/>
            </w:rPr>
            <w:t>Chair:</w:t>
          </w:r>
        </w:sdtContent>
      </w:sdt>
      <w:r>
        <w:t xml:space="preserve"> Just a bit better. I am sorry </w:t>
      </w:r>
      <w:r>
        <w:t>to be—</w:t>
      </w:r>
    </w:p>
    <w:p w:rsidR="001F219F" w:rsidP="001F219F">
      <w:pPr>
        <w:pStyle w:val="Answer"/>
      </w:pPr>
      <w:sdt>
        <w:sdtPr>
          <w:alias w:val="Witness"/>
          <w:id w:val="-1165318106"/>
          <w:placeholder>
            <w:docPart w:val="C7C387BEEECB4A1DBDAA98E9D4573D8B"/>
          </w:placeholder>
          <w:richText/>
        </w:sdtPr>
        <w:sdtContent>
          <w:r w:rsidRPr="00C43AF9">
            <w:rPr>
              <w:b/>
              <w:i/>
            </w:rPr>
            <w:t>Russell Webster:</w:t>
          </w:r>
        </w:sdtContent>
      </w:sdt>
      <w:r>
        <w:t xml:space="preserve"> No, it</w:t>
      </w:r>
      <w:r>
        <w:t>’</w:t>
      </w:r>
      <w:r>
        <w:t>s fine. I have the mi</w:t>
      </w:r>
      <w:r>
        <w:t>crophone up high.</w:t>
      </w:r>
    </w:p>
    <w:p w:rsidR="001F219F" w:rsidP="001F219F">
      <w:pPr>
        <w:pStyle w:val="Remark"/>
      </w:pPr>
      <w:sdt>
        <w:sdtPr>
          <w:alias w:val="Member"/>
          <w:tag w:val="&lt;Member mnisId='1601' dodsId='34498'&gt;"/>
          <w:id w:val="442116869"/>
          <w:placeholder>
            <w:docPart w:val="C7C387BEEECB4A1DBDAA98E9D4573D8B"/>
          </w:placeholder>
          <w:richText/>
        </w:sdtPr>
        <w:sdtContent>
          <w:r w:rsidRPr="00C43AF9">
            <w:rPr>
              <w:b/>
            </w:rPr>
            <w:t>Chair:</w:t>
          </w:r>
        </w:sdtContent>
      </w:sdt>
      <w:r>
        <w:t xml:space="preserve"> Great.</w:t>
      </w:r>
    </w:p>
    <w:p w:rsidR="001F219F" w:rsidP="001F219F">
      <w:pPr>
        <w:pStyle w:val="Answer"/>
      </w:pPr>
      <w:sdt>
        <w:sdtPr>
          <w:alias w:val="Witness"/>
          <w:id w:val="-1880922672"/>
          <w:placeholder>
            <w:docPart w:val="C7C387BEEECB4A1DBDAA98E9D4573D8B"/>
          </w:placeholder>
          <w:richText/>
        </w:sdtPr>
        <w:sdtContent>
          <w:r w:rsidRPr="00C43AF9">
            <w:rPr>
              <w:b/>
              <w:i/>
            </w:rPr>
            <w:t>Russell Webster:</w:t>
          </w:r>
        </w:sdtContent>
      </w:sdt>
      <w:r>
        <w:t xml:space="preserve"> Partly, Mr Dawson will be able to give you a better description of what can be done. In particular, the issue is the indeterminate recall that is disproportionate for people. I</w:t>
      </w:r>
      <w:r>
        <w:t xml:space="preserve"> think i</w:t>
      </w:r>
      <w:r>
        <w:t>t would be possible for Parliament</w:t>
      </w:r>
      <w:r>
        <w:t>,</w:t>
      </w:r>
      <w:r>
        <w:t xml:space="preserve"> on your recommendations</w:t>
      </w:r>
      <w:r>
        <w:t>,</w:t>
      </w:r>
      <w:r>
        <w:t xml:space="preserve"> to address</w:t>
      </w:r>
      <w:r>
        <w:t xml:space="preserve"> that</w:t>
      </w:r>
      <w:r>
        <w:t>,</w:t>
      </w:r>
      <w:r>
        <w:t xml:space="preserve"> so that there is an endpoint to people’s sentences.</w:t>
      </w:r>
    </w:p>
    <w:p w:rsidR="001F219F" w:rsidP="001F219F">
      <w:pPr>
        <w:pStyle w:val="Question"/>
        <w:numPr>
          <w:ilvl w:val="0"/>
          <w:numId w:val="9"/>
        </w:numPr>
      </w:pPr>
      <w:sdt>
        <w:sdtPr>
          <w:alias w:val="Member"/>
          <w:tag w:val="&lt;Member mnisId='4854' dodsId=''&gt;"/>
          <w:id w:val="-436445682"/>
          <w:placeholder>
            <w:docPart w:val="C7C387BEEECB4A1DBDAA98E9D4573D8B"/>
          </w:placeholder>
          <w:richText/>
        </w:sdtPr>
        <w:sdtContent>
          <w:r w:rsidRPr="00C43AF9">
            <w:rPr>
              <w:b/>
            </w:rPr>
            <w:t>James Daly:</w:t>
          </w:r>
        </w:sdtContent>
      </w:sdt>
      <w:r>
        <w:t xml:space="preserve"> Thank you, Mr Webster. Mr Dawson, in actual recommendations, if IPP sentences were to be dealt with, something has to happen in the sentencing legalistic sense to the people who are c</w:t>
      </w:r>
      <w:r>
        <w:t>urrently subject to those sentences. What should it be from your perspective?</w:t>
      </w:r>
    </w:p>
    <w:p w:rsidR="001F219F" w:rsidP="001F219F">
      <w:pPr>
        <w:pStyle w:val="Answer"/>
      </w:pPr>
      <w:sdt>
        <w:sdtPr>
          <w:alias w:val="Witness"/>
          <w:id w:val="-1695215765"/>
          <w:placeholder>
            <w:docPart w:val="C7C387BEEECB4A1DBDAA98E9D4573D8B"/>
          </w:placeholder>
          <w:richText/>
        </w:sdtPr>
        <w:sdtContent>
          <w:r w:rsidRPr="00C43AF9">
            <w:rPr>
              <w:b/>
              <w:i/>
            </w:rPr>
            <w:t>Peter Dawson:</w:t>
          </w:r>
        </w:sdtContent>
      </w:sdt>
      <w:r>
        <w:t xml:space="preserve"> We are a resolutely pragmatic charity. The best solution, in our view, would be a re</w:t>
      </w:r>
      <w:r>
        <w:t>-</w:t>
      </w:r>
      <w:r>
        <w:t>sentencing exercise where each case was re-examined judicially to isolate cas</w:t>
      </w:r>
      <w:r>
        <w:t>es where, were it not for the IPP, it is likely that somebody would have received an indeterminate sentence—say, a discretionary life sentence—which would deal with the high-tariff, high-risk people of most concern to the general public</w:t>
      </w:r>
      <w:r>
        <w:t>. T</w:t>
      </w:r>
      <w:r>
        <w:t>he remainder shou</w:t>
      </w:r>
      <w:r>
        <w:t xml:space="preserve">ld receive a determinate sentence governed by the tariff that they received, and there should be a minimum licence period for everyone when they were released. We recognise that that is unlikely to </w:t>
      </w:r>
      <w:r>
        <w:t>attract</w:t>
      </w:r>
      <w:r>
        <w:t xml:space="preserve"> parliamentary support now</w:t>
      </w:r>
      <w:r>
        <w:t>,</w:t>
      </w:r>
      <w:r>
        <w:t xml:space="preserve"> or probably for the for</w:t>
      </w:r>
      <w:r>
        <w:t xml:space="preserve">eseeable future. </w:t>
      </w:r>
    </w:p>
    <w:p w:rsidR="001F219F" w:rsidP="001F219F">
      <w:pPr>
        <w:pStyle w:val="Answer"/>
      </w:pPr>
      <w:r>
        <w:t>The particular recommendation we have for the Bill that is going through Parliament now is to recognise the people who overcome the many obstacles that this sentence places in their way</w:t>
      </w:r>
      <w:r>
        <w:t>,</w:t>
      </w:r>
      <w:r>
        <w:t xml:space="preserve"> and </w:t>
      </w:r>
      <w:r>
        <w:t xml:space="preserve">who </w:t>
      </w:r>
      <w:r>
        <w:t>make a success of their lives in the commun</w:t>
      </w:r>
      <w:r>
        <w:t>ity. Currently, they have to wait 10 years until the licence can be terminated and the sentence is finished</w:t>
      </w:r>
      <w:r>
        <w:t>, and t</w:t>
      </w:r>
      <w:r>
        <w:t>hat is only at the discretion of the Parole Board. It is not automatic. The Parole Board can choose to extend the licence. We suggest that tha</w:t>
      </w:r>
      <w:r>
        <w:t xml:space="preserve">t could be brought down to five years so that, if somebody has made a success of their life in the community, at that point the sentence comes to an absolute conclusion. </w:t>
      </w:r>
    </w:p>
    <w:p w:rsidR="001F219F" w:rsidP="001F219F">
      <w:pPr>
        <w:pStyle w:val="Answer"/>
      </w:pPr>
      <w:r>
        <w:t xml:space="preserve">The evidence we have from the </w:t>
      </w:r>
      <w:r>
        <w:t>M</w:t>
      </w:r>
      <w:r>
        <w:t>inistry is that there have been no serious further off</w:t>
      </w:r>
      <w:r>
        <w:t>ences committed by anybody who has been out on licence for five years, and that the recall rate for people on IPPs, although it is very high, is generally high up to about two to three years after release</w:t>
      </w:r>
      <w:r>
        <w:t>. B</w:t>
      </w:r>
      <w:r>
        <w:t>y five years from release, on the whole, people a</w:t>
      </w:r>
      <w:r>
        <w:t>re not recalled to prison. We think it is a very low-risk proposal.</w:t>
      </w:r>
    </w:p>
    <w:p w:rsidR="00F71AF9" w:rsidP="001F219F">
      <w:pPr>
        <w:pStyle w:val="Question"/>
        <w:numPr>
          <w:ilvl w:val="0"/>
          <w:numId w:val="9"/>
        </w:numPr>
      </w:pPr>
      <w:sdt>
        <w:sdtPr>
          <w:alias w:val="Member"/>
          <w:tag w:val="&lt;Member mnisId='4854' dodsId=''&gt;"/>
          <w:id w:val="1165595211"/>
          <w:placeholder>
            <w:docPart w:val="C7C387BEEECB4A1DBDAA98E9D4573D8B"/>
          </w:placeholder>
          <w:richText/>
        </w:sdtPr>
        <w:sdtContent>
          <w:r w:rsidRPr="00C355DC">
            <w:rPr>
              <w:b/>
            </w:rPr>
            <w:t>James Daly:</w:t>
          </w:r>
        </w:sdtContent>
      </w:sdt>
      <w:r>
        <w:t xml:space="preserve"> Thank you very much, Mr Dawson. </w:t>
      </w:r>
    </w:p>
    <w:p w:rsidR="001F219F" w:rsidP="00F71AF9">
      <w:pPr>
        <w:pStyle w:val="Question"/>
        <w:numPr>
          <w:ilvl w:val="0"/>
          <w:numId w:val="0"/>
        </w:numPr>
        <w:ind w:left="794"/>
      </w:pPr>
      <w:r>
        <w:t xml:space="preserve">My final question is to Dr Harris. You may want to explain </w:t>
      </w:r>
      <w:r>
        <w:t>whether</w:t>
      </w:r>
      <w:r>
        <w:t xml:space="preserve"> you have direct experience with the Parole Board</w:t>
      </w:r>
      <w:r>
        <w:t xml:space="preserve">. There are </w:t>
      </w:r>
      <w:r>
        <w:t xml:space="preserve">some </w:t>
      </w:r>
      <w:r>
        <w:t>statements that have been made today such as “mental health is a risk factor</w:t>
      </w:r>
      <w:r>
        <w:t>.</w:t>
      </w:r>
      <w:r>
        <w:t>” I suspect</w:t>
      </w:r>
      <w:r>
        <w:t xml:space="preserve"> that</w:t>
      </w:r>
      <w:r>
        <w:t xml:space="preserve"> in certain circumstances it is, but I hope that we would be finding creative and supportive ways to ensure that people with mental health problems can be managed </w:t>
      </w:r>
      <w:r>
        <w:t xml:space="preserve">in the community, and that should not be a bar to release from prison. The fact that someone has a mental health condition and that that automatically considers them to be a risk seems to me utterly perverse. Do you have any experience of that or </w:t>
      </w:r>
      <w:r>
        <w:t>can</w:t>
      </w:r>
      <w:r>
        <w:t xml:space="preserve"> you s</w:t>
      </w:r>
      <w:r>
        <w:t xml:space="preserve">hare </w:t>
      </w:r>
      <w:r>
        <w:t>any thoughts on that?</w:t>
      </w:r>
    </w:p>
    <w:p w:rsidR="001F219F" w:rsidP="001F219F">
      <w:pPr>
        <w:pStyle w:val="Answer"/>
      </w:pPr>
      <w:sdt>
        <w:sdtPr>
          <w:alias w:val="Witness"/>
          <w:id w:val="792179105"/>
          <w:placeholder>
            <w:docPart w:val="C7C387BEEECB4A1DBDAA98E9D4573D8B"/>
          </w:placeholder>
          <w:richText/>
        </w:sdtPr>
        <w:sdtContent>
          <w:r w:rsidRPr="00C355DC">
            <w:rPr>
              <w:b/>
              <w:i/>
            </w:rPr>
            <w:t>Dr Harris:</w:t>
          </w:r>
        </w:sdtContent>
      </w:sdt>
      <w:r>
        <w:t xml:space="preserve"> I have no formal experience of the Parole Board. As part of the research, we did </w:t>
      </w:r>
      <w:r>
        <w:t xml:space="preserve">interviews and </w:t>
      </w:r>
      <w:r>
        <w:t>focus groups with Parole Board members, probation staff and a range of professionals. It is quite concerning that mental</w:t>
      </w:r>
      <w:r>
        <w:t xml:space="preserve"> health is treated as a risk factor in th</w:t>
      </w:r>
      <w:r>
        <w:t>at</w:t>
      </w:r>
      <w:r>
        <w:t xml:space="preserve"> way, and it often stops people seeking the support they need, be it in the community or in prison. People have told me, “I think I need to be on antidepressants. I am very mentally unwell, but I can</w:t>
      </w:r>
      <w:r>
        <w:t>’</w:t>
      </w:r>
      <w:r>
        <w:t>t tell anybod</w:t>
      </w:r>
      <w:r>
        <w:t xml:space="preserve">y that because if I do it will count against me.” Mental health is a risk factor for further reoffending. The approach to treating mental health as a risk factor in that way can be very counterproductive. </w:t>
      </w:r>
    </w:p>
    <w:p w:rsidR="001F219F" w:rsidP="001F219F">
      <w:pPr>
        <w:pStyle w:val="Answer"/>
      </w:pPr>
      <w:r>
        <w:t>A lot of professionals we interviewed felt the sam</w:t>
      </w:r>
      <w:r>
        <w:t>e. There are ways we can support people in the community better with their mental health. One woman I interviewed had been recalled to prison because she was too mentally unwell to be supported in the probation hostel that she was in</w:t>
      </w:r>
      <w:r>
        <w:t>. S</w:t>
      </w:r>
      <w:r>
        <w:t>he was extremely ups</w:t>
      </w:r>
      <w:r>
        <w:t>et and angry that she was now in prison</w:t>
      </w:r>
      <w:r>
        <w:t>,</w:t>
      </w:r>
      <w:r>
        <w:t xml:space="preserve"> potentially for the rest of her life</w:t>
      </w:r>
      <w:r>
        <w:t>,</w:t>
      </w:r>
      <w:r>
        <w:t xml:space="preserve"> because of her mental illness</w:t>
      </w:r>
      <w:r>
        <w:t>,</w:t>
      </w:r>
      <w:r>
        <w:t xml:space="preserve"> rather than because she had committed any sort of offence or was a risk of harm to anybody but herself.</w:t>
      </w:r>
    </w:p>
    <w:p w:rsidR="001F219F" w:rsidP="001F219F">
      <w:pPr>
        <w:pStyle w:val="Remark"/>
      </w:pPr>
      <w:sdt>
        <w:sdtPr>
          <w:alias w:val="Member"/>
          <w:tag w:val="&lt;Member mnisId='4854' dodsId=''&gt;"/>
          <w:id w:val="997385800"/>
          <w:placeholder>
            <w:docPart w:val="C7C387BEEECB4A1DBDAA98E9D4573D8B"/>
          </w:placeholder>
          <w:richText/>
        </w:sdtPr>
        <w:sdtContent>
          <w:r w:rsidRPr="00C355DC">
            <w:rPr>
              <w:b/>
            </w:rPr>
            <w:t>James Daly:</w:t>
          </w:r>
        </w:sdtContent>
      </w:sdt>
      <w:r>
        <w:t xml:space="preserve"> Thank you very much indeed f</w:t>
      </w:r>
      <w:r>
        <w:t>or that evidence.</w:t>
      </w:r>
    </w:p>
    <w:p w:rsidR="001F219F" w:rsidP="001F219F">
      <w:pPr>
        <w:pStyle w:val="Remark"/>
      </w:pPr>
      <w:sdt>
        <w:sdtPr>
          <w:alias w:val="Member"/>
          <w:tag w:val="&lt;Member mnisId='1601' dodsId='34498'&gt;"/>
          <w:id w:val="785775422"/>
          <w:placeholder>
            <w:docPart w:val="C7C387BEEECB4A1DBDAA98E9D4573D8B"/>
          </w:placeholder>
          <w:richText/>
        </w:sdtPr>
        <w:sdtContent>
          <w:r w:rsidRPr="00C355DC">
            <w:rPr>
              <w:b/>
            </w:rPr>
            <w:t>Chair:</w:t>
          </w:r>
        </w:sdtContent>
      </w:sdt>
      <w:r>
        <w:t xml:space="preserve"> Thank you very much. Maria.</w:t>
      </w:r>
    </w:p>
    <w:p w:rsidR="001F219F" w:rsidP="001F219F">
      <w:pPr>
        <w:pStyle w:val="Question"/>
        <w:numPr>
          <w:ilvl w:val="0"/>
          <w:numId w:val="9"/>
        </w:numPr>
      </w:pPr>
      <w:sdt>
        <w:sdtPr>
          <w:alias w:val="Member"/>
          <w:tag w:val="&lt;Member mnisId='483' dodsId='25660'&gt;"/>
          <w:id w:val="-792750925"/>
          <w:placeholder>
            <w:docPart w:val="C7C387BEEECB4A1DBDAA98E9D4573D8B"/>
          </w:placeholder>
          <w:richText/>
        </w:sdtPr>
        <w:sdtContent>
          <w:r w:rsidRPr="00C355DC">
            <w:rPr>
              <w:b/>
            </w:rPr>
            <w:t>Maria Eagle:</w:t>
          </w:r>
        </w:sdtContent>
      </w:sdt>
      <w:r>
        <w:t xml:space="preserve"> Thank you, Chair. Mr Dawson, what in your experience are the main reasons why IPP prisoners are being held in custody for so long after their tariff date? Do you notice a difference betw</w:t>
      </w:r>
      <w:r>
        <w:t>een those with short tariffs, or those who were sentenced at an early stage of the life of the sentence being available when it was first legislated for, and those who were sentenced later and perhaps have longer tariffs?</w:t>
      </w:r>
      <w:r>
        <w:t xml:space="preserve"> Do you notice any distinction?</w:t>
      </w:r>
    </w:p>
    <w:p w:rsidR="001F219F" w:rsidP="001F219F">
      <w:pPr>
        <w:pStyle w:val="Answer"/>
      </w:pPr>
      <w:sdt>
        <w:sdtPr>
          <w:alias w:val="Witness"/>
          <w:id w:val="913672729"/>
          <w:placeholder>
            <w:docPart w:val="C7C387BEEECB4A1DBDAA98E9D4573D8B"/>
          </w:placeholder>
          <w:richText/>
        </w:sdtPr>
        <w:sdtContent>
          <w:r w:rsidRPr="00C355DC">
            <w:rPr>
              <w:b/>
              <w:i/>
            </w:rPr>
            <w:t>Pet</w:t>
          </w:r>
          <w:r w:rsidRPr="00C355DC">
            <w:rPr>
              <w:b/>
              <w:i/>
            </w:rPr>
            <w:t>er Dawson:</w:t>
          </w:r>
        </w:sdtContent>
      </w:sdt>
      <w:r>
        <w:t xml:space="preserve"> Those generalisations are really dangerous. The evidence you have already heard is that people are suffering because they do not feel treated as individuals. I would hesitate to make that generalisation. The evidence you have already heard abo</w:t>
      </w:r>
      <w:r>
        <w:t xml:space="preserve">ut the impact of injustice is what is unique about this sentence and </w:t>
      </w:r>
      <w:r>
        <w:t xml:space="preserve">is </w:t>
      </w:r>
      <w:r>
        <w:t xml:space="preserve">one of the reasons why you see </w:t>
      </w:r>
      <w:r>
        <w:t>a</w:t>
      </w:r>
      <w:r>
        <w:t xml:space="preserve"> difference between people serving the IPP sentence and </w:t>
      </w:r>
      <w:r>
        <w:t xml:space="preserve">those </w:t>
      </w:r>
      <w:r>
        <w:t>serving other sorts of indeterminate sentences. For a justice system to treat someone unju</w:t>
      </w:r>
      <w:r>
        <w:t>stly impacts on mental health and destroys the trust in the system</w:t>
      </w:r>
      <w:r>
        <w:t xml:space="preserve"> that</w:t>
      </w:r>
      <w:r>
        <w:t xml:space="preserve"> is essential to showing that you are safe to be released. You have to co-operate with the system to get to that point. The bigger the gap between your tariff and when you </w:t>
      </w:r>
      <w:r>
        <w:t>a</w:t>
      </w:r>
      <w:r>
        <w:t>re eventuall</w:t>
      </w:r>
      <w:r>
        <w:t>y released, the bigger th</w:t>
      </w:r>
      <w:r>
        <w:t>e</w:t>
      </w:r>
      <w:r>
        <w:t xml:space="preserve"> sense of injustice. </w:t>
      </w:r>
    </w:p>
    <w:p w:rsidR="001F219F" w:rsidP="001F219F">
      <w:pPr>
        <w:pStyle w:val="Answer"/>
      </w:pPr>
      <w:r>
        <w:t>The main reason for people still being in the system—a lot of what you heard in th</w:t>
      </w:r>
      <w:r>
        <w:t>e</w:t>
      </w:r>
      <w:r>
        <w:t xml:space="preserve"> first hour—is that the experience of imprisonment under the IPP does huge harm to people’s ability to live a normal life. Th</w:t>
      </w:r>
      <w:r>
        <w:t>e Parole Board look</w:t>
      </w:r>
      <w:r>
        <w:t>s</w:t>
      </w:r>
      <w:r>
        <w:t xml:space="preserve"> at safety, but it has to be confident that a person has a way of life </w:t>
      </w:r>
      <w:r>
        <w:t xml:space="preserve">such </w:t>
      </w:r>
      <w:r>
        <w:t>that they can live successfully on release. Prison is a very bad place to try to assess that. The prison environment is very artificial. It is very hard to show</w:t>
      </w:r>
      <w:r>
        <w:t xml:space="preserve"> how you would survive in the community, particularly if you started the sentence in your early 20s and you are being released in your mid-30s or later. The mental health impacts are significant. </w:t>
      </w:r>
    </w:p>
    <w:p w:rsidR="001F219F" w:rsidP="001F219F">
      <w:pPr>
        <w:pStyle w:val="Answer"/>
      </w:pPr>
      <w:r>
        <w:t>The other thing,</w:t>
      </w:r>
      <w:r>
        <w:t xml:space="preserve"> </w:t>
      </w:r>
      <w:r>
        <w:t xml:space="preserve">which, </w:t>
      </w:r>
      <w:r>
        <w:t xml:space="preserve">again, goes to our research, is that the Parole Board in applying its test of public protection is looking </w:t>
      </w:r>
      <w:r>
        <w:t xml:space="preserve">not just </w:t>
      </w:r>
      <w:r>
        <w:t>at the characteristics of the person in front of them and whether their attitude has changed</w:t>
      </w:r>
      <w:r>
        <w:t xml:space="preserve">, which </w:t>
      </w:r>
      <w:r>
        <w:t>in many cases is important</w:t>
      </w:r>
      <w:r>
        <w:t>;</w:t>
      </w:r>
      <w:r>
        <w:t xml:space="preserve"> they are loo</w:t>
      </w:r>
      <w:r>
        <w:t>king at whether there is a coherent plan to manage the remaining risk in the community. We constantly now underestimate the challenge of doing that. It is difficult for some very obvious reasons. People normally g</w:t>
      </w:r>
      <w:r>
        <w:t>o</w:t>
      </w:r>
      <w:r>
        <w:t xml:space="preserve"> out to very little support in the communi</w:t>
      </w:r>
      <w:r>
        <w:t xml:space="preserve">ty. Family connections are likely to have disintegrated over time. People are often going out to a life in which they have nothing constructive or purposeful to do. Employment is unlikely. It is going to be boring and lonely. </w:t>
      </w:r>
      <w:r>
        <w:t>P</w:t>
      </w:r>
      <w:r>
        <w:t xml:space="preserve">eople are </w:t>
      </w:r>
      <w:r>
        <w:t xml:space="preserve">often </w:t>
      </w:r>
      <w:r>
        <w:t xml:space="preserve">going out to </w:t>
      </w:r>
      <w:r>
        <w:t>physical circumstances that make it difficult. Probation hostels are often very difficult places to restart your life in the community.</w:t>
      </w:r>
    </w:p>
    <w:p w:rsidR="001F219F" w:rsidP="001F219F">
      <w:pPr>
        <w:pStyle w:val="Question"/>
        <w:numPr>
          <w:ilvl w:val="0"/>
          <w:numId w:val="9"/>
        </w:numPr>
      </w:pPr>
      <w:sdt>
        <w:sdtPr>
          <w:alias w:val="Member"/>
          <w:tag w:val="&lt;Member mnisId='483' dodsId='25660'&gt;"/>
          <w:id w:val="731739293"/>
          <w:placeholder>
            <w:docPart w:val="C7C387BEEECB4A1DBDAA98E9D4573D8B"/>
          </w:placeholder>
          <w:richText/>
        </w:sdtPr>
        <w:sdtContent>
          <w:r w:rsidRPr="00C355DC">
            <w:rPr>
              <w:b/>
            </w:rPr>
            <w:t>Maria Eagle:</w:t>
          </w:r>
        </w:sdtContent>
      </w:sdt>
      <w:r>
        <w:t xml:space="preserve"> </w:t>
      </w:r>
      <w:r>
        <w:t xml:space="preserve">Do </w:t>
      </w:r>
      <w:r>
        <w:t>our other two panellists have anything to add</w:t>
      </w:r>
      <w:r>
        <w:t>?</w:t>
      </w:r>
      <w:r>
        <w:t xml:space="preserve"> That was quite a comprehensive answer.</w:t>
      </w:r>
    </w:p>
    <w:p w:rsidR="001F219F" w:rsidP="001F219F">
      <w:pPr>
        <w:pStyle w:val="Answer"/>
      </w:pPr>
      <w:sdt>
        <w:sdtPr>
          <w:alias w:val="Witness"/>
          <w:id w:val="1609852389"/>
          <w:placeholder>
            <w:docPart w:val="C7C387BEEECB4A1DBDAA98E9D4573D8B"/>
          </w:placeholder>
          <w:richText/>
        </w:sdtPr>
        <w:sdtContent>
          <w:r w:rsidRPr="00C355DC">
            <w:rPr>
              <w:b/>
              <w:i/>
            </w:rPr>
            <w:t>Dr Harris:</w:t>
          </w:r>
        </w:sdtContent>
      </w:sdt>
      <w:r>
        <w:t xml:space="preserve"> I d</w:t>
      </w:r>
      <w:r>
        <w:t xml:space="preserve">o not know if these things will be covered in future questions, but </w:t>
      </w:r>
      <w:r>
        <w:t xml:space="preserve">to </w:t>
      </w:r>
      <w:r>
        <w:t>add to what Peter said about the prison environment being an artificial place to test somebody’s suitability for the community</w:t>
      </w:r>
      <w:r>
        <w:t>, as</w:t>
      </w:r>
      <w:r>
        <w:t xml:space="preserve"> well as being an artificial environment it is a very s</w:t>
      </w:r>
      <w:r>
        <w:t>tressful, very violent and very volatile environment. It is a place where drug use is common. It is a place where fights are very common. People said to me, for example, “You</w:t>
      </w:r>
      <w:r>
        <w:t>’</w:t>
      </w:r>
      <w:r>
        <w:t xml:space="preserve">ve put me in the most violent, volatile situation. The wings are mad. People get </w:t>
      </w:r>
      <w:r>
        <w:t>stabbed and slashed. If you do</w:t>
      </w:r>
      <w:r>
        <w:t>n’t</w:t>
      </w:r>
      <w:r>
        <w:t xml:space="preserve"> stand up for yourself, you</w:t>
      </w:r>
      <w:r>
        <w:t>’</w:t>
      </w:r>
      <w:r>
        <w:t>re going to be a victim.” It is a very difficult place to prove that you are not going to be a risk to the community because it is such a violent place. There is a lot more that I would like to s</w:t>
      </w:r>
      <w:r>
        <w:t xml:space="preserve">ay about accommodation and hostels, but that might be covered later, so I do not want to </w:t>
      </w:r>
      <w:r>
        <w:t>take the time now</w:t>
      </w:r>
      <w:r>
        <w:t>.</w:t>
      </w:r>
    </w:p>
    <w:p w:rsidR="001F219F" w:rsidP="001F219F">
      <w:pPr>
        <w:pStyle w:val="Question"/>
        <w:numPr>
          <w:ilvl w:val="0"/>
          <w:numId w:val="9"/>
        </w:numPr>
      </w:pPr>
      <w:sdt>
        <w:sdtPr>
          <w:alias w:val="Member"/>
          <w:tag w:val="&lt;Member mnisId='1601' dodsId='34498'&gt;"/>
          <w:id w:val="-11770905"/>
          <w:placeholder>
            <w:docPart w:val="C7C387BEEECB4A1DBDAA98E9D4573D8B"/>
          </w:placeholder>
          <w:richText/>
        </w:sdtPr>
        <w:sdtContent>
          <w:r w:rsidRPr="00580B98">
            <w:rPr>
              <w:b/>
            </w:rPr>
            <w:t>Chair:</w:t>
          </w:r>
        </w:sdtContent>
      </w:sdt>
      <w:r>
        <w:t xml:space="preserve"> Russell, do you have any thoughts?</w:t>
      </w:r>
    </w:p>
    <w:p w:rsidR="001F219F" w:rsidP="001F219F">
      <w:pPr>
        <w:pStyle w:val="Answer"/>
      </w:pPr>
      <w:sdt>
        <w:sdtPr>
          <w:alias w:val="Witness"/>
          <w:id w:val="1753627174"/>
          <w:placeholder>
            <w:docPart w:val="C7C387BEEECB4A1DBDAA98E9D4573D8B"/>
          </w:placeholder>
          <w:richText/>
        </w:sdtPr>
        <w:sdtContent>
          <w:r w:rsidRPr="00C355DC">
            <w:rPr>
              <w:b/>
              <w:i/>
            </w:rPr>
            <w:t>Russell Webster:</w:t>
          </w:r>
        </w:sdtContent>
      </w:sdt>
      <w:r>
        <w:t xml:space="preserve"> Yes, I hope you can hear me a bit better now, Bob.</w:t>
      </w:r>
    </w:p>
    <w:p w:rsidR="001F219F" w:rsidP="001F219F">
      <w:pPr>
        <w:pStyle w:val="Remark"/>
      </w:pPr>
      <w:sdt>
        <w:sdtPr>
          <w:alias w:val="Member"/>
          <w:tag w:val="&lt;Member mnisId='1601' dodsId='34498'&gt;"/>
          <w:id w:val="1279613611"/>
          <w:placeholder>
            <w:docPart w:val="C7C387BEEECB4A1DBDAA98E9D4573D8B"/>
          </w:placeholder>
          <w:richText/>
        </w:sdtPr>
        <w:sdtContent>
          <w:r w:rsidRPr="00C355DC">
            <w:rPr>
              <w:b/>
            </w:rPr>
            <w:t>Chair:</w:t>
          </w:r>
        </w:sdtContent>
      </w:sdt>
      <w:r>
        <w:t xml:space="preserve"> Yes, it is a lot better.</w:t>
      </w:r>
    </w:p>
    <w:p w:rsidR="001F219F" w:rsidP="001F219F">
      <w:pPr>
        <w:pStyle w:val="Answer"/>
      </w:pPr>
      <w:sdt>
        <w:sdtPr>
          <w:alias w:val="Witness"/>
          <w:id w:val="1880129932"/>
          <w:placeholder>
            <w:docPart w:val="C7C387BEEECB4A1DBDAA98E9D4573D8B"/>
          </w:placeholder>
          <w:richText/>
        </w:sdtPr>
        <w:sdtContent>
          <w:r w:rsidRPr="00C355DC">
            <w:rPr>
              <w:b/>
              <w:i/>
            </w:rPr>
            <w:t>Russell Webster:</w:t>
          </w:r>
        </w:sdtContent>
      </w:sdt>
      <w:r>
        <w:t xml:space="preserve"> Parole Board members and probation officers struggle with some of the same issues. For instance, probation officers often feel, “I need to put a lot of conditions on this person so that the Parole Board thinks there is a good, safe plan </w:t>
      </w:r>
      <w:r>
        <w:t>for them to be released,” but a lot of conditions mean</w:t>
      </w:r>
      <w:r>
        <w:t xml:space="preserve"> that</w:t>
      </w:r>
      <w:r>
        <w:t xml:space="preserve"> it is very easy to break one of those conditions and be recalled. Similarly, Parole Board members were very frustrated that people with drug problems could not be considered, or were not considere</w:t>
      </w:r>
      <w:r>
        <w:t>d, for residential drug treatment as a suitable place to be released from, where there would be lots of support and lots of supervision, but that was not possible. Often, professionals spend a lot of time getting together comprehensive support plans for in</w:t>
      </w:r>
      <w:r>
        <w:t>dividuals</w:t>
      </w:r>
      <w:r>
        <w:t>,</w:t>
      </w:r>
      <w:r>
        <w:t xml:space="preserve"> only for a place at an approved premises to not be available and therefore someone </w:t>
      </w:r>
      <w:r>
        <w:t>is</w:t>
      </w:r>
      <w:r>
        <w:t xml:space="preserve"> released to somewhere completely different</w:t>
      </w:r>
      <w:r>
        <w:t>,</w:t>
      </w:r>
      <w:r>
        <w:t xml:space="preserve"> 30, 40 or 50 miles away where, of course, none of that support plan </w:t>
      </w:r>
      <w:r>
        <w:t>i</w:t>
      </w:r>
      <w:r>
        <w:t xml:space="preserve">s in place. </w:t>
      </w:r>
    </w:p>
    <w:p w:rsidR="001F219F" w:rsidP="001F219F">
      <w:pPr>
        <w:pStyle w:val="Answer"/>
      </w:pPr>
      <w:r>
        <w:t xml:space="preserve">There </w:t>
      </w:r>
      <w:r>
        <w:t>i</w:t>
      </w:r>
      <w:r>
        <w:t xml:space="preserve">s a lot of frustration on </w:t>
      </w:r>
      <w:r>
        <w:t>behalf of the professionals and a lot of second-guessing on their behalf</w:t>
      </w:r>
      <w:r>
        <w:t>—</w:t>
      </w:r>
      <w:r>
        <w:t xml:space="preserve">in other words, probation officers thinking, “What would the Parole Board want to see here?” All </w:t>
      </w:r>
      <w:r>
        <w:t>of that</w:t>
      </w:r>
      <w:r>
        <w:t xml:space="preserve"> puts people who are released as IPPs in a very vulnerable position. The classic one, as </w:t>
      </w:r>
      <w:r>
        <w:t xml:space="preserve">I think </w:t>
      </w:r>
      <w:r>
        <w:t xml:space="preserve">Dr Harris was just about to say, is approved premises where very many people are released to. The reality is </w:t>
      </w:r>
      <w:r>
        <w:t xml:space="preserve">that </w:t>
      </w:r>
      <w:r>
        <w:t>all</w:t>
      </w:r>
      <w:r>
        <w:t xml:space="preserve"> approved</w:t>
      </w:r>
      <w:r>
        <w:t xml:space="preserve"> premises have a curfew. If you a</w:t>
      </w:r>
      <w:r>
        <w:t xml:space="preserve">re 15 or 20 minutes late on a Friday or Saturday night, the staff are duty-bound to call up and report that up the chain of command because someone is an IPP. If there is no contact and someone does not know where an individual is, they will be recalled. </w:t>
      </w:r>
    </w:p>
    <w:p w:rsidR="008A12AF" w:rsidP="001F219F">
      <w:pPr>
        <w:pStyle w:val="Answer"/>
      </w:pPr>
      <w:r>
        <w:t>I think both probation and Parole Board staff would like a situation where those cases can be properly reviewed. A probation officer who has an ongoing relationship with an individual who is on supervision to them will know whether the fact that someone wa</w:t>
      </w:r>
      <w:r>
        <w:t>s late on a Friday or Saturday night is a minor issue that just needs to be talked</w:t>
      </w:r>
      <w:r>
        <w:t xml:space="preserve"> about,</w:t>
      </w:r>
      <w:r>
        <w:t xml:space="preserve"> or a major concern because someone was hanging around outside a victim’s family’s house, </w:t>
      </w:r>
      <w:r>
        <w:t xml:space="preserve">but the system does not allow for that. The system is very clunky, and it is </w:t>
      </w:r>
      <w:r>
        <w:t>difficult to see how to make big changes to the system</w:t>
      </w:r>
      <w:r>
        <w:t>,</w:t>
      </w:r>
      <w:r>
        <w:t xml:space="preserve"> other than the fundamental things that Mr Dawson has spoken about, which is reducing the length of licence.</w:t>
      </w:r>
    </w:p>
    <w:p w:rsidR="001F219F" w:rsidP="001F219F">
      <w:pPr>
        <w:pStyle w:val="Answer"/>
      </w:pPr>
      <w:r>
        <w:t>Probation officers feel under an awful lot of pressure and that they are at risk of being sc</w:t>
      </w:r>
      <w:r>
        <w:t>apegoated if they make what turns out to be the wrong decision. These are human decisions. These are assessments. It is not a scientific fact.</w:t>
      </w:r>
      <w:r>
        <w:t xml:space="preserve"> </w:t>
      </w:r>
      <w:r>
        <w:t>When we spoke to probation officers for the research, people would say, “I moved areas, and the culture for recal</w:t>
      </w:r>
      <w:r>
        <w:t xml:space="preserve">l where I moved was very different because they </w:t>
      </w:r>
      <w:r>
        <w:t xml:space="preserve">had </w:t>
      </w:r>
      <w:r>
        <w:t>just had a serious further offence where probation officers were found to be at fault.” Irrespective of whether that further offence was committed by an IPP or not, there is a lot of pressure then on ever</w:t>
      </w:r>
      <w:r>
        <w:t xml:space="preserve">yone—the frontline practitioners, their managers and senior managers—to make sure that does not happen again. As with all these things, it is very difficult. </w:t>
      </w:r>
    </w:p>
    <w:p w:rsidR="001F219F" w:rsidP="001F219F">
      <w:pPr>
        <w:pStyle w:val="Answer"/>
      </w:pPr>
      <w:r>
        <w:t>You will know because of the political nature of offending—political with a small p—that there is</w:t>
      </w:r>
      <w:r>
        <w:t xml:space="preserve"> an expectation somehow that no one who is ever released from prison will ever commit a further offence or a serious further offence. Of course, in the real world that is not possible. It always seems to me unfair that we try to judge our probation officer</w:t>
      </w:r>
      <w:r>
        <w:t>s and our prison officers to that sort of standard, whereas no one expects every child at school to get five GCSEs and A-levels, and no one expects every hospital operation to be successful, but somehow we only ever judge the criminal justice system when t</w:t>
      </w:r>
      <w:r>
        <w:t>hings go wrong. I think I have said enough, Sir Bob.</w:t>
      </w:r>
    </w:p>
    <w:p w:rsidR="001F219F" w:rsidP="001F219F">
      <w:pPr>
        <w:pStyle w:val="Remark"/>
      </w:pPr>
      <w:sdt>
        <w:sdtPr>
          <w:alias w:val="Member"/>
          <w:tag w:val="&lt;Member mnisId='1601' dodsId='34498'&gt;"/>
          <w:id w:val="330961450"/>
          <w:placeholder>
            <w:docPart w:val="C7C387BEEECB4A1DBDAA98E9D4573D8B"/>
          </w:placeholder>
          <w:richText/>
        </w:sdtPr>
        <w:sdtContent>
          <w:r w:rsidRPr="00C355DC">
            <w:rPr>
              <w:b/>
            </w:rPr>
            <w:t>Chair:</w:t>
          </w:r>
        </w:sdtContent>
      </w:sdt>
      <w:r>
        <w:t xml:space="preserve"> Okay, thank you very much.</w:t>
      </w:r>
      <w:r>
        <w:t xml:space="preserve"> That is helpful.</w:t>
      </w:r>
    </w:p>
    <w:p w:rsidR="001F219F" w:rsidP="001F219F">
      <w:pPr>
        <w:pStyle w:val="Question"/>
        <w:numPr>
          <w:ilvl w:val="0"/>
          <w:numId w:val="9"/>
        </w:numPr>
      </w:pPr>
      <w:sdt>
        <w:sdtPr>
          <w:alias w:val="Member"/>
          <w:tag w:val="&lt;Member mnisId='4826' dodsId=''&gt;"/>
          <w:id w:val="1898006206"/>
          <w:placeholder>
            <w:docPart w:val="C7C387BEEECB4A1DBDAA98E9D4573D8B"/>
          </w:placeholder>
          <w:richText/>
        </w:sdtPr>
        <w:sdtContent>
          <w:r w:rsidRPr="00C355DC">
            <w:rPr>
              <w:b/>
            </w:rPr>
            <w:t>Laura Farris:</w:t>
          </w:r>
        </w:sdtContent>
      </w:sdt>
      <w:r>
        <w:t xml:space="preserve"> When you look at </w:t>
      </w:r>
      <w:r>
        <w:t xml:space="preserve">the </w:t>
      </w:r>
      <w:r>
        <w:t xml:space="preserve">way that the IPP is treated </w:t>
      </w:r>
      <w:r>
        <w:t>i</w:t>
      </w:r>
      <w:r>
        <w:t>n the prison estate, is it seen</w:t>
      </w:r>
      <w:r>
        <w:t>,</w:t>
      </w:r>
      <w:r>
        <w:t xml:space="preserve"> because someone has that sentence</w:t>
      </w:r>
      <w:r>
        <w:t>,</w:t>
      </w:r>
      <w:r>
        <w:t xml:space="preserve"> that it is automatically the case that they should serve more than their tariff?</w:t>
      </w:r>
    </w:p>
    <w:p w:rsidR="001F219F" w:rsidP="001F219F">
      <w:pPr>
        <w:pStyle w:val="Answer"/>
      </w:pPr>
      <w:sdt>
        <w:sdtPr>
          <w:alias w:val="Witness"/>
          <w:id w:val="1600139820"/>
          <w:placeholder>
            <w:docPart w:val="C7C387BEEECB4A1DBDAA98E9D4573D8B"/>
          </w:placeholder>
          <w:richText/>
        </w:sdtPr>
        <w:sdtContent>
          <w:r w:rsidRPr="00C355DC">
            <w:rPr>
              <w:b/>
              <w:i/>
            </w:rPr>
            <w:t>Peter Dawson:</w:t>
          </w:r>
        </w:sdtContent>
      </w:sdt>
      <w:r>
        <w:t xml:space="preserve"> No, absolutely not. I do not think the Prison Service would see it in that way. There are hardly any IPPs left who are not </w:t>
      </w:r>
      <w:r>
        <w:t>in that situation in prison.</w:t>
      </w:r>
    </w:p>
    <w:p w:rsidR="001F219F" w:rsidP="001F219F">
      <w:pPr>
        <w:pStyle w:val="Question"/>
        <w:numPr>
          <w:ilvl w:val="0"/>
          <w:numId w:val="9"/>
        </w:numPr>
      </w:pPr>
      <w:sdt>
        <w:sdtPr>
          <w:alias w:val="Member"/>
          <w:tag w:val="&lt;Member mnisId='4826' dodsId=''&gt;"/>
          <w:id w:val="-964424365"/>
          <w:placeholder>
            <w:docPart w:val="C7C387BEEECB4A1DBDAA98E9D4573D8B"/>
          </w:placeholder>
          <w:richText/>
        </w:sdtPr>
        <w:sdtContent>
          <w:r w:rsidRPr="00C355DC">
            <w:rPr>
              <w:b/>
            </w:rPr>
            <w:t>Laura Farris:</w:t>
          </w:r>
        </w:sdtContent>
      </w:sdt>
      <w:r>
        <w:t xml:space="preserve"> But of those that are, I thought 96% were already ahead of their tariff—</w:t>
      </w:r>
    </w:p>
    <w:p w:rsidR="001F219F" w:rsidP="001F219F">
      <w:pPr>
        <w:pStyle w:val="Answer"/>
      </w:pPr>
      <w:sdt>
        <w:sdtPr>
          <w:alias w:val="Witness"/>
          <w:id w:val="-547676546"/>
          <w:placeholder>
            <w:docPart w:val="C7C387BEEECB4A1DBDAA98E9D4573D8B"/>
          </w:placeholder>
          <w:richText/>
        </w:sdtPr>
        <w:sdtContent>
          <w:r w:rsidRPr="00C355DC">
            <w:rPr>
              <w:b/>
              <w:i/>
            </w:rPr>
            <w:t>Peter Dawson:</w:t>
          </w:r>
        </w:sdtContent>
      </w:sdt>
      <w:r>
        <w:t xml:space="preserve"> Yes.</w:t>
      </w:r>
    </w:p>
    <w:p w:rsidR="001F219F" w:rsidP="001F219F">
      <w:pPr>
        <w:pStyle w:val="Remark"/>
      </w:pPr>
      <w:sdt>
        <w:sdtPr>
          <w:alias w:val="Member"/>
          <w:tag w:val="&lt;Member mnisId='4826' dodsId=''&gt;"/>
          <w:id w:val="-492101832"/>
          <w:placeholder>
            <w:docPart w:val="C7C387BEEECB4A1DBDAA98E9D4573D8B"/>
          </w:placeholder>
          <w:richText/>
        </w:sdtPr>
        <w:sdtContent>
          <w:r w:rsidRPr="00C355DC">
            <w:rPr>
              <w:b/>
            </w:rPr>
            <w:t>Laura Farris:</w:t>
          </w:r>
        </w:sdtContent>
      </w:sdt>
      <w:r>
        <w:t xml:space="preserve"> I wondered why almost all.</w:t>
      </w:r>
    </w:p>
    <w:p w:rsidR="00D172AA" w:rsidP="001F219F">
      <w:pPr>
        <w:pStyle w:val="Answer"/>
      </w:pPr>
      <w:sdt>
        <w:sdtPr>
          <w:alias w:val="Witness"/>
          <w:id w:val="-1137721145"/>
          <w:placeholder>
            <w:docPart w:val="C7C387BEEECB4A1DBDAA98E9D4573D8B"/>
          </w:placeholder>
          <w:richText/>
        </w:sdtPr>
        <w:sdtContent>
          <w:r w:rsidRPr="00C355DC">
            <w:rPr>
              <w:b/>
              <w:i/>
            </w:rPr>
            <w:t>Peter Dawson:</w:t>
          </w:r>
        </w:sdtContent>
      </w:sdt>
      <w:r>
        <w:t xml:space="preserve"> I do not think that is anybody’s intention. You have heard</w:t>
      </w:r>
      <w:r>
        <w:t xml:space="preserve"> the multiple ways in which the system has failed to deliver what Parliament thought it was going to get. There is certainly no intention.</w:t>
      </w:r>
    </w:p>
    <w:p w:rsidR="001F219F" w:rsidP="001F219F">
      <w:pPr>
        <w:pStyle w:val="Answer"/>
      </w:pPr>
      <w:r>
        <w:t xml:space="preserve">In terms of the Parole Board, there is a big gap between what I am sure you will hear from the Parole Board when you </w:t>
      </w:r>
      <w:r>
        <w:t xml:space="preserve">take evidence about </w:t>
      </w:r>
      <w:r>
        <w:t>their</w:t>
      </w:r>
      <w:r>
        <w:t xml:space="preserve"> intention and approach and what people believe</w:t>
      </w:r>
      <w:r>
        <w:t>. W</w:t>
      </w:r>
      <w:r>
        <w:t xml:space="preserve">hat people believe will be fed sometimes by completely accurate anecdote and sometimes by </w:t>
      </w:r>
      <w:r>
        <w:t xml:space="preserve">myth. It does not really matter because if people believe </w:t>
      </w:r>
      <w:r>
        <w:t>i</w:t>
      </w:r>
      <w:r>
        <w:t>t that is what informs their beh</w:t>
      </w:r>
      <w:r>
        <w:t>aviour in prison and their loss of hope.</w:t>
      </w:r>
    </w:p>
    <w:p w:rsidR="001F219F" w:rsidP="001F219F">
      <w:pPr>
        <w:pStyle w:val="Question"/>
        <w:numPr>
          <w:ilvl w:val="0"/>
          <w:numId w:val="9"/>
        </w:numPr>
      </w:pPr>
      <w:sdt>
        <w:sdtPr>
          <w:alias w:val="Member"/>
          <w:tag w:val="&lt;Member mnisId='4826' dodsId=''&gt;"/>
          <w:id w:val="1205827410"/>
          <w:placeholder>
            <w:docPart w:val="C7C387BEEECB4A1DBDAA98E9D4573D8B"/>
          </w:placeholder>
          <w:richText/>
        </w:sdtPr>
        <w:sdtContent>
          <w:r w:rsidRPr="00C355DC">
            <w:rPr>
              <w:b/>
            </w:rPr>
            <w:t>Laura Farris:</w:t>
          </w:r>
        </w:sdtContent>
      </w:sdt>
      <w:r>
        <w:t xml:space="preserve"> Do you agree with the previous witness who thought there was a conflation between those serving IPPs and those who were serving life sentences in terms of accessing treatments? Is that something you </w:t>
      </w:r>
      <w:r>
        <w:t>have seen?</w:t>
      </w:r>
    </w:p>
    <w:p w:rsidR="001F219F" w:rsidP="001F219F">
      <w:pPr>
        <w:pStyle w:val="Answer"/>
      </w:pPr>
      <w:sdt>
        <w:sdtPr>
          <w:alias w:val="Witness"/>
          <w:id w:val="1727874057"/>
          <w:placeholder>
            <w:docPart w:val="C7C387BEEECB4A1DBDAA98E9D4573D8B"/>
          </w:placeholder>
          <w:richText/>
        </w:sdtPr>
        <w:sdtContent>
          <w:r w:rsidRPr="00C355DC">
            <w:rPr>
              <w:b/>
              <w:i/>
            </w:rPr>
            <w:t>Peter Dawson:</w:t>
          </w:r>
        </w:sdtContent>
      </w:sdt>
      <w:r>
        <w:t xml:space="preserve"> Both have an urgent need to access courses and other interventions that will help them to get released. There are tremendously difficult decisions to be taken about priorities. Do you prioritise the person who is coming up to a parole hearing, or do you p</w:t>
      </w:r>
      <w:r>
        <w:t xml:space="preserve">rioritise the person who is furthest beyond tariff? Do you prioritise the person who </w:t>
      </w:r>
      <w:r>
        <w:t>may be</w:t>
      </w:r>
      <w:r>
        <w:t xml:space="preserve"> closest to meeting the release test rather than the person who appears to be furthest away?</w:t>
      </w:r>
    </w:p>
    <w:p w:rsidR="001F219F" w:rsidP="001F219F">
      <w:pPr>
        <w:pStyle w:val="Question"/>
        <w:numPr>
          <w:ilvl w:val="0"/>
          <w:numId w:val="9"/>
        </w:numPr>
      </w:pPr>
      <w:sdt>
        <w:sdtPr>
          <w:alias w:val="Member"/>
          <w:tag w:val="&lt;Member mnisId='4826' dodsId=''&gt;"/>
          <w:id w:val="-412554705"/>
          <w:placeholder>
            <w:docPart w:val="C7C387BEEECB4A1DBDAA98E9D4573D8B"/>
          </w:placeholder>
          <w:richText/>
        </w:sdtPr>
        <w:sdtContent>
          <w:r w:rsidRPr="00C355DC">
            <w:rPr>
              <w:b/>
            </w:rPr>
            <w:t>Laura Farris:</w:t>
          </w:r>
        </w:sdtContent>
      </w:sdt>
      <w:r>
        <w:t xml:space="preserve"> Is there a regional variation in the way that that is ap</w:t>
      </w:r>
      <w:r>
        <w:t>plied, or is there some uniformity?</w:t>
      </w:r>
    </w:p>
    <w:p w:rsidR="001F219F" w:rsidP="001F219F">
      <w:pPr>
        <w:pStyle w:val="Answer"/>
      </w:pPr>
      <w:sdt>
        <w:sdtPr>
          <w:alias w:val="Witness"/>
          <w:id w:val="-532035419"/>
          <w:placeholder>
            <w:docPart w:val="C7C387BEEECB4A1DBDAA98E9D4573D8B"/>
          </w:placeholder>
          <w:richText/>
        </w:sdtPr>
        <w:sdtContent>
          <w:r w:rsidRPr="00C355DC">
            <w:rPr>
              <w:b/>
              <w:i/>
            </w:rPr>
            <w:t>Peter Dawson:</w:t>
          </w:r>
        </w:sdtContent>
      </w:sdt>
      <w:r>
        <w:t xml:space="preserve"> Yes, there will be.</w:t>
      </w:r>
    </w:p>
    <w:p w:rsidR="001F219F" w:rsidP="001F219F">
      <w:pPr>
        <w:pStyle w:val="Question"/>
        <w:numPr>
          <w:ilvl w:val="0"/>
          <w:numId w:val="9"/>
        </w:numPr>
      </w:pPr>
      <w:sdt>
        <w:sdtPr>
          <w:alias w:val="Member"/>
          <w:tag w:val="&lt;Member mnisId='4826' dodsId=''&gt;"/>
          <w:id w:val="-1130632375"/>
          <w:placeholder>
            <w:docPart w:val="C7C387BEEECB4A1DBDAA98E9D4573D8B"/>
          </w:placeholder>
          <w:richText/>
        </w:sdtPr>
        <w:sdtContent>
          <w:r w:rsidRPr="00C355DC">
            <w:rPr>
              <w:b/>
            </w:rPr>
            <w:t>Laura Farris:</w:t>
          </w:r>
        </w:sdtContent>
      </w:sdt>
      <w:r>
        <w:t xml:space="preserve"> There will be regional variation or there will be uniformity</w:t>
      </w:r>
      <w:r>
        <w:t>?</w:t>
      </w:r>
    </w:p>
    <w:p w:rsidR="001F219F" w:rsidP="001F219F">
      <w:pPr>
        <w:pStyle w:val="Answer"/>
      </w:pPr>
      <w:sdt>
        <w:sdtPr>
          <w:alias w:val="Witness"/>
          <w:id w:val="-1967737024"/>
          <w:placeholder>
            <w:docPart w:val="C7C387BEEECB4A1DBDAA98E9D4573D8B"/>
          </w:placeholder>
          <w:richText/>
        </w:sdtPr>
        <w:sdtContent>
          <w:r w:rsidRPr="00C355DC">
            <w:rPr>
              <w:b/>
              <w:i/>
            </w:rPr>
            <w:t>Peter Dawson:</w:t>
          </w:r>
        </w:sdtContent>
      </w:sdt>
      <w:r>
        <w:t xml:space="preserve"> Yes, there will. It is chaotic in exactly the way that has been described to you. The Pris</w:t>
      </w:r>
      <w:r>
        <w:t>on Service</w:t>
      </w:r>
      <w:r>
        <w:t>,</w:t>
      </w:r>
      <w:r>
        <w:t xml:space="preserve"> over the last seven or eight years</w:t>
      </w:r>
      <w:r>
        <w:t>,</w:t>
      </w:r>
      <w:r>
        <w:t xml:space="preserve"> has made a better</w:t>
      </w:r>
      <w:r>
        <w:t xml:space="preserve"> </w:t>
      </w:r>
      <w:r>
        <w:t>co-ordinated effort to get people to the point of release, and that is shown in the release figures, which, although they have slowed down now, accelerated for a number of years</w:t>
      </w:r>
      <w:r>
        <w:t>. T</w:t>
      </w:r>
      <w:r>
        <w:t>hat reflec</w:t>
      </w:r>
      <w:r>
        <w:t>ted a centralised data</w:t>
      </w:r>
      <w:r>
        <w:t>-</w:t>
      </w:r>
      <w:r>
        <w:t>gathering and monitoring effort to know exactly who was in prison and to try to be conscious centrally of where people were in their sentence. I am not aware that there is anything of that nature in relation to people who have now be</w:t>
      </w:r>
      <w:r>
        <w:t>en released.</w:t>
      </w:r>
    </w:p>
    <w:p w:rsidR="001F219F" w:rsidP="001F219F">
      <w:pPr>
        <w:pStyle w:val="Question"/>
        <w:numPr>
          <w:ilvl w:val="0"/>
          <w:numId w:val="9"/>
        </w:numPr>
      </w:pPr>
      <w:sdt>
        <w:sdtPr>
          <w:alias w:val="Member"/>
          <w:tag w:val="&lt;Member mnisId='4826' dodsId=''&gt;"/>
          <w:id w:val="52662760"/>
          <w:placeholder>
            <w:docPart w:val="C7C387BEEECB4A1DBDAA98E9D4573D8B"/>
          </w:placeholder>
          <w:richText/>
        </w:sdtPr>
        <w:sdtContent>
          <w:r w:rsidRPr="00C355DC">
            <w:rPr>
              <w:b/>
            </w:rPr>
            <w:t>Laura Farris:</w:t>
          </w:r>
        </w:sdtContent>
      </w:sdt>
      <w:r>
        <w:t xml:space="preserve"> Could you say that again? I misheard you.</w:t>
      </w:r>
    </w:p>
    <w:p w:rsidR="001F219F" w:rsidP="001F219F">
      <w:pPr>
        <w:pStyle w:val="Answer"/>
      </w:pPr>
      <w:sdt>
        <w:sdtPr>
          <w:alias w:val="Witness"/>
          <w:id w:val="-1514600023"/>
          <w:placeholder>
            <w:docPart w:val="C7C387BEEECB4A1DBDAA98E9D4573D8B"/>
          </w:placeholder>
          <w:richText/>
        </w:sdtPr>
        <w:sdtContent>
          <w:r w:rsidRPr="00C355DC">
            <w:rPr>
              <w:b/>
              <w:i/>
            </w:rPr>
            <w:t>Peter Dawson:</w:t>
          </w:r>
        </w:sdtContent>
      </w:sdt>
      <w:r>
        <w:t xml:space="preserve"> I am not aware that what the Prison Service has done in relation to people in prison to try to accelerate the rate of release is matched by a similar effort in probation</w:t>
      </w:r>
      <w:r>
        <w:t xml:space="preserve"> in relation to people who have been released. What the numbers show</w:t>
      </w:r>
      <w:r>
        <w:t>,</w:t>
      </w:r>
      <w:r>
        <w:t xml:space="preserve"> and what we should be really anxious about</w:t>
      </w:r>
      <w:r>
        <w:t>,</w:t>
      </w:r>
      <w:r>
        <w:t xml:space="preserve"> is that the number of people being recalled—the number of IPPs being recalled—has for one quarter exceeded the number of people who are being </w:t>
      </w:r>
      <w:r>
        <w:t>released, and that trend is likely to continue. It is likely that more people will be recalled than will be released</w:t>
      </w:r>
      <w:r>
        <w:t>, so t</w:t>
      </w:r>
      <w:r>
        <w:t>he number of people in prison on an IPP sentence will grow.</w:t>
      </w:r>
    </w:p>
    <w:p w:rsidR="001F219F" w:rsidP="001F219F">
      <w:pPr>
        <w:pStyle w:val="Question"/>
        <w:numPr>
          <w:ilvl w:val="0"/>
          <w:numId w:val="9"/>
        </w:numPr>
      </w:pPr>
      <w:sdt>
        <w:sdtPr>
          <w:alias w:val="Member"/>
          <w:tag w:val="&lt;Member mnisId='4826' dodsId=''&gt;"/>
          <w:id w:val="1146712180"/>
          <w:placeholder>
            <w:docPart w:val="C7C387BEEECB4A1DBDAA98E9D4573D8B"/>
          </w:placeholder>
          <w:richText/>
        </w:sdtPr>
        <w:sdtContent>
          <w:r w:rsidRPr="00C355DC">
            <w:rPr>
              <w:b/>
            </w:rPr>
            <w:t>Laura Farris:</w:t>
          </w:r>
        </w:sdtContent>
      </w:sdt>
      <w:r>
        <w:t xml:space="preserve"> Why is that?</w:t>
      </w:r>
    </w:p>
    <w:p w:rsidR="001F219F" w:rsidP="001F219F">
      <w:pPr>
        <w:pStyle w:val="Answer"/>
      </w:pPr>
      <w:sdt>
        <w:sdtPr>
          <w:alias w:val="Witness"/>
          <w:id w:val="-1699150114"/>
          <w:placeholder>
            <w:docPart w:val="C7C387BEEECB4A1DBDAA98E9D4573D8B"/>
          </w:placeholder>
          <w:richText/>
        </w:sdtPr>
        <w:sdtContent>
          <w:r w:rsidRPr="00C355DC">
            <w:rPr>
              <w:b/>
              <w:i/>
            </w:rPr>
            <w:t>Peter Dawson:</w:t>
          </w:r>
        </w:sdtContent>
      </w:sdt>
      <w:r>
        <w:t xml:space="preserve"> The key thing is that people </w:t>
      </w:r>
      <w:r>
        <w:t xml:space="preserve">are not well enough supported while they are in the community. I do not want to make that a criticism of the probation service. Everything you have heard shows that the complexity of the people probation </w:t>
      </w:r>
      <w:r>
        <w:t>are</w:t>
      </w:r>
      <w:r>
        <w:t xml:space="preserve"> now supervising is uniquely high. People, when t</w:t>
      </w:r>
      <w:r>
        <w:t>hey manage to come out of prison, are coming with a huge range of problems and facing severe resettlement difficulties</w:t>
      </w:r>
      <w:r>
        <w:t>,</w:t>
      </w:r>
      <w:r>
        <w:t xml:space="preserve"> partly </w:t>
      </w:r>
      <w:r>
        <w:t xml:space="preserve">because they have been in prison for such a long time. Providing </w:t>
      </w:r>
      <w:r>
        <w:t xml:space="preserve">the </w:t>
      </w:r>
      <w:r>
        <w:t>support that will stop probation officers being put in the s</w:t>
      </w:r>
      <w:r>
        <w:t>ituation where they see no option but to recall is likely to be intense, expensive and difficult to deliver, but not impossible</w:t>
      </w:r>
      <w:r>
        <w:t>. It</w:t>
      </w:r>
      <w:r>
        <w:t xml:space="preserve"> requires the same kind of central attention and determination that </w:t>
      </w:r>
      <w:r>
        <w:t>w</w:t>
      </w:r>
      <w:r>
        <w:t>as brought</w:t>
      </w:r>
      <w:r>
        <w:t xml:space="preserve">, </w:t>
      </w:r>
      <w:r>
        <w:t>not perfectly</w:t>
      </w:r>
      <w:r>
        <w:t xml:space="preserve">, </w:t>
      </w:r>
      <w:r>
        <w:t>to the challenge of getting m</w:t>
      </w:r>
      <w:r>
        <w:t>ore people released in the first place.</w:t>
      </w:r>
    </w:p>
    <w:p w:rsidR="001F219F" w:rsidP="001F219F">
      <w:pPr>
        <w:pStyle w:val="Question"/>
        <w:numPr>
          <w:ilvl w:val="0"/>
          <w:numId w:val="9"/>
        </w:numPr>
      </w:pPr>
      <w:sdt>
        <w:sdtPr>
          <w:alias w:val="Member"/>
          <w:tag w:val="&lt;Member mnisId='4826' dodsId=''&gt;"/>
          <w:id w:val="-1175877702"/>
          <w:placeholder>
            <w:docPart w:val="C7C387BEEECB4A1DBDAA98E9D4573D8B"/>
          </w:placeholder>
          <w:richText/>
        </w:sdtPr>
        <w:sdtContent>
          <w:r w:rsidRPr="00C355DC">
            <w:rPr>
              <w:b/>
            </w:rPr>
            <w:t>Laura Farris:</w:t>
          </w:r>
        </w:sdtContent>
      </w:sdt>
      <w:r>
        <w:t xml:space="preserve"> Would it be a correct statement to say that, irrespective of whether it was originally a low-level offence or a high-level offence, the outcomes of the released IPP prisoner are less good than those o</w:t>
      </w:r>
      <w:r>
        <w:t>f the ordinary prisoner serving a specific sentence?</w:t>
      </w:r>
    </w:p>
    <w:p w:rsidR="001F219F" w:rsidP="001F219F">
      <w:pPr>
        <w:pStyle w:val="Answer"/>
      </w:pPr>
      <w:sdt>
        <w:sdtPr>
          <w:alias w:val="Witness"/>
          <w:id w:val="-568720738"/>
          <w:placeholder>
            <w:docPart w:val="C7C387BEEECB4A1DBDAA98E9D4573D8B"/>
          </w:placeholder>
          <w:richText/>
        </w:sdtPr>
        <w:sdtContent>
          <w:r w:rsidRPr="00C355DC">
            <w:rPr>
              <w:b/>
              <w:i/>
            </w:rPr>
            <w:t>Peter Dawson:</w:t>
          </w:r>
        </w:sdtContent>
      </w:sdt>
      <w:r>
        <w:t xml:space="preserve"> Yes, I am sure that is right. It is crucial to remember that the original offence for almost all of these people </w:t>
      </w:r>
      <w:r>
        <w:t>wa</w:t>
      </w:r>
      <w:r>
        <w:t xml:space="preserve">s a very long time ago and committed at a time when they were much </w:t>
      </w:r>
      <w:r>
        <w:t>younger.</w:t>
      </w:r>
    </w:p>
    <w:p w:rsidR="001F219F" w:rsidP="00AB5715">
      <w:pPr>
        <w:pStyle w:val="Remark"/>
      </w:pPr>
      <w:sdt>
        <w:sdtPr>
          <w:alias w:val="Member"/>
          <w:tag w:val="&lt;Member mnisId='4826' dodsId=''&gt;"/>
          <w:id w:val="739216546"/>
          <w:placeholder>
            <w:docPart w:val="C7C387BEEECB4A1DBDAA98E9D4573D8B"/>
          </w:placeholder>
          <w:richText/>
        </w:sdtPr>
        <w:sdtContent>
          <w:r w:rsidRPr="00C355DC">
            <w:rPr>
              <w:b/>
            </w:rPr>
            <w:t>Laura Farris:</w:t>
          </w:r>
        </w:sdtContent>
      </w:sdt>
      <w:r>
        <w:t xml:space="preserve"> </w:t>
      </w:r>
      <w:r>
        <w:t>T</w:t>
      </w:r>
      <w:r>
        <w:t>hank you.</w:t>
      </w:r>
    </w:p>
    <w:p w:rsidR="001F219F" w:rsidP="001F219F">
      <w:pPr>
        <w:pStyle w:val="Question"/>
        <w:numPr>
          <w:ilvl w:val="0"/>
          <w:numId w:val="9"/>
        </w:numPr>
      </w:pPr>
      <w:sdt>
        <w:sdtPr>
          <w:alias w:val="Member"/>
          <w:tag w:val="&lt;Member mnisId='4363' dodsId='110372'&gt;"/>
          <w:id w:val="-2082677717"/>
          <w:placeholder>
            <w:docPart w:val="C7C387BEEECB4A1DBDAA98E9D4573D8B"/>
          </w:placeholder>
          <w:richText/>
        </w:sdtPr>
        <w:sdtContent>
          <w:r w:rsidRPr="003601A5">
            <w:rPr>
              <w:b/>
            </w:rPr>
            <w:t>Kate Hollern:</w:t>
          </w:r>
        </w:sdtContent>
      </w:sdt>
      <w:r>
        <w:t xml:space="preserve"> It was interesting that you spoke about the high level of recalls for prisoners. Do you think that is linked to the conditions that are applied to the licence or the lack of support to meet those conditio</w:t>
      </w:r>
      <w:r>
        <w:t>ns?</w:t>
      </w:r>
    </w:p>
    <w:p w:rsidR="001F219F" w:rsidP="001F219F">
      <w:pPr>
        <w:pStyle w:val="Answer"/>
      </w:pPr>
      <w:sdt>
        <w:sdtPr>
          <w:alias w:val="Witness"/>
          <w:id w:val="-786883564"/>
          <w:placeholder>
            <w:docPart w:val="C7C387BEEECB4A1DBDAA98E9D4573D8B"/>
          </w:placeholder>
          <w:richText/>
        </w:sdtPr>
        <w:sdtContent>
          <w:r w:rsidRPr="003601A5">
            <w:rPr>
              <w:b/>
              <w:i/>
            </w:rPr>
            <w:t>Peter Dawson:</w:t>
          </w:r>
        </w:sdtContent>
      </w:sdt>
      <w:r>
        <w:t xml:space="preserve"> I think it is both. Russell has described really well the dilemma that probation staff face. It is a very unforgiving world if you fail to recall someone who goes on to commit a serious further offence. A natural response to that is to </w:t>
      </w:r>
      <w:r>
        <w:t>put in more conditions because it makes you feel safe, but that provides more triggers for recall. Fundamentally, we are underestimating the challenge of giving people successful resettlement. That is about all the usual resettlement issues around accommod</w:t>
      </w:r>
      <w:r>
        <w:t>ation, employment, mental health and family support. They are much more difficult to meet for most people who have served these sentences.</w:t>
      </w:r>
    </w:p>
    <w:p w:rsidR="001F219F" w:rsidP="001F219F">
      <w:pPr>
        <w:pStyle w:val="Question"/>
        <w:numPr>
          <w:ilvl w:val="0"/>
          <w:numId w:val="9"/>
        </w:numPr>
      </w:pPr>
      <w:sdt>
        <w:sdtPr>
          <w:alias w:val="Member"/>
          <w:tag w:val="&lt;Member mnisId='4363' dodsId='110372'&gt;"/>
          <w:id w:val="-89399318"/>
          <w:placeholder>
            <w:docPart w:val="C7C387BEEECB4A1DBDAA98E9D4573D8B"/>
          </w:placeholder>
          <w:richText/>
        </w:sdtPr>
        <w:sdtContent>
          <w:r w:rsidRPr="003601A5">
            <w:rPr>
              <w:b/>
            </w:rPr>
            <w:t>Kate Hollern:</w:t>
          </w:r>
        </w:sdtContent>
      </w:sdt>
      <w:r>
        <w:t xml:space="preserve"> I was thinking of an example we have seen of a prisoner being recalled because probation services cou</w:t>
      </w:r>
      <w:r>
        <w:t xml:space="preserve">ld not find a place for </w:t>
      </w:r>
      <w:r>
        <w:t>them</w:t>
      </w:r>
      <w:r>
        <w:t xml:space="preserve"> to live. That seems hugely unfair, does</w:t>
      </w:r>
      <w:r>
        <w:t>n’t</w:t>
      </w:r>
      <w:r>
        <w:t xml:space="preserve"> it? </w:t>
      </w:r>
      <w:r>
        <w:t>It is also</w:t>
      </w:r>
      <w:r w:rsidRPr="009D4ED1">
        <w:t xml:space="preserve"> </w:t>
      </w:r>
      <w:r>
        <w:t xml:space="preserve">about gaining employment where it is very difficult for an employer to take them on. </w:t>
      </w:r>
      <w:r>
        <w:t>Should there be more support to help people meet conditions and perhaps softer condi</w:t>
      </w:r>
      <w:r>
        <w:t>tions?</w:t>
      </w:r>
    </w:p>
    <w:p w:rsidR="001F219F" w:rsidP="001F219F">
      <w:pPr>
        <w:pStyle w:val="Answer"/>
      </w:pPr>
      <w:sdt>
        <w:sdtPr>
          <w:alias w:val="Witness"/>
          <w:id w:val="1822770935"/>
          <w:placeholder>
            <w:docPart w:val="C7C387BEEECB4A1DBDAA98E9D4573D8B"/>
          </w:placeholder>
          <w:richText/>
        </w:sdtPr>
        <w:sdtContent>
          <w:r w:rsidRPr="003601A5">
            <w:rPr>
              <w:b/>
              <w:i/>
            </w:rPr>
            <w:t>Peter Dawson:</w:t>
          </w:r>
        </w:sdtContent>
      </w:sdt>
      <w:r>
        <w:t xml:space="preserve"> Yes to the first. I would hesitate over the second. I do not think there is any mileage at all in changing the public protection test. If we say that we are less interested in public protection and something goes wrong, that does eve</w:t>
      </w:r>
      <w:r>
        <w:t>rybody in the system a huge disservice—the victims of crime as well as all the other IPP prisoners whose future will be affected by that. On support, absolutely.</w:t>
      </w:r>
    </w:p>
    <w:p w:rsidR="001F219F" w:rsidP="001F219F">
      <w:pPr>
        <w:pStyle w:val="Question"/>
        <w:numPr>
          <w:ilvl w:val="0"/>
          <w:numId w:val="9"/>
        </w:numPr>
      </w:pPr>
      <w:sdt>
        <w:sdtPr>
          <w:alias w:val="Member"/>
          <w:tag w:val="&lt;Member mnisId='4363' dodsId='110372'&gt;"/>
          <w:id w:val="912132214"/>
          <w:placeholder>
            <w:docPart w:val="C7C387BEEECB4A1DBDAA98E9D4573D8B"/>
          </w:placeholder>
          <w:richText/>
        </w:sdtPr>
        <w:sdtContent>
          <w:r w:rsidRPr="003601A5">
            <w:rPr>
              <w:b/>
            </w:rPr>
            <w:t>Kate Hollern:</w:t>
          </w:r>
        </w:sdtContent>
      </w:sdt>
      <w:r>
        <w:t xml:space="preserve"> I was not thinking of public protection; I was thinking rather of employment</w:t>
      </w:r>
      <w:r>
        <w:t xml:space="preserve">, </w:t>
      </w:r>
      <w:r>
        <w:t>perhaps a training programme to gain skills support.</w:t>
      </w:r>
    </w:p>
    <w:p w:rsidR="001F219F" w:rsidP="001F219F">
      <w:pPr>
        <w:pStyle w:val="Answer"/>
      </w:pPr>
      <w:sdt>
        <w:sdtPr>
          <w:alias w:val="Witness"/>
          <w:id w:val="1326163599"/>
          <w:placeholder>
            <w:docPart w:val="C7C387BEEECB4A1DBDAA98E9D4573D8B"/>
          </w:placeholder>
          <w:richText/>
        </w:sdtPr>
        <w:sdtContent>
          <w:r w:rsidRPr="003601A5">
            <w:rPr>
              <w:b/>
              <w:i/>
            </w:rPr>
            <w:t>Peter Dawson:</w:t>
          </w:r>
        </w:sdtContent>
      </w:sdt>
      <w:r>
        <w:t xml:space="preserve"> </w:t>
      </w:r>
      <w:r>
        <w:t>I</w:t>
      </w:r>
      <w:r>
        <w:t>t has to be very individualised. Quite a lot of IPP prisoners will be coming out to a life of retirement</w:t>
      </w:r>
      <w:r>
        <w:t>,</w:t>
      </w:r>
      <w:r>
        <w:t xml:space="preserve"> where the issue probably is around having something to do during the day that ma</w:t>
      </w:r>
      <w:r>
        <w:t xml:space="preserve">kes it worth getting </w:t>
      </w:r>
      <w:r>
        <w:t>up in the morning. Other people will</w:t>
      </w:r>
      <w:r>
        <w:t xml:space="preserve"> </w:t>
      </w:r>
      <w:r>
        <w:t>com</w:t>
      </w:r>
      <w:r>
        <w:t>e</w:t>
      </w:r>
      <w:r>
        <w:t xml:space="preserve"> out wanting to work and finding it very difficult to work because of the stigma of the sentence. That individualised support is enormously resource intensive. Most probation officers supervisin</w:t>
      </w:r>
      <w:r>
        <w:t>g IPPs will be supervising multiple people</w:t>
      </w:r>
      <w:r>
        <w:t>,</w:t>
      </w:r>
      <w:r>
        <w:t xml:space="preserve"> and </w:t>
      </w:r>
      <w:r>
        <w:t xml:space="preserve">will </w:t>
      </w:r>
      <w:r>
        <w:t>struggle to give personal support but also maybe to access the support that other organisations in the voluntary sector and in the community can bring.</w:t>
      </w:r>
    </w:p>
    <w:p w:rsidR="001F219F" w:rsidP="001F219F">
      <w:pPr>
        <w:pStyle w:val="Question"/>
        <w:numPr>
          <w:ilvl w:val="0"/>
          <w:numId w:val="9"/>
        </w:numPr>
      </w:pPr>
      <w:sdt>
        <w:sdtPr>
          <w:alias w:val="Member"/>
          <w:tag w:val="&lt;Member mnisId='4363' dodsId='110372'&gt;"/>
          <w:id w:val="1499693702"/>
          <w:placeholder>
            <w:docPart w:val="C7C387BEEECB4A1DBDAA98E9D4573D8B"/>
          </w:placeholder>
          <w:richText/>
        </w:sdtPr>
        <w:sdtContent>
          <w:r w:rsidRPr="003601A5">
            <w:rPr>
              <w:b/>
            </w:rPr>
            <w:t>Kate Hollern:</w:t>
          </w:r>
        </w:sdtContent>
      </w:sdt>
      <w:r>
        <w:t xml:space="preserve"> I had a further question on the red</w:t>
      </w:r>
      <w:r>
        <w:t>uction of the 10-year term, but you already answered that. Most people reoffend much sooner than that period. Do you feel it will be reasonable to reduce that 10-year period?</w:t>
      </w:r>
    </w:p>
    <w:p w:rsidR="001F219F" w:rsidP="001F219F">
      <w:pPr>
        <w:pStyle w:val="Answer"/>
      </w:pPr>
      <w:sdt>
        <w:sdtPr>
          <w:alias w:val="Witness"/>
          <w:id w:val="1571465857"/>
          <w:placeholder>
            <w:docPart w:val="C7C387BEEECB4A1DBDAA98E9D4573D8B"/>
          </w:placeholder>
          <w:richText/>
        </w:sdtPr>
        <w:sdtContent>
          <w:r w:rsidRPr="003601A5">
            <w:rPr>
              <w:b/>
              <w:i/>
            </w:rPr>
            <w:t>Peter Dawson:</w:t>
          </w:r>
        </w:sdtContent>
      </w:sdt>
      <w:r>
        <w:t xml:space="preserve"> It feels like the most modest reform we could possibly suggest, but it would at least provide a glimmer of hope for people who have made a success of their release. There is a big difference between having that licence hanging over you and not. Active sup</w:t>
      </w:r>
      <w:r>
        <w:t>ervision can end at five years</w:t>
      </w:r>
      <w:r>
        <w:t>,</w:t>
      </w:r>
      <w:r>
        <w:t xml:space="preserve"> and does for some people, but you can be recalled after that point, and you can be recalled for minor offending or for a misdemeanour.</w:t>
      </w:r>
    </w:p>
    <w:p w:rsidR="001F219F" w:rsidP="001F219F">
      <w:pPr>
        <w:pStyle w:val="Remark"/>
      </w:pPr>
      <w:sdt>
        <w:sdtPr>
          <w:alias w:val="Member"/>
          <w:tag w:val="&lt;Member mnisId='4363' dodsId='110372'&gt;"/>
          <w:id w:val="1017576793"/>
          <w:placeholder>
            <w:docPart w:val="C7C387BEEECB4A1DBDAA98E9D4573D8B"/>
          </w:placeholder>
          <w:richText/>
        </w:sdtPr>
        <w:sdtContent>
          <w:r w:rsidRPr="003601A5">
            <w:rPr>
              <w:b/>
            </w:rPr>
            <w:t>Kate Hollern:</w:t>
          </w:r>
        </w:sdtContent>
      </w:sdt>
      <w:r>
        <w:t xml:space="preserve"> Okay, thank you.</w:t>
      </w:r>
    </w:p>
    <w:p w:rsidR="001F219F" w:rsidP="001F219F">
      <w:pPr>
        <w:pStyle w:val="Question"/>
        <w:numPr>
          <w:ilvl w:val="0"/>
          <w:numId w:val="9"/>
        </w:numPr>
      </w:pPr>
      <w:sdt>
        <w:sdtPr>
          <w:alias w:val="Member"/>
          <w:tag w:val="&lt;Member mnisId='1601' dodsId='34498'&gt;"/>
          <w:id w:val="-860972115"/>
          <w:placeholder>
            <w:docPart w:val="C7C387BEEECB4A1DBDAA98E9D4573D8B"/>
          </w:placeholder>
          <w:richText/>
        </w:sdtPr>
        <w:sdtContent>
          <w:r w:rsidRPr="003601A5">
            <w:rPr>
              <w:b/>
            </w:rPr>
            <w:t>Chair:</w:t>
          </w:r>
        </w:sdtContent>
      </w:sdt>
      <w:r>
        <w:t xml:space="preserve"> Thank you. Dr Harris an</w:t>
      </w:r>
      <w:r>
        <w:t>d</w:t>
      </w:r>
      <w:r>
        <w:t xml:space="preserve"> Russell, do you have anything to add to those points?</w:t>
      </w:r>
    </w:p>
    <w:p w:rsidR="001F219F" w:rsidP="001F219F">
      <w:pPr>
        <w:pStyle w:val="Answer"/>
      </w:pPr>
      <w:sdt>
        <w:sdtPr>
          <w:alias w:val="Witness"/>
          <w:id w:val="-528874690"/>
          <w:placeholder>
            <w:docPart w:val="C7C387BEEECB4A1DBDAA98E9D4573D8B"/>
          </w:placeholder>
          <w:richText/>
        </w:sdtPr>
        <w:sdtContent>
          <w:r w:rsidRPr="003601A5">
            <w:rPr>
              <w:b/>
              <w:i/>
            </w:rPr>
            <w:t>Dr Harris:</w:t>
          </w:r>
        </w:sdtContent>
      </w:sdt>
      <w:r>
        <w:t xml:space="preserve"> There is lots I could add. One of the main points th</w:t>
      </w:r>
      <w:r>
        <w:t xml:space="preserve">at Peter raised </w:t>
      </w:r>
      <w:r>
        <w:t xml:space="preserve">and </w:t>
      </w:r>
      <w:r>
        <w:t>that I</w:t>
      </w:r>
      <w:r>
        <w:t xml:space="preserve"> want to reiterate </w:t>
      </w:r>
      <w:r>
        <w:t>i</w:t>
      </w:r>
      <w:r>
        <w:t>s the need for concerted effort to support people once they are in the community</w:t>
      </w:r>
      <w:r>
        <w:t>,</w:t>
      </w:r>
      <w:r>
        <w:t xml:space="preserve"> to match</w:t>
      </w:r>
      <w:r>
        <w:t xml:space="preserve"> what is being put into helping people get out of prison in the first place. That is something that the probation officers we spoke to were really supportive of as well. One person told me that, if a fraction of the amount of money spent on keeping IPPs in</w:t>
      </w:r>
      <w:r>
        <w:t xml:space="preserve"> prison could go to each case to keep them out of prison, that would be helpful. The cost of keeping someone in prison is £40,000 or £50,000 a year. If that kind of money was spent on support in the community, </w:t>
      </w:r>
      <w:r>
        <w:t>i</w:t>
      </w:r>
      <w:r>
        <w:t xml:space="preserve">t would be much better spent. </w:t>
      </w:r>
    </w:p>
    <w:p w:rsidR="001F219F" w:rsidP="001F219F">
      <w:pPr>
        <w:pStyle w:val="Answer"/>
      </w:pPr>
      <w:r>
        <w:t>Even though th</w:t>
      </w:r>
      <w:r>
        <w:t>ere is big distrust of probation among a lot of people serving IPPs</w:t>
      </w:r>
      <w:r>
        <w:t>,</w:t>
      </w:r>
      <w:r>
        <w:t xml:space="preserve"> for the reasons that Donna and Shirley spoke about so eloquently in the previous session, some people really wanted support from probation and felt well supported by them. One man told me</w:t>
      </w:r>
      <w:r>
        <w:t xml:space="preserve"> that he was initially signing on weekly. “Half an hour every week I could chat in a safe environment. It then went down to fortnightly. I said I would like to continue weekly. She had to cut it down. Eventually, she cut it down to speaking once every four</w:t>
      </w:r>
      <w:r>
        <w:t xml:space="preserve"> weeks, and that did</w:t>
      </w:r>
      <w:r>
        <w:t>n’t</w:t>
      </w:r>
      <w:r>
        <w:t xml:space="preserve"> work for me.” He was an older man who was convicted of a sex offence and went on to view child sexual abuse material online. Some people are really crying out for more support that just is not available in the community, unfortunate</w:t>
      </w:r>
      <w:r>
        <w:t>ly.</w:t>
      </w:r>
    </w:p>
    <w:p w:rsidR="001F219F" w:rsidP="001F219F">
      <w:pPr>
        <w:pStyle w:val="Question"/>
        <w:numPr>
          <w:ilvl w:val="0"/>
          <w:numId w:val="9"/>
        </w:numPr>
      </w:pPr>
      <w:sdt>
        <w:sdtPr>
          <w:alias w:val="Member"/>
          <w:tag w:val="&lt;Member mnisId='1601' dodsId='34498'&gt;"/>
          <w:id w:val="1964682777"/>
          <w:placeholder>
            <w:docPart w:val="C7C387BEEECB4A1DBDAA98E9D4573D8B"/>
          </w:placeholder>
          <w:richText/>
        </w:sdtPr>
        <w:sdtContent>
          <w:r w:rsidRPr="003601A5">
            <w:rPr>
              <w:b/>
            </w:rPr>
            <w:t>Chair:</w:t>
          </w:r>
        </w:sdtContent>
      </w:sdt>
      <w:r>
        <w:t xml:space="preserve"> Okay. Russell?</w:t>
      </w:r>
    </w:p>
    <w:p w:rsidR="001F219F" w:rsidP="001F219F">
      <w:pPr>
        <w:pStyle w:val="Answer"/>
      </w:pPr>
      <w:sdt>
        <w:sdtPr>
          <w:alias w:val="Witness"/>
          <w:id w:val="-1380011356"/>
          <w:placeholder>
            <w:docPart w:val="C7C387BEEECB4A1DBDAA98E9D4573D8B"/>
          </w:placeholder>
          <w:richText/>
        </w:sdtPr>
        <w:sdtContent>
          <w:r w:rsidRPr="003601A5">
            <w:rPr>
              <w:b/>
              <w:i/>
            </w:rPr>
            <w:t>Russell Webster:</w:t>
          </w:r>
        </w:sdtContent>
      </w:sdt>
      <w:r>
        <w:t xml:space="preserve"> I have one glimmer of something positive to contribute. I am only aware of one programme</w:t>
      </w:r>
      <w:r>
        <w:t>,</w:t>
      </w:r>
      <w:r>
        <w:t xml:space="preserve"> </w:t>
      </w:r>
      <w:r>
        <w:t>which has been running in</w:t>
      </w:r>
      <w:r>
        <w:t xml:space="preserve"> Humberside </w:t>
      </w:r>
      <w:r>
        <w:t>for the last seven or eight years, particularly for the group of people that the p</w:t>
      </w:r>
      <w:r>
        <w:t xml:space="preserve">sychiatrist </w:t>
      </w:r>
      <w:r>
        <w:t>who</w:t>
      </w:r>
      <w:r>
        <w:t xml:space="preserve"> gave evidence in the first session talked about</w:t>
      </w:r>
      <w:r>
        <w:t>—</w:t>
      </w:r>
      <w:r>
        <w:t>people with multiple needs. In Humberside</w:t>
      </w:r>
      <w:r>
        <w:t>, it is</w:t>
      </w:r>
      <w:r>
        <w:t xml:space="preserve"> based on the back of the offender personality disorder pathway. People get a lot of support pre-release</w:t>
      </w:r>
      <w:r>
        <w:t xml:space="preserve"> and</w:t>
      </w:r>
      <w:r>
        <w:t xml:space="preserve"> through </w:t>
      </w:r>
      <w:r>
        <w:t>the</w:t>
      </w:r>
      <w:r>
        <w:t xml:space="preserve"> period of release. The </w:t>
      </w:r>
      <w:r>
        <w:t>reality is that some people are so damaged</w:t>
      </w:r>
      <w:r>
        <w:t>,</w:t>
      </w:r>
      <w:r>
        <w:t xml:space="preserve"> both</w:t>
      </w:r>
      <w:r>
        <w:t xml:space="preserve"> through</w:t>
      </w:r>
      <w:r>
        <w:t xml:space="preserve"> pre-existing conditions and </w:t>
      </w:r>
      <w:r>
        <w:t xml:space="preserve">from </w:t>
      </w:r>
      <w:r>
        <w:t>having been locked up so long</w:t>
      </w:r>
      <w:r>
        <w:t>, that</w:t>
      </w:r>
      <w:r>
        <w:t xml:space="preserve"> they do not all succeed. However, sometimes th</w:t>
      </w:r>
      <w:r>
        <w:t>e</w:t>
      </w:r>
      <w:r>
        <w:t xml:space="preserve"> team will say, “Do you know what? It is all breaking down now. I think you will ne</w:t>
      </w:r>
      <w:r>
        <w:t xml:space="preserve">ed to go back to prison,” but they support someone through that process and then get them to the point where they can be re-released safely. It is not cheap, but neither is it </w:t>
      </w:r>
      <w:r>
        <w:t xml:space="preserve">at </w:t>
      </w:r>
      <w:r>
        <w:t>the level of custodial expenditure. That is a partnership between the probati</w:t>
      </w:r>
      <w:r>
        <w:t xml:space="preserve">on service and the health service that predates </w:t>
      </w:r>
      <w:r>
        <w:t>T</w:t>
      </w:r>
      <w:r>
        <w:t xml:space="preserve">ransforming </w:t>
      </w:r>
      <w:r>
        <w:t>R</w:t>
      </w:r>
      <w:r>
        <w:t>ehabilitation</w:t>
      </w:r>
      <w:r>
        <w:t>,</w:t>
      </w:r>
      <w:r>
        <w:t xml:space="preserve"> and survived through all that period and is still running today. I am certainly happy to </w:t>
      </w:r>
      <w:r>
        <w:t xml:space="preserve">give </w:t>
      </w:r>
      <w:r>
        <w:t xml:space="preserve">details to your </w:t>
      </w:r>
      <w:r>
        <w:t>C</w:t>
      </w:r>
      <w:r>
        <w:t>lerk to follow that up.</w:t>
      </w:r>
    </w:p>
    <w:p w:rsidR="001F219F" w:rsidP="001F219F">
      <w:pPr>
        <w:pStyle w:val="Remark"/>
      </w:pPr>
      <w:sdt>
        <w:sdtPr>
          <w:alias w:val="Member"/>
          <w:tag w:val="&lt;Member mnisId='1601' dodsId='34498'&gt;"/>
          <w:id w:val="280698981"/>
          <w:placeholder>
            <w:docPart w:val="C7C387BEEECB4A1DBDAA98E9D4573D8B"/>
          </w:placeholder>
          <w:richText/>
        </w:sdtPr>
        <w:sdtContent>
          <w:r w:rsidRPr="003601A5">
            <w:rPr>
              <w:b/>
            </w:rPr>
            <w:t>Chair:</w:t>
          </w:r>
        </w:sdtContent>
      </w:sdt>
      <w:r>
        <w:t xml:space="preserve"> That is very helpful. Thank you ver</w:t>
      </w:r>
      <w:r>
        <w:t>y much.</w:t>
      </w:r>
    </w:p>
    <w:p w:rsidR="001F219F" w:rsidP="001F219F">
      <w:pPr>
        <w:pStyle w:val="Question"/>
        <w:numPr>
          <w:ilvl w:val="0"/>
          <w:numId w:val="9"/>
        </w:numPr>
      </w:pPr>
      <w:sdt>
        <w:sdtPr>
          <w:alias w:val="Member"/>
          <w:tag w:val="&lt;Member mnisId='4860' dodsId=''&gt;"/>
          <w:id w:val="-1583756060"/>
          <w:placeholder>
            <w:docPart w:val="C7C387BEEECB4A1DBDAA98E9D4573D8B"/>
          </w:placeholder>
          <w:richText/>
        </w:sdtPr>
        <w:sdtContent>
          <w:r w:rsidRPr="003601A5">
            <w:rPr>
              <w:b/>
            </w:rPr>
            <w:t>Dr Mullan:</w:t>
          </w:r>
        </w:sdtContent>
      </w:sdt>
      <w:r>
        <w:t xml:space="preserve"> We have talked about the licence conditions. Your evidence in person reflects, to me, an acceptance that, whil</w:t>
      </w:r>
      <w:r>
        <w:t>e</w:t>
      </w:r>
      <w:r>
        <w:t xml:space="preserve"> you might have received evidence from people that their conditions are unfair and disproportionate, that is not what you are saying in terms of what you could say objectively</w:t>
      </w:r>
      <w:r>
        <w:t>, and</w:t>
      </w:r>
      <w:r>
        <w:t xml:space="preserve"> that the conditions, in your view, are reasonable. I was going to contrast </w:t>
      </w:r>
      <w:r>
        <w:t>the evidence you have heard with the HMI Probation inspection report that said that it was being used proportionately</w:t>
      </w:r>
      <w:r>
        <w:t>,</w:t>
      </w:r>
      <w:r>
        <w:t xml:space="preserve"> and the offending managers you talked to </w:t>
      </w:r>
      <w:r>
        <w:t xml:space="preserve">who </w:t>
      </w:r>
      <w:r>
        <w:t>also felt that the conditions were proportionate. Would that be fair</w:t>
      </w:r>
      <w:r>
        <w:t>—</w:t>
      </w:r>
      <w:r>
        <w:t>that you do not have an</w:t>
      </w:r>
      <w:r>
        <w:t xml:space="preserve">y evidence </w:t>
      </w:r>
      <w:r>
        <w:t xml:space="preserve">objectively </w:t>
      </w:r>
      <w:r>
        <w:t>that the conditions are disproportionate but the support people get to adhere to them is perhaps what is lacking?</w:t>
      </w:r>
    </w:p>
    <w:p w:rsidR="00D473C3" w:rsidP="001F219F">
      <w:pPr>
        <w:pStyle w:val="Answer"/>
      </w:pPr>
      <w:sdt>
        <w:sdtPr>
          <w:alias w:val="Witness"/>
          <w:id w:val="1464472339"/>
          <w:placeholder>
            <w:docPart w:val="C7C387BEEECB4A1DBDAA98E9D4573D8B"/>
          </w:placeholder>
          <w:richText/>
        </w:sdtPr>
        <w:sdtContent>
          <w:r w:rsidRPr="003601A5">
            <w:rPr>
              <w:b/>
              <w:i/>
            </w:rPr>
            <w:t>Peter Dawson:</w:t>
          </w:r>
        </w:sdtContent>
      </w:sdt>
      <w:r>
        <w:t xml:space="preserve"> That is exactly right. It is not a perfect system. We certainly came across cases where decisions appea</w:t>
      </w:r>
      <w:r>
        <w:t>red to be hasty. There may well be problems, for example, around the weekend</w:t>
      </w:r>
      <w:r>
        <w:t>,</w:t>
      </w:r>
      <w:r>
        <w:t xml:space="preserve"> whe</w:t>
      </w:r>
      <w:r>
        <w:t>n</w:t>
      </w:r>
      <w:r>
        <w:t xml:space="preserve"> it is difficult to get the kind of attention from </w:t>
      </w:r>
      <w:r>
        <w:t xml:space="preserve">the </w:t>
      </w:r>
      <w:r>
        <w:t>more senior people you might want</w:t>
      </w:r>
      <w:r>
        <w:t xml:space="preserve"> </w:t>
      </w:r>
      <w:r>
        <w:t>to take a decision that feels risky. Once someone is back in prison, re-release is tr</w:t>
      </w:r>
      <w:r>
        <w:t>icky. The things that we would hope for might be that rather than going back to prison</w:t>
      </w:r>
      <w:r>
        <w:t>,</w:t>
      </w:r>
      <w:r>
        <w:t xml:space="preserve"> people should think about whether there are other conditions that would postpone that moment and allow recovery in the community. It could be tagging.</w:t>
      </w:r>
    </w:p>
    <w:p w:rsidR="001F219F" w:rsidP="001F219F">
      <w:pPr>
        <w:pStyle w:val="Answer"/>
      </w:pPr>
      <w:r>
        <w:t xml:space="preserve">You summarise it </w:t>
      </w:r>
      <w:r>
        <w:t>perfectly. We do not think that the way forward is for the probation service to apply a different test. We think that probation find themselves in impossible situations because they are not resourced for the complexity of the challenge they face.</w:t>
      </w:r>
    </w:p>
    <w:p w:rsidR="001F219F" w:rsidP="001F219F">
      <w:pPr>
        <w:pStyle w:val="Answer"/>
      </w:pPr>
      <w:sdt>
        <w:sdtPr>
          <w:alias w:val="Witness"/>
          <w:id w:val="183169981"/>
          <w:placeholder>
            <w:docPart w:val="C7C387BEEECB4A1DBDAA98E9D4573D8B"/>
          </w:placeholder>
          <w:richText/>
        </w:sdtPr>
        <w:sdtContent>
          <w:r w:rsidRPr="003601A5">
            <w:rPr>
              <w:b/>
              <w:i/>
            </w:rPr>
            <w:t>Dr Harris</w:t>
          </w:r>
          <w:r w:rsidRPr="003601A5">
            <w:rPr>
              <w:b/>
              <w:i/>
            </w:rPr>
            <w:t>:</w:t>
          </w:r>
        </w:sdtContent>
      </w:sdt>
      <w:r>
        <w:t xml:space="preserve"> Could I jump in? Going back to what Russell said earlier, some probation officers feel pressure to give people a lot of licence conditions in order to get them released. </w:t>
      </w:r>
      <w:r>
        <w:t xml:space="preserve">A </w:t>
      </w:r>
      <w:r>
        <w:t>probation officer</w:t>
      </w:r>
      <w:r>
        <w:t xml:space="preserve"> </w:t>
      </w:r>
      <w:r>
        <w:t xml:space="preserve">said to us, “I tried to give them a load of conditions to get </w:t>
      </w:r>
      <w:r>
        <w:t>them released, a really robust risk management plan.” They said that sometimes if you portray someone as a higher risk that is going to get them an approved premise</w:t>
      </w:r>
      <w:r>
        <w:t>s place</w:t>
      </w:r>
      <w:r>
        <w:t xml:space="preserve">, for </w:t>
      </w:r>
      <w:r>
        <w:t>example. They said, “If this person is a medium risk, I can</w:t>
      </w:r>
      <w:r>
        <w:t>’</w:t>
      </w:r>
      <w:r>
        <w:t>t get them into a h</w:t>
      </w:r>
      <w:r>
        <w:t>ostel.” Sometimes there is a tension where you have to bump</w:t>
      </w:r>
      <w:r>
        <w:t xml:space="preserve"> up</w:t>
      </w:r>
      <w:r>
        <w:t xml:space="preserve"> someone’s risk potentially</w:t>
      </w:r>
      <w:r>
        <w:t xml:space="preserve">, </w:t>
      </w:r>
      <w:r>
        <w:t>to get them the support they need, which then has repercussions in breaching licence conditions potentially.</w:t>
      </w:r>
    </w:p>
    <w:p w:rsidR="001F219F" w:rsidP="001F219F">
      <w:pPr>
        <w:pStyle w:val="Question"/>
        <w:numPr>
          <w:ilvl w:val="0"/>
          <w:numId w:val="9"/>
        </w:numPr>
      </w:pPr>
      <w:sdt>
        <w:sdtPr>
          <w:alias w:val="Member"/>
          <w:tag w:val="&lt;Member mnisId='4860' dodsId=''&gt;"/>
          <w:id w:val="671606134"/>
          <w:placeholder>
            <w:docPart w:val="C7C387BEEECB4A1DBDAA98E9D4573D8B"/>
          </w:placeholder>
          <w:richText/>
        </w:sdtPr>
        <w:sdtContent>
          <w:r w:rsidRPr="003601A5">
            <w:rPr>
              <w:b/>
            </w:rPr>
            <w:t>Dr Mullan:</w:t>
          </w:r>
        </w:sdtContent>
      </w:sdt>
      <w:r>
        <w:t xml:space="preserve"> You mentioned it earlier but, for balance a</w:t>
      </w:r>
      <w:r>
        <w:t>nd to be clear, I think you would agree that there are plenty of people who manage to get out of prison within their original sentence time and manage to adhere to their licence conditions and are not recalled.</w:t>
      </w:r>
    </w:p>
    <w:p w:rsidR="001F219F" w:rsidP="001F219F">
      <w:pPr>
        <w:pStyle w:val="Answer"/>
      </w:pPr>
      <w:sdt>
        <w:sdtPr>
          <w:alias w:val="Witness"/>
          <w:id w:val="-843166476"/>
          <w:placeholder>
            <w:docPart w:val="C7C387BEEECB4A1DBDAA98E9D4573D8B"/>
          </w:placeholder>
          <w:richText/>
        </w:sdtPr>
        <w:sdtContent>
          <w:r w:rsidRPr="003601A5">
            <w:rPr>
              <w:b/>
              <w:i/>
            </w:rPr>
            <w:t>Peter Dawson:</w:t>
          </w:r>
        </w:sdtContent>
      </w:sdt>
      <w:r>
        <w:t xml:space="preserve"> There are some. I do not thin</w:t>
      </w:r>
      <w:r>
        <w:t>k there are very many IPPs for whom that is true, to be honest. Thinking of people who have done it successfully, there is a phrase in the report about walking on eggshells. For people who have done really well, the rational fear that you could at any poin</w:t>
      </w:r>
      <w:r>
        <w:t>t be taken back to prison, and taken back to prison for the rest of your life, is always there.</w:t>
      </w:r>
    </w:p>
    <w:p w:rsidR="001F219F" w:rsidP="001F219F">
      <w:pPr>
        <w:pStyle w:val="Question"/>
        <w:numPr>
          <w:ilvl w:val="0"/>
          <w:numId w:val="9"/>
        </w:numPr>
      </w:pPr>
      <w:sdt>
        <w:sdtPr>
          <w:alias w:val="Member"/>
          <w:tag w:val="&lt;Member mnisId='4860' dodsId=''&gt;"/>
          <w:id w:val="-2085909341"/>
          <w:placeholder>
            <w:docPart w:val="C7C387BEEECB4A1DBDAA98E9D4573D8B"/>
          </w:placeholder>
          <w:richText/>
        </w:sdtPr>
        <w:sdtContent>
          <w:r w:rsidRPr="003601A5">
            <w:rPr>
              <w:b/>
            </w:rPr>
            <w:t>Dr Mullan:</w:t>
          </w:r>
        </w:sdtContent>
      </w:sdt>
      <w:r>
        <w:t xml:space="preserve"> In terms of </w:t>
      </w:r>
      <w:r>
        <w:t xml:space="preserve">the </w:t>
      </w:r>
      <w:r>
        <w:t>figures, the peak population was 6,000. We are now down to 3,000, including recall. That is several thousand people who have manage</w:t>
      </w:r>
      <w:r>
        <w:t>d to leave prison from an IPP and not be recalled. I accept the evidence is difficult.</w:t>
      </w:r>
    </w:p>
    <w:p w:rsidR="001F219F" w:rsidP="001F219F">
      <w:pPr>
        <w:pStyle w:val="Answer"/>
      </w:pPr>
      <w:sdt>
        <w:sdtPr>
          <w:alias w:val="Witness"/>
          <w:id w:val="624975021"/>
          <w:placeholder>
            <w:docPart w:val="C7C387BEEECB4A1DBDAA98E9D4573D8B"/>
          </w:placeholder>
          <w:richText/>
        </w:sdtPr>
        <w:sdtContent>
          <w:r w:rsidRPr="003601A5">
            <w:rPr>
              <w:b/>
              <w:i/>
            </w:rPr>
            <w:t>Peter Dawson:</w:t>
          </w:r>
        </w:sdtContent>
      </w:sdt>
      <w:r>
        <w:t xml:space="preserve"> Absolutely.</w:t>
      </w:r>
    </w:p>
    <w:p w:rsidR="001F219F" w:rsidP="001F219F">
      <w:pPr>
        <w:pStyle w:val="Answer"/>
      </w:pPr>
      <w:sdt>
        <w:sdtPr>
          <w:alias w:val="Witness"/>
          <w:id w:val="668834376"/>
          <w:placeholder>
            <w:docPart w:val="C7C387BEEECB4A1DBDAA98E9D4573D8B"/>
          </w:placeholder>
          <w:richText/>
        </w:sdtPr>
        <w:sdtContent>
          <w:r w:rsidRPr="003601A5">
            <w:rPr>
              <w:b/>
              <w:i/>
            </w:rPr>
            <w:t>Dr Harris:</w:t>
          </w:r>
        </w:sdtContent>
      </w:sdt>
      <w:r>
        <w:t xml:space="preserve"> Just to clarify, that is the numbers at the moment. Of those 3,000 who are in, some of them will be released and some might be r</w:t>
      </w:r>
      <w:r>
        <w:t>e-recalled. There will be people who are seemingly positive statistics at the moment but</w:t>
      </w:r>
      <w:r>
        <w:t xml:space="preserve"> who</w:t>
      </w:r>
      <w:r>
        <w:t xml:space="preserve"> in two years’ time might be recalled for a non-criminal offence that is a breach of their licence.</w:t>
      </w:r>
    </w:p>
    <w:p w:rsidR="001F219F" w:rsidP="001F219F">
      <w:pPr>
        <w:pStyle w:val="Question"/>
        <w:numPr>
          <w:ilvl w:val="0"/>
          <w:numId w:val="9"/>
        </w:numPr>
      </w:pPr>
      <w:sdt>
        <w:sdtPr>
          <w:alias w:val="Member"/>
          <w:tag w:val="&lt;Member mnisId='4860' dodsId=''&gt;"/>
          <w:id w:val="1198280398"/>
          <w:placeholder>
            <w:docPart w:val="C7C387BEEECB4A1DBDAA98E9D4573D8B"/>
          </w:placeholder>
          <w:richText/>
        </w:sdtPr>
        <w:sdtContent>
          <w:r w:rsidRPr="003601A5">
            <w:rPr>
              <w:b/>
            </w:rPr>
            <w:t>Dr Mullan:</w:t>
          </w:r>
        </w:sdtContent>
      </w:sdt>
      <w:r>
        <w:t xml:space="preserve"> I understand that, but it probably would not account for a difference of 3,000 out of that population. There would be some turnover and those figures may go up and down, but it does not move away from the fact that there are substantial numbers of people </w:t>
      </w:r>
      <w:r>
        <w:t>who are not likely to come back. Do you think that is a fair comment</w:t>
      </w:r>
      <w:r>
        <w:t>—</w:t>
      </w:r>
      <w:r>
        <w:t>those numbers of thousands?</w:t>
      </w:r>
    </w:p>
    <w:p w:rsidR="001F219F" w:rsidP="001F219F">
      <w:pPr>
        <w:pStyle w:val="Answer"/>
      </w:pPr>
      <w:sdt>
        <w:sdtPr>
          <w:alias w:val="Witness"/>
          <w:id w:val="1479112902"/>
          <w:placeholder>
            <w:docPart w:val="C7C387BEEECB4A1DBDAA98E9D4573D8B"/>
          </w:placeholder>
          <w:richText/>
        </w:sdtPr>
        <w:sdtContent>
          <w:r w:rsidRPr="003601A5">
            <w:rPr>
              <w:b/>
              <w:i/>
            </w:rPr>
            <w:t>Peter Dawson:</w:t>
          </w:r>
        </w:sdtContent>
      </w:sdt>
      <w:r>
        <w:t xml:space="preserve"> Yes, that is fair. Typically, 50% of people released from prison are not reconvicted within two years.</w:t>
      </w:r>
    </w:p>
    <w:p w:rsidR="001F219F" w:rsidP="001F219F">
      <w:pPr>
        <w:pStyle w:val="Question"/>
        <w:numPr>
          <w:ilvl w:val="0"/>
          <w:numId w:val="9"/>
        </w:numPr>
      </w:pPr>
      <w:sdt>
        <w:sdtPr>
          <w:alias w:val="Member"/>
          <w:tag w:val="&lt;Member mnisId='4860' dodsId=''&gt;"/>
          <w:id w:val="-1331520890"/>
          <w:placeholder>
            <w:docPart w:val="C7C387BEEECB4A1DBDAA98E9D4573D8B"/>
          </w:placeholder>
          <w:richText/>
        </w:sdtPr>
        <w:sdtContent>
          <w:r w:rsidRPr="003601A5">
            <w:rPr>
              <w:b/>
            </w:rPr>
            <w:t>Dr Mullan:</w:t>
          </w:r>
        </w:sdtContent>
      </w:sdt>
      <w:r>
        <w:t xml:space="preserve"> </w:t>
      </w:r>
      <w:r>
        <w:t>A</w:t>
      </w:r>
      <w:r>
        <w:t xml:space="preserve"> final question from me </w:t>
      </w:r>
      <w:r>
        <w:t>is</w:t>
      </w:r>
      <w:r>
        <w:t xml:space="preserve"> about</w:t>
      </w:r>
      <w:r>
        <w:t xml:space="preserve"> the two proposals you have </w:t>
      </w:r>
      <w:r>
        <w:t>about</w:t>
      </w:r>
      <w:r>
        <w:t xml:space="preserve"> lowering the threshold to get the supervision reduced and then a resentencing exercise</w:t>
      </w:r>
      <w:r>
        <w:t>, as we covered</w:t>
      </w:r>
      <w:r>
        <w:t>. Perhaps the group I would be most concerned about, which I asked the previous panel about, are individuals who we</w:t>
      </w:r>
      <w:r>
        <w:t>re given a low sentence—a low-tariff offence—but they have come to the attention of the Prison Service</w:t>
      </w:r>
      <w:r>
        <w:t xml:space="preserve"> and </w:t>
      </w:r>
      <w:r>
        <w:t xml:space="preserve">the </w:t>
      </w:r>
      <w:r>
        <w:t>C</w:t>
      </w:r>
      <w:r>
        <w:t xml:space="preserve">ourt </w:t>
      </w:r>
      <w:r>
        <w:t>S</w:t>
      </w:r>
      <w:r>
        <w:t xml:space="preserve">ervice, and we have identified them as very high-risk individuals for whom, if we were to go through a resentencing exercise, there would </w:t>
      </w:r>
      <w:r>
        <w:t>not be a legal basis to keep them if they were on an original low tariff. What would your answer be to letting those individuals out?</w:t>
      </w:r>
    </w:p>
    <w:p w:rsidR="001F219F" w:rsidP="001F219F">
      <w:pPr>
        <w:pStyle w:val="Answer"/>
      </w:pPr>
      <w:sdt>
        <w:sdtPr>
          <w:alias w:val="Witness"/>
          <w:id w:val="16279843"/>
          <w:placeholder>
            <w:docPart w:val="C7C387BEEECB4A1DBDAA98E9D4573D8B"/>
          </w:placeholder>
          <w:richText/>
        </w:sdtPr>
        <w:sdtContent>
          <w:r w:rsidRPr="003601A5">
            <w:rPr>
              <w:b/>
              <w:i/>
            </w:rPr>
            <w:t>Peter Dawson:</w:t>
          </w:r>
        </w:sdtContent>
      </w:sdt>
      <w:r>
        <w:t xml:space="preserve"> I would say that the Prison Service every day of every week releases people who represent a risk to the pu</w:t>
      </w:r>
      <w:r>
        <w:t>blic who have served a determinate sentence, and systems exist to try to manage that risk. They are not perfect, but they are hugely more sophisticated than they were a decade ago. As a society, we live with that risk</w:t>
      </w:r>
      <w:r>
        <w:t xml:space="preserve">. </w:t>
      </w:r>
      <w:r>
        <w:t>Russell made the point</w:t>
      </w:r>
      <w:r>
        <w:t xml:space="preserve"> that w</w:t>
      </w:r>
      <w:r>
        <w:t>e live w</w:t>
      </w:r>
      <w:r>
        <w:t>ith all sorts of risks in other areas of our national life. We have a rather curious view of the risk that we all face from serious crime. That is where the interest</w:t>
      </w:r>
      <w:r>
        <w:t>s</w:t>
      </w:r>
      <w:r>
        <w:t xml:space="preserve"> of justice and public protection sometimes rub up against each other.</w:t>
      </w:r>
    </w:p>
    <w:p w:rsidR="001F219F" w:rsidP="001F219F">
      <w:pPr>
        <w:pStyle w:val="Question"/>
        <w:numPr>
          <w:ilvl w:val="0"/>
          <w:numId w:val="9"/>
        </w:numPr>
      </w:pPr>
      <w:sdt>
        <w:sdtPr>
          <w:alias w:val="Member"/>
          <w:tag w:val="&lt;Member mnisId='4860' dodsId=''&gt;"/>
          <w:id w:val="-1786724553"/>
          <w:placeholder>
            <w:docPart w:val="C7C387BEEECB4A1DBDAA98E9D4573D8B"/>
          </w:placeholder>
          <w:richText/>
        </w:sdtPr>
        <w:sdtContent>
          <w:r w:rsidRPr="003601A5">
            <w:rPr>
              <w:b/>
            </w:rPr>
            <w:t>Dr Mullan:</w:t>
          </w:r>
        </w:sdtContent>
      </w:sdt>
      <w:r>
        <w:t xml:space="preserve"> I have</w:t>
      </w:r>
      <w:r>
        <w:t xml:space="preserve"> one other quick question. We have talked about the lack of a statutory duty on the Prison Service to provide courses that would enable you to come out of an IPP. Would that be something that you would support if there was such a duty?</w:t>
      </w:r>
    </w:p>
    <w:p w:rsidR="00BE0E32" w:rsidP="001F219F">
      <w:pPr>
        <w:pStyle w:val="Answer"/>
      </w:pPr>
      <w:sdt>
        <w:sdtPr>
          <w:alias w:val="Witness"/>
          <w:id w:val="-668174290"/>
          <w:placeholder>
            <w:docPart w:val="C7C387BEEECB4A1DBDAA98E9D4573D8B"/>
          </w:placeholder>
          <w:richText/>
        </w:sdtPr>
        <w:sdtContent>
          <w:r w:rsidRPr="003601A5">
            <w:rPr>
              <w:b/>
              <w:i/>
            </w:rPr>
            <w:t>Peter Dawson:</w:t>
          </w:r>
        </w:sdtContent>
      </w:sdt>
      <w:r>
        <w:t xml:space="preserve"> We h</w:t>
      </w:r>
      <w:r>
        <w:t>ave to be careful about courses. I am sure you will take evidence from the Parole Board, and they will tell you what their policy is towards the completion of courses. I used to govern it. There is not a course that when you finish it gives you a pass or f</w:t>
      </w:r>
      <w:r>
        <w:t>ail</w:t>
      </w:r>
      <w:r>
        <w:t>:</w:t>
      </w:r>
      <w:r>
        <w:t xml:space="preserve"> “</w:t>
      </w:r>
      <w:r>
        <w:t>T</w:t>
      </w:r>
      <w:r>
        <w:t>his course has definitely worked for you</w:t>
      </w:r>
      <w:r>
        <w:t>.</w:t>
      </w:r>
      <w:r>
        <w:t xml:space="preserve">” The evidence on courses that are successful relies on huge banks of data and says </w:t>
      </w:r>
      <w:r>
        <w:t xml:space="preserve">that </w:t>
      </w:r>
      <w:r>
        <w:t>slightly more people seem to come out of this better than not.</w:t>
      </w:r>
    </w:p>
    <w:p w:rsidR="001F219F" w:rsidP="001F219F">
      <w:pPr>
        <w:pStyle w:val="Answer"/>
      </w:pPr>
      <w:r>
        <w:t>The Parole Board assessment has to be based on all sorts</w:t>
      </w:r>
      <w:r>
        <w:t xml:space="preserve"> of different things. I would hesitate about a statutory duty because it could encourage a view among the people going through those programmes that was not justified. </w:t>
      </w:r>
      <w:r>
        <w:t>That</w:t>
      </w:r>
      <w:r>
        <w:t xml:space="preserve"> is not to say that if you do every single programme on your sentence plan you are g</w:t>
      </w:r>
      <w:r>
        <w:t xml:space="preserve">uaranteed a </w:t>
      </w:r>
      <w:r>
        <w:t>y</w:t>
      </w:r>
      <w:r>
        <w:t>es from the Parole Board, not least because the circumstances that you are going out to are hugely influential on whether you succeed or not.</w:t>
      </w:r>
    </w:p>
    <w:p w:rsidR="001F219F" w:rsidP="001F219F">
      <w:pPr>
        <w:pStyle w:val="Remark"/>
      </w:pPr>
      <w:sdt>
        <w:sdtPr>
          <w:alias w:val="Member"/>
          <w:tag w:val="&lt;Member mnisId='4860' dodsId=''&gt;"/>
          <w:id w:val="-110757589"/>
          <w:placeholder>
            <w:docPart w:val="C7C387BEEECB4A1DBDAA98E9D4573D8B"/>
          </w:placeholder>
          <w:richText/>
        </w:sdtPr>
        <w:sdtContent>
          <w:r w:rsidRPr="003601A5">
            <w:rPr>
              <w:b/>
            </w:rPr>
            <w:t>Dr Mullan:</w:t>
          </w:r>
        </w:sdtContent>
      </w:sdt>
      <w:r>
        <w:t xml:space="preserve"> Okay, thank you.</w:t>
      </w:r>
    </w:p>
    <w:p w:rsidR="001F219F" w:rsidP="001F219F">
      <w:pPr>
        <w:pStyle w:val="Answer"/>
      </w:pPr>
      <w:sdt>
        <w:sdtPr>
          <w:alias w:val="Witness"/>
          <w:id w:val="-1369287376"/>
          <w:placeholder>
            <w:docPart w:val="C7C387BEEECB4A1DBDAA98E9D4573D8B"/>
          </w:placeholder>
          <w:richText/>
        </w:sdtPr>
        <w:sdtContent>
          <w:r w:rsidRPr="003601A5">
            <w:rPr>
              <w:b/>
              <w:i/>
            </w:rPr>
            <w:t>Dr Harris:</w:t>
          </w:r>
        </w:sdtContent>
      </w:sdt>
      <w:r>
        <w:t xml:space="preserve"> Could I briefly add to th</w:t>
      </w:r>
      <w:r>
        <w:t>e</w:t>
      </w:r>
      <w:r>
        <w:t xml:space="preserve"> point about courses? Sometimes offender supervisors</w:t>
      </w:r>
      <w:r>
        <w:t xml:space="preserve"> or</w:t>
      </w:r>
      <w:r>
        <w:t xml:space="preserve"> probation officers</w:t>
      </w:r>
      <w:r>
        <w:t xml:space="preserve"> </w:t>
      </w:r>
      <w:r>
        <w:t>told us that there can be a tendency to over</w:t>
      </w:r>
      <w:r>
        <w:t>-</w:t>
      </w:r>
      <w:r>
        <w:t>prescribe courses. Especially if somebody is recalled, there is a tendency to think, “Okay, what you</w:t>
      </w:r>
      <w:r>
        <w:t>’</w:t>
      </w:r>
      <w:r>
        <w:t>ve done in prison clearly was</w:t>
      </w:r>
      <w:r>
        <w:t>n’t</w:t>
      </w:r>
      <w:r>
        <w:t xml:space="preserve"> go</w:t>
      </w:r>
      <w:r>
        <w:t xml:space="preserve">od enough. We need to stick you on another course,” whereas that might not be the case. It is important not always </w:t>
      </w:r>
      <w:r>
        <w:t xml:space="preserve">to </w:t>
      </w:r>
      <w:r>
        <w:t>rely on courses.</w:t>
      </w:r>
    </w:p>
    <w:p w:rsidR="001F219F" w:rsidP="001F219F">
      <w:pPr>
        <w:pStyle w:val="Remark"/>
      </w:pPr>
      <w:sdt>
        <w:sdtPr>
          <w:alias w:val="Member"/>
          <w:tag w:val="&lt;Member mnisId='4860' dodsId=''&gt;"/>
          <w:id w:val="-1979288641"/>
          <w:placeholder>
            <w:docPart w:val="C7C387BEEECB4A1DBDAA98E9D4573D8B"/>
          </w:placeholder>
          <w:richText/>
        </w:sdtPr>
        <w:sdtContent>
          <w:r w:rsidRPr="003601A5">
            <w:rPr>
              <w:b/>
            </w:rPr>
            <w:t>Dr Mullan:</w:t>
          </w:r>
        </w:sdtContent>
      </w:sdt>
      <w:r>
        <w:t xml:space="preserve"> Thank you.</w:t>
      </w:r>
    </w:p>
    <w:p w:rsidR="001F219F" w:rsidP="001F219F">
      <w:pPr>
        <w:pStyle w:val="Question"/>
        <w:numPr>
          <w:ilvl w:val="0"/>
          <w:numId w:val="9"/>
        </w:numPr>
      </w:pPr>
      <w:sdt>
        <w:sdtPr>
          <w:alias w:val="Member"/>
          <w:tag w:val="&lt;Member mnisId='1601' dodsId='34498'&gt;"/>
          <w:id w:val="503330625"/>
          <w:placeholder>
            <w:docPart w:val="C7C387BEEECB4A1DBDAA98E9D4573D8B"/>
          </w:placeholder>
          <w:richText/>
        </w:sdtPr>
        <w:sdtContent>
          <w:r w:rsidRPr="003601A5">
            <w:rPr>
              <w:b/>
            </w:rPr>
            <w:t>Chair:</w:t>
          </w:r>
        </w:sdtContent>
      </w:sdt>
      <w:r>
        <w:t xml:space="preserve"> That is very helpful, thanks. Russell?</w:t>
      </w:r>
    </w:p>
    <w:p w:rsidR="001F219F" w:rsidP="001F219F">
      <w:pPr>
        <w:pStyle w:val="Answer"/>
      </w:pPr>
      <w:sdt>
        <w:sdtPr>
          <w:alias w:val="Witness"/>
          <w:id w:val="1661742011"/>
          <w:placeholder>
            <w:docPart w:val="C7C387BEEECB4A1DBDAA98E9D4573D8B"/>
          </w:placeholder>
          <w:richText/>
        </w:sdtPr>
        <w:sdtContent>
          <w:r w:rsidRPr="003601A5">
            <w:rPr>
              <w:b/>
              <w:i/>
            </w:rPr>
            <w:t>Russell Webster:</w:t>
          </w:r>
        </w:sdtContent>
      </w:sdt>
      <w:r>
        <w:t xml:space="preserve"> I was just looking up the data to try to give a definitive answer. It is not quite there, but we have official HMPPS data for </w:t>
      </w:r>
      <w:r>
        <w:t xml:space="preserve">the </w:t>
      </w:r>
      <w:r>
        <w:t>best part of a five-year period from January 2015 to September 2019. During that period, 4,095 people serving IPPs were relea</w:t>
      </w:r>
      <w:r>
        <w:t>sed, and 1,760 of them were recalled at least once. Of course, some people would have been released in the last year or two of that period and would have subsequently been recalled. One of the frustrations in doing the research</w:t>
      </w:r>
      <w:r>
        <w:t>,</w:t>
      </w:r>
      <w:r>
        <w:t xml:space="preserve"> and for everyone looking at</w:t>
      </w:r>
      <w:r>
        <w:t xml:space="preserve"> this issue</w:t>
      </w:r>
      <w:r>
        <w:t>,</w:t>
      </w:r>
      <w:r>
        <w:t xml:space="preserve"> is that we do not have a definitive database</w:t>
      </w:r>
      <w:r>
        <w:t xml:space="preserve"> </w:t>
      </w:r>
      <w:r>
        <w:t>where we can look at what happened to every one of the 8,000 or so people who were made subject to</w:t>
      </w:r>
      <w:r>
        <w:t xml:space="preserve"> an</w:t>
      </w:r>
      <w:r>
        <w:t xml:space="preserve"> IPP.</w:t>
      </w:r>
      <w:r>
        <w:t xml:space="preserve"> It just does not exist.</w:t>
      </w:r>
    </w:p>
    <w:p w:rsidR="001F219F" w:rsidP="001F219F">
      <w:pPr>
        <w:pStyle w:val="Remark"/>
      </w:pPr>
      <w:sdt>
        <w:sdtPr>
          <w:alias w:val="Member"/>
          <w:tag w:val="&lt;Member mnisId='1601' dodsId='34498'&gt;"/>
          <w:id w:val="1406716956"/>
          <w:placeholder>
            <w:docPart w:val="C7C387BEEECB4A1DBDAA98E9D4573D8B"/>
          </w:placeholder>
          <w:richText/>
        </w:sdtPr>
        <w:sdtContent>
          <w:r w:rsidRPr="003601A5">
            <w:rPr>
              <w:b/>
            </w:rPr>
            <w:t>Chair:</w:t>
          </w:r>
        </w:sdtContent>
      </w:sdt>
      <w:r>
        <w:t xml:space="preserve"> That is helpful. Thank you very much.</w:t>
      </w:r>
    </w:p>
    <w:p w:rsidR="001F219F" w:rsidP="001F219F">
      <w:pPr>
        <w:pStyle w:val="Question"/>
        <w:numPr>
          <w:ilvl w:val="0"/>
          <w:numId w:val="9"/>
        </w:numPr>
      </w:pPr>
      <w:sdt>
        <w:sdtPr>
          <w:alias w:val="Member"/>
          <w:tag w:val="&lt;Member mnisId='4854' dodsId=''&gt;"/>
          <w:id w:val="1032082397"/>
          <w:placeholder>
            <w:docPart w:val="C7C387BEEECB4A1DBDAA98E9D4573D8B"/>
          </w:placeholder>
          <w:richText/>
        </w:sdtPr>
        <w:sdtContent>
          <w:r w:rsidRPr="003601A5">
            <w:rPr>
              <w:b/>
            </w:rPr>
            <w:t>James Daly:</w:t>
          </w:r>
        </w:sdtContent>
      </w:sdt>
      <w:r>
        <w:t xml:space="preserve"> I want</w:t>
      </w:r>
      <w:r>
        <w:t xml:space="preserve"> to ask a follow-up question in respect of that to Mr Webster</w:t>
      </w:r>
      <w:r>
        <w:t>,</w:t>
      </w:r>
      <w:r>
        <w:t xml:space="preserve"> and perhaps all the panellists. I practised </w:t>
      </w:r>
      <w:r>
        <w:t>in</w:t>
      </w:r>
      <w:r>
        <w:t xml:space="preserve"> the criminal court for a long time. One of the things with licence conditions is that </w:t>
      </w:r>
      <w:r>
        <w:t>there</w:t>
      </w:r>
      <w:r>
        <w:t xml:space="preserve"> is a vicious circle for some offenders in some ways. Y</w:t>
      </w:r>
      <w:r>
        <w:t xml:space="preserve">ou quite rightly said that, for the best possible reasons, a probation officer is going to overload conditions on to somebody because they want to help them get out of prison. The problem with that is that some of those conditions are nearly impossible to </w:t>
      </w:r>
      <w:r>
        <w:t xml:space="preserve">abide by, and they are not related to the risk. </w:t>
      </w:r>
      <w:r>
        <w:t>I</w:t>
      </w:r>
      <w:r>
        <w:t xml:space="preserve">mposing conditions that are not related to the risk is not very sensible, in my view, but I understand why it happens. </w:t>
      </w:r>
    </w:p>
    <w:p w:rsidR="001F219F" w:rsidP="001F219F">
      <w:pPr>
        <w:pStyle w:val="Question"/>
        <w:numPr>
          <w:ilvl w:val="0"/>
          <w:numId w:val="0"/>
        </w:numPr>
        <w:ind w:left="794"/>
      </w:pPr>
      <w:r>
        <w:t>I do not know the answer to that, Mr Webster or Mr Dawson, but if we are judging risk w</w:t>
      </w:r>
      <w:r>
        <w:t>e have to have an analytical thing. I do not know whether there has been any research on the link between breach of licence conditions and reoffending. My experience is that</w:t>
      </w:r>
      <w:r>
        <w:t>,</w:t>
      </w:r>
      <w:r>
        <w:t xml:space="preserve"> if somebody wants to reoffend</w:t>
      </w:r>
      <w:r>
        <w:t>,</w:t>
      </w:r>
      <w:r>
        <w:t xml:space="preserve"> you can put all the conditions in the world on the</w:t>
      </w:r>
      <w:r>
        <w:t xml:space="preserve"> licence, </w:t>
      </w:r>
      <w:r>
        <w:t xml:space="preserve">but </w:t>
      </w:r>
      <w:r>
        <w:t>they are still going to reoffend. It is not the licence conditions that are going to stop them. Is that an unfair point of view?</w:t>
      </w:r>
    </w:p>
    <w:p w:rsidR="00AE409D" w:rsidP="001F219F">
      <w:pPr>
        <w:pStyle w:val="Answer"/>
      </w:pPr>
      <w:sdt>
        <w:sdtPr>
          <w:alias w:val="Witness"/>
          <w:id w:val="-1308930066"/>
          <w:placeholder>
            <w:docPart w:val="C7C387BEEECB4A1DBDAA98E9D4573D8B"/>
          </w:placeholder>
          <w:richText/>
        </w:sdtPr>
        <w:sdtContent>
          <w:r w:rsidRPr="003601A5">
            <w:rPr>
              <w:b/>
              <w:i/>
            </w:rPr>
            <w:t>Russell Webster:</w:t>
          </w:r>
        </w:sdtContent>
      </w:sdt>
      <w:r>
        <w:t xml:space="preserve"> I</w:t>
      </w:r>
      <w:r>
        <w:t xml:space="preserve"> am afraid, Mr Daly, that i</w:t>
      </w:r>
      <w:r>
        <w:t>t is a very fair point of view. It is exacerbated in premises in p</w:t>
      </w:r>
      <w:r>
        <w:t xml:space="preserve">robation hostels where someone is counting and checking and knows whether you are coming back in. The reality is </w:t>
      </w:r>
      <w:r>
        <w:t xml:space="preserve">that </w:t>
      </w:r>
      <w:r>
        <w:t xml:space="preserve">it depends on the lens through which you look at </w:t>
      </w:r>
      <w:r>
        <w:t>it</w:t>
      </w:r>
      <w:r>
        <w:t xml:space="preserve">. There are hundreds of thousands of young men going out on a Friday and Saturday night getting drunk, doing things that they might even regret themselves the next day, but if they do not have a condition or a probation hostel to monitor </w:t>
      </w:r>
      <w:r>
        <w:t>them,</w:t>
      </w:r>
      <w:r>
        <w:t xml:space="preserve"> they will ju</w:t>
      </w:r>
      <w:r>
        <w:t>st sleep it off on Sunday and go to work on Monday morning and that is the end of it.</w:t>
      </w:r>
    </w:p>
    <w:p w:rsidR="001F219F" w:rsidP="001F219F">
      <w:pPr>
        <w:pStyle w:val="Answer"/>
      </w:pPr>
      <w:r>
        <w:t>There is a real sense in which the more conditions you put on</w:t>
      </w:r>
      <w:r>
        <w:t>,</w:t>
      </w:r>
      <w:r>
        <w:t xml:space="preserve"> the more people breach them</w:t>
      </w:r>
      <w:r>
        <w:t>. W</w:t>
      </w:r>
      <w:r>
        <w:t>e have seen that since the Offender Rehabilitation Act 2014</w:t>
      </w:r>
      <w:r>
        <w:t>,</w:t>
      </w:r>
      <w:r>
        <w:t xml:space="preserve"> where</w:t>
      </w:r>
      <w:r>
        <w:t>by</w:t>
      </w:r>
      <w:r>
        <w:t xml:space="preserve"> everyone</w:t>
      </w:r>
      <w:r>
        <w:t xml:space="preserve"> who serves even a short prison sentence is </w:t>
      </w:r>
      <w:r>
        <w:t xml:space="preserve">now </w:t>
      </w:r>
      <w:r>
        <w:t xml:space="preserve">subject to statutory supervision. We know that a very large percentage now of our prison population </w:t>
      </w:r>
      <w:r>
        <w:t>are</w:t>
      </w:r>
      <w:r>
        <w:t xml:space="preserve"> people who have been recalled. Before 2014</w:t>
      </w:r>
      <w:r>
        <w:t>,</w:t>
      </w:r>
      <w:r>
        <w:t xml:space="preserve"> when that came in, that population was not subject to the co</w:t>
      </w:r>
      <w:r>
        <w:t>nditions</w:t>
      </w:r>
      <w:r>
        <w:t>,</w:t>
      </w:r>
      <w:r>
        <w:t xml:space="preserve"> so they were not recalled. It is as straightforward as that</w:t>
      </w:r>
      <w:r>
        <w:t>,</w:t>
      </w:r>
      <w:r>
        <w:t xml:space="preserve"> in one way of looking at it.</w:t>
      </w:r>
    </w:p>
    <w:p w:rsidR="001F219F" w:rsidP="001F219F">
      <w:pPr>
        <w:pStyle w:val="Answer"/>
      </w:pPr>
      <w:sdt>
        <w:sdtPr>
          <w:alias w:val="Witness"/>
          <w:id w:val="2056033943"/>
          <w:placeholder>
            <w:docPart w:val="C7C387BEEECB4A1DBDAA98E9D4573D8B"/>
          </w:placeholder>
          <w:richText/>
        </w:sdtPr>
        <w:sdtContent>
          <w:r w:rsidRPr="003601A5">
            <w:rPr>
              <w:b/>
              <w:i/>
            </w:rPr>
            <w:t>Peter Dawson:</w:t>
          </w:r>
        </w:sdtContent>
      </w:sdt>
      <w:r>
        <w:t xml:space="preserve"> It is a really important point. It is very difficult to come up with licence conditions that really assess risk. It is very easy to come up </w:t>
      </w:r>
      <w:r>
        <w:t>with licence conditions that assess compliance.</w:t>
      </w:r>
    </w:p>
    <w:p w:rsidR="001F219F" w:rsidP="001F219F">
      <w:pPr>
        <w:pStyle w:val="Remark"/>
      </w:pPr>
      <w:sdt>
        <w:sdtPr>
          <w:alias w:val="Member"/>
          <w:tag w:val="&lt;Member mnisId='4854' dodsId=''&gt;"/>
          <w:id w:val="-1009141742"/>
          <w:placeholder>
            <w:docPart w:val="C7C387BEEECB4A1DBDAA98E9D4573D8B"/>
          </w:placeholder>
          <w:richText/>
        </w:sdtPr>
        <w:sdtContent>
          <w:r w:rsidRPr="003601A5">
            <w:rPr>
              <w:b/>
            </w:rPr>
            <w:t>James Daly:</w:t>
          </w:r>
        </w:sdtContent>
      </w:sdt>
      <w:r>
        <w:t xml:space="preserve"> Absolutely.</w:t>
      </w:r>
    </w:p>
    <w:p w:rsidR="001F219F" w:rsidP="00D1433B">
      <w:pPr>
        <w:pStyle w:val="Answer"/>
      </w:pPr>
      <w:sdt>
        <w:sdtPr>
          <w:alias w:val="Witness"/>
          <w:id w:val="979886247"/>
          <w:placeholder>
            <w:docPart w:val="C7C387BEEECB4A1DBDAA98E9D4573D8B"/>
          </w:placeholder>
          <w:richText/>
        </w:sdtPr>
        <w:sdtContent>
          <w:r w:rsidRPr="003601A5">
            <w:rPr>
              <w:b/>
              <w:i/>
            </w:rPr>
            <w:t>Peter Dawson:</w:t>
          </w:r>
        </w:sdtContent>
      </w:sdt>
      <w:r>
        <w:t xml:space="preserve"> It is the same in prison. What we are looking at most of the time in prison is whether people comply with the weirdness of prison. The most important prison regimes a</w:t>
      </w:r>
      <w:r>
        <w:t xml:space="preserve">re those that give people the most </w:t>
      </w:r>
      <w:r>
        <w:t>freedom to live the most normal life, which open conditions do to a certain extent</w:t>
      </w:r>
      <w:r>
        <w:t xml:space="preserve">; </w:t>
      </w:r>
      <w:r>
        <w:t xml:space="preserve">a prison </w:t>
      </w:r>
      <w:r>
        <w:t>such as</w:t>
      </w:r>
      <w:r>
        <w:t xml:space="preserve"> Warren Hill has made a huge effort to do it within semi-open conditions</w:t>
      </w:r>
      <w:r>
        <w:t>. B</w:t>
      </w:r>
      <w:r>
        <w:t>ut that all requires placing trust in the pers</w:t>
      </w:r>
      <w:r>
        <w:t>on and giving them the space in which to live a more normal existence and make some mistakes.</w:t>
      </w:r>
    </w:p>
    <w:p w:rsidR="001F219F" w:rsidP="001F219F">
      <w:pPr>
        <w:pStyle w:val="Remark"/>
      </w:pPr>
      <w:sdt>
        <w:sdtPr>
          <w:alias w:val="Member"/>
          <w:tag w:val="&lt;Member mnisId='1601' dodsId='34498'&gt;"/>
          <w:id w:val="145332137"/>
          <w:placeholder>
            <w:docPart w:val="C7C387BEEECB4A1DBDAA98E9D4573D8B"/>
          </w:placeholder>
          <w:richText/>
        </w:sdtPr>
        <w:sdtContent>
          <w:r w:rsidRPr="003601A5">
            <w:rPr>
              <w:b/>
            </w:rPr>
            <w:t>Chair:</w:t>
          </w:r>
        </w:sdtContent>
      </w:sdt>
      <w:r>
        <w:t xml:space="preserve"> Thanks very much. Rob Butler, any questions from you to the panel?</w:t>
      </w:r>
    </w:p>
    <w:p w:rsidR="000C6F6E" w:rsidP="001F219F">
      <w:pPr>
        <w:pStyle w:val="Question"/>
        <w:numPr>
          <w:ilvl w:val="0"/>
          <w:numId w:val="9"/>
        </w:numPr>
      </w:pPr>
      <w:sdt>
        <w:sdtPr>
          <w:alias w:val="Member"/>
          <w:tag w:val="&lt;Member mnisId='4745' dodsId=''&gt;"/>
          <w:id w:val="-209571198"/>
          <w:placeholder>
            <w:docPart w:val="C7C387BEEECB4A1DBDAA98E9D4573D8B"/>
          </w:placeholder>
          <w:richText/>
        </w:sdtPr>
        <w:sdtContent>
          <w:r w:rsidRPr="003601A5">
            <w:rPr>
              <w:b/>
            </w:rPr>
            <w:t>Rob Butler:</w:t>
          </w:r>
        </w:sdtContent>
      </w:sdt>
      <w:r>
        <w:t xml:space="preserve"> What I am interested in is what you think are viable alternatives. I kno</w:t>
      </w:r>
      <w:r>
        <w:t>w that you have presented a detailed proposal, and you will be aware that there are counter</w:t>
      </w:r>
      <w:r>
        <w:t>-</w:t>
      </w:r>
      <w:r>
        <w:t>challenges to that. Feel free to talk us through elements of that proposal.</w:t>
      </w:r>
    </w:p>
    <w:p w:rsidR="001F219F" w:rsidP="000C6F6E">
      <w:pPr>
        <w:pStyle w:val="Question"/>
        <w:numPr>
          <w:ilvl w:val="0"/>
          <w:numId w:val="0"/>
        </w:numPr>
        <w:ind w:left="794"/>
      </w:pPr>
      <w:r>
        <w:t>Going right back to the beginning of the first sessio</w:t>
      </w:r>
      <w:r>
        <w:t xml:space="preserve">n, we were told by the </w:t>
      </w:r>
      <w:r>
        <w:t>consultant p</w:t>
      </w:r>
      <w:r>
        <w:t>sychiatrist</w:t>
      </w:r>
      <w:r>
        <w:t xml:space="preserve"> that</w:t>
      </w:r>
      <w:r>
        <w:t xml:space="preserve"> IPP prisoners are not a homogen</w:t>
      </w:r>
      <w:r>
        <w:t>e</w:t>
      </w:r>
      <w:r>
        <w:t xml:space="preserve">ous group. I wonder if we need to come at this </w:t>
      </w:r>
      <w:r>
        <w:t>with</w:t>
      </w:r>
      <w:r>
        <w:t xml:space="preserve"> a little bit more of a piecemeal approach. I am not yet at the stage of venturing what that might be, but it could be that people on different lengths of t</w:t>
      </w:r>
      <w:r>
        <w:t>ariff would be treated differently</w:t>
      </w:r>
      <w:r>
        <w:t>,</w:t>
      </w:r>
      <w:r>
        <w:t xml:space="preserve"> or </w:t>
      </w:r>
      <w:r>
        <w:t xml:space="preserve">if they were </w:t>
      </w:r>
      <w:r>
        <w:t>beyond tariff, or if different types of statutory maxima had been reached. I just throw all that out there. What are your thoughts</w:t>
      </w:r>
      <w:r>
        <w:t>,</w:t>
      </w:r>
      <w:r>
        <w:t xml:space="preserve"> given that your own proposals have not been universally accepted, even </w:t>
      </w:r>
      <w:r>
        <w:t>in</w:t>
      </w:r>
      <w:r>
        <w:t xml:space="preserve"> the sector?</w:t>
      </w:r>
    </w:p>
    <w:p w:rsidR="001F219F" w:rsidP="001F219F">
      <w:pPr>
        <w:pStyle w:val="Answer"/>
      </w:pPr>
      <w:sdt>
        <w:sdtPr>
          <w:alias w:val="Witness"/>
          <w:id w:val="-456567436"/>
          <w:placeholder>
            <w:docPart w:val="C7C387BEEECB4A1DBDAA98E9D4573D8B"/>
          </w:placeholder>
          <w:richText/>
        </w:sdtPr>
        <w:sdtContent>
          <w:r w:rsidRPr="00736EE2">
            <w:rPr>
              <w:b/>
              <w:i/>
            </w:rPr>
            <w:t>Peter Dawson:</w:t>
          </w:r>
        </w:sdtContent>
      </w:sdt>
      <w:r>
        <w:t xml:space="preserve"> Absolutely. I do not envy you the task because you are probably going to get a lot of very different proposals. </w:t>
      </w:r>
      <w:r>
        <w:t>F</w:t>
      </w:r>
      <w:r>
        <w:t>ellow panellists may well take different</w:t>
      </w:r>
      <w:r>
        <w:t xml:space="preserve"> views on this</w:t>
      </w:r>
      <w:r>
        <w:t xml:space="preserve">, but my view </w:t>
      </w:r>
      <w:r>
        <w:t>is that</w:t>
      </w:r>
      <w:r>
        <w:t>,</w:t>
      </w:r>
      <w:r>
        <w:t xml:space="preserve"> if we want to make the biggest difference for the largest number of people</w:t>
      </w:r>
      <w:r>
        <w:t>,</w:t>
      </w:r>
      <w:r>
        <w:t xml:space="preserve"> we should concentrate on the help that each individual needs in their particular circumstances both in prison and in the community. The evidenc</w:t>
      </w:r>
      <w:r>
        <w:t>e we have of where that appears to have had some impact—far from perfect</w:t>
      </w:r>
      <w:r>
        <w:t>,</w:t>
      </w:r>
      <w:r>
        <w:t xml:space="preserve"> but some impact—is in the increase in the number of people who have managed to be released from this sentence. My impression of that was that it relied on good data, on knowing who e</w:t>
      </w:r>
      <w:r>
        <w:t xml:space="preserve">verybody was, where they were, being sure centrally that there was a plan for everybody, and taking the time and putting </w:t>
      </w:r>
      <w:r>
        <w:t xml:space="preserve">in </w:t>
      </w:r>
      <w:r>
        <w:t xml:space="preserve">the resource to see that plan through for each individual. There really is no escape from treating every individual as that. </w:t>
      </w:r>
    </w:p>
    <w:p w:rsidR="001F219F" w:rsidP="001F219F">
      <w:pPr>
        <w:pStyle w:val="Answer"/>
      </w:pPr>
      <w:r>
        <w:t>Trying</w:t>
      </w:r>
      <w:r>
        <w:t xml:space="preserve"> to do things by cohort may be useful </w:t>
      </w:r>
      <w:r>
        <w:t>to work</w:t>
      </w:r>
      <w:r>
        <w:t xml:space="preserve"> out how much money you need and what sort of help you need, but, fundamentally, once you start defining cohorts, most people will fit into more than one. If you have a cohort for people with severe mental illne</w:t>
      </w:r>
      <w:r>
        <w:t>ss, they may well fall into a cohort for short tariff or for particular categories of offence. The most promising thing at the moment is to devote energy to help in the community</w:t>
      </w:r>
      <w:r>
        <w:t>,</w:t>
      </w:r>
      <w:r>
        <w:t xml:space="preserve"> so that whe</w:t>
      </w:r>
      <w:r>
        <w:t>n</w:t>
      </w:r>
      <w:r>
        <w:t xml:space="preserve"> we finally get to the point whe</w:t>
      </w:r>
      <w:r>
        <w:t>n</w:t>
      </w:r>
      <w:r>
        <w:t xml:space="preserve"> somebody is released we do not</w:t>
      </w:r>
      <w:r>
        <w:t xml:space="preserve"> two months later bring them back to prison </w:t>
      </w:r>
      <w:r>
        <w:t>to</w:t>
      </w:r>
      <w:r>
        <w:t xml:space="preserve"> spend another 18 months, most of it probably in inappropriate conditions, probably in a local prison where they are not going to get much help, and incur all that expense and do all that additional damage and </w:t>
      </w:r>
      <w:r>
        <w:t>destroy all that motivation because we did not put the energy into th</w:t>
      </w:r>
      <w:r>
        <w:t>e</w:t>
      </w:r>
      <w:r>
        <w:t xml:space="preserve"> crucial period when they had been released.</w:t>
      </w:r>
    </w:p>
    <w:p w:rsidR="001F219F" w:rsidP="001F219F">
      <w:pPr>
        <w:pStyle w:val="Question"/>
        <w:numPr>
          <w:ilvl w:val="0"/>
          <w:numId w:val="9"/>
        </w:numPr>
      </w:pPr>
      <w:sdt>
        <w:sdtPr>
          <w:alias w:val="Member"/>
          <w:tag w:val="&lt;Member mnisId='4745' dodsId=''&gt;"/>
          <w:id w:val="1042859129"/>
          <w:placeholder>
            <w:docPart w:val="C7C387BEEECB4A1DBDAA98E9D4573D8B"/>
          </w:placeholder>
          <w:richText/>
        </w:sdtPr>
        <w:sdtContent>
          <w:r w:rsidRPr="00736EE2">
            <w:rPr>
              <w:b/>
            </w:rPr>
            <w:t>Rob Butler:</w:t>
          </w:r>
        </w:sdtContent>
      </w:sdt>
      <w:r>
        <w:t xml:space="preserve"> That is very helpful. I did not explain myself very well when I was talking about the changes. What I am wondering about is leg</w:t>
      </w:r>
      <w:r>
        <w:t>islative change. If there is to be legislative change, a broad</w:t>
      </w:r>
      <w:r>
        <w:t>-</w:t>
      </w:r>
      <w:r>
        <w:t xml:space="preserve">brush, blunt instrument does not seem to fit any model or </w:t>
      </w:r>
      <w:r>
        <w:t xml:space="preserve">to </w:t>
      </w:r>
      <w:r>
        <w:t>any satisfaction. That is wh</w:t>
      </w:r>
      <w:r>
        <w:t>y</w:t>
      </w:r>
      <w:r>
        <w:t xml:space="preserve"> I wonder </w:t>
      </w:r>
      <w:r>
        <w:t>whether</w:t>
      </w:r>
      <w:r>
        <w:t xml:space="preserve"> there might be different legislative options for different cohorts, or does that fall</w:t>
      </w:r>
      <w:r>
        <w:t xml:space="preserve"> into the same trap?</w:t>
      </w:r>
    </w:p>
    <w:p w:rsidR="001F219F" w:rsidP="001F219F">
      <w:pPr>
        <w:pStyle w:val="Answer"/>
      </w:pPr>
      <w:sdt>
        <w:sdtPr>
          <w:alias w:val="Witness"/>
          <w:id w:val="-794758723"/>
          <w:placeholder>
            <w:docPart w:val="C7C387BEEECB4A1DBDAA98E9D4573D8B"/>
          </w:placeholder>
          <w:richText/>
        </w:sdtPr>
        <w:sdtContent>
          <w:r w:rsidRPr="00736EE2">
            <w:rPr>
              <w:b/>
              <w:i/>
            </w:rPr>
            <w:t>Peter Dawson:</w:t>
          </w:r>
        </w:sdtContent>
      </w:sdt>
      <w:r>
        <w:t xml:space="preserve"> It is incredibly difficult. This is not a Gordian knot. It we try to slice through it, we will do huge harm, including to innocent people in the community, which is why the big proposal that we have put forward is the r</w:t>
      </w:r>
      <w:r>
        <w:t>e</w:t>
      </w:r>
      <w:r>
        <w:t>-</w:t>
      </w:r>
      <w:r>
        <w:t>sentencing, that you need to send it back to the judiciary with the evidence that is available to say, “Is this a case where an indeterminate sentence, were it not for the IPP, would have been appropriate?” That is tremendously difficult because the offe</w:t>
      </w:r>
      <w:r>
        <w:t xml:space="preserve">nce </w:t>
      </w:r>
      <w:r>
        <w:t>was</w:t>
      </w:r>
      <w:r>
        <w:t xml:space="preserve"> a very long time ago, but it would avoid putting Parliament in the situation where it was consciously legislating to release people who everybody knew were still dangerous.</w:t>
      </w:r>
    </w:p>
    <w:p w:rsidR="001F219F" w:rsidP="001F219F">
      <w:pPr>
        <w:pStyle w:val="Question"/>
        <w:numPr>
          <w:ilvl w:val="0"/>
          <w:numId w:val="9"/>
        </w:numPr>
      </w:pPr>
      <w:sdt>
        <w:sdtPr>
          <w:alias w:val="Member"/>
          <w:tag w:val="&lt;Member mnisId='4745' dodsId=''&gt;"/>
          <w:id w:val="64239036"/>
          <w:placeholder>
            <w:docPart w:val="C7C387BEEECB4A1DBDAA98E9D4573D8B"/>
          </w:placeholder>
          <w:richText/>
        </w:sdtPr>
        <w:sdtContent>
          <w:r w:rsidRPr="00736EE2">
            <w:rPr>
              <w:b/>
            </w:rPr>
            <w:t>Rob Butler:</w:t>
          </w:r>
        </w:sdtContent>
      </w:sdt>
      <w:r>
        <w:t xml:space="preserve"> We all know that there is a big backlog in the courts at the </w:t>
      </w:r>
      <w:r>
        <w:t>moment. We do not have enough judges to do the cases that are already pending. Realistically, we know there is almost nil chance of what you are proposing happening, do</w:t>
      </w:r>
      <w:r>
        <w:t>n’t</w:t>
      </w:r>
      <w:r>
        <w:t xml:space="preserve"> w</w:t>
      </w:r>
      <w:r>
        <w:t>e</w:t>
      </w:r>
      <w:r>
        <w:t>?</w:t>
      </w:r>
    </w:p>
    <w:p w:rsidR="001F219F" w:rsidP="001F219F">
      <w:pPr>
        <w:pStyle w:val="Answer"/>
      </w:pPr>
      <w:sdt>
        <w:sdtPr>
          <w:alias w:val="Witness"/>
          <w:id w:val="-402370424"/>
          <w:placeholder>
            <w:docPart w:val="C7C387BEEECB4A1DBDAA98E9D4573D8B"/>
          </w:placeholder>
          <w:richText/>
        </w:sdtPr>
        <w:sdtContent>
          <w:r w:rsidRPr="00736EE2">
            <w:rPr>
              <w:b/>
              <w:i/>
            </w:rPr>
            <w:t>Peter Dawson:</w:t>
          </w:r>
        </w:sdtContent>
      </w:sdt>
      <w:r>
        <w:t xml:space="preserve"> I think we do, which is exactly why I gave the first answer and exactly why in this Bill we have only suggested very modest amendments to the status quo. You are investigating it now, but this is a problem of Parliament’s making, and Parliament should mak</w:t>
      </w:r>
      <w:r>
        <w:t>e the time for specific legislation to put it right, but it has not. That is why the operational services are the people who can make the most difference now.</w:t>
      </w:r>
    </w:p>
    <w:p w:rsidR="001F219F" w:rsidP="001F219F">
      <w:pPr>
        <w:pStyle w:val="Question"/>
        <w:numPr>
          <w:ilvl w:val="0"/>
          <w:numId w:val="9"/>
        </w:numPr>
      </w:pPr>
      <w:sdt>
        <w:sdtPr>
          <w:alias w:val="Member"/>
          <w:tag w:val="&lt;Member mnisId='4745' dodsId=''&gt;"/>
          <w:id w:val="-1644877307"/>
          <w:placeholder>
            <w:docPart w:val="C7C387BEEECB4A1DBDAA98E9D4573D8B"/>
          </w:placeholder>
          <w:richText/>
        </w:sdtPr>
        <w:sdtContent>
          <w:r w:rsidRPr="00736EE2">
            <w:rPr>
              <w:b/>
            </w:rPr>
            <w:t>Rob Butler:</w:t>
          </w:r>
        </w:sdtContent>
      </w:sdt>
      <w:r>
        <w:t xml:space="preserve"> Thank you, that is very helpful. Mr Webster?</w:t>
      </w:r>
    </w:p>
    <w:p w:rsidR="001F219F" w:rsidP="001F219F">
      <w:pPr>
        <w:pStyle w:val="Answer"/>
      </w:pPr>
      <w:sdt>
        <w:sdtPr>
          <w:alias w:val="Witness"/>
          <w:id w:val="1394463952"/>
          <w:placeholder>
            <w:docPart w:val="C7C387BEEECB4A1DBDAA98E9D4573D8B"/>
          </w:placeholder>
          <w:richText/>
        </w:sdtPr>
        <w:sdtContent>
          <w:r w:rsidRPr="00736EE2">
            <w:rPr>
              <w:b/>
              <w:i/>
            </w:rPr>
            <w:t>Russell Webster:</w:t>
          </w:r>
        </w:sdtContent>
      </w:sdt>
      <w:r>
        <w:t xml:space="preserve"> The single most eff</w:t>
      </w:r>
      <w:r>
        <w:t>ective thing would be to reduce the length of licence, which Parliament could theoretically</w:t>
      </w:r>
      <w:r>
        <w:t xml:space="preserve"> do</w:t>
      </w:r>
      <w:r>
        <w:t>,</w:t>
      </w:r>
      <w:r>
        <w:t xml:space="preserve"> against the original tariffs so</w:t>
      </w:r>
      <w:r>
        <w:t xml:space="preserve"> that</w:t>
      </w:r>
      <w:r>
        <w:t xml:space="preserve"> it is proportionate. That would just mean that they give everyone a fixed date. Some people would have ongoing needs and </w:t>
      </w:r>
      <w:r>
        <w:t>wo</w:t>
      </w:r>
      <w:r>
        <w:t xml:space="preserve">uld </w:t>
      </w:r>
      <w:r>
        <w:t xml:space="preserve">get </w:t>
      </w:r>
      <w:r>
        <w:t>into trouble</w:t>
      </w:r>
      <w:r>
        <w:t xml:space="preserve"> past that date, but there are hundreds of thousands of people in the community already in that situation. It would avoid Peter’s realistic fear that some people are now so unwell and so dangerous that we would not want to let everyone </w:t>
      </w:r>
      <w:r>
        <w:t xml:space="preserve">out at once because, clearly, people would not get the support they needed. </w:t>
      </w:r>
      <w:r>
        <w:t>There should be a</w:t>
      </w:r>
      <w:r>
        <w:t xml:space="preserve"> push to release people, </w:t>
      </w:r>
      <w:r>
        <w:t>as</w:t>
      </w:r>
      <w:r>
        <w:t xml:space="preserve"> has been going on, and then </w:t>
      </w:r>
      <w:r>
        <w:t xml:space="preserve">to </w:t>
      </w:r>
      <w:r>
        <w:t>reduc</w:t>
      </w:r>
      <w:r>
        <w:t>e</w:t>
      </w:r>
      <w:r>
        <w:t xml:space="preserve"> the licence so that there is an endpoint to what clearly is an injustice. </w:t>
      </w:r>
    </w:p>
    <w:p w:rsidR="001F219F" w:rsidP="001F219F">
      <w:pPr>
        <w:pStyle w:val="Answer"/>
      </w:pPr>
      <w:r>
        <w:t xml:space="preserve">The hardest thing for </w:t>
      </w:r>
      <w:r>
        <w:t>people in this situation is that there are several hundreds</w:t>
      </w:r>
      <w:r>
        <w:t xml:space="preserve">, </w:t>
      </w:r>
      <w:r>
        <w:t>small numbers of thousands</w:t>
      </w:r>
      <w:r>
        <w:t>,</w:t>
      </w:r>
      <w:r>
        <w:t xml:space="preserve"> of people who were set at a tariff between two or four years who went into prison at a time whe</w:t>
      </w:r>
      <w:r>
        <w:t>n</w:t>
      </w:r>
      <w:r>
        <w:t xml:space="preserve"> people who received sentences of 10, 12 or 14 years for serious acts o</w:t>
      </w:r>
      <w:r>
        <w:t>f violence have long since been released, long since completed their licence and got on with their li</w:t>
      </w:r>
      <w:r>
        <w:t>fe</w:t>
      </w:r>
      <w:r>
        <w:t>. It is a natural injustice of the scale that we do not normally see in this country. Some sort of direct and strong action needs to be taken</w:t>
      </w:r>
      <w:r>
        <w:t>,</w:t>
      </w:r>
      <w:r>
        <w:t xml:space="preserve"> at least t</w:t>
      </w:r>
      <w:r>
        <w:t>o put an endpoint to the situation.</w:t>
      </w:r>
    </w:p>
    <w:p w:rsidR="001F219F" w:rsidP="001F219F">
      <w:pPr>
        <w:pStyle w:val="Remark"/>
      </w:pPr>
      <w:sdt>
        <w:sdtPr>
          <w:alias w:val="Member"/>
          <w:tag w:val="&lt;Member mnisId='4745' dodsId=''&gt;"/>
          <w:id w:val="-1396504157"/>
          <w:placeholder>
            <w:docPart w:val="C7C387BEEECB4A1DBDAA98E9D4573D8B"/>
          </w:placeholder>
          <w:richText/>
        </w:sdtPr>
        <w:sdtContent>
          <w:r w:rsidRPr="00736EE2">
            <w:rPr>
              <w:b/>
            </w:rPr>
            <w:t>Rob Butler:</w:t>
          </w:r>
        </w:sdtContent>
      </w:sdt>
      <w:r>
        <w:t xml:space="preserve"> Thank you.</w:t>
      </w:r>
    </w:p>
    <w:p w:rsidR="001F219F" w:rsidP="001F219F">
      <w:pPr>
        <w:pStyle w:val="Question"/>
        <w:numPr>
          <w:ilvl w:val="0"/>
          <w:numId w:val="9"/>
        </w:numPr>
      </w:pPr>
      <w:sdt>
        <w:sdtPr>
          <w:alias w:val="Member"/>
          <w:tag w:val="&lt;Member mnisId='1601' dodsId='34498'&gt;"/>
          <w:id w:val="318930569"/>
          <w:placeholder>
            <w:docPart w:val="C7C387BEEECB4A1DBDAA98E9D4573D8B"/>
          </w:placeholder>
          <w:richText/>
        </w:sdtPr>
        <w:sdtContent>
          <w:r w:rsidRPr="00736EE2">
            <w:rPr>
              <w:b/>
            </w:rPr>
            <w:t>Chair:</w:t>
          </w:r>
        </w:sdtContent>
      </w:sdt>
      <w:r>
        <w:t xml:space="preserve"> Thank you very much. </w:t>
      </w:r>
      <w:r>
        <w:t>T</w:t>
      </w:r>
      <w:r>
        <w:t>here seems to be general agreement, Dr Harris.</w:t>
      </w:r>
    </w:p>
    <w:p w:rsidR="001F219F" w:rsidP="001F219F">
      <w:pPr>
        <w:pStyle w:val="Answer"/>
      </w:pPr>
      <w:sdt>
        <w:sdtPr>
          <w:alias w:val="Witness"/>
          <w:id w:val="-1949001097"/>
          <w:placeholder>
            <w:docPart w:val="C7C387BEEECB4A1DBDAA98E9D4573D8B"/>
          </w:placeholder>
          <w:richText/>
        </w:sdtPr>
        <w:sdtContent>
          <w:r w:rsidRPr="00736EE2">
            <w:rPr>
              <w:b/>
              <w:i/>
            </w:rPr>
            <w:t>Dr Harris:</w:t>
          </w:r>
        </w:sdtContent>
      </w:sdt>
      <w:r>
        <w:t xml:space="preserve"> Yes.</w:t>
      </w:r>
    </w:p>
    <w:p w:rsidR="00691D1D" w:rsidRPr="00044F2A" w:rsidP="00044F2A">
      <w:pPr>
        <w:pStyle w:val="Remark"/>
      </w:pPr>
      <w:sdt>
        <w:sdtPr>
          <w:alias w:val="Member"/>
          <w:tag w:val="&lt;Member mnisId='1601' dodsId='34498'&gt;"/>
          <w:id w:val="-1244870006"/>
          <w:placeholder>
            <w:docPart w:val="C7C387BEEECB4A1DBDAA98E9D4573D8B"/>
          </w:placeholder>
          <w:richText/>
        </w:sdtPr>
        <w:sdtContent>
          <w:r w:rsidRPr="00736EE2">
            <w:rPr>
              <w:b/>
            </w:rPr>
            <w:t>Chair:</w:t>
          </w:r>
        </w:sdtContent>
      </w:sdt>
      <w:r>
        <w:t xml:space="preserve"> Thank you very much to all our witnesses. That has covered all the ground that we needed to. It has been most helpful. I am very grateful for your time and for </w:t>
      </w:r>
      <w:r>
        <w:t xml:space="preserve">your </w:t>
      </w:r>
      <w:r>
        <w:t>coming to give evidence to us. I am sure we will be keeping in touch as the inquiry goes o</w:t>
      </w:r>
      <w:r>
        <w:t>n. Thank you very much to all the Members. The session is concluded.</w:t>
      </w:r>
    </w:p>
    <w:sectPr w:rsidSect="008351F9">
      <w:headerReference w:type="default" r:id="rId6"/>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7">
      <wne:macro wne:macroName="NORMAL.NEWMACROS.MACRO168"/>
    </wne:keymap>
    <wne:keymap wne:kcmPrimary="044F">
      <wne:macro wne:macroName="NORMAL.NEWMACROS.MACRO210"/>
    </wne:keymap>
    <wne:keymap wne:kcmPrimary="0452">
      <wne:macro wne:macroName="NORMAL.NEWMACROS.MACRO209"/>
    </wne:keymap>
    <wne:keymap wne:kcmPrimary="0453">
      <wne:macro wne:macroName="NORMAL.NEWMACROS.MACRO167"/>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F4960" w:rsidP="008143FA">
      <w:pPr>
        <w:spacing w:after="0"/>
      </w:pPr>
      <w:r>
        <w:separator/>
      </w:r>
    </w:p>
  </w:footnote>
  <w:footnote w:type="continuationSeparator" w:id="1">
    <w:p w:rsidR="00CF4960" w:rsidP="008143FA">
      <w:pPr>
        <w:spacing w:after="0"/>
      </w:pPr>
      <w:r>
        <w:continuationSeparator/>
      </w:r>
    </w:p>
  </w:footnote>
  <w:footnote w:id="2">
    <w:p w:rsidR="0014630F">
      <w:pPr>
        <w:pStyle w:val="FootnoteText"/>
      </w:pPr>
      <w:r>
        <w:rPr>
          <w:rStyle w:val="FootnoteReference"/>
        </w:rPr>
        <w:footnoteRef/>
      </w:r>
      <w:r>
        <w:t xml:space="preserve"> Redacted.</w:t>
      </w:r>
    </w:p>
  </w:footnote>
  <w:footnote w:id="3">
    <w:p w:rsidR="0014630F">
      <w:pPr>
        <w:pStyle w:val="FootnoteText"/>
      </w:pPr>
      <w:r>
        <w:rPr>
          <w:rStyle w:val="FootnoteReference"/>
        </w:rPr>
        <w:footnoteRef/>
      </w:r>
      <w:r>
        <w:t xml:space="preserve"> Redacted.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14288E3FB54FEE956E912C673F8D6B"/>
      </w:placeholder>
      <w:richText/>
    </w:sdtPr>
    <w:sdtContent>
      <w:p w:rsidR="008C2738" w:rsidP="009277D8">
        <w:pPr>
          <w:pStyle w:val="Para"/>
          <w:rPr>
            <w:color w:val="808080"/>
          </w:rPr>
        </w:pPr>
        <w:r w:rsidRPr="0060166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C273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A18901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01660"/>
    <w:rPr>
      <w:color w:val="605E5C"/>
      <w:shd w:val="clear" w:color="auto" w:fill="E1DFDD"/>
    </w:rPr>
  </w:style>
  <w:style w:type="paragraph" w:styleId="FootnoteText">
    <w:name w:val="footnote text"/>
    <w:basedOn w:val="Normal"/>
    <w:link w:val="FootnoteTextChar"/>
    <w:uiPriority w:val="99"/>
    <w:semiHidden/>
    <w:unhideWhenUsed/>
    <w:rsid w:val="0014630F"/>
    <w:pPr>
      <w:spacing w:after="0"/>
    </w:pPr>
    <w:rPr>
      <w:sz w:val="20"/>
      <w:szCs w:val="20"/>
    </w:rPr>
  </w:style>
  <w:style w:type="character" w:customStyle="1" w:styleId="FootnoteTextChar">
    <w:name w:val="Footnote Text Char"/>
    <w:basedOn w:val="DefaultParagraphFont"/>
    <w:link w:val="FootnoteText"/>
    <w:uiPriority w:val="99"/>
    <w:semiHidden/>
    <w:rsid w:val="0014630F"/>
    <w:rPr>
      <w:rFonts w:ascii="Verdana" w:hAnsi="Verdana"/>
      <w:sz w:val="20"/>
      <w:szCs w:val="20"/>
    </w:rPr>
  </w:style>
  <w:style w:type="character" w:styleId="FootnoteReference">
    <w:name w:val="footnote reference"/>
    <w:basedOn w:val="DefaultParagraphFont"/>
    <w:uiPriority w:val="99"/>
    <w:semiHidden/>
    <w:unhideWhenUsed/>
    <w:rsid w:val="0014630F"/>
    <w:rPr>
      <w:vertAlign w:val="superscript"/>
    </w:rPr>
  </w:style>
  <w:style w:type="character" w:customStyle="1" w:styleId="UnresolvedMention">
    <w:name w:val="Unresolved Mention"/>
    <w:basedOn w:val="DefaultParagraphFont"/>
    <w:uiPriority w:val="99"/>
    <w:rsid w:val="00EC7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microsoft.com/office/2006/relationships/keyMapCustomizations" Target="customizations.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14288E3FB54FEE956E912C673F8D6B"/>
        <w:category>
          <w:name w:val="General"/>
          <w:gallery w:val="placeholder"/>
        </w:category>
        <w:types>
          <w:type w:val="bbPlcHdr"/>
        </w:types>
        <w:behaviors>
          <w:behavior w:val="content"/>
        </w:behaviors>
        <w:guid w:val="{E3B9A326-D8CF-4869-AE62-865AA2812056}"/>
      </w:docPartPr>
      <w:docPartBody>
        <w:p w:rsidR="002930A2" w:rsidP="00FB273A">
          <w:pPr>
            <w:pStyle w:val="AB14288E3FB54FEE956E912C673F8D6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C17F62C-8C64-43E7-91B3-1F011BC632AE}"/>
      </w:docPartPr>
      <w:docPartBody>
        <w:p w:rsidR="00FC0960">
          <w:r w:rsidRPr="002975EF">
            <w:rPr>
              <w:rStyle w:val="PlaceholderText"/>
            </w:rPr>
            <w:t>Click or tap here to enter text.</w:t>
          </w:r>
        </w:p>
      </w:docPartBody>
    </w:docPart>
    <w:docPart>
      <w:docPartPr>
        <w:name w:val="6C6AD18B3D5F4F6BB34A5C4D57DB30A2"/>
        <w:category>
          <w:name w:val="General"/>
          <w:gallery w:val="placeholder"/>
        </w:category>
        <w:types>
          <w:type w:val="bbPlcHdr"/>
        </w:types>
        <w:behaviors>
          <w:behavior w:val="content"/>
        </w:behaviors>
        <w:guid w:val="{42C55029-D4C8-40C2-AAF0-3A47B8DA6E04}"/>
      </w:docPartPr>
      <w:docPartBody>
        <w:p w:rsidR="00A92D61" w:rsidP="005B3886">
          <w:pPr>
            <w:pStyle w:val="6C6AD18B3D5F4F6BB34A5C4D57DB30A2"/>
          </w:pPr>
          <w:r w:rsidRPr="002975EF">
            <w:rPr>
              <w:rStyle w:val="PlaceholderText"/>
            </w:rPr>
            <w:t>Click or tap here to enter text.</w:t>
          </w:r>
        </w:p>
      </w:docPartBody>
    </w:docPart>
    <w:docPart>
      <w:docPartPr>
        <w:name w:val="DE59DE25F8274D4A8CDE3466F52C2119"/>
        <w:category>
          <w:name w:val="General"/>
          <w:gallery w:val="placeholder"/>
        </w:category>
        <w:types>
          <w:type w:val="bbPlcHdr"/>
        </w:types>
        <w:behaviors>
          <w:behavior w:val="content"/>
        </w:behaviors>
        <w:guid w:val="{187EE7F8-19A6-471F-8CDB-ECDC814C43FD}"/>
      </w:docPartPr>
      <w:docPartBody>
        <w:p w:rsidR="00A92D61" w:rsidP="005B3886">
          <w:pPr>
            <w:pStyle w:val="DE59DE25F8274D4A8CDE3466F52C2119"/>
          </w:pPr>
          <w:r w:rsidRPr="002975EF">
            <w:rPr>
              <w:rStyle w:val="PlaceholderText"/>
            </w:rPr>
            <w:t>Click or tap here to enter text.</w:t>
          </w:r>
        </w:p>
      </w:docPartBody>
    </w:docPart>
    <w:docPart>
      <w:docPartPr>
        <w:name w:val="C7C387BEEECB4A1DBDAA98E9D4573D8B"/>
        <w:category>
          <w:name w:val="General"/>
          <w:gallery w:val="placeholder"/>
        </w:category>
        <w:types>
          <w:type w:val="bbPlcHdr"/>
        </w:types>
        <w:behaviors>
          <w:behavior w:val="content"/>
        </w:behaviors>
        <w:guid w:val="{F09DE2FC-C848-4419-9DFB-E9C00032AA61}"/>
      </w:docPartPr>
      <w:docPartBody>
        <w:p w:rsidR="00EF4798" w:rsidP="00A92D61">
          <w:pPr>
            <w:pStyle w:val="C7C387BEEECB4A1DBDAA98E9D4573D8B"/>
          </w:pPr>
          <w:r w:rsidRPr="005945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2D61"/>
    <w:rPr>
      <w:color w:val="808080"/>
    </w:rPr>
  </w:style>
  <w:style w:type="paragraph" w:customStyle="1" w:styleId="AB14288E3FB54FEE956E912C673F8D6B">
    <w:name w:val="AB14288E3FB54FEE956E912C673F8D6B"/>
    <w:rsid w:val="00FB273A"/>
  </w:style>
  <w:style w:type="paragraph" w:customStyle="1" w:styleId="6C6AD18B3D5F4F6BB34A5C4D57DB30A2">
    <w:name w:val="6C6AD18B3D5F4F6BB34A5C4D57DB30A2"/>
    <w:rsid w:val="005B3886"/>
  </w:style>
  <w:style w:type="paragraph" w:customStyle="1" w:styleId="DE59DE25F8274D4A8CDE3466F52C2119">
    <w:name w:val="DE59DE25F8274D4A8CDE3466F52C2119"/>
    <w:rsid w:val="005B3886"/>
  </w:style>
  <w:style w:type="paragraph" w:customStyle="1" w:styleId="C7C387BEEECB4A1DBDAA98E9D4573D8B">
    <w:name w:val="C7C387BEEECB4A1DBDAA98E9D4573D8B"/>
    <w:rsid w:val="00A92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