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09E1" w:rsidP="00CF0BBA">
      <w:pPr>
        <w:pStyle w:val="TitleCommittee0"/>
      </w:pPr>
      <w:sdt>
        <w:sdtPr>
          <w:alias w:val="CommitteeName"/>
          <w:tag w:val="CommitteeName"/>
          <w:id w:val="1869951332"/>
          <w:placeholder>
            <w:docPart w:val="90C2C1FEC7244D0C8AA5CECFD14CAFD8"/>
          </w:placeholder>
          <w:richText/>
        </w:sdtPr>
        <w:sdtContent>
          <w:r>
            <w:t>Welsh Affairs Committee</w:t>
          </w:r>
        </w:sdtContent>
      </w:sdt>
    </w:p>
    <w:p w:rsidR="00A409E1" w:rsidP="00156A60">
      <w:pPr>
        <w:pStyle w:val="TitleInquiry0"/>
      </w:pPr>
      <w:r>
        <w:t xml:space="preserve">Oral evidence: </w:t>
      </w:r>
      <w:sdt>
        <w:sdtPr>
          <w:alias w:val="InquiryName"/>
          <w:tag w:val="InquiryName"/>
          <w:id w:val="377371847"/>
          <w:placeholder>
            <w:docPart w:val="90C2C1FEC7244D0C8AA5CECFD14CAFD8"/>
          </w:placeholder>
          <w:richText/>
        </w:sdtPr>
        <w:sdtContent>
          <w:r>
            <w:fldChar w:fldCharType="begin"/>
          </w:r>
          <w:r>
            <w:instrText xml:space="preserve"> HYPERLINK "https://committees.parliament.uk/work/1291/the-benefits-system-in-wales/" </w:instrText>
          </w:r>
          <w:r>
            <w:fldChar w:fldCharType="separate"/>
          </w:r>
          <w:r w:rsidRPr="001407E1">
            <w:rPr>
              <w:rStyle w:val="Hyperlink"/>
            </w:rPr>
            <w:t>The benefits system in Wales</w:t>
          </w:r>
          <w:r>
            <w:fldChar w:fldCharType="end"/>
          </w:r>
        </w:sdtContent>
      </w:sdt>
      <w:r>
        <w:t xml:space="preserve">, HC </w:t>
      </w:r>
      <w:sdt>
        <w:sdtPr>
          <w:alias w:val="InquiryRefNo"/>
          <w:tag w:val="InquiryRefNo"/>
          <w:id w:val="-281725174"/>
          <w:placeholder>
            <w:docPart w:val="90C2C1FEC7244D0C8AA5CECFD14CAFD8"/>
          </w:placeholder>
          <w:richText/>
        </w:sdtPr>
        <w:sdtContent>
          <w:r>
            <w:t>337</w:t>
          </w:r>
        </w:sdtContent>
      </w:sdt>
    </w:p>
    <w:sdt>
      <w:sdtPr>
        <w:alias w:val="SittingDate"/>
        <w:tag w:val="SittingDate"/>
        <w:id w:val="-1160222926"/>
        <w:placeholder>
          <w:docPart w:val="90C2C1FEC7244D0C8AA5CECFD14CAFD8"/>
        </w:placeholder>
        <w:richText/>
      </w:sdtPr>
      <w:sdtContent>
        <w:p w:rsidR="00A409E1" w:rsidP="00156A60">
          <w:pPr>
            <w:pStyle w:val="Para"/>
          </w:pPr>
          <w:r>
            <w:t>Thursday 2 December 2021</w:t>
          </w:r>
        </w:p>
      </w:sdtContent>
    </w:sdt>
    <w:p w:rsidR="00A409E1" w:rsidP="00156A60">
      <w:pPr>
        <w:pStyle w:val="Para"/>
      </w:pPr>
      <w:r>
        <w:t xml:space="preserve">Ordered by the House of </w:t>
      </w:r>
      <w:sdt>
        <w:sdtPr>
          <w:alias w:val="House"/>
          <w:tag w:val="House"/>
          <w:id w:val="809213435"/>
          <w:placeholder>
            <w:docPart w:val="90C2C1FEC7244D0C8AA5CECFD14CAFD8"/>
          </w:placeholder>
          <w:richText/>
        </w:sdtPr>
        <w:sdtContent>
          <w:r w:rsidRPr="00615759">
            <w:t>Commons</w:t>
          </w:r>
        </w:sdtContent>
      </w:sdt>
      <w:r w:rsidRPr="00615759">
        <w:t xml:space="preserve"> to be published on </w:t>
      </w:r>
      <w:r>
        <w:t>2 December 2021</w:t>
      </w:r>
      <w:r w:rsidRPr="00615759">
        <w:t>.</w:t>
      </w:r>
    </w:p>
    <w:p w:rsidR="00A409E1" w:rsidP="00421864">
      <w:pPr>
        <w:pStyle w:val="Para"/>
      </w:pPr>
      <w:sdt>
        <w:sdtPr>
          <w:alias w:val="VideoHyperlink"/>
          <w:tag w:val="VideoHyperlink"/>
          <w:id w:val="703995351"/>
          <w:placeholder>
            <w:docPart w:val="90C2C1FEC7244D0C8AA5CECFD14CAFD8"/>
          </w:placeholder>
          <w:richText/>
        </w:sdtPr>
        <w:sdtContent>
          <w:r>
            <w:fldChar w:fldCharType="begin"/>
          </w:r>
          <w:r>
            <w:instrText xml:space="preserve"> HYPERLINK "https://parliamentlive.tv/event/index/a101a7f3-cd40-45d5-aa52-325fc2338062" </w:instrText>
          </w:r>
          <w:r>
            <w:fldChar w:fldCharType="separate"/>
          </w:r>
          <w:r w:rsidRPr="001407E1">
            <w:rPr>
              <w:rStyle w:val="Hyperlink"/>
            </w:rPr>
            <w:t>Watch the meeting</w:t>
          </w:r>
          <w:r>
            <w:fldChar w:fldCharType="end"/>
          </w:r>
        </w:sdtContent>
      </w:sdt>
    </w:p>
    <w:p w:rsidR="00A409E1" w:rsidP="00156A60">
      <w:r>
        <w:t xml:space="preserve">Members present: </w:t>
      </w:r>
      <w:sdt>
        <w:sdtPr>
          <w:alias w:val="MembersPresent"/>
          <w:tag w:val="MembersPresent"/>
          <w:id w:val="366340316"/>
          <w:placeholder>
            <w:docPart w:val="90C2C1FEC7244D0C8AA5CECFD14CAFD8"/>
          </w:placeholder>
          <w:richText/>
        </w:sdtPr>
        <w:sdtContent>
          <w:r>
            <w:t>Stephen Crabb (Chair); Geraint Davies; Ruth Jones; Ben Lake; Rob Roberts; Beth Winter.</w:t>
          </w:r>
        </w:sdtContent>
      </w:sdt>
    </w:p>
    <w:p w:rsidR="00A409E1" w:rsidP="00427893">
      <w:pPr>
        <w:pStyle w:val="ParaCentre"/>
      </w:pPr>
      <w:r w:rsidRPr="00156A60">
        <w:t xml:space="preserve">Questions </w:t>
      </w:r>
      <w:sdt>
        <w:sdtPr>
          <w:alias w:val="QuestionNumbers"/>
          <w:tag w:val="QuestionNumbers"/>
          <w:id w:val="-1223666168"/>
          <w:placeholder>
            <w:docPart w:val="90C2C1FEC7244D0C8AA5CECFD14CAFD8"/>
          </w:placeholder>
          <w:richText/>
        </w:sdtPr>
        <w:sdtContent>
          <w:r>
            <w:t>154 -</w:t>
          </w:r>
          <w:r w:rsidR="004A31CC">
            <w:t xml:space="preserve"> </w:t>
          </w:r>
          <w:r w:rsidR="00BD6061">
            <w:t>179</w:t>
          </w:r>
        </w:sdtContent>
      </w:sdt>
    </w:p>
    <w:p w:rsidR="00A409E1" w:rsidP="00427893">
      <w:pPr>
        <w:pStyle w:val="TitleWitnesses0"/>
      </w:pPr>
      <w:r>
        <w:t>Witnesses</w:t>
      </w:r>
    </w:p>
    <w:p w:rsidR="00A409E1" w:rsidRPr="00BD6D45" w:rsidP="006B01EC">
      <w:pPr>
        <w:pStyle w:val="Para"/>
      </w:pPr>
      <w:r>
        <w:fldChar w:fldCharType="begin"/>
      </w:r>
      <w:r>
        <w:instrText xml:space="preserve"> HYPERLINK \l "Panel1" </w:instrText>
      </w:r>
      <w:r>
        <w:fldChar w:fldCharType="separate"/>
      </w:r>
      <w:r w:rsidRPr="00A409E1">
        <w:rPr>
          <w:rStyle w:val="Hyperlink"/>
        </w:rPr>
        <w:t>I</w:t>
      </w:r>
      <w:r>
        <w:fldChar w:fldCharType="end"/>
      </w:r>
      <w:r>
        <w:t xml:space="preserve">: Jane </w:t>
      </w:r>
      <w:r w:rsidR="00CE3CD9">
        <w:t>Hutt</w:t>
      </w:r>
      <w:r>
        <w:t xml:space="preserve"> MS</w:t>
      </w:r>
      <w:r w:rsidR="00387B51">
        <w:t xml:space="preserve">, </w:t>
      </w:r>
      <w:r>
        <w:t xml:space="preserve">Minister for Social Justice, </w:t>
      </w:r>
      <w:r w:rsidR="005A1D88">
        <w:t>Welsh Government</w:t>
      </w:r>
      <w:r w:rsidR="00376285">
        <w:t>;</w:t>
      </w:r>
      <w:r w:rsidR="00387B51">
        <w:t xml:space="preserve"> </w:t>
      </w:r>
      <w:r>
        <w:t xml:space="preserve">and Paul Neave, Head of Social Welfare Advice and DWP Policy, </w:t>
      </w:r>
      <w:r w:rsidR="005A1D88">
        <w:t>Welsh Government</w:t>
      </w:r>
      <w:r>
        <w:t>.</w:t>
      </w:r>
    </w:p>
    <w:p w:rsidR="001407E1" w:rsidP="006B01EC">
      <w:pPr>
        <w:pStyle w:val="Witnesssubmission"/>
      </w:pPr>
    </w:p>
    <w:p w:rsidR="00A409E1" w:rsidP="00776882">
      <w:pPr>
        <w:rPr>
          <w:rFonts w:eastAsia="Times New Roman"/>
          <w:szCs w:val="20"/>
        </w:rPr>
      </w:pPr>
      <w:r>
        <w:br w:type="page"/>
      </w:r>
    </w:p>
    <w:p w:rsidR="00A409E1" w:rsidP="00316298">
      <w:pPr>
        <w:pStyle w:val="TitlePanel0"/>
      </w:pPr>
      <w:bookmarkStart w:id="0" w:name="Panel1"/>
      <w:r>
        <w:t>Examination of witnesses</w:t>
      </w:r>
    </w:p>
    <w:p w:rsidR="00A409E1" w:rsidP="007C1BEE">
      <w:pPr>
        <w:pStyle w:val="Para"/>
      </w:pPr>
      <w:r>
        <w:t xml:space="preserve">Witnesses: Jane </w:t>
      </w:r>
      <w:r w:rsidR="00CE3CD9">
        <w:t>Hutt</w:t>
      </w:r>
      <w:r>
        <w:t xml:space="preserve"> and Paul Neave.</w:t>
      </w:r>
      <w:bookmarkEnd w:id="0"/>
    </w:p>
    <w:p w:rsidR="004A31CC" w:rsidP="007C1BEE">
      <w:pPr>
        <w:pStyle w:val="Para"/>
      </w:pPr>
    </w:p>
    <w:p w:rsidR="00403015" w:rsidP="00403015">
      <w:pPr>
        <w:pStyle w:val="Para"/>
        <w:jc w:val="center"/>
        <w:rPr>
          <w:lang w:eastAsia="en-GB"/>
        </w:rPr>
      </w:pPr>
      <w:r>
        <w:rPr>
          <w:lang w:eastAsia="en-GB"/>
        </w:rPr>
        <w:t>[</w:t>
      </w:r>
      <w:r>
        <w:rPr>
          <w:i/>
          <w:iCs/>
          <w:lang w:eastAsia="en-GB"/>
        </w:rPr>
        <w:t>This evidence was taken by video conference</w:t>
      </w:r>
      <w:r>
        <w:rPr>
          <w:lang w:eastAsia="en-GB"/>
        </w:rPr>
        <w:t>]</w:t>
      </w:r>
    </w:p>
    <w:p w:rsidR="00403015" w:rsidP="00403015">
      <w:pPr>
        <w:pStyle w:val="Para"/>
        <w:jc w:val="left"/>
      </w:pPr>
    </w:p>
    <w:p w:rsidR="00387B51" w:rsidP="00F70909">
      <w:pPr>
        <w:pStyle w:val="Question"/>
      </w:pPr>
      <w:sdt>
        <w:sdtPr>
          <w:alias w:val="Member"/>
          <w:tag w:val="&lt;Member mnisId='1554' dodsId='31575'&gt;"/>
          <w:id w:val="1138383786"/>
          <w:placeholder>
            <w:docPart w:val="DefaultPlaceholder_-1854013440"/>
          </w:placeholder>
          <w:richText/>
        </w:sdtPr>
        <w:sdtContent>
          <w:r w:rsidRPr="00FF5833" w:rsidR="00FF5833">
            <w:rPr>
              <w:b/>
            </w:rPr>
            <w:t>Chair:</w:t>
          </w:r>
        </w:sdtContent>
      </w:sdt>
      <w:r w:rsidR="00FF5833">
        <w:t xml:space="preserve"> Good morning and welcome to this session of the Welsh Affairs Committee from </w:t>
      </w:r>
      <w:r w:rsidR="001D1FE8">
        <w:t>Committee Room 8</w:t>
      </w:r>
      <w:r w:rsidR="00FF5833">
        <w:t xml:space="preserve"> in the House of Commons</w:t>
      </w:r>
      <w:r w:rsidR="00E92FDA">
        <w:t xml:space="preserve">. </w:t>
      </w:r>
      <w:r w:rsidR="00FF5833">
        <w:t xml:space="preserve">Delighted to be joined this morning by </w:t>
      </w:r>
      <w:r w:rsidR="002E7405">
        <w:t xml:space="preserve">Jane </w:t>
      </w:r>
      <w:r w:rsidR="00CE3CD9">
        <w:t>Hutt</w:t>
      </w:r>
      <w:r w:rsidR="00FF5833">
        <w:t xml:space="preserve">, who is the Minister </w:t>
      </w:r>
      <w:r w:rsidR="00AA540D">
        <w:t xml:space="preserve">for Social Justice </w:t>
      </w:r>
      <w:r w:rsidR="00FF5833">
        <w:t xml:space="preserve">in </w:t>
      </w:r>
      <w:r w:rsidR="005A1D88">
        <w:t>the Welsh Government</w:t>
      </w:r>
      <w:r w:rsidR="00AA540D">
        <w:t>,</w:t>
      </w:r>
      <w:r w:rsidR="00FF5833">
        <w:t xml:space="preserve"> and joined by one of her officials, Paul Neave</w:t>
      </w:r>
      <w:r w:rsidR="00AA540D">
        <w:t>,</w:t>
      </w:r>
      <w:r w:rsidR="00FF5833">
        <w:t xml:space="preserve"> who is head of social welfare advice and DWP policy in </w:t>
      </w:r>
      <w:r w:rsidR="005A1D88">
        <w:t>the Welsh Government</w:t>
      </w:r>
      <w:r w:rsidR="00E92FDA">
        <w:t xml:space="preserve">. </w:t>
      </w:r>
      <w:r w:rsidR="00FF5833">
        <w:t xml:space="preserve">We are continuing our inquiry into the </w:t>
      </w:r>
      <w:r w:rsidR="00AA540D">
        <w:t>benefits system in</w:t>
      </w:r>
      <w:r w:rsidR="00FF5833">
        <w:t xml:space="preserve"> Wales</w:t>
      </w:r>
      <w:r w:rsidR="00AF0333">
        <w:t>.</w:t>
      </w:r>
    </w:p>
    <w:p w:rsidR="00FF5833" w:rsidP="00FF5833">
      <w:pPr>
        <w:pStyle w:val="QuestionCont"/>
      </w:pPr>
      <w:r>
        <w:t>Minister, it is great to see you again</w:t>
      </w:r>
      <w:r w:rsidR="00E92FDA">
        <w:t xml:space="preserve">. </w:t>
      </w:r>
      <w:r>
        <w:t xml:space="preserve">You are, I think, far and away the most experienced serving Minister in </w:t>
      </w:r>
      <w:r w:rsidR="005A1D88">
        <w:t>the Welsh Government</w:t>
      </w:r>
      <w:r w:rsidR="00E92FDA">
        <w:t xml:space="preserve">. </w:t>
      </w:r>
      <w:r>
        <w:t xml:space="preserve">I think you have been serving as a Minister continuously for </w:t>
      </w:r>
      <w:r w:rsidR="00627479">
        <w:t xml:space="preserve">almost </w:t>
      </w:r>
      <w:r>
        <w:t xml:space="preserve">the entire history of devolved </w:t>
      </w:r>
      <w:r w:rsidR="00627479">
        <w:t>g</w:t>
      </w:r>
      <w:r>
        <w:t>overnment in Wales</w:t>
      </w:r>
      <w:r w:rsidR="00E92FDA">
        <w:t xml:space="preserve">. </w:t>
      </w:r>
      <w:r>
        <w:t>Looking at the poverty statistics in Wales, when you look at the data going back</w:t>
      </w:r>
      <w:r w:rsidR="00844CD8">
        <w:t>—</w:t>
      </w:r>
      <w:r>
        <w:t>gosh, 25 years</w:t>
      </w:r>
      <w:r w:rsidR="00844CD8">
        <w:t>—</w:t>
      </w:r>
      <w:r>
        <w:t>one thing that strikes me is that Wales has consistently recorded the highest rates of poverty</w:t>
      </w:r>
      <w:r w:rsidR="00627479">
        <w:t>,</w:t>
      </w:r>
      <w:r>
        <w:t xml:space="preserve"> compared to the other nations of the United Kingdom.</w:t>
      </w:r>
    </w:p>
    <w:p w:rsidR="00F53266" w:rsidP="00FF5833">
      <w:pPr>
        <w:pStyle w:val="QuestionCont"/>
      </w:pPr>
      <w:r>
        <w:t xml:space="preserve">To start the discussion, Minister, </w:t>
      </w:r>
      <w:r w:rsidR="00844CD8">
        <w:t xml:space="preserve">very briefly </w:t>
      </w:r>
      <w:r>
        <w:t>could you just give us a sense</w:t>
      </w:r>
      <w:r w:rsidR="00844CD8">
        <w:t xml:space="preserve"> of</w:t>
      </w:r>
      <w:r>
        <w:t xml:space="preserve"> why you think Wales consistently records those higher poverty rates and, in broad terms, </w:t>
      </w:r>
      <w:r w:rsidR="00405D2C">
        <w:t xml:space="preserve">give us a sense </w:t>
      </w:r>
      <w:r>
        <w:t xml:space="preserve">of </w:t>
      </w:r>
      <w:r w:rsidR="005A1D88">
        <w:t>the Welsh Government</w:t>
      </w:r>
      <w:r>
        <w:t xml:space="preserve"> strategy for tackling poverty in Wales</w:t>
      </w:r>
      <w:r w:rsidR="00405D2C">
        <w:t>?</w:t>
      </w:r>
    </w:p>
    <w:p w:rsidR="00FF5833" w:rsidP="00F53266">
      <w:pPr>
        <w:pStyle w:val="Answer"/>
      </w:pPr>
      <w:sdt>
        <w:sdtPr>
          <w:alias w:val="Witness"/>
          <w:id w:val="-375158460"/>
          <w:placeholder>
            <w:docPart w:val="DefaultPlaceholder_-1854013440"/>
          </w:placeholder>
          <w:richText/>
        </w:sdtPr>
        <w:sdtContent>
          <w:r w:rsidR="002E7405">
            <w:rPr>
              <w:b/>
              <w:i/>
            </w:rPr>
            <w:t xml:space="preserve">Jane </w:t>
          </w:r>
          <w:r w:rsidR="00CE3CD9">
            <w:rPr>
              <w:b/>
              <w:i/>
            </w:rPr>
            <w:t>Hutt</w:t>
          </w:r>
          <w:r w:rsidRPr="00F53266" w:rsidR="00F53266">
            <w:rPr>
              <w:b/>
              <w:i/>
            </w:rPr>
            <w:t>:</w:t>
          </w:r>
        </w:sdtContent>
      </w:sdt>
      <w:r w:rsidR="00F53266">
        <w:t xml:space="preserve"> Thank you very much, Stephen</w:t>
      </w:r>
      <w:r w:rsidR="002E7405">
        <w:t>.</w:t>
      </w:r>
      <w:r w:rsidR="00F53266">
        <w:t xml:space="preserve"> I am very pleased to be here</w:t>
      </w:r>
      <w:r w:rsidR="00E92FDA">
        <w:t xml:space="preserve">. </w:t>
      </w:r>
      <w:r w:rsidR="00F53266">
        <w:t xml:space="preserve">I very much welcome the Welsh Affairs Committee inquiry into the </w:t>
      </w:r>
      <w:r w:rsidR="00AA540D">
        <w:t>benefits system in</w:t>
      </w:r>
      <w:r w:rsidR="00F53266">
        <w:t xml:space="preserve"> Wales</w:t>
      </w:r>
      <w:r w:rsidR="00E92FDA">
        <w:t xml:space="preserve">. </w:t>
      </w:r>
      <w:r w:rsidR="00F53266">
        <w:t>In opening</w:t>
      </w:r>
      <w:r w:rsidR="002E7405">
        <w:t>,</w:t>
      </w:r>
      <w:r w:rsidR="00F53266">
        <w:t xml:space="preserve"> I would say that we did give some evidence earlier in the inquiry</w:t>
      </w:r>
      <w:r w:rsidR="002E7405">
        <w:t>—</w:t>
      </w:r>
      <w:r w:rsidR="00F53266">
        <w:t>which I hope was helpful</w:t>
      </w:r>
      <w:r w:rsidR="002E7405">
        <w:t>—</w:t>
      </w:r>
      <w:r w:rsidR="00F53266">
        <w:t>laying out the challenges that are very relevant to your inquiry, particularly focusing on the issues concerning the benefits system and the impact of the pandemic.</w:t>
      </w:r>
    </w:p>
    <w:p w:rsidR="00F53266" w:rsidP="00F53266">
      <w:pPr>
        <w:pStyle w:val="Answer"/>
      </w:pPr>
      <w:r>
        <w:t>You make a very important point in terms of poverty levels in Wales</w:t>
      </w:r>
      <w:r w:rsidR="00E92FDA">
        <w:t xml:space="preserve">. </w:t>
      </w:r>
      <w:r>
        <w:t xml:space="preserve">As you and your colleagues are very much aware, the key levers for tackling poverty </w:t>
      </w:r>
      <w:r w:rsidR="00531463">
        <w:t>are the</w:t>
      </w:r>
      <w:r>
        <w:t xml:space="preserve"> powers over tax and welfare systems and they sit with the UK Government</w:t>
      </w:r>
      <w:r w:rsidR="00E92FDA">
        <w:t xml:space="preserve">. </w:t>
      </w:r>
      <w:r w:rsidR="002A281B">
        <w:t>A</w:t>
      </w:r>
      <w:r>
        <w:t xml:space="preserve">s </w:t>
      </w:r>
      <w:r w:rsidR="005A1D88">
        <w:t>the Welsh Government</w:t>
      </w:r>
      <w:r w:rsidR="002A281B">
        <w:t xml:space="preserve">, we are doing everything we can </w:t>
      </w:r>
      <w:r>
        <w:t>to reduce the impact of poverty and support those living in poverty</w:t>
      </w:r>
      <w:r w:rsidR="00E92FDA">
        <w:t xml:space="preserve">. </w:t>
      </w:r>
      <w:r>
        <w:t>We have our child poverty strategy</w:t>
      </w:r>
      <w:r w:rsidR="008C29C5">
        <w:t xml:space="preserve">, which </w:t>
      </w:r>
      <w:r>
        <w:t>set</w:t>
      </w:r>
      <w:r w:rsidR="008C29C5">
        <w:t>s</w:t>
      </w:r>
      <w:r>
        <w:t xml:space="preserve"> out our objectives for improving outcomes </w:t>
      </w:r>
      <w:r w:rsidR="00A00C44">
        <w:t>for low</w:t>
      </w:r>
      <w:r w:rsidR="000B2FC3">
        <w:t>-</w:t>
      </w:r>
      <w:r w:rsidR="00A00C44">
        <w:t xml:space="preserve">income families and </w:t>
      </w:r>
      <w:r w:rsidR="000B2FC3">
        <w:t xml:space="preserve">on </w:t>
      </w:r>
      <w:r w:rsidR="00A00C44">
        <w:t>the impact of poverty</w:t>
      </w:r>
      <w:r w:rsidR="00E92FDA">
        <w:t xml:space="preserve">. </w:t>
      </w:r>
      <w:r w:rsidR="008C29C5">
        <w:t>I</w:t>
      </w:r>
      <w:r w:rsidR="00A00C44">
        <w:t>n terms of those objectives</w:t>
      </w:r>
      <w:r w:rsidR="008C29C5">
        <w:t xml:space="preserve">, what is important </w:t>
      </w:r>
      <w:r w:rsidR="00A00C44">
        <w:t>is that they are focusing on reducing the number of children living in workless households</w:t>
      </w:r>
      <w:r w:rsidR="000B2FC3">
        <w:t>;</w:t>
      </w:r>
      <w:r w:rsidR="00A00C44">
        <w:t xml:space="preserve"> increasing the skills of our parents and young people</w:t>
      </w:r>
      <w:r w:rsidR="000B2FC3">
        <w:t>;</w:t>
      </w:r>
      <w:r w:rsidR="00A00C44">
        <w:t xml:space="preserve"> reducing the poverty in education, health and economic outcomes</w:t>
      </w:r>
      <w:r w:rsidR="000B2FC3">
        <w:t>;</w:t>
      </w:r>
      <w:r w:rsidR="00A00C44">
        <w:t xml:space="preserve"> creating a strong economy and labour market</w:t>
      </w:r>
      <w:r w:rsidR="000B2FC3">
        <w:t>;</w:t>
      </w:r>
      <w:r w:rsidR="00A00C44">
        <w:t xml:space="preserve"> and action to increase household income.</w:t>
      </w:r>
    </w:p>
    <w:p w:rsidR="008F7184" w:rsidP="00F53266">
      <w:pPr>
        <w:pStyle w:val="Answer"/>
      </w:pPr>
      <w:r>
        <w:t>Of course, w</w:t>
      </w:r>
      <w:r w:rsidR="00A00C44">
        <w:t>hat is very important is that we have a very generous social wage</w:t>
      </w:r>
      <w:r w:rsidR="00E92FDA">
        <w:t xml:space="preserve">. </w:t>
      </w:r>
      <w:r w:rsidR="00A00C44">
        <w:t xml:space="preserve">Again, this is what we can do in Wales with our powers, childcare offer, </w:t>
      </w:r>
      <w:r w:rsidR="00A90201">
        <w:t>council tax</w:t>
      </w:r>
      <w:r w:rsidR="00A00C44">
        <w:t xml:space="preserve"> reduction scheme, long-term </w:t>
      </w:r>
      <w:r w:rsidR="00531463">
        <w:t xml:space="preserve">home </w:t>
      </w:r>
      <w:r w:rsidR="00A00C44">
        <w:t xml:space="preserve">programmes, free prescriptions, getting more money into the pockets of our families in Wales, tackling food poverty, addressing food insecurity and our </w:t>
      </w:r>
      <w:r w:rsidR="000B2FC3">
        <w:t>i</w:t>
      </w:r>
      <w:r w:rsidR="00656BE5">
        <w:t xml:space="preserve">ncome </w:t>
      </w:r>
      <w:r w:rsidR="000B2FC3">
        <w:t>m</w:t>
      </w:r>
      <w:r w:rsidR="00656BE5">
        <w:t xml:space="preserve">aximisation </w:t>
      </w:r>
      <w:r w:rsidR="000B2FC3">
        <w:t>a</w:t>
      </w:r>
      <w:r w:rsidR="00656BE5">
        <w:t xml:space="preserve">ction </w:t>
      </w:r>
      <w:r w:rsidR="000B2FC3">
        <w:t>p</w:t>
      </w:r>
      <w:r w:rsidR="00656BE5">
        <w:t>lan</w:t>
      </w:r>
      <w:r w:rsidR="00E92FDA">
        <w:t>.</w:t>
      </w:r>
    </w:p>
    <w:p w:rsidR="00A00C44" w:rsidP="00F53266">
      <w:pPr>
        <w:pStyle w:val="Answer"/>
      </w:pPr>
      <w:r>
        <w:t>I go back to the fact that</w:t>
      </w:r>
      <w:r w:rsidR="00554F75">
        <w:t>, crucially,</w:t>
      </w:r>
      <w:r>
        <w:t xml:space="preserve"> these levers</w:t>
      </w:r>
      <w:r w:rsidR="00554F75">
        <w:t>,</w:t>
      </w:r>
      <w:r>
        <w:t xml:space="preserve"> in terms of tax and welfare</w:t>
      </w:r>
      <w:r w:rsidR="00554F75">
        <w:t>, are</w:t>
      </w:r>
      <w:r>
        <w:t xml:space="preserve"> </w:t>
      </w:r>
      <w:r w:rsidR="00CB0D1E">
        <w:t>sitting with the UK Government</w:t>
      </w:r>
      <w:r w:rsidR="00554F75">
        <w:t>. T</w:t>
      </w:r>
      <w:r w:rsidR="00CB0D1E">
        <w:t>he impact of the pandemic, which is very much a focus of your inquiry, has shown a deepening of inequalities, not just in Wales but across the board</w:t>
      </w:r>
      <w:r w:rsidR="00E92FDA">
        <w:t xml:space="preserve">. </w:t>
      </w:r>
      <w:r w:rsidR="00CB0D1E">
        <w:t xml:space="preserve">I would also </w:t>
      </w:r>
      <w:r w:rsidR="00554F75">
        <w:t>say</w:t>
      </w:r>
      <w:r w:rsidR="00512D56">
        <w:t>,</w:t>
      </w:r>
      <w:r w:rsidR="00554F75">
        <w:t xml:space="preserve"> </w:t>
      </w:r>
      <w:r w:rsidR="00CB0D1E">
        <w:t>in response to that key question</w:t>
      </w:r>
      <w:r w:rsidR="00512D56">
        <w:t>,</w:t>
      </w:r>
      <w:r w:rsidR="00554F75">
        <w:t xml:space="preserve"> that</w:t>
      </w:r>
      <w:r w:rsidR="00CB0D1E">
        <w:t xml:space="preserve"> in our evidence to your Committee </w:t>
      </w:r>
      <w:r w:rsidR="00554F75">
        <w:t xml:space="preserve">we have outlined </w:t>
      </w:r>
      <w:r w:rsidR="00CB0D1E">
        <w:t>the adverse impacts of social security</w:t>
      </w:r>
      <w:r w:rsidR="00512D56">
        <w:t xml:space="preserve"> and</w:t>
      </w:r>
      <w:r w:rsidR="00CB0D1E">
        <w:t xml:space="preserve"> of the welfare responsibilities </w:t>
      </w:r>
      <w:r w:rsidR="00531463">
        <w:t>in the UK</w:t>
      </w:r>
      <w:r w:rsidR="00CB0D1E">
        <w:t xml:space="preserve"> o</w:t>
      </w:r>
      <w:r w:rsidR="00531463">
        <w:t>n</w:t>
      </w:r>
      <w:r w:rsidR="00CB0D1E">
        <w:t xml:space="preserve"> the welfare reforms on households</w:t>
      </w:r>
      <w:r w:rsidR="0019343F">
        <w:t>,</w:t>
      </w:r>
      <w:r w:rsidR="00CB0D1E">
        <w:t xml:space="preserve"> pre</w:t>
      </w:r>
      <w:r w:rsidR="00E92FDA">
        <w:t>-</w:t>
      </w:r>
      <w:r w:rsidR="00CB0D1E">
        <w:t>pandemic.</w:t>
      </w:r>
    </w:p>
    <w:p w:rsidR="000B2FC3" w:rsidP="00D37CD9">
      <w:pPr>
        <w:pStyle w:val="Answer"/>
      </w:pPr>
      <w:r>
        <w:t>O</w:t>
      </w:r>
      <w:r w:rsidR="00CB0D1E">
        <w:t>f course</w:t>
      </w:r>
      <w:r>
        <w:t>, you will</w:t>
      </w:r>
      <w:r w:rsidR="00CB0D1E">
        <w:t xml:space="preserve"> be very well aware of the evidence that we heard that that has had an adverse impact in increasing levels of poverty in Wales</w:t>
      </w:r>
      <w:r w:rsidR="00E92FDA">
        <w:t xml:space="preserve">. </w:t>
      </w:r>
      <w:r w:rsidR="00CB0D1E">
        <w:t>I laid that out very clearly in my evidence and we would still wish to make th</w:t>
      </w:r>
      <w:r w:rsidR="004A373B">
        <w:t>e</w:t>
      </w:r>
      <w:r w:rsidR="00CB0D1E">
        <w:t xml:space="preserve"> point, particularly in more recent weeks and months</w:t>
      </w:r>
      <w:r w:rsidR="004A373B">
        <w:t>,</w:t>
      </w:r>
      <w:r w:rsidR="00CB0D1E">
        <w:t xml:space="preserve"> about the cuts to the £20 </w:t>
      </w:r>
      <w:r>
        <w:t>u</w:t>
      </w:r>
      <w:r w:rsidR="007465A4">
        <w:t xml:space="preserve">niversal </w:t>
      </w:r>
      <w:r>
        <w:t>c</w:t>
      </w:r>
      <w:r w:rsidR="007465A4">
        <w:t>redit</w:t>
      </w:r>
      <w:r w:rsidR="00CB0D1E">
        <w:t xml:space="preserve"> uplift, which </w:t>
      </w:r>
      <w:r w:rsidR="004A373B">
        <w:t xml:space="preserve">we know </w:t>
      </w:r>
      <w:r w:rsidR="00CB0D1E">
        <w:t xml:space="preserve">has </w:t>
      </w:r>
      <w:r w:rsidR="00D37CD9">
        <w:t xml:space="preserve">already </w:t>
      </w:r>
      <w:r w:rsidR="00CB0D1E">
        <w:t xml:space="preserve">had a damaging impact </w:t>
      </w:r>
      <w:r w:rsidR="00D37CD9">
        <w:t>on families,</w:t>
      </w:r>
      <w:r w:rsidR="00CB0D1E">
        <w:t xml:space="preserve"> in a perfect storm of rising costs, living costs</w:t>
      </w:r>
      <w:r w:rsidR="004A373B">
        <w:t xml:space="preserve"> and</w:t>
      </w:r>
      <w:r w:rsidR="00CB0D1E">
        <w:t xml:space="preserve"> fuel costs in Wales</w:t>
      </w:r>
      <w:r w:rsidR="00E92FDA">
        <w:t xml:space="preserve">. </w:t>
      </w:r>
      <w:r w:rsidR="00D37CD9">
        <w:t>Therefore</w:t>
      </w:r>
      <w:r w:rsidR="00CB0D1E">
        <w:t>, it is about a joint responsibility at this point in time and very much in terms of tax and welfare</w:t>
      </w:r>
      <w:r w:rsidR="00D37CD9">
        <w:t>.</w:t>
      </w:r>
    </w:p>
    <w:p w:rsidR="00CB0D1E" w:rsidP="00D37CD9">
      <w:pPr>
        <w:pStyle w:val="Answer"/>
      </w:pPr>
      <w:r>
        <w:t>Y</w:t>
      </w:r>
      <w:r>
        <w:t>ou will also be very much aware of the fact that with our co-operation agreement with Plaid Cymru</w:t>
      </w:r>
      <w:r>
        <w:t xml:space="preserve">, which </w:t>
      </w:r>
      <w:r w:rsidR="00DA3BD1">
        <w:t>came</w:t>
      </w:r>
      <w:r>
        <w:t xml:space="preserve"> in</w:t>
      </w:r>
      <w:r w:rsidR="00DA3BD1">
        <w:t>to</w:t>
      </w:r>
      <w:r>
        <w:t xml:space="preserve"> force yesterday, in terms of tackling poverty—</w:t>
      </w:r>
    </w:p>
    <w:p w:rsidR="008F7184" w:rsidP="00985E32">
      <w:pPr>
        <w:pStyle w:val="Question"/>
        <w:numPr>
          <w:ilvl w:val="0"/>
          <w:numId w:val="0"/>
        </w:numPr>
        <w:ind w:left="794"/>
      </w:pPr>
      <w:sdt>
        <w:sdtPr>
          <w:alias w:val="Member"/>
          <w:tag w:val="&lt;Member mnisId='1554' dodsId='31575'&gt;"/>
          <w:id w:val="913813910"/>
          <w:placeholder>
            <w:docPart w:val="DefaultPlaceholder_-1854013440"/>
          </w:placeholder>
          <w:richText/>
        </w:sdtPr>
        <w:sdtContent>
          <w:r w:rsidRPr="00CB0D1E" w:rsidR="00CB0D1E">
            <w:rPr>
              <w:b/>
            </w:rPr>
            <w:t>Chair:</w:t>
          </w:r>
        </w:sdtContent>
      </w:sdt>
      <w:r w:rsidR="00CB0D1E">
        <w:t xml:space="preserve"> We will get on to that</w:t>
      </w:r>
    </w:p>
    <w:p w:rsidR="00985E32" w:rsidP="00985E32">
      <w:pPr>
        <w:pStyle w:val="Answer"/>
      </w:pPr>
      <w:sdt>
        <w:sdtPr>
          <w:alias w:val="Witness"/>
          <w:id w:val="-1478138079"/>
          <w:placeholder>
            <w:docPart w:val="DefaultPlaceholder_-1854013440"/>
          </w:placeholder>
          <w:richText/>
        </w:sdtPr>
        <w:sdtContent>
          <w:r w:rsidR="002E7405">
            <w:rPr>
              <w:b/>
              <w:i/>
            </w:rPr>
            <w:t xml:space="preserve">Jane </w:t>
          </w:r>
          <w:r w:rsidR="00CE3CD9">
            <w:rPr>
              <w:b/>
              <w:i/>
            </w:rPr>
            <w:t>Hutt</w:t>
          </w:r>
          <w:r w:rsidRPr="00985E32">
            <w:rPr>
              <w:b/>
              <w:i/>
            </w:rPr>
            <w:t>:</w:t>
          </w:r>
        </w:sdtContent>
      </w:sdt>
      <w:r>
        <w:t xml:space="preserve"> </w:t>
      </w:r>
      <w:r w:rsidR="004D7E57">
        <w:t>W</w:t>
      </w:r>
      <w:r>
        <w:t xml:space="preserve">e are looking at what we can do </w:t>
      </w:r>
      <w:r w:rsidR="00F70909">
        <w:t>with</w:t>
      </w:r>
      <w:r>
        <w:t xml:space="preserve"> </w:t>
      </w:r>
      <w:r w:rsidR="00EC4E0B">
        <w:t xml:space="preserve">the </w:t>
      </w:r>
      <w:r>
        <w:t>administration of welfare.</w:t>
      </w:r>
    </w:p>
    <w:p w:rsidR="00985E32" w:rsidP="00985E32">
      <w:pPr>
        <w:pStyle w:val="Question"/>
        <w:numPr>
          <w:ilvl w:val="0"/>
          <w:numId w:val="0"/>
        </w:numPr>
        <w:ind w:left="794"/>
      </w:pPr>
      <w:sdt>
        <w:sdtPr>
          <w:alias w:val="Member"/>
          <w:tag w:val="&lt;Member mnisId='1554' dodsId='31575'&gt;"/>
          <w:id w:val="-1485155392"/>
          <w:placeholder>
            <w:docPart w:val="DefaultPlaceholder_-1854013440"/>
          </w:placeholder>
          <w:richText/>
        </w:sdtPr>
        <w:sdtContent>
          <w:r w:rsidRPr="00985E32">
            <w:rPr>
              <w:b/>
            </w:rPr>
            <w:t>Chair:</w:t>
          </w:r>
        </w:sdtContent>
      </w:sdt>
      <w:r>
        <w:t xml:space="preserve"> Minister, thank you very much</w:t>
      </w:r>
      <w:r w:rsidR="00E92FDA">
        <w:t xml:space="preserve">. </w:t>
      </w:r>
      <w:r>
        <w:t>I am conscious that we are in danger of getting into areas that other colleagues may wish to ask you about</w:t>
      </w:r>
      <w:r w:rsidR="00E92FDA">
        <w:t xml:space="preserve">. </w:t>
      </w:r>
      <w:r>
        <w:t>I have also been slipped a note from the audio team asking whether you could just move slightly closer to the microphone if that is okay</w:t>
      </w:r>
      <w:r w:rsidR="00E92FDA">
        <w:t xml:space="preserve">. </w:t>
      </w:r>
      <w:r>
        <w:t>Thank you very much</w:t>
      </w:r>
      <w:r w:rsidR="00E92FDA">
        <w:t xml:space="preserve">. </w:t>
      </w:r>
      <w:r>
        <w:t>Rob Roberts.</w:t>
      </w:r>
    </w:p>
    <w:p w:rsidR="00EB2A80" w:rsidP="00F56B2B">
      <w:pPr>
        <w:pStyle w:val="Question"/>
      </w:pPr>
      <w:sdt>
        <w:sdtPr>
          <w:alias w:val="Member"/>
          <w:tag w:val="&lt;Member mnisId='4810' dodsId=''&gt;"/>
          <w:id w:val="-985923214"/>
          <w:placeholder>
            <w:docPart w:val="DefaultPlaceholder_-1854013440"/>
          </w:placeholder>
          <w:richText/>
        </w:sdtPr>
        <w:sdtContent>
          <w:r w:rsidRPr="00EB2A80" w:rsidR="00985E32">
            <w:rPr>
              <w:b/>
            </w:rPr>
            <w:t>Rob Roberts:</w:t>
          </w:r>
        </w:sdtContent>
      </w:sdt>
      <w:r w:rsidR="00985E32">
        <w:t xml:space="preserve"> One of the most important aspects of what we are looking at, I think, is the lessons that have been learned from the pandemic in terms of welfare delivery</w:t>
      </w:r>
      <w:r w:rsidR="00E92FDA">
        <w:t xml:space="preserve">. </w:t>
      </w:r>
      <w:r w:rsidR="00EC4E0B">
        <w:t>O</w:t>
      </w:r>
      <w:r w:rsidR="00985E32">
        <w:t>bviously</w:t>
      </w:r>
      <w:r w:rsidR="00EC4E0B">
        <w:t>,</w:t>
      </w:r>
      <w:r w:rsidR="00985E32">
        <w:t xml:space="preserve"> post pandemic reforms are </w:t>
      </w:r>
      <w:r w:rsidR="00EC4E0B">
        <w:t xml:space="preserve">a </w:t>
      </w:r>
      <w:r w:rsidR="00985E32">
        <w:t>must and will be vital</w:t>
      </w:r>
      <w:r w:rsidR="00E92FDA">
        <w:t xml:space="preserve">. </w:t>
      </w:r>
      <w:r w:rsidR="00985E32">
        <w:t>All the Welsh parties</w:t>
      </w:r>
      <w:r w:rsidR="00EC4E0B">
        <w:t>—</w:t>
      </w:r>
      <w:r w:rsidR="00985E32">
        <w:t>apart from your own</w:t>
      </w:r>
      <w:r w:rsidR="00EC4E0B">
        <w:t>—</w:t>
      </w:r>
      <w:r w:rsidR="00985E32">
        <w:t xml:space="preserve">have called for a Wales only inquiry </w:t>
      </w:r>
      <w:r>
        <w:t xml:space="preserve">in order </w:t>
      </w:r>
      <w:r w:rsidR="00985E32">
        <w:t>to learn the lessons from the pandemic</w:t>
      </w:r>
      <w:r w:rsidR="00E92FDA">
        <w:t xml:space="preserve">. </w:t>
      </w:r>
      <w:r w:rsidR="00985E32">
        <w:t xml:space="preserve">The campaign Covid Bereaved Families for Justice </w:t>
      </w:r>
      <w:r>
        <w:t>is</w:t>
      </w:r>
      <w:r w:rsidR="00985E32">
        <w:t xml:space="preserve"> becoming infuriated that the First Minister has not agreed to one</w:t>
      </w:r>
      <w:r w:rsidR="00E92FDA">
        <w:t>.</w:t>
      </w:r>
    </w:p>
    <w:p w:rsidR="008F7184" w:rsidP="00EB2A80">
      <w:pPr>
        <w:pStyle w:val="Question"/>
        <w:numPr>
          <w:ilvl w:val="0"/>
          <w:numId w:val="0"/>
        </w:numPr>
        <w:ind w:left="794"/>
      </w:pPr>
      <w:r>
        <w:t>Back in September</w:t>
      </w:r>
      <w:r w:rsidR="00EB2A80">
        <w:t>,</w:t>
      </w:r>
      <w:r>
        <w:t xml:space="preserve"> </w:t>
      </w:r>
      <w:r w:rsidR="004909BB">
        <w:t>the First Minister said that the Prime Minister and his Government were incompetent and awful to the core</w:t>
      </w:r>
      <w:r w:rsidR="004D7E57">
        <w:t>, y</w:t>
      </w:r>
      <w:r w:rsidR="004909BB">
        <w:t>et</w:t>
      </w:r>
      <w:r w:rsidR="00EB2A80">
        <w:t>,</w:t>
      </w:r>
      <w:r w:rsidR="004909BB">
        <w:t xml:space="preserve"> seven days ago</w:t>
      </w:r>
      <w:r w:rsidR="00EB2A80">
        <w:t>,</w:t>
      </w:r>
      <w:r w:rsidR="004909BB">
        <w:t xml:space="preserve"> he called on the Prime Minister to hold a meaningful public consultation</w:t>
      </w:r>
      <w:r w:rsidR="00E92FDA">
        <w:t>.</w:t>
      </w:r>
      <w:r w:rsidR="00EB2A80">
        <w:t xml:space="preserve"> </w:t>
      </w:r>
      <w:r w:rsidR="004909BB">
        <w:t xml:space="preserve">Given the First Minister does not think that the Prime </w:t>
      </w:r>
      <w:r w:rsidR="004909BB">
        <w:t>Minister has any competence, why will he not hold a Wales only public inquiry?</w:t>
      </w:r>
    </w:p>
    <w:p w:rsidR="003D3447" w:rsidP="00985E32">
      <w:pPr>
        <w:pStyle w:val="Answer"/>
      </w:pPr>
      <w:sdt>
        <w:sdtPr>
          <w:alias w:val="Witness"/>
          <w:id w:val="1368409144"/>
          <w:placeholder>
            <w:docPart w:val="DefaultPlaceholder_-1854013440"/>
          </w:placeholder>
          <w:richText/>
        </w:sdtPr>
        <w:sdtContent>
          <w:r w:rsidR="002E7405">
            <w:rPr>
              <w:b/>
              <w:i/>
            </w:rPr>
            <w:t xml:space="preserve">Jane </w:t>
          </w:r>
          <w:r w:rsidR="00CE3CD9">
            <w:rPr>
              <w:b/>
              <w:i/>
            </w:rPr>
            <w:t>Hutt</w:t>
          </w:r>
          <w:r w:rsidRPr="00985E32" w:rsidR="00985E32">
            <w:rPr>
              <w:b/>
              <w:i/>
            </w:rPr>
            <w:t>:</w:t>
          </w:r>
        </w:sdtContent>
      </w:sdt>
      <w:r w:rsidR="00985E32">
        <w:t xml:space="preserve"> </w:t>
      </w:r>
      <w:r w:rsidR="004909BB">
        <w:t>I think you might have benefited from sitting in our Senedd on Tuesday to hear the questions and answers by the First Minister</w:t>
      </w:r>
      <w:r w:rsidR="002B7BE8">
        <w:t>. H</w:t>
      </w:r>
      <w:r w:rsidR="004909BB">
        <w:t xml:space="preserve">e </w:t>
      </w:r>
      <w:r w:rsidR="002B7BE8">
        <w:t xml:space="preserve">said he </w:t>
      </w:r>
      <w:r w:rsidR="004909BB">
        <w:t xml:space="preserve">was very pleased to have received a letter from the Prime Minister about the importance of </w:t>
      </w:r>
      <w:r>
        <w:t>Wales being part of the UK-wide inquiry, which of course is supported by the Conservative Government</w:t>
      </w:r>
      <w:r w:rsidR="00E92FDA">
        <w:t xml:space="preserve">. </w:t>
      </w:r>
      <w:r>
        <w:t xml:space="preserve">The First Minister has raised concerns about the terms of reference to </w:t>
      </w:r>
      <w:r w:rsidR="00500623">
        <w:t>en</w:t>
      </w:r>
      <w:r>
        <w:t>sure that Wales is fully and properly engaged in that</w:t>
      </w:r>
      <w:r w:rsidR="00500623">
        <w:t>—</w:t>
      </w:r>
      <w:r>
        <w:t>in terms of the appointment of a chair and so on</w:t>
      </w:r>
      <w:r w:rsidR="00500623">
        <w:t>—</w:t>
      </w:r>
      <w:r>
        <w:t>and the impact of the forthcoming inquiry that is going to happen anyway</w:t>
      </w:r>
      <w:r w:rsidR="00266BDF">
        <w:t>,</w:t>
      </w:r>
      <w:r>
        <w:t xml:space="preserve"> in terms of ensuring that the Welsh citizens are going to be fully engaged and feel confident in that inquiry.</w:t>
      </w:r>
      <w:r w:rsidR="00266BDF">
        <w:t xml:space="preserve"> </w:t>
      </w:r>
      <w:r>
        <w:t xml:space="preserve">You would have benefited from hearing the responses </w:t>
      </w:r>
      <w:r w:rsidR="00266BDF">
        <w:t>of</w:t>
      </w:r>
      <w:r>
        <w:t xml:space="preserve"> the First Minister directly as a result of engaging with the Prime Minister and, indeed, on many occasions</w:t>
      </w:r>
      <w:r w:rsidR="00266BDF">
        <w:t>,</w:t>
      </w:r>
      <w:r>
        <w:t xml:space="preserve"> raising issues about the forthcoming UK inquiry.</w:t>
      </w:r>
    </w:p>
    <w:p w:rsidR="003D3447" w:rsidP="003D3447">
      <w:pPr>
        <w:pStyle w:val="Question"/>
      </w:pPr>
      <w:sdt>
        <w:sdtPr>
          <w:alias w:val="Member"/>
          <w:tag w:val="&lt;Member mnisId='4810' dodsId=''&gt;"/>
          <w:id w:val="1854763429"/>
          <w:placeholder>
            <w:docPart w:val="DefaultPlaceholder_-1854013440"/>
          </w:placeholder>
          <w:richText/>
        </w:sdtPr>
        <w:sdtContent>
          <w:r w:rsidRPr="003D3447">
            <w:rPr>
              <w:b/>
            </w:rPr>
            <w:t>Rob Roberts:</w:t>
          </w:r>
        </w:sdtContent>
      </w:sdt>
      <w:r>
        <w:t xml:space="preserve"> I understand</w:t>
      </w:r>
      <w:r w:rsidR="00885F99">
        <w:t>. T</w:t>
      </w:r>
      <w:r>
        <w:t>hank you</w:t>
      </w:r>
      <w:r w:rsidR="00E92FDA">
        <w:t xml:space="preserve">. </w:t>
      </w:r>
      <w:r>
        <w:t xml:space="preserve">Given that Scotland </w:t>
      </w:r>
      <w:r w:rsidR="00885F99">
        <w:t>is</w:t>
      </w:r>
      <w:r>
        <w:t xml:space="preserve"> running </w:t>
      </w:r>
      <w:r w:rsidR="00266BDF">
        <w:t>its</w:t>
      </w:r>
      <w:r>
        <w:t xml:space="preserve"> own, would you be of the opinion that Scotland </w:t>
      </w:r>
      <w:r w:rsidR="00266BDF">
        <w:t>is</w:t>
      </w:r>
      <w:r>
        <w:t xml:space="preserve"> wrong to be running </w:t>
      </w:r>
      <w:r w:rsidR="004D7E57">
        <w:t xml:space="preserve">its </w:t>
      </w:r>
      <w:r>
        <w:t>own?</w:t>
      </w:r>
    </w:p>
    <w:p w:rsidR="008F7184" w:rsidP="003D3447">
      <w:pPr>
        <w:pStyle w:val="Answer"/>
      </w:pPr>
      <w:sdt>
        <w:sdtPr>
          <w:alias w:val="Witness"/>
          <w:id w:val="1176776503"/>
          <w:placeholder>
            <w:docPart w:val="DefaultPlaceholder_-1854013440"/>
          </w:placeholder>
          <w:richText/>
        </w:sdtPr>
        <w:sdtContent>
          <w:r w:rsidR="002E7405">
            <w:rPr>
              <w:b/>
              <w:i/>
            </w:rPr>
            <w:t xml:space="preserve">Jane </w:t>
          </w:r>
          <w:r w:rsidR="00CE3CD9">
            <w:rPr>
              <w:b/>
              <w:i/>
            </w:rPr>
            <w:t>Hutt</w:t>
          </w:r>
          <w:r w:rsidRPr="003D3447" w:rsidR="003D3447">
            <w:rPr>
              <w:b/>
              <w:i/>
            </w:rPr>
            <w:t>:</w:t>
          </w:r>
        </w:sdtContent>
      </w:sdt>
      <w:r w:rsidR="00885F99">
        <w:t xml:space="preserve"> T</w:t>
      </w:r>
      <w:r w:rsidR="003D3447">
        <w:t>he First Minister has made it very clear</w:t>
      </w:r>
      <w:r w:rsidR="0051266A">
        <w:t>—</w:t>
      </w:r>
      <w:r w:rsidR="003D3447">
        <w:t>indeed</w:t>
      </w:r>
      <w:r w:rsidR="004D7E57">
        <w:t>,</w:t>
      </w:r>
      <w:r w:rsidR="003D3447">
        <w:t xml:space="preserve"> you may have heard </w:t>
      </w:r>
      <w:r w:rsidR="00885F99">
        <w:t>that</w:t>
      </w:r>
      <w:r w:rsidR="003D3447">
        <w:t xml:space="preserve"> a well</w:t>
      </w:r>
      <w:r w:rsidR="00A25DE5">
        <w:t>-</w:t>
      </w:r>
      <w:r w:rsidR="003D3447">
        <w:t xml:space="preserve">regarded </w:t>
      </w:r>
      <w:r w:rsidR="00885F99">
        <w:t xml:space="preserve">Scottish </w:t>
      </w:r>
      <w:r w:rsidR="003D3447">
        <w:t>academic,</w:t>
      </w:r>
      <w:r w:rsidR="00885F99">
        <w:t xml:space="preserve"> </w:t>
      </w:r>
      <w:r w:rsidR="003D3447">
        <w:t>Hugh P</w:t>
      </w:r>
      <w:r w:rsidR="00F70909">
        <w:t>e</w:t>
      </w:r>
      <w:r w:rsidR="003D3447">
        <w:t>nnington</w:t>
      </w:r>
      <w:r w:rsidR="00A25DE5">
        <w:t>,</w:t>
      </w:r>
      <w:r w:rsidR="003D3447">
        <w:t xml:space="preserve"> has also said that we should be looking to a UK-wide inquiry</w:t>
      </w:r>
      <w:r w:rsidR="0051266A">
        <w:t>—that t</w:t>
      </w:r>
      <w:r w:rsidR="003D3447">
        <w:t>his is a serious issue that we need to look at</w:t>
      </w:r>
      <w:r w:rsidR="00E92FDA">
        <w:t xml:space="preserve">. </w:t>
      </w:r>
      <w:r w:rsidR="0051266A">
        <w:t>T</w:t>
      </w:r>
      <w:r w:rsidR="003D3447">
        <w:t xml:space="preserve">he First Minister has met with the bereaved families </w:t>
      </w:r>
      <w:r w:rsidR="0070600C">
        <w:t>and taken on board</w:t>
      </w:r>
      <w:r w:rsidR="0051266A">
        <w:t xml:space="preserve">, </w:t>
      </w:r>
      <w:r w:rsidR="0070600C">
        <w:t>as we do on a day to day basis</w:t>
      </w:r>
      <w:r w:rsidR="0051266A">
        <w:t xml:space="preserve">, </w:t>
      </w:r>
      <w:r w:rsidR="0070600C">
        <w:t>the issues and impacts of the pandemic.</w:t>
      </w:r>
    </w:p>
    <w:p w:rsidR="0070600C" w:rsidP="003D3447">
      <w:pPr>
        <w:pStyle w:val="Answer"/>
      </w:pPr>
      <w:r>
        <w:t xml:space="preserve">I would also like to ask you, as a representative for your constituency, did you support the cut to the </w:t>
      </w:r>
      <w:r w:rsidR="004D7E57">
        <w:t>u</w:t>
      </w:r>
      <w:r w:rsidR="007465A4">
        <w:t xml:space="preserve">niversal </w:t>
      </w:r>
      <w:r w:rsidR="004D7E57">
        <w:t>c</w:t>
      </w:r>
      <w:r w:rsidR="007465A4">
        <w:t>redit</w:t>
      </w:r>
      <w:r>
        <w:t xml:space="preserve"> of £20 a week</w:t>
      </w:r>
      <w:r w:rsidR="00E92FDA">
        <w:t xml:space="preserve">? </w:t>
      </w:r>
      <w:r>
        <w:t xml:space="preserve">This is actually the impact of </w:t>
      </w:r>
      <w:r w:rsidR="00831548">
        <w:t xml:space="preserve">the </w:t>
      </w:r>
      <w:r>
        <w:t>UK Government</w:t>
      </w:r>
      <w:r w:rsidR="00831548">
        <w:t>’s</w:t>
      </w:r>
      <w:r>
        <w:t xml:space="preserve"> policies on the lives of people who are coming into a recovery, which we know is still very much with us in terms of the impact of the pandemic, and coming out </w:t>
      </w:r>
      <w:r w:rsidR="004D7E57">
        <w:t xml:space="preserve">with </w:t>
      </w:r>
      <w:r>
        <w:t xml:space="preserve">a fairer as well as greener recovery, which is what the First Minister and </w:t>
      </w:r>
      <w:r w:rsidR="005A1D88">
        <w:t>the Welsh Government</w:t>
      </w:r>
      <w:r>
        <w:t xml:space="preserve"> </w:t>
      </w:r>
      <w:r w:rsidR="00831548">
        <w:t>are</w:t>
      </w:r>
      <w:r>
        <w:t xml:space="preserve"> clear about</w:t>
      </w:r>
      <w:r w:rsidR="00E92FDA">
        <w:t xml:space="preserve">. </w:t>
      </w:r>
      <w:r>
        <w:t xml:space="preserve">I hope that you will see that the UK Government </w:t>
      </w:r>
      <w:r w:rsidR="00831548">
        <w:t>have</w:t>
      </w:r>
      <w:r>
        <w:t xml:space="preserve"> responsibility for this inquiry and </w:t>
      </w:r>
      <w:r w:rsidR="00831548">
        <w:t xml:space="preserve">to </w:t>
      </w:r>
      <w:r>
        <w:t>look at the impact of the benefit system on Wales</w:t>
      </w:r>
      <w:r w:rsidR="00E92FDA">
        <w:t xml:space="preserve">. </w:t>
      </w:r>
      <w:r>
        <w:t>That is what this inquiry is about today, isn</w:t>
      </w:r>
      <w:r w:rsidR="00F0417C">
        <w:t>’</w:t>
      </w:r>
      <w:r>
        <w:t>t it</w:t>
      </w:r>
      <w:r w:rsidR="00E92FDA">
        <w:t xml:space="preserve">? </w:t>
      </w:r>
      <w:r>
        <w:t>That is what I am coming to answer questions about.</w:t>
      </w:r>
    </w:p>
    <w:p w:rsidR="0070600C" w:rsidP="0070600C">
      <w:pPr>
        <w:pStyle w:val="Question"/>
        <w:numPr>
          <w:ilvl w:val="0"/>
          <w:numId w:val="0"/>
        </w:numPr>
        <w:ind w:left="794"/>
      </w:pPr>
      <w:sdt>
        <w:sdtPr>
          <w:alias w:val="Member"/>
          <w:tag w:val="&lt;Member mnisId='1554' dodsId='31575'&gt;"/>
          <w:id w:val="264048011"/>
          <w:placeholder>
            <w:docPart w:val="DefaultPlaceholder_-1854013440"/>
          </w:placeholder>
          <w:richText/>
        </w:sdtPr>
        <w:sdtContent>
          <w:r w:rsidRPr="0070600C">
            <w:rPr>
              <w:b/>
            </w:rPr>
            <w:t>Chair:</w:t>
          </w:r>
        </w:sdtContent>
      </w:sdt>
      <w:r>
        <w:t xml:space="preserve"> Absolutely, I think we should move on</w:t>
      </w:r>
      <w:r w:rsidR="00E92FDA">
        <w:t xml:space="preserve">. </w:t>
      </w:r>
      <w:r w:rsidR="004D7E57">
        <w:t xml:space="preserve">Thank you, Rob. </w:t>
      </w:r>
      <w:r>
        <w:t>Beth Winter.</w:t>
      </w:r>
    </w:p>
    <w:p w:rsidR="008F7184" w:rsidP="008532A5">
      <w:pPr>
        <w:pStyle w:val="Question"/>
      </w:pPr>
      <w:sdt>
        <w:sdtPr>
          <w:alias w:val="Member"/>
          <w:tag w:val="&lt;Member mnisId='4809' dodsId=''&gt;"/>
          <w:id w:val="842589097"/>
          <w:placeholder>
            <w:docPart w:val="DefaultPlaceholder_-1854013440"/>
          </w:placeholder>
          <w:richText/>
        </w:sdtPr>
        <w:sdtContent>
          <w:r w:rsidRPr="008532A5" w:rsidR="008532A5">
            <w:rPr>
              <w:b/>
            </w:rPr>
            <w:t>Beth Winter:</w:t>
          </w:r>
        </w:sdtContent>
      </w:sdt>
      <w:r w:rsidR="008532A5">
        <w:t xml:space="preserve"> Thank you.</w:t>
      </w:r>
      <w:r w:rsidR="004D7E57">
        <w:t xml:space="preserve"> </w:t>
      </w:r>
      <w:bookmarkStart w:id="1" w:name="_Hlk89700802"/>
      <w:r w:rsidRPr="004D7E57" w:rsidR="004D7E57">
        <w:t>Diolch yn fawr</w:t>
      </w:r>
      <w:bookmarkEnd w:id="1"/>
      <w:r w:rsidR="004D7E57">
        <w:t xml:space="preserve"> as well, Jane, for joining us today</w:t>
      </w:r>
      <w:r w:rsidR="008532A5">
        <w:t>, and your colleague, Paul</w:t>
      </w:r>
      <w:r w:rsidR="00E92FDA">
        <w:t>.</w:t>
      </w:r>
    </w:p>
    <w:p w:rsidR="00863B16" w:rsidP="008532A5">
      <w:pPr>
        <w:pStyle w:val="QuestionCont"/>
      </w:pPr>
      <w:r>
        <w:t xml:space="preserve">You have just touched on the fact that the current UK benefit system is inadequate to address the huge inequalities that </w:t>
      </w:r>
      <w:r w:rsidR="001A33B1">
        <w:t>currently exist</w:t>
      </w:r>
      <w:r w:rsidR="00E92FDA">
        <w:t xml:space="preserve">. </w:t>
      </w:r>
      <w:r w:rsidR="001A33B1">
        <w:t>The pandemic definitely highlighted that</w:t>
      </w:r>
      <w:r w:rsidR="00E92FDA">
        <w:t xml:space="preserve">. </w:t>
      </w:r>
      <w:r w:rsidR="00624708">
        <w:t xml:space="preserve">With the powers that </w:t>
      </w:r>
      <w:r w:rsidR="005A1D88">
        <w:t>the Welsh Government</w:t>
      </w:r>
      <w:r w:rsidR="00624708">
        <w:t xml:space="preserve"> currently have</w:t>
      </w:r>
      <w:r w:rsidR="00DE201E">
        <w:t>,</w:t>
      </w:r>
      <w:r w:rsidR="00624708">
        <w:t xml:space="preserve"> you have done a lot in terms of trying to supplement and complement the UK benefit system</w:t>
      </w:r>
      <w:r w:rsidR="004D7E57">
        <w:t>—f</w:t>
      </w:r>
      <w:r w:rsidR="00624708">
        <w:t>or instance, free school meals during school holidays, the first nation to commit to doing that</w:t>
      </w:r>
      <w:r w:rsidR="00BB057F">
        <w:t>. However</w:t>
      </w:r>
      <w:r w:rsidR="00B87EFA">
        <w:t>,</w:t>
      </w:r>
      <w:r w:rsidR="00624708">
        <w:t xml:space="preserve"> there are calls from people—the Bevan Foundation has </w:t>
      </w:r>
      <w:r w:rsidR="00624708">
        <w:t>done a report on this—</w:t>
      </w:r>
      <w:r w:rsidR="00BB057F">
        <w:t>to</w:t>
      </w:r>
      <w:r w:rsidR="00624708">
        <w:t xml:space="preserve"> address the complexity of the existing system in Wales</w:t>
      </w:r>
      <w:r w:rsidR="00BB057F">
        <w:t>. Yo</w:t>
      </w:r>
      <w:r w:rsidR="00624708">
        <w:t>ur own Equality, Local Government and Communities Committee called for the establishment of a more coherent and integrated Welsh benefits system</w:t>
      </w:r>
      <w:r w:rsidR="00E92FDA">
        <w:t>.</w:t>
      </w:r>
    </w:p>
    <w:p w:rsidR="008F7184" w:rsidP="008532A5">
      <w:pPr>
        <w:pStyle w:val="QuestionCont"/>
      </w:pPr>
      <w:r>
        <w:t xml:space="preserve">The Bevan Foundation has produced a report </w:t>
      </w:r>
      <w:r w:rsidR="004D7E57">
        <w:t xml:space="preserve">that </w:t>
      </w:r>
      <w:r>
        <w:t xml:space="preserve">suggests that having common eligibility, </w:t>
      </w:r>
      <w:r w:rsidR="00FF0F24">
        <w:t xml:space="preserve">a </w:t>
      </w:r>
      <w:r>
        <w:t>single point of access and sufficient funds would make it easier for people to navigate the complex system because there is a significant under</w:t>
      </w:r>
      <w:r w:rsidR="004D7E57">
        <w:t>-</w:t>
      </w:r>
      <w:r>
        <w:t>claiming of benefits</w:t>
      </w:r>
      <w:r w:rsidR="00E92FDA">
        <w:t xml:space="preserve">. </w:t>
      </w:r>
      <w:r w:rsidR="00863B16">
        <w:t>L</w:t>
      </w:r>
      <w:r>
        <w:t xml:space="preserve">ooking at the older generation in Wales, </w:t>
      </w:r>
      <w:r w:rsidR="004D7E57">
        <w:t>£</w:t>
      </w:r>
      <w:r>
        <w:t>240 million in pension credit is unclaimed in Wales</w:t>
      </w:r>
      <w:r w:rsidR="00AB0127">
        <w:t xml:space="preserve">, which </w:t>
      </w:r>
      <w:r>
        <w:t>I know you are aware</w:t>
      </w:r>
      <w:r w:rsidR="00AB0127">
        <w:t xml:space="preserve"> of</w:t>
      </w:r>
      <w:r w:rsidR="00E92FDA">
        <w:t>.</w:t>
      </w:r>
    </w:p>
    <w:p w:rsidR="00D07A03" w:rsidP="00D07A03">
      <w:pPr>
        <w:pStyle w:val="QuestionCont"/>
      </w:pPr>
      <w:r>
        <w:t xml:space="preserve">Coming to the specific question: what do you see as the barriers to forming a more coherent system and what is </w:t>
      </w:r>
      <w:r w:rsidR="005A1D88">
        <w:t>the Welsh Government</w:t>
      </w:r>
      <w:r>
        <w:t xml:space="preserve"> doing to develop a much more integrated</w:t>
      </w:r>
      <w:r w:rsidR="004D7E57">
        <w:t>,</w:t>
      </w:r>
      <w:r>
        <w:t xml:space="preserve"> coherent </w:t>
      </w:r>
      <w:r w:rsidR="00AA540D">
        <w:t>benefits system in</w:t>
      </w:r>
      <w:r>
        <w:t xml:space="preserve"> W</w:t>
      </w:r>
      <w:r w:rsidR="004D7E57">
        <w:t>ales</w:t>
      </w:r>
      <w:r w:rsidR="00E92FDA">
        <w:t xml:space="preserve">? </w:t>
      </w:r>
      <w:r w:rsidR="000F34EC">
        <w:t>Diolch yn fawr iawn</w:t>
      </w:r>
      <w:bookmarkStart w:id="2" w:name="Panel2"/>
      <w:r w:rsidR="004D7E57">
        <w:t>.</w:t>
      </w:r>
    </w:p>
    <w:p w:rsidR="00D07A03" w:rsidP="004D7E57">
      <w:pPr>
        <w:pStyle w:val="QuestionCont"/>
      </w:pPr>
      <w:sdt>
        <w:sdtPr>
          <w:alias w:val="Witness"/>
          <w:id w:val="985968889"/>
          <w:placeholder>
            <w:docPart w:val="8DAA14440C4141C780C738B2143651C0"/>
          </w:placeholder>
          <w:richText/>
        </w:sdtPr>
        <w:sdtContent>
          <w:r w:rsidR="004D7E57">
            <w:rPr>
              <w:b/>
              <w:i/>
            </w:rPr>
            <w:t>Jane Hutt</w:t>
          </w:r>
          <w:r w:rsidRPr="003D3447" w:rsidR="004D7E57">
            <w:rPr>
              <w:b/>
              <w:i/>
            </w:rPr>
            <w:t>:</w:t>
          </w:r>
        </w:sdtContent>
      </w:sdt>
      <w:r w:rsidR="004D7E57">
        <w:t xml:space="preserve"> Diolch yn fawr, Beth. We have already worked on what we feel should be the principles of a social security system that would meet the needs of the citizens of Wales. We believe that a social security system should be delivered with compassion, should be fair in the way it treats people and should be designed to ensure that it makes a positive contribution to tackling poverty. During the pandemic, there have been occasions when the system has prevented the Welsh Government from making decisions that deliver improvements to the financial wellbeing of all citizens in Wales. </w:t>
      </w:r>
      <w:r>
        <w:t>That is why it is important that we look to what is now being announced this week</w:t>
      </w:r>
      <w:r w:rsidR="00D4513B">
        <w:t>,</w:t>
      </w:r>
      <w:r>
        <w:t xml:space="preserve"> following on work done by the Equality, Local Government and Communities Committee into supporting the devolution with the administration of welfare in Wales.</w:t>
      </w:r>
    </w:p>
    <w:p w:rsidR="00D07A03" w:rsidP="00D07A03">
      <w:pPr>
        <w:pStyle w:val="Answer"/>
      </w:pPr>
      <w:r>
        <w:t>We</w:t>
      </w:r>
      <w:r>
        <w:t xml:space="preserve"> can make some very important specific points about what we can do with our powers</w:t>
      </w:r>
      <w:r w:rsidR="00E92FDA">
        <w:t xml:space="preserve">. </w:t>
      </w:r>
      <w:r>
        <w:t>Working with the Bevan Foundation</w:t>
      </w:r>
      <w:r w:rsidR="00C23F9C">
        <w:t>—</w:t>
      </w:r>
      <w:r>
        <w:t>I know Bevan ha</w:t>
      </w:r>
      <w:r w:rsidR="00C23F9C">
        <w:t>s</w:t>
      </w:r>
      <w:r>
        <w:t xml:space="preserve"> been a witness to this inquiry</w:t>
      </w:r>
      <w:r w:rsidR="00C23F9C">
        <w:t>—</w:t>
      </w:r>
      <w:r>
        <w:t xml:space="preserve">we are developing a charter for design and delivery </w:t>
      </w:r>
      <w:r w:rsidR="00C23F9C">
        <w:t>for</w:t>
      </w:r>
      <w:r>
        <w:t xml:space="preserve"> the </w:t>
      </w:r>
      <w:r w:rsidR="00711DCD">
        <w:t>Welsh benefits system</w:t>
      </w:r>
      <w:r>
        <w:t xml:space="preserve"> that focuses on income maximisation, </w:t>
      </w:r>
      <w:r w:rsidR="004D7E57">
        <w:t xml:space="preserve">and </w:t>
      </w:r>
      <w:r>
        <w:t xml:space="preserve">that </w:t>
      </w:r>
      <w:r>
        <w:t xml:space="preserve">is </w:t>
      </w:r>
      <w:r>
        <w:t>compassionate, caring</w:t>
      </w:r>
      <w:r w:rsidR="00633811">
        <w:t xml:space="preserve"> and </w:t>
      </w:r>
      <w:r w:rsidR="00711DCD">
        <w:t xml:space="preserve">a </w:t>
      </w:r>
      <w:r w:rsidR="00633811">
        <w:t>fair approach to benefit take-up</w:t>
      </w:r>
      <w:r w:rsidR="00E92FDA">
        <w:t xml:space="preserve">. </w:t>
      </w:r>
      <w:r w:rsidR="00633811">
        <w:t xml:space="preserve">This charter is very much underpinning the </w:t>
      </w:r>
      <w:r w:rsidR="00711DCD">
        <w:t>Welsh benefits system</w:t>
      </w:r>
      <w:r w:rsidR="00633811">
        <w:t xml:space="preserve"> to maximise the way in which we can passport our benefits to citizens when developing a best</w:t>
      </w:r>
      <w:r w:rsidR="004D7E57">
        <w:t>-</w:t>
      </w:r>
      <w:r w:rsidR="00633811">
        <w:t>practice toolkit with practical options, working very closely with local authorities.</w:t>
      </w:r>
    </w:p>
    <w:p w:rsidR="008F7184" w:rsidP="00D07A03">
      <w:pPr>
        <w:pStyle w:val="Answer"/>
      </w:pPr>
      <w:r>
        <w:t xml:space="preserve">I would like to say that we are now boosting our </w:t>
      </w:r>
      <w:r w:rsidR="004D7E57">
        <w:t>“</w:t>
      </w:r>
      <w:r w:rsidR="008F34E1">
        <w:t>Claim w</w:t>
      </w:r>
      <w:r w:rsidR="0075508C">
        <w:t xml:space="preserve">hat’s </w:t>
      </w:r>
      <w:r w:rsidR="008F34E1">
        <w:t>y</w:t>
      </w:r>
      <w:r w:rsidR="0075508C">
        <w:t>ours</w:t>
      </w:r>
      <w:r w:rsidR="004D7E57">
        <w:t xml:space="preserve">” </w:t>
      </w:r>
      <w:r>
        <w:t>income maximisation campaign</w:t>
      </w:r>
      <w:r w:rsidR="00E92FDA">
        <w:t xml:space="preserve">. </w:t>
      </w:r>
      <w:r>
        <w:t>During the last financial year</w:t>
      </w:r>
      <w:r w:rsidR="004D7E57">
        <w:t>,</w:t>
      </w:r>
      <w:r>
        <w:t xml:space="preserve"> our </w:t>
      </w:r>
      <w:r w:rsidR="00FE4ECE">
        <w:t>Single Advice Fund</w:t>
      </w:r>
      <w:r>
        <w:t xml:space="preserve"> services helped people gain additional income of over £43 million</w:t>
      </w:r>
      <w:r w:rsidR="00E92FDA">
        <w:t xml:space="preserve">. </w:t>
      </w:r>
      <w:r>
        <w:t>That is what we and the UK Government want to see</w:t>
      </w:r>
      <w:r w:rsidR="006957DA">
        <w:t>. T</w:t>
      </w:r>
      <w:r>
        <w:t xml:space="preserve">he </w:t>
      </w:r>
      <w:r w:rsidR="004D7E57">
        <w:t>“</w:t>
      </w:r>
      <w:r w:rsidR="008F34E1">
        <w:t>Claim w</w:t>
      </w:r>
      <w:r w:rsidR="00FE4ECE">
        <w:t xml:space="preserve">hat’s </w:t>
      </w:r>
      <w:r w:rsidR="008F34E1">
        <w:t>y</w:t>
      </w:r>
      <w:r w:rsidR="00FE4ECE">
        <w:t>ours</w:t>
      </w:r>
      <w:r w:rsidR="004D7E57">
        <w:t>”</w:t>
      </w:r>
      <w:r>
        <w:t xml:space="preserve"> campaign raised people</w:t>
      </w:r>
      <w:r w:rsidR="00F0417C">
        <w:t>’</w:t>
      </w:r>
      <w:r>
        <w:t>s awareness of welfare benefits</w:t>
      </w:r>
      <w:r w:rsidR="006957DA">
        <w:t>. W</w:t>
      </w:r>
      <w:r>
        <w:t>e ran this campaign in March for a few weeks and it helped people claim over £650,000 of extra income</w:t>
      </w:r>
      <w:r w:rsidR="00E92FDA">
        <w:t>.</w:t>
      </w:r>
    </w:p>
    <w:p w:rsidR="004D7E57" w:rsidP="00D07A03">
      <w:pPr>
        <w:pStyle w:val="Answer"/>
      </w:pPr>
      <w:r>
        <w:t xml:space="preserve">We have also boosted our </w:t>
      </w:r>
      <w:r w:rsidR="006A034D">
        <w:t>Discretionary Assistance Fund</w:t>
      </w:r>
      <w:r w:rsidR="00E3237E">
        <w:t xml:space="preserve"> and</w:t>
      </w:r>
      <w:r>
        <w:t xml:space="preserve"> made it more flexible</w:t>
      </w:r>
      <w:r w:rsidR="00E3237E">
        <w:t>. I</w:t>
      </w:r>
      <w:r>
        <w:t>t is the most generous scheme, certainly more generous than any of the schemes in England</w:t>
      </w:r>
      <w:r w:rsidR="00E3237E">
        <w:t>.</w:t>
      </w:r>
      <w:r>
        <w:t xml:space="preserve"> I will say at this point, Beth, that I announced a £51 million package of support for low</w:t>
      </w:r>
      <w:r>
        <w:t>-</w:t>
      </w:r>
      <w:r>
        <w:t xml:space="preserve">income households </w:t>
      </w:r>
      <w:r>
        <w:t>in the last couple of weeks</w:t>
      </w:r>
      <w:r w:rsidR="00E92FDA">
        <w:t xml:space="preserve">. </w:t>
      </w:r>
      <w:r>
        <w:t xml:space="preserve">This will help them with the immediate pressures on </w:t>
      </w:r>
      <w:r w:rsidR="00CF04E0">
        <w:t>living costs</w:t>
      </w:r>
      <w:r w:rsidR="00E92FDA">
        <w:t>.</w:t>
      </w:r>
    </w:p>
    <w:p w:rsidR="00CF04E0" w:rsidP="00D07A03">
      <w:pPr>
        <w:pStyle w:val="Answer"/>
      </w:pPr>
      <w:r>
        <w:t xml:space="preserve">This is what </w:t>
      </w:r>
      <w:r w:rsidR="005A1D88">
        <w:t>the Welsh Government</w:t>
      </w:r>
      <w:r w:rsidR="00447155">
        <w:t xml:space="preserve"> are</w:t>
      </w:r>
      <w:r>
        <w:t xml:space="preserve"> doing</w:t>
      </w:r>
      <w:r w:rsidR="00994054">
        <w:t>: m</w:t>
      </w:r>
      <w:r>
        <w:t xml:space="preserve">ore than £38 million for a </w:t>
      </w:r>
      <w:r w:rsidR="004D7E57">
        <w:t>w</w:t>
      </w:r>
      <w:r w:rsidR="004D340B">
        <w:t xml:space="preserve">inter </w:t>
      </w:r>
      <w:r w:rsidR="004D7E57">
        <w:t>f</w:t>
      </w:r>
      <w:r w:rsidR="004D340B">
        <w:t xml:space="preserve">uel </w:t>
      </w:r>
      <w:r w:rsidR="004D7E57">
        <w:t>s</w:t>
      </w:r>
      <w:r w:rsidR="004D340B">
        <w:t xml:space="preserve">upport </w:t>
      </w:r>
      <w:r w:rsidR="004D7E57">
        <w:t>s</w:t>
      </w:r>
      <w:r w:rsidR="004D340B">
        <w:t>cheme</w:t>
      </w:r>
      <w:r>
        <w:t>, which is going to be crucial as we face this perfect storm ahead of us</w:t>
      </w:r>
      <w:r w:rsidR="00E92FDA">
        <w:t xml:space="preserve">. </w:t>
      </w:r>
      <w:r>
        <w:t xml:space="preserve">What is good is that local authorities are delivering </w:t>
      </w:r>
      <w:r w:rsidR="00994054">
        <w:t>i</w:t>
      </w:r>
      <w:r>
        <w:t>t with us</w:t>
      </w:r>
      <w:r w:rsidR="00E92FDA">
        <w:t xml:space="preserve">. </w:t>
      </w:r>
      <w:r>
        <w:t xml:space="preserve">It is not going to compensate for the loss of over £1,000 a year </w:t>
      </w:r>
      <w:r w:rsidR="00994054">
        <w:t xml:space="preserve">owing to </w:t>
      </w:r>
      <w:r>
        <w:t xml:space="preserve">the harsh decision to end the £20 per week uplift of </w:t>
      </w:r>
      <w:r w:rsidR="00994054">
        <w:t>u</w:t>
      </w:r>
      <w:r w:rsidR="007465A4">
        <w:t xml:space="preserve">niversal </w:t>
      </w:r>
      <w:r w:rsidR="00994054">
        <w:t>c</w:t>
      </w:r>
      <w:r w:rsidR="007465A4">
        <w:t>redit</w:t>
      </w:r>
      <w:r>
        <w:t xml:space="preserve">, but it is an important contribution from where we are putting </w:t>
      </w:r>
      <w:r w:rsidR="0073141C">
        <w:t>our money</w:t>
      </w:r>
      <w:r w:rsidR="00E07782">
        <w:t>;</w:t>
      </w:r>
      <w:r w:rsidR="0073141C">
        <w:t xml:space="preserve"> getting money into people</w:t>
      </w:r>
      <w:r w:rsidR="00F0417C">
        <w:t>’</w:t>
      </w:r>
      <w:r w:rsidR="0073141C">
        <w:t>s pockets.</w:t>
      </w:r>
    </w:p>
    <w:p w:rsidR="0073141C" w:rsidP="00D07A03">
      <w:pPr>
        <w:pStyle w:val="Answer"/>
      </w:pPr>
      <w:r>
        <w:t xml:space="preserve">I hope that gives some flavour of what we are doing with income maximisation from </w:t>
      </w:r>
      <w:r w:rsidR="00994054">
        <w:t>“</w:t>
      </w:r>
      <w:r w:rsidR="00E07782">
        <w:t>Claim what’s yours</w:t>
      </w:r>
      <w:r w:rsidR="00994054">
        <w:t xml:space="preserve">”, </w:t>
      </w:r>
      <w:r>
        <w:t xml:space="preserve">with our powers that we can </w:t>
      </w:r>
      <w:r w:rsidR="00994054">
        <w:t xml:space="preserve">use </w:t>
      </w:r>
      <w:r>
        <w:t>in terms of our new household income package</w:t>
      </w:r>
      <w:r w:rsidR="00994054">
        <w:t>,</w:t>
      </w:r>
      <w:r>
        <w:t xml:space="preserve"> and also the principles of the social security system that meet the needs of people in Wales and</w:t>
      </w:r>
      <w:r w:rsidR="005400A2">
        <w:t>, crucially,</w:t>
      </w:r>
      <w:r>
        <w:t xml:space="preserve"> help</w:t>
      </w:r>
      <w:r w:rsidR="002F7123">
        <w:t>—</w:t>
      </w:r>
      <w:r>
        <w:t>the first question from the Chair</w:t>
      </w:r>
      <w:r w:rsidR="002F7123">
        <w:t>—</w:t>
      </w:r>
      <w:r>
        <w:t>to tackle poverty in Wales.</w:t>
      </w:r>
    </w:p>
    <w:p w:rsidR="0073141C" w:rsidP="0073141C">
      <w:pPr>
        <w:pStyle w:val="Question"/>
        <w:numPr>
          <w:ilvl w:val="0"/>
          <w:numId w:val="0"/>
        </w:numPr>
        <w:ind w:left="794"/>
      </w:pPr>
      <w:sdt>
        <w:sdtPr>
          <w:alias w:val="Member"/>
          <w:tag w:val="&lt;Member mnisId='1554' dodsId='31575'&gt;"/>
          <w:id w:val="-619680481"/>
          <w:placeholder>
            <w:docPart w:val="DefaultPlaceholder_-1854013440"/>
          </w:placeholder>
          <w:richText/>
        </w:sdtPr>
        <w:sdtContent>
          <w:r w:rsidRPr="0073141C">
            <w:rPr>
              <w:b/>
            </w:rPr>
            <w:t>Chair:</w:t>
          </w:r>
        </w:sdtContent>
      </w:sdt>
      <w:r>
        <w:t xml:space="preserve"> Thank you</w:t>
      </w:r>
      <w:r w:rsidR="00E92FDA">
        <w:t xml:space="preserve">. </w:t>
      </w:r>
      <w:r>
        <w:t>I am going to bring in Ben Lake now. I am just conscious that time is perhaps starting to run away from us</w:t>
      </w:r>
      <w:r w:rsidR="00E92FDA">
        <w:t xml:space="preserve">. </w:t>
      </w:r>
      <w:r>
        <w:t>Minister, if I could make a plea for slightly shorter answers, please, and questions from colleagues, keep them as concise as possible.</w:t>
      </w:r>
    </w:p>
    <w:p w:rsidR="008F7184" w:rsidP="0073141C">
      <w:pPr>
        <w:pStyle w:val="Question"/>
      </w:pPr>
      <w:sdt>
        <w:sdtPr>
          <w:alias w:val="Member"/>
          <w:tag w:val="&lt;Member mnisId='4630' dodsId='147949'&gt;"/>
          <w:id w:val="397098453"/>
          <w:placeholder>
            <w:docPart w:val="DefaultPlaceholder_-1854013440"/>
          </w:placeholder>
          <w:richText/>
        </w:sdtPr>
        <w:sdtContent>
          <w:r w:rsidRPr="0073141C" w:rsidR="0073141C">
            <w:rPr>
              <w:b/>
            </w:rPr>
            <w:t>Ben Lake:</w:t>
          </w:r>
        </w:sdtContent>
      </w:sdt>
      <w:r w:rsidR="0073141C">
        <w:t xml:space="preserve"> </w:t>
      </w:r>
      <w:r w:rsidRPr="00994054" w:rsidR="00994054">
        <w:t>Diolch yn fawr iawn, Gweinidog</w:t>
      </w:r>
      <w:r w:rsidR="00994054">
        <w:t>.</w:t>
      </w:r>
      <w:r w:rsidR="00E92FDA">
        <w:rPr>
          <w:i/>
          <w:iCs/>
        </w:rPr>
        <w:t xml:space="preserve"> </w:t>
      </w:r>
      <w:r w:rsidR="00994054">
        <w:t xml:space="preserve">Thank you very much, Minister. </w:t>
      </w:r>
      <w:r w:rsidR="0073141C">
        <w:t>We understand that one of the most important aspects of the system is making sure that people are aware of the support and benefit</w:t>
      </w:r>
      <w:r w:rsidR="005400A2">
        <w:t>s</w:t>
      </w:r>
      <w:r w:rsidR="0073141C">
        <w:t xml:space="preserve"> that </w:t>
      </w:r>
      <w:r w:rsidR="005400A2">
        <w:t>are</w:t>
      </w:r>
      <w:r w:rsidR="0073141C">
        <w:t xml:space="preserve"> available to them</w:t>
      </w:r>
      <w:r w:rsidR="00E92FDA">
        <w:t xml:space="preserve">. </w:t>
      </w:r>
      <w:r w:rsidR="0073141C">
        <w:t xml:space="preserve">With that in mind, we understand that in Scotland the Department for Work and Pensions and </w:t>
      </w:r>
      <w:r w:rsidR="005400A2">
        <w:t xml:space="preserve">the </w:t>
      </w:r>
      <w:r w:rsidR="0073141C">
        <w:t xml:space="preserve">Scottish Government have developed a toolkit for work coaches in </w:t>
      </w:r>
      <w:r w:rsidR="00994054">
        <w:t>j</w:t>
      </w:r>
      <w:r w:rsidR="003754C1">
        <w:t>obcentres</w:t>
      </w:r>
      <w:r w:rsidR="0073141C">
        <w:t xml:space="preserve"> that can help them signpost claimants specifically </w:t>
      </w:r>
      <w:r w:rsidR="00B06608">
        <w:t xml:space="preserve">towards </w:t>
      </w:r>
      <w:r w:rsidR="0073141C">
        <w:t>Scottish benefits</w:t>
      </w:r>
      <w:r w:rsidR="00E92FDA">
        <w:t xml:space="preserve">. </w:t>
      </w:r>
      <w:r w:rsidR="00D96F6F">
        <w:t>Does a similar toolkit exist in Wales</w:t>
      </w:r>
      <w:r w:rsidR="00E92FDA">
        <w:t>?</w:t>
      </w:r>
    </w:p>
    <w:p w:rsidR="00D96F6F" w:rsidP="00D96F6F">
      <w:pPr>
        <w:pStyle w:val="QuestionCont"/>
      </w:pPr>
      <w:r>
        <w:t xml:space="preserve">How confident are you that </w:t>
      </w:r>
      <w:r w:rsidR="00994054">
        <w:t>j</w:t>
      </w:r>
      <w:r w:rsidR="00B06608">
        <w:t>obcentre</w:t>
      </w:r>
      <w:r>
        <w:t xml:space="preserve"> work coaches are able to point claimants to relevant support from </w:t>
      </w:r>
      <w:r w:rsidR="005A1D88">
        <w:t>the Welsh Government</w:t>
      </w:r>
      <w:r>
        <w:t xml:space="preserve"> and local authorities?</w:t>
      </w:r>
    </w:p>
    <w:p w:rsidR="00D96F6F" w:rsidP="00D96F6F">
      <w:pPr>
        <w:pStyle w:val="Answer"/>
      </w:pPr>
      <w:sdt>
        <w:sdtPr>
          <w:alias w:val="Witness"/>
          <w:id w:val="-1867672795"/>
          <w:placeholder>
            <w:docPart w:val="DefaultPlaceholder_-1854013440"/>
          </w:placeholder>
          <w:richText/>
        </w:sdtPr>
        <w:sdtContent>
          <w:r w:rsidR="002E7405">
            <w:rPr>
              <w:b/>
              <w:i/>
            </w:rPr>
            <w:t xml:space="preserve">Jane </w:t>
          </w:r>
          <w:r w:rsidR="00CE3CD9">
            <w:rPr>
              <w:b/>
              <w:i/>
            </w:rPr>
            <w:t>Hutt</w:t>
          </w:r>
          <w:r w:rsidRPr="00D96F6F">
            <w:rPr>
              <w:b/>
              <w:i/>
            </w:rPr>
            <w:t>:</w:t>
          </w:r>
        </w:sdtContent>
      </w:sdt>
      <w:r>
        <w:t xml:space="preserve"> I have mentioned the best practice toolkit that we have developed</w:t>
      </w:r>
      <w:r w:rsidR="00E92FDA">
        <w:t xml:space="preserve">. </w:t>
      </w:r>
      <w:r>
        <w:t>We are developing that with the Bevan Foundation and with local authorities. I have to say we do work very closely with DWP colleagues</w:t>
      </w:r>
      <w:r w:rsidR="00E92FDA">
        <w:t xml:space="preserve">. </w:t>
      </w:r>
      <w:r>
        <w:t>It is crucial</w:t>
      </w:r>
      <w:r w:rsidR="00B06608">
        <w:t>. I</w:t>
      </w:r>
      <w:r>
        <w:t>n fact</w:t>
      </w:r>
      <w:r w:rsidR="00B06608">
        <w:t>,</w:t>
      </w:r>
      <w:r>
        <w:t xml:space="preserve"> we would like to work even closer</w:t>
      </w:r>
      <w:r w:rsidR="00CD76D3">
        <w:t>. W</w:t>
      </w:r>
      <w:r>
        <w:t>e work very closely and well regionally, as I am sure you know as a constituency MP</w:t>
      </w:r>
      <w:r w:rsidR="00CD76D3">
        <w:t>. T</w:t>
      </w:r>
      <w:r>
        <w:t>here is a charter and a memorandum of understanding that Paul Neave is very much engaged in with the DWP</w:t>
      </w:r>
      <w:r w:rsidR="00E92FDA">
        <w:t xml:space="preserve">. </w:t>
      </w:r>
      <w:r>
        <w:t>We have to make sure that we can passport those benefits as easily as possible</w:t>
      </w:r>
      <w:r w:rsidR="00E92FDA">
        <w:t xml:space="preserve">. </w:t>
      </w:r>
      <w:r>
        <w:t>I will bring in Paul to make the point at official level</w:t>
      </w:r>
      <w:r w:rsidR="005229FD">
        <w:t>,</w:t>
      </w:r>
      <w:r>
        <w:t xml:space="preserve"> as well</w:t>
      </w:r>
      <w:r w:rsidR="005229FD">
        <w:t>,</w:t>
      </w:r>
      <w:r>
        <w:t xml:space="preserve"> where we are making these connections.</w:t>
      </w:r>
    </w:p>
    <w:p w:rsidR="00D96F6F" w:rsidP="00D96F6F">
      <w:pPr>
        <w:pStyle w:val="Answer"/>
      </w:pPr>
      <w:sdt>
        <w:sdtPr>
          <w:alias w:val="Witness"/>
          <w:id w:val="1703368275"/>
          <w:placeholder>
            <w:docPart w:val="DefaultPlaceholder_-1854013440"/>
          </w:placeholder>
          <w:richText/>
        </w:sdtPr>
        <w:sdtContent>
          <w:r w:rsidRPr="00D96F6F">
            <w:rPr>
              <w:b/>
              <w:i/>
            </w:rPr>
            <w:t>Paul Neave:</w:t>
          </w:r>
        </w:sdtContent>
      </w:sdt>
      <w:r>
        <w:t xml:space="preserve"> Thank you, Minister</w:t>
      </w:r>
      <w:r w:rsidR="00E92FDA">
        <w:t xml:space="preserve">. </w:t>
      </w:r>
      <w:r>
        <w:t xml:space="preserve">We have </w:t>
      </w:r>
      <w:r w:rsidR="005229FD">
        <w:t xml:space="preserve">a </w:t>
      </w:r>
      <w:r>
        <w:t>very good working relationship with DWP across Wales</w:t>
      </w:r>
      <w:r w:rsidR="00E92FDA">
        <w:t xml:space="preserve">. </w:t>
      </w:r>
      <w:r>
        <w:t>We have a liaison committee</w:t>
      </w:r>
      <w:r w:rsidR="005229FD">
        <w:t>,</w:t>
      </w:r>
      <w:r>
        <w:t xml:space="preserve"> so any information </w:t>
      </w:r>
      <w:r w:rsidR="005A1D88">
        <w:t>the Welsh Government</w:t>
      </w:r>
      <w:r>
        <w:t xml:space="preserve"> wish to share with the work coaches to operate in every single county in Wales</w:t>
      </w:r>
      <w:r w:rsidR="00994054">
        <w:t>,</w:t>
      </w:r>
      <w:r>
        <w:t xml:space="preserve"> that is where we disseminate it</w:t>
      </w:r>
      <w:r w:rsidR="00E92FDA">
        <w:t xml:space="preserve">. </w:t>
      </w:r>
      <w:r w:rsidR="00287694">
        <w:t xml:space="preserve">The Minister has mentioned the </w:t>
      </w:r>
      <w:r w:rsidR="00994054">
        <w:t>h</w:t>
      </w:r>
      <w:r w:rsidR="00B2029C">
        <w:t xml:space="preserve">ousehold </w:t>
      </w:r>
      <w:r w:rsidR="00994054">
        <w:t>s</w:t>
      </w:r>
      <w:r w:rsidR="00B2029C">
        <w:t xml:space="preserve">upport </w:t>
      </w:r>
      <w:r w:rsidR="00994054">
        <w:t>f</w:t>
      </w:r>
      <w:r w:rsidR="00B2029C">
        <w:t>und. W</w:t>
      </w:r>
      <w:r w:rsidR="00287694">
        <w:t xml:space="preserve">e will be </w:t>
      </w:r>
      <w:r w:rsidR="00287694">
        <w:t xml:space="preserve">working with Jobcentre Plus work coaches so they can raise awareness </w:t>
      </w:r>
      <w:r w:rsidR="002F7123">
        <w:t>with</w:t>
      </w:r>
      <w:r w:rsidR="00287694">
        <w:t xml:space="preserve"> their </w:t>
      </w:r>
      <w:r w:rsidR="00994054">
        <w:t>u</w:t>
      </w:r>
      <w:r w:rsidR="007465A4">
        <w:t xml:space="preserve">niversal </w:t>
      </w:r>
      <w:r w:rsidR="00994054">
        <w:t>c</w:t>
      </w:r>
      <w:r w:rsidR="007465A4">
        <w:t>redit</w:t>
      </w:r>
      <w:r w:rsidR="00287694">
        <w:t xml:space="preserve"> claimants who might be eligible for that fund.</w:t>
      </w:r>
    </w:p>
    <w:p w:rsidR="00287694" w:rsidP="00D96F6F">
      <w:pPr>
        <w:pStyle w:val="Answer"/>
      </w:pPr>
      <w:r>
        <w:t>I would not say 100% knowledge of all the help and support that is available is held by a work coach, but we are making very positive moves towards that figure.</w:t>
      </w:r>
    </w:p>
    <w:p w:rsidR="00287694" w:rsidP="00287694">
      <w:pPr>
        <w:pStyle w:val="Question"/>
      </w:pPr>
      <w:sdt>
        <w:sdtPr>
          <w:alias w:val="Member"/>
          <w:tag w:val="&lt;Member mnisId='4630' dodsId='147949'&gt;"/>
          <w:id w:val="756880575"/>
          <w:placeholder>
            <w:docPart w:val="DefaultPlaceholder_-1854013440"/>
          </w:placeholder>
          <w:richText/>
        </w:sdtPr>
        <w:sdtContent>
          <w:r w:rsidRPr="00287694">
            <w:rPr>
              <w:b/>
            </w:rPr>
            <w:t>Ben Lake:</w:t>
          </w:r>
        </w:sdtContent>
      </w:sdt>
      <w:r>
        <w:t xml:space="preserve"> Just as a quick follow up</w:t>
      </w:r>
      <w:r w:rsidR="00994054">
        <w:t>,</w:t>
      </w:r>
      <w:r w:rsidR="00B2029C">
        <w:t xml:space="preserve"> a</w:t>
      </w:r>
      <w:r>
        <w:t>re you monitoring whether this training and funding advice is changing practice on the ground</w:t>
      </w:r>
      <w:r w:rsidR="00E92FDA">
        <w:t xml:space="preserve">? </w:t>
      </w:r>
      <w:r>
        <w:t>Is there a programme of monitoring to make sure that these interventions are actually boosting take-up of relevant benefits?</w:t>
      </w:r>
    </w:p>
    <w:p w:rsidR="00287694" w:rsidP="00287694">
      <w:pPr>
        <w:pStyle w:val="Answer"/>
      </w:pPr>
      <w:sdt>
        <w:sdtPr>
          <w:alias w:val="Witness"/>
          <w:id w:val="-925114368"/>
          <w:placeholder>
            <w:docPart w:val="DefaultPlaceholder_-1854013440"/>
          </w:placeholder>
          <w:richText/>
        </w:sdtPr>
        <w:sdtContent>
          <w:r w:rsidRPr="00287694">
            <w:rPr>
              <w:b/>
              <w:i/>
            </w:rPr>
            <w:t>Paul Neave:</w:t>
          </w:r>
        </w:sdtContent>
      </w:sdt>
      <w:r>
        <w:t xml:space="preserve"> Colleagues inside Jobcentre Plus will be monitoring that</w:t>
      </w:r>
      <w:r w:rsidR="00E92FDA">
        <w:t xml:space="preserve">. </w:t>
      </w:r>
      <w:r>
        <w:t>They have done some excellent work</w:t>
      </w:r>
      <w:r w:rsidR="00E92FDA">
        <w:t xml:space="preserve">. </w:t>
      </w:r>
      <w:r>
        <w:t>I know time is ticking away</w:t>
      </w:r>
      <w:r w:rsidR="00994054">
        <w:t>,</w:t>
      </w:r>
      <w:r>
        <w:t xml:space="preserve"> so I will be very brief</w:t>
      </w:r>
      <w:r w:rsidR="00E92FDA">
        <w:t xml:space="preserve">. </w:t>
      </w:r>
      <w:r>
        <w:t xml:space="preserve">The work coaches in Wales introduced a toolkit from Oxfam, which helps them to understand all the issues that a </w:t>
      </w:r>
      <w:r w:rsidR="00994054">
        <w:t>u</w:t>
      </w:r>
      <w:r w:rsidR="007465A4">
        <w:t xml:space="preserve">niversal </w:t>
      </w:r>
      <w:r w:rsidR="00994054">
        <w:t>c</w:t>
      </w:r>
      <w:r w:rsidR="007465A4">
        <w:t>redit</w:t>
      </w:r>
      <w:r>
        <w:t xml:space="preserve"> claimant faces</w:t>
      </w:r>
      <w:r w:rsidR="00E92FDA">
        <w:t xml:space="preserve">. </w:t>
      </w:r>
      <w:r>
        <w:t>They have monitored the use of that</w:t>
      </w:r>
      <w:r w:rsidR="00994054">
        <w:t>,</w:t>
      </w:r>
      <w:r>
        <w:t xml:space="preserve"> and it has been extremely effective in ensuring that claimant</w:t>
      </w:r>
      <w:r w:rsidR="007A00C9">
        <w:t>s</w:t>
      </w:r>
      <w:r>
        <w:t xml:space="preserve"> get access to all the wraparound support they need, alongside being able to claim the financial support from </w:t>
      </w:r>
      <w:r w:rsidR="00994054">
        <w:t>u</w:t>
      </w:r>
      <w:r w:rsidR="007465A4">
        <w:t xml:space="preserve">niversal </w:t>
      </w:r>
      <w:r w:rsidR="00994054">
        <w:t>c</w:t>
      </w:r>
      <w:r w:rsidR="007465A4">
        <w:t>redit</w:t>
      </w:r>
      <w:r>
        <w:t>.</w:t>
      </w:r>
    </w:p>
    <w:p w:rsidR="00287694" w:rsidP="00287694">
      <w:pPr>
        <w:pStyle w:val="Answer"/>
      </w:pPr>
      <w:sdt>
        <w:sdtPr>
          <w:alias w:val="Witness"/>
          <w:id w:val="-1686590222"/>
          <w:placeholder>
            <w:docPart w:val="DefaultPlaceholder_-1854013440"/>
          </w:placeholder>
          <w:richText/>
        </w:sdtPr>
        <w:sdtContent>
          <w:r w:rsidR="002E7405">
            <w:rPr>
              <w:b/>
              <w:i/>
            </w:rPr>
            <w:t xml:space="preserve">Jane </w:t>
          </w:r>
          <w:r w:rsidR="00CE3CD9">
            <w:rPr>
              <w:b/>
              <w:i/>
            </w:rPr>
            <w:t>Hutt</w:t>
          </w:r>
          <w:r w:rsidRPr="00287694">
            <w:rPr>
              <w:b/>
              <w:i/>
            </w:rPr>
            <w:t>:</w:t>
          </w:r>
        </w:sdtContent>
      </w:sdt>
      <w:r>
        <w:t xml:space="preserve"> </w:t>
      </w:r>
      <w:r w:rsidR="009C0254">
        <w:t>I would add that we are also doing some frontline work on awareness</w:t>
      </w:r>
      <w:r w:rsidR="00994054">
        <w:t>-</w:t>
      </w:r>
      <w:r w:rsidR="009C0254">
        <w:t>raising training</w:t>
      </w:r>
      <w:r w:rsidR="00E92FDA">
        <w:t xml:space="preserve">. </w:t>
      </w:r>
      <w:r w:rsidR="009C0254">
        <w:t xml:space="preserve">Paul has mentioned the links to Oxfam and </w:t>
      </w:r>
      <w:r w:rsidR="007A00C9">
        <w:t xml:space="preserve">the </w:t>
      </w:r>
      <w:r w:rsidR="009C0254">
        <w:t>Bevan Foundation as well</w:t>
      </w:r>
      <w:r w:rsidR="00E92FDA">
        <w:t xml:space="preserve">. </w:t>
      </w:r>
      <w:r w:rsidR="009C0254">
        <w:t xml:space="preserve">We have the Dangos </w:t>
      </w:r>
      <w:r w:rsidR="00994054">
        <w:t>p</w:t>
      </w:r>
      <w:r w:rsidR="009C0254">
        <w:t>roject, which is offering training to 2,200 frontline staff</w:t>
      </w:r>
      <w:r w:rsidR="00E92FDA">
        <w:t xml:space="preserve">. </w:t>
      </w:r>
      <w:r w:rsidR="009C0254">
        <w:t>That is showing that frontline workers are learning how they can make this more effective</w:t>
      </w:r>
      <w:r w:rsidR="00E92FDA">
        <w:t xml:space="preserve">. </w:t>
      </w:r>
      <w:r w:rsidR="009C0254">
        <w:t>Of course</w:t>
      </w:r>
      <w:r w:rsidR="007A00C9">
        <w:t>,</w:t>
      </w:r>
      <w:r w:rsidR="009C0254">
        <w:t xml:space="preserve"> we are working with DWP</w:t>
      </w:r>
      <w:r w:rsidR="009F5BDD">
        <w:t>,</w:t>
      </w:r>
      <w:r w:rsidR="009C0254">
        <w:t xml:space="preserve"> at </w:t>
      </w:r>
      <w:r w:rsidR="009F5BDD">
        <w:t xml:space="preserve">a </w:t>
      </w:r>
      <w:r w:rsidR="009C0254">
        <w:t>local and regional level</w:t>
      </w:r>
      <w:r w:rsidR="009F5BDD">
        <w:t>,</w:t>
      </w:r>
      <w:r w:rsidR="009C0254">
        <w:t xml:space="preserve"> to make sure there is that integration with our </w:t>
      </w:r>
      <w:r w:rsidR="00994054">
        <w:t>s</w:t>
      </w:r>
      <w:r w:rsidR="00FE4ECE">
        <w:t xml:space="preserve">ingle </w:t>
      </w:r>
      <w:r w:rsidR="00994054">
        <w:t>a</w:t>
      </w:r>
      <w:r w:rsidR="00FE4ECE">
        <w:t xml:space="preserve">dvice </w:t>
      </w:r>
      <w:r w:rsidR="00994054">
        <w:t>f</w:t>
      </w:r>
      <w:r w:rsidR="00FE4ECE">
        <w:t>und</w:t>
      </w:r>
      <w:r w:rsidR="009C0254">
        <w:t xml:space="preserve"> givers</w:t>
      </w:r>
      <w:r w:rsidR="00994054">
        <w:t xml:space="preserve">, </w:t>
      </w:r>
      <w:r w:rsidR="009C0254">
        <w:t>who are very much collaborating on tailored messages</w:t>
      </w:r>
      <w:r w:rsidR="00994054">
        <w:t xml:space="preserve">, </w:t>
      </w:r>
      <w:r w:rsidR="009C0254">
        <w:t>and also outreach with local authorities.</w:t>
      </w:r>
    </w:p>
    <w:p w:rsidR="00147417" w:rsidP="00287694">
      <w:pPr>
        <w:pStyle w:val="Answer"/>
      </w:pPr>
      <w:r>
        <w:t xml:space="preserve">It is crucial that we are working at ground level to ensure that </w:t>
      </w:r>
      <w:r>
        <w:t>our constituents and our citizens access the funding that they are entitled to.</w:t>
      </w:r>
    </w:p>
    <w:p w:rsidR="009C0254" w:rsidP="00147417">
      <w:pPr>
        <w:pStyle w:val="Question"/>
        <w:numPr>
          <w:ilvl w:val="0"/>
          <w:numId w:val="0"/>
        </w:numPr>
        <w:ind w:left="794"/>
      </w:pPr>
      <w:sdt>
        <w:sdtPr>
          <w:alias w:val="Member"/>
          <w:tag w:val="&lt;Member mnisId='4630' dodsId='147949'&gt;"/>
          <w:id w:val="198823151"/>
          <w:placeholder>
            <w:docPart w:val="DefaultPlaceholder_-1854013440"/>
          </w:placeholder>
          <w:richText/>
        </w:sdtPr>
        <w:sdtContent>
          <w:r w:rsidRPr="00147417" w:rsidR="00147417">
            <w:rPr>
              <w:b/>
            </w:rPr>
            <w:t>Ben Lake:</w:t>
          </w:r>
        </w:sdtContent>
      </w:sdt>
      <w:r w:rsidR="00147417">
        <w:t xml:space="preserve"> Thank you very much.</w:t>
      </w:r>
    </w:p>
    <w:p w:rsidR="00147417" w:rsidP="00147417">
      <w:pPr>
        <w:pStyle w:val="Question"/>
      </w:pPr>
      <w:sdt>
        <w:sdtPr>
          <w:alias w:val="Member"/>
          <w:tag w:val="&lt;Member mnisId='4716' dodsId='109478'&gt;"/>
          <w:id w:val="283550738"/>
          <w:placeholder>
            <w:docPart w:val="DefaultPlaceholder_-1854013440"/>
          </w:placeholder>
          <w:richText/>
        </w:sdtPr>
        <w:sdtContent>
          <w:r w:rsidRPr="00147417">
            <w:rPr>
              <w:b/>
            </w:rPr>
            <w:t>Ruth Jones:</w:t>
          </w:r>
        </w:sdtContent>
      </w:sdt>
      <w:r>
        <w:t xml:space="preserve"> Thank you for your time this morning</w:t>
      </w:r>
      <w:r w:rsidR="001D30D5">
        <w:t>, Minister</w:t>
      </w:r>
      <w:r w:rsidR="00E92FDA">
        <w:t xml:space="preserve">. </w:t>
      </w:r>
      <w:r>
        <w:t>It is good to see you.</w:t>
      </w:r>
    </w:p>
    <w:p w:rsidR="00D24EED" w:rsidP="00147417">
      <w:pPr>
        <w:pStyle w:val="QuestionCont"/>
      </w:pPr>
      <w:r>
        <w:t>You and Mr Neave have already alluded to the communication</w:t>
      </w:r>
      <w:r w:rsidR="00BF0101">
        <w:t>,</w:t>
      </w:r>
      <w:r>
        <w:t xml:space="preserve"> </w:t>
      </w:r>
      <w:r w:rsidR="00BF0101">
        <w:t>the</w:t>
      </w:r>
      <w:r>
        <w:t xml:space="preserve"> working together and the relationships between you and DWP</w:t>
      </w:r>
      <w:r w:rsidR="00994054">
        <w:t>,</w:t>
      </w:r>
      <w:r>
        <w:t xml:space="preserve"> but also HMRC</w:t>
      </w:r>
      <w:r w:rsidR="00E92FDA">
        <w:t xml:space="preserve">. </w:t>
      </w:r>
      <w:r>
        <w:t>Last year</w:t>
      </w:r>
      <w:r w:rsidR="00994054">
        <w:t>,</w:t>
      </w:r>
      <w:r>
        <w:t xml:space="preserve"> it was disappointing that </w:t>
      </w:r>
      <w:r w:rsidR="005A1D88">
        <w:t>the Welsh Government</w:t>
      </w:r>
      <w:r>
        <w:t xml:space="preserve"> made the announcement of the £500 bonus and then it was taxed</w:t>
      </w:r>
      <w:r w:rsidR="00E92FDA">
        <w:t xml:space="preserve">. </w:t>
      </w:r>
      <w:r>
        <w:t>We certainly received a lot of mail about that.</w:t>
      </w:r>
      <w:r>
        <w:t xml:space="preserve"> What lessons have been learnt and how are </w:t>
      </w:r>
      <w:r w:rsidR="00BF0101">
        <w:t xml:space="preserve">you </w:t>
      </w:r>
      <w:r>
        <w:t>seeking to avoid that happening again in the future?</w:t>
      </w:r>
    </w:p>
    <w:p w:rsidR="008F7184" w:rsidP="00D24EED">
      <w:pPr>
        <w:pStyle w:val="Answer"/>
      </w:pPr>
      <w:sdt>
        <w:sdtPr>
          <w:alias w:val="Witness"/>
          <w:id w:val="-1560854442"/>
          <w:placeholder>
            <w:docPart w:val="DefaultPlaceholder_-1854013440"/>
          </w:placeholder>
          <w:richText/>
        </w:sdtPr>
        <w:sdtContent>
          <w:r w:rsidR="002E7405">
            <w:rPr>
              <w:b/>
              <w:i/>
            </w:rPr>
            <w:t xml:space="preserve">Jane </w:t>
          </w:r>
          <w:r w:rsidR="00CE3CD9">
            <w:rPr>
              <w:b/>
              <w:i/>
            </w:rPr>
            <w:t>Hutt</w:t>
          </w:r>
          <w:r w:rsidRPr="00D24EED" w:rsidR="00D24EED">
            <w:rPr>
              <w:b/>
              <w:i/>
            </w:rPr>
            <w:t>:</w:t>
          </w:r>
        </w:sdtContent>
      </w:sdt>
      <w:r w:rsidR="00D24EED">
        <w:t xml:space="preserve"> This was a huge disappointment because we were reaching out to our all</w:t>
      </w:r>
      <w:r w:rsidR="00994054">
        <w:t>-</w:t>
      </w:r>
      <w:r w:rsidR="00D24EED">
        <w:t>important social care workforce to support them in the very toughest times of the pandemic. You will recall the awful flooding that took place before the lockdown in many parts of Wales</w:t>
      </w:r>
      <w:r w:rsidR="00BF0101">
        <w:t xml:space="preserve">. </w:t>
      </w:r>
      <w:r w:rsidR="000206AB">
        <w:t xml:space="preserve">HMRC </w:t>
      </w:r>
      <w:r w:rsidR="00D24EED">
        <w:t>payments were made and there was an agreement that they would not be taxed</w:t>
      </w:r>
      <w:r w:rsidR="00E92FDA">
        <w:t xml:space="preserve">. </w:t>
      </w:r>
      <w:r w:rsidR="000C7F03">
        <w:t>A</w:t>
      </w:r>
      <w:r w:rsidR="00D24EED">
        <w:t xml:space="preserve">s </w:t>
      </w:r>
      <w:r w:rsidR="00D24EED">
        <w:t>I said at the outset, in terms of tackling poverty</w:t>
      </w:r>
      <w:r w:rsidR="000C7F03">
        <w:t>,</w:t>
      </w:r>
      <w:r w:rsidR="00D24EED">
        <w:t xml:space="preserve"> it is tax and welfare levers that are so crucial to us in Wales</w:t>
      </w:r>
      <w:r w:rsidR="00E92FDA">
        <w:t>.</w:t>
      </w:r>
    </w:p>
    <w:p w:rsidR="00D24EED" w:rsidP="00D24EED">
      <w:pPr>
        <w:pStyle w:val="Answer"/>
      </w:pPr>
      <w:r>
        <w:t xml:space="preserve">We have fairly strong support from other parties in the Senedd </w:t>
      </w:r>
      <w:r w:rsidR="000C7F03">
        <w:t xml:space="preserve">in </w:t>
      </w:r>
      <w:r>
        <w:t>taking up this issue with HMRC</w:t>
      </w:r>
      <w:r w:rsidR="00E92FDA">
        <w:t xml:space="preserve">. </w:t>
      </w:r>
      <w:r>
        <w:t>It does limit our ability to reach out</w:t>
      </w:r>
      <w:r w:rsidR="00E92FDA">
        <w:t xml:space="preserve">. </w:t>
      </w:r>
      <w:r>
        <w:t xml:space="preserve">Our </w:t>
      </w:r>
      <w:r w:rsidR="00994054">
        <w:t>h</w:t>
      </w:r>
      <w:r w:rsidR="00275300">
        <w:t xml:space="preserve">ousehold </w:t>
      </w:r>
      <w:r w:rsidR="00994054">
        <w:t>s</w:t>
      </w:r>
      <w:r w:rsidR="00275300">
        <w:t xml:space="preserve">upport </w:t>
      </w:r>
      <w:r w:rsidR="00994054">
        <w:t>f</w:t>
      </w:r>
      <w:r w:rsidR="00275300">
        <w:t>und:</w:t>
      </w:r>
      <w:r>
        <w:t xml:space="preserve"> there is no issue there in terms of the payments</w:t>
      </w:r>
      <w:r w:rsidR="00E92FDA">
        <w:t xml:space="preserve">. </w:t>
      </w:r>
      <w:r w:rsidR="000206AB">
        <w:t>T</w:t>
      </w:r>
      <w:r>
        <w:t>hat is an important point</w:t>
      </w:r>
      <w:r w:rsidR="00E92FDA">
        <w:t xml:space="preserve">. </w:t>
      </w:r>
      <w:r>
        <w:t>We have this new Welsh fuel support payment coming through in the next couple of weeks—so we hope you will promote it as well—and there will be no issues there in terms of impact on HMRC and DWP either</w:t>
      </w:r>
      <w:r w:rsidR="00E92FDA">
        <w:t xml:space="preserve">. </w:t>
      </w:r>
      <w:r>
        <w:t>That is the way we are moving forward</w:t>
      </w:r>
      <w:r w:rsidR="00D4308E">
        <w:t>. However,</w:t>
      </w:r>
      <w:r>
        <w:t xml:space="preserve"> we should have had that co-operation to ensure that the money got to the people at the sharp end of social care in the toughest of times in the pandemic.</w:t>
      </w:r>
    </w:p>
    <w:p w:rsidR="00E54329" w:rsidP="00D24EED">
      <w:pPr>
        <w:pStyle w:val="Question"/>
      </w:pPr>
      <w:sdt>
        <w:sdtPr>
          <w:alias w:val="Member"/>
          <w:tag w:val="&lt;Member mnisId='4716' dodsId='109478'&gt;"/>
          <w:id w:val="-56551855"/>
          <w:placeholder>
            <w:docPart w:val="DefaultPlaceholder_-1854013440"/>
          </w:placeholder>
          <w:richText/>
        </w:sdtPr>
        <w:sdtContent>
          <w:r w:rsidRPr="00D24EED" w:rsidR="00D24EED">
            <w:rPr>
              <w:b/>
            </w:rPr>
            <w:t>Ruth Jones:</w:t>
          </w:r>
        </w:sdtContent>
      </w:sdt>
      <w:r w:rsidR="00D24EED">
        <w:t xml:space="preserve"> Thank you, Minister</w:t>
      </w:r>
      <w:r w:rsidR="00E92FDA">
        <w:t xml:space="preserve">. </w:t>
      </w:r>
      <w:r w:rsidR="00D24EED">
        <w:t>Mr Neave, obviously you are at the sharp end of the communications</w:t>
      </w:r>
      <w:r w:rsidR="00D4308E">
        <w:t>. H</w:t>
      </w:r>
      <w:r w:rsidR="00D24EED">
        <w:t xml:space="preserve">ow would you describe the relationship </w:t>
      </w:r>
      <w:r>
        <w:t>between the DWP</w:t>
      </w:r>
      <w:r w:rsidR="00D4308E">
        <w:t>,</w:t>
      </w:r>
      <w:r>
        <w:t xml:space="preserve"> Treasury </w:t>
      </w:r>
      <w:r w:rsidR="00D4308E">
        <w:t xml:space="preserve">and </w:t>
      </w:r>
      <w:r>
        <w:t>with you to ensure that it is the best for Welsh citizens</w:t>
      </w:r>
      <w:r w:rsidR="00E92FDA">
        <w:t xml:space="preserve">? </w:t>
      </w:r>
      <w:r>
        <w:t>How do you work together?</w:t>
      </w:r>
    </w:p>
    <w:p w:rsidR="008F7184" w:rsidP="00E54329">
      <w:pPr>
        <w:pStyle w:val="Answer"/>
      </w:pPr>
      <w:sdt>
        <w:sdtPr>
          <w:alias w:val="Witness"/>
          <w:id w:val="-222987551"/>
          <w:placeholder>
            <w:docPart w:val="DefaultPlaceholder_-1854013440"/>
          </w:placeholder>
          <w:richText/>
        </w:sdtPr>
        <w:sdtContent>
          <w:r w:rsidR="002E7405">
            <w:rPr>
              <w:b/>
              <w:i/>
            </w:rPr>
            <w:t xml:space="preserve">Jane </w:t>
          </w:r>
          <w:r w:rsidR="00CE3CD9">
            <w:rPr>
              <w:b/>
              <w:i/>
            </w:rPr>
            <w:t>Hutt</w:t>
          </w:r>
          <w:r w:rsidRPr="00E54329" w:rsidR="00E54329">
            <w:rPr>
              <w:b/>
              <w:i/>
            </w:rPr>
            <w:t>:</w:t>
          </w:r>
        </w:sdtContent>
      </w:sdt>
      <w:r w:rsidR="00E54329">
        <w:t xml:space="preserve"> </w:t>
      </w:r>
      <w:r w:rsidR="000206AB">
        <w:t>Very confidently</w:t>
      </w:r>
      <w:r w:rsidR="0099589E">
        <w:t>—</w:t>
      </w:r>
      <w:r w:rsidR="00E54329">
        <w:t>I think Paul will say</w:t>
      </w:r>
      <w:r w:rsidR="0099589E">
        <w:t>—</w:t>
      </w:r>
      <w:r w:rsidR="00E54329">
        <w:t>at that official level and delivery level</w:t>
      </w:r>
      <w:r w:rsidR="0099589E">
        <w:t>,</w:t>
      </w:r>
      <w:r w:rsidR="000206AB">
        <w:t xml:space="preserve"> </w:t>
      </w:r>
      <w:r w:rsidR="00E54329">
        <w:t>in terms of the separation of the benefits that are available</w:t>
      </w:r>
      <w:r w:rsidR="00E92FDA">
        <w:t xml:space="preserve">. </w:t>
      </w:r>
      <w:r w:rsidR="00E54329">
        <w:t>It is disappointing at ministerial level</w:t>
      </w:r>
      <w:r w:rsidR="00E92FDA">
        <w:t xml:space="preserve">. </w:t>
      </w:r>
      <w:r w:rsidR="00E54329">
        <w:t>I wrote to Th</w:t>
      </w:r>
      <w:r w:rsidR="00994054">
        <w:t>é</w:t>
      </w:r>
      <w:r w:rsidR="00E54329">
        <w:t>r</w:t>
      </w:r>
      <w:r w:rsidR="00994054">
        <w:t>è</w:t>
      </w:r>
      <w:r w:rsidR="00E54329">
        <w:t xml:space="preserve">se Coffey several times urging the UK Government not to make the £20 </w:t>
      </w:r>
      <w:r w:rsidR="00994054">
        <w:t>u</w:t>
      </w:r>
      <w:r w:rsidR="007465A4">
        <w:t xml:space="preserve">niversal </w:t>
      </w:r>
      <w:r w:rsidR="00994054">
        <w:t>c</w:t>
      </w:r>
      <w:r w:rsidR="007465A4">
        <w:t>redit</w:t>
      </w:r>
      <w:r w:rsidR="00E54329">
        <w:t xml:space="preserve"> cut</w:t>
      </w:r>
      <w:r w:rsidR="00E92FDA">
        <w:t xml:space="preserve">. </w:t>
      </w:r>
      <w:r w:rsidR="00E54329">
        <w:t>Disappointingly</w:t>
      </w:r>
      <w:r w:rsidR="0099589E">
        <w:t>,</w:t>
      </w:r>
      <w:r w:rsidR="00E54329">
        <w:t xml:space="preserve"> we ha</w:t>
      </w:r>
      <w:r w:rsidR="00551C23">
        <w:t>d</w:t>
      </w:r>
      <w:r w:rsidR="00E54329">
        <w:t xml:space="preserve"> no response up until after the decision was made to go ahead with it</w:t>
      </w:r>
      <w:r w:rsidR="00E92FDA">
        <w:t xml:space="preserve">. </w:t>
      </w:r>
      <w:r w:rsidR="0099589E">
        <w:t>We have been</w:t>
      </w:r>
      <w:r w:rsidR="00E54329">
        <w:t xml:space="preserve"> liaising very closely with our Scottish colleagues as well</w:t>
      </w:r>
      <w:r w:rsidR="00E92FDA">
        <w:t xml:space="preserve">. </w:t>
      </w:r>
      <w:r w:rsidR="00E54329">
        <w:t>My predecessor, Julie James, also approached the DWP Secretary of State to ask whether we could have a UK-wide income maximisation programme</w:t>
      </w:r>
      <w:r w:rsidR="00E92FDA">
        <w:t xml:space="preserve">. </w:t>
      </w:r>
      <w:r w:rsidR="00E54329">
        <w:t>That was not taken up</w:t>
      </w:r>
      <w:r w:rsidR="00E92FDA">
        <w:t>.</w:t>
      </w:r>
    </w:p>
    <w:p w:rsidR="00E54329" w:rsidP="00E54329">
      <w:pPr>
        <w:pStyle w:val="Answer"/>
      </w:pPr>
      <w:r>
        <w:t>A</w:t>
      </w:r>
      <w:r>
        <w:t xml:space="preserve">s the settlement is at the moment in terms of devolution, </w:t>
      </w:r>
      <w:r>
        <w:t xml:space="preserve">this is where </w:t>
      </w:r>
      <w:r>
        <w:t xml:space="preserve">we should have as close </w:t>
      </w:r>
      <w:r>
        <w:t xml:space="preserve">an </w:t>
      </w:r>
      <w:r>
        <w:t>engagement at ministerial level as possible</w:t>
      </w:r>
      <w:r>
        <w:t>,</w:t>
      </w:r>
      <w:r>
        <w:t xml:space="preserve"> to make sure that we can do our bit with our powers in Wales and that there should be reciprocal respect for the points and impacts that we are clearly identifying that have come through.</w:t>
      </w:r>
    </w:p>
    <w:p w:rsidR="00D05786" w:rsidP="00E54329">
      <w:pPr>
        <w:pStyle w:val="Answer"/>
      </w:pPr>
      <w:r>
        <w:t>We have obviously made a lot of representations around the adverse impact of the welfare reform over the last 11 years</w:t>
      </w:r>
      <w:r w:rsidR="004B5879">
        <w:t xml:space="preserve">, </w:t>
      </w:r>
      <w:r w:rsidR="00A94A6F">
        <w:t xml:space="preserve">which </w:t>
      </w:r>
      <w:r>
        <w:t xml:space="preserve">is still having </w:t>
      </w:r>
      <w:r>
        <w:t>a huge impact</w:t>
      </w:r>
      <w:r w:rsidR="00966BD9">
        <w:t xml:space="preserve"> and </w:t>
      </w:r>
      <w:r>
        <w:t>not just on our citizens</w:t>
      </w:r>
      <w:r w:rsidR="00994054">
        <w:t>—</w:t>
      </w:r>
      <w:r>
        <w:t xml:space="preserve">particularly </w:t>
      </w:r>
      <w:r w:rsidR="00966BD9">
        <w:t xml:space="preserve">in respect of </w:t>
      </w:r>
      <w:r>
        <w:t>disabled people</w:t>
      </w:r>
      <w:r w:rsidR="00A94A6F">
        <w:t>,</w:t>
      </w:r>
      <w:r>
        <w:t xml:space="preserve"> </w:t>
      </w:r>
      <w:r w:rsidR="00966BD9">
        <w:t xml:space="preserve">and </w:t>
      </w:r>
      <w:r w:rsidR="00994054">
        <w:t>u</w:t>
      </w:r>
      <w:r w:rsidR="007465A4">
        <w:t xml:space="preserve">niversal </w:t>
      </w:r>
      <w:r w:rsidR="00994054">
        <w:t>c</w:t>
      </w:r>
      <w:r w:rsidR="007465A4">
        <w:t>redit</w:t>
      </w:r>
      <w:r w:rsidR="00A94A6F">
        <w:t>,</w:t>
      </w:r>
      <w:r>
        <w:t xml:space="preserve"> repeatedly making calls for reduction of the five</w:t>
      </w:r>
      <w:r w:rsidR="004B1CBB">
        <w:t>-</w:t>
      </w:r>
      <w:r>
        <w:t>week wait by instituting a shorter</w:t>
      </w:r>
      <w:r w:rsidR="004B1CBB">
        <w:t>,</w:t>
      </w:r>
      <w:r>
        <w:t xml:space="preserve"> more flexible assessment period, </w:t>
      </w:r>
      <w:r w:rsidR="00966BD9">
        <w:t xml:space="preserve">and raising </w:t>
      </w:r>
      <w:r>
        <w:t xml:space="preserve">concerns about </w:t>
      </w:r>
      <w:r w:rsidR="00966BD9">
        <w:t xml:space="preserve">the </w:t>
      </w:r>
      <w:r>
        <w:t>use of advanced payments</w:t>
      </w:r>
      <w:r w:rsidR="00E92FDA">
        <w:t xml:space="preserve">. </w:t>
      </w:r>
      <w:r>
        <w:t>We need to have a co-ordinated UK strategy</w:t>
      </w:r>
      <w:r w:rsidR="00E92FDA">
        <w:t xml:space="preserve">. </w:t>
      </w:r>
      <w:r>
        <w:t>We have asked for that</w:t>
      </w:r>
      <w:r w:rsidR="00994054">
        <w:t>,</w:t>
      </w:r>
      <w:r>
        <w:t xml:space="preserve"> a</w:t>
      </w:r>
      <w:r w:rsidR="00551C23">
        <w:t>s</w:t>
      </w:r>
      <w:r>
        <w:t xml:space="preserve"> I said in my evidence to you</w:t>
      </w:r>
      <w:r w:rsidR="00E92FDA">
        <w:t xml:space="preserve">. </w:t>
      </w:r>
      <w:r>
        <w:t>A co-ordinated UK-wide strategy focusing on income maximisation is what we would call for</w:t>
      </w:r>
      <w:r w:rsidR="00E92FDA">
        <w:t xml:space="preserve">. </w:t>
      </w:r>
      <w:r>
        <w:t>We are not getting anywhere there in terms responsible and constructive engagement</w:t>
      </w:r>
      <w:r w:rsidRPr="00994054" w:rsidR="00994054">
        <w:t xml:space="preserve"> </w:t>
      </w:r>
      <w:r w:rsidR="00994054">
        <w:t>of the UK Government.</w:t>
      </w:r>
    </w:p>
    <w:p w:rsidR="00D05786" w:rsidP="00994054">
      <w:pPr>
        <w:pStyle w:val="Question"/>
      </w:pPr>
      <w:sdt>
        <w:sdtPr>
          <w:alias w:val="Member"/>
          <w:tag w:val="&lt;Member mnisId='4716' dodsId='109478'&gt;"/>
          <w:id w:val="1050115566"/>
          <w:placeholder>
            <w:docPart w:val="DefaultPlaceholder_-1854013440"/>
          </w:placeholder>
          <w:richText/>
        </w:sdtPr>
        <w:sdtContent>
          <w:r w:rsidRPr="00D05786">
            <w:rPr>
              <w:b/>
            </w:rPr>
            <w:t>Ruth Jones:</w:t>
          </w:r>
        </w:sdtContent>
      </w:sdt>
      <w:r>
        <w:t xml:space="preserve"> Thank you, Minister</w:t>
      </w:r>
      <w:r w:rsidR="00E92FDA">
        <w:t xml:space="preserve">. </w:t>
      </w:r>
      <w:r>
        <w:t xml:space="preserve">In your evidence, Mr Neave, you have </w:t>
      </w:r>
      <w:r w:rsidR="00994054">
        <w:t xml:space="preserve">said </w:t>
      </w:r>
      <w:r>
        <w:t xml:space="preserve">that there is </w:t>
      </w:r>
      <w:r w:rsidR="004B5879">
        <w:t xml:space="preserve">a </w:t>
      </w:r>
      <w:r>
        <w:t>concordat, an agreement</w:t>
      </w:r>
      <w:r w:rsidR="004B5879">
        <w:t>. H</w:t>
      </w:r>
      <w:r>
        <w:t>ow is that working out?</w:t>
      </w:r>
    </w:p>
    <w:p w:rsidR="00D05786" w:rsidP="00D05786">
      <w:pPr>
        <w:pStyle w:val="Answer"/>
      </w:pPr>
      <w:sdt>
        <w:sdtPr>
          <w:alias w:val="Witness"/>
          <w:id w:val="1470247699"/>
          <w:placeholder>
            <w:docPart w:val="DefaultPlaceholder_-1854013440"/>
          </w:placeholder>
          <w:richText/>
        </w:sdtPr>
        <w:sdtContent>
          <w:r w:rsidR="002E7405">
            <w:rPr>
              <w:b/>
              <w:i/>
            </w:rPr>
            <w:t xml:space="preserve">Jane </w:t>
          </w:r>
          <w:r w:rsidR="00CE3CD9">
            <w:rPr>
              <w:b/>
              <w:i/>
            </w:rPr>
            <w:t>Hutt</w:t>
          </w:r>
          <w:r w:rsidRPr="00D05786">
            <w:rPr>
              <w:b/>
              <w:i/>
            </w:rPr>
            <w:t>:</w:t>
          </w:r>
        </w:sdtContent>
      </w:sdt>
      <w:r>
        <w:t xml:space="preserve"> Paul, I think we have commented on it already</w:t>
      </w:r>
      <w:r w:rsidR="00E92FDA">
        <w:t xml:space="preserve">. </w:t>
      </w:r>
      <w:r>
        <w:t>We have to deliver together for our citizens.</w:t>
      </w:r>
    </w:p>
    <w:p w:rsidR="008802F4" w:rsidP="009661F9">
      <w:pPr>
        <w:pStyle w:val="Question"/>
      </w:pPr>
      <w:sdt>
        <w:sdtPr>
          <w:alias w:val="Member"/>
          <w:tag w:val="&lt;Member mnisId='1554' dodsId='31575'&gt;"/>
          <w:id w:val="-159854654"/>
          <w:placeholder>
            <w:docPart w:val="DefaultPlaceholder_-1854013440"/>
          </w:placeholder>
          <w:richText/>
        </w:sdtPr>
        <w:sdtContent>
          <w:r w:rsidRPr="00455FFA" w:rsidR="00D05786">
            <w:rPr>
              <w:b/>
            </w:rPr>
            <w:t>Chair:</w:t>
          </w:r>
        </w:sdtContent>
      </w:sdt>
      <w:r w:rsidR="00D05786">
        <w:t xml:space="preserve"> Thank you very much, Minister</w:t>
      </w:r>
      <w:r w:rsidR="00E92FDA">
        <w:t xml:space="preserve">. </w:t>
      </w:r>
      <w:r w:rsidR="00D05786">
        <w:t>Rob would like to ask a supplementary</w:t>
      </w:r>
      <w:r w:rsidR="00455FFA">
        <w:t>. B</w:t>
      </w:r>
      <w:r w:rsidR="00D05786">
        <w:t xml:space="preserve">efore he does, </w:t>
      </w:r>
      <w:r w:rsidR="00455FFA">
        <w:t xml:space="preserve">Minister, </w:t>
      </w:r>
      <w:r w:rsidR="00D05786">
        <w:t>could I ask you a couple of supplementaries</w:t>
      </w:r>
      <w:r w:rsidR="00455FFA">
        <w:t xml:space="preserve">? </w:t>
      </w:r>
      <w:r w:rsidR="00D05786">
        <w:t>You talked about the good working with HMRC to ensure that there is clarity about the £100 winter fuel payment</w:t>
      </w:r>
      <w:r w:rsidR="00E92FDA">
        <w:t xml:space="preserve">. </w:t>
      </w:r>
      <w:r w:rsidR="00D05786">
        <w:t>Two weeks ago</w:t>
      </w:r>
      <w:r w:rsidR="00FB33B3">
        <w:t>,</w:t>
      </w:r>
      <w:r w:rsidR="00D05786">
        <w:t xml:space="preserve"> when </w:t>
      </w:r>
      <w:r w:rsidR="005A1D88">
        <w:t>the Welsh Government</w:t>
      </w:r>
      <w:r>
        <w:t xml:space="preserve"> made the announcement about that, the Welsh Secretary, Simon Hart, said that </w:t>
      </w:r>
      <w:r w:rsidR="00FB33B3">
        <w:t xml:space="preserve">he </w:t>
      </w:r>
      <w:r>
        <w:t>was not aware</w:t>
      </w:r>
      <w:r w:rsidR="00FB33B3">
        <w:t xml:space="preserve"> and</w:t>
      </w:r>
      <w:r>
        <w:t xml:space="preserve"> he had not been consulted</w:t>
      </w:r>
      <w:r w:rsidR="00E92FDA">
        <w:t xml:space="preserve">. </w:t>
      </w:r>
      <w:r>
        <w:t xml:space="preserve">Is it the case that the Wales Office is not being informed about it because there is a close direct relationship between </w:t>
      </w:r>
      <w:r w:rsidR="005A1D88">
        <w:t>the Welsh Government</w:t>
      </w:r>
      <w:r>
        <w:t xml:space="preserve"> and HMRC</w:t>
      </w:r>
      <w:r w:rsidR="00E92FDA">
        <w:t xml:space="preserve">? </w:t>
      </w:r>
      <w:r>
        <w:t>I was just puzzled as to why Simon Hart would have made that comment if</w:t>
      </w:r>
      <w:r w:rsidR="00FB33B3">
        <w:t>,</w:t>
      </w:r>
      <w:r>
        <w:t xml:space="preserve"> indeed</w:t>
      </w:r>
      <w:r w:rsidR="00FB33B3">
        <w:t>,</w:t>
      </w:r>
      <w:r>
        <w:t xml:space="preserve"> </w:t>
      </w:r>
      <w:r w:rsidR="005A1D88">
        <w:t>the Welsh Government</w:t>
      </w:r>
      <w:r>
        <w:t xml:space="preserve"> were working very closely with UK Government institutions on this.</w:t>
      </w:r>
    </w:p>
    <w:p w:rsidR="00D05786" w:rsidP="008802F4">
      <w:pPr>
        <w:pStyle w:val="Answer"/>
      </w:pPr>
      <w:sdt>
        <w:sdtPr>
          <w:alias w:val="Witness"/>
          <w:id w:val="922453974"/>
          <w:placeholder>
            <w:docPart w:val="DefaultPlaceholder_-1854013440"/>
          </w:placeholder>
          <w:richText/>
        </w:sdtPr>
        <w:sdtContent>
          <w:r w:rsidR="002E7405">
            <w:rPr>
              <w:b/>
              <w:i/>
            </w:rPr>
            <w:t xml:space="preserve">Jane </w:t>
          </w:r>
          <w:r w:rsidR="00CE3CD9">
            <w:rPr>
              <w:b/>
              <w:i/>
            </w:rPr>
            <w:t>Hutt</w:t>
          </w:r>
          <w:r w:rsidRPr="008802F4" w:rsidR="008802F4">
            <w:rPr>
              <w:b/>
              <w:i/>
            </w:rPr>
            <w:t>:</w:t>
          </w:r>
        </w:sdtContent>
      </w:sdt>
      <w:r w:rsidR="008802F4">
        <w:t xml:space="preserve"> I wasn</w:t>
      </w:r>
      <w:r w:rsidR="00F0417C">
        <w:t>’</w:t>
      </w:r>
      <w:r w:rsidR="008802F4">
        <w:t>t aware of that comment from Simon Hart because obviously we were making decisions</w:t>
      </w:r>
      <w:r w:rsidR="00E92FDA">
        <w:t xml:space="preserve">. </w:t>
      </w:r>
      <w:r w:rsidR="008802F4">
        <w:t>They were decisions that were called for because we got what I would describe as a derisory amount of money from the £500 million announcement o</w:t>
      </w:r>
      <w:r w:rsidR="004B1C52">
        <w:t>n</w:t>
      </w:r>
      <w:r w:rsidR="008802F4">
        <w:t xml:space="preserve"> the </w:t>
      </w:r>
      <w:r w:rsidR="004B1C52">
        <w:t>h</w:t>
      </w:r>
      <w:r w:rsidR="008802F4">
        <w:t xml:space="preserve">ousehold </w:t>
      </w:r>
      <w:r w:rsidR="004B1C52">
        <w:t>living</w:t>
      </w:r>
      <w:r w:rsidR="00E92FDA">
        <w:t xml:space="preserve">. </w:t>
      </w:r>
      <w:r w:rsidR="008802F4">
        <w:t>We received £25 million</w:t>
      </w:r>
      <w:r w:rsidR="00994054">
        <w:t>,</w:t>
      </w:r>
      <w:r w:rsidR="008802F4">
        <w:t xml:space="preserve"> and we put </w:t>
      </w:r>
      <w:r w:rsidR="00551C23">
        <w:t xml:space="preserve">more </w:t>
      </w:r>
      <w:r w:rsidR="008802F4">
        <w:t>money in from our reserves to meet the £51 million household living grant</w:t>
      </w:r>
      <w:r w:rsidR="00E92FDA">
        <w:t xml:space="preserve">. </w:t>
      </w:r>
      <w:r w:rsidR="008802F4">
        <w:t>That was announced in the usual way.</w:t>
      </w:r>
    </w:p>
    <w:p w:rsidR="000C65EF" w:rsidP="008802F4">
      <w:pPr>
        <w:pStyle w:val="Answer"/>
      </w:pPr>
      <w:r>
        <w:t xml:space="preserve">Our officials, in preparing us and advising us as Ministers to develop such a programme, which is very significant for Wales </w:t>
      </w:r>
      <w:r w:rsidR="001A5381">
        <w:t>in</w:t>
      </w:r>
      <w:r>
        <w:t xml:space="preserve"> tackling poverty, would have ensured at official level there were discussions</w:t>
      </w:r>
      <w:r w:rsidR="00994054">
        <w:t>,</w:t>
      </w:r>
      <w:r>
        <w:t xml:space="preserve"> and clarifications would have taken place</w:t>
      </w:r>
      <w:r w:rsidR="00E92FDA">
        <w:t xml:space="preserve">. </w:t>
      </w:r>
      <w:r>
        <w:t xml:space="preserve">It is a </w:t>
      </w:r>
      <w:r>
        <w:t>critical point in the sense of this is something we would hope that the UK Government would welcome</w:t>
      </w:r>
      <w:r w:rsidR="005A1D88">
        <w:t>. W</w:t>
      </w:r>
      <w:r>
        <w:t>e are putting in double the amount of money to meet the needs of our Welsh citizens</w:t>
      </w:r>
      <w:r w:rsidR="00E92FDA">
        <w:t xml:space="preserve">. </w:t>
      </w:r>
      <w:r>
        <w:t xml:space="preserve">It has certainly been hugely welcomed by all the organisations </w:t>
      </w:r>
      <w:r w:rsidR="00994054">
        <w:t xml:space="preserve">that </w:t>
      </w:r>
      <w:r>
        <w:t>are at the sharp end of tackling poverty in Wales.</w:t>
      </w:r>
    </w:p>
    <w:p w:rsidR="000C65EF" w:rsidP="000C65EF">
      <w:pPr>
        <w:pStyle w:val="Question"/>
      </w:pPr>
      <w:sdt>
        <w:sdtPr>
          <w:alias w:val="Member"/>
          <w:tag w:val="&lt;Member mnisId='1554' dodsId='31575'&gt;"/>
          <w:id w:val="-260073019"/>
          <w:placeholder>
            <w:docPart w:val="DefaultPlaceholder_-1854013440"/>
          </w:placeholder>
          <w:richText/>
        </w:sdtPr>
        <w:sdtContent>
          <w:r w:rsidRPr="000C65EF">
            <w:rPr>
              <w:b/>
            </w:rPr>
            <w:t>Chair:</w:t>
          </w:r>
        </w:sdtContent>
      </w:sdt>
      <w:r>
        <w:t xml:space="preserve"> I have a specific supplementary about the </w:t>
      </w:r>
      <w:r w:rsidR="00994054">
        <w:t>d</w:t>
      </w:r>
      <w:r w:rsidR="006A034D">
        <w:t xml:space="preserve">iscretionary </w:t>
      </w:r>
      <w:r w:rsidR="00994054">
        <w:t>a</w:t>
      </w:r>
      <w:r w:rsidR="006A034D">
        <w:t xml:space="preserve">ssistance </w:t>
      </w:r>
      <w:r w:rsidR="00994054">
        <w:t>f</w:t>
      </w:r>
      <w:r w:rsidR="006A034D">
        <w:t>und</w:t>
      </w:r>
      <w:r w:rsidR="00E92FDA">
        <w:t xml:space="preserve">. </w:t>
      </w:r>
      <w:r>
        <w:t>In one of your earlier answers</w:t>
      </w:r>
      <w:r w:rsidR="005A1D88">
        <w:t>,</w:t>
      </w:r>
      <w:r>
        <w:t xml:space="preserve"> you talked about the new flexibilities that </w:t>
      </w:r>
      <w:r w:rsidR="005A1D88">
        <w:t>the Welsh Government</w:t>
      </w:r>
      <w:r>
        <w:t xml:space="preserve"> had introduced to the fund as a result of the pandemic</w:t>
      </w:r>
      <w:r w:rsidR="00E92FDA">
        <w:t xml:space="preserve">. </w:t>
      </w:r>
      <w:r>
        <w:t xml:space="preserve">Is it the intention of </w:t>
      </w:r>
      <w:r w:rsidR="005A1D88">
        <w:t>the Welsh Government</w:t>
      </w:r>
      <w:r>
        <w:t xml:space="preserve"> now to make those new flexibilities a permanent feature of the </w:t>
      </w:r>
      <w:r w:rsidR="00994054">
        <w:t>d</w:t>
      </w:r>
      <w:r w:rsidR="006A034D">
        <w:t xml:space="preserve">iscretionary </w:t>
      </w:r>
      <w:r w:rsidR="00994054">
        <w:t>a</w:t>
      </w:r>
      <w:r w:rsidR="006A034D">
        <w:t xml:space="preserve">ssistance </w:t>
      </w:r>
      <w:r w:rsidR="00994054">
        <w:t>f</w:t>
      </w:r>
      <w:r w:rsidR="006A034D">
        <w:t>und</w:t>
      </w:r>
      <w:r>
        <w:t>?</w:t>
      </w:r>
    </w:p>
    <w:p w:rsidR="008802F4" w:rsidP="000C65EF">
      <w:pPr>
        <w:pStyle w:val="Answer"/>
      </w:pPr>
      <w:sdt>
        <w:sdtPr>
          <w:alias w:val="Witness"/>
          <w:id w:val="244925622"/>
          <w:placeholder>
            <w:docPart w:val="DefaultPlaceholder_-1854013440"/>
          </w:placeholder>
          <w:richText/>
        </w:sdtPr>
        <w:sdtContent>
          <w:r w:rsidR="002E7405">
            <w:rPr>
              <w:b/>
              <w:i/>
            </w:rPr>
            <w:t xml:space="preserve">Jane </w:t>
          </w:r>
          <w:r w:rsidR="00CE3CD9">
            <w:rPr>
              <w:b/>
              <w:i/>
            </w:rPr>
            <w:t>Hutt</w:t>
          </w:r>
          <w:r w:rsidRPr="000C65EF" w:rsidR="000C65EF">
            <w:rPr>
              <w:b/>
              <w:i/>
            </w:rPr>
            <w:t>:</w:t>
          </w:r>
        </w:sdtContent>
      </w:sdt>
      <w:r w:rsidR="000C65EF">
        <w:t xml:space="preserve"> </w:t>
      </w:r>
      <w:r w:rsidR="00E819D8">
        <w:t xml:space="preserve">The </w:t>
      </w:r>
      <w:r w:rsidR="00994054">
        <w:t>d</w:t>
      </w:r>
      <w:r w:rsidR="006A034D">
        <w:t xml:space="preserve">iscretionary </w:t>
      </w:r>
      <w:r w:rsidR="00994054">
        <w:t>a</w:t>
      </w:r>
      <w:r w:rsidR="006A034D">
        <w:t xml:space="preserve">ssistance </w:t>
      </w:r>
      <w:r w:rsidR="00994054">
        <w:t>f</w:t>
      </w:r>
      <w:r w:rsidR="006A034D">
        <w:t>und</w:t>
      </w:r>
      <w:r w:rsidR="00E819D8">
        <w:t xml:space="preserve"> has been a very important source of emergency payments for citizens in Wales</w:t>
      </w:r>
      <w:r w:rsidR="00EB2351">
        <w:t>,</w:t>
      </w:r>
      <w:r w:rsidR="00E819D8">
        <w:t xml:space="preserve"> and we are very aware of that</w:t>
      </w:r>
      <w:r w:rsidR="00E92FDA">
        <w:t xml:space="preserve">. </w:t>
      </w:r>
      <w:r w:rsidR="00E819D8">
        <w:t>It was designed to be a fund of last resort to support people in extreme hardship and many of the most vulnerable in society</w:t>
      </w:r>
      <w:r w:rsidR="00E92FDA">
        <w:t xml:space="preserve">. </w:t>
      </w:r>
      <w:r w:rsidR="00E819D8">
        <w:t>We had to adapt the fund</w:t>
      </w:r>
      <w:r w:rsidR="00994054">
        <w:t>—</w:t>
      </w:r>
      <w:r w:rsidR="00E819D8">
        <w:t>the emergency assistance payments</w:t>
      </w:r>
      <w:r w:rsidR="00994054">
        <w:t>—</w:t>
      </w:r>
      <w:r w:rsidR="00E819D8">
        <w:t>to meet the increased demand during the pandemic</w:t>
      </w:r>
      <w:r w:rsidR="00EB2351">
        <w:t xml:space="preserve"> </w:t>
      </w:r>
      <w:r w:rsidR="00C33F36">
        <w:t>for</w:t>
      </w:r>
      <w:r w:rsidR="00EB2351">
        <w:t xml:space="preserve"> e</w:t>
      </w:r>
      <w:r w:rsidR="00E819D8">
        <w:t xml:space="preserve">ssential </w:t>
      </w:r>
      <w:r w:rsidR="00286E51">
        <w:t>costs</w:t>
      </w:r>
      <w:r w:rsidR="00C33F36">
        <w:t>,</w:t>
      </w:r>
      <w:r w:rsidR="00E819D8">
        <w:t xml:space="preserve"> for example, in response to flooding</w:t>
      </w:r>
      <w:r w:rsidR="00EB2351">
        <w:t>,</w:t>
      </w:r>
      <w:r w:rsidR="00E819D8">
        <w:t xml:space="preserve"> as well as the pandemic </w:t>
      </w:r>
      <w:r w:rsidR="00286E51">
        <w:t>and</w:t>
      </w:r>
      <w:r w:rsidR="00E819D8">
        <w:t xml:space="preserve"> extreme financial hardship.</w:t>
      </w:r>
    </w:p>
    <w:p w:rsidR="00E819D8" w:rsidP="000C65EF">
      <w:pPr>
        <w:pStyle w:val="Answer"/>
      </w:pPr>
      <w:r>
        <w:t xml:space="preserve">I am pleased by the fact that you recognise that not only have we increased the funding for the </w:t>
      </w:r>
      <w:r w:rsidR="00994054">
        <w:t>d</w:t>
      </w:r>
      <w:r w:rsidR="006A034D">
        <w:t xml:space="preserve">iscretionary </w:t>
      </w:r>
      <w:r w:rsidR="00994054">
        <w:t>a</w:t>
      </w:r>
      <w:r w:rsidR="006A034D">
        <w:t xml:space="preserve">ssistance </w:t>
      </w:r>
      <w:r w:rsidR="00994054">
        <w:t>f</w:t>
      </w:r>
      <w:r w:rsidR="006A034D">
        <w:t>und</w:t>
      </w:r>
      <w:r>
        <w:t xml:space="preserve"> substantially</w:t>
      </w:r>
      <w:r w:rsidR="00994054">
        <w:t xml:space="preserve">, </w:t>
      </w:r>
      <w:r>
        <w:t>but we have introduced these flexibilities so people can apply more than once</w:t>
      </w:r>
      <w:r w:rsidR="00E92FDA">
        <w:t xml:space="preserve">. </w:t>
      </w:r>
      <w:r>
        <w:t>This is something where we keep expanding it</w:t>
      </w:r>
      <w:r w:rsidR="00E92FDA">
        <w:t xml:space="preserve">. </w:t>
      </w:r>
      <w:r>
        <w:t>We have expanded those flexibilities until the end of this financial year, through to the end of March, and clearly</w:t>
      </w:r>
      <w:r w:rsidR="00994054">
        <w:t>,</w:t>
      </w:r>
      <w:r>
        <w:t xml:space="preserve"> we will be considering those additional flexibilities into the future.</w:t>
      </w:r>
    </w:p>
    <w:p w:rsidR="00FA595B" w:rsidP="00FA595B">
      <w:pPr>
        <w:pStyle w:val="Answer"/>
      </w:pPr>
      <w:r>
        <w:t xml:space="preserve">I would just say that it is very important that this </w:t>
      </w:r>
      <w:r w:rsidR="00994054">
        <w:t>d</w:t>
      </w:r>
      <w:r w:rsidR="006A034D">
        <w:t xml:space="preserve">iscretionary </w:t>
      </w:r>
      <w:r w:rsidR="00994054">
        <w:t>a</w:t>
      </w:r>
      <w:r w:rsidR="006A034D">
        <w:t xml:space="preserve">ssistance </w:t>
      </w:r>
      <w:r w:rsidR="00994054">
        <w:t>f</w:t>
      </w:r>
      <w:r w:rsidR="006A034D">
        <w:t>und</w:t>
      </w:r>
      <w:r>
        <w:t xml:space="preserve"> </w:t>
      </w:r>
      <w:r>
        <w:t>help</w:t>
      </w:r>
      <w:r w:rsidR="00B13F1D">
        <w:t>s</w:t>
      </w:r>
      <w:r>
        <w:t xml:space="preserve"> people, particularly at the end of furlough</w:t>
      </w:r>
      <w:r w:rsidR="00994054">
        <w:t>,</w:t>
      </w:r>
      <w:r>
        <w:t xml:space="preserve"> as well as the cut of </w:t>
      </w:r>
      <w:r w:rsidR="00994054">
        <w:t>u</w:t>
      </w:r>
      <w:r w:rsidR="00B13F1D">
        <w:t xml:space="preserve">niversal </w:t>
      </w:r>
      <w:r w:rsidR="00994054">
        <w:t>c</w:t>
      </w:r>
      <w:r w:rsidR="00B13F1D">
        <w:t>redit</w:t>
      </w:r>
      <w:r>
        <w:t xml:space="preserve">. It also includes reintroduction of your support for off-grid clients as well. It is a considerable contribution that </w:t>
      </w:r>
      <w:r w:rsidR="005A1D88">
        <w:t>the Welsh Government</w:t>
      </w:r>
      <w:r w:rsidR="00447155">
        <w:t xml:space="preserve"> are</w:t>
      </w:r>
      <w:r>
        <w:t xml:space="preserve"> making, which is very particular to Wales of course.</w:t>
      </w:r>
    </w:p>
    <w:p w:rsidR="00FA595B" w:rsidP="00FA595B">
      <w:pPr>
        <w:pStyle w:val="Remark"/>
      </w:pPr>
      <w:sdt>
        <w:sdtPr>
          <w:alias w:val="Member"/>
          <w:tag w:val="&lt;Member mnisId='1554' dodsId='31575'&gt;"/>
          <w:id w:val="-584835085"/>
          <w:placeholder>
            <w:docPart w:val="8939537FD26C453A82D195965DF1A60A"/>
          </w:placeholder>
          <w:richText/>
        </w:sdtPr>
        <w:sdtContent>
          <w:r w:rsidRPr="004F420C">
            <w:rPr>
              <w:b/>
            </w:rPr>
            <w:t>Chair:</w:t>
          </w:r>
        </w:sdtContent>
      </w:sdt>
      <w:r>
        <w:t xml:space="preserve"> Thank you very much, Minister. At the end of the financial year in March there will be a review</w:t>
      </w:r>
      <w:r w:rsidR="007D082D">
        <w:t>. A</w:t>
      </w:r>
      <w:r>
        <w:t xml:space="preserve"> decision will be taken then about whether those new flexibilities become a permanent ongoing feature. Rob Roberts, please.</w:t>
      </w:r>
    </w:p>
    <w:p w:rsidR="00FA595B" w:rsidP="00FA595B">
      <w:pPr>
        <w:pStyle w:val="Question"/>
        <w:numPr>
          <w:ilvl w:val="0"/>
          <w:numId w:val="9"/>
        </w:numPr>
      </w:pPr>
      <w:sdt>
        <w:sdtPr>
          <w:alias w:val="Member"/>
          <w:tag w:val="&lt;Member mnisId='4810' dodsId=''&gt;"/>
          <w:id w:val="118506685"/>
          <w:placeholder>
            <w:docPart w:val="8939537FD26C453A82D195965DF1A60A"/>
          </w:placeholder>
          <w:richText/>
        </w:sdtPr>
        <w:sdtContent>
          <w:r w:rsidRPr="0040640C">
            <w:rPr>
              <w:b/>
            </w:rPr>
            <w:t>Rob Roberts:</w:t>
          </w:r>
        </w:sdtContent>
      </w:sdt>
      <w:r>
        <w:t xml:space="preserve"> Thank you, Chair. Minister, you mentioned earlier</w:t>
      </w:r>
      <w:r w:rsidR="007D082D">
        <w:t>,</w:t>
      </w:r>
      <w:r>
        <w:t xml:space="preserve"> in response to Ruth Jones</w:t>
      </w:r>
      <w:r w:rsidR="007D082D">
        <w:t>,</w:t>
      </w:r>
      <w:r>
        <w:t xml:space="preserve"> your disappointment about the bonus payment for care workers being taxed</w:t>
      </w:r>
      <w:r w:rsidR="00994054">
        <w:t>,</w:t>
      </w:r>
      <w:r>
        <w:t xml:space="preserve"> and I want to clarify that. Is it the case that </w:t>
      </w:r>
      <w:r w:rsidR="005A1D88">
        <w:t>the Welsh Government</w:t>
      </w:r>
      <w:r>
        <w:t xml:space="preserve"> got in touch with HMRC and the Treasury beforehand and they confirmed that it was not possible to exclude it</w:t>
      </w:r>
      <w:r w:rsidR="007D082D">
        <w:t>,</w:t>
      </w:r>
      <w:r>
        <w:t xml:space="preserve"> because you wanted to do it through the PAYE system</w:t>
      </w:r>
      <w:r w:rsidR="00994054">
        <w:t>,</w:t>
      </w:r>
      <w:r>
        <w:t xml:space="preserve"> and it was not possible to exclude that particular thing from tax? You knew that in advance yet pressed on with it anyway and then blamed the Government for taxing it. Is that what happened?</w:t>
      </w:r>
    </w:p>
    <w:p w:rsidR="00FA595B" w:rsidP="00FA595B">
      <w:pPr>
        <w:pStyle w:val="Answer"/>
      </w:pPr>
      <w:sdt>
        <w:sdtPr>
          <w:alias w:val="Witness"/>
          <w:id w:val="-978225742"/>
          <w:placeholder>
            <w:docPart w:val="8939537FD26C453A82D195965DF1A60A"/>
          </w:placeholder>
          <w:richText/>
        </w:sdtPr>
        <w:sdtContent>
          <w:r w:rsidRPr="00A263BF">
            <w:rPr>
              <w:b/>
              <w:i/>
            </w:rPr>
            <w:t xml:space="preserve">Jane </w:t>
          </w:r>
          <w:r w:rsidR="00CE3CD9">
            <w:rPr>
              <w:b/>
              <w:i/>
            </w:rPr>
            <w:t>Hutt</w:t>
          </w:r>
          <w:r w:rsidRPr="00A263BF">
            <w:rPr>
              <w:b/>
              <w:i/>
            </w:rPr>
            <w:t>:</w:t>
          </w:r>
        </w:sdtContent>
      </w:sdt>
      <w:r>
        <w:t xml:space="preserve"> We make a decision to support our social care workers and the frontline with that extra £500</w:t>
      </w:r>
      <w:r w:rsidR="007D082D">
        <w:t>. C</w:t>
      </w:r>
      <w:r>
        <w:t xml:space="preserve">learly, we anticipated and expected the UK Government to respect that and to ensure </w:t>
      </w:r>
      <w:r w:rsidR="00537194">
        <w:t xml:space="preserve">that </w:t>
      </w:r>
      <w:r w:rsidR="00994054">
        <w:t xml:space="preserve">people </w:t>
      </w:r>
      <w:r>
        <w:t>could receive that in full. That is the position</w:t>
      </w:r>
      <w:r w:rsidR="00537194">
        <w:t>. I</w:t>
      </w:r>
      <w:r>
        <w:t>n fact—</w:t>
      </w:r>
    </w:p>
    <w:p w:rsidR="00FA595B" w:rsidP="00FA595B">
      <w:pPr>
        <w:pStyle w:val="Question"/>
        <w:numPr>
          <w:ilvl w:val="0"/>
          <w:numId w:val="9"/>
        </w:numPr>
      </w:pPr>
      <w:sdt>
        <w:sdtPr>
          <w:alias w:val="Member"/>
          <w:tag w:val="&lt;Member mnisId='4810' dodsId=''&gt;"/>
          <w:id w:val="1555344622"/>
          <w:placeholder>
            <w:docPart w:val="8939537FD26C453A82D195965DF1A60A"/>
          </w:placeholder>
          <w:richText/>
        </w:sdtPr>
        <w:sdtContent>
          <w:r w:rsidRPr="00152311">
            <w:rPr>
              <w:b/>
            </w:rPr>
            <w:t>Rob Roberts:</w:t>
          </w:r>
        </w:sdtContent>
      </w:sdt>
      <w:r>
        <w:t xml:space="preserve"> </w:t>
      </w:r>
      <w:r w:rsidR="00411072">
        <w:t>However,</w:t>
      </w:r>
      <w:r>
        <w:t xml:space="preserve"> they told you that was not possible when you pressed on anyway to blame the UK Government</w:t>
      </w:r>
      <w:r w:rsidR="00994054">
        <w:t>—</w:t>
      </w:r>
      <w:r>
        <w:t>is that right?</w:t>
      </w:r>
    </w:p>
    <w:p w:rsidR="00FA595B" w:rsidP="00FA595B">
      <w:pPr>
        <w:pStyle w:val="Answer"/>
      </w:pPr>
      <w:sdt>
        <w:sdtPr>
          <w:alias w:val="Witness"/>
          <w:id w:val="1892304959"/>
          <w:placeholder>
            <w:docPart w:val="8939537FD26C453A82D195965DF1A60A"/>
          </w:placeholder>
          <w:richText/>
        </w:sdtPr>
        <w:sdtContent>
          <w:r w:rsidRPr="00152311">
            <w:rPr>
              <w:b/>
              <w:i/>
            </w:rPr>
            <w:t xml:space="preserve">Jane </w:t>
          </w:r>
          <w:r w:rsidR="00CE3CD9">
            <w:rPr>
              <w:b/>
              <w:i/>
            </w:rPr>
            <w:t>Hutt</w:t>
          </w:r>
          <w:r w:rsidRPr="00152311">
            <w:rPr>
              <w:b/>
              <w:i/>
            </w:rPr>
            <w:t>:</w:t>
          </w:r>
        </w:sdtContent>
      </w:sdt>
      <w:r>
        <w:t xml:space="preserve"> In fact, as far as </w:t>
      </w:r>
      <w:r w:rsidR="005A1D88">
        <w:t>the Welsh Government</w:t>
      </w:r>
      <w:r w:rsidR="00F0417C">
        <w:t>’</w:t>
      </w:r>
      <w:r>
        <w:t>s commitment, if you recall</w:t>
      </w:r>
      <w:r w:rsidR="00537194">
        <w:t xml:space="preserve"> we made a further payment,</w:t>
      </w:r>
      <w:r>
        <w:t xml:space="preserve"> which we then had to increase over and above the £500 to £750 in order to make sure that people received that in their pockets.</w:t>
      </w:r>
    </w:p>
    <w:p w:rsidR="00FA595B" w:rsidP="00FA595B">
      <w:pPr>
        <w:pStyle w:val="Question"/>
        <w:numPr>
          <w:ilvl w:val="0"/>
          <w:numId w:val="9"/>
        </w:numPr>
      </w:pPr>
      <w:sdt>
        <w:sdtPr>
          <w:alias w:val="Member"/>
          <w:tag w:val="&lt;Member mnisId='155' dodsId='25772'&gt;"/>
          <w:id w:val="1797485991"/>
          <w:placeholder>
            <w:docPart w:val="8939537FD26C453A82D195965DF1A60A"/>
          </w:placeholder>
          <w:richText/>
        </w:sdtPr>
        <w:sdtContent>
          <w:r w:rsidRPr="001A73E4">
            <w:rPr>
              <w:b/>
            </w:rPr>
            <w:t>Geraint Davies:</w:t>
          </w:r>
        </w:sdtContent>
      </w:sdt>
      <w:r>
        <w:t xml:space="preserve"> </w:t>
      </w:r>
      <w:r w:rsidR="00994054">
        <w:t>I</w:t>
      </w:r>
      <w:r>
        <w:t xml:space="preserve">t is good to see you, Minister. I wanted to ask you about </w:t>
      </w:r>
      <w:r w:rsidR="00994054">
        <w:t>u</w:t>
      </w:r>
      <w:r w:rsidR="002868FE">
        <w:t xml:space="preserve">niversal </w:t>
      </w:r>
      <w:r w:rsidR="00994054">
        <w:t>b</w:t>
      </w:r>
      <w:r w:rsidR="002868FE">
        <w:t xml:space="preserve">asic </w:t>
      </w:r>
      <w:r w:rsidR="00994054">
        <w:t>i</w:t>
      </w:r>
      <w:r w:rsidR="002868FE">
        <w:t>ncome</w:t>
      </w:r>
      <w:r>
        <w:t>. First, I know you are doing a pilot. Perhaps you could describe the progress and design of that scheme and whether you have had any UK Government co-operation, and also whether it is a proper pilot of UBI given it is focused on care leavers</w:t>
      </w:r>
      <w:r w:rsidR="00994054">
        <w:t>.</w:t>
      </w:r>
    </w:p>
    <w:p w:rsidR="008F7184" w:rsidP="00FA595B">
      <w:pPr>
        <w:pStyle w:val="Answer"/>
      </w:pPr>
      <w:sdt>
        <w:sdtPr>
          <w:alias w:val="Witness"/>
          <w:id w:val="1919279466"/>
          <w:placeholder>
            <w:docPart w:val="8939537FD26C453A82D195965DF1A60A"/>
          </w:placeholder>
          <w:richText/>
        </w:sdtPr>
        <w:sdtContent>
          <w:r w:rsidRPr="00091B15" w:rsidR="00FA595B">
            <w:rPr>
              <w:b/>
              <w:i/>
            </w:rPr>
            <w:t xml:space="preserve">Jane </w:t>
          </w:r>
          <w:r w:rsidR="00CE3CD9">
            <w:rPr>
              <w:b/>
              <w:i/>
            </w:rPr>
            <w:t>Hutt</w:t>
          </w:r>
          <w:r w:rsidRPr="00091B15" w:rsidR="00FA595B">
            <w:rPr>
              <w:b/>
              <w:i/>
            </w:rPr>
            <w:t>:</w:t>
          </w:r>
        </w:sdtContent>
      </w:sdt>
      <w:r w:rsidR="00FA595B">
        <w:t xml:space="preserve"> Thank you very much, Geraint</w:t>
      </w:r>
      <w:r w:rsidR="002868FE">
        <w:t xml:space="preserve">. </w:t>
      </w:r>
      <w:r w:rsidR="00FA595B">
        <w:t xml:space="preserve">I am very pleased to be here to </w:t>
      </w:r>
      <w:r w:rsidR="00C53C13">
        <w:t>give a provisional</w:t>
      </w:r>
      <w:r w:rsidR="00FA595B">
        <w:t xml:space="preserve"> update hopefully on our basic income pilot in Wales. You will know that this is really a response to the global economic recession and also UK Government austerity policies. More recently as well</w:t>
      </w:r>
      <w:r w:rsidR="00994054">
        <w:t>,</w:t>
      </w:r>
      <w:r w:rsidR="00FA595B">
        <w:t xml:space="preserve"> in response to </w:t>
      </w:r>
      <w:r w:rsidR="00994054">
        <w:t xml:space="preserve">the </w:t>
      </w:r>
      <w:r w:rsidR="00FA595B">
        <w:t xml:space="preserve">Covid-19 pandemic, there has been this resurgence in interest in asset-based approaches to welfare and </w:t>
      </w:r>
      <w:r w:rsidR="00FA595B">
        <w:t xml:space="preserve">particularly to basic income schemes. As you know, we have that commitment in terms of our programme for </w:t>
      </w:r>
      <w:r w:rsidR="00994054">
        <w:t>g</w:t>
      </w:r>
      <w:r w:rsidR="00FA595B">
        <w:t>overnment to pilot the use of a basic income scheme in Wales.</w:t>
      </w:r>
    </w:p>
    <w:p w:rsidR="00FA595B" w:rsidP="00FA595B">
      <w:pPr>
        <w:pStyle w:val="Answer"/>
      </w:pPr>
      <w:r>
        <w:t xml:space="preserve">I hope you will see the commitment is an extension of the social wage and the bundle of progressive universalism that </w:t>
      </w:r>
      <w:r w:rsidR="005A1D88">
        <w:t>the Welsh Government</w:t>
      </w:r>
      <w:r w:rsidR="004D340B">
        <w:t xml:space="preserve"> have</w:t>
      </w:r>
      <w:r>
        <w:t xml:space="preserve"> followed for over 20 years. It is very much a basic income pilot and the </w:t>
      </w:r>
      <w:r w:rsidR="00B23EBE">
        <w:t>First Minister</w:t>
      </w:r>
      <w:r>
        <w:t xml:space="preserve"> has publicly outlined our intention to involve a cohort of care</w:t>
      </w:r>
      <w:r w:rsidR="00994054">
        <w:t>-</w:t>
      </w:r>
      <w:r>
        <w:t>experienced young people from across Wales in the pilot.</w:t>
      </w:r>
    </w:p>
    <w:p w:rsidR="00FA595B" w:rsidP="00FA595B">
      <w:pPr>
        <w:pStyle w:val="Question"/>
        <w:numPr>
          <w:ilvl w:val="0"/>
          <w:numId w:val="9"/>
        </w:numPr>
      </w:pPr>
      <w:sdt>
        <w:sdtPr>
          <w:alias w:val="Member"/>
          <w:tag w:val="&lt;Member mnisId='155' dodsId='25772'&gt;"/>
          <w:id w:val="1225952135"/>
          <w:placeholder>
            <w:docPart w:val="8939537FD26C453A82D195965DF1A60A"/>
          </w:placeholder>
          <w:richText/>
        </w:sdtPr>
        <w:sdtContent>
          <w:r w:rsidRPr="00F7599F">
            <w:rPr>
              <w:b/>
            </w:rPr>
            <w:t>Geraint Davies:</w:t>
          </w:r>
        </w:sdtContent>
      </w:sdt>
      <w:r>
        <w:t xml:space="preserve"> Do you think this pilot, </w:t>
      </w:r>
      <w:r w:rsidR="00994054">
        <w:t xml:space="preserve">which </w:t>
      </w:r>
      <w:r>
        <w:t>is focused on people leaving care</w:t>
      </w:r>
      <w:r w:rsidR="00BE6CF1">
        <w:t>—</w:t>
      </w:r>
      <w:r w:rsidR="00994054">
        <w:t xml:space="preserve"> I</w:t>
      </w:r>
      <w:r>
        <w:t>ncidentally, perhaps you could comment on whether you think there will be an impact on their benefits</w:t>
      </w:r>
      <w:r w:rsidR="00994054">
        <w:t>,</w:t>
      </w:r>
      <w:r>
        <w:t xml:space="preserve"> because we spoke a moment ago about taxing benefits</w:t>
      </w:r>
      <w:r w:rsidR="00BE6CF1">
        <w:t xml:space="preserve"> and so on,</w:t>
      </w:r>
      <w:r>
        <w:t xml:space="preserve"> but I do not know whether there is any insight on that</w:t>
      </w:r>
      <w:r w:rsidR="00BE6CF1">
        <w:t>. M</w:t>
      </w:r>
      <w:r>
        <w:t>ore generally</w:t>
      </w:r>
      <w:r w:rsidR="00BE6CF1">
        <w:t>,</w:t>
      </w:r>
      <w:r>
        <w:t xml:space="preserve"> what insights do you think this pilot will give us about a more broad-based </w:t>
      </w:r>
      <w:r w:rsidR="00994054">
        <w:t>u</w:t>
      </w:r>
      <w:r w:rsidR="002868FE">
        <w:t xml:space="preserve">niversal </w:t>
      </w:r>
      <w:r w:rsidR="00994054">
        <w:t>b</w:t>
      </w:r>
      <w:r w:rsidR="002868FE">
        <w:t xml:space="preserve">asic </w:t>
      </w:r>
      <w:r w:rsidR="00994054">
        <w:t>i</w:t>
      </w:r>
      <w:r w:rsidR="002868FE">
        <w:t>ncome</w:t>
      </w:r>
      <w:r>
        <w:t xml:space="preserve">? Do you think if that was done on a UK basis, we would basically have to have a basic income and then some sort of clawback from higher earners in a progressive way? What </w:t>
      </w:r>
      <w:r w:rsidR="00994054">
        <w:t xml:space="preserve">are </w:t>
      </w:r>
      <w:r>
        <w:t xml:space="preserve">the characteristics of a </w:t>
      </w:r>
      <w:r w:rsidR="00994054">
        <w:t>u</w:t>
      </w:r>
      <w:r w:rsidR="002868FE">
        <w:t xml:space="preserve">niversal </w:t>
      </w:r>
      <w:r w:rsidR="00994054">
        <w:t>b</w:t>
      </w:r>
      <w:r w:rsidR="002868FE">
        <w:t xml:space="preserve">asic </w:t>
      </w:r>
      <w:r w:rsidR="00994054">
        <w:t>i</w:t>
      </w:r>
      <w:r w:rsidR="002868FE">
        <w:t>ncome</w:t>
      </w:r>
      <w:r>
        <w:t xml:space="preserve"> and how fairly will that be represented in this pilot?</w:t>
      </w:r>
    </w:p>
    <w:p w:rsidR="008F7184" w:rsidP="00FA595B">
      <w:pPr>
        <w:pStyle w:val="Answer"/>
      </w:pPr>
      <w:sdt>
        <w:sdtPr>
          <w:alias w:val="Witness"/>
          <w:id w:val="-1406524345"/>
          <w:placeholder>
            <w:docPart w:val="8939537FD26C453A82D195965DF1A60A"/>
          </w:placeholder>
          <w:richText/>
        </w:sdtPr>
        <w:sdtContent>
          <w:r w:rsidRPr="00FB3D36" w:rsidR="00FA595B">
            <w:rPr>
              <w:b/>
              <w:i/>
            </w:rPr>
            <w:t xml:space="preserve">Jane </w:t>
          </w:r>
          <w:r w:rsidR="00CE3CD9">
            <w:rPr>
              <w:b/>
              <w:i/>
            </w:rPr>
            <w:t>Hutt</w:t>
          </w:r>
          <w:r w:rsidRPr="00FB3D36" w:rsidR="00FA595B">
            <w:rPr>
              <w:b/>
              <w:i/>
            </w:rPr>
            <w:t>:</w:t>
          </w:r>
        </w:sdtContent>
      </w:sdt>
      <w:r w:rsidR="00FA595B">
        <w:t xml:space="preserve"> The basic income pilot</w:t>
      </w:r>
      <w:r w:rsidR="009D3C40">
        <w:t>, which</w:t>
      </w:r>
      <w:r w:rsidR="00FA595B">
        <w:t xml:space="preserve"> we are considering and scoping in detail in Wales</w:t>
      </w:r>
      <w:r w:rsidR="009D3C40">
        <w:t>,</w:t>
      </w:r>
      <w:r w:rsidR="00FA595B">
        <w:t xml:space="preserve"> has included consulting and understanding the least experienced of care leavers. It is very crucial that it is part of the early design of the pilot and the delivery of the pilot as well.</w:t>
      </w:r>
    </w:p>
    <w:p w:rsidR="008F7184" w:rsidP="00FA595B">
      <w:pPr>
        <w:pStyle w:val="Answer"/>
      </w:pPr>
      <w:r>
        <w:t>We are looking at a very vulnerable group of young people and the pilot would be an additional investment for care leavers in Wales</w:t>
      </w:r>
      <w:r w:rsidR="00994054">
        <w:t>,</w:t>
      </w:r>
      <w:r>
        <w:t xml:space="preserve"> because you will be aware of the </w:t>
      </w:r>
      <w:r w:rsidR="00994054">
        <w:t>c</w:t>
      </w:r>
      <w:r>
        <w:t xml:space="preserve">hild </w:t>
      </w:r>
      <w:r w:rsidR="00994054">
        <w:t>t</w:t>
      </w:r>
      <w:r>
        <w:t xml:space="preserve">rust </w:t>
      </w:r>
      <w:r w:rsidR="00994054">
        <w:t>f</w:t>
      </w:r>
      <w:r>
        <w:t xml:space="preserve">und, the </w:t>
      </w:r>
      <w:r w:rsidR="00A90201">
        <w:t>council tax</w:t>
      </w:r>
      <w:r>
        <w:t xml:space="preserve"> exemption and the establishment of St David</w:t>
      </w:r>
      <w:r w:rsidR="00F0417C">
        <w:t>’</w:t>
      </w:r>
      <w:r>
        <w:t xml:space="preserve">s Day </w:t>
      </w:r>
      <w:r w:rsidR="00994054">
        <w:t>f</w:t>
      </w:r>
      <w:r>
        <w:t>und for care leavers. Also, it is crucial that mechanisms of any basic income scheme clearly have to be monitored</w:t>
      </w:r>
      <w:r w:rsidR="00994054">
        <w:t>,</w:t>
      </w:r>
      <w:r>
        <w:t xml:space="preserve"> and a dynamic evaluation will be developed for this, but it does have an interface with UK Government policy</w:t>
      </w:r>
      <w:r w:rsidR="00994054">
        <w:t>—</w:t>
      </w:r>
      <w:r>
        <w:t>no question about that</w:t>
      </w:r>
      <w:r w:rsidR="00994054">
        <w:t>—</w:t>
      </w:r>
      <w:r>
        <w:t>and we continue to negotiate. I raised this recently in correspondence with the Secretary of State.</w:t>
      </w:r>
    </w:p>
    <w:p w:rsidR="00FA595B" w:rsidP="00FA595B">
      <w:pPr>
        <w:pStyle w:val="Answer"/>
      </w:pPr>
      <w:r>
        <w:t>I think it is about building a model, working with experts in the field of dynamic evaluation, and learning what is working for a participant, but what we hope from this is that we would have recommendations at the end of the pilot relevant to care leavers and other groups who would potentially benefit. It is about wellbeing</w:t>
      </w:r>
      <w:r w:rsidR="00994054">
        <w:t>, isn’t it</w:t>
      </w:r>
      <w:r>
        <w:t>? It is about empowerment, emotional resilience</w:t>
      </w:r>
      <w:r w:rsidR="00994054">
        <w:t>,</w:t>
      </w:r>
      <w:r>
        <w:t xml:space="preserve"> and pathways into education and employment. Ultimately, it will result in potential for savings in public service spending</w:t>
      </w:r>
      <w:r w:rsidR="00994054">
        <w:t>,</w:t>
      </w:r>
      <w:r>
        <w:t xml:space="preserve"> and I think that is where it has UK and global significance.</w:t>
      </w:r>
    </w:p>
    <w:p w:rsidR="00FA595B" w:rsidP="00FA595B">
      <w:pPr>
        <w:pStyle w:val="Question"/>
        <w:numPr>
          <w:ilvl w:val="0"/>
          <w:numId w:val="9"/>
        </w:numPr>
      </w:pPr>
      <w:sdt>
        <w:sdtPr>
          <w:alias w:val="Member"/>
          <w:tag w:val="&lt;Member mnisId='155' dodsId='25772'&gt;"/>
          <w:id w:val="-1667857420"/>
          <w:placeholder>
            <w:docPart w:val="8939537FD26C453A82D195965DF1A60A"/>
          </w:placeholder>
          <w:richText/>
        </w:sdtPr>
        <w:sdtContent>
          <w:r w:rsidRPr="00E75D7C">
            <w:rPr>
              <w:b/>
            </w:rPr>
            <w:t>Geraint Davies:</w:t>
          </w:r>
        </w:sdtContent>
      </w:sdt>
      <w:r>
        <w:t xml:space="preserve"> Perhaps I can ask Paul Neave a slightly technical question. If there was a </w:t>
      </w:r>
      <w:r w:rsidR="00994054">
        <w:t>u</w:t>
      </w:r>
      <w:r w:rsidR="002868FE">
        <w:t xml:space="preserve">niversal </w:t>
      </w:r>
      <w:r w:rsidR="00994054">
        <w:t>b</w:t>
      </w:r>
      <w:r w:rsidR="002868FE">
        <w:t xml:space="preserve">asic </w:t>
      </w:r>
      <w:r w:rsidR="00994054">
        <w:t>i</w:t>
      </w:r>
      <w:r w:rsidR="002868FE">
        <w:t>ncome</w:t>
      </w:r>
      <w:r>
        <w:t xml:space="preserve"> of</w:t>
      </w:r>
      <w:r w:rsidR="00A90201">
        <w:t>,</w:t>
      </w:r>
      <w:r>
        <w:t xml:space="preserve"> say</w:t>
      </w:r>
      <w:r w:rsidR="00A90201">
        <w:t>,</w:t>
      </w:r>
      <w:r>
        <w:t xml:space="preserve"> £70 and five people had it in a household</w:t>
      </w:r>
      <w:r w:rsidR="00994054">
        <w:t>,</w:t>
      </w:r>
      <w:r>
        <w:t xml:space="preserve"> that would be about £350. That would be less than one person on the minimum wage, and there are quite a lot of households in Wales and the valleys, or whatever, who might have one </w:t>
      </w:r>
      <w:r>
        <w:t>worker, like a nurse or something</w:t>
      </w:r>
      <w:r w:rsidR="00994054">
        <w:t>,</w:t>
      </w:r>
      <w:r>
        <w:t xml:space="preserve"> who is on frozen wages, who </w:t>
      </w:r>
      <w:r w:rsidR="00994054">
        <w:t xml:space="preserve">is </w:t>
      </w:r>
      <w:r>
        <w:t>providing that. I wonder whether you thought it was affordability</w:t>
      </w:r>
      <w:r w:rsidR="00994054">
        <w:t>,</w:t>
      </w:r>
      <w:r>
        <w:t xml:space="preserve"> and, together with a progressive clawback, </w:t>
      </w:r>
      <w:r w:rsidR="00994054">
        <w:t xml:space="preserve">whether </w:t>
      </w:r>
      <w:r>
        <w:t>this is something that can add up</w:t>
      </w:r>
      <w:r w:rsidR="00994054">
        <w:t>,</w:t>
      </w:r>
      <w:r>
        <w:t xml:space="preserve"> because people are asking about the affordability of this</w:t>
      </w:r>
      <w:r w:rsidR="00994054">
        <w:t>.</w:t>
      </w:r>
      <w:r>
        <w:t xml:space="preserve"> Mr Neave, are you an expert in this or not?</w:t>
      </w:r>
    </w:p>
    <w:p w:rsidR="00FA595B" w:rsidP="00FA595B">
      <w:pPr>
        <w:pStyle w:val="Answer"/>
      </w:pPr>
      <w:sdt>
        <w:sdtPr>
          <w:alias w:val="Witness"/>
          <w:id w:val="-720212502"/>
          <w:placeholder>
            <w:docPart w:val="8939537FD26C453A82D195965DF1A60A"/>
          </w:placeholder>
          <w:richText/>
        </w:sdtPr>
        <w:sdtContent>
          <w:r w:rsidRPr="00A703FD">
            <w:rPr>
              <w:b/>
              <w:i/>
            </w:rPr>
            <w:t xml:space="preserve">Jane </w:t>
          </w:r>
          <w:r w:rsidR="00CE3CD9">
            <w:rPr>
              <w:b/>
              <w:i/>
            </w:rPr>
            <w:t>Hutt</w:t>
          </w:r>
          <w:r w:rsidRPr="00A703FD">
            <w:rPr>
              <w:b/>
              <w:i/>
            </w:rPr>
            <w:t>:</w:t>
          </w:r>
        </w:sdtContent>
      </w:sdt>
      <w:r>
        <w:t xml:space="preserve"> Paul is not—</w:t>
      </w:r>
    </w:p>
    <w:p w:rsidR="00FA595B" w:rsidP="00FA595B">
      <w:pPr>
        <w:pStyle w:val="Remark"/>
      </w:pPr>
      <w:sdt>
        <w:sdtPr>
          <w:alias w:val="Member"/>
          <w:tag w:val="&lt;Member mnisId='155' dodsId='25772'&gt;"/>
          <w:id w:val="-2022229498"/>
          <w:placeholder>
            <w:docPart w:val="8939537FD26C453A82D195965DF1A60A"/>
          </w:placeholder>
          <w:richText/>
        </w:sdtPr>
        <w:sdtContent>
          <w:r w:rsidRPr="006827AB">
            <w:rPr>
              <w:b/>
            </w:rPr>
            <w:t>Geraint Davies:</w:t>
          </w:r>
        </w:sdtContent>
      </w:sdt>
      <w:r>
        <w:t xml:space="preserve"> Oh, he is not. Jane, perhaps you can respond in that case</w:t>
      </w:r>
      <w:r w:rsidR="00994054">
        <w:t>,</w:t>
      </w:r>
      <w:r>
        <w:t xml:space="preserve"> on the affordability in how we make it work.</w:t>
      </w:r>
    </w:p>
    <w:p w:rsidR="00403015" w:rsidP="00FA595B">
      <w:pPr>
        <w:pStyle w:val="Answer"/>
      </w:pPr>
      <w:sdt>
        <w:sdtPr>
          <w:alias w:val="Witness"/>
          <w:id w:val="771591304"/>
          <w:placeholder>
            <w:docPart w:val="8939537FD26C453A82D195965DF1A60A"/>
          </w:placeholder>
          <w:richText/>
        </w:sdtPr>
        <w:sdtContent>
          <w:r w:rsidRPr="00B8509B" w:rsidR="00FA595B">
            <w:rPr>
              <w:b/>
              <w:i/>
            </w:rPr>
            <w:t xml:space="preserve">Jane </w:t>
          </w:r>
          <w:r w:rsidR="00CE3CD9">
            <w:rPr>
              <w:b/>
              <w:i/>
            </w:rPr>
            <w:t>Hutt</w:t>
          </w:r>
          <w:r w:rsidRPr="00B8509B" w:rsidR="00FA595B">
            <w:rPr>
              <w:b/>
              <w:i/>
            </w:rPr>
            <w:t>:</w:t>
          </w:r>
        </w:sdtContent>
      </w:sdt>
      <w:r w:rsidR="00FA595B">
        <w:t xml:space="preserve"> These are obviously key issues and Paul is playing his part in a cross-</w:t>
      </w:r>
      <w:r w:rsidR="00994054">
        <w:t>G</w:t>
      </w:r>
      <w:r w:rsidR="00FA595B">
        <w:t xml:space="preserve">overnment group of officials who are working on this. We are looking at this in terms of all those impacts and details, but also based very much on learning from other countries; lessons learnt from other countries that have already introduced the concept of basic income. As a </w:t>
      </w:r>
      <w:r w:rsidR="00CB4F68">
        <w:t>C</w:t>
      </w:r>
      <w:r w:rsidR="00FA595B">
        <w:t xml:space="preserve">ommittee interested in </w:t>
      </w:r>
      <w:r w:rsidR="00994054">
        <w:t>u</w:t>
      </w:r>
      <w:r w:rsidR="002868FE">
        <w:t xml:space="preserve">niversal </w:t>
      </w:r>
      <w:r w:rsidR="00994054">
        <w:t>b</w:t>
      </w:r>
      <w:r w:rsidR="002868FE">
        <w:t xml:space="preserve">asic </w:t>
      </w:r>
      <w:r w:rsidR="00994054">
        <w:t>i</w:t>
      </w:r>
      <w:r w:rsidR="002868FE">
        <w:t>ncome</w:t>
      </w:r>
      <w:r w:rsidR="00FA595B">
        <w:t xml:space="preserve"> policy and pilots across the world, you will be interested in the Public Health Wales report that came out earlier this year—I am sure Committee members will have seen it—which gave a very good overview of basic income pilots and outcomes across the world. It is very much at the scoping level of the design of this basic income for care leavers in Wales.</w:t>
      </w:r>
    </w:p>
    <w:p w:rsidR="00FA595B" w:rsidP="00FA595B">
      <w:pPr>
        <w:pStyle w:val="Answer"/>
      </w:pPr>
      <w:r>
        <w:t>The commitment is there</w:t>
      </w:r>
      <w:r w:rsidR="00994054">
        <w:t>,</w:t>
      </w:r>
      <w:r>
        <w:t xml:space="preserve"> and it has been made clear by the </w:t>
      </w:r>
      <w:r w:rsidR="00B23EBE">
        <w:t>First Minister</w:t>
      </w:r>
      <w:r>
        <w:t>, and I will be making a statement on this in due course.</w:t>
      </w:r>
    </w:p>
    <w:p w:rsidR="00FA595B" w:rsidP="00FA595B">
      <w:pPr>
        <w:pStyle w:val="Question"/>
        <w:numPr>
          <w:ilvl w:val="0"/>
          <w:numId w:val="9"/>
        </w:numPr>
      </w:pPr>
      <w:sdt>
        <w:sdtPr>
          <w:alias w:val="Member"/>
          <w:tag w:val="&lt;Member mnisId='155' dodsId='25772'&gt;"/>
          <w:id w:val="1532604185"/>
          <w:placeholder>
            <w:docPart w:val="8939537FD26C453A82D195965DF1A60A"/>
          </w:placeholder>
          <w:richText/>
        </w:sdtPr>
        <w:sdtContent>
          <w:r w:rsidRPr="00C36C2A">
            <w:rPr>
              <w:b/>
            </w:rPr>
            <w:t>Geraint Davies:</w:t>
          </w:r>
        </w:sdtContent>
      </w:sdt>
      <w:r>
        <w:t xml:space="preserve"> Is it the basic idea that</w:t>
      </w:r>
      <w:r w:rsidR="00105AB4">
        <w:t>,</w:t>
      </w:r>
      <w:r>
        <w:t xml:space="preserve"> if </w:t>
      </w:r>
      <w:r w:rsidR="00994054">
        <w:t xml:space="preserve">you </w:t>
      </w:r>
      <w:r w:rsidR="006B0917">
        <w:t xml:space="preserve">do not </w:t>
      </w:r>
      <w:r>
        <w:t>have to scrabble around for zero</w:t>
      </w:r>
      <w:r w:rsidR="00994054">
        <w:t>-</w:t>
      </w:r>
      <w:r>
        <w:t>hours jobs in a state of distress, you have a basic income, you will have basic nutrition, you can invest in training, higher productivity and move towards a better job and, therefore, in the round it will be good for the economy as well as good for people who are at the sharp end, as you put it? Is that the idea?</w:t>
      </w:r>
    </w:p>
    <w:p w:rsidR="008F7184" w:rsidP="00FA595B">
      <w:pPr>
        <w:pStyle w:val="Answer"/>
      </w:pPr>
      <w:sdt>
        <w:sdtPr>
          <w:alias w:val="Witness"/>
          <w:id w:val="-1104723978"/>
          <w:placeholder>
            <w:docPart w:val="8939537FD26C453A82D195965DF1A60A"/>
          </w:placeholder>
          <w:richText/>
        </w:sdtPr>
        <w:sdtContent>
          <w:r w:rsidRPr="00042DC3" w:rsidR="00FA595B">
            <w:rPr>
              <w:b/>
              <w:i/>
            </w:rPr>
            <w:t xml:space="preserve">Jane </w:t>
          </w:r>
          <w:r w:rsidR="00CE3CD9">
            <w:rPr>
              <w:b/>
              <w:i/>
            </w:rPr>
            <w:t>Hutt</w:t>
          </w:r>
          <w:r w:rsidRPr="00042DC3" w:rsidR="00FA595B">
            <w:rPr>
              <w:b/>
              <w:i/>
            </w:rPr>
            <w:t>:</w:t>
          </w:r>
        </w:sdtContent>
      </w:sdt>
      <w:r w:rsidR="00FA595B">
        <w:t xml:space="preserve"> Yes, and this is something where it goes back to my earlier points about recognising that this is about an asset-based approach to welfare. This is where we are talking about in Wales the principles that I have outlined of what we want to see as a truly social security in Wales where we are looking at prospects for a very vulnerable cohort of young people, which could enable them to then make decisions in their lives in terms of employment, education and wellbeing.</w:t>
      </w:r>
    </w:p>
    <w:p w:rsidR="008F7184" w:rsidP="00FA595B">
      <w:pPr>
        <w:pStyle w:val="Answer"/>
      </w:pPr>
      <w:r>
        <w:t>There is a lot in that Public Health Wales report about health inequalities as a result of poverty</w:t>
      </w:r>
      <w:r w:rsidR="00994054">
        <w:t xml:space="preserve"> and</w:t>
      </w:r>
      <w:r>
        <w:t xml:space="preserve"> low income, </w:t>
      </w:r>
      <w:r w:rsidR="00994054">
        <w:t xml:space="preserve">and </w:t>
      </w:r>
      <w:r>
        <w:t>insecurity, a lack of self-esteem and confidence. We want our care leavers to have an opportunity in terms of this basic income pilot in Wales, and I am very pleased that there is support</w:t>
      </w:r>
      <w:r w:rsidR="00994054">
        <w:t>—</w:t>
      </w:r>
      <w:r>
        <w:t>mostly</w:t>
      </w:r>
      <w:r w:rsidR="00994054">
        <w:t>—</w:t>
      </w:r>
      <w:r>
        <w:t xml:space="preserve">across parties in the </w:t>
      </w:r>
      <w:r w:rsidR="00C90168">
        <w:t>Senedd</w:t>
      </w:r>
      <w:r>
        <w:t xml:space="preserve"> in the Welsh Parliament.</w:t>
      </w:r>
    </w:p>
    <w:p w:rsidR="00FA595B" w:rsidP="00FA595B">
      <w:pPr>
        <w:pStyle w:val="Answer"/>
      </w:pPr>
      <w:r>
        <w:t xml:space="preserve">A petition is being considered this week in the </w:t>
      </w:r>
      <w:r w:rsidR="00C90168">
        <w:t>Senedd</w:t>
      </w:r>
      <w:r>
        <w:t xml:space="preserve"> by the Petitions Committee and evidence </w:t>
      </w:r>
      <w:r w:rsidR="00994054">
        <w:t xml:space="preserve">is coming particularly </w:t>
      </w:r>
      <w:r w:rsidR="00C533D9">
        <w:t xml:space="preserve">from </w:t>
      </w:r>
      <w:r>
        <w:t xml:space="preserve">UBI Lab, </w:t>
      </w:r>
      <w:r w:rsidR="00994054">
        <w:t>m</w:t>
      </w:r>
      <w:r>
        <w:t xml:space="preserve">ental </w:t>
      </w:r>
      <w:r w:rsidR="00994054">
        <w:t>h</w:t>
      </w:r>
      <w:r>
        <w:t xml:space="preserve">ealth </w:t>
      </w:r>
      <w:r w:rsidR="00994054">
        <w:t>c</w:t>
      </w:r>
      <w:r>
        <w:t>harit</w:t>
      </w:r>
      <w:r w:rsidR="00994054">
        <w:t xml:space="preserve">ies and the </w:t>
      </w:r>
      <w:r>
        <w:t>Women</w:t>
      </w:r>
      <w:r w:rsidR="00F0417C">
        <w:t>’</w:t>
      </w:r>
      <w:r>
        <w:t>s Equality Network</w:t>
      </w:r>
      <w:r w:rsidR="00994054">
        <w:t>. M</w:t>
      </w:r>
      <w:r>
        <w:t>ost importantly perhaps</w:t>
      </w:r>
      <w:r w:rsidR="00994054">
        <w:t>,</w:t>
      </w:r>
      <w:r>
        <w:t xml:space="preserve"> I have not mentioned the quite strong support from the </w:t>
      </w:r>
      <w:r>
        <w:t>Wellbeing and Future Generations Commissioner as well. Wales is placed to take a courageous but important step forward in terms of basic income. It is about our priorities in terms of our Welsh Labour Government.</w:t>
      </w:r>
    </w:p>
    <w:p w:rsidR="00FA595B" w:rsidP="00FA595B">
      <w:pPr>
        <w:pStyle w:val="Question"/>
        <w:numPr>
          <w:ilvl w:val="0"/>
          <w:numId w:val="9"/>
        </w:numPr>
      </w:pPr>
      <w:sdt>
        <w:sdtPr>
          <w:alias w:val="Member"/>
          <w:tag w:val="&lt;Member mnisId='1554' dodsId='31575'&gt;"/>
          <w:id w:val="-831517115"/>
          <w:placeholder>
            <w:docPart w:val="8939537FD26C453A82D195965DF1A60A"/>
          </w:placeholder>
          <w:richText/>
        </w:sdtPr>
        <w:sdtContent>
          <w:r w:rsidRPr="00F45F71">
            <w:rPr>
              <w:b/>
            </w:rPr>
            <w:t>Chair:</w:t>
          </w:r>
        </w:sdtContent>
      </w:sdt>
      <w:r>
        <w:t xml:space="preserve"> Thank you, Geraint. Could I ask a supplementary on this issue, Minister? We heard from one of our earlier panels in this inquiry about the pilot scheme that </w:t>
      </w:r>
      <w:r w:rsidR="005A1D88">
        <w:t>the Welsh Government</w:t>
      </w:r>
      <w:r>
        <w:t xml:space="preserve"> had announced and there was consensus among those panellists that while there is a very strong case for wanting to do more for care leavers—you are absolutely right, Minister—in the specific needs and vulnerabilities of that cohort of people, what is being proposed in this pilot does not really fit with most people</w:t>
      </w:r>
      <w:r w:rsidR="00F0417C">
        <w:t>’</w:t>
      </w:r>
      <w:r>
        <w:t xml:space="preserve">s understanding of what </w:t>
      </w:r>
      <w:r w:rsidR="00994054">
        <w:t>u</w:t>
      </w:r>
      <w:r w:rsidR="002868FE">
        <w:t xml:space="preserve">niversal </w:t>
      </w:r>
      <w:r w:rsidR="00994054">
        <w:t>b</w:t>
      </w:r>
      <w:r w:rsidR="002868FE">
        <w:t xml:space="preserve">asic </w:t>
      </w:r>
      <w:r w:rsidR="00994054">
        <w:t>i</w:t>
      </w:r>
      <w:r w:rsidR="002868FE">
        <w:t>ncome</w:t>
      </w:r>
      <w:r>
        <w:t xml:space="preserve"> is about. This is a targeted payment at a specific cohort of vulnerable people in our community, which there are lots of good reasons why I can see you would want to do that. Would you agree that putting this language of </w:t>
      </w:r>
      <w:r w:rsidR="00994054">
        <w:t>u</w:t>
      </w:r>
      <w:r w:rsidR="002868FE">
        <w:t xml:space="preserve">niversal </w:t>
      </w:r>
      <w:r w:rsidR="00994054">
        <w:t>b</w:t>
      </w:r>
      <w:r w:rsidR="002868FE">
        <w:t xml:space="preserve">asic </w:t>
      </w:r>
      <w:r w:rsidR="00994054">
        <w:t>i</w:t>
      </w:r>
      <w:r w:rsidR="002868FE">
        <w:t>ncome</w:t>
      </w:r>
      <w:r>
        <w:t xml:space="preserve"> around it is confusing, perhaps not helpful for this pilot scheme that stands on its own merits? I do not understand why it is being branded as a UBI pilot when it clearly is not a </w:t>
      </w:r>
      <w:r w:rsidR="00994054">
        <w:t>u</w:t>
      </w:r>
      <w:r w:rsidR="002868FE">
        <w:t xml:space="preserve">niversal </w:t>
      </w:r>
      <w:r w:rsidR="00994054">
        <w:t>b</w:t>
      </w:r>
      <w:r w:rsidR="002868FE">
        <w:t xml:space="preserve">asic </w:t>
      </w:r>
      <w:r w:rsidR="00994054">
        <w:t>i</w:t>
      </w:r>
      <w:r w:rsidR="002868FE">
        <w:t>ncome</w:t>
      </w:r>
      <w:r>
        <w:t xml:space="preserve"> scheme in any shape or form.</w:t>
      </w:r>
    </w:p>
    <w:p w:rsidR="008F7184" w:rsidP="00FA595B">
      <w:pPr>
        <w:pStyle w:val="Answer"/>
      </w:pPr>
      <w:sdt>
        <w:sdtPr>
          <w:alias w:val="Witness"/>
          <w:id w:val="1196805044"/>
          <w:placeholder>
            <w:docPart w:val="8939537FD26C453A82D195965DF1A60A"/>
          </w:placeholder>
          <w:richText/>
        </w:sdtPr>
        <w:sdtContent>
          <w:r w:rsidRPr="00F45F71" w:rsidR="00FA595B">
            <w:rPr>
              <w:b/>
              <w:i/>
            </w:rPr>
            <w:t xml:space="preserve">Jane </w:t>
          </w:r>
          <w:r w:rsidR="00CE3CD9">
            <w:rPr>
              <w:b/>
              <w:i/>
            </w:rPr>
            <w:t>Hutt</w:t>
          </w:r>
          <w:r w:rsidRPr="00F45F71" w:rsidR="00FA595B">
            <w:rPr>
              <w:b/>
              <w:i/>
            </w:rPr>
            <w:t>:</w:t>
          </w:r>
        </w:sdtContent>
      </w:sdt>
      <w:r w:rsidR="00FA595B">
        <w:t xml:space="preserve"> I am glad you asked that question, Stephen, because</w:t>
      </w:r>
      <w:r w:rsidR="00994054">
        <w:t xml:space="preserve"> it is. W</w:t>
      </w:r>
      <w:r w:rsidR="00FA595B">
        <w:t xml:space="preserve">e are branding it very clearly as a basic income pilot. It is a basic income pilot that the </w:t>
      </w:r>
      <w:r w:rsidR="00B23EBE">
        <w:t>First Minister</w:t>
      </w:r>
      <w:r w:rsidR="00FA595B">
        <w:t xml:space="preserve"> has announced. He has publicly outlined our intentions in terms of taking forward a basic income scheme in Wales. It is piloting a basic income scheme.</w:t>
      </w:r>
    </w:p>
    <w:p w:rsidR="008F7184" w:rsidP="00FA595B">
      <w:pPr>
        <w:pStyle w:val="Answer"/>
      </w:pPr>
      <w:r>
        <w:t xml:space="preserve">We have interest and support from a number of experts in the field in Wales and we will have a </w:t>
      </w:r>
      <w:r w:rsidR="00994054">
        <w:t>t</w:t>
      </w:r>
      <w:r>
        <w:t xml:space="preserve">echnical </w:t>
      </w:r>
      <w:r w:rsidR="00994054">
        <w:t>a</w:t>
      </w:r>
      <w:r>
        <w:t xml:space="preserve">dvisory </w:t>
      </w:r>
      <w:r w:rsidR="00994054">
        <w:t>c</w:t>
      </w:r>
      <w:r>
        <w:t xml:space="preserve">ommittee joined from those experts, as well as the fact that in Wales we have that laboratory. Of course, yes, there are many who are saying we wanted to possibly be a </w:t>
      </w:r>
      <w:r w:rsidR="00994054">
        <w:t>u</w:t>
      </w:r>
      <w:r w:rsidR="002868FE">
        <w:t xml:space="preserve">niversal </w:t>
      </w:r>
      <w:r w:rsidR="00994054">
        <w:t>b</w:t>
      </w:r>
      <w:r w:rsidR="002868FE">
        <w:t xml:space="preserve">asic </w:t>
      </w:r>
      <w:r w:rsidR="00994054">
        <w:t>i</w:t>
      </w:r>
      <w:r w:rsidR="002868FE">
        <w:t>ncome</w:t>
      </w:r>
      <w:r>
        <w:t xml:space="preserve"> with much broader parameters, but we are clear about what we can do in terms of our priorities and resources and this particular cohort.</w:t>
      </w:r>
    </w:p>
    <w:p w:rsidR="00FA595B" w:rsidP="00FA595B">
      <w:pPr>
        <w:pStyle w:val="Answer"/>
      </w:pPr>
      <w:r>
        <w:t>Can I please assure the Committee</w:t>
      </w:r>
      <w:r w:rsidR="005360AE">
        <w:t>,</w:t>
      </w:r>
      <w:r>
        <w:t xml:space="preserve"> and be very clear</w:t>
      </w:r>
      <w:r w:rsidR="005360AE">
        <w:t>,</w:t>
      </w:r>
      <w:r w:rsidR="00994054">
        <w:t xml:space="preserve"> as in our programme for government,</w:t>
      </w:r>
      <w:r>
        <w:t xml:space="preserve"> that it is a basic income pilot in Wales that we will be taking forward with that cohort of care leavers in Wales</w:t>
      </w:r>
      <w:r w:rsidR="00994054">
        <w:t>?</w:t>
      </w:r>
      <w:r>
        <w:t xml:space="preserve"> It will contribute to the global understanding of our basic income and what it can do to tackle p</w:t>
      </w:r>
      <w:r w:rsidR="00994054">
        <w:t>overty</w:t>
      </w:r>
      <w:r>
        <w:t>, and tackle health inequality.</w:t>
      </w:r>
    </w:p>
    <w:p w:rsidR="005360AE" w:rsidP="00FA595B">
      <w:pPr>
        <w:pStyle w:val="Question"/>
        <w:numPr>
          <w:ilvl w:val="0"/>
          <w:numId w:val="9"/>
        </w:numPr>
      </w:pPr>
      <w:sdt>
        <w:sdtPr>
          <w:alias w:val="Member"/>
          <w:tag w:val="&lt;Member mnisId='1554' dodsId='31575'&gt;"/>
          <w:id w:val="1391541509"/>
          <w:placeholder>
            <w:docPart w:val="8939537FD26C453A82D195965DF1A60A"/>
          </w:placeholder>
          <w:richText/>
        </w:sdtPr>
        <w:sdtContent>
          <w:r w:rsidRPr="00C010E8" w:rsidR="00FA595B">
            <w:rPr>
              <w:b/>
            </w:rPr>
            <w:t>Chair:</w:t>
          </w:r>
        </w:sdtContent>
      </w:sdt>
      <w:r w:rsidR="00FA595B">
        <w:t xml:space="preserve"> Minister, thank you very much. That is a very helpful answer. Another quick supplementary from me if that is okay. In your earlier answer to Geraint Davies, you talked about a process of negotiation with UK Government on this when Mr Davies asked you about whether UK Government were helping to facilitate </w:t>
      </w:r>
      <w:r w:rsidR="00994054">
        <w:t>i</w:t>
      </w:r>
      <w:r w:rsidR="00FA595B">
        <w:t xml:space="preserve">t and making sure the new payment from </w:t>
      </w:r>
      <w:r w:rsidR="005A1D88">
        <w:t>the Welsh Government</w:t>
      </w:r>
      <w:r w:rsidR="00FA595B">
        <w:t xml:space="preserve"> does not affect benefits currently for existing care leavers. Can you help us understand at a deeper level what that negotiation looks like?</w:t>
      </w:r>
    </w:p>
    <w:p w:rsidR="00FA595B" w:rsidP="005360AE">
      <w:pPr>
        <w:pStyle w:val="Question"/>
        <w:numPr>
          <w:ilvl w:val="0"/>
          <w:numId w:val="0"/>
        </w:numPr>
        <w:ind w:left="794"/>
      </w:pPr>
      <w:r>
        <w:t xml:space="preserve">Are you encountering resistance from the UK Government to the idea, or </w:t>
      </w:r>
      <w:r>
        <w:t>is it at the stage where they are just asking for more information? Where exactly has this discussion got to</w:t>
      </w:r>
      <w:r w:rsidR="00994054">
        <w:t>,</w:t>
      </w:r>
      <w:r>
        <w:t xml:space="preserve"> because we are going to be hearing next week directly from the DWP Minister and we will want to push him on what exactly they are doing at their end around this pilot scheme that you have been talking about?</w:t>
      </w:r>
    </w:p>
    <w:p w:rsidR="008F7184" w:rsidP="00FA595B">
      <w:pPr>
        <w:pStyle w:val="Answer"/>
      </w:pPr>
      <w:sdt>
        <w:sdtPr>
          <w:alias w:val="Witness"/>
          <w:id w:val="1558117944"/>
          <w:placeholder>
            <w:docPart w:val="8939537FD26C453A82D195965DF1A60A"/>
          </w:placeholder>
          <w:richText/>
        </w:sdtPr>
        <w:sdtContent>
          <w:r w:rsidRPr="007F4B8E" w:rsidR="00FA595B">
            <w:rPr>
              <w:b/>
              <w:i/>
            </w:rPr>
            <w:t xml:space="preserve">Jane </w:t>
          </w:r>
          <w:r w:rsidR="00CE3CD9">
            <w:rPr>
              <w:b/>
              <w:i/>
            </w:rPr>
            <w:t>Hutt</w:t>
          </w:r>
          <w:r w:rsidRPr="007F4B8E" w:rsidR="00FA595B">
            <w:rPr>
              <w:b/>
              <w:i/>
            </w:rPr>
            <w:t>:</w:t>
          </w:r>
        </w:sdtContent>
      </w:sdt>
      <w:r w:rsidR="00FA595B">
        <w:t xml:space="preserve"> I very much hope you will be encouraging the DWP Minister to acknowledge the important contribution that this basic income pilot could make in terms of tackling poverty and inequality not just in Wales with this vulnerable group</w:t>
      </w:r>
      <w:r w:rsidR="00994054">
        <w:t>,</w:t>
      </w:r>
      <w:r w:rsidR="00FA595B">
        <w:t xml:space="preserve"> but across the UK. There has been engagement at an official level about this in terms of the benefit</w:t>
      </w:r>
      <w:r w:rsidR="007B1F23">
        <w:t>,</w:t>
      </w:r>
      <w:r w:rsidR="00FA595B">
        <w:t xml:space="preserve"> and particularly with </w:t>
      </w:r>
      <w:r w:rsidR="007B1F23">
        <w:t xml:space="preserve">the </w:t>
      </w:r>
      <w:r w:rsidR="00FA595B">
        <w:t>DWP benefit interface</w:t>
      </w:r>
      <w:r w:rsidR="007B1F23">
        <w:t>.</w:t>
      </w:r>
      <w:r w:rsidR="00FA595B">
        <w:t xml:space="preserve"> I have also written to the Secretary of State calling for a meeting on this and to promote the benefits of basic income.</w:t>
      </w:r>
    </w:p>
    <w:p w:rsidR="00FA595B" w:rsidP="00FA595B">
      <w:pPr>
        <w:pStyle w:val="Answer"/>
      </w:pPr>
      <w:r>
        <w:t xml:space="preserve">I know this is an important negotiation, </w:t>
      </w:r>
      <w:r w:rsidR="007B1F23">
        <w:t xml:space="preserve">so </w:t>
      </w:r>
      <w:r>
        <w:t>I will certainly be informing the Committee as soon as I can in terms of the outcome of that</w:t>
      </w:r>
      <w:r w:rsidR="007B1F23">
        <w:t>.</w:t>
      </w:r>
      <w:r>
        <w:t xml:space="preserve"> I would hope this Committee would look to the fact that we have a real opportunity here for the whole of the UK. They have been trialling this in Scotland and they are going down a different route now</w:t>
      </w:r>
      <w:r w:rsidR="00994054">
        <w:t>,</w:t>
      </w:r>
      <w:r>
        <w:t xml:space="preserve"> but we hope that you will be positive about our basic income pilot scheme in Wales with the DWP Minister.</w:t>
      </w:r>
    </w:p>
    <w:p w:rsidR="00FA595B" w:rsidP="00FA595B">
      <w:pPr>
        <w:pStyle w:val="Remark"/>
      </w:pPr>
      <w:sdt>
        <w:sdtPr>
          <w:alias w:val="Member"/>
          <w:tag w:val="&lt;Member mnisId='1554' dodsId='31575'&gt;"/>
          <w:id w:val="-213275604"/>
          <w:placeholder>
            <w:docPart w:val="8939537FD26C453A82D195965DF1A60A"/>
          </w:placeholder>
          <w:richText/>
        </w:sdtPr>
        <w:sdtContent>
          <w:r w:rsidRPr="00651B37">
            <w:rPr>
              <w:b/>
            </w:rPr>
            <w:t>Chair:</w:t>
          </w:r>
        </w:sdtContent>
      </w:sdt>
      <w:r>
        <w:t xml:space="preserve"> Minister? Minister—</w:t>
      </w:r>
    </w:p>
    <w:p w:rsidR="00FA595B" w:rsidP="00FA595B">
      <w:pPr>
        <w:pStyle w:val="Answer"/>
      </w:pPr>
      <w:sdt>
        <w:sdtPr>
          <w:alias w:val="Witness"/>
          <w:id w:val="909966910"/>
          <w:placeholder>
            <w:docPart w:val="8939537FD26C453A82D195965DF1A60A"/>
          </w:placeholder>
          <w:richText/>
        </w:sdtPr>
        <w:sdtContent>
          <w:r w:rsidRPr="00935498">
            <w:rPr>
              <w:b/>
              <w:i/>
            </w:rPr>
            <w:t xml:space="preserve">Jane </w:t>
          </w:r>
          <w:r w:rsidR="00CE3CD9">
            <w:rPr>
              <w:b/>
              <w:i/>
            </w:rPr>
            <w:t>Hutt</w:t>
          </w:r>
          <w:r w:rsidRPr="00935498">
            <w:rPr>
              <w:b/>
              <w:i/>
            </w:rPr>
            <w:t>:</w:t>
          </w:r>
        </w:sdtContent>
      </w:sdt>
      <w:r>
        <w:t xml:space="preserve"> I will let you know if we have an update on that.</w:t>
      </w:r>
    </w:p>
    <w:p w:rsidR="00FA595B" w:rsidP="00FA595B">
      <w:pPr>
        <w:pStyle w:val="Question"/>
        <w:numPr>
          <w:ilvl w:val="0"/>
          <w:numId w:val="9"/>
        </w:numPr>
      </w:pPr>
      <w:sdt>
        <w:sdtPr>
          <w:alias w:val="Member"/>
          <w:tag w:val="&lt;Member mnisId='1554' dodsId='31575'&gt;"/>
          <w:id w:val="1974007234"/>
          <w:placeholder>
            <w:docPart w:val="8939537FD26C453A82D195965DF1A60A"/>
          </w:placeholder>
          <w:richText/>
        </w:sdtPr>
        <w:sdtContent>
          <w:r w:rsidRPr="00935498">
            <w:rPr>
              <w:b/>
            </w:rPr>
            <w:t>Chair:</w:t>
          </w:r>
        </w:sdtContent>
      </w:sdt>
      <w:r>
        <w:t xml:space="preserve"> Minister, sorry to talk over you there but would you say that the posture of UK officials so far has been helpful and co-operative?</w:t>
      </w:r>
    </w:p>
    <w:p w:rsidR="008F7184" w:rsidP="00FA595B">
      <w:pPr>
        <w:pStyle w:val="Answer"/>
      </w:pPr>
      <w:sdt>
        <w:sdtPr>
          <w:alias w:val="Witness"/>
          <w:id w:val="-914467972"/>
          <w:placeholder>
            <w:docPart w:val="8939537FD26C453A82D195965DF1A60A"/>
          </w:placeholder>
          <w:richText/>
        </w:sdtPr>
        <w:sdtContent>
          <w:r w:rsidRPr="00173382" w:rsidR="00FA595B">
            <w:rPr>
              <w:b/>
              <w:i/>
            </w:rPr>
            <w:t xml:space="preserve">Jane </w:t>
          </w:r>
          <w:r w:rsidR="00CE3CD9">
            <w:rPr>
              <w:b/>
              <w:i/>
            </w:rPr>
            <w:t>Hutt</w:t>
          </w:r>
          <w:r w:rsidRPr="00173382" w:rsidR="00FA595B">
            <w:rPr>
              <w:b/>
              <w:i/>
            </w:rPr>
            <w:t>:</w:t>
          </w:r>
        </w:sdtContent>
      </w:sdt>
      <w:r w:rsidR="00FA595B">
        <w:t xml:space="preserve"> Obviously</w:t>
      </w:r>
      <w:r w:rsidR="00463DCC">
        <w:t>,</w:t>
      </w:r>
      <w:r w:rsidR="00FA595B">
        <w:t xml:space="preserve"> very co-operative at an official level</w:t>
      </w:r>
      <w:r w:rsidR="00994054">
        <w:t>,</w:t>
      </w:r>
      <w:r w:rsidR="00FA595B">
        <w:t xml:space="preserve"> but at the moment we are having to make the case.</w:t>
      </w:r>
    </w:p>
    <w:p w:rsidR="00FA595B" w:rsidP="00FA595B">
      <w:pPr>
        <w:pStyle w:val="Remark"/>
      </w:pPr>
      <w:sdt>
        <w:sdtPr>
          <w:alias w:val="Member"/>
          <w:tag w:val="&lt;Member mnisId='1554' dodsId='31575'&gt;"/>
          <w:id w:val="274371797"/>
          <w:placeholder>
            <w:docPart w:val="8939537FD26C453A82D195965DF1A60A"/>
          </w:placeholder>
          <w:richText/>
        </w:sdtPr>
        <w:sdtContent>
          <w:r w:rsidRPr="00E76349">
            <w:rPr>
              <w:b/>
            </w:rPr>
            <w:t>Chair:</w:t>
          </w:r>
        </w:sdtContent>
      </w:sdt>
      <w:r>
        <w:t xml:space="preserve"> That is very useful to hear. Thank you, Minister. Rob Roberts, please.</w:t>
      </w:r>
    </w:p>
    <w:p w:rsidR="00FA595B" w:rsidP="00FA595B">
      <w:pPr>
        <w:pStyle w:val="Question"/>
        <w:numPr>
          <w:ilvl w:val="0"/>
          <w:numId w:val="9"/>
        </w:numPr>
      </w:pPr>
      <w:sdt>
        <w:sdtPr>
          <w:alias w:val="Member"/>
          <w:tag w:val="&lt;Member mnisId='4810' dodsId=''&gt;"/>
          <w:id w:val="1014346999"/>
          <w:placeholder>
            <w:docPart w:val="8939537FD26C453A82D195965DF1A60A"/>
          </w:placeholder>
          <w:richText/>
        </w:sdtPr>
        <w:sdtContent>
          <w:r w:rsidRPr="00E76349">
            <w:rPr>
              <w:b/>
            </w:rPr>
            <w:t>Rob Roberts:</w:t>
          </w:r>
        </w:sdtContent>
      </w:sdt>
      <w:r>
        <w:t xml:space="preserve"> Thank you, Chair. Thank you, Minister. In evidence to this Committee, Minister, the gender equality charity, Chwarae Teg, said that your Welsh pilot was on a very small scale and unlikely to gather the evidence needed. The Future Generations Commissioner said that a trial of 2,500 people would cost around £50 million. Given those two facts, would you not agree that your pilot is a little bit of a pointless exercise according to Chwarae Teg, and how would you respond to what </w:t>
      </w:r>
      <w:r w:rsidR="00463DCC">
        <w:t>it has</w:t>
      </w:r>
      <w:r>
        <w:t xml:space="preserve"> said? I am interested in what you would cut to fund the £50 million involved</w:t>
      </w:r>
      <w:r w:rsidR="00994054">
        <w:t>.</w:t>
      </w:r>
    </w:p>
    <w:p w:rsidR="008F7184" w:rsidP="00FA595B">
      <w:pPr>
        <w:pStyle w:val="Answer"/>
      </w:pPr>
      <w:sdt>
        <w:sdtPr>
          <w:alias w:val="Witness"/>
          <w:id w:val="-782959315"/>
          <w:placeholder>
            <w:docPart w:val="8939537FD26C453A82D195965DF1A60A"/>
          </w:placeholder>
          <w:richText/>
        </w:sdtPr>
        <w:sdtContent>
          <w:r w:rsidRPr="003030B3" w:rsidR="00FA595B">
            <w:rPr>
              <w:b/>
              <w:i/>
            </w:rPr>
            <w:t xml:space="preserve">Jane </w:t>
          </w:r>
          <w:r w:rsidR="00CE3CD9">
            <w:rPr>
              <w:b/>
              <w:i/>
            </w:rPr>
            <w:t>Hutt</w:t>
          </w:r>
          <w:r w:rsidRPr="003030B3" w:rsidR="00FA595B">
            <w:rPr>
              <w:b/>
              <w:i/>
            </w:rPr>
            <w:t>:</w:t>
          </w:r>
        </w:sdtContent>
      </w:sdt>
      <w:r w:rsidR="00FA595B">
        <w:t xml:space="preserve"> I think what would be useful, Rob, is if you looked at the evidence that came to the Petitions Committee earlier this week on Monday. I am sure your Committee Clerk can share it with you. Very positive evidence from the Future Generations Commissioner</w:t>
      </w:r>
      <w:r w:rsidR="00670039">
        <w:t>,</w:t>
      </w:r>
      <w:r w:rsidR="00994054">
        <w:t xml:space="preserve"> Autonomy, the Platfform</w:t>
      </w:r>
      <w:r w:rsidR="00FA595B">
        <w:t xml:space="preserve"> </w:t>
      </w:r>
      <w:r w:rsidR="00994054">
        <w:t xml:space="preserve">mental health charity, </w:t>
      </w:r>
      <w:r w:rsidR="00FA595B">
        <w:t xml:space="preserve">and also </w:t>
      </w:r>
      <w:r w:rsidR="00994054">
        <w:t xml:space="preserve">the </w:t>
      </w:r>
      <w:r w:rsidR="00FA595B">
        <w:t>Women</w:t>
      </w:r>
      <w:r w:rsidR="00F0417C">
        <w:t>’</w:t>
      </w:r>
      <w:r w:rsidR="00FA595B">
        <w:t>s Equality Network</w:t>
      </w:r>
      <w:r w:rsidR="00EC48EF">
        <w:t>. W</w:t>
      </w:r>
      <w:r w:rsidR="00FA595B">
        <w:t xml:space="preserve">e have a good range of witnesses there who were backing the </w:t>
      </w:r>
      <w:r w:rsidR="00FA595B">
        <w:t>petition</w:t>
      </w:r>
      <w:r w:rsidR="00994054">
        <w:t xml:space="preserve"> that backs the </w:t>
      </w:r>
      <w:r w:rsidR="00FA595B">
        <w:t xml:space="preserve">basic income pilot for care leavers. It wants to go further than that but </w:t>
      </w:r>
      <w:r w:rsidR="00994054">
        <w:t xml:space="preserve">is </w:t>
      </w:r>
      <w:r w:rsidR="00FA595B">
        <w:t>very clearly backing this as a first step.</w:t>
      </w:r>
    </w:p>
    <w:p w:rsidR="008F7184" w:rsidP="00FA595B">
      <w:pPr>
        <w:pStyle w:val="Answer"/>
      </w:pPr>
      <w:r>
        <w:t>I think you would be well advised to look at that evidence</w:t>
      </w:r>
      <w:r w:rsidR="00E50555">
        <w:t>. A</w:t>
      </w:r>
      <w:r>
        <w:t>lso</w:t>
      </w:r>
      <w:r w:rsidR="00E50555">
        <w:t>,</w:t>
      </w:r>
      <w:r>
        <w:t xml:space="preserve"> the Petitions Committee will be making a report</w:t>
      </w:r>
      <w:r w:rsidR="00E50555">
        <w:t>—</w:t>
      </w:r>
      <w:r>
        <w:t xml:space="preserve">which I am sure </w:t>
      </w:r>
      <w:r w:rsidR="00E50555">
        <w:t>it is</w:t>
      </w:r>
      <w:r>
        <w:t xml:space="preserve"> drafting</w:t>
      </w:r>
      <w:r w:rsidR="00994054">
        <w:t>,</w:t>
      </w:r>
      <w:r>
        <w:t xml:space="preserve"> or it may already be drafted</w:t>
      </w:r>
      <w:r w:rsidR="00E50555">
        <w:t>—</w:t>
      </w:r>
      <w:r>
        <w:t xml:space="preserve">and it would be helpful for your Committee to look at their report to see what they feel in terms of what </w:t>
      </w:r>
      <w:r w:rsidR="005A1D88">
        <w:t>the Welsh Government</w:t>
      </w:r>
      <w:r w:rsidR="004D340B">
        <w:t xml:space="preserve"> have</w:t>
      </w:r>
      <w:r>
        <w:t xml:space="preserve"> announced so far in terms of taking this forward.</w:t>
      </w:r>
    </w:p>
    <w:p w:rsidR="00FA595B" w:rsidP="00FA595B">
      <w:pPr>
        <w:pStyle w:val="Answer"/>
      </w:pPr>
      <w:r>
        <w:t>This is a real opportunity</w:t>
      </w:r>
      <w:r w:rsidR="00994054">
        <w:t>,</w:t>
      </w:r>
      <w:r>
        <w:t xml:space="preserve"> but also it is about a priority, yes. We are now moving into our draft budget phase. It will be published on 20 December and I am sure you will all be interested in the priorities coming through our budget</w:t>
      </w:r>
      <w:r w:rsidR="00994054">
        <w:t>—</w:t>
      </w:r>
      <w:r>
        <w:t xml:space="preserve">not only our programme for </w:t>
      </w:r>
      <w:r w:rsidR="00994054">
        <w:t>g</w:t>
      </w:r>
      <w:r>
        <w:t>overnment</w:t>
      </w:r>
      <w:r w:rsidR="00994054">
        <w:t>,</w:t>
      </w:r>
      <w:r>
        <w:t xml:space="preserve"> but our co-operation agreement with Plaid Cymru. We have to look at priorities. Attacking poverty in Wales </w:t>
      </w:r>
      <w:r w:rsidR="00994054">
        <w:t>was</w:t>
      </w:r>
      <w:r>
        <w:t xml:space="preserve"> the first question from the Chair, Stephen Crabb, and we believe this is one step that we need to take. We have the courage to do it here in Wales because we have the power to do it; a basic income pilot for our care leavers in Wales who are themselves engaged in planning and preparing for it.</w:t>
      </w:r>
    </w:p>
    <w:p w:rsidR="00994054" w:rsidP="00FA595B">
      <w:pPr>
        <w:pStyle w:val="Question"/>
        <w:numPr>
          <w:ilvl w:val="0"/>
          <w:numId w:val="9"/>
        </w:numPr>
      </w:pPr>
      <w:sdt>
        <w:sdtPr>
          <w:alias w:val="Member"/>
          <w:tag w:val="&lt;Member mnisId='4810' dodsId=''&gt;"/>
          <w:id w:val="2101059571"/>
          <w:placeholder>
            <w:docPart w:val="8939537FD26C453A82D195965DF1A60A"/>
          </w:placeholder>
          <w:richText/>
        </w:sdtPr>
        <w:sdtContent>
          <w:r w:rsidRPr="001D017C" w:rsidR="00FA595B">
            <w:rPr>
              <w:b/>
            </w:rPr>
            <w:t>Rob Roberts:</w:t>
          </w:r>
        </w:sdtContent>
      </w:sdt>
      <w:r w:rsidR="00FA595B">
        <w:t xml:space="preserve"> Thank you, Minister. I appreciate you making no reference at all to Chwarae Teg</w:t>
      </w:r>
      <w:r w:rsidR="00F0417C">
        <w:t>’</w:t>
      </w:r>
      <w:r w:rsidR="00FA595B">
        <w:t>s quote</w:t>
      </w:r>
      <w:r>
        <w:t xml:space="preserve">, </w:t>
      </w:r>
      <w:r w:rsidR="00FA595B">
        <w:t>but that</w:t>
      </w:r>
      <w:r>
        <w:t>’</w:t>
      </w:r>
      <w:r w:rsidR="00FA595B">
        <w:t>s fine.</w:t>
      </w:r>
    </w:p>
    <w:p w:rsidR="00FA595B" w:rsidP="00217C9B">
      <w:pPr>
        <w:pStyle w:val="Question"/>
        <w:numPr>
          <w:ilvl w:val="0"/>
          <w:numId w:val="0"/>
        </w:numPr>
        <w:ind w:left="794"/>
      </w:pPr>
      <w:r>
        <w:t>Moving on to devolution</w:t>
      </w:r>
      <w:r w:rsidR="00217C9B">
        <w:t>,</w:t>
      </w:r>
      <w:r>
        <w:t xml:space="preserve"> I am interested in what assessments </w:t>
      </w:r>
      <w:r w:rsidR="005A1D88">
        <w:t>the Welsh Government</w:t>
      </w:r>
      <w:r>
        <w:t xml:space="preserve"> </w:t>
      </w:r>
      <w:r w:rsidR="00E403C1">
        <w:t xml:space="preserve">have </w:t>
      </w:r>
      <w:r>
        <w:t>undertaken of the financial and staffing implications of devolving the administration of the welfare system? I am aware that your recently agreed co-operation agreement</w:t>
      </w:r>
      <w:r w:rsidR="00217C9B">
        <w:t xml:space="preserve"> with Plaid</w:t>
      </w:r>
      <w:r w:rsidR="00E403C1">
        <w:t>—</w:t>
      </w:r>
      <w:r>
        <w:t>which I think came into force yesterday</w:t>
      </w:r>
      <w:r w:rsidR="00E403C1">
        <w:t>—</w:t>
      </w:r>
      <w:r>
        <w:t>expressed support for the devolution of the administration of welfare</w:t>
      </w:r>
      <w:r w:rsidR="00217C9B">
        <w:t>,</w:t>
      </w:r>
      <w:r>
        <w:t xml:space="preserve"> so</w:t>
      </w:r>
      <w:r w:rsidR="00E403C1">
        <w:t>,</w:t>
      </w:r>
      <w:r>
        <w:t xml:space="preserve"> as well as the financial and staff implications, how does </w:t>
      </w:r>
      <w:r w:rsidR="005A1D88">
        <w:t>the Welsh Government</w:t>
      </w:r>
      <w:r>
        <w:t xml:space="preserve"> intend to take that forward with Westminster?</w:t>
      </w:r>
    </w:p>
    <w:p w:rsidR="008F7184" w:rsidP="00FA595B">
      <w:pPr>
        <w:pStyle w:val="Answer"/>
      </w:pPr>
      <w:sdt>
        <w:sdtPr>
          <w:alias w:val="Witness"/>
          <w:id w:val="-790816877"/>
          <w:placeholder>
            <w:docPart w:val="8939537FD26C453A82D195965DF1A60A"/>
          </w:placeholder>
          <w:richText/>
        </w:sdtPr>
        <w:sdtContent>
          <w:r w:rsidRPr="00524D16" w:rsidR="00FA595B">
            <w:rPr>
              <w:b/>
              <w:i/>
            </w:rPr>
            <w:t xml:space="preserve">Jane </w:t>
          </w:r>
          <w:r w:rsidR="00CE3CD9">
            <w:rPr>
              <w:b/>
              <w:i/>
            </w:rPr>
            <w:t>Hutt</w:t>
          </w:r>
          <w:r w:rsidRPr="00524D16" w:rsidR="00FA595B">
            <w:rPr>
              <w:b/>
              <w:i/>
            </w:rPr>
            <w:t>:</w:t>
          </w:r>
        </w:sdtContent>
      </w:sdt>
      <w:r w:rsidR="00FA595B">
        <w:t xml:space="preserve"> This is something where quite a lot of work has already been undertaken by our officials as a result of a report undertaken by</w:t>
      </w:r>
      <w:r w:rsidR="00217C9B">
        <w:t xml:space="preserve"> the</w:t>
      </w:r>
      <w:r w:rsidR="00FA595B">
        <w:t xml:space="preserve"> Equality and Local Government Committee, which I am sure the Committee is aware of, undertaken by the Equality and Local Government Committee. That report was </w:t>
      </w:r>
      <w:r w:rsidR="00217C9B">
        <w:t>“</w:t>
      </w:r>
      <w:r w:rsidR="00FA595B">
        <w:t>Benefits in Wales</w:t>
      </w:r>
      <w:r w:rsidR="00217C9B">
        <w:t>—o</w:t>
      </w:r>
      <w:r w:rsidR="00FA595B">
        <w:t xml:space="preserve">ptions for </w:t>
      </w:r>
      <w:r w:rsidR="00217C9B">
        <w:t>b</w:t>
      </w:r>
      <w:r w:rsidR="00FA595B">
        <w:t xml:space="preserve">etter </w:t>
      </w:r>
      <w:r w:rsidR="00217C9B">
        <w:t>d</w:t>
      </w:r>
      <w:r w:rsidR="00FA595B">
        <w:t>elivery</w:t>
      </w:r>
      <w:r w:rsidR="00217C9B">
        <w:t>”</w:t>
      </w:r>
      <w:r w:rsidR="00FA595B">
        <w:t>. That is what devolution of the administration of benefits is all about—better delivery. We also undertook to engage the W</w:t>
      </w:r>
      <w:r w:rsidR="00217C9B">
        <w:t xml:space="preserve">ales </w:t>
      </w:r>
      <w:r w:rsidR="00FA595B">
        <w:t>Centre for Public Policy to look at this in terms of the case for devolving administration of aspects of the benefit system, and they also reported in 2020</w:t>
      </w:r>
      <w:r w:rsidR="00217C9B">
        <w:t>, with a report entitled “A</w:t>
      </w:r>
      <w:r w:rsidR="00FA595B">
        <w:t>dministrating social security in Wales</w:t>
      </w:r>
      <w:r w:rsidR="00217C9B">
        <w:t>”</w:t>
      </w:r>
      <w:r w:rsidR="00FA595B">
        <w:t xml:space="preserve">. You will have seen those reports and I am sure they are being fed into you in terms of the discussions </w:t>
      </w:r>
      <w:r w:rsidR="00217C9B">
        <w:t xml:space="preserve">on </w:t>
      </w:r>
      <w:r w:rsidR="00FA595B">
        <w:t>benefits in Wales.</w:t>
      </w:r>
    </w:p>
    <w:p w:rsidR="00FA595B" w:rsidP="00FA595B">
      <w:pPr>
        <w:pStyle w:val="Answer"/>
      </w:pPr>
      <w:r>
        <w:t xml:space="preserve">What is crucial is we get the financial support alongside this, and very careful consideration has to be taken as to how it would be funded in terms of any long-term change to social security. That is also very clear in the programme for </w:t>
      </w:r>
      <w:r w:rsidR="00217C9B">
        <w:t>g</w:t>
      </w:r>
      <w:r>
        <w:t xml:space="preserve">overnment and in the co-operation agreement </w:t>
      </w:r>
      <w:r w:rsidR="00217C9B">
        <w:t xml:space="preserve">which </w:t>
      </w:r>
      <w:r>
        <w:t xml:space="preserve">says, </w:t>
      </w:r>
      <w:r w:rsidR="00F0417C">
        <w:t>“</w:t>
      </w:r>
      <w:r w:rsidR="00217C9B">
        <w:t>S</w:t>
      </w:r>
      <w:r>
        <w:t xml:space="preserve">uch a transfer of power would need to be accompanied by </w:t>
      </w:r>
      <w:r>
        <w:t>the transfer of appropriate financial support</w:t>
      </w:r>
      <w:r w:rsidR="00F0417C">
        <w:t>”</w:t>
      </w:r>
      <w:r w:rsidR="00EA37DB">
        <w:t>, a</w:t>
      </w:r>
      <w:r>
        <w:t>nd that is what we will start negotiating with the UK Government on in terms of taking this forward. At this stage, it is exploring the necessary infrastructure that we would need to prepare for it.</w:t>
      </w:r>
    </w:p>
    <w:p w:rsidR="00FA595B" w:rsidP="00FA595B">
      <w:pPr>
        <w:pStyle w:val="Question"/>
        <w:numPr>
          <w:ilvl w:val="0"/>
          <w:numId w:val="9"/>
        </w:numPr>
      </w:pPr>
      <w:sdt>
        <w:sdtPr>
          <w:alias w:val="Member"/>
          <w:tag w:val="&lt;Member mnisId='4810' dodsId=''&gt;"/>
          <w:id w:val="-1880316141"/>
          <w:placeholder>
            <w:docPart w:val="8939537FD26C453A82D195965DF1A60A"/>
          </w:placeholder>
          <w:richText/>
        </w:sdtPr>
        <w:sdtContent>
          <w:r w:rsidRPr="00EB031F">
            <w:rPr>
              <w:b/>
            </w:rPr>
            <w:t>Rob Roberts:</w:t>
          </w:r>
        </w:sdtContent>
      </w:sdt>
      <w:r>
        <w:t xml:space="preserve"> Understood. Thank you very much. Can you answer what lessons may have been learned from the partial devolution of social security powers to Scotland?</w:t>
      </w:r>
    </w:p>
    <w:p w:rsidR="00FA595B" w:rsidP="00FA595B">
      <w:pPr>
        <w:pStyle w:val="Answer"/>
      </w:pPr>
      <w:sdt>
        <w:sdtPr>
          <w:alias w:val="Witness"/>
          <w:id w:val="1971166890"/>
          <w:placeholder>
            <w:docPart w:val="8939537FD26C453A82D195965DF1A60A"/>
          </w:placeholder>
          <w:richText/>
        </w:sdtPr>
        <w:sdtContent>
          <w:r w:rsidRPr="00EB031F">
            <w:rPr>
              <w:b/>
              <w:i/>
            </w:rPr>
            <w:t xml:space="preserve">Jane </w:t>
          </w:r>
          <w:r w:rsidR="00CE3CD9">
            <w:rPr>
              <w:b/>
              <w:i/>
            </w:rPr>
            <w:t>Hutt</w:t>
          </w:r>
          <w:r w:rsidRPr="00EB031F">
            <w:rPr>
              <w:b/>
              <w:i/>
            </w:rPr>
            <w:t>:</w:t>
          </w:r>
        </w:sdtContent>
      </w:sdt>
      <w:r>
        <w:t xml:space="preserve"> We work very closely with our Scottish colleague in terms of the devolution of social security in Scotland. Paul, I might bring you in here</w:t>
      </w:r>
      <w:r w:rsidR="00EA37DB">
        <w:t>,</w:t>
      </w:r>
      <w:r>
        <w:t xml:space="preserve"> because I know you have engaged on this as well in terms of the opportunities in Scotland that they have had as a result of the powers that they have, and very interested in what they have already been able to achieve in Scotland. Of course, this was looked at very carefully by our Equality and Local Government Committee when they were looking at the reports. Paul, do you have anything add to that?</w:t>
      </w:r>
    </w:p>
    <w:p w:rsidR="00FA595B" w:rsidP="00FA595B">
      <w:pPr>
        <w:pStyle w:val="Answer"/>
      </w:pPr>
      <w:sdt>
        <w:sdtPr>
          <w:alias w:val="Witness"/>
          <w:id w:val="2057352444"/>
          <w:placeholder>
            <w:docPart w:val="8939537FD26C453A82D195965DF1A60A"/>
          </w:placeholder>
          <w:richText/>
        </w:sdtPr>
        <w:sdtContent>
          <w:r w:rsidRPr="00EB031F">
            <w:rPr>
              <w:b/>
              <w:i/>
            </w:rPr>
            <w:t>Paul Neave:</w:t>
          </w:r>
        </w:sdtContent>
      </w:sdt>
      <w:r>
        <w:t xml:space="preserve"> Not greatly, Minister</w:t>
      </w:r>
      <w:r w:rsidR="00EA37DB">
        <w:t>. J</w:t>
      </w:r>
      <w:r>
        <w:t>ust to say that, yes, we do have close conversations with our Scottish colleagues</w:t>
      </w:r>
      <w:r w:rsidR="00217C9B">
        <w:t>,</w:t>
      </w:r>
      <w:r>
        <w:t xml:space="preserve"> and they are proving invaluable as a pathfinder </w:t>
      </w:r>
      <w:r w:rsidR="00217C9B">
        <w:t xml:space="preserve">for </w:t>
      </w:r>
      <w:r>
        <w:t>the devolution of our welfare benefit powers, especially when they have been taking forward their powers around benefits for disabled people.</w:t>
      </w:r>
    </w:p>
    <w:p w:rsidR="00FA595B" w:rsidP="00FA595B">
      <w:pPr>
        <w:pStyle w:val="Answer"/>
      </w:pPr>
      <w:sdt>
        <w:sdtPr>
          <w:alias w:val="Witness"/>
          <w:id w:val="630519526"/>
          <w:placeholder>
            <w:docPart w:val="8939537FD26C453A82D195965DF1A60A"/>
          </w:placeholder>
          <w:richText/>
        </w:sdtPr>
        <w:sdtContent>
          <w:r w:rsidRPr="00B758FB">
            <w:rPr>
              <w:b/>
              <w:i/>
            </w:rPr>
            <w:t xml:space="preserve">Jane </w:t>
          </w:r>
          <w:r w:rsidR="00CE3CD9">
            <w:rPr>
              <w:b/>
              <w:i/>
            </w:rPr>
            <w:t>Hutt</w:t>
          </w:r>
          <w:r w:rsidRPr="00B758FB">
            <w:rPr>
              <w:b/>
              <w:i/>
            </w:rPr>
            <w:t>:</w:t>
          </w:r>
        </w:sdtContent>
      </w:sdt>
      <w:r>
        <w:t xml:space="preserve"> I think the issue about better delivery as well is about the close links between our advice services</w:t>
      </w:r>
      <w:r w:rsidR="00217C9B">
        <w:t>—</w:t>
      </w:r>
      <w:r>
        <w:t xml:space="preserve">the </w:t>
      </w:r>
      <w:r w:rsidR="00217C9B">
        <w:t>s</w:t>
      </w:r>
      <w:r w:rsidR="00FE4ECE">
        <w:t xml:space="preserve">ingle </w:t>
      </w:r>
      <w:r w:rsidR="00217C9B">
        <w:t>a</w:t>
      </w:r>
      <w:r w:rsidR="00FE4ECE">
        <w:t xml:space="preserve">dvice </w:t>
      </w:r>
      <w:r w:rsidR="00217C9B">
        <w:t>f</w:t>
      </w:r>
      <w:r w:rsidR="00FE4ECE">
        <w:t>und</w:t>
      </w:r>
      <w:r w:rsidR="00217C9B">
        <w:t>—</w:t>
      </w:r>
      <w:r>
        <w:t>in the delivery of our benefits</w:t>
      </w:r>
      <w:r w:rsidR="00217C9B">
        <w:t>,</w:t>
      </w:r>
      <w:r>
        <w:t xml:space="preserve"> but also looking at some aspects of what Scotland has taken forward like the Scottish </w:t>
      </w:r>
      <w:r w:rsidR="00217C9B">
        <w:t>c</w:t>
      </w:r>
      <w:r>
        <w:t xml:space="preserve">hild </w:t>
      </w:r>
      <w:r w:rsidR="00217C9B">
        <w:t>p</w:t>
      </w:r>
      <w:r>
        <w:t>ayment, for example. It has given them the powers to shape benefits that meet the particular needs that they see as a Scottish Government, and we would want to have the same powers and opportunities to consider in Wales.</w:t>
      </w:r>
    </w:p>
    <w:p w:rsidR="00FA595B" w:rsidP="00FA595B">
      <w:pPr>
        <w:pStyle w:val="Question"/>
        <w:numPr>
          <w:ilvl w:val="0"/>
          <w:numId w:val="9"/>
        </w:numPr>
      </w:pPr>
      <w:sdt>
        <w:sdtPr>
          <w:alias w:val="Member"/>
          <w:tag w:val="&lt;Member mnisId='4810' dodsId=''&gt;"/>
          <w:id w:val="833259756"/>
          <w:placeholder>
            <w:docPart w:val="8939537FD26C453A82D195965DF1A60A"/>
          </w:placeholder>
          <w:richText/>
        </w:sdtPr>
        <w:sdtContent>
          <w:r w:rsidRPr="00E44D7B">
            <w:rPr>
              <w:b/>
            </w:rPr>
            <w:t>Rob Roberts:</w:t>
          </w:r>
        </w:sdtContent>
      </w:sdt>
      <w:r>
        <w:t xml:space="preserve"> Thank you, Minister. Before I hand back to the Chair, earlier this year it was shown that Welsh pupils achieve lower scores in international tests than pupils in </w:t>
      </w:r>
      <w:r w:rsidR="00217C9B">
        <w:t xml:space="preserve">the </w:t>
      </w:r>
      <w:r>
        <w:t>other three nations</w:t>
      </w:r>
      <w:r w:rsidR="00217C9B">
        <w:t>,</w:t>
      </w:r>
      <w:r>
        <w:t xml:space="preserve"> and by the age of 15 the reading ability of pupils </w:t>
      </w:r>
      <w:r w:rsidR="00217C9B">
        <w:t xml:space="preserve">in Wales </w:t>
      </w:r>
      <w:r>
        <w:t>is about six months behind the rest of the UK. In relation to health, against a target of 95% of patients to be seen within four hours in A&amp;E</w:t>
      </w:r>
      <w:r w:rsidR="00217C9B">
        <w:t xml:space="preserve">, </w:t>
      </w:r>
      <w:r>
        <w:t>w</w:t>
      </w:r>
      <w:r w:rsidR="00217C9B">
        <w:t xml:space="preserve">e are at </w:t>
      </w:r>
      <w:r>
        <w:t>68% in Wales</w:t>
      </w:r>
      <w:r w:rsidR="00217C9B">
        <w:t>.</w:t>
      </w:r>
    </w:p>
    <w:p w:rsidR="00FA595B" w:rsidP="00FA595B">
      <w:pPr>
        <w:pStyle w:val="QuestionCont"/>
      </w:pPr>
      <w:r w:rsidRPr="00B758FB">
        <w:rPr>
          <w:b/>
          <w:i/>
        </w:rPr>
        <w:t xml:space="preserve">Jane </w:t>
      </w:r>
      <w:r>
        <w:rPr>
          <w:b/>
          <w:i/>
        </w:rPr>
        <w:t>Hutt</w:t>
      </w:r>
      <w:r w:rsidRPr="00A87778">
        <w:rPr>
          <w:b/>
          <w:bCs/>
        </w:rPr>
        <w:t>:</w:t>
      </w:r>
      <w:r>
        <w:t xml:space="preserve"> This is not relevant</w:t>
      </w:r>
      <w:r w:rsidR="00217C9B">
        <w:t>.</w:t>
      </w:r>
    </w:p>
    <w:p w:rsidR="00FA595B" w:rsidP="00FA595B">
      <w:pPr>
        <w:pStyle w:val="Remark"/>
      </w:pPr>
      <w:sdt>
        <w:sdtPr>
          <w:alias w:val="Member"/>
          <w:tag w:val="&lt;Member mnisId='1554' dodsId='31575'&gt;"/>
          <w:id w:val="563685288"/>
          <w:placeholder>
            <w:docPart w:val="8939537FD26C453A82D195965DF1A60A"/>
          </w:placeholder>
          <w:richText/>
        </w:sdtPr>
        <w:sdtContent>
          <w:r w:rsidRPr="003B28EA">
            <w:rPr>
              <w:b/>
            </w:rPr>
            <w:t>Chair:</w:t>
          </w:r>
        </w:sdtContent>
      </w:sdt>
      <w:r>
        <w:t xml:space="preserve"> Sorry, we are running out of time.</w:t>
      </w:r>
    </w:p>
    <w:p w:rsidR="00FA595B" w:rsidP="00FA595B">
      <w:pPr>
        <w:pStyle w:val="Remark"/>
      </w:pPr>
      <w:sdt>
        <w:sdtPr>
          <w:alias w:val="Member"/>
          <w:tag w:val="&lt;Member mnisId='4810' dodsId=''&gt;"/>
          <w:id w:val="-217206662"/>
          <w:placeholder>
            <w:docPart w:val="8939537FD26C453A82D195965DF1A60A"/>
          </w:placeholder>
          <w:richText/>
        </w:sdtPr>
        <w:sdtContent>
          <w:r w:rsidRPr="003B28EA">
            <w:rPr>
              <w:b/>
            </w:rPr>
            <w:t>Rob Roberts:</w:t>
          </w:r>
        </w:sdtContent>
      </w:sdt>
      <w:r>
        <w:t xml:space="preserve"> I am just exploring, with respect, </w:t>
      </w:r>
      <w:r w:rsidR="00217C9B">
        <w:t xml:space="preserve">the fact </w:t>
      </w:r>
      <w:r>
        <w:t>that the Minister has mentioned better delivery a number of times and</w:t>
      </w:r>
      <w:r w:rsidR="00102364">
        <w:t>,</w:t>
      </w:r>
      <w:r>
        <w:t xml:space="preserve"> given that the </w:t>
      </w:r>
      <w:r w:rsidR="00447155">
        <w:t>Government are</w:t>
      </w:r>
      <w:r>
        <w:t xml:space="preserve"> falling behind in the UK in every other measurable way</w:t>
      </w:r>
      <w:r w:rsidR="00102364">
        <w:t>,</w:t>
      </w:r>
      <w:r w:rsidR="007A393A">
        <w:t xml:space="preserve"> </w:t>
      </w:r>
      <w:r>
        <w:t xml:space="preserve">why </w:t>
      </w:r>
      <w:r w:rsidR="00102364">
        <w:t xml:space="preserve">would </w:t>
      </w:r>
      <w:r>
        <w:t>it be appropriate to give extra powers to Wales so it can make Welsh life worse in another area</w:t>
      </w:r>
      <w:r w:rsidR="00217C9B">
        <w:t>?</w:t>
      </w:r>
    </w:p>
    <w:p w:rsidR="00FA595B" w:rsidP="00FA595B">
      <w:pPr>
        <w:pStyle w:val="Answer"/>
      </w:pPr>
      <w:sdt>
        <w:sdtPr>
          <w:alias w:val="Witness"/>
          <w:id w:val="1798945722"/>
          <w:placeholder>
            <w:docPart w:val="8939537FD26C453A82D195965DF1A60A"/>
          </w:placeholder>
          <w:richText/>
        </w:sdtPr>
        <w:sdtContent>
          <w:r w:rsidRPr="00C80140">
            <w:rPr>
              <w:b/>
              <w:i/>
            </w:rPr>
            <w:t xml:space="preserve">Jane </w:t>
          </w:r>
          <w:r w:rsidR="00CE3CD9">
            <w:rPr>
              <w:b/>
              <w:i/>
            </w:rPr>
            <w:t>Hutt</w:t>
          </w:r>
          <w:r w:rsidRPr="00C80140">
            <w:rPr>
              <w:b/>
              <w:i/>
            </w:rPr>
            <w:t>:</w:t>
          </w:r>
        </w:sdtContent>
      </w:sdt>
      <w:r>
        <w:t xml:space="preserve"> Can I take the opportunity</w:t>
      </w:r>
      <w:r w:rsidR="00102364">
        <w:t>—</w:t>
      </w:r>
      <w:r>
        <w:t>as you have mentioned powers and what we are doing in Wales</w:t>
      </w:r>
      <w:r w:rsidR="00102364">
        <w:t>—</w:t>
      </w:r>
      <w:r>
        <w:t xml:space="preserve">to say how proud we are of our record on delivering free school meal provision for pupils in Wales, and we are </w:t>
      </w:r>
      <w:r>
        <w:t xml:space="preserve">committed to building on that provision. As you see from our co-operation agreement with Plaid Cymru, we are extending free school meals to all primary school pupils over the lifetime of the agreement. It was </w:t>
      </w:r>
      <w:r w:rsidR="005A1D88">
        <w:t>the Welsh Government</w:t>
      </w:r>
      <w:r>
        <w:t xml:space="preserve"> that got Marcus Rashford</w:t>
      </w:r>
      <w:r w:rsidR="00F0417C">
        <w:t>’</w:t>
      </w:r>
      <w:r>
        <w:t>s support when we spent our resources in terms of reaching out to those children who need free school meals during the holiday</w:t>
      </w:r>
      <w:r w:rsidR="00217C9B">
        <w:t>,</w:t>
      </w:r>
      <w:r>
        <w:t xml:space="preserve"> and that is going right the way through to the summer of this year.</w:t>
      </w:r>
    </w:p>
    <w:p w:rsidR="00217C9B" w:rsidP="00FA595B">
      <w:pPr>
        <w:pStyle w:val="Question"/>
        <w:numPr>
          <w:ilvl w:val="0"/>
          <w:numId w:val="9"/>
        </w:numPr>
      </w:pPr>
      <w:sdt>
        <w:sdtPr>
          <w:alias w:val="Member"/>
          <w:tag w:val="&lt;Member mnisId='1554' dodsId='31575'&gt;"/>
          <w:id w:val="907112831"/>
          <w:placeholder>
            <w:docPart w:val="8939537FD26C453A82D195965DF1A60A"/>
          </w:placeholder>
          <w:richText/>
        </w:sdtPr>
        <w:sdtContent>
          <w:r w:rsidRPr="006D3934" w:rsidR="00FA595B">
            <w:rPr>
              <w:b/>
            </w:rPr>
            <w:t>Chair:</w:t>
          </w:r>
        </w:sdtContent>
      </w:sdt>
      <w:r w:rsidR="00FA595B">
        <w:t xml:space="preserve"> Thank you, Minister. We have almost run out of time</w:t>
      </w:r>
      <w:r>
        <w:t>,</w:t>
      </w:r>
      <w:r w:rsidR="00FA595B">
        <w:t xml:space="preserve"> so thank you again, and thank you, Mr Neave, for your contributions to this session. Can I finish with a last question to you, Minister, which follows on from the theme of devolution that we were talking about a few moments ago?</w:t>
      </w:r>
    </w:p>
    <w:p w:rsidR="00FA595B" w:rsidP="00030BE1">
      <w:pPr>
        <w:pStyle w:val="Question"/>
        <w:numPr>
          <w:ilvl w:val="0"/>
          <w:numId w:val="0"/>
        </w:numPr>
        <w:ind w:left="794"/>
      </w:pPr>
      <w:r>
        <w:t>At the start of today</w:t>
      </w:r>
      <w:r w:rsidR="00F0417C">
        <w:t>’</w:t>
      </w:r>
      <w:r>
        <w:t xml:space="preserve">s session, you emphasised the shared responsibility on UK Government and </w:t>
      </w:r>
      <w:r w:rsidR="005A1D88">
        <w:t>the Welsh Government</w:t>
      </w:r>
      <w:r>
        <w:t xml:space="preserve"> to tackle poverty levels in Wales. You have emphasised this morning good co-operation between </w:t>
      </w:r>
      <w:r w:rsidR="005A1D88">
        <w:t>the Welsh Government</w:t>
      </w:r>
      <w:r>
        <w:t xml:space="preserve"> and HRMC on some of the different initiatives. We have also talked about the ambition that </w:t>
      </w:r>
      <w:r w:rsidR="005A1D88">
        <w:t>the Welsh Government</w:t>
      </w:r>
      <w:r w:rsidR="004D340B">
        <w:t xml:space="preserve"> have</w:t>
      </w:r>
      <w:r>
        <w:t xml:space="preserve"> to see a more coherent </w:t>
      </w:r>
      <w:r w:rsidR="00711DCD">
        <w:t>Welsh benefits system</w:t>
      </w:r>
      <w:r>
        <w:t xml:space="preserve"> emerge. Can we be absolutely clear, Minister, </w:t>
      </w:r>
      <w:r w:rsidR="00030BE1">
        <w:t xml:space="preserve">that </w:t>
      </w:r>
      <w:r>
        <w:t>your own long-term ambition</w:t>
      </w:r>
      <w:r w:rsidR="00D551A2">
        <w:t>s</w:t>
      </w:r>
      <w:r>
        <w:t xml:space="preserve"> as a Minister</w:t>
      </w:r>
      <w:r w:rsidR="00030BE1">
        <w:t>,</w:t>
      </w:r>
      <w:r>
        <w:t xml:space="preserve"> and collectively </w:t>
      </w:r>
      <w:r w:rsidR="00030BE1">
        <w:t xml:space="preserve">those </w:t>
      </w:r>
      <w:r>
        <w:t xml:space="preserve">of </w:t>
      </w:r>
      <w:r w:rsidR="005A1D88">
        <w:t>the Welsh Government</w:t>
      </w:r>
      <w:r w:rsidR="00D551A2">
        <w:t>,</w:t>
      </w:r>
      <w:r w:rsidR="00447155">
        <w:t xml:space="preserve"> are</w:t>
      </w:r>
      <w:r>
        <w:t xml:space="preserve"> to see a devolution of competence to </w:t>
      </w:r>
      <w:r w:rsidR="005A1D88">
        <w:t>the Welsh Government</w:t>
      </w:r>
      <w:r>
        <w:t xml:space="preserve"> for the benefit system? As you are well aware, </w:t>
      </w:r>
      <w:r w:rsidR="0099440E">
        <w:t xml:space="preserve">at the moment </w:t>
      </w:r>
      <w:r>
        <w:t>we have a pretty unified benefit system for the whole United Kingdom</w:t>
      </w:r>
      <w:r w:rsidR="00030BE1">
        <w:t>,</w:t>
      </w:r>
      <w:r>
        <w:t xml:space="preserve"> but is </w:t>
      </w:r>
      <w:r w:rsidR="00030BE1">
        <w:t xml:space="preserve">it </w:t>
      </w:r>
      <w:r>
        <w:t>your longer-term intention to see devolution of those responsibilities to Wales?</w:t>
      </w:r>
    </w:p>
    <w:p w:rsidR="00FA595B" w:rsidP="00FA595B">
      <w:pPr>
        <w:pStyle w:val="Answer"/>
      </w:pPr>
      <w:sdt>
        <w:sdtPr>
          <w:alias w:val="Witness"/>
          <w:id w:val="-308100794"/>
          <w:placeholder>
            <w:docPart w:val="8939537FD26C453A82D195965DF1A60A"/>
          </w:placeholder>
          <w:richText/>
        </w:sdtPr>
        <w:sdtContent>
          <w:r w:rsidRPr="006B4162">
            <w:rPr>
              <w:b/>
              <w:i/>
            </w:rPr>
            <w:t xml:space="preserve">Jane </w:t>
          </w:r>
          <w:r w:rsidR="00CE3CD9">
            <w:rPr>
              <w:b/>
              <w:i/>
            </w:rPr>
            <w:t>Hutt</w:t>
          </w:r>
          <w:r w:rsidRPr="006B4162">
            <w:rPr>
              <w:b/>
              <w:i/>
            </w:rPr>
            <w:t>:</w:t>
          </w:r>
        </w:sdtContent>
      </w:sdt>
      <w:r>
        <w:t xml:space="preserve"> I thank you for that final question, Stephen, because I think it is very clearly laid out in our co-operation agreement. It is about supporting the devolution of the administration of welfare and exploring that necessary infrastructure to prepare for it, very much learning from the Scottish experience. It is the administration of welfare that could give us the levers and the powers that we need in order to deliver for our citizens and, from your very first point, ensure that we can tackle poverty and inequality and shape our social security based on those provisions, both principles of compassion and fairness.</w:t>
      </w:r>
    </w:p>
    <w:p w:rsidR="00FA595B" w:rsidP="00FA595B">
      <w:pPr>
        <w:pStyle w:val="Question"/>
        <w:numPr>
          <w:ilvl w:val="0"/>
          <w:numId w:val="9"/>
        </w:numPr>
      </w:pPr>
      <w:sdt>
        <w:sdtPr>
          <w:alias w:val="Member"/>
          <w:tag w:val="&lt;Member mnisId='1554' dodsId='31575'&gt;"/>
          <w:id w:val="780616828"/>
          <w:placeholder>
            <w:docPart w:val="8939537FD26C453A82D195965DF1A60A"/>
          </w:placeholder>
          <w:richText/>
        </w:sdtPr>
        <w:sdtContent>
          <w:r w:rsidRPr="006B4162">
            <w:rPr>
              <w:b/>
            </w:rPr>
            <w:t>Chair:</w:t>
          </w:r>
        </w:sdtContent>
      </w:sdt>
      <w:r>
        <w:t xml:space="preserve"> When it comes to the network of jobcentres, do you ever envisage a network that falls under the responsibility of </w:t>
      </w:r>
      <w:r w:rsidR="005A1D88">
        <w:t>the Welsh Government</w:t>
      </w:r>
      <w:r>
        <w:t>, or would you see that function as always being a UK Government responsibility?</w:t>
      </w:r>
    </w:p>
    <w:p w:rsidR="00FA595B" w:rsidP="00FA595B">
      <w:pPr>
        <w:pStyle w:val="Answer"/>
      </w:pPr>
      <w:sdt>
        <w:sdtPr>
          <w:alias w:val="Witness"/>
          <w:id w:val="1779373306"/>
          <w:placeholder>
            <w:docPart w:val="8939537FD26C453A82D195965DF1A60A"/>
          </w:placeholder>
          <w:richText/>
        </w:sdtPr>
        <w:sdtContent>
          <w:r w:rsidRPr="006B4162">
            <w:rPr>
              <w:b/>
              <w:i/>
            </w:rPr>
            <w:t xml:space="preserve">Jane </w:t>
          </w:r>
          <w:r w:rsidR="00CE3CD9">
            <w:rPr>
              <w:b/>
              <w:i/>
            </w:rPr>
            <w:t>Hutt</w:t>
          </w:r>
          <w:r w:rsidRPr="006B4162">
            <w:rPr>
              <w:b/>
              <w:i/>
            </w:rPr>
            <w:t>:</w:t>
          </w:r>
        </w:sdtContent>
      </w:sdt>
      <w:r>
        <w:t xml:space="preserve"> In terms of the administration of welfare, it is a matter of now exploring which benefits we would consider</w:t>
      </w:r>
      <w:r w:rsidR="00030BE1">
        <w:t>,</w:t>
      </w:r>
      <w:r>
        <w:t xml:space="preserve"> and, in fact, there is already work being done on that by the Equality and Local Government Committee and </w:t>
      </w:r>
      <w:r w:rsidR="00030BE1">
        <w:t xml:space="preserve">the </w:t>
      </w:r>
      <w:r>
        <w:t>Wales Centre for Public Polic</w:t>
      </w:r>
      <w:r w:rsidR="00030BE1">
        <w:t>y</w:t>
      </w:r>
      <w:r>
        <w:t xml:space="preserve"> as to what would be appropriate for us to administer, alongside and</w:t>
      </w:r>
      <w:r w:rsidR="004428CD">
        <w:t>,</w:t>
      </w:r>
      <w:r>
        <w:t xml:space="preserve"> of course, in partnership with</w:t>
      </w:r>
      <w:r w:rsidR="00030BE1">
        <w:t>,</w:t>
      </w:r>
      <w:r>
        <w:t xml:space="preserve"> DWP in terms of their jobcentre.</w:t>
      </w:r>
    </w:p>
    <w:p w:rsidR="00E819D8" w:rsidP="00BD6061">
      <w:pPr>
        <w:pStyle w:val="Remark"/>
      </w:pPr>
      <w:sdt>
        <w:sdtPr>
          <w:alias w:val="Member"/>
          <w:tag w:val="&lt;Member mnisId='1554' dodsId='31575'&gt;"/>
          <w:id w:val="986521883"/>
          <w:placeholder>
            <w:docPart w:val="8939537FD26C453A82D195965DF1A60A"/>
          </w:placeholder>
          <w:richText/>
        </w:sdtPr>
        <w:sdtContent>
          <w:r w:rsidRPr="00692C52" w:rsidR="00FA595B">
            <w:rPr>
              <w:b/>
            </w:rPr>
            <w:t>Chair:</w:t>
          </w:r>
        </w:sdtContent>
      </w:sdt>
      <w:r w:rsidR="00FA595B">
        <w:t xml:space="preserve"> Minister, thank you very much for your time this morning and for being so full and frank in your answers.</w:t>
      </w:r>
      <w:bookmarkEnd w:id="2"/>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0C2C1FEC7244D0C8AA5CECFD14CAFD8"/>
      </w:placeholder>
      <w:richText/>
    </w:sdtPr>
    <w:sdtContent>
      <w:p w:rsidR="008143FA" w:rsidP="009277D8">
        <w:pPr>
          <w:pStyle w:val="Para"/>
          <w:rPr>
            <w:color w:val="808080"/>
          </w:rPr>
        </w:pPr>
        <w:r w:rsidRPr="00A409E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07A05F2CC7D4C758C654A0EC8A47E6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7684504"/>
    <w:lvl w:ilvl="0">
      <w:start w:val="1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409E1"/>
    <w:rPr>
      <w:color w:val="605E5C"/>
      <w:shd w:val="clear" w:color="auto" w:fill="E1DFDD"/>
    </w:rPr>
  </w:style>
  <w:style w:type="paragraph" w:styleId="BalloonText">
    <w:name w:val="Balloon Text"/>
    <w:basedOn w:val="Normal"/>
    <w:link w:val="BalloonTextChar"/>
    <w:uiPriority w:val="99"/>
    <w:semiHidden/>
    <w:unhideWhenUsed/>
    <w:rsid w:val="00C95F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FDD"/>
    <w:rPr>
      <w:rFonts w:ascii="Tahoma" w:hAnsi="Tahoma" w:cs="Tahoma"/>
      <w:sz w:val="16"/>
      <w:szCs w:val="16"/>
    </w:rPr>
  </w:style>
  <w:style w:type="character" w:customStyle="1" w:styleId="UnresolvedMention">
    <w:name w:val="Unresolved Mention"/>
    <w:basedOn w:val="DefaultParagraphFont"/>
    <w:uiPriority w:val="99"/>
    <w:semiHidden/>
    <w:unhideWhenUsed/>
    <w:rsid w:val="00140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C2C1FEC7244D0C8AA5CECFD14CAFD8"/>
        <w:category>
          <w:name w:val="General"/>
          <w:gallery w:val="placeholder"/>
        </w:category>
        <w:types>
          <w:type w:val="bbPlcHdr"/>
        </w:types>
        <w:behaviors>
          <w:behavior w:val="content"/>
        </w:behaviors>
        <w:guid w:val="{42490EB5-DB23-4497-A31C-F01946624AF3}"/>
      </w:docPartPr>
      <w:docPartBody>
        <w:p w:rsidR="005C088C" w:rsidP="00DA1FC5">
          <w:pPr>
            <w:pStyle w:val="90C2C1FEC7244D0C8AA5CECFD14CAFD8"/>
          </w:pPr>
          <w:r w:rsidRPr="000753FC">
            <w:rPr>
              <w:rStyle w:val="PlaceholderText"/>
            </w:rPr>
            <w:t>Click here to enter text.</w:t>
          </w:r>
        </w:p>
      </w:docPartBody>
    </w:docPart>
    <w:docPart>
      <w:docPartPr>
        <w:name w:val="F07A05F2CC7D4C758C654A0EC8A47E6E"/>
        <w:category>
          <w:name w:val="General"/>
          <w:gallery w:val="placeholder"/>
        </w:category>
        <w:types>
          <w:type w:val="bbPlcHdr"/>
        </w:types>
        <w:behaviors>
          <w:behavior w:val="content"/>
        </w:behaviors>
        <w:guid w:val="{8E6FEADB-2CE9-4AF8-9121-1CE9DC714F7E}"/>
      </w:docPartPr>
      <w:docPartBody>
        <w:p w:rsidR="005C088C" w:rsidP="00DA1FC5">
          <w:pPr>
            <w:pStyle w:val="F07A05F2CC7D4C758C654A0EC8A47E6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18FDFC7-9330-422F-A0D3-807AEBF8E33F}"/>
      </w:docPartPr>
      <w:docPartBody>
        <w:p w:rsidR="005C088C">
          <w:r w:rsidRPr="00897170">
            <w:rPr>
              <w:rStyle w:val="PlaceholderText"/>
            </w:rPr>
            <w:t>Click or tap here to enter text.</w:t>
          </w:r>
        </w:p>
      </w:docPartBody>
    </w:docPart>
    <w:docPart>
      <w:docPartPr>
        <w:name w:val="8939537FD26C453A82D195965DF1A60A"/>
        <w:category>
          <w:name w:val="General"/>
          <w:gallery w:val="placeholder"/>
        </w:category>
        <w:types>
          <w:type w:val="bbPlcHdr"/>
        </w:types>
        <w:behaviors>
          <w:behavior w:val="content"/>
        </w:behaviors>
        <w:guid w:val="{A0ED7491-7DCC-48BF-899B-54F68855546E}"/>
      </w:docPartPr>
      <w:docPartBody>
        <w:p w:rsidR="00B85867" w:rsidP="00841618">
          <w:pPr>
            <w:pStyle w:val="8939537FD26C453A82D195965DF1A60A"/>
          </w:pPr>
          <w:r w:rsidRPr="00400919">
            <w:rPr>
              <w:rStyle w:val="PlaceholderText"/>
            </w:rPr>
            <w:t>Click or tap here to enter text.</w:t>
          </w:r>
        </w:p>
      </w:docPartBody>
    </w:docPart>
    <w:docPart>
      <w:docPartPr>
        <w:name w:val="8DAA14440C4141C780C738B2143651C0"/>
        <w:category>
          <w:name w:val="General"/>
          <w:gallery w:val="placeholder"/>
        </w:category>
        <w:types>
          <w:type w:val="bbPlcHdr"/>
        </w:types>
        <w:behaviors>
          <w:behavior w:val="content"/>
        </w:behaviors>
        <w:guid w:val="{725E4129-1D91-4A8E-BB92-BE5DBEDBBA64}"/>
      </w:docPartPr>
      <w:docPartBody>
        <w:p w:rsidR="005B5EEC" w:rsidP="004A09D5">
          <w:pPr>
            <w:pStyle w:val="8DAA14440C4141C780C738B2143651C0"/>
          </w:pPr>
          <w:r w:rsidRPr="008971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8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09D5"/>
    <w:rPr>
      <w:color w:val="808080"/>
    </w:rPr>
  </w:style>
  <w:style w:type="paragraph" w:customStyle="1" w:styleId="90C2C1FEC7244D0C8AA5CECFD14CAFD8">
    <w:name w:val="90C2C1FEC7244D0C8AA5CECFD14CAFD8"/>
    <w:rsid w:val="00DA1FC5"/>
  </w:style>
  <w:style w:type="paragraph" w:customStyle="1" w:styleId="F07A05F2CC7D4C758C654A0EC8A47E6E">
    <w:name w:val="F07A05F2CC7D4C758C654A0EC8A47E6E"/>
    <w:rsid w:val="00DA1FC5"/>
  </w:style>
  <w:style w:type="paragraph" w:customStyle="1" w:styleId="8939537FD26C453A82D195965DF1A60A">
    <w:name w:val="8939537FD26C453A82D195965DF1A60A"/>
    <w:rsid w:val="00841618"/>
  </w:style>
  <w:style w:type="paragraph" w:customStyle="1" w:styleId="54064FB543DB42399B20B51E5F01F9E3">
    <w:name w:val="54064FB543DB42399B20B51E5F01F9E3"/>
    <w:rsid w:val="00841618"/>
  </w:style>
  <w:style w:type="paragraph" w:customStyle="1" w:styleId="47FE439267CA4755B7086585BFE3D574">
    <w:name w:val="47FE439267CA4755B7086585BFE3D574"/>
    <w:rsid w:val="00841618"/>
  </w:style>
  <w:style w:type="paragraph" w:customStyle="1" w:styleId="8DAA14440C4141C780C738B2143651C0">
    <w:name w:val="8DAA14440C4141C780C738B2143651C0"/>
    <w:rsid w:val="004A09D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C2F8F-A32C-43DE-9567-84E76C1A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