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D7E9B" w:rsidP="00CF0BBA">
      <w:pPr>
        <w:pStyle w:val="TitleCommittee0"/>
      </w:pPr>
      <w:r>
        <w:t>Transport Committee</w:t>
      </w:r>
    </w:p>
    <w:p w:rsidR="001D7E9B" w:rsidP="00156A60">
      <w:pPr>
        <w:pStyle w:val="TitleInquiry0"/>
      </w:pPr>
      <w:r>
        <w:t xml:space="preserve">Oral evidence: </w:t>
      </w:r>
      <w:r>
        <w:fldChar w:fldCharType="begin"/>
      </w:r>
      <w:r>
        <w:instrText xml:space="preserve"> HYPERLINK "https://committees.parliament.uk/work/1473/airlines-and-airports-supporting-recovery-in-the-uk-aviation-sector/" </w:instrText>
      </w:r>
      <w:r>
        <w:fldChar w:fldCharType="separate"/>
      </w:r>
      <w:r w:rsidRPr="005D7034">
        <w:rPr>
          <w:rStyle w:val="Hyperlink"/>
        </w:rPr>
        <w:t>Airlines and airports: supporting recovery of the UK aviation sector</w:t>
      </w:r>
      <w:r>
        <w:fldChar w:fldCharType="end"/>
      </w:r>
      <w:r>
        <w:t>, HC 683</w:t>
      </w:r>
    </w:p>
    <w:p w:rsidR="001D7E9B" w:rsidP="00156A60">
      <w:pPr>
        <w:pStyle w:val="Para"/>
      </w:pPr>
      <w:r>
        <w:t>Wednesday 1 December 2021</w:t>
      </w:r>
    </w:p>
    <w:p w:rsidR="001D7E9B" w:rsidP="00156A60">
      <w:pPr>
        <w:pStyle w:val="Para"/>
      </w:pPr>
      <w:r>
        <w:t xml:space="preserve">Ordered by the House of </w:t>
      </w:r>
      <w:r w:rsidRPr="00615759">
        <w:t xml:space="preserve">Commons to be published on </w:t>
      </w:r>
      <w:r>
        <w:t>1 December 2021</w:t>
      </w:r>
      <w:r w:rsidRPr="00615759">
        <w:t>.</w:t>
      </w:r>
    </w:p>
    <w:p w:rsidR="001D7E9B" w:rsidP="00421864">
      <w:pPr>
        <w:pStyle w:val="Para"/>
      </w:pPr>
      <w:r>
        <w:fldChar w:fldCharType="begin"/>
      </w:r>
      <w:r>
        <w:instrText xml:space="preserve"> HYPERLINK "https://parliamentlive.tv/Event/Index/e01c6eb3-5160-49eb-b334-f2ada94448b9" </w:instrText>
      </w:r>
      <w:r>
        <w:fldChar w:fldCharType="separate"/>
      </w:r>
      <w:r w:rsidRPr="005D7034">
        <w:rPr>
          <w:rStyle w:val="Hyperlink"/>
        </w:rPr>
        <w:t>Watch the meeting</w:t>
      </w:r>
      <w:r>
        <w:fldChar w:fldCharType="end"/>
      </w:r>
    </w:p>
    <w:p w:rsidR="001D7E9B" w:rsidP="00156A60">
      <w:r>
        <w:t xml:space="preserve">Members </w:t>
      </w:r>
      <w:r>
        <w:t>present:</w:t>
      </w:r>
      <w:r>
        <w:t xml:space="preserve"> </w:t>
      </w:r>
      <w:r w:rsidR="003A027A">
        <w:t>Huw Merriman</w:t>
      </w:r>
      <w:r>
        <w:t xml:space="preserve"> (Chair); </w:t>
      </w:r>
      <w:r w:rsidR="003A027A">
        <w:t>Mr Ben Bradshaw</w:t>
      </w:r>
      <w:r>
        <w:t xml:space="preserve">; </w:t>
      </w:r>
      <w:r w:rsidR="003A027A">
        <w:t xml:space="preserve">Ruth Cadbury; Simon </w:t>
      </w:r>
      <w:r w:rsidR="003A027A">
        <w:t>Jupp</w:t>
      </w:r>
      <w:r w:rsidR="003A027A">
        <w:t>; Karl McCartney; Grahame Morris; Gavin Newlands; Greg Smith.</w:t>
      </w:r>
    </w:p>
    <w:p w:rsidR="001D7E9B" w:rsidP="00427893">
      <w:pPr>
        <w:pStyle w:val="ParaCentre"/>
      </w:pPr>
      <w:r w:rsidRPr="00156A60">
        <w:t xml:space="preserve">Questions </w:t>
      </w:r>
      <w:r>
        <w:t>160</w:t>
      </w:r>
      <w:r w:rsidR="00657BA5">
        <w:t>–</w:t>
      </w:r>
      <w:r w:rsidR="00D073A9">
        <w:t>214</w:t>
      </w:r>
    </w:p>
    <w:p w:rsidR="001D7E9B" w:rsidP="00427893">
      <w:pPr>
        <w:pStyle w:val="TitleWitnesses0"/>
      </w:pPr>
      <w:r>
        <w:t>Witnesses</w:t>
      </w:r>
    </w:p>
    <w:p w:rsidR="001D7E9B" w:rsidRPr="00BD6D45" w:rsidP="006B01EC">
      <w:pPr>
        <w:pStyle w:val="Para"/>
      </w:pPr>
      <w:r>
        <w:fldChar w:fldCharType="begin"/>
      </w:r>
      <w:r>
        <w:instrText xml:space="preserve"> HYPERLINK \l "Panel1" </w:instrText>
      </w:r>
      <w:r>
        <w:fldChar w:fldCharType="separate"/>
      </w:r>
      <w:r w:rsidRPr="001D7E9B">
        <w:rPr>
          <w:rStyle w:val="Hyperlink"/>
        </w:rPr>
        <w:t>I</w:t>
      </w:r>
      <w:r>
        <w:fldChar w:fldCharType="end"/>
      </w:r>
      <w:r>
        <w:t>: Clive Coleman, Director, Regional and City Airports; Brian McClean, Director of Communications and Sustainability, AGS Airports; and Kay Ryan, Chief Commercial Officer, Loganair.</w:t>
      </w:r>
    </w:p>
    <w:p w:rsidR="001D7E9B" w:rsidRPr="00BD6D45" w:rsidP="006B01EC">
      <w:pPr>
        <w:pStyle w:val="Para"/>
      </w:pPr>
    </w:p>
    <w:p w:rsidR="001D7E9B" w:rsidP="006B01EC">
      <w:pPr>
        <w:pStyle w:val="Para"/>
      </w:pPr>
      <w:r>
        <w:t>Written evidence from witnesses:</w:t>
      </w:r>
    </w:p>
    <w:p w:rsidR="001D7E9B" w:rsidP="006B01EC">
      <w:pPr>
        <w:pStyle w:val="Witnesssubmission"/>
      </w:pPr>
      <w:r>
        <w:t xml:space="preserve">– </w:t>
      </w:r>
      <w:r>
        <w:fldChar w:fldCharType="begin"/>
      </w:r>
      <w:r>
        <w:instrText xml:space="preserve"> HYPERLINK "https://committees.parliament.uk/writtenevidence/40028/pdf/" </w:instrText>
      </w:r>
      <w:r>
        <w:fldChar w:fldCharType="separate"/>
      </w:r>
      <w:r w:rsidRPr="005D7034" w:rsidR="005D7034">
        <w:rPr>
          <w:rStyle w:val="Hyperlink"/>
        </w:rPr>
        <w:t>Loganair</w:t>
      </w:r>
      <w:r>
        <w:fldChar w:fldCharType="end"/>
      </w:r>
    </w:p>
    <w:p w:rsidR="001D7E9B" w:rsidP="00776882">
      <w:pPr>
        <w:rPr>
          <w:rFonts w:eastAsia="Times New Roman"/>
          <w:szCs w:val="20"/>
        </w:rPr>
      </w:pPr>
      <w:r>
        <w:br w:type="page"/>
      </w:r>
    </w:p>
    <w:p w:rsidR="001D7E9B" w:rsidP="00316298">
      <w:pPr>
        <w:pStyle w:val="TitlePanel0"/>
      </w:pPr>
      <w:bookmarkStart w:id="0" w:name="Panel1"/>
      <w:r>
        <w:t>Examination of witnesses</w:t>
      </w:r>
    </w:p>
    <w:p w:rsidR="00E51365" w:rsidP="007C1BEE">
      <w:pPr>
        <w:pStyle w:val="Para"/>
      </w:pPr>
      <w:r>
        <w:t xml:space="preserve">Witnesses: </w:t>
      </w:r>
      <w:r w:rsidR="001D7E9B">
        <w:t xml:space="preserve">Clive Coleman, Brian </w:t>
      </w:r>
      <w:r w:rsidR="001D7E9B">
        <w:t>McClean</w:t>
      </w:r>
      <w:r w:rsidR="001D7E9B">
        <w:t xml:space="preserve"> and Kay Ryan.</w:t>
      </w:r>
      <w:bookmarkEnd w:id="0"/>
    </w:p>
    <w:p w:rsidR="001D7E9B" w:rsidP="000D2824">
      <w:pPr>
        <w:pStyle w:val="Question"/>
      </w:pPr>
      <w:r w:rsidRPr="000D2824">
        <w:rPr>
          <w:b/>
        </w:rPr>
        <w:t>Chair:</w:t>
      </w:r>
      <w:r>
        <w:t xml:space="preserve"> </w:t>
      </w:r>
      <w:r w:rsidR="006B789D">
        <w:t xml:space="preserve">This is the Transport Select Committee’s evidence session on the </w:t>
      </w:r>
      <w:r w:rsidR="006B789D">
        <w:t>future outlook</w:t>
      </w:r>
      <w:r w:rsidR="006B789D">
        <w:t xml:space="preserve"> for the UK aviation industry. </w:t>
      </w:r>
      <w:r w:rsidR="00297FDE">
        <w:t>This morning w</w:t>
      </w:r>
      <w:r w:rsidR="006B789D">
        <w:t>e are looking at regional connectivity and sustainability</w:t>
      </w:r>
      <w:r w:rsidR="00297FDE">
        <w:t>.</w:t>
      </w:r>
    </w:p>
    <w:p w:rsidR="00273C67" w:rsidP="00273C67">
      <w:pPr>
        <w:pStyle w:val="QuestionCont"/>
      </w:pPr>
      <w:r>
        <w:t>We have two panels before us. We are delighted to have three representatives from the regional airport and airline industry. I will ask them to introduce themselves for the record. We will start with Kay Ryan.</w:t>
      </w:r>
    </w:p>
    <w:p w:rsidR="00701102" w:rsidP="00273C67">
      <w:pPr>
        <w:pStyle w:val="Answer"/>
      </w:pPr>
      <w:r w:rsidRPr="00273C67">
        <w:rPr>
          <w:b/>
          <w:i/>
        </w:rPr>
        <w:t>Kay Ryan:</w:t>
      </w:r>
      <w:r>
        <w:t xml:space="preserve"> Good morning. I am Kay Ryan. I am the chief</w:t>
      </w:r>
      <w:r w:rsidR="00F604D1">
        <w:t xml:space="preserve"> commercial officer for Loganair. We are headquartered in Scotland and are the UK’s largest regional airline, operating 80 routes throughout the UK</w:t>
      </w:r>
      <w:r>
        <w:t xml:space="preserve"> and Ireland.</w:t>
      </w:r>
    </w:p>
    <w:p w:rsidR="00427337" w:rsidP="00701102">
      <w:pPr>
        <w:pStyle w:val="Question"/>
      </w:pPr>
      <w:r w:rsidRPr="00701102">
        <w:rPr>
          <w:b/>
        </w:rPr>
        <w:t>Chair:</w:t>
      </w:r>
      <w:r>
        <w:t xml:space="preserve"> Good morning, Kay. We will try to turn your sound up because it is a little quiet. Let us move on to Brian McClean next.</w:t>
      </w:r>
    </w:p>
    <w:p w:rsidR="0018460C" w:rsidP="00427337">
      <w:pPr>
        <w:pStyle w:val="Answer"/>
      </w:pPr>
      <w:r w:rsidRPr="00427337">
        <w:rPr>
          <w:b/>
          <w:i/>
        </w:rPr>
        <w:t>Brian McClean:</w:t>
      </w:r>
      <w:r>
        <w:t xml:space="preserve"> Good morning, everyone. I am Brian McClean, the director of communications and sustainability for AGS airports, which owns Aberdeen, </w:t>
      </w:r>
      <w:r>
        <w:t>Glasgow</w:t>
      </w:r>
      <w:r w:rsidR="00720FED">
        <w:t xml:space="preserve"> and Southampton airport</w:t>
      </w:r>
      <w:r w:rsidR="005674F2">
        <w:t>s</w:t>
      </w:r>
      <w:r w:rsidR="00720FED">
        <w:t>.</w:t>
      </w:r>
    </w:p>
    <w:p w:rsidR="0018460C" w:rsidP="0018460C">
      <w:pPr>
        <w:pStyle w:val="Question"/>
      </w:pPr>
      <w:r w:rsidRPr="0018460C">
        <w:rPr>
          <w:b/>
        </w:rPr>
        <w:t>Chair:</w:t>
      </w:r>
      <w:r>
        <w:t xml:space="preserve"> Good morning, Brian. You are coming across loud and clear. Finally,</w:t>
      </w:r>
      <w:r w:rsidR="00D1067A">
        <w:t xml:space="preserve"> </w:t>
      </w:r>
      <w:r>
        <w:t>to Clive Coleman.</w:t>
      </w:r>
    </w:p>
    <w:p w:rsidR="0045763F" w:rsidP="0018460C">
      <w:pPr>
        <w:pStyle w:val="Answer"/>
      </w:pPr>
      <w:r w:rsidRPr="0018460C">
        <w:rPr>
          <w:b/>
          <w:i/>
        </w:rPr>
        <w:t>Clive Coleman:</w:t>
      </w:r>
      <w:r>
        <w:t xml:space="preserve"> Good morning, </w:t>
      </w:r>
      <w:r w:rsidR="00A75A8A">
        <w:t>everybody.</w:t>
      </w:r>
      <w:r w:rsidR="00590F95">
        <w:t xml:space="preserve"> I am Clive Coleman. I am an executive directive of Regional and City Airports. The company was created to operate</w:t>
      </w:r>
      <w:r w:rsidR="00922817">
        <w:t xml:space="preserve"> regional airports and to provide connectivity between the regions. We own and operate passenger airports in Falmouth, </w:t>
      </w:r>
      <w:r w:rsidR="00922817">
        <w:t>Exeter</w:t>
      </w:r>
      <w:r w:rsidR="00922817">
        <w:t xml:space="preserve"> and Norwich. We operate a general aviation airport in Coventry. We also operate</w:t>
      </w:r>
      <w:r w:rsidR="002B5446">
        <w:t xml:space="preserve"> Solent general aviation airport on behalf of </w:t>
      </w:r>
      <w:r w:rsidR="001E08FD">
        <w:t>Fare</w:t>
      </w:r>
      <w:r w:rsidR="002B5446">
        <w:t>ham Borough Council.</w:t>
      </w:r>
      <w:r w:rsidR="001E08FD">
        <w:t xml:space="preserve"> In the recent past, we have also operated City of Derry airport and Blackpool airport.</w:t>
      </w:r>
    </w:p>
    <w:p w:rsidR="00273C67" w:rsidP="0045763F">
      <w:pPr>
        <w:pStyle w:val="Question"/>
      </w:pPr>
      <w:r w:rsidRPr="0045763F">
        <w:rPr>
          <w:b/>
        </w:rPr>
        <w:t>Chair:</w:t>
      </w:r>
      <w:r>
        <w:t xml:space="preserve"> Good morning to all three of you. We were due to be joined by Phil Forster, who is the managing director of Teesside international airport. Sadly, he cannot be with us</w:t>
      </w:r>
      <w:r w:rsidR="001E07EB">
        <w:t>, but we are delighted to have such good regional representation with the three of you.</w:t>
      </w:r>
    </w:p>
    <w:p w:rsidR="00F968EF" w:rsidP="001E07EB">
      <w:pPr>
        <w:pStyle w:val="QuestionCont"/>
      </w:pPr>
      <w:r>
        <w:t xml:space="preserve">I would like to start the first section, which will be on the Government’s review of regional air connectivity. It would be remiss of me not to ask you for your views on the </w:t>
      </w:r>
      <w:r w:rsidR="008E6B83">
        <w:t xml:space="preserve">latest barriers to international travel, as obviously those have a knock-on </w:t>
      </w:r>
      <w:r w:rsidR="002F0B4B">
        <w:t>for</w:t>
      </w:r>
      <w:r w:rsidR="008E6B83">
        <w:t xml:space="preserve"> your businesses as well. What are your </w:t>
      </w:r>
      <w:r w:rsidR="00B626F7">
        <w:t>concerns about the direction of travel now? Kay, we will start with you. Hopefully</w:t>
      </w:r>
      <w:r w:rsidR="002F0B4B">
        <w:t>,</w:t>
      </w:r>
      <w:r w:rsidR="00B626F7">
        <w:t xml:space="preserve"> the sound is better.</w:t>
      </w:r>
    </w:p>
    <w:p w:rsidR="00F968EF" w:rsidP="00F968EF">
      <w:pPr>
        <w:pStyle w:val="Answer"/>
      </w:pPr>
      <w:r w:rsidRPr="00F968EF">
        <w:rPr>
          <w:b/>
          <w:i/>
        </w:rPr>
        <w:t>Kay Ryan:</w:t>
      </w:r>
      <w:r>
        <w:t xml:space="preserve"> Is that better? Am I coming across more clearly?</w:t>
      </w:r>
    </w:p>
    <w:p w:rsidR="00F968EF" w:rsidP="00F968EF">
      <w:pPr>
        <w:pStyle w:val="Question"/>
      </w:pPr>
      <w:r w:rsidRPr="00F968EF">
        <w:rPr>
          <w:b/>
        </w:rPr>
        <w:t>Chair:</w:t>
      </w:r>
      <w:r>
        <w:t xml:space="preserve"> It is indeed. Thank you.</w:t>
      </w:r>
    </w:p>
    <w:p w:rsidR="005F6DB2" w:rsidP="00F968EF">
      <w:pPr>
        <w:pStyle w:val="Answer"/>
      </w:pPr>
      <w:r w:rsidRPr="00F968EF">
        <w:rPr>
          <w:b/>
          <w:i/>
        </w:rPr>
        <w:t>Kay Ryan:</w:t>
      </w:r>
      <w:r>
        <w:t xml:space="preserve"> Excellent.</w:t>
      </w:r>
      <w:r w:rsidR="00D66FDB">
        <w:t xml:space="preserve"> It is a little bit different for Loganair, given that 95% of our customer base is </w:t>
      </w:r>
      <w:r w:rsidR="00445F43">
        <w:t xml:space="preserve">in the </w:t>
      </w:r>
      <w:r w:rsidR="00B7299D">
        <w:t xml:space="preserve">UK. We do not see a huge impact, but we still see some, particularly on our connecting traffic. A lot of our routes </w:t>
      </w:r>
      <w:r w:rsidR="00B7299D">
        <w:t>come into some major hubs—Manchester and Birmingham.</w:t>
      </w:r>
      <w:r w:rsidR="003268EE">
        <w:t xml:space="preserve"> That barrier to international traffic is obviously having an effect.</w:t>
      </w:r>
    </w:p>
    <w:p w:rsidR="003268EE" w:rsidP="005F6DB2">
      <w:pPr>
        <w:pStyle w:val="Question"/>
      </w:pPr>
      <w:r w:rsidRPr="005F6DB2">
        <w:rPr>
          <w:b/>
        </w:rPr>
        <w:t>Chair:</w:t>
      </w:r>
      <w:r>
        <w:t xml:space="preserve"> Brian.</w:t>
      </w:r>
    </w:p>
    <w:p w:rsidR="005F6DB2" w:rsidP="003268EE">
      <w:pPr>
        <w:pStyle w:val="Answer"/>
      </w:pPr>
      <w:r w:rsidRPr="003268EE">
        <w:rPr>
          <w:b/>
          <w:i/>
        </w:rPr>
        <w:t>Brian McClean:</w:t>
      </w:r>
      <w:r>
        <w:t xml:space="preserve"> Chair, you </w:t>
      </w:r>
      <w:r w:rsidR="00445F43">
        <w:t>said</w:t>
      </w:r>
      <w:r>
        <w:t xml:space="preserve"> </w:t>
      </w:r>
      <w:r w:rsidR="00415C72">
        <w:t xml:space="preserve">the direction of travel. </w:t>
      </w:r>
      <w:r w:rsidR="005660D2">
        <w:t>W</w:t>
      </w:r>
      <w:r w:rsidR="00415C72">
        <w:t>e are still at a standstill. It is hugely concerning. We understand that things are moving at a fast pace and</w:t>
      </w:r>
      <w:r w:rsidR="00377B1E">
        <w:t xml:space="preserve"> that</w:t>
      </w:r>
      <w:r w:rsidR="00415C72">
        <w:t xml:space="preserve"> people need to react, but we have been </w:t>
      </w:r>
      <w:r w:rsidR="00EC1714">
        <w:t>at a complete standstill for 20 months. It is another hammer blow to our recovery and to the passenger confidence that had slowly been returning. We are now hearing anecdotal evidence of passengers cancelling or not turning up for flights.</w:t>
      </w:r>
      <w:r>
        <w:t xml:space="preserve"> We are hugely concerned. We were at a point whe</w:t>
      </w:r>
      <w:r w:rsidR="00514F14">
        <w:t>n</w:t>
      </w:r>
      <w:r>
        <w:t xml:space="preserve"> we believed that we were starting to regrow and rebuild. This is </w:t>
      </w:r>
      <w:r w:rsidR="00B9231F">
        <w:t xml:space="preserve">a </w:t>
      </w:r>
      <w:r>
        <w:t>real worry for everyone.</w:t>
      </w:r>
    </w:p>
    <w:p w:rsidR="00B806E3" w:rsidP="005F6DB2">
      <w:pPr>
        <w:pStyle w:val="Question"/>
      </w:pPr>
      <w:r w:rsidRPr="005F6DB2">
        <w:rPr>
          <w:b/>
        </w:rPr>
        <w:t>Chair:</w:t>
      </w:r>
      <w:r>
        <w:t xml:space="preserve"> </w:t>
      </w:r>
      <w:r>
        <w:t>Clive, do you have anything to add?</w:t>
      </w:r>
    </w:p>
    <w:p w:rsidR="001A2CA4" w:rsidP="00B806E3">
      <w:pPr>
        <w:pStyle w:val="Answer"/>
      </w:pPr>
      <w:r w:rsidRPr="00B806E3">
        <w:rPr>
          <w:b/>
          <w:i/>
        </w:rPr>
        <w:t>Clive Coleman:</w:t>
      </w:r>
      <w:r>
        <w:t xml:space="preserve"> I </w:t>
      </w:r>
      <w:r w:rsidR="009C4024">
        <w:t>endorse Brian’s point. About 70% of our traffic pre-pandemic was international</w:t>
      </w:r>
      <w:r w:rsidR="00B05471">
        <w:t xml:space="preserve"> or going to hub airports, so this is a huge concern. There is acceptance that there needed to be some measures. All we ask for is some transparency </w:t>
      </w:r>
      <w:r w:rsidR="00B37ADB">
        <w:t>in</w:t>
      </w:r>
      <w:r w:rsidR="00D464E3">
        <w:t xml:space="preserve"> how those measures are implemented and adjusted later</w:t>
      </w:r>
      <w:r w:rsidR="00F509C9">
        <w:t>, as there is more evidence and we become clearer about the impact of this new strain.</w:t>
      </w:r>
    </w:p>
    <w:p w:rsidR="00D458AB" w:rsidP="001A2CA4">
      <w:pPr>
        <w:pStyle w:val="Question"/>
      </w:pPr>
      <w:r w:rsidRPr="001A2CA4">
        <w:rPr>
          <w:b/>
        </w:rPr>
        <w:t>Chair:</w:t>
      </w:r>
      <w:r>
        <w:t xml:space="preserve"> Building on that, I </w:t>
      </w:r>
      <w:r w:rsidR="004759CA">
        <w:t xml:space="preserve">will </w:t>
      </w:r>
      <w:r>
        <w:t>come back to you, Kay. What specific challenges are there for our domestic air routes in the UK</w:t>
      </w:r>
      <w:r w:rsidR="00A35257">
        <w:t>, as compared with the international market,</w:t>
      </w:r>
      <w:r>
        <w:t xml:space="preserve"> </w:t>
      </w:r>
      <w:r>
        <w:t>with regard to</w:t>
      </w:r>
      <w:r>
        <w:t xml:space="preserve"> recovering from the pandemic?</w:t>
      </w:r>
    </w:p>
    <w:p w:rsidR="00656DFB" w:rsidP="00D458AB">
      <w:pPr>
        <w:pStyle w:val="Answer"/>
      </w:pPr>
      <w:r w:rsidRPr="00D458AB">
        <w:rPr>
          <w:b/>
          <w:i/>
        </w:rPr>
        <w:t>Kay Ryan:</w:t>
      </w:r>
      <w:r>
        <w:t xml:space="preserve"> </w:t>
      </w:r>
      <w:r w:rsidR="004A227F">
        <w:t>Unquestionably, there is an issue with customer confidence</w:t>
      </w:r>
      <w:r w:rsidR="00E7211A">
        <w:t>, to echo</w:t>
      </w:r>
      <w:r w:rsidR="007A36A4">
        <w:t xml:space="preserve"> Brian’s point. Loganair has a very clear customer policy to give reassurance, should domestic travel be affected by any further restrictions</w:t>
      </w:r>
      <w:r w:rsidR="00E7211A">
        <w:t>,</w:t>
      </w:r>
      <w:r w:rsidR="0054514D">
        <w:t xml:space="preserve"> if they come to pass</w:t>
      </w:r>
      <w:r w:rsidR="00A20B6B">
        <w:t>. Hopefully</w:t>
      </w:r>
      <w:r w:rsidR="00E7211A">
        <w:t>,</w:t>
      </w:r>
      <w:r w:rsidR="00A20B6B">
        <w:t xml:space="preserve"> </w:t>
      </w:r>
      <w:r w:rsidR="0054514D">
        <w:t>they</w:t>
      </w:r>
      <w:r w:rsidR="00A20B6B">
        <w:t xml:space="preserve"> will </w:t>
      </w:r>
      <w:r w:rsidR="0054514D">
        <w:t>not.</w:t>
      </w:r>
      <w:r w:rsidR="00F056E9">
        <w:t xml:space="preserve"> It is mainly about customer confidence, but the corporate market has also been massively impacted. It is not just people who are visiting friends and family</w:t>
      </w:r>
      <w:r w:rsidR="0054514D">
        <w:t xml:space="preserve">; </w:t>
      </w:r>
      <w:r>
        <w:t xml:space="preserve">it is also corporate travel. The working from home policy, while </w:t>
      </w:r>
      <w:r>
        <w:t>absolutely necessary</w:t>
      </w:r>
      <w:r>
        <w:t xml:space="preserve"> and followed by Loganair in a hybrid way, has affected corporate travel quite considerably.</w:t>
      </w:r>
    </w:p>
    <w:p w:rsidR="00975197" w:rsidP="00656DFB">
      <w:pPr>
        <w:pStyle w:val="Question"/>
      </w:pPr>
      <w:r w:rsidRPr="00656DFB">
        <w:rPr>
          <w:b/>
        </w:rPr>
        <w:t>Chair:</w:t>
      </w:r>
      <w:r>
        <w:t xml:space="preserve"> Brian</w:t>
      </w:r>
      <w:r w:rsidR="00452308">
        <w:t>, w</w:t>
      </w:r>
      <w:r>
        <w:t>hat sets you apart in terms of the challenges in the domestic market, as opposed to the international market</w:t>
      </w:r>
      <w:r w:rsidR="00452308">
        <w:t xml:space="preserve">, </w:t>
      </w:r>
      <w:r w:rsidR="00233FD2">
        <w:t>or a</w:t>
      </w:r>
      <w:r w:rsidR="004D104B">
        <w:t>re they similar or identical?</w:t>
      </w:r>
    </w:p>
    <w:p w:rsidR="00375CF3" w:rsidP="00975197">
      <w:pPr>
        <w:pStyle w:val="Answer"/>
      </w:pPr>
      <w:r w:rsidRPr="00975197">
        <w:rPr>
          <w:b/>
          <w:i/>
        </w:rPr>
        <w:t>Brian McClean:</w:t>
      </w:r>
      <w:r>
        <w:t xml:space="preserve"> We are a regional airport group. In 2019</w:t>
      </w:r>
      <w:r w:rsidR="00452308">
        <w:t>,</w:t>
      </w:r>
      <w:r>
        <w:t xml:space="preserve"> we carried just over 13 million passengers</w:t>
      </w:r>
      <w:r w:rsidR="00D64E6D">
        <w:t xml:space="preserve">; 50% </w:t>
      </w:r>
      <w:r>
        <w:t>of those passengers were flying on domestic routes</w:t>
      </w:r>
      <w:r w:rsidR="006A6DA4">
        <w:t>, so it is a significant part of our business.</w:t>
      </w:r>
    </w:p>
    <w:p w:rsidR="001E07EB" w:rsidP="00975197">
      <w:pPr>
        <w:pStyle w:val="Answer"/>
      </w:pPr>
      <w:r>
        <w:t>W</w:t>
      </w:r>
      <w:r w:rsidR="006A6DA4">
        <w:t>e must not forget</w:t>
      </w:r>
      <w:r>
        <w:t>, though,</w:t>
      </w:r>
      <w:r w:rsidR="006A6DA4">
        <w:t xml:space="preserve"> that, prior to the impact of the coronavirus, we were dealing with what at the time was the biggest crisis for us—the collapse of Flybe.</w:t>
      </w:r>
      <w:r w:rsidR="001B46B4">
        <w:t xml:space="preserve"> </w:t>
      </w:r>
      <w:r>
        <w:t xml:space="preserve">At AGS, that </w:t>
      </w:r>
      <w:r w:rsidR="001B46B4">
        <w:t xml:space="preserve">accounted for about 20% of </w:t>
      </w:r>
      <w:r>
        <w:t>our</w:t>
      </w:r>
      <w:r w:rsidR="001B46B4">
        <w:t xml:space="preserve"> business. At Southampton alone</w:t>
      </w:r>
      <w:r w:rsidR="00FC61E1">
        <w:t>,</w:t>
      </w:r>
      <w:r w:rsidR="006F1F09">
        <w:t xml:space="preserve"> </w:t>
      </w:r>
      <w:r>
        <w:t>it</w:t>
      </w:r>
      <w:r w:rsidR="006F1F09">
        <w:t xml:space="preserve"> operated about 90% of the routes. Domestic </w:t>
      </w:r>
      <w:r w:rsidR="006F1F09">
        <w:t>connectivity in the UK was already on the wane. That was compounded by the impact of coronavirus.</w:t>
      </w:r>
    </w:p>
    <w:p w:rsidR="00E10D10" w:rsidP="00975197">
      <w:pPr>
        <w:pStyle w:val="Answer"/>
      </w:pPr>
      <w:r>
        <w:t>What we will see</w:t>
      </w:r>
      <w:r w:rsidR="00996872">
        <w:t xml:space="preserve"> as we come out of this</w:t>
      </w:r>
      <w:r>
        <w:t>, both domesti</w:t>
      </w:r>
      <w:r w:rsidR="00996872">
        <w:t>cally and internationally, is fewer airlines, with fewer aircraft. We will</w:t>
      </w:r>
      <w:r w:rsidR="00282EBD">
        <w:t xml:space="preserve"> see greater consolidation, but there will be the same number of airports. That means that our recovery is going to be intensely competitive</w:t>
      </w:r>
      <w:r w:rsidR="008D3746">
        <w:t>, and t</w:t>
      </w:r>
      <w:r w:rsidR="00282EBD">
        <w:t>hat is really our concern.</w:t>
      </w:r>
    </w:p>
    <w:p w:rsidR="00E10D10" w:rsidP="00E10D10">
      <w:pPr>
        <w:pStyle w:val="Question"/>
      </w:pPr>
      <w:r w:rsidRPr="00E10D10">
        <w:rPr>
          <w:b/>
        </w:rPr>
        <w:t>Chair:</w:t>
      </w:r>
      <w:r>
        <w:t xml:space="preserve"> Clive.</w:t>
      </w:r>
    </w:p>
    <w:p w:rsidR="007E54C8" w:rsidP="00E10D10">
      <w:pPr>
        <w:pStyle w:val="Answer"/>
      </w:pPr>
      <w:r w:rsidRPr="00E10D10">
        <w:rPr>
          <w:b/>
          <w:i/>
        </w:rPr>
        <w:t>Clive Coleman:</w:t>
      </w:r>
      <w:r>
        <w:t xml:space="preserve"> </w:t>
      </w:r>
      <w:r w:rsidR="0084630A">
        <w:t xml:space="preserve">It is </w:t>
      </w:r>
      <w:r>
        <w:t xml:space="preserve">similar. </w:t>
      </w:r>
      <w:r w:rsidR="0084630A">
        <w:t>T</w:t>
      </w:r>
      <w:r>
        <w:t>he recent travel restrictions will impact on consumer confidence</w:t>
      </w:r>
      <w:r w:rsidR="00471A3C">
        <w:t xml:space="preserve"> in booking future holidays. The industry was looking forward to a very large booking period post</w:t>
      </w:r>
      <w:r w:rsidR="000A339B">
        <w:t>-</w:t>
      </w:r>
      <w:r w:rsidR="00471A3C">
        <w:t>Christmas.</w:t>
      </w:r>
    </w:p>
    <w:p w:rsidR="00A5206C" w:rsidP="00E10D10">
      <w:pPr>
        <w:pStyle w:val="Answer"/>
      </w:pPr>
      <w:r>
        <w:t>Domestically</w:t>
      </w:r>
      <w:r w:rsidR="00C92647">
        <w:t>, we are impacted by Flybe. Exeter airport was the home of Flybe</w:t>
      </w:r>
      <w:r w:rsidR="003A0505">
        <w:t xml:space="preserve">, and domestic traffic accounted for about 50% of our </w:t>
      </w:r>
      <w:r w:rsidR="00E802BB">
        <w:t>flights</w:t>
      </w:r>
      <w:r w:rsidR="003A0505">
        <w:t xml:space="preserve"> at Exeter. We</w:t>
      </w:r>
      <w:r w:rsidR="00821A0B">
        <w:t xml:space="preserve"> covered capacity on most of the routes that were affected, but with significantly lower frequencies and capacit</w:t>
      </w:r>
      <w:r w:rsidR="00BA39D4">
        <w:t xml:space="preserve">y. For example, </w:t>
      </w:r>
      <w:r w:rsidR="00817984">
        <w:t xml:space="preserve">Manchester-Exeter, which </w:t>
      </w:r>
      <w:r w:rsidR="00E802BB">
        <w:t>wa</w:t>
      </w:r>
      <w:r w:rsidR="00817984">
        <w:t>s one of our major trunk routes, used to operate at four per day. It is now four per week, which</w:t>
      </w:r>
      <w:r w:rsidR="00AD7FCE">
        <w:t xml:space="preserve"> is not ideal and does not really work for business connectivity. We have those challenges. </w:t>
      </w:r>
      <w:r w:rsidR="00CE6FC7">
        <w:t>Yes, the routes m</w:t>
      </w:r>
      <w:r w:rsidR="0073386C">
        <w:t>ight</w:t>
      </w:r>
      <w:r w:rsidR="00CE6FC7">
        <w:t xml:space="preserve"> be operated, but at very low frequency. People will turn to alternative means unless we can improve frequency.</w:t>
      </w:r>
    </w:p>
    <w:p w:rsidR="00326345" w:rsidP="00A5206C">
      <w:pPr>
        <w:pStyle w:val="Question"/>
      </w:pPr>
      <w:r w:rsidRPr="00A5206C">
        <w:rPr>
          <w:b/>
        </w:rPr>
        <w:t>Chair:</w:t>
      </w:r>
      <w:r>
        <w:t xml:space="preserve"> Kay, I will come to you, but I will put this to you as well. We can then combine the two.</w:t>
      </w:r>
      <w:r w:rsidR="00FD4CBE">
        <w:t xml:space="preserve"> We have heard from the railway industry that </w:t>
      </w:r>
      <w:r w:rsidR="0073386C">
        <w:t>they are</w:t>
      </w:r>
      <w:r w:rsidR="00FD4CBE">
        <w:t xml:space="preserve"> seeing a change in </w:t>
      </w:r>
      <w:r w:rsidR="0073386C">
        <w:t>their</w:t>
      </w:r>
      <w:r w:rsidR="00FD4CBE">
        <w:t xml:space="preserve"> market—more leisure</w:t>
      </w:r>
      <w:r w:rsidR="00FD6BF5">
        <w:t xml:space="preserve">, perhaps compensating for fewer commuters/business. Are you seeing a change in your base as well? </w:t>
      </w:r>
      <w:r w:rsidR="00FD6BF5">
        <w:t>By all means, start</w:t>
      </w:r>
      <w:r w:rsidR="00FD6BF5">
        <w:t xml:space="preserve"> your answer with the point you wanted to make.</w:t>
      </w:r>
    </w:p>
    <w:p w:rsidR="006F1F09" w:rsidP="00326345">
      <w:pPr>
        <w:pStyle w:val="Answer"/>
      </w:pPr>
      <w:r w:rsidRPr="00326345">
        <w:rPr>
          <w:b/>
          <w:i/>
        </w:rPr>
        <w:t>Kay Ryan:</w:t>
      </w:r>
      <w:r>
        <w:t xml:space="preserve"> I was going to add to Clive’s comment that, while </w:t>
      </w:r>
      <w:r>
        <w:t>the majority of</w:t>
      </w:r>
      <w:r>
        <w:t xml:space="preserve"> </w:t>
      </w:r>
      <w:r w:rsidR="002A47C4">
        <w:t>the Flybe domestic routes have been picked up—45 out of a total of 47 Flybe routes</w:t>
      </w:r>
      <w:r w:rsidR="00D26E46">
        <w:t xml:space="preserve">, with </w:t>
      </w:r>
      <w:r w:rsidR="00B31249">
        <w:t>Loganair pick</w:t>
      </w:r>
      <w:r w:rsidR="00D26E46">
        <w:t>ing</w:t>
      </w:r>
      <w:r w:rsidR="00B31249">
        <w:t xml:space="preserve"> up 17 of th</w:t>
      </w:r>
      <w:r w:rsidR="002B64BA">
        <w:t>em</w:t>
      </w:r>
      <w:r w:rsidR="00D26E46">
        <w:t>—</w:t>
      </w:r>
      <w:r w:rsidR="00B31249">
        <w:t>there has been a severe reduction in seat availability on those routes. That was happening because, to be frank, Flybe could not make them work with the frequency and capacity that it had. That is why it went bust.</w:t>
      </w:r>
      <w:r w:rsidR="00D60C74">
        <w:t xml:space="preserve"> A consolidation was automatic. If you then layer over that the pandemic</w:t>
      </w:r>
      <w:r w:rsidR="0081170C">
        <w:t xml:space="preserve">, </w:t>
      </w:r>
      <w:r w:rsidR="002B2D14">
        <w:t xml:space="preserve">the </w:t>
      </w:r>
      <w:r w:rsidR="0081170C">
        <w:t>frequency</w:t>
      </w:r>
      <w:r w:rsidR="002B2D14">
        <w:t xml:space="preserve"> of flights</w:t>
      </w:r>
      <w:r w:rsidR="0081170C">
        <w:t xml:space="preserve"> </w:t>
      </w:r>
      <w:r w:rsidR="00180302">
        <w:t>goes from</w:t>
      </w:r>
      <w:r w:rsidR="0081170C">
        <w:t xml:space="preserve"> five a day</w:t>
      </w:r>
      <w:r w:rsidR="00974D77">
        <w:t xml:space="preserve"> to two. </w:t>
      </w:r>
      <w:r w:rsidR="00F03698">
        <w:t>There has been a double impact on</w:t>
      </w:r>
      <w:r w:rsidR="00974D77">
        <w:t xml:space="preserve"> connectivity, </w:t>
      </w:r>
      <w:r w:rsidR="00F03698">
        <w:t>whether it be</w:t>
      </w:r>
      <w:r w:rsidR="00974D77">
        <w:t xml:space="preserve"> internally or with international flights</w:t>
      </w:r>
      <w:r w:rsidR="00F03698">
        <w:t>.</w:t>
      </w:r>
    </w:p>
    <w:p w:rsidR="00F03698" w:rsidP="00326345">
      <w:pPr>
        <w:pStyle w:val="Answer"/>
      </w:pPr>
      <w:r>
        <w:t>What was your second question, Chair?</w:t>
      </w:r>
    </w:p>
    <w:p w:rsidR="00D81AD1" w:rsidP="00F03698">
      <w:pPr>
        <w:pStyle w:val="Question"/>
      </w:pPr>
      <w:r w:rsidRPr="00F03698">
        <w:rPr>
          <w:b/>
        </w:rPr>
        <w:t>Chair:</w:t>
      </w:r>
      <w:r>
        <w:t xml:space="preserve"> </w:t>
      </w:r>
      <w:r w:rsidR="00D239BF">
        <w:t>I am sorry</w:t>
      </w:r>
      <w:r w:rsidR="009702BC">
        <w:t xml:space="preserve">; </w:t>
      </w:r>
      <w:r w:rsidR="00D239BF">
        <w:t>that is my fault. I thought that might happen. The second question is</w:t>
      </w:r>
      <w:r w:rsidR="00791638">
        <w:t xml:space="preserve"> whether you</w:t>
      </w:r>
      <w:r w:rsidR="00D239BF">
        <w:t xml:space="preserve"> have seen a change in your base market</w:t>
      </w:r>
      <w:r w:rsidR="00791638">
        <w:t>.</w:t>
      </w:r>
      <w:r w:rsidR="00D239BF">
        <w:t xml:space="preserve"> Are you seeing more leisure replacing business</w:t>
      </w:r>
      <w:r w:rsidR="009702BC">
        <w:t xml:space="preserve">, </w:t>
      </w:r>
      <w:r>
        <w:t>or has the leisure not picked up?</w:t>
      </w:r>
    </w:p>
    <w:p w:rsidR="00651A60" w:rsidP="00D81AD1">
      <w:pPr>
        <w:pStyle w:val="Answer"/>
      </w:pPr>
      <w:r w:rsidRPr="00D81AD1">
        <w:rPr>
          <w:b/>
          <w:i/>
        </w:rPr>
        <w:t>Kay Ryan:</w:t>
      </w:r>
      <w:r>
        <w:t xml:space="preserve"> It would appear to be the case, but for us the </w:t>
      </w:r>
      <w:r w:rsidR="00115496">
        <w:t>data</w:t>
      </w:r>
      <w:r w:rsidR="00853E25">
        <w:t xml:space="preserve"> is still not clear</w:t>
      </w:r>
      <w:r w:rsidR="00424588">
        <w:t>, purely because there are far more people doing a staycation this year. That is public knowledge. While it is backfilling international and corporate, we have no data to</w:t>
      </w:r>
      <w:r w:rsidR="00115496">
        <w:t xml:space="preserve"> suggest that that will continue into next </w:t>
      </w:r>
      <w:r w:rsidR="00115496">
        <w:t>year.</w:t>
      </w:r>
      <w:r w:rsidR="00BE387A">
        <w:t xml:space="preserve"> If the international does not backfill and the corporate does not return to a degree, I do not think that the amount of travel we have within the UK is sustainable.</w:t>
      </w:r>
    </w:p>
    <w:p w:rsidR="00651A60" w:rsidP="00651A60">
      <w:pPr>
        <w:pStyle w:val="Question"/>
      </w:pPr>
      <w:r w:rsidRPr="00651A60">
        <w:rPr>
          <w:b/>
        </w:rPr>
        <w:t>Chair:</w:t>
      </w:r>
      <w:r>
        <w:t xml:space="preserve"> Clive, is it the same for you? Is it too early to tell?</w:t>
      </w:r>
    </w:p>
    <w:p w:rsidR="000B4B13" w:rsidP="00651A60">
      <w:pPr>
        <w:pStyle w:val="Answer"/>
      </w:pPr>
      <w:r w:rsidRPr="00651A60">
        <w:rPr>
          <w:b/>
          <w:i/>
        </w:rPr>
        <w:t>Clive Coleman:</w:t>
      </w:r>
      <w:r>
        <w:t xml:space="preserve"> Anecdotally, because the </w:t>
      </w:r>
      <w:r w:rsidR="00D516D1">
        <w:t>routes are operating at a very low frequency—</w:t>
      </w:r>
      <w:r>
        <w:t xml:space="preserve">a number per week, rather than a number per day—that suits a leisure market. It does not suit a business market. There will be some travel. The routes are predominantly people </w:t>
      </w:r>
      <w:r>
        <w:t>staycationing</w:t>
      </w:r>
      <w:r>
        <w:t xml:space="preserve"> or visiting friends and family. They do not work for business.</w:t>
      </w:r>
    </w:p>
    <w:p w:rsidR="000B4B13" w:rsidP="000B4B13">
      <w:pPr>
        <w:pStyle w:val="Question"/>
      </w:pPr>
      <w:r w:rsidRPr="000B4B13">
        <w:rPr>
          <w:b/>
        </w:rPr>
        <w:t>Chair:</w:t>
      </w:r>
      <w:r>
        <w:t xml:space="preserve"> Brian, do you have anything to add finally before I pass on to Gavin Newlands?</w:t>
      </w:r>
    </w:p>
    <w:p w:rsidR="0024372C" w:rsidP="000B4B13">
      <w:pPr>
        <w:pStyle w:val="Answer"/>
      </w:pPr>
      <w:r w:rsidRPr="000B4B13">
        <w:rPr>
          <w:b/>
          <w:i/>
        </w:rPr>
        <w:t>Brian McClean:</w:t>
      </w:r>
      <w:r>
        <w:t xml:space="preserve"> </w:t>
      </w:r>
      <w:r w:rsidR="00FF1554">
        <w:t>In terms of where we are, I mentioned the fact</w:t>
      </w:r>
      <w:r w:rsidR="00335458">
        <w:t xml:space="preserve"> that previously we had 13 million passengers as a group.</w:t>
      </w:r>
      <w:r w:rsidR="00255F42">
        <w:t xml:space="preserve"> In Glasgow, we will finish this year with about 1.9 million passengers. The last time we carried that level of passengers was in 1973. This has set us back decades. We have not had any period of stability over the past 20 months. We have not been able to get going at any point. It has been stop-start</w:t>
      </w:r>
      <w:r w:rsidR="00B0725F">
        <w:t>, so i</w:t>
      </w:r>
      <w:r w:rsidR="00703C72">
        <w:t>t</w:t>
      </w:r>
      <w:r w:rsidR="00255F42">
        <w:t xml:space="preserve"> is quite difficult to tell how it is going to pan out</w:t>
      </w:r>
      <w:r w:rsidR="0073076F">
        <w:t xml:space="preserve">, but certainly </w:t>
      </w:r>
      <w:r w:rsidR="0073076F">
        <w:t>the majority of</w:t>
      </w:r>
      <w:r w:rsidR="0073076F">
        <w:t xml:space="preserve"> our flights over the past 20 months have been domestic, given the international restrictions.</w:t>
      </w:r>
    </w:p>
    <w:p w:rsidR="003D2E52" w:rsidP="00BE2106">
      <w:pPr>
        <w:pStyle w:val="Remark"/>
      </w:pPr>
      <w:r w:rsidRPr="00BE2106">
        <w:rPr>
          <w:b/>
        </w:rPr>
        <w:t>Chair:</w:t>
      </w:r>
      <w:r>
        <w:t xml:space="preserve"> </w:t>
      </w:r>
      <w:r w:rsidR="00FE0999">
        <w:t>Before I hand over to Gavin, I will do what I always forget to do at the start and ask whethe</w:t>
      </w:r>
      <w:r w:rsidR="00C95BCD">
        <w:t>r</w:t>
      </w:r>
      <w:r w:rsidR="00FE0999">
        <w:t xml:space="preserve"> </w:t>
      </w:r>
      <w:r w:rsidR="00324AB5">
        <w:t>M</w:t>
      </w:r>
      <w:r w:rsidR="00FE0999">
        <w:t>embers have anything the</w:t>
      </w:r>
      <w:r w:rsidR="00C95BCD">
        <w:t xml:space="preserve">y wish to register </w:t>
      </w:r>
      <w:r w:rsidR="007A267E">
        <w:t>through</w:t>
      </w:r>
      <w:r w:rsidR="00C95BCD">
        <w:t xml:space="preserve"> a declaration of interest.</w:t>
      </w:r>
    </w:p>
    <w:p w:rsidR="00F03698" w:rsidP="004F0202">
      <w:pPr>
        <w:pStyle w:val="Remark"/>
      </w:pPr>
      <w:r w:rsidRPr="004F0202">
        <w:rPr>
          <w:b/>
        </w:rPr>
        <w:t>Gavin Newlands:</w:t>
      </w:r>
      <w:r>
        <w:t xml:space="preserve"> </w:t>
      </w:r>
      <w:r w:rsidR="00B4707F">
        <w:t xml:space="preserve">That is interesting. </w:t>
      </w:r>
      <w:r w:rsidR="00BE2106">
        <w:t xml:space="preserve">I </w:t>
      </w:r>
      <w:r w:rsidR="00B4707F">
        <w:t xml:space="preserve">had just noted that I </w:t>
      </w:r>
      <w:r w:rsidR="00BE2106">
        <w:t>should do that</w:t>
      </w:r>
      <w:r w:rsidR="000C1CDB">
        <w:t>. For the record, I am the MP for Glasgow airport. Loganair is also based in my constituency. I have known Brian for</w:t>
      </w:r>
      <w:r w:rsidR="004C74DF">
        <w:t>, probably,</w:t>
      </w:r>
      <w:r w:rsidR="000C1CDB">
        <w:t xml:space="preserve"> six and a half years</w:t>
      </w:r>
      <w:r w:rsidR="00B21AAC">
        <w:t>, p</w:t>
      </w:r>
      <w:r w:rsidR="000C1CDB">
        <w:t>retty much sinc</w:t>
      </w:r>
      <w:r w:rsidR="004C74DF">
        <w:t>e I was elected an MP. That is on the record.</w:t>
      </w:r>
    </w:p>
    <w:p w:rsidR="00841635" w:rsidP="00841635">
      <w:pPr>
        <w:pStyle w:val="QuestionCont"/>
      </w:pPr>
      <w:r>
        <w:t>Moving to the question—</w:t>
      </w:r>
    </w:p>
    <w:p w:rsidR="004F0202" w:rsidP="004F0202">
      <w:pPr>
        <w:pStyle w:val="Remark"/>
      </w:pPr>
      <w:r w:rsidRPr="004F0202">
        <w:rPr>
          <w:b/>
        </w:rPr>
        <w:t>Chair:</w:t>
      </w:r>
      <w:r>
        <w:t xml:space="preserve"> I am sorry, Gavin. You may not be the only one with a declaration of interest.</w:t>
      </w:r>
    </w:p>
    <w:p w:rsidR="004F0202" w:rsidP="004F0202">
      <w:pPr>
        <w:pStyle w:val="Remark"/>
      </w:pPr>
      <w:r w:rsidRPr="004F0202">
        <w:rPr>
          <w:b/>
        </w:rPr>
        <w:t xml:space="preserve">Simon </w:t>
      </w:r>
      <w:r w:rsidRPr="004F0202">
        <w:rPr>
          <w:b/>
        </w:rPr>
        <w:t>Jupp</w:t>
      </w:r>
      <w:r w:rsidRPr="004F0202">
        <w:rPr>
          <w:b/>
        </w:rPr>
        <w:t>:</w:t>
      </w:r>
      <w:r>
        <w:t xml:space="preserve"> Good morning. I am the MP for Exeter airport. My family own</w:t>
      </w:r>
      <w:r w:rsidR="002E466C">
        <w:t>s</w:t>
      </w:r>
      <w:r>
        <w:t xml:space="preserve"> a travel business, although I have no financial or direct involvement in it.</w:t>
      </w:r>
    </w:p>
    <w:p w:rsidR="004F0202" w:rsidP="004F0202">
      <w:pPr>
        <w:pStyle w:val="Remark"/>
      </w:pPr>
      <w:r w:rsidRPr="004F0202">
        <w:rPr>
          <w:b/>
        </w:rPr>
        <w:t>Chair:</w:t>
      </w:r>
      <w:r>
        <w:t xml:space="preserve"> Back to you, Gavin.</w:t>
      </w:r>
    </w:p>
    <w:p w:rsidR="00C24008" w:rsidP="004F0202">
      <w:pPr>
        <w:pStyle w:val="Question"/>
      </w:pPr>
      <w:r w:rsidRPr="004F0202">
        <w:rPr>
          <w:b/>
        </w:rPr>
        <w:t>Gavin Newlands:</w:t>
      </w:r>
      <w:r>
        <w:t xml:space="preserve"> </w:t>
      </w:r>
      <w:r w:rsidR="000E7331">
        <w:t xml:space="preserve">Thank you. </w:t>
      </w:r>
      <w:r w:rsidR="002B3D54">
        <w:t>I want to move to questions about</w:t>
      </w:r>
      <w:r w:rsidR="006B699C">
        <w:t xml:space="preserve"> connectivity. </w:t>
      </w:r>
      <w:r w:rsidR="00A85F93">
        <w:t>Irrespective of your political views, the Union connectivity review had</w:t>
      </w:r>
      <w:r w:rsidR="00E25868">
        <w:t xml:space="preserve"> some recommendations on increasing connectivity, specifically between England and </w:t>
      </w:r>
      <w:r w:rsidR="009931DE">
        <w:t xml:space="preserve">the </w:t>
      </w:r>
      <w:r w:rsidR="00E25868">
        <w:t>other home nations. With</w:t>
      </w:r>
      <w:r w:rsidR="00991EA4">
        <w:t xml:space="preserve"> that in mind, can I ask what steps all levels of government—central Government, devolved </w:t>
      </w:r>
      <w:r w:rsidR="00991EA4">
        <w:t>Administrations</w:t>
      </w:r>
      <w:r w:rsidR="00991EA4">
        <w:t xml:space="preserve"> and local authorities—can take to support that aim and domestic air routes? I will start with Clive.</w:t>
      </w:r>
    </w:p>
    <w:p w:rsidR="00841635" w:rsidP="00C24008">
      <w:pPr>
        <w:pStyle w:val="Answer"/>
      </w:pPr>
      <w:r w:rsidRPr="00C24008">
        <w:rPr>
          <w:b/>
          <w:i/>
        </w:rPr>
        <w:t>Clive Coleman:</w:t>
      </w:r>
      <w:r>
        <w:t xml:space="preserve"> It is a very good recommendation. It is something we have been pushing for </w:t>
      </w:r>
      <w:r>
        <w:t>for</w:t>
      </w:r>
      <w:r>
        <w:t xml:space="preserve"> a very long time, because the PSO routes in England and</w:t>
      </w:r>
      <w:r w:rsidR="00273299">
        <w:t>, I believe, Northern Ireland ha</w:t>
      </w:r>
      <w:r w:rsidR="00292147">
        <w:t>d</w:t>
      </w:r>
      <w:r w:rsidR="00273299">
        <w:t xml:space="preserve"> to be London-centric. In other words, you c</w:t>
      </w:r>
      <w:r w:rsidR="00292147">
        <w:t xml:space="preserve">ould </w:t>
      </w:r>
      <w:r w:rsidR="000003AF">
        <w:t>not</w:t>
      </w:r>
      <w:r w:rsidR="00273299">
        <w:t xml:space="preserve"> fly region to region. You c</w:t>
      </w:r>
      <w:r w:rsidR="00292147">
        <w:t>ould</w:t>
      </w:r>
      <w:r w:rsidR="00273299">
        <w:t xml:space="preserve"> only fly if London </w:t>
      </w:r>
      <w:r w:rsidR="00292147">
        <w:t>wa</w:t>
      </w:r>
      <w:r w:rsidR="00273299">
        <w:t>s one of the connections.</w:t>
      </w:r>
      <w:r w:rsidR="00075FBD">
        <w:t xml:space="preserve"> It was a devolved responsibility for the other two nations, which could operate other </w:t>
      </w:r>
      <w:r w:rsidR="00075FBD">
        <w:t>routes</w:t>
      </w:r>
      <w:r w:rsidR="003F3825">
        <w:t>;</w:t>
      </w:r>
      <w:r w:rsidR="003F3825">
        <w:t xml:space="preserve"> </w:t>
      </w:r>
      <w:r w:rsidR="00FC485F">
        <w:t xml:space="preserve">hence, a number in the </w:t>
      </w:r>
      <w:r w:rsidR="003822B6">
        <w:t>h</w:t>
      </w:r>
      <w:r w:rsidR="00FC485F">
        <w:t>ighlands and islands and the Anglesey to Cardiff route.</w:t>
      </w:r>
    </w:p>
    <w:p w:rsidR="00B86398" w:rsidP="00C24008">
      <w:pPr>
        <w:pStyle w:val="Answer"/>
      </w:pPr>
      <w:r>
        <w:t>W</w:t>
      </w:r>
      <w:r w:rsidR="005C42FD">
        <w:t>e have been pushing for a long time</w:t>
      </w:r>
      <w:r>
        <w:t xml:space="preserve"> that,</w:t>
      </w:r>
      <w:r w:rsidR="005C42FD">
        <w:t xml:space="preserve"> </w:t>
      </w:r>
      <w:r>
        <w:t>w</w:t>
      </w:r>
      <w:r w:rsidR="005C42FD">
        <w:t>here there m</w:t>
      </w:r>
      <w:r w:rsidR="00FB7CB8">
        <w:t>ight</w:t>
      </w:r>
      <w:r w:rsidR="005C42FD">
        <w:t xml:space="preserve"> </w:t>
      </w:r>
      <w:r w:rsidR="00404EBA">
        <w:t xml:space="preserve">be </w:t>
      </w:r>
      <w:r w:rsidR="005C42FD">
        <w:t>a viable route</w:t>
      </w:r>
      <w:r w:rsidR="00CB4269">
        <w:t>, it needs some assistance. There are two types of</w:t>
      </w:r>
      <w:r w:rsidR="00D34A6B">
        <w:t xml:space="preserve"> PSO routes. </w:t>
      </w:r>
      <w:r w:rsidR="00FB7CB8">
        <w:t>There are</w:t>
      </w:r>
      <w:r w:rsidR="00D34A6B">
        <w:t xml:space="preserve"> those that are lifeline services</w:t>
      </w:r>
      <w:r w:rsidR="00FB7CB8">
        <w:t>, say,</w:t>
      </w:r>
      <w:r w:rsidR="00D34A6B">
        <w:t xml:space="preserve"> from Derry to London</w:t>
      </w:r>
      <w:r w:rsidR="00E46A96">
        <w:t>,</w:t>
      </w:r>
      <w:r w:rsidR="00D34A6B">
        <w:t xml:space="preserve"> or Newquay to London</w:t>
      </w:r>
      <w:r w:rsidR="007B5E52">
        <w:t>. T</w:t>
      </w:r>
      <w:r w:rsidR="00D34A6B">
        <w:t xml:space="preserve">here are other routes region to region that are very difficult for an airline to start off without losing a </w:t>
      </w:r>
      <w:r w:rsidR="003B13B9">
        <w:t xml:space="preserve">considerable </w:t>
      </w:r>
      <w:r w:rsidR="00D34A6B">
        <w:t xml:space="preserve">sum of money </w:t>
      </w:r>
      <w:r w:rsidR="003B13B9">
        <w:t>in the start-up phase. It needs some assistance to get th</w:t>
      </w:r>
      <w:r w:rsidR="009C5028">
        <w:t>e</w:t>
      </w:r>
      <w:r w:rsidR="003B13B9">
        <w:t xml:space="preserve"> route started and viable.</w:t>
      </w:r>
    </w:p>
    <w:p w:rsidR="00FC485F" w:rsidP="00C24008">
      <w:pPr>
        <w:pStyle w:val="Answer"/>
      </w:pPr>
      <w:r>
        <w:t>We have always s</w:t>
      </w:r>
      <w:r w:rsidR="00E938C1">
        <w:t>ought a new approach to</w:t>
      </w:r>
      <w:r>
        <w:t xml:space="preserve"> PSO route</w:t>
      </w:r>
      <w:r w:rsidR="00B86398">
        <w:t>s</w:t>
      </w:r>
      <w:r w:rsidR="00E938C1">
        <w:t xml:space="preserve"> that</w:t>
      </w:r>
      <w:r w:rsidR="005940F0">
        <w:t xml:space="preserve"> would</w:t>
      </w:r>
      <w:r w:rsidR="00E938C1">
        <w:t xml:space="preserve"> allow initial funding, but operating region to region</w:t>
      </w:r>
      <w:r w:rsidR="000E13F9">
        <w:t xml:space="preserve"> to make the route</w:t>
      </w:r>
      <w:r w:rsidR="00BF4BA1">
        <w:t>s</w:t>
      </w:r>
      <w:r w:rsidR="000E13F9">
        <w:t xml:space="preserve"> sustainable and financially viable</w:t>
      </w:r>
      <w:r w:rsidR="005D36DA">
        <w:t xml:space="preserve"> for the airline</w:t>
      </w:r>
      <w:r w:rsidR="000E13F9">
        <w:t>, ultimately,</w:t>
      </w:r>
      <w:r w:rsidR="00E3776D">
        <w:t xml:space="preserve"> to</w:t>
      </w:r>
      <w:r w:rsidR="000E13F9">
        <w:t xml:space="preserve"> operat</w:t>
      </w:r>
      <w:r w:rsidR="00E3776D">
        <w:t>e</w:t>
      </w:r>
      <w:r w:rsidR="000E13F9">
        <w:t xml:space="preserve"> on a fully commercial basis. </w:t>
      </w:r>
      <w:r w:rsidR="003A35CA">
        <w:t xml:space="preserve">We think that </w:t>
      </w:r>
      <w:r w:rsidR="00E3776D">
        <w:t>it is a good</w:t>
      </w:r>
      <w:r w:rsidR="00DE3DF3">
        <w:t xml:space="preserve"> recommendation </w:t>
      </w:r>
      <w:r w:rsidR="00E520A6">
        <w:t>t</w:t>
      </w:r>
      <w:r w:rsidR="00E3776D">
        <w:t>o</w:t>
      </w:r>
      <w:r w:rsidR="00E520A6">
        <w:t xml:space="preserve"> </w:t>
      </w:r>
      <w:r w:rsidR="00DE3DF3">
        <w:t>break the link</w:t>
      </w:r>
      <w:r w:rsidR="00E520A6">
        <w:t xml:space="preserve"> that means they all </w:t>
      </w:r>
      <w:r w:rsidR="00E520A6">
        <w:t>have to</w:t>
      </w:r>
      <w:r w:rsidR="00E520A6">
        <w:t xml:space="preserve"> be London-centric in England</w:t>
      </w:r>
      <w:r w:rsidR="00583759">
        <w:t>, because there are long distances. For example, Exeter to the north-east of England is a long way by train.</w:t>
      </w:r>
      <w:r w:rsidR="00FC72C2">
        <w:t xml:space="preserve"> For day-to-day business, an airlink is the only viable solution. We think that kind of option would help to make a sustainable route and would increase frequency.</w:t>
      </w:r>
    </w:p>
    <w:p w:rsidR="005D3C48" w:rsidP="00C24008">
      <w:pPr>
        <w:pStyle w:val="Answer"/>
      </w:pPr>
      <w:r>
        <w:t>You might say that we have some of th</w:t>
      </w:r>
      <w:r w:rsidR="007E5937">
        <w:t>e</w:t>
      </w:r>
      <w:r>
        <w:t>se routes operating</w:t>
      </w:r>
      <w:r w:rsidR="007E5937">
        <w:t xml:space="preserve"> already</w:t>
      </w:r>
      <w:r>
        <w:t>, which is true. The issue is</w:t>
      </w:r>
      <w:r w:rsidR="00A84A9F">
        <w:t xml:space="preserve"> that it is not at the right frequency to support business and investment going both ways across </w:t>
      </w:r>
      <w:r w:rsidR="00626098">
        <w:t>those</w:t>
      </w:r>
      <w:r w:rsidR="00A84A9F">
        <w:t xml:space="preserve"> routes. We strongly support th</w:t>
      </w:r>
      <w:r w:rsidR="000805C6">
        <w:t>at</w:t>
      </w:r>
      <w:r w:rsidR="00A84A9F">
        <w:t xml:space="preserve"> recommendation.</w:t>
      </w:r>
    </w:p>
    <w:p w:rsidR="00266AFE" w:rsidP="005D3C48">
      <w:pPr>
        <w:pStyle w:val="Question"/>
      </w:pPr>
      <w:r w:rsidRPr="005D3C48">
        <w:rPr>
          <w:b/>
        </w:rPr>
        <w:t>Gavin Newlands:</w:t>
      </w:r>
      <w:r>
        <w:t xml:space="preserve"> You focused your answer on PSOs. Is there anything else that </w:t>
      </w:r>
      <w:r w:rsidR="000805C6">
        <w:t>G</w:t>
      </w:r>
      <w:r>
        <w:t>overnment can do to support</w:t>
      </w:r>
      <w:r>
        <w:t xml:space="preserve"> that?</w:t>
      </w:r>
    </w:p>
    <w:p w:rsidR="00264C39" w:rsidP="00266AFE">
      <w:pPr>
        <w:pStyle w:val="Answer"/>
      </w:pPr>
      <w:r w:rsidRPr="00266AFE">
        <w:rPr>
          <w:b/>
          <w:i/>
        </w:rPr>
        <w:t>Clive Coleman:</w:t>
      </w:r>
      <w:r>
        <w:t xml:space="preserve"> Definitely. About five years ago, the Department for Transport </w:t>
      </w:r>
      <w:r w:rsidR="001260E2">
        <w:t xml:space="preserve">started </w:t>
      </w:r>
      <w:r w:rsidR="00F4243A">
        <w:t>its route</w:t>
      </w:r>
      <w:r w:rsidR="00577603">
        <w:t xml:space="preserve"> development</w:t>
      </w:r>
      <w:r w:rsidR="00F4243A">
        <w:t xml:space="preserve"> fund, a support mechanism</w:t>
      </w:r>
      <w:r w:rsidR="00513B06">
        <w:t>, which was overly complicated at that stage and allowed a small amount of funding for routes. Ultimately, only about five routes operate</w:t>
      </w:r>
      <w:r w:rsidR="00CF2A09">
        <w:t>d</w:t>
      </w:r>
      <w:r w:rsidR="00513B06">
        <w:t xml:space="preserve">. The only one that stuck for a long time was between Exeter and Norwich. The reason that </w:t>
      </w:r>
      <w:r w:rsidR="00383009">
        <w:t>they</w:t>
      </w:r>
      <w:r w:rsidR="00513B06">
        <w:t xml:space="preserve"> did not stick was that </w:t>
      </w:r>
      <w:r w:rsidR="00825EA1">
        <w:t>there</w:t>
      </w:r>
      <w:r w:rsidR="00513B06">
        <w:t xml:space="preserve"> was not a lot of money</w:t>
      </w:r>
      <w:r w:rsidR="00825EA1">
        <w:t>. It</w:t>
      </w:r>
      <w:r w:rsidR="00564EA0">
        <w:t xml:space="preserve"> did not really give airlines the support that they required during the start-up phase</w:t>
      </w:r>
      <w:r w:rsidR="005A0AC0">
        <w:t>, when new routes historically lose money</w:t>
      </w:r>
      <w:r w:rsidR="00D81300">
        <w:t>; t</w:t>
      </w:r>
      <w:r w:rsidR="008D3E09">
        <w:t>hey</w:t>
      </w:r>
      <w:r w:rsidR="005A0AC0">
        <w:t xml:space="preserve"> </w:t>
      </w:r>
      <w:r w:rsidR="005A0AC0">
        <w:t>have</w:t>
      </w:r>
      <w:r w:rsidR="008D3E09">
        <w:t xml:space="preserve"> to</w:t>
      </w:r>
      <w:r w:rsidR="005A0AC0">
        <w:t xml:space="preserve"> bed in over a year or two.</w:t>
      </w:r>
    </w:p>
    <w:p w:rsidR="000471E5" w:rsidP="00266AFE">
      <w:pPr>
        <w:pStyle w:val="Answer"/>
      </w:pPr>
      <w:r>
        <w:t>We see another solution to that</w:t>
      </w:r>
      <w:r w:rsidR="002058AC">
        <w:t xml:space="preserve"> as </w:t>
      </w:r>
      <w:r>
        <w:t>a more flexible PSO arrangement or another version of the route development</w:t>
      </w:r>
      <w:r w:rsidR="005871DD">
        <w:t xml:space="preserve"> fund</w:t>
      </w:r>
      <w:r w:rsidR="002058AC">
        <w:t>,</w:t>
      </w:r>
      <w:r w:rsidR="005871DD">
        <w:t xml:space="preserve"> where APD could be free on new routes</w:t>
      </w:r>
      <w:r w:rsidR="00AB22AE">
        <w:t xml:space="preserve">. It might be graded in over time. For the first few years, it would be APD-free. In the </w:t>
      </w:r>
      <w:r w:rsidR="00136E7D">
        <w:t xml:space="preserve">long term, APD might, unfortunately, </w:t>
      </w:r>
      <w:r w:rsidR="00136E7D">
        <w:t>have to</w:t>
      </w:r>
      <w:r w:rsidR="00136E7D">
        <w:t xml:space="preserve"> come on to those routes</w:t>
      </w:r>
      <w:r w:rsidR="00BD086D">
        <w:t>,</w:t>
      </w:r>
      <w:r w:rsidR="00AA649B">
        <w:t xml:space="preserve"> but</w:t>
      </w:r>
      <w:r w:rsidR="00136E7D">
        <w:t xml:space="preserve"> </w:t>
      </w:r>
      <w:r w:rsidR="00937804">
        <w:t>there</w:t>
      </w:r>
      <w:r w:rsidR="00136E7D">
        <w:t xml:space="preserve"> </w:t>
      </w:r>
      <w:r w:rsidR="00340471">
        <w:t>would</w:t>
      </w:r>
      <w:r w:rsidR="00136E7D">
        <w:t xml:space="preserve"> not </w:t>
      </w:r>
      <w:r w:rsidR="00340471">
        <w:t xml:space="preserve">be </w:t>
      </w:r>
      <w:r w:rsidR="00136E7D">
        <w:t>a loss to the Treasury</w:t>
      </w:r>
      <w:r w:rsidR="00404EBA">
        <w:t>,</w:t>
      </w:r>
      <w:r w:rsidR="00136E7D">
        <w:t xml:space="preserve"> because </w:t>
      </w:r>
      <w:r w:rsidR="00AA649B">
        <w:t xml:space="preserve">if </w:t>
      </w:r>
      <w:r w:rsidR="00136E7D">
        <w:t>th</w:t>
      </w:r>
      <w:r w:rsidR="00BD086D">
        <w:t>e</w:t>
      </w:r>
      <w:r w:rsidR="00136E7D">
        <w:t xml:space="preserve"> route</w:t>
      </w:r>
      <w:r w:rsidR="00163DB0">
        <w:t xml:space="preserve"> d</w:t>
      </w:r>
      <w:r w:rsidR="00AA649B">
        <w:t>id</w:t>
      </w:r>
      <w:r w:rsidR="00163DB0">
        <w:t xml:space="preserve"> not exist it would not have that income, anyway. Ultimately, it would get </w:t>
      </w:r>
      <w:r w:rsidR="00163DB0">
        <w:t>income, once</w:t>
      </w:r>
      <w:r w:rsidR="00163DB0">
        <w:t xml:space="preserve"> the route was embedded.</w:t>
      </w:r>
      <w:r w:rsidR="000D12AB">
        <w:t xml:space="preserve"> Not having </w:t>
      </w:r>
      <w:r w:rsidR="000D12AB">
        <w:t>APD is a simple saving that airlines would support because it allow</w:t>
      </w:r>
      <w:r w:rsidR="00A152AD">
        <w:t>s</w:t>
      </w:r>
      <w:r w:rsidR="000D12AB">
        <w:t xml:space="preserve"> them more flexibility and makes routes</w:t>
      </w:r>
      <w:r>
        <w:t xml:space="preserve"> more commercially viable.</w:t>
      </w:r>
    </w:p>
    <w:p w:rsidR="00A40C0D" w:rsidP="000471E5">
      <w:pPr>
        <w:pStyle w:val="Question"/>
      </w:pPr>
      <w:r w:rsidRPr="000471E5">
        <w:rPr>
          <w:b/>
        </w:rPr>
        <w:t>Gavin Newlands:</w:t>
      </w:r>
      <w:r>
        <w:t xml:space="preserve"> Brian, can I come to you? We know from Clive’s answer that the</w:t>
      </w:r>
      <w:r w:rsidR="008235E1">
        <w:t xml:space="preserve"> UK Government only fund PSOs that fly to and from London. Any PSOs in Scotland are funded either by the Scottish Government or by councils.</w:t>
      </w:r>
      <w:r w:rsidR="006F4456">
        <w:t xml:space="preserve"> Can you answer the same question? How can all levels of government support this? </w:t>
      </w:r>
      <w:r w:rsidR="006C0AD5">
        <w:t>Perhaps you c</w:t>
      </w:r>
      <w:r w:rsidR="006F4456">
        <w:t>ould move beyond PSOs as well</w:t>
      </w:r>
      <w:r w:rsidR="006C0AD5">
        <w:t>.</w:t>
      </w:r>
    </w:p>
    <w:p w:rsidR="00577603" w:rsidP="00A40C0D">
      <w:pPr>
        <w:pStyle w:val="Answer"/>
      </w:pPr>
      <w:r w:rsidRPr="00A40C0D">
        <w:rPr>
          <w:b/>
          <w:i/>
        </w:rPr>
        <w:t>Brian McClean:</w:t>
      </w:r>
      <w:r>
        <w:t xml:space="preserve"> On the PSOs, I agree absolutely with Clive. The way they are set out </w:t>
      </w:r>
      <w:r>
        <w:t>at the moment</w:t>
      </w:r>
      <w:r>
        <w:t xml:space="preserve"> is quite cumbersome and restrictive.</w:t>
      </w:r>
      <w:r w:rsidR="006C0AD5">
        <w:t xml:space="preserve"> </w:t>
      </w:r>
      <w:r>
        <w:t>We need to look at how we connect regions within the UK. Only yesterday</w:t>
      </w:r>
      <w:r w:rsidR="005A1BFC">
        <w:t>,</w:t>
      </w:r>
      <w:r>
        <w:t xml:space="preserve"> Russell Borthwick, the chief exec of Aberdeen chamber of commerce, </w:t>
      </w:r>
      <w:r w:rsidR="002854DD">
        <w:t>commented that he is really concerned that Aberdeen will become a northern outpost if we do not restore connectivity</w:t>
      </w:r>
      <w:r w:rsidR="00884B5C">
        <w:t>. P</w:t>
      </w:r>
      <w:r w:rsidR="002854DD">
        <w:t>art of that is domestic.</w:t>
      </w:r>
    </w:p>
    <w:p w:rsidR="0093455B" w:rsidP="00A40C0D">
      <w:pPr>
        <w:pStyle w:val="Answer"/>
      </w:pPr>
      <w:r>
        <w:t xml:space="preserve">I agree that we need to look at the return of a route development fund. Clive is </w:t>
      </w:r>
      <w:r>
        <w:t>absolutely right</w:t>
      </w:r>
      <w:r>
        <w:t xml:space="preserve">. It takes </w:t>
      </w:r>
      <w:r>
        <w:t>a number of</w:t>
      </w:r>
      <w:r>
        <w:t xml:space="preserve"> years for a route to become profitable, so we need to help and incentivise routes to come back into place.</w:t>
      </w:r>
      <w:r w:rsidR="008A142B">
        <w:t xml:space="preserve"> A lot of the routes we are talking about are routes that are not easily done by rail</w:t>
      </w:r>
      <w:r w:rsidR="0049286F">
        <w:t xml:space="preserve">: </w:t>
      </w:r>
      <w:r w:rsidR="00455F0D">
        <w:t xml:space="preserve">Aberdeen down to Southampton and the flights that we have to Belfast from our airports in Scotland and Southampton. If we are </w:t>
      </w:r>
      <w:r w:rsidR="00455F0D">
        <w:t>really serious</w:t>
      </w:r>
      <w:r w:rsidR="00455F0D">
        <w:t xml:space="preserve"> about levelling up within the UK, we need to look at relaxing the rules around PSOs</w:t>
      </w:r>
      <w:r w:rsidR="00E04AFC">
        <w:t xml:space="preserve"> and </w:t>
      </w:r>
      <w:r w:rsidR="005C6B70">
        <w:t xml:space="preserve">at </w:t>
      </w:r>
      <w:r w:rsidR="00E04AFC">
        <w:t>some form of route development fund. APD, which I am sure we will come on to shortly, is another lever we could look at.</w:t>
      </w:r>
    </w:p>
    <w:p w:rsidR="002A5445" w:rsidP="0093455B">
      <w:pPr>
        <w:pStyle w:val="Question"/>
      </w:pPr>
      <w:r w:rsidRPr="0093455B">
        <w:rPr>
          <w:b/>
        </w:rPr>
        <w:t>Gavin Newlands:</w:t>
      </w:r>
      <w:r>
        <w:t xml:space="preserve"> Kay, Loganair flies a lot of PSO routes within Scotland. Correct me if I am wrong, but</w:t>
      </w:r>
      <w:r w:rsidR="00B466B5">
        <w:t xml:space="preserve"> I think that </w:t>
      </w:r>
      <w:r w:rsidR="002C09AC">
        <w:t>the UK Government provide a</w:t>
      </w:r>
      <w:r w:rsidR="00B466B5">
        <w:t xml:space="preserve"> Dundee</w:t>
      </w:r>
      <w:r w:rsidR="00745440">
        <w:t>-C</w:t>
      </w:r>
      <w:r w:rsidR="00B466B5">
        <w:t>ity</w:t>
      </w:r>
      <w:r w:rsidR="002C09AC">
        <w:t xml:space="preserve"> flight. I think that is a UK Government PSO.</w:t>
      </w:r>
      <w:r>
        <w:t xml:space="preserve"> Your take on this will be very interesting</w:t>
      </w:r>
      <w:r w:rsidR="00654253">
        <w:t>, so</w:t>
      </w:r>
      <w:r>
        <w:t xml:space="preserve"> I put the same question to you.</w:t>
      </w:r>
    </w:p>
    <w:p w:rsidR="004A7B9B" w:rsidP="002A5445">
      <w:pPr>
        <w:pStyle w:val="Answer"/>
      </w:pPr>
      <w:r w:rsidRPr="002A5445">
        <w:rPr>
          <w:b/>
          <w:i/>
        </w:rPr>
        <w:t>Kay Ryan:</w:t>
      </w:r>
      <w:r>
        <w:t xml:space="preserve"> We also operate the Derry to London Stansted PSO.</w:t>
      </w:r>
      <w:r w:rsidR="00FC1587">
        <w:t xml:space="preserve"> Sir Peter Hendry’s report was good in that it recognised the need for change on the PSO. As Clive and Brian said, PSOs are incredibly complicated. </w:t>
      </w:r>
      <w:r w:rsidR="00AE3675">
        <w:t xml:space="preserve">I have done more than I care to remember. </w:t>
      </w:r>
      <w:r w:rsidR="00137E7A">
        <w:t>G</w:t>
      </w:r>
      <w:r w:rsidR="00AE3675">
        <w:t>oing back to the route development</w:t>
      </w:r>
      <w:r w:rsidR="00716234">
        <w:t xml:space="preserve"> fund</w:t>
      </w:r>
      <w:r w:rsidR="00AE3675">
        <w:t xml:space="preserve">, </w:t>
      </w:r>
      <w:r w:rsidR="00787EFE">
        <w:t xml:space="preserve">only one or two airports succeeded in getting that over the line. It was terribly complicated. It was based on reduced airport fees and </w:t>
      </w:r>
      <w:r w:rsidR="004378B0">
        <w:t>there was no recognition of start-up.</w:t>
      </w:r>
      <w:r w:rsidR="0088125A">
        <w:t xml:space="preserve"> Clive made the point that that is incredibly important. These routes are what we would call </w:t>
      </w:r>
      <w:r w:rsidR="0088125A">
        <w:t>thin by definition, otherwise</w:t>
      </w:r>
      <w:r w:rsidR="0088125A">
        <w:t xml:space="preserve"> they would not need a PSO.</w:t>
      </w:r>
      <w:r w:rsidR="00CD7FB3">
        <w:t xml:space="preserve"> They take time to start and to gather customer demand.</w:t>
      </w:r>
    </w:p>
    <w:p w:rsidR="002854DD" w:rsidP="002A5445">
      <w:pPr>
        <w:pStyle w:val="Answer"/>
      </w:pPr>
      <w:r>
        <w:t xml:space="preserve">The recommendation </w:t>
      </w:r>
      <w:r w:rsidR="005D546B">
        <w:t>for</w:t>
      </w:r>
      <w:r>
        <w:t xml:space="preserve"> an open PSO, with no </w:t>
      </w:r>
      <w:r w:rsidR="00FE225F">
        <w:t xml:space="preserve">APD, is a very good one. I have another suggestion. Traditionally, PSOs </w:t>
      </w:r>
      <w:r w:rsidR="00FE225F">
        <w:t>take into account</w:t>
      </w:r>
      <w:r w:rsidR="00FE225F">
        <w:t xml:space="preserve"> only point-to-point traffic. Should th</w:t>
      </w:r>
      <w:r w:rsidR="009A1BBE">
        <w:t>e</w:t>
      </w:r>
      <w:r w:rsidR="00FE225F">
        <w:t xml:space="preserve"> route be allowed to have different rules around it</w:t>
      </w:r>
      <w:r w:rsidR="004A7B9B">
        <w:t xml:space="preserve"> or </w:t>
      </w:r>
      <w:r w:rsidR="003A63D1">
        <w:t xml:space="preserve">should </w:t>
      </w:r>
      <w:r w:rsidR="004A7B9B">
        <w:t>funding</w:t>
      </w:r>
      <w:r w:rsidR="003A63D1">
        <w:t xml:space="preserve"> be</w:t>
      </w:r>
      <w:r w:rsidR="004A7B9B">
        <w:t xml:space="preserve"> completely dictated by how many passengers travel from A to B? In a lot of cases, people are going onwards from that</w:t>
      </w:r>
      <w:r w:rsidR="00382231">
        <w:t>, so a</w:t>
      </w:r>
      <w:r w:rsidR="004A7B9B">
        <w:t xml:space="preserve">llowing connecting traffic to be </w:t>
      </w:r>
      <w:r w:rsidR="004A7B9B">
        <w:t>taken into account</w:t>
      </w:r>
      <w:r w:rsidR="004A7B9B">
        <w:t xml:space="preserve"> when awarding a PSO, open or otherwise</w:t>
      </w:r>
      <w:r w:rsidR="00382231">
        <w:t>, is particularly important</w:t>
      </w:r>
      <w:r w:rsidR="009A1BBE">
        <w:t xml:space="preserve">, </w:t>
      </w:r>
      <w:r w:rsidR="000206F5">
        <w:t>very much so now that the UK is out of the EU. That would certainly be of benefit.</w:t>
      </w:r>
    </w:p>
    <w:p w:rsidR="00CD5173" w:rsidP="002A5445">
      <w:pPr>
        <w:pStyle w:val="Answer"/>
      </w:pPr>
      <w:r>
        <w:t>My other point goes back to what Gavin said</w:t>
      </w:r>
      <w:r w:rsidR="00FD6C0B">
        <w:t xml:space="preserve"> and our experiences of lifeline PSOs in Scotland. In Scotland</w:t>
      </w:r>
      <w:r w:rsidR="00802B91">
        <w:t>,</w:t>
      </w:r>
      <w:r w:rsidR="00FD6C0B">
        <w:t xml:space="preserve"> they have an air discount for personal use. While the route m</w:t>
      </w:r>
      <w:r w:rsidR="00802B91">
        <w:t>ight</w:t>
      </w:r>
      <w:r w:rsidR="00FD6C0B">
        <w:t xml:space="preserve"> be a designated PSO, people living in those places </w:t>
      </w:r>
      <w:r w:rsidR="00FD6C0B">
        <w:t>actually enjoy</w:t>
      </w:r>
      <w:r w:rsidR="00FD6C0B">
        <w:t xml:space="preserve"> a discount on travel.</w:t>
      </w:r>
      <w:r w:rsidR="00385AA1">
        <w:t xml:space="preserve"> Perhaps that should be accounted for if there are to be changes to the PSOs. It is common in Europe. They do it particularly well in Sweden for their regional flying. They allow the discounts that are extended by local government to be used when booking PSO flights. As always, it is not quite as straightforward as saying, “Let’s just take APD off and let everyone apply for them.” There are quite a few variables that </w:t>
      </w:r>
      <w:r w:rsidR="00CE0797">
        <w:t xml:space="preserve">should also be </w:t>
      </w:r>
      <w:r w:rsidR="00CE0797">
        <w:t>taken into account</w:t>
      </w:r>
      <w:r w:rsidR="00CE0797">
        <w:t xml:space="preserve"> </w:t>
      </w:r>
      <w:r w:rsidR="00B577B5">
        <w:t>from</w:t>
      </w:r>
      <w:r w:rsidR="00CE0797">
        <w:t xml:space="preserve"> the PSO.</w:t>
      </w:r>
    </w:p>
    <w:p w:rsidR="000D54F8" w:rsidP="002A5445">
      <w:pPr>
        <w:pStyle w:val="Answer"/>
      </w:pPr>
      <w:r>
        <w:t xml:space="preserve">My last point is about speed. They take a month of Sundays. </w:t>
      </w:r>
      <w:r w:rsidR="00D73BCC">
        <w:t>Clive and I have had experience of this. We got one</w:t>
      </w:r>
      <w:r w:rsidR="00BE7D4A">
        <w:t xml:space="preserve"> emergency PSO</w:t>
      </w:r>
      <w:r w:rsidR="00D73BCC">
        <w:t xml:space="preserve"> agreed and signed off</w:t>
      </w:r>
      <w:r w:rsidR="00BE7D4A">
        <w:t xml:space="preserve"> in</w:t>
      </w:r>
      <w:r>
        <w:t xml:space="preserve"> </w:t>
      </w:r>
      <w:r w:rsidR="00BE7D4A">
        <w:t>three days</w:t>
      </w:r>
      <w:r>
        <w:t>, I think.</w:t>
      </w:r>
    </w:p>
    <w:p w:rsidR="005A10AC" w:rsidP="000D54F8">
      <w:pPr>
        <w:pStyle w:val="Answer"/>
      </w:pPr>
      <w:r w:rsidRPr="000D54F8">
        <w:rPr>
          <w:b/>
          <w:i/>
        </w:rPr>
        <w:t>Clive Coleman:</w:t>
      </w:r>
      <w:r>
        <w:t xml:space="preserve"> Yes</w:t>
      </w:r>
      <w:r w:rsidR="00267DC3">
        <w:t xml:space="preserve">, </w:t>
      </w:r>
      <w:r>
        <w:t>three days.</w:t>
      </w:r>
    </w:p>
    <w:p w:rsidR="0072496F" w:rsidP="005A10AC">
      <w:pPr>
        <w:pStyle w:val="Answer"/>
      </w:pPr>
      <w:r w:rsidRPr="005A10AC">
        <w:rPr>
          <w:b/>
          <w:i/>
        </w:rPr>
        <w:t>Kay Ryan:</w:t>
      </w:r>
      <w:r>
        <w:t xml:space="preserve"> </w:t>
      </w:r>
      <w:r w:rsidR="00CD00CA">
        <w:t>W</w:t>
      </w:r>
      <w:r>
        <w:t>e can move at pace</w:t>
      </w:r>
      <w:r w:rsidR="005D3C56">
        <w:t>, but</w:t>
      </w:r>
      <w:r w:rsidR="00394C15">
        <w:t>,</w:t>
      </w:r>
      <w:r w:rsidR="005D3C56">
        <w:t xml:space="preserve"> t</w:t>
      </w:r>
      <w:r>
        <w:t xml:space="preserve">raditionally, it can take three, four or five months. That is too slow </w:t>
      </w:r>
      <w:r>
        <w:t>in the current market.</w:t>
      </w:r>
    </w:p>
    <w:p w:rsidR="00D73BCC" w:rsidP="0072496F">
      <w:pPr>
        <w:pStyle w:val="Question"/>
      </w:pPr>
      <w:r w:rsidRPr="0072496F">
        <w:rPr>
          <w:b/>
        </w:rPr>
        <w:t>Gavin Newlands:</w:t>
      </w:r>
      <w:r>
        <w:t xml:space="preserve"> I was going</w:t>
      </w:r>
      <w:r w:rsidR="00FD7982">
        <w:t xml:space="preserve"> to ask</w:t>
      </w:r>
      <w:r>
        <w:t xml:space="preserve"> about the air discount scheme, so the fact that you brought it up unprompted is very useful.</w:t>
      </w:r>
      <w:r w:rsidR="00D552F8">
        <w:t xml:space="preserve"> Thanks for that.</w:t>
      </w:r>
    </w:p>
    <w:p w:rsidR="00E8527D" w:rsidP="00D552F8">
      <w:pPr>
        <w:pStyle w:val="QuestionCont"/>
      </w:pPr>
      <w:r>
        <w:t>I am conscious of time, so th</w:t>
      </w:r>
      <w:r w:rsidR="0059281C">
        <w:t>is is</w:t>
      </w:r>
      <w:r>
        <w:t xml:space="preserve"> a brief last question from me in this section before we </w:t>
      </w:r>
      <w:r>
        <w:t>have to</w:t>
      </w:r>
      <w:r>
        <w:t xml:space="preserve"> move on. </w:t>
      </w:r>
      <w:r w:rsidR="00104FA1">
        <w:t xml:space="preserve">I will start with </w:t>
      </w:r>
      <w:r>
        <w:t xml:space="preserve">Brian </w:t>
      </w:r>
      <w:r w:rsidR="00104FA1">
        <w:t>in</w:t>
      </w:r>
      <w:r>
        <w:t xml:space="preserve"> Glasgow. What domestic air routes experienced the lowest volumes of air traffic during the pandemic? Are any of those routes potentially at risk unless</w:t>
      </w:r>
      <w:r w:rsidR="00A95885">
        <w:t xml:space="preserve"> perhaps</w:t>
      </w:r>
      <w:r>
        <w:t xml:space="preserve"> they are reclassified as PSO routes?</w:t>
      </w:r>
    </w:p>
    <w:p w:rsidR="0070632E" w:rsidP="00E8527D">
      <w:pPr>
        <w:pStyle w:val="Answer"/>
      </w:pPr>
      <w:r w:rsidRPr="00E8527D">
        <w:rPr>
          <w:b/>
          <w:i/>
        </w:rPr>
        <w:t>Brian McClean:</w:t>
      </w:r>
      <w:r>
        <w:t xml:space="preserve"> </w:t>
      </w:r>
      <w:r w:rsidR="00B13730">
        <w:t xml:space="preserve">From Glasgow, Birmingham was probably the route that suffered most. The routes that were most popular were those to the London airports, particularly London Heathrow. We stayed open during the pandemic when perhaps it did not make financial sense to do so. The passengers </w:t>
      </w:r>
      <w:r w:rsidR="00084ED6">
        <w:t>who</w:t>
      </w:r>
      <w:r w:rsidR="00B13730">
        <w:t xml:space="preserve"> were travelling were key workers</w:t>
      </w:r>
      <w:r w:rsidR="00066D43">
        <w:t>—people travelling to support the energy sector up in Aberdeen—so I do not think that we can use the past 20 months to gauge</w:t>
      </w:r>
      <w:r w:rsidR="00D431A0">
        <w:t xml:space="preserve"> the real </w:t>
      </w:r>
      <w:r w:rsidR="009A397D">
        <w:t xml:space="preserve">sense of </w:t>
      </w:r>
      <w:r w:rsidR="00D431A0">
        <w:t xml:space="preserve">demand for each of the routes. </w:t>
      </w:r>
      <w:r w:rsidR="00EE16B6">
        <w:t>I</w:t>
      </w:r>
      <w:r w:rsidR="00D431A0">
        <w:t xml:space="preserve">f </w:t>
      </w:r>
      <w:r w:rsidR="00CA425D">
        <w:t>you</w:t>
      </w:r>
      <w:r w:rsidR="00D431A0">
        <w:t xml:space="preserve"> look at the top 10 domestic routes out of Glasgow</w:t>
      </w:r>
      <w:r w:rsidR="00CA425D">
        <w:t>, you have Heathrow and Gatwick at the top</w:t>
      </w:r>
      <w:r w:rsidR="00B526B5">
        <w:t xml:space="preserve">, followed by Bristol, </w:t>
      </w:r>
      <w:r w:rsidR="00B526B5">
        <w:t>Belfast</w:t>
      </w:r>
      <w:r w:rsidR="00B526B5">
        <w:t xml:space="preserve"> and some of the other London airports. Then we are down to Birmingham, probably, </w:t>
      </w:r>
      <w:r w:rsidR="001F64D4">
        <w:t xml:space="preserve">in </w:t>
      </w:r>
      <w:r w:rsidR="004A02B7">
        <w:t>10</w:t>
      </w:r>
      <w:r w:rsidR="00EE16B6">
        <w:t xml:space="preserve">th </w:t>
      </w:r>
      <w:r>
        <w:t>place.</w:t>
      </w:r>
    </w:p>
    <w:p w:rsidR="00821BAA" w:rsidP="0070632E">
      <w:pPr>
        <w:pStyle w:val="Question"/>
      </w:pPr>
      <w:r w:rsidRPr="0070632E">
        <w:rPr>
          <w:b/>
        </w:rPr>
        <w:t>Gavin Newlands:</w:t>
      </w:r>
      <w:r>
        <w:t xml:space="preserve"> Kay, wh</w:t>
      </w:r>
      <w:r w:rsidR="00421D3A">
        <w:t>ich</w:t>
      </w:r>
      <w:r>
        <w:t xml:space="preserve"> Loganair routes have suffered the most during </w:t>
      </w:r>
      <w:r>
        <w:t>the pandemic?</w:t>
      </w:r>
    </w:p>
    <w:p w:rsidR="00D552F8" w:rsidP="00821BAA">
      <w:pPr>
        <w:pStyle w:val="Answer"/>
      </w:pPr>
      <w:r w:rsidRPr="00821BAA">
        <w:rPr>
          <w:b/>
          <w:i/>
        </w:rPr>
        <w:t>Kay Ryan:</w:t>
      </w:r>
      <w:r>
        <w:t xml:space="preserve"> </w:t>
      </w:r>
      <w:r w:rsidR="001368EA">
        <w:t>They have all suffered. Loganair is the only airline that flew throughout the pandemic. We always</w:t>
      </w:r>
      <w:r w:rsidR="00A278CC">
        <w:t xml:space="preserve"> had an aircraft all year. We are possibly closer to customer demand than most because we were flying lifeline routes</w:t>
      </w:r>
      <w:r w:rsidR="00923EF4">
        <w:t xml:space="preserve"> for p</w:t>
      </w:r>
      <w:r w:rsidR="00A278CC">
        <w:t xml:space="preserve">eople going to hospital, essential </w:t>
      </w:r>
      <w:r w:rsidR="00A278CC">
        <w:t>wor</w:t>
      </w:r>
      <w:r w:rsidR="00923EF4">
        <w:t>k</w:t>
      </w:r>
      <w:r w:rsidR="00923EF4">
        <w:t xml:space="preserve"> and essential appointments. They continued.</w:t>
      </w:r>
    </w:p>
    <w:p w:rsidR="00B02405" w:rsidP="00821BAA">
      <w:pPr>
        <w:pStyle w:val="Answer"/>
      </w:pPr>
      <w:r>
        <w:t>I would say that we are at about 75% to 85</w:t>
      </w:r>
      <w:r w:rsidR="008E0005">
        <w:t>% of our 2019 levels</w:t>
      </w:r>
      <w:r w:rsidR="00321DC1">
        <w:t>, but</w:t>
      </w:r>
      <w:r w:rsidR="008E0005">
        <w:t xml:space="preserve"> I cannot see the </w:t>
      </w:r>
      <w:r w:rsidR="00F223F3">
        <w:t xml:space="preserve">other 20%, which is quite considerable and is the difference </w:t>
      </w:r>
      <w:r w:rsidR="00F223F3">
        <w:t>between a route working or not, coming back any time soon. That is the concern.</w:t>
      </w:r>
    </w:p>
    <w:p w:rsidR="00007423" w:rsidP="00B02405">
      <w:pPr>
        <w:pStyle w:val="Question"/>
      </w:pPr>
      <w:r w:rsidRPr="00B02405">
        <w:rPr>
          <w:b/>
        </w:rPr>
        <w:t>Gavin Newlands:</w:t>
      </w:r>
      <w:r>
        <w:t xml:space="preserve"> Clive,</w:t>
      </w:r>
      <w:r>
        <w:t xml:space="preserve"> before we move on,</w:t>
      </w:r>
      <w:r>
        <w:t xml:space="preserve"> </w:t>
      </w:r>
      <w:r>
        <w:t>can you say briefly whether there is any specific route that you think is at risk?</w:t>
      </w:r>
    </w:p>
    <w:p w:rsidR="007C3953" w:rsidP="00007423">
      <w:pPr>
        <w:pStyle w:val="Answer"/>
      </w:pPr>
      <w:r w:rsidRPr="00007423">
        <w:rPr>
          <w:b/>
          <w:i/>
        </w:rPr>
        <w:t>Clive Coleman:</w:t>
      </w:r>
      <w:r>
        <w:t xml:space="preserve"> I think there are two. </w:t>
      </w:r>
      <w:r w:rsidR="00EC5BF2">
        <w:t>At Norwich airport, it is some of the routes that connect</w:t>
      </w:r>
      <w:r w:rsidR="001D41A1">
        <w:t xml:space="preserve"> the oil and gas industry in the southern </w:t>
      </w:r>
      <w:r w:rsidR="001D41A1">
        <w:t xml:space="preserve">North </w:t>
      </w:r>
      <w:r w:rsidR="00965E1F">
        <w:t>s</w:t>
      </w:r>
      <w:r w:rsidR="001D41A1">
        <w:t>ea</w:t>
      </w:r>
      <w:r w:rsidR="00AB63D5">
        <w:t xml:space="preserve"> to Scotland. Loganair operates Aberdeen, but </w:t>
      </w:r>
      <w:r w:rsidR="007D03CD">
        <w:t xml:space="preserve">it </w:t>
      </w:r>
      <w:r w:rsidR="00F2309B">
        <w:t>has</w:t>
      </w:r>
      <w:r w:rsidR="007D03CD">
        <w:t xml:space="preserve"> other connections to Edinburgh and connections to Manchester, which we have not been able to restart. At Exeter, our challenge is specifically</w:t>
      </w:r>
      <w:r w:rsidR="00C51DC8">
        <w:t xml:space="preserve"> out </w:t>
      </w:r>
      <w:r w:rsidR="00B06841">
        <w:t>of</w:t>
      </w:r>
      <w:r w:rsidR="00C51DC8">
        <w:t xml:space="preserve"> hub airports. I do not mean the London hubs. I mean allowing international or intercontinental connectivity from Exe</w:t>
      </w:r>
      <w:r w:rsidR="00B06841">
        <w:t xml:space="preserve">ter through Dublin, </w:t>
      </w:r>
      <w:r w:rsidR="00B06841">
        <w:t>Amsterdam</w:t>
      </w:r>
      <w:r w:rsidR="00B06841">
        <w:t xml:space="preserve"> and Paris. Those have yet to recover. That is a challenge for us and for </w:t>
      </w:r>
      <w:r w:rsidR="00800D09">
        <w:t>the local</w:t>
      </w:r>
      <w:r w:rsidR="00B06841">
        <w:t xml:space="preserve"> community.</w:t>
      </w:r>
    </w:p>
    <w:p w:rsidR="00EE1A53" w:rsidP="00EE1A53">
      <w:pPr>
        <w:pStyle w:val="Remark"/>
      </w:pPr>
      <w:r w:rsidRPr="00EE1A53">
        <w:rPr>
          <w:b/>
        </w:rPr>
        <w:t>Chair:</w:t>
      </w:r>
      <w:r>
        <w:t xml:space="preserve"> Brian, you said</w:t>
      </w:r>
      <w:r w:rsidR="00466727">
        <w:t xml:space="preserve"> that we would no doubt get on to air passenger duty. We are indeed</w:t>
      </w:r>
      <w:r>
        <w:t xml:space="preserve">, with Simon </w:t>
      </w:r>
      <w:r>
        <w:t>Jupp</w:t>
      </w:r>
      <w:r>
        <w:t>.</w:t>
      </w:r>
    </w:p>
    <w:p w:rsidR="002D4D34" w:rsidP="00EE1A53">
      <w:pPr>
        <w:pStyle w:val="Question"/>
      </w:pPr>
      <w:r w:rsidRPr="00EE1A53">
        <w:rPr>
          <w:b/>
        </w:rPr>
        <w:t xml:space="preserve">Simon </w:t>
      </w:r>
      <w:r w:rsidRPr="00EE1A53">
        <w:rPr>
          <w:b/>
        </w:rPr>
        <w:t>Jupp</w:t>
      </w:r>
      <w:r w:rsidRPr="00EE1A53">
        <w:rPr>
          <w:b/>
        </w:rPr>
        <w:t>:</w:t>
      </w:r>
      <w:r>
        <w:t xml:space="preserve"> Thank you very much for that introduction, Chair.</w:t>
      </w:r>
      <w:r w:rsidR="00BD5A44">
        <w:t xml:space="preserve"> The Government’s welcome 50% cut in air passenger duty was in the most recent Budget, of course. It was a bit of a surprise to many</w:t>
      </w:r>
      <w:r w:rsidR="00E25A61">
        <w:t>,</w:t>
      </w:r>
      <w:r w:rsidR="00BD5A44">
        <w:t xml:space="preserve"> after the APD review. What effect do you think </w:t>
      </w:r>
      <w:r w:rsidR="007D2E20">
        <w:t>it</w:t>
      </w:r>
      <w:r w:rsidR="00BD5A44">
        <w:t xml:space="preserve"> will have on regional air connectivity? Kay, I will come to you first.</w:t>
      </w:r>
    </w:p>
    <w:p w:rsidR="00923EF4" w:rsidP="002D4D34">
      <w:pPr>
        <w:pStyle w:val="Answer"/>
      </w:pPr>
      <w:r w:rsidRPr="002D4D34">
        <w:rPr>
          <w:b/>
          <w:i/>
        </w:rPr>
        <w:t>Kay Ryan:</w:t>
      </w:r>
      <w:r>
        <w:t xml:space="preserve"> </w:t>
      </w:r>
      <w:r w:rsidR="00D62F9F">
        <w:t>We welcome it</w:t>
      </w:r>
      <w:r w:rsidR="0062105B">
        <w:t>, obviously, o</w:t>
      </w:r>
      <w:r w:rsidR="002E3EFD">
        <w:t>n the domestic flying side</w:t>
      </w:r>
      <w:r w:rsidR="0062105B">
        <w:t>. It will make a difference on routes that are on the critical list. Clive referred to Edinburgh-Norwich</w:t>
      </w:r>
      <w:r w:rsidR="0035586C">
        <w:t>, which</w:t>
      </w:r>
      <w:r w:rsidR="0062105B">
        <w:t xml:space="preserve"> is one of our routes.</w:t>
      </w:r>
      <w:r w:rsidR="00993338">
        <w:t xml:space="preserve"> </w:t>
      </w:r>
      <w:r w:rsidR="002A31DA">
        <w:t>It</w:t>
      </w:r>
      <w:r w:rsidR="00993338">
        <w:t xml:space="preserve"> will allow sustainability for routes that have been impacted and were low demand to start with but </w:t>
      </w:r>
      <w:r w:rsidR="00E27C0F">
        <w:t xml:space="preserve">are </w:t>
      </w:r>
      <w:r w:rsidR="00993338">
        <w:t>quite necessary for a lot of businesses. They are not big enough to warrant a four</w:t>
      </w:r>
      <w:r w:rsidR="00230F03">
        <w:t xml:space="preserve"> a </w:t>
      </w:r>
      <w:r w:rsidR="00993338">
        <w:t>day service on a 100-seater aircraft</w:t>
      </w:r>
      <w:r w:rsidR="00791253">
        <w:t>, but they need a service. Without this cut in APD, Loganair would have struggled to keep flying at least 45 routes</w:t>
      </w:r>
      <w:r w:rsidR="00E64A1E">
        <w:t xml:space="preserve"> that we currently operate, so it is very welcome for us.</w:t>
      </w:r>
    </w:p>
    <w:p w:rsidR="007674BA" w:rsidP="002D4D34">
      <w:pPr>
        <w:pStyle w:val="Answer"/>
      </w:pPr>
      <w:r>
        <w:t xml:space="preserve">The one thing that I would </w:t>
      </w:r>
      <w:r w:rsidR="00922641">
        <w:t>note</w:t>
      </w:r>
      <w:r>
        <w:t xml:space="preserve"> is the delay</w:t>
      </w:r>
      <w:r w:rsidR="00922641">
        <w:t>ed</w:t>
      </w:r>
      <w:r>
        <w:t xml:space="preserve"> implementation, particularly on the domestic side</w:t>
      </w:r>
      <w:r w:rsidR="00922641">
        <w:t xml:space="preserve">. I am </w:t>
      </w:r>
      <w:r w:rsidR="00753C46">
        <w:t>not sure why it is not going to be implemented before 2023. I understand the historic</w:t>
      </w:r>
      <w:r w:rsidR="00E329B7">
        <w:t>al</w:t>
      </w:r>
      <w:r w:rsidR="00753C46">
        <w:t xml:space="preserve"> reasons</w:t>
      </w:r>
      <w:r w:rsidR="00071395">
        <w:t xml:space="preserve">, </w:t>
      </w:r>
      <w:r w:rsidR="003706E0">
        <w:t xml:space="preserve">and </w:t>
      </w:r>
      <w:r w:rsidR="005C4D22">
        <w:t>that airlines traditionally say, “We need a long lead-in t</w:t>
      </w:r>
      <w:r>
        <w:t>ime</w:t>
      </w:r>
      <w:r w:rsidR="005C4D22">
        <w:t xml:space="preserve"> when we have no bookings</w:t>
      </w:r>
      <w:r>
        <w:t>.” Well, we have no bookings. That is here and now. This is the one time when it could be brought forward, particularly on the domestic side.</w:t>
      </w:r>
    </w:p>
    <w:p w:rsidR="007B502A" w:rsidP="007674BA">
      <w:pPr>
        <w:pStyle w:val="Question"/>
      </w:pPr>
      <w:r w:rsidRPr="007674BA">
        <w:rPr>
          <w:b/>
        </w:rPr>
        <w:t xml:space="preserve">Simon </w:t>
      </w:r>
      <w:r w:rsidRPr="007674BA">
        <w:rPr>
          <w:b/>
        </w:rPr>
        <w:t>Jupp</w:t>
      </w:r>
      <w:r w:rsidRPr="007674BA">
        <w:rPr>
          <w:b/>
        </w:rPr>
        <w:t>:</w:t>
      </w:r>
      <w:r>
        <w:t xml:space="preserve"> That is interesting. </w:t>
      </w:r>
      <w:r w:rsidR="00271B11">
        <w:t xml:space="preserve">Can I come to </w:t>
      </w:r>
      <w:r>
        <w:t>Brian next</w:t>
      </w:r>
      <w:r w:rsidR="00271B11">
        <w:t>? It is</w:t>
      </w:r>
      <w:r w:rsidR="00BB3969">
        <w:t xml:space="preserve"> the same question about the impact of th</w:t>
      </w:r>
      <w:r w:rsidR="00271B11">
        <w:t>e</w:t>
      </w:r>
      <w:r w:rsidR="00BB3969">
        <w:t xml:space="preserve"> decision. Could you also touch on the point about </w:t>
      </w:r>
      <w:r>
        <w:t>the delayed implementation? That was one of my further questions.</w:t>
      </w:r>
    </w:p>
    <w:p w:rsidR="00E64A1E" w:rsidP="007B502A">
      <w:pPr>
        <w:pStyle w:val="Answer"/>
      </w:pPr>
      <w:r w:rsidRPr="007B502A">
        <w:rPr>
          <w:b/>
          <w:i/>
        </w:rPr>
        <w:t>Brian McClean:</w:t>
      </w:r>
      <w:r>
        <w:t xml:space="preserve"> I absolutely agree with everything Kay said. It is a welcome step, but why wait until April 2023? We are facing a real challenge right now, so it would help if this w</w:t>
      </w:r>
      <w:r w:rsidR="00C103B4">
        <w:t>as</w:t>
      </w:r>
      <w:r>
        <w:t xml:space="preserve"> brought forward and introduced next year. It will </w:t>
      </w:r>
      <w:r w:rsidR="000E7548">
        <w:t xml:space="preserve">make </w:t>
      </w:r>
      <w:r>
        <w:t xml:space="preserve">some of the thin routes viable. We had </w:t>
      </w:r>
      <w:r w:rsidR="00C103B4">
        <w:t>an</w:t>
      </w:r>
      <w:r>
        <w:t xml:space="preserve"> anomaly that needed to be corrected</w:t>
      </w:r>
      <w:r w:rsidR="00745862">
        <w:t xml:space="preserve"> for</w:t>
      </w:r>
      <w:r w:rsidR="007C47A9">
        <w:t xml:space="preserve"> domestic routes and the double whammy</w:t>
      </w:r>
      <w:r w:rsidR="00F6050E">
        <w:t xml:space="preserve"> of </w:t>
      </w:r>
      <w:r w:rsidR="007C47A9">
        <w:t>passengers paying it on both legs</w:t>
      </w:r>
      <w:r w:rsidR="00D7523F">
        <w:t xml:space="preserve">. In fact, a passenger flying on a return </w:t>
      </w:r>
      <w:r w:rsidR="00D7523F">
        <w:t>trip to London is paying more in aviation tax than a passenger flying from the UK to Spain or elsewhere in Europe. That needed to be addressed.</w:t>
      </w:r>
    </w:p>
    <w:p w:rsidR="00DF2E81" w:rsidP="007B502A">
      <w:pPr>
        <w:pStyle w:val="Answer"/>
      </w:pPr>
      <w:r>
        <w:t xml:space="preserve">What we also need addressed </w:t>
      </w:r>
      <w:r w:rsidR="00320E29">
        <w:t xml:space="preserve">is the fact </w:t>
      </w:r>
      <w:r w:rsidR="00C462FD">
        <w:t xml:space="preserve">that </w:t>
      </w:r>
      <w:r w:rsidR="00320E29">
        <w:t>there is still a distortion in the market. At Aberdeen airport</w:t>
      </w:r>
      <w:r w:rsidR="00320E29">
        <w:t>, in particular, we</w:t>
      </w:r>
      <w:r w:rsidR="00320E29">
        <w:t xml:space="preserve"> are operating in a distorted market, given the close proximity of Inverness, which is currently exempt from APD. In 2018</w:t>
      </w:r>
      <w:r w:rsidR="002D4994">
        <w:t>,</w:t>
      </w:r>
      <w:r w:rsidR="00320E29">
        <w:t xml:space="preserve"> British Airways withdrew a route from Aberdeen and lifted and shifted it to Inverness.</w:t>
      </w:r>
      <w:r w:rsidR="00AB7A5E">
        <w:t xml:space="preserve"> In its press release, it cited the </w:t>
      </w:r>
      <w:r w:rsidR="000729D5">
        <w:t>A</w:t>
      </w:r>
      <w:r w:rsidR="00AB7A5E">
        <w:t xml:space="preserve">PD exemption as the reason for the move. </w:t>
      </w:r>
      <w:r w:rsidR="0061363E">
        <w:t>Tha</w:t>
      </w:r>
      <w:r w:rsidR="00AB7A5E">
        <w:t>t is quite clear. It is harming our ability to hold on to routes, let alone to try to secure additional ones.</w:t>
      </w:r>
      <w:r w:rsidR="00C827DC">
        <w:t xml:space="preserve"> Fair play to Inverness. It is a perfect example of how the removal of APD can </w:t>
      </w:r>
      <w:r w:rsidR="00C827DC">
        <w:t>actually stimulate</w:t>
      </w:r>
      <w:r w:rsidR="00C827DC">
        <w:t xml:space="preserve"> investment from airlines. Once you get that, you get wider economic growth, </w:t>
      </w:r>
      <w:r w:rsidR="00C827DC">
        <w:t>prosperity</w:t>
      </w:r>
      <w:r w:rsidR="00C827DC">
        <w:t xml:space="preserve"> and social inclusion. We are pleased that it was addressed, but it needs to be brought forward to April next year.</w:t>
      </w:r>
    </w:p>
    <w:p w:rsidR="00E26B4E" w:rsidP="00DF2E81">
      <w:pPr>
        <w:pStyle w:val="Question"/>
      </w:pPr>
      <w:r w:rsidRPr="00DF2E81">
        <w:rPr>
          <w:b/>
        </w:rPr>
        <w:t xml:space="preserve">Simon </w:t>
      </w:r>
      <w:r w:rsidRPr="00DF2E81">
        <w:rPr>
          <w:b/>
        </w:rPr>
        <w:t>Jupp</w:t>
      </w:r>
      <w:r w:rsidRPr="00DF2E81">
        <w:rPr>
          <w:b/>
        </w:rPr>
        <w:t>:</w:t>
      </w:r>
      <w:r>
        <w:t xml:space="preserve"> </w:t>
      </w:r>
      <w:r w:rsidR="000856B7">
        <w:t>Clive, recently I was at a meeting at the Future Skills Centre just up the road from Exeter airport, which I know</w:t>
      </w:r>
      <w:r w:rsidR="007E60B0">
        <w:t xml:space="preserve"> </w:t>
      </w:r>
      <w:r w:rsidR="00DF31FC">
        <w:t xml:space="preserve">you </w:t>
      </w:r>
      <w:r w:rsidR="007E60B0">
        <w:t xml:space="preserve">operate, in my constituency. The sole campaign that I got from that meeting was that the APD cut was needed. The Government have now agreed to do it. </w:t>
      </w:r>
      <w:r>
        <w:t>Obviously, t</w:t>
      </w:r>
      <w:r w:rsidR="007E60B0">
        <w:t xml:space="preserve">hat is welcome. It </w:t>
      </w:r>
      <w:r>
        <w:t>will be good for Exeter airport and the other airports that you operate. Do you also share the concern that it could be too late by the time it is implemented in 2023?</w:t>
      </w:r>
    </w:p>
    <w:p w:rsidR="004316E6" w:rsidP="00E26B4E">
      <w:pPr>
        <w:pStyle w:val="Answer"/>
      </w:pPr>
      <w:r w:rsidRPr="00E26B4E">
        <w:rPr>
          <w:b/>
          <w:i/>
        </w:rPr>
        <w:t>Clive Coleman:</w:t>
      </w:r>
      <w:r>
        <w:t xml:space="preserve"> Absolutely. I completely agree with Kay and Brian that </w:t>
      </w:r>
      <w:r w:rsidR="003A6877">
        <w:t xml:space="preserve">it </w:t>
      </w:r>
      <w:r>
        <w:t>is very welcome. The issue</w:t>
      </w:r>
      <w:r w:rsidR="00527DB6">
        <w:t xml:space="preserve"> is, why wait at least 18 months to implement it? Next year is going to be recovery. As I said, we have only</w:t>
      </w:r>
      <w:r w:rsidR="00FB703E">
        <w:t xml:space="preserve"> about half the capacity that we used to operate, and probably less than 20% of the domestic </w:t>
      </w:r>
      <w:r w:rsidR="005C529D">
        <w:t xml:space="preserve">passengers we </w:t>
      </w:r>
      <w:r w:rsidR="006A05CF">
        <w:t>carried</w:t>
      </w:r>
      <w:r w:rsidR="001551E1">
        <w:t xml:space="preserve"> normally</w:t>
      </w:r>
      <w:r w:rsidR="005C529D">
        <w:t>.</w:t>
      </w:r>
      <w:r w:rsidR="003635A8">
        <w:t xml:space="preserve"> Next year is critical for recovery</w:t>
      </w:r>
      <w:r w:rsidR="00C93719">
        <w:t>;</w:t>
      </w:r>
      <w:r w:rsidR="007049E2">
        <w:t xml:space="preserve"> </w:t>
      </w:r>
      <w:r w:rsidR="00731B99">
        <w:t xml:space="preserve">airports and airlines </w:t>
      </w:r>
      <w:r w:rsidR="003635A8">
        <w:t>need all the help we</w:t>
      </w:r>
      <w:r w:rsidR="0049693A">
        <w:t xml:space="preserve"> </w:t>
      </w:r>
      <w:r w:rsidR="003635A8">
        <w:t>can get</w:t>
      </w:r>
      <w:r w:rsidR="0049693A">
        <w:t>. Waiting a year is just</w:t>
      </w:r>
      <w:r w:rsidR="004178C0">
        <w:t xml:space="preserve"> delaying that part of the recovery.</w:t>
      </w:r>
    </w:p>
    <w:p w:rsidR="00E003D8" w:rsidP="00E26B4E">
      <w:pPr>
        <w:pStyle w:val="Answer"/>
      </w:pPr>
      <w:r>
        <w:t>Some of the larger low-cost carriers—</w:t>
      </w:r>
      <w:r w:rsidR="00C220D4">
        <w:t>e</w:t>
      </w:r>
      <w:r>
        <w:t>asy</w:t>
      </w:r>
      <w:r w:rsidR="00C220D4">
        <w:t>J</w:t>
      </w:r>
      <w:r>
        <w:t>et and Ryanair—can operate high-volume trunk routes from London to Scotland</w:t>
      </w:r>
      <w:r w:rsidR="00631EB8">
        <w:t>, for example. It is easier for them to swallow and to play the economics of a higher APD</w:t>
      </w:r>
      <w:r w:rsidR="00A73229">
        <w:t xml:space="preserve"> on the very thin routes that operate from the region</w:t>
      </w:r>
      <w:r w:rsidR="00E832F1">
        <w:t>s, such as Exeter</w:t>
      </w:r>
      <w:r w:rsidR="005D343B">
        <w:t xml:space="preserve">. </w:t>
      </w:r>
      <w:r w:rsidR="00943DD0">
        <w:t>To</w:t>
      </w:r>
      <w:r w:rsidR="009D59DF">
        <w:t xml:space="preserve"> emphasise the point that Kay made</w:t>
      </w:r>
      <w:r w:rsidR="00943DD0">
        <w:t>,</w:t>
      </w:r>
      <w:r w:rsidR="009D59DF">
        <w:t xml:space="preserve"> </w:t>
      </w:r>
      <w:r w:rsidR="00A1051D">
        <w:t>t</w:t>
      </w:r>
      <w:r w:rsidR="005D343B">
        <w:t>hese routes</w:t>
      </w:r>
      <w:r w:rsidR="003B0B59">
        <w:t xml:space="preserve"> </w:t>
      </w:r>
      <w:r w:rsidR="008465F7">
        <w:t>are very thin</w:t>
      </w:r>
      <w:r w:rsidR="00E832F1">
        <w:t>, and j</w:t>
      </w:r>
      <w:r w:rsidR="003B0B59">
        <w:t>ust a small reduction</w:t>
      </w:r>
      <w:r w:rsidR="008465F7">
        <w:t xml:space="preserve"> in APD is hugely helpful and usually tips the balance, making a route viable</w:t>
      </w:r>
      <w:r w:rsidR="00E04FAF">
        <w:t>, versus not viable.</w:t>
      </w:r>
      <w:r>
        <w:t xml:space="preserve"> That is really the help we need. Yes, it is great that APD is being reduced, but why wait a year?</w:t>
      </w:r>
    </w:p>
    <w:p w:rsidR="00A4157C" w:rsidP="00E003D8">
      <w:pPr>
        <w:pStyle w:val="Question"/>
      </w:pPr>
      <w:r w:rsidRPr="00E003D8">
        <w:rPr>
          <w:b/>
        </w:rPr>
        <w:t xml:space="preserve">Simon </w:t>
      </w:r>
      <w:r w:rsidRPr="00E003D8">
        <w:rPr>
          <w:b/>
        </w:rPr>
        <w:t>Jupp</w:t>
      </w:r>
      <w:r w:rsidRPr="00E003D8">
        <w:rPr>
          <w:b/>
        </w:rPr>
        <w:t>:</w:t>
      </w:r>
      <w:r>
        <w:t xml:space="preserve"> You mention</w:t>
      </w:r>
      <w:r w:rsidR="0036105C">
        <w:t>ed</w:t>
      </w:r>
      <w:r w:rsidR="00343FD8">
        <w:t xml:space="preserve"> </w:t>
      </w:r>
      <w:r>
        <w:t>the help that you need</w:t>
      </w:r>
      <w:r w:rsidR="00343FD8">
        <w:t>. Alongside this, you have had the business rates reduction extended, to</w:t>
      </w:r>
      <w:r w:rsidR="00816915">
        <w:t>o</w:t>
      </w:r>
      <w:r w:rsidR="00343FD8">
        <w:t>.</w:t>
      </w:r>
      <w:r w:rsidR="00816915">
        <w:t xml:space="preserve"> What other support are you looking for from </w:t>
      </w:r>
      <w:r w:rsidR="00931544">
        <w:t>G</w:t>
      </w:r>
      <w:r w:rsidR="00816915">
        <w:t>overnment?</w:t>
      </w:r>
    </w:p>
    <w:p w:rsidR="005D7AA0" w:rsidP="005D7AA0">
      <w:pPr>
        <w:pStyle w:val="Answer"/>
      </w:pPr>
      <w:r w:rsidRPr="00A4157C">
        <w:rPr>
          <w:b/>
          <w:i/>
        </w:rPr>
        <w:t>Clive Coleman:</w:t>
      </w:r>
      <w:r>
        <w:t xml:space="preserve"> Yes, the business rate</w:t>
      </w:r>
      <w:r w:rsidR="0095297D">
        <w:t xml:space="preserve"> </w:t>
      </w:r>
      <w:r w:rsidR="005351B3">
        <w:t>reduction</w:t>
      </w:r>
      <w:r w:rsidR="0095297D">
        <w:t xml:space="preserve"> was hugely helpful for a couple of airports, although Scotland, Ireland and Wales</w:t>
      </w:r>
      <w:r w:rsidR="005351B3">
        <w:t xml:space="preserve"> had complete exemption from business rates</w:t>
      </w:r>
      <w:r>
        <w:t xml:space="preserve"> right at the start</w:t>
      </w:r>
      <w:r w:rsidR="009928AD">
        <w:t>;</w:t>
      </w:r>
      <w:r w:rsidR="00964CAA">
        <w:t xml:space="preserve"> </w:t>
      </w:r>
      <w:r>
        <w:t xml:space="preserve">English airports, yes, benefited from AGOSS but it was late coming, and we had to go through a </w:t>
      </w:r>
      <w:r>
        <w:t>fairly complex</w:t>
      </w:r>
      <w:r>
        <w:t xml:space="preserve"> application process. Not all airports have received th</w:t>
      </w:r>
      <w:r w:rsidR="009928AD">
        <w:t>e</w:t>
      </w:r>
      <w:r>
        <w:t xml:space="preserve"> rate </w:t>
      </w:r>
      <w:r>
        <w:t xml:space="preserve">reduction, or they have only received a proportion of it. It has been helpful, but not </w:t>
      </w:r>
      <w:r w:rsidR="006E1BDE">
        <w:t xml:space="preserve">to the </w:t>
      </w:r>
      <w:r w:rsidR="00B1285A">
        <w:t xml:space="preserve">same </w:t>
      </w:r>
      <w:r w:rsidR="006E1BDE">
        <w:t xml:space="preserve">extent </w:t>
      </w:r>
      <w:r w:rsidR="00B1285A">
        <w:t xml:space="preserve">as </w:t>
      </w:r>
      <w:r w:rsidR="006E1BDE">
        <w:t xml:space="preserve">from </w:t>
      </w:r>
      <w:r>
        <w:t xml:space="preserve">the devolved </w:t>
      </w:r>
      <w:r w:rsidR="006E1BDE">
        <w:t>A</w:t>
      </w:r>
      <w:r>
        <w:t>dministrations.</w:t>
      </w:r>
    </w:p>
    <w:p w:rsidR="005D7AA0" w:rsidP="005D7AA0">
      <w:pPr>
        <w:pStyle w:val="Answer"/>
      </w:pPr>
      <w:r>
        <w:t xml:space="preserve">The other help is creativeness around PSOs. I do not really want to go over this again, but just repeat </w:t>
      </w:r>
      <w:r w:rsidR="00172969">
        <w:t>that it will</w:t>
      </w:r>
      <w:r>
        <w:t xml:space="preserve"> stimulate some of the other routes. It is not just an APD reduction. An APD holiday would be helpful on certain routes, or more creative ways for route development</w:t>
      </w:r>
      <w:r w:rsidR="00F52F1D">
        <w:t>—</w:t>
      </w:r>
      <w:r w:rsidR="00440A2C">
        <w:t>i</w:t>
      </w:r>
      <w:r>
        <w:t xml:space="preserve">n other words, </w:t>
      </w:r>
      <w:r w:rsidR="00F52F1D">
        <w:t>to</w:t>
      </w:r>
      <w:r>
        <w:t xml:space="preserve"> increase frequencies on other routes. We can come up with a creative solution where there was an APD holiday on those routes. </w:t>
      </w:r>
    </w:p>
    <w:p w:rsidR="005D7AA0" w:rsidP="005D7AA0">
      <w:pPr>
        <w:pStyle w:val="Question"/>
        <w:numPr>
          <w:ilvl w:val="0"/>
          <w:numId w:val="9"/>
        </w:numPr>
      </w:pPr>
      <w:r w:rsidRPr="009E3FD0">
        <w:rPr>
          <w:b/>
        </w:rPr>
        <w:t xml:space="preserve">Simon </w:t>
      </w:r>
      <w:r w:rsidRPr="009E3FD0">
        <w:rPr>
          <w:b/>
        </w:rPr>
        <w:t>Jupp</w:t>
      </w:r>
      <w:r w:rsidRPr="009E3FD0">
        <w:rPr>
          <w:b/>
        </w:rPr>
        <w:t>:</w:t>
      </w:r>
      <w:r>
        <w:t xml:space="preserve"> Brian, I will come to you next. Alongside APD and th</w:t>
      </w:r>
      <w:r w:rsidR="00440A2C">
        <w:t>e</w:t>
      </w:r>
      <w:r>
        <w:t xml:space="preserve"> cut, which is obviously very welcome, what else have you been asking for and what else have you wanted to see in support? </w:t>
      </w:r>
    </w:p>
    <w:p w:rsidR="005D7AA0" w:rsidP="005D7AA0">
      <w:pPr>
        <w:pStyle w:val="Answer"/>
      </w:pPr>
      <w:r w:rsidRPr="009E3FD0">
        <w:rPr>
          <w:b/>
          <w:i/>
        </w:rPr>
        <w:t>Brian McClean:</w:t>
      </w:r>
      <w:r>
        <w:t xml:space="preserve"> </w:t>
      </w:r>
      <w:r w:rsidR="00440A2C">
        <w:t>W</w:t>
      </w:r>
      <w:r>
        <w:t xml:space="preserve">e </w:t>
      </w:r>
      <w:r w:rsidR="00440A2C">
        <w:t xml:space="preserve">could </w:t>
      </w:r>
      <w:r>
        <w:t>look at it in two pockets</w:t>
      </w:r>
      <w:r w:rsidR="00980D49">
        <w:t xml:space="preserve">. </w:t>
      </w:r>
      <w:r w:rsidR="008E2E78">
        <w:t>If we look at</w:t>
      </w:r>
      <w:r>
        <w:t xml:space="preserve"> support for Covid, Clive rightly mentioned the rates relief that we received, first, for Aberdeen and Glasgow. The Scottish </w:t>
      </w:r>
      <w:r w:rsidR="005F0E78">
        <w:t>G</w:t>
      </w:r>
      <w:r>
        <w:t xml:space="preserve">overnment moved very quickly, and it was very welcome, to provide that rates relief. I have to say that it is still a small amount. It only covered a small amount of our overall losses, but it was very welcome. We would love to see that, and </w:t>
      </w:r>
      <w:r w:rsidR="001B2F81">
        <w:t xml:space="preserve">we </w:t>
      </w:r>
      <w:r>
        <w:t>need to see that, extended into the next financial year. Southampton also benefited from rates relief.</w:t>
      </w:r>
    </w:p>
    <w:p w:rsidR="005D7AA0" w:rsidP="005D7AA0">
      <w:pPr>
        <w:pStyle w:val="Answer"/>
      </w:pPr>
      <w:r>
        <w:t>Looking forward to how we restore connectivity, I echo the points that Clive made. We need targeted route development support to get connections up and running that are really going to drive forward the economic recovery of the regions</w:t>
      </w:r>
      <w:r w:rsidR="005A307E">
        <w:t xml:space="preserve">. There is </w:t>
      </w:r>
      <w:r>
        <w:t xml:space="preserve">the PSO </w:t>
      </w:r>
      <w:r w:rsidR="005A307E">
        <w:t xml:space="preserve">piece as well, </w:t>
      </w:r>
      <w:r>
        <w:t xml:space="preserve">and how we </w:t>
      </w:r>
      <w:r w:rsidR="005A307E">
        <w:t>can</w:t>
      </w:r>
      <w:r>
        <w:t xml:space="preserve"> make it more flexible. </w:t>
      </w:r>
    </w:p>
    <w:p w:rsidR="005D7AA0" w:rsidP="005D7AA0">
      <w:pPr>
        <w:pStyle w:val="Question"/>
        <w:numPr>
          <w:ilvl w:val="0"/>
          <w:numId w:val="9"/>
        </w:numPr>
      </w:pPr>
      <w:r w:rsidRPr="00515843">
        <w:rPr>
          <w:b/>
        </w:rPr>
        <w:t xml:space="preserve">Simon </w:t>
      </w:r>
      <w:r w:rsidRPr="00515843">
        <w:rPr>
          <w:b/>
        </w:rPr>
        <w:t>Jupp</w:t>
      </w:r>
      <w:r w:rsidRPr="00515843">
        <w:rPr>
          <w:b/>
        </w:rPr>
        <w:t>:</w:t>
      </w:r>
      <w:r>
        <w:t xml:space="preserve"> We are getting a PSO theme this morning. Kay, I will come to you next. </w:t>
      </w:r>
    </w:p>
    <w:p w:rsidR="005D7AA0" w:rsidP="005D7AA0">
      <w:pPr>
        <w:pStyle w:val="Answer"/>
      </w:pPr>
      <w:r w:rsidRPr="00515843">
        <w:rPr>
          <w:b/>
          <w:i/>
        </w:rPr>
        <w:t>Kay Ryan:</w:t>
      </w:r>
      <w:r>
        <w:t xml:space="preserve"> I</w:t>
      </w:r>
      <w:r w:rsidR="00E55837">
        <w:t xml:space="preserve"> echo</w:t>
      </w:r>
      <w:r>
        <w:t xml:space="preserve"> entirely what Brian said. More flexibility on PSOs. Unquestionably, they need to be quicker. They need to be better informed by </w:t>
      </w:r>
      <w:r>
        <w:t>taking into account</w:t>
      </w:r>
      <w:r>
        <w:t xml:space="preserve"> the needs of the wider region and wider businesses and how they benefit, not purely passenger numbers. Levelling up is about that. A lot of the solutions for regions need that to do local UK and international business.</w:t>
      </w:r>
    </w:p>
    <w:p w:rsidR="005D7AA0" w:rsidP="005D7AA0">
      <w:pPr>
        <w:pStyle w:val="Answer"/>
      </w:pPr>
      <w:r>
        <w:t>I do not know if you are going to come on to this later</w:t>
      </w:r>
      <w:r w:rsidR="008C59D6">
        <w:t>. My ask w</w:t>
      </w:r>
      <w:r>
        <w:t xml:space="preserve">ould be a review of the UK’s emissions trading scheme. It is not particularly pertinent to my colleagues from the airports, but for an airline it is hugely important. </w:t>
      </w:r>
    </w:p>
    <w:p w:rsidR="005D7AA0" w:rsidP="005D7AA0">
      <w:pPr>
        <w:pStyle w:val="Question"/>
        <w:numPr>
          <w:ilvl w:val="0"/>
          <w:numId w:val="9"/>
        </w:numPr>
      </w:pPr>
      <w:r w:rsidRPr="009217B0">
        <w:rPr>
          <w:b/>
        </w:rPr>
        <w:t xml:space="preserve">Simon </w:t>
      </w:r>
      <w:r w:rsidRPr="009217B0">
        <w:rPr>
          <w:b/>
        </w:rPr>
        <w:t>Jupp</w:t>
      </w:r>
      <w:r w:rsidRPr="009217B0">
        <w:rPr>
          <w:b/>
        </w:rPr>
        <w:t>:</w:t>
      </w:r>
      <w:r>
        <w:t xml:space="preserve"> Obviously, the last </w:t>
      </w:r>
      <w:r w:rsidR="006E08CE">
        <w:t xml:space="preserve">nearly </w:t>
      </w:r>
      <w:r>
        <w:t>two years ha</w:t>
      </w:r>
      <w:r w:rsidR="006E08CE">
        <w:t>ve</w:t>
      </w:r>
      <w:r>
        <w:t xml:space="preserve"> been really damaging for the aviation industry, whether you run an airline, a travel </w:t>
      </w:r>
      <w:r>
        <w:t>agent</w:t>
      </w:r>
      <w:r>
        <w:t xml:space="preserve"> or an airport. The APD cut that the Government will introduce in 2023 has been criticised quite widely by environmentalists over its potential impact on </w:t>
      </w:r>
      <w:r w:rsidR="00567B8F">
        <w:t>n</w:t>
      </w:r>
      <w:r>
        <w:t>et</w:t>
      </w:r>
      <w:r w:rsidR="009217B0">
        <w:t>-</w:t>
      </w:r>
      <w:r w:rsidR="00567B8F">
        <w:t>z</w:t>
      </w:r>
      <w:r>
        <w:t xml:space="preserve">ero targets. I can understand where they are coming from to a point, but I think many in the industry—I would welcome your views—would see this cut as a lifeline for an industry that has been heavily hammered over the last two years. Without it, perhaps it would set back reform further. We all want cleaner and greener aviation. Is there </w:t>
      </w:r>
      <w:r>
        <w:t xml:space="preserve">anything you want to add, Kay? </w:t>
      </w:r>
    </w:p>
    <w:p w:rsidR="005D7AA0" w:rsidP="005D7AA0">
      <w:pPr>
        <w:pStyle w:val="Answer"/>
      </w:pPr>
      <w:r w:rsidRPr="00515843">
        <w:rPr>
          <w:b/>
          <w:i/>
        </w:rPr>
        <w:t>Kay Ryan:</w:t>
      </w:r>
      <w:r>
        <w:t xml:space="preserve"> I do not see APD as an environmental tax, that</w:t>
      </w:r>
      <w:r w:rsidR="00E329B7">
        <w:t>’</w:t>
      </w:r>
      <w:r>
        <w:t xml:space="preserve">s for sure. The ETS is what that is for, and that </w:t>
      </w:r>
      <w:r w:rsidR="00821396">
        <w:t>currently</w:t>
      </w:r>
      <w:r>
        <w:t xml:space="preserve"> </w:t>
      </w:r>
      <w:r w:rsidR="00B3551D">
        <w:t>a</w:t>
      </w:r>
      <w:r w:rsidR="00037B88">
        <w:t>llows a</w:t>
      </w:r>
      <w:r w:rsidR="00B3551D">
        <w:t xml:space="preserve"> </w:t>
      </w:r>
      <w:r w:rsidR="00F52F1D">
        <w:t xml:space="preserve">35% </w:t>
      </w:r>
      <w:r w:rsidR="00B3551D">
        <w:t xml:space="preserve">tax </w:t>
      </w:r>
      <w:r>
        <w:t xml:space="preserve">on fuel. </w:t>
      </w:r>
      <w:r w:rsidR="00037B88">
        <w:t>A</w:t>
      </w:r>
      <w:r>
        <w:t>s an airline, we are committed to being carbon neutral by 2040. We were the first airline to introduce a mandatory offset charge to our customers. It is £1, which is small change but makes a big difference. We are committed to doing that.</w:t>
      </w:r>
    </w:p>
    <w:p w:rsidR="005D7AA0" w:rsidP="005D7AA0">
      <w:pPr>
        <w:pStyle w:val="Answer"/>
      </w:pPr>
      <w:r>
        <w:t>T</w:t>
      </w:r>
      <w:r>
        <w:t xml:space="preserve">he needs of airlines are different. It is not a one size fits all. I am aware, as I am sure everybody else is, that there is a lot of research and support for SAF—sustainable aviation fuel—and that is </w:t>
      </w:r>
      <w:r>
        <w:t>absolutely right</w:t>
      </w:r>
      <w:r>
        <w:t xml:space="preserve"> and necessary. For domestic airlines with smaller aircraft, investment in research and development on hydrogen-powered and electrical-powered aircraft will bring environmental improvement much quicker.</w:t>
      </w:r>
      <w:r w:rsidR="004E7CA9">
        <w:t xml:space="preserve"> </w:t>
      </w:r>
      <w:r>
        <w:t xml:space="preserve">We believe that by the end of this decade there will be the ability to have those types of powered aircraft for domestic routes. Research and development for that would be hugely beneficial. </w:t>
      </w:r>
    </w:p>
    <w:p w:rsidR="005D7AA0" w:rsidP="005D7AA0">
      <w:pPr>
        <w:pStyle w:val="Answer"/>
      </w:pPr>
      <w:bookmarkStart w:id="1" w:name="_Hlk89375408"/>
      <w:r>
        <w:t>I think transparency about CO</w:t>
      </w:r>
      <w:r w:rsidRPr="00F7294B">
        <w:rPr>
          <w:vertAlign w:val="subscript"/>
        </w:rPr>
        <w:t>2</w:t>
      </w:r>
      <w:r>
        <w:t xml:space="preserve"> emissions to the public is terribly important. Government data in 2019 showed 1.6 </w:t>
      </w:r>
      <w:r w:rsidR="005F637F">
        <w:t xml:space="preserve">million </w:t>
      </w:r>
      <w:r>
        <w:t xml:space="preserve">tonnes </w:t>
      </w:r>
      <w:r w:rsidR="00F52F1D">
        <w:t>of</w:t>
      </w:r>
      <w:r w:rsidR="00AD3137">
        <w:t xml:space="preserve"> </w:t>
      </w:r>
      <w:r>
        <w:t>domestic</w:t>
      </w:r>
      <w:r w:rsidR="00AD3137">
        <w:t xml:space="preserve"> flying </w:t>
      </w:r>
      <w:r>
        <w:t>CO</w:t>
      </w:r>
      <w:r w:rsidRPr="00AD3137">
        <w:rPr>
          <w:vertAlign w:val="subscript"/>
        </w:rPr>
        <w:t>2</w:t>
      </w:r>
      <w:r>
        <w:t xml:space="preserve"> emissions. It was </w:t>
      </w:r>
      <w:r w:rsidR="00AD3137">
        <w:t>3</w:t>
      </w:r>
      <w:r>
        <w:t xml:space="preserve"> million tonnes for trains and 122 million tonnes for road journeys.</w:t>
      </w:r>
      <w:bookmarkEnd w:id="1"/>
      <w:r>
        <w:t xml:space="preserve"> Those conversations are not being had. I do not know of any airline that is not </w:t>
      </w:r>
      <w:r w:rsidR="00164688">
        <w:t>committed</w:t>
      </w:r>
      <w:r>
        <w:t xml:space="preserve"> to mak</w:t>
      </w:r>
      <w:r w:rsidR="00164688">
        <w:t>ing</w:t>
      </w:r>
      <w:r>
        <w:t xml:space="preserve"> a difference and doing what they can. We are. We have a stated aim and we have plans in place to do so, but I think a bit more transparency that we are not the fount of all evil and that we are making plans to change things would be very welcome. </w:t>
      </w:r>
    </w:p>
    <w:p w:rsidR="005D7AA0" w:rsidP="005D7AA0">
      <w:pPr>
        <w:pStyle w:val="Question"/>
        <w:numPr>
          <w:ilvl w:val="0"/>
          <w:numId w:val="0"/>
        </w:numPr>
        <w:ind w:left="794"/>
      </w:pPr>
      <w:r w:rsidRPr="00CD2828">
        <w:rPr>
          <w:b/>
        </w:rPr>
        <w:t>Chair:</w:t>
      </w:r>
      <w:r>
        <w:t xml:space="preserve"> Thank you. We are into the second part of our session. I ask Members to put some of the questions selectively rather than to all three witnesses. I will the witnesses to be briefer with the answers </w:t>
      </w:r>
      <w:r>
        <w:t>in order to</w:t>
      </w:r>
      <w:r>
        <w:t xml:space="preserve"> fit everything in. Before we move on to regional airports, Ben want</w:t>
      </w:r>
      <w:r w:rsidR="00580678">
        <w:t>s</w:t>
      </w:r>
      <w:r>
        <w:t xml:space="preserve"> to come in.</w:t>
      </w:r>
    </w:p>
    <w:p w:rsidR="005D7AA0" w:rsidP="005D7AA0">
      <w:pPr>
        <w:pStyle w:val="Question"/>
        <w:numPr>
          <w:ilvl w:val="0"/>
          <w:numId w:val="9"/>
        </w:numPr>
      </w:pPr>
      <w:r w:rsidRPr="000245C3">
        <w:rPr>
          <w:b/>
        </w:rPr>
        <w:t>Mr Bradshaw:</w:t>
      </w:r>
      <w:r>
        <w:t xml:space="preserve"> Kay, finally on APD, my criticism of it has been not only that it was levied doubly on domestic flights compared with international flights, but</w:t>
      </w:r>
      <w:r w:rsidR="00F56F79">
        <w:t xml:space="preserve"> that</w:t>
      </w:r>
      <w:r>
        <w:t xml:space="preserve"> it is not really an environmental tax, is it? It does not do anything to incentivise airlines to develop, use or buy more efficient fuel</w:t>
      </w:r>
      <w:r w:rsidR="00FD6730">
        <w:t xml:space="preserve"> or</w:t>
      </w:r>
      <w:r>
        <w:t xml:space="preserve"> efficient </w:t>
      </w:r>
      <w:r w:rsidR="00FE122A">
        <w:t xml:space="preserve">and </w:t>
      </w:r>
      <w:r>
        <w:t>environmentally friendly aircraft</w:t>
      </w:r>
      <w:r w:rsidR="00FD6730">
        <w:t>,</w:t>
      </w:r>
      <w:r>
        <w:t xml:space="preserve"> or even ensure that they have full flights. </w:t>
      </w:r>
    </w:p>
    <w:p w:rsidR="005D7AA0" w:rsidP="005D7AA0">
      <w:pPr>
        <w:pStyle w:val="QuestionCont"/>
      </w:pPr>
      <w:r>
        <w:t xml:space="preserve">In an ideal world, assuming that the industry was not going to pay any more, or </w:t>
      </w:r>
      <w:r w:rsidR="00FE122A">
        <w:t xml:space="preserve">that </w:t>
      </w:r>
      <w:r>
        <w:t xml:space="preserve">through the passengers you were not going to pay any more, what would be the </w:t>
      </w:r>
      <w:r w:rsidR="008C76F0">
        <w:t xml:space="preserve">ideal </w:t>
      </w:r>
      <w:r>
        <w:t xml:space="preserve">climate change or environmental tax on the airline industry that would drive forward such change in incentives? </w:t>
      </w:r>
    </w:p>
    <w:p w:rsidR="005D7AA0" w:rsidP="005D7AA0">
      <w:pPr>
        <w:pStyle w:val="Answer"/>
      </w:pPr>
      <w:r w:rsidRPr="000245C3">
        <w:rPr>
          <w:b/>
          <w:i/>
        </w:rPr>
        <w:t>Kay Ryan:</w:t>
      </w:r>
      <w:r>
        <w:t xml:space="preserve"> I think</w:t>
      </w:r>
      <w:r w:rsidR="008C76F0">
        <w:t xml:space="preserve"> any tax </w:t>
      </w:r>
      <w:r>
        <w:t xml:space="preserve">needs to recognise what the company is doing. Some companies are making great strides to offset their carbon and </w:t>
      </w:r>
      <w:r w:rsidR="00165170">
        <w:t xml:space="preserve">have been </w:t>
      </w:r>
      <w:r>
        <w:t xml:space="preserve">putting plans in place. I stated earlier that APD is not an environmental tax, but one could argue that maybe airlines that do not have an offset plan in place do not benefit from it quite as much. I think there are things that can be done. </w:t>
      </w:r>
    </w:p>
    <w:p w:rsidR="005D7AA0" w:rsidP="005D7AA0">
      <w:pPr>
        <w:pStyle w:val="Question"/>
        <w:numPr>
          <w:ilvl w:val="0"/>
          <w:numId w:val="9"/>
        </w:numPr>
      </w:pPr>
      <w:r w:rsidRPr="008F0A09">
        <w:rPr>
          <w:b/>
        </w:rPr>
        <w:t>Mr Bradshaw:</w:t>
      </w:r>
      <w:r>
        <w:t xml:space="preserve"> What about levying it per flight rather than per passenger? Would that not incentivise companies to fill planes more?</w:t>
      </w:r>
    </w:p>
    <w:p w:rsidR="005D7AA0" w:rsidP="005D7AA0">
      <w:pPr>
        <w:pStyle w:val="Answer"/>
      </w:pPr>
      <w:r w:rsidRPr="008F0A09">
        <w:rPr>
          <w:b/>
          <w:i/>
        </w:rPr>
        <w:t>Kay Ryan:</w:t>
      </w:r>
      <w:r>
        <w:t xml:space="preserve"> It comes back to th</w:t>
      </w:r>
      <w:r w:rsidR="00066207">
        <w:t>e</w:t>
      </w:r>
      <w:r>
        <w:t xml:space="preserve"> one</w:t>
      </w:r>
      <w:r w:rsidR="008D7B05">
        <w:t>-</w:t>
      </w:r>
      <w:r>
        <w:t>size</w:t>
      </w:r>
      <w:r w:rsidR="008D7B05">
        <w:t>-</w:t>
      </w:r>
      <w:r>
        <w:t>does</w:t>
      </w:r>
      <w:r w:rsidR="008D7B05">
        <w:t>-</w:t>
      </w:r>
      <w:r>
        <w:t>not</w:t>
      </w:r>
      <w:r w:rsidR="008D7B05">
        <w:t>-</w:t>
      </w:r>
      <w:r>
        <w:t>fit</w:t>
      </w:r>
      <w:r w:rsidR="008D7B05">
        <w:t>-</w:t>
      </w:r>
      <w:r>
        <w:t xml:space="preserve">all scenario. There are such extremes in aircraft sizes. </w:t>
      </w:r>
      <w:r w:rsidR="00BC2701">
        <w:t>I was going to say that o</w:t>
      </w:r>
      <w:r>
        <w:t>ur smallest aircraft is</w:t>
      </w:r>
      <w:r w:rsidR="00BC2701">
        <w:t xml:space="preserve"> </w:t>
      </w:r>
      <w:r>
        <w:t xml:space="preserve">34 seats, but it is </w:t>
      </w:r>
      <w:r>
        <w:t>actually 16</w:t>
      </w:r>
      <w:r>
        <w:t>. Our largest is 70. Trying to put a plan in place to address that a</w:t>
      </w:r>
      <w:r w:rsidR="00F426D6">
        <w:t>gainst</w:t>
      </w:r>
      <w:r>
        <w:t xml:space="preserve"> the aircraft that </w:t>
      </w:r>
      <w:r w:rsidR="00F91049">
        <w:t xml:space="preserve">our friends at </w:t>
      </w:r>
      <w:r>
        <w:t xml:space="preserve">easyJet or Virgin are flying around is not practical. </w:t>
      </w:r>
    </w:p>
    <w:p w:rsidR="005D7AA0" w:rsidP="005D7AA0">
      <w:pPr>
        <w:pStyle w:val="Question"/>
        <w:numPr>
          <w:ilvl w:val="0"/>
          <w:numId w:val="9"/>
        </w:numPr>
      </w:pPr>
      <w:r w:rsidRPr="008F0A09">
        <w:rPr>
          <w:b/>
        </w:rPr>
        <w:t>Mr Bradshaw:</w:t>
      </w:r>
      <w:r>
        <w:t xml:space="preserve"> Brian, you have specific responsibility for sustainability issues. Have you given any thought to what the ideal climate change/environmental tax on the airline industry would look like?</w:t>
      </w:r>
    </w:p>
    <w:p w:rsidR="005D7AA0" w:rsidP="005D7AA0">
      <w:pPr>
        <w:pStyle w:val="Answer"/>
      </w:pPr>
      <w:r w:rsidRPr="008F0A09">
        <w:rPr>
          <w:b/>
          <w:i/>
        </w:rPr>
        <w:t>Brian McClean:</w:t>
      </w:r>
      <w:r>
        <w:t xml:space="preserve"> </w:t>
      </w:r>
      <w:r w:rsidR="00F426D6">
        <w:t>T</w:t>
      </w:r>
      <w:r>
        <w:t xml:space="preserve">o your first point, Ben, I absolutely agree that APD is not an environmental tax. It does not incentivise cleaner, greener aircraft. Why </w:t>
      </w:r>
      <w:r w:rsidR="00DA1113">
        <w:t xml:space="preserve">couldn’t we make </w:t>
      </w:r>
      <w:r w:rsidR="0062195B">
        <w:t xml:space="preserve">it </w:t>
      </w:r>
      <w:r w:rsidR="00DA1113">
        <w:t>the case that it does? Why don’t</w:t>
      </w:r>
      <w:r>
        <w:t xml:space="preserve"> we use it for what it was </w:t>
      </w:r>
      <w:r>
        <w:t>actually introduced</w:t>
      </w:r>
      <w:r>
        <w:t xml:space="preserve"> back in the mid-1990s? I know that the Treasury is not a fan of hypothecation, but could we not use some of th</w:t>
      </w:r>
      <w:r w:rsidR="005E3B12">
        <w:t>e</w:t>
      </w:r>
      <w:r>
        <w:t xml:space="preserve"> tax</w:t>
      </w:r>
      <w:r w:rsidR="005E3B12">
        <w:t>-</w:t>
      </w:r>
      <w:r>
        <w:t>take from APD to incentivise the development of hydrogen/electric flight to help support the scaling</w:t>
      </w:r>
      <w:r w:rsidR="00886B26">
        <w:t>-</w:t>
      </w:r>
      <w:r>
        <w:t xml:space="preserve">up of our sustainable aviation fuel industry in the UK? I genuinely believe that is something we should be looking at. </w:t>
      </w:r>
    </w:p>
    <w:p w:rsidR="005D7AA0" w:rsidP="005D7AA0">
      <w:pPr>
        <w:pStyle w:val="Question"/>
        <w:numPr>
          <w:ilvl w:val="0"/>
          <w:numId w:val="0"/>
        </w:numPr>
        <w:ind w:left="794"/>
      </w:pPr>
      <w:r w:rsidRPr="00693C76">
        <w:rPr>
          <w:b/>
        </w:rPr>
        <w:t>Mr Bradshaw:</w:t>
      </w:r>
      <w:r>
        <w:t xml:space="preserve"> Thank you.</w:t>
      </w:r>
    </w:p>
    <w:p w:rsidR="005D7AA0" w:rsidP="005D7AA0">
      <w:pPr>
        <w:pStyle w:val="Question"/>
        <w:numPr>
          <w:ilvl w:val="0"/>
          <w:numId w:val="0"/>
        </w:numPr>
        <w:ind w:left="794"/>
      </w:pPr>
      <w:r w:rsidRPr="00693C76">
        <w:rPr>
          <w:b/>
        </w:rPr>
        <w:t>Chair:</w:t>
      </w:r>
      <w:r>
        <w:t xml:space="preserve"> We are running behind schedule; my apologies. Perhaps we could take the next section to 10.20. We are going to start with Simon, and then we have Gavin and Ruth to fit in as well, so could you all be kind to each other</w:t>
      </w:r>
      <w:r w:rsidR="00337BB7">
        <w:t>?</w:t>
      </w:r>
      <w:r w:rsidR="007F79DE">
        <w:t xml:space="preserve"> R</w:t>
      </w:r>
      <w:r>
        <w:t>egional airports.</w:t>
      </w:r>
    </w:p>
    <w:p w:rsidR="005D7AA0" w:rsidP="005D7AA0">
      <w:pPr>
        <w:pStyle w:val="Question"/>
        <w:numPr>
          <w:ilvl w:val="0"/>
          <w:numId w:val="9"/>
        </w:numPr>
      </w:pPr>
      <w:r w:rsidRPr="007F79DE">
        <w:rPr>
          <w:b/>
        </w:rPr>
        <w:t xml:space="preserve">Simon </w:t>
      </w:r>
      <w:r w:rsidRPr="007F79DE">
        <w:rPr>
          <w:b/>
        </w:rPr>
        <w:t>Jupp</w:t>
      </w:r>
      <w:r w:rsidRPr="007F79DE">
        <w:rPr>
          <w:b/>
        </w:rPr>
        <w:t>:</w:t>
      </w:r>
      <w:r>
        <w:t xml:space="preserve"> I will keep it brief, Chair. I want to delve into the unique challenges faced by regional airports in comparison to, say, international hubs and the bigger airports in this country. </w:t>
      </w:r>
      <w:r w:rsidR="007F79DE">
        <w:t>C</w:t>
      </w:r>
      <w:r>
        <w:t>live</w:t>
      </w:r>
      <w:r w:rsidR="007F79DE">
        <w:t>, w</w:t>
      </w:r>
      <w:r>
        <w:t xml:space="preserve">hat are the challenges that you see in airports like Norwich, Bournemouth and Exeter that will be different </w:t>
      </w:r>
      <w:r w:rsidR="00834C4F">
        <w:t>from</w:t>
      </w:r>
      <w:r>
        <w:t xml:space="preserve"> those faced by Heathrow and Gatwick? </w:t>
      </w:r>
    </w:p>
    <w:p w:rsidR="005D7AA0" w:rsidP="005D7AA0">
      <w:pPr>
        <w:pStyle w:val="Answer"/>
      </w:pPr>
      <w:r w:rsidRPr="00D06EF8">
        <w:rPr>
          <w:b/>
          <w:i/>
        </w:rPr>
        <w:t>Clive Coleman:</w:t>
      </w:r>
      <w:r>
        <w:t xml:space="preserve"> The biggest challenge is that all airports have very high fixed cost</w:t>
      </w:r>
      <w:r w:rsidR="00834C4F">
        <w:t>s</w:t>
      </w:r>
      <w:r>
        <w:t>. No matter if you handle one aircraft a day or 40 aircraft a day, the high fixed costs remain constant</w:t>
      </w:r>
      <w:r w:rsidR="00834C4F">
        <w:t xml:space="preserve">; </w:t>
      </w:r>
      <w:r w:rsidR="00E361E7">
        <w:t xml:space="preserve">in other words, for </w:t>
      </w:r>
      <w:r>
        <w:t>things like air traffic control, fire and security</w:t>
      </w:r>
      <w:r w:rsidR="00E361E7">
        <w:t>, there</w:t>
      </w:r>
      <w:r>
        <w:t xml:space="preserve"> is a fixed cost irrespective. Heathrow and Gatwick have had great difficulties in the pandemic and have lost large numbers, but their recovery will be faster. They are covering their fixed costs, whereas we have far fewer flights. Until flights increase, it is more difficult to cover fixed costs. That is one angle. </w:t>
      </w:r>
    </w:p>
    <w:p w:rsidR="005D7AA0" w:rsidP="005D7AA0">
      <w:pPr>
        <w:pStyle w:val="Answer"/>
      </w:pPr>
      <w:r>
        <w:t xml:space="preserve">The other angle is that, historically, </w:t>
      </w:r>
      <w:r w:rsidR="00F565D8">
        <w:t xml:space="preserve">although </w:t>
      </w:r>
      <w:r>
        <w:t xml:space="preserve">there have been shocks to the aviation system </w:t>
      </w:r>
      <w:r w:rsidR="004E6F39">
        <w:t>from</w:t>
      </w:r>
      <w:r>
        <w:t xml:space="preserve"> things like the Gulf </w:t>
      </w:r>
      <w:r w:rsidR="007E3CE7">
        <w:t>w</w:t>
      </w:r>
      <w:r>
        <w:t>ar and 9/11</w:t>
      </w:r>
      <w:r w:rsidR="00F565D8">
        <w:t>, t</w:t>
      </w:r>
      <w:r>
        <w:t xml:space="preserve">he market bounced back very quickly. After </w:t>
      </w:r>
      <w:r w:rsidR="007E3CE7">
        <w:t>the</w:t>
      </w:r>
      <w:r>
        <w:t xml:space="preserve"> global financial crisis</w:t>
      </w:r>
      <w:r w:rsidR="007E3CE7">
        <w:t>,</w:t>
      </w:r>
      <w:r>
        <w:t xml:space="preserve"> and certainly after Covid</w:t>
      </w:r>
      <w:r w:rsidR="007E3CE7">
        <w:t>,</w:t>
      </w:r>
      <w:r>
        <w:t xml:space="preserve"> the market is going to </w:t>
      </w:r>
      <w:r w:rsidR="007E3CE7">
        <w:t>have</w:t>
      </w:r>
      <w:r>
        <w:t xml:space="preserve"> a very long</w:t>
      </w:r>
      <w:r w:rsidR="00902285">
        <w:t>,</w:t>
      </w:r>
      <w:r>
        <w:t xml:space="preserve"> hard, drawn-out recovery. Regional airports are the first to lose capacity because airlines, quite understandably, migrate to the larger airports, the </w:t>
      </w:r>
      <w:r>
        <w:t>hubs</w:t>
      </w:r>
      <w:r>
        <w:t xml:space="preserve"> or larger regionals where the thicker routes are more viable. It takes longer for capacity to come back to the regions.</w:t>
      </w:r>
      <w:r w:rsidR="00F0302F">
        <w:t xml:space="preserve"> </w:t>
      </w:r>
      <w:r>
        <w:t xml:space="preserve">We have also had </w:t>
      </w:r>
      <w:r w:rsidR="00F0302F">
        <w:t xml:space="preserve">some of </w:t>
      </w:r>
      <w:r>
        <w:t xml:space="preserve">the low-cost carriers coming in on some of the non-traditional, low-cost carrier </w:t>
      </w:r>
      <w:r>
        <w:t xml:space="preserve">markets and taking capacity away from smaller airlines like Loganair, which is a </w:t>
      </w:r>
      <w:r>
        <w:t>challenge in itself</w:t>
      </w:r>
      <w:r>
        <w:t>.</w:t>
      </w:r>
      <w:r w:rsidR="00992499">
        <w:t xml:space="preserve"> </w:t>
      </w:r>
      <w:r>
        <w:t xml:space="preserve">Finally, some of the larger airports </w:t>
      </w:r>
      <w:r w:rsidR="00F0302F">
        <w:t>that</w:t>
      </w:r>
      <w:r>
        <w:t xml:space="preserve"> have probably never had to give discounts to attract airlines </w:t>
      </w:r>
      <w:r w:rsidR="00992499">
        <w:t>through</w:t>
      </w:r>
      <w:r>
        <w:t xml:space="preserve"> their fees and charges are probably now giving discounts because they have lost so much traffic. </w:t>
      </w:r>
    </w:p>
    <w:p w:rsidR="005D7AA0" w:rsidP="005D7AA0">
      <w:pPr>
        <w:pStyle w:val="Answer"/>
      </w:pPr>
      <w:r>
        <w:t xml:space="preserve">To echo a point that Brian made very early on, there is less capacity but the same number of airports. There are going to be a lot of airports fighting for </w:t>
      </w:r>
      <w:r w:rsidR="00992499">
        <w:t xml:space="preserve">perhaps </w:t>
      </w:r>
      <w:r>
        <w:t>very limited capacity. Airlines can have a fixed capacity and they can take it wherever they like, to whoever offer</w:t>
      </w:r>
      <w:r w:rsidR="007C74DA">
        <w:t>s</w:t>
      </w:r>
      <w:r>
        <w:t xml:space="preserve"> the best deal. Airports </w:t>
      </w:r>
      <w:r>
        <w:t>have to</w:t>
      </w:r>
      <w:r>
        <w:t xml:space="preserve"> be in th</w:t>
      </w:r>
      <w:r w:rsidR="007C74DA">
        <w:t>e</w:t>
      </w:r>
      <w:r>
        <w:t xml:space="preserve"> marketplace to attract that capacity. That is probably one of our challenges.</w:t>
      </w:r>
    </w:p>
    <w:p w:rsidR="005D7AA0" w:rsidP="005D7AA0">
      <w:pPr>
        <w:pStyle w:val="Answer"/>
      </w:pPr>
      <w:r>
        <w:t>The final point is staffing. Unfortunately, we lost nearly an airport’s worth of staff in the first lockdown. With the end of the furlough scheme in September</w:t>
      </w:r>
      <w:r w:rsidR="00635C9C">
        <w:t>,</w:t>
      </w:r>
      <w:r>
        <w:t xml:space="preserve"> we introduced our own schemes to retain staff through this very lean winter period at our airports, on the grounds that we did not want to lay off staff and then have to re-recruit for next summer, which we hope will be a recovery. We are bearing that cost </w:t>
      </w:r>
      <w:r>
        <w:t>at the moment</w:t>
      </w:r>
      <w:r>
        <w:t xml:space="preserve">, simply because of the difficulties with recruiting in the future. Frankly, that has put our fixed costs up even higher. We are operating a very high fixed-cost business and fighting to achieve demand and capacity in a very competitive market. </w:t>
      </w:r>
    </w:p>
    <w:p w:rsidR="005D7AA0" w:rsidP="005D7AA0">
      <w:pPr>
        <w:pStyle w:val="Question"/>
        <w:numPr>
          <w:ilvl w:val="0"/>
          <w:numId w:val="9"/>
        </w:numPr>
      </w:pPr>
      <w:r w:rsidRPr="00AA7FB0">
        <w:rPr>
          <w:b/>
        </w:rPr>
        <w:t xml:space="preserve">Simon </w:t>
      </w:r>
      <w:r w:rsidRPr="00AA7FB0">
        <w:rPr>
          <w:b/>
        </w:rPr>
        <w:t>Jupp</w:t>
      </w:r>
      <w:r w:rsidRPr="00AA7FB0">
        <w:rPr>
          <w:b/>
        </w:rPr>
        <w:t>:</w:t>
      </w:r>
      <w:r>
        <w:t xml:space="preserve"> Thank you, Clive. Brian, I have the same question </w:t>
      </w:r>
      <w:r w:rsidR="00A91F9D">
        <w:t>for</w:t>
      </w:r>
      <w:r>
        <w:t xml:space="preserve"> you. In comparison to your </w:t>
      </w:r>
      <w:r>
        <w:t>Heathrows</w:t>
      </w:r>
      <w:r>
        <w:t xml:space="preserve"> and your </w:t>
      </w:r>
      <w:r>
        <w:t>Gatwicks</w:t>
      </w:r>
      <w:r>
        <w:t xml:space="preserve">, what challenges are you facing in recovery that are distinctively different? I am guessing that they are very similar to Clive’s, given that your airports are a similar size. </w:t>
      </w:r>
    </w:p>
    <w:p w:rsidR="005D7AA0" w:rsidP="005D7AA0">
      <w:pPr>
        <w:pStyle w:val="Answer"/>
      </w:pPr>
      <w:r w:rsidRPr="00AA7FB0">
        <w:rPr>
          <w:b/>
          <w:i/>
        </w:rPr>
        <w:t>Brian McClean:</w:t>
      </w:r>
      <w:r>
        <w:t xml:space="preserve"> Yes. The </w:t>
      </w:r>
      <w:r w:rsidR="003048C5">
        <w:t>r</w:t>
      </w:r>
      <w:r>
        <w:t xml:space="preserve">egional </w:t>
      </w:r>
      <w:r w:rsidR="003048C5">
        <w:t>a</w:t>
      </w:r>
      <w:r>
        <w:t>irport</w:t>
      </w:r>
      <w:r w:rsidR="003048C5">
        <w:t>s g</w:t>
      </w:r>
      <w:r>
        <w:t xml:space="preserve">roup is facing </w:t>
      </w:r>
      <w:r>
        <w:t>exactly the same</w:t>
      </w:r>
      <w:r>
        <w:t xml:space="preserve"> challenges as Clive’s. It is the point made earlier</w:t>
      </w:r>
      <w:r w:rsidR="00145F46">
        <w:t xml:space="preserve"> about the</w:t>
      </w:r>
      <w:r>
        <w:t xml:space="preserve"> consolidation and contraction that we are seeing in the market. If we look at the European market and the number of seats that are available in the first quarter of next year and compare that with the seats that were available in the first quarter of 2019, there are 44 million </w:t>
      </w:r>
      <w:r w:rsidR="00A603B8">
        <w:t>fewer</w:t>
      </w:r>
      <w:r>
        <w:t xml:space="preserve"> seats in the market. Now, there are the same number of airports scrabbling over them and trying to attract airlines into their airports. That is what we are up against. </w:t>
      </w:r>
    </w:p>
    <w:p w:rsidR="005D7AA0" w:rsidP="005D7AA0">
      <w:pPr>
        <w:pStyle w:val="Answer"/>
      </w:pPr>
      <w:r>
        <w:t xml:space="preserve">We arrived at that statistic last week before the news came out </w:t>
      </w:r>
      <w:r w:rsidR="001B14F0">
        <w:t>over</w:t>
      </w:r>
      <w:r>
        <w:t xml:space="preserve"> the weekend about Omicron. You can see </w:t>
      </w:r>
      <w:r w:rsidR="001B14F0">
        <w:t>that</w:t>
      </w:r>
      <w:r>
        <w:t xml:space="preserve"> we are extremely worried about developments </w:t>
      </w:r>
      <w:r>
        <w:t>at the moment</w:t>
      </w:r>
      <w:r>
        <w:t xml:space="preserve">. On the fixed cost base, I absolutely agree with Clive. That is a challenge. It is 20 months in, and we have taken on an extreme amount of debt as a group. It is very challenging. </w:t>
      </w:r>
    </w:p>
    <w:p w:rsidR="005D7AA0" w:rsidP="005D7AA0">
      <w:pPr>
        <w:pStyle w:val="Question"/>
        <w:numPr>
          <w:ilvl w:val="0"/>
          <w:numId w:val="9"/>
        </w:numPr>
      </w:pPr>
      <w:r w:rsidRPr="00EE788A">
        <w:rPr>
          <w:b/>
        </w:rPr>
        <w:t xml:space="preserve">Simon </w:t>
      </w:r>
      <w:r w:rsidRPr="00EE788A">
        <w:rPr>
          <w:b/>
        </w:rPr>
        <w:t>Jupp</w:t>
      </w:r>
      <w:r w:rsidRPr="00EE788A">
        <w:rPr>
          <w:b/>
        </w:rPr>
        <w:t>:</w:t>
      </w:r>
      <w:r>
        <w:t xml:space="preserve"> Touching on that point, Brian, about the changes over the weekend and what came in yesterday, clearly there is no furlough scheme to fall back on. The business grants are not there. The support has wound down, but the issues </w:t>
      </w:r>
      <w:r>
        <w:t>still remain</w:t>
      </w:r>
      <w:r>
        <w:t xml:space="preserve"> for the industry.</w:t>
      </w:r>
      <w:r w:rsidR="00EE788A">
        <w:t xml:space="preserve"> </w:t>
      </w:r>
      <w:r>
        <w:t xml:space="preserve">You both talked, for example, about changes in staffing levels in your airports. Do you see any further staffing levels having to change? Are you worried about that in the coming months, Brian? </w:t>
      </w:r>
    </w:p>
    <w:p w:rsidR="005D7AA0" w:rsidP="005D7AA0">
      <w:pPr>
        <w:pStyle w:val="Answer"/>
      </w:pPr>
      <w:r w:rsidRPr="00756D1A">
        <w:rPr>
          <w:b/>
          <w:i/>
        </w:rPr>
        <w:t>Brian McClean:</w:t>
      </w:r>
      <w:r>
        <w:t xml:space="preserve"> We went through a huge redundancy programme at the end of last year. Across our airports alone, we lost</w:t>
      </w:r>
      <w:r w:rsidR="004E4746">
        <w:t xml:space="preserve"> 3,000</w:t>
      </w:r>
      <w:r w:rsidR="009B0B92">
        <w:t xml:space="preserve"> direct and indirect</w:t>
      </w:r>
      <w:r>
        <w:t xml:space="preserve"> jobs. The people we have </w:t>
      </w:r>
      <w:r>
        <w:t>at the moment</w:t>
      </w:r>
      <w:r>
        <w:t xml:space="preserve"> are the team we need to make sure that our airports can continue to operate.</w:t>
      </w:r>
      <w:r w:rsidR="003C2CDB">
        <w:t xml:space="preserve"> </w:t>
      </w:r>
      <w:r>
        <w:t xml:space="preserve">It </w:t>
      </w:r>
      <w:r w:rsidR="003C2CDB">
        <w:t>goes</w:t>
      </w:r>
      <w:r>
        <w:t xml:space="preserve"> back to the point, again, that it does not matter if you have 10 flights a day or 100 flights a day, you still need </w:t>
      </w:r>
      <w:r w:rsidR="00AC2EF2">
        <w:t>a</w:t>
      </w:r>
      <w:r>
        <w:t xml:space="preserve"> security team; you still need fire cover; and you still need </w:t>
      </w:r>
      <w:r w:rsidR="00AC2EF2">
        <w:t>a</w:t>
      </w:r>
      <w:r>
        <w:t xml:space="preserve"> terminal team. You still </w:t>
      </w:r>
      <w:r>
        <w:t>have to</w:t>
      </w:r>
      <w:r>
        <w:t xml:space="preserve"> have a certain number of staff, and that is where we have got to. </w:t>
      </w:r>
    </w:p>
    <w:p w:rsidR="005D7AA0" w:rsidP="005D7AA0">
      <w:pPr>
        <w:pStyle w:val="Question"/>
        <w:numPr>
          <w:ilvl w:val="0"/>
          <w:numId w:val="9"/>
        </w:numPr>
      </w:pPr>
      <w:r w:rsidRPr="00756D1A">
        <w:rPr>
          <w:b/>
        </w:rPr>
        <w:t xml:space="preserve">Simon </w:t>
      </w:r>
      <w:r w:rsidRPr="00756D1A">
        <w:rPr>
          <w:b/>
        </w:rPr>
        <w:t>Jupp</w:t>
      </w:r>
      <w:r w:rsidRPr="00756D1A">
        <w:rPr>
          <w:b/>
        </w:rPr>
        <w:t>:</w:t>
      </w:r>
      <w:r>
        <w:t xml:space="preserve"> Clive, the same question to you. I know there were staff changes and cutbacks at Exeter airport, but are you foreseeing any more of that in the future? </w:t>
      </w:r>
    </w:p>
    <w:p w:rsidR="005D7AA0" w:rsidP="005D7AA0">
      <w:pPr>
        <w:pStyle w:val="Answer"/>
      </w:pPr>
      <w:r w:rsidRPr="00756D1A">
        <w:rPr>
          <w:b/>
          <w:i/>
        </w:rPr>
        <w:t>Clive Coleman:</w:t>
      </w:r>
      <w:r>
        <w:t xml:space="preserve"> It is too early to say </w:t>
      </w:r>
      <w:r>
        <w:t>at the moment</w:t>
      </w:r>
      <w:r>
        <w:t>. We are hoping that th</w:t>
      </w:r>
      <w:r w:rsidR="00C53704">
        <w:t>e</w:t>
      </w:r>
      <w:r>
        <w:t xml:space="preserve"> current problem, if it lasts through the winter, does not get worse for next summer. We are very much focused on growing for next summer. Our challenge will come if </w:t>
      </w:r>
      <w:r w:rsidR="00AA70EF">
        <w:t>the</w:t>
      </w:r>
      <w:r>
        <w:t xml:space="preserve"> nightmare scenario happens</w:t>
      </w:r>
      <w:r w:rsidR="00AA70EF">
        <w:t xml:space="preserve"> that</w:t>
      </w:r>
      <w:r>
        <w:t xml:space="preserve"> we face further restrictions all the way through next summer. That would be very difficult for our staffing situation.</w:t>
      </w:r>
    </w:p>
    <w:p w:rsidR="005B0B02" w:rsidP="005D7AA0">
      <w:pPr>
        <w:pStyle w:val="Answer"/>
      </w:pPr>
      <w:r>
        <w:t xml:space="preserve">Perhaps </w:t>
      </w:r>
      <w:r w:rsidR="005D7AA0">
        <w:t xml:space="preserve">I </w:t>
      </w:r>
      <w:r>
        <w:t>c</w:t>
      </w:r>
      <w:r w:rsidR="005D7AA0">
        <w:t xml:space="preserve">ould add one other </w:t>
      </w:r>
      <w:r w:rsidR="00901447">
        <w:t>point about wh</w:t>
      </w:r>
      <w:r w:rsidR="004A051E">
        <w:t>at w</w:t>
      </w:r>
      <w:r w:rsidR="005D7AA0">
        <w:t xml:space="preserve">ould help regional airports </w:t>
      </w:r>
      <w:r w:rsidR="004A051E">
        <w:t>on</w:t>
      </w:r>
      <w:r w:rsidR="005D7AA0">
        <w:t xml:space="preserve"> some of the regulatory costs we bear. At one point</w:t>
      </w:r>
      <w:r w:rsidR="004A051E">
        <w:t>,</w:t>
      </w:r>
      <w:r w:rsidR="005D7AA0">
        <w:t xml:space="preserve"> at the start of the pandemic</w:t>
      </w:r>
      <w:r w:rsidR="004A051E">
        <w:t>,</w:t>
      </w:r>
      <w:r w:rsidR="005D7AA0">
        <w:t xml:space="preserve"> there was a mandate to change and upgrade security equipment. The CAA deferred that, which was very helpful. We now think </w:t>
      </w:r>
      <w:r w:rsidR="00BA38CE">
        <w:t>i</w:t>
      </w:r>
      <w:r w:rsidR="005D7AA0">
        <w:t xml:space="preserve">t is coming back soon. </w:t>
      </w:r>
      <w:r w:rsidR="00BA38CE">
        <w:t>While</w:t>
      </w:r>
      <w:r w:rsidR="005D7AA0">
        <w:t xml:space="preserve"> it is hugely important to have up-to-date security equipment and new generation security equipment, it is a significant capital investment cost to bear </w:t>
      </w:r>
      <w:r w:rsidR="005C1B6D">
        <w:t>for</w:t>
      </w:r>
      <w:r w:rsidR="005D7AA0">
        <w:t xml:space="preserve"> an airport when it is difficult to fund it. </w:t>
      </w:r>
      <w:r w:rsidR="006B69B1">
        <w:t>A</w:t>
      </w:r>
      <w:r w:rsidR="005D7AA0">
        <w:t xml:space="preserve">nother ask we would like to make </w:t>
      </w:r>
      <w:r w:rsidR="006B69B1">
        <w:t>of</w:t>
      </w:r>
      <w:r w:rsidR="005D7AA0">
        <w:t xml:space="preserve"> </w:t>
      </w:r>
      <w:r w:rsidR="006B69B1">
        <w:t>G</w:t>
      </w:r>
      <w:r w:rsidR="005D7AA0">
        <w:t>overnment is to consider, with some of th</w:t>
      </w:r>
      <w:r w:rsidR="00820D85">
        <w:t>at</w:t>
      </w:r>
      <w:r w:rsidR="005D7AA0">
        <w:t xml:space="preserve"> essential expenditure, some help and relief in funding th</w:t>
      </w:r>
      <w:r w:rsidR="00820D85">
        <w:t>o</w:t>
      </w:r>
      <w:r w:rsidR="005D7AA0">
        <w:t>se requirements.</w:t>
      </w:r>
    </w:p>
    <w:p w:rsidR="005D7AA0" w:rsidP="005B0B02">
      <w:pPr>
        <w:pStyle w:val="Question"/>
        <w:numPr>
          <w:ilvl w:val="0"/>
          <w:numId w:val="0"/>
        </w:numPr>
        <w:ind w:left="794"/>
      </w:pPr>
      <w:r w:rsidRPr="005B0B02">
        <w:rPr>
          <w:b/>
        </w:rPr>
        <w:t xml:space="preserve">Simon </w:t>
      </w:r>
      <w:r w:rsidRPr="005B0B02">
        <w:rPr>
          <w:b/>
        </w:rPr>
        <w:t>Jupp</w:t>
      </w:r>
      <w:r w:rsidRPr="005B0B02">
        <w:rPr>
          <w:b/>
        </w:rPr>
        <w:t>:</w:t>
      </w:r>
      <w:r>
        <w:t xml:space="preserve"> Thank you.</w:t>
      </w:r>
    </w:p>
    <w:p w:rsidR="005D7AA0" w:rsidP="005D7AA0">
      <w:pPr>
        <w:pStyle w:val="Question"/>
        <w:numPr>
          <w:ilvl w:val="0"/>
          <w:numId w:val="9"/>
        </w:numPr>
      </w:pPr>
      <w:r w:rsidRPr="00CD3CEB">
        <w:rPr>
          <w:b/>
        </w:rPr>
        <w:t>Ruth Cadbury:</w:t>
      </w:r>
      <w:r>
        <w:t xml:space="preserve"> Levelling up is the major political mantra </w:t>
      </w:r>
      <w:r>
        <w:t>at the moment</w:t>
      </w:r>
      <w:r>
        <w:t>. You have all painted a picture of the vulnerability of regional airports and smaller airlines. Is there a risk that</w:t>
      </w:r>
      <w:r w:rsidR="00337BB7">
        <w:t>,</w:t>
      </w:r>
      <w:r>
        <w:t xml:space="preserve"> unless there is some specific action to protect some airports and routes</w:t>
      </w:r>
      <w:r w:rsidR="00337BB7">
        <w:t>,</w:t>
      </w:r>
      <w:r>
        <w:t xml:space="preserve"> what recovery there is will be disproportionately based back at airports like Heathrow? What do you think should be done about that? I will go to Clive first. </w:t>
      </w:r>
    </w:p>
    <w:p w:rsidR="005D7AA0" w:rsidP="005D7AA0">
      <w:pPr>
        <w:pStyle w:val="Answer"/>
      </w:pPr>
      <w:r w:rsidRPr="00EF2C98">
        <w:rPr>
          <w:b/>
          <w:i/>
        </w:rPr>
        <w:t>Clive Coleman:</w:t>
      </w:r>
      <w:r>
        <w:t xml:space="preserve"> Absolutely, there is that risk. As I said, after every shock to the aviation system</w:t>
      </w:r>
      <w:r w:rsidR="0011213F">
        <w:t>,</w:t>
      </w:r>
      <w:r>
        <w:t xml:space="preserve"> the recovery always starts at the large airports, which is where the more viable routes are, where the thick routes are and where the airlines can make more money. They will focus on those routes, which is completely understandable </w:t>
      </w:r>
      <w:r w:rsidR="0011213F">
        <w:t>given</w:t>
      </w:r>
      <w:r>
        <w:t xml:space="preserve"> their business model</w:t>
      </w:r>
      <w:r w:rsidR="00095F67">
        <w:t>. It is not a criticism.</w:t>
      </w:r>
      <w:r>
        <w:t xml:space="preserve"> </w:t>
      </w:r>
    </w:p>
    <w:p w:rsidR="005D7AA0" w:rsidP="005D7AA0">
      <w:pPr>
        <w:pStyle w:val="Answer"/>
      </w:pPr>
      <w:r>
        <w:t xml:space="preserve">The challenge is how long it takes for routes to become viable again at the smaller regionals. I suppose that is why we keep coming back to PSOs. It is not </w:t>
      </w:r>
      <w:r w:rsidR="00307ABB">
        <w:t xml:space="preserve">about </w:t>
      </w:r>
      <w:r>
        <w:t>the existing arrangements for PSOs. It is a</w:t>
      </w:r>
      <w:r w:rsidR="00307ABB">
        <w:t>bout a</w:t>
      </w:r>
      <w:r>
        <w:t xml:space="preserve"> much more flexible arrangement for route development support</w:t>
      </w:r>
      <w:r w:rsidR="00307ABB">
        <w:t xml:space="preserve"> that </w:t>
      </w:r>
      <w:r>
        <w:t xml:space="preserve">makes it attractive to airlines to operate thin routes from regional airports through </w:t>
      </w:r>
      <w:r>
        <w:t xml:space="preserve">reducing APD or having an APD holiday on those routes. Many can operate the routes without a direct </w:t>
      </w:r>
      <w:r>
        <w:t>subsidy, but</w:t>
      </w:r>
      <w:r>
        <w:t xml:space="preserve"> </w:t>
      </w:r>
      <w:r w:rsidR="006F5C8F">
        <w:t>removing APD completely in the start-up phase</w:t>
      </w:r>
      <w:r>
        <w:t xml:space="preserve"> </w:t>
      </w:r>
      <w:r w:rsidR="0040560C">
        <w:t xml:space="preserve">would </w:t>
      </w:r>
      <w:r>
        <w:t>help the economic case; otherwise, I fear it will take a lot longer than in previous aviation shocks to rebuild capacity at regional airports.</w:t>
      </w:r>
    </w:p>
    <w:p w:rsidR="005D7AA0" w:rsidP="005D7AA0">
      <w:pPr>
        <w:pStyle w:val="Answer"/>
      </w:pPr>
      <w:r>
        <w:t>I agree, yes, that levelling up is the mantra. It is not just London to the regions</w:t>
      </w:r>
      <w:r w:rsidR="00410280">
        <w:t>,</w:t>
      </w:r>
      <w:r>
        <w:t xml:space="preserve"> where there are good transport links that radiate out of London. </w:t>
      </w:r>
      <w:r w:rsidR="00410280">
        <w:t>R</w:t>
      </w:r>
      <w:r>
        <w:t xml:space="preserve">egion-to-region connectivity is vital as well. </w:t>
      </w:r>
    </w:p>
    <w:p w:rsidR="005D7AA0" w:rsidP="005D7AA0">
      <w:pPr>
        <w:pStyle w:val="Question"/>
        <w:numPr>
          <w:ilvl w:val="0"/>
          <w:numId w:val="9"/>
        </w:numPr>
      </w:pPr>
      <w:r w:rsidRPr="00DB0BC8">
        <w:rPr>
          <w:b/>
        </w:rPr>
        <w:t>Ruth Cadbury:</w:t>
      </w:r>
      <w:r>
        <w:t xml:space="preserve"> Brian, do you have anything to add? </w:t>
      </w:r>
    </w:p>
    <w:p w:rsidR="005D7AA0" w:rsidP="005D7AA0">
      <w:pPr>
        <w:pStyle w:val="Answer"/>
      </w:pPr>
      <w:r w:rsidRPr="00DB0BC8">
        <w:rPr>
          <w:b/>
          <w:i/>
        </w:rPr>
        <w:t>Brian McClean:</w:t>
      </w:r>
      <w:r>
        <w:t xml:space="preserve"> I agree with Clive. I have no doubt that the airlines will start queuing up again to fly into the London airports more quickly than they will </w:t>
      </w:r>
      <w:r w:rsidR="001450E1">
        <w:t xml:space="preserve">to </w:t>
      </w:r>
      <w:r>
        <w:t>the regional airports. The Airport Operators Association</w:t>
      </w:r>
      <w:r w:rsidR="001450E1">
        <w:t xml:space="preserve"> asked the</w:t>
      </w:r>
      <w:r w:rsidR="001824E6">
        <w:t xml:space="preserve"> Steer group</w:t>
      </w:r>
      <w:r>
        <w:t xml:space="preserve"> to do a report into the recovery of aviation in the UK. They said</w:t>
      </w:r>
      <w:r w:rsidR="001824E6">
        <w:t xml:space="preserve"> that</w:t>
      </w:r>
      <w:r>
        <w:t xml:space="preserve"> it may be 2025 before we return to pre-pandemic levels, but they caution</w:t>
      </w:r>
      <w:r w:rsidR="00964EE5">
        <w:t>ed</w:t>
      </w:r>
      <w:r>
        <w:t xml:space="preserve"> that it will be much more difficult for regional airports. In </w:t>
      </w:r>
      <w:r>
        <w:t>actual fact</w:t>
      </w:r>
      <w:r>
        <w:t>, they said that the recovery in Scotland would be among the slowest of the UK regions and nations. We are geographically challenged as well</w:t>
      </w:r>
      <w:r w:rsidR="00964EE5">
        <w:t xml:space="preserve"> just by w</w:t>
      </w:r>
      <w:r>
        <w:t>here we are, at Glasgow and Aberdeen</w:t>
      </w:r>
      <w:r w:rsidR="003D6820">
        <w:t>. That</w:t>
      </w:r>
      <w:r>
        <w:t xml:space="preserve"> involves longer flying, longer sector lengths, more fuel </w:t>
      </w:r>
      <w:r>
        <w:t>costs</w:t>
      </w:r>
      <w:r>
        <w:t xml:space="preserve"> and more staff costs. It is much more difficult for the regional airports. </w:t>
      </w:r>
    </w:p>
    <w:p w:rsidR="005D7AA0" w:rsidP="005D7AA0">
      <w:pPr>
        <w:pStyle w:val="Question"/>
        <w:numPr>
          <w:ilvl w:val="0"/>
          <w:numId w:val="9"/>
        </w:numPr>
      </w:pPr>
      <w:r w:rsidRPr="00DB0BC8">
        <w:rPr>
          <w:b/>
        </w:rPr>
        <w:t>Ruth Cadbury:</w:t>
      </w:r>
      <w:r>
        <w:t xml:space="preserve"> Kay, are you worried about that trend reflected for the smaller airlines as well? </w:t>
      </w:r>
    </w:p>
    <w:p w:rsidR="00D51DA3" w:rsidP="005D7AA0">
      <w:pPr>
        <w:pStyle w:val="Answer"/>
      </w:pPr>
      <w:r w:rsidRPr="00DB0BC8">
        <w:rPr>
          <w:b/>
          <w:i/>
        </w:rPr>
        <w:t>Kay Ryan:</w:t>
      </w:r>
      <w:r>
        <w:t xml:space="preserve"> Yes, completely. </w:t>
      </w:r>
      <w:r w:rsidR="00626BB5">
        <w:t>A</w:t>
      </w:r>
      <w:r>
        <w:t>re routes at risk</w:t>
      </w:r>
      <w:r w:rsidR="00626BB5">
        <w:t>? Yes</w:t>
      </w:r>
      <w:r>
        <w:t>,</w:t>
      </w:r>
      <w:r w:rsidR="00626BB5">
        <w:t xml:space="preserve"> </w:t>
      </w:r>
      <w:r>
        <w:t>they are. It is early days with the recovery but</w:t>
      </w:r>
      <w:r w:rsidR="006B3358">
        <w:t>,</w:t>
      </w:r>
      <w:r>
        <w:t xml:space="preserve"> as Clive said, a temporary APD holiday for some might be worth a review, or indeed the scheme that the Northern Ireland </w:t>
      </w:r>
      <w:r w:rsidR="00FC3540">
        <w:t>G</w:t>
      </w:r>
      <w:r>
        <w:t>overnment had in place for their airports this summer</w:t>
      </w:r>
      <w:r w:rsidR="00FC3540">
        <w:t>, where t</w:t>
      </w:r>
      <w:r>
        <w:t xml:space="preserve">hey gave financial support based on load factor. That completely </w:t>
      </w:r>
      <w:r>
        <w:t>takes into account</w:t>
      </w:r>
      <w:r>
        <w:t xml:space="preserve"> the size of aircraft. To maintain frequency throughout the summer, there was a subsidy in place if your load factor fell below a certain level. It was a very good scheme. It was very straightforward and easy to manage and monitor. It certainly helped us keep aircraft flying into Belfast.</w:t>
      </w:r>
    </w:p>
    <w:p w:rsidR="005D7AA0" w:rsidP="003F17E0">
      <w:pPr>
        <w:pStyle w:val="Question"/>
        <w:numPr>
          <w:ilvl w:val="0"/>
          <w:numId w:val="0"/>
        </w:numPr>
        <w:ind w:left="794"/>
      </w:pPr>
      <w:r w:rsidRPr="00D51DA3">
        <w:rPr>
          <w:b/>
        </w:rPr>
        <w:t>Chair:</w:t>
      </w:r>
      <w:r>
        <w:t xml:space="preserve"> T</w:t>
      </w:r>
      <w:r w:rsidR="003F17E0">
        <w:t>hank you. Over to you, Gavin.</w:t>
      </w:r>
    </w:p>
    <w:p w:rsidR="005D7AA0" w:rsidRPr="00DB0BC8" w:rsidP="005D7AA0">
      <w:pPr>
        <w:pStyle w:val="Question"/>
        <w:numPr>
          <w:ilvl w:val="0"/>
          <w:numId w:val="9"/>
        </w:numPr>
      </w:pPr>
      <w:r w:rsidRPr="00EA45F4">
        <w:rPr>
          <w:b/>
        </w:rPr>
        <w:t>Gavin Newlands:</w:t>
      </w:r>
      <w:r>
        <w:t xml:space="preserve"> Ruth has covered many of the points I was going to ask. From an evidence point of view, in the summer Airlines UK said that without support roughly 600 routes would potentially go, and 80% of those routes would be from regional airports. Has that been borne out by the facts? Do we have any updated evidence on that? If not, is it something you can find out and update us on?</w:t>
      </w:r>
    </w:p>
    <w:p w:rsidR="005D7AA0" w:rsidP="005D7AA0">
      <w:pPr>
        <w:pStyle w:val="Answer"/>
      </w:pPr>
      <w:r w:rsidRPr="00DB0BC8">
        <w:rPr>
          <w:b/>
          <w:i/>
        </w:rPr>
        <w:t>Brian McClean:</w:t>
      </w:r>
      <w:r>
        <w:t xml:space="preserve"> We can see that happening right before our eyes. Glasgow airport always had transatlantic routes. We have lost them all. We will see some Canadian flights come back next year, but we will not have a direct route to America until 2023 at the earliest. We lost 70% of our international routes. We lost 50% of our domestic routes. The facts in the report from </w:t>
      </w:r>
      <w:r>
        <w:t>Airlines UK ha</w:t>
      </w:r>
      <w:r w:rsidR="00A64E4B">
        <w:t>ve</w:t>
      </w:r>
      <w:r>
        <w:t xml:space="preserve"> been borne out. We see that with the decisions being made by the airlines. </w:t>
      </w:r>
    </w:p>
    <w:p w:rsidR="005D7AA0" w:rsidP="005D7AA0">
      <w:pPr>
        <w:pStyle w:val="Question"/>
        <w:numPr>
          <w:ilvl w:val="0"/>
          <w:numId w:val="9"/>
        </w:numPr>
      </w:pPr>
      <w:r w:rsidRPr="00492876">
        <w:rPr>
          <w:b/>
        </w:rPr>
        <w:t>Gavin Newlands:</w:t>
      </w:r>
      <w:r>
        <w:t xml:space="preserve"> Clive, do you have anything to add? I am conscious of the time. </w:t>
      </w:r>
    </w:p>
    <w:p w:rsidR="005D7AA0" w:rsidP="005D7AA0">
      <w:pPr>
        <w:pStyle w:val="Answer"/>
      </w:pPr>
      <w:r w:rsidRPr="00492876">
        <w:rPr>
          <w:b/>
          <w:i/>
        </w:rPr>
        <w:t>Clive Coleman:</w:t>
      </w:r>
      <w:r>
        <w:t xml:space="preserve"> Very similar. </w:t>
      </w:r>
      <w:r w:rsidR="005821CA">
        <w:t>Our</w:t>
      </w:r>
      <w:r>
        <w:t xml:space="preserve"> major loss </w:t>
      </w:r>
      <w:r>
        <w:t>at the moment</w:t>
      </w:r>
      <w:r>
        <w:t xml:space="preserve"> is </w:t>
      </w:r>
      <w:r w:rsidR="005821CA">
        <w:t>at</w:t>
      </w:r>
      <w:r>
        <w:t xml:space="preserve"> the hub airports of Dublin, Amsterdam and Paris. That was all about getting connectivity into the regions. That has been a loss from one of our airports</w:t>
      </w:r>
      <w:r w:rsidR="00F7647F">
        <w:t>,</w:t>
      </w:r>
      <w:r>
        <w:t xml:space="preserve"> in Exeter. </w:t>
      </w:r>
    </w:p>
    <w:p w:rsidR="005D7AA0" w:rsidP="005D7AA0">
      <w:pPr>
        <w:pStyle w:val="Question"/>
        <w:numPr>
          <w:ilvl w:val="0"/>
          <w:numId w:val="0"/>
        </w:numPr>
        <w:ind w:left="794"/>
      </w:pPr>
      <w:r w:rsidRPr="00492876">
        <w:rPr>
          <w:b/>
        </w:rPr>
        <w:t>Chair:</w:t>
      </w:r>
      <w:r>
        <w:t xml:space="preserve"> </w:t>
      </w:r>
      <w:r w:rsidR="00F7647F">
        <w:t xml:space="preserve">Thank you. </w:t>
      </w:r>
      <w:r>
        <w:t>Our last section is on regional connectivity and sustainability, which will be expertly led by Grahame Morris.</w:t>
      </w:r>
    </w:p>
    <w:p w:rsidR="00010B14" w:rsidP="005D7AA0">
      <w:pPr>
        <w:pStyle w:val="Question"/>
        <w:numPr>
          <w:ilvl w:val="0"/>
          <w:numId w:val="9"/>
        </w:numPr>
      </w:pPr>
      <w:r w:rsidRPr="00010B14">
        <w:rPr>
          <w:b/>
        </w:rPr>
        <w:t>Grahame Morris:</w:t>
      </w:r>
      <w:r>
        <w:t xml:space="preserve"> </w:t>
      </w:r>
      <w:r w:rsidR="00F7647F">
        <w:t>Thanks, Chair. B</w:t>
      </w:r>
      <w:r>
        <w:t xml:space="preserve">efore I ask about UK greenhouse gas emissions, I want to clarify an issue in </w:t>
      </w:r>
      <w:r w:rsidR="00693A4D">
        <w:t xml:space="preserve">a </w:t>
      </w:r>
      <w:r>
        <w:t xml:space="preserve">response to my colleague, Simon </w:t>
      </w:r>
      <w:r>
        <w:t>Jupp</w:t>
      </w:r>
      <w:r>
        <w:t>. Both Clive and Brian mentioned the levels of redundancies in regional airports. You mentioned some specific figures and the pressures of furlough ending.</w:t>
      </w:r>
      <w:r>
        <w:t xml:space="preserve"> Might I ask Kay for clarification from Logan</w:t>
      </w:r>
      <w:r>
        <w:t>air’s perspective</w:t>
      </w:r>
      <w:r>
        <w:t>?</w:t>
      </w:r>
    </w:p>
    <w:p w:rsidR="005D7AA0" w:rsidP="00010B14">
      <w:pPr>
        <w:pStyle w:val="Question"/>
        <w:numPr>
          <w:ilvl w:val="0"/>
          <w:numId w:val="0"/>
        </w:numPr>
        <w:ind w:left="794"/>
      </w:pPr>
      <w:r>
        <w:t>If there is, as we all hope, an upturn in demand from regional airports, both domestically and internationally, do you have the right level of staffing</w:t>
      </w:r>
      <w:r w:rsidR="00731C98">
        <w:t>,</w:t>
      </w:r>
      <w:r>
        <w:t xml:space="preserve"> given the numbers of redundancies we have seen across the industry with the end of furlough? Do you have the right level of skills among the workforce to be able to cater for that upturn in demand? </w:t>
      </w:r>
    </w:p>
    <w:p w:rsidR="005D7AA0" w:rsidP="005D7AA0">
      <w:pPr>
        <w:pStyle w:val="Answer"/>
      </w:pPr>
      <w:r w:rsidRPr="00492876">
        <w:rPr>
          <w:b/>
          <w:i/>
        </w:rPr>
        <w:t>Kay Ryan:</w:t>
      </w:r>
      <w:r>
        <w:t xml:space="preserve"> We do, yes, </w:t>
      </w:r>
      <w:r>
        <w:t>at the moment</w:t>
      </w:r>
      <w:r>
        <w:t xml:space="preserve">. As I said earlier, we are flying at </w:t>
      </w:r>
      <w:r w:rsidR="00AE10EF">
        <w:t xml:space="preserve">some </w:t>
      </w:r>
      <w:r>
        <w:t>80% of our capacity, customer</w:t>
      </w:r>
      <w:r w:rsidR="00AE10EF">
        <w:t>-</w:t>
      </w:r>
      <w:r>
        <w:t xml:space="preserve">wise. If you are flying three times a day as opposed to four, which you normally would, you need the same </w:t>
      </w:r>
      <w:r w:rsidR="00AE10EF">
        <w:t>number</w:t>
      </w:r>
      <w:r>
        <w:t xml:space="preserve"> of pilots; you need the same </w:t>
      </w:r>
      <w:r w:rsidR="00AE10EF">
        <w:t>number</w:t>
      </w:r>
      <w:r>
        <w:t xml:space="preserve"> of aircraft. Our way of managing slower demand was to reduce frequency. Our concern is that the recovery will not come soon enough to allow the slimmer routes to survive. Without support</w:t>
      </w:r>
      <w:r w:rsidR="00F439F7">
        <w:t>,</w:t>
      </w:r>
      <w:r>
        <w:t xml:space="preserve"> that will mean consolidation, routes disappearing, aircraft going back to lessors and staff being made redundant. It is a question of when. We are fully capable of scaling up. We are actively looking at how we scale down if we </w:t>
      </w:r>
      <w:r>
        <w:t>have to</w:t>
      </w:r>
      <w:r>
        <w:t xml:space="preserve">. </w:t>
      </w:r>
    </w:p>
    <w:p w:rsidR="005D7AA0" w:rsidP="005D7AA0">
      <w:pPr>
        <w:pStyle w:val="Question"/>
        <w:numPr>
          <w:ilvl w:val="0"/>
          <w:numId w:val="9"/>
        </w:numPr>
      </w:pPr>
      <w:r w:rsidRPr="002F7D27">
        <w:rPr>
          <w:b/>
        </w:rPr>
        <w:t>Grahame Morris:</w:t>
      </w:r>
      <w:r>
        <w:t xml:space="preserve"> </w:t>
      </w:r>
      <w:r w:rsidR="00F439F7">
        <w:t xml:space="preserve">Thanks for that. </w:t>
      </w:r>
      <w:r>
        <w:t xml:space="preserve">I would like to go on to ask my questions about greenhouse gas emissions. In fact, in an earlier answer Brian touched on this. In the context of rising greenhouse gas emissions, a case is being made </w:t>
      </w:r>
      <w:r w:rsidR="003D412F">
        <w:t>that</w:t>
      </w:r>
      <w:r>
        <w:t xml:space="preserve"> we should explore viable rail alternatives to air travel, particularly for domestic customers. You mentioned the example of Belfast where rail travel would not be a viable alternative, but what is your response from the industry’s point of view to that contention? </w:t>
      </w:r>
    </w:p>
    <w:p w:rsidR="005D7AA0" w:rsidP="005D7AA0">
      <w:pPr>
        <w:pStyle w:val="Answer"/>
      </w:pPr>
      <w:r w:rsidRPr="001647DB">
        <w:rPr>
          <w:b/>
          <w:i/>
        </w:rPr>
        <w:t>Brian McClean:</w:t>
      </w:r>
      <w:r>
        <w:t xml:space="preserve"> We absolutely need to acknowledge the fact that </w:t>
      </w:r>
      <w:r>
        <w:t>a large number of</w:t>
      </w:r>
      <w:r>
        <w:t xml:space="preserve"> the domestic routes we serv</w:t>
      </w:r>
      <w:r w:rsidR="00F829E9">
        <w:t>e</w:t>
      </w:r>
      <w:r>
        <w:t xml:space="preserve"> are not easily done by rail. </w:t>
      </w:r>
      <w:r w:rsidR="00D848E2">
        <w:t>When</w:t>
      </w:r>
      <w:r>
        <w:t xml:space="preserve"> those journeys get down to about three and a half hours on rail, that is when you will see people tip over from flights on</w:t>
      </w:r>
      <w:r w:rsidR="00584045">
        <w:t xml:space="preserve"> </w:t>
      </w:r>
      <w:r>
        <w:t xml:space="preserve">to the trains. If you look at Heathrow, 40% of the passengers </w:t>
      </w:r>
      <w:r w:rsidR="006B3358">
        <w:t>who</w:t>
      </w:r>
      <w:r>
        <w:t xml:space="preserve"> are flying from our airports in Scotland down to Heathrow are using it as a hub to fly onwards. </w:t>
      </w:r>
    </w:p>
    <w:p w:rsidR="00DE18FF" w:rsidP="005D7AA0">
      <w:pPr>
        <w:pStyle w:val="Answer"/>
      </w:pPr>
      <w:r>
        <w:t>First of all</w:t>
      </w:r>
      <w:r>
        <w:t>, we need to acknowledge the work that the industry is doing. This is an industry that needs to change</w:t>
      </w:r>
      <w:r w:rsidR="00572287">
        <w:t>,</w:t>
      </w:r>
      <w:r>
        <w:t xml:space="preserve"> wants to change</w:t>
      </w:r>
      <w:r w:rsidR="00572287">
        <w:t xml:space="preserve">, and </w:t>
      </w:r>
      <w:r>
        <w:t>is changing. At our airport</w:t>
      </w:r>
      <w:r w:rsidR="002516DF">
        <w:t>s,</w:t>
      </w:r>
      <w:r>
        <w:t xml:space="preserve"> we are carbon neutral. We have reduced our carbon footprint by over 50% since 2018. That is not including the impact of Covid.</w:t>
      </w:r>
    </w:p>
    <w:p w:rsidR="005D7AA0" w:rsidP="005D7AA0">
      <w:pPr>
        <w:pStyle w:val="Answer"/>
      </w:pPr>
      <w:r>
        <w:t>I know you have Andy Jefferson coming up after us</w:t>
      </w:r>
      <w:r w:rsidR="002516DF">
        <w:t xml:space="preserve">. </w:t>
      </w:r>
      <w:r w:rsidR="00B95D56">
        <w:t xml:space="preserve">In February last year, </w:t>
      </w:r>
      <w:r>
        <w:t xml:space="preserve">as an industry we set out what was, at the time, the first national aviation </w:t>
      </w:r>
      <w:r w:rsidR="00B95D56">
        <w:t>n</w:t>
      </w:r>
      <w:r>
        <w:t>et</w:t>
      </w:r>
      <w:r w:rsidR="00737778">
        <w:t>-</w:t>
      </w:r>
      <w:r w:rsidR="00B95D56">
        <w:t>z</w:t>
      </w:r>
      <w:r>
        <w:t>ero road</w:t>
      </w:r>
      <w:r w:rsidR="002932A4">
        <w:t xml:space="preserve"> </w:t>
      </w:r>
      <w:r>
        <w:t>map in the world. We have a clear and compelling road</w:t>
      </w:r>
      <w:r w:rsidR="002932A4">
        <w:t xml:space="preserve"> </w:t>
      </w:r>
      <w:r>
        <w:t xml:space="preserve">map, and we know what we need to do to achieve it. The industry is taking huge steps to address its climate change responsibilities. </w:t>
      </w:r>
    </w:p>
    <w:p w:rsidR="005D7AA0" w:rsidP="005D7AA0">
      <w:pPr>
        <w:pStyle w:val="Question"/>
        <w:numPr>
          <w:ilvl w:val="0"/>
          <w:numId w:val="9"/>
        </w:numPr>
      </w:pPr>
      <w:r w:rsidRPr="001647DB">
        <w:rPr>
          <w:b/>
        </w:rPr>
        <w:t>Grahame Morris:</w:t>
      </w:r>
      <w:r>
        <w:t xml:space="preserve"> </w:t>
      </w:r>
      <w:r w:rsidR="00DE2308">
        <w:t xml:space="preserve">Thanks, Brian. </w:t>
      </w:r>
      <w:r>
        <w:t xml:space="preserve">I will put the same question to Clive. I understand that there are certain routes in Scotland and Northern Ireland where there is not a viable rail alternative. Perhaps in the south of England, in areas where journey times, as Brian mentioned, are three and a half hours or less, what is your view in respect </w:t>
      </w:r>
      <w:r w:rsidR="00DE2308">
        <w:t>of</w:t>
      </w:r>
      <w:r>
        <w:t xml:space="preserve"> the regional airports’ role in th</w:t>
      </w:r>
      <w:r w:rsidR="00D623AC">
        <w:t>at</w:t>
      </w:r>
      <w:r>
        <w:t xml:space="preserve">? </w:t>
      </w:r>
    </w:p>
    <w:p w:rsidR="005D7AA0" w:rsidP="005D7AA0">
      <w:pPr>
        <w:pStyle w:val="Answer"/>
      </w:pPr>
      <w:r w:rsidRPr="005A1FA5">
        <w:rPr>
          <w:b/>
          <w:i/>
        </w:rPr>
        <w:t>Clive Coleman:</w:t>
      </w:r>
      <w:r>
        <w:t xml:space="preserve"> I am very similar to Brian on this. Looking at the Union connectivity report—</w:t>
      </w:r>
      <w:r w:rsidR="007A5B98">
        <w:t>the Hendry</w:t>
      </w:r>
      <w:r>
        <w:t xml:space="preserve"> report—one of the slight disappointments was that he was looking at it, quite rightly, </w:t>
      </w:r>
      <w:r w:rsidR="0096117A">
        <w:t xml:space="preserve">by </w:t>
      </w:r>
      <w:r>
        <w:t xml:space="preserve">saying </w:t>
      </w:r>
      <w:r w:rsidR="0001073E">
        <w:t xml:space="preserve">that </w:t>
      </w:r>
      <w:r>
        <w:t>we should move</w:t>
      </w:r>
      <w:r w:rsidR="0001073E">
        <w:t>,</w:t>
      </w:r>
      <w:r>
        <w:t xml:space="preserve"> if it is viable</w:t>
      </w:r>
      <w:r w:rsidR="0001073E">
        <w:t>,</w:t>
      </w:r>
      <w:r>
        <w:t xml:space="preserve"> to rail </w:t>
      </w:r>
      <w:r w:rsidR="0001073E">
        <w:t>connections</w:t>
      </w:r>
      <w:r w:rsidR="00551CF1">
        <w:t xml:space="preserve">, </w:t>
      </w:r>
      <w:r>
        <w:t>surface connections</w:t>
      </w:r>
      <w:r w:rsidR="00551CF1">
        <w:t xml:space="preserve">, </w:t>
      </w:r>
      <w:r>
        <w:t xml:space="preserve">rather than air. I think he was looking through a lens </w:t>
      </w:r>
      <w:r w:rsidR="00E53EF6">
        <w:t>to</w:t>
      </w:r>
      <w:r>
        <w:t xml:space="preserve">, say, 30 years’ time when £90 billion or whatever has been spent in the rail industry to improve speed times. </w:t>
      </w:r>
    </w:p>
    <w:p w:rsidR="005D7AA0" w:rsidP="005D7AA0">
      <w:pPr>
        <w:pStyle w:val="Answer"/>
      </w:pPr>
      <w:r>
        <w:t>Scotland and particularly Northern Ireland have no viable rail service, but if you are in the south-west of England</w:t>
      </w:r>
      <w:r w:rsidR="001F3D02">
        <w:t>, like Exeter,</w:t>
      </w:r>
      <w:r>
        <w:t xml:space="preserve"> or the very east of England </w:t>
      </w:r>
      <w:r w:rsidR="00F10AE9">
        <w:t>in</w:t>
      </w:r>
      <w:r>
        <w:t xml:space="preserve"> Norwich, transport to diametrically opposite parts of the United Kingdom is very difficult by rail or car. It takes a long time. Therefore, sometimes aviation and air travel </w:t>
      </w:r>
      <w:r>
        <w:t>is</w:t>
      </w:r>
      <w:r>
        <w:t xml:space="preserve"> the only viable alternative, particularly for business travel</w:t>
      </w:r>
      <w:r w:rsidR="00217211">
        <w:t>lers</w:t>
      </w:r>
      <w:r>
        <w:t xml:space="preserve"> who might want to be there and back in a day. It does not work going there and back by train in a day. There </w:t>
      </w:r>
      <w:r>
        <w:t>has to</w:t>
      </w:r>
      <w:r>
        <w:t xml:space="preserve"> be </w:t>
      </w:r>
      <w:r w:rsidR="00D87D3C">
        <w:t>a</w:t>
      </w:r>
      <w:r>
        <w:t xml:space="preserve"> period of time whil</w:t>
      </w:r>
      <w:r w:rsidR="00651EE3">
        <w:t>e</w:t>
      </w:r>
      <w:r>
        <w:t xml:space="preserve"> the rail industry invests in speeds</w:t>
      </w:r>
      <w:r w:rsidR="00651EE3">
        <w:t>,</w:t>
      </w:r>
      <w:r>
        <w:t xml:space="preserve"> and times become lower</w:t>
      </w:r>
      <w:r w:rsidR="002167F7">
        <w:t>,</w:t>
      </w:r>
      <w:r>
        <w:t xml:space="preserve"> </w:t>
      </w:r>
      <w:r w:rsidR="002167F7">
        <w:t>when</w:t>
      </w:r>
      <w:r>
        <w:t xml:space="preserve"> aviation on some of th</w:t>
      </w:r>
      <w:r w:rsidR="00217211">
        <w:t>o</w:t>
      </w:r>
      <w:r>
        <w:t xml:space="preserve">se routes is the only viable solution. </w:t>
      </w:r>
    </w:p>
    <w:p w:rsidR="005D7AA0" w:rsidP="005D7AA0">
      <w:pPr>
        <w:pStyle w:val="Question"/>
        <w:numPr>
          <w:ilvl w:val="0"/>
          <w:numId w:val="9"/>
        </w:numPr>
      </w:pPr>
      <w:r w:rsidRPr="005A1FA5">
        <w:rPr>
          <w:b/>
        </w:rPr>
        <w:t>Grahame Morris:</w:t>
      </w:r>
      <w:r>
        <w:t xml:space="preserve"> I understand. Thank you for that statement. Kay, very briefly, what is the impact of domestic flights on UK greenhouse gases, and what are we doing to address that?</w:t>
      </w:r>
    </w:p>
    <w:p w:rsidR="005D7AA0" w:rsidP="005D7AA0">
      <w:pPr>
        <w:pStyle w:val="Answer"/>
      </w:pPr>
      <w:r w:rsidRPr="005A1FA5">
        <w:rPr>
          <w:b/>
          <w:i/>
        </w:rPr>
        <w:t>Kay Ryan:</w:t>
      </w:r>
      <w:r>
        <w:t xml:space="preserve"> Three </w:t>
      </w:r>
      <w:r w:rsidR="00BE76FF">
        <w:t>in</w:t>
      </w:r>
      <w:r>
        <w:t xml:space="preserve"> five domestic flights cross water. That is an indisputable fact. Domestic flying is necessary. I completely echo Brian and Clive’s point that rail needs to improve its environmental credentials too. Aviation has a habit of self-righting. Glasgow to Manchester was a route that we used to operate, in fact. The only reason that people flew with us was </w:t>
      </w:r>
      <w:r w:rsidR="005575EE">
        <w:t>that</w:t>
      </w:r>
      <w:r>
        <w:t xml:space="preserve"> the reliability of the train service was shocking. They got their act together, adjusted their pricing and we stopped flying. There is direct evidence to show that it works. </w:t>
      </w:r>
    </w:p>
    <w:p w:rsidR="005D7AA0" w:rsidP="005D7AA0">
      <w:pPr>
        <w:pStyle w:val="Question"/>
        <w:numPr>
          <w:ilvl w:val="0"/>
          <w:numId w:val="0"/>
        </w:numPr>
        <w:ind w:left="794"/>
      </w:pPr>
      <w:r w:rsidRPr="00204082">
        <w:rPr>
          <w:b/>
        </w:rPr>
        <w:t>Grahame Morris:</w:t>
      </w:r>
      <w:r>
        <w:t xml:space="preserve"> I fully sympathise with that, having spent nine hours getting down from the north-east. Thank you for your evidence.</w:t>
      </w:r>
    </w:p>
    <w:p w:rsidR="005D7AA0" w:rsidP="005D7AA0">
      <w:pPr>
        <w:pStyle w:val="Question"/>
        <w:numPr>
          <w:ilvl w:val="0"/>
          <w:numId w:val="0"/>
        </w:numPr>
        <w:ind w:left="794"/>
      </w:pPr>
      <w:r w:rsidRPr="00204082">
        <w:rPr>
          <w:b/>
        </w:rPr>
        <w:t>Chair:</w:t>
      </w:r>
      <w:r>
        <w:t xml:space="preserve"> That might have been the weather</w:t>
      </w:r>
      <w:r w:rsidR="00FB4C91">
        <w:t>, at least in part</w:t>
      </w:r>
      <w:r>
        <w:t xml:space="preserve">. </w:t>
      </w:r>
    </w:p>
    <w:p w:rsidR="00FB4C91" w:rsidP="005D7AA0">
      <w:pPr>
        <w:pStyle w:val="Question"/>
        <w:numPr>
          <w:ilvl w:val="0"/>
          <w:numId w:val="0"/>
        </w:numPr>
        <w:ind w:left="794"/>
      </w:pPr>
      <w:r w:rsidRPr="00204082">
        <w:rPr>
          <w:b/>
        </w:rPr>
        <w:t>Grahame Morris:</w:t>
      </w:r>
      <w:r>
        <w:t xml:space="preserve"> It has been a combination of things.</w:t>
      </w:r>
    </w:p>
    <w:p w:rsidR="005D7AA0" w:rsidP="00FB4C91">
      <w:pPr>
        <w:pStyle w:val="Question"/>
        <w:numPr>
          <w:ilvl w:val="0"/>
          <w:numId w:val="0"/>
        </w:numPr>
        <w:ind w:left="794"/>
      </w:pPr>
      <w:r w:rsidRPr="00FB4C91">
        <w:rPr>
          <w:b/>
        </w:rPr>
        <w:t>Chair:</w:t>
      </w:r>
      <w:r>
        <w:t xml:space="preserve"> We digress.</w:t>
      </w:r>
    </w:p>
    <w:p w:rsidR="005D7AA0" w:rsidP="005D7AA0">
      <w:pPr>
        <w:pStyle w:val="Question"/>
        <w:numPr>
          <w:ilvl w:val="0"/>
          <w:numId w:val="9"/>
        </w:numPr>
      </w:pPr>
      <w:r w:rsidRPr="00204082">
        <w:rPr>
          <w:b/>
        </w:rPr>
        <w:t>Greg Smith:</w:t>
      </w:r>
      <w:r>
        <w:t xml:space="preserve"> Mindful of time, I am going to keep this really brief. The Government’s own </w:t>
      </w:r>
      <w:r w:rsidR="00C504EC">
        <w:t>j</w:t>
      </w:r>
      <w:r>
        <w:t xml:space="preserve">et </w:t>
      </w:r>
      <w:r w:rsidR="00C504EC">
        <w:t>z</w:t>
      </w:r>
      <w:r>
        <w:t xml:space="preserve">ero consultation talked about how public service obligation routes could be used for the early roll-out of zero-emission aircraft. It would be interesting to get your take on whether that is a good idea, or whether using the public service obligation routes as essential guinea pigs is asking for trouble. Perhaps we can start with Kay. </w:t>
      </w:r>
    </w:p>
    <w:p w:rsidR="00C80431" w:rsidP="005D7AA0">
      <w:pPr>
        <w:pStyle w:val="Answer"/>
      </w:pPr>
      <w:r w:rsidRPr="00204082">
        <w:rPr>
          <w:b/>
          <w:i/>
        </w:rPr>
        <w:t>Kay Ryan:</w:t>
      </w:r>
      <w:r>
        <w:t xml:space="preserve"> </w:t>
      </w:r>
      <w:r w:rsidR="00C504EC">
        <w:t>I</w:t>
      </w:r>
      <w:r>
        <w:t>t is an interesting point.</w:t>
      </w:r>
      <w:r w:rsidR="006D10DB">
        <w:t xml:space="preserve"> Some of our PSOs</w:t>
      </w:r>
      <w:r>
        <w:t xml:space="preserve"> are very short distances, so in fact they would be ideal guinea pigs, for want of a better word, to monitor that. We happen to operate the shortest flight in the world at two minutes. It is over water. I would say that is a fantastic use of either hydrogen or electrical. It depends on the route.</w:t>
      </w:r>
    </w:p>
    <w:p w:rsidR="005D7AA0" w:rsidP="00C80431">
      <w:pPr>
        <w:pStyle w:val="Question"/>
      </w:pPr>
      <w:r w:rsidRPr="00C80431">
        <w:rPr>
          <w:b/>
        </w:rPr>
        <w:t>Greg Smith:</w:t>
      </w:r>
      <w:r>
        <w:t xml:space="preserve"> Clive.</w:t>
      </w:r>
    </w:p>
    <w:p w:rsidR="005D7AA0" w:rsidP="005D7AA0">
      <w:pPr>
        <w:pStyle w:val="Answer"/>
      </w:pPr>
      <w:r w:rsidRPr="00363778">
        <w:rPr>
          <w:b/>
          <w:i/>
        </w:rPr>
        <w:t>Clive Coleman:</w:t>
      </w:r>
      <w:r>
        <w:t xml:space="preserve"> Very similar. It could be a good idea </w:t>
      </w:r>
      <w:r>
        <w:t>as long as</w:t>
      </w:r>
      <w:r>
        <w:t xml:space="preserve"> it is viable</w:t>
      </w:r>
      <w:r w:rsidR="00BD4CAE">
        <w:t>.</w:t>
      </w:r>
      <w:r>
        <w:t xml:space="preserve"> There might be an additional cost. I am sure there would be an additional cost in technology as well, and that might be a way of supporting it. I would be supportive in principle. </w:t>
      </w:r>
    </w:p>
    <w:p w:rsidR="005D7AA0" w:rsidP="005D7AA0">
      <w:pPr>
        <w:pStyle w:val="Question"/>
        <w:numPr>
          <w:ilvl w:val="0"/>
          <w:numId w:val="9"/>
        </w:numPr>
      </w:pPr>
      <w:r w:rsidRPr="00363778">
        <w:rPr>
          <w:b/>
        </w:rPr>
        <w:t>Greg Smith:</w:t>
      </w:r>
      <w:r>
        <w:t xml:space="preserve"> What do you predict the cost differential to be? I know it is early days and the technology is not polished, but do you have some modelling that suggests what the cost differential could be?</w:t>
      </w:r>
    </w:p>
    <w:p w:rsidR="005D7AA0" w:rsidP="005D7AA0">
      <w:pPr>
        <w:pStyle w:val="Answer"/>
      </w:pPr>
      <w:r w:rsidRPr="00363778">
        <w:rPr>
          <w:b/>
          <w:i/>
        </w:rPr>
        <w:t>Clive Coleman:</w:t>
      </w:r>
      <w:r>
        <w:t xml:space="preserve"> No. I think it is too early. There are groups looking at this.</w:t>
      </w:r>
      <w:r w:rsidR="00961836">
        <w:t xml:space="preserve"> We </w:t>
      </w:r>
      <w:r>
        <w:t>and Loganair are in the same grouping</w:t>
      </w:r>
      <w:r w:rsidR="002F2598">
        <w:t>—2Z</w:t>
      </w:r>
      <w:r w:rsidR="00737778">
        <w:t>ero</w:t>
      </w:r>
      <w:r w:rsidR="002F2598">
        <w:t>—</w:t>
      </w:r>
      <w:r>
        <w:t>which is hybrid aircraft, hydrogen</w:t>
      </w:r>
      <w:r w:rsidR="00E445CE">
        <w:t xml:space="preserve"> aircraft</w:t>
      </w:r>
      <w:r>
        <w:t xml:space="preserve"> and electric aircraft. Test flying was carried out in the south-west and Scotland earlier this year. That is moving to the next stage with a slightly larger aircraft</w:t>
      </w:r>
      <w:r w:rsidR="00CE6DE8">
        <w:t xml:space="preserve"> and</w:t>
      </w:r>
      <w:r>
        <w:t xml:space="preserve"> is all about making the technology work</w:t>
      </w:r>
      <w:r w:rsidR="00A85252">
        <w:t>,</w:t>
      </w:r>
      <w:r>
        <w:t xml:space="preserve"> as well as understanding </w:t>
      </w:r>
      <w:r w:rsidR="00E445CE">
        <w:t xml:space="preserve">the </w:t>
      </w:r>
      <w:r>
        <w:t xml:space="preserve">costs and </w:t>
      </w:r>
      <w:r w:rsidR="00E445CE">
        <w:t xml:space="preserve">the </w:t>
      </w:r>
      <w:r>
        <w:t xml:space="preserve">infrastructure changes that are required at airports. </w:t>
      </w:r>
    </w:p>
    <w:p w:rsidR="005D7AA0" w:rsidP="005D7AA0">
      <w:pPr>
        <w:pStyle w:val="Question"/>
        <w:numPr>
          <w:ilvl w:val="0"/>
          <w:numId w:val="9"/>
        </w:numPr>
      </w:pPr>
      <w:r w:rsidRPr="004F0F82">
        <w:rPr>
          <w:b/>
        </w:rPr>
        <w:t>Greg Smith:</w:t>
      </w:r>
      <w:r>
        <w:t xml:space="preserve"> Thank you. Brian, what are your thoughts on that? </w:t>
      </w:r>
    </w:p>
    <w:p w:rsidR="005D7AA0" w:rsidP="005D7AA0">
      <w:pPr>
        <w:pStyle w:val="Answer"/>
      </w:pPr>
      <w:r w:rsidRPr="004F0F82">
        <w:rPr>
          <w:b/>
          <w:i/>
        </w:rPr>
        <w:t>Brian McClean:</w:t>
      </w:r>
      <w:r>
        <w:t xml:space="preserve"> I agree. I know we have already touched on the unique challenges facing regional airports, but in </w:t>
      </w:r>
      <w:r w:rsidR="00A85252">
        <w:t>the</w:t>
      </w:r>
      <w:r>
        <w:t xml:space="preserve"> transition to </w:t>
      </w:r>
      <w:r w:rsidR="00A85252">
        <w:t>n</w:t>
      </w:r>
      <w:r>
        <w:t xml:space="preserve">et </w:t>
      </w:r>
      <w:r w:rsidR="00A85252">
        <w:t>z</w:t>
      </w:r>
      <w:r>
        <w:t>ero there are unique opportunities as well because of the lifeline services</w:t>
      </w:r>
      <w:r w:rsidR="007C7274">
        <w:t xml:space="preserve"> and</w:t>
      </w:r>
      <w:r>
        <w:t xml:space="preserve"> the sector length</w:t>
      </w:r>
      <w:r w:rsidR="007C7274">
        <w:t>s</w:t>
      </w:r>
      <w:r>
        <w:t xml:space="preserve"> those flights present. We could be a real testbed for the development of hydrogen/electric flight while we also look at how we scale up sustainable aviation fuel. We would be supportive. </w:t>
      </w:r>
    </w:p>
    <w:p w:rsidR="005D7AA0" w:rsidP="005D7AA0">
      <w:pPr>
        <w:pStyle w:val="Question"/>
        <w:numPr>
          <w:ilvl w:val="0"/>
          <w:numId w:val="9"/>
        </w:numPr>
      </w:pPr>
      <w:r w:rsidRPr="007E74C8">
        <w:rPr>
          <w:b/>
        </w:rPr>
        <w:t>Greg Smith:</w:t>
      </w:r>
      <w:r>
        <w:t xml:space="preserve"> In one word from each of you, off the back of what you have just said</w:t>
      </w:r>
      <w:r w:rsidR="007C7274">
        <w:t>,</w:t>
      </w:r>
      <w:r>
        <w:t xml:space="preserve"> and given the challenges we have talked about earlier in this session, </w:t>
      </w:r>
      <w:r w:rsidR="007C0802">
        <w:t xml:space="preserve">is </w:t>
      </w:r>
      <w:r>
        <w:t>being used as guinea pigs on the public service obligation flights, a great opportunity or a hideous burden? Brian, what is your one-word answer?</w:t>
      </w:r>
    </w:p>
    <w:p w:rsidR="005D7AA0" w:rsidP="005D7AA0">
      <w:pPr>
        <w:pStyle w:val="Answer"/>
      </w:pPr>
      <w:r w:rsidRPr="007E74C8">
        <w:rPr>
          <w:b/>
          <w:i/>
        </w:rPr>
        <w:t>Brian McClean:</w:t>
      </w:r>
      <w:r>
        <w:t xml:space="preserve"> Great opportunity. </w:t>
      </w:r>
    </w:p>
    <w:p w:rsidR="005D7AA0" w:rsidP="005D7AA0">
      <w:pPr>
        <w:pStyle w:val="Question"/>
        <w:numPr>
          <w:ilvl w:val="0"/>
          <w:numId w:val="9"/>
        </w:numPr>
      </w:pPr>
      <w:r w:rsidRPr="007E74C8">
        <w:rPr>
          <w:b/>
        </w:rPr>
        <w:t>Greg Smith:</w:t>
      </w:r>
      <w:r>
        <w:t xml:space="preserve"> Kay?</w:t>
      </w:r>
    </w:p>
    <w:p w:rsidR="005D7AA0" w:rsidP="005D7AA0">
      <w:pPr>
        <w:pStyle w:val="Answer"/>
      </w:pPr>
      <w:r w:rsidRPr="007E74C8">
        <w:rPr>
          <w:b/>
          <w:i/>
        </w:rPr>
        <w:t>Kay Ryan:</w:t>
      </w:r>
      <w:r>
        <w:t xml:space="preserve"> Seconded.</w:t>
      </w:r>
    </w:p>
    <w:p w:rsidR="005D7AA0" w:rsidP="005D7AA0">
      <w:pPr>
        <w:pStyle w:val="Question"/>
        <w:numPr>
          <w:ilvl w:val="0"/>
          <w:numId w:val="9"/>
        </w:numPr>
      </w:pPr>
      <w:r w:rsidRPr="007E74C8">
        <w:rPr>
          <w:b/>
        </w:rPr>
        <w:t>Greg Smith:</w:t>
      </w:r>
      <w:r>
        <w:t xml:space="preserve"> Clive?</w:t>
      </w:r>
    </w:p>
    <w:p w:rsidR="005D7AA0" w:rsidP="005D7AA0">
      <w:pPr>
        <w:pStyle w:val="Answer"/>
      </w:pPr>
      <w:r w:rsidRPr="007E74C8">
        <w:rPr>
          <w:b/>
          <w:i/>
        </w:rPr>
        <w:t>Clive Coleman:</w:t>
      </w:r>
      <w:r>
        <w:t xml:space="preserve"> Yes, creative opportunity. </w:t>
      </w:r>
    </w:p>
    <w:p w:rsidR="005D7AA0" w:rsidP="005D7AA0">
      <w:pPr>
        <w:pStyle w:val="Question"/>
        <w:numPr>
          <w:ilvl w:val="0"/>
          <w:numId w:val="0"/>
        </w:numPr>
        <w:ind w:left="794"/>
      </w:pPr>
      <w:r w:rsidRPr="007E74C8">
        <w:rPr>
          <w:b/>
        </w:rPr>
        <w:t>Greg Smith:</w:t>
      </w:r>
      <w:r>
        <w:t xml:space="preserve"> There is some consensus to end my bit.</w:t>
      </w:r>
    </w:p>
    <w:p w:rsidR="005D7AA0" w:rsidP="00241D78">
      <w:pPr>
        <w:pStyle w:val="Question"/>
        <w:numPr>
          <w:ilvl w:val="0"/>
          <w:numId w:val="0"/>
        </w:numPr>
        <w:ind w:left="794"/>
      </w:pPr>
      <w:r w:rsidRPr="007E74C8">
        <w:rPr>
          <w:b/>
        </w:rPr>
        <w:t>Chair:</w:t>
      </w:r>
      <w:r>
        <w:t xml:space="preserve"> Thank you, Greg. Are there any other points a</w:t>
      </w:r>
      <w:r w:rsidR="005278B3">
        <w:t>bout</w:t>
      </w:r>
      <w:r>
        <w:t xml:space="preserve"> anything that has come up</w:t>
      </w:r>
      <w:r w:rsidR="005278B3">
        <w:t xml:space="preserve"> that anyone wants to comment on</w:t>
      </w:r>
      <w:r>
        <w:t xml:space="preserve">? </w:t>
      </w:r>
    </w:p>
    <w:p w:rsidR="005D7AA0" w:rsidP="005D7AA0">
      <w:pPr>
        <w:pStyle w:val="Question"/>
        <w:numPr>
          <w:ilvl w:val="0"/>
          <w:numId w:val="9"/>
        </w:numPr>
      </w:pPr>
      <w:r w:rsidRPr="007E74C8">
        <w:rPr>
          <w:b/>
        </w:rPr>
        <w:t>Karl McCartney:</w:t>
      </w:r>
      <w:r>
        <w:t xml:space="preserve"> I a</w:t>
      </w:r>
      <w:r w:rsidR="008225B6">
        <w:t xml:space="preserve">m </w:t>
      </w:r>
      <w:r>
        <w:t xml:space="preserve">going to come back to Kay, </w:t>
      </w:r>
      <w:r w:rsidR="00241D78">
        <w:t>to</w:t>
      </w:r>
      <w:r>
        <w:t xml:space="preserve"> pick up on something that my colleague Ben Bradshaw asked about. With passenger duty, thinking about carrot</w:t>
      </w:r>
      <w:r w:rsidR="008225B6">
        <w:t>s</w:t>
      </w:r>
      <w:r>
        <w:t xml:space="preserve"> and stick</w:t>
      </w:r>
      <w:r w:rsidR="008225B6">
        <w:t>s</w:t>
      </w:r>
      <w:r>
        <w:t xml:space="preserve">, would one way of incentivising be to tax empty seats proportionately in aircraft? </w:t>
      </w:r>
      <w:r w:rsidR="0028557D">
        <w:t>Then i</w:t>
      </w:r>
      <w:r>
        <w:t>t would not matter what size aircraft it was. I know that your business models will no doubt</w:t>
      </w:r>
      <w:r w:rsidR="0028557D">
        <w:t xml:space="preserve"> be that</w:t>
      </w:r>
      <w:r>
        <w:t xml:space="preserve"> you want to fly full aircraft, but if you tax</w:t>
      </w:r>
      <w:r w:rsidR="0028557D">
        <w:t>ed</w:t>
      </w:r>
      <w:r>
        <w:t xml:space="preserve"> the empty seats would that be a way of incentivising environmental friendliness?</w:t>
      </w:r>
    </w:p>
    <w:p w:rsidR="009F200B" w:rsidP="005D7AA0">
      <w:pPr>
        <w:pStyle w:val="Answer"/>
      </w:pPr>
      <w:r w:rsidRPr="007E74C8">
        <w:rPr>
          <w:b/>
          <w:i/>
        </w:rPr>
        <w:t>Kay Ryan:</w:t>
      </w:r>
      <w:r>
        <w:t xml:space="preserve"> Not for Loganair, purely because of the size of aircraft. The economics of smaller aircraft mean</w:t>
      </w:r>
      <w:r w:rsidR="00B96EEE">
        <w:t xml:space="preserve"> that</w:t>
      </w:r>
      <w:r>
        <w:t xml:space="preserve"> they need higher fares.</w:t>
      </w:r>
      <w:r w:rsidR="00B96EEE">
        <w:t xml:space="preserve"> S</w:t>
      </w:r>
      <w:r>
        <w:t>maller aircraft operate on domestic routes because they are thinner</w:t>
      </w:r>
      <w:r w:rsidR="00B96EEE">
        <w:t>, so</w:t>
      </w:r>
      <w:r>
        <w:t xml:space="preserve"> you do not </w:t>
      </w:r>
      <w:r w:rsidR="00B96EEE">
        <w:t xml:space="preserve">generally </w:t>
      </w:r>
      <w:r>
        <w:t>have low-cost carrier</w:t>
      </w:r>
      <w:r w:rsidR="00B96EEE">
        <w:t>s</w:t>
      </w:r>
      <w:r>
        <w:t xml:space="preserve"> such as Ryanair or easyJet</w:t>
      </w:r>
      <w:r w:rsidR="00B96EEE">
        <w:t xml:space="preserve"> </w:t>
      </w:r>
      <w:r>
        <w:t>operating them. They can afford to spread their costs over 200 or 300 seats at 50 quid a seat, but we cannot with 50 or 60 seats. That would not work for us at all, I am afraid, purely because of the economics of operating a smaller aircraft when we still have proportionately higher fuel and airport costs.</w:t>
      </w:r>
    </w:p>
    <w:p w:rsidR="005D7AA0" w:rsidP="009F200B">
      <w:pPr>
        <w:pStyle w:val="Question"/>
        <w:numPr>
          <w:ilvl w:val="0"/>
          <w:numId w:val="0"/>
        </w:numPr>
        <w:ind w:left="794"/>
      </w:pPr>
      <w:r w:rsidRPr="009F200B">
        <w:rPr>
          <w:b/>
        </w:rPr>
        <w:t>Karl McCartney:</w:t>
      </w:r>
      <w:r>
        <w:t xml:space="preserve"> Thank you.</w:t>
      </w:r>
    </w:p>
    <w:p w:rsidR="005D7AA0" w:rsidP="005D7AA0">
      <w:pPr>
        <w:pStyle w:val="Question"/>
        <w:numPr>
          <w:ilvl w:val="0"/>
          <w:numId w:val="9"/>
        </w:numPr>
      </w:pPr>
      <w:r w:rsidRPr="009C48DF">
        <w:rPr>
          <w:b/>
        </w:rPr>
        <w:t>Chair:</w:t>
      </w:r>
      <w:r>
        <w:t xml:space="preserve"> Does anybody else want to come in? The last question is from me. You have given us a lot of evidence, a lot of ideas and a lot of suggestions. Could I ask you, in 30 second</w:t>
      </w:r>
      <w:r w:rsidR="0049461E">
        <w:t>s</w:t>
      </w:r>
      <w:r>
        <w:t xml:space="preserve">, to pick one of those ideas, or maybe a new one, that would assist you in </w:t>
      </w:r>
      <w:r w:rsidR="0049461E">
        <w:t xml:space="preserve">the </w:t>
      </w:r>
      <w:r>
        <w:t xml:space="preserve">long-term growth of your industry? We will start with Brian. </w:t>
      </w:r>
    </w:p>
    <w:p w:rsidR="00213A7E" w:rsidP="005D7AA0">
      <w:pPr>
        <w:pStyle w:val="Answer"/>
      </w:pPr>
      <w:r w:rsidRPr="009C48DF">
        <w:rPr>
          <w:b/>
          <w:i/>
        </w:rPr>
        <w:t>Brian McClean:</w:t>
      </w:r>
      <w:r>
        <w:t xml:space="preserve"> It </w:t>
      </w:r>
      <w:r>
        <w:t>has to</w:t>
      </w:r>
      <w:r>
        <w:t xml:space="preserve"> be regional route development support. We would widen that to international routes as well, but route development support is what we need.</w:t>
      </w:r>
    </w:p>
    <w:p w:rsidR="005D7AA0" w:rsidP="00213A7E">
      <w:pPr>
        <w:pStyle w:val="Question"/>
      </w:pPr>
      <w:r w:rsidRPr="00213A7E">
        <w:rPr>
          <w:b/>
        </w:rPr>
        <w:t>Chair:</w:t>
      </w:r>
      <w:r>
        <w:t xml:space="preserve"> Thank you. Kay.</w:t>
      </w:r>
    </w:p>
    <w:p w:rsidR="007A6B11" w:rsidP="005D7AA0">
      <w:pPr>
        <w:pStyle w:val="Answer"/>
      </w:pPr>
      <w:r w:rsidRPr="009C48DF">
        <w:rPr>
          <w:b/>
          <w:i/>
        </w:rPr>
        <w:t>Kay Ryan:</w:t>
      </w:r>
      <w:r>
        <w:t xml:space="preserve"> Route development support and re</w:t>
      </w:r>
      <w:r>
        <w:t>vi</w:t>
      </w:r>
      <w:r>
        <w:t>ew the emissions trading scheme.</w:t>
      </w:r>
    </w:p>
    <w:p w:rsidR="005D7AA0" w:rsidP="007A6B11">
      <w:pPr>
        <w:pStyle w:val="Question"/>
      </w:pPr>
      <w:r w:rsidRPr="007A6B11">
        <w:rPr>
          <w:b/>
        </w:rPr>
        <w:t>Chair:</w:t>
      </w:r>
      <w:r>
        <w:t xml:space="preserve"> Thank you. Clive.</w:t>
      </w:r>
    </w:p>
    <w:p w:rsidR="005D7AA0" w:rsidP="005D7AA0">
      <w:pPr>
        <w:pStyle w:val="Answer"/>
      </w:pPr>
      <w:r w:rsidRPr="009C48DF">
        <w:rPr>
          <w:b/>
          <w:i/>
        </w:rPr>
        <w:t>Clive Coleman:</w:t>
      </w:r>
      <w:r>
        <w:t xml:space="preserve"> Yes, it is probably not just growth; it is initial recovery and sustainability leading to growth. It would be route development support. </w:t>
      </w:r>
    </w:p>
    <w:p w:rsidR="00FB4696" w:rsidRPr="00FB4696" w:rsidP="00D073A9">
      <w:pPr>
        <w:pStyle w:val="Question"/>
        <w:numPr>
          <w:ilvl w:val="0"/>
          <w:numId w:val="0"/>
        </w:numPr>
        <w:ind w:left="794"/>
      </w:pPr>
      <w:r w:rsidRPr="009C48DF">
        <w:rPr>
          <w:b/>
        </w:rPr>
        <w:t>Chair:</w:t>
      </w:r>
      <w:r>
        <w:t xml:space="preserve"> Route development support wins the day. We will certainly make a note of that. Brian, </w:t>
      </w:r>
      <w:r>
        <w:t>Kay</w:t>
      </w:r>
      <w:r>
        <w:t xml:space="preserve"> and Clive, thank you so much for all the evidence you have given us. We wish you and your teams all the very best. Thank you again and enjoy the rest of your day</w:t>
      </w:r>
      <w:r w:rsidR="00E940D2">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C526F8D5C0245E1A37D90503E4C49C8"/>
      </w:placeholder>
      <w:richText/>
    </w:sdtPr>
    <w:sdtContent>
      <w:p w:rsidR="005D7034" w:rsidP="009277D8">
        <w:pPr>
          <w:pStyle w:val="Para"/>
          <w:rPr>
            <w:color w:val="808080"/>
          </w:rPr>
        </w:pPr>
        <w:r w:rsidRPr="001D7E9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CB741BEE63C4D6A84AE3286DF0FA641"/>
      </w:placeholder>
      <w:richText/>
    </w:sdtPr>
    <w:sdtContent>
      <w:p w:rsidR="005D7034"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0A239AE"/>
    <w:lvl w:ilvl="0">
      <w:start w:val="16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D7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C526F8D5C0245E1A37D90503E4C49C8"/>
        <w:category>
          <w:name w:val="General"/>
          <w:gallery w:val="placeholder"/>
        </w:category>
        <w:types>
          <w:type w:val="bbPlcHdr"/>
        </w:types>
        <w:behaviors>
          <w:behavior w:val="content"/>
        </w:behaviors>
        <w:guid w:val="{6E0CB3AE-D6C7-4016-9579-81E6D57C9D2F}"/>
      </w:docPartPr>
      <w:docPartBody>
        <w:p w:rsidR="0060302A" w:rsidP="00897A8D">
          <w:pPr>
            <w:pStyle w:val="0C526F8D5C0245E1A37D90503E4C49C8"/>
          </w:pPr>
          <w:r w:rsidRPr="000753FC">
            <w:rPr>
              <w:rStyle w:val="PlaceholderText"/>
            </w:rPr>
            <w:t>Click here to enter text.</w:t>
          </w:r>
        </w:p>
      </w:docPartBody>
    </w:docPart>
    <w:docPart>
      <w:docPartPr>
        <w:name w:val="DCB741BEE63C4D6A84AE3286DF0FA641"/>
        <w:category>
          <w:name w:val="General"/>
          <w:gallery w:val="placeholder"/>
        </w:category>
        <w:types>
          <w:type w:val="bbPlcHdr"/>
        </w:types>
        <w:behaviors>
          <w:behavior w:val="content"/>
        </w:behaviors>
        <w:guid w:val="{ADBC6C9E-D04A-42AF-8F33-ADAC79120BA7}"/>
      </w:docPartPr>
      <w:docPartBody>
        <w:p w:rsidR="0060302A" w:rsidP="00897A8D">
          <w:pPr>
            <w:pStyle w:val="DCB741BEE63C4D6A84AE3286DF0FA641"/>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0B5A"/>
    <w:rPr>
      <w:color w:val="808080"/>
    </w:rPr>
  </w:style>
  <w:style w:type="paragraph" w:customStyle="1" w:styleId="0C526F8D5C0245E1A37D90503E4C49C8">
    <w:name w:val="0C526F8D5C0245E1A37D90503E4C49C8"/>
    <w:rsid w:val="00897A8D"/>
  </w:style>
  <w:style w:type="paragraph" w:customStyle="1" w:styleId="DCB741BEE63C4D6A84AE3286DF0FA641">
    <w:name w:val="DCB741BEE63C4D6A84AE3286DF0FA641"/>
    <w:rsid w:val="00897A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