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r>
        <w:t>J</w:t>
      </w:r>
      <w:r>
        <w:t>ustice Committee</w:t>
      </w:r>
    </w:p>
    <w:p w:rsidR="00601660" w:rsidP="00156A60">
      <w:pPr>
        <w:pStyle w:val="TitleInquiry0"/>
      </w:pPr>
      <w:r>
        <w:t xml:space="preserve">Oral evidence: </w:t>
      </w:r>
      <w:r>
        <w:fldChar w:fldCharType="begin"/>
      </w:r>
      <w:r>
        <w:instrText xml:space="preserve"> HYPERLINK "https://committees.parliament.uk/work/1596/urgent-notification-rainsbrook-and-oakhill-stcs/" </w:instrText>
      </w:r>
      <w:r>
        <w:fldChar w:fldCharType="separate"/>
      </w:r>
      <w:r w:rsidRPr="00565DD3" w:rsidR="008B35D7">
        <w:rPr>
          <w:rStyle w:val="Hyperlink"/>
        </w:rPr>
        <w:t>Urgent Notification</w:t>
      </w:r>
      <w:r w:rsidRPr="00565DD3" w:rsidR="008E7F08">
        <w:rPr>
          <w:rStyle w:val="Hyperlink"/>
        </w:rPr>
        <w:t>s</w:t>
      </w:r>
      <w:r w:rsidRPr="00565DD3" w:rsidR="008B35D7">
        <w:rPr>
          <w:rStyle w:val="Hyperlink"/>
        </w:rPr>
        <w:t xml:space="preserve">: </w:t>
      </w:r>
      <w:r w:rsidRPr="00565DD3" w:rsidR="00D77BA2">
        <w:rPr>
          <w:rStyle w:val="Hyperlink"/>
        </w:rPr>
        <w:t>Rainsbrook</w:t>
      </w:r>
      <w:r w:rsidRPr="00565DD3" w:rsidR="008B35D7">
        <w:rPr>
          <w:rStyle w:val="Hyperlink"/>
        </w:rPr>
        <w:t xml:space="preserve"> and Oakhill STCs</w:t>
      </w:r>
      <w:r>
        <w:fldChar w:fldCharType="end"/>
      </w:r>
      <w:r>
        <w:t xml:space="preserve">, HC </w:t>
      </w:r>
      <w:r w:rsidR="000E10C7">
        <w:t>841</w:t>
      </w:r>
    </w:p>
    <w:p w:rsidR="00601660" w:rsidP="00156A60">
      <w:pPr>
        <w:pStyle w:val="Para"/>
      </w:pPr>
      <w:r>
        <w:t>Wedn</w:t>
      </w:r>
      <w:r>
        <w:t xml:space="preserve">esday </w:t>
      </w:r>
      <w:r w:rsidR="003A00A2">
        <w:t>2</w:t>
      </w:r>
      <w:r>
        <w:t>4</w:t>
      </w:r>
      <w:r w:rsidR="004C00DD">
        <w:t xml:space="preserve"> Novem</w:t>
      </w:r>
      <w:r w:rsidR="00695A93">
        <w:t xml:space="preserve">ber </w:t>
      </w:r>
      <w:r>
        <w:t>2021</w:t>
      </w:r>
    </w:p>
    <w:p w:rsidR="00601660" w:rsidP="00156A60">
      <w:pPr>
        <w:pStyle w:val="Para"/>
      </w:pPr>
      <w:r>
        <w:t xml:space="preserve">Ordered by the House of </w:t>
      </w:r>
      <w:r w:rsidRPr="00615759">
        <w:t xml:space="preserve">Commons to be published on </w:t>
      </w:r>
      <w:r w:rsidR="003A00A2">
        <w:t>2</w:t>
      </w:r>
      <w:r w:rsidR="000E10C7">
        <w:t>4</w:t>
      </w:r>
      <w:r w:rsidR="004C00DD">
        <w:t xml:space="preserve"> Novembe</w:t>
      </w:r>
      <w:r w:rsidR="00695A93">
        <w:t>r</w:t>
      </w:r>
      <w:r w:rsidR="00103929">
        <w:t xml:space="preserve"> </w:t>
      </w:r>
      <w:r>
        <w:t>2021</w:t>
      </w:r>
      <w:r w:rsidRPr="00615759">
        <w:t>.</w:t>
      </w:r>
    </w:p>
    <w:p w:rsidR="00601660" w:rsidP="00421864">
      <w:pPr>
        <w:pStyle w:val="Para"/>
      </w:pPr>
      <w:r>
        <w:fldChar w:fldCharType="begin"/>
      </w:r>
      <w:r>
        <w:instrText xml:space="preserve"> HYPERLINK "https://www.parliamentlive.tv/Event/Index/5f586c64-607e-41a9-8b47-d8e21458ac1e" </w:instrText>
      </w:r>
      <w:r>
        <w:fldChar w:fldCharType="separate"/>
      </w:r>
      <w:r w:rsidRPr="00565DD3">
        <w:rPr>
          <w:rStyle w:val="Hyperlink"/>
        </w:rPr>
        <w:t>Watch the meeting</w:t>
      </w:r>
      <w:r>
        <w:fldChar w:fldCharType="end"/>
      </w:r>
    </w:p>
    <w:p w:rsidR="00601660" w:rsidP="00156A60">
      <w:r>
        <w:t xml:space="preserve">Members present: </w:t>
      </w:r>
      <w:r w:rsidRPr="003E05CA" w:rsidR="00F01E69">
        <w:t>Sir Robert Neill</w:t>
      </w:r>
      <w:r w:rsidRPr="003E05CA">
        <w:t xml:space="preserve"> (Chair)</w:t>
      </w:r>
      <w:r w:rsidR="00B63F39">
        <w:t xml:space="preserve">; </w:t>
      </w:r>
      <w:r w:rsidRPr="003E05CA" w:rsidR="00DA56CD">
        <w:t>Rob Butler</w:t>
      </w:r>
      <w:r w:rsidR="00061E6D">
        <w:t xml:space="preserve">; </w:t>
      </w:r>
      <w:r w:rsidR="00F07A81">
        <w:t>Angela Crawley;</w:t>
      </w:r>
      <w:r w:rsidR="00610D69">
        <w:t xml:space="preserve"> </w:t>
      </w:r>
      <w:r w:rsidRPr="003E05CA" w:rsidR="00DA56CD">
        <w:t>Maria</w:t>
      </w:r>
      <w:r w:rsidR="00F07A81">
        <w:t> </w:t>
      </w:r>
      <w:r w:rsidRPr="003E05CA" w:rsidR="00DA56CD">
        <w:t>Eagle</w:t>
      </w:r>
      <w:r w:rsidR="00D05515">
        <w:t xml:space="preserve">; </w:t>
      </w:r>
      <w:r w:rsidR="00610D69">
        <w:t xml:space="preserve">Kate Hollern; </w:t>
      </w:r>
      <w:r w:rsidR="00F07A81">
        <w:t>Paul Maynard</w:t>
      </w:r>
      <w:r w:rsidR="004A04C4">
        <w:t>.</w:t>
      </w:r>
    </w:p>
    <w:p w:rsidR="00601660" w:rsidP="00427893">
      <w:pPr>
        <w:pStyle w:val="ParaCentre"/>
      </w:pPr>
      <w:r w:rsidRPr="00156A60">
        <w:t xml:space="preserve">Questions </w:t>
      </w:r>
      <w:r w:rsidR="00867632">
        <w:t>1</w:t>
      </w:r>
      <w:r w:rsidR="000140AE">
        <w:t xml:space="preserve"> - </w:t>
      </w:r>
      <w:r w:rsidR="00A0747F">
        <w:t>71</w:t>
      </w:r>
    </w:p>
    <w:p w:rsidR="00601660" w:rsidP="00427893">
      <w:pPr>
        <w:pStyle w:val="TitleWitnesses0"/>
      </w:pPr>
      <w:r>
        <w:t>Witnesses</w:t>
      </w:r>
    </w:p>
    <w:p w:rsidR="00B01F2D" w:rsidP="00B0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bookmarkStart w:id="1" w:name="_Hlk88211055"/>
      <w:r w:rsidR="00601660">
        <w:t>:</w:t>
      </w:r>
      <w:bookmarkEnd w:id="0"/>
      <w:bookmarkEnd w:id="1"/>
      <w:r w:rsidR="00601660">
        <w:t xml:space="preserve"> </w:t>
      </w:r>
      <w:r>
        <w:t xml:space="preserve">Victoria Atkins MP, Minister of State for Prisons and Minister for Afghan Resettlement; Helga </w:t>
      </w:r>
      <w:r>
        <w:t>Swidenbank</w:t>
      </w:r>
      <w:r>
        <w:t>, Executive Director, Youth C</w:t>
      </w:r>
      <w:r w:rsidR="009B01D8">
        <w:t>u</w:t>
      </w:r>
      <w:r>
        <w:t xml:space="preserve">stody Service; and Jo Farrar, Chief Executive Officer, </w:t>
      </w:r>
      <w:r w:rsidR="009B01D8">
        <w:t>HMP</w:t>
      </w:r>
      <w:r>
        <w:t>PS and Second Permanent Secretary, M</w:t>
      </w:r>
      <w:r w:rsidR="00705588">
        <w:t xml:space="preserve">inistry of </w:t>
      </w:r>
      <w:r>
        <w:t>J</w:t>
      </w:r>
      <w:r w:rsidR="00705588">
        <w:t>ustice</w:t>
      </w:r>
      <w:r>
        <w:t>.</w:t>
      </w:r>
    </w:p>
    <w:p w:rsidR="00CA7CF5" w:rsidP="00CA7CF5">
      <w:pPr>
        <w:pStyle w:val="Para"/>
      </w:pPr>
    </w:p>
    <w:p w:rsidR="00231F2D" w:rsidP="00231F2D">
      <w:pPr>
        <w:pStyle w:val="Para"/>
      </w:pP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2" w:name="Panel1"/>
      <w:bookmarkStart w:id="3" w:name="_Hlk85555661"/>
      <w:bookmarkStart w:id="4" w:name="_Hlk77705443"/>
      <w:r>
        <w:t>Examination of witnesses</w:t>
      </w:r>
    </w:p>
    <w:p w:rsidR="002D3BEC" w:rsidP="000755A3">
      <w:pPr>
        <w:pStyle w:val="Para"/>
      </w:pPr>
      <w:r>
        <w:t xml:space="preserve">Witnesses: </w:t>
      </w:r>
      <w:r w:rsidR="009B01D8">
        <w:t xml:space="preserve">Victoria Atkins, Helga </w:t>
      </w:r>
      <w:r w:rsidR="009B01D8">
        <w:t>Swidenbank</w:t>
      </w:r>
      <w:r w:rsidR="009B01D8">
        <w:t xml:space="preserve"> and Jo Farrar.</w:t>
      </w:r>
      <w:bookmarkEnd w:id="2"/>
    </w:p>
    <w:p w:rsidR="00A02A9A" w:rsidP="00A02A9A">
      <w:pPr>
        <w:pStyle w:val="Remark"/>
      </w:pPr>
      <w:r w:rsidRPr="00366FD6">
        <w:rPr>
          <w:b/>
          <w:bCs/>
        </w:rPr>
        <w:t>Chair:</w:t>
      </w:r>
      <w:r>
        <w:t xml:space="preserve"> </w:t>
      </w:r>
      <w:bookmarkEnd w:id="3"/>
      <w:bookmarkEnd w:id="4"/>
      <w:r w:rsidR="00E15BC9">
        <w:t>G</w:t>
      </w:r>
      <w:r w:rsidRPr="00B95674" w:rsidR="00B95674">
        <w:t>ood</w:t>
      </w:r>
      <w:r w:rsidR="00490957">
        <w:t xml:space="preserve"> morning. Welcome to this session of the </w:t>
      </w:r>
      <w:r w:rsidR="00E15BC9">
        <w:t>J</w:t>
      </w:r>
      <w:r w:rsidRPr="00B95674" w:rsidR="00B95674">
        <w:t xml:space="preserve">ustice </w:t>
      </w:r>
      <w:r w:rsidR="00E15BC9">
        <w:t>C</w:t>
      </w:r>
      <w:r w:rsidRPr="00B95674" w:rsidR="00B95674">
        <w:t>ommittee</w:t>
      </w:r>
      <w:r w:rsidR="00314AFA">
        <w:t>.</w:t>
      </w:r>
      <w:r w:rsidRPr="00B95674" w:rsidR="00B95674">
        <w:t xml:space="preserve"> </w:t>
      </w:r>
      <w:r w:rsidR="00490957">
        <w:t>This is a one-off session</w:t>
      </w:r>
      <w:r w:rsidRPr="00067EDE" w:rsidR="00067EDE">
        <w:t xml:space="preserve"> to inquire into the urgent notification procedure</w:t>
      </w:r>
      <w:r w:rsidR="00F42070">
        <w:t>s</w:t>
      </w:r>
      <w:r w:rsidRPr="00067EDE" w:rsidR="00067EDE">
        <w:t xml:space="preserve"> </w:t>
      </w:r>
      <w:r w:rsidR="005B7884">
        <w:t>that</w:t>
      </w:r>
      <w:r w:rsidRPr="00067EDE" w:rsidR="00067EDE">
        <w:t xml:space="preserve"> ha</w:t>
      </w:r>
      <w:r w:rsidR="00F42070">
        <w:t>ve</w:t>
      </w:r>
      <w:r w:rsidRPr="00067EDE" w:rsidR="00067EDE">
        <w:t xml:space="preserve"> been invoked in relation to </w:t>
      </w:r>
      <w:r w:rsidR="00D77BA2">
        <w:t>Oakhill</w:t>
      </w:r>
      <w:r w:rsidRPr="00067EDE" w:rsidR="00067EDE">
        <w:t xml:space="preserve"> and </w:t>
      </w:r>
      <w:r w:rsidR="00D77BA2">
        <w:t>Rainsbrook</w:t>
      </w:r>
      <w:r w:rsidRPr="00067EDE" w:rsidR="00067EDE">
        <w:t xml:space="preserve"> secure training centres. I am grateful to the </w:t>
      </w:r>
      <w:r w:rsidR="005B0E44">
        <w:t>M</w:t>
      </w:r>
      <w:r w:rsidRPr="00067EDE" w:rsidR="00067EDE">
        <w:t>inister and her two officials for coming to see us today</w:t>
      </w:r>
      <w:r w:rsidR="005B0E44">
        <w:t xml:space="preserve">. We will come to the witness introductions in just a moment. </w:t>
      </w:r>
      <w:r w:rsidR="0057344D">
        <w:t>M</w:t>
      </w:r>
      <w:r w:rsidRPr="0028621C" w:rsidR="0028621C">
        <w:t>embers must declare their interest</w:t>
      </w:r>
      <w:r w:rsidR="00820A7E">
        <w:t>s</w:t>
      </w:r>
      <w:r w:rsidRPr="0028621C" w:rsidR="0028621C">
        <w:t xml:space="preserve"> to start with.</w:t>
      </w:r>
      <w:r w:rsidRPr="00B95674" w:rsidR="00B95674">
        <w:t xml:space="preserve"> I am a non</w:t>
      </w:r>
      <w:r w:rsidR="0057344D">
        <w:noBreakHyphen/>
      </w:r>
      <w:r w:rsidRPr="00B95674" w:rsidR="00B95674">
        <w:t>practising barrister and former</w:t>
      </w:r>
      <w:r w:rsidR="009418AC">
        <w:t>ly a</w:t>
      </w:r>
      <w:r w:rsidRPr="00B95674" w:rsidR="00B95674">
        <w:t xml:space="preserve"> consultant to a law firm</w:t>
      </w:r>
      <w:r>
        <w:t>.</w:t>
      </w:r>
    </w:p>
    <w:p w:rsidR="000933C2" w:rsidP="00B9583C">
      <w:pPr>
        <w:pStyle w:val="Remark"/>
      </w:pPr>
      <w:r w:rsidRPr="00B9583C">
        <w:rPr>
          <w:b/>
        </w:rPr>
        <w:t>Maria Eagle:</w:t>
      </w:r>
      <w:r>
        <w:t xml:space="preserve"> I </w:t>
      </w:r>
      <w:r w:rsidRPr="000933C2">
        <w:t>am a non-practising solicitor.</w:t>
      </w:r>
    </w:p>
    <w:p w:rsidR="00BD4BF8" w:rsidRPr="00F733FA" w:rsidP="00BD4BF8">
      <w:pPr>
        <w:pStyle w:val="Remark"/>
        <w:rPr>
          <w:bCs/>
        </w:rPr>
      </w:pPr>
      <w:r w:rsidRPr="00BD4BF8">
        <w:rPr>
          <w:b/>
        </w:rPr>
        <w:t xml:space="preserve">Rob Butler: </w:t>
      </w:r>
      <w:r w:rsidRPr="00F733FA">
        <w:rPr>
          <w:bCs/>
        </w:rPr>
        <w:t xml:space="preserve">Prior to my election, I was </w:t>
      </w:r>
      <w:r w:rsidRPr="00F733FA" w:rsidR="00F04E92">
        <w:rPr>
          <w:bCs/>
        </w:rPr>
        <w:t xml:space="preserve">a </w:t>
      </w:r>
      <w:r w:rsidRPr="00F733FA">
        <w:rPr>
          <w:bCs/>
        </w:rPr>
        <w:t>non-executive director of H</w:t>
      </w:r>
      <w:r w:rsidRPr="00F733FA" w:rsidR="0028621C">
        <w:rPr>
          <w:bCs/>
        </w:rPr>
        <w:t xml:space="preserve">MPPS and consequently worked with both </w:t>
      </w:r>
      <w:r w:rsidR="009418AC">
        <w:rPr>
          <w:bCs/>
        </w:rPr>
        <w:t>Dr</w:t>
      </w:r>
      <w:r w:rsidR="0057344D">
        <w:rPr>
          <w:bCs/>
        </w:rPr>
        <w:t xml:space="preserve"> </w:t>
      </w:r>
      <w:r w:rsidRPr="00F733FA" w:rsidR="0028621C">
        <w:rPr>
          <w:bCs/>
        </w:rPr>
        <w:t xml:space="preserve">Farrar and </w:t>
      </w:r>
      <w:r w:rsidR="009418AC">
        <w:rPr>
          <w:bCs/>
        </w:rPr>
        <w:t>Ms</w:t>
      </w:r>
      <w:r w:rsidRPr="00F733FA" w:rsidR="0028621C">
        <w:rPr>
          <w:bCs/>
        </w:rPr>
        <w:t xml:space="preserve"> </w:t>
      </w:r>
      <w:r w:rsidRPr="00F733FA" w:rsidR="0028621C">
        <w:rPr>
          <w:bCs/>
        </w:rPr>
        <w:t>Swidenbank</w:t>
      </w:r>
      <w:r w:rsidR="004A02B7">
        <w:rPr>
          <w:bCs/>
        </w:rPr>
        <w:t xml:space="preserve"> while there</w:t>
      </w:r>
      <w:r w:rsidRPr="00F733FA" w:rsidR="0028621C">
        <w:rPr>
          <w:bCs/>
        </w:rPr>
        <w:t>.</w:t>
      </w:r>
    </w:p>
    <w:p w:rsidR="00874A4A" w:rsidP="00F733FA">
      <w:pPr>
        <w:pStyle w:val="Remark"/>
      </w:pPr>
      <w:r w:rsidRPr="00BD4BF8">
        <w:rPr>
          <w:b/>
        </w:rPr>
        <w:t xml:space="preserve">Paul Maynard: </w:t>
      </w:r>
      <w:r w:rsidRPr="00F733FA">
        <w:rPr>
          <w:bCs/>
        </w:rPr>
        <w:t xml:space="preserve">I am a former Minister but </w:t>
      </w:r>
      <w:r w:rsidR="00477F2D">
        <w:rPr>
          <w:bCs/>
        </w:rPr>
        <w:t xml:space="preserve">I had </w:t>
      </w:r>
      <w:r w:rsidRPr="00F733FA">
        <w:rPr>
          <w:bCs/>
        </w:rPr>
        <w:t>nothing to do with this.</w:t>
      </w:r>
    </w:p>
    <w:p w:rsidR="00874A4A" w:rsidRPr="00874A4A" w:rsidP="00874A4A">
      <w:pPr>
        <w:pStyle w:val="Question"/>
      </w:pPr>
      <w:r w:rsidRPr="00874A4A">
        <w:rPr>
          <w:b/>
        </w:rPr>
        <w:t>Chair:</w:t>
      </w:r>
      <w:r>
        <w:rPr>
          <w:b/>
        </w:rPr>
        <w:t xml:space="preserve"> </w:t>
      </w:r>
      <w:r w:rsidR="004A02B7">
        <w:rPr>
          <w:bCs/>
        </w:rPr>
        <w:t xml:space="preserve">Indeed. </w:t>
      </w:r>
      <w:r>
        <w:rPr>
          <w:bCs/>
        </w:rPr>
        <w:t>W</w:t>
      </w:r>
      <w:r w:rsidRPr="00874A4A">
        <w:rPr>
          <w:bCs/>
        </w:rPr>
        <w:t xml:space="preserve">elcome to the </w:t>
      </w:r>
      <w:r w:rsidR="00477F2D">
        <w:rPr>
          <w:bCs/>
        </w:rPr>
        <w:t>M</w:t>
      </w:r>
      <w:r w:rsidRPr="00874A4A">
        <w:rPr>
          <w:bCs/>
        </w:rPr>
        <w:t xml:space="preserve">inister </w:t>
      </w:r>
      <w:r w:rsidR="00477F2D">
        <w:rPr>
          <w:bCs/>
        </w:rPr>
        <w:t>of S</w:t>
      </w:r>
      <w:r w:rsidRPr="00874A4A">
        <w:rPr>
          <w:bCs/>
        </w:rPr>
        <w:t>tate</w:t>
      </w:r>
      <w:r w:rsidR="00477F2D">
        <w:rPr>
          <w:bCs/>
        </w:rPr>
        <w:t xml:space="preserve"> for Prisons,</w:t>
      </w:r>
      <w:r w:rsidRPr="00874A4A">
        <w:rPr>
          <w:bCs/>
        </w:rPr>
        <w:t xml:space="preserve"> Victoria Atkins. It is good to see you</w:t>
      </w:r>
      <w:r w:rsidR="002B04DB">
        <w:rPr>
          <w:bCs/>
        </w:rPr>
        <w:t xml:space="preserve">. Welcome also to Helga </w:t>
      </w:r>
      <w:r w:rsidR="002B04DB">
        <w:rPr>
          <w:bCs/>
        </w:rPr>
        <w:t>S</w:t>
      </w:r>
      <w:r w:rsidRPr="00874A4A">
        <w:rPr>
          <w:bCs/>
        </w:rPr>
        <w:t>widenbank</w:t>
      </w:r>
      <w:r w:rsidRPr="00874A4A">
        <w:rPr>
          <w:bCs/>
        </w:rPr>
        <w:t>, executive director of youth custody, and Jo Far</w:t>
      </w:r>
      <w:r w:rsidR="002B04DB">
        <w:rPr>
          <w:bCs/>
        </w:rPr>
        <w:t>rar</w:t>
      </w:r>
      <w:r w:rsidRPr="00874A4A">
        <w:rPr>
          <w:bCs/>
        </w:rPr>
        <w:t>, chief executive of</w:t>
      </w:r>
      <w:r w:rsidR="002B04DB">
        <w:rPr>
          <w:bCs/>
        </w:rPr>
        <w:t xml:space="preserve"> HMPPS</w:t>
      </w:r>
      <w:r>
        <w:rPr>
          <w:bCs/>
        </w:rPr>
        <w:t xml:space="preserve">. Ms </w:t>
      </w:r>
      <w:r>
        <w:rPr>
          <w:bCs/>
        </w:rPr>
        <w:t>Swidenbank</w:t>
      </w:r>
      <w:r>
        <w:rPr>
          <w:bCs/>
        </w:rPr>
        <w:t xml:space="preserve">, </w:t>
      </w:r>
      <w:r w:rsidRPr="00874A4A">
        <w:rPr>
          <w:bCs/>
        </w:rPr>
        <w:t>are there any declarations from you?</w:t>
      </w:r>
    </w:p>
    <w:p w:rsidR="00874A4A" w:rsidP="00874A4A">
      <w:pPr>
        <w:pStyle w:val="Answer"/>
        <w:rPr>
          <w:bCs/>
        </w:rPr>
      </w:pPr>
      <w:r w:rsidRPr="00874A4A">
        <w:rPr>
          <w:b/>
          <w:bCs/>
          <w:i/>
        </w:rPr>
        <w:t xml:space="preserve">Helga </w:t>
      </w:r>
      <w:r w:rsidRPr="00874A4A">
        <w:rPr>
          <w:b/>
          <w:bCs/>
          <w:i/>
        </w:rPr>
        <w:t>Swidenbank</w:t>
      </w:r>
      <w:r w:rsidRPr="00874A4A">
        <w:rPr>
          <w:b/>
          <w:bCs/>
          <w:i/>
        </w:rPr>
        <w:t>:</w:t>
      </w:r>
      <w:r>
        <w:rPr>
          <w:bCs/>
        </w:rPr>
        <w:t xml:space="preserve"> </w:t>
      </w:r>
      <w:r w:rsidR="004A02B7">
        <w:rPr>
          <w:bCs/>
        </w:rPr>
        <w:t xml:space="preserve">Good morning. </w:t>
      </w:r>
      <w:r w:rsidRPr="00874A4A">
        <w:rPr>
          <w:bCs/>
        </w:rPr>
        <w:t xml:space="preserve">I was employed by </w:t>
      </w:r>
      <w:r w:rsidR="00E14FCD">
        <w:rPr>
          <w:bCs/>
        </w:rPr>
        <w:t>MTC</w:t>
      </w:r>
      <w:r w:rsidRPr="00874A4A">
        <w:rPr>
          <w:bCs/>
        </w:rPr>
        <w:t xml:space="preserve"> between November 2015 and June 2018 as director of probation for London CRC.</w:t>
      </w:r>
    </w:p>
    <w:p w:rsidR="00874A4A" w:rsidRPr="00874A4A" w:rsidP="00874A4A">
      <w:pPr>
        <w:pStyle w:val="Question"/>
      </w:pPr>
      <w:r w:rsidRPr="00874A4A">
        <w:rPr>
          <w:b/>
          <w:bCs/>
        </w:rPr>
        <w:t>Chair:</w:t>
      </w:r>
      <w:r>
        <w:rPr>
          <w:bCs/>
        </w:rPr>
        <w:t xml:space="preserve"> </w:t>
      </w:r>
      <w:r w:rsidR="008020E0">
        <w:rPr>
          <w:bCs/>
        </w:rPr>
        <w:t xml:space="preserve">Thank you. </w:t>
      </w:r>
      <w:r w:rsidRPr="00874A4A">
        <w:rPr>
          <w:bCs/>
        </w:rPr>
        <w:t>M</w:t>
      </w:r>
      <w:r w:rsidR="00DB6BB9">
        <w:rPr>
          <w:bCs/>
        </w:rPr>
        <w:t xml:space="preserve">TC </w:t>
      </w:r>
      <w:r w:rsidRPr="00874A4A">
        <w:rPr>
          <w:bCs/>
        </w:rPr>
        <w:t xml:space="preserve">has the contract in relation to </w:t>
      </w:r>
      <w:r w:rsidR="00DB6BB9">
        <w:rPr>
          <w:bCs/>
        </w:rPr>
        <w:t>one</w:t>
      </w:r>
      <w:r w:rsidRPr="00874A4A">
        <w:rPr>
          <w:bCs/>
        </w:rPr>
        <w:t xml:space="preserve"> of the</w:t>
      </w:r>
      <w:r w:rsidR="00227D88">
        <w:rPr>
          <w:bCs/>
        </w:rPr>
        <w:t xml:space="preserve"> centres</w:t>
      </w:r>
      <w:r w:rsidRPr="00874A4A">
        <w:rPr>
          <w:bCs/>
        </w:rPr>
        <w:t>.</w:t>
      </w:r>
    </w:p>
    <w:p w:rsidR="00874A4A" w:rsidP="00874A4A">
      <w:pPr>
        <w:pStyle w:val="Answer"/>
        <w:rPr>
          <w:bCs/>
        </w:rPr>
      </w:pPr>
      <w:r w:rsidRPr="00874A4A">
        <w:rPr>
          <w:b/>
          <w:bCs/>
          <w:i/>
        </w:rPr>
        <w:t>Victoria Atkins:</w:t>
      </w:r>
      <w:r>
        <w:rPr>
          <w:bCs/>
        </w:rPr>
        <w:t xml:space="preserve"> </w:t>
      </w:r>
      <w:r w:rsidRPr="00874A4A">
        <w:rPr>
          <w:bCs/>
        </w:rPr>
        <w:t>I am a non</w:t>
      </w:r>
      <w:r w:rsidR="00DB6BB9">
        <w:rPr>
          <w:bCs/>
        </w:rPr>
        <w:t>-</w:t>
      </w:r>
      <w:r w:rsidRPr="00874A4A">
        <w:rPr>
          <w:bCs/>
        </w:rPr>
        <w:t>practising barrister.</w:t>
      </w:r>
    </w:p>
    <w:p w:rsidR="008020E0" w:rsidRPr="008020E0" w:rsidP="00874A4A">
      <w:pPr>
        <w:pStyle w:val="Question"/>
      </w:pPr>
      <w:r w:rsidRPr="00874A4A">
        <w:rPr>
          <w:b/>
          <w:bCs/>
        </w:rPr>
        <w:t>Chair:</w:t>
      </w:r>
      <w:r>
        <w:rPr>
          <w:bCs/>
        </w:rPr>
        <w:t xml:space="preserve"> </w:t>
      </w:r>
      <w:r>
        <w:rPr>
          <w:bCs/>
        </w:rPr>
        <w:t xml:space="preserve">Indeed. </w:t>
      </w:r>
      <w:r w:rsidRPr="00874A4A">
        <w:rPr>
          <w:bCs/>
        </w:rPr>
        <w:t>Minister, let us kick off straightaway. I am sure you will bring in your officials as and when necessary.</w:t>
      </w:r>
    </w:p>
    <w:p w:rsidR="007761D3" w:rsidRPr="007761D3" w:rsidP="008020E0">
      <w:pPr>
        <w:pStyle w:val="Question"/>
        <w:numPr>
          <w:ilvl w:val="0"/>
          <w:numId w:val="0"/>
        </w:numPr>
        <w:ind w:left="794"/>
      </w:pPr>
      <w:r w:rsidRPr="00874A4A">
        <w:rPr>
          <w:bCs/>
        </w:rPr>
        <w:t>We</w:t>
      </w:r>
      <w:r w:rsidR="00CB7B66">
        <w:rPr>
          <w:bCs/>
        </w:rPr>
        <w:t xml:space="preserve"> now</w:t>
      </w:r>
      <w:r w:rsidRPr="00874A4A">
        <w:rPr>
          <w:bCs/>
        </w:rPr>
        <w:t xml:space="preserve"> have a situation</w:t>
      </w:r>
      <w:r w:rsidR="00CB7B66">
        <w:rPr>
          <w:bCs/>
        </w:rPr>
        <w:t xml:space="preserve"> where there</w:t>
      </w:r>
      <w:r w:rsidRPr="00874A4A">
        <w:rPr>
          <w:bCs/>
        </w:rPr>
        <w:t xml:space="preserve"> </w:t>
      </w:r>
      <w:r w:rsidR="00DD535A">
        <w:rPr>
          <w:bCs/>
        </w:rPr>
        <w:t>we</w:t>
      </w:r>
      <w:r w:rsidRPr="00874A4A">
        <w:rPr>
          <w:bCs/>
        </w:rPr>
        <w:t xml:space="preserve">re only two secure training centres left </w:t>
      </w:r>
      <w:r w:rsidR="00986110">
        <w:rPr>
          <w:bCs/>
        </w:rPr>
        <w:t xml:space="preserve">after </w:t>
      </w:r>
      <w:r w:rsidRPr="00874A4A">
        <w:rPr>
          <w:bCs/>
        </w:rPr>
        <w:t>Medway</w:t>
      </w:r>
      <w:r w:rsidR="008020E0">
        <w:rPr>
          <w:bCs/>
        </w:rPr>
        <w:t xml:space="preserve"> was closed</w:t>
      </w:r>
      <w:r w:rsidR="00CB7B66">
        <w:rPr>
          <w:bCs/>
        </w:rPr>
        <w:t>.</w:t>
      </w:r>
      <w:r w:rsidRPr="00874A4A">
        <w:rPr>
          <w:bCs/>
        </w:rPr>
        <w:t xml:space="preserve"> Both of them have been subject to comparatively recent urgent notifications</w:t>
      </w:r>
      <w:r w:rsidR="00986110">
        <w:rPr>
          <w:bCs/>
        </w:rPr>
        <w:t>,</w:t>
      </w:r>
      <w:r w:rsidRPr="000D3EDC" w:rsidR="000D3EDC">
        <w:rPr>
          <w:bCs/>
        </w:rPr>
        <w:t xml:space="preserve"> and have had utterly dire reports. Are secure training centres viable </w:t>
      </w:r>
      <w:r w:rsidRPr="000D3EDC" w:rsidR="000D3EDC">
        <w:rPr>
          <w:bCs/>
        </w:rPr>
        <w:t>any</w:t>
      </w:r>
      <w:r w:rsidR="00CB7B66">
        <w:rPr>
          <w:bCs/>
        </w:rPr>
        <w:t xml:space="preserve"> </w:t>
      </w:r>
      <w:r w:rsidRPr="000D3EDC" w:rsidR="000D3EDC">
        <w:rPr>
          <w:bCs/>
        </w:rPr>
        <w:t>more</w:t>
      </w:r>
      <w:r w:rsidRPr="000D3EDC" w:rsidR="000D3EDC">
        <w:rPr>
          <w:bCs/>
        </w:rPr>
        <w:t>?</w:t>
      </w:r>
    </w:p>
    <w:p w:rsidR="00C30060" w:rsidP="007761D3">
      <w:pPr>
        <w:pStyle w:val="Answer"/>
        <w:rPr>
          <w:bCs/>
        </w:rPr>
      </w:pPr>
      <w:r w:rsidRPr="007761D3">
        <w:rPr>
          <w:b/>
          <w:bCs/>
          <w:i/>
        </w:rPr>
        <w:t>Victoria Atkins:</w:t>
      </w:r>
      <w:r>
        <w:rPr>
          <w:bCs/>
        </w:rPr>
        <w:t xml:space="preserve"> </w:t>
      </w:r>
      <w:r w:rsidR="008E0349">
        <w:rPr>
          <w:bCs/>
        </w:rPr>
        <w:t>Sir Bob, t</w:t>
      </w:r>
      <w:r w:rsidRPr="007761D3">
        <w:rPr>
          <w:bCs/>
        </w:rPr>
        <w:t xml:space="preserve">hank you for that very succinct summary of where we are at with secure training centres. I assure the </w:t>
      </w:r>
      <w:r w:rsidR="006C66E4">
        <w:rPr>
          <w:bCs/>
        </w:rPr>
        <w:t>C</w:t>
      </w:r>
      <w:r w:rsidRPr="007761D3">
        <w:rPr>
          <w:bCs/>
        </w:rPr>
        <w:t>ommittee that</w:t>
      </w:r>
      <w:r w:rsidR="006C66E4">
        <w:rPr>
          <w:bCs/>
        </w:rPr>
        <w:t xml:space="preserve"> </w:t>
      </w:r>
      <w:r w:rsidRPr="007761D3">
        <w:rPr>
          <w:bCs/>
        </w:rPr>
        <w:t>within two days of setting foot in the Ministry of Justice I h</w:t>
      </w:r>
      <w:r w:rsidR="004508B0">
        <w:rPr>
          <w:bCs/>
        </w:rPr>
        <w:t>auled in</w:t>
      </w:r>
      <w:r w:rsidRPr="007761D3">
        <w:rPr>
          <w:bCs/>
        </w:rPr>
        <w:t xml:space="preserve"> the managing director of G4S to explain to me what was happening at </w:t>
      </w:r>
      <w:r w:rsidR="00D77BA2">
        <w:rPr>
          <w:bCs/>
        </w:rPr>
        <w:t>Oakhill</w:t>
      </w:r>
      <w:r w:rsidR="00E20383">
        <w:rPr>
          <w:bCs/>
        </w:rPr>
        <w:t xml:space="preserve">, </w:t>
      </w:r>
      <w:r w:rsidRPr="007761D3" w:rsidR="00E20383">
        <w:rPr>
          <w:bCs/>
        </w:rPr>
        <w:t>so troubled was I by the briefings I had received from officials</w:t>
      </w:r>
      <w:r w:rsidR="00546EA6">
        <w:rPr>
          <w:bCs/>
        </w:rPr>
        <w:t>.</w:t>
      </w:r>
      <w:r w:rsidR="00E34978">
        <w:rPr>
          <w:bCs/>
        </w:rPr>
        <w:t xml:space="preserve"> L</w:t>
      </w:r>
      <w:r w:rsidRPr="007761D3">
        <w:rPr>
          <w:bCs/>
        </w:rPr>
        <w:t>ast week</w:t>
      </w:r>
      <w:r w:rsidR="00546EA6">
        <w:rPr>
          <w:bCs/>
        </w:rPr>
        <w:t>,</w:t>
      </w:r>
      <w:r w:rsidRPr="007761D3">
        <w:rPr>
          <w:bCs/>
        </w:rPr>
        <w:t xml:space="preserve"> I went to visit </w:t>
      </w:r>
      <w:r w:rsidR="00D77BA2">
        <w:rPr>
          <w:bCs/>
        </w:rPr>
        <w:t>Oakhill</w:t>
      </w:r>
      <w:r w:rsidRPr="007761D3">
        <w:rPr>
          <w:bCs/>
        </w:rPr>
        <w:t xml:space="preserve"> myself to see what </w:t>
      </w:r>
      <w:r w:rsidR="00E34978">
        <w:rPr>
          <w:bCs/>
        </w:rPr>
        <w:t>i</w:t>
      </w:r>
      <w:r w:rsidRPr="007761D3">
        <w:rPr>
          <w:bCs/>
        </w:rPr>
        <w:t>s going on there.</w:t>
      </w:r>
    </w:p>
    <w:p w:rsidR="00C30060" w:rsidRPr="00C30060" w:rsidP="007761D3">
      <w:pPr>
        <w:pStyle w:val="Answer"/>
        <w:rPr>
          <w:bCs/>
        </w:rPr>
      </w:pPr>
      <w:r>
        <w:rPr>
          <w:bCs/>
        </w:rPr>
        <w:t xml:space="preserve">On </w:t>
      </w:r>
      <w:r w:rsidRPr="00C30060">
        <w:rPr>
          <w:bCs/>
        </w:rPr>
        <w:t xml:space="preserve">the viability of secure training centres, the Deputy Prime Minister and I are looking at all aspects of the </w:t>
      </w:r>
      <w:r w:rsidR="00E34978">
        <w:rPr>
          <w:bCs/>
        </w:rPr>
        <w:t>D</w:t>
      </w:r>
      <w:r w:rsidRPr="00C30060">
        <w:rPr>
          <w:bCs/>
        </w:rPr>
        <w:t>epartment</w:t>
      </w:r>
      <w:r w:rsidR="00E34978">
        <w:rPr>
          <w:bCs/>
        </w:rPr>
        <w:t>’</w:t>
      </w:r>
      <w:r w:rsidRPr="00C30060">
        <w:rPr>
          <w:bCs/>
        </w:rPr>
        <w:t>s work.</w:t>
      </w:r>
      <w:r w:rsidR="00E34978">
        <w:rPr>
          <w:bCs/>
        </w:rPr>
        <w:t xml:space="preserve"> As</w:t>
      </w:r>
      <w:r w:rsidRPr="00C30060">
        <w:rPr>
          <w:bCs/>
        </w:rPr>
        <w:t xml:space="preserve"> </w:t>
      </w:r>
      <w:r>
        <w:rPr>
          <w:bCs/>
        </w:rPr>
        <w:t xml:space="preserve">I </w:t>
      </w:r>
      <w:r w:rsidRPr="00C30060">
        <w:rPr>
          <w:bCs/>
        </w:rPr>
        <w:t xml:space="preserve">hope the </w:t>
      </w:r>
      <w:r w:rsidR="00E34978">
        <w:rPr>
          <w:bCs/>
        </w:rPr>
        <w:t>C</w:t>
      </w:r>
      <w:r w:rsidRPr="00C30060">
        <w:rPr>
          <w:bCs/>
        </w:rPr>
        <w:t>ommittee will understand</w:t>
      </w:r>
      <w:r w:rsidR="00E34978">
        <w:rPr>
          <w:bCs/>
        </w:rPr>
        <w:t>,</w:t>
      </w:r>
      <w:r w:rsidRPr="00C30060">
        <w:rPr>
          <w:bCs/>
        </w:rPr>
        <w:t xml:space="preserve"> we are casting a fresh eye over not just secure training centres but across our portfolios to assure ourselves </w:t>
      </w:r>
      <w:r w:rsidR="00E0638D">
        <w:rPr>
          <w:bCs/>
        </w:rPr>
        <w:t xml:space="preserve">that </w:t>
      </w:r>
      <w:r w:rsidRPr="00C30060">
        <w:rPr>
          <w:bCs/>
        </w:rPr>
        <w:t xml:space="preserve">we are satisfied with what has happened across the </w:t>
      </w:r>
      <w:r w:rsidR="003C6F95">
        <w:rPr>
          <w:bCs/>
        </w:rPr>
        <w:t>D</w:t>
      </w:r>
      <w:r w:rsidRPr="00C30060">
        <w:rPr>
          <w:bCs/>
        </w:rPr>
        <w:t xml:space="preserve">epartment and what the future holds. This is part of that review and we are looking at it urgently. I </w:t>
      </w:r>
      <w:r w:rsidRPr="00C30060">
        <w:rPr>
          <w:bCs/>
        </w:rPr>
        <w:t xml:space="preserve">appreciate that that is </w:t>
      </w:r>
      <w:r w:rsidR="003C6F95">
        <w:rPr>
          <w:bCs/>
        </w:rPr>
        <w:t xml:space="preserve">perhaps </w:t>
      </w:r>
      <w:r w:rsidRPr="00C30060">
        <w:rPr>
          <w:bCs/>
        </w:rPr>
        <w:t>not in time for today</w:t>
      </w:r>
      <w:r w:rsidR="00E0638D">
        <w:rPr>
          <w:bCs/>
        </w:rPr>
        <w:t>’</w:t>
      </w:r>
      <w:r w:rsidRPr="00C30060">
        <w:rPr>
          <w:bCs/>
        </w:rPr>
        <w:t xml:space="preserve">s meeting, but we are looking at </w:t>
      </w:r>
      <w:r w:rsidR="00E0638D">
        <w:rPr>
          <w:bCs/>
        </w:rPr>
        <w:t>it</w:t>
      </w:r>
      <w:r w:rsidRPr="00C30060">
        <w:rPr>
          <w:bCs/>
        </w:rPr>
        <w:t xml:space="preserve"> urgently because we need to ensure that the secure estate for young people addresses not just the fact </w:t>
      </w:r>
      <w:r w:rsidR="00E0638D">
        <w:rPr>
          <w:bCs/>
        </w:rPr>
        <w:t xml:space="preserve">that </w:t>
      </w:r>
      <w:r w:rsidRPr="00C30060">
        <w:rPr>
          <w:bCs/>
        </w:rPr>
        <w:t xml:space="preserve">they have been sent to custody </w:t>
      </w:r>
      <w:r w:rsidR="005B6E08">
        <w:rPr>
          <w:bCs/>
        </w:rPr>
        <w:t xml:space="preserve">because of </w:t>
      </w:r>
      <w:r w:rsidRPr="00C30060">
        <w:rPr>
          <w:bCs/>
        </w:rPr>
        <w:t xml:space="preserve">crimes they have committed, or </w:t>
      </w:r>
      <w:r w:rsidR="005B6E08">
        <w:rPr>
          <w:bCs/>
        </w:rPr>
        <w:t xml:space="preserve">have been </w:t>
      </w:r>
      <w:r w:rsidRPr="00C30060">
        <w:rPr>
          <w:bCs/>
        </w:rPr>
        <w:t>remanded</w:t>
      </w:r>
      <w:r w:rsidR="005B6E08">
        <w:rPr>
          <w:bCs/>
        </w:rPr>
        <w:t xml:space="preserve"> there</w:t>
      </w:r>
      <w:r w:rsidRPr="00C30060">
        <w:rPr>
          <w:bCs/>
        </w:rPr>
        <w:t xml:space="preserve"> awaiting trial, but </w:t>
      </w:r>
      <w:r w:rsidR="000F2389">
        <w:rPr>
          <w:bCs/>
        </w:rPr>
        <w:t xml:space="preserve">so </w:t>
      </w:r>
      <w:r w:rsidRPr="00C30060">
        <w:rPr>
          <w:bCs/>
        </w:rPr>
        <w:t>that while they are in</w:t>
      </w:r>
      <w:r w:rsidR="005B6E08">
        <w:rPr>
          <w:bCs/>
        </w:rPr>
        <w:t xml:space="preserve"> our care</w:t>
      </w:r>
      <w:r w:rsidRPr="00C30060">
        <w:rPr>
          <w:bCs/>
        </w:rPr>
        <w:t xml:space="preserve"> they are rehabilitated</w:t>
      </w:r>
      <w:r w:rsidR="00F828AB">
        <w:rPr>
          <w:bCs/>
        </w:rPr>
        <w:t xml:space="preserve"> and</w:t>
      </w:r>
      <w:r w:rsidRPr="00C30060">
        <w:rPr>
          <w:bCs/>
        </w:rPr>
        <w:t xml:space="preserve"> cared for and have a decent, safe experience within the secure estate. That is very much what we are focusing on with these two training centres.</w:t>
      </w:r>
    </w:p>
    <w:p w:rsidR="00C30060" w:rsidP="007761D3">
      <w:pPr>
        <w:pStyle w:val="Answer"/>
      </w:pPr>
      <w:r w:rsidRPr="00C30060">
        <w:t>There are three main options in the secure estate for placement</w:t>
      </w:r>
      <w:r w:rsidR="00084667">
        <w:t>:</w:t>
      </w:r>
      <w:r w:rsidRPr="00C30060">
        <w:t xml:space="preserve"> </w:t>
      </w:r>
      <w:r w:rsidR="00084667">
        <w:t>s</w:t>
      </w:r>
      <w:r w:rsidRPr="00C30060">
        <w:t>ecure children</w:t>
      </w:r>
      <w:r w:rsidR="00084667">
        <w:t>’</w:t>
      </w:r>
      <w:r w:rsidRPr="00C30060">
        <w:t>s homes</w:t>
      </w:r>
      <w:r w:rsidR="00D922CF">
        <w:t>,</w:t>
      </w:r>
      <w:r w:rsidRPr="00C30060">
        <w:t xml:space="preserve"> </w:t>
      </w:r>
      <w:r w:rsidR="00084667">
        <w:t>s</w:t>
      </w:r>
      <w:r w:rsidRPr="00C30060">
        <w:t>ecure training centres and</w:t>
      </w:r>
      <w:r w:rsidR="00D922CF">
        <w:t xml:space="preserve"> </w:t>
      </w:r>
      <w:r w:rsidRPr="00C30060">
        <w:t>young offender</w:t>
      </w:r>
      <w:r w:rsidR="00B6558B">
        <w:t>s</w:t>
      </w:r>
      <w:r w:rsidRPr="00C30060">
        <w:t xml:space="preserve"> institutions. There are different rules as to who can go where</w:t>
      </w:r>
      <w:r w:rsidR="001231D6">
        <w:t>,</w:t>
      </w:r>
      <w:r w:rsidRPr="00C30060">
        <w:t xml:space="preserve"> and different r</w:t>
      </w:r>
      <w:r w:rsidR="00D922CF">
        <w:t>u</w:t>
      </w:r>
      <w:r w:rsidRPr="00C30060">
        <w:t xml:space="preserve">les within those institutions. </w:t>
      </w:r>
      <w:r w:rsidR="00D922CF">
        <w:t>F</w:t>
      </w:r>
      <w:r w:rsidRPr="00C30060">
        <w:t>or the time being</w:t>
      </w:r>
      <w:r w:rsidR="00D922CF">
        <w:t>,</w:t>
      </w:r>
      <w:r w:rsidRPr="00C30060">
        <w:t xml:space="preserve"> we will have the secure training centre model in the middle, if you like, but it must be much improved from where it is at this point in time.</w:t>
      </w:r>
    </w:p>
    <w:p w:rsidR="00B4027F" w:rsidP="00C30060">
      <w:pPr>
        <w:pStyle w:val="Question"/>
      </w:pPr>
      <w:r w:rsidRPr="00C30060">
        <w:rPr>
          <w:b/>
        </w:rPr>
        <w:t>Chair:</w:t>
      </w:r>
      <w:r>
        <w:t xml:space="preserve"> </w:t>
      </w:r>
      <w:r w:rsidRPr="00C30060">
        <w:t>Both</w:t>
      </w:r>
      <w:r w:rsidR="00B25B58">
        <w:t xml:space="preserve"> </w:t>
      </w:r>
      <w:r w:rsidRPr="00C30060">
        <w:t>notification procedures</w:t>
      </w:r>
      <w:r w:rsidR="00B25B58">
        <w:t xml:space="preserve"> </w:t>
      </w:r>
      <w:r w:rsidRPr="00C30060">
        <w:t>produced not dissimilar pictures</w:t>
      </w:r>
      <w:r w:rsidR="003926F4">
        <w:t>:</w:t>
      </w:r>
      <w:r w:rsidRPr="00B4027F">
        <w:t xml:space="preserve"> poor quality of st</w:t>
      </w:r>
      <w:r w:rsidR="00B25B58">
        <w:t>a</w:t>
      </w:r>
      <w:r w:rsidRPr="00B4027F">
        <w:t>ff</w:t>
      </w:r>
      <w:r w:rsidR="004463D6">
        <w:t>;</w:t>
      </w:r>
      <w:r w:rsidRPr="00B4027F">
        <w:t xml:space="preserve"> inexperienced staff</w:t>
      </w:r>
      <w:r w:rsidR="004463D6">
        <w:t>;</w:t>
      </w:r>
      <w:r w:rsidRPr="00B4027F">
        <w:t xml:space="preserve"> turnover of staff</w:t>
      </w:r>
      <w:r w:rsidR="004463D6">
        <w:t>;</w:t>
      </w:r>
      <w:r w:rsidRPr="00B4027F">
        <w:t xml:space="preserve"> senior management not being able to get a grip, frankly; </w:t>
      </w:r>
      <w:r w:rsidR="004463D6">
        <w:t>h</w:t>
      </w:r>
      <w:r w:rsidRPr="00B4027F">
        <w:t>igh levels of violence and force</w:t>
      </w:r>
      <w:r w:rsidR="008C766C">
        <w:t xml:space="preserve">; </w:t>
      </w:r>
      <w:r w:rsidRPr="00B4027F">
        <w:t>an</w:t>
      </w:r>
      <w:r w:rsidR="008C766C">
        <w:t xml:space="preserve">d a </w:t>
      </w:r>
      <w:r w:rsidRPr="00B4027F">
        <w:t xml:space="preserve">small but challenging cohort of young people </w:t>
      </w:r>
      <w:r w:rsidR="008C766C">
        <w:t xml:space="preserve">often </w:t>
      </w:r>
      <w:r w:rsidRPr="00B4027F">
        <w:t xml:space="preserve">locked up for the better part of 19 hours a day. That is a pattern that we seem to see in the </w:t>
      </w:r>
      <w:r w:rsidR="008C766C">
        <w:t>STCs</w:t>
      </w:r>
      <w:r w:rsidRPr="00B4027F">
        <w:t xml:space="preserve"> in particular, which makes me question whether </w:t>
      </w:r>
      <w:r w:rsidR="008C766C">
        <w:t xml:space="preserve">or not </w:t>
      </w:r>
      <w:r w:rsidRPr="00B4027F">
        <w:t xml:space="preserve">the </w:t>
      </w:r>
      <w:r w:rsidR="008C766C">
        <w:t>STCs</w:t>
      </w:r>
      <w:r w:rsidRPr="00B4027F">
        <w:t xml:space="preserve"> are salvageable.</w:t>
      </w:r>
    </w:p>
    <w:p w:rsidR="001D68C8" w:rsidP="00B4027F">
      <w:pPr>
        <w:pStyle w:val="Answer"/>
      </w:pPr>
      <w:r w:rsidRPr="00B4027F">
        <w:rPr>
          <w:b/>
          <w:i/>
        </w:rPr>
        <w:t>Victoria Atkins:</w:t>
      </w:r>
      <w:r>
        <w:t xml:space="preserve"> </w:t>
      </w:r>
      <w:r w:rsidR="000A2B94">
        <w:t>W</w:t>
      </w:r>
      <w:r w:rsidRPr="00B4027F">
        <w:t xml:space="preserve">e are developing </w:t>
      </w:r>
      <w:r w:rsidR="000A2B94">
        <w:t>Medway</w:t>
      </w:r>
      <w:r w:rsidRPr="00B4027F">
        <w:t xml:space="preserve"> into a secure school. </w:t>
      </w:r>
      <w:r w:rsidR="00D77BA2">
        <w:t>Rainsbrook</w:t>
      </w:r>
      <w:r w:rsidRPr="00B4027F">
        <w:t xml:space="preserve"> has been closed down, and</w:t>
      </w:r>
      <w:r w:rsidR="00552706">
        <w:t xml:space="preserve"> we have reduced the number of children in </w:t>
      </w:r>
      <w:r w:rsidR="00D77BA2">
        <w:t>Oakhill</w:t>
      </w:r>
      <w:r w:rsidRPr="00161606" w:rsidR="00161606">
        <w:t>. The contract is for 80 places. I believe that</w:t>
      </w:r>
      <w:r w:rsidR="00957329">
        <w:t xml:space="preserve"> as of this morning</w:t>
      </w:r>
      <w:r w:rsidRPr="00161606" w:rsidR="00161606">
        <w:t xml:space="preserve"> we have 32</w:t>
      </w:r>
      <w:r w:rsidR="00957329">
        <w:t xml:space="preserve"> there</w:t>
      </w:r>
      <w:r w:rsidRPr="00161606" w:rsidR="00161606">
        <w:t xml:space="preserve">. Apart from </w:t>
      </w:r>
      <w:r w:rsidR="00C93557">
        <w:t xml:space="preserve">the </w:t>
      </w:r>
      <w:r w:rsidRPr="00161606" w:rsidR="00161606">
        <w:t>safeguarding, wellbeing an</w:t>
      </w:r>
      <w:r w:rsidR="00957329">
        <w:t>d</w:t>
      </w:r>
      <w:r w:rsidRPr="00161606" w:rsidR="00161606">
        <w:t xml:space="preserve"> rehabilitation elements that I </w:t>
      </w:r>
      <w:r w:rsidR="00957329">
        <w:t>know the C</w:t>
      </w:r>
      <w:r w:rsidRPr="001D68C8">
        <w:t>ommittee is very concerned about, there is also a point about taxpayers</w:t>
      </w:r>
      <w:r w:rsidR="00957329">
        <w:t>’</w:t>
      </w:r>
      <w:r w:rsidRPr="001D68C8">
        <w:t xml:space="preserve"> money</w:t>
      </w:r>
      <w:r w:rsidR="00957329">
        <w:t>,</w:t>
      </w:r>
      <w:r w:rsidRPr="001D68C8">
        <w:t xml:space="preserve"> because if we are paying for a contract I would like that contract to be fulfilled.</w:t>
      </w:r>
    </w:p>
    <w:p w:rsidR="001D68C8" w:rsidP="001D68C8">
      <w:pPr>
        <w:pStyle w:val="Question"/>
      </w:pPr>
      <w:r w:rsidRPr="001D68C8">
        <w:rPr>
          <w:b/>
        </w:rPr>
        <w:t>Chair:</w:t>
      </w:r>
      <w:r>
        <w:t xml:space="preserve"> </w:t>
      </w:r>
      <w:r w:rsidRPr="001D68C8">
        <w:t>At the moment, I assume we are paying out</w:t>
      </w:r>
      <w:r w:rsidR="00C3273F">
        <w:t xml:space="preserve"> to MTC</w:t>
      </w:r>
      <w:r w:rsidRPr="001D68C8">
        <w:t xml:space="preserve"> for an empty building</w:t>
      </w:r>
      <w:r>
        <w:t>.</w:t>
      </w:r>
    </w:p>
    <w:p w:rsidR="001D68C8" w:rsidP="001D68C8">
      <w:pPr>
        <w:pStyle w:val="Answer"/>
      </w:pPr>
      <w:r w:rsidRPr="001D68C8">
        <w:rPr>
          <w:b/>
          <w:i/>
        </w:rPr>
        <w:t>Victoria Atkins:</w:t>
      </w:r>
      <w:r>
        <w:t xml:space="preserve"> </w:t>
      </w:r>
      <w:r w:rsidR="00C3273F">
        <w:t>W</w:t>
      </w:r>
      <w:r w:rsidRPr="001D68C8">
        <w:t>e are in the middle of negotiations with</w:t>
      </w:r>
      <w:r w:rsidR="00C3273F">
        <w:t xml:space="preserve"> MTC</w:t>
      </w:r>
      <w:r w:rsidRPr="001D68C8">
        <w:t xml:space="preserve">. In a moment, I will look to Jo for the details of that because there are ongoing negotiations. </w:t>
      </w:r>
      <w:r w:rsidR="00C3273F">
        <w:t xml:space="preserve">At </w:t>
      </w:r>
      <w:r w:rsidR="00D77BA2">
        <w:t>Oakhill</w:t>
      </w:r>
      <w:r w:rsidR="003671CB">
        <w:t>,</w:t>
      </w:r>
      <w:r w:rsidR="00C3273F">
        <w:t xml:space="preserve"> </w:t>
      </w:r>
      <w:r w:rsidRPr="001D68C8">
        <w:t xml:space="preserve">we stopped to talk to every child we saw. </w:t>
      </w:r>
      <w:r w:rsidR="00F065DE">
        <w:t xml:space="preserve">Jo and I asked one child, “If you could have anything in the world within these four walls, what would </w:t>
      </w:r>
      <w:r w:rsidR="003671CB">
        <w:t>you like</w:t>
      </w:r>
      <w:r w:rsidR="00F065DE">
        <w:t>?” He said, “I’d like it to be clean</w:t>
      </w:r>
      <w:r w:rsidR="003671CB">
        <w:t>ed</w:t>
      </w:r>
      <w:r w:rsidR="00F065DE">
        <w:t>.”</w:t>
      </w:r>
    </w:p>
    <w:p w:rsidR="00EC7DC5" w:rsidP="001D68C8">
      <w:pPr>
        <w:pStyle w:val="Question"/>
      </w:pPr>
      <w:r w:rsidRPr="001D68C8">
        <w:rPr>
          <w:b/>
        </w:rPr>
        <w:t>Chair:</w:t>
      </w:r>
      <w:r>
        <w:t xml:space="preserve"> </w:t>
      </w:r>
      <w:r w:rsidR="003671CB">
        <w:t xml:space="preserve">Basic </w:t>
      </w:r>
      <w:r w:rsidRPr="00EC7DC5">
        <w:t>stuff, is</w:t>
      </w:r>
      <w:r w:rsidR="003671CB">
        <w:t>n’t</w:t>
      </w:r>
      <w:r w:rsidRPr="00EC7DC5">
        <w:t xml:space="preserve"> it?</w:t>
      </w:r>
    </w:p>
    <w:p w:rsidR="005C6D7E" w:rsidP="00EC7DC5">
      <w:pPr>
        <w:pStyle w:val="Answer"/>
      </w:pPr>
      <w:r w:rsidRPr="00EC7DC5">
        <w:rPr>
          <w:b/>
          <w:i/>
        </w:rPr>
        <w:t>Victoria Atkins:</w:t>
      </w:r>
      <w:r>
        <w:t xml:space="preserve"> </w:t>
      </w:r>
      <w:r w:rsidRPr="00EC7DC5">
        <w:t xml:space="preserve">Against that background, </w:t>
      </w:r>
      <w:r w:rsidR="001A3145">
        <w:t>it gives cause</w:t>
      </w:r>
      <w:r w:rsidRPr="00EC7DC5">
        <w:t xml:space="preserve"> for progress and hope. We were shown around parts of the estate that had been redecorated and cleaned up. They are in a much better position th</w:t>
      </w:r>
      <w:r w:rsidR="002F5302">
        <w:t>a</w:t>
      </w:r>
      <w:r w:rsidRPr="00EC7DC5">
        <w:t>n the older parts of the estate</w:t>
      </w:r>
      <w:r w:rsidR="00820A7E">
        <w:t>,</w:t>
      </w:r>
      <w:r w:rsidRPr="00EC7DC5">
        <w:t xml:space="preserve"> which I am told and assured are</w:t>
      </w:r>
      <w:r w:rsidR="002F5302">
        <w:t xml:space="preserve"> at the moment</w:t>
      </w:r>
      <w:r w:rsidRPr="00EC7DC5">
        <w:t xml:space="preserve"> being redecorated and brought up t</w:t>
      </w:r>
      <w:r w:rsidR="002F5302">
        <w:t xml:space="preserve">o </w:t>
      </w:r>
      <w:r w:rsidRPr="00EC7DC5">
        <w:t>standard</w:t>
      </w:r>
      <w:r w:rsidR="003035CB">
        <w:t>. W</w:t>
      </w:r>
      <w:r w:rsidRPr="00EC7DC5">
        <w:t xml:space="preserve">e  have </w:t>
      </w:r>
      <w:r w:rsidR="003035CB">
        <w:t xml:space="preserve">also </w:t>
      </w:r>
      <w:r w:rsidRPr="00EC7DC5">
        <w:t xml:space="preserve">brought in </w:t>
      </w:r>
      <w:r w:rsidR="00C8697A">
        <w:t>a YCS</w:t>
      </w:r>
      <w:r w:rsidRPr="00C8697A" w:rsidR="00C8697A">
        <w:t xml:space="preserve"> team to monitor the staff</w:t>
      </w:r>
      <w:r w:rsidR="002E2A06">
        <w:t xml:space="preserve"> and</w:t>
      </w:r>
      <w:r w:rsidRPr="00C8697A" w:rsidR="00C8697A">
        <w:t xml:space="preserve"> how situations are dealt with. I saw for myself a workshop </w:t>
      </w:r>
      <w:r w:rsidR="001803CE">
        <w:t xml:space="preserve">that </w:t>
      </w:r>
      <w:r w:rsidRPr="00C8697A" w:rsidR="00C8697A">
        <w:t xml:space="preserve">officers were taking part </w:t>
      </w:r>
      <w:r w:rsidR="0052507B">
        <w:t xml:space="preserve">in </w:t>
      </w:r>
      <w:r w:rsidRPr="00C8697A" w:rsidR="00C8697A">
        <w:t>to learn how to de</w:t>
      </w:r>
      <w:r>
        <w:noBreakHyphen/>
      </w:r>
      <w:r w:rsidRPr="00C8697A" w:rsidR="00C8697A">
        <w:t xml:space="preserve">escalate situations, which is a vital part of safeguarding and </w:t>
      </w:r>
      <w:r w:rsidR="003106E2">
        <w:t xml:space="preserve">the </w:t>
      </w:r>
      <w:r w:rsidRPr="00C8697A" w:rsidR="00C8697A">
        <w:t>general safety of the estate. There is some progress</w:t>
      </w:r>
      <w:r>
        <w:t>.</w:t>
      </w:r>
    </w:p>
    <w:p w:rsidR="00F9362B" w:rsidP="00EC7DC5">
      <w:pPr>
        <w:pStyle w:val="Answer"/>
      </w:pPr>
      <w:r>
        <w:t>W</w:t>
      </w:r>
      <w:r w:rsidRPr="00C8697A" w:rsidR="00C8697A">
        <w:t xml:space="preserve">e await the </w:t>
      </w:r>
      <w:r w:rsidRPr="00F9362B">
        <w:t xml:space="preserve">next Ofsted inspection to see what </w:t>
      </w:r>
      <w:r w:rsidR="00D3322C">
        <w:t>its</w:t>
      </w:r>
      <w:r w:rsidRPr="00F9362B">
        <w:t xml:space="preserve"> conclusions are, but in the meantime </w:t>
      </w:r>
      <w:r w:rsidR="00D3322C">
        <w:t>YCS</w:t>
      </w:r>
      <w:r w:rsidRPr="00F9362B">
        <w:t xml:space="preserve"> is taking real steps to try to bring standards up to what we all</w:t>
      </w:r>
      <w:r w:rsidR="00D3322C">
        <w:t>,</w:t>
      </w:r>
      <w:r w:rsidRPr="00F9362B">
        <w:t xml:space="preserve"> both as taxpayers but also</w:t>
      </w:r>
      <w:r w:rsidR="00D3322C">
        <w:t xml:space="preserve"> importantly</w:t>
      </w:r>
      <w:r w:rsidRPr="00F9362B">
        <w:t xml:space="preserve"> as the public</w:t>
      </w:r>
      <w:r w:rsidR="00D3322C">
        <w:t>,</w:t>
      </w:r>
      <w:r w:rsidRPr="00F9362B">
        <w:t xml:space="preserve"> expect from our secure estate looking after young people.</w:t>
      </w:r>
    </w:p>
    <w:p w:rsidR="00F9362B" w:rsidP="00F9362B">
      <w:pPr>
        <w:pStyle w:val="Answer"/>
      </w:pPr>
      <w:r w:rsidRPr="00F9362B">
        <w:rPr>
          <w:b/>
          <w:i/>
        </w:rPr>
        <w:t>Jo Farrar:</w:t>
      </w:r>
      <w:r>
        <w:t xml:space="preserve"> </w:t>
      </w:r>
      <w:r w:rsidRPr="00F9362B">
        <w:t xml:space="preserve">If I may </w:t>
      </w:r>
      <w:r w:rsidR="00F07FDA">
        <w:t>go back</w:t>
      </w:r>
      <w:r w:rsidRPr="00F9362B">
        <w:t xml:space="preserve"> to the question about</w:t>
      </w:r>
      <w:r w:rsidR="00124304">
        <w:t xml:space="preserve"> MTC</w:t>
      </w:r>
      <w:r w:rsidR="00F07FDA">
        <w:t>,</w:t>
      </w:r>
      <w:r w:rsidRPr="00F9362B">
        <w:t xml:space="preserve"> S</w:t>
      </w:r>
      <w:r w:rsidR="00124304">
        <w:t>ir Bob</w:t>
      </w:r>
      <w:r w:rsidRPr="00F9362B">
        <w:t>, you are absolutely right</w:t>
      </w:r>
      <w:r w:rsidR="00124304">
        <w:t>. W</w:t>
      </w:r>
      <w:r w:rsidRPr="00F9362B">
        <w:t>e are covering the costs as we are required to under the contract. We are not paying as much as we were when we had children there. There are some obvious savings</w:t>
      </w:r>
      <w:r w:rsidR="00820A7E">
        <w:t>—</w:t>
      </w:r>
      <w:r w:rsidRPr="00F9362B">
        <w:t>for example</w:t>
      </w:r>
      <w:r w:rsidR="007A12B4">
        <w:t>,</w:t>
      </w:r>
      <w:r w:rsidRPr="00F9362B">
        <w:t xml:space="preserve"> </w:t>
      </w:r>
      <w:r w:rsidR="00BC4B78">
        <w:t xml:space="preserve">on </w:t>
      </w:r>
      <w:r w:rsidRPr="00F9362B">
        <w:t>the st</w:t>
      </w:r>
      <w:r w:rsidR="00124304">
        <w:t>a</w:t>
      </w:r>
      <w:r w:rsidRPr="00F9362B">
        <w:t>ff we would put in</w:t>
      </w:r>
      <w:r w:rsidR="00124304">
        <w:t xml:space="preserve"> to monitor </w:t>
      </w:r>
      <w:r w:rsidRPr="00F9362B">
        <w:t>the contract</w:t>
      </w:r>
      <w:r w:rsidR="00B708B4">
        <w:t>. O</w:t>
      </w:r>
      <w:r w:rsidRPr="00F9362B">
        <w:t>ver 80 staff</w:t>
      </w:r>
      <w:r w:rsidR="00E168EB">
        <w:t xml:space="preserve"> are now</w:t>
      </w:r>
      <w:r w:rsidRPr="00F9362B">
        <w:t xml:space="preserve"> working with the Home Offic</w:t>
      </w:r>
      <w:r w:rsidR="00E168EB">
        <w:t>e and we are</w:t>
      </w:r>
      <w:r w:rsidRPr="00F9362B">
        <w:t xml:space="preserve"> not covering the cost of those staff</w:t>
      </w:r>
      <w:r w:rsidR="00E168EB">
        <w:t>. W</w:t>
      </w:r>
      <w:r w:rsidRPr="00F9362B">
        <w:t>e are keen to bring the</w:t>
      </w:r>
      <w:r w:rsidR="00E168EB">
        <w:t xml:space="preserve"> negotiations at </w:t>
      </w:r>
      <w:r w:rsidR="00D77BA2">
        <w:t>Rainsbrook</w:t>
      </w:r>
      <w:r w:rsidR="00B708B4">
        <w:t xml:space="preserve"> to a close</w:t>
      </w:r>
      <w:r w:rsidRPr="00F9362B">
        <w:t>. We are very near the end of those negotiations</w:t>
      </w:r>
      <w:r>
        <w:t>.</w:t>
      </w:r>
    </w:p>
    <w:p w:rsidR="00466872" w:rsidP="00F9362B">
      <w:pPr>
        <w:pStyle w:val="Remark"/>
      </w:pPr>
      <w:r w:rsidRPr="00F9362B">
        <w:rPr>
          <w:b/>
        </w:rPr>
        <w:t>Chair:</w:t>
      </w:r>
      <w:r>
        <w:t xml:space="preserve"> </w:t>
      </w:r>
      <w:r w:rsidR="00C2147F">
        <w:t>W</w:t>
      </w:r>
      <w:r w:rsidRPr="00F9362B">
        <w:t xml:space="preserve">e will come back to </w:t>
      </w:r>
      <w:r w:rsidR="00D77BA2">
        <w:t>Rainsbrook</w:t>
      </w:r>
      <w:r w:rsidRPr="00F9362B">
        <w:t xml:space="preserve"> later</w:t>
      </w:r>
      <w:r>
        <w:t>.</w:t>
      </w:r>
    </w:p>
    <w:p w:rsidR="00654FC1" w:rsidP="00654FC1">
      <w:pPr>
        <w:pStyle w:val="Question"/>
      </w:pPr>
      <w:r w:rsidRPr="00466872">
        <w:rPr>
          <w:b/>
        </w:rPr>
        <w:t>Kate Hollern:</w:t>
      </w:r>
      <w:r>
        <w:t xml:space="preserve"> </w:t>
      </w:r>
      <w:r w:rsidRPr="00654FC1">
        <w:t>I want to ask about the contract. If these organisations have failed to meet the requirements of the contract, why are we still paying them?</w:t>
      </w:r>
    </w:p>
    <w:p w:rsidR="00654FC1" w:rsidP="00654FC1">
      <w:pPr>
        <w:pStyle w:val="Answer"/>
      </w:pPr>
      <w:r w:rsidRPr="00654FC1">
        <w:rPr>
          <w:b/>
          <w:i/>
        </w:rPr>
        <w:t>Jo Farrar:</w:t>
      </w:r>
      <w:r>
        <w:t xml:space="preserve"> </w:t>
      </w:r>
      <w:r w:rsidR="00C2147F">
        <w:t>T</w:t>
      </w:r>
      <w:r w:rsidRPr="00654FC1">
        <w:t>he nature of the contract means that you cannot exi</w:t>
      </w:r>
      <w:r w:rsidR="00C2147F">
        <w:t>t it</w:t>
      </w:r>
      <w:r w:rsidRPr="00654FC1">
        <w:t xml:space="preserve">. There are </w:t>
      </w:r>
      <w:r w:rsidR="00BC4B78">
        <w:t xml:space="preserve">a </w:t>
      </w:r>
      <w:r w:rsidRPr="00654FC1">
        <w:t>number of options available to us, and we are in the middle of commercial discussions at the moment. It is very hard to give any</w:t>
      </w:r>
      <w:r w:rsidR="00991B15">
        <w:t xml:space="preserve"> </w:t>
      </w:r>
      <w:r w:rsidRPr="00654FC1">
        <w:t>more detail while we are in the middle of those discussions.</w:t>
      </w:r>
    </w:p>
    <w:p w:rsidR="00654FC1" w:rsidP="00654FC1">
      <w:pPr>
        <w:pStyle w:val="Question"/>
      </w:pPr>
      <w:r w:rsidRPr="00654FC1">
        <w:rPr>
          <w:b/>
        </w:rPr>
        <w:t>Kate Hollern:</w:t>
      </w:r>
      <w:r>
        <w:t xml:space="preserve"> </w:t>
      </w:r>
      <w:r w:rsidR="00991B15">
        <w:t xml:space="preserve">I think that was what you said </w:t>
      </w:r>
      <w:r w:rsidRPr="00654FC1">
        <w:t>last time.</w:t>
      </w:r>
      <w:r>
        <w:t xml:space="preserve"> G4</w:t>
      </w:r>
      <w:r w:rsidR="006F7544">
        <w:t>S</w:t>
      </w:r>
      <w:r>
        <w:t xml:space="preserve"> </w:t>
      </w:r>
      <w:r w:rsidR="006F7544">
        <w:t>h</w:t>
      </w:r>
      <w:r w:rsidRPr="00654FC1">
        <w:t>ad a contract and lost it to M</w:t>
      </w:r>
      <w:r w:rsidR="006F7544">
        <w:t>TC</w:t>
      </w:r>
      <w:r w:rsidRPr="00654FC1">
        <w:t>, and now G4</w:t>
      </w:r>
      <w:r w:rsidR="006F7544">
        <w:t>S</w:t>
      </w:r>
      <w:r w:rsidRPr="00654FC1">
        <w:t xml:space="preserve"> has th</w:t>
      </w:r>
      <w:r w:rsidR="00F71646">
        <w:t>e</w:t>
      </w:r>
      <w:r w:rsidRPr="00654FC1">
        <w:t xml:space="preserve"> contract. We have contracts that we are paying for to organisations that have been deemed to be failing since 2016</w:t>
      </w:r>
      <w:r>
        <w:t>.</w:t>
      </w:r>
    </w:p>
    <w:p w:rsidR="00664B63" w:rsidP="00654FC1">
      <w:pPr>
        <w:pStyle w:val="Answer"/>
      </w:pPr>
      <w:r w:rsidRPr="00654FC1">
        <w:rPr>
          <w:b/>
          <w:i/>
        </w:rPr>
        <w:t xml:space="preserve">Helga </w:t>
      </w:r>
      <w:r w:rsidRPr="00654FC1">
        <w:rPr>
          <w:b/>
          <w:i/>
        </w:rPr>
        <w:t>Swidenbank</w:t>
      </w:r>
      <w:r w:rsidRPr="00654FC1">
        <w:rPr>
          <w:b/>
          <w:i/>
        </w:rPr>
        <w:t>:</w:t>
      </w:r>
      <w:r>
        <w:t xml:space="preserve"> </w:t>
      </w:r>
      <w:r w:rsidR="006F7544">
        <w:t>F</w:t>
      </w:r>
      <w:r w:rsidRPr="00654FC1">
        <w:t xml:space="preserve">or clarification, the </w:t>
      </w:r>
      <w:r w:rsidR="00D77BA2">
        <w:t>Rainsbrook</w:t>
      </w:r>
      <w:r w:rsidRPr="00654FC1">
        <w:t xml:space="preserve"> contract</w:t>
      </w:r>
      <w:r w:rsidRPr="00664B63">
        <w:t xml:space="preserve"> was previously held </w:t>
      </w:r>
      <w:r w:rsidR="006F7544">
        <w:t>by</w:t>
      </w:r>
      <w:r w:rsidRPr="00664B63">
        <w:t xml:space="preserve"> G4S and relet to </w:t>
      </w:r>
      <w:r w:rsidR="00546120">
        <w:t>MTC</w:t>
      </w:r>
      <w:r w:rsidRPr="00664B63">
        <w:t xml:space="preserve"> as part of wider competition. The </w:t>
      </w:r>
      <w:r w:rsidR="00D77BA2">
        <w:t>Oakhill</w:t>
      </w:r>
      <w:r w:rsidRPr="00664B63">
        <w:t xml:space="preserve"> contract i</w:t>
      </w:r>
      <w:r w:rsidR="00546120">
        <w:t>s a PFI</w:t>
      </w:r>
      <w:r w:rsidRPr="00664B63">
        <w:t xml:space="preserve"> contract</w:t>
      </w:r>
      <w:r w:rsidR="00CF3F1B">
        <w:t>,</w:t>
      </w:r>
      <w:r w:rsidRPr="00664B63">
        <w:t xml:space="preserve"> so it</w:t>
      </w:r>
      <w:r w:rsidR="00546120">
        <w:t xml:space="preserve"> is</w:t>
      </w:r>
      <w:r w:rsidRPr="00664B63">
        <w:t xml:space="preserve"> different from the </w:t>
      </w:r>
      <w:r w:rsidR="00D77BA2">
        <w:t>Rainsbrook</w:t>
      </w:r>
      <w:r w:rsidRPr="00664B63">
        <w:t xml:space="preserve"> contract. It is </w:t>
      </w:r>
      <w:r w:rsidR="00546120">
        <w:t xml:space="preserve">a </w:t>
      </w:r>
      <w:r w:rsidRPr="00664B63">
        <w:t>25</w:t>
      </w:r>
      <w:r w:rsidR="00546120">
        <w:t>-y</w:t>
      </w:r>
      <w:r w:rsidRPr="00664B63">
        <w:t>ear</w:t>
      </w:r>
      <w:r w:rsidR="00546120">
        <w:t xml:space="preserve"> contract. It is </w:t>
      </w:r>
      <w:r w:rsidRPr="00664B63">
        <w:t xml:space="preserve">old and has another eight years to run. </w:t>
      </w:r>
      <w:r w:rsidR="00040882">
        <w:t>T</w:t>
      </w:r>
      <w:r w:rsidRPr="00664B63">
        <w:t>hey are two quite distinct contracts, albeit for the same type of service.</w:t>
      </w:r>
    </w:p>
    <w:p w:rsidR="00BD0B39" w:rsidP="00664B63">
      <w:pPr>
        <w:pStyle w:val="Question"/>
      </w:pPr>
      <w:r w:rsidRPr="00664B63">
        <w:rPr>
          <w:b/>
        </w:rPr>
        <w:t>Chair:</w:t>
      </w:r>
      <w:r>
        <w:t xml:space="preserve"> </w:t>
      </w:r>
      <w:r w:rsidRPr="00664B63">
        <w:t>The PFI locks you in</w:t>
      </w:r>
      <w:r>
        <w:t>.</w:t>
      </w:r>
    </w:p>
    <w:p w:rsidR="00BD0B39" w:rsidP="00BD0B39">
      <w:pPr>
        <w:pStyle w:val="Answer"/>
      </w:pPr>
      <w:r w:rsidRPr="00BD0B39">
        <w:rPr>
          <w:b/>
          <w:i/>
        </w:rPr>
        <w:t xml:space="preserve">Helga </w:t>
      </w:r>
      <w:r w:rsidRPr="00BD0B39">
        <w:rPr>
          <w:b/>
          <w:i/>
        </w:rPr>
        <w:t>Swidenbank</w:t>
      </w:r>
      <w:r w:rsidRPr="00BD0B39">
        <w:rPr>
          <w:b/>
          <w:i/>
        </w:rPr>
        <w:t>:</w:t>
      </w:r>
      <w:r w:rsidR="000E46DC">
        <w:t xml:space="preserve"> </w:t>
      </w:r>
      <w:r>
        <w:t>Yes.</w:t>
      </w:r>
    </w:p>
    <w:p w:rsidR="006919FF" w:rsidP="00BD0B39">
      <w:pPr>
        <w:pStyle w:val="Question"/>
      </w:pPr>
      <w:r w:rsidRPr="00BD0B39">
        <w:rPr>
          <w:b/>
        </w:rPr>
        <w:t>Chair:</w:t>
      </w:r>
      <w:r>
        <w:t xml:space="preserve"> It i</w:t>
      </w:r>
      <w:r w:rsidRPr="00664B63" w:rsidR="00664B63">
        <w:t xml:space="preserve">s a bit like a </w:t>
      </w:r>
      <w:r>
        <w:t>25</w:t>
      </w:r>
      <w:r>
        <w:noBreakHyphen/>
        <w:t xml:space="preserve">year </w:t>
      </w:r>
      <w:r w:rsidRPr="00664B63" w:rsidR="00664B63">
        <w:t>mortgage</w:t>
      </w:r>
      <w:r>
        <w:t>, a</w:t>
      </w:r>
      <w:r w:rsidRPr="006919FF">
        <w:t>s opposed to a normal contract wh</w:t>
      </w:r>
      <w:r>
        <w:t>ich</w:t>
      </w:r>
      <w:r w:rsidRPr="006919FF">
        <w:t xml:space="preserve"> you can terminate if you are prepared to push the point.</w:t>
      </w:r>
    </w:p>
    <w:p w:rsidR="006919FF" w:rsidP="006919FF">
      <w:pPr>
        <w:pStyle w:val="Answer"/>
      </w:pPr>
      <w:r w:rsidRPr="006919FF">
        <w:rPr>
          <w:b/>
          <w:i/>
        </w:rPr>
        <w:t>Victoria Atkins:</w:t>
      </w:r>
      <w:r>
        <w:t xml:space="preserve"> </w:t>
      </w:r>
      <w:r w:rsidRPr="006919FF">
        <w:t>I would hope we never sign another contract like that.</w:t>
      </w:r>
    </w:p>
    <w:p w:rsidR="00992AD6" w:rsidP="006919FF">
      <w:pPr>
        <w:pStyle w:val="Question"/>
      </w:pPr>
      <w:r w:rsidRPr="006919FF">
        <w:rPr>
          <w:b/>
        </w:rPr>
        <w:t>Chair:</w:t>
      </w:r>
      <w:r>
        <w:t xml:space="preserve"> </w:t>
      </w:r>
      <w:r w:rsidRPr="006919FF">
        <w:t xml:space="preserve">I understand. I want to go back to </w:t>
      </w:r>
      <w:r w:rsidR="00D77BA2">
        <w:t>Oakhill</w:t>
      </w:r>
      <w:r w:rsidRPr="006919FF">
        <w:t xml:space="preserve"> before returning to </w:t>
      </w:r>
      <w:r w:rsidR="00D77BA2">
        <w:t>Rainsbrook</w:t>
      </w:r>
      <w:r w:rsidRPr="00767CFD" w:rsidR="00767CFD">
        <w:t xml:space="preserve"> </w:t>
      </w:r>
      <w:r w:rsidR="005E2F9F">
        <w:t>i</w:t>
      </w:r>
      <w:r w:rsidRPr="00767CFD" w:rsidR="00767CFD">
        <w:t xml:space="preserve">n a minute. We know that since February 2017 </w:t>
      </w:r>
      <w:r w:rsidR="00D77BA2">
        <w:t>Oakhill</w:t>
      </w:r>
      <w:r w:rsidRPr="00767CFD" w:rsidR="00767CFD">
        <w:t xml:space="preserve"> has been inspected six times</w:t>
      </w:r>
      <w:r w:rsidR="005E2F9F">
        <w:t>. O</w:t>
      </w:r>
      <w:r w:rsidRPr="00767CFD" w:rsidR="00767CFD">
        <w:t xml:space="preserve">n the important matrix of overall experience and </w:t>
      </w:r>
      <w:r w:rsidR="005E2F9F">
        <w:t xml:space="preserve">the </w:t>
      </w:r>
      <w:r w:rsidRPr="00767CFD" w:rsidR="00767CFD">
        <w:t>progress of children</w:t>
      </w:r>
      <w:r w:rsidR="005E2F9F">
        <w:t>,</w:t>
      </w:r>
      <w:r w:rsidRPr="00767CFD" w:rsidR="00767CFD">
        <w:t xml:space="preserve"> it has never done better th</w:t>
      </w:r>
      <w:r>
        <w:t>an “</w:t>
      </w:r>
      <w:r w:rsidRPr="00992AD6">
        <w:t>requires improvement to be good</w:t>
      </w:r>
      <w:r>
        <w:t>”</w:t>
      </w:r>
      <w:r w:rsidR="00DD2693">
        <w:t>.</w:t>
      </w:r>
      <w:r>
        <w:t xml:space="preserve"> </w:t>
      </w:r>
      <w:r w:rsidR="005E2F9F">
        <w:t>I</w:t>
      </w:r>
      <w:r w:rsidRPr="00992AD6">
        <w:t>n effect</w:t>
      </w:r>
      <w:r w:rsidR="00E532E8">
        <w:t>,</w:t>
      </w:r>
      <w:r w:rsidRPr="00992AD6">
        <w:t xml:space="preserve"> it has been substandard at every inspection. </w:t>
      </w:r>
      <w:r w:rsidR="0097071E">
        <w:t>H</w:t>
      </w:r>
      <w:r w:rsidRPr="00992AD6">
        <w:t xml:space="preserve">ow long </w:t>
      </w:r>
      <w:r w:rsidR="0097071E">
        <w:t xml:space="preserve">do you let </w:t>
      </w:r>
      <w:r w:rsidRPr="00992AD6">
        <w:t>these things run before</w:t>
      </w:r>
      <w:r w:rsidR="0097071E">
        <w:t xml:space="preserve"> you</w:t>
      </w:r>
      <w:r w:rsidRPr="00992AD6">
        <w:t xml:space="preserve"> realise th</w:t>
      </w:r>
      <w:r w:rsidR="0097071E">
        <w:t>a</w:t>
      </w:r>
      <w:r w:rsidRPr="00992AD6">
        <w:t>t the place is not fit for purpose</w:t>
      </w:r>
      <w:r w:rsidR="0097071E">
        <w:t xml:space="preserve">? </w:t>
      </w:r>
      <w:r w:rsidRPr="00992AD6">
        <w:t>Why d</w:t>
      </w:r>
      <w:r w:rsidR="0097071E">
        <w:t>id</w:t>
      </w:r>
      <w:r w:rsidRPr="00992AD6">
        <w:t xml:space="preserve"> it take so long?</w:t>
      </w:r>
    </w:p>
    <w:p w:rsidR="00992AD6" w:rsidP="00992AD6">
      <w:pPr>
        <w:pStyle w:val="Answer"/>
      </w:pPr>
      <w:r w:rsidRPr="00992AD6">
        <w:rPr>
          <w:b/>
          <w:i/>
        </w:rPr>
        <w:t>Victoria Atkins:</w:t>
      </w:r>
      <w:r>
        <w:t xml:space="preserve"> </w:t>
      </w:r>
      <w:r w:rsidRPr="00992AD6">
        <w:t xml:space="preserve">I can answer for the </w:t>
      </w:r>
      <w:r w:rsidR="00146600">
        <w:t>l</w:t>
      </w:r>
      <w:r w:rsidRPr="00992AD6">
        <w:t>ast month and a half, if you like</w:t>
      </w:r>
      <w:r>
        <w:t>.</w:t>
      </w:r>
    </w:p>
    <w:p w:rsidR="00992AD6" w:rsidP="00992AD6">
      <w:pPr>
        <w:pStyle w:val="Question"/>
      </w:pPr>
      <w:r w:rsidRPr="00992AD6">
        <w:rPr>
          <w:b/>
        </w:rPr>
        <w:t>Chair:</w:t>
      </w:r>
      <w:r>
        <w:t xml:space="preserve"> </w:t>
      </w:r>
      <w:r w:rsidR="0097071E">
        <w:t>Y</w:t>
      </w:r>
      <w:r w:rsidRPr="00992AD6">
        <w:t xml:space="preserve">ou </w:t>
      </w:r>
      <w:r w:rsidR="0097071E">
        <w:t>a</w:t>
      </w:r>
      <w:r w:rsidRPr="00992AD6">
        <w:t>re recently in post</w:t>
      </w:r>
      <w:r>
        <w:t>.</w:t>
      </w:r>
    </w:p>
    <w:p w:rsidR="00992AD6" w:rsidP="00992AD6">
      <w:pPr>
        <w:pStyle w:val="Answer"/>
      </w:pPr>
      <w:r w:rsidRPr="00992AD6">
        <w:rPr>
          <w:b/>
          <w:i/>
        </w:rPr>
        <w:t>Victoria Atkins:</w:t>
      </w:r>
      <w:r>
        <w:t xml:space="preserve"> </w:t>
      </w:r>
      <w:r w:rsidRPr="00992AD6">
        <w:t xml:space="preserve">Jo will be able to help a little more with the history, but I can assure the </w:t>
      </w:r>
      <w:r w:rsidR="00BC6C7F">
        <w:t>C</w:t>
      </w:r>
      <w:r w:rsidRPr="00992AD6">
        <w:t>ommittee that the Deputy Prime Minister and I</w:t>
      </w:r>
      <w:r w:rsidR="00BC6C7F">
        <w:t xml:space="preserve"> are</w:t>
      </w:r>
      <w:r w:rsidRPr="00992AD6">
        <w:t xml:space="preserve"> looking at all</w:t>
      </w:r>
      <w:r w:rsidR="00CB74C2">
        <w:t xml:space="preserve"> </w:t>
      </w:r>
      <w:r w:rsidRPr="00992AD6">
        <w:t>contractual obligations and options</w:t>
      </w:r>
      <w:r w:rsidR="00CB74C2">
        <w:t>—all</w:t>
      </w:r>
      <w:r>
        <w:t>.</w:t>
      </w:r>
    </w:p>
    <w:p w:rsidR="00992AD6" w:rsidP="00992AD6">
      <w:pPr>
        <w:pStyle w:val="Question"/>
      </w:pPr>
      <w:r w:rsidRPr="00992AD6">
        <w:rPr>
          <w:b/>
        </w:rPr>
        <w:t>Chair:</w:t>
      </w:r>
      <w:r>
        <w:t xml:space="preserve"> </w:t>
      </w:r>
      <w:r w:rsidRPr="00992AD6">
        <w:t>I understand that</w:t>
      </w:r>
      <w:r w:rsidR="00BC6C7F">
        <w:t>,</w:t>
      </w:r>
      <w:r w:rsidR="00CB74C2">
        <w:t xml:space="preserve"> and I am grateful to you for that</w:t>
      </w:r>
      <w:r w:rsidRPr="00992AD6">
        <w:t xml:space="preserve"> because we think </w:t>
      </w:r>
      <w:r w:rsidR="00FD48CA">
        <w:t>i</w:t>
      </w:r>
      <w:r w:rsidRPr="00992AD6">
        <w:t>t is necessary. Ms Farra</w:t>
      </w:r>
      <w:r w:rsidR="00BC6C7F">
        <w:t>r</w:t>
      </w:r>
      <w:r w:rsidRPr="00992AD6">
        <w:t>, you have been director of the service responsible. How many chances do you give them?</w:t>
      </w:r>
    </w:p>
    <w:p w:rsidR="00A44771" w:rsidP="00992AD6">
      <w:pPr>
        <w:pStyle w:val="Answer"/>
      </w:pPr>
      <w:r w:rsidRPr="00992AD6">
        <w:rPr>
          <w:b/>
          <w:i/>
        </w:rPr>
        <w:t>Jo Farrar:</w:t>
      </w:r>
      <w:r>
        <w:t xml:space="preserve"> </w:t>
      </w:r>
      <w:r w:rsidRPr="00992AD6">
        <w:t xml:space="preserve">I think </w:t>
      </w:r>
      <w:r w:rsidR="00D77BA2">
        <w:t>Oakhill</w:t>
      </w:r>
      <w:r w:rsidRPr="00992AD6">
        <w:t xml:space="preserve"> is </w:t>
      </w:r>
      <w:r w:rsidR="00FD48CA">
        <w:t xml:space="preserve">in </w:t>
      </w:r>
      <w:r>
        <w:t xml:space="preserve">a </w:t>
      </w:r>
      <w:r w:rsidRPr="00992AD6">
        <w:t xml:space="preserve">very different situation from </w:t>
      </w:r>
      <w:r w:rsidR="00D77BA2">
        <w:t>Rainsbrook</w:t>
      </w:r>
      <w:r w:rsidRPr="00992AD6">
        <w:t xml:space="preserve">. </w:t>
      </w:r>
      <w:r w:rsidR="00D77BA2">
        <w:t>Oakhill</w:t>
      </w:r>
      <w:r w:rsidRPr="00992AD6">
        <w:t xml:space="preserve"> is one that we have been concerned about for a</w:t>
      </w:r>
      <w:r w:rsidR="00BC6C7F">
        <w:t xml:space="preserve"> </w:t>
      </w:r>
      <w:r w:rsidRPr="00992AD6">
        <w:t>while. You will remember that in November 2020 it had a reasonable Ofsted inspection, but by January 2021 when it had its first large</w:t>
      </w:r>
      <w:r w:rsidR="00B637BE">
        <w:t xml:space="preserve"> </w:t>
      </w:r>
      <w:r w:rsidR="00F8286A">
        <w:t>C</w:t>
      </w:r>
      <w:r w:rsidR="00B637BE">
        <w:t>ovid</w:t>
      </w:r>
      <w:r w:rsidRPr="00992AD6">
        <w:t xml:space="preserve"> outbreak we started to see an unpredictable regime. O</w:t>
      </w:r>
      <w:r w:rsidR="00F8286A">
        <w:t>fsted</w:t>
      </w:r>
      <w:r w:rsidRPr="00992AD6">
        <w:t xml:space="preserve"> came back in in March and again found a mixed picture, but we were so concerned at that point that we paused new admissions and started </w:t>
      </w:r>
      <w:r w:rsidR="00B637BE">
        <w:t xml:space="preserve">a </w:t>
      </w:r>
      <w:r w:rsidRPr="00992AD6">
        <w:t xml:space="preserve">shadow </w:t>
      </w:r>
      <w:r w:rsidR="00B637BE">
        <w:t>UN</w:t>
      </w:r>
      <w:r w:rsidRPr="00992AD6">
        <w:t xml:space="preserve"> process, essential</w:t>
      </w:r>
      <w:r w:rsidR="00B637BE">
        <w:t>l</w:t>
      </w:r>
      <w:r w:rsidRPr="00992AD6">
        <w:t>y having monthly monitoring meetings</w:t>
      </w:r>
      <w:r w:rsidR="00B637BE">
        <w:t>. S</w:t>
      </w:r>
      <w:r w:rsidRPr="00992AD6">
        <w:t>ince then we have issued fo</w:t>
      </w:r>
      <w:r w:rsidR="00B637BE">
        <w:t>u</w:t>
      </w:r>
      <w:r w:rsidRPr="00992AD6">
        <w:t xml:space="preserve">r rectification notices and the Secretary of State invited Ofsted back, so concerned were we about the performance. I feel that in the case of </w:t>
      </w:r>
      <w:r w:rsidR="00D77BA2">
        <w:t>Oakhill</w:t>
      </w:r>
      <w:r w:rsidRPr="00992AD6">
        <w:t xml:space="preserve"> we really stretched and did everything we could under the contract</w:t>
      </w:r>
      <w:r w:rsidR="00C17ED8">
        <w:t>,</w:t>
      </w:r>
      <w:r w:rsidRPr="00992AD6">
        <w:t xml:space="preserve"> and then worked with Ofsted because we </w:t>
      </w:r>
      <w:r w:rsidR="00C17ED8">
        <w:t xml:space="preserve">were very concerned </w:t>
      </w:r>
      <w:r w:rsidRPr="00992AD6">
        <w:t xml:space="preserve">about children at </w:t>
      </w:r>
      <w:r w:rsidR="00D77BA2">
        <w:t>Oakhill</w:t>
      </w:r>
      <w:r w:rsidRPr="00992AD6">
        <w:t>.</w:t>
      </w:r>
    </w:p>
    <w:p w:rsidR="0049262A" w:rsidP="00A44771">
      <w:pPr>
        <w:pStyle w:val="Question"/>
      </w:pPr>
      <w:r w:rsidRPr="00A44771">
        <w:rPr>
          <w:b/>
        </w:rPr>
        <w:t>Chair:</w:t>
      </w:r>
      <w:r>
        <w:t xml:space="preserve"> </w:t>
      </w:r>
      <w:r w:rsidR="00C17ED8">
        <w:t>W</w:t>
      </w:r>
      <w:r w:rsidRPr="00A44771">
        <w:t xml:space="preserve">e were told in July that there would be additional support and resource put into </w:t>
      </w:r>
      <w:r w:rsidR="00D77BA2">
        <w:t>Oakhill</w:t>
      </w:r>
      <w:r w:rsidRPr="00A44771">
        <w:t xml:space="preserve">. Can you help me as to exactly what that additional support </w:t>
      </w:r>
      <w:r w:rsidRPr="0049262A">
        <w:t>and resource was</w:t>
      </w:r>
      <w:r w:rsidR="00CD1F54">
        <w:t>?</w:t>
      </w:r>
    </w:p>
    <w:p w:rsidR="00194511" w:rsidP="0049262A">
      <w:pPr>
        <w:pStyle w:val="Answer"/>
      </w:pPr>
      <w:r w:rsidRPr="0049262A">
        <w:rPr>
          <w:b/>
          <w:i/>
        </w:rPr>
        <w:t>Jo Farrar:</w:t>
      </w:r>
      <w:r>
        <w:t xml:space="preserve"> G4S </w:t>
      </w:r>
      <w:r w:rsidRPr="0049262A">
        <w:t xml:space="preserve">put in </w:t>
      </w:r>
      <w:r w:rsidR="00CD1F54">
        <w:t xml:space="preserve">some </w:t>
      </w:r>
      <w:r w:rsidRPr="0049262A">
        <w:t>additional resource and support</w:t>
      </w:r>
      <w:r w:rsidR="00CD1F54">
        <w:t xml:space="preserve">. It has drawn </w:t>
      </w:r>
      <w:r w:rsidRPr="0049262A">
        <w:t>resources from other establishments</w:t>
      </w:r>
      <w:r w:rsidR="0083245E">
        <w:t>—</w:t>
      </w:r>
      <w:r w:rsidRPr="0049262A">
        <w:t>for example</w:t>
      </w:r>
      <w:r w:rsidR="007B67EA">
        <w:t>,</w:t>
      </w:r>
      <w:r w:rsidRPr="0049262A">
        <w:t xml:space="preserve"> from </w:t>
      </w:r>
      <w:r w:rsidR="00CD1F54">
        <w:t>P</w:t>
      </w:r>
      <w:r w:rsidRPr="0049262A">
        <w:t>ar</w:t>
      </w:r>
      <w:r w:rsidR="0083245E">
        <w:t>c</w:t>
      </w:r>
      <w:r w:rsidRPr="0049262A">
        <w:t>. When we went last week</w:t>
      </w:r>
      <w:r w:rsidR="00B261BF">
        <w:t>,</w:t>
      </w:r>
      <w:r w:rsidRPr="0049262A">
        <w:t xml:space="preserve"> we met a range of staff from different establishments</w:t>
      </w:r>
      <w:r w:rsidR="00BE5686">
        <w:t xml:space="preserve"> </w:t>
      </w:r>
      <w:r w:rsidR="001F6680">
        <w:t xml:space="preserve">who are very experienced in </w:t>
      </w:r>
      <w:r w:rsidRPr="0049262A">
        <w:t xml:space="preserve">working with children. </w:t>
      </w:r>
      <w:r w:rsidR="00F01DAB">
        <w:t>W</w:t>
      </w:r>
      <w:r w:rsidRPr="0049262A">
        <w:t>e have enhanced our</w:t>
      </w:r>
      <w:r w:rsidR="00F01DAB">
        <w:t xml:space="preserve"> own</w:t>
      </w:r>
      <w:r w:rsidRPr="0049262A">
        <w:t xml:space="preserve"> monitoring</w:t>
      </w:r>
      <w:r w:rsidR="00F01DAB">
        <w:t xml:space="preserve"> team</w:t>
      </w:r>
      <w:r w:rsidRPr="0049262A">
        <w:t>. When we went there last week</w:t>
      </w:r>
      <w:r w:rsidR="00F01DAB">
        <w:t>,</w:t>
      </w:r>
      <w:r w:rsidRPr="0049262A">
        <w:t xml:space="preserve"> we had a team of six monitoring performance, but we </w:t>
      </w:r>
      <w:r w:rsidRPr="00194511">
        <w:t>have also brought in an experienced governor</w:t>
      </w:r>
      <w:r w:rsidR="001D4D71">
        <w:t>,</w:t>
      </w:r>
      <w:r w:rsidRPr="00194511">
        <w:t xml:space="preserve"> who has governed other prisons</w:t>
      </w:r>
      <w:r w:rsidR="001D4D71">
        <w:t>,</w:t>
      </w:r>
      <w:r w:rsidRPr="00194511">
        <w:t xml:space="preserve"> to oversee performance under the contract</w:t>
      </w:r>
      <w:r>
        <w:t xml:space="preserve">. </w:t>
      </w:r>
      <w:r w:rsidR="00BE5686">
        <w:t>T</w:t>
      </w:r>
      <w:r w:rsidRPr="00194511">
        <w:t>hat is providing us with real</w:t>
      </w:r>
      <w:r w:rsidR="001C7684">
        <w:t>-</w:t>
      </w:r>
      <w:r w:rsidRPr="00194511">
        <w:t>time information about performance from a very experienced person.</w:t>
      </w:r>
    </w:p>
    <w:p w:rsidR="00194511" w:rsidP="00194511">
      <w:pPr>
        <w:pStyle w:val="Question"/>
      </w:pPr>
      <w:r w:rsidRPr="00194511">
        <w:rPr>
          <w:b/>
        </w:rPr>
        <w:t>Chair:</w:t>
      </w:r>
      <w:r>
        <w:t xml:space="preserve"> </w:t>
      </w:r>
      <w:r w:rsidR="008A4E15">
        <w:t>A</w:t>
      </w:r>
      <w:r w:rsidRPr="00194511">
        <w:t xml:space="preserve">re there any lessons that you can take more generally </w:t>
      </w:r>
      <w:r w:rsidR="00EE7C17">
        <w:t>on</w:t>
      </w:r>
      <w:r w:rsidRPr="00194511">
        <w:t xml:space="preserve"> what sort of support needs to be given, or are the </w:t>
      </w:r>
      <w:r w:rsidR="008A4E15">
        <w:t>STC</w:t>
      </w:r>
      <w:r w:rsidRPr="00194511">
        <w:t>s perhaps so special in terms of their cohort and the nature of what they do that you cannot read across the levels of support to other institutions that are struggling</w:t>
      </w:r>
      <w:r w:rsidR="00732208">
        <w:t>? W</w:t>
      </w:r>
      <w:r w:rsidRPr="00194511">
        <w:t>e know that there are other</w:t>
      </w:r>
      <w:r w:rsidR="000C10FC">
        <w:t xml:space="preserve"> secure environments</w:t>
      </w:r>
      <w:r w:rsidRPr="00194511">
        <w:t xml:space="preserve"> that are struggling</w:t>
      </w:r>
      <w:r w:rsidR="00732208">
        <w:t>.</w:t>
      </w:r>
    </w:p>
    <w:p w:rsidR="001C75E8" w:rsidP="00194511">
      <w:pPr>
        <w:pStyle w:val="Answer"/>
      </w:pPr>
      <w:r w:rsidRPr="00194511">
        <w:rPr>
          <w:b/>
          <w:i/>
        </w:rPr>
        <w:t>Jo Farrar:</w:t>
      </w:r>
      <w:r>
        <w:t xml:space="preserve"> </w:t>
      </w:r>
      <w:r w:rsidR="00D745B8">
        <w:t xml:space="preserve">We do read across. </w:t>
      </w:r>
      <w:r w:rsidRPr="00194511">
        <w:t xml:space="preserve">Helga might want to come in on this, but we definitely </w:t>
      </w:r>
      <w:r w:rsidR="000C10FC">
        <w:t>read across.</w:t>
      </w:r>
      <w:r w:rsidRPr="00194511">
        <w:t xml:space="preserve"> This is why we have introduced the youth justice worker and are providing specialist training for people to work across the estate</w:t>
      </w:r>
      <w:r w:rsidR="000C10FC">
        <w:t>.</w:t>
      </w:r>
      <w:r w:rsidRPr="00194511">
        <w:t xml:space="preserve"> </w:t>
      </w:r>
      <w:r w:rsidR="000C10FC">
        <w:t>I</w:t>
      </w:r>
      <w:r w:rsidRPr="00194511">
        <w:t>n the youth custody estate in the public sector</w:t>
      </w:r>
      <w:r w:rsidR="00D745B8">
        <w:t>,</w:t>
      </w:r>
      <w:r w:rsidRPr="00194511">
        <w:t xml:space="preserve"> we often move people around</w:t>
      </w:r>
      <w:r>
        <w:t xml:space="preserve"> the estate</w:t>
      </w:r>
      <w:r w:rsidRPr="00194511">
        <w:t xml:space="preserve"> if there are particular pressures. </w:t>
      </w:r>
      <w:r w:rsidR="00E014BB">
        <w:t>W</w:t>
      </w:r>
      <w:r w:rsidRPr="00194511">
        <w:t xml:space="preserve">e learned a </w:t>
      </w:r>
      <w:r w:rsidRPr="00194511">
        <w:t xml:space="preserve">number of lessons from </w:t>
      </w:r>
      <w:r w:rsidR="00D77BA2">
        <w:t>Rainsbrook</w:t>
      </w:r>
      <w:r w:rsidRPr="00194511">
        <w:t xml:space="preserve">, which is why we </w:t>
      </w:r>
      <w:r>
        <w:t>were a</w:t>
      </w:r>
      <w:r w:rsidRPr="00194511">
        <w:t xml:space="preserve">ble to act so quickly and take a different approach with </w:t>
      </w:r>
      <w:r w:rsidR="00D77BA2">
        <w:t>Oakhill</w:t>
      </w:r>
      <w:r w:rsidRPr="00194511">
        <w:t>.</w:t>
      </w:r>
    </w:p>
    <w:p w:rsidR="00194511" w:rsidP="001C75E8">
      <w:pPr>
        <w:pStyle w:val="Question"/>
      </w:pPr>
      <w:r w:rsidRPr="001C75E8">
        <w:rPr>
          <w:b/>
        </w:rPr>
        <w:t>Chair:</w:t>
      </w:r>
      <w:r>
        <w:t xml:space="preserve"> Do you want to add anything, Ms </w:t>
      </w:r>
      <w:r>
        <w:t>Swidenbank</w:t>
      </w:r>
      <w:r>
        <w:t>?</w:t>
      </w:r>
    </w:p>
    <w:p w:rsidR="005303D0" w:rsidRPr="005303D0" w:rsidP="00194511">
      <w:pPr>
        <w:pStyle w:val="Answer"/>
      </w:pPr>
      <w:r w:rsidRPr="00194511">
        <w:rPr>
          <w:b/>
          <w:i/>
        </w:rPr>
        <w:t xml:space="preserve">Helga </w:t>
      </w:r>
      <w:r w:rsidRPr="00194511">
        <w:rPr>
          <w:b/>
          <w:i/>
        </w:rPr>
        <w:t>Swidenbank</w:t>
      </w:r>
      <w:r w:rsidRPr="00194511">
        <w:rPr>
          <w:b/>
          <w:i/>
        </w:rPr>
        <w:t>:</w:t>
      </w:r>
      <w:r>
        <w:t xml:space="preserve"> </w:t>
      </w:r>
      <w:r w:rsidRPr="00194511">
        <w:t>A traditional approac</w:t>
      </w:r>
      <w:r>
        <w:t xml:space="preserve">h </w:t>
      </w:r>
      <w:r w:rsidRPr="005303D0">
        <w:t>to manag</w:t>
      </w:r>
      <w:r w:rsidR="00E014BB">
        <w:t>ing</w:t>
      </w:r>
      <w:r w:rsidRPr="005303D0">
        <w:t xml:space="preserve"> </w:t>
      </w:r>
      <w:r w:rsidR="002850E6">
        <w:t xml:space="preserve">oversight of </w:t>
      </w:r>
      <w:r w:rsidRPr="005303D0">
        <w:t xml:space="preserve">a private contract is contract management. What we have done at </w:t>
      </w:r>
      <w:r w:rsidR="00D77BA2">
        <w:t>Oakhill</w:t>
      </w:r>
      <w:r w:rsidRPr="005303D0">
        <w:t xml:space="preserve">, absolutely drawing on lessons learned from </w:t>
      </w:r>
      <w:r w:rsidR="00D77BA2">
        <w:t>Rainsbrook</w:t>
      </w:r>
      <w:r w:rsidRPr="005303D0">
        <w:t>, is</w:t>
      </w:r>
      <w:r w:rsidR="002850E6">
        <w:t xml:space="preserve"> to</w:t>
      </w:r>
      <w:r w:rsidRPr="005303D0">
        <w:t xml:space="preserve"> manage the contract</w:t>
      </w:r>
      <w:r w:rsidR="00A13BFD">
        <w:t>,</w:t>
      </w:r>
      <w:r w:rsidRPr="005303D0">
        <w:t xml:space="preserve"> oversee it and mak</w:t>
      </w:r>
      <w:r w:rsidR="00A13BFD">
        <w:t>e</w:t>
      </w:r>
      <w:r w:rsidRPr="005303D0">
        <w:t xml:space="preserve"> sur</w:t>
      </w:r>
      <w:r w:rsidR="00A13BFD">
        <w:t>e it</w:t>
      </w:r>
      <w:r w:rsidRPr="005303D0">
        <w:t xml:space="preserve"> is compliant, also ensuring that the monitoring team spend quality time with children</w:t>
      </w:r>
      <w:r w:rsidR="00A13BFD">
        <w:t>,</w:t>
      </w:r>
      <w:r w:rsidRPr="005303D0">
        <w:t xml:space="preserve"> having conversations and doing welfare-type che</w:t>
      </w:r>
      <w:r w:rsidR="00A13BFD">
        <w:t>ck</w:t>
      </w:r>
      <w:r w:rsidRPr="005303D0">
        <w:t xml:space="preserve">s. Those are some of the lessons we have learned explicitly from the </w:t>
      </w:r>
      <w:r w:rsidR="00D77BA2">
        <w:t>Rainsbrook</w:t>
      </w:r>
      <w:r w:rsidRPr="005303D0">
        <w:t xml:space="preserve"> experience.</w:t>
      </w:r>
    </w:p>
    <w:p w:rsidR="00210B28" w:rsidP="00194511">
      <w:pPr>
        <w:pStyle w:val="Answer"/>
      </w:pPr>
      <w:r w:rsidRPr="006373B5">
        <w:t>In addition to the measures Jo has just outlined, we have</w:t>
      </w:r>
      <w:r w:rsidR="00121120">
        <w:t xml:space="preserve"> enhanced </w:t>
      </w:r>
      <w:r w:rsidR="00DC55CF">
        <w:t xml:space="preserve">the </w:t>
      </w:r>
      <w:r w:rsidRPr="006373B5">
        <w:t xml:space="preserve">contracted advocacy service </w:t>
      </w:r>
      <w:r w:rsidR="00E318C1">
        <w:t>that Barnardo’s provide</w:t>
      </w:r>
      <w:r w:rsidR="009E6D14">
        <w:t>s</w:t>
      </w:r>
      <w:r w:rsidR="000012E3">
        <w:t xml:space="preserve">. We </w:t>
      </w:r>
      <w:r w:rsidRPr="006373B5">
        <w:t>bought 26% extra time. They are present on site Monday to Friday, every other weekend and one evening a week.</w:t>
      </w:r>
      <w:r w:rsidR="000012E3">
        <w:t xml:space="preserve"> We are</w:t>
      </w:r>
      <w:r w:rsidRPr="006373B5">
        <w:t xml:space="preserve"> doing everything we can to ensure that children have people other than G4S staff to speak to about their worries and concerns, if they have them.</w:t>
      </w:r>
    </w:p>
    <w:p w:rsidR="00210B28" w:rsidP="00210B28">
      <w:pPr>
        <w:pStyle w:val="Question"/>
      </w:pPr>
      <w:r w:rsidRPr="00210B28">
        <w:rPr>
          <w:b/>
        </w:rPr>
        <w:t>Maria Eagle:</w:t>
      </w:r>
      <w:r w:rsidR="000012E3">
        <w:t xml:space="preserve"> T</w:t>
      </w:r>
      <w:r w:rsidRPr="00210B28">
        <w:t xml:space="preserve">here were three </w:t>
      </w:r>
      <w:r w:rsidR="00547A73">
        <w:t>STCs</w:t>
      </w:r>
      <w:r w:rsidRPr="00210B28">
        <w:t xml:space="preserve"> in total</w:t>
      </w:r>
      <w:r w:rsidR="00F862A4">
        <w:t>,</w:t>
      </w:r>
      <w:r w:rsidRPr="00210B28">
        <w:t xml:space="preserve"> and all of them have had problems like this</w:t>
      </w:r>
      <w:r w:rsidR="00547A73">
        <w:t>. A</w:t>
      </w:r>
      <w:r w:rsidRPr="00210B28">
        <w:t>part from the</w:t>
      </w:r>
      <w:r w:rsidR="00547A73">
        <w:t xml:space="preserve"> maximum of</w:t>
      </w:r>
      <w:r w:rsidRPr="00210B28">
        <w:t xml:space="preserve"> 40</w:t>
      </w:r>
      <w:r w:rsidR="00547A73">
        <w:t xml:space="preserve"> </w:t>
      </w:r>
      <w:r w:rsidRPr="00210B28">
        <w:t xml:space="preserve">at </w:t>
      </w:r>
      <w:r w:rsidR="00D77BA2">
        <w:t>Oakhil</w:t>
      </w:r>
      <w:r w:rsidR="00547A73">
        <w:t>l,</w:t>
      </w:r>
      <w:r w:rsidRPr="00210B28">
        <w:t xml:space="preserve"> the rest have effectively closed</w:t>
      </w:r>
      <w:r w:rsidR="00F862A4">
        <w:t>,</w:t>
      </w:r>
      <w:r w:rsidRPr="00210B28">
        <w:t xml:space="preserve"> so there is no </w:t>
      </w:r>
      <w:r w:rsidR="00A01DCD">
        <w:t>STC</w:t>
      </w:r>
      <w:r w:rsidRPr="00210B28">
        <w:t xml:space="preserve"> estate any</w:t>
      </w:r>
      <w:r w:rsidR="00A01DCD">
        <w:t xml:space="preserve"> </w:t>
      </w:r>
      <w:r w:rsidRPr="00210B28">
        <w:t>more, is there?</w:t>
      </w:r>
    </w:p>
    <w:p w:rsidR="00F465C1" w:rsidP="00210B28">
      <w:pPr>
        <w:pStyle w:val="Answer"/>
      </w:pPr>
      <w:r w:rsidRPr="00210B28">
        <w:rPr>
          <w:b/>
          <w:i/>
        </w:rPr>
        <w:t>Victoria Atkins:</w:t>
      </w:r>
      <w:r>
        <w:t xml:space="preserve"> </w:t>
      </w:r>
      <w:r w:rsidR="00A01DCD">
        <w:t>A</w:t>
      </w:r>
      <w:r w:rsidRPr="00860F56" w:rsidR="00860F56">
        <w:t>s you say, t</w:t>
      </w:r>
      <w:r w:rsidR="00A01DCD">
        <w:t xml:space="preserve">wo </w:t>
      </w:r>
      <w:r w:rsidRPr="00860F56" w:rsidR="00860F56">
        <w:t>have closed for the time being</w:t>
      </w:r>
      <w:r w:rsidR="00A01DCD">
        <w:t>. Medway is being c</w:t>
      </w:r>
      <w:r w:rsidRPr="00860F56" w:rsidR="00860F56">
        <w:t>onverted into a secure school</w:t>
      </w:r>
      <w:r w:rsidR="00A01DCD">
        <w:t xml:space="preserve"> and</w:t>
      </w:r>
      <w:r w:rsidRPr="00860F56" w:rsidR="00860F56">
        <w:t xml:space="preserve"> </w:t>
      </w:r>
      <w:r w:rsidR="00D77BA2">
        <w:t>Oakhill</w:t>
      </w:r>
      <w:r w:rsidRPr="00860F56" w:rsidR="00860F56">
        <w:t xml:space="preserve"> is still operating, </w:t>
      </w:r>
      <w:r w:rsidR="00A01DCD">
        <w:t>albeit</w:t>
      </w:r>
      <w:r w:rsidRPr="00F465C1">
        <w:t xml:space="preserve"> at half its capacity.</w:t>
      </w:r>
    </w:p>
    <w:p w:rsidR="00BB4E58" w:rsidP="00F465C1">
      <w:pPr>
        <w:pStyle w:val="Question"/>
      </w:pPr>
      <w:r w:rsidRPr="00F465C1">
        <w:rPr>
          <w:b/>
        </w:rPr>
        <w:t>Maria Eagle:</w:t>
      </w:r>
      <w:r>
        <w:t xml:space="preserve"> </w:t>
      </w:r>
      <w:r w:rsidR="00A01DCD">
        <w:t xml:space="preserve">You are </w:t>
      </w:r>
      <w:r w:rsidRPr="00F465C1">
        <w:t>hoping to convert it into a secure school, but there is no secure school at present</w:t>
      </w:r>
      <w:r w:rsidR="00B01264">
        <w:t>—l</w:t>
      </w:r>
      <w:r w:rsidRPr="00F465C1">
        <w:t>et</w:t>
      </w:r>
      <w:r w:rsidR="00F862A4">
        <w:t>’</w:t>
      </w:r>
      <w:r w:rsidRPr="00F465C1">
        <w:t>s be clear about that</w:t>
      </w:r>
      <w:r w:rsidR="00B01264">
        <w:t>—a</w:t>
      </w:r>
      <w:r w:rsidRPr="00F465C1">
        <w:t>nd there are delays in it</w:t>
      </w:r>
      <w:r w:rsidR="00F862A4">
        <w:t>s</w:t>
      </w:r>
      <w:r w:rsidRPr="00F465C1">
        <w:t xml:space="preserve"> becoming a secure school. It was meant to be open by now and it is not open</w:t>
      </w:r>
      <w:r w:rsidRPr="00BB4E58">
        <w:t>. I appreciate that you hope and wish it to be a secure school, but it really is</w:t>
      </w:r>
      <w:r w:rsidR="008C7F7A">
        <w:t xml:space="preserve"> not </w:t>
      </w:r>
      <w:r w:rsidRPr="00BB4E58">
        <w:t>at the moment</w:t>
      </w:r>
      <w:r w:rsidR="008C7F7A">
        <w:t xml:space="preserve">, nor </w:t>
      </w:r>
      <w:r w:rsidRPr="00BB4E58">
        <w:t>is it obvious to me what the difference</w:t>
      </w:r>
      <w:r w:rsidR="008C7F7A">
        <w:t xml:space="preserve"> is</w:t>
      </w:r>
      <w:r w:rsidRPr="00BB4E58">
        <w:t xml:space="preserve"> between a secure training centre and a secure school concept</w:t>
      </w:r>
      <w:r w:rsidR="008C7F7A">
        <w:t xml:space="preserve">. That is </w:t>
      </w:r>
      <w:r w:rsidRPr="00BB4E58">
        <w:t>perhaps for another day. If you wish to</w:t>
      </w:r>
      <w:r w:rsidR="00845F7E">
        <w:t xml:space="preserve"> comment </w:t>
      </w:r>
      <w:r w:rsidRPr="00BB4E58">
        <w:t>on that, please do so.</w:t>
      </w:r>
    </w:p>
    <w:p w:rsidR="00BB4E58" w:rsidP="00BB4E58">
      <w:pPr>
        <w:pStyle w:val="Answer"/>
      </w:pPr>
      <w:r w:rsidRPr="00BB4E58">
        <w:rPr>
          <w:b/>
          <w:i/>
        </w:rPr>
        <w:t>Victoria Atkins:</w:t>
      </w:r>
      <w:r>
        <w:t xml:space="preserve"> </w:t>
      </w:r>
      <w:r w:rsidRPr="00BB4E58">
        <w:t xml:space="preserve">I think the nub of it is </w:t>
      </w:r>
      <w:r w:rsidR="00845F7E">
        <w:t xml:space="preserve">that </w:t>
      </w:r>
      <w:r w:rsidRPr="00BB4E58">
        <w:t>building design</w:t>
      </w:r>
      <w:r w:rsidR="00845F7E">
        <w:t xml:space="preserve"> </w:t>
      </w:r>
      <w:r w:rsidRPr="00BB4E58">
        <w:t>is critica</w:t>
      </w:r>
      <w:r w:rsidR="00845F7E">
        <w:t>l.</w:t>
      </w:r>
      <w:r w:rsidRPr="00BB4E58">
        <w:t xml:space="preserve"> Jo has been closely involved in this and will be able to assist with details on building regs and so on</w:t>
      </w:r>
      <w:r w:rsidR="00845F7E">
        <w:t>, but</w:t>
      </w:r>
      <w:r w:rsidR="00D134D6">
        <w:t xml:space="preserve"> in lay person’s language</w:t>
      </w:r>
      <w:r w:rsidR="00845F7E">
        <w:t xml:space="preserve"> </w:t>
      </w:r>
      <w:r w:rsidR="00D134D6">
        <w:t xml:space="preserve">I think </w:t>
      </w:r>
      <w:r w:rsidR="00845F7E">
        <w:t xml:space="preserve">the </w:t>
      </w:r>
      <w:r w:rsidRPr="00BB4E58">
        <w:t>buildings are designed to be more homely</w:t>
      </w:r>
      <w:r w:rsidR="00D134D6">
        <w:t>.</w:t>
      </w:r>
    </w:p>
    <w:p w:rsidR="00BB4E58" w:rsidP="00BB4E58">
      <w:pPr>
        <w:pStyle w:val="Question"/>
      </w:pPr>
      <w:r w:rsidRPr="00BB4E58">
        <w:rPr>
          <w:b/>
        </w:rPr>
        <w:t>Maria Eagle:</w:t>
      </w:r>
      <w:r>
        <w:t xml:space="preserve"> </w:t>
      </w:r>
      <w:r w:rsidR="00D134D6">
        <w:t>I</w:t>
      </w:r>
      <w:r w:rsidRPr="00BB4E58">
        <w:t xml:space="preserve">n which case, why are </w:t>
      </w:r>
      <w:r w:rsidR="005E129B">
        <w:t xml:space="preserve">you </w:t>
      </w:r>
      <w:r w:rsidRPr="00BB4E58">
        <w:t>using the old buildings</w:t>
      </w:r>
      <w:r w:rsidR="005E129B">
        <w:t>,</w:t>
      </w:r>
      <w:r w:rsidRPr="00BB4E58">
        <w:t xml:space="preserve"> which are not homely</w:t>
      </w:r>
      <w:r w:rsidR="005E129B">
        <w:t>,</w:t>
      </w:r>
      <w:r w:rsidRPr="00BB4E58">
        <w:t xml:space="preserve"> to put the </w:t>
      </w:r>
      <w:r w:rsidR="005E129B">
        <w:t xml:space="preserve">secure </w:t>
      </w:r>
      <w:r w:rsidRPr="00BB4E58">
        <w:t>school</w:t>
      </w:r>
      <w:r w:rsidR="005E129B">
        <w:t xml:space="preserve"> in</w:t>
      </w:r>
      <w:r w:rsidRPr="00BB4E58">
        <w:t>?</w:t>
      </w:r>
    </w:p>
    <w:p w:rsidR="00BB4E58" w:rsidP="00BB4E58">
      <w:pPr>
        <w:pStyle w:val="Answer"/>
      </w:pPr>
      <w:r w:rsidRPr="00BB4E58">
        <w:rPr>
          <w:b/>
          <w:i/>
        </w:rPr>
        <w:t>Victoria Atkins:</w:t>
      </w:r>
      <w:r>
        <w:t xml:space="preserve"> </w:t>
      </w:r>
      <w:r w:rsidR="005E129B">
        <w:t>We are converting them</w:t>
      </w:r>
      <w:r w:rsidR="008F24DF">
        <w:t>. It is b</w:t>
      </w:r>
      <w:r w:rsidRPr="00BB4E58">
        <w:t>ecause we have a site there</w:t>
      </w:r>
      <w:r>
        <w:t>.</w:t>
      </w:r>
      <w:r w:rsidR="008F24DF">
        <w:t xml:space="preserve"> Do you see?</w:t>
      </w:r>
    </w:p>
    <w:p w:rsidR="00BB4E58" w:rsidP="00BB4E58">
      <w:pPr>
        <w:pStyle w:val="Question"/>
      </w:pPr>
      <w:r w:rsidRPr="00BB4E58">
        <w:rPr>
          <w:b/>
        </w:rPr>
        <w:t>Maria Eagle:</w:t>
      </w:r>
      <w:r>
        <w:t xml:space="preserve"> </w:t>
      </w:r>
      <w:r w:rsidR="00D134D6">
        <w:t>Y</w:t>
      </w:r>
      <w:r w:rsidRPr="00BB4E58">
        <w:t>ou have to have a site with buildings. Are you knocking</w:t>
      </w:r>
      <w:r w:rsidR="006263FB">
        <w:t xml:space="preserve"> down</w:t>
      </w:r>
      <w:r w:rsidRPr="00BB4E58">
        <w:t xml:space="preserve"> all the old buildings?</w:t>
      </w:r>
    </w:p>
    <w:p w:rsidR="00A865BF" w:rsidP="00BB4E58">
      <w:pPr>
        <w:pStyle w:val="Answer"/>
      </w:pPr>
      <w:r w:rsidRPr="00BB4E58">
        <w:rPr>
          <w:b/>
          <w:i/>
        </w:rPr>
        <w:t>Jo Farrar:</w:t>
      </w:r>
      <w:r>
        <w:t xml:space="preserve"> </w:t>
      </w:r>
      <w:r w:rsidRPr="00BB4E58">
        <w:t>You are absolutely right</w:t>
      </w:r>
      <w:r w:rsidR="008F24DF">
        <w:t>;</w:t>
      </w:r>
      <w:r w:rsidRPr="00BB4E58">
        <w:t xml:space="preserve"> </w:t>
      </w:r>
      <w:r w:rsidRPr="00A865BF">
        <w:t xml:space="preserve">the secure school has taken longer than we hoped, mainly to ensure that it would get registration as a secure </w:t>
      </w:r>
      <w:r w:rsidRPr="00A865BF">
        <w:t>children</w:t>
      </w:r>
      <w:r w:rsidR="006263FB">
        <w:t>’</w:t>
      </w:r>
      <w:r w:rsidRPr="00A865BF">
        <w:t xml:space="preserve">s home and an </w:t>
      </w:r>
      <w:r w:rsidR="006263FB">
        <w:t>a</w:t>
      </w:r>
      <w:r w:rsidRPr="00A865BF">
        <w:t>cademy</w:t>
      </w:r>
      <w:r w:rsidR="006263FB">
        <w:t>. It</w:t>
      </w:r>
      <w:r w:rsidRPr="00A865BF">
        <w:t xml:space="preserve"> was not worth starting the work and then finding </w:t>
      </w:r>
      <w:r w:rsidR="008D20B6">
        <w:t>that</w:t>
      </w:r>
      <w:r w:rsidRPr="00A865BF">
        <w:t xml:space="preserve"> we had not designed it in the right way</w:t>
      </w:r>
      <w:r w:rsidR="006263FB">
        <w:t>. W</w:t>
      </w:r>
      <w:r w:rsidRPr="00A865BF">
        <w:t xml:space="preserve">e </w:t>
      </w:r>
      <w:r w:rsidR="003D2DA9">
        <w:t xml:space="preserve">have </w:t>
      </w:r>
      <w:r w:rsidRPr="00A865BF">
        <w:t xml:space="preserve">spent a long time with architects, Ofsted and other partners to make sure </w:t>
      </w:r>
      <w:r w:rsidR="003D2DA9">
        <w:t xml:space="preserve">that </w:t>
      </w:r>
      <w:r w:rsidRPr="00A865BF">
        <w:t>we get it right. I am pleased to say that enabling works</w:t>
      </w:r>
      <w:r w:rsidR="00AC2A2E">
        <w:t xml:space="preserve"> are</w:t>
      </w:r>
      <w:r w:rsidRPr="00A865BF">
        <w:t xml:space="preserve"> now taking place on the site. We have people on site starting the work on the secure home.</w:t>
      </w:r>
    </w:p>
    <w:p w:rsidR="00A865BF" w:rsidP="00A865BF">
      <w:pPr>
        <w:pStyle w:val="Question"/>
      </w:pPr>
      <w:r w:rsidRPr="00A865BF">
        <w:rPr>
          <w:b/>
        </w:rPr>
        <w:t>Maria Eagle:</w:t>
      </w:r>
      <w:r>
        <w:t xml:space="preserve"> </w:t>
      </w:r>
      <w:r w:rsidRPr="00A865BF">
        <w:t>Are you knocking down the old buildings?</w:t>
      </w:r>
    </w:p>
    <w:p w:rsidR="004F197C" w:rsidP="00A865BF">
      <w:pPr>
        <w:pStyle w:val="Answer"/>
      </w:pPr>
      <w:r w:rsidRPr="00A865BF">
        <w:rPr>
          <w:b/>
          <w:i/>
        </w:rPr>
        <w:t>Jo Farrar:</w:t>
      </w:r>
      <w:r>
        <w:t xml:space="preserve"> </w:t>
      </w:r>
      <w:r w:rsidRPr="00A865BF">
        <w:t>No, we are not</w:t>
      </w:r>
      <w:r w:rsidR="00AC2A2E">
        <w:t xml:space="preserve">, </w:t>
      </w:r>
      <w:r w:rsidRPr="00A865BF">
        <w:t xml:space="preserve">but we are doing significant reconversion </w:t>
      </w:r>
      <w:r w:rsidR="00E7147C">
        <w:t>of</w:t>
      </w:r>
      <w:r w:rsidRPr="00A865BF">
        <w:t xml:space="preserve"> the old buildings, which is really complex </w:t>
      </w:r>
      <w:r w:rsidR="00627EF1">
        <w:t xml:space="preserve">in </w:t>
      </w:r>
      <w:r w:rsidRPr="00A865BF">
        <w:t>a secure site</w:t>
      </w:r>
      <w:r w:rsidRPr="004F197C">
        <w:t>.</w:t>
      </w:r>
      <w:r w:rsidR="00AC2A2E">
        <w:t xml:space="preserve"> F</w:t>
      </w:r>
      <w:r w:rsidRPr="004F197C">
        <w:t>or example</w:t>
      </w:r>
      <w:r w:rsidR="009C6680">
        <w:t>,</w:t>
      </w:r>
      <w:r w:rsidRPr="004F197C">
        <w:t xml:space="preserve"> to knock down walls or change the fire system is difficult for us. There </w:t>
      </w:r>
      <w:r w:rsidR="009C6680">
        <w:t>is</w:t>
      </w:r>
      <w:r w:rsidRPr="004F197C">
        <w:t xml:space="preserve"> only </w:t>
      </w:r>
      <w:r w:rsidR="009C6680">
        <w:t xml:space="preserve">a </w:t>
      </w:r>
      <w:r w:rsidRPr="004F197C">
        <w:t>limited number of providers.</w:t>
      </w:r>
    </w:p>
    <w:p w:rsidR="004F197C" w:rsidP="004F197C">
      <w:pPr>
        <w:pStyle w:val="Question"/>
      </w:pPr>
      <w:r w:rsidRPr="004F197C">
        <w:rPr>
          <w:b/>
        </w:rPr>
        <w:t>Maria Eagle:</w:t>
      </w:r>
      <w:r>
        <w:t xml:space="preserve"> </w:t>
      </w:r>
      <w:r w:rsidRPr="004F197C">
        <w:t>Perhaps it would have been a better idea to build a new one from scratch</w:t>
      </w:r>
      <w:r>
        <w:t>.</w:t>
      </w:r>
    </w:p>
    <w:p w:rsidR="004F197C" w:rsidP="004F197C">
      <w:pPr>
        <w:pStyle w:val="Answer"/>
      </w:pPr>
      <w:r w:rsidRPr="004F197C">
        <w:rPr>
          <w:b/>
          <w:i/>
        </w:rPr>
        <w:t>Jo Farrar:</w:t>
      </w:r>
      <w:r>
        <w:t xml:space="preserve"> </w:t>
      </w:r>
      <w:r w:rsidR="009C6680">
        <w:t>T</w:t>
      </w:r>
      <w:r w:rsidRPr="004F197C">
        <w:t>hat is certainly what we would look at with future secure schools, but this is still more cost-effective</w:t>
      </w:r>
      <w:r w:rsidR="009C6680">
        <w:t>. E</w:t>
      </w:r>
      <w:r w:rsidRPr="004F197C">
        <w:t>ven though it has taken longer</w:t>
      </w:r>
      <w:r w:rsidR="008963CF">
        <w:t>,</w:t>
      </w:r>
      <w:r w:rsidRPr="004F197C">
        <w:t xml:space="preserve"> in terms of resource</w:t>
      </w:r>
      <w:r w:rsidR="00627EF1">
        <w:t>s</w:t>
      </w:r>
      <w:r w:rsidRPr="004F197C">
        <w:t xml:space="preserve"> </w:t>
      </w:r>
      <w:r w:rsidR="008963CF">
        <w:t xml:space="preserve">it </w:t>
      </w:r>
      <w:r w:rsidRPr="004F197C">
        <w:t>still costs less th</w:t>
      </w:r>
      <w:r w:rsidR="008963CF">
        <w:t>a</w:t>
      </w:r>
      <w:r w:rsidRPr="004F197C">
        <w:t>n building one from scratch, a</w:t>
      </w:r>
      <w:r w:rsidR="008963CF">
        <w:t xml:space="preserve">nd it is in </w:t>
      </w:r>
      <w:r w:rsidRPr="004F197C">
        <w:t>a good location</w:t>
      </w:r>
      <w:r>
        <w:t>.</w:t>
      </w:r>
    </w:p>
    <w:p w:rsidR="004F197C" w:rsidP="004F197C">
      <w:pPr>
        <w:pStyle w:val="Question"/>
      </w:pPr>
      <w:r w:rsidRPr="004F197C">
        <w:rPr>
          <w:b/>
        </w:rPr>
        <w:t>Maria Eagle:</w:t>
      </w:r>
      <w:r>
        <w:t xml:space="preserve"> </w:t>
      </w:r>
      <w:r w:rsidR="008F0EBD">
        <w:t>I</w:t>
      </w:r>
      <w:r w:rsidRPr="004F197C">
        <w:t xml:space="preserve">t is in a location that has a reputation for being a secure training centre </w:t>
      </w:r>
      <w:r w:rsidR="00260A41">
        <w:t>that</w:t>
      </w:r>
      <w:r w:rsidRPr="004F197C">
        <w:t xml:space="preserve"> was closed because it was not good enough</w:t>
      </w:r>
      <w:r>
        <w:t>.</w:t>
      </w:r>
    </w:p>
    <w:p w:rsidR="004F197C" w:rsidP="004F197C">
      <w:pPr>
        <w:pStyle w:val="Answer"/>
      </w:pPr>
      <w:r w:rsidRPr="004F197C">
        <w:rPr>
          <w:b/>
          <w:i/>
        </w:rPr>
        <w:t>Jo Farrar:</w:t>
      </w:r>
      <w:r>
        <w:t xml:space="preserve"> </w:t>
      </w:r>
      <w:r w:rsidR="008F0EBD">
        <w:t>W</w:t>
      </w:r>
      <w:r w:rsidRPr="004F197C">
        <w:t xml:space="preserve">e have a provider, Oasis, </w:t>
      </w:r>
      <w:r w:rsidR="00260A41">
        <w:t>and they have</w:t>
      </w:r>
      <w:r w:rsidRPr="004F197C">
        <w:t xml:space="preserve"> started to recruit </w:t>
      </w:r>
      <w:r w:rsidR="00260A41">
        <w:t>their</w:t>
      </w:r>
      <w:r w:rsidRPr="004F197C">
        <w:t xml:space="preserve"> senior team. I </w:t>
      </w:r>
      <w:r w:rsidR="00260A41">
        <w:t>think they</w:t>
      </w:r>
      <w:r w:rsidRPr="004F197C">
        <w:t xml:space="preserve"> will be very committed to work</w:t>
      </w:r>
      <w:r w:rsidR="00260A41">
        <w:t>ing</w:t>
      </w:r>
      <w:r w:rsidRPr="004F197C">
        <w:t xml:space="preserve"> with us to make sure that people see this </w:t>
      </w:r>
      <w:r w:rsidR="00717950">
        <w:t>a</w:t>
      </w:r>
      <w:r w:rsidRPr="004F197C">
        <w:t>s a very different model.</w:t>
      </w:r>
      <w:r w:rsidR="00717950">
        <w:t xml:space="preserve"> Once it</w:t>
      </w:r>
      <w:r w:rsidRPr="004F197C">
        <w:t xml:space="preserve"> is open</w:t>
      </w:r>
      <w:r w:rsidR="00E9383C">
        <w:t>,</w:t>
      </w:r>
      <w:r w:rsidRPr="004F197C">
        <w:t xml:space="preserve"> I</w:t>
      </w:r>
      <w:r w:rsidR="00717950">
        <w:t xml:space="preserve"> a</w:t>
      </w:r>
      <w:r w:rsidRPr="004F197C">
        <w:t xml:space="preserve">m sure the </w:t>
      </w:r>
      <w:r w:rsidR="00717950">
        <w:t>C</w:t>
      </w:r>
      <w:r w:rsidRPr="004F197C">
        <w:t>ommittee will want to visit it.</w:t>
      </w:r>
    </w:p>
    <w:p w:rsidR="004F197C" w:rsidP="004F197C">
      <w:pPr>
        <w:pStyle w:val="Question"/>
      </w:pPr>
      <w:r w:rsidRPr="004F197C">
        <w:rPr>
          <w:b/>
        </w:rPr>
        <w:t>Maria Eagle:</w:t>
      </w:r>
      <w:r>
        <w:t xml:space="preserve"> </w:t>
      </w:r>
      <w:r w:rsidR="00717950">
        <w:t>W</w:t>
      </w:r>
      <w:r w:rsidRPr="004F197C">
        <w:t>e will be keeping an eye on that.</w:t>
      </w:r>
      <w:r w:rsidR="00E9383C">
        <w:t xml:space="preserve"> Absolutely.</w:t>
      </w:r>
    </w:p>
    <w:p w:rsidR="004F197C" w:rsidP="004F197C">
      <w:pPr>
        <w:pStyle w:val="Answer"/>
      </w:pPr>
      <w:r w:rsidRPr="004F197C">
        <w:rPr>
          <w:b/>
          <w:i/>
        </w:rPr>
        <w:t>Victoria Atkins:</w:t>
      </w:r>
      <w:r>
        <w:t xml:space="preserve"> </w:t>
      </w:r>
      <w:r w:rsidRPr="004F197C">
        <w:t>The provider is the critical difference</w:t>
      </w:r>
      <w:r>
        <w:t xml:space="preserve">. </w:t>
      </w:r>
      <w:r w:rsidR="00717950">
        <w:t xml:space="preserve">The </w:t>
      </w:r>
      <w:r w:rsidRPr="004F197C">
        <w:t>buildings are important, but</w:t>
      </w:r>
      <w:r w:rsidR="00BD5165">
        <w:t xml:space="preserve"> we think</w:t>
      </w:r>
      <w:r w:rsidRPr="004F197C">
        <w:t xml:space="preserve"> the fact </w:t>
      </w:r>
      <w:r w:rsidR="00E9383C">
        <w:t>that it</w:t>
      </w:r>
      <w:r w:rsidRPr="004F197C">
        <w:t xml:space="preserve"> will be run by an educational trust </w:t>
      </w:r>
      <w:r w:rsidR="00BD5165">
        <w:t>will</w:t>
      </w:r>
      <w:r w:rsidRPr="004F197C">
        <w:t xml:space="preserve"> bring a real change an</w:t>
      </w:r>
      <w:r w:rsidR="00BD5165">
        <w:t>d</w:t>
      </w:r>
      <w:r w:rsidRPr="004F197C">
        <w:t xml:space="preserve"> shift in culture within the structure itself</w:t>
      </w:r>
      <w:r w:rsidR="00E9383C">
        <w:t>,</w:t>
      </w:r>
      <w:r w:rsidRPr="004F197C">
        <w:t xml:space="preserve"> so that the children are not seeing education as three hours a day, </w:t>
      </w:r>
      <w:r w:rsidR="00BD5165">
        <w:t xml:space="preserve">five </w:t>
      </w:r>
      <w:r w:rsidRPr="004F197C">
        <w:t>hours a day</w:t>
      </w:r>
      <w:r w:rsidR="00BD5165">
        <w:t>,</w:t>
      </w:r>
      <w:r w:rsidRPr="004F197C">
        <w:t xml:space="preserve"> or whatever it is</w:t>
      </w:r>
      <w:r w:rsidR="00BD5165">
        <w:t>,</w:t>
      </w:r>
      <w:r w:rsidRPr="004F197C">
        <w:t xml:space="preserve"> and they go or do not go as the</w:t>
      </w:r>
      <w:r w:rsidR="00BD5165">
        <w:t>y see</w:t>
      </w:r>
      <w:r w:rsidRPr="004F197C">
        <w:t xml:space="preserve"> fit. The whole ethos of the structure is to educate these children</w:t>
      </w:r>
      <w:r w:rsidR="00165ABC">
        <w:t>, get</w:t>
      </w:r>
      <w:r w:rsidRPr="004F197C">
        <w:t xml:space="preserve"> </w:t>
      </w:r>
      <w:r w:rsidR="00165ABC">
        <w:t xml:space="preserve">them </w:t>
      </w:r>
      <w:r w:rsidRPr="004F197C">
        <w:t>out of trouble</w:t>
      </w:r>
      <w:r w:rsidR="001010F0">
        <w:t>,</w:t>
      </w:r>
      <w:r w:rsidRPr="004F197C">
        <w:t xml:space="preserve"> </w:t>
      </w:r>
      <w:r w:rsidR="001010F0">
        <w:t xml:space="preserve">get them out of the </w:t>
      </w:r>
      <w:r w:rsidRPr="004F197C">
        <w:t>secure estate and rehabilitate their lives for the future.</w:t>
      </w:r>
    </w:p>
    <w:p w:rsidR="004F197C" w:rsidP="004F197C">
      <w:pPr>
        <w:pStyle w:val="Question"/>
      </w:pPr>
      <w:r w:rsidRPr="004F197C">
        <w:rPr>
          <w:b/>
        </w:rPr>
        <w:t>Maria Eagle:</w:t>
      </w:r>
      <w:r>
        <w:t xml:space="preserve"> </w:t>
      </w:r>
      <w:r w:rsidR="001010F0">
        <w:t>I am</w:t>
      </w:r>
      <w:r w:rsidRPr="004F197C">
        <w:t xml:space="preserve"> sure we will be interested to see how all of that works when it is open. None</w:t>
      </w:r>
      <w:r w:rsidR="001010F0">
        <w:t xml:space="preserve"> </w:t>
      </w:r>
      <w:r w:rsidRPr="004F197C">
        <w:t>the</w:t>
      </w:r>
      <w:r w:rsidR="001010F0">
        <w:t xml:space="preserve"> </w:t>
      </w:r>
      <w:r w:rsidRPr="004F197C">
        <w:t>less, secure training centres</w:t>
      </w:r>
      <w:r w:rsidR="00467E00">
        <w:t>,</w:t>
      </w:r>
      <w:r w:rsidRPr="004F197C">
        <w:t xml:space="preserve"> </w:t>
      </w:r>
      <w:r w:rsidR="001010F0">
        <w:t>effectively</w:t>
      </w:r>
      <w:r w:rsidR="00467E00">
        <w:t>,</w:t>
      </w:r>
      <w:r w:rsidR="001010F0">
        <w:t xml:space="preserve"> </w:t>
      </w:r>
      <w:r w:rsidRPr="004F197C">
        <w:t>do not exist apart from the</w:t>
      </w:r>
      <w:r w:rsidR="00765170">
        <w:t xml:space="preserve"> maximum of</w:t>
      </w:r>
      <w:r w:rsidRPr="004F197C">
        <w:t xml:space="preserve"> 40 at </w:t>
      </w:r>
      <w:r w:rsidR="00D77BA2">
        <w:t>Oakhill</w:t>
      </w:r>
      <w:r w:rsidR="00765170">
        <w:t>. T</w:t>
      </w:r>
      <w:r w:rsidRPr="004F197C">
        <w:t>hat is correct, is</w:t>
      </w:r>
      <w:r w:rsidR="00467E00">
        <w:t>n’t</w:t>
      </w:r>
      <w:r w:rsidRPr="004F197C">
        <w:t xml:space="preserve"> it?</w:t>
      </w:r>
    </w:p>
    <w:p w:rsidR="004F197C" w:rsidP="004F197C">
      <w:pPr>
        <w:pStyle w:val="Answer"/>
      </w:pPr>
      <w:r w:rsidRPr="004F197C">
        <w:rPr>
          <w:b/>
          <w:i/>
        </w:rPr>
        <w:t>Victoria Atkins:</w:t>
      </w:r>
      <w:r>
        <w:t xml:space="preserve"> </w:t>
      </w:r>
      <w:r w:rsidRPr="004F197C">
        <w:t xml:space="preserve">At the moment, yes. I would not want the </w:t>
      </w:r>
      <w:r w:rsidR="00765170">
        <w:t>C</w:t>
      </w:r>
      <w:r w:rsidRPr="004F197C">
        <w:t>ommittee to think we have closed our eyes or min</w:t>
      </w:r>
      <w:r w:rsidR="00765170">
        <w:t>d</w:t>
      </w:r>
      <w:r w:rsidRPr="004F197C">
        <w:t xml:space="preserve">s </w:t>
      </w:r>
      <w:r w:rsidR="00765170">
        <w:t xml:space="preserve">to </w:t>
      </w:r>
      <w:r w:rsidRPr="004F197C">
        <w:t>re</w:t>
      </w:r>
      <w:r w:rsidR="00765170">
        <w:t>-</w:t>
      </w:r>
      <w:r w:rsidRPr="004F197C">
        <w:t xml:space="preserve">instigating </w:t>
      </w:r>
      <w:r w:rsidR="00D77BA2">
        <w:t>Rainsbrook</w:t>
      </w:r>
      <w:r w:rsidRPr="004F197C">
        <w:t xml:space="preserve"> under different leadership or whatever. At the moment, we have 32 children in a secure training centre, but please do</w:t>
      </w:r>
      <w:r w:rsidR="009227CC">
        <w:t>n’t</w:t>
      </w:r>
      <w:r w:rsidRPr="004F197C">
        <w:t xml:space="preserve"> think that mean</w:t>
      </w:r>
      <w:r w:rsidR="001649DB">
        <w:t>s</w:t>
      </w:r>
      <w:r w:rsidR="009227CC">
        <w:t xml:space="preserve"> that</w:t>
      </w:r>
      <w:r w:rsidR="001649DB">
        <w:t xml:space="preserve"> in future there will not be more </w:t>
      </w:r>
      <w:r w:rsidRPr="004F197C">
        <w:t xml:space="preserve">children in an </w:t>
      </w:r>
      <w:r w:rsidR="001649DB">
        <w:t>STC</w:t>
      </w:r>
      <w:r w:rsidR="00D14197">
        <w:t xml:space="preserve"> </w:t>
      </w:r>
      <w:r w:rsidR="001649DB">
        <w:t xml:space="preserve">while </w:t>
      </w:r>
      <w:r w:rsidR="00D14197">
        <w:t xml:space="preserve">we are </w:t>
      </w:r>
      <w:r w:rsidRPr="004F197C">
        <w:t xml:space="preserve">waiting for secure </w:t>
      </w:r>
      <w:r w:rsidR="006A25D4">
        <w:t>schools to open</w:t>
      </w:r>
      <w:r w:rsidRPr="004F197C">
        <w:t>.</w:t>
      </w:r>
    </w:p>
    <w:p w:rsidR="004F197C" w:rsidP="004F197C">
      <w:pPr>
        <w:pStyle w:val="Question"/>
      </w:pPr>
      <w:r w:rsidRPr="004F197C">
        <w:rPr>
          <w:b/>
        </w:rPr>
        <w:t>Maria Eagle:</w:t>
      </w:r>
      <w:r>
        <w:t xml:space="preserve"> </w:t>
      </w:r>
      <w:r w:rsidRPr="004F197C">
        <w:t>H</w:t>
      </w:r>
      <w:r w:rsidR="006A25D4">
        <w:t>ave any</w:t>
      </w:r>
      <w:r w:rsidRPr="004F197C">
        <w:t xml:space="preserve"> of the children </w:t>
      </w:r>
      <w:r w:rsidR="00D14197">
        <w:t>had to be</w:t>
      </w:r>
      <w:r w:rsidRPr="004F197C">
        <w:t xml:space="preserve"> moved from </w:t>
      </w:r>
      <w:r w:rsidR="00D77BA2">
        <w:t>Oakhill</w:t>
      </w:r>
      <w:r w:rsidRPr="004F197C">
        <w:t xml:space="preserve"> as a consequence of the urgent notification?</w:t>
      </w:r>
    </w:p>
    <w:p w:rsidR="004F197C" w:rsidP="004F197C">
      <w:pPr>
        <w:pStyle w:val="Answer"/>
      </w:pPr>
      <w:r w:rsidRPr="004F197C">
        <w:rPr>
          <w:b/>
          <w:i/>
        </w:rPr>
        <w:t>Victoria Atkins:</w:t>
      </w:r>
      <w:r>
        <w:t xml:space="preserve"> </w:t>
      </w:r>
      <w:r w:rsidR="006A25D4">
        <w:t xml:space="preserve">No. </w:t>
      </w:r>
      <w:r w:rsidRPr="004F197C">
        <w:t>The pause or slowing down of children being r</w:t>
      </w:r>
      <w:r w:rsidR="00D14197">
        <w:t>eferre</w:t>
      </w:r>
      <w:r w:rsidRPr="004F197C">
        <w:t xml:space="preserve">d to </w:t>
      </w:r>
      <w:r w:rsidR="00D77BA2">
        <w:t>Oakhill</w:t>
      </w:r>
      <w:r w:rsidR="00E83A47">
        <w:t xml:space="preserve"> went on for many months before the </w:t>
      </w:r>
      <w:r w:rsidRPr="004F197C">
        <w:t>final decision was taken in July, and</w:t>
      </w:r>
      <w:r w:rsidR="00E83A47">
        <w:t xml:space="preserve"> </w:t>
      </w:r>
      <w:r w:rsidRPr="004F197C">
        <w:t>the reduction in children</w:t>
      </w:r>
      <w:r w:rsidR="002B24CC">
        <w:t xml:space="preserve"> </w:t>
      </w:r>
      <w:r w:rsidR="00602B6E">
        <w:t>at</w:t>
      </w:r>
      <w:r w:rsidRPr="004F197C">
        <w:t xml:space="preserve"> </w:t>
      </w:r>
      <w:r w:rsidR="00D77BA2">
        <w:t>Oakhill</w:t>
      </w:r>
      <w:r w:rsidRPr="004F197C">
        <w:t xml:space="preserve"> i</w:t>
      </w:r>
      <w:r w:rsidR="00E83A47">
        <w:t>s</w:t>
      </w:r>
      <w:r w:rsidRPr="004F197C">
        <w:t xml:space="preserve"> becaus</w:t>
      </w:r>
      <w:r w:rsidR="00E83A47">
        <w:t>e</w:t>
      </w:r>
      <w:r w:rsidRPr="004F197C">
        <w:t xml:space="preserve"> of </w:t>
      </w:r>
      <w:r w:rsidR="00602B6E">
        <w:t xml:space="preserve">their </w:t>
      </w:r>
      <w:r w:rsidRPr="004F197C">
        <w:t>sentence</w:t>
      </w:r>
      <w:r w:rsidR="00E83A47">
        <w:t>s</w:t>
      </w:r>
      <w:r w:rsidRPr="004F197C">
        <w:t xml:space="preserve"> coming to an end</w:t>
      </w:r>
      <w:r w:rsidR="002B24CC">
        <w:t xml:space="preserve"> or</w:t>
      </w:r>
      <w:r w:rsidRPr="004F197C">
        <w:t xml:space="preserve"> </w:t>
      </w:r>
      <w:r w:rsidR="00602B6E">
        <w:t xml:space="preserve">their otherwise </w:t>
      </w:r>
      <w:r w:rsidRPr="004F197C">
        <w:t>being released.</w:t>
      </w:r>
    </w:p>
    <w:p w:rsidR="00B9372C" w:rsidP="004F197C">
      <w:pPr>
        <w:pStyle w:val="Question"/>
      </w:pPr>
      <w:r w:rsidRPr="004F197C">
        <w:rPr>
          <w:b/>
        </w:rPr>
        <w:t>Maria Eagle:</w:t>
      </w:r>
      <w:r>
        <w:t xml:space="preserve"> </w:t>
      </w:r>
      <w:r w:rsidRPr="004F197C">
        <w:t xml:space="preserve">The current capacity of </w:t>
      </w:r>
      <w:r w:rsidR="00D77BA2">
        <w:t>Oakhill</w:t>
      </w:r>
      <w:r w:rsidRPr="004F197C">
        <w:t xml:space="preserve"> is 40. At the time of the urgent notification</w:t>
      </w:r>
      <w:r w:rsidR="00595A90">
        <w:t>,</w:t>
      </w:r>
      <w:r w:rsidRPr="004F197C">
        <w:t xml:space="preserve"> 46 children </w:t>
      </w:r>
      <w:r w:rsidR="00CB0FB1">
        <w:t xml:space="preserve">were </w:t>
      </w:r>
      <w:r w:rsidRPr="004F197C">
        <w:t xml:space="preserve">resident there. </w:t>
      </w:r>
      <w:r w:rsidR="00CB0FB1">
        <w:t>A</w:t>
      </w:r>
      <w:r w:rsidRPr="004F197C">
        <w:t>re you now telling me that there are 32</w:t>
      </w:r>
      <w:r>
        <w:t>?</w:t>
      </w:r>
    </w:p>
    <w:p w:rsidR="00B9372C" w:rsidP="00B9372C">
      <w:pPr>
        <w:pStyle w:val="Answer"/>
      </w:pPr>
      <w:r w:rsidRPr="00B9372C">
        <w:rPr>
          <w:b/>
          <w:i/>
        </w:rPr>
        <w:t>Victoria Atkins:</w:t>
      </w:r>
      <w:r>
        <w:t xml:space="preserve"> </w:t>
      </w:r>
      <w:r w:rsidRPr="00B9372C">
        <w:t>As of this morning.</w:t>
      </w:r>
    </w:p>
    <w:p w:rsidR="00B9372C" w:rsidP="00B9372C">
      <w:pPr>
        <w:pStyle w:val="Question"/>
      </w:pPr>
      <w:r w:rsidRPr="00B9372C">
        <w:rPr>
          <w:b/>
        </w:rPr>
        <w:t>Maria Eagle:</w:t>
      </w:r>
      <w:r>
        <w:t xml:space="preserve"> </w:t>
      </w:r>
      <w:r w:rsidRPr="00B9372C">
        <w:t>Have any of those children been moved as a consequence of the urgent notification?</w:t>
      </w:r>
    </w:p>
    <w:p w:rsidR="00B9372C" w:rsidP="00B9372C">
      <w:pPr>
        <w:pStyle w:val="Answer"/>
      </w:pPr>
      <w:r w:rsidRPr="00B9372C">
        <w:rPr>
          <w:b/>
          <w:i/>
        </w:rPr>
        <w:t>Jo Farrar:</w:t>
      </w:r>
      <w:r>
        <w:t xml:space="preserve"> No. </w:t>
      </w:r>
      <w:r w:rsidR="0072698D">
        <w:t>C</w:t>
      </w:r>
      <w:r w:rsidRPr="00B9372C">
        <w:t xml:space="preserve">hildren have moved because children move around the estate or, as the </w:t>
      </w:r>
      <w:r w:rsidR="0072698D">
        <w:t>M</w:t>
      </w:r>
      <w:r w:rsidRPr="00B9372C">
        <w:t xml:space="preserve">inister said, </w:t>
      </w:r>
      <w:r w:rsidR="0072698D">
        <w:t xml:space="preserve">some have </w:t>
      </w:r>
      <w:r w:rsidRPr="00B9372C">
        <w:t>been released</w:t>
      </w:r>
      <w:r w:rsidR="0072698D">
        <w:t>.</w:t>
      </w:r>
      <w:r w:rsidRPr="00B9372C">
        <w:t xml:space="preserve"> </w:t>
      </w:r>
      <w:r w:rsidR="0072698D">
        <w:t>W</w:t>
      </w:r>
      <w:r w:rsidRPr="00B9372C">
        <w:t>e have put</w:t>
      </w:r>
      <w:r w:rsidR="00C5180C">
        <w:t xml:space="preserve"> on </w:t>
      </w:r>
      <w:r w:rsidRPr="00B9372C">
        <w:t>an operational cap of 40</w:t>
      </w:r>
      <w:r w:rsidR="00C5180C">
        <w:t xml:space="preserve"> at the moment</w:t>
      </w:r>
      <w:r w:rsidRPr="00B9372C">
        <w:t xml:space="preserve"> because we feel </w:t>
      </w:r>
      <w:r w:rsidR="00A41E8D">
        <w:t xml:space="preserve">that </w:t>
      </w:r>
      <w:r w:rsidRPr="00B9372C">
        <w:t>that</w:t>
      </w:r>
      <w:r w:rsidR="00A41E8D">
        <w:t xml:space="preserve"> protects</w:t>
      </w:r>
      <w:r w:rsidRPr="00B9372C">
        <w:t xml:space="preserve"> the safeguarding of those children and there are sufficient staff to look after </w:t>
      </w:r>
      <w:r w:rsidR="00C5180C">
        <w:t xml:space="preserve">them, </w:t>
      </w:r>
      <w:r w:rsidRPr="00B9372C">
        <w:t>and it gave G</w:t>
      </w:r>
      <w:r w:rsidR="00C5180C">
        <w:t>4S</w:t>
      </w:r>
      <w:r w:rsidRPr="00B9372C">
        <w:t xml:space="preserve"> time to increase its staffing levels. Obviously</w:t>
      </w:r>
      <w:r w:rsidR="00C5180C">
        <w:t>,</w:t>
      </w:r>
      <w:r w:rsidR="000E46DC">
        <w:t xml:space="preserve"> </w:t>
      </w:r>
      <w:r w:rsidRPr="00B9372C">
        <w:t xml:space="preserve">we will keep that under review. </w:t>
      </w:r>
      <w:r w:rsidR="00605302">
        <w:t>We</w:t>
      </w:r>
      <w:r w:rsidRPr="00B9372C">
        <w:t xml:space="preserve"> still have capacity for 80</w:t>
      </w:r>
      <w:r w:rsidR="00605302">
        <w:t>. T</w:t>
      </w:r>
      <w:r w:rsidRPr="00B9372C">
        <w:t>here will be an Ofsted inspection shortly and if G4S is providing a safe service with sufficient staff</w:t>
      </w:r>
      <w:r w:rsidR="00096488">
        <w:t>,</w:t>
      </w:r>
      <w:r w:rsidRPr="00B9372C">
        <w:t xml:space="preserve"> we can review that, but at the moment we have an operational cap of 40.</w:t>
      </w:r>
    </w:p>
    <w:p w:rsidR="00B9372C" w:rsidP="00B9372C">
      <w:pPr>
        <w:pStyle w:val="Question"/>
      </w:pPr>
      <w:r w:rsidRPr="00B9372C">
        <w:rPr>
          <w:b/>
        </w:rPr>
        <w:t>Maria Eagle:</w:t>
      </w:r>
      <w:r>
        <w:t xml:space="preserve"> </w:t>
      </w:r>
      <w:r w:rsidRPr="00B9372C">
        <w:t>Nobody has been moved from there as a consequence of what happened in terms of the urgent notification</w:t>
      </w:r>
      <w:r w:rsidR="00605302">
        <w:t>,</w:t>
      </w:r>
      <w:r w:rsidRPr="00B9372C">
        <w:t xml:space="preserve"> the condition</w:t>
      </w:r>
      <w:r w:rsidR="00605302">
        <w:t>s</w:t>
      </w:r>
      <w:r w:rsidRPr="00B9372C">
        <w:t xml:space="preserve"> and the situation that has been found there.</w:t>
      </w:r>
    </w:p>
    <w:p w:rsidR="00B9372C" w:rsidP="00B9372C">
      <w:pPr>
        <w:pStyle w:val="Answer"/>
      </w:pPr>
      <w:r w:rsidRPr="00B9372C">
        <w:rPr>
          <w:b/>
          <w:i/>
        </w:rPr>
        <w:t>Jo Farrar:</w:t>
      </w:r>
      <w:r>
        <w:t xml:space="preserve"> </w:t>
      </w:r>
      <w:r w:rsidRPr="00B9372C">
        <w:t>No</w:t>
      </w:r>
      <w:r>
        <w:t>.</w:t>
      </w:r>
    </w:p>
    <w:p w:rsidR="00B9372C" w:rsidP="00B9372C">
      <w:pPr>
        <w:pStyle w:val="Question"/>
      </w:pPr>
      <w:r w:rsidRPr="00B9372C">
        <w:rPr>
          <w:b/>
        </w:rPr>
        <w:t>Maria Eagle:</w:t>
      </w:r>
      <w:r>
        <w:t xml:space="preserve"> </w:t>
      </w:r>
      <w:r w:rsidR="00605302">
        <w:t>I</w:t>
      </w:r>
      <w:r w:rsidRPr="00B9372C">
        <w:t>s it the case that</w:t>
      </w:r>
      <w:r w:rsidR="00FF062A">
        <w:t>,</w:t>
      </w:r>
      <w:r w:rsidRPr="00B9372C">
        <w:t xml:space="preserve"> </w:t>
      </w:r>
      <w:r w:rsidRPr="00B9372C" w:rsidR="00C24733">
        <w:t>because of th</w:t>
      </w:r>
      <w:r w:rsidR="00C24733">
        <w:t>e</w:t>
      </w:r>
      <w:r w:rsidRPr="00B9372C" w:rsidR="00C24733">
        <w:t xml:space="preserve"> agreed reduction in the cap</w:t>
      </w:r>
      <w:r w:rsidR="00FF062A">
        <w:t>,</w:t>
      </w:r>
      <w:r w:rsidRPr="00B9372C" w:rsidR="00C24733">
        <w:t xml:space="preserve"> </w:t>
      </w:r>
      <w:r w:rsidR="00627D6B">
        <w:t xml:space="preserve">those </w:t>
      </w:r>
      <w:r w:rsidR="00C24733">
        <w:t>who</w:t>
      </w:r>
      <w:r w:rsidR="000F70B7">
        <w:t xml:space="preserve"> </w:t>
      </w:r>
      <w:r w:rsidR="00C24733">
        <w:t>might</w:t>
      </w:r>
      <w:r w:rsidRPr="00B9372C">
        <w:t xml:space="preserve"> have been placed there have been placed elsewhere instead?</w:t>
      </w:r>
    </w:p>
    <w:p w:rsidR="00F91364" w:rsidP="00B9372C">
      <w:pPr>
        <w:pStyle w:val="Answer"/>
      </w:pPr>
      <w:r w:rsidRPr="00B9372C">
        <w:rPr>
          <w:b/>
          <w:i/>
        </w:rPr>
        <w:t xml:space="preserve">Helga </w:t>
      </w:r>
      <w:r w:rsidRPr="00B9372C">
        <w:rPr>
          <w:b/>
          <w:i/>
        </w:rPr>
        <w:t>Swidenbank</w:t>
      </w:r>
      <w:r w:rsidRPr="00B9372C">
        <w:rPr>
          <w:b/>
          <w:i/>
        </w:rPr>
        <w:t>:</w:t>
      </w:r>
      <w:r>
        <w:t xml:space="preserve"> </w:t>
      </w:r>
      <w:r w:rsidR="00627D6B">
        <w:t>E</w:t>
      </w:r>
      <w:r w:rsidRPr="00A44BAB" w:rsidR="00A44BAB">
        <w:t>very child who comes to court is refer</w:t>
      </w:r>
      <w:r w:rsidR="00A44BAB">
        <w:t>re</w:t>
      </w:r>
      <w:r w:rsidRPr="00A44BAB" w:rsidR="00A44BAB">
        <w:t>d to my placement</w:t>
      </w:r>
      <w:r w:rsidR="00A44BAB">
        <w:t>s</w:t>
      </w:r>
      <w:r w:rsidRPr="00A44BAB" w:rsidR="00A44BAB">
        <w:t xml:space="preserve"> team</w:t>
      </w:r>
      <w:r w:rsidR="006B72F7">
        <w:t>,</w:t>
      </w:r>
      <w:r w:rsidRPr="00A44BAB" w:rsidR="00A44BAB">
        <w:t xml:space="preserve"> which will make a judgment on the appropriateness of a placement for that child, whether it is to a secure children</w:t>
      </w:r>
      <w:r w:rsidR="00655497">
        <w:t>’</w:t>
      </w:r>
      <w:r w:rsidRPr="00A44BAB" w:rsidR="00A44BAB">
        <w:t xml:space="preserve">s home, </w:t>
      </w:r>
      <w:r w:rsidR="00A44BAB">
        <w:t xml:space="preserve">an </w:t>
      </w:r>
      <w:r w:rsidR="00627D6B">
        <w:t>STC</w:t>
      </w:r>
      <w:r w:rsidRPr="00A44BAB" w:rsidR="00A44BAB">
        <w:t xml:space="preserve"> </w:t>
      </w:r>
      <w:r w:rsidR="00A44BAB">
        <w:t xml:space="preserve">or </w:t>
      </w:r>
      <w:r w:rsidR="00655497">
        <w:t xml:space="preserve">a </w:t>
      </w:r>
      <w:r w:rsidR="00A44BAB">
        <w:t>YOI</w:t>
      </w:r>
      <w:r w:rsidR="00655497">
        <w:t xml:space="preserve">, </w:t>
      </w:r>
      <w:r w:rsidRPr="00F91364">
        <w:t>based on that child</w:t>
      </w:r>
      <w:r w:rsidR="00627D6B">
        <w:t>’s</w:t>
      </w:r>
      <w:r w:rsidRPr="00F91364">
        <w:t xml:space="preserve"> needs, risks</w:t>
      </w:r>
      <w:r w:rsidR="00AD2AAC">
        <w:t xml:space="preserve"> and</w:t>
      </w:r>
      <w:r w:rsidRPr="00F91364">
        <w:t xml:space="preserve"> vulnerabilities and various </w:t>
      </w:r>
      <w:r w:rsidR="00627D6B">
        <w:t xml:space="preserve">other </w:t>
      </w:r>
      <w:r w:rsidRPr="00F91364">
        <w:t>things</w:t>
      </w:r>
      <w:r>
        <w:t>.</w:t>
      </w:r>
      <w:r w:rsidR="00627D6B">
        <w:t xml:space="preserve"> A very small number of </w:t>
      </w:r>
      <w:r w:rsidRPr="00F91364">
        <w:t xml:space="preserve">children have been placed in </w:t>
      </w:r>
      <w:r w:rsidR="00D77BA2">
        <w:t>Oakhill</w:t>
      </w:r>
      <w:r w:rsidRPr="00F91364">
        <w:t xml:space="preserve">; </w:t>
      </w:r>
      <w:r w:rsidR="00CB7CE1">
        <w:t>o</w:t>
      </w:r>
      <w:r w:rsidRPr="00F91364">
        <w:t>thers have been placed in secure children</w:t>
      </w:r>
      <w:r w:rsidR="00CB7CE1">
        <w:t>’</w:t>
      </w:r>
      <w:r w:rsidRPr="00F91364">
        <w:t xml:space="preserve">s homes and </w:t>
      </w:r>
      <w:r w:rsidR="00CB7CE1">
        <w:t>YOIs</w:t>
      </w:r>
      <w:r>
        <w:t>.</w:t>
      </w:r>
    </w:p>
    <w:p w:rsidR="00F91364" w:rsidP="00F91364">
      <w:pPr>
        <w:pStyle w:val="Question"/>
      </w:pPr>
      <w:r w:rsidRPr="00F91364">
        <w:rPr>
          <w:b/>
        </w:rPr>
        <w:t>Maria Eagle:</w:t>
      </w:r>
      <w:r>
        <w:t xml:space="preserve"> </w:t>
      </w:r>
      <w:r w:rsidR="00C65DD3">
        <w:t xml:space="preserve">So </w:t>
      </w:r>
      <w:r w:rsidRPr="00F91364">
        <w:t xml:space="preserve">you are still accepting new placements at </w:t>
      </w:r>
      <w:r w:rsidR="00D77BA2">
        <w:t>Oakhill</w:t>
      </w:r>
      <w:r>
        <w:t>.</w:t>
      </w:r>
    </w:p>
    <w:p w:rsidR="00F91364" w:rsidP="00F91364">
      <w:pPr>
        <w:pStyle w:val="Answer"/>
      </w:pPr>
      <w:r w:rsidRPr="00F91364">
        <w:rPr>
          <w:b/>
          <w:i/>
        </w:rPr>
        <w:t xml:space="preserve">Helga </w:t>
      </w:r>
      <w:r w:rsidRPr="00F91364">
        <w:rPr>
          <w:b/>
          <w:i/>
        </w:rPr>
        <w:t>Swidenbank</w:t>
      </w:r>
      <w:r w:rsidRPr="00F91364">
        <w:rPr>
          <w:b/>
          <w:i/>
        </w:rPr>
        <w:t>:</w:t>
      </w:r>
      <w:r w:rsidR="00CB7CE1">
        <w:t xml:space="preserve"> B</w:t>
      </w:r>
      <w:r w:rsidRPr="00F91364">
        <w:t xml:space="preserve">ased on a very thorough risk assessment and an assessment of whether the </w:t>
      </w:r>
      <w:r w:rsidR="00CB7CE1">
        <w:t>c</w:t>
      </w:r>
      <w:r w:rsidRPr="00F91364">
        <w:t>hild</w:t>
      </w:r>
      <w:r w:rsidR="00CB7CE1">
        <w:t>’</w:t>
      </w:r>
      <w:r w:rsidRPr="00F91364">
        <w:t xml:space="preserve">s needs will be met at </w:t>
      </w:r>
      <w:r w:rsidR="00D77BA2">
        <w:t>Oakhill</w:t>
      </w:r>
      <w:r w:rsidRPr="00F91364">
        <w:t>.</w:t>
      </w:r>
    </w:p>
    <w:p w:rsidR="00F91364" w:rsidP="00F91364">
      <w:pPr>
        <w:pStyle w:val="Question"/>
      </w:pPr>
      <w:r w:rsidRPr="00F91364">
        <w:rPr>
          <w:b/>
        </w:rPr>
        <w:t>Maria Eagle:</w:t>
      </w:r>
      <w:r>
        <w:t xml:space="preserve"> </w:t>
      </w:r>
      <w:r w:rsidRPr="00F91364">
        <w:t>I understand there are always risk assessments when deciding where to place</w:t>
      </w:r>
      <w:r w:rsidR="00CB7CE1">
        <w:t xml:space="preserve"> someone</w:t>
      </w:r>
      <w:r w:rsidRPr="00F91364">
        <w:t>. None</w:t>
      </w:r>
      <w:r w:rsidR="0020342F">
        <w:t xml:space="preserve"> </w:t>
      </w:r>
      <w:r w:rsidRPr="00F91364">
        <w:t>the</w:t>
      </w:r>
      <w:r w:rsidR="0020342F">
        <w:t xml:space="preserve"> </w:t>
      </w:r>
      <w:r w:rsidRPr="00F91364">
        <w:t xml:space="preserve">less, </w:t>
      </w:r>
      <w:r w:rsidR="0020342F">
        <w:t xml:space="preserve">you are telling me that </w:t>
      </w:r>
      <w:r w:rsidRPr="00F91364">
        <w:t xml:space="preserve">children are still being placed at </w:t>
      </w:r>
      <w:r w:rsidR="00D77BA2">
        <w:t>Oakhill</w:t>
      </w:r>
      <w:r w:rsidRPr="00F91364">
        <w:t>. It is not that nobody is going there</w:t>
      </w:r>
      <w:r>
        <w:t>.</w:t>
      </w:r>
    </w:p>
    <w:p w:rsidR="00F91364" w:rsidP="00F91364">
      <w:pPr>
        <w:pStyle w:val="Answer"/>
      </w:pPr>
      <w:r w:rsidRPr="00F91364">
        <w:rPr>
          <w:b/>
          <w:i/>
        </w:rPr>
        <w:t xml:space="preserve">Helga </w:t>
      </w:r>
      <w:r w:rsidRPr="00F91364">
        <w:rPr>
          <w:b/>
          <w:i/>
        </w:rPr>
        <w:t>Swidenbank</w:t>
      </w:r>
      <w:r w:rsidRPr="00F91364">
        <w:rPr>
          <w:b/>
          <w:i/>
        </w:rPr>
        <w:t>:</w:t>
      </w:r>
      <w:r>
        <w:t xml:space="preserve"> </w:t>
      </w:r>
      <w:r w:rsidR="0020342F">
        <w:t>No. W</w:t>
      </w:r>
      <w:r w:rsidRPr="00F91364">
        <w:t>e pause</w:t>
      </w:r>
      <w:r w:rsidR="00E23DEC">
        <w:t>d</w:t>
      </w:r>
      <w:r w:rsidRPr="00F91364">
        <w:t xml:space="preserve"> placements to ensure that the establishment was stabilised and to reassure ourselves about some of the safeguarding concerns that we had, as did Ofsted.</w:t>
      </w:r>
      <w:r w:rsidR="0020342F">
        <w:t xml:space="preserve"> W</w:t>
      </w:r>
      <w:r w:rsidRPr="00F91364">
        <w:t>hen we had reassured ourselves</w:t>
      </w:r>
      <w:r w:rsidR="00E23DEC">
        <w:t>, we stopped</w:t>
      </w:r>
      <w:r w:rsidRPr="00F91364">
        <w:t xml:space="preserve"> that pause</w:t>
      </w:r>
      <w:r w:rsidR="0020342F">
        <w:t xml:space="preserve"> </w:t>
      </w:r>
      <w:r w:rsidRPr="00F91364">
        <w:t xml:space="preserve">and </w:t>
      </w:r>
      <w:r w:rsidR="00CF3F98">
        <w:t>we</w:t>
      </w:r>
      <w:r w:rsidRPr="00F91364">
        <w:t xml:space="preserve"> are placing to a capacity of 40.</w:t>
      </w:r>
    </w:p>
    <w:p w:rsidR="003F6762" w:rsidP="00F91364">
      <w:pPr>
        <w:pStyle w:val="Question"/>
      </w:pPr>
      <w:r w:rsidRPr="00F91364">
        <w:rPr>
          <w:b/>
        </w:rPr>
        <w:t>Maria Eagle:</w:t>
      </w:r>
      <w:r>
        <w:t xml:space="preserve"> </w:t>
      </w:r>
      <w:r w:rsidRPr="00F91364">
        <w:t xml:space="preserve">Before </w:t>
      </w:r>
      <w:r w:rsidR="00F72EA4">
        <w:t>the</w:t>
      </w:r>
      <w:r w:rsidR="003D4DDA">
        <w:t xml:space="preserve"> </w:t>
      </w:r>
      <w:r w:rsidRPr="00F91364">
        <w:t>urgent notification</w:t>
      </w:r>
      <w:r w:rsidR="00532172">
        <w:t>,</w:t>
      </w:r>
      <w:r w:rsidR="003D4DDA">
        <w:t xml:space="preserve"> </w:t>
      </w:r>
      <w:r w:rsidR="00751018">
        <w:t>when</w:t>
      </w:r>
      <w:r w:rsidR="003D4DDA">
        <w:t xml:space="preserve"> Oakhill was open</w:t>
      </w:r>
      <w:r w:rsidR="00CF3F98">
        <w:t xml:space="preserve"> </w:t>
      </w:r>
      <w:r w:rsidR="00532172">
        <w:t xml:space="preserve">and </w:t>
      </w:r>
      <w:r w:rsidR="00CF3F98">
        <w:t>there were 80 places</w:t>
      </w:r>
      <w:r w:rsidR="00751018">
        <w:t>—</w:t>
      </w:r>
      <w:r w:rsidR="00F72EA4">
        <w:t>perhaps</w:t>
      </w:r>
      <w:r w:rsidR="00EA53E3">
        <w:t xml:space="preserve"> </w:t>
      </w:r>
      <w:r w:rsidR="00532172">
        <w:t xml:space="preserve">when </w:t>
      </w:r>
      <w:r w:rsidR="00F72EA4">
        <w:t>the others were open</w:t>
      </w:r>
      <w:r w:rsidR="00532172">
        <w:t>,</w:t>
      </w:r>
      <w:r w:rsidR="00F72EA4">
        <w:t xml:space="preserve"> too</w:t>
      </w:r>
      <w:r w:rsidR="00EA53E3">
        <w:t xml:space="preserve">—if </w:t>
      </w:r>
      <w:r w:rsidR="00F72EA4">
        <w:t>your placement team had</w:t>
      </w:r>
      <w:r w:rsidRPr="00F91364">
        <w:t xml:space="preserve"> decided it was an appropriate place to put somebody</w:t>
      </w:r>
      <w:r w:rsidR="00532172">
        <w:t>,</w:t>
      </w:r>
      <w:r w:rsidRPr="003F6762">
        <w:t xml:space="preserve"> they would have been put there</w:t>
      </w:r>
      <w:r w:rsidR="003D4DDA">
        <w:t>. W</w:t>
      </w:r>
      <w:r w:rsidRPr="003F6762">
        <w:t xml:space="preserve">here are those children being placed now </w:t>
      </w:r>
      <w:r w:rsidR="00552C40">
        <w:t>i</w:t>
      </w:r>
      <w:r w:rsidRPr="003F6762">
        <w:t>nstead? Are they going to the</w:t>
      </w:r>
      <w:r w:rsidR="00552C40">
        <w:t xml:space="preserve"> YOIs</w:t>
      </w:r>
      <w:r w:rsidRPr="003F6762">
        <w:t>? Where are they going instead?</w:t>
      </w:r>
    </w:p>
    <w:p w:rsidR="003F6762" w:rsidP="003F6762">
      <w:pPr>
        <w:pStyle w:val="Answer"/>
      </w:pPr>
      <w:r w:rsidRPr="003F6762">
        <w:rPr>
          <w:b/>
          <w:i/>
        </w:rPr>
        <w:t xml:space="preserve">Helga </w:t>
      </w:r>
      <w:r w:rsidRPr="003F6762">
        <w:rPr>
          <w:b/>
          <w:i/>
        </w:rPr>
        <w:t>Swidenbank</w:t>
      </w:r>
      <w:r w:rsidRPr="003F6762">
        <w:rPr>
          <w:b/>
          <w:i/>
        </w:rPr>
        <w:t>:</w:t>
      </w:r>
      <w:r>
        <w:t xml:space="preserve"> </w:t>
      </w:r>
      <w:r w:rsidR="00552C40">
        <w:t>It is</w:t>
      </w:r>
      <w:r w:rsidRPr="003F6762">
        <w:t xml:space="preserve"> a combination</w:t>
      </w:r>
      <w:r w:rsidR="00552C40">
        <w:t>. V</w:t>
      </w:r>
      <w:r w:rsidRPr="003F6762">
        <w:t>ery few</w:t>
      </w:r>
      <w:r w:rsidR="00552C40">
        <w:t xml:space="preserve"> are going</w:t>
      </w:r>
      <w:r w:rsidRPr="003F6762">
        <w:t xml:space="preserve"> to </w:t>
      </w:r>
      <w:r w:rsidR="00D77BA2">
        <w:t>Oakhill</w:t>
      </w:r>
      <w:r w:rsidR="00552C40">
        <w:t>;</w:t>
      </w:r>
      <w:r w:rsidRPr="003F6762">
        <w:t xml:space="preserve"> some </w:t>
      </w:r>
      <w:r w:rsidR="00552C40">
        <w:t xml:space="preserve">are going to secure children’s homes and some to </w:t>
      </w:r>
      <w:r>
        <w:t>YOIs.</w:t>
      </w:r>
    </w:p>
    <w:p w:rsidR="00984851" w:rsidP="003F6762">
      <w:pPr>
        <w:pStyle w:val="Answer"/>
      </w:pPr>
      <w:r w:rsidRPr="003F6762">
        <w:rPr>
          <w:b/>
          <w:i/>
        </w:rPr>
        <w:t>Jo Farrar:</w:t>
      </w:r>
      <w:r>
        <w:t xml:space="preserve"> </w:t>
      </w:r>
      <w:r w:rsidR="00BD359D">
        <w:t>W</w:t>
      </w:r>
      <w:r w:rsidRPr="003F6762">
        <w:t>e should add that we have a small number of children</w:t>
      </w:r>
      <w:r w:rsidR="00405767">
        <w:t xml:space="preserve"> in custody</w:t>
      </w:r>
      <w:r w:rsidRPr="003F6762">
        <w:t xml:space="preserve"> at the moment</w:t>
      </w:r>
      <w:r w:rsidR="00BD359D">
        <w:t>. In</w:t>
      </w:r>
      <w:r w:rsidRPr="003F6762">
        <w:t xml:space="preserve"> 2008</w:t>
      </w:r>
      <w:r w:rsidR="00FF4099">
        <w:t>,</w:t>
      </w:r>
      <w:r w:rsidRPr="003F6762">
        <w:t xml:space="preserve"> when we had a range of provision</w:t>
      </w:r>
      <w:r w:rsidR="00FF4099">
        <w:t>,</w:t>
      </w:r>
      <w:r w:rsidRPr="003F6762">
        <w:t xml:space="preserve"> we had </w:t>
      </w:r>
      <w:r w:rsidR="00BD359D">
        <w:t xml:space="preserve">3,000 </w:t>
      </w:r>
      <w:r w:rsidRPr="003F6762">
        <w:t xml:space="preserve">children in custody. I believe that this week we </w:t>
      </w:r>
      <w:r w:rsidR="00BD359D">
        <w:t>un</w:t>
      </w:r>
      <w:r w:rsidRPr="003F6762">
        <w:t>locked 404 boys and 17 girls</w:t>
      </w:r>
      <w:r w:rsidRPr="00984851">
        <w:t>, so it is a much smaller population than we have seen before. At the moment</w:t>
      </w:r>
      <w:r w:rsidR="00FF4099">
        <w:t>,</w:t>
      </w:r>
      <w:r w:rsidRPr="00984851">
        <w:t xml:space="preserve"> we </w:t>
      </w:r>
      <w:r w:rsidR="00FF4099">
        <w:t>feel</w:t>
      </w:r>
      <w:r w:rsidRPr="00984851">
        <w:t xml:space="preserve"> happy that we can adequately place children</w:t>
      </w:r>
      <w:r w:rsidR="004362AA">
        <w:t xml:space="preserve"> and</w:t>
      </w:r>
      <w:r w:rsidRPr="00984851">
        <w:t xml:space="preserve"> look after their safety and needs.</w:t>
      </w:r>
    </w:p>
    <w:p w:rsidR="00984851" w:rsidP="00984851">
      <w:pPr>
        <w:pStyle w:val="Question"/>
      </w:pPr>
      <w:r w:rsidRPr="00984851">
        <w:rPr>
          <w:b/>
        </w:rPr>
        <w:t>Maria Eagle:</w:t>
      </w:r>
      <w:r>
        <w:t xml:space="preserve"> </w:t>
      </w:r>
      <w:r w:rsidRPr="00984851">
        <w:t xml:space="preserve">That is helpful. </w:t>
      </w:r>
      <w:r w:rsidR="004A1401">
        <w:t xml:space="preserve">Thank you. </w:t>
      </w:r>
      <w:r w:rsidRPr="00984851">
        <w:t xml:space="preserve">Why has it taken the urgent notification process at </w:t>
      </w:r>
      <w:r w:rsidR="00D77BA2">
        <w:t>Oakhill</w:t>
      </w:r>
      <w:r w:rsidRPr="00984851">
        <w:t xml:space="preserve"> to increase the time that children spend out of their rooms</w:t>
      </w:r>
      <w:r>
        <w:t xml:space="preserve">? </w:t>
      </w:r>
      <w:r w:rsidR="004362AA">
        <w:t>F</w:t>
      </w:r>
      <w:r w:rsidRPr="00984851">
        <w:t xml:space="preserve">rom </w:t>
      </w:r>
      <w:r w:rsidR="004362AA">
        <w:t>July</w:t>
      </w:r>
      <w:r w:rsidRPr="00984851">
        <w:t xml:space="preserve"> 2021</w:t>
      </w:r>
      <w:r w:rsidR="004A1401">
        <w:t>,</w:t>
      </w:r>
      <w:r w:rsidRPr="00984851">
        <w:t xml:space="preserve"> children were spending 19 hours, in some cases 23 hours, locked in their room. We now read that they are spending at least 12 hours outside their room. Why did it take the urgent notification</w:t>
      </w:r>
      <w:r>
        <w:t>?</w:t>
      </w:r>
      <w:r w:rsidRPr="00984851">
        <w:t xml:space="preserve"> </w:t>
      </w:r>
      <w:r w:rsidR="00E17AAC">
        <w:t>T</w:t>
      </w:r>
      <w:r w:rsidRPr="00984851" w:rsidR="00E17AAC">
        <w:t>o put the question in another way</w:t>
      </w:r>
      <w:r w:rsidR="00E17AAC">
        <w:t>, i</w:t>
      </w:r>
      <w:r w:rsidRPr="00984851">
        <w:t>t is no</w:t>
      </w:r>
      <w:r w:rsidR="00EE1BF3">
        <w:t>t ro</w:t>
      </w:r>
      <w:r w:rsidRPr="00984851">
        <w:t>cket science to understand that vulnerable young children should not be locked up in their room for 23 hours</w:t>
      </w:r>
      <w:r w:rsidR="00A1028A">
        <w:t>.</w:t>
      </w:r>
      <w:r w:rsidRPr="00984851">
        <w:t xml:space="preserve"> Why did </w:t>
      </w:r>
      <w:r w:rsidR="00163FE8">
        <w:t>it</w:t>
      </w:r>
      <w:r w:rsidRPr="00984851">
        <w:t xml:space="preserve"> take the urgent notification process for that to be done?</w:t>
      </w:r>
    </w:p>
    <w:p w:rsidR="00BC14A3" w:rsidP="00984851">
      <w:pPr>
        <w:pStyle w:val="Answer"/>
      </w:pPr>
      <w:r w:rsidRPr="00984851">
        <w:rPr>
          <w:b/>
          <w:i/>
        </w:rPr>
        <w:t>Jo Farrar:</w:t>
      </w:r>
      <w:r>
        <w:t xml:space="preserve"> </w:t>
      </w:r>
      <w:r w:rsidR="00BC5EC2">
        <w:t>I</w:t>
      </w:r>
      <w:r w:rsidRPr="00BC14A3">
        <w:t>t did not take the urgent notification</w:t>
      </w:r>
      <w:r w:rsidR="00BC5EC2">
        <w:t>.</w:t>
      </w:r>
      <w:r w:rsidRPr="00BC14A3">
        <w:t xml:space="preserve"> This was something we h</w:t>
      </w:r>
      <w:r w:rsidR="00BC5EC2">
        <w:t>ad</w:t>
      </w:r>
      <w:r w:rsidRPr="00BC14A3">
        <w:t xml:space="preserve"> been worr</w:t>
      </w:r>
      <w:r w:rsidR="00BC5EC2">
        <w:t>ying</w:t>
      </w:r>
      <w:r w:rsidRPr="00BC14A3">
        <w:t xml:space="preserve"> about</w:t>
      </w:r>
      <w:r w:rsidR="00163FE8">
        <w:t>, as I said earlier</w:t>
      </w:r>
      <w:r w:rsidRPr="00BC14A3">
        <w:t xml:space="preserve">. We had a rectification notice put in place in </w:t>
      </w:r>
      <w:r w:rsidR="00BC5EC2">
        <w:t>M</w:t>
      </w:r>
      <w:r w:rsidRPr="00BC14A3">
        <w:t xml:space="preserve">ay 2021 </w:t>
      </w:r>
      <w:r w:rsidR="00250610">
        <w:t xml:space="preserve">in terms of staffing </w:t>
      </w:r>
      <w:r w:rsidRPr="00BC14A3">
        <w:t xml:space="preserve">to make sure </w:t>
      </w:r>
      <w:r w:rsidR="00163FE8">
        <w:t xml:space="preserve">that </w:t>
      </w:r>
      <w:r w:rsidR="00D77BA2">
        <w:t>Oakhill</w:t>
      </w:r>
      <w:r w:rsidRPr="00BC14A3">
        <w:t xml:space="preserve"> had sufficient staff to give the right regime for children</w:t>
      </w:r>
      <w:r w:rsidR="0085728B">
        <w:t>. Such was our concern that</w:t>
      </w:r>
      <w:r w:rsidR="00F46FF9">
        <w:t xml:space="preserve"> that</w:t>
      </w:r>
      <w:r w:rsidR="0085728B">
        <w:t xml:space="preserve"> </w:t>
      </w:r>
      <w:r w:rsidRPr="00BC14A3">
        <w:t xml:space="preserve">was one of the reasons </w:t>
      </w:r>
      <w:r w:rsidR="005C7047">
        <w:t xml:space="preserve">why </w:t>
      </w:r>
      <w:r w:rsidRPr="00BC14A3">
        <w:t xml:space="preserve">the Secretary of State invited Ofsted to come in and have a look at </w:t>
      </w:r>
      <w:r w:rsidR="00D77BA2">
        <w:t>Oakhill</w:t>
      </w:r>
      <w:r w:rsidRPr="00BC14A3">
        <w:t xml:space="preserve">. When the </w:t>
      </w:r>
      <w:r w:rsidR="0085728B">
        <w:t>M</w:t>
      </w:r>
      <w:r w:rsidRPr="00BC14A3">
        <w:t>inister</w:t>
      </w:r>
      <w:r w:rsidR="0085728B">
        <w:t>, Helga and</w:t>
      </w:r>
      <w:r w:rsidRPr="00BC14A3">
        <w:t xml:space="preserve"> I visite</w:t>
      </w:r>
      <w:r w:rsidR="0085728B">
        <w:t>d</w:t>
      </w:r>
      <w:r w:rsidRPr="00BC14A3">
        <w:t xml:space="preserve"> last week</w:t>
      </w:r>
      <w:r w:rsidR="00F46FF9">
        <w:t>,</w:t>
      </w:r>
      <w:r w:rsidRPr="00BC14A3">
        <w:t xml:space="preserve"> we were assured that children are now out of their rooms for 13 hours a day, 12 at weekends, so the situation has improved quite significantly</w:t>
      </w:r>
      <w:r w:rsidR="0085728B">
        <w:t>,</w:t>
      </w:r>
      <w:r w:rsidRPr="00BC14A3">
        <w:t xml:space="preserve"> but it was not the urgent notification that led to that; it was all of the action that we took jointly.</w:t>
      </w:r>
    </w:p>
    <w:p w:rsidR="000F3BD1" w:rsidP="00BC14A3">
      <w:pPr>
        <w:pStyle w:val="Question"/>
      </w:pPr>
      <w:r w:rsidRPr="00BC14A3">
        <w:rPr>
          <w:b/>
        </w:rPr>
        <w:t>Maria Eagle:</w:t>
      </w:r>
      <w:r>
        <w:t xml:space="preserve"> </w:t>
      </w:r>
      <w:r w:rsidRPr="00BC14A3">
        <w:t>I understand from the briefing we have received that from Jul</w:t>
      </w:r>
      <w:r w:rsidR="000C3EE2">
        <w:t>y</w:t>
      </w:r>
      <w:r w:rsidRPr="00BC14A3">
        <w:t xml:space="preserve"> 2021 children were spending 19 hours</w:t>
      </w:r>
      <w:r w:rsidR="000C3EE2">
        <w:t>,</w:t>
      </w:r>
      <w:r w:rsidRPr="00BC14A3">
        <w:t xml:space="preserve"> in some cases 23 hours</w:t>
      </w:r>
      <w:r w:rsidR="000C3EE2">
        <w:t>, locked</w:t>
      </w:r>
      <w:r w:rsidRPr="00BC14A3">
        <w:t xml:space="preserve"> in their rooms, but you </w:t>
      </w:r>
      <w:r w:rsidR="000C3EE2">
        <w:t xml:space="preserve">appear to </w:t>
      </w:r>
      <w:r w:rsidR="00616F38">
        <w:t xml:space="preserve">be </w:t>
      </w:r>
      <w:r w:rsidR="000C3EE2">
        <w:t>say</w:t>
      </w:r>
      <w:r w:rsidR="00616F38">
        <w:t>ing</w:t>
      </w:r>
      <w:r w:rsidR="000C3EE2">
        <w:t xml:space="preserve"> that </w:t>
      </w:r>
      <w:r w:rsidRPr="00BC14A3">
        <w:t>was not the case. Could we be clear about w</w:t>
      </w:r>
      <w:r w:rsidR="000E51FA">
        <w:t>he</w:t>
      </w:r>
      <w:r w:rsidRPr="00BC14A3">
        <w:t>ther what we have been told is accurate?</w:t>
      </w:r>
    </w:p>
    <w:p w:rsidR="009C05C9" w:rsidP="000F3BD1">
      <w:pPr>
        <w:pStyle w:val="Answer"/>
      </w:pPr>
      <w:r w:rsidRPr="000F3BD1">
        <w:rPr>
          <w:b/>
          <w:i/>
        </w:rPr>
        <w:t>Jo Farrar:</w:t>
      </w:r>
      <w:r>
        <w:t xml:space="preserve"> </w:t>
      </w:r>
      <w:r w:rsidRPr="005E4594" w:rsidR="005E4594">
        <w:t>I was not saying that was</w:t>
      </w:r>
      <w:r w:rsidR="005E4594">
        <w:t xml:space="preserve"> not</w:t>
      </w:r>
      <w:r w:rsidRPr="005E4594" w:rsidR="005E4594">
        <w:t xml:space="preserve"> the case</w:t>
      </w:r>
      <w:r w:rsidR="000E51FA">
        <w:t>.</w:t>
      </w:r>
      <w:r w:rsidR="005E4594">
        <w:t xml:space="preserve"> </w:t>
      </w:r>
      <w:r w:rsidRPr="005E4594" w:rsidR="005E4594">
        <w:t>I was saying</w:t>
      </w:r>
      <w:r w:rsidR="000E51FA">
        <w:t xml:space="preserve"> it was something</w:t>
      </w:r>
      <w:r w:rsidRPr="005E4594" w:rsidR="005E4594">
        <w:t xml:space="preserve"> </w:t>
      </w:r>
      <w:r w:rsidR="000E51FA">
        <w:t xml:space="preserve">we were </w:t>
      </w:r>
      <w:r w:rsidRPr="005E4594" w:rsidR="005E4594">
        <w:t>very concerned</w:t>
      </w:r>
      <w:r w:rsidR="0041222D">
        <w:t xml:space="preserve"> about</w:t>
      </w:r>
      <w:r w:rsidR="000E51FA">
        <w:t xml:space="preserve">. That was why we issued the </w:t>
      </w:r>
      <w:r w:rsidRPr="005E4594" w:rsidR="005E4594">
        <w:t>rectification notice an</w:t>
      </w:r>
      <w:r w:rsidR="000E51FA">
        <w:t>d</w:t>
      </w:r>
      <w:r w:rsidRPr="005E4594" w:rsidR="005E4594">
        <w:t xml:space="preserve"> paused placements</w:t>
      </w:r>
      <w:r w:rsidR="00B25F37">
        <w:t>,</w:t>
      </w:r>
      <w:r w:rsidRPr="005E4594" w:rsidR="005E4594">
        <w:t xml:space="preserve"> to make sure</w:t>
      </w:r>
      <w:r w:rsidR="00B25F37">
        <w:t xml:space="preserve"> that</w:t>
      </w:r>
      <w:r w:rsidRPr="005E4594" w:rsidR="005E4594">
        <w:t xml:space="preserve"> G4S could stabilise </w:t>
      </w:r>
      <w:r w:rsidR="00B25F37">
        <w:t>their</w:t>
      </w:r>
      <w:r w:rsidRPr="005E4594" w:rsidR="005E4594">
        <w:t xml:space="preserve"> staffing position.</w:t>
      </w:r>
      <w:r w:rsidR="005D5C5B">
        <w:t xml:space="preserve"> </w:t>
      </w:r>
      <w:r w:rsidR="00B25F37">
        <w:t>It was their</w:t>
      </w:r>
      <w:r w:rsidR="005D5C5B">
        <w:t xml:space="preserve"> staffing</w:t>
      </w:r>
      <w:r w:rsidRPr="005E4594" w:rsidR="005E4594">
        <w:t xml:space="preserve"> position</w:t>
      </w:r>
      <w:r w:rsidR="00B25F37">
        <w:t>.</w:t>
      </w:r>
      <w:r w:rsidRPr="005E4594" w:rsidR="005E4594">
        <w:t xml:space="preserve"> I believe </w:t>
      </w:r>
      <w:r w:rsidR="00B25F37">
        <w:t>they</w:t>
      </w:r>
      <w:r w:rsidRPr="005E4594" w:rsidR="005E4594">
        <w:t xml:space="preserve"> had two outbreaks</w:t>
      </w:r>
      <w:r w:rsidR="005E4594">
        <w:t>.</w:t>
      </w:r>
      <w:r w:rsidR="005D5C5B">
        <w:t xml:space="preserve"> A</w:t>
      </w:r>
      <w:r w:rsidRPr="005E4594" w:rsidR="005E4594">
        <w:t xml:space="preserve"> number of staff were not in work</w:t>
      </w:r>
      <w:r w:rsidR="005D5C5B">
        <w:t xml:space="preserve">. </w:t>
      </w:r>
      <w:r w:rsidR="0009714E">
        <w:t>They were</w:t>
      </w:r>
      <w:r w:rsidR="005D5C5B">
        <w:t xml:space="preserve"> </w:t>
      </w:r>
      <w:r w:rsidRPr="005E4594" w:rsidR="005E4594">
        <w:t>struggling with retention</w:t>
      </w:r>
      <w:r w:rsidR="005D5C5B">
        <w:t>. T</w:t>
      </w:r>
      <w:r w:rsidRPr="005E4594" w:rsidR="005E4594">
        <w:t xml:space="preserve">hat </w:t>
      </w:r>
      <w:r w:rsidR="005D5C5B">
        <w:t xml:space="preserve">was </w:t>
      </w:r>
      <w:r w:rsidRPr="005E4594" w:rsidR="005E4594">
        <w:t>why we were so concerned and paused the placements</w:t>
      </w:r>
      <w:r w:rsidR="00E869D7">
        <w:t>,</w:t>
      </w:r>
      <w:r w:rsidRPr="005E4594" w:rsidR="005E4594">
        <w:t xml:space="preserve"> and</w:t>
      </w:r>
      <w:r w:rsidR="00E869D7">
        <w:t xml:space="preserve"> it was</w:t>
      </w:r>
      <w:r w:rsidRPr="005E4594" w:rsidR="005E4594">
        <w:t xml:space="preserve"> one of the reasons</w:t>
      </w:r>
      <w:r w:rsidR="00E869D7">
        <w:t xml:space="preserve"> </w:t>
      </w:r>
      <w:r w:rsidR="0009714E">
        <w:t xml:space="preserve">why </w:t>
      </w:r>
      <w:r w:rsidRPr="005E4594" w:rsidR="005E4594">
        <w:t>we asked Ofsted to visit.</w:t>
      </w:r>
      <w:r w:rsidR="00E869D7">
        <w:t xml:space="preserve"> It has been a gradual process </w:t>
      </w:r>
      <w:r w:rsidR="00792DE4">
        <w:t xml:space="preserve">to </w:t>
      </w:r>
      <w:r w:rsidR="00E869D7">
        <w:t xml:space="preserve">help G4S ensure </w:t>
      </w:r>
      <w:r w:rsidR="0009714E">
        <w:t>that they are</w:t>
      </w:r>
      <w:r w:rsidR="00E869D7">
        <w:t xml:space="preserve"> able to have children out of their rooms for a lot longer</w:t>
      </w:r>
      <w:r w:rsidR="00DA014B">
        <w:t>.</w:t>
      </w:r>
    </w:p>
    <w:p w:rsidR="009C05C9" w:rsidP="009C05C9">
      <w:pPr>
        <w:pStyle w:val="Question"/>
      </w:pPr>
      <w:r w:rsidRPr="009C05C9">
        <w:rPr>
          <w:b/>
        </w:rPr>
        <w:t>Maria Eagle:</w:t>
      </w:r>
      <w:r>
        <w:t xml:space="preserve"> </w:t>
      </w:r>
      <w:r w:rsidR="00DA014B">
        <w:t>It</w:t>
      </w:r>
      <w:r w:rsidRPr="009C05C9">
        <w:t xml:space="preserve"> was nothing to do with the urgent notification process</w:t>
      </w:r>
      <w:r>
        <w:t>.</w:t>
      </w:r>
    </w:p>
    <w:p w:rsidR="009C05C9" w:rsidP="009C05C9">
      <w:pPr>
        <w:pStyle w:val="Answer"/>
      </w:pPr>
      <w:r w:rsidRPr="009C05C9">
        <w:rPr>
          <w:b/>
          <w:i/>
        </w:rPr>
        <w:t>Jo Farrar:</w:t>
      </w:r>
      <w:r>
        <w:t xml:space="preserve"> </w:t>
      </w:r>
      <w:r w:rsidR="00DA014B">
        <w:t>That is</w:t>
      </w:r>
      <w:r w:rsidRPr="009C05C9">
        <w:t xml:space="preserve"> just one of the actions </w:t>
      </w:r>
      <w:r w:rsidR="00296039">
        <w:t xml:space="preserve">that has been </w:t>
      </w:r>
      <w:r w:rsidRPr="009C05C9">
        <w:t>taken since we first started to have concerns in January 2021. It was only one of the things that led to improvements.</w:t>
      </w:r>
    </w:p>
    <w:p w:rsidR="009C05C9" w:rsidP="009C05C9">
      <w:pPr>
        <w:pStyle w:val="Question"/>
      </w:pPr>
      <w:r w:rsidRPr="009C05C9">
        <w:rPr>
          <w:b/>
        </w:rPr>
        <w:t>Maria Eagle:</w:t>
      </w:r>
      <w:r>
        <w:t xml:space="preserve"> </w:t>
      </w:r>
      <w:r w:rsidRPr="009C05C9">
        <w:t xml:space="preserve">At what point </w:t>
      </w:r>
      <w:r w:rsidR="00DA014B">
        <w:t>d</w:t>
      </w:r>
      <w:r w:rsidRPr="009C05C9">
        <w:t>id children stop being locked up for 19 or 23 hours a day</w:t>
      </w:r>
      <w:r>
        <w:t>?</w:t>
      </w:r>
    </w:p>
    <w:p w:rsidR="00C65C58" w:rsidP="009C05C9">
      <w:pPr>
        <w:pStyle w:val="Answer"/>
      </w:pPr>
      <w:r w:rsidRPr="009C05C9">
        <w:rPr>
          <w:b/>
          <w:i/>
        </w:rPr>
        <w:t xml:space="preserve">Helga </w:t>
      </w:r>
      <w:r w:rsidRPr="009C05C9">
        <w:rPr>
          <w:b/>
          <w:i/>
        </w:rPr>
        <w:t>Swidenbank</w:t>
      </w:r>
      <w:r w:rsidRPr="009C05C9">
        <w:rPr>
          <w:b/>
          <w:i/>
        </w:rPr>
        <w:t>:</w:t>
      </w:r>
      <w:r>
        <w:t xml:space="preserve"> </w:t>
      </w:r>
      <w:r w:rsidR="000219D3">
        <w:t xml:space="preserve">On </w:t>
      </w:r>
      <w:r w:rsidRPr="009C05C9">
        <w:t>the sequencing, children were on average being unlocked for 12 hours a day from 12</w:t>
      </w:r>
      <w:r w:rsidR="00397D21">
        <w:t xml:space="preserve"> </w:t>
      </w:r>
      <w:r w:rsidRPr="009C05C9">
        <w:t>September</w:t>
      </w:r>
      <w:r w:rsidR="00397D21">
        <w:t xml:space="preserve"> </w:t>
      </w:r>
      <w:r w:rsidRPr="009C05C9">
        <w:t>this year</w:t>
      </w:r>
      <w:r w:rsidR="00397D21">
        <w:t>. T</w:t>
      </w:r>
      <w:r w:rsidRPr="009C05C9">
        <w:t>he Ofsted report</w:t>
      </w:r>
      <w:r w:rsidRPr="00C65C58">
        <w:t xml:space="preserve"> makes reference to regimes in June and July </w:t>
      </w:r>
      <w:r w:rsidR="006B72F7">
        <w:t>that</w:t>
      </w:r>
      <w:r w:rsidRPr="00C65C58">
        <w:t xml:space="preserve"> we were also concerned about</w:t>
      </w:r>
      <w:r w:rsidR="00397D21">
        <w:t>. A</w:t>
      </w:r>
      <w:r w:rsidRPr="00C65C58">
        <w:t xml:space="preserve">s Jo said, </w:t>
      </w:r>
      <w:r w:rsidR="00397D21">
        <w:t xml:space="preserve">we issued </w:t>
      </w:r>
      <w:r w:rsidRPr="00C65C58">
        <w:t>rectification noti</w:t>
      </w:r>
      <w:r>
        <w:t xml:space="preserve">ces </w:t>
      </w:r>
      <w:r w:rsidRPr="00C65C58">
        <w:t xml:space="preserve">on staffing, safety and regime in </w:t>
      </w:r>
      <w:r w:rsidR="00397D21">
        <w:t>M</w:t>
      </w:r>
      <w:r w:rsidRPr="00C65C58">
        <w:t>ay, Ju</w:t>
      </w:r>
      <w:r w:rsidR="00397D21">
        <w:t xml:space="preserve">ly and </w:t>
      </w:r>
      <w:r w:rsidRPr="00C65C58">
        <w:t>September. Ofsted came and did its full inspection in October</w:t>
      </w:r>
      <w:r w:rsidR="0088328A">
        <w:t>. T</w:t>
      </w:r>
      <w:r w:rsidRPr="00C65C58">
        <w:t>he</w:t>
      </w:r>
      <w:r>
        <w:t xml:space="preserve"> UN </w:t>
      </w:r>
      <w:r w:rsidRPr="00C65C58">
        <w:t>was issued on the basis of that full inspection in October</w:t>
      </w:r>
      <w:r w:rsidR="0088328A">
        <w:t>,</w:t>
      </w:r>
      <w:r w:rsidRPr="00C65C58">
        <w:t xml:space="preserve"> </w:t>
      </w:r>
      <w:r w:rsidR="0088328A">
        <w:t xml:space="preserve">but </w:t>
      </w:r>
      <w:r w:rsidRPr="00C65C58">
        <w:t>children ha</w:t>
      </w:r>
      <w:r w:rsidR="0088328A">
        <w:t>d</w:t>
      </w:r>
      <w:r w:rsidRPr="00C65C58">
        <w:t xml:space="preserve"> been out of their rooms for at least 12 hours a day from mid</w:t>
      </w:r>
      <w:r w:rsidR="0088328A">
        <w:t>-</w:t>
      </w:r>
      <w:r w:rsidRPr="00C65C58">
        <w:t>September.</w:t>
      </w:r>
    </w:p>
    <w:p w:rsidR="00633820" w:rsidP="00C65C58">
      <w:pPr>
        <w:pStyle w:val="Question"/>
      </w:pPr>
      <w:r w:rsidRPr="00C65C58">
        <w:rPr>
          <w:b/>
        </w:rPr>
        <w:t>Rob Butler:</w:t>
      </w:r>
      <w:r>
        <w:t xml:space="preserve"> </w:t>
      </w:r>
      <w:r w:rsidR="0088328A">
        <w:t>I</w:t>
      </w:r>
      <w:r w:rsidRPr="00C65C58">
        <w:t>n advance of th</w:t>
      </w:r>
      <w:r w:rsidR="00C46159">
        <w:t>e</w:t>
      </w:r>
      <w:r w:rsidRPr="00C65C58">
        <w:t xml:space="preserve"> meeting we</w:t>
      </w:r>
      <w:r w:rsidR="00AF5E26">
        <w:t xml:space="preserve"> </w:t>
      </w:r>
      <w:r w:rsidRPr="00C65C58">
        <w:t>heard t</w:t>
      </w:r>
      <w:r w:rsidR="0088328A">
        <w:t>hat</w:t>
      </w:r>
      <w:r w:rsidRPr="00C65C58">
        <w:t xml:space="preserve"> a full refurbishment plan for </w:t>
      </w:r>
      <w:r w:rsidR="00D77BA2">
        <w:t>Oakhill</w:t>
      </w:r>
      <w:r w:rsidRPr="00C65C58">
        <w:t xml:space="preserve"> </w:t>
      </w:r>
      <w:r w:rsidR="00AF5E26">
        <w:t xml:space="preserve">is </w:t>
      </w:r>
      <w:r w:rsidRPr="00C65C58">
        <w:t>being developed by the end of this year</w:t>
      </w:r>
      <w:r w:rsidR="00AF5E26">
        <w:t>. Ms </w:t>
      </w:r>
      <w:r w:rsidR="00AF5E26">
        <w:t>Swidenbank</w:t>
      </w:r>
      <w:r w:rsidR="00AF5E26">
        <w:t xml:space="preserve"> </w:t>
      </w:r>
      <w:r w:rsidRPr="00C65C58">
        <w:t xml:space="preserve">has referred </w:t>
      </w:r>
      <w:r w:rsidRPr="00633820">
        <w:t>to</w:t>
      </w:r>
      <w:r w:rsidR="00FC574A">
        <w:t xml:space="preserve"> some</w:t>
      </w:r>
      <w:r w:rsidRPr="00633820">
        <w:t xml:space="preserve"> redecoration being under</w:t>
      </w:r>
      <w:r w:rsidR="00FC574A">
        <w:t xml:space="preserve"> </w:t>
      </w:r>
      <w:r w:rsidRPr="00633820">
        <w:t xml:space="preserve">way. Can you give us an idea of what you mean by full refurbishment? Does </w:t>
      </w:r>
      <w:r w:rsidR="00B7537A">
        <w:t>i</w:t>
      </w:r>
      <w:r w:rsidRPr="00633820">
        <w:t>t mean a reconfiguration as well, hinting at a move towards the secure school style of building, or not?</w:t>
      </w:r>
    </w:p>
    <w:p w:rsidR="00633820" w:rsidP="00633820">
      <w:pPr>
        <w:pStyle w:val="Answer"/>
      </w:pPr>
      <w:r w:rsidRPr="00633820">
        <w:rPr>
          <w:b/>
          <w:i/>
        </w:rPr>
        <w:t xml:space="preserve">Helga </w:t>
      </w:r>
      <w:r w:rsidRPr="00633820">
        <w:rPr>
          <w:b/>
          <w:i/>
        </w:rPr>
        <w:t>Swidenbank</w:t>
      </w:r>
      <w:r w:rsidRPr="00633820">
        <w:rPr>
          <w:b/>
          <w:i/>
        </w:rPr>
        <w:t>:</w:t>
      </w:r>
      <w:r>
        <w:t xml:space="preserve"> </w:t>
      </w:r>
      <w:r w:rsidRPr="00633820">
        <w:t xml:space="preserve">For </w:t>
      </w:r>
      <w:r w:rsidR="00D77BA2">
        <w:t>Oakhill</w:t>
      </w:r>
      <w:r w:rsidRPr="00633820">
        <w:t>, the refurbishment extends to redecoration and some work on the shower units and cooling systems. There is</w:t>
      </w:r>
      <w:r w:rsidR="00964E9C">
        <w:t>n’t</w:t>
      </w:r>
      <w:r w:rsidRPr="00633820">
        <w:t xml:space="preserve"> a plan for extensive reconfiguration of the </w:t>
      </w:r>
      <w:r w:rsidR="00D77BA2">
        <w:t>Oakhill</w:t>
      </w:r>
      <w:r w:rsidRPr="00633820">
        <w:t xml:space="preserve"> site at this stage.</w:t>
      </w:r>
    </w:p>
    <w:p w:rsidR="00633820" w:rsidP="00633820">
      <w:pPr>
        <w:pStyle w:val="Question"/>
      </w:pPr>
      <w:r w:rsidRPr="00633820">
        <w:rPr>
          <w:b/>
        </w:rPr>
        <w:t>Rob Butler:</w:t>
      </w:r>
      <w:r>
        <w:t xml:space="preserve"> </w:t>
      </w:r>
      <w:r w:rsidR="00BA5A1B">
        <w:t xml:space="preserve">Is </w:t>
      </w:r>
      <w:r w:rsidRPr="00633820">
        <w:t>full refurbishment really a bit of sprucing up</w:t>
      </w:r>
      <w:r w:rsidR="00650A43">
        <w:t>?</w:t>
      </w:r>
    </w:p>
    <w:p w:rsidR="00633820" w:rsidP="00633820">
      <w:pPr>
        <w:pStyle w:val="Answer"/>
      </w:pPr>
      <w:r w:rsidRPr="00633820">
        <w:rPr>
          <w:b/>
          <w:i/>
        </w:rPr>
        <w:t xml:space="preserve">Helga </w:t>
      </w:r>
      <w:r w:rsidRPr="00633820">
        <w:rPr>
          <w:b/>
          <w:i/>
        </w:rPr>
        <w:t>Swidenbank</w:t>
      </w:r>
      <w:r w:rsidRPr="00633820">
        <w:rPr>
          <w:b/>
          <w:i/>
        </w:rPr>
        <w:t>:</w:t>
      </w:r>
      <w:r>
        <w:t xml:space="preserve"> </w:t>
      </w:r>
      <w:r w:rsidR="00650A43">
        <w:t>A</w:t>
      </w:r>
      <w:r w:rsidRPr="00633820">
        <w:t>nd some work on plant</w:t>
      </w:r>
      <w:r w:rsidR="006B72F7">
        <w:t>—</w:t>
      </w:r>
      <w:r w:rsidRPr="00633820">
        <w:t>for example</w:t>
      </w:r>
      <w:r w:rsidR="00057214">
        <w:t>,</w:t>
      </w:r>
      <w:r w:rsidRPr="00633820">
        <w:t xml:space="preserve"> the cooling systems referred to in the inspection report.</w:t>
      </w:r>
    </w:p>
    <w:p w:rsidR="00633820" w:rsidP="00633820">
      <w:pPr>
        <w:pStyle w:val="Question"/>
      </w:pPr>
      <w:r w:rsidRPr="00633820">
        <w:rPr>
          <w:b/>
        </w:rPr>
        <w:t>Rob Butler:</w:t>
      </w:r>
      <w:r>
        <w:t xml:space="preserve"> </w:t>
      </w:r>
      <w:r w:rsidRPr="00633820">
        <w:t>Who is paying for that</w:t>
      </w:r>
      <w:r w:rsidR="00964E9C">
        <w:t xml:space="preserve">? </w:t>
      </w:r>
      <w:r w:rsidRPr="00633820">
        <w:t>G4S or the taxpayer?</w:t>
      </w:r>
    </w:p>
    <w:p w:rsidR="00633820" w:rsidP="00633820">
      <w:pPr>
        <w:pStyle w:val="Answer"/>
      </w:pPr>
      <w:r w:rsidRPr="00633820">
        <w:rPr>
          <w:b/>
          <w:i/>
        </w:rPr>
        <w:t xml:space="preserve">Helga </w:t>
      </w:r>
      <w:r w:rsidRPr="00633820">
        <w:rPr>
          <w:b/>
          <w:i/>
        </w:rPr>
        <w:t>Swidenbank</w:t>
      </w:r>
      <w:r w:rsidRPr="00633820">
        <w:rPr>
          <w:b/>
          <w:i/>
        </w:rPr>
        <w:t>:</w:t>
      </w:r>
      <w:r>
        <w:t xml:space="preserve"> </w:t>
      </w:r>
      <w:r w:rsidRPr="00633820">
        <w:t>That is being paid for through the</w:t>
      </w:r>
      <w:r w:rsidR="001D3391">
        <w:t xml:space="preserve"> </w:t>
      </w:r>
      <w:r w:rsidR="0034683A">
        <w:t xml:space="preserve">contract. The </w:t>
      </w:r>
      <w:r w:rsidRPr="00633820">
        <w:t xml:space="preserve">PFI </w:t>
      </w:r>
      <w:r w:rsidR="0034683A">
        <w:t xml:space="preserve">contract—the </w:t>
      </w:r>
      <w:r w:rsidR="000C3B84">
        <w:t>SP</w:t>
      </w:r>
      <w:r w:rsidR="00D66D87">
        <w:t>V</w:t>
      </w:r>
      <w:r w:rsidR="0034683A">
        <w:t>—is paying for that.</w:t>
      </w:r>
    </w:p>
    <w:p w:rsidR="00FC3CD7" w:rsidP="00633820">
      <w:pPr>
        <w:pStyle w:val="Question"/>
      </w:pPr>
      <w:r w:rsidRPr="00633820">
        <w:rPr>
          <w:b/>
        </w:rPr>
        <w:t>Rob Butler:</w:t>
      </w:r>
      <w:r>
        <w:t xml:space="preserve"> </w:t>
      </w:r>
      <w:r w:rsidR="00202368">
        <w:t>N</w:t>
      </w:r>
      <w:r w:rsidRPr="00633820">
        <w:t>o extra contribution from the</w:t>
      </w:r>
      <w:r w:rsidR="000C3B84">
        <w:t xml:space="preserve"> MOJ</w:t>
      </w:r>
      <w:r w:rsidRPr="00633820">
        <w:t xml:space="preserve"> is required for that. We know that buildings are important in</w:t>
      </w:r>
      <w:r w:rsidR="00026594">
        <w:t xml:space="preserve"> </w:t>
      </w:r>
      <w:r w:rsidRPr="00633820">
        <w:t xml:space="preserve">creating the right atmosphere and environment for </w:t>
      </w:r>
      <w:r w:rsidRPr="00431CF4" w:rsidR="00431CF4">
        <w:t>people to develop, but just as important</w:t>
      </w:r>
      <w:r w:rsidR="006B72F7">
        <w:t>—</w:t>
      </w:r>
      <w:r w:rsidRPr="00431CF4" w:rsidR="00431CF4">
        <w:t>possibly more important</w:t>
      </w:r>
      <w:r w:rsidR="006B72F7">
        <w:t>—</w:t>
      </w:r>
      <w:r w:rsidRPr="00431CF4" w:rsidR="00431CF4">
        <w:t>a</w:t>
      </w:r>
      <w:r w:rsidR="00026594">
        <w:t xml:space="preserve">re </w:t>
      </w:r>
      <w:r w:rsidRPr="00431CF4" w:rsidR="00431CF4">
        <w:t>the st</w:t>
      </w:r>
      <w:r w:rsidR="00026594">
        <w:t>a</w:t>
      </w:r>
      <w:r w:rsidRPr="00431CF4" w:rsidR="00431CF4">
        <w:t xml:space="preserve">ff </w:t>
      </w:r>
      <w:r w:rsidR="00202368">
        <w:t xml:space="preserve">in those buildings </w:t>
      </w:r>
      <w:r w:rsidRPr="00431CF4" w:rsidR="00431CF4">
        <w:t xml:space="preserve">and </w:t>
      </w:r>
      <w:r w:rsidR="00202368">
        <w:t xml:space="preserve">the </w:t>
      </w:r>
      <w:r w:rsidRPr="00431CF4" w:rsidR="00431CF4">
        <w:t xml:space="preserve">culture of the staff in those buildings. What is being done to address the concerns about staffing, and how confident are you </w:t>
      </w:r>
      <w:r w:rsidR="00026594">
        <w:t>a</w:t>
      </w:r>
      <w:r w:rsidRPr="00431CF4" w:rsidR="00431CF4">
        <w:t>bout that</w:t>
      </w:r>
      <w:r w:rsidR="00026594">
        <w:t xml:space="preserve">? Telling us that </w:t>
      </w:r>
      <w:r w:rsidRPr="00431CF4" w:rsidR="00431CF4">
        <w:t>you have six monitors when there are only 32 children strikes me as quite alarming</w:t>
      </w:r>
      <w:r w:rsidR="006627B4">
        <w:t>.</w:t>
      </w:r>
    </w:p>
    <w:p w:rsidR="001B0F26" w:rsidP="00FC3CD7">
      <w:pPr>
        <w:pStyle w:val="Answer"/>
      </w:pPr>
      <w:r w:rsidRPr="00FC3CD7">
        <w:rPr>
          <w:b/>
          <w:i/>
        </w:rPr>
        <w:t>Jo Farrar:</w:t>
      </w:r>
      <w:r>
        <w:t xml:space="preserve"> </w:t>
      </w:r>
      <w:r w:rsidR="006627B4">
        <w:t>Y</w:t>
      </w:r>
      <w:r w:rsidRPr="00FC3CD7">
        <w:t>ou are absolutely right</w:t>
      </w:r>
      <w:r w:rsidR="006627B4">
        <w:t>,</w:t>
      </w:r>
      <w:r w:rsidRPr="00FC3CD7">
        <w:t xml:space="preserve"> and this is the one of the reasons </w:t>
      </w:r>
      <w:r w:rsidR="00496E14">
        <w:t xml:space="preserve">why </w:t>
      </w:r>
      <w:r w:rsidRPr="00FC3CD7">
        <w:t>we have been so keen on having the youth justice qualification for public sector institutions</w:t>
      </w:r>
      <w:r w:rsidR="00321E4B">
        <w:t>. T</w:t>
      </w:r>
      <w:r w:rsidRPr="00FC3CD7">
        <w:t>he director who is there at the moment has put a lot of emphasis on culture</w:t>
      </w:r>
      <w:r w:rsidR="006627B4">
        <w:t>. The M</w:t>
      </w:r>
      <w:r w:rsidRPr="00FC3CD7">
        <w:t xml:space="preserve">inister mentioned some of the training that staff and leaders were having </w:t>
      </w:r>
      <w:r w:rsidR="006627B4">
        <w:t>on</w:t>
      </w:r>
      <w:r w:rsidRPr="00FC3CD7">
        <w:t xml:space="preserve"> values, culture and providing the right environment for children. We saw evidence of that when we visited</w:t>
      </w:r>
      <w:r w:rsidR="00620B01">
        <w:t>,</w:t>
      </w:r>
      <w:r w:rsidRPr="00FC3CD7">
        <w:t xml:space="preserve"> and </w:t>
      </w:r>
      <w:r w:rsidRPr="00FC3CD7">
        <w:t xml:space="preserve">Ofsted will be interested in that </w:t>
      </w:r>
      <w:r w:rsidR="00620B01">
        <w:t xml:space="preserve">when it </w:t>
      </w:r>
      <w:r w:rsidRPr="00FC3CD7">
        <w:t>makes its repeat visit.</w:t>
      </w:r>
      <w:r w:rsidR="00620B01">
        <w:t xml:space="preserve"> </w:t>
      </w:r>
      <w:r w:rsidRPr="00FC3CD7">
        <w:t>We have also seen staff coming from other establishments who have a good reputation for having the right culture</w:t>
      </w:r>
      <w:r w:rsidR="006B72F7">
        <w:t>—</w:t>
      </w:r>
      <w:r w:rsidRPr="00FC3CD7">
        <w:t>for example</w:t>
      </w:r>
      <w:r w:rsidR="009F016D">
        <w:t>,</w:t>
      </w:r>
      <w:r w:rsidRPr="00FC3CD7">
        <w:t xml:space="preserve"> </w:t>
      </w:r>
      <w:r w:rsidR="00620B01">
        <w:t>P</w:t>
      </w:r>
      <w:r w:rsidRPr="00FC3CD7">
        <w:t>ar</w:t>
      </w:r>
      <w:r w:rsidR="006B72F7">
        <w:t>c</w:t>
      </w:r>
      <w:r w:rsidRPr="00FC3CD7">
        <w:t xml:space="preserve">. We saw </w:t>
      </w:r>
      <w:r w:rsidR="009F016D">
        <w:t>a</w:t>
      </w:r>
      <w:r w:rsidRPr="00FC3CD7">
        <w:t xml:space="preserve"> mix of st</w:t>
      </w:r>
      <w:r w:rsidR="00620B01">
        <w:t>a</w:t>
      </w:r>
      <w:r w:rsidRPr="00FC3CD7">
        <w:t>ff and</w:t>
      </w:r>
      <w:r w:rsidR="00620B01">
        <w:t xml:space="preserve"> investment</w:t>
      </w:r>
      <w:r w:rsidRPr="00FC3CD7">
        <w:t xml:space="preserve"> in staff helping other st</w:t>
      </w:r>
      <w:r w:rsidR="00620B01">
        <w:t>a</w:t>
      </w:r>
      <w:r w:rsidRPr="00FC3CD7">
        <w:t>ff to make sure</w:t>
      </w:r>
      <w:r w:rsidR="00831D2E">
        <w:t xml:space="preserve"> that</w:t>
      </w:r>
      <w:r w:rsidRPr="00FC3CD7">
        <w:t xml:space="preserve"> they had the right values.</w:t>
      </w:r>
    </w:p>
    <w:p w:rsidR="001B0F26" w:rsidP="001B0F26">
      <w:pPr>
        <w:pStyle w:val="Answer"/>
      </w:pPr>
      <w:r w:rsidRPr="001B0F26">
        <w:rPr>
          <w:b/>
          <w:i/>
        </w:rPr>
        <w:t>Victoria Atkins:</w:t>
      </w:r>
      <w:r>
        <w:t xml:space="preserve"> </w:t>
      </w:r>
      <w:r w:rsidR="009F016D">
        <w:t>Mr Butler, y</w:t>
      </w:r>
      <w:r w:rsidR="00620B01">
        <w:t xml:space="preserve">ou are right. </w:t>
      </w:r>
      <w:r w:rsidRPr="001B0F26">
        <w:t>My concern coming out of this is the sustainability of what is happening at the moment. G4S has in place a temporary director who st</w:t>
      </w:r>
      <w:r w:rsidR="00995FD2">
        <w:t>ruck</w:t>
      </w:r>
      <w:r w:rsidRPr="001B0F26">
        <w:t xml:space="preserve"> me as very qualified and experienced. I think he is there until mid</w:t>
      </w:r>
      <w:r w:rsidR="007B1B88">
        <w:t>-</w:t>
      </w:r>
      <w:r w:rsidRPr="001B0F26">
        <w:t>December and the new permanent director is coming in</w:t>
      </w:r>
      <w:r w:rsidR="007B1B88">
        <w:t xml:space="preserve"> then</w:t>
      </w:r>
      <w:r w:rsidRPr="001B0F26">
        <w:t>. I</w:t>
      </w:r>
      <w:r w:rsidR="00217308">
        <w:t>,</w:t>
      </w:r>
      <w:r w:rsidRPr="001B0F26">
        <w:t xml:space="preserve"> and I hope the </w:t>
      </w:r>
      <w:r w:rsidR="007B1B88">
        <w:t>C</w:t>
      </w:r>
      <w:r w:rsidRPr="001B0F26">
        <w:t>ommittee</w:t>
      </w:r>
      <w:r w:rsidR="00217308">
        <w:t>,</w:t>
      </w:r>
      <w:r w:rsidRPr="001B0F26">
        <w:t xml:space="preserve"> will keep </w:t>
      </w:r>
      <w:r w:rsidR="007B1B88">
        <w:t>a</w:t>
      </w:r>
      <w:r w:rsidRPr="001B0F26">
        <w:t xml:space="preserve"> very close </w:t>
      </w:r>
      <w:r w:rsidR="007B1B88">
        <w:t xml:space="preserve">eye </w:t>
      </w:r>
      <w:r w:rsidRPr="001B0F26">
        <w:t>on how that works out becaus</w:t>
      </w:r>
      <w:r w:rsidR="007B1B88">
        <w:t>e</w:t>
      </w:r>
      <w:r w:rsidR="00DB7034">
        <w:t>,</w:t>
      </w:r>
      <w:r w:rsidRPr="001B0F26">
        <w:t xml:space="preserve"> if we do not have sustainability and leadership</w:t>
      </w:r>
      <w:r w:rsidR="00DB7034">
        <w:t xml:space="preserve">, </w:t>
      </w:r>
      <w:r w:rsidR="00995FD2">
        <w:t xml:space="preserve">it doesn’t matter what </w:t>
      </w:r>
      <w:r w:rsidRPr="001B0F26">
        <w:t xml:space="preserve">colour the walls </w:t>
      </w:r>
      <w:r w:rsidR="00E614C4">
        <w:t>are</w:t>
      </w:r>
      <w:r w:rsidR="00DB7034">
        <w:t>.</w:t>
      </w:r>
      <w:r w:rsidRPr="001B0F26">
        <w:t xml:space="preserve"> The fact is that the ethos and culture within the building w</w:t>
      </w:r>
      <w:r w:rsidR="00DB7034">
        <w:t>ill</w:t>
      </w:r>
      <w:r w:rsidRPr="001B0F26">
        <w:t xml:space="preserve"> not be what we expect.</w:t>
      </w:r>
    </w:p>
    <w:p w:rsidR="001B0F26" w:rsidP="001B0F26">
      <w:pPr>
        <w:pStyle w:val="Question"/>
      </w:pPr>
      <w:r w:rsidRPr="001B0F26">
        <w:rPr>
          <w:b/>
        </w:rPr>
        <w:t>Rob Butler:</w:t>
      </w:r>
      <w:r>
        <w:t xml:space="preserve"> </w:t>
      </w:r>
      <w:r w:rsidRPr="001B0F26">
        <w:t xml:space="preserve">That is a really important point. There has been a lot of churn of directors of </w:t>
      </w:r>
      <w:r w:rsidR="0070315D">
        <w:t>STCs</w:t>
      </w:r>
      <w:r w:rsidRPr="001B0F26">
        <w:t xml:space="preserve"> across the piece going back many years, including when I was on the </w:t>
      </w:r>
      <w:r w:rsidR="0070315D">
        <w:t>Y</w:t>
      </w:r>
      <w:r w:rsidRPr="001B0F26">
        <w:t xml:space="preserve">outh </w:t>
      </w:r>
      <w:r w:rsidR="0070315D">
        <w:t>J</w:t>
      </w:r>
      <w:r w:rsidRPr="001B0F26">
        <w:t xml:space="preserve">ustice </w:t>
      </w:r>
      <w:r w:rsidR="0070315D">
        <w:t>B</w:t>
      </w:r>
      <w:r w:rsidRPr="001B0F26">
        <w:t>oard almost 10 years ago.</w:t>
      </w:r>
      <w:r w:rsidR="0070315D">
        <w:t xml:space="preserve"> E</w:t>
      </w:r>
      <w:r w:rsidRPr="001B0F26">
        <w:t>very time we have a session like this we are promised</w:t>
      </w:r>
      <w:r w:rsidR="0070315D">
        <w:t xml:space="preserve"> </w:t>
      </w:r>
      <w:r w:rsidRPr="001B0F26">
        <w:t xml:space="preserve">a new director </w:t>
      </w:r>
      <w:r w:rsidR="0070315D">
        <w:t>who will solve everything</w:t>
      </w:r>
      <w:r w:rsidR="00E0477A">
        <w:t>,</w:t>
      </w:r>
      <w:r w:rsidR="0070315D">
        <w:t xml:space="preserve"> and th</w:t>
      </w:r>
      <w:r w:rsidR="00E614C4">
        <w:t>e</w:t>
      </w:r>
      <w:r w:rsidR="0070315D">
        <w:t xml:space="preserve"> new director has gone in</w:t>
      </w:r>
      <w:r w:rsidRPr="001B0F26">
        <w:t xml:space="preserve"> four or five months.</w:t>
      </w:r>
    </w:p>
    <w:p w:rsidR="001B0F26" w:rsidP="001B0F26">
      <w:pPr>
        <w:pStyle w:val="Answer"/>
      </w:pPr>
      <w:r w:rsidRPr="001B0F26">
        <w:rPr>
          <w:b/>
          <w:i/>
        </w:rPr>
        <w:t>Victoria Atkins:</w:t>
      </w:r>
      <w:r>
        <w:t xml:space="preserve"> </w:t>
      </w:r>
      <w:r w:rsidRPr="001B0F26">
        <w:t>It is the middle management as well as who is at the top. Every organisation, private or public, should be looking at the succession plan</w:t>
      </w:r>
      <w:r w:rsidR="00972F2E">
        <w:t>. If,</w:t>
      </w:r>
      <w:r w:rsidRPr="001B0F26">
        <w:t xml:space="preserve"> God forbid, something happens to the director</w:t>
      </w:r>
      <w:r w:rsidR="00972F2E">
        <w:t>,</w:t>
      </w:r>
      <w:r w:rsidRPr="001B0F26">
        <w:t xml:space="preserve"> who can step into their shoes to take over the next </w:t>
      </w:r>
      <w:r w:rsidR="00972F2E">
        <w:t>day</w:t>
      </w:r>
      <w:r w:rsidRPr="001B0F26">
        <w:t>?</w:t>
      </w:r>
    </w:p>
    <w:p w:rsidR="00921E12" w:rsidP="001B0F26">
      <w:pPr>
        <w:pStyle w:val="Question"/>
      </w:pPr>
      <w:r w:rsidRPr="001B0F26">
        <w:rPr>
          <w:b/>
        </w:rPr>
        <w:t>Rob Butler:</w:t>
      </w:r>
      <w:r>
        <w:t xml:space="preserve"> </w:t>
      </w:r>
      <w:r w:rsidR="00972F2E">
        <w:t>T</w:t>
      </w:r>
      <w:r w:rsidRPr="00DF1161" w:rsidR="00DF1161">
        <w:t>hat leads to a broader concern within</w:t>
      </w:r>
      <w:r w:rsidR="00062721">
        <w:t xml:space="preserve"> HMPPS</w:t>
      </w:r>
      <w:r w:rsidRPr="00DF1161" w:rsidR="00DF1161">
        <w:t xml:space="preserve"> about leadership pipelines</w:t>
      </w:r>
      <w:r w:rsidR="00062721">
        <w:t>. O</w:t>
      </w:r>
      <w:r w:rsidRPr="00DF1161" w:rsidR="00DF1161">
        <w:t>ne contrast that strikes me very frequently is that</w:t>
      </w:r>
      <w:r w:rsidR="00312805">
        <w:t xml:space="preserve"> Par</w:t>
      </w:r>
      <w:r w:rsidR="006B72F7">
        <w:t>c</w:t>
      </w:r>
      <w:r w:rsidR="00312805">
        <w:t xml:space="preserve">, </w:t>
      </w:r>
      <w:r w:rsidRPr="00312805" w:rsidR="00312805">
        <w:t>which has been mentioned several times, is also run by G4S</w:t>
      </w:r>
      <w:r w:rsidR="00062721">
        <w:t>. A</w:t>
      </w:r>
      <w:r w:rsidRPr="00312805" w:rsidR="00312805">
        <w:t>s far as young people a</w:t>
      </w:r>
      <w:r w:rsidR="00585A2F">
        <w:t>re</w:t>
      </w:r>
      <w:r w:rsidRPr="00312805" w:rsidR="00312805">
        <w:t xml:space="preserve"> concerned, there are only 60 under</w:t>
      </w:r>
      <w:r w:rsidR="00062721">
        <w:t>-18s</w:t>
      </w:r>
      <w:r w:rsidRPr="00312805" w:rsidR="00312805">
        <w:t xml:space="preserve"> on the site of an adult prison of 1</w:t>
      </w:r>
      <w:r w:rsidR="004A42A8">
        <w:t>,</w:t>
      </w:r>
      <w:r w:rsidRPr="00312805" w:rsidR="00312805">
        <w:t>600, so it is completely counter to all the normal suggestions of the best way to run a youth custody establishment</w:t>
      </w:r>
      <w:r w:rsidR="004A42A8">
        <w:t>. Y</w:t>
      </w:r>
      <w:r w:rsidRPr="00312805" w:rsidR="00312805">
        <w:t>et</w:t>
      </w:r>
      <w:r w:rsidR="00312805">
        <w:t xml:space="preserve"> Par</w:t>
      </w:r>
      <w:r w:rsidR="006B72F7">
        <w:t>c</w:t>
      </w:r>
      <w:r w:rsidR="00312805">
        <w:t xml:space="preserve"> </w:t>
      </w:r>
      <w:r w:rsidRPr="00312805" w:rsidR="00312805">
        <w:t>consistently—forgive the pun—knocks it out of the park in inspection reports</w:t>
      </w:r>
      <w:r w:rsidR="006B63DF">
        <w:t>;</w:t>
      </w:r>
      <w:r w:rsidRPr="00312805" w:rsidR="00312805">
        <w:t xml:space="preserve"> it scores really well and you would not expect it to.</w:t>
      </w:r>
      <w:r w:rsidRPr="00921E12">
        <w:t xml:space="preserve"> What can we learn from the </w:t>
      </w:r>
      <w:r w:rsidR="004A42A8">
        <w:t>P</w:t>
      </w:r>
      <w:r w:rsidRPr="00921E12">
        <w:t>ar</w:t>
      </w:r>
      <w:r w:rsidR="006B72F7">
        <w:t>c</w:t>
      </w:r>
      <w:r w:rsidRPr="00921E12">
        <w:t xml:space="preserve"> experience</w:t>
      </w:r>
      <w:r w:rsidR="006B63DF">
        <w:t>,</w:t>
      </w:r>
      <w:r w:rsidRPr="00921E12">
        <w:t xml:space="preserve"> where I note there has been</w:t>
      </w:r>
      <w:r w:rsidR="005E4A84">
        <w:t xml:space="preserve"> a director—</w:t>
      </w:r>
      <w:r w:rsidR="009B7387">
        <w:t xml:space="preserve">I think </w:t>
      </w:r>
      <w:r w:rsidR="00074009">
        <w:t>they are</w:t>
      </w:r>
      <w:r w:rsidR="009B7387">
        <w:t xml:space="preserve"> called</w:t>
      </w:r>
      <w:r w:rsidRPr="00921E12">
        <w:t xml:space="preserve"> a direct</w:t>
      </w:r>
      <w:r w:rsidR="00074009">
        <w:t>or</w:t>
      </w:r>
      <w:r w:rsidR="004516CA">
        <w:t xml:space="preserve">, because </w:t>
      </w:r>
      <w:r w:rsidR="009B7387">
        <w:t xml:space="preserve">it </w:t>
      </w:r>
      <w:r w:rsidRPr="00921E12">
        <w:t>is a private prison</w:t>
      </w:r>
      <w:r w:rsidR="005E4A84">
        <w:t>—</w:t>
      </w:r>
      <w:r w:rsidRPr="00921E12">
        <w:t xml:space="preserve">in place for </w:t>
      </w:r>
      <w:r w:rsidR="009B7387">
        <w:t>a</w:t>
      </w:r>
      <w:r w:rsidRPr="00921E12">
        <w:t xml:space="preserve"> very long time?</w:t>
      </w:r>
    </w:p>
    <w:p w:rsidR="00921E12" w:rsidRPr="00921E12" w:rsidP="00921E12">
      <w:pPr>
        <w:pStyle w:val="Answer"/>
      </w:pPr>
      <w:r w:rsidRPr="00921E12">
        <w:rPr>
          <w:b/>
          <w:i/>
        </w:rPr>
        <w:t>Jo Farrar:</w:t>
      </w:r>
      <w:r>
        <w:t xml:space="preserve"> </w:t>
      </w:r>
      <w:r w:rsidRPr="00921E12">
        <w:t>That is a good comparison. Par</w:t>
      </w:r>
      <w:r w:rsidR="006B72F7">
        <w:t>c</w:t>
      </w:r>
      <w:r w:rsidRPr="00921E12">
        <w:t xml:space="preserve"> runs some good services and has had a director in place for a long time. There is also a good succession plan there</w:t>
      </w:r>
      <w:r w:rsidR="00C446F4">
        <w:t xml:space="preserve">. What we </w:t>
      </w:r>
      <w:r w:rsidR="005E4A84">
        <w:t>notice at</w:t>
      </w:r>
      <w:r w:rsidR="00C446F4">
        <w:t xml:space="preserve"> Par</w:t>
      </w:r>
      <w:r w:rsidR="006B72F7">
        <w:t>c</w:t>
      </w:r>
      <w:r w:rsidR="00C446F4">
        <w:t xml:space="preserve"> is that </w:t>
      </w:r>
      <w:r w:rsidRPr="00921E12">
        <w:t>there is real strength in the senior leadership team</w:t>
      </w:r>
      <w:r w:rsidR="00C446F4">
        <w:t>,</w:t>
      </w:r>
      <w:r w:rsidRPr="00921E12">
        <w:t xml:space="preserve"> and if the director is not there other people are able to step up</w:t>
      </w:r>
      <w:r w:rsidR="00C446F4">
        <w:t>. T</w:t>
      </w:r>
      <w:r w:rsidRPr="00921E12">
        <w:t>hey run the whole place as a team</w:t>
      </w:r>
      <w:r w:rsidR="00C446F4">
        <w:t xml:space="preserve">, so there is a lot we can </w:t>
      </w:r>
      <w:r w:rsidRPr="00921E12">
        <w:t xml:space="preserve">learn from that. </w:t>
      </w:r>
    </w:p>
    <w:p w:rsidR="00BC2F07" w:rsidP="00921E12">
      <w:pPr>
        <w:pStyle w:val="Answer"/>
      </w:pPr>
      <w:r>
        <w:t xml:space="preserve">In </w:t>
      </w:r>
      <w:r w:rsidRPr="00921E12" w:rsidR="00921E12">
        <w:t>the public estate,</w:t>
      </w:r>
      <w:r w:rsidRPr="00BC2F07">
        <w:t xml:space="preserve"> we</w:t>
      </w:r>
      <w:r w:rsidR="00C446F4">
        <w:t xml:space="preserve"> are</w:t>
      </w:r>
      <w:r w:rsidRPr="00BC2F07">
        <w:t xml:space="preserve"> looking at how we train our leaders and make sure </w:t>
      </w:r>
      <w:r>
        <w:t xml:space="preserve">that </w:t>
      </w:r>
      <w:r w:rsidRPr="00BC2F07">
        <w:t>we have a cohort of future governors</w:t>
      </w:r>
      <w:r w:rsidR="00C16087">
        <w:t>. In</w:t>
      </w:r>
      <w:r w:rsidRPr="00BC2F07">
        <w:t xml:space="preserve"> January</w:t>
      </w:r>
      <w:r>
        <w:t>,</w:t>
      </w:r>
      <w:r w:rsidRPr="00BC2F07">
        <w:t xml:space="preserve"> we are l</w:t>
      </w:r>
      <w:r w:rsidR="00C16087">
        <w:t>aunch</w:t>
      </w:r>
      <w:r w:rsidRPr="00BC2F07">
        <w:t xml:space="preserve">ing a programme to allow people to come in </w:t>
      </w:r>
      <w:r w:rsidR="00C16087">
        <w:t>and be</w:t>
      </w:r>
      <w:r w:rsidRPr="00BC2F07">
        <w:t xml:space="preserve"> fast</w:t>
      </w:r>
      <w:r w:rsidR="00C16087">
        <w:t>-</w:t>
      </w:r>
      <w:r w:rsidRPr="00BC2F07">
        <w:t>track</w:t>
      </w:r>
      <w:r w:rsidR="00C16087">
        <w:t>ed</w:t>
      </w:r>
      <w:r w:rsidRPr="00BC2F07">
        <w:t xml:space="preserve"> </w:t>
      </w:r>
      <w:r w:rsidR="00C16087">
        <w:t xml:space="preserve">to </w:t>
      </w:r>
      <w:r w:rsidRPr="00BC2F07">
        <w:t>senior leaders</w:t>
      </w:r>
      <w:r w:rsidR="00C16087">
        <w:t>hip</w:t>
      </w:r>
      <w:r w:rsidRPr="00BC2F07">
        <w:t xml:space="preserve"> in the justice system</w:t>
      </w:r>
      <w:r w:rsidR="00C16087">
        <w:t>. L</w:t>
      </w:r>
      <w:r w:rsidRPr="00BC2F07">
        <w:t>eadership is something we</w:t>
      </w:r>
      <w:r w:rsidR="00C6108C">
        <w:t xml:space="preserve"> a</w:t>
      </w:r>
      <w:r w:rsidRPr="00BC2F07">
        <w:t>re keen on</w:t>
      </w:r>
      <w:r w:rsidR="00351AA2">
        <w:t>,</w:t>
      </w:r>
      <w:r w:rsidRPr="00BC2F07">
        <w:t xml:space="preserve"> and are looking at</w:t>
      </w:r>
      <w:r w:rsidR="00C6108C">
        <w:t>. Yo</w:t>
      </w:r>
      <w:r w:rsidRPr="00BC2F07">
        <w:t>u are absolutely right</w:t>
      </w:r>
      <w:r w:rsidR="00C6108C">
        <w:t>. S</w:t>
      </w:r>
      <w:r w:rsidRPr="00BC2F07">
        <w:t>ustainability</w:t>
      </w:r>
      <w:r w:rsidR="00C6108C">
        <w:t>,</w:t>
      </w:r>
      <w:r w:rsidRPr="00BC2F07">
        <w:t xml:space="preserve"> the </w:t>
      </w:r>
      <w:r w:rsidRPr="00BC2F07">
        <w:t xml:space="preserve">strength of the senior team and the ability for people to move up </w:t>
      </w:r>
      <w:r w:rsidR="00C6108C">
        <w:t xml:space="preserve">is </w:t>
      </w:r>
      <w:r w:rsidRPr="00BC2F07">
        <w:t>important.</w:t>
      </w:r>
    </w:p>
    <w:p w:rsidR="0086666E" w:rsidP="00BC2F07">
      <w:pPr>
        <w:pStyle w:val="Question"/>
      </w:pPr>
      <w:r w:rsidRPr="00BC2F07">
        <w:rPr>
          <w:b/>
        </w:rPr>
        <w:t>Rob Butler:</w:t>
      </w:r>
      <w:r>
        <w:t xml:space="preserve"> </w:t>
      </w:r>
      <w:r w:rsidR="005A0CA8">
        <w:t>I</w:t>
      </w:r>
      <w:r w:rsidRPr="0086666E">
        <w:t>s</w:t>
      </w:r>
      <w:r w:rsidR="00351AA2">
        <w:t>n’t</w:t>
      </w:r>
      <w:r w:rsidRPr="0086666E">
        <w:t xml:space="preserve"> it baffling that G4S can do it </w:t>
      </w:r>
      <w:r>
        <w:t xml:space="preserve">well </w:t>
      </w:r>
      <w:r w:rsidRPr="0086666E">
        <w:t xml:space="preserve">at </w:t>
      </w:r>
      <w:r w:rsidR="005A0CA8">
        <w:t>P</w:t>
      </w:r>
      <w:r w:rsidRPr="0086666E">
        <w:t>ar</w:t>
      </w:r>
      <w:r w:rsidR="006B72F7">
        <w:t>c</w:t>
      </w:r>
      <w:r w:rsidRPr="0086666E">
        <w:t xml:space="preserve"> but </w:t>
      </w:r>
      <w:r w:rsidR="00351AA2">
        <w:t>they</w:t>
      </w:r>
      <w:r w:rsidR="005A0CA8">
        <w:t xml:space="preserve"> </w:t>
      </w:r>
      <w:r w:rsidRPr="0086666E">
        <w:t xml:space="preserve">cannot do it at </w:t>
      </w:r>
      <w:r w:rsidR="00D77BA2">
        <w:t>Oakhill</w:t>
      </w:r>
      <w:r w:rsidR="005A0CA8">
        <w:t>? Is t</w:t>
      </w:r>
      <w:r w:rsidRPr="0086666E">
        <w:t>here something geographic about that, or do you think some other issue is at stake?</w:t>
      </w:r>
    </w:p>
    <w:p w:rsidR="008F3BC4" w:rsidP="0086666E">
      <w:pPr>
        <w:pStyle w:val="Answer"/>
      </w:pPr>
      <w:r w:rsidRPr="0086666E">
        <w:rPr>
          <w:b/>
          <w:i/>
        </w:rPr>
        <w:t xml:space="preserve">Helga </w:t>
      </w:r>
      <w:r w:rsidRPr="0086666E">
        <w:rPr>
          <w:b/>
          <w:i/>
        </w:rPr>
        <w:t>Swidenbank</w:t>
      </w:r>
      <w:r w:rsidRPr="0086666E">
        <w:rPr>
          <w:b/>
          <w:i/>
        </w:rPr>
        <w:t>:</w:t>
      </w:r>
      <w:r>
        <w:t xml:space="preserve"> </w:t>
      </w:r>
      <w:r w:rsidRPr="0086666E">
        <w:t>I think there is something geographic. The staff team</w:t>
      </w:r>
      <w:r w:rsidR="00BC3D4E">
        <w:t xml:space="preserve"> at</w:t>
      </w:r>
      <w:r w:rsidRPr="0086666E">
        <w:t xml:space="preserve"> </w:t>
      </w:r>
      <w:r w:rsidR="005A0CA8">
        <w:t>P</w:t>
      </w:r>
      <w:r w:rsidRPr="0086666E">
        <w:t>ar</w:t>
      </w:r>
      <w:r w:rsidR="00085F2C">
        <w:t>c</w:t>
      </w:r>
      <w:r w:rsidRPr="0086666E">
        <w:t xml:space="preserve"> is relatively static </w:t>
      </w:r>
      <w:r w:rsidR="005A0CA8">
        <w:t xml:space="preserve">and it is an area of </w:t>
      </w:r>
      <w:r w:rsidR="002977E1">
        <w:t>high un</w:t>
      </w:r>
      <w:r w:rsidRPr="008F3BC4">
        <w:t>employment</w:t>
      </w:r>
      <w:r w:rsidR="002977E1">
        <w:t>,</w:t>
      </w:r>
      <w:r w:rsidRPr="008F3BC4">
        <w:t xml:space="preserve"> so staff join and stay</w:t>
      </w:r>
      <w:r w:rsidR="002977E1">
        <w:t>.</w:t>
      </w:r>
      <w:r w:rsidRPr="008F3BC4">
        <w:t xml:space="preserve"> </w:t>
      </w:r>
      <w:r w:rsidR="0026352A">
        <w:t xml:space="preserve">The site </w:t>
      </w:r>
      <w:r w:rsidRPr="008F3BC4">
        <w:t xml:space="preserve">is also big enough </w:t>
      </w:r>
      <w:r w:rsidR="0026352A">
        <w:t>that</w:t>
      </w:r>
      <w:r w:rsidR="002977E1">
        <w:t xml:space="preserve"> if </w:t>
      </w:r>
      <w:r w:rsidR="0026352A">
        <w:t xml:space="preserve">staff are </w:t>
      </w:r>
      <w:r w:rsidR="002977E1">
        <w:t xml:space="preserve">not </w:t>
      </w:r>
      <w:r w:rsidRPr="008F3BC4">
        <w:t>suitable for the children</w:t>
      </w:r>
      <w:r w:rsidR="002977E1">
        <w:t>’s unit</w:t>
      </w:r>
      <w:r w:rsidR="0026352A">
        <w:t>,</w:t>
      </w:r>
      <w:r w:rsidR="002977E1">
        <w:t xml:space="preserve"> for example,</w:t>
      </w:r>
      <w:r w:rsidRPr="008F3BC4">
        <w:t xml:space="preserve"> </w:t>
      </w:r>
      <w:r w:rsidR="0026352A">
        <w:t xml:space="preserve">they </w:t>
      </w:r>
      <w:r w:rsidRPr="008F3BC4">
        <w:t>are able to go off and do something else on th</w:t>
      </w:r>
      <w:r w:rsidR="00A34DB6">
        <w:t>e</w:t>
      </w:r>
      <w:r w:rsidRPr="008F3BC4">
        <w:t xml:space="preserve"> site. </w:t>
      </w:r>
      <w:r w:rsidR="0026352A">
        <w:t>Par</w:t>
      </w:r>
      <w:r w:rsidR="00085F2C">
        <w:t>c</w:t>
      </w:r>
      <w:r w:rsidR="0026352A">
        <w:t xml:space="preserve"> benefit</w:t>
      </w:r>
      <w:r w:rsidR="00A34DB6">
        <w:t>s</w:t>
      </w:r>
      <w:r w:rsidRPr="008F3BC4">
        <w:t xml:space="preserve"> from a stable</w:t>
      </w:r>
      <w:r w:rsidR="00851F1E">
        <w:t xml:space="preserve"> and</w:t>
      </w:r>
      <w:r w:rsidRPr="008F3BC4">
        <w:t xml:space="preserve"> static leadership team and</w:t>
      </w:r>
      <w:r w:rsidR="00851F1E">
        <w:t xml:space="preserve"> </w:t>
      </w:r>
      <w:r w:rsidR="00A34DB6">
        <w:t xml:space="preserve">a stable and static </w:t>
      </w:r>
      <w:r w:rsidRPr="008F3BC4">
        <w:t>staff team</w:t>
      </w:r>
      <w:r w:rsidR="00851F1E">
        <w:t xml:space="preserve">. If </w:t>
      </w:r>
      <w:r w:rsidRPr="008F3BC4">
        <w:t xml:space="preserve">you compare that with Milton Keynes, where </w:t>
      </w:r>
      <w:r w:rsidR="00D77BA2">
        <w:t>Oakhill</w:t>
      </w:r>
      <w:r w:rsidRPr="008F3BC4">
        <w:t xml:space="preserve"> is, it </w:t>
      </w:r>
      <w:r w:rsidR="00AD229C">
        <w:t>has</w:t>
      </w:r>
      <w:r w:rsidRPr="008F3BC4">
        <w:t xml:space="preserve"> a high employment area</w:t>
      </w:r>
      <w:r w:rsidR="00851F1E">
        <w:t xml:space="preserve"> with</w:t>
      </w:r>
      <w:r w:rsidRPr="008F3BC4">
        <w:t xml:space="preserve"> rapid turnover, so th</w:t>
      </w:r>
      <w:r w:rsidR="00AD229C">
        <w:t>e</w:t>
      </w:r>
      <w:r w:rsidRPr="008F3BC4">
        <w:t xml:space="preserve"> employment landscape is an important factor.</w:t>
      </w:r>
    </w:p>
    <w:p w:rsidR="00060F86" w:rsidP="008F3BC4">
      <w:pPr>
        <w:pStyle w:val="Question"/>
      </w:pPr>
      <w:r w:rsidRPr="008F3BC4">
        <w:rPr>
          <w:b/>
        </w:rPr>
        <w:t>Paul Maynard:</w:t>
      </w:r>
      <w:r>
        <w:t xml:space="preserve"> </w:t>
      </w:r>
      <w:r w:rsidRPr="008F3BC4">
        <w:t xml:space="preserve">I was not on the </w:t>
      </w:r>
      <w:r w:rsidR="00386741">
        <w:t>C</w:t>
      </w:r>
      <w:r w:rsidRPr="008F3BC4">
        <w:t xml:space="preserve">ommittee when it looked at </w:t>
      </w:r>
      <w:r w:rsidR="00D77BA2">
        <w:t>Rainsbrook</w:t>
      </w:r>
      <w:r w:rsidRPr="008F3BC4">
        <w:t>, but I am sure we</w:t>
      </w:r>
      <w:r w:rsidR="00531461">
        <w:t xml:space="preserve"> </w:t>
      </w:r>
      <w:r w:rsidRPr="008F3BC4">
        <w:t xml:space="preserve">heard many of the same answers we have heard today with regard to </w:t>
      </w:r>
      <w:r w:rsidR="00D77BA2">
        <w:t>Oakhill</w:t>
      </w:r>
      <w:r w:rsidRPr="008F3BC4">
        <w:t>. I cannot claim that I am any</w:t>
      </w:r>
      <w:r w:rsidR="00531461">
        <w:t xml:space="preserve"> </w:t>
      </w:r>
      <w:r w:rsidRPr="008F3BC4">
        <w:t>more reassured from what I have heard today.</w:t>
      </w:r>
    </w:p>
    <w:p w:rsidR="00E4109B" w:rsidP="00060F86">
      <w:pPr>
        <w:pStyle w:val="Question"/>
        <w:numPr>
          <w:ilvl w:val="0"/>
          <w:numId w:val="0"/>
        </w:numPr>
        <w:ind w:left="794"/>
      </w:pPr>
      <w:r w:rsidRPr="00AF70BC">
        <w:t>M</w:t>
      </w:r>
      <w:r w:rsidR="00531461">
        <w:t>s</w:t>
      </w:r>
      <w:r w:rsidRPr="00AF70BC">
        <w:t xml:space="preserve"> Farra</w:t>
      </w:r>
      <w:r w:rsidR="00531461">
        <w:t>r</w:t>
      </w:r>
      <w:r w:rsidRPr="00AF70BC">
        <w:t xml:space="preserve"> rightly made the point that the number of young people in custody has plummeted from 3</w:t>
      </w:r>
      <w:r w:rsidR="00606E0F">
        <w:t>,</w:t>
      </w:r>
      <w:r w:rsidRPr="00AF70BC">
        <w:t>000 to about 400, but surely that makes it all the more astounding that with only 400</w:t>
      </w:r>
      <w:r w:rsidR="00085F2C">
        <w:t>—</w:t>
      </w:r>
      <w:r w:rsidR="00060F86">
        <w:t>indeed</w:t>
      </w:r>
      <w:r w:rsidRPr="00AF70BC">
        <w:t xml:space="preserve"> only 4</w:t>
      </w:r>
      <w:r>
        <w:t>6</w:t>
      </w:r>
      <w:r w:rsidRPr="00AF70BC">
        <w:t xml:space="preserve"> in </w:t>
      </w:r>
      <w:r w:rsidR="00D77BA2">
        <w:t>Oakhill</w:t>
      </w:r>
      <w:r w:rsidRPr="00AF70BC">
        <w:t xml:space="preserve"> at the time of the inspection</w:t>
      </w:r>
      <w:r w:rsidR="00085F2C">
        <w:t>—</w:t>
      </w:r>
      <w:r w:rsidRPr="00AF70BC">
        <w:t>children were still accessing adult channels</w:t>
      </w:r>
      <w:r w:rsidR="00606E0F">
        <w:t>; there was still a</w:t>
      </w:r>
      <w:r w:rsidR="00A975AF">
        <w:t xml:space="preserve"> failure to</w:t>
      </w:r>
      <w:r w:rsidR="00606E0F">
        <w:t xml:space="preserve"> </w:t>
      </w:r>
      <w:r w:rsidRPr="00AF70BC">
        <w:t>challenge low</w:t>
      </w:r>
      <w:r w:rsidR="00E72F11">
        <w:t>-</w:t>
      </w:r>
      <w:r w:rsidRPr="00AF70BC">
        <w:t>level misbehaviour</w:t>
      </w:r>
      <w:r w:rsidR="00E72F11">
        <w:t xml:space="preserve"> and an </w:t>
      </w:r>
      <w:r w:rsidRPr="00AF70BC">
        <w:t>over</w:t>
      </w:r>
      <w:r w:rsidR="00E72F11">
        <w:t>-reli</w:t>
      </w:r>
      <w:r w:rsidRPr="00AF70BC">
        <w:t>ance on restraint when faced with violence. G4S seems to suggest that the answer is a lick of paint. I</w:t>
      </w:r>
      <w:r w:rsidR="00E72F11">
        <w:t xml:space="preserve"> a</w:t>
      </w:r>
      <w:r w:rsidRPr="00AF70BC">
        <w:t xml:space="preserve">m amazed that, notwithstanding </w:t>
      </w:r>
      <w:r w:rsidR="00A975AF">
        <w:t>their</w:t>
      </w:r>
      <w:r w:rsidRPr="00AF70BC">
        <w:t xml:space="preserve"> success at </w:t>
      </w:r>
      <w:r w:rsidR="00E72F11">
        <w:t>P</w:t>
      </w:r>
      <w:r w:rsidRPr="00AF70BC">
        <w:t>ar</w:t>
      </w:r>
      <w:r w:rsidR="00085F2C">
        <w:t>c</w:t>
      </w:r>
      <w:r w:rsidRPr="00AF70BC">
        <w:t>,</w:t>
      </w:r>
      <w:r w:rsidR="00E72F11">
        <w:t xml:space="preserve"> </w:t>
      </w:r>
      <w:r w:rsidRPr="00AF70BC">
        <w:t>time and time again</w:t>
      </w:r>
      <w:r w:rsidR="00E72F11">
        <w:t xml:space="preserve"> G4S</w:t>
      </w:r>
      <w:r w:rsidRPr="00AF70BC">
        <w:t xml:space="preserve"> crops up in this </w:t>
      </w:r>
      <w:r w:rsidR="00E72F11">
        <w:t>C</w:t>
      </w:r>
      <w:r w:rsidRPr="00AF70BC">
        <w:t xml:space="preserve">ommittee and other Whitehall </w:t>
      </w:r>
      <w:r w:rsidR="00BD66B3">
        <w:t>D</w:t>
      </w:r>
      <w:r w:rsidRPr="00AF70BC">
        <w:t>epartments</w:t>
      </w:r>
      <w:r w:rsidR="00BD66B3">
        <w:t xml:space="preserve"> and</w:t>
      </w:r>
      <w:r w:rsidRPr="00AF70BC">
        <w:t xml:space="preserve"> keeps getting bad rev</w:t>
      </w:r>
      <w:r w:rsidR="00BD66B3">
        <w:t>iews</w:t>
      </w:r>
      <w:r w:rsidRPr="00AF70BC">
        <w:t xml:space="preserve"> but </w:t>
      </w:r>
      <w:r w:rsidR="00211C23">
        <w:t>keeps getting G</w:t>
      </w:r>
      <w:r w:rsidRPr="00AF70BC">
        <w:t>overnment contracts</w:t>
      </w:r>
      <w:r w:rsidR="00BD66B3">
        <w:t>.</w:t>
      </w:r>
      <w:r w:rsidRPr="00AF70BC">
        <w:t xml:space="preserve"> </w:t>
      </w:r>
      <w:r w:rsidR="00BD66B3">
        <w:t>W</w:t>
      </w:r>
      <w:r w:rsidRPr="00AF70BC">
        <w:t xml:space="preserve">hen is the </w:t>
      </w:r>
      <w:r w:rsidR="00BD66B3">
        <w:t>M</w:t>
      </w:r>
      <w:r w:rsidRPr="00AF70BC">
        <w:t>inistry going to st</w:t>
      </w:r>
      <w:r w:rsidR="00BA6A6D">
        <w:t>op</w:t>
      </w:r>
      <w:r w:rsidRPr="00AF70BC">
        <w:t xml:space="preserve"> having G4</w:t>
      </w:r>
      <w:r w:rsidR="00BA6A6D">
        <w:t>S</w:t>
      </w:r>
      <w:r w:rsidR="00312706">
        <w:t>,</w:t>
      </w:r>
      <w:r w:rsidR="00BA6A6D">
        <w:t xml:space="preserve"> and indeed MTC</w:t>
      </w:r>
      <w:r w:rsidR="00312706">
        <w:t>,</w:t>
      </w:r>
      <w:r w:rsidR="00BA6A6D">
        <w:t xml:space="preserve"> as a </w:t>
      </w:r>
      <w:r w:rsidRPr="00AF70BC">
        <w:t>default partner</w:t>
      </w:r>
      <w:r w:rsidR="00BA6A6D">
        <w:t xml:space="preserve">? </w:t>
      </w:r>
      <w:r w:rsidRPr="00E4109B">
        <w:t>We seem to be relying on people who are setting us up to fail</w:t>
      </w:r>
      <w:r>
        <w:t>.</w:t>
      </w:r>
    </w:p>
    <w:p w:rsidR="00E4109B" w:rsidP="00E4109B">
      <w:pPr>
        <w:pStyle w:val="Answer"/>
      </w:pPr>
      <w:r w:rsidRPr="00E4109B">
        <w:rPr>
          <w:b/>
          <w:i/>
        </w:rPr>
        <w:t>Jo Farrar:</w:t>
      </w:r>
      <w:r>
        <w:t xml:space="preserve"> </w:t>
      </w:r>
      <w:r w:rsidR="003B0803">
        <w:t>I</w:t>
      </w:r>
      <w:r w:rsidRPr="00E4109B">
        <w:t>f I may make a correction, I think I said 504 boys</w:t>
      </w:r>
      <w:r w:rsidR="003B0803">
        <w:t>.</w:t>
      </w:r>
    </w:p>
    <w:p w:rsidR="00E4109B" w:rsidP="00E4109B">
      <w:pPr>
        <w:pStyle w:val="Question"/>
      </w:pPr>
      <w:r w:rsidRPr="00E4109B">
        <w:rPr>
          <w:b/>
        </w:rPr>
        <w:t>Paul Maynard:</w:t>
      </w:r>
      <w:r>
        <w:t xml:space="preserve"> </w:t>
      </w:r>
      <w:r w:rsidR="00EA4B44">
        <w:t>It</w:t>
      </w:r>
      <w:r w:rsidR="00903520">
        <w:t xml:space="preserve"> is far,</w:t>
      </w:r>
      <w:r w:rsidRPr="00E4109B">
        <w:t xml:space="preserve"> far </w:t>
      </w:r>
      <w:r w:rsidR="00752321">
        <w:t>less</w:t>
      </w:r>
      <w:r w:rsidR="00903520">
        <w:t>.</w:t>
      </w:r>
    </w:p>
    <w:p w:rsidR="00E4109B" w:rsidP="00E4109B">
      <w:pPr>
        <w:pStyle w:val="Answer"/>
      </w:pPr>
      <w:r w:rsidRPr="00E4109B">
        <w:rPr>
          <w:b/>
          <w:i/>
        </w:rPr>
        <w:t>Jo Farrar:</w:t>
      </w:r>
      <w:r>
        <w:t xml:space="preserve"> </w:t>
      </w:r>
      <w:r w:rsidR="00903520">
        <w:t xml:space="preserve">It is, </w:t>
      </w:r>
      <w:r w:rsidRPr="00E4109B">
        <w:t>but I want to make sure th</w:t>
      </w:r>
      <w:r w:rsidR="00DD69E2">
        <w:t>e C</w:t>
      </w:r>
      <w:r w:rsidRPr="00E4109B">
        <w:t xml:space="preserve">ommittee </w:t>
      </w:r>
      <w:r w:rsidR="00DD69E2">
        <w:t>h</w:t>
      </w:r>
      <w:r w:rsidRPr="00E4109B">
        <w:t>as the right information, so I apologise.</w:t>
      </w:r>
      <w:r w:rsidR="00085F2C">
        <w:t xml:space="preserve"> </w:t>
      </w:r>
    </w:p>
    <w:p w:rsidR="005C73F4" w:rsidP="00E4109B">
      <w:pPr>
        <w:pStyle w:val="Answer"/>
      </w:pPr>
      <w:r w:rsidRPr="00E4109B">
        <w:rPr>
          <w:b/>
          <w:i/>
        </w:rPr>
        <w:t>Victoria Atkins:</w:t>
      </w:r>
      <w:r>
        <w:t xml:space="preserve"> </w:t>
      </w:r>
      <w:r w:rsidRPr="00E4109B">
        <w:t>The challenge</w:t>
      </w:r>
      <w:r w:rsidR="00752321">
        <w:t xml:space="preserve"> that you put,</w:t>
      </w:r>
      <w:r w:rsidRPr="00E4109B">
        <w:t xml:space="preserve"> Mr</w:t>
      </w:r>
      <w:r w:rsidR="00DD69E2">
        <w:t xml:space="preserve"> Maynar</w:t>
      </w:r>
      <w:r w:rsidR="00752321">
        <w:t>d,</w:t>
      </w:r>
      <w:r w:rsidR="00DD69E2">
        <w:t xml:space="preserve"> </w:t>
      </w:r>
      <w:r w:rsidRPr="00E4109B">
        <w:t xml:space="preserve">is a very fair one, and </w:t>
      </w:r>
      <w:r w:rsidR="00DD69E2">
        <w:t xml:space="preserve">it was </w:t>
      </w:r>
      <w:r w:rsidRPr="00E4109B">
        <w:t xml:space="preserve">one that I put to the managing director of G4S. </w:t>
      </w:r>
      <w:r w:rsidR="00DD69E2">
        <w:t>I would say that t</w:t>
      </w:r>
      <w:r w:rsidRPr="00E4109B">
        <w:t xml:space="preserve">he reputational damage to that business is significant if </w:t>
      </w:r>
      <w:r w:rsidR="006A4E08">
        <w:t xml:space="preserve">this </w:t>
      </w:r>
      <w:r w:rsidRPr="00E4109B">
        <w:t>goes wrong. That is why</w:t>
      </w:r>
      <w:r w:rsidR="0077275F">
        <w:t>, as I said,</w:t>
      </w:r>
      <w:r w:rsidR="006A4E08">
        <w:t xml:space="preserve"> </w:t>
      </w:r>
      <w:r w:rsidRPr="00E4109B">
        <w:t xml:space="preserve">the Deputy Prime Minister and I are looking at all contractual options. Sadly, I cannot speak for other Whitehall </w:t>
      </w:r>
      <w:r w:rsidR="006A4E08">
        <w:t>D</w:t>
      </w:r>
      <w:r w:rsidRPr="00E4109B">
        <w:t>epartments, but the contract signed back in the early 2000s is incredibly complicated. There are several parties to it</w:t>
      </w:r>
      <w:r w:rsidR="006A4E08">
        <w:t xml:space="preserve">. </w:t>
      </w:r>
      <w:r w:rsidRPr="00E4109B">
        <w:t>G4S is the deliver</w:t>
      </w:r>
      <w:r>
        <w:t>er</w:t>
      </w:r>
      <w:r w:rsidR="00BF32F2">
        <w:t>; w</w:t>
      </w:r>
      <w:r w:rsidRPr="00E4109B">
        <w:t>e have something called SPV</w:t>
      </w:r>
      <w:r w:rsidR="006A4E08">
        <w:t xml:space="preserve"> in the middle. I cannot remember </w:t>
      </w:r>
      <w:r w:rsidRPr="00E4109B">
        <w:t>what those initials stand for</w:t>
      </w:r>
      <w:r w:rsidR="00BF32F2">
        <w:t>.</w:t>
      </w:r>
    </w:p>
    <w:p w:rsidR="00FF1D77" w:rsidP="00CA2AAD">
      <w:pPr>
        <w:pStyle w:val="Question"/>
        <w:numPr>
          <w:ilvl w:val="0"/>
          <w:numId w:val="0"/>
        </w:numPr>
        <w:ind w:left="794"/>
      </w:pPr>
      <w:r w:rsidRPr="005C73F4">
        <w:rPr>
          <w:b/>
        </w:rPr>
        <w:t>Chair:</w:t>
      </w:r>
      <w:r>
        <w:t xml:space="preserve"> Special purpose vehicle.</w:t>
      </w:r>
    </w:p>
    <w:p w:rsidR="00400E32" w:rsidP="00E4109B">
      <w:pPr>
        <w:pStyle w:val="Answer"/>
      </w:pPr>
      <w:r w:rsidRPr="00FF1D77">
        <w:rPr>
          <w:b/>
          <w:i/>
        </w:rPr>
        <w:t>Victoria Atkins:</w:t>
      </w:r>
      <w:r>
        <w:t xml:space="preserve"> Exactly. Goodness knows what it does, frankly, and then </w:t>
      </w:r>
      <w:r>
        <w:t>there is</w:t>
      </w:r>
      <w:r>
        <w:t xml:space="preserve"> a bank. </w:t>
      </w:r>
      <w:r w:rsidRPr="00E4109B" w:rsidR="00E4109B">
        <w:t>Those</w:t>
      </w:r>
      <w:r>
        <w:t xml:space="preserve"> are the</w:t>
      </w:r>
      <w:r w:rsidRPr="00E4109B" w:rsidR="00E4109B">
        <w:t xml:space="preserve"> parties to it</w:t>
      </w:r>
      <w:r>
        <w:t xml:space="preserve">. </w:t>
      </w:r>
      <w:r>
        <w:t>It</w:t>
      </w:r>
      <w:r w:rsidRPr="00E4109B" w:rsidR="00E4109B">
        <w:t xml:space="preserve"> is a very complicated legal situation. We will have at the forefront of our mind the safety and wellbeing of children at </w:t>
      </w:r>
      <w:r w:rsidR="00D77BA2">
        <w:t>Oakhill</w:t>
      </w:r>
      <w:r w:rsidRPr="00E4109B" w:rsidR="00E4109B">
        <w:t xml:space="preserve"> and elsewhere</w:t>
      </w:r>
      <w:r w:rsidR="00D76841">
        <w:t>,</w:t>
      </w:r>
      <w:r w:rsidRPr="00E4109B" w:rsidR="00E4109B">
        <w:t xml:space="preserve"> but also value for money for the taxpayer. Today, all I can say to the </w:t>
      </w:r>
      <w:r w:rsidR="00D76841">
        <w:t>C</w:t>
      </w:r>
      <w:r w:rsidRPr="00E4109B" w:rsidR="00E4109B">
        <w:t>ommittee is that we</w:t>
      </w:r>
      <w:r w:rsidR="00D76841">
        <w:t xml:space="preserve"> a</w:t>
      </w:r>
      <w:r w:rsidRPr="00E4109B" w:rsidR="00E4109B">
        <w:t>re looking at our options, but in the longer term the reason we are looking to secure schools and so on is to see whether there are better ways of providing these services</w:t>
      </w:r>
      <w:r w:rsidR="00D76841">
        <w:t>.</w:t>
      </w:r>
    </w:p>
    <w:p w:rsidR="0067664A" w:rsidP="00E4109B">
      <w:pPr>
        <w:pStyle w:val="Answer"/>
      </w:pPr>
      <w:r>
        <w:t>L</w:t>
      </w:r>
      <w:r w:rsidRPr="00E4109B" w:rsidR="00E4109B">
        <w:t>ast week</w:t>
      </w:r>
      <w:r w:rsidR="00400E32">
        <w:t>,</w:t>
      </w:r>
      <w:r w:rsidRPr="00E4109B" w:rsidR="00E4109B">
        <w:t xml:space="preserve"> I sat in a room</w:t>
      </w:r>
      <w:r>
        <w:t xml:space="preserve"> </w:t>
      </w:r>
      <w:r w:rsidRPr="00E4109B" w:rsidR="00E4109B">
        <w:t xml:space="preserve">with Jo and </w:t>
      </w:r>
      <w:r>
        <w:t>H</w:t>
      </w:r>
      <w:r w:rsidRPr="00E4109B" w:rsidR="00E4109B">
        <w:t>elga</w:t>
      </w:r>
      <w:r w:rsidR="00276C7F">
        <w:t xml:space="preserve"> and four young men. I sent out all the G4S staff. All </w:t>
      </w:r>
      <w:r w:rsidRPr="006C20DE" w:rsidR="006C20DE">
        <w:t>of th</w:t>
      </w:r>
      <w:r w:rsidR="0054543E">
        <w:t>ose young men</w:t>
      </w:r>
      <w:r w:rsidRPr="006C20DE" w:rsidR="006C20DE">
        <w:t xml:space="preserve"> were there on the most serious charges. T</w:t>
      </w:r>
      <w:r w:rsidR="007C58E3">
        <w:t>wo</w:t>
      </w:r>
      <w:r w:rsidR="0054543E">
        <w:t xml:space="preserve"> had</w:t>
      </w:r>
      <w:r w:rsidRPr="006C20DE" w:rsidR="006C20DE">
        <w:t xml:space="preserve"> been convicted of murder and </w:t>
      </w:r>
      <w:r w:rsidR="007C58E3">
        <w:t xml:space="preserve">one of </w:t>
      </w:r>
      <w:r w:rsidRPr="006C20DE" w:rsidR="006C20DE">
        <w:t>manslaughter</w:t>
      </w:r>
      <w:r w:rsidR="007C58E3">
        <w:t>,</w:t>
      </w:r>
      <w:r w:rsidRPr="006C20DE" w:rsidR="006C20DE">
        <w:t xml:space="preserve"> and the other </w:t>
      </w:r>
      <w:r w:rsidR="006F74DD">
        <w:t xml:space="preserve">one was </w:t>
      </w:r>
      <w:r w:rsidR="00065196">
        <w:t>a</w:t>
      </w:r>
      <w:r w:rsidRPr="006C20DE" w:rsidR="006C20DE">
        <w:t>waiting trial for murder.</w:t>
      </w:r>
      <w:r w:rsidR="006F74DD">
        <w:t xml:space="preserve"> W</w:t>
      </w:r>
      <w:r w:rsidRPr="006C20DE" w:rsidR="006C20DE">
        <w:t xml:space="preserve">e should not lose sight of </w:t>
      </w:r>
      <w:r w:rsidR="006F74DD">
        <w:t xml:space="preserve">who </w:t>
      </w:r>
      <w:r w:rsidRPr="006C20DE" w:rsidR="006C20DE">
        <w:t xml:space="preserve">everyone in our </w:t>
      </w:r>
      <w:r w:rsidR="006F74DD">
        <w:t>e</w:t>
      </w:r>
      <w:r w:rsidRPr="006C20DE" w:rsidR="006C20DE">
        <w:t xml:space="preserve">state </w:t>
      </w:r>
      <w:r w:rsidR="006F74DD">
        <w:t>has</w:t>
      </w:r>
      <w:r w:rsidRPr="006C20DE" w:rsidR="006C20DE">
        <w:t xml:space="preserve"> to care for if they are in an </w:t>
      </w:r>
      <w:r w:rsidR="006F74DD">
        <w:t xml:space="preserve">STC </w:t>
      </w:r>
      <w:r w:rsidRPr="006C20DE" w:rsidR="006C20DE">
        <w:t>or young offender</w:t>
      </w:r>
      <w:r w:rsidR="006F74DD">
        <w:t>s</w:t>
      </w:r>
      <w:r w:rsidRPr="006C20DE" w:rsidR="006C20DE">
        <w:t xml:space="preserve"> institution.</w:t>
      </w:r>
      <w:r w:rsidR="003642AD">
        <w:t xml:space="preserve"> </w:t>
      </w:r>
      <w:r w:rsidRPr="006C20DE" w:rsidR="006C20DE">
        <w:t xml:space="preserve">Having said that, </w:t>
      </w:r>
      <w:r w:rsidR="003642AD">
        <w:t xml:space="preserve">we </w:t>
      </w:r>
      <w:r w:rsidRPr="006C20DE" w:rsidR="006C20DE">
        <w:t>spen</w:t>
      </w:r>
      <w:r w:rsidR="003642AD">
        <w:t>t</w:t>
      </w:r>
      <w:r w:rsidRPr="006C20DE" w:rsidR="006C20DE">
        <w:t xml:space="preserve"> time talking to th</w:t>
      </w:r>
      <w:r w:rsidR="00065196">
        <w:t>o</w:t>
      </w:r>
      <w:r w:rsidRPr="006C20DE" w:rsidR="006C20DE">
        <w:t xml:space="preserve">se </w:t>
      </w:r>
      <w:r w:rsidR="003642AD">
        <w:t>lads</w:t>
      </w:r>
      <w:r w:rsidR="00294226">
        <w:t>,</w:t>
      </w:r>
      <w:r w:rsidR="003642AD">
        <w:t xml:space="preserve"> who were </w:t>
      </w:r>
      <w:r w:rsidRPr="006C20DE" w:rsidR="006C20DE">
        <w:t>incredibly articulate and engaged.</w:t>
      </w:r>
      <w:r w:rsidR="001D5311">
        <w:t xml:space="preserve"> A</w:t>
      </w:r>
      <w:r w:rsidRPr="006C20DE" w:rsidR="006C20DE">
        <w:t>t the very end of the conversation</w:t>
      </w:r>
      <w:r w:rsidR="0024068F">
        <w:t>,</w:t>
      </w:r>
      <w:r w:rsidRPr="006B09DA" w:rsidR="006B09DA">
        <w:t xml:space="preserve"> one of them said to me, </w:t>
      </w:r>
      <w:r w:rsidR="001D5311">
        <w:t>“Miss, you’re the P</w:t>
      </w:r>
      <w:r w:rsidRPr="006B09DA" w:rsidR="006B09DA">
        <w:t xml:space="preserve">risons </w:t>
      </w:r>
      <w:r w:rsidR="001D5311">
        <w:t>M</w:t>
      </w:r>
      <w:r w:rsidRPr="006B09DA" w:rsidR="006B09DA">
        <w:t>inister</w:t>
      </w:r>
      <w:r w:rsidR="001D5311">
        <w:t>.</w:t>
      </w:r>
      <w:r w:rsidRPr="006B09DA" w:rsidR="006B09DA">
        <w:t xml:space="preserve"> You go round these institutions. Will you remember us?</w:t>
      </w:r>
      <w:r w:rsidR="001D5311">
        <w:t>”</w:t>
      </w:r>
    </w:p>
    <w:p w:rsidR="00364930" w:rsidP="00E4109B">
      <w:pPr>
        <w:pStyle w:val="Answer"/>
      </w:pPr>
      <w:r w:rsidRPr="006B09DA">
        <w:t>To me</w:t>
      </w:r>
      <w:r w:rsidR="001D5311">
        <w:t>,</w:t>
      </w:r>
      <w:r w:rsidRPr="006B09DA">
        <w:t xml:space="preserve"> that crystallised the traged</w:t>
      </w:r>
      <w:r w:rsidR="001D5311">
        <w:t>y</w:t>
      </w:r>
      <w:r w:rsidRPr="006B09DA">
        <w:t xml:space="preserve"> of the</w:t>
      </w:r>
      <w:r w:rsidR="0024068F">
        <w:t xml:space="preserve"> situation of tho</w:t>
      </w:r>
      <w:r w:rsidRPr="006B09DA">
        <w:t>se young men in that institution</w:t>
      </w:r>
      <w:r w:rsidR="0024068F">
        <w:t>—</w:t>
      </w:r>
      <w:r w:rsidR="001D5311">
        <w:t>t</w:t>
      </w:r>
      <w:r w:rsidRPr="006B09DA">
        <w:t>he terrible crimes they ha</w:t>
      </w:r>
      <w:r w:rsidR="00B91A9C">
        <w:t>d</w:t>
      </w:r>
      <w:r w:rsidRPr="006B09DA">
        <w:t xml:space="preserve"> committed and the tragedies </w:t>
      </w:r>
      <w:r w:rsidR="00B91A9C">
        <w:t xml:space="preserve">of </w:t>
      </w:r>
      <w:r w:rsidRPr="006B09DA">
        <w:t>the families who h</w:t>
      </w:r>
      <w:r w:rsidR="00B91A9C">
        <w:t>ad</w:t>
      </w:r>
      <w:r w:rsidRPr="006B09DA">
        <w:t xml:space="preserve"> lost their beloved sons and daughters</w:t>
      </w:r>
      <w:r w:rsidR="00B91A9C">
        <w:t>, but</w:t>
      </w:r>
      <w:r w:rsidRPr="006B09DA">
        <w:t xml:space="preserve"> also the tragedy of their own lives. One of the young men will spend the next 15 years of his life behind bars</w:t>
      </w:r>
      <w:r w:rsidR="00B91A9C">
        <w:t>; h</w:t>
      </w:r>
      <w:r w:rsidRPr="006B09DA">
        <w:t xml:space="preserve">e will spend his 20s behind bars. </w:t>
      </w:r>
      <w:r w:rsidR="00B91A9C">
        <w:t>T</w:t>
      </w:r>
      <w:r w:rsidRPr="006B09DA">
        <w:t>he culture is almost about energising our very best leaders to understand that</w:t>
      </w:r>
      <w:r w:rsidR="00085F2C">
        <w:t>,</w:t>
      </w:r>
      <w:r w:rsidRPr="006B09DA">
        <w:t xml:space="preserve"> while these people are in our care</w:t>
      </w:r>
      <w:r w:rsidR="00085F2C">
        <w:t>,</w:t>
      </w:r>
      <w:r w:rsidR="004E45D2">
        <w:t xml:space="preserve"> </w:t>
      </w:r>
      <w:r w:rsidRPr="006B09DA">
        <w:t>not</w:t>
      </w:r>
      <w:r w:rsidR="004E45D2">
        <w:t xml:space="preserve"> only do we have to </w:t>
      </w:r>
      <w:r w:rsidRPr="006B09DA">
        <w:t>look after them</w:t>
      </w:r>
      <w:r w:rsidR="004E45D2">
        <w:t xml:space="preserve"> physically; we must also give them something to do with their lives and give them</w:t>
      </w:r>
      <w:r w:rsidRPr="00364930">
        <w:t xml:space="preserve"> hope</w:t>
      </w:r>
      <w:r w:rsidR="004E45D2">
        <w:t xml:space="preserve"> when they leave, because if they lose hope</w:t>
      </w:r>
      <w:r w:rsidR="00E83F2F">
        <w:t>,</w:t>
      </w:r>
      <w:r w:rsidR="004E45D2">
        <w:t xml:space="preserve"> </w:t>
      </w:r>
      <w:r w:rsidR="0005083B">
        <w:t>it</w:t>
      </w:r>
      <w:r w:rsidRPr="00364930">
        <w:t xml:space="preserve"> will have ramifications for their behaviour across the youth and adult estate</w:t>
      </w:r>
      <w:r w:rsidR="0005083B">
        <w:t>s. That is</w:t>
      </w:r>
      <w:r w:rsidRPr="00364930">
        <w:t xml:space="preserve"> something I</w:t>
      </w:r>
      <w:r w:rsidR="0005083B">
        <w:t xml:space="preserve"> am </w:t>
      </w:r>
      <w:r w:rsidRPr="00364930">
        <w:t>very focused on with this and other</w:t>
      </w:r>
      <w:r w:rsidR="0005083B">
        <w:t xml:space="preserve"> contracts</w:t>
      </w:r>
      <w:r w:rsidRPr="00364930">
        <w:t>.</w:t>
      </w:r>
    </w:p>
    <w:p w:rsidR="00665881" w:rsidP="00364930">
      <w:pPr>
        <w:pStyle w:val="Question"/>
      </w:pPr>
      <w:r w:rsidRPr="00364930">
        <w:rPr>
          <w:b/>
        </w:rPr>
        <w:t>Paul Maynard:</w:t>
      </w:r>
      <w:r>
        <w:t xml:space="preserve"> </w:t>
      </w:r>
      <w:r w:rsidRPr="00270443" w:rsidR="00270443">
        <w:t>I wholly endorse your understanding that the state has a duty of care. Your medium-term vision</w:t>
      </w:r>
      <w:r w:rsidR="000D2371">
        <w:t>,</w:t>
      </w:r>
      <w:r w:rsidRPr="00270443" w:rsidR="00270443">
        <w:t xml:space="preserve"> you claim</w:t>
      </w:r>
      <w:r w:rsidR="000D2371">
        <w:t>,</w:t>
      </w:r>
      <w:r w:rsidRPr="00270443" w:rsidR="00270443">
        <w:t xml:space="preserve"> is secure</w:t>
      </w:r>
      <w:r w:rsidR="00D93B71">
        <w:t xml:space="preserve"> schools.</w:t>
      </w:r>
      <w:r w:rsidRPr="00270443" w:rsidR="00270443">
        <w:t xml:space="preserve"> I share some of </w:t>
      </w:r>
      <w:r w:rsidR="00D93B71">
        <w:t>Maria’s</w:t>
      </w:r>
      <w:r w:rsidRPr="00270443" w:rsidR="00270443">
        <w:t xml:space="preserve"> scepticism</w:t>
      </w:r>
      <w:r w:rsidR="00D93B71">
        <w:t xml:space="preserve"> about</w:t>
      </w:r>
      <w:r w:rsidRPr="00270443" w:rsidR="00270443">
        <w:t xml:space="preserve"> this</w:t>
      </w:r>
      <w:r w:rsidRPr="00F05028" w:rsidR="00F05028">
        <w:t>.</w:t>
      </w:r>
      <w:r w:rsidR="00F05028">
        <w:t xml:space="preserve"> Charlie</w:t>
      </w:r>
      <w:r w:rsidR="00D93B71">
        <w:t xml:space="preserve"> Taylor’s </w:t>
      </w:r>
      <w:r w:rsidR="00F05028">
        <w:t xml:space="preserve">report </w:t>
      </w:r>
      <w:r w:rsidR="00E829C6">
        <w:t>c</w:t>
      </w:r>
      <w:r w:rsidRPr="00F05028" w:rsidR="00F05028">
        <w:t>ame out in 2016 and we are six years on</w:t>
      </w:r>
      <w:r w:rsidR="00E829C6">
        <w:t>. Y</w:t>
      </w:r>
      <w:r w:rsidRPr="00F05028" w:rsidR="00F05028">
        <w:t>ou now appear to be looking at what colour the curtains should be for maximum peace and tranqui</w:t>
      </w:r>
      <w:r w:rsidR="00DE408C">
        <w:t>l</w:t>
      </w:r>
      <w:r w:rsidRPr="00F05028" w:rsidR="00F05028">
        <w:t>l</w:t>
      </w:r>
      <w:r w:rsidR="000D2371">
        <w:t>it</w:t>
      </w:r>
      <w:r w:rsidRPr="00F05028" w:rsidR="00F05028">
        <w:t>y in a secure school. That six-year</w:t>
      </w:r>
      <w:r w:rsidR="00E829C6">
        <w:t xml:space="preserve"> period s</w:t>
      </w:r>
      <w:r w:rsidRPr="00F05028" w:rsidR="00F05028">
        <w:t xml:space="preserve">uggests a high degree of dubious attitudes on the part of the </w:t>
      </w:r>
      <w:r w:rsidR="00E829C6">
        <w:t>M</w:t>
      </w:r>
      <w:r w:rsidRPr="00F05028" w:rsidR="00F05028">
        <w:t xml:space="preserve">inistry as to whether this is the appropriate path to go down. </w:t>
      </w:r>
      <w:r w:rsidR="00137B71">
        <w:t>It would appear that n</w:t>
      </w:r>
      <w:r w:rsidRPr="00F05028" w:rsidR="00F05028">
        <w:t>o one has grip</w:t>
      </w:r>
      <w:r w:rsidR="00137B71">
        <w:t>ped</w:t>
      </w:r>
      <w:r w:rsidRPr="00F05028" w:rsidR="00F05028">
        <w:t xml:space="preserve"> this in the </w:t>
      </w:r>
      <w:r w:rsidR="00137B71">
        <w:t>M</w:t>
      </w:r>
      <w:r w:rsidRPr="00F05028" w:rsidR="00F05028">
        <w:t xml:space="preserve">inistry; </w:t>
      </w:r>
      <w:r w:rsidR="00137B71">
        <w:t>o</w:t>
      </w:r>
      <w:r w:rsidRPr="00F05028" w:rsidR="00F05028">
        <w:t xml:space="preserve">therwise, we would not be sitting here six years later still umming and </w:t>
      </w:r>
      <w:r w:rsidR="00FF41FC">
        <w:t>a</w:t>
      </w:r>
      <w:r w:rsidR="007C32F0">
        <w:t>h</w:t>
      </w:r>
      <w:r w:rsidR="004423D5">
        <w:t>h</w:t>
      </w:r>
      <w:r w:rsidR="00137B71">
        <w:t>ing</w:t>
      </w:r>
      <w:r w:rsidR="00137B71">
        <w:t xml:space="preserve"> and not being quite sure </w:t>
      </w:r>
      <w:r w:rsidRPr="00F05028" w:rsidR="00F05028">
        <w:t>when the first one will</w:t>
      </w:r>
      <w:r w:rsidR="00137B71">
        <w:t xml:space="preserve"> appear</w:t>
      </w:r>
      <w:r w:rsidR="00FF41FC">
        <w:t xml:space="preserve"> and</w:t>
      </w:r>
      <w:r w:rsidR="00137B71">
        <w:t xml:space="preserve"> not sure how it will be built</w:t>
      </w:r>
      <w:r w:rsidR="00EB2FF5">
        <w:t>.</w:t>
      </w:r>
    </w:p>
    <w:p w:rsidR="00F05028" w:rsidP="00665881">
      <w:pPr>
        <w:pStyle w:val="Question"/>
        <w:numPr>
          <w:ilvl w:val="0"/>
          <w:numId w:val="0"/>
        </w:numPr>
        <w:ind w:left="794"/>
      </w:pPr>
      <w:r w:rsidRPr="00F05028">
        <w:t xml:space="preserve">I do not get a sense </w:t>
      </w:r>
      <w:r w:rsidR="00FF41FC">
        <w:t>that</w:t>
      </w:r>
      <w:r w:rsidRPr="00F05028">
        <w:t xml:space="preserve"> politicians</w:t>
      </w:r>
      <w:r w:rsidR="00FF41FC">
        <w:t xml:space="preserve"> either</w:t>
      </w:r>
      <w:r w:rsidRPr="00F05028">
        <w:t xml:space="preserve"> in your </w:t>
      </w:r>
      <w:r w:rsidR="00FF41FC">
        <w:t>ministerial</w:t>
      </w:r>
      <w:r w:rsidRPr="00F05028">
        <w:t xml:space="preserve"> cohort or previous ones</w:t>
      </w:r>
      <w:r w:rsidR="00FF41FC">
        <w:t xml:space="preserve"> are</w:t>
      </w:r>
      <w:r w:rsidRPr="00F05028">
        <w:t xml:space="preserve"> convinced this is the way to go, yet you keep sleepwalking and zig</w:t>
      </w:r>
      <w:r w:rsidR="00244BFC">
        <w:t>-</w:t>
      </w:r>
      <w:r w:rsidRPr="00F05028">
        <w:t xml:space="preserve">zagging towards </w:t>
      </w:r>
      <w:r w:rsidR="00244BFC">
        <w:t>it as a</w:t>
      </w:r>
      <w:r w:rsidRPr="00F05028">
        <w:t xml:space="preserve"> destination. </w:t>
      </w:r>
      <w:r w:rsidR="00244BFC">
        <w:t>Either t</w:t>
      </w:r>
      <w:r w:rsidRPr="00F05028">
        <w:t xml:space="preserve">he </w:t>
      </w:r>
      <w:r w:rsidR="00244BFC">
        <w:t>M</w:t>
      </w:r>
      <w:r w:rsidRPr="00F05028">
        <w:t>inistry is not convinced</w:t>
      </w:r>
      <w:r w:rsidR="00244BFC">
        <w:t xml:space="preserve"> or the</w:t>
      </w:r>
      <w:r w:rsidRPr="00F05028">
        <w:t xml:space="preserve"> politicians are not convinced</w:t>
      </w:r>
      <w:r w:rsidR="00CC346C">
        <w:t>,</w:t>
      </w:r>
      <w:r w:rsidRPr="00F05028">
        <w:t xml:space="preserve"> and you</w:t>
      </w:r>
      <w:r w:rsidR="00244BFC">
        <w:t xml:space="preserve"> are both</w:t>
      </w:r>
      <w:r w:rsidRPr="00F05028">
        <w:t xml:space="preserve"> talking past each other.</w:t>
      </w:r>
    </w:p>
    <w:p w:rsidR="00D80022" w:rsidRPr="00D80022" w:rsidP="00F05028">
      <w:pPr>
        <w:pStyle w:val="Answer"/>
      </w:pPr>
      <w:r w:rsidRPr="00F05028">
        <w:rPr>
          <w:b/>
          <w:i/>
        </w:rPr>
        <w:t>Victoria Atkins:</w:t>
      </w:r>
      <w:r>
        <w:t xml:space="preserve"> </w:t>
      </w:r>
      <w:r w:rsidRPr="00F05028">
        <w:t xml:space="preserve">Mr Maynard, I have been in post for only </w:t>
      </w:r>
      <w:r w:rsidRPr="00EC7FF1" w:rsidR="00EC7FF1">
        <w:t xml:space="preserve">a couple of months, but the idea behind secure schools, as recommended by the now </w:t>
      </w:r>
      <w:r w:rsidRPr="00EC7FF1" w:rsidR="00EC7FF1">
        <w:t xml:space="preserve">inspector of prisons, is </w:t>
      </w:r>
      <w:r w:rsidR="00CC346C">
        <w:t>really</w:t>
      </w:r>
      <w:r w:rsidRPr="00EC7FF1" w:rsidR="00EC7FF1">
        <w:t xml:space="preserve"> exciting</w:t>
      </w:r>
      <w:r w:rsidR="008A1671">
        <w:t>. T</w:t>
      </w:r>
      <w:r w:rsidRPr="00EC7FF1" w:rsidR="00EC7FF1">
        <w:t>here have been problems</w:t>
      </w:r>
      <w:r w:rsidRPr="00D80022">
        <w:t>. I think</w:t>
      </w:r>
      <w:r w:rsidR="008A1671">
        <w:t xml:space="preserve"> </w:t>
      </w:r>
      <w:r w:rsidRPr="00D80022">
        <w:t xml:space="preserve">the principle of it </w:t>
      </w:r>
      <w:r w:rsidR="008A1671">
        <w:t xml:space="preserve">is one </w:t>
      </w:r>
      <w:r w:rsidRPr="00D80022">
        <w:t>we should be excited by</w:t>
      </w:r>
      <w:r w:rsidR="008A1671">
        <w:t>. T</w:t>
      </w:r>
      <w:r w:rsidRPr="00D80022">
        <w:t>he idea</w:t>
      </w:r>
      <w:r w:rsidR="004250F8">
        <w:t xml:space="preserve"> is </w:t>
      </w:r>
      <w:r w:rsidR="00E84323">
        <w:t>that</w:t>
      </w:r>
      <w:r w:rsidRPr="00D80022">
        <w:t xml:space="preserve"> the people running the show</w:t>
      </w:r>
      <w:r w:rsidR="004250F8">
        <w:t xml:space="preserve"> </w:t>
      </w:r>
      <w:r w:rsidR="00E84323">
        <w:t>are</w:t>
      </w:r>
      <w:r w:rsidRPr="00D80022">
        <w:t xml:space="preserve"> educationalists</w:t>
      </w:r>
      <w:r w:rsidR="00E84323">
        <w:t>,</w:t>
      </w:r>
      <w:r w:rsidRPr="00D80022">
        <w:t xml:space="preserve"> rather than </w:t>
      </w:r>
      <w:r w:rsidR="00AD5A1A">
        <w:t xml:space="preserve">the </w:t>
      </w:r>
      <w:r w:rsidR="00085F2C">
        <w:t>“</w:t>
      </w:r>
      <w:r w:rsidR="00AD5A1A">
        <w:t xml:space="preserve">lock </w:t>
      </w:r>
      <w:r w:rsidR="00F26071">
        <w:t>’</w:t>
      </w:r>
      <w:r w:rsidR="00AD5A1A">
        <w:t>em</w:t>
      </w:r>
      <w:r w:rsidR="00AD5A1A">
        <w:t xml:space="preserve"> up</w:t>
      </w:r>
      <w:r w:rsidR="00085F2C">
        <w:t>”</w:t>
      </w:r>
      <w:r w:rsidR="00AD5A1A">
        <w:t xml:space="preserve"> vision</w:t>
      </w:r>
      <w:r w:rsidR="00B40657">
        <w:t xml:space="preserve"> of the youth estate that </w:t>
      </w:r>
      <w:r w:rsidR="00AD5A1A">
        <w:t>many people have. While that has its place, I think that putting education at the heart of</w:t>
      </w:r>
      <w:r w:rsidR="00B40657">
        <w:t xml:space="preserve"> it</w:t>
      </w:r>
      <w:r w:rsidR="00AD5A1A">
        <w:t xml:space="preserve"> is how we continue to help these children </w:t>
      </w:r>
      <w:r w:rsidR="00FE33DA">
        <w:t xml:space="preserve">to </w:t>
      </w:r>
      <w:r w:rsidR="00AD5A1A">
        <w:t>have the hope I</w:t>
      </w:r>
      <w:r w:rsidR="00A31457">
        <w:t xml:space="preserve"> was</w:t>
      </w:r>
      <w:r w:rsidR="00AD5A1A">
        <w:t xml:space="preserve"> talk</w:t>
      </w:r>
      <w:r w:rsidR="00A31457">
        <w:t>ing</w:t>
      </w:r>
      <w:r w:rsidR="00AD5A1A">
        <w:t xml:space="preserve"> about only moments ago.</w:t>
      </w:r>
    </w:p>
    <w:p w:rsidR="004A1FD5" w:rsidP="00F05028">
      <w:pPr>
        <w:pStyle w:val="Answer"/>
      </w:pPr>
      <w:r w:rsidRPr="00D80022">
        <w:t>As for the delivery, I have asked many questions as to why it has taken so long. I am told</w:t>
      </w:r>
      <w:r w:rsidR="00CC0F63">
        <w:t xml:space="preserve"> </w:t>
      </w:r>
      <w:r w:rsidR="00A12D04">
        <w:t xml:space="preserve">that </w:t>
      </w:r>
      <w:r w:rsidRPr="00D80022">
        <w:t xml:space="preserve">there have been significant issues with Ofsted approving building </w:t>
      </w:r>
      <w:r w:rsidR="00CC0F63">
        <w:t>and</w:t>
      </w:r>
      <w:r w:rsidRPr="00D80022">
        <w:t xml:space="preserve"> cell design.</w:t>
      </w:r>
      <w:r w:rsidR="00CC0F63">
        <w:t xml:space="preserve"> O</w:t>
      </w:r>
      <w:r w:rsidRPr="00D80022">
        <w:t>ne example is that apparently we are not allowed stairs because th</w:t>
      </w:r>
      <w:r w:rsidR="00CC0F63">
        <w:t>ey do</w:t>
      </w:r>
      <w:r w:rsidRPr="00D80022">
        <w:t xml:space="preserve"> not fit with </w:t>
      </w:r>
      <w:r w:rsidR="00CC0F63">
        <w:t>O</w:t>
      </w:r>
      <w:r w:rsidRPr="00D80022">
        <w:t>fsted</w:t>
      </w:r>
      <w:r w:rsidR="00A31457">
        <w:t>’</w:t>
      </w:r>
      <w:r w:rsidRPr="00D80022">
        <w:t xml:space="preserve">s requirements. I think it is fair to say </w:t>
      </w:r>
      <w:r w:rsidR="005C5B4B">
        <w:t xml:space="preserve">that </w:t>
      </w:r>
      <w:r w:rsidRPr="00D80022">
        <w:t xml:space="preserve">there has been a learning exercise for the </w:t>
      </w:r>
      <w:r w:rsidR="005C223D">
        <w:t>D</w:t>
      </w:r>
      <w:r w:rsidRPr="00D80022">
        <w:t>epartment in dealing with Ofsted. We have also had input from the Charity Commission</w:t>
      </w:r>
      <w:r w:rsidR="005C5B4B">
        <w:t>,</w:t>
      </w:r>
      <w:r w:rsidRPr="00D80022">
        <w:t xml:space="preserve"> which required us to change the law to allow an educational trust to run these premises. Indeed</w:t>
      </w:r>
      <w:r w:rsidR="005C223D">
        <w:t>, t</w:t>
      </w:r>
      <w:r w:rsidRPr="00D80022">
        <w:t xml:space="preserve">hat is one of the many features of the </w:t>
      </w:r>
      <w:r w:rsidR="005C223D">
        <w:t>P</w:t>
      </w:r>
      <w:r w:rsidRPr="00D80022">
        <w:t xml:space="preserve">olice, </w:t>
      </w:r>
      <w:r w:rsidR="005C223D">
        <w:t>C</w:t>
      </w:r>
      <w:r w:rsidRPr="00D80022">
        <w:t>rime,</w:t>
      </w:r>
      <w:r w:rsidR="005C223D">
        <w:t xml:space="preserve"> Sentencing and C</w:t>
      </w:r>
      <w:r w:rsidRPr="00D80022">
        <w:t xml:space="preserve">ourts </w:t>
      </w:r>
      <w:r w:rsidR="005C223D">
        <w:t>B</w:t>
      </w:r>
      <w:r w:rsidRPr="00D80022">
        <w:t xml:space="preserve">ill. We are putting that in to try to alleviate that. Perhaps </w:t>
      </w:r>
      <w:r w:rsidR="00C56E2F">
        <w:t>Jo</w:t>
      </w:r>
      <w:r w:rsidRPr="00D80022">
        <w:t xml:space="preserve"> </w:t>
      </w:r>
      <w:r w:rsidR="005C5B4B">
        <w:t>c</w:t>
      </w:r>
      <w:r w:rsidRPr="00D80022">
        <w:t xml:space="preserve">ould give us a rundown of the </w:t>
      </w:r>
      <w:r w:rsidRPr="004A1FD5">
        <w:t>build of this secure institution.</w:t>
      </w:r>
    </w:p>
    <w:p w:rsidR="00294991" w:rsidP="004A1FD5">
      <w:pPr>
        <w:pStyle w:val="Answer"/>
      </w:pPr>
      <w:r w:rsidRPr="004A1FD5">
        <w:rPr>
          <w:b/>
          <w:i/>
        </w:rPr>
        <w:t>Jo Farrar:</w:t>
      </w:r>
      <w:r>
        <w:t xml:space="preserve"> </w:t>
      </w:r>
      <w:r w:rsidR="00C56E2F">
        <w:t>F</w:t>
      </w:r>
      <w:r w:rsidRPr="004A1FD5">
        <w:t xml:space="preserve">or context, </w:t>
      </w:r>
      <w:r w:rsidR="00C56E2F">
        <w:t>having</w:t>
      </w:r>
      <w:r w:rsidRPr="004A1FD5">
        <w:t xml:space="preserve"> been a local authority chief executive</w:t>
      </w:r>
      <w:r w:rsidR="00C56E2F">
        <w:t>,</w:t>
      </w:r>
      <w:r w:rsidR="00105111">
        <w:t xml:space="preserve"> I should say that</w:t>
      </w:r>
      <w:r w:rsidRPr="004A1FD5">
        <w:t xml:space="preserve"> it takes three to four years to open a new </w:t>
      </w:r>
      <w:r w:rsidR="00C56E2F">
        <w:t>a</w:t>
      </w:r>
      <w:r w:rsidRPr="004A1FD5">
        <w:t>cademy</w:t>
      </w:r>
      <w:r w:rsidR="00105111">
        <w:t>, and that is</w:t>
      </w:r>
      <w:r w:rsidRPr="004A1FD5">
        <w:t xml:space="preserve"> without the absolute secure features that </w:t>
      </w:r>
      <w:r w:rsidR="00105111">
        <w:t>we</w:t>
      </w:r>
      <w:r w:rsidRPr="004A1FD5">
        <w:t xml:space="preserve"> need, such as reinforced concrete, glass and </w:t>
      </w:r>
      <w:r w:rsidR="007016F2">
        <w:t xml:space="preserve">a </w:t>
      </w:r>
      <w:r w:rsidRPr="004A1FD5">
        <w:t>specialis</w:t>
      </w:r>
      <w:r w:rsidR="007016F2">
        <w:t xml:space="preserve">ed </w:t>
      </w:r>
      <w:r w:rsidRPr="004A1FD5">
        <w:t>fire sa</w:t>
      </w:r>
      <w:r w:rsidR="005E695C">
        <w:t>fety</w:t>
      </w:r>
      <w:r w:rsidRPr="004A1FD5">
        <w:t xml:space="preserve"> system</w:t>
      </w:r>
      <w:r>
        <w:t xml:space="preserve">. </w:t>
      </w:r>
      <w:r w:rsidRPr="005E695C" w:rsidR="005E695C">
        <w:t xml:space="preserve">I absolutely accept that </w:t>
      </w:r>
      <w:r>
        <w:t>it</w:t>
      </w:r>
      <w:r w:rsidRPr="005E695C" w:rsidR="005E695C">
        <w:t xml:space="preserve"> has taken longer than we would have wanted. It is a new and innovative concept</w:t>
      </w:r>
      <w:r w:rsidR="007016F2">
        <w:t>.</w:t>
      </w:r>
      <w:r w:rsidRPr="005E695C" w:rsidR="005E695C">
        <w:t xml:space="preserve"> Essentially, it is giving a school to children who have committed very serious offences</w:t>
      </w:r>
      <w:r>
        <w:t>,</w:t>
      </w:r>
      <w:r w:rsidRPr="005E695C" w:rsidR="005E695C">
        <w:t xml:space="preserve"> and trying to make it feel much more like a school so </w:t>
      </w:r>
      <w:r w:rsidR="00D3500D">
        <w:t xml:space="preserve">that </w:t>
      </w:r>
      <w:r w:rsidRPr="005E695C" w:rsidR="005E695C">
        <w:t>the kids have a much more normalised experience</w:t>
      </w:r>
      <w:r w:rsidR="007016F2">
        <w:t>,</w:t>
      </w:r>
      <w:r w:rsidRPr="005E695C" w:rsidR="005E695C">
        <w:t xml:space="preserve"> but with security. That is quite complex.</w:t>
      </w:r>
    </w:p>
    <w:p w:rsidR="005E695C" w:rsidRPr="005E695C" w:rsidP="004A1FD5">
      <w:pPr>
        <w:pStyle w:val="Answer"/>
      </w:pPr>
      <w:r w:rsidRPr="005E695C">
        <w:t xml:space="preserve">We have worked hard with Ofsted and our health partners to get a building that works. </w:t>
      </w:r>
      <w:r w:rsidR="00A12A53">
        <w:t>I</w:t>
      </w:r>
      <w:r w:rsidRPr="005E695C">
        <w:t>t has taken a lot longer than any of us envisage</w:t>
      </w:r>
      <w:r w:rsidR="007016F2">
        <w:t>d</w:t>
      </w:r>
      <w:r w:rsidRPr="005E695C">
        <w:t xml:space="preserve"> at the beginning</w:t>
      </w:r>
      <w:r w:rsidR="007016F2">
        <w:t>. S</w:t>
      </w:r>
      <w:r w:rsidRPr="005E695C">
        <w:t>ince I ha</w:t>
      </w:r>
      <w:r w:rsidR="00C706AE">
        <w:t>ve</w:t>
      </w:r>
      <w:r w:rsidRPr="005E695C">
        <w:t xml:space="preserve"> been here</w:t>
      </w:r>
      <w:r w:rsidR="00C706AE">
        <w:t>,</w:t>
      </w:r>
      <w:r w:rsidRPr="005E695C">
        <w:t xml:space="preserve"> I have made </w:t>
      </w:r>
      <w:r w:rsidR="00C706AE">
        <w:t>it</w:t>
      </w:r>
      <w:r w:rsidRPr="005E695C">
        <w:t xml:space="preserve"> a real focus </w:t>
      </w:r>
      <w:r w:rsidR="00302DDA">
        <w:t>to</w:t>
      </w:r>
      <w:r w:rsidRPr="005E695C">
        <w:t xml:space="preserve"> try to make sure </w:t>
      </w:r>
      <w:r w:rsidR="00C706AE">
        <w:t xml:space="preserve">that </w:t>
      </w:r>
      <w:r w:rsidRPr="005E695C">
        <w:t xml:space="preserve">we can move through some of the Ofsted and Charity Commission complexities for </w:t>
      </w:r>
      <w:r w:rsidR="00302DDA">
        <w:t>M</w:t>
      </w:r>
      <w:r w:rsidRPr="005E695C">
        <w:t xml:space="preserve">inisters so </w:t>
      </w:r>
      <w:r w:rsidR="00C706AE">
        <w:t xml:space="preserve">that </w:t>
      </w:r>
      <w:r w:rsidRPr="005E695C">
        <w:t xml:space="preserve">we are able to open the first secure school. </w:t>
      </w:r>
      <w:r w:rsidR="00302DDA">
        <w:t>M</w:t>
      </w:r>
      <w:r w:rsidRPr="005E695C">
        <w:t>y role</w:t>
      </w:r>
      <w:r w:rsidR="00302DDA">
        <w:t xml:space="preserve"> </w:t>
      </w:r>
      <w:r w:rsidRPr="005E695C">
        <w:t>as chief executive is to make sure that the</w:t>
      </w:r>
      <w:r w:rsidR="00302DDA">
        <w:t>se</w:t>
      </w:r>
      <w:r w:rsidRPr="005E695C">
        <w:t xml:space="preserve"> programmes are managed well. </w:t>
      </w:r>
    </w:p>
    <w:p w:rsidR="005E695C" w:rsidP="004A1FD5">
      <w:pPr>
        <w:pStyle w:val="Answer"/>
      </w:pPr>
      <w:r w:rsidRPr="005E695C">
        <w:t>I</w:t>
      </w:r>
      <w:r w:rsidR="00302DDA">
        <w:t xml:space="preserve"> am</w:t>
      </w:r>
      <w:r w:rsidRPr="005E695C">
        <w:t xml:space="preserve"> delighted that we now have people on site doing the enabling works and that you will be able to see progress. I</w:t>
      </w:r>
      <w:r w:rsidR="00302DDA">
        <w:t xml:space="preserve"> am also d</w:t>
      </w:r>
      <w:r w:rsidRPr="005E695C">
        <w:t xml:space="preserve">elighted that the </w:t>
      </w:r>
      <w:r w:rsidR="00302DDA">
        <w:t>B</w:t>
      </w:r>
      <w:r w:rsidRPr="005E695C">
        <w:t xml:space="preserve">ill is now going through </w:t>
      </w:r>
      <w:r w:rsidR="00302DDA">
        <w:t>P</w:t>
      </w:r>
      <w:r w:rsidRPr="005E695C">
        <w:t>arliament</w:t>
      </w:r>
      <w:r w:rsidR="00257EA2">
        <w:t>,</w:t>
      </w:r>
      <w:r w:rsidRPr="005E695C">
        <w:t xml:space="preserve"> so </w:t>
      </w:r>
      <w:r w:rsidR="00257EA2">
        <w:t xml:space="preserve">that </w:t>
      </w:r>
      <w:r w:rsidRPr="005E695C">
        <w:t>we will be able to make</w:t>
      </w:r>
      <w:r w:rsidR="00302DDA">
        <w:t xml:space="preserve"> firm</w:t>
      </w:r>
      <w:r w:rsidRPr="005E695C">
        <w:t xml:space="preserve"> plans with Oasis, but I accept that </w:t>
      </w:r>
      <w:r w:rsidR="00257EA2">
        <w:t>it</w:t>
      </w:r>
      <w:r w:rsidRPr="005E695C">
        <w:t xml:space="preserve"> ha</w:t>
      </w:r>
      <w:r w:rsidR="007E160E">
        <w:t>s</w:t>
      </w:r>
      <w:r w:rsidRPr="005E695C">
        <w:t xml:space="preserve"> taken much longer than any of us would have wanted.</w:t>
      </w:r>
    </w:p>
    <w:p w:rsidR="000E0A60" w:rsidP="005E695C">
      <w:pPr>
        <w:pStyle w:val="Question"/>
      </w:pPr>
      <w:r w:rsidRPr="005E695C">
        <w:rPr>
          <w:b/>
        </w:rPr>
        <w:t>Paul Maynard:</w:t>
      </w:r>
      <w:r>
        <w:t xml:space="preserve"> </w:t>
      </w:r>
      <w:r w:rsidRPr="005E695C">
        <w:t>Let</w:t>
      </w:r>
      <w:r w:rsidR="00257EA2">
        <w:t>’</w:t>
      </w:r>
      <w:r w:rsidRPr="005E695C">
        <w:t xml:space="preserve">s hope that </w:t>
      </w:r>
      <w:r w:rsidR="00257EA2">
        <w:t>you are</w:t>
      </w:r>
      <w:r w:rsidR="007E160E">
        <w:t xml:space="preserve"> not </w:t>
      </w:r>
      <w:r w:rsidRPr="005E695C">
        <w:t>hiring</w:t>
      </w:r>
      <w:r>
        <w:t xml:space="preserve"> </w:t>
      </w:r>
      <w:r>
        <w:t>Lulu Lytle</w:t>
      </w:r>
      <w:r w:rsidR="002A14ED">
        <w:t xml:space="preserve"> </w:t>
      </w:r>
      <w:r>
        <w:t xml:space="preserve">to do the </w:t>
      </w:r>
      <w:r w:rsidRPr="005E695C">
        <w:t>interior design</w:t>
      </w:r>
      <w:r w:rsidR="00595670">
        <w:t xml:space="preserve">, that’s </w:t>
      </w:r>
      <w:r w:rsidRPr="005E695C">
        <w:t>all I can say.</w:t>
      </w:r>
    </w:p>
    <w:p w:rsidR="00D17304" w:rsidP="000E0A60">
      <w:pPr>
        <w:pStyle w:val="Question"/>
        <w:numPr>
          <w:ilvl w:val="0"/>
          <w:numId w:val="0"/>
        </w:numPr>
        <w:ind w:left="794"/>
      </w:pPr>
      <w:r w:rsidRPr="005E695C">
        <w:t xml:space="preserve">Minister, </w:t>
      </w:r>
      <w:r w:rsidR="000E0A60">
        <w:t>this is a p</w:t>
      </w:r>
      <w:r w:rsidR="0079179F">
        <w:t>ersonal question for you. W</w:t>
      </w:r>
      <w:r w:rsidRPr="005E695C">
        <w:t xml:space="preserve">hen this </w:t>
      </w:r>
      <w:r w:rsidR="002A14ED">
        <w:t>C</w:t>
      </w:r>
      <w:r w:rsidRPr="005E695C">
        <w:t>ommittee was looking at</w:t>
      </w:r>
      <w:r w:rsidR="00351A07">
        <w:t xml:space="preserve"> </w:t>
      </w:r>
      <w:r w:rsidR="00D77BA2">
        <w:t>Rainsbrook</w:t>
      </w:r>
      <w:r w:rsidR="0079179F">
        <w:t>,</w:t>
      </w:r>
      <w:r w:rsidRPr="00351A07" w:rsidR="00351A07">
        <w:t xml:space="preserve"> </w:t>
      </w:r>
      <w:r w:rsidR="002A14ED">
        <w:t>it</w:t>
      </w:r>
      <w:r w:rsidR="00DC6F18">
        <w:t xml:space="preserve"> issued</w:t>
      </w:r>
      <w:r w:rsidRPr="00351A07" w:rsidR="00351A07">
        <w:t xml:space="preserve"> a short report. The </w:t>
      </w:r>
      <w:r w:rsidR="00DC6F18">
        <w:t>G</w:t>
      </w:r>
      <w:r w:rsidRPr="00351A07" w:rsidR="00351A07">
        <w:t>overnment</w:t>
      </w:r>
      <w:r w:rsidR="00DC6F18">
        <w:t>’</w:t>
      </w:r>
      <w:r w:rsidRPr="00351A07" w:rsidR="00351A07">
        <w:t xml:space="preserve">s response </w:t>
      </w:r>
      <w:r w:rsidR="00DC6F18">
        <w:t xml:space="preserve">was </w:t>
      </w:r>
      <w:r w:rsidRPr="00351A07" w:rsidR="00351A07">
        <w:t xml:space="preserve">so poor </w:t>
      </w:r>
      <w:r w:rsidR="0079179F">
        <w:t xml:space="preserve">that </w:t>
      </w:r>
      <w:r w:rsidRPr="00351A07" w:rsidR="00351A07">
        <w:t>th</w:t>
      </w:r>
      <w:r w:rsidR="00DC6F18">
        <w:t>e C</w:t>
      </w:r>
      <w:r w:rsidRPr="00351A07" w:rsidR="00351A07">
        <w:t>ommittee declined to publish</w:t>
      </w:r>
      <w:r w:rsidR="0079179F">
        <w:t xml:space="preserve"> it</w:t>
      </w:r>
      <w:r w:rsidR="00DC6F18">
        <w:t>.</w:t>
      </w:r>
      <w:r w:rsidRPr="00351A07" w:rsidR="00351A07">
        <w:t xml:space="preserve"> I gather that the </w:t>
      </w:r>
      <w:r w:rsidR="00DC6F18">
        <w:t>C</w:t>
      </w:r>
      <w:r w:rsidRPr="00351A07" w:rsidR="00351A07">
        <w:t xml:space="preserve">ommittee </w:t>
      </w:r>
      <w:r w:rsidR="00DC6F18">
        <w:t xml:space="preserve">may be </w:t>
      </w:r>
      <w:r w:rsidRPr="00351A07" w:rsidR="00351A07">
        <w:t>publishing a short report in response to this today. When it appears in your box</w:t>
      </w:r>
      <w:r w:rsidR="0079179F">
        <w:t>,</w:t>
      </w:r>
      <w:r w:rsidRPr="00351A07" w:rsidR="00351A07">
        <w:t xml:space="preserve"> can you commit not</w:t>
      </w:r>
      <w:r w:rsidR="00C83736">
        <w:t xml:space="preserve"> </w:t>
      </w:r>
      <w:r w:rsidRPr="00351A07" w:rsidR="00351A07">
        <w:t xml:space="preserve">just </w:t>
      </w:r>
      <w:r w:rsidR="00C83736">
        <w:t>to tick</w:t>
      </w:r>
      <w:r w:rsidRPr="00351A07" w:rsidR="00351A07">
        <w:t xml:space="preserve"> it and put it </w:t>
      </w:r>
      <w:r w:rsidRPr="00351A07" w:rsidR="00351A07">
        <w:t>to one side</w:t>
      </w:r>
      <w:r w:rsidR="0079179F">
        <w:t>—in the box and out of the box—</w:t>
      </w:r>
      <w:r w:rsidRPr="00D17304">
        <w:t xml:space="preserve">but </w:t>
      </w:r>
      <w:r w:rsidR="00C83736">
        <w:t xml:space="preserve">to </w:t>
      </w:r>
      <w:r w:rsidRPr="00D17304">
        <w:t xml:space="preserve">send a response that you </w:t>
      </w:r>
      <w:r w:rsidR="00C83736">
        <w:t>will</w:t>
      </w:r>
      <w:r w:rsidRPr="00D17304">
        <w:t xml:space="preserve"> be proud of as a </w:t>
      </w:r>
      <w:r w:rsidR="00C83736">
        <w:t>M</w:t>
      </w:r>
      <w:r w:rsidRPr="00D17304">
        <w:t>inister</w:t>
      </w:r>
      <w:r w:rsidR="00C83736">
        <w:t xml:space="preserve"> and</w:t>
      </w:r>
      <w:r w:rsidRPr="00D17304">
        <w:t xml:space="preserve"> that you are confident the </w:t>
      </w:r>
      <w:r w:rsidR="00C83736">
        <w:t>C</w:t>
      </w:r>
      <w:r w:rsidRPr="00D17304">
        <w:t>ommittee will be able to publish</w:t>
      </w:r>
      <w:r w:rsidR="00D4117C">
        <w:t xml:space="preserve">? </w:t>
      </w:r>
      <w:r w:rsidRPr="00D17304">
        <w:t xml:space="preserve">I do not want a second occasion when the </w:t>
      </w:r>
      <w:r w:rsidR="00C942D9">
        <w:t>G</w:t>
      </w:r>
      <w:r w:rsidRPr="00D17304">
        <w:t>overnment</w:t>
      </w:r>
      <w:r>
        <w:t>’s</w:t>
      </w:r>
      <w:r w:rsidRPr="00D17304">
        <w:t xml:space="preserve"> response </w:t>
      </w:r>
      <w:r w:rsidR="006B1EFB">
        <w:t xml:space="preserve">on such an important issue </w:t>
      </w:r>
      <w:r w:rsidRPr="00D17304">
        <w:t>is so dismissive that we cannot publish it</w:t>
      </w:r>
      <w:r w:rsidR="00D4117C">
        <w:t>.</w:t>
      </w:r>
    </w:p>
    <w:p w:rsidR="007916F8" w:rsidP="00D17304">
      <w:pPr>
        <w:pStyle w:val="Answer"/>
      </w:pPr>
      <w:r w:rsidRPr="00D17304">
        <w:rPr>
          <w:b/>
          <w:i/>
        </w:rPr>
        <w:t>Victoria Atkins:</w:t>
      </w:r>
      <w:r>
        <w:t xml:space="preserve"> </w:t>
      </w:r>
      <w:r w:rsidR="00AE0A43">
        <w:t>T</w:t>
      </w:r>
      <w:r w:rsidRPr="00D17304">
        <w:t xml:space="preserve">he fatigued look of my private office will </w:t>
      </w:r>
      <w:r w:rsidR="00AE0A43">
        <w:t>assure</w:t>
      </w:r>
      <w:r w:rsidRPr="00D17304">
        <w:t xml:space="preserve"> you that there is no document that goes in</w:t>
      </w:r>
      <w:r w:rsidR="0009370D">
        <w:t>to</w:t>
      </w:r>
      <w:r w:rsidRPr="00D17304">
        <w:t xml:space="preserve"> my box </w:t>
      </w:r>
      <w:r w:rsidR="00AE0A43">
        <w:t xml:space="preserve">in which </w:t>
      </w:r>
      <w:r w:rsidRPr="00D17304">
        <w:t>I do not take a very close interest. Sadly</w:t>
      </w:r>
      <w:r w:rsidR="00AE0A43">
        <w:t xml:space="preserve">, </w:t>
      </w:r>
      <w:r w:rsidRPr="00D17304">
        <w:t>that may be why sometimes I</w:t>
      </w:r>
      <w:r w:rsidR="00AE0A43">
        <w:t xml:space="preserve"> am</w:t>
      </w:r>
      <w:r w:rsidRPr="00D17304">
        <w:t xml:space="preserve"> a little late in responding to correspondence</w:t>
      </w:r>
      <w:r w:rsidR="00D4117C">
        <w:t>,</w:t>
      </w:r>
      <w:r w:rsidRPr="00D17304">
        <w:t xml:space="preserve"> because I do not think it is up to scratch</w:t>
      </w:r>
      <w:r w:rsidR="00D4117C">
        <w:t>,</w:t>
      </w:r>
      <w:r w:rsidRPr="00D17304">
        <w:t xml:space="preserve"> or </w:t>
      </w:r>
      <w:r w:rsidR="00D4117C">
        <w:t xml:space="preserve">to </w:t>
      </w:r>
      <w:r w:rsidR="00AE0A43">
        <w:t xml:space="preserve">PQ </w:t>
      </w:r>
      <w:r w:rsidR="00D4117C">
        <w:t>a</w:t>
      </w:r>
      <w:r w:rsidRPr="00D17304">
        <w:t>nswers because they do</w:t>
      </w:r>
      <w:r w:rsidR="00AE0A43">
        <w:t xml:space="preserve"> not </w:t>
      </w:r>
      <w:r w:rsidRPr="00D17304">
        <w:t>actually answer the question pos</w:t>
      </w:r>
      <w:r w:rsidR="00093713">
        <w:t>ed</w:t>
      </w:r>
      <w:r w:rsidRPr="00D17304">
        <w:t xml:space="preserve"> by parliamentarian</w:t>
      </w:r>
      <w:r w:rsidR="00093713">
        <w:t>s</w:t>
      </w:r>
      <w:r w:rsidRPr="00D17304">
        <w:t>.</w:t>
      </w:r>
      <w:r w:rsidR="00093713">
        <w:t xml:space="preserve"> I give that assurance.</w:t>
      </w:r>
    </w:p>
    <w:p w:rsidR="007916F8" w:rsidP="00D17304">
      <w:pPr>
        <w:pStyle w:val="Answer"/>
      </w:pPr>
      <w:r w:rsidRPr="007916F8">
        <w:t xml:space="preserve">May I </w:t>
      </w:r>
      <w:r w:rsidR="00AD7D3A">
        <w:t>put in</w:t>
      </w:r>
      <w:r w:rsidRPr="007916F8">
        <w:t xml:space="preserve"> just one caveat</w:t>
      </w:r>
      <w:r>
        <w:t xml:space="preserve">? </w:t>
      </w:r>
      <w:r w:rsidR="00093713">
        <w:t>If</w:t>
      </w:r>
      <w:r w:rsidRPr="007916F8">
        <w:t xml:space="preserve"> the report lands while we are in the middle of commercial negotiations and</w:t>
      </w:r>
      <w:r w:rsidR="00093713">
        <w:t>/</w:t>
      </w:r>
      <w:r w:rsidRPr="007916F8">
        <w:t xml:space="preserve">or </w:t>
      </w:r>
      <w:r w:rsidR="00D30902">
        <w:t xml:space="preserve">are </w:t>
      </w:r>
      <w:r w:rsidRPr="007916F8">
        <w:t>considering our contractual options, I may have to put that in as a holding line, but we will come back when we have news</w:t>
      </w:r>
      <w:r w:rsidR="00AD7D3A">
        <w:t>,</w:t>
      </w:r>
      <w:r w:rsidRPr="007916F8">
        <w:t xml:space="preserve"> if that is the case.</w:t>
      </w:r>
    </w:p>
    <w:p w:rsidR="007916F8" w:rsidP="00D30902">
      <w:pPr>
        <w:pStyle w:val="Remark"/>
      </w:pPr>
      <w:r w:rsidRPr="00D30902">
        <w:rPr>
          <w:b/>
        </w:rPr>
        <w:t>Chair:</w:t>
      </w:r>
      <w:r>
        <w:t xml:space="preserve"> </w:t>
      </w:r>
      <w:r w:rsidRPr="007916F8">
        <w:t>That is fair enough. I welcome that</w:t>
      </w:r>
      <w:r>
        <w:t>.</w:t>
      </w:r>
      <w:r w:rsidR="00AD7D3A">
        <w:t xml:space="preserve"> Thank you very much, Minister.</w:t>
      </w:r>
    </w:p>
    <w:p w:rsidR="007916F8" w:rsidP="007916F8">
      <w:pPr>
        <w:pStyle w:val="Question"/>
      </w:pPr>
      <w:r w:rsidRPr="007916F8">
        <w:rPr>
          <w:b/>
        </w:rPr>
        <w:t>Kate Hollern:</w:t>
      </w:r>
      <w:r>
        <w:t xml:space="preserve"> </w:t>
      </w:r>
      <w:r w:rsidRPr="007916F8">
        <w:t>This is obviously a very</w:t>
      </w:r>
      <w:r w:rsidR="00D30902">
        <w:t xml:space="preserve"> </w:t>
      </w:r>
      <w:r w:rsidR="00AD7D3A">
        <w:t xml:space="preserve">difficult </w:t>
      </w:r>
      <w:r w:rsidRPr="007916F8">
        <w:t>situation</w:t>
      </w:r>
      <w:r w:rsidR="00D30902">
        <w:t>,</w:t>
      </w:r>
      <w:r w:rsidRPr="007916F8">
        <w:t xml:space="preserve"> and it has taken a number of years to accept </w:t>
      </w:r>
      <w:r w:rsidR="00D30902">
        <w:t>the</w:t>
      </w:r>
      <w:r w:rsidRPr="007916F8">
        <w:t xml:space="preserve"> problems </w:t>
      </w:r>
      <w:r w:rsidR="00E827F8">
        <w:t xml:space="preserve">that </w:t>
      </w:r>
      <w:r w:rsidRPr="007916F8">
        <w:t>were there. I am rather confuse</w:t>
      </w:r>
      <w:r w:rsidR="00806175">
        <w:t>d. W</w:t>
      </w:r>
      <w:r w:rsidRPr="007916F8">
        <w:t xml:space="preserve">hen </w:t>
      </w:r>
      <w:r w:rsidR="00D77BA2">
        <w:t>Rainsbrook</w:t>
      </w:r>
      <w:r w:rsidRPr="007916F8">
        <w:t xml:space="preserve"> was inspected in 2016 and </w:t>
      </w:r>
      <w:r w:rsidR="00D77BA2">
        <w:t>Oakhill</w:t>
      </w:r>
      <w:r w:rsidRPr="007916F8">
        <w:t xml:space="preserve"> in 2017</w:t>
      </w:r>
      <w:r w:rsidR="00E827F8">
        <w:t>,</w:t>
      </w:r>
      <w:r w:rsidR="00806175">
        <w:t xml:space="preserve"> </w:t>
      </w:r>
      <w:r w:rsidR="00D77BA2">
        <w:t>Oakhill</w:t>
      </w:r>
      <w:r w:rsidRPr="007916F8">
        <w:t xml:space="preserve"> was much worse than </w:t>
      </w:r>
      <w:r w:rsidR="00D77BA2">
        <w:t>Rainsbrook</w:t>
      </w:r>
      <w:r w:rsidRPr="007916F8">
        <w:t xml:space="preserve">. </w:t>
      </w:r>
      <w:r w:rsidR="0098353B">
        <w:t>I</w:t>
      </w:r>
      <w:r w:rsidRPr="007916F8">
        <w:t xml:space="preserve"> wonder why you would</w:t>
      </w:r>
      <w:r w:rsidR="0098353B">
        <w:t xml:space="preserve"> move</w:t>
      </w:r>
      <w:r w:rsidRPr="007916F8">
        <w:t xml:space="preserve"> children fro</w:t>
      </w:r>
      <w:r w:rsidR="00806175">
        <w:t xml:space="preserve">m a </w:t>
      </w:r>
      <w:r>
        <w:t>failed</w:t>
      </w:r>
      <w:r w:rsidRPr="007916F8">
        <w:t xml:space="preserve"> provider</w:t>
      </w:r>
      <w:r>
        <w:t xml:space="preserve"> </w:t>
      </w:r>
      <w:r w:rsidRPr="007916F8">
        <w:t>and a failed place to another failed provider</w:t>
      </w:r>
      <w:r w:rsidR="00806175">
        <w:t xml:space="preserve"> and</w:t>
      </w:r>
      <w:r w:rsidRPr="007916F8">
        <w:t xml:space="preserve"> failed place</w:t>
      </w:r>
      <w:r>
        <w:t xml:space="preserve">. </w:t>
      </w:r>
      <w:r w:rsidR="00373B9C">
        <w:t>L</w:t>
      </w:r>
      <w:r w:rsidRPr="007916F8">
        <w:t>ike Paul, I am concerned</w:t>
      </w:r>
      <w:r w:rsidR="00373B9C">
        <w:t xml:space="preserve"> that </w:t>
      </w:r>
      <w:r w:rsidRPr="007916F8">
        <w:t>we just keep moving things around rather than address</w:t>
      </w:r>
      <w:r w:rsidR="00BD252C">
        <w:t>ing</w:t>
      </w:r>
      <w:r w:rsidRPr="007916F8">
        <w:t xml:space="preserve"> </w:t>
      </w:r>
      <w:r w:rsidR="00880D04">
        <w:t>them</w:t>
      </w:r>
      <w:r w:rsidRPr="007916F8">
        <w:t xml:space="preserve">. I must say that you have given me a </w:t>
      </w:r>
      <w:r w:rsidR="00373B9C">
        <w:t>bit</w:t>
      </w:r>
      <w:r w:rsidRPr="007916F8">
        <w:t xml:space="preserve"> more confidence that these issues will be addressed</w:t>
      </w:r>
      <w:r w:rsidR="00373B9C">
        <w:t xml:space="preserve">. </w:t>
      </w:r>
      <w:r w:rsidR="00762035">
        <w:t xml:space="preserve">Alex Chalk promised us </w:t>
      </w:r>
      <w:r w:rsidRPr="007916F8">
        <w:t xml:space="preserve">decisions and some information on </w:t>
      </w:r>
      <w:r w:rsidR="00D77BA2">
        <w:t>Rainsbrook</w:t>
      </w:r>
      <w:r w:rsidRPr="007916F8">
        <w:t>. Can you tell us wh</w:t>
      </w:r>
      <w:r w:rsidR="00E53FCC">
        <w:t>ere that site is up to</w:t>
      </w:r>
      <w:r w:rsidRPr="007916F8">
        <w:t>?</w:t>
      </w:r>
    </w:p>
    <w:p w:rsidR="00502B04" w:rsidP="007916F8">
      <w:pPr>
        <w:pStyle w:val="Answer"/>
      </w:pPr>
      <w:r w:rsidRPr="007916F8">
        <w:rPr>
          <w:b/>
          <w:i/>
        </w:rPr>
        <w:t>Jo Farrar:</w:t>
      </w:r>
      <w:r>
        <w:t xml:space="preserve"> </w:t>
      </w:r>
      <w:r w:rsidR="007118EE">
        <w:t>A</w:t>
      </w:r>
      <w:r w:rsidRPr="007916F8">
        <w:t>s you know, we are in the middle of some complex negotiations with M</w:t>
      </w:r>
      <w:r w:rsidR="007118EE">
        <w:t>TC</w:t>
      </w:r>
      <w:r w:rsidRPr="007916F8">
        <w:t xml:space="preserve">, so there is very little we can say about that, but we are hopeful </w:t>
      </w:r>
      <w:r w:rsidR="00446405">
        <w:t xml:space="preserve">that </w:t>
      </w:r>
      <w:r w:rsidRPr="007916F8">
        <w:t>we are nearing the end of those negotiations</w:t>
      </w:r>
      <w:r w:rsidR="007118EE">
        <w:t>. A</w:t>
      </w:r>
      <w:r w:rsidRPr="007916F8">
        <w:t xml:space="preserve">s soon as we get there we will be able to come back to the </w:t>
      </w:r>
      <w:r>
        <w:t>C</w:t>
      </w:r>
      <w:r w:rsidRPr="007916F8">
        <w:t>ommittee with further information</w:t>
      </w:r>
      <w:r>
        <w:t>.</w:t>
      </w:r>
    </w:p>
    <w:p w:rsidR="007916F8" w:rsidP="00502B04">
      <w:pPr>
        <w:pStyle w:val="Question"/>
      </w:pPr>
      <w:r w:rsidRPr="00502B04">
        <w:rPr>
          <w:b/>
        </w:rPr>
        <w:t>Kate Hollern:</w:t>
      </w:r>
      <w:r>
        <w:t xml:space="preserve"> Are you saying that </w:t>
      </w:r>
      <w:r w:rsidRPr="007916F8">
        <w:t>commercial interests</w:t>
      </w:r>
      <w:r>
        <w:t xml:space="preserve"> are</w:t>
      </w:r>
      <w:r w:rsidRPr="007916F8">
        <w:t xml:space="preserve"> holding it up</w:t>
      </w:r>
      <w:r>
        <w:t>?</w:t>
      </w:r>
    </w:p>
    <w:p w:rsidR="00C9422C" w:rsidP="007916F8">
      <w:pPr>
        <w:pStyle w:val="Answer"/>
      </w:pPr>
      <w:r w:rsidRPr="007916F8">
        <w:rPr>
          <w:b/>
          <w:i/>
        </w:rPr>
        <w:t>Jo Farrar:</w:t>
      </w:r>
      <w:r>
        <w:t xml:space="preserve"> </w:t>
      </w:r>
      <w:r w:rsidRPr="007916F8">
        <w:t>We are in the middle of commercial negotiations with M</w:t>
      </w:r>
      <w:r w:rsidR="00502B04">
        <w:t>TC. T</w:t>
      </w:r>
      <w:r w:rsidRPr="007916F8">
        <w:t>hose negotiations are confidential</w:t>
      </w:r>
      <w:r w:rsidR="00446405">
        <w:t>,</w:t>
      </w:r>
      <w:r w:rsidRPr="007916F8">
        <w:t xml:space="preserve"> and we are unable to share</w:t>
      </w:r>
      <w:r>
        <w:t xml:space="preserve"> the details</w:t>
      </w:r>
      <w:r w:rsidRPr="007916F8">
        <w:t xml:space="preserve"> with the </w:t>
      </w:r>
      <w:r w:rsidR="00502B04">
        <w:t>C</w:t>
      </w:r>
      <w:r w:rsidRPr="007916F8">
        <w:t>ommittee.</w:t>
      </w:r>
    </w:p>
    <w:p w:rsidR="00C9422C" w:rsidP="00C9422C">
      <w:pPr>
        <w:pStyle w:val="Question"/>
      </w:pPr>
      <w:r w:rsidRPr="00C9422C">
        <w:rPr>
          <w:b/>
        </w:rPr>
        <w:t>Kate Hollern:</w:t>
      </w:r>
      <w:r>
        <w:t xml:space="preserve"> </w:t>
      </w:r>
      <w:r w:rsidR="00CA5170">
        <w:t>I think that is what you said the last time you were here</w:t>
      </w:r>
      <w:r>
        <w:t xml:space="preserve">. </w:t>
      </w:r>
    </w:p>
    <w:p w:rsidR="00DD103C" w:rsidP="007916F8">
      <w:pPr>
        <w:pStyle w:val="Answer"/>
      </w:pPr>
      <w:r w:rsidRPr="007916F8">
        <w:rPr>
          <w:b/>
          <w:i/>
        </w:rPr>
        <w:t>Jo Farrar:</w:t>
      </w:r>
      <w:r w:rsidR="00C9422C">
        <w:t xml:space="preserve"> </w:t>
      </w:r>
      <w:r w:rsidR="00CA5170">
        <w:t>And t</w:t>
      </w:r>
      <w:r w:rsidRPr="007916F8">
        <w:t>hat was the case, but we are nearing the end of those negotiations</w:t>
      </w:r>
      <w:r w:rsidR="00CA5170">
        <w:t>, so</w:t>
      </w:r>
      <w:r w:rsidRPr="007916F8">
        <w:t xml:space="preserve"> hopefully we will be able to come back to the </w:t>
      </w:r>
      <w:r>
        <w:t>C</w:t>
      </w:r>
      <w:r w:rsidRPr="007916F8">
        <w:t xml:space="preserve">ommittee very soon with more detail. I know the </w:t>
      </w:r>
      <w:r>
        <w:t>C</w:t>
      </w:r>
      <w:r w:rsidRPr="007916F8">
        <w:t>ommittee has been keen to have that.</w:t>
      </w:r>
    </w:p>
    <w:p w:rsidR="000A00EF" w:rsidP="007916F8">
      <w:pPr>
        <w:pStyle w:val="Question"/>
      </w:pPr>
      <w:r w:rsidRPr="00DD103C">
        <w:rPr>
          <w:b/>
        </w:rPr>
        <w:t>Kate Hollern:</w:t>
      </w:r>
      <w:r>
        <w:t xml:space="preserve"> </w:t>
      </w:r>
      <w:r w:rsidRPr="007916F8" w:rsidR="007916F8">
        <w:t>While discussions</w:t>
      </w:r>
      <w:r>
        <w:t xml:space="preserve"> have been</w:t>
      </w:r>
      <w:r w:rsidRPr="007916F8" w:rsidR="007916F8">
        <w:t xml:space="preserve"> ongoing</w:t>
      </w:r>
      <w:r>
        <w:t>,</w:t>
      </w:r>
      <w:r w:rsidRPr="007916F8" w:rsidR="007916F8">
        <w:t xml:space="preserve"> what </w:t>
      </w:r>
      <w:r>
        <w:t>have the MTC staff e</w:t>
      </w:r>
      <w:r w:rsidRPr="007916F8" w:rsidR="007916F8">
        <w:t xml:space="preserve">mployed to work at </w:t>
      </w:r>
      <w:r w:rsidR="00D77BA2">
        <w:t>Rainsbrook</w:t>
      </w:r>
      <w:r w:rsidRPr="007916F8" w:rsidR="007916F8">
        <w:t xml:space="preserve"> been doing</w:t>
      </w:r>
      <w:r>
        <w:t>?</w:t>
      </w:r>
    </w:p>
    <w:p w:rsidR="00892CA4" w:rsidP="000A00EF">
      <w:pPr>
        <w:pStyle w:val="Answer"/>
      </w:pPr>
      <w:r w:rsidRPr="000A00EF">
        <w:rPr>
          <w:b/>
          <w:i/>
        </w:rPr>
        <w:t>Jo Farrar:</w:t>
      </w:r>
      <w:r>
        <w:t xml:space="preserve"> </w:t>
      </w:r>
      <w:r w:rsidRPr="000A00EF">
        <w:t xml:space="preserve">I will probably hand over to </w:t>
      </w:r>
      <w:r w:rsidR="002C599D">
        <w:t>H</w:t>
      </w:r>
      <w:r w:rsidRPr="000A00EF">
        <w:t xml:space="preserve">elga in a minute, but as I mentioned earlier, 84 of those staff are working </w:t>
      </w:r>
      <w:r w:rsidRPr="00A423EE" w:rsidR="00A423EE">
        <w:t>for the Home Office. The Home Office has taken 84 staff</w:t>
      </w:r>
      <w:r w:rsidR="002C599D">
        <w:t xml:space="preserve">, </w:t>
      </w:r>
      <w:r w:rsidRPr="00A423EE" w:rsidR="00A423EE">
        <w:t xml:space="preserve">but </w:t>
      </w:r>
      <w:r w:rsidR="000E46DC">
        <w:t>H</w:t>
      </w:r>
      <w:r w:rsidRPr="00A423EE" w:rsidR="00A423EE">
        <w:t>elga m</w:t>
      </w:r>
      <w:r>
        <w:t>ight</w:t>
      </w:r>
      <w:r w:rsidRPr="00A423EE" w:rsidR="00A423EE">
        <w:t xml:space="preserve"> want t</w:t>
      </w:r>
      <w:r w:rsidR="002C599D">
        <w:t>o add to that.</w:t>
      </w:r>
    </w:p>
    <w:p w:rsidR="002F5FDA" w:rsidP="000E630C">
      <w:pPr>
        <w:pStyle w:val="Question"/>
      </w:pPr>
      <w:r w:rsidRPr="000E630C">
        <w:rPr>
          <w:b/>
        </w:rPr>
        <w:t>Kate Hollern:</w:t>
      </w:r>
      <w:r>
        <w:t xml:space="preserve"> Doing what?</w:t>
      </w:r>
    </w:p>
    <w:p w:rsidR="00A423EE" w:rsidP="002F5FDA">
      <w:pPr>
        <w:pStyle w:val="Question"/>
        <w:numPr>
          <w:ilvl w:val="0"/>
          <w:numId w:val="0"/>
        </w:numPr>
        <w:ind w:left="794"/>
      </w:pPr>
      <w:r w:rsidRPr="002F5FDA">
        <w:rPr>
          <w:b/>
        </w:rPr>
        <w:t>Maria Eagle:</w:t>
      </w:r>
      <w:r>
        <w:t xml:space="preserve"> What are they doing?</w:t>
      </w:r>
    </w:p>
    <w:p w:rsidR="00A423EE" w:rsidP="000E630C">
      <w:pPr>
        <w:pStyle w:val="Question"/>
        <w:numPr>
          <w:ilvl w:val="0"/>
          <w:numId w:val="0"/>
        </w:numPr>
        <w:ind w:left="794"/>
      </w:pPr>
      <w:r w:rsidRPr="00A423EE">
        <w:rPr>
          <w:b/>
        </w:rPr>
        <w:t>Chair:</w:t>
      </w:r>
      <w:r>
        <w:t xml:space="preserve"> </w:t>
      </w:r>
      <w:r w:rsidR="002C599D">
        <w:t>W</w:t>
      </w:r>
      <w:r w:rsidRPr="00A423EE">
        <w:t xml:space="preserve">hat are they </w:t>
      </w:r>
      <w:r>
        <w:t>actually doing there</w:t>
      </w:r>
      <w:r w:rsidRPr="00A423EE">
        <w:t>?</w:t>
      </w:r>
    </w:p>
    <w:p w:rsidR="00A423EE" w:rsidP="00A423EE">
      <w:pPr>
        <w:pStyle w:val="Answer"/>
      </w:pPr>
      <w:r w:rsidRPr="00A423EE">
        <w:rPr>
          <w:b/>
          <w:i/>
        </w:rPr>
        <w:t xml:space="preserve">Helga </w:t>
      </w:r>
      <w:r w:rsidRPr="00A423EE">
        <w:rPr>
          <w:b/>
          <w:i/>
        </w:rPr>
        <w:t>Swidenbank</w:t>
      </w:r>
      <w:r w:rsidRPr="00A423EE">
        <w:rPr>
          <w:b/>
          <w:i/>
        </w:rPr>
        <w:t>:</w:t>
      </w:r>
      <w:r>
        <w:t xml:space="preserve"> </w:t>
      </w:r>
      <w:r w:rsidRPr="00A423EE">
        <w:t xml:space="preserve">They are helping to support the Home Office with </w:t>
      </w:r>
      <w:r w:rsidR="002C599D">
        <w:t>some</w:t>
      </w:r>
      <w:r w:rsidR="002F5FDA">
        <w:t xml:space="preserve"> of the</w:t>
      </w:r>
      <w:r w:rsidR="002C599D">
        <w:t xml:space="preserve"> </w:t>
      </w:r>
      <w:r w:rsidRPr="00A423EE">
        <w:t>immigration contracts.</w:t>
      </w:r>
    </w:p>
    <w:p w:rsidR="00A423EE" w:rsidP="00A423EE">
      <w:pPr>
        <w:pStyle w:val="Question"/>
      </w:pPr>
      <w:r w:rsidRPr="00A423EE">
        <w:rPr>
          <w:b/>
        </w:rPr>
        <w:t>Chair:</w:t>
      </w:r>
      <w:r>
        <w:t xml:space="preserve"> </w:t>
      </w:r>
      <w:r w:rsidRPr="00A423EE">
        <w:t>How has that come about?</w:t>
      </w:r>
    </w:p>
    <w:p w:rsidR="00A423EE" w:rsidP="00A423EE">
      <w:pPr>
        <w:pStyle w:val="Answer"/>
      </w:pPr>
      <w:r w:rsidRPr="00A423EE">
        <w:rPr>
          <w:b/>
          <w:i/>
        </w:rPr>
        <w:t xml:space="preserve">Helga </w:t>
      </w:r>
      <w:r w:rsidRPr="00A423EE">
        <w:rPr>
          <w:b/>
          <w:i/>
        </w:rPr>
        <w:t>Swidenbank</w:t>
      </w:r>
      <w:r w:rsidRPr="00A423EE">
        <w:rPr>
          <w:b/>
          <w:i/>
        </w:rPr>
        <w:t>:</w:t>
      </w:r>
      <w:r>
        <w:t xml:space="preserve"> </w:t>
      </w:r>
      <w:r w:rsidRPr="00A423EE">
        <w:t>That is a contract with the Home Office</w:t>
      </w:r>
      <w:r w:rsidR="00A51FAD">
        <w:t>. W</w:t>
      </w:r>
      <w:r w:rsidRPr="00A423EE">
        <w:t xml:space="preserve">e are not paying for those staff; </w:t>
      </w:r>
      <w:r w:rsidR="00A51FAD">
        <w:t>t</w:t>
      </w:r>
      <w:r w:rsidRPr="00A423EE">
        <w:t xml:space="preserve">he Home Office </w:t>
      </w:r>
      <w:r w:rsidR="00EA4F9C">
        <w:t>is</w:t>
      </w:r>
      <w:r w:rsidRPr="00A423EE">
        <w:t xml:space="preserve"> paying for those staff.</w:t>
      </w:r>
    </w:p>
    <w:p w:rsidR="00A423EE" w:rsidP="00A423EE">
      <w:pPr>
        <w:pStyle w:val="Question"/>
      </w:pPr>
      <w:r w:rsidRPr="00A423EE">
        <w:rPr>
          <w:b/>
        </w:rPr>
        <w:t>Chair:</w:t>
      </w:r>
      <w:r>
        <w:t xml:space="preserve"> </w:t>
      </w:r>
      <w:r w:rsidRPr="00A423EE">
        <w:t>We have chaos in this building</w:t>
      </w:r>
      <w:r w:rsidR="00990ACD">
        <w:t>,</w:t>
      </w:r>
      <w:r w:rsidRPr="00A423EE">
        <w:t xml:space="preserve"> so the contractors have moved some people to fulfil</w:t>
      </w:r>
      <w:r w:rsidR="00A51FAD">
        <w:t xml:space="preserve"> a separate</w:t>
      </w:r>
      <w:r w:rsidRPr="00A423EE">
        <w:t xml:space="preserve"> contract </w:t>
      </w:r>
      <w:r w:rsidR="008A5841">
        <w:t xml:space="preserve">that </w:t>
      </w:r>
      <w:r w:rsidR="00990ACD">
        <w:t>they had</w:t>
      </w:r>
      <w:r w:rsidR="00A51FAD">
        <w:t xml:space="preserve"> with a </w:t>
      </w:r>
      <w:r w:rsidRPr="00A423EE">
        <w:t xml:space="preserve">separate </w:t>
      </w:r>
      <w:r w:rsidR="00A51FAD">
        <w:t>G</w:t>
      </w:r>
      <w:r w:rsidRPr="00A423EE">
        <w:t xml:space="preserve">overnment </w:t>
      </w:r>
      <w:r w:rsidR="00A51FAD">
        <w:t>D</w:t>
      </w:r>
      <w:r w:rsidRPr="00A423EE">
        <w:t>epartment</w:t>
      </w:r>
      <w:r w:rsidR="008A5841">
        <w:t>.</w:t>
      </w:r>
    </w:p>
    <w:p w:rsidR="00A423EE" w:rsidP="00A423EE">
      <w:pPr>
        <w:pStyle w:val="Answer"/>
      </w:pPr>
      <w:r w:rsidRPr="00A423EE">
        <w:rPr>
          <w:b/>
          <w:i/>
        </w:rPr>
        <w:t>Jo Farrar:</w:t>
      </w:r>
      <w:r>
        <w:t xml:space="preserve"> </w:t>
      </w:r>
      <w:r w:rsidRPr="00A423EE">
        <w:t>That was a separate negotiation with the Home Office.</w:t>
      </w:r>
      <w:r w:rsidR="008A5841">
        <w:t xml:space="preserve"> Eighty-four </w:t>
      </w:r>
      <w:r w:rsidRPr="00A423EE">
        <w:t>staff are working on an immigration contract. That will be looked at to make sure</w:t>
      </w:r>
      <w:r w:rsidR="008A5841">
        <w:t xml:space="preserve"> </w:t>
      </w:r>
      <w:r w:rsidRPr="00A423EE">
        <w:t xml:space="preserve">that </w:t>
      </w:r>
      <w:r w:rsidR="00CD3465">
        <w:t xml:space="preserve">it </w:t>
      </w:r>
      <w:r w:rsidRPr="00A423EE">
        <w:t>is run properly b</w:t>
      </w:r>
      <w:r w:rsidR="008A5841">
        <w:t>y</w:t>
      </w:r>
      <w:r w:rsidRPr="00A423EE">
        <w:t xml:space="preserve"> the Home Office</w:t>
      </w:r>
      <w:r w:rsidR="008A5841">
        <w:t>. T</w:t>
      </w:r>
      <w:r w:rsidRPr="00A423EE">
        <w:t>hey are currently no</w:t>
      </w:r>
      <w:r w:rsidR="008A5841">
        <w:t>t</w:t>
      </w:r>
      <w:r w:rsidRPr="00A423EE">
        <w:t xml:space="preserve"> working in </w:t>
      </w:r>
      <w:r w:rsidR="00D77BA2">
        <w:t>Rainsbrook</w:t>
      </w:r>
      <w:r>
        <w:t>,</w:t>
      </w:r>
      <w:r w:rsidRPr="00A423EE">
        <w:t xml:space="preserve"> </w:t>
      </w:r>
      <w:r w:rsidR="008A5841">
        <w:t>s</w:t>
      </w:r>
      <w:r w:rsidRPr="00A423EE">
        <w:t>o we do not cover the cost of those st</w:t>
      </w:r>
      <w:r w:rsidR="008D7416">
        <w:t>a</w:t>
      </w:r>
      <w:r w:rsidRPr="00A423EE">
        <w:t>ff at the moment.</w:t>
      </w:r>
    </w:p>
    <w:p w:rsidR="00A423EE" w:rsidP="00A423EE">
      <w:pPr>
        <w:pStyle w:val="Question"/>
      </w:pPr>
      <w:r w:rsidRPr="00A423EE">
        <w:rPr>
          <w:b/>
        </w:rPr>
        <w:t>Chair:</w:t>
      </w:r>
      <w:r>
        <w:t xml:space="preserve"> </w:t>
      </w:r>
      <w:r w:rsidRPr="00A423EE">
        <w:t>It is just a different</w:t>
      </w:r>
      <w:r w:rsidR="008D7416">
        <w:t xml:space="preserve"> budget and </w:t>
      </w:r>
      <w:r w:rsidRPr="00A423EE">
        <w:t>the taxpayer</w:t>
      </w:r>
      <w:r>
        <w:t xml:space="preserve"> </w:t>
      </w:r>
      <w:r w:rsidR="008D7416">
        <w:t>p</w:t>
      </w:r>
      <w:r w:rsidRPr="00A423EE">
        <w:t>ays for them.</w:t>
      </w:r>
    </w:p>
    <w:p w:rsidR="00464767" w:rsidP="00A423EE">
      <w:pPr>
        <w:pStyle w:val="Answer"/>
      </w:pPr>
      <w:r w:rsidRPr="00A423EE">
        <w:rPr>
          <w:b/>
          <w:i/>
        </w:rPr>
        <w:t>Jo Farrar:</w:t>
      </w:r>
      <w:r>
        <w:t xml:space="preserve"> </w:t>
      </w:r>
      <w:r w:rsidR="008D7416">
        <w:t>T</w:t>
      </w:r>
      <w:r w:rsidRPr="00464767">
        <w:t>hey are working in a</w:t>
      </w:r>
      <w:r w:rsidR="008D7416">
        <w:t xml:space="preserve"> service that is open.</w:t>
      </w:r>
    </w:p>
    <w:p w:rsidR="00464767" w:rsidP="00464767">
      <w:pPr>
        <w:pStyle w:val="Answer"/>
      </w:pPr>
      <w:r w:rsidRPr="00464767">
        <w:rPr>
          <w:b/>
          <w:i/>
        </w:rPr>
        <w:t>Victoria Atkins:</w:t>
      </w:r>
      <w:r>
        <w:t xml:space="preserve"> </w:t>
      </w:r>
      <w:r w:rsidRPr="00464767">
        <w:t>If I have understood this c</w:t>
      </w:r>
      <w:r w:rsidR="008D7416">
        <w:t>orrectly</w:t>
      </w:r>
      <w:r w:rsidRPr="00464767">
        <w:t>, it means that rather than having those staff sitting idly by</w:t>
      </w:r>
      <w:r w:rsidR="004D0D3B">
        <w:t xml:space="preserve"> and</w:t>
      </w:r>
      <w:r w:rsidRPr="00464767">
        <w:t xml:space="preserve"> being paid</w:t>
      </w:r>
      <w:r w:rsidR="008D7416">
        <w:t>, the MOJ</w:t>
      </w:r>
      <w:r w:rsidRPr="00464767">
        <w:t xml:space="preserve"> has taken that cost out of the contract and those staff are being redeployed by</w:t>
      </w:r>
      <w:r w:rsidR="00122577">
        <w:t xml:space="preserve"> MTC.</w:t>
      </w:r>
    </w:p>
    <w:p w:rsidR="006A6128" w:rsidP="00464767">
      <w:pPr>
        <w:pStyle w:val="Remark"/>
      </w:pPr>
      <w:r w:rsidRPr="00464767">
        <w:rPr>
          <w:b/>
        </w:rPr>
        <w:t>Chair:</w:t>
      </w:r>
      <w:r>
        <w:t xml:space="preserve"> </w:t>
      </w:r>
      <w:r w:rsidRPr="00464767">
        <w:t xml:space="preserve">That </w:t>
      </w:r>
      <w:r w:rsidR="004D0D3B">
        <w:t>makes</w:t>
      </w:r>
      <w:r w:rsidRPr="00464767">
        <w:t xml:space="preserve"> perfectly </w:t>
      </w:r>
      <w:r w:rsidR="004D0D3B">
        <w:t>good sense.</w:t>
      </w:r>
    </w:p>
    <w:p w:rsidR="00464767" w:rsidP="00464767">
      <w:pPr>
        <w:pStyle w:val="Question"/>
      </w:pPr>
      <w:r w:rsidRPr="006A6128">
        <w:rPr>
          <w:b/>
        </w:rPr>
        <w:t>Kate Hollern:</w:t>
      </w:r>
      <w:r>
        <w:t xml:space="preserve"> </w:t>
      </w:r>
      <w:r w:rsidRPr="00464767">
        <w:t xml:space="preserve">It still does not make sense to me. </w:t>
      </w:r>
      <w:r w:rsidR="004D0D3B">
        <w:t>W</w:t>
      </w:r>
      <w:r w:rsidRPr="00464767">
        <w:t>e have a failed organisation that has been moved into possibly</w:t>
      </w:r>
      <w:r w:rsidR="00EA6ED7">
        <w:t xml:space="preserve"> another failed contract with an</w:t>
      </w:r>
      <w:r w:rsidRPr="00464767">
        <w:t xml:space="preserve">other </w:t>
      </w:r>
      <w:r w:rsidR="00EA6ED7">
        <w:t>G</w:t>
      </w:r>
      <w:r w:rsidRPr="00464767">
        <w:t xml:space="preserve">overnment </w:t>
      </w:r>
      <w:r w:rsidR="00EA6ED7">
        <w:t>D</w:t>
      </w:r>
      <w:r w:rsidRPr="00464767">
        <w:t>epartment and all the time the taxpayer is paying for it.</w:t>
      </w:r>
    </w:p>
    <w:p w:rsidR="00874A24" w:rsidP="00464767">
      <w:pPr>
        <w:pStyle w:val="Answer"/>
      </w:pPr>
      <w:r w:rsidRPr="00464767">
        <w:rPr>
          <w:b/>
          <w:i/>
        </w:rPr>
        <w:t>Victoria Atkins:</w:t>
      </w:r>
      <w:r>
        <w:t xml:space="preserve"> Ms Hollern, </w:t>
      </w:r>
      <w:r w:rsidRPr="00464767">
        <w:t xml:space="preserve">so </w:t>
      </w:r>
      <w:r w:rsidR="008B22BE">
        <w:t xml:space="preserve">that </w:t>
      </w:r>
      <w:r w:rsidRPr="00464767">
        <w:t>we do not mis</w:t>
      </w:r>
      <w:r w:rsidR="00EA6ED7">
        <w:t>c</w:t>
      </w:r>
      <w:r w:rsidRPr="00464767">
        <w:t>haracter</w:t>
      </w:r>
      <w:r w:rsidR="00EA6ED7">
        <w:t>ise it</w:t>
      </w:r>
      <w:r w:rsidR="008B22BE">
        <w:t>,</w:t>
      </w:r>
      <w:r w:rsidR="00EA6ED7">
        <w:t xml:space="preserve"> </w:t>
      </w:r>
      <w:r w:rsidR="00D77BA2">
        <w:t>Rainsbrook</w:t>
      </w:r>
      <w:r w:rsidRPr="00464767">
        <w:t xml:space="preserve"> has been decanted</w:t>
      </w:r>
      <w:r w:rsidR="009150D8">
        <w:t xml:space="preserve"> and t</w:t>
      </w:r>
      <w:r w:rsidRPr="00464767">
        <w:t xml:space="preserve">here are no children staying there at the moment. </w:t>
      </w:r>
      <w:r w:rsidR="009150D8">
        <w:t xml:space="preserve">Eighty-four </w:t>
      </w:r>
      <w:r w:rsidR="008B22BE">
        <w:t xml:space="preserve">of the </w:t>
      </w:r>
      <w:r w:rsidR="009150D8">
        <w:t>m</w:t>
      </w:r>
      <w:r w:rsidRPr="00464767">
        <w:t xml:space="preserve">embers of staff who would have been working at </w:t>
      </w:r>
      <w:r w:rsidR="00D77BA2">
        <w:t>Rainsbrook</w:t>
      </w:r>
      <w:r w:rsidRPr="00464767">
        <w:t xml:space="preserve"> </w:t>
      </w:r>
      <w:r w:rsidR="00766DE8">
        <w:t xml:space="preserve">if </w:t>
      </w:r>
      <w:r w:rsidRPr="00464767">
        <w:t>there</w:t>
      </w:r>
      <w:r w:rsidR="00766DE8">
        <w:t xml:space="preserve"> were</w:t>
      </w:r>
      <w:r w:rsidRPr="00464767">
        <w:t xml:space="preserve"> still children there have been redeployed by </w:t>
      </w:r>
      <w:r w:rsidR="009150D8">
        <w:t xml:space="preserve">MTC </w:t>
      </w:r>
      <w:r w:rsidRPr="00464767">
        <w:t>to work at another institution.</w:t>
      </w:r>
    </w:p>
    <w:p w:rsidR="00464767" w:rsidP="00464767">
      <w:pPr>
        <w:pStyle w:val="Answer"/>
      </w:pPr>
      <w:r w:rsidRPr="00464767">
        <w:t>What that means from our perspective in terms of the value of the contract is that</w:t>
      </w:r>
      <w:r w:rsidR="009150D8">
        <w:t xml:space="preserve"> we are not paying </w:t>
      </w:r>
      <w:r w:rsidRPr="00464767">
        <w:t>84 salaries</w:t>
      </w:r>
      <w:r w:rsidR="00CE555E">
        <w:t xml:space="preserve"> for th</w:t>
      </w:r>
      <w:r w:rsidR="00874A24">
        <w:t>ose</w:t>
      </w:r>
      <w:r w:rsidR="00CE555E">
        <w:t xml:space="preserve"> staff to do </w:t>
      </w:r>
      <w:r w:rsidRPr="00464767">
        <w:t xml:space="preserve">nothing; </w:t>
      </w:r>
      <w:r w:rsidR="00CE555E">
        <w:t>t</w:t>
      </w:r>
      <w:r w:rsidRPr="00464767">
        <w:t xml:space="preserve">hey are being paid by the Home Office to do another job while </w:t>
      </w:r>
      <w:r w:rsidR="00D77BA2">
        <w:t>Rainsbrook</w:t>
      </w:r>
      <w:r w:rsidRPr="00464767">
        <w:t xml:space="preserve"> sits empty. I think that is the point. I do not pretend for a moment that it is as we would wish it, but at least those 84 people are doing a job, </w:t>
      </w:r>
      <w:r>
        <w:t xml:space="preserve">albeit </w:t>
      </w:r>
      <w:r w:rsidRPr="00464767">
        <w:t xml:space="preserve">for </w:t>
      </w:r>
      <w:r w:rsidRPr="00464767">
        <w:t xml:space="preserve">the Home Office in another area, and </w:t>
      </w:r>
      <w:r w:rsidR="00CE555E">
        <w:t>w</w:t>
      </w:r>
      <w:r w:rsidRPr="00464767">
        <w:t>e have be</w:t>
      </w:r>
      <w:r w:rsidR="00557376">
        <w:t>en</w:t>
      </w:r>
      <w:r w:rsidRPr="00464767">
        <w:t xml:space="preserve"> able to extract that cost from the contract while </w:t>
      </w:r>
      <w:r w:rsidR="00DF3E86">
        <w:t>Rainsbrook</w:t>
      </w:r>
      <w:r w:rsidRPr="00464767">
        <w:t xml:space="preserve"> remains closed</w:t>
      </w:r>
      <w:r w:rsidR="00BF363E">
        <w:t xml:space="preserve"> at the moment</w:t>
      </w:r>
      <w:r w:rsidRPr="00464767">
        <w:t>.</w:t>
      </w:r>
    </w:p>
    <w:p w:rsidR="003D0603" w:rsidP="00464767">
      <w:pPr>
        <w:pStyle w:val="Answer"/>
      </w:pPr>
      <w:r w:rsidRPr="00464767">
        <w:rPr>
          <w:b/>
          <w:i/>
        </w:rPr>
        <w:t>Jo Farrar:</w:t>
      </w:r>
      <w:r>
        <w:t xml:space="preserve"> </w:t>
      </w:r>
      <w:r w:rsidR="00DF3E86">
        <w:t>T</w:t>
      </w:r>
      <w:r w:rsidRPr="00464767">
        <w:t xml:space="preserve">here was a range of reasons for failure at </w:t>
      </w:r>
      <w:r w:rsidR="00D77BA2">
        <w:t>Rainsbrook</w:t>
      </w:r>
      <w:r w:rsidRPr="00464767">
        <w:t xml:space="preserve">. </w:t>
      </w:r>
      <w:r w:rsidR="00DF3E86">
        <w:t>W</w:t>
      </w:r>
      <w:r w:rsidRPr="00464767">
        <w:t>e should not make certain comments about</w:t>
      </w:r>
      <w:r w:rsidR="00DF3E86">
        <w:t xml:space="preserve"> all</w:t>
      </w:r>
      <w:r w:rsidRPr="00464767">
        <w:t xml:space="preserve"> the staff. There were some good st</w:t>
      </w:r>
      <w:r w:rsidR="00EE2CC8">
        <w:t>a</w:t>
      </w:r>
      <w:r w:rsidRPr="00464767">
        <w:t xml:space="preserve">ff at </w:t>
      </w:r>
      <w:r w:rsidR="00D77BA2">
        <w:t>Rainsbrook</w:t>
      </w:r>
      <w:r w:rsidRPr="00464767">
        <w:t xml:space="preserve">, but there is a range of reasons for the failure at </w:t>
      </w:r>
      <w:r w:rsidR="00D77BA2">
        <w:t>Rainsbrook</w:t>
      </w:r>
      <w:r w:rsidRPr="00464767">
        <w:t xml:space="preserve">, as Ofsted quite rightly set out, </w:t>
      </w:r>
      <w:r w:rsidR="00970A7F">
        <w:t xml:space="preserve">and </w:t>
      </w:r>
      <w:r w:rsidR="005F4F35">
        <w:t>which</w:t>
      </w:r>
      <w:r w:rsidRPr="00464767">
        <w:t xml:space="preserve"> we have</w:t>
      </w:r>
      <w:r w:rsidR="00EE2CC8">
        <w:t xml:space="preserve"> all</w:t>
      </w:r>
      <w:r w:rsidRPr="00464767">
        <w:t xml:space="preserve"> been very concerned about.</w:t>
      </w:r>
    </w:p>
    <w:p w:rsidR="00987E93" w:rsidP="00037270">
      <w:pPr>
        <w:pStyle w:val="Question"/>
      </w:pPr>
      <w:r w:rsidRPr="003D0603">
        <w:rPr>
          <w:b/>
        </w:rPr>
        <w:t>Kate Hollern:</w:t>
      </w:r>
      <w:r>
        <w:t xml:space="preserve"> </w:t>
      </w:r>
      <w:r w:rsidRPr="00464767" w:rsidR="00464767">
        <w:t>I am not</w:t>
      </w:r>
      <w:r w:rsidR="00EE2CC8">
        <w:t xml:space="preserve"> </w:t>
      </w:r>
      <w:r w:rsidR="00970A7F">
        <w:t>saying that</w:t>
      </w:r>
      <w:r w:rsidRPr="00464767" w:rsidR="00464767">
        <w:t xml:space="preserve"> all staff </w:t>
      </w:r>
      <w:r w:rsidR="00970A7F">
        <w:t>were</w:t>
      </w:r>
      <w:r w:rsidRPr="00464767" w:rsidR="00464767">
        <w:t xml:space="preserve"> failure</w:t>
      </w:r>
      <w:r w:rsidR="00970A7F">
        <w:t>s; I am not saying that</w:t>
      </w:r>
      <w:r w:rsidRPr="00464767" w:rsidR="00464767">
        <w:t>, but we cannot deny that there were serious failures.</w:t>
      </w:r>
      <w:r w:rsidR="00A93238">
        <w:t xml:space="preserve"> C</w:t>
      </w:r>
      <w:r w:rsidRPr="00464767" w:rsidR="00464767">
        <w:t xml:space="preserve">hildren </w:t>
      </w:r>
      <w:r w:rsidR="00A93238">
        <w:t xml:space="preserve">were </w:t>
      </w:r>
      <w:r w:rsidRPr="00464767" w:rsidR="00464767">
        <w:t>being abused by staff. You have to question the levels of staff there</w:t>
      </w:r>
      <w:r w:rsidR="00A93238">
        <w:t xml:space="preserve"> and the</w:t>
      </w:r>
      <w:r w:rsidRPr="00464767" w:rsidR="00464767">
        <w:t xml:space="preserve"> training the staff had</w:t>
      </w:r>
      <w:r w:rsidR="00A93238">
        <w:t>.</w:t>
      </w:r>
    </w:p>
    <w:p w:rsidR="00F66913" w:rsidP="00987E93">
      <w:pPr>
        <w:pStyle w:val="Question"/>
        <w:numPr>
          <w:ilvl w:val="0"/>
          <w:numId w:val="0"/>
        </w:numPr>
        <w:ind w:left="794"/>
      </w:pPr>
      <w:r>
        <w:t>I</w:t>
      </w:r>
      <w:r w:rsidRPr="00464767" w:rsidR="00464767">
        <w:t xml:space="preserve">t is not only at </w:t>
      </w:r>
      <w:r w:rsidR="00D77BA2">
        <w:t>Rainsbrook</w:t>
      </w:r>
      <w:r w:rsidRPr="00464767" w:rsidR="00464767">
        <w:t>;</w:t>
      </w:r>
      <w:r w:rsidR="00A93238">
        <w:t xml:space="preserve"> it </w:t>
      </w:r>
      <w:r w:rsidRPr="00464767" w:rsidR="00464767">
        <w:t xml:space="preserve">is reflected in the report on </w:t>
      </w:r>
      <w:r w:rsidR="00D77BA2">
        <w:t>Oakhill</w:t>
      </w:r>
      <w:r w:rsidRPr="00464767" w:rsidR="00464767">
        <w:t xml:space="preserve"> as well. In my opinion</w:t>
      </w:r>
      <w:r w:rsidR="00A93238">
        <w:t xml:space="preserve">, </w:t>
      </w:r>
      <w:r w:rsidRPr="00464767" w:rsidR="00464767">
        <w:t xml:space="preserve">this is very serious. </w:t>
      </w:r>
      <w:r>
        <w:t>H</w:t>
      </w:r>
      <w:r w:rsidRPr="00464767" w:rsidR="00464767">
        <w:t xml:space="preserve">uge amounts of money </w:t>
      </w:r>
      <w:r>
        <w:t xml:space="preserve">are </w:t>
      </w:r>
      <w:r w:rsidRPr="00464767" w:rsidR="00464767">
        <w:t>being paid to contracts that have failed</w:t>
      </w:r>
      <w:r>
        <w:t>;</w:t>
      </w:r>
      <w:r w:rsidR="00E855B4">
        <w:t xml:space="preserve"> a move</w:t>
      </w:r>
      <w:r w:rsidRPr="00464767" w:rsidR="00464767">
        <w:t xml:space="preserve"> from G4S to M</w:t>
      </w:r>
      <w:r w:rsidR="00E855B4">
        <w:t>T</w:t>
      </w:r>
      <w:r w:rsidRPr="00464767" w:rsidR="00464767">
        <w:t>C</w:t>
      </w:r>
      <w:r>
        <w:t>;</w:t>
      </w:r>
      <w:r w:rsidRPr="00464767" w:rsidR="00464767">
        <w:t xml:space="preserve"> and then </w:t>
      </w:r>
      <w:r w:rsidR="00E855B4">
        <w:t xml:space="preserve">a </w:t>
      </w:r>
      <w:r w:rsidRPr="00464767" w:rsidR="00464767">
        <w:t>move back to G4S</w:t>
      </w:r>
      <w:r w:rsidRPr="002F5F52" w:rsidR="002F5F52">
        <w:t>. These are children. I am pleased that we recognise the seriousness of the</w:t>
      </w:r>
      <w:r w:rsidR="00E855B4">
        <w:t xml:space="preserve"> offences</w:t>
      </w:r>
      <w:r w:rsidRPr="002F5F52" w:rsidR="002F5F52">
        <w:t xml:space="preserve">, but prison is about rehabilitation as well as punishment. If very young children </w:t>
      </w:r>
      <w:r w:rsidR="00E855B4">
        <w:t>have</w:t>
      </w:r>
      <w:r w:rsidRPr="002F5F52" w:rsidR="002F5F52">
        <w:t xml:space="preserve"> been treated</w:t>
      </w:r>
      <w:r w:rsidR="00E855B4">
        <w:t xml:space="preserve"> in</w:t>
      </w:r>
      <w:r w:rsidRPr="002F5F52" w:rsidR="002F5F52">
        <w:t xml:space="preserve"> this way by people in authority, how do we expect them to come through at the other end</w:t>
      </w:r>
      <w:r w:rsidR="003C0E3A">
        <w:t xml:space="preserve"> with</w:t>
      </w:r>
      <w:r w:rsidRPr="002F5F52" w:rsidR="002F5F52">
        <w:t xml:space="preserve"> respect for authority? It is </w:t>
      </w:r>
      <w:r w:rsidR="003C0E3A">
        <w:t xml:space="preserve">about </w:t>
      </w:r>
      <w:r w:rsidRPr="002F5F52" w:rsidR="002F5F52">
        <w:t xml:space="preserve">keeping </w:t>
      </w:r>
      <w:r>
        <w:t xml:space="preserve">a </w:t>
      </w:r>
      <w:r w:rsidRPr="002F5F52" w:rsidR="002F5F52">
        <w:t>balance.</w:t>
      </w:r>
    </w:p>
    <w:p w:rsidR="002F5F52" w:rsidP="00987E93">
      <w:pPr>
        <w:pStyle w:val="Question"/>
        <w:numPr>
          <w:ilvl w:val="0"/>
          <w:numId w:val="0"/>
        </w:numPr>
        <w:ind w:left="794"/>
      </w:pPr>
      <w:r w:rsidRPr="002F5F52">
        <w:t>In my opinion, th</w:t>
      </w:r>
      <w:r w:rsidR="00CB36BE">
        <w:t>os</w:t>
      </w:r>
      <w:r w:rsidRPr="002F5F52">
        <w:t xml:space="preserve">e staff have failed the children; </w:t>
      </w:r>
      <w:r w:rsidR="003C0E3A">
        <w:t>t</w:t>
      </w:r>
      <w:r w:rsidRPr="002F5F52">
        <w:t xml:space="preserve">hey failed the </w:t>
      </w:r>
      <w:r w:rsidR="003C0E3A">
        <w:t>M</w:t>
      </w:r>
      <w:r w:rsidRPr="002F5F52">
        <w:t>iniste</w:t>
      </w:r>
      <w:r w:rsidR="003C0E3A">
        <w:t xml:space="preserve">r. It is </w:t>
      </w:r>
      <w:r w:rsidRPr="002F5F52">
        <w:t xml:space="preserve">important </w:t>
      </w:r>
      <w:r w:rsidR="00205BDA">
        <w:t xml:space="preserve">that </w:t>
      </w:r>
      <w:r w:rsidRPr="002F5F52">
        <w:t>we accept that. Unless we accept the failures</w:t>
      </w:r>
      <w:r w:rsidR="00CB36BE">
        <w:t>,</w:t>
      </w:r>
      <w:r w:rsidRPr="002F5F52">
        <w:t xml:space="preserve"> we can never address them in future, so your options in future must include fu</w:t>
      </w:r>
      <w:r w:rsidR="00037270">
        <w:t xml:space="preserve">ll acceptance of the </w:t>
      </w:r>
      <w:r w:rsidRPr="002F5F52">
        <w:t>failures there and making sure</w:t>
      </w:r>
      <w:r w:rsidR="00CB36BE">
        <w:t xml:space="preserve"> that</w:t>
      </w:r>
      <w:r w:rsidRPr="002F5F52">
        <w:t xml:space="preserve"> there is a plan to improve that. On Paul</w:t>
      </w:r>
      <w:r w:rsidR="00CB36BE">
        <w:t>’</w:t>
      </w:r>
      <w:r w:rsidRPr="002F5F52">
        <w:t>s point, time and time again these contracts have been shown to</w:t>
      </w:r>
      <w:r w:rsidR="00037270">
        <w:t xml:space="preserve"> have failed, so </w:t>
      </w:r>
      <w:r w:rsidRPr="002F5F52">
        <w:t>there needs to be reconsideration going forward.</w:t>
      </w:r>
    </w:p>
    <w:p w:rsidR="006A6128" w:rsidP="002F5F52">
      <w:pPr>
        <w:pStyle w:val="Remark"/>
      </w:pPr>
      <w:r w:rsidRPr="002F5F52">
        <w:rPr>
          <w:b/>
        </w:rPr>
        <w:t>Chair:</w:t>
      </w:r>
      <w:r>
        <w:t xml:space="preserve"> </w:t>
      </w:r>
      <w:r w:rsidRPr="002F5F52">
        <w:t>That is</w:t>
      </w:r>
      <w:r w:rsidR="003D0603">
        <w:t xml:space="preserve"> perhaps</w:t>
      </w:r>
      <w:r w:rsidRPr="002F5F52">
        <w:t xml:space="preserve"> a point rather than a question, but do you take that on board?</w:t>
      </w:r>
    </w:p>
    <w:p w:rsidR="002735E3" w:rsidP="006A6128">
      <w:pPr>
        <w:pStyle w:val="Answer"/>
      </w:pPr>
      <w:r w:rsidRPr="006A6128">
        <w:rPr>
          <w:b/>
          <w:i/>
        </w:rPr>
        <w:t>Victoria Atkins:</w:t>
      </w:r>
      <w:r>
        <w:t xml:space="preserve"> </w:t>
      </w:r>
      <w:r w:rsidR="003D0603">
        <w:t>M</w:t>
      </w:r>
      <w:r w:rsidRPr="006A6128">
        <w:t>ost certainly</w:t>
      </w:r>
      <w:r w:rsidR="003D0603">
        <w:t>. A</w:t>
      </w:r>
      <w:r w:rsidRPr="006A6128">
        <w:t>lthough I have not had the pleasure of signing off any contracts</w:t>
      </w:r>
      <w:r w:rsidR="00F63FC1">
        <w:t xml:space="preserve"> </w:t>
      </w:r>
      <w:r w:rsidRPr="006A6128">
        <w:t>in the Ministry of Justice</w:t>
      </w:r>
      <w:r w:rsidRPr="002735E3">
        <w:t xml:space="preserve"> thus far, I have responsibility for one major contract in the Home Office</w:t>
      </w:r>
      <w:r w:rsidR="002E5A6A">
        <w:t>. T</w:t>
      </w:r>
      <w:r w:rsidRPr="002735E3">
        <w:t>he effort</w:t>
      </w:r>
      <w:r w:rsidR="00F63FC1">
        <w:t>s</w:t>
      </w:r>
      <w:r w:rsidR="002E5A6A">
        <w:t xml:space="preserve"> </w:t>
      </w:r>
      <w:r w:rsidR="00F63FC1">
        <w:t xml:space="preserve">we </w:t>
      </w:r>
      <w:r w:rsidR="002E5A6A">
        <w:t xml:space="preserve">made both to </w:t>
      </w:r>
      <w:r w:rsidRPr="002735E3">
        <w:t>secure internal</w:t>
      </w:r>
      <w:r w:rsidR="00F63FC1">
        <w:t>, and</w:t>
      </w:r>
      <w:r w:rsidRPr="002735E3">
        <w:t xml:space="preserve"> importantly</w:t>
      </w:r>
      <w:r w:rsidR="000F2903">
        <w:t>,</w:t>
      </w:r>
      <w:r w:rsidRPr="002735E3">
        <w:t xml:space="preserve"> external oversight of the contract as it was being drafted is something I plan to replicate in any contracts I may have in this </w:t>
      </w:r>
      <w:r w:rsidR="002E5A6A">
        <w:t>D</w:t>
      </w:r>
      <w:r w:rsidRPr="002735E3">
        <w:t xml:space="preserve">epartment. </w:t>
      </w:r>
      <w:r w:rsidR="002E5A6A">
        <w:t>M</w:t>
      </w:r>
      <w:r w:rsidRPr="002735E3">
        <w:t xml:space="preserve">y approach will be to ask not just officials but those who might </w:t>
      </w:r>
      <w:r w:rsidR="00135975">
        <w:t xml:space="preserve">be </w:t>
      </w:r>
      <w:r w:rsidRPr="002735E3">
        <w:t>on the legal team on the other side to show me where the loopholes are</w:t>
      </w:r>
      <w:r w:rsidR="000F2903">
        <w:t>,</w:t>
      </w:r>
      <w:r w:rsidRPr="002735E3">
        <w:t xml:space="preserve"> so </w:t>
      </w:r>
      <w:r w:rsidR="000F2903">
        <w:t xml:space="preserve">that </w:t>
      </w:r>
      <w:r w:rsidRPr="002735E3">
        <w:t>w</w:t>
      </w:r>
      <w:r w:rsidR="00135975">
        <w:t>e</w:t>
      </w:r>
      <w:r w:rsidRPr="002735E3">
        <w:t xml:space="preserve"> try to cover then. Humanity being as humanity is, I cannot guarantee </w:t>
      </w:r>
      <w:r w:rsidR="00C52443">
        <w:t xml:space="preserve">that </w:t>
      </w:r>
      <w:r w:rsidRPr="002735E3">
        <w:t xml:space="preserve">we will </w:t>
      </w:r>
      <w:r w:rsidR="00C52443">
        <w:t>reach</w:t>
      </w:r>
      <w:r w:rsidRPr="002735E3">
        <w:t xml:space="preserve"> every single loophole, but we can certainly do a </w:t>
      </w:r>
      <w:r w:rsidRPr="002735E3">
        <w:t>damn</w:t>
      </w:r>
      <w:r w:rsidR="00B3287B">
        <w:t xml:space="preserve"> </w:t>
      </w:r>
      <w:r w:rsidRPr="002735E3">
        <w:t>sight better than these contracts have been historically.</w:t>
      </w:r>
    </w:p>
    <w:p w:rsidR="002735E3" w:rsidP="002735E3">
      <w:pPr>
        <w:pStyle w:val="Remark"/>
      </w:pPr>
      <w:r w:rsidRPr="002735E3">
        <w:rPr>
          <w:b/>
        </w:rPr>
        <w:t>Kate Hollern:</w:t>
      </w:r>
      <w:r>
        <w:t xml:space="preserve"> </w:t>
      </w:r>
      <w:r w:rsidRPr="002735E3">
        <w:t>I</w:t>
      </w:r>
      <w:r w:rsidR="00B3287B">
        <w:t xml:space="preserve"> a</w:t>
      </w:r>
      <w:r w:rsidRPr="002735E3">
        <w:t>m pleased to hear that.</w:t>
      </w:r>
    </w:p>
    <w:p w:rsidR="002735E3" w:rsidP="002735E3">
      <w:pPr>
        <w:pStyle w:val="Question"/>
      </w:pPr>
      <w:r w:rsidRPr="002735E3">
        <w:rPr>
          <w:b/>
        </w:rPr>
        <w:t>Chair:</w:t>
      </w:r>
      <w:r>
        <w:t xml:space="preserve"> </w:t>
      </w:r>
      <w:r w:rsidR="00B3287B">
        <w:t>W</w:t>
      </w:r>
      <w:r w:rsidRPr="002735E3">
        <w:t xml:space="preserve">e noted in our previous report that the extension of the contract for </w:t>
      </w:r>
      <w:r w:rsidR="00D77BA2">
        <w:t>Rainsbrook</w:t>
      </w:r>
      <w:r w:rsidRPr="002735E3">
        <w:t xml:space="preserve"> was not signed off by </w:t>
      </w:r>
      <w:r w:rsidR="00B3287B">
        <w:t>a M</w:t>
      </w:r>
      <w:r w:rsidRPr="002735E3">
        <w:t>inister</w:t>
      </w:r>
      <w:r w:rsidR="00B3287B">
        <w:t>; it was</w:t>
      </w:r>
      <w:r w:rsidRPr="002735E3">
        <w:t xml:space="preserve"> signed off by officials. Ca</w:t>
      </w:r>
      <w:r w:rsidR="00B3287B">
        <w:t>n I</w:t>
      </w:r>
      <w:r w:rsidRPr="002735E3">
        <w:t xml:space="preserve"> take it that will change?</w:t>
      </w:r>
    </w:p>
    <w:p w:rsidR="002735E3" w:rsidP="002735E3">
      <w:pPr>
        <w:pStyle w:val="Answer"/>
      </w:pPr>
      <w:r w:rsidRPr="002735E3">
        <w:rPr>
          <w:b/>
          <w:i/>
        </w:rPr>
        <w:t>Victoria Atkins:</w:t>
      </w:r>
      <w:r>
        <w:t xml:space="preserve"> </w:t>
      </w:r>
      <w:r w:rsidRPr="002735E3">
        <w:t>S</w:t>
      </w:r>
      <w:r w:rsidR="00B3287B">
        <w:t xml:space="preserve">ir Bob, </w:t>
      </w:r>
      <w:r w:rsidRPr="002735E3">
        <w:t>I was not aware of that. I</w:t>
      </w:r>
      <w:r w:rsidR="00B3287B">
        <w:t xml:space="preserve"> am</w:t>
      </w:r>
      <w:r w:rsidRPr="002735E3">
        <w:t xml:space="preserve"> very happy to say that I would not expect the same again</w:t>
      </w:r>
      <w:r w:rsidR="00CA2DA0">
        <w:t>. Knowing</w:t>
      </w:r>
      <w:r w:rsidRPr="002735E3">
        <w:t xml:space="preserve"> Jo and </w:t>
      </w:r>
      <w:r w:rsidR="00CA2DA0">
        <w:t>H</w:t>
      </w:r>
      <w:r w:rsidRPr="002735E3">
        <w:t>elga as I do, I suspect that would not be the case.</w:t>
      </w:r>
    </w:p>
    <w:p w:rsidR="002735E3" w:rsidP="002735E3">
      <w:pPr>
        <w:pStyle w:val="Question"/>
      </w:pPr>
      <w:r w:rsidRPr="002735E3">
        <w:rPr>
          <w:b/>
        </w:rPr>
        <w:t>Chair:</w:t>
      </w:r>
      <w:r>
        <w:t xml:space="preserve"> </w:t>
      </w:r>
      <w:r w:rsidRPr="002735E3">
        <w:t>It is our view that it should not be. You take responsibility.</w:t>
      </w:r>
    </w:p>
    <w:p w:rsidR="002735E3" w:rsidP="002735E3">
      <w:pPr>
        <w:pStyle w:val="Answer"/>
      </w:pPr>
      <w:r w:rsidRPr="002735E3">
        <w:rPr>
          <w:b/>
          <w:i/>
        </w:rPr>
        <w:t>Victoria Atkins:</w:t>
      </w:r>
      <w:r>
        <w:t xml:space="preserve"> </w:t>
      </w:r>
      <w:r w:rsidRPr="002735E3">
        <w:t xml:space="preserve">We are accountable </w:t>
      </w:r>
      <w:r w:rsidR="00666395">
        <w:t>before</w:t>
      </w:r>
      <w:r w:rsidRPr="002735E3">
        <w:t xml:space="preserve"> </w:t>
      </w:r>
      <w:r w:rsidR="00CA2DA0">
        <w:t>P</w:t>
      </w:r>
      <w:r w:rsidRPr="002735E3">
        <w:t>arliament, rightly so.</w:t>
      </w:r>
    </w:p>
    <w:p w:rsidR="00703240" w:rsidP="002735E3">
      <w:pPr>
        <w:pStyle w:val="Question"/>
      </w:pPr>
      <w:r w:rsidRPr="002735E3">
        <w:rPr>
          <w:b/>
        </w:rPr>
        <w:t>Chair:</w:t>
      </w:r>
      <w:r>
        <w:t xml:space="preserve"> </w:t>
      </w:r>
      <w:r w:rsidR="00666395">
        <w:t xml:space="preserve">Quite right. </w:t>
      </w:r>
      <w:r w:rsidRPr="002735E3">
        <w:t>I welcome that comment</w:t>
      </w:r>
      <w:r w:rsidR="00666395">
        <w:t>,</w:t>
      </w:r>
      <w:r w:rsidRPr="002735E3">
        <w:t xml:space="preserve"> </w:t>
      </w:r>
      <w:r w:rsidR="00CA2DA0">
        <w:t>M</w:t>
      </w:r>
      <w:r w:rsidRPr="002735E3">
        <w:t>inister</w:t>
      </w:r>
      <w:r w:rsidR="00CA2DA0">
        <w:t xml:space="preserve">. </w:t>
      </w:r>
      <w:r>
        <w:t>That is absolutely right.</w:t>
      </w:r>
    </w:p>
    <w:p w:rsidR="002735E3" w:rsidP="00703240">
      <w:pPr>
        <w:pStyle w:val="Question"/>
        <w:numPr>
          <w:ilvl w:val="0"/>
          <w:numId w:val="0"/>
        </w:numPr>
        <w:ind w:left="794"/>
      </w:pPr>
      <w:r>
        <w:t>Perhaps t</w:t>
      </w:r>
      <w:r w:rsidRPr="002735E3">
        <w:t xml:space="preserve">he final </w:t>
      </w:r>
      <w:r>
        <w:t>thing</w:t>
      </w:r>
      <w:r w:rsidRPr="002735E3">
        <w:t xml:space="preserve"> on this before I move to Maria is that because the staff are not being employed for</w:t>
      </w:r>
      <w:r w:rsidR="00F62771">
        <w:t xml:space="preserve"> MOJ</w:t>
      </w:r>
      <w:r w:rsidRPr="002735E3">
        <w:t xml:space="preserve"> purposes—they are at the Home Office</w:t>
      </w:r>
      <w:r w:rsidR="00F62771">
        <w:t xml:space="preserve">—I assume </w:t>
      </w:r>
      <w:r w:rsidRPr="002735E3">
        <w:t xml:space="preserve">there has been a reduction in the payments we make under the contract. Is there any </w:t>
      </w:r>
      <w:r w:rsidR="00F62771">
        <w:t>b</w:t>
      </w:r>
      <w:r w:rsidRPr="002735E3">
        <w:t>all</w:t>
      </w:r>
      <w:r w:rsidR="00F62771">
        <w:t>p</w:t>
      </w:r>
      <w:r w:rsidRPr="002735E3">
        <w:t>ark figure for that reduction? If you do</w:t>
      </w:r>
      <w:r w:rsidR="00F62771">
        <w:t xml:space="preserve"> not</w:t>
      </w:r>
      <w:r w:rsidRPr="002735E3">
        <w:t xml:space="preserve"> have it to hand, perhaps you can write to us and let us know.</w:t>
      </w:r>
    </w:p>
    <w:p w:rsidR="002735E3" w:rsidP="002735E3">
      <w:pPr>
        <w:pStyle w:val="Answer"/>
      </w:pPr>
      <w:r w:rsidRPr="002735E3">
        <w:rPr>
          <w:b/>
          <w:i/>
        </w:rPr>
        <w:t>Jo Farrar:</w:t>
      </w:r>
      <w:r>
        <w:t xml:space="preserve"> </w:t>
      </w:r>
      <w:r w:rsidR="00AB0FE6">
        <w:t>In terms of</w:t>
      </w:r>
      <w:r w:rsidRPr="002735E3">
        <w:t xml:space="preserve"> reduced costs, we believe </w:t>
      </w:r>
      <w:r w:rsidR="00C67800">
        <w:t xml:space="preserve">we are saving </w:t>
      </w:r>
      <w:r w:rsidRPr="002735E3">
        <w:t xml:space="preserve">about £200,000 </w:t>
      </w:r>
      <w:r w:rsidR="00AB0FE6">
        <w:t>a</w:t>
      </w:r>
      <w:r w:rsidRPr="002735E3">
        <w:t xml:space="preserve"> month </w:t>
      </w:r>
      <w:r w:rsidR="00C67800">
        <w:t>for</w:t>
      </w:r>
      <w:r w:rsidRPr="002735E3">
        <w:t xml:space="preserve"> staff and other reasons</w:t>
      </w:r>
      <w:r>
        <w:t>.</w:t>
      </w:r>
    </w:p>
    <w:p w:rsidR="002735E3" w:rsidP="002735E3">
      <w:pPr>
        <w:pStyle w:val="Remark"/>
      </w:pPr>
      <w:r w:rsidRPr="002735E3">
        <w:rPr>
          <w:b/>
        </w:rPr>
        <w:t>Chair:</w:t>
      </w:r>
      <w:r>
        <w:t xml:space="preserve"> </w:t>
      </w:r>
      <w:r w:rsidR="00C67800">
        <w:t>T</w:t>
      </w:r>
      <w:r w:rsidRPr="002735E3">
        <w:t xml:space="preserve">hat is </w:t>
      </w:r>
      <w:r w:rsidR="00C67800">
        <w:t>a sensible redeployment.</w:t>
      </w:r>
    </w:p>
    <w:p w:rsidR="002735E3" w:rsidP="002735E3">
      <w:pPr>
        <w:pStyle w:val="Question"/>
      </w:pPr>
      <w:r w:rsidRPr="002735E3">
        <w:rPr>
          <w:b/>
        </w:rPr>
        <w:t>Maria Eagle:</w:t>
      </w:r>
      <w:r>
        <w:t xml:space="preserve"> </w:t>
      </w:r>
      <w:r w:rsidR="00C67800">
        <w:t>G</w:t>
      </w:r>
      <w:r w:rsidRPr="002735E3">
        <w:t>iven that the youth offender</w:t>
      </w:r>
      <w:r w:rsidR="00663D09">
        <w:t>s</w:t>
      </w:r>
      <w:r w:rsidRPr="002735E3">
        <w:t xml:space="preserve"> institutions are not equipped to hold girls</w:t>
      </w:r>
      <w:r w:rsidR="00E26FAD">
        <w:t xml:space="preserve">, but </w:t>
      </w:r>
      <w:r w:rsidR="008B0369">
        <w:t>t</w:t>
      </w:r>
      <w:r w:rsidRPr="002735E3">
        <w:t xml:space="preserve">here has always been a small number of girls in </w:t>
      </w:r>
      <w:r w:rsidR="008B0369">
        <w:t>STCs</w:t>
      </w:r>
      <w:r w:rsidR="00E26FAD">
        <w:t xml:space="preserve">, </w:t>
      </w:r>
      <w:r w:rsidR="008B0369">
        <w:t>h</w:t>
      </w:r>
      <w:r w:rsidRPr="002735E3">
        <w:t>ow has provision been specifically tailored to meet their needs in other setting</w:t>
      </w:r>
      <w:r w:rsidR="00E26FAD">
        <w:t>s? H</w:t>
      </w:r>
      <w:r w:rsidRPr="002735E3">
        <w:t xml:space="preserve">ow many of them are in the </w:t>
      </w:r>
      <w:r w:rsidR="008B0369">
        <w:t>YOIs</w:t>
      </w:r>
      <w:r w:rsidRPr="002735E3">
        <w:t>, and what support is being given to them?</w:t>
      </w:r>
    </w:p>
    <w:p w:rsidR="00663D09" w:rsidP="002735E3">
      <w:pPr>
        <w:pStyle w:val="Answer"/>
      </w:pPr>
      <w:r w:rsidRPr="002735E3">
        <w:rPr>
          <w:b/>
          <w:i/>
        </w:rPr>
        <w:t>Victoria Atkins:</w:t>
      </w:r>
      <w:r>
        <w:t xml:space="preserve"> </w:t>
      </w:r>
      <w:r w:rsidRPr="002735E3">
        <w:t>The most recent published monthly figures</w:t>
      </w:r>
      <w:r w:rsidR="008B0369">
        <w:t xml:space="preserve"> I have</w:t>
      </w:r>
      <w:r w:rsidRPr="002735E3">
        <w:t xml:space="preserve"> </w:t>
      </w:r>
      <w:r w:rsidRPr="002735E3">
        <w:t>show</w:t>
      </w:r>
      <w:r w:rsidRPr="002735E3">
        <w:t xml:space="preserve"> that there </w:t>
      </w:r>
      <w:r w:rsidR="008B0369">
        <w:t>were</w:t>
      </w:r>
      <w:r w:rsidRPr="002735E3">
        <w:t xml:space="preserve"> 14 girls as of the end of September in the secure estate. The majority are in secure children</w:t>
      </w:r>
      <w:r w:rsidR="00E26FAD">
        <w:t>’</w:t>
      </w:r>
      <w:r w:rsidRPr="002735E3">
        <w:t>s homes</w:t>
      </w:r>
      <w:r w:rsidRPr="00E26E56" w:rsidR="00E26E56">
        <w:t xml:space="preserve">. </w:t>
      </w:r>
      <w:r w:rsidR="00D77BA2">
        <w:t>Oakhill</w:t>
      </w:r>
      <w:r w:rsidRPr="00E26E56" w:rsidR="00E26E56">
        <w:t xml:space="preserve"> is for boys only</w:t>
      </w:r>
      <w:r w:rsidR="00221442">
        <w:t xml:space="preserve">. I am told that I am not </w:t>
      </w:r>
      <w:r w:rsidRPr="00E26E56" w:rsidR="00E26E56">
        <w:t>allowed to give precise figures becaus</w:t>
      </w:r>
      <w:r w:rsidR="00221442">
        <w:t>e</w:t>
      </w:r>
      <w:r w:rsidRPr="00E26E56" w:rsidR="00E26E56">
        <w:t xml:space="preserve"> to do so risks identifying </w:t>
      </w:r>
      <w:r w:rsidR="00221442">
        <w:t>individuals. T</w:t>
      </w:r>
      <w:r w:rsidRPr="00E26E56" w:rsidR="00E26E56">
        <w:t>here were under five</w:t>
      </w:r>
      <w:r w:rsidR="00221442">
        <w:t xml:space="preserve">, as the phrasing goes, </w:t>
      </w:r>
      <w:r w:rsidRPr="00E26E56" w:rsidR="00E26E56">
        <w:t>transferred to what is known as the</w:t>
      </w:r>
      <w:r w:rsidR="00E26E56">
        <w:t xml:space="preserve"> Keppel </w:t>
      </w:r>
      <w:r w:rsidRPr="00E26E56" w:rsidR="00E26E56">
        <w:t>unit at Wetherby.</w:t>
      </w:r>
    </w:p>
    <w:p w:rsidR="00A4656F" w:rsidP="002735E3">
      <w:pPr>
        <w:pStyle w:val="Answer"/>
      </w:pPr>
      <w:r>
        <w:t>My</w:t>
      </w:r>
      <w:r w:rsidRPr="00E26E56" w:rsidR="00E26E56">
        <w:t xml:space="preserve"> challenge to officials has been that girls at that unit should not be disadvantaged because they are having to be housed in a young offender</w:t>
      </w:r>
      <w:r>
        <w:t>s</w:t>
      </w:r>
      <w:r w:rsidRPr="00E26E56" w:rsidR="00E26E56">
        <w:t xml:space="preserve"> institution rather than where they should be</w:t>
      </w:r>
      <w:r w:rsidR="00663D09">
        <w:t>,</w:t>
      </w:r>
      <w:r w:rsidRPr="00E26E56" w:rsidR="00E26E56">
        <w:t xml:space="preserve"> in the </w:t>
      </w:r>
      <w:r>
        <w:t>STC</w:t>
      </w:r>
      <w:r w:rsidRPr="00E26E56" w:rsidR="00E26E56">
        <w:t xml:space="preserve">. Great changes have been made. There are still some areas </w:t>
      </w:r>
      <w:r w:rsidR="007A6F0B">
        <w:t>where</w:t>
      </w:r>
      <w:r w:rsidRPr="00E26E56" w:rsidR="00E26E56">
        <w:t xml:space="preserve"> I would like us to go further, but I want that </w:t>
      </w:r>
      <w:r w:rsidR="007A6F0B">
        <w:t xml:space="preserve">experience </w:t>
      </w:r>
      <w:r w:rsidRPr="00E26E56" w:rsidR="00E26E56">
        <w:t xml:space="preserve">to be as near </w:t>
      </w:r>
      <w:r w:rsidR="007A6F0B">
        <w:t xml:space="preserve">as possible to </w:t>
      </w:r>
      <w:r w:rsidRPr="00E26E56" w:rsidR="00E26E56">
        <w:t>the low</w:t>
      </w:r>
      <w:r w:rsidR="0082319B">
        <w:t>-</w:t>
      </w:r>
      <w:r w:rsidRPr="00E26E56" w:rsidR="00E26E56">
        <w:t>security</w:t>
      </w:r>
      <w:r w:rsidR="00616EC8">
        <w:t xml:space="preserve"> experience</w:t>
      </w:r>
      <w:r w:rsidRPr="00E26E56" w:rsidR="00E26E56">
        <w:t xml:space="preserve"> they should have</w:t>
      </w:r>
      <w:r w:rsidR="007A6F0B">
        <w:t xml:space="preserve">, </w:t>
      </w:r>
      <w:r w:rsidRPr="00E26E56" w:rsidR="00E26E56">
        <w:t>within the restrictions of the site at Wetherby.</w:t>
      </w:r>
    </w:p>
    <w:p w:rsidR="00A4656F" w:rsidP="00A4656F">
      <w:pPr>
        <w:pStyle w:val="Answer"/>
      </w:pPr>
      <w:r w:rsidRPr="00A4656F">
        <w:rPr>
          <w:b/>
          <w:i/>
        </w:rPr>
        <w:t>Jo Farrar:</w:t>
      </w:r>
      <w:r>
        <w:t xml:space="preserve"> </w:t>
      </w:r>
      <w:r w:rsidRPr="00A4656F">
        <w:t>I spoke to the governor at Wetherby specifically about girls who</w:t>
      </w:r>
      <w:r w:rsidR="007A6F0B">
        <w:t xml:space="preserve"> are</w:t>
      </w:r>
      <w:r w:rsidRPr="00A4656F">
        <w:t xml:space="preserve"> placed in the</w:t>
      </w:r>
      <w:r w:rsidR="009819FF">
        <w:t xml:space="preserve"> Keppel</w:t>
      </w:r>
      <w:r w:rsidRPr="00A4656F">
        <w:t xml:space="preserve"> unit to reassure myself that it is appropriate provision</w:t>
      </w:r>
      <w:r w:rsidR="009819FF">
        <w:t>.</w:t>
      </w:r>
      <w:r w:rsidRPr="00A4656F">
        <w:t xml:space="preserve"> </w:t>
      </w:r>
      <w:r w:rsidR="009819FF">
        <w:t>W</w:t>
      </w:r>
      <w:r w:rsidRPr="00A4656F">
        <w:t xml:space="preserve">e have had some positive feedback from girls who </w:t>
      </w:r>
      <w:r w:rsidR="00A17788">
        <w:t>were</w:t>
      </w:r>
      <w:r w:rsidRPr="00A4656F">
        <w:t xml:space="preserve"> placed in the </w:t>
      </w:r>
      <w:r w:rsidR="009819FF">
        <w:t>Keppel</w:t>
      </w:r>
      <w:r w:rsidRPr="00A4656F">
        <w:t xml:space="preserve"> unit about their treatment</w:t>
      </w:r>
      <w:r w:rsidR="00831527">
        <w:t xml:space="preserve">, </w:t>
      </w:r>
      <w:r w:rsidRPr="00A4656F">
        <w:t xml:space="preserve">rehabilitation </w:t>
      </w:r>
      <w:r w:rsidRPr="00A4656F" w:rsidR="00831527">
        <w:t xml:space="preserve">and particularly </w:t>
      </w:r>
      <w:r w:rsidR="00633DF9">
        <w:t xml:space="preserve">the </w:t>
      </w:r>
      <w:r w:rsidRPr="00A4656F" w:rsidR="00831527">
        <w:t xml:space="preserve">support for their </w:t>
      </w:r>
      <w:r w:rsidR="00D24356">
        <w:t xml:space="preserve">health, including </w:t>
      </w:r>
      <w:r w:rsidRPr="00A4656F" w:rsidR="00831527">
        <w:t>mental health</w:t>
      </w:r>
      <w:r w:rsidR="00831527">
        <w:t>,</w:t>
      </w:r>
      <w:r w:rsidRPr="00A4656F" w:rsidR="00831527">
        <w:t xml:space="preserve"> </w:t>
      </w:r>
      <w:r w:rsidRPr="00A4656F">
        <w:t xml:space="preserve">so that is very </w:t>
      </w:r>
      <w:r>
        <w:t>encouragin</w:t>
      </w:r>
      <w:r w:rsidR="00D24356">
        <w:t>g. At</w:t>
      </w:r>
      <w:r w:rsidRPr="00A4656F">
        <w:t xml:space="preserve"> the Keppel unit</w:t>
      </w:r>
      <w:r w:rsidR="00A17788">
        <w:t>,</w:t>
      </w:r>
      <w:r w:rsidRPr="00A4656F">
        <w:t xml:space="preserve"> we have brought in a new team to work with girls</w:t>
      </w:r>
      <w:r w:rsidR="00554165">
        <w:t>. They have</w:t>
      </w:r>
      <w:r w:rsidRPr="00A4656F">
        <w:t xml:space="preserve"> ability or previous experience working in the women's estate</w:t>
      </w:r>
      <w:r w:rsidR="00D24356">
        <w:t>,</w:t>
      </w:r>
      <w:r w:rsidRPr="00A4656F">
        <w:t xml:space="preserve"> so</w:t>
      </w:r>
      <w:r w:rsidR="00D24356">
        <w:t xml:space="preserve"> they</w:t>
      </w:r>
      <w:r w:rsidRPr="00A4656F">
        <w:t xml:space="preserve"> understand how to work differently on the basis of gender. At the moment</w:t>
      </w:r>
      <w:r w:rsidR="00554165">
        <w:t>,</w:t>
      </w:r>
      <w:r w:rsidRPr="00A4656F">
        <w:t xml:space="preserve"> we are encouraged by </w:t>
      </w:r>
      <w:r w:rsidR="004A3279">
        <w:t xml:space="preserve">the </w:t>
      </w:r>
      <w:r w:rsidRPr="00A4656F">
        <w:t>progress and are undertaking a full refurbishment of the</w:t>
      </w:r>
      <w:r w:rsidR="004A3279">
        <w:t xml:space="preserve"> girls’ part of the</w:t>
      </w:r>
      <w:r w:rsidRPr="00A4656F">
        <w:t xml:space="preserve"> Keppel unit</w:t>
      </w:r>
      <w:r w:rsidR="004A3279">
        <w:t xml:space="preserve"> </w:t>
      </w:r>
      <w:r w:rsidRPr="00A4656F">
        <w:t>to make sure</w:t>
      </w:r>
      <w:r w:rsidR="004F0DEA">
        <w:t xml:space="preserve"> that</w:t>
      </w:r>
      <w:r w:rsidR="004A3279">
        <w:t xml:space="preserve"> </w:t>
      </w:r>
      <w:r w:rsidRPr="00A4656F">
        <w:t xml:space="preserve">it </w:t>
      </w:r>
      <w:r w:rsidRPr="00A4656F">
        <w:t>continues to meet their needs</w:t>
      </w:r>
      <w:r w:rsidR="004A3279">
        <w:t xml:space="preserve">. It </w:t>
      </w:r>
      <w:r w:rsidRPr="00A4656F">
        <w:t>is something we are keeping under review because it is a new provision for us</w:t>
      </w:r>
      <w:r w:rsidR="004F0DEA">
        <w:t>,</w:t>
      </w:r>
      <w:r w:rsidRPr="00A4656F">
        <w:t xml:space="preserve"> and we want to make sure</w:t>
      </w:r>
      <w:r w:rsidR="004F0DEA">
        <w:t xml:space="preserve"> that</w:t>
      </w:r>
      <w:r w:rsidRPr="00A4656F">
        <w:t xml:space="preserve"> it is the right provision for girls</w:t>
      </w:r>
      <w:r>
        <w:t>.</w:t>
      </w:r>
    </w:p>
    <w:p w:rsidR="00A4656F" w:rsidP="00A4656F">
      <w:pPr>
        <w:pStyle w:val="Question"/>
      </w:pPr>
      <w:r w:rsidRPr="00A4656F">
        <w:rPr>
          <w:b/>
        </w:rPr>
        <w:t>Maria Eagle:</w:t>
      </w:r>
      <w:r>
        <w:t xml:space="preserve"> </w:t>
      </w:r>
      <w:r w:rsidRPr="00A4656F">
        <w:t>I accept that the numbers are small, but it is a fundamental policy shift to hold girls in</w:t>
      </w:r>
      <w:r w:rsidR="004A3279">
        <w:t xml:space="preserve"> a YOI</w:t>
      </w:r>
      <w:r w:rsidR="00F13F98">
        <w:t>.</w:t>
      </w:r>
      <w:r w:rsidRPr="00A4656F">
        <w:t xml:space="preserve"> It has not been done before</w:t>
      </w:r>
      <w:r w:rsidR="004F0DEA">
        <w:t>,</w:t>
      </w:r>
      <w:r w:rsidRPr="00A4656F">
        <w:t xml:space="preserve"> as far as I am aware. </w:t>
      </w:r>
      <w:r w:rsidR="004F0DEA">
        <w:t xml:space="preserve">Do </w:t>
      </w:r>
      <w:r w:rsidRPr="00A4656F">
        <w:t xml:space="preserve">you see </w:t>
      </w:r>
      <w:r w:rsidR="004F0DEA">
        <w:t>it</w:t>
      </w:r>
      <w:r w:rsidRPr="00A4656F">
        <w:t xml:space="preserve"> as temporary or </w:t>
      </w:r>
      <w:r w:rsidR="004F0DEA">
        <w:t xml:space="preserve">do </w:t>
      </w:r>
      <w:r w:rsidRPr="00A4656F">
        <w:t xml:space="preserve">you intend </w:t>
      </w:r>
      <w:r w:rsidR="004F0DEA">
        <w:t>it</w:t>
      </w:r>
      <w:r w:rsidRPr="00A4656F">
        <w:t xml:space="preserve"> to be a long</w:t>
      </w:r>
      <w:r w:rsidR="00F13F98">
        <w:t>-</w:t>
      </w:r>
      <w:r w:rsidRPr="00A4656F">
        <w:t>term solution</w:t>
      </w:r>
      <w:r w:rsidR="004F0DEA">
        <w:t>?</w:t>
      </w:r>
    </w:p>
    <w:p w:rsidR="00BE4C09" w:rsidP="00A4656F">
      <w:pPr>
        <w:pStyle w:val="Answer"/>
      </w:pPr>
      <w:r w:rsidRPr="00A4656F">
        <w:rPr>
          <w:b/>
          <w:i/>
        </w:rPr>
        <w:t>Jo Farrar:</w:t>
      </w:r>
      <w:r>
        <w:t xml:space="preserve"> </w:t>
      </w:r>
      <w:r w:rsidRPr="00A4656F">
        <w:t xml:space="preserve">The </w:t>
      </w:r>
      <w:r w:rsidR="00F13F98">
        <w:t xml:space="preserve">Keppel </w:t>
      </w:r>
      <w:r w:rsidRPr="00A4656F">
        <w:t>unit is very discrete, a</w:t>
      </w:r>
      <w:r w:rsidR="00F13F98">
        <w:t xml:space="preserve">lbeit based within a YOI. </w:t>
      </w:r>
      <w:r w:rsidRPr="00A4656F">
        <w:t xml:space="preserve">It is not our policy to move girls into the YOI </w:t>
      </w:r>
      <w:r w:rsidR="00F13F98">
        <w:t>e</w:t>
      </w:r>
      <w:r w:rsidRPr="00A4656F">
        <w:t xml:space="preserve">state. We are looking at </w:t>
      </w:r>
      <w:r w:rsidR="00F13F98">
        <w:t xml:space="preserve">whether </w:t>
      </w:r>
      <w:r w:rsidRPr="00A4656F">
        <w:t>unit</w:t>
      </w:r>
      <w:r w:rsidR="003E51FA">
        <w:t>s</w:t>
      </w:r>
      <w:r w:rsidR="00F13F98">
        <w:t xml:space="preserve"> like the Keppel </w:t>
      </w:r>
      <w:r w:rsidRPr="00A4656F">
        <w:t>can provide good pr</w:t>
      </w:r>
      <w:r w:rsidR="00AD75D7">
        <w:t>ovision</w:t>
      </w:r>
      <w:r w:rsidRPr="00A4656F">
        <w:t xml:space="preserve"> for girls</w:t>
      </w:r>
      <w:r w:rsidR="00AD75D7">
        <w:t xml:space="preserve"> and whether they can g</w:t>
      </w:r>
      <w:r w:rsidRPr="00A4656F">
        <w:t>ive th</w:t>
      </w:r>
      <w:r w:rsidR="003E51FA">
        <w:t>e</w:t>
      </w:r>
      <w:r w:rsidRPr="00A4656F">
        <w:t xml:space="preserve"> all</w:t>
      </w:r>
      <w:r w:rsidR="00AD75D7">
        <w:t>-</w:t>
      </w:r>
      <w:r w:rsidRPr="00A4656F">
        <w:t xml:space="preserve">round support </w:t>
      </w:r>
      <w:r w:rsidR="003E51FA">
        <w:t xml:space="preserve">that </w:t>
      </w:r>
      <w:r w:rsidRPr="00A4656F">
        <w:t>children need. We will continue to keep that under review</w:t>
      </w:r>
      <w:r w:rsidR="003E51FA">
        <w:t xml:space="preserve">. We </w:t>
      </w:r>
      <w:r w:rsidR="00F104C9">
        <w:t>will</w:t>
      </w:r>
      <w:r w:rsidRPr="00A4656F">
        <w:t xml:space="preserve"> publish a girls</w:t>
      </w:r>
      <w:r w:rsidR="005F3411">
        <w:t>’</w:t>
      </w:r>
      <w:r w:rsidRPr="00A4656F">
        <w:t xml:space="preserve"> strategy early next</w:t>
      </w:r>
      <w:r>
        <w:t xml:space="preserve"> year</w:t>
      </w:r>
      <w:r w:rsidR="003E3CCB">
        <w:t>, and o</w:t>
      </w:r>
      <w:r w:rsidR="005F3411">
        <w:t xml:space="preserve">ur </w:t>
      </w:r>
      <w:r w:rsidRPr="00BE4C09">
        <w:t>considerations will feature as part of that strategy</w:t>
      </w:r>
      <w:r w:rsidR="003E3CCB">
        <w:t>,</w:t>
      </w:r>
      <w:r w:rsidRPr="00BE4C09">
        <w:t xml:space="preserve"> so the </w:t>
      </w:r>
      <w:r w:rsidR="005F3411">
        <w:t>C</w:t>
      </w:r>
      <w:r w:rsidRPr="00BE4C09">
        <w:t>ommittee will have a clearer idea of how we intend to house girls in the secure estate in future</w:t>
      </w:r>
      <w:r>
        <w:t>.</w:t>
      </w:r>
    </w:p>
    <w:p w:rsidR="00BE4C09" w:rsidP="00BE4C09">
      <w:pPr>
        <w:pStyle w:val="Question"/>
      </w:pPr>
      <w:r w:rsidRPr="00BE4C09">
        <w:rPr>
          <w:b/>
        </w:rPr>
        <w:t>Maria Eagle:</w:t>
      </w:r>
      <w:r>
        <w:t xml:space="preserve"> </w:t>
      </w:r>
      <w:r w:rsidR="005F3411">
        <w:t>I</w:t>
      </w:r>
      <w:r w:rsidRPr="00BE4C09">
        <w:t xml:space="preserve">s </w:t>
      </w:r>
      <w:r w:rsidRPr="00BE4C09">
        <w:t>that</w:t>
      </w:r>
      <w:r w:rsidR="00604864">
        <w:t>,</w:t>
      </w:r>
      <w:r>
        <w:t xml:space="preserve"> “I </w:t>
      </w:r>
      <w:r w:rsidRPr="00BE4C09">
        <w:t>w</w:t>
      </w:r>
      <w:r w:rsidR="003E3CCB">
        <w:t>on’t</w:t>
      </w:r>
      <w:r w:rsidRPr="00BE4C09">
        <w:t xml:space="preserve"> tell you yet</w:t>
      </w:r>
      <w:r>
        <w:t xml:space="preserve">”, </w:t>
      </w:r>
      <w:r w:rsidRPr="00BE4C09">
        <w:t>or</w:t>
      </w:r>
      <w:r>
        <w:t xml:space="preserve"> “</w:t>
      </w:r>
      <w:r w:rsidRPr="00BE4C09">
        <w:t>I don</w:t>
      </w:r>
      <w:r w:rsidR="003E3CCB">
        <w:t>’</w:t>
      </w:r>
      <w:r w:rsidRPr="00BE4C09">
        <w:t>t know yet</w:t>
      </w:r>
      <w:r>
        <w:t>”?</w:t>
      </w:r>
    </w:p>
    <w:p w:rsidR="00BE4C09" w:rsidP="00BE4C09">
      <w:pPr>
        <w:pStyle w:val="Answer"/>
      </w:pPr>
      <w:r w:rsidRPr="00BE4C09">
        <w:rPr>
          <w:b/>
          <w:i/>
        </w:rPr>
        <w:t>Jo Farrar:</w:t>
      </w:r>
      <w:r>
        <w:t xml:space="preserve"> </w:t>
      </w:r>
      <w:r w:rsidR="005F3411">
        <w:t>W</w:t>
      </w:r>
      <w:r w:rsidRPr="00BE4C09">
        <w:t>e are still developing the strategy. In October</w:t>
      </w:r>
      <w:r w:rsidR="003E3CCB">
        <w:t>,</w:t>
      </w:r>
      <w:r w:rsidRPr="00BE4C09">
        <w:t xml:space="preserve"> we </w:t>
      </w:r>
      <w:r w:rsidR="00E92A1F">
        <w:t>published</w:t>
      </w:r>
      <w:r w:rsidRPr="00BE4C09">
        <w:t xml:space="preserve"> the </w:t>
      </w:r>
      <w:r w:rsidR="003E3CCB">
        <w:t>“</w:t>
      </w:r>
      <w:r w:rsidR="00E92A1F">
        <w:t>O</w:t>
      </w:r>
      <w:r w:rsidRPr="00BE4C09">
        <w:t xml:space="preserve">ut of </w:t>
      </w:r>
      <w:r w:rsidR="00E92A1F">
        <w:t>S</w:t>
      </w:r>
      <w:r w:rsidRPr="00BE4C09">
        <w:t>ight</w:t>
      </w:r>
      <w:r w:rsidR="003E3CCB">
        <w:t>”</w:t>
      </w:r>
      <w:r w:rsidRPr="00BE4C09">
        <w:t xml:space="preserve"> report</w:t>
      </w:r>
      <w:r w:rsidR="00604864">
        <w:t>,</w:t>
      </w:r>
      <w:r w:rsidRPr="00BE4C09">
        <w:t xml:space="preserve"> which was commissioned jointly with the NHS and the Ministry of Justice. It was undertaken by the </w:t>
      </w:r>
      <w:r w:rsidR="00E92A1F">
        <w:t>C</w:t>
      </w:r>
      <w:r w:rsidRPr="00BE4C09">
        <w:t xml:space="preserve">entre for </w:t>
      </w:r>
      <w:r w:rsidR="00E92A1F">
        <w:t>M</w:t>
      </w:r>
      <w:r w:rsidRPr="00BE4C09">
        <w:t xml:space="preserve">ental </w:t>
      </w:r>
      <w:r w:rsidR="00E92A1F">
        <w:t>H</w:t>
      </w:r>
      <w:r w:rsidRPr="00BE4C09">
        <w:t>ealth</w:t>
      </w:r>
      <w:r w:rsidR="00E92A1F">
        <w:t xml:space="preserve">. There are </w:t>
      </w:r>
      <w:r w:rsidRPr="00BE4C09">
        <w:t xml:space="preserve">some very interesting findings in </w:t>
      </w:r>
      <w:r w:rsidR="00965C28">
        <w:t>i</w:t>
      </w:r>
      <w:r w:rsidRPr="00BE4C09">
        <w:t xml:space="preserve">t. We are considering </w:t>
      </w:r>
      <w:r w:rsidR="00163A5C">
        <w:t>i</w:t>
      </w:r>
      <w:r w:rsidRPr="00BE4C09">
        <w:t xml:space="preserve">t and building </w:t>
      </w:r>
      <w:r w:rsidR="006A36E5">
        <w:t>it</w:t>
      </w:r>
      <w:r w:rsidRPr="00BE4C09">
        <w:t xml:space="preserve"> into our strategy, and we hope early next year to publish a strategy that will look at the future </w:t>
      </w:r>
      <w:r w:rsidR="006A36E5">
        <w:t>for</w:t>
      </w:r>
      <w:r w:rsidRPr="00BE4C09">
        <w:t xml:space="preserve"> girls.</w:t>
      </w:r>
    </w:p>
    <w:p w:rsidR="00E14CB9" w:rsidP="00BE4C09">
      <w:pPr>
        <w:pStyle w:val="Question"/>
      </w:pPr>
      <w:r w:rsidRPr="00BE4C09">
        <w:rPr>
          <w:b/>
        </w:rPr>
        <w:t>Maria Eagle:</w:t>
      </w:r>
      <w:r>
        <w:t xml:space="preserve"> </w:t>
      </w:r>
      <w:r w:rsidR="006A36E5">
        <w:t xml:space="preserve">The Keppel unit is </w:t>
      </w:r>
      <w:r w:rsidRPr="00BE4C09">
        <w:t xml:space="preserve">part of the </w:t>
      </w:r>
      <w:r w:rsidR="006A36E5">
        <w:t>YOI.</w:t>
      </w:r>
      <w:r w:rsidRPr="00BE4C09">
        <w:t xml:space="preserve"> The vast majority of staff at Wetherby deal with young men. That is right, is</w:t>
      </w:r>
      <w:r w:rsidR="00B72486">
        <w:t>n’t</w:t>
      </w:r>
      <w:r w:rsidRPr="00BE4C09">
        <w:t xml:space="preserve"> it? Do you have completely separate staff for th</w:t>
      </w:r>
      <w:r w:rsidR="00F104C9">
        <w:t>e</w:t>
      </w:r>
      <w:r w:rsidRPr="00BE4C09">
        <w:t xml:space="preserve"> bit of the Keppel unit that holds girls?</w:t>
      </w:r>
    </w:p>
    <w:p w:rsidR="002667A5" w:rsidP="00E14CB9">
      <w:pPr>
        <w:pStyle w:val="Question"/>
        <w:numPr>
          <w:ilvl w:val="0"/>
          <w:numId w:val="0"/>
        </w:numPr>
        <w:ind w:left="794"/>
      </w:pPr>
      <w:r w:rsidRPr="00BE4C09">
        <w:t>I</w:t>
      </w:r>
      <w:r w:rsidR="006A36E5">
        <w:t xml:space="preserve"> a</w:t>
      </w:r>
      <w:r w:rsidRPr="00BE4C09">
        <w:t>m interested in the ethos.</w:t>
      </w:r>
      <w:r w:rsidR="006A36E5">
        <w:t xml:space="preserve"> We</w:t>
      </w:r>
      <w:r w:rsidRPr="00BE4C09">
        <w:t xml:space="preserve"> have not held girls in</w:t>
      </w:r>
      <w:r w:rsidR="006A36E5">
        <w:t xml:space="preserve"> YOIs</w:t>
      </w:r>
      <w:r w:rsidRPr="00BE4C09">
        <w:t xml:space="preserve"> before</w:t>
      </w:r>
      <w:r w:rsidRPr="00846557" w:rsidR="00846557">
        <w:t xml:space="preserve">. </w:t>
      </w:r>
      <w:r w:rsidR="003245BD">
        <w:t xml:space="preserve">They </w:t>
      </w:r>
      <w:r w:rsidRPr="00846557" w:rsidR="00846557">
        <w:t xml:space="preserve">may be in the </w:t>
      </w:r>
      <w:r w:rsidR="003245BD">
        <w:t xml:space="preserve">Keppel </w:t>
      </w:r>
      <w:r w:rsidRPr="00846557" w:rsidR="00846557">
        <w:t>unit</w:t>
      </w:r>
      <w:r w:rsidR="00E14CB9">
        <w:t>, and it may b</w:t>
      </w:r>
      <w:r w:rsidR="00315B89">
        <w:t>e</w:t>
      </w:r>
      <w:r w:rsidR="003245BD">
        <w:t xml:space="preserve"> discrete, </w:t>
      </w:r>
      <w:r w:rsidRPr="00846557" w:rsidR="00846557">
        <w:t xml:space="preserve">but you are holding girls in a </w:t>
      </w:r>
      <w:r w:rsidR="003245BD">
        <w:t>YOI a</w:t>
      </w:r>
      <w:r w:rsidRPr="00846557" w:rsidR="00846557">
        <w:t>nd that has not been done before, for good reason</w:t>
      </w:r>
      <w:r w:rsidR="00846557">
        <w:t>s</w:t>
      </w:r>
      <w:r w:rsidRPr="00846557" w:rsidR="00846557">
        <w:t xml:space="preserve"> I think.</w:t>
      </w:r>
      <w:r w:rsidR="00F6787C">
        <w:t xml:space="preserve"> </w:t>
      </w:r>
      <w:r w:rsidRPr="00F6787C" w:rsidR="00F6787C">
        <w:t>I would</w:t>
      </w:r>
      <w:r w:rsidR="000E46DC">
        <w:t xml:space="preserve"> </w:t>
      </w:r>
      <w:r w:rsidRPr="00F6787C" w:rsidR="00F6787C">
        <w:t>have concerns if</w:t>
      </w:r>
      <w:r w:rsidR="003245BD">
        <w:t>,</w:t>
      </w:r>
      <w:r w:rsidRPr="00F6787C" w:rsidR="00F6787C">
        <w:t xml:space="preserve"> all of a sudden</w:t>
      </w:r>
      <w:r w:rsidR="003245BD">
        <w:t>,</w:t>
      </w:r>
      <w:r w:rsidRPr="00F6787C" w:rsidR="00F6787C">
        <w:t xml:space="preserve"> you </w:t>
      </w:r>
      <w:r w:rsidR="003019B8">
        <w:t>began to refer to units like the Keppel. T</w:t>
      </w:r>
      <w:r w:rsidRPr="00F6787C" w:rsidR="00F6787C">
        <w:t xml:space="preserve">here are no other units like the </w:t>
      </w:r>
      <w:r w:rsidR="003019B8">
        <w:t>Keppel</w:t>
      </w:r>
      <w:r w:rsidRPr="00F6787C" w:rsidR="00F6787C">
        <w:t xml:space="preserve"> unit</w:t>
      </w:r>
      <w:r w:rsidR="003019B8">
        <w:t xml:space="preserve">, or </w:t>
      </w:r>
      <w:r w:rsidR="00315B89">
        <w:t xml:space="preserve">there </w:t>
      </w:r>
      <w:r w:rsidR="003019B8">
        <w:t xml:space="preserve">certainly </w:t>
      </w:r>
      <w:r w:rsidR="00315B89">
        <w:t xml:space="preserve">were </w:t>
      </w:r>
      <w:r w:rsidR="003019B8">
        <w:t>not when I was involved</w:t>
      </w:r>
      <w:r w:rsidRPr="00F6787C" w:rsidR="00F6787C">
        <w:t>. What is the policy now? Are you saying that you have</w:t>
      </w:r>
      <w:r w:rsidR="003019B8">
        <w:t xml:space="preserve"> not</w:t>
      </w:r>
      <w:r w:rsidRPr="00F6787C" w:rsidR="00F6787C">
        <w:t xml:space="preserve"> quite decided because you h</w:t>
      </w:r>
      <w:r w:rsidR="003F0931">
        <w:t>ave</w:t>
      </w:r>
      <w:r w:rsidRPr="00F6787C" w:rsidR="00F6787C">
        <w:t xml:space="preserve"> this strategy coming</w:t>
      </w:r>
      <w:r w:rsidR="003F0931">
        <w:t xml:space="preserve"> and </w:t>
      </w:r>
      <w:r w:rsidRPr="002667A5">
        <w:t>this is temporary until you decide</w:t>
      </w:r>
      <w:r w:rsidR="003F0931">
        <w:t>? W</w:t>
      </w:r>
      <w:r w:rsidRPr="002667A5">
        <w:t>hat is the status of it</w:t>
      </w:r>
      <w:r w:rsidR="009E67AA">
        <w:t>, Minister</w:t>
      </w:r>
      <w:r w:rsidRPr="002667A5">
        <w:t>?</w:t>
      </w:r>
    </w:p>
    <w:p w:rsidR="00B24F38" w:rsidP="002667A5">
      <w:pPr>
        <w:pStyle w:val="Answer"/>
      </w:pPr>
      <w:r w:rsidRPr="002667A5">
        <w:rPr>
          <w:b/>
          <w:i/>
        </w:rPr>
        <w:t>Victoria Atkins:</w:t>
      </w:r>
      <w:r>
        <w:t xml:space="preserve"> </w:t>
      </w:r>
      <w:r w:rsidR="003F0931">
        <w:t>The g</w:t>
      </w:r>
      <w:r w:rsidRPr="002667A5">
        <w:t>irls were moved in over the summer. I have asked why they are there and whether they could be accommodated in children</w:t>
      </w:r>
      <w:r w:rsidR="003F0931">
        <w:t>’</w:t>
      </w:r>
      <w:r w:rsidRPr="002667A5">
        <w:t>s homes, but I am told</w:t>
      </w:r>
      <w:r w:rsidRPr="00D25943" w:rsidR="00D25943">
        <w:t xml:space="preserve"> that their behaviour and needs</w:t>
      </w:r>
      <w:r w:rsidR="003F0931">
        <w:t xml:space="preserve"> are such</w:t>
      </w:r>
      <w:r w:rsidRPr="00D25943" w:rsidR="00D25943">
        <w:t xml:space="preserve"> that they have not been able to be accommodated</w:t>
      </w:r>
      <w:r w:rsidR="00906BC2">
        <w:t xml:space="preserve"> in </w:t>
      </w:r>
      <w:r>
        <w:t>children’s homes</w:t>
      </w:r>
      <w:r w:rsidRPr="00D25943" w:rsidR="00D25943">
        <w:t>. I see this as a temporary measure.</w:t>
      </w:r>
    </w:p>
    <w:p w:rsidR="0001075C" w:rsidP="002667A5">
      <w:pPr>
        <w:pStyle w:val="Answer"/>
      </w:pPr>
      <w:r w:rsidRPr="00D25943">
        <w:t>As I have said throughout my dealings with this, it is not the girls</w:t>
      </w:r>
      <w:r>
        <w:t>’</w:t>
      </w:r>
      <w:r w:rsidRPr="00D25943">
        <w:t xml:space="preserve"> fault that </w:t>
      </w:r>
      <w:r w:rsidR="00D77BA2">
        <w:t>Rainsbrook</w:t>
      </w:r>
      <w:r w:rsidRPr="00D25943">
        <w:t xml:space="preserve"> </w:t>
      </w:r>
      <w:r w:rsidR="00906BC2">
        <w:t>i</w:t>
      </w:r>
      <w:r w:rsidRPr="00D25943">
        <w:t>s not open</w:t>
      </w:r>
      <w:r w:rsidR="00906BC2">
        <w:t>,</w:t>
      </w:r>
      <w:r w:rsidRPr="00D25943">
        <w:t xml:space="preserve"> so we must do what we can within the confines of that unit and the wider</w:t>
      </w:r>
      <w:r w:rsidR="00906BC2">
        <w:t xml:space="preserve"> YOI</w:t>
      </w:r>
      <w:r w:rsidRPr="00D25943">
        <w:t xml:space="preserve"> to make sure</w:t>
      </w:r>
      <w:r w:rsidR="00C07776">
        <w:t xml:space="preserve"> that</w:t>
      </w:r>
      <w:r w:rsidRPr="00D25943">
        <w:t xml:space="preserve"> their experience is as close to an </w:t>
      </w:r>
      <w:r w:rsidR="00906BC2">
        <w:t xml:space="preserve">STC </w:t>
      </w:r>
      <w:r w:rsidRPr="00D25943">
        <w:t>as possible. We are getting there with the buildings and so on. I think the staff point is a fair one becaus</w:t>
      </w:r>
      <w:r w:rsidR="000963BA">
        <w:t>e</w:t>
      </w:r>
      <w:r w:rsidRPr="00D25943">
        <w:t xml:space="preserve"> looking after troubled young men can be very different from looking after troubled young women, but I very </w:t>
      </w:r>
      <w:r w:rsidRPr="00D25943">
        <w:t xml:space="preserve">much want this to be a temporary measure until </w:t>
      </w:r>
      <w:r w:rsidR="00D77BA2">
        <w:t>Rainsbrook</w:t>
      </w:r>
      <w:r w:rsidR="00C07776">
        <w:t>,</w:t>
      </w:r>
      <w:r w:rsidRPr="00D25943">
        <w:t xml:space="preserve"> or elsewhere</w:t>
      </w:r>
      <w:r w:rsidR="00C07776">
        <w:t>,</w:t>
      </w:r>
      <w:r w:rsidRPr="00D25943">
        <w:t xml:space="preserve"> opens up.</w:t>
      </w:r>
    </w:p>
    <w:p w:rsidR="00972E11" w:rsidP="0001075C">
      <w:pPr>
        <w:pStyle w:val="Question"/>
      </w:pPr>
      <w:r w:rsidRPr="0001075C">
        <w:rPr>
          <w:b/>
        </w:rPr>
        <w:t>Angela Crawley:</w:t>
      </w:r>
      <w:r>
        <w:t xml:space="preserve"> </w:t>
      </w:r>
      <w:r w:rsidRPr="0001075C">
        <w:t xml:space="preserve">I </w:t>
      </w:r>
      <w:r w:rsidR="000963BA">
        <w:t xml:space="preserve">have two questions. I </w:t>
      </w:r>
      <w:r w:rsidRPr="0001075C">
        <w:t xml:space="preserve">appreciate that the </w:t>
      </w:r>
      <w:r w:rsidR="000963BA">
        <w:t>M</w:t>
      </w:r>
      <w:r w:rsidRPr="0001075C">
        <w:t xml:space="preserve">inister has been in </w:t>
      </w:r>
      <w:r w:rsidR="008A45D6">
        <w:t xml:space="preserve">her </w:t>
      </w:r>
      <w:r w:rsidRPr="0001075C">
        <w:t>position for a relatively brief period of tim</w:t>
      </w:r>
      <w:r w:rsidR="000963BA">
        <w:t>e</w:t>
      </w:r>
      <w:r w:rsidR="001D1AB8">
        <w:t>, but i</w:t>
      </w:r>
      <w:r w:rsidR="000963BA">
        <w:t xml:space="preserve">f </w:t>
      </w:r>
      <w:r w:rsidRPr="0001075C">
        <w:t>money were no object</w:t>
      </w:r>
      <w:r w:rsidR="001D1AB8">
        <w:t>,</w:t>
      </w:r>
      <w:r w:rsidRPr="0001075C">
        <w:t xml:space="preserve"> how much could be done to ensure that the services and support received particularly by young girls</w:t>
      </w:r>
      <w:r w:rsidR="004742AB">
        <w:t xml:space="preserve"> in </w:t>
      </w:r>
      <w:r w:rsidRPr="0001075C">
        <w:t xml:space="preserve">young offenders institutions </w:t>
      </w:r>
      <w:r w:rsidR="004742AB">
        <w:t xml:space="preserve">is </w:t>
      </w:r>
      <w:r w:rsidRPr="0001075C">
        <w:t>as it should be, and what is your ambition? I am sure that you are ambitious</w:t>
      </w:r>
      <w:r w:rsidR="00EC7024">
        <w:t>,</w:t>
      </w:r>
      <w:r w:rsidRPr="0001075C">
        <w:t xml:space="preserve"> as always</w:t>
      </w:r>
      <w:r w:rsidR="00EC7024">
        <w:t>,</w:t>
      </w:r>
      <w:r w:rsidRPr="0001075C">
        <w:t xml:space="preserve"> to achieve great things in your role</w:t>
      </w:r>
      <w:r>
        <w:t>.</w:t>
      </w:r>
      <w:r w:rsidR="00775208">
        <w:t xml:space="preserve"> Secondly,</w:t>
      </w:r>
      <w:r w:rsidRPr="0001075C">
        <w:t xml:space="preserve"> how much of the current allocation of the budget is being placed in</w:t>
      </w:r>
      <w:r w:rsidR="00775208">
        <w:t>to</w:t>
      </w:r>
      <w:r w:rsidRPr="0001075C">
        <w:t xml:space="preserve"> diversion</w:t>
      </w:r>
      <w:r>
        <w:t xml:space="preserve">ary </w:t>
      </w:r>
      <w:r w:rsidRPr="0001075C">
        <w:t xml:space="preserve">and other forms of preventive </w:t>
      </w:r>
      <w:r w:rsidRPr="00972E11">
        <w:t>spending on young offending?</w:t>
      </w:r>
    </w:p>
    <w:p w:rsidR="00E46D47" w:rsidRPr="00E46D47" w:rsidP="00972E11">
      <w:pPr>
        <w:pStyle w:val="Answer"/>
      </w:pPr>
      <w:r w:rsidRPr="00972E11">
        <w:rPr>
          <w:b/>
          <w:i/>
        </w:rPr>
        <w:t>Victoria Atkins:</w:t>
      </w:r>
      <w:r>
        <w:t xml:space="preserve"> </w:t>
      </w:r>
      <w:r w:rsidR="00F80A80">
        <w:t>Ms Crawley, y</w:t>
      </w:r>
      <w:r w:rsidRPr="00972E11">
        <w:t>ou have almost provided</w:t>
      </w:r>
      <w:r w:rsidR="008122B9">
        <w:t xml:space="preserve"> my</w:t>
      </w:r>
      <w:r w:rsidRPr="00972E11">
        <w:t xml:space="preserve"> answer to the first question. In reality, this starts not behind prison walls</w:t>
      </w:r>
      <w:r w:rsidR="007F04AE">
        <w:t xml:space="preserve"> but at the </w:t>
      </w:r>
      <w:r w:rsidRPr="00972E11">
        <w:t xml:space="preserve">beginning of a </w:t>
      </w:r>
      <w:r w:rsidR="007F04AE">
        <w:t>c</w:t>
      </w:r>
      <w:r w:rsidRPr="00972E11">
        <w:t>hild</w:t>
      </w:r>
      <w:r w:rsidR="007F04AE">
        <w:t>’</w:t>
      </w:r>
      <w:r w:rsidRPr="00972E11">
        <w:t>s life</w:t>
      </w:r>
      <w:r w:rsidR="00DA319A">
        <w:t>—</w:t>
      </w:r>
      <w:r w:rsidRPr="00E46D47">
        <w:t>adverse child</w:t>
      </w:r>
      <w:r w:rsidR="00F80A80">
        <w:t>hood</w:t>
      </w:r>
      <w:r w:rsidRPr="00E46D47">
        <w:t xml:space="preserve"> experiences, domestic abuse, substance abuse by parents and so on</w:t>
      </w:r>
      <w:r w:rsidR="00DA319A">
        <w:t>—</w:t>
      </w:r>
      <w:r w:rsidR="007F04AE">
        <w:t>and th</w:t>
      </w:r>
      <w:r w:rsidRPr="00E46D47">
        <w:t>en the life</w:t>
      </w:r>
      <w:r w:rsidR="007F04AE">
        <w:t xml:space="preserve"> </w:t>
      </w:r>
      <w:r w:rsidRPr="00E46D47">
        <w:t>path of that child up to the moment they are arrested</w:t>
      </w:r>
      <w:r w:rsidR="000F5061">
        <w:t>,</w:t>
      </w:r>
      <w:r w:rsidRPr="00E46D47">
        <w:t xml:space="preserve"> charged and convicted</w:t>
      </w:r>
      <w:r w:rsidR="000F5061">
        <w:t>.</w:t>
      </w:r>
      <w:r w:rsidRPr="00E46D47">
        <w:t xml:space="preserve"> I see this very much a</w:t>
      </w:r>
      <w:r w:rsidR="000F5061">
        <w:t>s cross-government work to beat crime. We pub</w:t>
      </w:r>
      <w:r w:rsidRPr="00E46D47">
        <w:t xml:space="preserve">lished recently the </w:t>
      </w:r>
      <w:r w:rsidR="000F5061">
        <w:t>B</w:t>
      </w:r>
      <w:r w:rsidRPr="00E46D47">
        <w:t xml:space="preserve">eating </w:t>
      </w:r>
      <w:r w:rsidR="000F5061">
        <w:t>C</w:t>
      </w:r>
      <w:r w:rsidRPr="00E46D47">
        <w:t>rime plan</w:t>
      </w:r>
      <w:r w:rsidR="000F5061">
        <w:t>,</w:t>
      </w:r>
      <w:r w:rsidRPr="00E46D47">
        <w:t xml:space="preserve"> and there </w:t>
      </w:r>
      <w:r w:rsidR="000A16B7">
        <w:t>i</w:t>
      </w:r>
      <w:r w:rsidRPr="00E46D47">
        <w:t>s a great deal of work going on in relation to tackling drugs, which is part of it</w:t>
      </w:r>
      <w:r w:rsidR="000A16B7">
        <w:t>,</w:t>
      </w:r>
      <w:r w:rsidRPr="00E46D47">
        <w:t xml:space="preserve"> from the county lines or drug</w:t>
      </w:r>
      <w:r w:rsidR="000A16B7">
        <w:t>-</w:t>
      </w:r>
      <w:r w:rsidRPr="00E46D47">
        <w:t>traffic</w:t>
      </w:r>
      <w:r>
        <w:t>king</w:t>
      </w:r>
      <w:r w:rsidRPr="00E46D47">
        <w:t xml:space="preserve"> perspective as well.</w:t>
      </w:r>
    </w:p>
    <w:p w:rsidR="00E46D47" w:rsidRPr="00E46D47" w:rsidP="00972E11">
      <w:pPr>
        <w:pStyle w:val="Answer"/>
      </w:pPr>
      <w:r w:rsidRPr="00E46D47">
        <w:t xml:space="preserve">As for ambitions for the future, we are still formulating policy for girls </w:t>
      </w:r>
      <w:r w:rsidR="000A16B7">
        <w:t xml:space="preserve">in </w:t>
      </w:r>
      <w:r w:rsidRPr="00E46D47">
        <w:t>particular.</w:t>
      </w:r>
      <w:r w:rsidR="000A16B7">
        <w:t xml:space="preserve"> </w:t>
      </w:r>
      <w:r w:rsidRPr="00E46D47">
        <w:t xml:space="preserve">I draw the attention of the </w:t>
      </w:r>
      <w:r w:rsidR="000A16B7">
        <w:t>C</w:t>
      </w:r>
      <w:r w:rsidRPr="00E46D47">
        <w:t xml:space="preserve">ommittee to my evidence in relation to the adult female </w:t>
      </w:r>
      <w:r w:rsidR="00AA7E2C">
        <w:t>e</w:t>
      </w:r>
      <w:r w:rsidRPr="00E46D47">
        <w:t>state a couple of weeks ago</w:t>
      </w:r>
      <w:r w:rsidR="0095221E">
        <w:t>. F</w:t>
      </w:r>
      <w:r w:rsidRPr="00E46D47">
        <w:t>or the tiny number of girls who are caught in this syste</w:t>
      </w:r>
      <w:r w:rsidR="00AA7E2C">
        <w:t>m,</w:t>
      </w:r>
      <w:r>
        <w:t xml:space="preserve"> </w:t>
      </w:r>
      <w:r w:rsidRPr="00E46D47">
        <w:t xml:space="preserve">where </w:t>
      </w:r>
      <w:r w:rsidR="0095221E">
        <w:t>we can</w:t>
      </w:r>
      <w:r w:rsidR="00030432">
        <w:t>,</w:t>
      </w:r>
      <w:r w:rsidR="0095221E">
        <w:t xml:space="preserve"> and where </w:t>
      </w:r>
      <w:r w:rsidRPr="00E46D47">
        <w:t>behaviour and so on permit</w:t>
      </w:r>
      <w:r w:rsidR="0095221E">
        <w:t xml:space="preserve"> it</w:t>
      </w:r>
      <w:r w:rsidR="00FB51AD">
        <w:t>,</w:t>
      </w:r>
      <w:r w:rsidRPr="00E46D47">
        <w:t xml:space="preserve"> I would want them to be looked after </w:t>
      </w:r>
      <w:r w:rsidR="00FB51AD">
        <w:t xml:space="preserve">in </w:t>
      </w:r>
      <w:r w:rsidRPr="00E46D47">
        <w:t>secure children</w:t>
      </w:r>
      <w:r w:rsidR="0095221E">
        <w:t>’</w:t>
      </w:r>
      <w:r w:rsidRPr="00E46D47">
        <w:t>s homes</w:t>
      </w:r>
      <w:r w:rsidR="00FB51AD">
        <w:t>,</w:t>
      </w:r>
      <w:r w:rsidRPr="00E46D47">
        <w:t xml:space="preserve"> but where we cannot</w:t>
      </w:r>
      <w:r w:rsidR="00FB51AD">
        <w:t xml:space="preserve"> do that</w:t>
      </w:r>
      <w:r w:rsidRPr="00E46D47">
        <w:t xml:space="preserve"> we must get this middle ground for girls whose behaviour cannot be contained within children</w:t>
      </w:r>
      <w:r w:rsidR="00FB51AD">
        <w:t>’</w:t>
      </w:r>
      <w:r w:rsidRPr="00E46D47">
        <w:t>s homes.</w:t>
      </w:r>
    </w:p>
    <w:p w:rsidR="005163D9" w:rsidP="00972E11">
      <w:pPr>
        <w:pStyle w:val="Answer"/>
      </w:pPr>
      <w:r w:rsidRPr="00E46D47">
        <w:t>As for budget, off the top of my head</w:t>
      </w:r>
      <w:r w:rsidR="00323B09">
        <w:t xml:space="preserve"> I </w:t>
      </w:r>
      <w:r w:rsidR="00A11265">
        <w:t>do not have</w:t>
      </w:r>
      <w:r w:rsidR="00323B09">
        <w:t xml:space="preserve"> the figure </w:t>
      </w:r>
      <w:r w:rsidR="00A11265">
        <w:t>from</w:t>
      </w:r>
      <w:r w:rsidR="00323B09">
        <w:t xml:space="preserve"> the spending review that we are </w:t>
      </w:r>
      <w:r w:rsidRPr="005163D9">
        <w:t xml:space="preserve">allocating in our </w:t>
      </w:r>
      <w:r w:rsidR="00323B09">
        <w:t>D</w:t>
      </w:r>
      <w:r w:rsidRPr="005163D9">
        <w:t xml:space="preserve">epartment to crime prevention. </w:t>
      </w:r>
      <w:r w:rsidR="002B5065">
        <w:t xml:space="preserve">I am </w:t>
      </w:r>
      <w:r w:rsidRPr="005163D9">
        <w:t xml:space="preserve">sure we can write to the </w:t>
      </w:r>
      <w:r w:rsidR="002B5065">
        <w:t>C</w:t>
      </w:r>
      <w:r w:rsidRPr="005163D9">
        <w:t>ommittee</w:t>
      </w:r>
      <w:r w:rsidR="002B5065">
        <w:t xml:space="preserve"> about that</w:t>
      </w:r>
      <w:r w:rsidR="00EF2D7C">
        <w:t xml:space="preserve"> in due course</w:t>
      </w:r>
      <w:r w:rsidR="002B5065">
        <w:t xml:space="preserve">. In any event, </w:t>
      </w:r>
      <w:r w:rsidR="00EF2D7C">
        <w:t>it is</w:t>
      </w:r>
      <w:r w:rsidR="001A0D59">
        <w:t xml:space="preserve"> </w:t>
      </w:r>
      <w:r w:rsidR="002B5065">
        <w:t xml:space="preserve">work with the </w:t>
      </w:r>
      <w:r w:rsidRPr="005163D9">
        <w:t>Department of Health</w:t>
      </w:r>
      <w:r w:rsidR="00EF2D7C">
        <w:t xml:space="preserve"> and</w:t>
      </w:r>
      <w:r w:rsidRPr="005163D9">
        <w:t xml:space="preserve"> the Home Office</w:t>
      </w:r>
      <w:r w:rsidR="00867CB1">
        <w:t xml:space="preserve"> and it</w:t>
      </w:r>
      <w:r w:rsidRPr="005163D9">
        <w:t xml:space="preserve"> </w:t>
      </w:r>
      <w:r w:rsidR="001A0D59">
        <w:t xml:space="preserve">is </w:t>
      </w:r>
      <w:r w:rsidRPr="005163D9">
        <w:t>very much</w:t>
      </w:r>
      <w:r w:rsidR="00867CB1">
        <w:t>,</w:t>
      </w:r>
      <w:r w:rsidRPr="005163D9">
        <w:t xml:space="preserve"> as I see it</w:t>
      </w:r>
      <w:r w:rsidR="00867CB1">
        <w:t>,</w:t>
      </w:r>
      <w:r w:rsidRPr="005163D9">
        <w:t xml:space="preserve"> </w:t>
      </w:r>
      <w:r w:rsidR="001A0D59">
        <w:t>a cross-</w:t>
      </w:r>
      <w:r w:rsidRPr="005163D9">
        <w:t>government response to try to prevent these crimes from happening</w:t>
      </w:r>
      <w:r w:rsidR="001A0D59">
        <w:t xml:space="preserve">. I have just </w:t>
      </w:r>
      <w:r w:rsidRPr="005163D9">
        <w:t>been handed a note. We</w:t>
      </w:r>
      <w:r w:rsidR="001A0D59">
        <w:t xml:space="preserve"> are</w:t>
      </w:r>
      <w:r w:rsidRPr="005163D9">
        <w:t xml:space="preserve"> in the process of finalising the spending review allocations</w:t>
      </w:r>
      <w:r w:rsidR="00880F06">
        <w:t>—</w:t>
      </w:r>
    </w:p>
    <w:p w:rsidR="005163D9" w:rsidP="005163D9">
      <w:pPr>
        <w:pStyle w:val="Question"/>
      </w:pPr>
      <w:r w:rsidRPr="005163D9">
        <w:rPr>
          <w:b/>
        </w:rPr>
        <w:t>Chair:</w:t>
      </w:r>
      <w:r>
        <w:t xml:space="preserve"> </w:t>
      </w:r>
      <w:r w:rsidR="001A0D59">
        <w:t>I</w:t>
      </w:r>
      <w:r w:rsidRPr="005163D9">
        <w:t>f there is anything else to ad</w:t>
      </w:r>
      <w:r w:rsidR="0082119E">
        <w:t>d</w:t>
      </w:r>
      <w:r w:rsidR="006F6D77">
        <w:t>,</w:t>
      </w:r>
      <w:r w:rsidR="0082119E">
        <w:t xml:space="preserve"> we would be happy to have it.</w:t>
      </w:r>
    </w:p>
    <w:p w:rsidR="005163D9" w:rsidP="005163D9">
      <w:pPr>
        <w:pStyle w:val="Answer"/>
      </w:pPr>
      <w:r w:rsidRPr="005163D9">
        <w:rPr>
          <w:b/>
          <w:i/>
        </w:rPr>
        <w:t>Victoria Atkins:</w:t>
      </w:r>
      <w:r>
        <w:t xml:space="preserve"> </w:t>
      </w:r>
      <w:r w:rsidR="0082119E">
        <w:t>H</w:t>
      </w:r>
      <w:r w:rsidRPr="005163D9">
        <w:t>elga is the one at the coalface</w:t>
      </w:r>
      <w:r w:rsidR="0082119E">
        <w:t xml:space="preserve"> for</w:t>
      </w:r>
      <w:r w:rsidRPr="005163D9">
        <w:t xml:space="preserve"> much of </w:t>
      </w:r>
      <w:r w:rsidR="0082119E">
        <w:t>this</w:t>
      </w:r>
      <w:r w:rsidRPr="005163D9">
        <w:t>.</w:t>
      </w:r>
    </w:p>
    <w:p w:rsidR="005163D9" w:rsidP="005163D9">
      <w:pPr>
        <w:pStyle w:val="Answer"/>
      </w:pPr>
      <w:r w:rsidRPr="005163D9">
        <w:rPr>
          <w:b/>
          <w:i/>
        </w:rPr>
        <w:t xml:space="preserve">Helga </w:t>
      </w:r>
      <w:r w:rsidRPr="005163D9">
        <w:rPr>
          <w:b/>
          <w:i/>
        </w:rPr>
        <w:t>Swidenbank</w:t>
      </w:r>
      <w:r w:rsidRPr="005163D9">
        <w:rPr>
          <w:b/>
          <w:i/>
        </w:rPr>
        <w:t>:</w:t>
      </w:r>
      <w:r>
        <w:t xml:space="preserve"> </w:t>
      </w:r>
      <w:r w:rsidR="00880F06">
        <w:t>T</w:t>
      </w:r>
      <w:r w:rsidR="0082119E">
        <w:t>here</w:t>
      </w:r>
      <w:r w:rsidRPr="005163D9">
        <w:t xml:space="preserve"> </w:t>
      </w:r>
      <w:r w:rsidR="00604864">
        <w:t xml:space="preserve">is </w:t>
      </w:r>
      <w:r w:rsidRPr="005163D9">
        <w:t>an allocation for diversion intervention</w:t>
      </w:r>
      <w:r w:rsidR="0082119E">
        <w:t xml:space="preserve"> in the spending review</w:t>
      </w:r>
      <w:r w:rsidRPr="005163D9">
        <w:t xml:space="preserve">. I do not have the sum </w:t>
      </w:r>
      <w:r w:rsidR="00880F06">
        <w:t>at the top</w:t>
      </w:r>
      <w:r w:rsidR="0082119E">
        <w:t xml:space="preserve"> my mind</w:t>
      </w:r>
      <w:r w:rsidR="00BA3907">
        <w:t>. P</w:t>
      </w:r>
      <w:r w:rsidRPr="005163D9">
        <w:t xml:space="preserve">olicy colleagues are working with the </w:t>
      </w:r>
      <w:r w:rsidR="00BA3907">
        <w:t>YJB</w:t>
      </w:r>
      <w:r w:rsidRPr="005163D9">
        <w:t xml:space="preserve"> and others to think about how we might use that to develop early intervention schemes to prevent children from coming in</w:t>
      </w:r>
      <w:r w:rsidR="00BA3907">
        <w:t>to the estate,</w:t>
      </w:r>
      <w:r w:rsidRPr="005163D9">
        <w:t xml:space="preserve"> which is what we all want.</w:t>
      </w:r>
    </w:p>
    <w:p w:rsidR="005163D9" w:rsidP="005163D9">
      <w:pPr>
        <w:pStyle w:val="Answer"/>
      </w:pPr>
      <w:r w:rsidRPr="005163D9">
        <w:rPr>
          <w:b/>
          <w:i/>
        </w:rPr>
        <w:t>Jo Farrar:</w:t>
      </w:r>
      <w:r>
        <w:t xml:space="preserve"> </w:t>
      </w:r>
      <w:r w:rsidRPr="005163D9">
        <w:t xml:space="preserve">The figure has not yet been allocated because </w:t>
      </w:r>
      <w:r w:rsidR="00E5062B">
        <w:t xml:space="preserve">we are still going through </w:t>
      </w:r>
      <w:r w:rsidR="00BA3907">
        <w:t xml:space="preserve">those discussions, </w:t>
      </w:r>
      <w:r w:rsidRPr="005163D9">
        <w:t>but</w:t>
      </w:r>
      <w:r w:rsidR="00604864">
        <w:t>,</w:t>
      </w:r>
      <w:r w:rsidRPr="005163D9">
        <w:t xml:space="preserve"> </w:t>
      </w:r>
      <w:r w:rsidR="00E5062B">
        <w:t xml:space="preserve">as </w:t>
      </w:r>
      <w:r w:rsidR="003972EF">
        <w:t>Helga says</w:t>
      </w:r>
      <w:r w:rsidR="00E5062B">
        <w:t>,</w:t>
      </w:r>
      <w:r w:rsidR="003972EF">
        <w:t xml:space="preserve"> </w:t>
      </w:r>
      <w:r w:rsidRPr="005163D9">
        <w:t xml:space="preserve">there has been money for </w:t>
      </w:r>
      <w:r w:rsidRPr="005163D9">
        <w:t>rehabilitation and reducing reoffending</w:t>
      </w:r>
      <w:r w:rsidR="00E5062B">
        <w:t>, and</w:t>
      </w:r>
      <w:r w:rsidR="003972EF">
        <w:t xml:space="preserve"> there is some </w:t>
      </w:r>
      <w:r w:rsidRPr="005163D9">
        <w:t>for the youth estate</w:t>
      </w:r>
      <w:r w:rsidR="003972EF">
        <w:t>. We</w:t>
      </w:r>
      <w:r w:rsidRPr="005163D9">
        <w:t xml:space="preserve"> are hoping</w:t>
      </w:r>
      <w:r w:rsidR="003972EF">
        <w:t xml:space="preserve"> to</w:t>
      </w:r>
      <w:r w:rsidRPr="005163D9">
        <w:t xml:space="preserve"> be able to do some positive work with that.</w:t>
      </w:r>
    </w:p>
    <w:p w:rsidR="00894795" w:rsidP="00894795">
      <w:pPr>
        <w:pStyle w:val="Remark"/>
      </w:pPr>
      <w:r w:rsidRPr="00894795">
        <w:rPr>
          <w:b/>
        </w:rPr>
        <w:t>Chair:</w:t>
      </w:r>
      <w:r>
        <w:t xml:space="preserve"> </w:t>
      </w:r>
      <w:r w:rsidR="003972EF">
        <w:t>P</w:t>
      </w:r>
      <w:r w:rsidRPr="005163D9">
        <w:t xml:space="preserve">erhaps we can be notified </w:t>
      </w:r>
      <w:r w:rsidR="003972EF">
        <w:t xml:space="preserve">once it is </w:t>
      </w:r>
      <w:r w:rsidRPr="005163D9">
        <w:t>allocated. That would be extremely helpful.</w:t>
      </w:r>
      <w:r>
        <w:t xml:space="preserve"> </w:t>
      </w:r>
      <w:r w:rsidRPr="005163D9">
        <w:t xml:space="preserve">We have covered quite a lot of ground. </w:t>
      </w:r>
      <w:r w:rsidR="00AB6FA7">
        <w:t xml:space="preserve">Do </w:t>
      </w:r>
      <w:r w:rsidR="00CE6A24">
        <w:t>people</w:t>
      </w:r>
      <w:r w:rsidR="00AB6FA7">
        <w:t xml:space="preserve"> have</w:t>
      </w:r>
      <w:r w:rsidRPr="005163D9">
        <w:t xml:space="preserve"> any remaining questions? I know Mr Butler has one.</w:t>
      </w:r>
      <w:r w:rsidR="00CE6A24">
        <w:t xml:space="preserve"> Kate?</w:t>
      </w:r>
    </w:p>
    <w:p w:rsidR="00894795" w:rsidP="00894795">
      <w:pPr>
        <w:pStyle w:val="Remark"/>
      </w:pPr>
      <w:r w:rsidRPr="00894795">
        <w:rPr>
          <w:b/>
        </w:rPr>
        <w:t>Kate Hollern:</w:t>
      </w:r>
      <w:r>
        <w:t xml:space="preserve"> </w:t>
      </w:r>
      <w:r w:rsidR="00CE6A24">
        <w:t xml:space="preserve">No, </w:t>
      </w:r>
      <w:r>
        <w:t xml:space="preserve">I am conscious of the time. I am sure there </w:t>
      </w:r>
      <w:r w:rsidR="00CE6A24">
        <w:t>are</w:t>
      </w:r>
      <w:r>
        <w:t xml:space="preserve"> </w:t>
      </w:r>
      <w:r w:rsidRPr="00894795">
        <w:t>a lot of questions still to be answered</w:t>
      </w:r>
      <w:r>
        <w:t xml:space="preserve"> </w:t>
      </w:r>
      <w:r w:rsidRPr="00894795">
        <w:t>at a future date.</w:t>
      </w:r>
    </w:p>
    <w:p w:rsidR="00894795" w:rsidP="00894795">
      <w:pPr>
        <w:pStyle w:val="Remark"/>
      </w:pPr>
      <w:r w:rsidRPr="00894795">
        <w:rPr>
          <w:b/>
        </w:rPr>
        <w:t>Chair:</w:t>
      </w:r>
      <w:r>
        <w:t xml:space="preserve"> </w:t>
      </w:r>
      <w:r w:rsidRPr="00894795">
        <w:t>We have covered a fair bit</w:t>
      </w:r>
      <w:r>
        <w:t>.</w:t>
      </w:r>
    </w:p>
    <w:p w:rsidR="00E91BF0" w:rsidP="00894795">
      <w:pPr>
        <w:pStyle w:val="Question"/>
      </w:pPr>
      <w:r w:rsidRPr="00894795">
        <w:rPr>
          <w:b/>
        </w:rPr>
        <w:t>Rob Butler:</w:t>
      </w:r>
      <w:r>
        <w:t xml:space="preserve"> Broadly, on STCs</w:t>
      </w:r>
      <w:r w:rsidR="00F85357">
        <w:t>,</w:t>
      </w:r>
      <w:r>
        <w:t xml:space="preserve"> </w:t>
      </w:r>
      <w:r w:rsidRPr="00894795">
        <w:t>I was checking a moment ago</w:t>
      </w:r>
      <w:r w:rsidR="00235B4D">
        <w:t>, and</w:t>
      </w:r>
      <w:r w:rsidRPr="00894795">
        <w:t xml:space="preserve"> I </w:t>
      </w:r>
      <w:r w:rsidR="006E2CE6">
        <w:t xml:space="preserve">think the first one </w:t>
      </w:r>
      <w:r w:rsidRPr="00894795">
        <w:t>opened back in 1998, so we are getting close to 25 years</w:t>
      </w:r>
      <w:r w:rsidR="00AB6FA7">
        <w:t xml:space="preserve"> ago. T</w:t>
      </w:r>
      <w:r w:rsidRPr="00894795">
        <w:t>hey would have been planned under a very different ethos</w:t>
      </w:r>
      <w:r w:rsidR="00221412">
        <w:t>,</w:t>
      </w:r>
      <w:r w:rsidRPr="00894795">
        <w:t xml:space="preserve"> because we have heard how long these things take to come to fruition</w:t>
      </w:r>
      <w:r w:rsidR="00221412">
        <w:t xml:space="preserve">. As we have also heard from </w:t>
      </w:r>
      <w:r>
        <w:t>Dr</w:t>
      </w:r>
      <w:r w:rsidR="00221412">
        <w:t xml:space="preserve"> Farrar, it was a time when the </w:t>
      </w:r>
      <w:r w:rsidRPr="00894795">
        <w:t>youth custody population was much bigger</w:t>
      </w:r>
      <w:r>
        <w:t>.</w:t>
      </w:r>
    </w:p>
    <w:p w:rsidR="00CF655C" w:rsidP="00E91BF0">
      <w:pPr>
        <w:pStyle w:val="Question"/>
        <w:numPr>
          <w:ilvl w:val="0"/>
          <w:numId w:val="0"/>
        </w:numPr>
        <w:ind w:left="794"/>
      </w:pPr>
      <w:r>
        <w:t>We</w:t>
      </w:r>
      <w:r w:rsidRPr="00894795" w:rsidR="00894795">
        <w:t xml:space="preserve"> know that </w:t>
      </w:r>
      <w:r>
        <w:t>Med</w:t>
      </w:r>
      <w:r w:rsidRPr="00894795" w:rsidR="00894795">
        <w:t xml:space="preserve">way is closed and </w:t>
      </w:r>
      <w:r w:rsidR="00D77BA2">
        <w:t>Rainsbrook</w:t>
      </w:r>
      <w:r w:rsidRPr="00894795" w:rsidR="00894795">
        <w:t xml:space="preserve"> is temporarily closed; </w:t>
      </w:r>
      <w:r>
        <w:t>w</w:t>
      </w:r>
      <w:r w:rsidRPr="00894795" w:rsidR="00894795">
        <w:t xml:space="preserve">e know that </w:t>
      </w:r>
      <w:r w:rsidR="00D77BA2">
        <w:t>Oakhill</w:t>
      </w:r>
      <w:r w:rsidRPr="00894795" w:rsidR="00894795">
        <w:t xml:space="preserve"> has only about 30 children in it. Is the </w:t>
      </w:r>
      <w:r w:rsidR="00776C19">
        <w:t xml:space="preserve">STC </w:t>
      </w:r>
      <w:r w:rsidRPr="00894795" w:rsidR="00894795">
        <w:t>a model that is in any</w:t>
      </w:r>
      <w:r w:rsidR="00776C19">
        <w:t xml:space="preserve"> </w:t>
      </w:r>
      <w:r w:rsidRPr="00894795" w:rsidR="00894795">
        <w:t xml:space="preserve">way appropriate in the </w:t>
      </w:r>
      <w:r w:rsidR="00776C19">
        <w:t>20</w:t>
      </w:r>
      <w:r w:rsidRPr="00894795" w:rsidR="00894795">
        <w:t xml:space="preserve">20s, or could </w:t>
      </w:r>
      <w:r w:rsidRPr="00CF655C">
        <w:t>young people be perfectly well</w:t>
      </w:r>
      <w:r w:rsidR="000B52D6">
        <w:t xml:space="preserve"> looked after</w:t>
      </w:r>
      <w:r w:rsidRPr="00CF655C">
        <w:t>—I do not mean just adequately</w:t>
      </w:r>
      <w:r w:rsidR="00776C19">
        <w:t>—in YOIs and SCH</w:t>
      </w:r>
      <w:r w:rsidR="000B52D6">
        <w:t>s</w:t>
      </w:r>
      <w:r w:rsidRPr="00CF655C">
        <w:t xml:space="preserve"> until the secure school model is fully developed? Bluntly, should we still be bothering with the </w:t>
      </w:r>
      <w:r w:rsidR="004D2689">
        <w:t>STCs</w:t>
      </w:r>
      <w:r w:rsidRPr="00CF655C">
        <w:t xml:space="preserve"> or </w:t>
      </w:r>
      <w:r w:rsidR="000B52D6">
        <w:t xml:space="preserve">should we </w:t>
      </w:r>
      <w:r w:rsidRPr="00CF655C">
        <w:t xml:space="preserve">accept </w:t>
      </w:r>
      <w:r w:rsidR="000B52D6">
        <w:t>that</w:t>
      </w:r>
      <w:r w:rsidRPr="00CF655C">
        <w:t xml:space="preserve"> they have had their time</w:t>
      </w:r>
      <w:r w:rsidR="006A5781">
        <w:t>?</w:t>
      </w:r>
      <w:r w:rsidR="000B52D6">
        <w:t xml:space="preserve"> That has been and gone,</w:t>
      </w:r>
      <w:r w:rsidR="004D2689">
        <w:t xml:space="preserve"> so now </w:t>
      </w:r>
      <w:r w:rsidRPr="00CF655C">
        <w:t>let</w:t>
      </w:r>
      <w:r w:rsidR="000B52D6">
        <w:t>’</w:t>
      </w:r>
      <w:r w:rsidRPr="00CF655C">
        <w:t>s</w:t>
      </w:r>
      <w:r w:rsidR="00F916E6">
        <w:t xml:space="preserve"> just</w:t>
      </w:r>
      <w:r w:rsidRPr="00CF655C">
        <w:t xml:space="preserve"> get out of the contract</w:t>
      </w:r>
      <w:r w:rsidR="00F916E6">
        <w:t>s</w:t>
      </w:r>
      <w:r w:rsidRPr="00CF655C">
        <w:t xml:space="preserve"> as quickly as we can</w:t>
      </w:r>
      <w:r w:rsidR="003C6EC2">
        <w:t>.</w:t>
      </w:r>
    </w:p>
    <w:p w:rsidR="00CF655C" w:rsidP="00CF655C">
      <w:pPr>
        <w:pStyle w:val="Answer"/>
      </w:pPr>
      <w:r w:rsidRPr="00CF655C">
        <w:rPr>
          <w:b/>
          <w:i/>
        </w:rPr>
        <w:t>Victoria Atkins:</w:t>
      </w:r>
      <w:r>
        <w:t xml:space="preserve"> Mr Butler, </w:t>
      </w:r>
      <w:r w:rsidRPr="00CF655C">
        <w:t xml:space="preserve">there </w:t>
      </w:r>
      <w:r w:rsidR="004D04AD">
        <w:t>wa</w:t>
      </w:r>
      <w:r w:rsidRPr="00CF655C">
        <w:t>s a smile playing around my lips when you ask</w:t>
      </w:r>
      <w:r w:rsidR="004D04AD">
        <w:t>ed</w:t>
      </w:r>
      <w:r w:rsidRPr="00CF655C">
        <w:t xml:space="preserve"> that question</w:t>
      </w:r>
      <w:r w:rsidR="00F916E6">
        <w:t>. T</w:t>
      </w:r>
      <w:r w:rsidRPr="00CF655C">
        <w:t xml:space="preserve">hat is precisely the question the Deputy Prime Minister and I are asking ourselves. </w:t>
      </w:r>
      <w:r w:rsidR="00F916E6">
        <w:t>Gi</w:t>
      </w:r>
      <w:r w:rsidRPr="00CF655C">
        <w:t>ve us a bit of time to finish reviewing the landscape and I can come back to you with an answer. There are arguments for and against. We have to</w:t>
      </w:r>
      <w:r w:rsidR="00F916E6">
        <w:t xml:space="preserve"> make an </w:t>
      </w:r>
      <w:r w:rsidRPr="00CF655C">
        <w:t>assessment as to where the best judgment falls.</w:t>
      </w:r>
    </w:p>
    <w:p w:rsidR="00E560A5" w:rsidP="00CF655C">
      <w:pPr>
        <w:pStyle w:val="Question"/>
      </w:pPr>
      <w:r w:rsidRPr="00CF655C">
        <w:rPr>
          <w:b/>
        </w:rPr>
        <w:t>Chair:</w:t>
      </w:r>
      <w:r>
        <w:t xml:space="preserve"> </w:t>
      </w:r>
      <w:r w:rsidRPr="00CF655C">
        <w:t>That is fair enough. I understand that.</w:t>
      </w:r>
    </w:p>
    <w:p w:rsidR="00CF655C" w:rsidP="00E560A5">
      <w:pPr>
        <w:pStyle w:val="Question"/>
        <w:numPr>
          <w:ilvl w:val="0"/>
          <w:numId w:val="0"/>
        </w:numPr>
        <w:ind w:left="794"/>
      </w:pPr>
      <w:r>
        <w:t>This is the last topic.</w:t>
      </w:r>
      <w:r w:rsidR="00C453BC">
        <w:t xml:space="preserve"> T</w:t>
      </w:r>
      <w:r w:rsidRPr="00CF655C">
        <w:t>he urgent notification procedure itself</w:t>
      </w:r>
      <w:r w:rsidR="00C453BC">
        <w:t xml:space="preserve"> </w:t>
      </w:r>
      <w:r w:rsidRPr="00CF655C">
        <w:t>is intended to be a last resort. I accept</w:t>
      </w:r>
      <w:r w:rsidR="009337E4">
        <w:t>, as</w:t>
      </w:r>
      <w:r w:rsidRPr="00CF655C">
        <w:t xml:space="preserve"> I think you told us</w:t>
      </w:r>
      <w:r w:rsidR="009337E4">
        <w:t>,</w:t>
      </w:r>
      <w:r w:rsidRPr="00CF655C">
        <w:t xml:space="preserve"> that it is not the only tool in the sense </w:t>
      </w:r>
      <w:r w:rsidR="00131F28">
        <w:t xml:space="preserve">that </w:t>
      </w:r>
      <w:r w:rsidRPr="00CF655C">
        <w:t xml:space="preserve">there </w:t>
      </w:r>
      <w:r w:rsidR="009337E4">
        <w:t xml:space="preserve">will be </w:t>
      </w:r>
      <w:r w:rsidRPr="00CF655C">
        <w:t xml:space="preserve">interventions before </w:t>
      </w:r>
      <w:r w:rsidR="00131F28">
        <w:t>i</w:t>
      </w:r>
      <w:r w:rsidRPr="00CF655C">
        <w:t>t comes to pass</w:t>
      </w:r>
      <w:r w:rsidR="009337E4">
        <w:t xml:space="preserve">; additional resources </w:t>
      </w:r>
      <w:r w:rsidR="003A70F3">
        <w:t>will have been</w:t>
      </w:r>
      <w:r w:rsidR="009337E4">
        <w:t xml:space="preserve"> put in </w:t>
      </w:r>
      <w:r w:rsidRPr="00CF655C">
        <w:t xml:space="preserve">and so forth, but you </w:t>
      </w:r>
      <w:r w:rsidR="003A70F3">
        <w:t>had</w:t>
      </w:r>
      <w:r w:rsidRPr="00CF655C">
        <w:t xml:space="preserve"> </w:t>
      </w:r>
      <w:r w:rsidR="00EA4203">
        <w:t xml:space="preserve">two UNs </w:t>
      </w:r>
      <w:r w:rsidR="003A70F3">
        <w:t>at</w:t>
      </w:r>
      <w:r w:rsidRPr="00CF655C">
        <w:t xml:space="preserve"> </w:t>
      </w:r>
      <w:r w:rsidR="00D77BA2">
        <w:t>Rainsbrook</w:t>
      </w:r>
      <w:r w:rsidRPr="00CF655C">
        <w:t xml:space="preserve"> within six months. Is there anything we can take away from this</w:t>
      </w:r>
      <w:r w:rsidR="00EA4203">
        <w:t xml:space="preserve"> in</w:t>
      </w:r>
      <w:r w:rsidRPr="00CF655C">
        <w:t xml:space="preserve"> looking at the effectiveness of the urgent notification procedure itself</w:t>
      </w:r>
      <w:r>
        <w:t xml:space="preserve">? </w:t>
      </w:r>
      <w:r w:rsidR="003A70F3">
        <w:t>It</w:t>
      </w:r>
      <w:r w:rsidRPr="00CF655C">
        <w:t xml:space="preserve"> was something the </w:t>
      </w:r>
      <w:r w:rsidR="00EA4203">
        <w:t>C</w:t>
      </w:r>
      <w:r w:rsidRPr="00CF655C">
        <w:t xml:space="preserve">ommittee welcomed when it was introduced by the inspectorate. I </w:t>
      </w:r>
      <w:r w:rsidR="003A70F3">
        <w:t>think</w:t>
      </w:r>
      <w:r w:rsidRPr="00CF655C">
        <w:t xml:space="preserve"> it has proved to be useful, but is there any refinement to the procedure that you are looking at to ensure that the intervention</w:t>
      </w:r>
      <w:r>
        <w:t>s</w:t>
      </w:r>
      <w:r w:rsidRPr="00CF655C">
        <w:t xml:space="preserve"> come as quickly as possible</w:t>
      </w:r>
      <w:r w:rsidR="00793011">
        <w:t>,</w:t>
      </w:r>
      <w:r w:rsidR="00A73BCD">
        <w:t xml:space="preserve"> or is it too early</w:t>
      </w:r>
      <w:r w:rsidRPr="00CF655C">
        <w:t>?</w:t>
      </w:r>
    </w:p>
    <w:p w:rsidR="008841EF" w:rsidP="00CF655C">
      <w:pPr>
        <w:pStyle w:val="Answer"/>
      </w:pPr>
      <w:r w:rsidRPr="00CF655C">
        <w:rPr>
          <w:b/>
          <w:i/>
        </w:rPr>
        <w:t>Jo Farrar:</w:t>
      </w:r>
      <w:r>
        <w:t xml:space="preserve"> </w:t>
      </w:r>
      <w:r w:rsidR="00A657D4">
        <w:t>A</w:t>
      </w:r>
      <w:r w:rsidR="00C453BC">
        <w:t xml:space="preserve">s </w:t>
      </w:r>
      <w:r w:rsidRPr="00CF655C">
        <w:t xml:space="preserve">the </w:t>
      </w:r>
      <w:r w:rsidR="00EA4203">
        <w:t>M</w:t>
      </w:r>
      <w:r w:rsidRPr="00CF655C">
        <w:t xml:space="preserve">inister </w:t>
      </w:r>
      <w:r w:rsidR="00A657D4">
        <w:t xml:space="preserve">said, she </w:t>
      </w:r>
      <w:r w:rsidRPr="00CF655C">
        <w:t xml:space="preserve">has been here for only a few months. </w:t>
      </w:r>
      <w:r w:rsidR="002F439B">
        <w:t>It</w:t>
      </w:r>
      <w:r w:rsidRPr="00CF655C">
        <w:t xml:space="preserve"> is </w:t>
      </w:r>
      <w:r w:rsidR="00A657D4">
        <w:t xml:space="preserve">obviously </w:t>
      </w:r>
      <w:r w:rsidRPr="00CF655C">
        <w:t>something she will want to look a</w:t>
      </w:r>
      <w:r w:rsidR="00063E24">
        <w:t>t. The</w:t>
      </w:r>
      <w:r w:rsidRPr="00CF655C">
        <w:t xml:space="preserve"> UN process for Ofsted is relatively new</w:t>
      </w:r>
      <w:r w:rsidR="00063E24">
        <w:t xml:space="preserve">; </w:t>
      </w:r>
      <w:r w:rsidRPr="00CF655C">
        <w:t xml:space="preserve">Ofsted has not used </w:t>
      </w:r>
      <w:r w:rsidR="00063E24">
        <w:t xml:space="preserve">it </w:t>
      </w:r>
      <w:r w:rsidRPr="00CF655C">
        <w:t>before. The Secretary of State asked Ofsted to visit, so it</w:t>
      </w:r>
      <w:r w:rsidR="00063E24">
        <w:t xml:space="preserve"> is a tool</w:t>
      </w:r>
      <w:r w:rsidRPr="00CF655C">
        <w:t xml:space="preserve"> that can be used to</w:t>
      </w:r>
      <w:r w:rsidR="00A657D4">
        <w:t xml:space="preserve"> help to</w:t>
      </w:r>
      <w:r w:rsidR="00063E24">
        <w:t xml:space="preserve"> </w:t>
      </w:r>
      <w:r w:rsidRPr="00CF655C">
        <w:t xml:space="preserve">improve </w:t>
      </w:r>
      <w:r w:rsidRPr="00CF655C">
        <w:t>some of the contracts. We have talked about the contracts. In this case</w:t>
      </w:r>
      <w:r w:rsidR="005967F8">
        <w:t>,</w:t>
      </w:r>
      <w:r w:rsidRPr="00CF655C">
        <w:t xml:space="preserve"> I think it has been very helpful in identifying</w:t>
      </w:r>
      <w:r w:rsidRPr="008841EF">
        <w:t xml:space="preserve"> the specific problems and giving G4</w:t>
      </w:r>
      <w:r w:rsidR="007757E0">
        <w:t>S</w:t>
      </w:r>
      <w:r w:rsidRPr="008841EF">
        <w:t xml:space="preserve"> a focus</w:t>
      </w:r>
      <w:r>
        <w:t>.</w:t>
      </w:r>
    </w:p>
    <w:p w:rsidR="001C25AA" w:rsidP="008841EF">
      <w:pPr>
        <w:pStyle w:val="Answer"/>
      </w:pPr>
      <w:r w:rsidRPr="008841EF">
        <w:rPr>
          <w:b/>
          <w:i/>
        </w:rPr>
        <w:t>Victoria Atkins:</w:t>
      </w:r>
      <w:r>
        <w:t xml:space="preserve"> </w:t>
      </w:r>
      <w:r w:rsidRPr="008841EF">
        <w:t xml:space="preserve">I think </w:t>
      </w:r>
      <w:r w:rsidR="005967F8">
        <w:t>UNs</w:t>
      </w:r>
      <w:r w:rsidRPr="008841EF">
        <w:t xml:space="preserve"> serve a vital role in shining a light on practi</w:t>
      </w:r>
      <w:r w:rsidR="007757E0">
        <w:t>c</w:t>
      </w:r>
      <w:r w:rsidRPr="008841EF">
        <w:t>es</w:t>
      </w:r>
      <w:r w:rsidR="007757E0">
        <w:t xml:space="preserve"> </w:t>
      </w:r>
      <w:r w:rsidRPr="008841EF">
        <w:t>not just in the youth estate but in the</w:t>
      </w:r>
      <w:r w:rsidR="007757E0">
        <w:t xml:space="preserve"> adult estate</w:t>
      </w:r>
      <w:r w:rsidRPr="008841EF">
        <w:t xml:space="preserve"> as well. I know the seriousness with which the Deputy Prime Minister and I take these notices. Sadly, a few of them have come across my desk in the </w:t>
      </w:r>
      <w:r w:rsidR="00984FDF">
        <w:t>l</w:t>
      </w:r>
      <w:r w:rsidRPr="008841EF">
        <w:t xml:space="preserve">ast two months, but we take </w:t>
      </w:r>
      <w:r w:rsidR="00984FDF">
        <w:t>them</w:t>
      </w:r>
      <w:r w:rsidRPr="008841EF">
        <w:t xml:space="preserve"> very seriously. I genuinely think they can be a way of helping us understand what is happening</w:t>
      </w:r>
      <w:r w:rsidR="00611149">
        <w:t>. A</w:t>
      </w:r>
      <w:r w:rsidRPr="008841EF">
        <w:t xml:space="preserve"> team of inspectors</w:t>
      </w:r>
      <w:r w:rsidR="00611149">
        <w:t xml:space="preserve"> </w:t>
      </w:r>
      <w:r w:rsidR="004C2BE9">
        <w:t>are</w:t>
      </w:r>
      <w:r w:rsidRPr="008841EF">
        <w:t xml:space="preserve"> coming in with an objective, open </w:t>
      </w:r>
      <w:r w:rsidR="00611149">
        <w:t xml:space="preserve">eye </w:t>
      </w:r>
      <w:r w:rsidRPr="008841EF">
        <w:t>to what is happening in an institution, and that gives us the power to make changes.</w:t>
      </w:r>
      <w:r w:rsidR="00611149">
        <w:t xml:space="preserve"> </w:t>
      </w:r>
      <w:r w:rsidRPr="008841EF">
        <w:t>One of the problems with this particular process</w:t>
      </w:r>
      <w:r w:rsidRPr="001C25AA">
        <w:t xml:space="preserve"> is that we are confined by the levers available to us within the contract</w:t>
      </w:r>
      <w:r w:rsidR="00E3339C">
        <w:t>. It</w:t>
      </w:r>
      <w:r w:rsidRPr="001C25AA">
        <w:t xml:space="preserve"> goes back to the point about the terms of the contract. There are many lessons to be learned for future contract drafting.</w:t>
      </w:r>
    </w:p>
    <w:p w:rsidR="001C25AA" w:rsidP="001C25AA">
      <w:pPr>
        <w:pStyle w:val="Question"/>
      </w:pPr>
      <w:r w:rsidRPr="001C25AA">
        <w:rPr>
          <w:b/>
        </w:rPr>
        <w:t>Kate Hollern:</w:t>
      </w:r>
      <w:r>
        <w:t xml:space="preserve"> </w:t>
      </w:r>
      <w:r w:rsidRPr="001C25AA">
        <w:t>For five years</w:t>
      </w:r>
      <w:r w:rsidR="00B708E2">
        <w:t>,</w:t>
      </w:r>
      <w:r w:rsidRPr="001C25AA">
        <w:t xml:space="preserve"> we have known that G4S has been failing. Are you saying that action has been delay</w:t>
      </w:r>
      <w:r w:rsidR="00E3339C">
        <w:t>e</w:t>
      </w:r>
      <w:r w:rsidRPr="001C25AA">
        <w:t>d becaus</w:t>
      </w:r>
      <w:r w:rsidR="00E3339C">
        <w:t xml:space="preserve">e </w:t>
      </w:r>
      <w:r w:rsidRPr="001C25AA">
        <w:t>we are limited by the contract</w:t>
      </w:r>
      <w:r w:rsidR="00E3339C">
        <w:t xml:space="preserve">? There </w:t>
      </w:r>
      <w:r w:rsidRPr="001C25AA">
        <w:t>has not been an improvement</w:t>
      </w:r>
      <w:r w:rsidR="00E3339C">
        <w:t>.</w:t>
      </w:r>
      <w:r w:rsidRPr="001C25AA">
        <w:t xml:space="preserve"> </w:t>
      </w:r>
      <w:r w:rsidR="00D77BA2">
        <w:t>Oakhill</w:t>
      </w:r>
      <w:r w:rsidRPr="001C25AA">
        <w:t xml:space="preserve"> was inspected at a worse rate than </w:t>
      </w:r>
      <w:r w:rsidR="00D77BA2">
        <w:t>Rainsbrook</w:t>
      </w:r>
      <w:r w:rsidRPr="001C25AA">
        <w:t>. Are you suggesting that becaus</w:t>
      </w:r>
      <w:r w:rsidR="00131A3D">
        <w:t>e</w:t>
      </w:r>
      <w:r w:rsidRPr="001C25AA">
        <w:t xml:space="preserve"> of the way the contract was written</w:t>
      </w:r>
      <w:r w:rsidR="00B708E2">
        <w:t xml:space="preserve"> we are</w:t>
      </w:r>
      <w:r w:rsidR="00131A3D">
        <w:t xml:space="preserve"> </w:t>
      </w:r>
      <w:r w:rsidRPr="001C25AA">
        <w:t xml:space="preserve">limited </w:t>
      </w:r>
      <w:r w:rsidR="00B708E2">
        <w:t xml:space="preserve">in the </w:t>
      </w:r>
      <w:r w:rsidRPr="001C25AA">
        <w:t>action</w:t>
      </w:r>
      <w:r w:rsidR="00B708E2">
        <w:t xml:space="preserve"> that</w:t>
      </w:r>
      <w:r w:rsidR="00131A3D">
        <w:t xml:space="preserve"> </w:t>
      </w:r>
      <w:r w:rsidRPr="001C25AA">
        <w:t>can be taken</w:t>
      </w:r>
      <w:r>
        <w:t>?</w:t>
      </w:r>
    </w:p>
    <w:p w:rsidR="001D1BE9" w:rsidP="001C25AA">
      <w:pPr>
        <w:pStyle w:val="Answer"/>
      </w:pPr>
      <w:r w:rsidRPr="001C25AA">
        <w:rPr>
          <w:b/>
          <w:i/>
        </w:rPr>
        <w:t>Victoria Atkins:</w:t>
      </w:r>
      <w:r>
        <w:t xml:space="preserve"> </w:t>
      </w:r>
      <w:r w:rsidR="00131A3D">
        <w:t>T</w:t>
      </w:r>
      <w:r w:rsidRPr="001C25AA">
        <w:t xml:space="preserve">here is a limited range of levers that we have to pull within </w:t>
      </w:r>
      <w:r w:rsidRPr="004F06CA" w:rsidR="004F06CA">
        <w:t xml:space="preserve">the </w:t>
      </w:r>
      <w:r w:rsidR="00D77BA2">
        <w:t>Oakhill</w:t>
      </w:r>
      <w:r w:rsidRPr="004F06CA" w:rsidR="004F06CA">
        <w:t xml:space="preserve"> contract. </w:t>
      </w:r>
      <w:r w:rsidR="00D77BA2">
        <w:t>Rainsbrook</w:t>
      </w:r>
      <w:r w:rsidRPr="004F06CA" w:rsidR="004F06CA">
        <w:t xml:space="preserve"> is different, but there is a limited range of levers</w:t>
      </w:r>
      <w:r w:rsidR="00131A3D">
        <w:t xml:space="preserve">. </w:t>
      </w:r>
      <w:r w:rsidRPr="004F06CA" w:rsidR="004F06CA">
        <w:t>I think that w</w:t>
      </w:r>
      <w:r w:rsidR="00131A3D">
        <w:t>ould</w:t>
      </w:r>
      <w:r w:rsidRPr="004F06CA" w:rsidR="004F06CA">
        <w:t xml:space="preserve"> be very much a lesson for future contracts</w:t>
      </w:r>
      <w:r w:rsidR="00980AF6">
        <w:t xml:space="preserve">. As </w:t>
      </w:r>
      <w:r w:rsidRPr="004F06CA" w:rsidR="004F06CA">
        <w:t xml:space="preserve">you would in a commercial </w:t>
      </w:r>
      <w:r w:rsidR="00DC141B">
        <w:t>setting</w:t>
      </w:r>
      <w:r w:rsidR="00980AF6">
        <w:t>—t</w:t>
      </w:r>
      <w:r w:rsidRPr="004F06CA" w:rsidR="004F06CA">
        <w:t>ake the state out of it</w:t>
      </w:r>
      <w:r w:rsidR="00980AF6">
        <w:t>—if</w:t>
      </w:r>
      <w:r w:rsidRPr="004F06CA" w:rsidR="004F06CA">
        <w:t xml:space="preserve"> it was a contract of employment</w:t>
      </w:r>
      <w:r>
        <w:t xml:space="preserve"> there would be </w:t>
      </w:r>
      <w:r w:rsidRPr="001D1BE9">
        <w:t>various mechanisms for review, appeal and so on. There are limits within this contract as to what we can do.</w:t>
      </w:r>
    </w:p>
    <w:p w:rsidR="001D1BE9" w:rsidP="001D1BE9">
      <w:pPr>
        <w:pStyle w:val="Question"/>
      </w:pPr>
      <w:r w:rsidRPr="001D1BE9">
        <w:rPr>
          <w:b/>
        </w:rPr>
        <w:t>Kate Hollern:</w:t>
      </w:r>
      <w:r>
        <w:t xml:space="preserve"> </w:t>
      </w:r>
      <w:r w:rsidR="00DC141B">
        <w:t>O</w:t>
      </w:r>
      <w:r w:rsidRPr="001D1BE9">
        <w:t xml:space="preserve">bviously, performance management is not a very strong point. My main concern is that this contract with G4S </w:t>
      </w:r>
      <w:r w:rsidR="00DC141B">
        <w:t>runs</w:t>
      </w:r>
      <w:r w:rsidRPr="001D1BE9">
        <w:t xml:space="preserve"> until 2029.</w:t>
      </w:r>
    </w:p>
    <w:p w:rsidR="001D1BE9" w:rsidP="001D1BE9">
      <w:pPr>
        <w:pStyle w:val="Answer"/>
      </w:pPr>
      <w:r w:rsidRPr="001D1BE9">
        <w:rPr>
          <w:b/>
          <w:i/>
        </w:rPr>
        <w:t>Victoria Atkins:</w:t>
      </w:r>
      <w:r>
        <w:t xml:space="preserve"> </w:t>
      </w:r>
      <w:r w:rsidRPr="001D1BE9">
        <w:t>We are looking at all contractual options.</w:t>
      </w:r>
    </w:p>
    <w:p w:rsidR="004A5242" w:rsidP="00344040">
      <w:pPr>
        <w:pStyle w:val="Remark"/>
      </w:pPr>
      <w:r w:rsidRPr="001D1BE9">
        <w:rPr>
          <w:b/>
        </w:rPr>
        <w:t>Chair:</w:t>
      </w:r>
      <w:r>
        <w:t xml:space="preserve"> I am glad to hear that. </w:t>
      </w:r>
      <w:r w:rsidR="00DC141B">
        <w:t>H</w:t>
      </w:r>
      <w:r w:rsidRPr="001D1BE9">
        <w:t xml:space="preserve">aving been </w:t>
      </w:r>
      <w:r w:rsidR="00344040">
        <w:t>a Minister</w:t>
      </w:r>
      <w:r w:rsidRPr="001D1BE9">
        <w:t xml:space="preserve"> myself who inherited a</w:t>
      </w:r>
      <w:r w:rsidR="00344040">
        <w:t xml:space="preserve"> PFI</w:t>
      </w:r>
      <w:r>
        <w:t>,</w:t>
      </w:r>
      <w:r w:rsidRPr="001D1BE9">
        <w:t xml:space="preserve"> I</w:t>
      </w:r>
      <w:r w:rsidR="00344040">
        <w:t xml:space="preserve"> a</w:t>
      </w:r>
      <w:r w:rsidRPr="001D1BE9">
        <w:t>m conscious of the difficulty. I</w:t>
      </w:r>
      <w:r w:rsidR="00344040">
        <w:t xml:space="preserve"> am</w:t>
      </w:r>
      <w:r w:rsidRPr="001D1BE9">
        <w:t xml:space="preserve"> glad that you </w:t>
      </w:r>
      <w:r w:rsidR="00344040">
        <w:t>are</w:t>
      </w:r>
      <w:r w:rsidRPr="001D1BE9">
        <w:t xml:space="preserve"> looking at the options in that respect.</w:t>
      </w:r>
    </w:p>
    <w:p w:rsidR="007A696B" w:rsidRPr="00124EA5" w:rsidP="00F733FA">
      <w:pPr>
        <w:pStyle w:val="Remark"/>
      </w:pPr>
      <w:r>
        <w:t>Minister,</w:t>
      </w:r>
      <w:r w:rsidRPr="001D1BE9" w:rsidR="001D1BE9">
        <w:t xml:space="preserve"> I am very grateful to you and your officials for</w:t>
      </w:r>
      <w:r w:rsidR="00B04E57">
        <w:t xml:space="preserve"> </w:t>
      </w:r>
      <w:r w:rsidRPr="00B04E57" w:rsidR="00B04E57">
        <w:t>your time and evidence today. We are much obliged to you. We will follow up</w:t>
      </w:r>
      <w:r w:rsidR="00990194">
        <w:t xml:space="preserve"> and I am sure that, as you told us,</w:t>
      </w:r>
      <w:r w:rsidR="00A0747F">
        <w:t xml:space="preserve"> you will </w:t>
      </w:r>
      <w:r w:rsidRPr="00B04E57" w:rsidR="00B04E57">
        <w:t>respond to us very fully. Th</w:t>
      </w:r>
      <w:r w:rsidR="00990194">
        <w:t>e</w:t>
      </w:r>
      <w:r w:rsidRPr="00B04E57" w:rsidR="00B04E57">
        <w:t xml:space="preserve"> session is concluded.</w:t>
      </w:r>
      <w:r w:rsidR="00874A4A">
        <w:t xml:space="preserve"> </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A18901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3886"/>
    <w:rPr>
      <w:color w:val="808080"/>
    </w:rPr>
  </w:style>
  <w:style w:type="paragraph" w:customStyle="1" w:styleId="AB14288E3FB54FEE956E912C673F8D6B">
    <w:name w:val="AB14288E3FB54FEE956E912C673F8D6B"/>
    <w:rsid w:val="00FB2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