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56BC0" w:rsidP="00F56BC0">
      <w:pPr>
        <w:pStyle w:val="TitleCommittee0"/>
      </w:pPr>
      <w:r>
        <w:t xml:space="preserve">International Agreements Committee </w:t>
      </w:r>
    </w:p>
    <w:p w:rsidR="00F56BC0" w:rsidP="00F56BC0">
      <w:pPr>
        <w:pStyle w:val="TitleInquiry0"/>
      </w:pPr>
      <w:r>
        <w:t>C</w:t>
      </w:r>
      <w:r>
        <w:t xml:space="preserve">orrected </w:t>
      </w:r>
      <w:r>
        <w:t>oral evidence: UK-NZ trade negotiations</w:t>
      </w:r>
    </w:p>
    <w:p w:rsidR="00F56BC0" w:rsidP="00F56BC0">
      <w:pPr>
        <w:pStyle w:val="Para"/>
      </w:pPr>
      <w:r>
        <w:t>Wednesday 17 November 2021</w:t>
      </w:r>
    </w:p>
    <w:p w:rsidR="00F56BC0" w:rsidP="00F56BC0">
      <w:pPr>
        <w:pStyle w:val="Para"/>
      </w:pPr>
      <w:r>
        <w:t>4 p</w:t>
      </w:r>
      <w:r w:rsidRPr="00D628B1">
        <w:t>m</w:t>
      </w:r>
    </w:p>
    <w:p w:rsidR="00F56BC0" w:rsidP="00F56BC0">
      <w:pPr>
        <w:pStyle w:val="Para"/>
      </w:pPr>
    </w:p>
    <w:p w:rsidR="00F56BC0" w:rsidP="00F56BC0">
      <w:r>
        <w:fldChar w:fldCharType="begin"/>
      </w:r>
      <w:r>
        <w:instrText xml:space="preserve"> HYPERLINK "https://www.parliamentlive.tv/Event/Index/11c12786-8e21-4026-98d9-eb0008fc9e81" </w:instrText>
      </w:r>
      <w:r>
        <w:fldChar w:fldCharType="separate"/>
      </w:r>
      <w:r w:rsidRPr="005303F4">
        <w:rPr>
          <w:rStyle w:val="Hyperlink"/>
        </w:rPr>
        <w:t>Watch the meeting</w:t>
      </w:r>
      <w:r>
        <w:fldChar w:fldCharType="end"/>
      </w:r>
      <w:r>
        <w:t xml:space="preserve"> </w:t>
      </w:r>
    </w:p>
    <w:p w:rsidR="00F56BC0" w:rsidP="00F56BC0">
      <w:r>
        <w:t xml:space="preserve">Members present: Baroness Hayter of Kentish Town (The Chair); Lord Gold; Lord Kerr of </w:t>
      </w:r>
      <w:r>
        <w:t>Kinlochard</w:t>
      </w:r>
      <w:r>
        <w:t xml:space="preserve">; Baroness Liddell of </w:t>
      </w:r>
      <w:r>
        <w:t>Coatdyke</w:t>
      </w:r>
      <w:r>
        <w:t xml:space="preserve">; Lord Morris of Aberavon; Lord </w:t>
      </w:r>
      <w:r>
        <w:t>Razzall</w:t>
      </w:r>
      <w:r>
        <w:t xml:space="preserve">; The Earl of Sandwich; Lord Watts. </w:t>
      </w:r>
    </w:p>
    <w:p w:rsidR="00F56BC0" w:rsidP="00F56BC0">
      <w:pPr>
        <w:pStyle w:val="Para"/>
        <w:tabs>
          <w:tab w:val="center" w:pos="4536"/>
          <w:tab w:val="right" w:pos="8931"/>
        </w:tabs>
      </w:pPr>
      <w:r>
        <w:t xml:space="preserve">Evidence Session </w:t>
      </w:r>
      <w:r w:rsidRPr="00F413C4">
        <w:t xml:space="preserve">No. </w:t>
      </w:r>
      <w:r w:rsidR="00D4181A">
        <w:t>2</w:t>
      </w:r>
      <w:r>
        <w:tab/>
        <w:t>Heard in Public</w:t>
      </w:r>
      <w:r>
        <w:tab/>
      </w:r>
      <w:r w:rsidRPr="00D251D4">
        <w:t xml:space="preserve">Questions </w:t>
      </w:r>
      <w:r w:rsidRPr="00D251D4" w:rsidR="00D4181A">
        <w:t>1</w:t>
      </w:r>
      <w:r w:rsidRPr="00D251D4">
        <w:t xml:space="preserve">1 - </w:t>
      </w:r>
      <w:r w:rsidRPr="00D251D4" w:rsidR="00D251D4">
        <w:t>25</w:t>
      </w:r>
    </w:p>
    <w:p w:rsidR="00F56BC0" w:rsidP="00F56BC0">
      <w:pPr>
        <w:pStyle w:val="TitleWitnesses0"/>
      </w:pPr>
    </w:p>
    <w:p w:rsidR="00F56BC0" w:rsidP="00F56BC0">
      <w:pPr>
        <w:pStyle w:val="TitleWitnesses0"/>
      </w:pPr>
      <w:r>
        <w:t>Witnesses</w:t>
      </w:r>
    </w:p>
    <w:p w:rsidR="00F56BC0" w:rsidP="00F56BC0">
      <w:pPr>
        <w:pStyle w:val="Para"/>
      </w:pPr>
      <w:r>
        <w:fldChar w:fldCharType="begin"/>
      </w:r>
      <w:r>
        <w:instrText xml:space="preserve"> HYPERLINK \l "Panel1" </w:instrText>
      </w:r>
      <w:r>
        <w:fldChar w:fldCharType="separate"/>
      </w:r>
      <w:r w:rsidRPr="002F34C5">
        <w:rPr>
          <w:rStyle w:val="Hyperlink"/>
        </w:rPr>
        <w:t>I</w:t>
      </w:r>
      <w:r>
        <w:fldChar w:fldCharType="end"/>
      </w:r>
      <w:r>
        <w:t>: Dr Nick Fenwick, Head of Policy, Farmers’ Union of Wales; Huw Rhys Thomas, Political Adviser, NFU Cymru; Beatrice Morrice, Political Affairs Manager, NFU Scotland; James Lowe, Chairman, Northern Ireland Agricultural Producers</w:t>
      </w:r>
      <w:r w:rsidR="00B32ED8">
        <w:t>’</w:t>
      </w:r>
      <w:r>
        <w:t xml:space="preserve"> Association; Victor </w:t>
      </w:r>
      <w:r>
        <w:t>Chestnutt</w:t>
      </w:r>
      <w:r>
        <w:t>, President, Ulster Farmers’ Union.</w:t>
      </w:r>
    </w:p>
    <w:p w:rsidR="00F56BC0" w:rsidP="00F56BC0">
      <w:pPr>
        <w:pStyle w:val="Para"/>
      </w:pPr>
    </w:p>
    <w:p w:rsidR="00F56BC0" w:rsidP="00F56BC0">
      <w:pPr>
        <w:rPr>
          <w:rFonts w:eastAsia="Times New Roman"/>
          <w:szCs w:val="20"/>
        </w:rPr>
        <w:sectPr w:rsidSect="008351F9">
          <w:headerReference w:type="default" r:id="rId9"/>
          <w:pgSz w:w="11906" w:h="16838"/>
          <w:pgMar w:top="1805" w:right="1440" w:bottom="1440" w:left="1440" w:header="709" w:footer="708" w:gutter="0"/>
          <w:cols w:space="708"/>
          <w:docGrid w:linePitch="360"/>
        </w:sectPr>
      </w:pPr>
    </w:p>
    <w:p w:rsidR="00F56BC0" w:rsidP="00F56BC0">
      <w:pPr>
        <w:pStyle w:val="TitlePanel0"/>
      </w:pPr>
      <w:bookmarkStart w:id="0" w:name="Panel1"/>
      <w:r>
        <w:t>Examination of witnesses</w:t>
      </w:r>
    </w:p>
    <w:p w:rsidR="00F56BC0" w:rsidP="00F56BC0">
      <w:pPr>
        <w:pStyle w:val="Para"/>
      </w:pPr>
      <w:r>
        <w:t xml:space="preserve">Dr Nick Fenwick, Huw Rhys Thomas, Beatrice Morrice, James Lowe and Victor </w:t>
      </w:r>
      <w:r>
        <w:t>Chestnutt</w:t>
      </w:r>
      <w:r>
        <w:t>.</w:t>
      </w:r>
      <w:bookmarkEnd w:id="0"/>
    </w:p>
    <w:p w:rsidR="00F56BC0" w:rsidP="00987AC5">
      <w:pPr>
        <w:pStyle w:val="Question"/>
      </w:pPr>
      <w:r w:rsidRPr="008C179A">
        <w:rPr>
          <w:b/>
          <w:bCs/>
        </w:rPr>
        <w:t>The Chair:</w:t>
      </w:r>
      <w:r>
        <w:rPr>
          <w:b/>
          <w:bCs/>
        </w:rPr>
        <w:t xml:space="preserve"> </w:t>
      </w:r>
      <w:r>
        <w:t>W</w:t>
      </w:r>
      <w:r w:rsidRPr="00480B4E">
        <w:t xml:space="preserve">elcome to this meeting of the </w:t>
      </w:r>
      <w:r>
        <w:t>I</w:t>
      </w:r>
      <w:r w:rsidRPr="00480B4E">
        <w:t xml:space="preserve">nternational </w:t>
      </w:r>
      <w:r>
        <w:t>A</w:t>
      </w:r>
      <w:r w:rsidRPr="00480B4E">
        <w:t xml:space="preserve">greements </w:t>
      </w:r>
      <w:r>
        <w:t>C</w:t>
      </w:r>
      <w:r w:rsidRPr="00480B4E">
        <w:t xml:space="preserve">ommittee. My name is Baroness Hayter and I chair </w:t>
      </w:r>
      <w:r>
        <w:t>the c</w:t>
      </w:r>
      <w:r w:rsidRPr="00480B4E">
        <w:t>ommittee. Today, we are taking evidence about the New Zealand agreement in principle</w:t>
      </w:r>
      <w:r>
        <w:t xml:space="preserve"> on</w:t>
      </w:r>
      <w:r w:rsidRPr="00480B4E">
        <w:t xml:space="preserve"> agriculture. We have with us an array of experts</w:t>
      </w:r>
      <w:r>
        <w:t xml:space="preserve"> on the agricultural sector</w:t>
      </w:r>
      <w:r w:rsidRPr="00480B4E">
        <w:t xml:space="preserve"> from Scotland, Northern Ireland and Wales</w:t>
      </w:r>
      <w:r>
        <w:t xml:space="preserve">. Shortly, I shall ask them to </w:t>
      </w:r>
      <w:r w:rsidRPr="00480B4E">
        <w:t>introduce themselves</w:t>
      </w:r>
      <w:r>
        <w:t>.</w:t>
      </w:r>
    </w:p>
    <w:p w:rsidR="00F56BC0" w:rsidP="00F56BC0">
      <w:pPr>
        <w:pStyle w:val="QuestionCont"/>
      </w:pPr>
      <w:r w:rsidRPr="00480B4E">
        <w:t xml:space="preserve">I think everyone knows that our role is to scrutinise the agreement in principle, so we are looking to our witnesses for some guidance about what they find good and bad, </w:t>
      </w:r>
      <w:r>
        <w:t xml:space="preserve">and </w:t>
      </w:r>
      <w:r w:rsidRPr="00480B4E">
        <w:t xml:space="preserve">in particular </w:t>
      </w:r>
      <w:r w:rsidR="00B32ED8">
        <w:t xml:space="preserve">any </w:t>
      </w:r>
      <w:r w:rsidRPr="00480B4E">
        <w:t>mitigations that could be made in the deal to alleviate any of the problems they foresee. In due course, we will</w:t>
      </w:r>
      <w:r>
        <w:t xml:space="preserve"> prepare</w:t>
      </w:r>
      <w:r w:rsidRPr="00480B4E">
        <w:t xml:space="preserve"> a report </w:t>
      </w:r>
      <w:r>
        <w:t xml:space="preserve">that </w:t>
      </w:r>
      <w:r w:rsidRPr="00480B4E">
        <w:t xml:space="preserve">will be debated in the </w:t>
      </w:r>
      <w:r>
        <w:t>Lords</w:t>
      </w:r>
      <w:r w:rsidRPr="00135670">
        <w:t>.</w:t>
      </w:r>
    </w:p>
    <w:p w:rsidR="00F56BC0" w:rsidP="00F56BC0">
      <w:pPr>
        <w:pStyle w:val="QuestionCont"/>
      </w:pPr>
      <w:r w:rsidRPr="00135670">
        <w:t>I will start with a general question</w:t>
      </w:r>
      <w:r w:rsidRPr="00502872">
        <w:t xml:space="preserve"> about the opportunities and risks you see in the agreement with New Zealand for the people you represent. Our witness</w:t>
      </w:r>
      <w:r>
        <w:t>es</w:t>
      </w:r>
      <w:r w:rsidRPr="00502872">
        <w:t xml:space="preserve"> from Northern Ireland might like to comment in particular on the impact</w:t>
      </w:r>
      <w:r>
        <w:t xml:space="preserve"> of the operation of the agreement</w:t>
      </w:r>
      <w:r w:rsidRPr="00502872">
        <w:t xml:space="preserve"> as it relates to the Northern Ireland protocol.</w:t>
      </w:r>
      <w:r w:rsidRPr="00C50061">
        <w:t xml:space="preserve"> </w:t>
      </w:r>
      <w:r>
        <w:t xml:space="preserve">It is </w:t>
      </w:r>
      <w:r w:rsidRPr="00C50061">
        <w:t>easier</w:t>
      </w:r>
      <w:r>
        <w:t xml:space="preserve"> for me</w:t>
      </w:r>
      <w:r w:rsidRPr="00C50061">
        <w:t xml:space="preserve"> to start in the order I can see you, </w:t>
      </w:r>
      <w:r>
        <w:t xml:space="preserve">if I may, </w:t>
      </w:r>
      <w:r w:rsidRPr="00C50061">
        <w:t xml:space="preserve">so I </w:t>
      </w:r>
      <w:r>
        <w:t>turn to</w:t>
      </w:r>
      <w:r w:rsidRPr="00C50061">
        <w:t xml:space="preserve"> Beatrice Morri</w:t>
      </w:r>
      <w:r>
        <w:t>ce</w:t>
      </w:r>
      <w:r w:rsidRPr="00C50061">
        <w:t xml:space="preserve"> from NFU Scotland.</w:t>
      </w:r>
    </w:p>
    <w:p w:rsidR="00F56BC0" w:rsidP="00F56BC0">
      <w:pPr>
        <w:pStyle w:val="Answer"/>
      </w:pPr>
      <w:r w:rsidRPr="00C50061">
        <w:rPr>
          <w:b/>
          <w:i/>
        </w:rPr>
        <w:t>Beatrice Morrice:</w:t>
      </w:r>
      <w:r>
        <w:t xml:space="preserve"> Good afternoon. </w:t>
      </w:r>
      <w:r w:rsidRPr="00C50061">
        <w:t>Thank you very much for inviting me to give evidence today. I</w:t>
      </w:r>
      <w:r>
        <w:t xml:space="preserve"> a</w:t>
      </w:r>
      <w:r w:rsidRPr="00C50061">
        <w:t>m delighted to be here on behalf of NFU Scotland.</w:t>
      </w:r>
    </w:p>
    <w:p w:rsidR="00F56BC0" w:rsidP="00F56BC0">
      <w:pPr>
        <w:pStyle w:val="Answer"/>
      </w:pPr>
      <w:r w:rsidRPr="00C50061">
        <w:t xml:space="preserve">We are very disappointed with the trade deal agreement in principle </w:t>
      </w:r>
      <w:r w:rsidR="00B32ED8">
        <w:t>with</w:t>
      </w:r>
      <w:r w:rsidRPr="00C50061">
        <w:t xml:space="preserve"> New Zealand</w:t>
      </w:r>
      <w:r>
        <w:t>,</w:t>
      </w:r>
      <w:r w:rsidRPr="00C50061">
        <w:t xml:space="preserve"> </w:t>
      </w:r>
      <w:r>
        <w:t>which gives</w:t>
      </w:r>
      <w:r w:rsidRPr="00C50061">
        <w:t xml:space="preserve"> unfettered access </w:t>
      </w:r>
      <w:r>
        <w:t xml:space="preserve">to </w:t>
      </w:r>
      <w:r w:rsidRPr="00C50061">
        <w:t>and total liberalisation of the market again. We have several reasons for th</w:t>
      </w:r>
      <w:r>
        <w:t>at</w:t>
      </w:r>
      <w:r w:rsidRPr="00163D77">
        <w:t>. New Zealand has a very large agricultural production system and we have great concern about the impact that could have on domestic production in Scotland. We understand that the TR</w:t>
      </w:r>
      <w:r>
        <w:t>Qs</w:t>
      </w:r>
      <w:r w:rsidRPr="00163D77">
        <w:t xml:space="preserve"> included in the agreement in principle are short term. Ideally, we would have liked them to be there for </w:t>
      </w:r>
      <w:r>
        <w:t xml:space="preserve">the </w:t>
      </w:r>
      <w:r w:rsidRPr="00163D77">
        <w:t>much longer term. We also have great concerns with regard to the precedent it sets</w:t>
      </w:r>
      <w:r>
        <w:t xml:space="preserve"> for </w:t>
      </w:r>
      <w:r w:rsidRPr="00163D77">
        <w:t xml:space="preserve">trade deals being negotiated by the </w:t>
      </w:r>
      <w:r>
        <w:t>G</w:t>
      </w:r>
      <w:r w:rsidRPr="00163D77">
        <w:t>overnment going forward.</w:t>
      </w:r>
    </w:p>
    <w:p w:rsidR="00F56BC0" w:rsidP="00F56BC0">
      <w:pPr>
        <w:pStyle w:val="Remark"/>
      </w:pPr>
      <w:r w:rsidRPr="0073185E">
        <w:rPr>
          <w:b/>
        </w:rPr>
        <w:t>The Chair:</w:t>
      </w:r>
      <w:r>
        <w:t xml:space="preserve"> Thank you. </w:t>
      </w:r>
      <w:r w:rsidRPr="00163D77">
        <w:t>We might come back to some of those</w:t>
      </w:r>
      <w:r>
        <w:t xml:space="preserve"> points</w:t>
      </w:r>
      <w:r w:rsidRPr="00163D77">
        <w:t xml:space="preserve"> </w:t>
      </w:r>
      <w:r>
        <w:t xml:space="preserve">in questions </w:t>
      </w:r>
      <w:r w:rsidRPr="00163D77">
        <w:t xml:space="preserve">afterwards. Can </w:t>
      </w:r>
      <w:r>
        <w:t>I now</w:t>
      </w:r>
      <w:r w:rsidRPr="00163D77">
        <w:t xml:space="preserve"> turn to Mr Thomas from</w:t>
      </w:r>
      <w:r>
        <w:t xml:space="preserve"> NFU Cymru</w:t>
      </w:r>
      <w:r w:rsidRPr="00163D77">
        <w:t>?</w:t>
      </w:r>
    </w:p>
    <w:p w:rsidR="00F56BC0" w:rsidP="00F56BC0">
      <w:pPr>
        <w:pStyle w:val="Answer"/>
      </w:pPr>
      <w:r w:rsidRPr="00163D77">
        <w:rPr>
          <w:b/>
          <w:i/>
        </w:rPr>
        <w:t>Huw Rhys Thomas:</w:t>
      </w:r>
      <w:r>
        <w:t xml:space="preserve"> Good afternoon to the committee and t</w:t>
      </w:r>
      <w:r w:rsidRPr="00163D77">
        <w:t>hank you for the opportunity to appear before you.</w:t>
      </w:r>
    </w:p>
    <w:p w:rsidR="00F56BC0" w:rsidRPr="008634FD" w:rsidP="00F56BC0">
      <w:pPr>
        <w:pStyle w:val="Answer"/>
      </w:pPr>
      <w:r w:rsidRPr="00163D77">
        <w:t xml:space="preserve">In short, we see the risks as many and the opportunities as very few. What </w:t>
      </w:r>
      <w:r>
        <w:t xml:space="preserve">is </w:t>
      </w:r>
      <w:r w:rsidRPr="008634FD">
        <w:t xml:space="preserve">outlined in the agreement in principle represents a significant liberalisation of the UK marketplace and opens the door to significant extra volumes of product coming in. </w:t>
      </w:r>
      <w:r>
        <w:t>If there are</w:t>
      </w:r>
      <w:r w:rsidRPr="008634FD">
        <w:t xml:space="preserve"> </w:t>
      </w:r>
      <w:r>
        <w:t xml:space="preserve">discernible </w:t>
      </w:r>
      <w:r w:rsidRPr="008634FD">
        <w:t>benefits for our member</w:t>
      </w:r>
      <w:r>
        <w:t xml:space="preserve">s, </w:t>
      </w:r>
      <w:r w:rsidRPr="008634FD">
        <w:t>we cannot make them out</w:t>
      </w:r>
      <w:r>
        <w:t xml:space="preserve">; we </w:t>
      </w:r>
      <w:r w:rsidRPr="008634FD">
        <w:t>have</w:t>
      </w:r>
      <w:r>
        <w:t xml:space="preserve"> </w:t>
      </w:r>
      <w:r w:rsidRPr="008634FD">
        <w:t>n</w:t>
      </w:r>
      <w:r>
        <w:t>o</w:t>
      </w:r>
      <w:r w:rsidRPr="008634FD">
        <w:t>t come across them yet.</w:t>
      </w:r>
    </w:p>
    <w:p w:rsidR="00F56BC0" w:rsidP="00F56BC0">
      <w:pPr>
        <w:pStyle w:val="Answer"/>
      </w:pPr>
      <w:r w:rsidRPr="008634FD">
        <w:t xml:space="preserve">We are also talking about opening up a market of 66 million people in exchange for access to a market of about 5 million people, so there is huge asymmetry in the opportunities flowing either way. New Zealand is, as we </w:t>
      </w:r>
      <w:r w:rsidRPr="008634FD">
        <w:t>all know, a major producer of agricultural product</w:t>
      </w:r>
      <w:r w:rsidR="00020E12">
        <w:t>s</w:t>
      </w:r>
      <w:r w:rsidRPr="008634FD">
        <w:t xml:space="preserve">; </w:t>
      </w:r>
      <w:r>
        <w:t>i</w:t>
      </w:r>
      <w:r w:rsidRPr="008634FD">
        <w:t>t does so competitively, and we see a lot of downside risk in return for very little, if any</w:t>
      </w:r>
      <w:r>
        <w:t>thing,</w:t>
      </w:r>
      <w:r w:rsidRPr="008634FD">
        <w:t xml:space="preserve"> from th</w:t>
      </w:r>
      <w:r>
        <w:t>e</w:t>
      </w:r>
      <w:r w:rsidRPr="008634FD">
        <w:t xml:space="preserve"> agreement in principle that has been set </w:t>
      </w:r>
      <w:r w:rsidRPr="006405B5">
        <w:t>out so far.</w:t>
      </w:r>
      <w:r>
        <w:t xml:space="preserve"> In particular, for</w:t>
      </w:r>
      <w:r w:rsidRPr="006405B5">
        <w:t xml:space="preserve"> Wales</w:t>
      </w:r>
      <w:r w:rsidR="00B32ED8">
        <w:t>,</w:t>
      </w:r>
      <w:r w:rsidRPr="006405B5">
        <w:t xml:space="preserve"> with </w:t>
      </w:r>
      <w:r>
        <w:t>our</w:t>
      </w:r>
      <w:r w:rsidRPr="006405B5">
        <w:t xml:space="preserve"> family farm</w:t>
      </w:r>
      <w:r w:rsidRPr="00BA43B3">
        <w:t xml:space="preserve"> structure and the way the Welsh language </w:t>
      </w:r>
      <w:r>
        <w:t xml:space="preserve">is </w:t>
      </w:r>
      <w:r w:rsidRPr="00BA43B3">
        <w:t>wrapped up</w:t>
      </w:r>
      <w:r>
        <w:t xml:space="preserve"> and bound in </w:t>
      </w:r>
      <w:r w:rsidRPr="00BA43B3">
        <w:t>the agricultural community</w:t>
      </w:r>
      <w:r>
        <w:t xml:space="preserve"> in Wales, t</w:t>
      </w:r>
      <w:r w:rsidRPr="00BA43B3">
        <w:t>here is a risk</w:t>
      </w:r>
      <w:r>
        <w:t>, which</w:t>
      </w:r>
      <w:r w:rsidRPr="00BA43B3">
        <w:t xml:space="preserve"> I do not </w:t>
      </w:r>
      <w:r>
        <w:t>think</w:t>
      </w:r>
      <w:r w:rsidRPr="00BA43B3">
        <w:t xml:space="preserve"> has been fully appreciated</w:t>
      </w:r>
      <w:r w:rsidRPr="00682B50">
        <w:t xml:space="preserve"> by the UK </w:t>
      </w:r>
      <w:r>
        <w:t>G</w:t>
      </w:r>
      <w:r w:rsidRPr="00682B50">
        <w:t xml:space="preserve">overnment, of cultural damage </w:t>
      </w:r>
      <w:r>
        <w:t>being</w:t>
      </w:r>
      <w:r w:rsidRPr="00682B50">
        <w:t xml:space="preserve"> done if agriculture in </w:t>
      </w:r>
      <w:r>
        <w:t>Wale</w:t>
      </w:r>
      <w:r w:rsidRPr="00682B50">
        <w:t>s is degraded as a result of this agreement with New Zealand.</w:t>
      </w:r>
    </w:p>
    <w:p w:rsidR="00F56BC0" w:rsidP="00F56BC0">
      <w:pPr>
        <w:pStyle w:val="Remark"/>
      </w:pPr>
      <w:r w:rsidRPr="0060221B">
        <w:rPr>
          <w:b/>
        </w:rPr>
        <w:t>The Chair:</w:t>
      </w:r>
      <w:r>
        <w:t xml:space="preserve"> Thank you for that. </w:t>
      </w:r>
      <w:r w:rsidRPr="00F2697B">
        <w:t xml:space="preserve">We will stick with </w:t>
      </w:r>
      <w:r>
        <w:t>Wale</w:t>
      </w:r>
      <w:r w:rsidRPr="00F2697B">
        <w:t>s for the moment. Dr Fenwick?</w:t>
      </w:r>
    </w:p>
    <w:p w:rsidR="00F56BC0" w:rsidP="00F56BC0">
      <w:pPr>
        <w:pStyle w:val="Answer"/>
      </w:pPr>
      <w:r w:rsidRPr="00F2697B">
        <w:rPr>
          <w:b/>
          <w:i/>
        </w:rPr>
        <w:t xml:space="preserve">Dr </w:t>
      </w:r>
      <w:r>
        <w:rPr>
          <w:b/>
          <w:i/>
        </w:rPr>
        <w:t xml:space="preserve">Nick </w:t>
      </w:r>
      <w:r w:rsidRPr="00F2697B">
        <w:rPr>
          <w:b/>
          <w:i/>
        </w:rPr>
        <w:t>Fenwick:</w:t>
      </w:r>
      <w:r>
        <w:t xml:space="preserve"> </w:t>
      </w:r>
      <w:r w:rsidRPr="00F2697B">
        <w:t xml:space="preserve">I </w:t>
      </w:r>
      <w:r>
        <w:t xml:space="preserve">too </w:t>
      </w:r>
      <w:r w:rsidRPr="00F2697B">
        <w:t xml:space="preserve">thank the </w:t>
      </w:r>
      <w:r>
        <w:t>c</w:t>
      </w:r>
      <w:r w:rsidRPr="00F2697B">
        <w:t xml:space="preserve">ommittee for the opportunity to speak to you. I </w:t>
      </w:r>
      <w:r>
        <w:t xml:space="preserve">hope you can hear me. </w:t>
      </w:r>
    </w:p>
    <w:p w:rsidR="00F56BC0" w:rsidP="00F56BC0">
      <w:pPr>
        <w:pStyle w:val="Answer"/>
      </w:pPr>
      <w:r>
        <w:t xml:space="preserve">I </w:t>
      </w:r>
      <w:r w:rsidRPr="00F2697B">
        <w:t>will not reiterate all the points already made. I agree entirely with what Beatrice and Hu</w:t>
      </w:r>
      <w:r>
        <w:t>w</w:t>
      </w:r>
      <w:r w:rsidRPr="00F2697B">
        <w:t xml:space="preserve"> said.</w:t>
      </w:r>
      <w:r>
        <w:t xml:space="preserve"> O</w:t>
      </w:r>
      <w:r w:rsidRPr="00F2697B">
        <w:t xml:space="preserve">ne thing I emphasise is that </w:t>
      </w:r>
      <w:r>
        <w:t xml:space="preserve">not only are </w:t>
      </w:r>
      <w:r w:rsidRPr="00F2697B">
        <w:t>the benefits for agriculture negligible</w:t>
      </w:r>
      <w:r>
        <w:t>, b</w:t>
      </w:r>
      <w:r w:rsidRPr="00F2697B">
        <w:t xml:space="preserve">ut the benefits for the UK </w:t>
      </w:r>
      <w:r>
        <w:t xml:space="preserve">are </w:t>
      </w:r>
      <w:r w:rsidRPr="00F2697B">
        <w:t xml:space="preserve">negligible. The </w:t>
      </w:r>
      <w:r>
        <w:t>D</w:t>
      </w:r>
      <w:r w:rsidRPr="00F2697B">
        <w:t xml:space="preserve">epartment for </w:t>
      </w:r>
      <w:r>
        <w:t>I</w:t>
      </w:r>
      <w:r w:rsidRPr="00F2697B">
        <w:t xml:space="preserve">nternational </w:t>
      </w:r>
      <w:r>
        <w:t>T</w:t>
      </w:r>
      <w:r w:rsidRPr="00F2697B">
        <w:t>rade</w:t>
      </w:r>
      <w:r>
        <w:t>’s</w:t>
      </w:r>
      <w:r w:rsidRPr="00F2697B">
        <w:t xml:space="preserve"> </w:t>
      </w:r>
      <w:r>
        <w:t xml:space="preserve">own </w:t>
      </w:r>
      <w:r w:rsidRPr="00B52A4D">
        <w:t>assessment suggests that the benefit</w:t>
      </w:r>
      <w:r>
        <w:t xml:space="preserve"> to UK wages, </w:t>
      </w:r>
      <w:r w:rsidRPr="00B52A4D">
        <w:t xml:space="preserve">for example, will be </w:t>
      </w:r>
      <w:r>
        <w:t>1/1,000th</w:t>
      </w:r>
      <w:r w:rsidRPr="00B52A4D">
        <w:t xml:space="preserve"> of 1%</w:t>
      </w:r>
      <w:r>
        <w:t>,</w:t>
      </w:r>
      <w:r w:rsidRPr="00B52A4D">
        <w:t xml:space="preserve"> which equates to between </w:t>
      </w:r>
      <w:r>
        <w:t>6p a</w:t>
      </w:r>
      <w:r w:rsidRPr="00B52A4D">
        <w:t>nd 12</w:t>
      </w:r>
      <w:r>
        <w:t>p</w:t>
      </w:r>
      <w:r w:rsidRPr="00B52A4D">
        <w:t xml:space="preserve"> per week on top of the current </w:t>
      </w:r>
      <w:r>
        <w:t xml:space="preserve">average </w:t>
      </w:r>
      <w:r w:rsidRPr="00B52A4D">
        <w:t>wage. We</w:t>
      </w:r>
      <w:r>
        <w:t xml:space="preserve"> are</w:t>
      </w:r>
      <w:r w:rsidRPr="00B52A4D">
        <w:t xml:space="preserve"> not </w:t>
      </w:r>
      <w:r>
        <w:t xml:space="preserve">just </w:t>
      </w:r>
      <w:r w:rsidRPr="00B52A4D">
        <w:t>talking about</w:t>
      </w:r>
      <w:r>
        <w:t xml:space="preserve"> </w:t>
      </w:r>
      <w:r w:rsidRPr="00B52A4D">
        <w:t>adverse impacts for agriculture in particula</w:t>
      </w:r>
      <w:r>
        <w:t xml:space="preserve">r; we are looking at </w:t>
      </w:r>
      <w:r w:rsidRPr="00F811DC">
        <w:t>negligible impacts for the UK as a whole.</w:t>
      </w:r>
    </w:p>
    <w:p w:rsidR="00F56BC0" w:rsidP="00F56BC0">
      <w:pPr>
        <w:pStyle w:val="Remark"/>
      </w:pPr>
      <w:r w:rsidRPr="00096409">
        <w:rPr>
          <w:b/>
        </w:rPr>
        <w:t>The Chair:</w:t>
      </w:r>
      <w:r>
        <w:t xml:space="preserve"> Thank you. </w:t>
      </w:r>
      <w:r w:rsidRPr="00F811DC">
        <w:t>Perhaps we can</w:t>
      </w:r>
      <w:r>
        <w:t xml:space="preserve"> now</w:t>
      </w:r>
      <w:r w:rsidRPr="00F811DC">
        <w:t xml:space="preserve"> move to Northern Ireland and Mr</w:t>
      </w:r>
      <w:r>
        <w:t> </w:t>
      </w:r>
      <w:r>
        <w:t>Chestnutt</w:t>
      </w:r>
      <w:r>
        <w:t>.</w:t>
      </w:r>
    </w:p>
    <w:p w:rsidR="00F56BC0" w:rsidP="00F56BC0">
      <w:pPr>
        <w:pStyle w:val="Answer"/>
      </w:pPr>
      <w:r w:rsidRPr="00F811DC">
        <w:rPr>
          <w:b/>
          <w:i/>
        </w:rPr>
        <w:t xml:space="preserve">Victor </w:t>
      </w:r>
      <w:r w:rsidRPr="00F811DC">
        <w:rPr>
          <w:b/>
          <w:i/>
        </w:rPr>
        <w:t>Chestnutt</w:t>
      </w:r>
      <w:r w:rsidRPr="00F811DC">
        <w:rPr>
          <w:b/>
          <w:i/>
        </w:rPr>
        <w:t>:</w:t>
      </w:r>
      <w:r>
        <w:t xml:space="preserve"> T</w:t>
      </w:r>
      <w:r w:rsidRPr="00F66E7A">
        <w:t xml:space="preserve">hank you for the opportunity to give evidence </w:t>
      </w:r>
      <w:r w:rsidRPr="000D0B62">
        <w:t xml:space="preserve">to the </w:t>
      </w:r>
      <w:r>
        <w:t>c</w:t>
      </w:r>
      <w:r w:rsidRPr="000D0B62">
        <w:t>ommittee today.</w:t>
      </w:r>
    </w:p>
    <w:p w:rsidR="00F56BC0" w:rsidP="00F56BC0">
      <w:pPr>
        <w:pStyle w:val="Answer"/>
      </w:pPr>
      <w:r w:rsidRPr="000D0B62">
        <w:t xml:space="preserve">I endorse what the previous respondents have </w:t>
      </w:r>
      <w:r w:rsidRPr="000D0B62">
        <w:t>said;</w:t>
      </w:r>
      <w:r w:rsidRPr="000D0B62">
        <w:t xml:space="preserve"> I agree with every point. </w:t>
      </w:r>
      <w:r>
        <w:t>W</w:t>
      </w:r>
      <w:r w:rsidRPr="000D0B62">
        <w:t>e recognise that</w:t>
      </w:r>
      <w:r>
        <w:t xml:space="preserve"> </w:t>
      </w:r>
      <w:r w:rsidRPr="000D0B62">
        <w:t>the UK is only 60% self</w:t>
      </w:r>
      <w:r>
        <w:t>-</w:t>
      </w:r>
      <w:r w:rsidRPr="000D0B62">
        <w:t>sufficient</w:t>
      </w:r>
      <w:r>
        <w:t>,</w:t>
      </w:r>
      <w:r w:rsidRPr="000D0B62">
        <w:t xml:space="preserve"> </w:t>
      </w:r>
      <w:r>
        <w:t>and</w:t>
      </w:r>
      <w:r w:rsidRPr="000D0B62">
        <w:t xml:space="preserve"> as it stands at the minute</w:t>
      </w:r>
      <w:r>
        <w:t>,</w:t>
      </w:r>
      <w:r w:rsidRPr="000D0B62">
        <w:t xml:space="preserve"> with trade in Asia and the Chinese market</w:t>
      </w:r>
      <w:r>
        <w:t xml:space="preserve"> being so strong, </w:t>
      </w:r>
      <w:r w:rsidRPr="000D0B62">
        <w:t>it probably will not have an immediate effect. Having said that, we have taken down all the safeguards and, if the Chinese market was to switch off overnight</w:t>
      </w:r>
      <w:r>
        <w:t xml:space="preserve">, </w:t>
      </w:r>
      <w:r w:rsidRPr="000D0B62">
        <w:t>Australia and New Zealand could flood our market</w:t>
      </w:r>
      <w:r>
        <w:t>s</w:t>
      </w:r>
      <w:r w:rsidRPr="000D0B62">
        <w:t>. Farming is a long-term business</w:t>
      </w:r>
      <w:r>
        <w:t xml:space="preserve">. When we decide </w:t>
      </w:r>
      <w:r w:rsidRPr="005B7571">
        <w:t xml:space="preserve">to keep </w:t>
      </w:r>
      <w:r w:rsidRPr="005B7571">
        <w:t>a</w:t>
      </w:r>
      <w:r w:rsidRPr="005B7571">
        <w:t xml:space="preserve"> </w:t>
      </w:r>
      <w:r>
        <w:t xml:space="preserve">ewe </w:t>
      </w:r>
      <w:r w:rsidRPr="005B7571">
        <w:t xml:space="preserve">lamb </w:t>
      </w:r>
      <w:r>
        <w:t xml:space="preserve">until she is in </w:t>
      </w:r>
      <w:r w:rsidRPr="005B7571">
        <w:t>full production</w:t>
      </w:r>
      <w:r>
        <w:t>,</w:t>
      </w:r>
      <w:r w:rsidRPr="005B7571">
        <w:t xml:space="preserve"> or put </w:t>
      </w:r>
      <w:r>
        <w:t>a</w:t>
      </w:r>
      <w:r w:rsidRPr="005B7571">
        <w:t xml:space="preserve"> bull to </w:t>
      </w:r>
      <w:r>
        <w:t>a</w:t>
      </w:r>
      <w:r w:rsidRPr="005B7571">
        <w:t xml:space="preserve"> cow before she is in full production</w:t>
      </w:r>
      <w:r>
        <w:t>, i</w:t>
      </w:r>
      <w:r w:rsidRPr="005B7571">
        <w:t>t is a long</w:t>
      </w:r>
      <w:r>
        <w:t>-</w:t>
      </w:r>
      <w:r w:rsidRPr="005B7571">
        <w:t>term business</w:t>
      </w:r>
      <w:r>
        <w:t>.</w:t>
      </w:r>
      <w:r w:rsidRPr="005B7571">
        <w:t xml:space="preserve"> </w:t>
      </w:r>
      <w:r>
        <w:t>W</w:t>
      </w:r>
      <w:r w:rsidRPr="005B7571">
        <w:t>e simply cannot react as quickly as that</w:t>
      </w:r>
      <w:r>
        <w:t>. We think that to</w:t>
      </w:r>
      <w:r w:rsidRPr="005B7571">
        <w:t xml:space="preserve"> open up th</w:t>
      </w:r>
      <w:r>
        <w:t>e</w:t>
      </w:r>
      <w:r w:rsidRPr="005B7571">
        <w:t xml:space="preserve"> market without the safeguards of tariff</w:t>
      </w:r>
      <w:r w:rsidR="00B32ED8">
        <w:t>-</w:t>
      </w:r>
      <w:r w:rsidRPr="005B7571">
        <w:t>rate quotas is very foolish.</w:t>
      </w:r>
    </w:p>
    <w:p w:rsidR="00F56BC0" w:rsidP="00F56BC0">
      <w:pPr>
        <w:pStyle w:val="Answer"/>
      </w:pPr>
      <w:r w:rsidRPr="005B7571">
        <w:t xml:space="preserve">Food security is something we value. We can see that at the minute with energy; </w:t>
      </w:r>
      <w:r>
        <w:t>w</w:t>
      </w:r>
      <w:r w:rsidRPr="005B7571">
        <w:t xml:space="preserve">e have seen it in the past with </w:t>
      </w:r>
      <w:r>
        <w:t>Covid</w:t>
      </w:r>
      <w:r w:rsidRPr="005B7571">
        <w:t xml:space="preserve">. Northern Ireland is a region </w:t>
      </w:r>
      <w:r>
        <w:t xml:space="preserve">that feeds </w:t>
      </w:r>
      <w:r w:rsidRPr="005B7571">
        <w:t>10 million people and we are very proud of that fact, even though we</w:t>
      </w:r>
      <w:r>
        <w:t xml:space="preserve"> are a population of</w:t>
      </w:r>
      <w:r w:rsidRPr="005B7571">
        <w:t xml:space="preserve"> just 1.6 million and</w:t>
      </w:r>
      <w:r>
        <w:t xml:space="preserve"> have</w:t>
      </w:r>
      <w:r w:rsidRPr="005B7571">
        <w:t xml:space="preserve"> 24,000 farmers. Anything that would weaken our market in the UK would be a real concern to us</w:t>
      </w:r>
      <w:r>
        <w:t xml:space="preserve">. </w:t>
      </w:r>
      <w:r w:rsidRPr="00E80D0C">
        <w:t>Animal welfare standards are completely different. For instanc</w:t>
      </w:r>
      <w:r>
        <w:t>e,</w:t>
      </w:r>
      <w:r w:rsidRPr="00E80D0C">
        <w:t xml:space="preserve"> journey times are completely different</w:t>
      </w:r>
      <w:r>
        <w:t>. W</w:t>
      </w:r>
      <w:r w:rsidRPr="00E80D0C">
        <w:t>e are worried that we are producing to a higher standard and could be undercut in the case of the Asian market crashing.</w:t>
      </w:r>
    </w:p>
    <w:p w:rsidR="00F56BC0" w:rsidP="00F56BC0">
      <w:pPr>
        <w:pStyle w:val="Answer"/>
      </w:pPr>
      <w:r>
        <w:t>You mentioned</w:t>
      </w:r>
      <w:r w:rsidRPr="002B28E9">
        <w:t xml:space="preserve"> the Northern Ireland protocol. If there was a flood of New Zealand product coming to the United Kingdom mainland, it may well not l</w:t>
      </w:r>
      <w:r>
        <w:t>a</w:t>
      </w:r>
      <w:r w:rsidRPr="002B28E9">
        <w:t xml:space="preserve">nd on supermarket shelves in Northern Ireland because of the protocol, but </w:t>
      </w:r>
      <w:r>
        <w:t>given that the</w:t>
      </w:r>
      <w:r w:rsidRPr="002B28E9">
        <w:t xml:space="preserve"> negotiations are </w:t>
      </w:r>
      <w:r>
        <w:t xml:space="preserve">at a </w:t>
      </w:r>
      <w:r w:rsidRPr="002B28E9">
        <w:t>very critical stage</w:t>
      </w:r>
      <w:r>
        <w:t xml:space="preserve">—I </w:t>
      </w:r>
      <w:r w:rsidRPr="002B28E9">
        <w:t xml:space="preserve">met Lord </w:t>
      </w:r>
      <w:r>
        <w:t>F</w:t>
      </w:r>
      <w:r w:rsidRPr="002B28E9">
        <w:t>rost last night</w:t>
      </w:r>
      <w:r>
        <w:t xml:space="preserve">—it </w:t>
      </w:r>
      <w:r w:rsidRPr="002B28E9">
        <w:t>will unsettle our European neighbours</w:t>
      </w:r>
      <w:r>
        <w:t>. W</w:t>
      </w:r>
      <w:r w:rsidRPr="002B28E9">
        <w:t>e</w:t>
      </w:r>
      <w:r>
        <w:t xml:space="preserve"> </w:t>
      </w:r>
      <w:r w:rsidRPr="002B28E9">
        <w:t>need to be aware of that fact.</w:t>
      </w:r>
    </w:p>
    <w:p w:rsidR="00F56BC0" w:rsidP="00F56BC0">
      <w:pPr>
        <w:pStyle w:val="Remark"/>
      </w:pPr>
      <w:r w:rsidRPr="003B4CA2">
        <w:rPr>
          <w:b/>
        </w:rPr>
        <w:t>The Chair:</w:t>
      </w:r>
      <w:r>
        <w:t xml:space="preserve"> Thank you. Mr Lowe?</w:t>
      </w:r>
    </w:p>
    <w:p w:rsidR="00F56BC0" w:rsidP="00F56BC0">
      <w:pPr>
        <w:pStyle w:val="Answer"/>
      </w:pPr>
      <w:r w:rsidRPr="00D30C6E">
        <w:rPr>
          <w:b/>
          <w:i/>
        </w:rPr>
        <w:t>James Lowe:</w:t>
      </w:r>
      <w:r>
        <w:t xml:space="preserve"> </w:t>
      </w:r>
      <w:r w:rsidRPr="00D30C6E">
        <w:t xml:space="preserve">I thank the </w:t>
      </w:r>
      <w:r>
        <w:t>c</w:t>
      </w:r>
      <w:r w:rsidRPr="00D30C6E">
        <w:t>ommittee for having me her</w:t>
      </w:r>
      <w:r>
        <w:t>e.</w:t>
      </w:r>
      <w:r w:rsidRPr="00D30C6E">
        <w:t xml:space="preserve"> The Northern Ireland </w:t>
      </w:r>
      <w:r>
        <w:t>A</w:t>
      </w:r>
      <w:r w:rsidRPr="00D30C6E">
        <w:t xml:space="preserve">gricultural </w:t>
      </w:r>
      <w:r>
        <w:t>P</w:t>
      </w:r>
      <w:r w:rsidRPr="00D30C6E">
        <w:t>roducers</w:t>
      </w:r>
      <w:r w:rsidR="00B32ED8">
        <w:t>’</w:t>
      </w:r>
      <w:r w:rsidRPr="00D30C6E">
        <w:t xml:space="preserve"> </w:t>
      </w:r>
      <w:r>
        <w:t>A</w:t>
      </w:r>
      <w:r w:rsidRPr="00D30C6E">
        <w:t>ssociation</w:t>
      </w:r>
      <w:r>
        <w:t xml:space="preserve">, </w:t>
      </w:r>
      <w:r w:rsidRPr="00D30C6E">
        <w:t>commonly known as N</w:t>
      </w:r>
      <w:r>
        <w:t xml:space="preserve">IAPA, </w:t>
      </w:r>
      <w:r w:rsidRPr="00D30C6E">
        <w:t>totally endorse</w:t>
      </w:r>
      <w:r>
        <w:t>s</w:t>
      </w:r>
      <w:r w:rsidRPr="00D30C6E">
        <w:t xml:space="preserve"> what previous speakers have contributed. I </w:t>
      </w:r>
      <w:r w:rsidRPr="00661038">
        <w:t xml:space="preserve">concur wholeheartedly with </w:t>
      </w:r>
      <w:r>
        <w:t xml:space="preserve">Victor. The agreement </w:t>
      </w:r>
      <w:r w:rsidRPr="00661038">
        <w:t>has nothing to offer our produce</w:t>
      </w:r>
      <w:r>
        <w:t>rs</w:t>
      </w:r>
      <w:r w:rsidRPr="00661038">
        <w:t xml:space="preserve"> on the ground. We are already hearing of processors</w:t>
      </w:r>
      <w:r>
        <w:t xml:space="preserve"> being told they will</w:t>
      </w:r>
      <w:r w:rsidRPr="00661038">
        <w:t xml:space="preserve"> </w:t>
      </w:r>
      <w:r>
        <w:t xml:space="preserve">be </w:t>
      </w:r>
      <w:r w:rsidRPr="00661038">
        <w:t>able to get produce cheaper from New Zealand</w:t>
      </w:r>
      <w:r>
        <w:t>,</w:t>
      </w:r>
      <w:r w:rsidRPr="00661038">
        <w:t xml:space="preserve"> which is unhelpful.</w:t>
      </w:r>
    </w:p>
    <w:p w:rsidR="00F56BC0" w:rsidP="00F56BC0">
      <w:pPr>
        <w:pStyle w:val="Remark"/>
      </w:pPr>
      <w:r w:rsidRPr="00513E6B">
        <w:rPr>
          <w:b/>
        </w:rPr>
        <w:t>The Chair:</w:t>
      </w:r>
      <w:r>
        <w:rPr>
          <w:b/>
        </w:rPr>
        <w:t xml:space="preserve"> </w:t>
      </w:r>
      <w:r>
        <w:rPr>
          <w:bCs/>
        </w:rPr>
        <w:t>We may come back to that.</w:t>
      </w:r>
      <w:r>
        <w:t xml:space="preserve"> If there are no points a</w:t>
      </w:r>
      <w:r w:rsidRPr="00661038">
        <w:t>rising</w:t>
      </w:r>
      <w:r>
        <w:t>,</w:t>
      </w:r>
      <w:r w:rsidRPr="00661038">
        <w:t xml:space="preserve"> perhaps we can </w:t>
      </w:r>
      <w:r>
        <w:t xml:space="preserve">turn </w:t>
      </w:r>
      <w:r w:rsidRPr="00661038">
        <w:t>to my colleague Lord Morris.</w:t>
      </w:r>
    </w:p>
    <w:p w:rsidR="00F56BC0" w:rsidP="00F56BC0">
      <w:pPr>
        <w:pStyle w:val="Question"/>
      </w:pPr>
      <w:r w:rsidRPr="00661038">
        <w:rPr>
          <w:b/>
        </w:rPr>
        <w:t>Lord Morris of Aberavon:</w:t>
      </w:r>
      <w:r>
        <w:t xml:space="preserve"> W</w:t>
      </w:r>
      <w:r w:rsidRPr="00661038">
        <w:t xml:space="preserve">e have </w:t>
      </w:r>
      <w:r w:rsidR="00E15E2A">
        <w:t>heard</w:t>
      </w:r>
      <w:r w:rsidRPr="00661038">
        <w:t xml:space="preserve"> that the Australians have ambitions to increase beef imports to the UK tenfold. My brother went to New Zealand on a Churchill fellowship and was very impressed by the advantages of scale and climate. </w:t>
      </w:r>
    </w:p>
    <w:p w:rsidR="00F56BC0" w:rsidP="00F56BC0">
      <w:pPr>
        <w:pStyle w:val="QuestionCont"/>
      </w:pPr>
      <w:r w:rsidRPr="00661038">
        <w:t xml:space="preserve">I have two questions. </w:t>
      </w:r>
      <w:r>
        <w:t>First, d</w:t>
      </w:r>
      <w:r w:rsidRPr="00661038">
        <w:t>o you have any idea</w:t>
      </w:r>
      <w:r>
        <w:t xml:space="preserve"> what impact</w:t>
      </w:r>
      <w:r w:rsidRPr="00661038">
        <w:t xml:space="preserve"> the escalation of imports over the years w</w:t>
      </w:r>
      <w:r>
        <w:t>ill</w:t>
      </w:r>
      <w:r w:rsidRPr="00661038">
        <w:t xml:space="preserve"> have on our lamb producers? Secondly,</w:t>
      </w:r>
      <w:r w:rsidRPr="00F6118B">
        <w:t xml:space="preserve"> is it correct that the much-vaunted 15-year deal</w:t>
      </w:r>
      <w:r>
        <w:t xml:space="preserve"> means that</w:t>
      </w:r>
      <w:r w:rsidRPr="00F6118B">
        <w:t xml:space="preserve"> in year </w:t>
      </w:r>
      <w:r w:rsidR="00B32ED8">
        <w:t>1</w:t>
      </w:r>
      <w:r>
        <w:t xml:space="preserve"> it will</w:t>
      </w:r>
      <w:r w:rsidRPr="00F6118B">
        <w:t xml:space="preserve"> allow a 30% increase in duty</w:t>
      </w:r>
      <w:r>
        <w:t>-</w:t>
      </w:r>
      <w:r w:rsidRPr="00F6118B">
        <w:t>free lamb</w:t>
      </w:r>
      <w:r>
        <w:t>,</w:t>
      </w:r>
      <w:r w:rsidRPr="00F6118B">
        <w:t xml:space="preserve"> 44% after five years and no tariff</w:t>
      </w:r>
      <w:r>
        <w:t>s</w:t>
      </w:r>
      <w:r w:rsidRPr="00146B78">
        <w:t xml:space="preserve"> after 15 years?</w:t>
      </w:r>
    </w:p>
    <w:p w:rsidR="00F56BC0" w:rsidRPr="00F837C8" w:rsidP="00F56BC0">
      <w:pPr>
        <w:pStyle w:val="Answer"/>
      </w:pPr>
      <w:r w:rsidRPr="00146B78">
        <w:rPr>
          <w:b/>
          <w:i/>
        </w:rPr>
        <w:t>Huw Rhys Thomas:</w:t>
      </w:r>
      <w:r>
        <w:t xml:space="preserve"> L</w:t>
      </w:r>
      <w:r w:rsidRPr="00E8172B">
        <w:t>am</w:t>
      </w:r>
      <w:r>
        <w:t>b</w:t>
      </w:r>
      <w:r w:rsidRPr="00E8172B">
        <w:t xml:space="preserve"> is quite totemic</w:t>
      </w:r>
      <w:r>
        <w:t xml:space="preserve"> in relation</w:t>
      </w:r>
      <w:r w:rsidRPr="00E8172B">
        <w:t xml:space="preserve"> to New Zealand. New Zealand is </w:t>
      </w:r>
      <w:r w:rsidRPr="00C925B8">
        <w:t>the second</w:t>
      </w:r>
      <w:r w:rsidR="00B32ED8">
        <w:t>-</w:t>
      </w:r>
      <w:r w:rsidRPr="00C925B8">
        <w:t>largest producer of lamb in the world and it can produce</w:t>
      </w:r>
      <w:r>
        <w:t xml:space="preserve"> lamb</w:t>
      </w:r>
      <w:r w:rsidRPr="00C925B8">
        <w:t xml:space="preserve"> competitively. Its costs of production are quite a bit lower than the UK</w:t>
      </w:r>
      <w:r>
        <w:t>’</w:t>
      </w:r>
      <w:r w:rsidRPr="00C925B8">
        <w:t>s</w:t>
      </w:r>
      <w:r>
        <w:t>; t</w:t>
      </w:r>
      <w:r w:rsidRPr="00C925B8">
        <w:t>hey are estimated to be about 63% lower</w:t>
      </w:r>
      <w:r w:rsidRPr="00F837C8">
        <w:t xml:space="preserve">. </w:t>
      </w:r>
      <w:r>
        <w:t xml:space="preserve">The factors of </w:t>
      </w:r>
      <w:r w:rsidRPr="00F837C8">
        <w:t xml:space="preserve">production </w:t>
      </w:r>
      <w:r>
        <w:t xml:space="preserve">in New </w:t>
      </w:r>
      <w:r w:rsidRPr="00F837C8">
        <w:t xml:space="preserve">Zealand are much </w:t>
      </w:r>
      <w:r w:rsidR="00B32ED8">
        <w:t>cheaper</w:t>
      </w:r>
      <w:r>
        <w:t>. Land is much cheaper; the</w:t>
      </w:r>
      <w:r w:rsidRPr="00F837C8">
        <w:t xml:space="preserve"> climate is far more benign an</w:t>
      </w:r>
      <w:r>
        <w:t>d</w:t>
      </w:r>
      <w:r w:rsidRPr="00F837C8">
        <w:t xml:space="preserve"> friendl</w:t>
      </w:r>
      <w:r>
        <w:t>ier</w:t>
      </w:r>
      <w:r w:rsidRPr="00F837C8">
        <w:t xml:space="preserve"> to the production of livestock</w:t>
      </w:r>
      <w:r>
        <w:t xml:space="preserve"> and</w:t>
      </w:r>
      <w:r w:rsidRPr="00F837C8">
        <w:t xml:space="preserve"> grass growth. New Zealand has a huge advantage in</w:t>
      </w:r>
      <w:r>
        <w:t xml:space="preserve"> those</w:t>
      </w:r>
      <w:r w:rsidRPr="00F837C8">
        <w:t xml:space="preserve"> terms.</w:t>
      </w:r>
    </w:p>
    <w:p w:rsidR="00F56BC0" w:rsidP="00F56BC0">
      <w:pPr>
        <w:pStyle w:val="Answer"/>
      </w:pPr>
      <w:r>
        <w:t>P</w:t>
      </w:r>
      <w:r w:rsidRPr="00F837C8">
        <w:t>eople say</w:t>
      </w:r>
      <w:r>
        <w:t xml:space="preserve">, “What is </w:t>
      </w:r>
      <w:r w:rsidRPr="00F837C8">
        <w:t>the Welsh sector concerned about</w:t>
      </w:r>
      <w:r>
        <w:t>, b</w:t>
      </w:r>
      <w:r w:rsidRPr="00F837C8">
        <w:t>ecause the New Zealanders do not fill their quota to the UK at the moment</w:t>
      </w:r>
      <w:r>
        <w:t>?” W</w:t>
      </w:r>
      <w:r w:rsidRPr="00F837C8">
        <w:t>e all know how precarious global events can be</w:t>
      </w:r>
      <w:r>
        <w:t xml:space="preserve">. Products can have a home in a market one day </w:t>
      </w:r>
      <w:r w:rsidRPr="00A04180">
        <w:t>and</w:t>
      </w:r>
      <w:r>
        <w:t xml:space="preserve"> the next day they are shut out of that market.</w:t>
      </w:r>
      <w:r w:rsidRPr="00A04180">
        <w:t xml:space="preserve"> </w:t>
      </w:r>
      <w:r>
        <w:t>T</w:t>
      </w:r>
      <w:r w:rsidRPr="00A04180">
        <w:t xml:space="preserve">he New Zealanders are </w:t>
      </w:r>
      <w:r>
        <w:t xml:space="preserve">perhaps </w:t>
      </w:r>
      <w:r w:rsidRPr="00A04180">
        <w:t>looking to hedge and diversify their customer base to be able to send product to this country, if need be. W</w:t>
      </w:r>
      <w:r>
        <w:t>e</w:t>
      </w:r>
      <w:r w:rsidRPr="00A04180">
        <w:t xml:space="preserve"> fear that </w:t>
      </w:r>
      <w:r>
        <w:t>greatly.</w:t>
      </w:r>
    </w:p>
    <w:p w:rsidR="00F56BC0" w:rsidP="00F56BC0">
      <w:pPr>
        <w:pStyle w:val="Answer"/>
      </w:pPr>
      <w:r w:rsidRPr="00A04180">
        <w:t>China had an outbreak of swine fever recently, so it has been looking for alternative sources of protein</w:t>
      </w:r>
      <w:r>
        <w:t>. O</w:t>
      </w:r>
      <w:r w:rsidRPr="00F40D43">
        <w:t>nce</w:t>
      </w:r>
      <w:r>
        <w:t xml:space="preserve"> that is</w:t>
      </w:r>
      <w:r w:rsidRPr="00F40D43">
        <w:t xml:space="preserve"> resolved</w:t>
      </w:r>
      <w:r>
        <w:t xml:space="preserve">, China may not want </w:t>
      </w:r>
      <w:r w:rsidRPr="00F40D43">
        <w:t>to take as much New Zealand product</w:t>
      </w:r>
      <w:r>
        <w:t>, so it</w:t>
      </w:r>
      <w:r w:rsidRPr="00F40D43">
        <w:t xml:space="preserve"> will be looking for a home somewhere in the world. We have to bear in mind that the New Zealanders press</w:t>
      </w:r>
      <w:r>
        <w:t>ed</w:t>
      </w:r>
      <w:r w:rsidRPr="00F40D43">
        <w:t xml:space="preserve"> for quite high qu</w:t>
      </w:r>
      <w:r>
        <w:t xml:space="preserve">otas for a reason. </w:t>
      </w:r>
      <w:r w:rsidRPr="00F40D43">
        <w:t xml:space="preserve">The reason is that they want </w:t>
      </w:r>
      <w:r>
        <w:t xml:space="preserve">the </w:t>
      </w:r>
      <w:r w:rsidRPr="00F40D43">
        <w:t>headroom or space to send product our way if they need to</w:t>
      </w:r>
      <w:r>
        <w:t xml:space="preserve">, which is </w:t>
      </w:r>
      <w:r w:rsidRPr="00F40D43">
        <w:t>quite rational from their point of view</w:t>
      </w:r>
      <w:r>
        <w:t>,</w:t>
      </w:r>
      <w:r w:rsidRPr="00F40D43">
        <w:t xml:space="preserve"> but quite bad news from our perspective.</w:t>
      </w:r>
    </w:p>
    <w:p w:rsidR="00F56BC0" w:rsidP="00F56BC0">
      <w:pPr>
        <w:pStyle w:val="Answer"/>
      </w:pPr>
      <w:r>
        <w:t>T</w:t>
      </w:r>
      <w:r w:rsidRPr="00F40D43">
        <w:t xml:space="preserve">he figures </w:t>
      </w:r>
      <w:r>
        <w:t xml:space="preserve">you quoted, </w:t>
      </w:r>
      <w:r w:rsidRPr="00F40D43">
        <w:t>Lord Morris</w:t>
      </w:r>
      <w:r>
        <w:t>,</w:t>
      </w:r>
      <w:r w:rsidRPr="00F40D43">
        <w:t xml:space="preserve"> are correct; </w:t>
      </w:r>
      <w:r>
        <w:t>t</w:t>
      </w:r>
      <w:r w:rsidRPr="00F40D43">
        <w:t>hey are the</w:t>
      </w:r>
      <w:r>
        <w:t xml:space="preserve"> figures in the </w:t>
      </w:r>
      <w:r w:rsidRPr="00F40D43">
        <w:t>agreement in principle</w:t>
      </w:r>
      <w:r>
        <w:t>. A</w:t>
      </w:r>
      <w:r w:rsidRPr="00F40D43">
        <w:t>fter 15 years we will be looking at full liberalisation of lamb</w:t>
      </w:r>
      <w:r>
        <w:t xml:space="preserve"> and </w:t>
      </w:r>
      <w:r w:rsidRPr="00F40D43">
        <w:t xml:space="preserve">there will be </w:t>
      </w:r>
      <w:r>
        <w:t>no</w:t>
      </w:r>
      <w:r w:rsidRPr="00F40D43">
        <w:t xml:space="preserve"> t</w:t>
      </w:r>
      <w:r>
        <w:t>ariffs</w:t>
      </w:r>
      <w:r w:rsidRPr="00F40D43">
        <w:t xml:space="preserve"> or quota safeguards; </w:t>
      </w:r>
      <w:r>
        <w:t>i</w:t>
      </w:r>
      <w:r w:rsidRPr="00F40D43">
        <w:t>t will be a free</w:t>
      </w:r>
      <w:r>
        <w:t>-</w:t>
      </w:r>
      <w:r w:rsidRPr="00F40D43">
        <w:t>for</w:t>
      </w:r>
      <w:r>
        <w:t>-</w:t>
      </w:r>
      <w:r w:rsidRPr="00F40D43">
        <w:t>all</w:t>
      </w:r>
      <w:r>
        <w:t>,</w:t>
      </w:r>
      <w:r w:rsidRPr="00F40D43">
        <w:t xml:space="preserve"> and the New Zealanders will be able to send as much product here as they wish.</w:t>
      </w:r>
    </w:p>
    <w:p w:rsidR="00F56BC0" w:rsidP="00F56BC0">
      <w:pPr>
        <w:pStyle w:val="Remark"/>
      </w:pPr>
      <w:r w:rsidRPr="00C15713">
        <w:rPr>
          <w:b/>
        </w:rPr>
        <w:t>The Chair:</w:t>
      </w:r>
      <w:r>
        <w:t xml:space="preserve"> </w:t>
      </w:r>
      <w:r w:rsidRPr="00C15713">
        <w:t>Beatrice Morri</w:t>
      </w:r>
      <w:r>
        <w:t>ce</w:t>
      </w:r>
      <w:r w:rsidRPr="00C15713">
        <w:t>, I think you signalled that you would like to come in.</w:t>
      </w:r>
    </w:p>
    <w:p w:rsidR="00F56BC0" w:rsidP="00F56BC0">
      <w:pPr>
        <w:pStyle w:val="Answer"/>
      </w:pPr>
      <w:r w:rsidRPr="00C15713">
        <w:rPr>
          <w:b/>
          <w:i/>
        </w:rPr>
        <w:t>Beatrice Morrice:</w:t>
      </w:r>
      <w:r>
        <w:t xml:space="preserve"> </w:t>
      </w:r>
      <w:r w:rsidRPr="00C15713">
        <w:t xml:space="preserve">I agree with everything </w:t>
      </w:r>
      <w:r>
        <w:t>Huw</w:t>
      </w:r>
      <w:r w:rsidRPr="00C15713">
        <w:t xml:space="preserve"> has just said. We are talking a lot about the long</w:t>
      </w:r>
      <w:r>
        <w:t>-</w:t>
      </w:r>
      <w:r w:rsidRPr="00C15713">
        <w:t xml:space="preserve">term impacts of the </w:t>
      </w:r>
      <w:r>
        <w:t>TRQs</w:t>
      </w:r>
      <w:r w:rsidRPr="00C15713">
        <w:t>, but one thing that is not quite clear</w:t>
      </w:r>
      <w:r>
        <w:t xml:space="preserve"> just</w:t>
      </w:r>
      <w:r w:rsidRPr="00C15713">
        <w:t xml:space="preserve"> yet is the detail of how the TR</w:t>
      </w:r>
      <w:r>
        <w:t>Qs</w:t>
      </w:r>
      <w:r w:rsidRPr="00C15713">
        <w:t xml:space="preserve"> will be delivered. What does weight mean? Is </w:t>
      </w:r>
      <w:r>
        <w:t>i</w:t>
      </w:r>
      <w:r w:rsidRPr="00C15713">
        <w:t>t</w:t>
      </w:r>
      <w:r>
        <w:t xml:space="preserve"> by</w:t>
      </w:r>
      <w:r w:rsidRPr="00C15713">
        <w:t xml:space="preserve"> product</w:t>
      </w:r>
      <w:r>
        <w:t xml:space="preserve"> or</w:t>
      </w:r>
      <w:r w:rsidRPr="00C15713">
        <w:t xml:space="preserve"> </w:t>
      </w:r>
      <w:r>
        <w:t xml:space="preserve">by </w:t>
      </w:r>
      <w:r w:rsidRPr="00C15713">
        <w:t>carcass? That could have a real shor</w:t>
      </w:r>
      <w:r>
        <w:t>t-t</w:t>
      </w:r>
      <w:r w:rsidRPr="00C15713">
        <w:t xml:space="preserve">erm </w:t>
      </w:r>
      <w:r w:rsidRPr="00FF3751">
        <w:t>impact on</w:t>
      </w:r>
      <w:r>
        <w:t xml:space="preserve"> some</w:t>
      </w:r>
      <w:r w:rsidRPr="00FF3751">
        <w:t xml:space="preserve"> sectors across the UK. That detail is not available</w:t>
      </w:r>
      <w:r>
        <w:t>. We would be</w:t>
      </w:r>
      <w:r w:rsidRPr="00FF3751">
        <w:t xml:space="preserve"> very keen to get</w:t>
      </w:r>
      <w:r>
        <w:t xml:space="preserve"> more on that</w:t>
      </w:r>
      <w:r w:rsidRPr="00FF3751">
        <w:t xml:space="preserve"> so </w:t>
      </w:r>
      <w:r>
        <w:t xml:space="preserve">that </w:t>
      </w:r>
      <w:r w:rsidRPr="00FF3751">
        <w:t>we can</w:t>
      </w:r>
      <w:r>
        <w:t xml:space="preserve"> </w:t>
      </w:r>
      <w:r w:rsidRPr="00FF3751">
        <w:t>understand the possible short</w:t>
      </w:r>
      <w:r>
        <w:t>-</w:t>
      </w:r>
      <w:r w:rsidRPr="00FF3751">
        <w:t>term impacts.</w:t>
      </w:r>
    </w:p>
    <w:p w:rsidR="00F56BC0" w:rsidP="00F56BC0">
      <w:pPr>
        <w:pStyle w:val="Remark"/>
      </w:pPr>
      <w:r w:rsidRPr="00164665">
        <w:rPr>
          <w:b/>
        </w:rPr>
        <w:t>Lord Morris of Aberavon:</w:t>
      </w:r>
      <w:r>
        <w:t xml:space="preserve"> I</w:t>
      </w:r>
      <w:r w:rsidRPr="002F111D">
        <w:t>n the absence of an impact assessment, do you have any idea how many hill sheep farmers there will be in Wales, Scotland and Cumbria after 15 years</w:t>
      </w:r>
      <w:r>
        <w:t>?</w:t>
      </w:r>
      <w:r w:rsidRPr="002F111D">
        <w:t xml:space="preserve"> </w:t>
      </w:r>
      <w:r>
        <w:t>I</w:t>
      </w:r>
      <w:r w:rsidRPr="002F111D">
        <w:t xml:space="preserve">s the deal a manifesto </w:t>
      </w:r>
      <w:r>
        <w:t>for</w:t>
      </w:r>
      <w:r w:rsidRPr="002F111D">
        <w:t xml:space="preserve"> an economic and cultural desert</w:t>
      </w:r>
      <w:r>
        <w:t xml:space="preserve"> and a no-</w:t>
      </w:r>
      <w:r w:rsidRPr="002F111D">
        <w:t>win situation for hill farmers?</w:t>
      </w:r>
    </w:p>
    <w:p w:rsidR="00F56BC0" w:rsidP="00F56BC0">
      <w:pPr>
        <w:pStyle w:val="Answer"/>
      </w:pPr>
      <w:r w:rsidRPr="002F111D">
        <w:rPr>
          <w:b/>
          <w:i/>
        </w:rPr>
        <w:t xml:space="preserve">Dr </w:t>
      </w:r>
      <w:r>
        <w:rPr>
          <w:b/>
          <w:i/>
        </w:rPr>
        <w:t xml:space="preserve">Nick </w:t>
      </w:r>
      <w:r w:rsidRPr="002F111D">
        <w:rPr>
          <w:b/>
          <w:i/>
        </w:rPr>
        <w:t>Fenwick:</w:t>
      </w:r>
      <w:r>
        <w:t xml:space="preserve"> </w:t>
      </w:r>
      <w:r w:rsidRPr="002F111D">
        <w:t xml:space="preserve">You highlight the ambiguity </w:t>
      </w:r>
      <w:r>
        <w:t>in</w:t>
      </w:r>
      <w:r w:rsidRPr="002F111D">
        <w:t xml:space="preserve"> </w:t>
      </w:r>
      <w:r>
        <w:t xml:space="preserve">our </w:t>
      </w:r>
      <w:r w:rsidRPr="002F111D">
        <w:t xml:space="preserve">knowledge </w:t>
      </w:r>
      <w:r>
        <w:t>about</w:t>
      </w:r>
      <w:r w:rsidRPr="002F111D">
        <w:t xml:space="preserve"> the future. A lot of the positive predictions about this deal having no impact </w:t>
      </w:r>
      <w:r>
        <w:t>on</w:t>
      </w:r>
      <w:r w:rsidRPr="002F111D">
        <w:t xml:space="preserve"> agriculture that were referred to by Hu</w:t>
      </w:r>
      <w:r>
        <w:t>w</w:t>
      </w:r>
      <w:r w:rsidRPr="002F111D">
        <w:t xml:space="preserve"> Thomas earlier are based on an analysis of the </w:t>
      </w:r>
      <w:r>
        <w:t>l</w:t>
      </w:r>
      <w:r w:rsidRPr="002F111D">
        <w:t>ast few years</w:t>
      </w:r>
      <w:r>
        <w:t>,</w:t>
      </w:r>
      <w:r w:rsidRPr="002F111D">
        <w:t xml:space="preserve"> which have been very abnormal years. We cannot have any understanding of what will happen in 15 years.</w:t>
      </w:r>
    </w:p>
    <w:p w:rsidR="00F56BC0" w:rsidP="00F56BC0">
      <w:pPr>
        <w:pStyle w:val="Answer"/>
      </w:pPr>
      <w:r w:rsidRPr="002F111D">
        <w:t>If the positive scenarios</w:t>
      </w:r>
      <w:r>
        <w:t xml:space="preserve"> continue</w:t>
      </w:r>
      <w:r w:rsidRPr="002F111D">
        <w:t xml:space="preserve">, </w:t>
      </w:r>
      <w:r>
        <w:t xml:space="preserve">and </w:t>
      </w:r>
      <w:r w:rsidRPr="002F111D">
        <w:t>New Zealand keeps sending</w:t>
      </w:r>
      <w:r>
        <w:t xml:space="preserve"> the vast proportion of</w:t>
      </w:r>
      <w:r w:rsidRPr="002F111D">
        <w:t xml:space="preserve"> its lamb to China</w:t>
      </w:r>
      <w:r>
        <w:t>,</w:t>
      </w:r>
      <w:r w:rsidRPr="002F111D">
        <w:t xml:space="preserve"> we have nothing to worry about</w:t>
      </w:r>
      <w:r>
        <w:t>. I</w:t>
      </w:r>
      <w:r w:rsidRPr="002F111D">
        <w:t>f that does not transpire, we have entered an internationally binding agreement that opens the door to very low-priced product</w:t>
      </w:r>
      <w:r>
        <w:t xml:space="preserve"> </w:t>
      </w:r>
      <w:r w:rsidRPr="002F111D">
        <w:t>flooding our market and</w:t>
      </w:r>
      <w:r>
        <w:t xml:space="preserve"> creating an </w:t>
      </w:r>
      <w:r w:rsidRPr="002F111D">
        <w:t xml:space="preserve">inherently downward pressure on prices and, therefore, threatening a number of </w:t>
      </w:r>
      <w:r>
        <w:t xml:space="preserve">the </w:t>
      </w:r>
      <w:r w:rsidRPr="002F111D">
        <w:t xml:space="preserve">family farms in Lord </w:t>
      </w:r>
      <w:r>
        <w:t>M</w:t>
      </w:r>
      <w:r w:rsidRPr="002F111D">
        <w:t>orris</w:t>
      </w:r>
      <w:r>
        <w:t>’</w:t>
      </w:r>
      <w:r w:rsidRPr="002F111D">
        <w:t xml:space="preserve">s </w:t>
      </w:r>
      <w:r>
        <w:t>area of Wales</w:t>
      </w:r>
      <w:r w:rsidRPr="002F111D">
        <w:t>,</w:t>
      </w:r>
      <w:r>
        <w:t xml:space="preserve"> and in</w:t>
      </w:r>
      <w:r w:rsidRPr="002F111D">
        <w:t xml:space="preserve"> Cumbria</w:t>
      </w:r>
      <w:r>
        <w:t>,</w:t>
      </w:r>
      <w:r w:rsidRPr="002F111D">
        <w:t xml:space="preserve"> Scotland</w:t>
      </w:r>
      <w:r>
        <w:t>,</w:t>
      </w:r>
      <w:r w:rsidRPr="002F111D">
        <w:t xml:space="preserve"> et cetera. </w:t>
      </w:r>
      <w:r>
        <w:t>It</w:t>
      </w:r>
      <w:r w:rsidRPr="002F111D">
        <w:t xml:space="preserve"> is precisely</w:t>
      </w:r>
      <w:r>
        <w:t xml:space="preserve"> our</w:t>
      </w:r>
      <w:r w:rsidRPr="002F111D">
        <w:t xml:space="preserve"> concern</w:t>
      </w:r>
      <w:r>
        <w:t xml:space="preserve"> that there are no </w:t>
      </w:r>
      <w:r w:rsidRPr="002F111D">
        <w:t>safeguards</w:t>
      </w:r>
      <w:r>
        <w:t>. T</w:t>
      </w:r>
      <w:r w:rsidRPr="002F111D">
        <w:t>his is an internationally binding agreement</w:t>
      </w:r>
      <w:r>
        <w:t>, and once that door has been opened it cannot be closed.</w:t>
      </w:r>
    </w:p>
    <w:p w:rsidR="00F56BC0" w:rsidP="00A6778B">
      <w:pPr>
        <w:pStyle w:val="Question"/>
      </w:pPr>
      <w:r w:rsidRPr="002F111D">
        <w:rPr>
          <w:b/>
        </w:rPr>
        <w:t>Lord Gold:</w:t>
      </w:r>
      <w:r>
        <w:t xml:space="preserve"> Good afternoon, everyone. Thank you very much for joining us.</w:t>
      </w:r>
    </w:p>
    <w:p w:rsidR="00F56BC0" w:rsidP="00B32ED8">
      <w:pPr>
        <w:pStyle w:val="Remark"/>
      </w:pPr>
      <w:r w:rsidRPr="00550949">
        <w:t>I want to ask about the quot</w:t>
      </w:r>
      <w:r>
        <w:t>a</w:t>
      </w:r>
      <w:r w:rsidRPr="00550949">
        <w:t>. What I do not understand</w:t>
      </w:r>
      <w:r>
        <w:t>,</w:t>
      </w:r>
      <w:r w:rsidRPr="00550949">
        <w:t xml:space="preserve"> listening to Mr Thomas</w:t>
      </w:r>
      <w:r>
        <w:t>’s</w:t>
      </w:r>
      <w:r w:rsidRPr="00550949">
        <w:t xml:space="preserve"> and </w:t>
      </w:r>
      <w:r>
        <w:t xml:space="preserve">Dr </w:t>
      </w:r>
      <w:r w:rsidRPr="00550949">
        <w:t>Fenwick</w:t>
      </w:r>
      <w:r>
        <w:t>’s</w:t>
      </w:r>
      <w:r w:rsidRPr="00550949">
        <w:t xml:space="preserve"> comments a few moments ago</w:t>
      </w:r>
      <w:r>
        <w:t>,</w:t>
      </w:r>
      <w:r w:rsidRPr="00550949">
        <w:t xml:space="preserve"> is</w:t>
      </w:r>
      <w:r>
        <w:t xml:space="preserve"> why</w:t>
      </w:r>
      <w:r w:rsidRPr="00550949">
        <w:t xml:space="preserve"> New Zealand</w:t>
      </w:r>
      <w:r>
        <w:t>, which</w:t>
      </w:r>
      <w:r w:rsidRPr="00550949">
        <w:t xml:space="preserve"> over the years has used less than half of the UK</w:t>
      </w:r>
      <w:r>
        <w:t>’s</w:t>
      </w:r>
      <w:r w:rsidRPr="00550949">
        <w:t xml:space="preserve"> existing tariff</w:t>
      </w:r>
      <w:r>
        <w:t>-</w:t>
      </w:r>
      <w:r w:rsidRPr="00550949">
        <w:t>free quota</w:t>
      </w:r>
      <w:r>
        <w:t>, will</w:t>
      </w:r>
      <w:r w:rsidRPr="00550949">
        <w:t xml:space="preserve"> in the future suddenly change, or change a</w:t>
      </w:r>
      <w:r>
        <w:t>t all.</w:t>
      </w:r>
      <w:r w:rsidRPr="002C4A73">
        <w:t xml:space="preserve"> There is no particular reason why that should be the case, is there? </w:t>
      </w:r>
      <w:r>
        <w:t>I have to say that, w</w:t>
      </w:r>
      <w:r w:rsidRPr="002C4A73">
        <w:t xml:space="preserve">hen I </w:t>
      </w:r>
      <w:r>
        <w:t>looked at this,</w:t>
      </w:r>
      <w:r w:rsidRPr="002C4A73">
        <w:t xml:space="preserve"> I thought it was a case of crying wolf</w:t>
      </w:r>
      <w:r>
        <w:t>, or</w:t>
      </w:r>
      <w:r w:rsidRPr="002C4A73">
        <w:t xml:space="preserve"> perhaps </w:t>
      </w:r>
      <w:r>
        <w:t xml:space="preserve">I should say </w:t>
      </w:r>
      <w:r w:rsidRPr="002C4A73">
        <w:t>sheep. Is this a real issue? It is quite possible that New Zealand lamb may compete with Australian lamb import</w:t>
      </w:r>
      <w:r>
        <w:t>s,</w:t>
      </w:r>
      <w:r w:rsidRPr="002C4A73">
        <w:t xml:space="preserve"> or displace </w:t>
      </w:r>
      <w:r>
        <w:t xml:space="preserve">EU lamb rather than </w:t>
      </w:r>
      <w:r w:rsidRPr="009661F5">
        <w:t>UK lamb. I realise why the</w:t>
      </w:r>
      <w:r>
        <w:t>re is</w:t>
      </w:r>
      <w:r w:rsidRPr="009661F5">
        <w:t xml:space="preserve"> </w:t>
      </w:r>
      <w:r>
        <w:t xml:space="preserve">such </w:t>
      </w:r>
      <w:r w:rsidRPr="009661F5">
        <w:t xml:space="preserve">concern, but I </w:t>
      </w:r>
      <w:r w:rsidRPr="009661F5">
        <w:t>wonder whether you are worrying unnecessarily at this stage.</w:t>
      </w:r>
    </w:p>
    <w:p w:rsidR="00F56BC0" w:rsidP="00F56BC0">
      <w:pPr>
        <w:pStyle w:val="Remark"/>
      </w:pPr>
      <w:r w:rsidRPr="00365C31">
        <w:rPr>
          <w:b/>
        </w:rPr>
        <w:t>The Chair:</w:t>
      </w:r>
      <w:r>
        <w:t xml:space="preserve"> Dr Fenwick?</w:t>
      </w:r>
    </w:p>
    <w:p w:rsidR="00B32ED8" w:rsidRPr="00B32ED8" w:rsidP="00F56BC0">
      <w:pPr>
        <w:pStyle w:val="Remark"/>
        <w:rPr>
          <w:bCs/>
        </w:rPr>
      </w:pPr>
      <w:r w:rsidRPr="002F111D">
        <w:rPr>
          <w:b/>
        </w:rPr>
        <w:t>Lord Gold:</w:t>
      </w:r>
      <w:r>
        <w:rPr>
          <w:b/>
        </w:rPr>
        <w:t xml:space="preserve"> </w:t>
      </w:r>
      <w:r w:rsidRPr="00B32ED8">
        <w:rPr>
          <w:bCs/>
        </w:rPr>
        <w:t>I have stunned him into silence. I am so sorry.</w:t>
      </w:r>
    </w:p>
    <w:p w:rsidR="00F56BC0" w:rsidP="00F56BC0">
      <w:pPr>
        <w:pStyle w:val="Answer"/>
      </w:pPr>
      <w:r w:rsidRPr="009661F5">
        <w:rPr>
          <w:b/>
          <w:i/>
        </w:rPr>
        <w:t xml:space="preserve">Dr </w:t>
      </w:r>
      <w:r>
        <w:rPr>
          <w:b/>
          <w:i/>
        </w:rPr>
        <w:t xml:space="preserve">Nick </w:t>
      </w:r>
      <w:r w:rsidRPr="009661F5">
        <w:rPr>
          <w:b/>
          <w:i/>
        </w:rPr>
        <w:t>Fenwick:</w:t>
      </w:r>
      <w:r>
        <w:t xml:space="preserve"> I </w:t>
      </w:r>
      <w:r w:rsidRPr="009661F5">
        <w:t>understand the question, but I would turn it on its head. Without wishing to be too facetious,</w:t>
      </w:r>
      <w:r>
        <w:t xml:space="preserve"> </w:t>
      </w:r>
      <w:r w:rsidRPr="009661F5">
        <w:t>if it is such a low probability</w:t>
      </w:r>
      <w:r w:rsidR="001168FE">
        <w:t xml:space="preserve"> </w:t>
      </w:r>
      <w:r w:rsidRPr="009661F5">
        <w:t>let us just take it out of the agreement</w:t>
      </w:r>
      <w:r w:rsidR="001168FE">
        <w:t xml:space="preserve">, </w:t>
      </w:r>
      <w:r w:rsidRPr="009661F5" w:rsidR="001168FE">
        <w:t>as suggested by Hu</w:t>
      </w:r>
      <w:r w:rsidR="001168FE">
        <w:t>w</w:t>
      </w:r>
      <w:r w:rsidRPr="009661F5" w:rsidR="001168FE">
        <w:t xml:space="preserve"> Thomas earlier</w:t>
      </w:r>
      <w:r>
        <w:t xml:space="preserve">. Clearly, </w:t>
      </w:r>
      <w:r w:rsidRPr="009661F5">
        <w:t xml:space="preserve">New Zealand will not mind taking out that part of the agreement if </w:t>
      </w:r>
      <w:r>
        <w:t xml:space="preserve">it does </w:t>
      </w:r>
      <w:r w:rsidRPr="009661F5">
        <w:t xml:space="preserve">not intend to use that part of the </w:t>
      </w:r>
      <w:r>
        <w:t>quota and it</w:t>
      </w:r>
      <w:r w:rsidRPr="009661F5">
        <w:t xml:space="preserve"> is not a probable outcome. </w:t>
      </w:r>
      <w:r>
        <w:t>J</w:t>
      </w:r>
      <w:r w:rsidRPr="009661F5">
        <w:t>ust take it out. The fact that New Zealand would go ballistic if that happened indicates that it has every intention of using that headroom if it can.</w:t>
      </w:r>
    </w:p>
    <w:p w:rsidR="00F56BC0" w:rsidP="00F56BC0">
      <w:pPr>
        <w:pStyle w:val="Answer"/>
      </w:pPr>
      <w:r>
        <w:t>T</w:t>
      </w:r>
      <w:r w:rsidRPr="009661F5">
        <w:t>o address the point about displacing other products,</w:t>
      </w:r>
      <w:r>
        <w:t xml:space="preserve"> we </w:t>
      </w:r>
      <w:r w:rsidRPr="009661F5">
        <w:t>would all like to see everything displaced</w:t>
      </w:r>
      <w:r>
        <w:t>, ideally, as we would argue,</w:t>
      </w:r>
      <w:r w:rsidRPr="009661F5">
        <w:t xml:space="preserve"> by</w:t>
      </w:r>
      <w:r>
        <w:t xml:space="preserve"> </w:t>
      </w:r>
      <w:r w:rsidRPr="009661F5">
        <w:t>Welsh lamb an</w:t>
      </w:r>
      <w:r>
        <w:t>d</w:t>
      </w:r>
      <w:r w:rsidRPr="009661F5">
        <w:t xml:space="preserve"> no doubt</w:t>
      </w:r>
      <w:r>
        <w:t xml:space="preserve"> Scottish lamb, as</w:t>
      </w:r>
      <w:r w:rsidRPr="009661F5">
        <w:t xml:space="preserve"> Beatrice would</w:t>
      </w:r>
      <w:r>
        <w:t xml:space="preserve"> argue. A</w:t>
      </w:r>
      <w:r w:rsidRPr="009661F5">
        <w:t>t the end of the day</w:t>
      </w:r>
      <w:r>
        <w:t>,</w:t>
      </w:r>
      <w:r w:rsidRPr="009661F5">
        <w:t xml:space="preserve"> if it is displacing</w:t>
      </w:r>
      <w:r>
        <w:t xml:space="preserve"> EU lamb</w:t>
      </w:r>
      <w:r w:rsidRPr="009661F5">
        <w:t xml:space="preserve">, what little of it is on our market, it is displacing something that fairly matches our </w:t>
      </w:r>
      <w:r w:rsidRPr="009661F5">
        <w:t>standards</w:t>
      </w:r>
      <w:r w:rsidR="00B32ED8">
        <w:t>;</w:t>
      </w:r>
      <w:r w:rsidRPr="009661F5">
        <w:t xml:space="preserve"> whereas it would be displacing it with a very different product grown on the other side of the world in a completely different environment</w:t>
      </w:r>
      <w:r>
        <w:t>,</w:t>
      </w:r>
      <w:r w:rsidRPr="009661F5">
        <w:t xml:space="preserve"> to very different legal standards, and at different cost. The same arguments go for beef. </w:t>
      </w:r>
      <w:r>
        <w:t>I</w:t>
      </w:r>
      <w:r w:rsidRPr="009661F5">
        <w:t xml:space="preserve">t is not just about displacing one with the other; it is the quality </w:t>
      </w:r>
      <w:r>
        <w:t>and price of what is displaced.</w:t>
      </w:r>
    </w:p>
    <w:p w:rsidR="00F56BC0" w:rsidP="00F56BC0">
      <w:pPr>
        <w:pStyle w:val="Remark"/>
      </w:pPr>
      <w:r w:rsidRPr="009661F5">
        <w:rPr>
          <w:b/>
        </w:rPr>
        <w:t>Lord Gold:</w:t>
      </w:r>
      <w:r>
        <w:t xml:space="preserve"> </w:t>
      </w:r>
      <w:r w:rsidRPr="009661F5">
        <w:t>I thought that when it came to health issues the quality was the same</w:t>
      </w:r>
      <w:r>
        <w:t xml:space="preserve"> as here</w:t>
      </w:r>
      <w:r w:rsidRPr="009661F5">
        <w:t>. Are you saying that is wrong?</w:t>
      </w:r>
      <w:r>
        <w:t xml:space="preserve"> That is c</w:t>
      </w:r>
      <w:r w:rsidRPr="00163208">
        <w:t xml:space="preserve">ertainly </w:t>
      </w:r>
      <w:r>
        <w:t>the case for</w:t>
      </w:r>
      <w:r w:rsidRPr="00163208">
        <w:t xml:space="preserve"> New Zealand.</w:t>
      </w:r>
    </w:p>
    <w:p w:rsidR="00F56BC0" w:rsidP="00F56BC0">
      <w:pPr>
        <w:pStyle w:val="Answer"/>
      </w:pPr>
      <w:r w:rsidRPr="009661F5">
        <w:rPr>
          <w:b/>
          <w:i/>
        </w:rPr>
        <w:t xml:space="preserve">Dr </w:t>
      </w:r>
      <w:r>
        <w:rPr>
          <w:b/>
          <w:i/>
        </w:rPr>
        <w:t xml:space="preserve">Nick </w:t>
      </w:r>
      <w:r w:rsidRPr="009661F5">
        <w:rPr>
          <w:b/>
          <w:i/>
        </w:rPr>
        <w:t>Fenwick:</w:t>
      </w:r>
      <w:r>
        <w:t xml:space="preserve"> </w:t>
      </w:r>
      <w:r w:rsidRPr="00163208">
        <w:t>It is a far bigger issue than health</w:t>
      </w:r>
      <w:r>
        <w:t>. I</w:t>
      </w:r>
      <w:r w:rsidRPr="00163208">
        <w:t xml:space="preserve">t is to do with the bureaucracy associated with it. I do not think we would question the safety of New Zealand lamb, but when you look at animal health and welfare standards, they are very different from those </w:t>
      </w:r>
      <w:r>
        <w:t xml:space="preserve">that we have </w:t>
      </w:r>
      <w:r w:rsidRPr="00163208">
        <w:t>enshrined in legislation</w:t>
      </w:r>
      <w:r>
        <w:t xml:space="preserve"> and enforced, </w:t>
      </w:r>
      <w:r w:rsidRPr="00163208">
        <w:t>whether it ha</w:t>
      </w:r>
      <w:r>
        <w:t>s</w:t>
      </w:r>
      <w:r w:rsidRPr="00163208">
        <w:t xml:space="preserve"> to do with transport distances </w:t>
      </w:r>
      <w:r w:rsidR="00B32ED8">
        <w:t>or</w:t>
      </w:r>
      <w:r w:rsidRPr="00163208">
        <w:t xml:space="preserve"> a whole host of other things.</w:t>
      </w:r>
    </w:p>
    <w:p w:rsidR="00F56BC0" w:rsidP="00F56BC0">
      <w:pPr>
        <w:pStyle w:val="Remark"/>
      </w:pPr>
      <w:r w:rsidRPr="00163208">
        <w:rPr>
          <w:b/>
        </w:rPr>
        <w:t>Lord Gold:</w:t>
      </w:r>
      <w:r>
        <w:t xml:space="preserve"> I</w:t>
      </w:r>
      <w:r w:rsidRPr="007A65E1">
        <w:t>f I may press you, you use</w:t>
      </w:r>
      <w:r>
        <w:t>d</w:t>
      </w:r>
      <w:r w:rsidRPr="007A65E1">
        <w:t xml:space="preserve"> the word</w:t>
      </w:r>
      <w:r>
        <w:t xml:space="preserve"> “</w:t>
      </w:r>
      <w:r w:rsidRPr="007A65E1">
        <w:t>different</w:t>
      </w:r>
      <w:r>
        <w:t>”. So that we fully understand it, w</w:t>
      </w:r>
      <w:r w:rsidRPr="007A65E1">
        <w:t>ould you say</w:t>
      </w:r>
      <w:r>
        <w:t xml:space="preserve"> those standards are</w:t>
      </w:r>
      <w:r w:rsidRPr="007A65E1">
        <w:t xml:space="preserve"> inferior t</w:t>
      </w:r>
      <w:r>
        <w:t>o the ones here?</w:t>
      </w:r>
    </w:p>
    <w:p w:rsidR="00F56BC0" w:rsidP="00F56BC0">
      <w:pPr>
        <w:pStyle w:val="Answer"/>
      </w:pPr>
      <w:r w:rsidRPr="007A65E1">
        <w:rPr>
          <w:b/>
          <w:i/>
        </w:rPr>
        <w:t xml:space="preserve">Dr </w:t>
      </w:r>
      <w:r>
        <w:rPr>
          <w:b/>
          <w:i/>
        </w:rPr>
        <w:t xml:space="preserve">Nick </w:t>
      </w:r>
      <w:r w:rsidRPr="007A65E1">
        <w:rPr>
          <w:b/>
          <w:i/>
        </w:rPr>
        <w:t>Fenwick:</w:t>
      </w:r>
      <w:r>
        <w:t xml:space="preserve"> Yes, w</w:t>
      </w:r>
      <w:r w:rsidRPr="007A65E1">
        <w:t>e would say they are inferior. For example, our trac</w:t>
      </w:r>
      <w:r>
        <w:t>e</w:t>
      </w:r>
      <w:r w:rsidRPr="007A65E1">
        <w:t>ability systems are far more robust</w:t>
      </w:r>
      <w:r>
        <w:t>,</w:t>
      </w:r>
      <w:r w:rsidRPr="007A65E1">
        <w:t xml:space="preserve"> a</w:t>
      </w:r>
      <w:r>
        <w:t xml:space="preserve">s are </w:t>
      </w:r>
      <w:r w:rsidRPr="007A65E1">
        <w:t>the penalties associated with breaching the far high</w:t>
      </w:r>
      <w:r>
        <w:t>er</w:t>
      </w:r>
      <w:r w:rsidRPr="007A65E1">
        <w:t xml:space="preserve"> standards </w:t>
      </w:r>
      <w:r>
        <w:t>on</w:t>
      </w:r>
      <w:r w:rsidRPr="007A65E1">
        <w:t xml:space="preserve"> reporting movements within a very short period, tagging </w:t>
      </w:r>
      <w:r>
        <w:t xml:space="preserve">our </w:t>
      </w:r>
      <w:r w:rsidRPr="007A65E1">
        <w:t>animals within a certain</w:t>
      </w:r>
      <w:r>
        <w:t xml:space="preserve"> period</w:t>
      </w:r>
      <w:r w:rsidRPr="007A65E1">
        <w:t>, or having to ta</w:t>
      </w:r>
      <w:r>
        <w:t>g</w:t>
      </w:r>
      <w:r w:rsidRPr="007A65E1">
        <w:t xml:space="preserve"> them before they leave the farm</w:t>
      </w:r>
      <w:r>
        <w:t>, and th</w:t>
      </w:r>
      <w:r w:rsidRPr="007A65E1">
        <w:t xml:space="preserve">e fact </w:t>
      </w:r>
      <w:r>
        <w:t xml:space="preserve">that </w:t>
      </w:r>
      <w:r w:rsidRPr="007A65E1">
        <w:t>every single one has to be tagged. Those are inherently higher standards and the penalties associated with breaching th</w:t>
      </w:r>
      <w:r>
        <w:t>em</w:t>
      </w:r>
      <w:r w:rsidRPr="007A65E1">
        <w:t xml:space="preserve"> are very high.</w:t>
      </w:r>
    </w:p>
    <w:p w:rsidR="00F56BC0" w:rsidP="00F56BC0">
      <w:pPr>
        <w:pStyle w:val="Remark"/>
      </w:pPr>
      <w:r w:rsidRPr="007D76BC">
        <w:rPr>
          <w:b/>
        </w:rPr>
        <w:t>Lord Gold:</w:t>
      </w:r>
      <w:r>
        <w:t xml:space="preserve"> Thank you.</w:t>
      </w:r>
    </w:p>
    <w:p w:rsidR="00F56BC0" w:rsidP="00F56BC0">
      <w:pPr>
        <w:pStyle w:val="Remark"/>
      </w:pPr>
      <w:r w:rsidRPr="00CE7BB4">
        <w:rPr>
          <w:b/>
        </w:rPr>
        <w:t>The Chair:</w:t>
      </w:r>
      <w:r>
        <w:t xml:space="preserve"> </w:t>
      </w:r>
      <w:r w:rsidRPr="00CE7BB4">
        <w:t xml:space="preserve">Perhaps we </w:t>
      </w:r>
      <w:r>
        <w:t>could</w:t>
      </w:r>
      <w:r w:rsidRPr="00CE7BB4">
        <w:t xml:space="preserve"> turn to something one of the witnesses </w:t>
      </w:r>
      <w:r>
        <w:t xml:space="preserve">touched on </w:t>
      </w:r>
      <w:r w:rsidRPr="00CE7BB4">
        <w:t>earlier. Lord Kerr would like to come in.</w:t>
      </w:r>
    </w:p>
    <w:p w:rsidR="00F56BC0" w:rsidP="00B32ED8">
      <w:pPr>
        <w:pStyle w:val="Question"/>
      </w:pPr>
      <w:r w:rsidRPr="00CE7BB4">
        <w:rPr>
          <w:b/>
        </w:rPr>
        <w:t xml:space="preserve">Lord Kerr of </w:t>
      </w:r>
      <w:r w:rsidRPr="00CE7BB4">
        <w:rPr>
          <w:b/>
        </w:rPr>
        <w:t>Kinlochard</w:t>
      </w:r>
      <w:r w:rsidRPr="00CE7BB4">
        <w:rPr>
          <w:b/>
        </w:rPr>
        <w:t>:</w:t>
      </w:r>
      <w:r>
        <w:t xml:space="preserve"> </w:t>
      </w:r>
      <w:r w:rsidRPr="00CE7BB4">
        <w:t xml:space="preserve">I am slightly with Lord </w:t>
      </w:r>
      <w:r>
        <w:t>G</w:t>
      </w:r>
      <w:r w:rsidRPr="00CE7BB4">
        <w:t>old</w:t>
      </w:r>
      <w:r>
        <w:t>’s</w:t>
      </w:r>
      <w:r w:rsidRPr="00CE7BB4">
        <w:t xml:space="preserve"> perspective on this. I agree with </w:t>
      </w:r>
      <w:r>
        <w:t>Dr</w:t>
      </w:r>
      <w:r w:rsidRPr="00CE7BB4">
        <w:t xml:space="preserve"> Fenwick that the big market for New Zealand lamb is</w:t>
      </w:r>
      <w:r>
        <w:t xml:space="preserve"> likely to remain </w:t>
      </w:r>
      <w:r w:rsidRPr="00CE7BB4">
        <w:t xml:space="preserve">China and </w:t>
      </w:r>
      <w:r>
        <w:t>it</w:t>
      </w:r>
      <w:r w:rsidRPr="00CE7BB4">
        <w:t xml:space="preserve"> is likely to be a growing </w:t>
      </w:r>
      <w:r>
        <w:t>market</w:t>
      </w:r>
      <w:r w:rsidRPr="00CE7BB4">
        <w:t>. I</w:t>
      </w:r>
      <w:r>
        <w:t xml:space="preserve">t seems </w:t>
      </w:r>
      <w:r w:rsidRPr="00CE7BB4">
        <w:t xml:space="preserve">possible that </w:t>
      </w:r>
      <w:r>
        <w:t xml:space="preserve">if the </w:t>
      </w:r>
      <w:r w:rsidRPr="00CE7BB4">
        <w:t>Australia</w:t>
      </w:r>
      <w:r>
        <w:t>-</w:t>
      </w:r>
      <w:r w:rsidRPr="00CE7BB4">
        <w:t>China trade war develops or gro</w:t>
      </w:r>
      <w:r>
        <w:t>w</w:t>
      </w:r>
      <w:r w:rsidRPr="00CE7BB4">
        <w:t>s that may provide further opportunit</w:t>
      </w:r>
      <w:r>
        <w:t>ies</w:t>
      </w:r>
      <w:r w:rsidRPr="00CE7BB4">
        <w:t xml:space="preserve"> for </w:t>
      </w:r>
      <w:r>
        <w:t>N</w:t>
      </w:r>
      <w:r w:rsidRPr="00CE7BB4">
        <w:t xml:space="preserve">ew </w:t>
      </w:r>
      <w:r>
        <w:t>Z</w:t>
      </w:r>
      <w:r w:rsidRPr="00CE7BB4">
        <w:t>ealand in China</w:t>
      </w:r>
      <w:r>
        <w:t xml:space="preserve">. Of </w:t>
      </w:r>
      <w:r w:rsidRPr="00CE7BB4">
        <w:t>course</w:t>
      </w:r>
      <w:r>
        <w:t>,</w:t>
      </w:r>
      <w:r w:rsidRPr="00CE7BB4">
        <w:t xml:space="preserve"> distance and seasonality reduce the risk of New Zealand exports to our producers</w:t>
      </w:r>
      <w:r>
        <w:t>.</w:t>
      </w:r>
    </w:p>
    <w:p w:rsidR="00F56BC0" w:rsidP="00B32ED8">
      <w:pPr>
        <w:pStyle w:val="QuestionCont"/>
      </w:pPr>
      <w:r>
        <w:t>My worry, i</w:t>
      </w:r>
      <w:r w:rsidRPr="00CE7BB4">
        <w:t>f I were you,</w:t>
      </w:r>
      <w:r>
        <w:t xml:space="preserve"> </w:t>
      </w:r>
      <w:r w:rsidRPr="00CE7BB4">
        <w:t>would be primarily about pre</w:t>
      </w:r>
      <w:r>
        <w:t>cedent</w:t>
      </w:r>
      <w:r w:rsidRPr="00CE7BB4">
        <w:t xml:space="preserve">. I </w:t>
      </w:r>
      <w:r>
        <w:t>heard an</w:t>
      </w:r>
      <w:r w:rsidRPr="00CE7BB4">
        <w:t xml:space="preserve"> NFU spokesman say</w:t>
      </w:r>
      <w:r>
        <w:t>, “T</w:t>
      </w:r>
      <w:r w:rsidRPr="00CE7BB4">
        <w:t>here is a host of other large agricultural exporters who w</w:t>
      </w:r>
      <w:r>
        <w:t>ill</w:t>
      </w:r>
      <w:r w:rsidRPr="00CE7BB4">
        <w:t xml:space="preserve"> naturally insist on similar levels of access for their producers to those granted to Australia and New Zealand</w:t>
      </w:r>
      <w:r>
        <w:t>”. T</w:t>
      </w:r>
      <w:r w:rsidRPr="000D5BD4">
        <w:t>hat seems quite plaus</w:t>
      </w:r>
      <w:r>
        <w:t>i</w:t>
      </w:r>
      <w:r w:rsidRPr="000D5BD4">
        <w:t xml:space="preserve">ble. What would happen if the </w:t>
      </w:r>
      <w:r>
        <w:t>G</w:t>
      </w:r>
      <w:r w:rsidRPr="000D5BD4">
        <w:t>overnment were to negotiate equally liberal arrangements with, say, Canada and Mexico, whe</w:t>
      </w:r>
      <w:r>
        <w:t>re negotia</w:t>
      </w:r>
      <w:r w:rsidRPr="000D5BD4">
        <w:t>tions are imminent</w:t>
      </w:r>
      <w:r>
        <w:t>, or</w:t>
      </w:r>
      <w:r w:rsidRPr="000D5BD4">
        <w:t xml:space="preserve"> with Brazil, Argentina and Ecuado</w:t>
      </w:r>
      <w:r>
        <w:t xml:space="preserve">r, and of course with </w:t>
      </w:r>
      <w:r w:rsidRPr="000D5BD4">
        <w:t xml:space="preserve">the United </w:t>
      </w:r>
      <w:r>
        <w:t>S</w:t>
      </w:r>
      <w:r w:rsidRPr="000D5BD4">
        <w:t>tates</w:t>
      </w:r>
      <w:r>
        <w:t xml:space="preserve">? </w:t>
      </w:r>
      <w:r w:rsidRPr="000D5BD4">
        <w:t xml:space="preserve">I do not think </w:t>
      </w:r>
      <w:r>
        <w:t>negotiations with the United States</w:t>
      </w:r>
      <w:r w:rsidRPr="000D5BD4">
        <w:t xml:space="preserve"> are imminent but they </w:t>
      </w:r>
      <w:r>
        <w:t>are</w:t>
      </w:r>
      <w:r w:rsidRPr="000D5BD4">
        <w:t xml:space="preserve"> a possibility.</w:t>
      </w:r>
    </w:p>
    <w:p w:rsidR="00F56BC0" w:rsidP="00B32ED8">
      <w:pPr>
        <w:pStyle w:val="QuestionCont"/>
      </w:pPr>
      <w:r w:rsidRPr="008634C4">
        <w:t>Of course, the negotiator</w:t>
      </w:r>
      <w:r>
        <w:t>s</w:t>
      </w:r>
      <w:r w:rsidRPr="008634C4">
        <w:t xml:space="preserve"> from the other side cannot insist on getting terms as good as the Australians and New Zealanders hav</w:t>
      </w:r>
      <w:r>
        <w:t>e</w:t>
      </w:r>
      <w:r w:rsidRPr="008634C4">
        <w:t>, but we can bet our bottom dollar that they will claim that the pr</w:t>
      </w:r>
      <w:r>
        <w:t>ecedent</w:t>
      </w:r>
      <w:r w:rsidRPr="008634C4">
        <w:t xml:space="preserve"> should apply. What arguments would you envisage the </w:t>
      </w:r>
      <w:r>
        <w:t>G</w:t>
      </w:r>
      <w:r w:rsidRPr="008634C4">
        <w:t>overnment using if they decided</w:t>
      </w:r>
      <w:r>
        <w:t xml:space="preserve"> that</w:t>
      </w:r>
      <w:r w:rsidRPr="008634C4">
        <w:t xml:space="preserve"> they did not want to be as liberal to other big agricultural producers</w:t>
      </w:r>
      <w:r w:rsidRPr="00420D4B">
        <w:t xml:space="preserve"> as they have prove</w:t>
      </w:r>
      <w:r>
        <w:t>d</w:t>
      </w:r>
      <w:r w:rsidRPr="00420D4B">
        <w:t xml:space="preserve"> they want to be with Australia and New Zealand? If they wanted to, how should they resist the idea that the precedent should apply</w:t>
      </w:r>
      <w:r>
        <w:t>?</w:t>
      </w:r>
    </w:p>
    <w:p w:rsidR="00F56BC0" w:rsidP="00F56BC0">
      <w:pPr>
        <w:pStyle w:val="Remark"/>
      </w:pPr>
      <w:r w:rsidRPr="004C65AC">
        <w:rPr>
          <w:b/>
        </w:rPr>
        <w:t>The Chair:</w:t>
      </w:r>
      <w:r>
        <w:t xml:space="preserve"> Beatrice Morrice, I think </w:t>
      </w:r>
      <w:r w:rsidRPr="00420D4B">
        <w:t>you mentioned preceden</w:t>
      </w:r>
      <w:r>
        <w:t>ts</w:t>
      </w:r>
      <w:r w:rsidRPr="00420D4B">
        <w:t xml:space="preserve"> in the open</w:t>
      </w:r>
      <w:r>
        <w:t>ing</w:t>
      </w:r>
      <w:r w:rsidRPr="00420D4B">
        <w:t>, so perhaps you would like to start</w:t>
      </w:r>
      <w:r>
        <w:t xml:space="preserve"> on this</w:t>
      </w:r>
      <w:r w:rsidRPr="00420D4B">
        <w:t>.</w:t>
      </w:r>
    </w:p>
    <w:p w:rsidR="00F56BC0" w:rsidRPr="00B84E28" w:rsidP="00F56BC0">
      <w:pPr>
        <w:pStyle w:val="Answer"/>
      </w:pPr>
      <w:r w:rsidRPr="00420D4B">
        <w:rPr>
          <w:b/>
          <w:i/>
        </w:rPr>
        <w:t>Beatrice Morrice:</w:t>
      </w:r>
      <w:r>
        <w:t xml:space="preserve"> Absolutely. It is something we </w:t>
      </w:r>
      <w:r w:rsidRPr="00420D4B">
        <w:t>are very concerned about</w:t>
      </w:r>
      <w:r>
        <w:t>. A</w:t>
      </w:r>
      <w:r w:rsidRPr="00420D4B">
        <w:t>fter the Australian trade deal was announced</w:t>
      </w:r>
      <w:r>
        <w:t>, it</w:t>
      </w:r>
      <w:r w:rsidRPr="00420D4B">
        <w:t xml:space="preserve"> was something we raised with the UK </w:t>
      </w:r>
      <w:r>
        <w:t>G</w:t>
      </w:r>
      <w:r w:rsidRPr="00420D4B">
        <w:t>overnment consistently</w:t>
      </w:r>
      <w:r>
        <w:t>. W</w:t>
      </w:r>
      <w:r w:rsidRPr="00420D4B">
        <w:t>e</w:t>
      </w:r>
      <w:r>
        <w:t xml:space="preserve"> were a</w:t>
      </w:r>
      <w:r w:rsidRPr="00420D4B">
        <w:t>ssured that every trade deal start</w:t>
      </w:r>
      <w:r>
        <w:t>s</w:t>
      </w:r>
      <w:r w:rsidRPr="00420D4B">
        <w:t xml:space="preserve"> with a blank sheet of paper</w:t>
      </w:r>
      <w:r>
        <w:t xml:space="preserve"> and it </w:t>
      </w:r>
      <w:r w:rsidRPr="00420D4B">
        <w:t>does not mean</w:t>
      </w:r>
      <w:r w:rsidRPr="00B84E28">
        <w:t xml:space="preserve"> that free trade w</w:t>
      </w:r>
      <w:r>
        <w:t>ill</w:t>
      </w:r>
      <w:r w:rsidRPr="00B84E28">
        <w:t xml:space="preserve"> </w:t>
      </w:r>
      <w:r>
        <w:t xml:space="preserve">automatically </w:t>
      </w:r>
      <w:r w:rsidRPr="00B84E28">
        <w:t>be implemented for others</w:t>
      </w:r>
      <w:r>
        <w:t>. J</w:t>
      </w:r>
      <w:r w:rsidRPr="00B84E28">
        <w:t xml:space="preserve">ust a few months later, it is exactly the same. </w:t>
      </w:r>
      <w:r>
        <w:t>W</w:t>
      </w:r>
      <w:r w:rsidRPr="00B84E28">
        <w:t xml:space="preserve">e have huge concerns about </w:t>
      </w:r>
      <w:r>
        <w:t>it. T</w:t>
      </w:r>
      <w:r w:rsidRPr="00B84E28">
        <w:t xml:space="preserve">he impact that </w:t>
      </w:r>
      <w:r>
        <w:t>i</w:t>
      </w:r>
      <w:r w:rsidRPr="00B84E28">
        <w:t>t could have on Scottish farmers and other farmers across the UK</w:t>
      </w:r>
      <w:r>
        <w:t xml:space="preserve"> in trade deal after trade deal</w:t>
      </w:r>
      <w:r w:rsidRPr="00B84E28">
        <w:t xml:space="preserve"> is incredibly worrying. </w:t>
      </w:r>
    </w:p>
    <w:p w:rsidR="00F56BC0" w:rsidP="00F56BC0">
      <w:pPr>
        <w:pStyle w:val="Answer"/>
      </w:pPr>
      <w:r w:rsidRPr="00B84E28">
        <w:t xml:space="preserve">One of the points that I urge the UK </w:t>
      </w:r>
      <w:r>
        <w:t>G</w:t>
      </w:r>
      <w:r w:rsidRPr="00B84E28">
        <w:t>overnment to put across would be the economic impact on communities that rely on the farming sectors</w:t>
      </w:r>
      <w:r>
        <w:t>,</w:t>
      </w:r>
      <w:r w:rsidRPr="00B84E28">
        <w:t xml:space="preserve"> </w:t>
      </w:r>
      <w:r>
        <w:t>p</w:t>
      </w:r>
      <w:r w:rsidRPr="00B84E28">
        <w:t>articularly in Scotland. I can speak only for Scotland, but I</w:t>
      </w:r>
      <w:r>
        <w:t xml:space="preserve"> am</w:t>
      </w:r>
      <w:r w:rsidRPr="00B84E28">
        <w:t xml:space="preserve"> sure</w:t>
      </w:r>
      <w:r>
        <w:t xml:space="preserve"> it is the same around the rest of the </w:t>
      </w:r>
      <w:r w:rsidRPr="00B84E28">
        <w:t xml:space="preserve">country. </w:t>
      </w:r>
      <w:r>
        <w:t>S</w:t>
      </w:r>
      <w:r w:rsidRPr="00B84E28">
        <w:t xml:space="preserve">upply chain companies are supported; </w:t>
      </w:r>
      <w:r>
        <w:t xml:space="preserve">there is </w:t>
      </w:r>
      <w:r w:rsidRPr="00B84E28">
        <w:t>direct employment;</w:t>
      </w:r>
      <w:r>
        <w:t xml:space="preserve"> and</w:t>
      </w:r>
      <w:r w:rsidRPr="00B84E28">
        <w:t xml:space="preserve"> jobs are supported</w:t>
      </w:r>
      <w:r>
        <w:t xml:space="preserve">. The farming sector is of absolute </w:t>
      </w:r>
      <w:r w:rsidRPr="00B84E28">
        <w:t>importance in rural communities</w:t>
      </w:r>
      <w:r>
        <w:t>. A</w:t>
      </w:r>
      <w:r w:rsidRPr="00B43DF8">
        <w:t xml:space="preserve">nything that reduces domestic production </w:t>
      </w:r>
      <w:r>
        <w:t xml:space="preserve">is a </w:t>
      </w:r>
      <w:r w:rsidRPr="00B43DF8">
        <w:t>real concern economically</w:t>
      </w:r>
      <w:r>
        <w:t>.</w:t>
      </w:r>
    </w:p>
    <w:p w:rsidR="00F56BC0" w:rsidP="00F56BC0">
      <w:pPr>
        <w:pStyle w:val="Answer"/>
      </w:pPr>
      <w:r>
        <w:t>W</w:t>
      </w:r>
      <w:r w:rsidRPr="00B43DF8">
        <w:t xml:space="preserve">ith regard to the environmental </w:t>
      </w:r>
      <w:r>
        <w:t>side of things, w</w:t>
      </w:r>
      <w:r w:rsidRPr="00B43DF8">
        <w:t>e are working hard to tackle climate change</w:t>
      </w:r>
      <w:r>
        <w:t>. T</w:t>
      </w:r>
      <w:r w:rsidRPr="00B43DF8">
        <w:t>hat could be undermined</w:t>
      </w:r>
      <w:r>
        <w:t xml:space="preserve"> by</w:t>
      </w:r>
      <w:r w:rsidRPr="00B43DF8">
        <w:t xml:space="preserve"> food production coming in</w:t>
      </w:r>
      <w:r>
        <w:t>. Ultimately</w:t>
      </w:r>
      <w:r w:rsidRPr="00B43DF8">
        <w:t xml:space="preserve">, </w:t>
      </w:r>
      <w:r>
        <w:t xml:space="preserve">for food security, </w:t>
      </w:r>
      <w:r w:rsidRPr="00B43DF8">
        <w:t xml:space="preserve">we need to produce food </w:t>
      </w:r>
      <w:r>
        <w:t xml:space="preserve">for our country, </w:t>
      </w:r>
      <w:r w:rsidRPr="00B43DF8">
        <w:t>and anything that diminishes that would be very negative for the country as a whole.</w:t>
      </w:r>
    </w:p>
    <w:p w:rsidR="00F56BC0" w:rsidP="00F56BC0">
      <w:pPr>
        <w:pStyle w:val="Remark"/>
      </w:pPr>
      <w:r w:rsidRPr="007E3CAC">
        <w:rPr>
          <w:b/>
        </w:rPr>
        <w:t xml:space="preserve">Lord Kerr of </w:t>
      </w:r>
      <w:r w:rsidRPr="007E3CAC">
        <w:rPr>
          <w:b/>
        </w:rPr>
        <w:t>Kinlochard</w:t>
      </w:r>
      <w:r w:rsidRPr="007E3CAC">
        <w:rPr>
          <w:b/>
        </w:rPr>
        <w:t>:</w:t>
      </w:r>
      <w:r>
        <w:t xml:space="preserve"> Thank you. Would anybody—</w:t>
      </w:r>
    </w:p>
    <w:p w:rsidR="00F56BC0" w:rsidP="00F56BC0">
      <w:pPr>
        <w:pStyle w:val="Remark"/>
      </w:pPr>
      <w:r w:rsidRPr="00794F1B">
        <w:rPr>
          <w:b/>
        </w:rPr>
        <w:t>The Chair:</w:t>
      </w:r>
      <w:r>
        <w:t xml:space="preserve"> Perhaps we can come back to this. We might</w:t>
      </w:r>
      <w:r w:rsidRPr="00794F1B">
        <w:t xml:space="preserve"> go to Baroness </w:t>
      </w:r>
      <w:r>
        <w:t xml:space="preserve">Liddell. </w:t>
      </w:r>
      <w:r w:rsidRPr="00794F1B">
        <w:t>I know that yo</w:t>
      </w:r>
      <w:r>
        <w:t xml:space="preserve">u are </w:t>
      </w:r>
      <w:r w:rsidRPr="00794F1B">
        <w:t xml:space="preserve">interested in </w:t>
      </w:r>
      <w:r>
        <w:t xml:space="preserve">it because these matters were discussed during </w:t>
      </w:r>
      <w:r w:rsidRPr="00794F1B">
        <w:t>the consultation.</w:t>
      </w:r>
    </w:p>
    <w:p w:rsidR="00F56BC0" w:rsidP="00F56BC0">
      <w:pPr>
        <w:pStyle w:val="Question"/>
      </w:pPr>
      <w:r w:rsidRPr="00794F1B">
        <w:rPr>
          <w:b/>
        </w:rPr>
        <w:t xml:space="preserve">Baroness Liddell of </w:t>
      </w:r>
      <w:r w:rsidRPr="00794F1B">
        <w:rPr>
          <w:b/>
        </w:rPr>
        <w:t>Coatdyke</w:t>
      </w:r>
      <w:r w:rsidRPr="00794F1B">
        <w:rPr>
          <w:b/>
        </w:rPr>
        <w:t>:</w:t>
      </w:r>
      <w:r>
        <w:t xml:space="preserve"> </w:t>
      </w:r>
      <w:r w:rsidRPr="00794F1B">
        <w:t xml:space="preserve">I am quite interested in the extent to which there has been a relationship between </w:t>
      </w:r>
      <w:r>
        <w:t>our witnesses</w:t>
      </w:r>
      <w:r w:rsidRPr="00794F1B">
        <w:t xml:space="preserve"> and the </w:t>
      </w:r>
      <w:r>
        <w:t>G</w:t>
      </w:r>
      <w:r w:rsidRPr="00794F1B">
        <w:t>overnmen</w:t>
      </w:r>
      <w:r>
        <w:t>t. During</w:t>
      </w:r>
      <w:r w:rsidRPr="00794F1B">
        <w:t xml:space="preserve"> the process of negotiation</w:t>
      </w:r>
      <w:r>
        <w:t xml:space="preserve"> d</w:t>
      </w:r>
      <w:r w:rsidRPr="00794F1B">
        <w:t>id you feel you were involved</w:t>
      </w:r>
      <w:r w:rsidRPr="00F621BD">
        <w:t xml:space="preserve"> as much as you could be throughout the negotiations</w:t>
      </w:r>
      <w:r>
        <w:t xml:space="preserve"> and the lead-up</w:t>
      </w:r>
      <w:r w:rsidRPr="00F621BD">
        <w:t xml:space="preserve"> to the agreement in principle</w:t>
      </w:r>
      <w:r>
        <w:t xml:space="preserve">? </w:t>
      </w:r>
      <w:r w:rsidRPr="00F621BD">
        <w:t>I get a wee bit of a touch coming from you that maybe it could have been better.</w:t>
      </w:r>
    </w:p>
    <w:p w:rsidR="00F56BC0" w:rsidP="00F56BC0">
      <w:pPr>
        <w:pStyle w:val="Answer"/>
      </w:pPr>
      <w:r w:rsidRPr="00F621BD">
        <w:rPr>
          <w:b/>
          <w:i/>
        </w:rPr>
        <w:t xml:space="preserve">Victor </w:t>
      </w:r>
      <w:r w:rsidRPr="00F621BD">
        <w:rPr>
          <w:b/>
          <w:i/>
        </w:rPr>
        <w:t>Chestnutt</w:t>
      </w:r>
      <w:r w:rsidRPr="00F621BD">
        <w:rPr>
          <w:b/>
          <w:i/>
        </w:rPr>
        <w:t>:</w:t>
      </w:r>
      <w:r>
        <w:t xml:space="preserve"> Thank you for the question, </w:t>
      </w:r>
      <w:r w:rsidR="00B32ED8">
        <w:t>Lady Liddell</w:t>
      </w:r>
      <w:r>
        <w:t>. W</w:t>
      </w:r>
      <w:r w:rsidRPr="00F621BD">
        <w:t>e think th</w:t>
      </w:r>
      <w:r>
        <w:t>e</w:t>
      </w:r>
      <w:r w:rsidRPr="00F621BD">
        <w:t xml:space="preserve"> negotiation could have been handled different</w:t>
      </w:r>
      <w:r>
        <w:t>ly</w:t>
      </w:r>
      <w:r w:rsidRPr="00F621BD">
        <w:t xml:space="preserve">. It is not altogether surprising that it was handled </w:t>
      </w:r>
      <w:r>
        <w:t>in this way</w:t>
      </w:r>
      <w:r w:rsidRPr="00F621BD">
        <w:t xml:space="preserve">. </w:t>
      </w:r>
      <w:r>
        <w:t xml:space="preserve">It </w:t>
      </w:r>
      <w:r w:rsidRPr="00F621BD">
        <w:t>is like sending a schoolboy out to the local market to buy cattle. You would tell him to buy one or two</w:t>
      </w:r>
      <w:r>
        <w:t xml:space="preserve"> on</w:t>
      </w:r>
      <w:r w:rsidRPr="00E41E68">
        <w:t xml:space="preserve"> the first</w:t>
      </w:r>
      <w:r>
        <w:t xml:space="preserve"> day so that he</w:t>
      </w:r>
      <w:r w:rsidRPr="00E41E68">
        <w:t xml:space="preserve"> would get used to it. The UK was doing trade deals for the first time</w:t>
      </w:r>
      <w:r>
        <w:t>. W</w:t>
      </w:r>
      <w:r w:rsidRPr="00E41E68">
        <w:t xml:space="preserve">e think </w:t>
      </w:r>
      <w:r>
        <w:t>it has</w:t>
      </w:r>
      <w:r w:rsidRPr="00E41E68">
        <w:t xml:space="preserve"> given away all of </w:t>
      </w:r>
      <w:r>
        <w:t>its</w:t>
      </w:r>
      <w:r w:rsidRPr="00E41E68">
        <w:t xml:space="preserve"> cards.</w:t>
      </w:r>
    </w:p>
    <w:p w:rsidR="00F56BC0" w:rsidRPr="003E417D" w:rsidP="00F56BC0">
      <w:pPr>
        <w:pStyle w:val="Answer"/>
      </w:pPr>
      <w:r w:rsidRPr="00E41E68">
        <w:t xml:space="preserve">We are very concerned about other countries in the world expecting </w:t>
      </w:r>
      <w:r w:rsidRPr="003E417D">
        <w:t xml:space="preserve">a similar deal. I agree with </w:t>
      </w:r>
      <w:r>
        <w:t>Nick</w:t>
      </w:r>
      <w:r w:rsidRPr="003E417D">
        <w:t xml:space="preserve"> </w:t>
      </w:r>
      <w:r>
        <w:t>about</w:t>
      </w:r>
      <w:r w:rsidRPr="003E417D">
        <w:t xml:space="preserve"> the New Zealanders</w:t>
      </w:r>
      <w:r>
        <w:t>’</w:t>
      </w:r>
      <w:r w:rsidRPr="003E417D">
        <w:t xml:space="preserve"> aspirations a</w:t>
      </w:r>
      <w:r>
        <w:t>nd</w:t>
      </w:r>
      <w:r w:rsidRPr="003E417D">
        <w:t xml:space="preserve"> why they wanted th</w:t>
      </w:r>
      <w:r>
        <w:t>e</w:t>
      </w:r>
      <w:r w:rsidRPr="003E417D">
        <w:t xml:space="preserve"> quot</w:t>
      </w:r>
      <w:r>
        <w:t>a raised.</w:t>
      </w:r>
      <w:r w:rsidRPr="003E417D">
        <w:t xml:space="preserve"> Th</w:t>
      </w:r>
      <w:r>
        <w:t>e</w:t>
      </w:r>
      <w:r w:rsidRPr="003E417D">
        <w:t xml:space="preserve"> suggestion i</w:t>
      </w:r>
      <w:r>
        <w:t>s, “Th</w:t>
      </w:r>
      <w:r w:rsidRPr="003E417D">
        <w:t>ey didn</w:t>
      </w:r>
      <w:r>
        <w:t>’</w:t>
      </w:r>
      <w:r w:rsidRPr="003E417D">
        <w:t>t use their quot</w:t>
      </w:r>
      <w:r>
        <w:t>a</w:t>
      </w:r>
      <w:r w:rsidRPr="003E417D">
        <w:t xml:space="preserve"> before, so </w:t>
      </w:r>
      <w:r>
        <w:t xml:space="preserve">why would they have </w:t>
      </w:r>
      <w:r w:rsidRPr="003E417D">
        <w:t>the big quot</w:t>
      </w:r>
      <w:r>
        <w:t>a</w:t>
      </w:r>
      <w:r w:rsidRPr="003E417D">
        <w:t>?</w:t>
      </w:r>
      <w:r>
        <w:t>”</w:t>
      </w:r>
      <w:r w:rsidRPr="003E417D">
        <w:t xml:space="preserve"> </w:t>
      </w:r>
      <w:r>
        <w:t>T</w:t>
      </w:r>
      <w:r w:rsidRPr="003E417D">
        <w:t>hey wanted that big quota</w:t>
      </w:r>
      <w:r>
        <w:t xml:space="preserve"> and t</w:t>
      </w:r>
      <w:r w:rsidRPr="003E417D">
        <w:t xml:space="preserve">hey did not want </w:t>
      </w:r>
      <w:r>
        <w:t>it</w:t>
      </w:r>
      <w:r w:rsidRPr="003E417D">
        <w:t xml:space="preserve"> for nothing.</w:t>
      </w:r>
    </w:p>
    <w:p w:rsidR="00F56BC0" w:rsidP="00F56BC0">
      <w:pPr>
        <w:pStyle w:val="Answer"/>
      </w:pPr>
      <w:r w:rsidRPr="003E417D">
        <w:t xml:space="preserve">On </w:t>
      </w:r>
      <w:r>
        <w:t xml:space="preserve">our </w:t>
      </w:r>
      <w:r w:rsidRPr="003E417D">
        <w:t xml:space="preserve">engagement, the NFU set up a survey about food security and </w:t>
      </w:r>
      <w:r>
        <w:t>f</w:t>
      </w:r>
      <w:r w:rsidRPr="003E417D">
        <w:t xml:space="preserve">ood </w:t>
      </w:r>
      <w:r>
        <w:t>s</w:t>
      </w:r>
      <w:r w:rsidRPr="003E417D">
        <w:t>tandards</w:t>
      </w:r>
      <w:r>
        <w:t>,</w:t>
      </w:r>
      <w:r w:rsidRPr="003E417D">
        <w:t xml:space="preserve"> which </w:t>
      </w:r>
      <w:r>
        <w:t>attracted</w:t>
      </w:r>
      <w:r w:rsidRPr="003E417D">
        <w:t xml:space="preserve"> 1</w:t>
      </w:r>
      <w:r>
        <w:t xml:space="preserve"> million</w:t>
      </w:r>
      <w:r w:rsidRPr="003E417D">
        <w:t xml:space="preserve"> signatures. The </w:t>
      </w:r>
      <w:r>
        <w:t>T</w:t>
      </w:r>
      <w:r w:rsidRPr="003E417D">
        <w:t xml:space="preserve">rade and </w:t>
      </w:r>
      <w:r>
        <w:t>A</w:t>
      </w:r>
      <w:r w:rsidRPr="003E417D">
        <w:t>gricultur</w:t>
      </w:r>
      <w:r>
        <w:t>e</w:t>
      </w:r>
      <w:r w:rsidRPr="003E417D">
        <w:t xml:space="preserve"> Commission was set up</w:t>
      </w:r>
      <w:r>
        <w:t xml:space="preserve"> as a result of</w:t>
      </w:r>
      <w:r w:rsidRPr="003E417D">
        <w:t xml:space="preserve"> that. I sat on that</w:t>
      </w:r>
      <w:r>
        <w:t xml:space="preserve"> commission and night </w:t>
      </w:r>
      <w:r w:rsidRPr="0084094B">
        <w:t>after night we had plenty of debate</w:t>
      </w:r>
      <w:r>
        <w:t xml:space="preserve">. At the commission, the negotiator, Lockwood Smith </w:t>
      </w:r>
      <w:r w:rsidRPr="0084094B">
        <w:t>from New Zealand</w:t>
      </w:r>
      <w:r>
        <w:t xml:space="preserve">, was there—a farmer himself. He wanted free trade and the liberalisation of everything. We felt we ended up </w:t>
      </w:r>
      <w:r w:rsidRPr="0084094B">
        <w:t>with a compromise position</w:t>
      </w:r>
      <w:r>
        <w:t xml:space="preserve">. We </w:t>
      </w:r>
      <w:r w:rsidRPr="0084094B">
        <w:t xml:space="preserve">presented that to </w:t>
      </w:r>
      <w:r>
        <w:t>the G</w:t>
      </w:r>
      <w:r w:rsidRPr="0084094B">
        <w:t>overnment</w:t>
      </w:r>
      <w:r>
        <w:t xml:space="preserve"> back </w:t>
      </w:r>
      <w:r w:rsidRPr="0084094B">
        <w:t>in March</w:t>
      </w:r>
      <w:r>
        <w:t xml:space="preserve"> and</w:t>
      </w:r>
      <w:r w:rsidRPr="0084094B">
        <w:t xml:space="preserve"> it took eight months for them to reply. In the meantime, they had signed up </w:t>
      </w:r>
      <w:r>
        <w:t>to a</w:t>
      </w:r>
      <w:r w:rsidRPr="0084094B">
        <w:t xml:space="preserve"> deal with Australia and New Zealand. We envisaged at that time </w:t>
      </w:r>
      <w:r>
        <w:t xml:space="preserve">that </w:t>
      </w:r>
      <w:r w:rsidRPr="0084094B">
        <w:t xml:space="preserve">there would be a new </w:t>
      </w:r>
      <w:r w:rsidR="00B32ED8">
        <w:t>T</w:t>
      </w:r>
      <w:r w:rsidRPr="0084094B" w:rsidR="00B32ED8">
        <w:t xml:space="preserve">rade </w:t>
      </w:r>
      <w:r w:rsidR="00B32ED8">
        <w:t>and</w:t>
      </w:r>
      <w:r w:rsidRPr="0084094B" w:rsidR="00B32ED8">
        <w:t xml:space="preserve"> </w:t>
      </w:r>
      <w:r w:rsidR="00B32ED8">
        <w:t>A</w:t>
      </w:r>
      <w:r w:rsidRPr="0084094B" w:rsidR="00B32ED8">
        <w:t>gricultur</w:t>
      </w:r>
      <w:r w:rsidR="00B32ED8">
        <w:t>e</w:t>
      </w:r>
      <w:r w:rsidRPr="0084094B" w:rsidR="00B32ED8">
        <w:t xml:space="preserve"> </w:t>
      </w:r>
      <w:r w:rsidR="00B32ED8">
        <w:t>C</w:t>
      </w:r>
      <w:r w:rsidRPr="0084094B" w:rsidR="00B32ED8">
        <w:t xml:space="preserve">ommission </w:t>
      </w:r>
      <w:r w:rsidRPr="0084094B">
        <w:t>set up to help the negotiators as they negotiated</w:t>
      </w:r>
      <w:r>
        <w:t xml:space="preserve">. Now the new </w:t>
      </w:r>
      <w:r w:rsidR="00B32ED8">
        <w:t xml:space="preserve">Trade and Agriculture Commission </w:t>
      </w:r>
      <w:r>
        <w:t xml:space="preserve">will look over the trade deal after it has been completed and signed. </w:t>
      </w:r>
      <w:r w:rsidRPr="0084094B">
        <w:t>I think that is shutting the door after the horse has bolted</w:t>
      </w:r>
      <w:r>
        <w:t>. W</w:t>
      </w:r>
      <w:r w:rsidRPr="0084094B">
        <w:t xml:space="preserve">e are very disappointed </w:t>
      </w:r>
      <w:r>
        <w:t>with</w:t>
      </w:r>
      <w:r w:rsidRPr="0084094B">
        <w:t xml:space="preserve"> how </w:t>
      </w:r>
      <w:r>
        <w:t>the G</w:t>
      </w:r>
      <w:r w:rsidRPr="0084094B">
        <w:t xml:space="preserve">overnment tore ahead on this. </w:t>
      </w:r>
      <w:r>
        <w:t xml:space="preserve">To put it frankly, in </w:t>
      </w:r>
      <w:r w:rsidRPr="0084094B">
        <w:t xml:space="preserve">my involvement in the </w:t>
      </w:r>
      <w:r>
        <w:t>T</w:t>
      </w:r>
      <w:r w:rsidRPr="0084094B">
        <w:t xml:space="preserve">rade and </w:t>
      </w:r>
      <w:r>
        <w:t>A</w:t>
      </w:r>
      <w:r w:rsidRPr="0084094B">
        <w:t>gricultur</w:t>
      </w:r>
      <w:r w:rsidR="00B32ED8">
        <w:t>e</w:t>
      </w:r>
      <w:r w:rsidRPr="0084094B">
        <w:t xml:space="preserve"> Commission</w:t>
      </w:r>
      <w:r>
        <w:t xml:space="preserve"> </w:t>
      </w:r>
      <w:r w:rsidRPr="0084094B">
        <w:t>I feel I was used and abused.</w:t>
      </w:r>
    </w:p>
    <w:p w:rsidR="00F56BC0" w:rsidP="00F56BC0">
      <w:pPr>
        <w:pStyle w:val="Remark"/>
      </w:pPr>
      <w:r w:rsidRPr="00127BD4">
        <w:rPr>
          <w:b/>
        </w:rPr>
        <w:t xml:space="preserve">Baroness Liddell of </w:t>
      </w:r>
      <w:r w:rsidRPr="00127BD4">
        <w:rPr>
          <w:b/>
        </w:rPr>
        <w:t>Coatdyke</w:t>
      </w:r>
      <w:r w:rsidRPr="00127BD4">
        <w:rPr>
          <w:b/>
        </w:rPr>
        <w:t>:</w:t>
      </w:r>
      <w:r>
        <w:t xml:space="preserve"> D</w:t>
      </w:r>
      <w:r w:rsidRPr="00127BD4">
        <w:t>oes anybody disagree?</w:t>
      </w:r>
    </w:p>
    <w:p w:rsidR="00F56BC0" w:rsidP="00F56BC0">
      <w:pPr>
        <w:pStyle w:val="Answer"/>
      </w:pPr>
      <w:r w:rsidRPr="00127BD4">
        <w:rPr>
          <w:b/>
          <w:i/>
        </w:rPr>
        <w:t>Beatrice Morrice:</w:t>
      </w:r>
      <w:r>
        <w:t xml:space="preserve"> </w:t>
      </w:r>
      <w:r w:rsidRPr="00127BD4">
        <w:t>I do not disagree at all</w:t>
      </w:r>
      <w:r>
        <w:t>.</w:t>
      </w:r>
      <w:r w:rsidRPr="00127BD4">
        <w:t xml:space="preserve"> I reiterate that we were incredibly disappointed </w:t>
      </w:r>
      <w:r>
        <w:t>with</w:t>
      </w:r>
      <w:r w:rsidRPr="00127BD4">
        <w:t xml:space="preserve"> the level of engagement. We felt </w:t>
      </w:r>
      <w:r w:rsidR="00B32ED8">
        <w:t>we were</w:t>
      </w:r>
      <w:r>
        <w:t xml:space="preserve"> no</w:t>
      </w:r>
      <w:r w:rsidRPr="00127BD4">
        <w:t>t really being engaged with</w:t>
      </w:r>
      <w:r>
        <w:t xml:space="preserve">. </w:t>
      </w:r>
      <w:r w:rsidRPr="00127BD4">
        <w:t>In some instances</w:t>
      </w:r>
      <w:r>
        <w:t>,</w:t>
      </w:r>
      <w:r w:rsidRPr="00127BD4">
        <w:t xml:space="preserve"> it was like a tick</w:t>
      </w:r>
      <w:r>
        <w:t>-</w:t>
      </w:r>
      <w:r w:rsidRPr="00127BD4">
        <w:t>box exercise and not a consultative process</w:t>
      </w:r>
      <w:r>
        <w:t>,</w:t>
      </w:r>
      <w:r w:rsidRPr="00127BD4">
        <w:t xml:space="preserve"> which we </w:t>
      </w:r>
      <w:r>
        <w:t>we</w:t>
      </w:r>
      <w:r w:rsidRPr="00127BD4">
        <w:t xml:space="preserve">re incredibly disappointed about. Speaking to our counterparts </w:t>
      </w:r>
      <w:r>
        <w:t>from</w:t>
      </w:r>
      <w:r w:rsidRPr="00127BD4">
        <w:t xml:space="preserve"> Australia, they were very involved in the process throughout; they were involved in identifying the TR</w:t>
      </w:r>
      <w:r>
        <w:t>Qs</w:t>
      </w:r>
      <w:r w:rsidRPr="00127BD4">
        <w:t xml:space="preserve"> and what that would mean</w:t>
      </w:r>
      <w:r>
        <w:t>. S</w:t>
      </w:r>
      <w:r w:rsidRPr="00127BD4">
        <w:t>peaking for</w:t>
      </w:r>
      <w:r>
        <w:t xml:space="preserve"> NFUS, we did not </w:t>
      </w:r>
      <w:r w:rsidRPr="00127BD4">
        <w:t>have anything to do with that at all</w:t>
      </w:r>
      <w:r>
        <w:t>. T</w:t>
      </w:r>
      <w:r w:rsidRPr="00127BD4">
        <w:t>hat is the real concern for us. Going forward, we</w:t>
      </w:r>
      <w:r>
        <w:t xml:space="preserve"> </w:t>
      </w:r>
      <w:r w:rsidRPr="00884F27">
        <w:t>absolutely want better collaborative engagement.</w:t>
      </w:r>
    </w:p>
    <w:p w:rsidR="00F56BC0" w:rsidP="00F56BC0">
      <w:pPr>
        <w:pStyle w:val="Question"/>
      </w:pPr>
      <w:r w:rsidRPr="003A49C2">
        <w:rPr>
          <w:b/>
        </w:rPr>
        <w:t>The Earl of Sandwich:</w:t>
      </w:r>
      <w:r>
        <w:t xml:space="preserve"> W</w:t>
      </w:r>
      <w:r w:rsidRPr="00884F27">
        <w:t>e have just heard</w:t>
      </w:r>
      <w:r>
        <w:t xml:space="preserve"> from two of the witnesses</w:t>
      </w:r>
      <w:r w:rsidRPr="00884F27">
        <w:t xml:space="preserve"> the response to my question. It would be very good to hear from your colleagues as well. </w:t>
      </w:r>
      <w:r>
        <w:t>I am</w:t>
      </w:r>
      <w:r w:rsidRPr="00884F27">
        <w:t xml:space="preserve"> trying to get at whether the </w:t>
      </w:r>
      <w:r>
        <w:t>G</w:t>
      </w:r>
      <w:r w:rsidRPr="00884F27">
        <w:t>overnment are trying hard enough on th</w:t>
      </w:r>
      <w:r>
        <w:t>e</w:t>
      </w:r>
      <w:r w:rsidRPr="00884F27">
        <w:t xml:space="preserve"> question of consultation. After all, the</w:t>
      </w:r>
      <w:r>
        <w:t xml:space="preserve"> T</w:t>
      </w:r>
      <w:r w:rsidRPr="00884F27">
        <w:t xml:space="preserve">rade and </w:t>
      </w:r>
      <w:r>
        <w:t>A</w:t>
      </w:r>
      <w:r w:rsidRPr="00884F27">
        <w:t>gricultur</w:t>
      </w:r>
      <w:r>
        <w:t>e</w:t>
      </w:r>
      <w:r w:rsidRPr="00884F27">
        <w:t xml:space="preserve"> Commission is widely respected as something </w:t>
      </w:r>
      <w:r>
        <w:t>that</w:t>
      </w:r>
      <w:r w:rsidRPr="00884F27">
        <w:t xml:space="preserve"> should be part of the system </w:t>
      </w:r>
      <w:r>
        <w:t>and</w:t>
      </w:r>
      <w:r w:rsidRPr="00884F27">
        <w:t xml:space="preserve"> should be allowed to remain and be extended. The </w:t>
      </w:r>
      <w:r>
        <w:t>G</w:t>
      </w:r>
      <w:r w:rsidRPr="00884F27">
        <w:t>overnment say they ha</w:t>
      </w:r>
      <w:r>
        <w:t>ve</w:t>
      </w:r>
      <w:r w:rsidRPr="00884F27">
        <w:t xml:space="preserve"> the ambition to place farmers at the heart of </w:t>
      </w:r>
      <w:r>
        <w:t xml:space="preserve">their </w:t>
      </w:r>
      <w:r w:rsidRPr="00884F27">
        <w:t>trade policy. You say they are not doing th</w:t>
      </w:r>
      <w:r>
        <w:t>at</w:t>
      </w:r>
      <w:r w:rsidRPr="004E55BB">
        <w:t>. I</w:t>
      </w:r>
      <w:r>
        <w:t>t i</w:t>
      </w:r>
      <w:r w:rsidRPr="004E55BB">
        <w:t>s not just the</w:t>
      </w:r>
      <w:r>
        <w:t xml:space="preserve"> TAC; </w:t>
      </w:r>
      <w:r w:rsidRPr="004E55BB">
        <w:t>it is also the trade advisory groups. I would be interested to hea</w:t>
      </w:r>
      <w:r>
        <w:t>r</w:t>
      </w:r>
      <w:r w:rsidRPr="004E55BB">
        <w:t xml:space="preserve"> </w:t>
      </w:r>
      <w:r>
        <w:t xml:space="preserve">what </w:t>
      </w:r>
      <w:r w:rsidRPr="004E55BB">
        <w:t>your impression of those</w:t>
      </w:r>
      <w:r>
        <w:t xml:space="preserve"> is.</w:t>
      </w:r>
    </w:p>
    <w:p w:rsidR="00F56BC0" w:rsidP="00F56BC0">
      <w:pPr>
        <w:pStyle w:val="QuestionCont"/>
      </w:pPr>
      <w:r w:rsidRPr="004E55BB">
        <w:t xml:space="preserve">I should mention that I am an NFU member in </w:t>
      </w:r>
      <w:r>
        <w:t>w</w:t>
      </w:r>
      <w:r w:rsidRPr="004E55BB">
        <w:t>est Dorset</w:t>
      </w:r>
      <w:r w:rsidR="00B32ED8">
        <w:t>,</w:t>
      </w:r>
      <w:r w:rsidRPr="004E55BB">
        <w:t xml:space="preserve"> wh</w:t>
      </w:r>
      <w:r>
        <w:t>ere we have</w:t>
      </w:r>
      <w:r w:rsidRPr="004E55BB">
        <w:t xml:space="preserve"> long had relations with New Zealand farmers, mainly as judges of sheep.</w:t>
      </w:r>
      <w:r w:rsidRPr="003E3389">
        <w:t xml:space="preserve"> </w:t>
      </w:r>
      <w:r w:rsidR="00B32ED8">
        <w:t>Obviously, they</w:t>
      </w:r>
      <w:r w:rsidRPr="003E3389">
        <w:t xml:space="preserve"> recognise the</w:t>
      </w:r>
      <w:r>
        <w:t xml:space="preserve"> </w:t>
      </w:r>
      <w:r w:rsidRPr="003E3389">
        <w:t>problems too.</w:t>
      </w:r>
    </w:p>
    <w:p w:rsidR="00F56BC0" w:rsidP="00F56BC0">
      <w:pPr>
        <w:pStyle w:val="Answer"/>
      </w:pPr>
      <w:r w:rsidRPr="003E3389">
        <w:rPr>
          <w:b/>
          <w:i/>
        </w:rPr>
        <w:t xml:space="preserve">Dr </w:t>
      </w:r>
      <w:r>
        <w:rPr>
          <w:b/>
          <w:i/>
        </w:rPr>
        <w:t xml:space="preserve">Nick </w:t>
      </w:r>
      <w:r w:rsidRPr="003E3389">
        <w:rPr>
          <w:b/>
          <w:i/>
        </w:rPr>
        <w:t>Fenwick:</w:t>
      </w:r>
      <w:r>
        <w:t xml:space="preserve"> </w:t>
      </w:r>
      <w:r w:rsidRPr="003E3389">
        <w:t>I again highlight the fact that when you look at the figures the benefits of the two deals agreed in principle are not only negligible for the UK economy, employment</w:t>
      </w:r>
      <w:r>
        <w:t xml:space="preserve">, et cetera; there are huge concerns currently, which we are raising, </w:t>
      </w:r>
      <w:r w:rsidRPr="003E3389">
        <w:t>with regard to agriculture. I agree with what I suppose is an implied criticism</w:t>
      </w:r>
      <w:r w:rsidRPr="00B54C58">
        <w:t xml:space="preserve"> that the UK </w:t>
      </w:r>
      <w:r>
        <w:t>G</w:t>
      </w:r>
      <w:r w:rsidRPr="00B54C58">
        <w:t>overnment are not looking after farmers.</w:t>
      </w:r>
    </w:p>
    <w:p w:rsidR="00F56BC0" w:rsidP="00F56BC0">
      <w:pPr>
        <w:pStyle w:val="Answer"/>
      </w:pPr>
      <w:r w:rsidRPr="00B54C58">
        <w:t>I suggest that the real issue is to strike liberal deals and get catchy press releases</w:t>
      </w:r>
      <w:r>
        <w:t>. T</w:t>
      </w:r>
      <w:r w:rsidRPr="00B54C58">
        <w:t>hose deals will have virtually no benefits for the UK</w:t>
      </w:r>
      <w:r>
        <w:t>;</w:t>
      </w:r>
      <w:r w:rsidRPr="00B54C58">
        <w:t xml:space="preserve"> they will have adverse impacts </w:t>
      </w:r>
      <w:r>
        <w:t>for</w:t>
      </w:r>
      <w:r w:rsidRPr="00B54C58">
        <w:t xml:space="preserve"> Welsh agriculture, but they will be a good story in the newspapers</w:t>
      </w:r>
      <w:r>
        <w:t>,</w:t>
      </w:r>
      <w:r w:rsidRPr="00B54C58">
        <w:t xml:space="preserve"> becaus</w:t>
      </w:r>
      <w:r>
        <w:t>e</w:t>
      </w:r>
      <w:r w:rsidRPr="00B54C58">
        <w:t xml:space="preserve"> they</w:t>
      </w:r>
      <w:r>
        <w:t xml:space="preserve"> are </w:t>
      </w:r>
      <w:r w:rsidRPr="00B54C58">
        <w:t xml:space="preserve">a trade deal at a time when we are struggling </w:t>
      </w:r>
      <w:r>
        <w:t>on</w:t>
      </w:r>
      <w:r w:rsidRPr="00B54C58">
        <w:t xml:space="preserve"> trade with</w:t>
      </w:r>
      <w:r>
        <w:t xml:space="preserve"> the</w:t>
      </w:r>
      <w:r w:rsidRPr="00B54C58">
        <w:t xml:space="preserve"> affluent trading nations on our doorstep in the form of the </w:t>
      </w:r>
      <w:r>
        <w:t>EU</w:t>
      </w:r>
      <w:r w:rsidRPr="00B54C58">
        <w:t>. Bear in mind that the population of New Zealand is 1% of the population of the European Union</w:t>
      </w:r>
      <w:r>
        <w:t xml:space="preserve">. </w:t>
      </w:r>
      <w:r w:rsidR="00B32ED8">
        <w:t>The EU</w:t>
      </w:r>
      <w:r w:rsidRPr="00B54C58">
        <w:t xml:space="preserve"> is next door to us</w:t>
      </w:r>
      <w:r>
        <w:t>,</w:t>
      </w:r>
      <w:r w:rsidRPr="00B54C58">
        <w:t xml:space="preserve"> and because of the barriers that h</w:t>
      </w:r>
      <w:r>
        <w:t>ave been</w:t>
      </w:r>
      <w:r w:rsidRPr="00B54C58">
        <w:t xml:space="preserve"> raised we are struggling to trade with a market to which we send between 70% and 80% of Welsh food and drink</w:t>
      </w:r>
      <w:r>
        <w:t xml:space="preserve">. The </w:t>
      </w:r>
      <w:r w:rsidRPr="00B54C58">
        <w:t>benefits are negligible</w:t>
      </w:r>
      <w:r>
        <w:t>,</w:t>
      </w:r>
      <w:r w:rsidRPr="00B54C58">
        <w:t xml:space="preserve"> and </w:t>
      </w:r>
      <w:r>
        <w:t xml:space="preserve">I am afraid </w:t>
      </w:r>
      <w:r w:rsidRPr="00B54C58">
        <w:t xml:space="preserve">farming is being abandoned by this </w:t>
      </w:r>
      <w:r>
        <w:t>G</w:t>
      </w:r>
      <w:r w:rsidRPr="00B54C58">
        <w:t>overnment.</w:t>
      </w:r>
    </w:p>
    <w:p w:rsidR="00F56BC0" w:rsidP="00F56BC0">
      <w:pPr>
        <w:pStyle w:val="Answer"/>
      </w:pPr>
      <w:r w:rsidRPr="00877CB0">
        <w:rPr>
          <w:b/>
          <w:i/>
        </w:rPr>
        <w:t>Huw Rhys Thomas:</w:t>
      </w:r>
      <w:r>
        <w:t xml:space="preserve"> </w:t>
      </w:r>
      <w:r w:rsidRPr="00877CB0">
        <w:t>I entirely agree with what Nic</w:t>
      </w:r>
      <w:r>
        <w:t xml:space="preserve">k </w:t>
      </w:r>
      <w:r w:rsidRPr="00877CB0">
        <w:t xml:space="preserve">said. </w:t>
      </w:r>
      <w:r>
        <w:t xml:space="preserve">When they are striking these deals, the </w:t>
      </w:r>
      <w:r w:rsidRPr="00877CB0">
        <w:t xml:space="preserve">UK </w:t>
      </w:r>
      <w:r>
        <w:t xml:space="preserve">Government are not </w:t>
      </w:r>
      <w:r w:rsidRPr="00877CB0">
        <w:t>looking out for farmers, certainly not UK farmers</w:t>
      </w:r>
      <w:r>
        <w:t>.</w:t>
      </w:r>
      <w:r w:rsidRPr="00877CB0">
        <w:t xml:space="preserve"> It is</w:t>
      </w:r>
      <w:r>
        <w:t xml:space="preserve"> very much</w:t>
      </w:r>
      <w:r w:rsidRPr="00877CB0">
        <w:t xml:space="preserve"> for the benefit of Australian and New Zealand farmers.</w:t>
      </w:r>
      <w:r>
        <w:t xml:space="preserve"> You</w:t>
      </w:r>
      <w:r w:rsidRPr="00877CB0">
        <w:t xml:space="preserve"> just need to look at how the deals </w:t>
      </w:r>
      <w:r>
        <w:t>we</w:t>
      </w:r>
      <w:r w:rsidRPr="00877CB0">
        <w:t>re reported in the New Zealand and Australian press. They were hailed and lauded as fantastic opportunit</w:t>
      </w:r>
      <w:r>
        <w:t>ies.</w:t>
      </w:r>
      <w:r w:rsidRPr="00A01A97">
        <w:t xml:space="preserve"> </w:t>
      </w:r>
      <w:r>
        <w:t>T</w:t>
      </w:r>
      <w:r w:rsidRPr="00A01A97">
        <w:t>hat tells you everything you need to know.</w:t>
      </w:r>
      <w:r>
        <w:t xml:space="preserve"> </w:t>
      </w:r>
      <w:r w:rsidRPr="00A01A97">
        <w:t xml:space="preserve">As for access to </w:t>
      </w:r>
      <w:r>
        <w:t>the G</w:t>
      </w:r>
      <w:r w:rsidRPr="00A01A97">
        <w:t>overnment and MPs,</w:t>
      </w:r>
      <w:r>
        <w:t xml:space="preserve"> </w:t>
      </w:r>
      <w:r w:rsidRPr="00A01A97">
        <w:t xml:space="preserve">the New Zealand </w:t>
      </w:r>
      <w:r>
        <w:t>h</w:t>
      </w:r>
      <w:r w:rsidRPr="00A01A97">
        <w:t xml:space="preserve">igh </w:t>
      </w:r>
      <w:r>
        <w:t>c</w:t>
      </w:r>
      <w:r w:rsidRPr="00A01A97">
        <w:t>ommissioner has probably had better access</w:t>
      </w:r>
      <w:r>
        <w:t xml:space="preserve"> to </w:t>
      </w:r>
      <w:r w:rsidR="00B32ED8">
        <w:t>G</w:t>
      </w:r>
      <w:r>
        <w:t>overnment Ministers and MPs than</w:t>
      </w:r>
      <w:r w:rsidRPr="00A01A97">
        <w:t xml:space="preserve"> some of us have enjoyed in the past few weeks.</w:t>
      </w:r>
    </w:p>
    <w:p w:rsidR="00F56BC0" w:rsidP="00A6778B">
      <w:pPr>
        <w:pStyle w:val="Question"/>
      </w:pPr>
      <w:r w:rsidRPr="00A01A97">
        <w:rPr>
          <w:b/>
        </w:rPr>
        <w:t>Lord Morris of Aberavon:</w:t>
      </w:r>
      <w:r>
        <w:t xml:space="preserve"> </w:t>
      </w:r>
      <w:r w:rsidRPr="00A01A97">
        <w:t xml:space="preserve">Is not the big hole in this treaty that there is no impact assessment </w:t>
      </w:r>
      <w:r>
        <w:t>for</w:t>
      </w:r>
      <w:r w:rsidRPr="00A01A97">
        <w:t xml:space="preserve"> British agriculture</w:t>
      </w:r>
      <w:r>
        <w:t>?</w:t>
      </w:r>
      <w:r w:rsidRPr="00A01A97">
        <w:t xml:space="preserve"> </w:t>
      </w:r>
      <w:r>
        <w:t>T</w:t>
      </w:r>
      <w:r w:rsidRPr="00A01A97">
        <w:t xml:space="preserve">he danger to our producers is that they are shielded by the temporary New Zealand preference for Asian markets. They might do what </w:t>
      </w:r>
      <w:r>
        <w:t xml:space="preserve">the </w:t>
      </w:r>
      <w:r w:rsidRPr="00A01A97">
        <w:t>Australia</w:t>
      </w:r>
      <w:r>
        <w:t xml:space="preserve">ns </w:t>
      </w:r>
      <w:r w:rsidRPr="00A01A97">
        <w:t xml:space="preserve">did </w:t>
      </w:r>
      <w:r>
        <w:t xml:space="preserve">with wine </w:t>
      </w:r>
      <w:r w:rsidRPr="00A01A97">
        <w:t>when I went there</w:t>
      </w:r>
      <w:r>
        <w:t>. They reduced the price of wine</w:t>
      </w:r>
      <w:r w:rsidRPr="00A01A97">
        <w:t xml:space="preserve"> well below £5 a bottle and, when they established a market, they increased it substantially. </w:t>
      </w:r>
      <w:r>
        <w:t>British agriculture has a vital need for an i</w:t>
      </w:r>
      <w:r w:rsidRPr="00A01A97">
        <w:t>mpact assessment</w:t>
      </w:r>
      <w:r>
        <w:t>.</w:t>
      </w:r>
    </w:p>
    <w:p w:rsidR="00F56BC0" w:rsidP="00F56BC0">
      <w:pPr>
        <w:pStyle w:val="Remark"/>
      </w:pPr>
      <w:r w:rsidRPr="00944577">
        <w:rPr>
          <w:b/>
        </w:rPr>
        <w:t>The Chair:</w:t>
      </w:r>
      <w:r>
        <w:t xml:space="preserve"> </w:t>
      </w:r>
      <w:r w:rsidRPr="00A01A97">
        <w:t xml:space="preserve">I see </w:t>
      </w:r>
      <w:r>
        <w:t xml:space="preserve">a </w:t>
      </w:r>
      <w:r w:rsidRPr="00A01A97">
        <w:t xml:space="preserve">lot of agreement </w:t>
      </w:r>
      <w:r>
        <w:t>with</w:t>
      </w:r>
      <w:r w:rsidRPr="00A01A97">
        <w:t xml:space="preserve"> that.</w:t>
      </w:r>
    </w:p>
    <w:p w:rsidR="00F56BC0" w:rsidP="00F56BC0">
      <w:pPr>
        <w:pStyle w:val="Answer"/>
      </w:pPr>
      <w:r w:rsidRPr="00A01A97">
        <w:rPr>
          <w:b/>
          <w:i/>
        </w:rPr>
        <w:t xml:space="preserve">Victor </w:t>
      </w:r>
      <w:r w:rsidRPr="00A01A97">
        <w:rPr>
          <w:b/>
          <w:i/>
        </w:rPr>
        <w:t>Chestnutt</w:t>
      </w:r>
      <w:r w:rsidRPr="00A01A97">
        <w:rPr>
          <w:b/>
          <w:i/>
        </w:rPr>
        <w:t>:</w:t>
      </w:r>
      <w:r>
        <w:t xml:space="preserve"> </w:t>
      </w:r>
      <w:r w:rsidRPr="00A01A97">
        <w:t xml:space="preserve">I totally agree with Lord Morris. </w:t>
      </w:r>
      <w:r>
        <w:t>There is an</w:t>
      </w:r>
      <w:r w:rsidRPr="00A01A97">
        <w:t>other thing we need an impact assessment</w:t>
      </w:r>
      <w:r>
        <w:t xml:space="preserve"> on. We have just finished COP 26. We have not talked about the carbon intensity of what we produce in the UK and the wisdom of importing meat. Red meat from New Zealand has </w:t>
      </w:r>
      <w:r w:rsidRPr="00A01A97">
        <w:t xml:space="preserve">160% </w:t>
      </w:r>
      <w:r w:rsidR="00B32ED8">
        <w:t xml:space="preserve">of the production of </w:t>
      </w:r>
      <w:r w:rsidRPr="00A01A97">
        <w:t>carbon efficiency compared with ours. We are way ahea</w:t>
      </w:r>
      <w:r>
        <w:t>d. We are at</w:t>
      </w:r>
      <w:r w:rsidRPr="00A01A97">
        <w:t xml:space="preserve"> 52% of the world average</w:t>
      </w:r>
      <w:r>
        <w:t xml:space="preserve"> and</w:t>
      </w:r>
      <w:r w:rsidRPr="00A01A97">
        <w:t xml:space="preserve"> New Zealand is</w:t>
      </w:r>
      <w:r>
        <w:t xml:space="preserve"> at</w:t>
      </w:r>
      <w:r w:rsidRPr="00A01A97">
        <w:t xml:space="preserve"> 160%</w:t>
      </w:r>
      <w:r>
        <w:t>.</w:t>
      </w:r>
      <w:r w:rsidRPr="00A01A97">
        <w:t xml:space="preserve"> </w:t>
      </w:r>
      <w:r>
        <w:t>W</w:t>
      </w:r>
      <w:r w:rsidRPr="00A01A97">
        <w:t>hy bring in red meat to displace our own at a higher carbon intensity? It makes no sense at all.</w:t>
      </w:r>
    </w:p>
    <w:p w:rsidR="00F56BC0" w:rsidP="00F56BC0">
      <w:pPr>
        <w:pStyle w:val="Answer"/>
      </w:pPr>
      <w:r>
        <w:t>A</w:t>
      </w:r>
      <w:r w:rsidRPr="00A01A97">
        <w:t>long with</w:t>
      </w:r>
      <w:r>
        <w:t xml:space="preserve"> an economic</w:t>
      </w:r>
      <w:r w:rsidRPr="00A01A97">
        <w:t xml:space="preserve"> impact assessmen</w:t>
      </w:r>
      <w:r>
        <w:t xml:space="preserve">t, </w:t>
      </w:r>
      <w:r w:rsidRPr="00A01A97">
        <w:t>we need a</w:t>
      </w:r>
      <w:r>
        <w:t>n</w:t>
      </w:r>
      <w:r w:rsidRPr="00A01A97">
        <w:t xml:space="preserve"> environmental impact assessment </w:t>
      </w:r>
      <w:r>
        <w:t xml:space="preserve">to be </w:t>
      </w:r>
      <w:r w:rsidRPr="00A01A97">
        <w:t>carried out as well</w:t>
      </w:r>
      <w:r>
        <w:t>,</w:t>
      </w:r>
      <w:r w:rsidRPr="00A01A97">
        <w:t xml:space="preserve"> </w:t>
      </w:r>
      <w:r>
        <w:t>as a result of</w:t>
      </w:r>
      <w:r w:rsidRPr="00A01A97">
        <w:t xml:space="preserve"> importing food from around the world. I</w:t>
      </w:r>
      <w:r>
        <w:t xml:space="preserve"> am</w:t>
      </w:r>
      <w:r w:rsidRPr="00A01A97">
        <w:t xml:space="preserve"> not talking about the transport costs</w:t>
      </w:r>
      <w:r>
        <w:t xml:space="preserve"> but</w:t>
      </w:r>
      <w:r w:rsidRPr="00A01A97">
        <w:t xml:space="preserve"> the production efficiencies</w:t>
      </w:r>
      <w:r>
        <w:t xml:space="preserve"> in </w:t>
      </w:r>
      <w:r w:rsidRPr="00A01A97">
        <w:t>carbon</w:t>
      </w:r>
      <w:r>
        <w:t>.</w:t>
      </w:r>
      <w:r w:rsidRPr="00A01A97">
        <w:t xml:space="preserve"> Western Europe is way ahead of the rest of the world</w:t>
      </w:r>
      <w:r>
        <w:t>.</w:t>
      </w:r>
    </w:p>
    <w:p w:rsidR="00F56BC0" w:rsidP="00F56BC0">
      <w:pPr>
        <w:pStyle w:val="Remark"/>
      </w:pPr>
      <w:r w:rsidRPr="00A01A97">
        <w:rPr>
          <w:b/>
        </w:rPr>
        <w:t>The Chair:</w:t>
      </w:r>
      <w:r>
        <w:t xml:space="preserve"> T</w:t>
      </w:r>
      <w:r w:rsidRPr="00A01A97">
        <w:t>hat is very helpful</w:t>
      </w:r>
      <w:r>
        <w:t>. Could I now call in my colleague Lord Watts?</w:t>
      </w:r>
    </w:p>
    <w:p w:rsidR="00F56BC0" w:rsidP="00F56BC0">
      <w:pPr>
        <w:pStyle w:val="Question"/>
      </w:pPr>
      <w:r w:rsidRPr="00A01A97">
        <w:rPr>
          <w:b/>
        </w:rPr>
        <w:t>Lord Watts:</w:t>
      </w:r>
      <w:r>
        <w:t xml:space="preserve"> I</w:t>
      </w:r>
      <w:r w:rsidRPr="00964FA3">
        <w:t>t seems that no one on the panel thinks this is a good deal for the UK</w:t>
      </w:r>
      <w:r>
        <w:t>,</w:t>
      </w:r>
      <w:r w:rsidRPr="00964FA3">
        <w:t xml:space="preserve"> yet the </w:t>
      </w:r>
      <w:r>
        <w:t>G</w:t>
      </w:r>
      <w:r w:rsidRPr="00964FA3">
        <w:t>overnment seem to think it is</w:t>
      </w:r>
      <w:r>
        <w:t xml:space="preserve"> and</w:t>
      </w:r>
      <w:r w:rsidRPr="00964FA3">
        <w:t xml:space="preserve"> </w:t>
      </w:r>
      <w:r w:rsidR="00B32ED8">
        <w:t>cite</w:t>
      </w:r>
      <w:r w:rsidRPr="00964FA3">
        <w:t xml:space="preserve"> the benefits to consumers</w:t>
      </w:r>
      <w:r>
        <w:t>,</w:t>
      </w:r>
      <w:r w:rsidRPr="00964FA3">
        <w:t xml:space="preserve"> which I can only</w:t>
      </w:r>
      <w:r>
        <w:t xml:space="preserve"> assume they</w:t>
      </w:r>
      <w:r w:rsidRPr="00964FA3">
        <w:t xml:space="preserve"> </w:t>
      </w:r>
      <w:r>
        <w:t>think</w:t>
      </w:r>
      <w:r w:rsidRPr="00964FA3">
        <w:t xml:space="preserve"> </w:t>
      </w:r>
      <w:r>
        <w:t xml:space="preserve">will </w:t>
      </w:r>
      <w:r w:rsidRPr="00964FA3">
        <w:t xml:space="preserve">lead to lower prices and higher standards. The </w:t>
      </w:r>
      <w:r>
        <w:t>G</w:t>
      </w:r>
      <w:r w:rsidRPr="00964FA3">
        <w:t xml:space="preserve">overnment say that farmers should be more competitive </w:t>
      </w:r>
      <w:r>
        <w:t xml:space="preserve">and </w:t>
      </w:r>
      <w:r w:rsidRPr="00964FA3">
        <w:t xml:space="preserve">productive. What are the chances of that happening, and is there anything the </w:t>
      </w:r>
      <w:r>
        <w:t>G</w:t>
      </w:r>
      <w:r w:rsidRPr="00964FA3">
        <w:t>overnment can do in th</w:t>
      </w:r>
      <w:r>
        <w:t>is</w:t>
      </w:r>
      <w:r w:rsidRPr="00964FA3">
        <w:t xml:space="preserve"> deal to help farmers achieve that aim?</w:t>
      </w:r>
    </w:p>
    <w:p w:rsidR="00F56BC0" w:rsidP="00F56BC0">
      <w:pPr>
        <w:pStyle w:val="Remark"/>
      </w:pPr>
      <w:r w:rsidRPr="00964FA3">
        <w:rPr>
          <w:b/>
        </w:rPr>
        <w:t>The Chair:</w:t>
      </w:r>
      <w:r>
        <w:t xml:space="preserve"> Who </w:t>
      </w:r>
      <w:r w:rsidRPr="00964FA3">
        <w:t xml:space="preserve">would like to come in on </w:t>
      </w:r>
      <w:r>
        <w:t>more</w:t>
      </w:r>
      <w:r w:rsidRPr="00964FA3">
        <w:t xml:space="preserve"> production</w:t>
      </w:r>
      <w:r>
        <w:t>,</w:t>
      </w:r>
      <w:r w:rsidRPr="00964FA3">
        <w:t xml:space="preserve"> or anything you would want </w:t>
      </w:r>
      <w:r w:rsidRPr="002F50CC">
        <w:t>from government to mitigate the risks you have identified?</w:t>
      </w:r>
    </w:p>
    <w:p w:rsidR="00F56BC0" w:rsidP="00F56BC0">
      <w:pPr>
        <w:pStyle w:val="Answer"/>
      </w:pPr>
      <w:r w:rsidRPr="00964FA3">
        <w:rPr>
          <w:b/>
          <w:i/>
        </w:rPr>
        <w:t>Huw Rhys Thomas:</w:t>
      </w:r>
      <w:r>
        <w:t xml:space="preserve"> </w:t>
      </w:r>
      <w:r w:rsidRPr="002F50CC">
        <w:t xml:space="preserve">We often hear the suggestion that </w:t>
      </w:r>
      <w:r>
        <w:t>it</w:t>
      </w:r>
      <w:r w:rsidRPr="002F50CC">
        <w:t xml:space="preserve"> will make goods cheaper for consumers,</w:t>
      </w:r>
      <w:r>
        <w:t xml:space="preserve"> but as a </w:t>
      </w:r>
      <w:r w:rsidRPr="002F50CC">
        <w:t>proportion of household</w:t>
      </w:r>
      <w:r>
        <w:t xml:space="preserve"> income spent on food</w:t>
      </w:r>
      <w:r w:rsidRPr="002F50CC">
        <w:t xml:space="preserve"> the UK </w:t>
      </w:r>
      <w:r>
        <w:t>has</w:t>
      </w:r>
      <w:r w:rsidRPr="002F50CC">
        <w:t xml:space="preserve"> the third cheapest basket of food in the world</w:t>
      </w:r>
      <w:r>
        <w:t>.</w:t>
      </w:r>
      <w:r w:rsidRPr="002F50CC">
        <w:t xml:space="preserve"> </w:t>
      </w:r>
      <w:r>
        <w:t>We</w:t>
      </w:r>
      <w:r w:rsidRPr="002F50CC">
        <w:t xml:space="preserve"> hear a lot about</w:t>
      </w:r>
      <w:r>
        <w:t xml:space="preserve"> </w:t>
      </w:r>
      <w:r w:rsidRPr="002F50CC">
        <w:t>productivity. Our farmers are as competitive as they can be. Our factors of production are far more expensive</w:t>
      </w:r>
      <w:r>
        <w:t>. T</w:t>
      </w:r>
      <w:r w:rsidRPr="002F50CC">
        <w:t xml:space="preserve">he cost of land in this country is far higher; </w:t>
      </w:r>
      <w:r>
        <w:t>t</w:t>
      </w:r>
      <w:r w:rsidRPr="002F50CC">
        <w:t>he climate is not as benign as in New Zealan</w:t>
      </w:r>
      <w:r>
        <w:t>d,</w:t>
      </w:r>
      <w:r w:rsidRPr="002F50CC">
        <w:t xml:space="preserve"> so we have some </w:t>
      </w:r>
      <w:r>
        <w:t xml:space="preserve">handicaps that </w:t>
      </w:r>
      <w:r w:rsidRPr="002F50CC">
        <w:t>we cannot overcome.</w:t>
      </w:r>
    </w:p>
    <w:p w:rsidR="00F56BC0" w:rsidP="00F56BC0">
      <w:pPr>
        <w:pStyle w:val="Answer"/>
      </w:pPr>
      <w:r w:rsidRPr="002F50CC">
        <w:t>As for farmers becoming more competitive and productive, we do not have one coherent UK agricultural polic</w:t>
      </w:r>
      <w:r>
        <w:t>y. T</w:t>
      </w:r>
      <w:r w:rsidRPr="002F50CC">
        <w:t xml:space="preserve">he </w:t>
      </w:r>
      <w:r>
        <w:t>G</w:t>
      </w:r>
      <w:r w:rsidRPr="002F50CC">
        <w:t>overnment seem to forget</w:t>
      </w:r>
      <w:r>
        <w:t xml:space="preserve"> that w</w:t>
      </w:r>
      <w:r w:rsidRPr="002F50CC">
        <w:t xml:space="preserve">e have </w:t>
      </w:r>
      <w:r w:rsidRPr="007F33AD">
        <w:t>four different home nations with slightly different</w:t>
      </w:r>
      <w:r>
        <w:t xml:space="preserve"> post-CAP </w:t>
      </w:r>
      <w:r w:rsidRPr="007F33AD">
        <w:t>agricultural support polic</w:t>
      </w:r>
      <w:r>
        <w:t>ies that are</w:t>
      </w:r>
      <w:r w:rsidRPr="007F33AD">
        <w:t xml:space="preserve"> likely to fall into place in each </w:t>
      </w:r>
      <w:r>
        <w:t>of them</w:t>
      </w:r>
      <w:r w:rsidRPr="007F33AD">
        <w:t xml:space="preserve">. </w:t>
      </w:r>
      <w:r>
        <w:t>In our trade</w:t>
      </w:r>
      <w:r w:rsidRPr="007F33AD">
        <w:t xml:space="preserve"> offering to foreign countries</w:t>
      </w:r>
      <w:r>
        <w:t>, w</w:t>
      </w:r>
      <w:r w:rsidRPr="007F33AD">
        <w:t>e need to recruit staff</w:t>
      </w:r>
      <w:r w:rsidRPr="004277E7">
        <w:t xml:space="preserve"> and have agricultural attach</w:t>
      </w:r>
      <w:r>
        <w:t>é</w:t>
      </w:r>
      <w:r w:rsidRPr="004277E7">
        <w:t>s at</w:t>
      </w:r>
      <w:r>
        <w:t xml:space="preserve"> </w:t>
      </w:r>
      <w:r w:rsidRPr="004277E7">
        <w:t xml:space="preserve">UK high commissions </w:t>
      </w:r>
      <w:r>
        <w:t>and</w:t>
      </w:r>
      <w:r w:rsidRPr="004277E7">
        <w:t xml:space="preserve"> embassies to promote our product in</w:t>
      </w:r>
      <w:r>
        <w:t xml:space="preserve"> new</w:t>
      </w:r>
      <w:r w:rsidRPr="004277E7">
        <w:t xml:space="preserve"> markets</w:t>
      </w:r>
      <w:r>
        <w:t>. We need to look at how we extend t</w:t>
      </w:r>
      <w:r w:rsidRPr="004277E7">
        <w:t>he shelf life of our produc</w:t>
      </w:r>
      <w:r>
        <w:t>t. W</w:t>
      </w:r>
      <w:r w:rsidRPr="004277E7">
        <w:t>hen we talk about exporting lamb to potential new markets</w:t>
      </w:r>
      <w:r>
        <w:t xml:space="preserve">, </w:t>
      </w:r>
      <w:r w:rsidRPr="004277E7">
        <w:t>we need to look at extending ou</w:t>
      </w:r>
      <w:r>
        <w:t>r</w:t>
      </w:r>
      <w:r w:rsidRPr="004277E7">
        <w:t xml:space="preserve"> shelf life there. It will take some time to increase our productivity</w:t>
      </w:r>
      <w:r>
        <w:t>. T</w:t>
      </w:r>
      <w:r w:rsidRPr="004277E7">
        <w:t>he direction of travel post</w:t>
      </w:r>
      <w:r w:rsidR="00B32ED8">
        <w:t xml:space="preserve"> </w:t>
      </w:r>
      <w:r w:rsidRPr="004277E7">
        <w:t>C</w:t>
      </w:r>
      <w:r>
        <w:t>A</w:t>
      </w:r>
      <w:r w:rsidRPr="004277E7">
        <w:t>P agricultural support seems to be taking us in the opposite direction and away from productivity</w:t>
      </w:r>
      <w:r>
        <w:t>,</w:t>
      </w:r>
      <w:r w:rsidRPr="004277E7">
        <w:t xml:space="preserve"> with far greater emphasis on public goods.</w:t>
      </w:r>
    </w:p>
    <w:p w:rsidR="00F56BC0" w:rsidP="00F56BC0">
      <w:pPr>
        <w:pStyle w:val="Remark"/>
      </w:pPr>
      <w:r w:rsidRPr="0098014D">
        <w:rPr>
          <w:b/>
        </w:rPr>
        <w:t>Lord Watts:</w:t>
      </w:r>
      <w:r>
        <w:t xml:space="preserve"> D</w:t>
      </w:r>
      <w:r w:rsidRPr="0098014D">
        <w:t>oes the panel think that perhaps the Government think that they no longer want to support farmers</w:t>
      </w:r>
      <w:r>
        <w:t>? I</w:t>
      </w:r>
      <w:r w:rsidRPr="0098014D">
        <w:t>t seems to me that</w:t>
      </w:r>
      <w:r>
        <w:t xml:space="preserve"> that</w:t>
      </w:r>
      <w:r w:rsidRPr="0098014D">
        <w:t xml:space="preserve"> is </w:t>
      </w:r>
      <w:r w:rsidRPr="0098014D">
        <w:t>probably the only scope for productivity, but I would be interested to hear your views</w:t>
      </w:r>
      <w:r>
        <w:t>.</w:t>
      </w:r>
    </w:p>
    <w:p w:rsidR="00F56BC0" w:rsidP="00F56BC0">
      <w:pPr>
        <w:pStyle w:val="Answer"/>
      </w:pPr>
      <w:r w:rsidRPr="00DF5C81">
        <w:rPr>
          <w:b/>
          <w:i/>
        </w:rPr>
        <w:t xml:space="preserve">Victor </w:t>
      </w:r>
      <w:r w:rsidRPr="00DF5C81">
        <w:rPr>
          <w:b/>
          <w:i/>
        </w:rPr>
        <w:t>Chestnutt</w:t>
      </w:r>
      <w:r w:rsidRPr="00DF5C81">
        <w:rPr>
          <w:b/>
          <w:i/>
        </w:rPr>
        <w:t>:</w:t>
      </w:r>
      <w:r>
        <w:t xml:space="preserve"> Q</w:t>
      </w:r>
      <w:r w:rsidRPr="00DF5C81">
        <w:t>uite a lot of Northern Irelan</w:t>
      </w:r>
      <w:r>
        <w:t>d has s</w:t>
      </w:r>
      <w:r w:rsidRPr="00DF5C81">
        <w:t>eriously disadvantaged or disadvantage</w:t>
      </w:r>
      <w:r>
        <w:t>d</w:t>
      </w:r>
      <w:r w:rsidRPr="00DF5C81">
        <w:t xml:space="preserve"> land</w:t>
      </w:r>
      <w:r>
        <w:t>,</w:t>
      </w:r>
      <w:r w:rsidRPr="00DF5C81">
        <w:t xml:space="preserve"> and </w:t>
      </w:r>
      <w:r>
        <w:t>you would not</w:t>
      </w:r>
      <w:r w:rsidRPr="00DF5C81">
        <w:t xml:space="preserve"> question that. I come back to the environment and </w:t>
      </w:r>
      <w:r>
        <w:t>our</w:t>
      </w:r>
      <w:r w:rsidRPr="00DF5C81">
        <w:t xml:space="preserve"> family farm structure</w:t>
      </w:r>
      <w:r>
        <w:t>. If we w</w:t>
      </w:r>
      <w:r w:rsidRPr="00DF5C81">
        <w:t>ant</w:t>
      </w:r>
      <w:r>
        <w:t>ed</w:t>
      </w:r>
      <w:r w:rsidRPr="00DF5C81">
        <w:t xml:space="preserve"> ultimately</w:t>
      </w:r>
      <w:r>
        <w:t xml:space="preserve"> to</w:t>
      </w:r>
      <w:r w:rsidRPr="00DF5C81">
        <w:t xml:space="preserve"> push efficiency</w:t>
      </w:r>
      <w:r>
        <w:t>—t</w:t>
      </w:r>
      <w:r w:rsidRPr="00DF5C81">
        <w:t xml:space="preserve">here </w:t>
      </w:r>
      <w:r>
        <w:t>is</w:t>
      </w:r>
      <w:r w:rsidRPr="00DF5C81">
        <w:t xml:space="preserve"> always room to improve</w:t>
      </w:r>
      <w:r>
        <w:t>—we would rip out all our</w:t>
      </w:r>
      <w:r w:rsidRPr="00EE220A">
        <w:t xml:space="preserve"> hedges</w:t>
      </w:r>
      <w:r>
        <w:t xml:space="preserve"> and</w:t>
      </w:r>
      <w:r w:rsidRPr="00EE220A">
        <w:t xml:space="preserve"> farm on bigger units. </w:t>
      </w:r>
      <w:r>
        <w:t xml:space="preserve">Just </w:t>
      </w:r>
      <w:r w:rsidRPr="00EE220A">
        <w:t>try to get planning permission for a 15,000 feedlot</w:t>
      </w:r>
      <w:r>
        <w:t>,</w:t>
      </w:r>
      <w:r w:rsidRPr="00EE220A">
        <w:t xml:space="preserve"> </w:t>
      </w:r>
      <w:r>
        <w:t>which is</w:t>
      </w:r>
      <w:r w:rsidRPr="00EE220A">
        <w:t xml:space="preserve"> commonplace in Australia. You would not get it</w:t>
      </w:r>
      <w:r>
        <w:t xml:space="preserve">. </w:t>
      </w:r>
      <w:r w:rsidRPr="00EE220A">
        <w:t xml:space="preserve">I do not </w:t>
      </w:r>
      <w:r>
        <w:t>think</w:t>
      </w:r>
      <w:r w:rsidRPr="00EE220A">
        <w:t xml:space="preserve"> th</w:t>
      </w:r>
      <w:r>
        <w:t>e</w:t>
      </w:r>
      <w:r w:rsidRPr="00EE220A">
        <w:t xml:space="preserve"> public want that.</w:t>
      </w:r>
      <w:r>
        <w:t xml:space="preserve"> Our </w:t>
      </w:r>
      <w:r w:rsidRPr="00EE220A">
        <w:t>system is totally different, so we need some of those safeguards.</w:t>
      </w:r>
    </w:p>
    <w:p w:rsidR="00F56BC0" w:rsidP="00F56BC0">
      <w:pPr>
        <w:pStyle w:val="Answer"/>
      </w:pPr>
      <w:r>
        <w:t>T</w:t>
      </w:r>
      <w:r w:rsidRPr="00EE220A">
        <w:t xml:space="preserve">he biodiversity element </w:t>
      </w:r>
      <w:r>
        <w:t xml:space="preserve">of our </w:t>
      </w:r>
      <w:r w:rsidRPr="00EE220A">
        <w:t>hills</w:t>
      </w:r>
      <w:r>
        <w:t xml:space="preserve"> is such that </w:t>
      </w:r>
      <w:r w:rsidRPr="00EE220A">
        <w:t xml:space="preserve">livestock </w:t>
      </w:r>
      <w:r>
        <w:t xml:space="preserve">need to be grazed there </w:t>
      </w:r>
      <w:r w:rsidRPr="00EE220A">
        <w:t>to keep those h</w:t>
      </w:r>
      <w:r>
        <w:t>ills</w:t>
      </w:r>
      <w:r w:rsidRPr="00EE220A">
        <w:t xml:space="preserve"> viable and managed for tourism and other industries. It is not just a simple </w:t>
      </w:r>
      <w:r>
        <w:t>point</w:t>
      </w:r>
      <w:r w:rsidRPr="00EE220A">
        <w:t xml:space="preserve"> about driving efficienc</w:t>
      </w:r>
      <w:r>
        <w:t xml:space="preserve">ies </w:t>
      </w:r>
      <w:r w:rsidRPr="004E06EE">
        <w:t>to get cheaper food. We ha</w:t>
      </w:r>
      <w:r>
        <w:t xml:space="preserve">ve </w:t>
      </w:r>
      <w:r w:rsidRPr="004E06EE">
        <w:t>diverse element</w:t>
      </w:r>
      <w:r>
        <w:t>s</w:t>
      </w:r>
      <w:r w:rsidRPr="004E06EE">
        <w:t xml:space="preserve"> to look after in our rural countryside. </w:t>
      </w:r>
      <w:r>
        <w:t>I think t</w:t>
      </w:r>
      <w:r w:rsidRPr="004E06EE">
        <w:t>he public like our rural countryside</w:t>
      </w:r>
      <w:r>
        <w:t>—tourism is doing well—and</w:t>
      </w:r>
      <w:r w:rsidRPr="004E06EE">
        <w:t xml:space="preserve"> do not want</w:t>
      </w:r>
      <w:r>
        <w:t xml:space="preserve"> it to become </w:t>
      </w:r>
      <w:r w:rsidRPr="004E06EE">
        <w:t>overgrow</w:t>
      </w:r>
      <w:r>
        <w:t>n</w:t>
      </w:r>
      <w:r w:rsidRPr="004E06EE">
        <w:t xml:space="preserve"> and</w:t>
      </w:r>
      <w:r>
        <w:t xml:space="preserve"> present the risk of </w:t>
      </w:r>
      <w:r w:rsidRPr="004E06EE">
        <w:t>wildfire</w:t>
      </w:r>
      <w:r>
        <w:t>s</w:t>
      </w:r>
      <w:r w:rsidRPr="004E06EE">
        <w:t>.</w:t>
      </w:r>
    </w:p>
    <w:p w:rsidR="00F56BC0" w:rsidP="00F56BC0">
      <w:pPr>
        <w:pStyle w:val="Remark"/>
      </w:pPr>
      <w:r w:rsidRPr="00D144A8">
        <w:rPr>
          <w:b/>
        </w:rPr>
        <w:t>The Chair:</w:t>
      </w:r>
      <w:r>
        <w:t xml:space="preserve"> In a moment, I want to bring in Ms Morrice and Dr Fenwick. First, Lord Kerr has another question.</w:t>
      </w:r>
    </w:p>
    <w:p w:rsidR="00F56BC0" w:rsidP="00A6778B">
      <w:pPr>
        <w:pStyle w:val="Question"/>
      </w:pPr>
      <w:r w:rsidRPr="005B3A93">
        <w:rPr>
          <w:b/>
        </w:rPr>
        <w:t xml:space="preserve">Lord Kerr of </w:t>
      </w:r>
      <w:r w:rsidRPr="005B3A93">
        <w:rPr>
          <w:b/>
        </w:rPr>
        <w:t>Kinlochard</w:t>
      </w:r>
      <w:r w:rsidRPr="005B3A93">
        <w:rPr>
          <w:b/>
        </w:rPr>
        <w:t>:</w:t>
      </w:r>
      <w:r>
        <w:t xml:space="preserve"> </w:t>
      </w:r>
      <w:r w:rsidRPr="00204A46">
        <w:t>I want to follow up the point</w:t>
      </w:r>
      <w:r>
        <w:t xml:space="preserve"> raised by Mr Thomas</w:t>
      </w:r>
      <w:r w:rsidRPr="00204A46">
        <w:t xml:space="preserve"> about agricultural attach</w:t>
      </w:r>
      <w:r>
        <w:t>é</w:t>
      </w:r>
      <w:r w:rsidRPr="00204A46">
        <w:t>s. I strongly agree with him, bu</w:t>
      </w:r>
      <w:r>
        <w:t>t an</w:t>
      </w:r>
      <w:r w:rsidRPr="00204A46">
        <w:t xml:space="preserve"> agricultural attach</w:t>
      </w:r>
      <w:r>
        <w:t>é</w:t>
      </w:r>
      <w:r w:rsidRPr="00204A46">
        <w:t xml:space="preserve"> </w:t>
      </w:r>
      <w:r>
        <w:t>in</w:t>
      </w:r>
      <w:r w:rsidRPr="00204A46">
        <w:t xml:space="preserve">, say, Wellington or Canberra would be concerned with observing standards </w:t>
      </w:r>
      <w:r>
        <w:t>and</w:t>
      </w:r>
      <w:r w:rsidRPr="00204A46">
        <w:t xml:space="preserve"> would not be an export promoter.</w:t>
      </w:r>
      <w:r>
        <w:t xml:space="preserve"> R</w:t>
      </w:r>
      <w:r w:rsidRPr="001628CE">
        <w:t>ealistically, we will not be selling agricultural products to Australia and New Zealand. The export</w:t>
      </w:r>
      <w:r>
        <w:t>-</w:t>
      </w:r>
      <w:r w:rsidRPr="001628CE">
        <w:t>promoting attach</w:t>
      </w:r>
      <w:r>
        <w:t>é</w:t>
      </w:r>
      <w:r w:rsidRPr="001628CE">
        <w:t xml:space="preserve"> </w:t>
      </w:r>
      <w:r>
        <w:t>should</w:t>
      </w:r>
      <w:r w:rsidRPr="001628CE">
        <w:t xml:space="preserve"> be in places </w:t>
      </w:r>
      <w:r>
        <w:t>such as</w:t>
      </w:r>
      <w:r w:rsidRPr="001628CE">
        <w:t xml:space="preserve"> Beijing and Shanghai. I was puzzled </w:t>
      </w:r>
      <w:r>
        <w:t xml:space="preserve">that </w:t>
      </w:r>
      <w:r w:rsidRPr="001628CE">
        <w:t xml:space="preserve">Mr </w:t>
      </w:r>
      <w:r>
        <w:t>C</w:t>
      </w:r>
      <w:r w:rsidRPr="001628CE">
        <w:t>hestnutt</w:t>
      </w:r>
      <w:r>
        <w:t>, in criticising</w:t>
      </w:r>
      <w:r w:rsidRPr="001628CE">
        <w:t xml:space="preserve"> the agreement with New Zealand</w:t>
      </w:r>
      <w:r>
        <w:t>,</w:t>
      </w:r>
      <w:r w:rsidRPr="001628CE">
        <w:t xml:space="preserve"> said </w:t>
      </w:r>
      <w:r>
        <w:t xml:space="preserve">that </w:t>
      </w:r>
      <w:r w:rsidRPr="001628CE">
        <w:t xml:space="preserve">nothing of substance was gained for Northern Ireland agricultural producers. What realistically did you expect to gain from the deal with New Zealand </w:t>
      </w:r>
      <w:r>
        <w:t>i</w:t>
      </w:r>
      <w:r w:rsidRPr="001628CE">
        <w:t>n terms of exports?</w:t>
      </w:r>
    </w:p>
    <w:p w:rsidR="00F56BC0" w:rsidP="00F56BC0">
      <w:pPr>
        <w:pStyle w:val="Remark"/>
      </w:pPr>
      <w:r w:rsidRPr="00BA3400">
        <w:rPr>
          <w:b/>
        </w:rPr>
        <w:t>The Chair:</w:t>
      </w:r>
      <w:r>
        <w:t xml:space="preserve"> Can I turn to the witnesses I know want to come in—first, Beatrice Morrice and then Dr Fenwick?</w:t>
      </w:r>
    </w:p>
    <w:p w:rsidR="00F56BC0" w:rsidRPr="00BA3400" w:rsidP="00F56BC0">
      <w:pPr>
        <w:pStyle w:val="Answer"/>
      </w:pPr>
      <w:r w:rsidRPr="00BA3400">
        <w:rPr>
          <w:b/>
          <w:i/>
        </w:rPr>
        <w:t>Beatrice Morrice:</w:t>
      </w:r>
      <w:r>
        <w:t xml:space="preserve"> W</w:t>
      </w:r>
      <w:r w:rsidRPr="00BA3400">
        <w:t>e were talking about ambition. We are a very ambitious sector, but our processing capacity i</w:t>
      </w:r>
      <w:r>
        <w:t>s</w:t>
      </w:r>
      <w:r w:rsidRPr="00BA3400">
        <w:t xml:space="preserve"> not able to m</w:t>
      </w:r>
      <w:r>
        <w:t>eet</w:t>
      </w:r>
      <w:r w:rsidRPr="00BA3400">
        <w:t xml:space="preserve"> the demand of our country just now</w:t>
      </w:r>
      <w:r>
        <w:t xml:space="preserve"> and is very</w:t>
      </w:r>
      <w:r w:rsidRPr="00BA3400">
        <w:t xml:space="preserve"> limiting.</w:t>
      </w:r>
      <w:r>
        <w:t xml:space="preserve"> T</w:t>
      </w:r>
      <w:r w:rsidRPr="00BA3400">
        <w:t>hat</w:t>
      </w:r>
      <w:r>
        <w:t xml:space="preserve"> needs to be</w:t>
      </w:r>
      <w:r w:rsidRPr="00BA3400">
        <w:t xml:space="preserve"> addressed. We cannot get enough </w:t>
      </w:r>
      <w:r>
        <w:t>staff</w:t>
      </w:r>
      <w:r w:rsidRPr="00BA3400">
        <w:t xml:space="preserve"> to harvest </w:t>
      </w:r>
      <w:r>
        <w:t>our</w:t>
      </w:r>
      <w:r w:rsidRPr="00BA3400">
        <w:t xml:space="preserve"> products </w:t>
      </w:r>
      <w:r>
        <w:t>from</w:t>
      </w:r>
      <w:r w:rsidRPr="00BA3400">
        <w:t xml:space="preserve"> the fields just now</w:t>
      </w:r>
      <w:r>
        <w:t>, so</w:t>
      </w:r>
      <w:r w:rsidRPr="00BA3400">
        <w:t xml:space="preserve"> if we were looking to increase our exports and become more ambitious and increase production</w:t>
      </w:r>
      <w:r>
        <w:t xml:space="preserve"> and</w:t>
      </w:r>
      <w:r w:rsidRPr="00BA3400">
        <w:t xml:space="preserve"> capacity</w:t>
      </w:r>
      <w:r>
        <w:t>,</w:t>
      </w:r>
      <w:r w:rsidRPr="00BA3400">
        <w:t xml:space="preserve"> th</w:t>
      </w:r>
      <w:r>
        <w:t>e</w:t>
      </w:r>
      <w:r w:rsidRPr="00BA3400">
        <w:t xml:space="preserve"> processing side of things certainly need</w:t>
      </w:r>
      <w:r>
        <w:t xml:space="preserve">s </w:t>
      </w:r>
      <w:r w:rsidRPr="00BA3400">
        <w:t xml:space="preserve">investment. </w:t>
      </w:r>
    </w:p>
    <w:p w:rsidR="00F56BC0" w:rsidP="00F56BC0">
      <w:pPr>
        <w:pStyle w:val="Answer"/>
      </w:pPr>
      <w:r w:rsidRPr="00BA3400">
        <w:t xml:space="preserve">I agree with what </w:t>
      </w:r>
      <w:r>
        <w:t>V</w:t>
      </w:r>
      <w:r w:rsidRPr="00BA3400">
        <w:t xml:space="preserve">ictor said earlier about balance. </w:t>
      </w:r>
      <w:r>
        <w:t>We in t</w:t>
      </w:r>
      <w:r w:rsidRPr="00BA3400">
        <w:t xml:space="preserve">he farming sector in Scotland </w:t>
      </w:r>
      <w:r>
        <w:t>are</w:t>
      </w:r>
      <w:r w:rsidRPr="00BA3400">
        <w:t xml:space="preserve"> working very hard to produce</w:t>
      </w:r>
      <w:r>
        <w:t xml:space="preserve"> food</w:t>
      </w:r>
      <w:r w:rsidRPr="00BA3400">
        <w:t xml:space="preserve"> sustainably</w:t>
      </w:r>
      <w:r>
        <w:t>,</w:t>
      </w:r>
      <w:r w:rsidRPr="00BA3400">
        <w:t xml:space="preserve"> help tackle </w:t>
      </w:r>
      <w:r w:rsidRPr="004A62D8">
        <w:t>climate change and enhance biodiversity. Those three things all work in unison and need to be focused on</w:t>
      </w:r>
      <w:r>
        <w:t>.</w:t>
      </w:r>
    </w:p>
    <w:p w:rsidR="00F56BC0" w:rsidP="00F56BC0">
      <w:pPr>
        <w:pStyle w:val="Answer"/>
      </w:pPr>
      <w:r w:rsidRPr="00C84D08">
        <w:rPr>
          <w:b/>
          <w:i/>
        </w:rPr>
        <w:t xml:space="preserve">Dr </w:t>
      </w:r>
      <w:r>
        <w:rPr>
          <w:b/>
          <w:i/>
        </w:rPr>
        <w:t xml:space="preserve">Nick </w:t>
      </w:r>
      <w:r w:rsidRPr="00C84D08">
        <w:rPr>
          <w:b/>
          <w:i/>
        </w:rPr>
        <w:t>Fenwick:</w:t>
      </w:r>
      <w:r>
        <w:t xml:space="preserve"> </w:t>
      </w:r>
      <w:r w:rsidRPr="00C84D08">
        <w:t xml:space="preserve">I want to respond to the comments </w:t>
      </w:r>
      <w:r w:rsidR="00B32ED8">
        <w:t>made by</w:t>
      </w:r>
      <w:r w:rsidRPr="00C84D08">
        <w:t xml:space="preserve"> Lord </w:t>
      </w:r>
      <w:r>
        <w:t>W</w:t>
      </w:r>
      <w:r w:rsidRPr="00C84D08">
        <w:t xml:space="preserve">atts about whether </w:t>
      </w:r>
      <w:r>
        <w:t xml:space="preserve">or not </w:t>
      </w:r>
      <w:r w:rsidRPr="00C84D08">
        <w:t xml:space="preserve">there is genuine support for agriculture. </w:t>
      </w:r>
      <w:r>
        <w:t>Y</w:t>
      </w:r>
      <w:r w:rsidRPr="00C84D08">
        <w:t xml:space="preserve">ou only have to take a step back and look at what is going on. The agricultural </w:t>
      </w:r>
      <w:r w:rsidRPr="00C84D08">
        <w:t>budget is being cut. W</w:t>
      </w:r>
      <w:r>
        <w:t>ales</w:t>
      </w:r>
      <w:r w:rsidRPr="00C84D08">
        <w:t xml:space="preserve"> had a cut last year of about</w:t>
      </w:r>
      <w:r>
        <w:t xml:space="preserve"> £190 </w:t>
      </w:r>
      <w:r w:rsidRPr="00C84D08">
        <w:t>million, if I recall correctly,</w:t>
      </w:r>
      <w:r w:rsidRPr="00E6644D">
        <w:t xml:space="preserve"> and we are seeing further cuts</w:t>
      </w:r>
      <w:r>
        <w:t>,</w:t>
      </w:r>
      <w:r w:rsidRPr="00E6644D">
        <w:t xml:space="preserve"> in breach of the manifesto commitment to maintain</w:t>
      </w:r>
      <w:r>
        <w:t xml:space="preserve"> the</w:t>
      </w:r>
      <w:r w:rsidRPr="00E6644D">
        <w:t xml:space="preserve"> rural budget</w:t>
      </w:r>
      <w:r>
        <w:t>. T</w:t>
      </w:r>
      <w:r w:rsidRPr="00E6644D">
        <w:t>hat has been reduced quite significantly in the spending review</w:t>
      </w:r>
      <w:r>
        <w:t>,</w:t>
      </w:r>
      <w:r w:rsidRPr="00E6644D">
        <w:t xml:space="preserve"> both last year and this year.</w:t>
      </w:r>
    </w:p>
    <w:p w:rsidR="00F56BC0" w:rsidP="00F56BC0">
      <w:pPr>
        <w:pStyle w:val="Answer"/>
      </w:pPr>
      <w:r>
        <w:t>I</w:t>
      </w:r>
      <w:r w:rsidRPr="00E6644D">
        <w:t>ncrease</w:t>
      </w:r>
      <w:r>
        <w:t>d levels of</w:t>
      </w:r>
      <w:r w:rsidRPr="00E6644D">
        <w:t xml:space="preserve"> bureaucracy </w:t>
      </w:r>
      <w:r>
        <w:t xml:space="preserve">are being proposed </w:t>
      </w:r>
      <w:r w:rsidRPr="00E6644D">
        <w:t xml:space="preserve">at UK and Welsh </w:t>
      </w:r>
      <w:r>
        <w:t>G</w:t>
      </w:r>
      <w:r w:rsidRPr="00E6644D">
        <w:t>overnment level</w:t>
      </w:r>
      <w:r>
        <w:t>,</w:t>
      </w:r>
      <w:r w:rsidRPr="00E6644D">
        <w:t xml:space="preserve"> </w:t>
      </w:r>
      <w:r>
        <w:t>which I</w:t>
      </w:r>
      <w:r w:rsidRPr="00E6644D">
        <w:t xml:space="preserve"> appreciate is beyond your remit</w:t>
      </w:r>
      <w:r>
        <w:t>.</w:t>
      </w:r>
      <w:r w:rsidRPr="00BC1F42">
        <w:t xml:space="preserve"> </w:t>
      </w:r>
      <w:r>
        <w:t>W</w:t>
      </w:r>
      <w:r w:rsidRPr="00BC1F42">
        <w:t>e are in the process of elevating restrictions for our own producers while signing trade deals with countries that have far lower standards than those already required of us</w:t>
      </w:r>
      <w:r>
        <w:t>,</w:t>
      </w:r>
      <w:r w:rsidRPr="00BC1F42">
        <w:t xml:space="preserve"> </w:t>
      </w:r>
      <w:r>
        <w:t>and</w:t>
      </w:r>
      <w:r w:rsidRPr="00BC1F42">
        <w:t xml:space="preserve"> </w:t>
      </w:r>
      <w:r>
        <w:t xml:space="preserve">simultaneously </w:t>
      </w:r>
      <w:r w:rsidRPr="00BC1F42">
        <w:t>cutting budget</w:t>
      </w:r>
      <w:r>
        <w:t>s</w:t>
      </w:r>
      <w:r w:rsidRPr="00BC1F42">
        <w:t xml:space="preserve"> on which 80% of our farm</w:t>
      </w:r>
      <w:r>
        <w:t>ing</w:t>
      </w:r>
      <w:r w:rsidRPr="00BC1F42">
        <w:t xml:space="preserve"> income</w:t>
      </w:r>
      <w:r>
        <w:t xml:space="preserve"> in Wales</w:t>
      </w:r>
      <w:r w:rsidRPr="00BC1F42">
        <w:t xml:space="preserve"> rel</w:t>
      </w:r>
      <w:r>
        <w:t>ies</w:t>
      </w:r>
      <w:r w:rsidRPr="00BC1F42">
        <w:t xml:space="preserve">. </w:t>
      </w:r>
      <w:r>
        <w:t>O</w:t>
      </w:r>
      <w:r w:rsidRPr="00BC1F42">
        <w:t>nly a couple of weeks ago</w:t>
      </w:r>
      <w:r>
        <w:t>,</w:t>
      </w:r>
      <w:r w:rsidRPr="00BC1F42">
        <w:t xml:space="preserve"> it was reported by one rural accounta</w:t>
      </w:r>
      <w:r>
        <w:t xml:space="preserve">ncy </w:t>
      </w:r>
      <w:r w:rsidRPr="00015B23">
        <w:t xml:space="preserve">agency that it anticipated </w:t>
      </w:r>
      <w:r>
        <w:t xml:space="preserve">that </w:t>
      </w:r>
      <w:r w:rsidRPr="00015B23">
        <w:t>only 50% of English farmers would break even under the current transition process. Whether or not it</w:t>
      </w:r>
      <w:r w:rsidRPr="00AE7038">
        <w:t xml:space="preserve"> is deliberate is </w:t>
      </w:r>
      <w:r w:rsidR="00B32ED8">
        <w:t>different</w:t>
      </w:r>
      <w:r w:rsidRPr="00AE7038">
        <w:t xml:space="preserve"> question</w:t>
      </w:r>
      <w:r>
        <w:t>. It</w:t>
      </w:r>
      <w:r w:rsidRPr="00AE7038">
        <w:t xml:space="preserve"> may be inadvertent, but it is nevertheless an attack on UK agriculture.</w:t>
      </w:r>
    </w:p>
    <w:p w:rsidR="00F56BC0" w:rsidP="00F56BC0">
      <w:pPr>
        <w:pStyle w:val="Remark"/>
      </w:pPr>
      <w:r w:rsidRPr="00AE7038">
        <w:rPr>
          <w:b/>
        </w:rPr>
        <w:t>The Chair:</w:t>
      </w:r>
      <w:r>
        <w:t xml:space="preserve"> </w:t>
      </w:r>
      <w:r w:rsidRPr="00AE7038">
        <w:t xml:space="preserve">Mr Lowe or Mr </w:t>
      </w:r>
      <w:r>
        <w:t>C</w:t>
      </w:r>
      <w:r w:rsidRPr="00AE7038">
        <w:t>hestnut</w:t>
      </w:r>
      <w:r>
        <w:t>t</w:t>
      </w:r>
      <w:r>
        <w:t>, do you</w:t>
      </w:r>
      <w:r w:rsidRPr="00AE7038">
        <w:t xml:space="preserve"> want to add anything?</w:t>
      </w:r>
    </w:p>
    <w:p w:rsidR="00F56BC0" w:rsidP="00F56BC0">
      <w:pPr>
        <w:pStyle w:val="Answer"/>
      </w:pPr>
      <w:r w:rsidRPr="00AE7038">
        <w:rPr>
          <w:b/>
          <w:i/>
        </w:rPr>
        <w:t xml:space="preserve">Victor </w:t>
      </w:r>
      <w:r w:rsidRPr="00AE7038">
        <w:rPr>
          <w:b/>
          <w:i/>
        </w:rPr>
        <w:t>Chestnutt</w:t>
      </w:r>
      <w:r w:rsidRPr="00AE7038">
        <w:rPr>
          <w:b/>
          <w:i/>
        </w:rPr>
        <w:t>:</w:t>
      </w:r>
      <w:r>
        <w:t xml:space="preserve"> I was not expecting to see agricultural products. </w:t>
      </w:r>
      <w:r w:rsidRPr="00DB7487">
        <w:t>Northern Ireland is very similar to New Zealand</w:t>
      </w:r>
      <w:r>
        <w:t xml:space="preserve"> </w:t>
      </w:r>
      <w:r w:rsidRPr="00DB7487">
        <w:t>if you count the UK mainland</w:t>
      </w:r>
      <w:r>
        <w:t>,</w:t>
      </w:r>
      <w:r w:rsidRPr="00DB7487">
        <w:t xml:space="preserve"> which is part of our country</w:t>
      </w:r>
      <w:r>
        <w:t>. W</w:t>
      </w:r>
      <w:r w:rsidRPr="00DB7487">
        <w:t>e are divided by that wee bit of water that makes things more expensive</w:t>
      </w:r>
      <w:r>
        <w:t xml:space="preserve"> f</w:t>
      </w:r>
      <w:r w:rsidRPr="00886FCB">
        <w:t>or us, but if you count what we send into the UK, we get rid of 80% of the food we produce</w:t>
      </w:r>
      <w:r>
        <w:t>,</w:t>
      </w:r>
      <w:r w:rsidRPr="00886FCB">
        <w:t xml:space="preserve"> but it is our country</w:t>
      </w:r>
      <w:r>
        <w:t xml:space="preserve">, </w:t>
      </w:r>
      <w:r w:rsidRPr="00886FCB">
        <w:t>so anything</w:t>
      </w:r>
      <w:r>
        <w:t xml:space="preserve"> that</w:t>
      </w:r>
      <w:r w:rsidRPr="00886FCB">
        <w:t xml:space="preserve"> happens in the UK market affect</w:t>
      </w:r>
      <w:r>
        <w:t>s</w:t>
      </w:r>
      <w:r w:rsidRPr="00886FCB">
        <w:t xml:space="preserve"> us.</w:t>
      </w:r>
    </w:p>
    <w:p w:rsidR="00F56BC0" w:rsidP="00F56BC0">
      <w:pPr>
        <w:pStyle w:val="Answer"/>
      </w:pPr>
      <w:r w:rsidRPr="00886FCB">
        <w:t xml:space="preserve">I was disappointed </w:t>
      </w:r>
      <w:r>
        <w:t>that</w:t>
      </w:r>
      <w:r w:rsidRPr="00886FCB">
        <w:t xml:space="preserve"> safeguards were not put in place to recognise our rural communities. We have long maintained that tariff and quota protection must be retained for sensitive agricultural products</w:t>
      </w:r>
      <w:r w:rsidRPr="00954C12">
        <w:t>.</w:t>
      </w:r>
      <w:r>
        <w:t xml:space="preserve"> A</w:t>
      </w:r>
      <w:r w:rsidRPr="00954C12">
        <w:t>llow th</w:t>
      </w:r>
      <w:r>
        <w:t>e</w:t>
      </w:r>
      <w:r w:rsidRPr="00954C12">
        <w:t xml:space="preserve"> increase in market access by limited tariff</w:t>
      </w:r>
      <w:r w:rsidR="00B32ED8">
        <w:t>-</w:t>
      </w:r>
      <w:r w:rsidRPr="00954C12">
        <w:t>rate quotas</w:t>
      </w:r>
      <w:r>
        <w:t>,</w:t>
      </w:r>
      <w:r w:rsidRPr="00954C12">
        <w:t xml:space="preserve"> as and when needed</w:t>
      </w:r>
      <w:r>
        <w:t xml:space="preserve">. The </w:t>
      </w:r>
      <w:r w:rsidRPr="00954C12">
        <w:t>UK is not self</w:t>
      </w:r>
      <w:r>
        <w:t>-</w:t>
      </w:r>
      <w:r w:rsidRPr="00954C12">
        <w:t xml:space="preserve">sufficient in food; </w:t>
      </w:r>
      <w:r>
        <w:t>w</w:t>
      </w:r>
      <w:r w:rsidRPr="00954C12">
        <w:t xml:space="preserve">e have to import </w:t>
      </w:r>
      <w:r>
        <w:t>it</w:t>
      </w:r>
      <w:r w:rsidRPr="00954C12">
        <w:t>. We d</w:t>
      </w:r>
      <w:r>
        <w:t>o</w:t>
      </w:r>
      <w:r w:rsidRPr="00954C12">
        <w:t xml:space="preserve"> not want to say no, no, no to New Zealand, but we need it to be done in a way that does not wipe</w:t>
      </w:r>
      <w:r>
        <w:t xml:space="preserve"> </w:t>
      </w:r>
      <w:r w:rsidRPr="00954C12">
        <w:t xml:space="preserve">out </w:t>
      </w:r>
      <w:r>
        <w:t xml:space="preserve">our </w:t>
      </w:r>
      <w:r w:rsidRPr="00954C12">
        <w:t>agriculture overnight.</w:t>
      </w:r>
    </w:p>
    <w:p w:rsidR="00F56BC0" w:rsidP="00F56BC0">
      <w:pPr>
        <w:pStyle w:val="Answer"/>
      </w:pPr>
      <w:r w:rsidRPr="00954C12">
        <w:t>We have been forced</w:t>
      </w:r>
      <w:r>
        <w:t xml:space="preserve"> to adopt</w:t>
      </w:r>
      <w:r w:rsidRPr="00954C12">
        <w:t xml:space="preserve"> higher and higher environmental standards. We think that the carbon intensity of </w:t>
      </w:r>
      <w:r>
        <w:t xml:space="preserve">the </w:t>
      </w:r>
      <w:r w:rsidRPr="00954C12">
        <w:t>food we produce is quite low</w:t>
      </w:r>
      <w:r>
        <w:t>,</w:t>
      </w:r>
      <w:r w:rsidRPr="00954C12">
        <w:t xml:space="preserve"> so we would expect that wh</w:t>
      </w:r>
      <w:r>
        <w:t>at</w:t>
      </w:r>
      <w:r w:rsidRPr="00954C12">
        <w:t xml:space="preserve">ever we are asked to </w:t>
      </w:r>
      <w:r>
        <w:t xml:space="preserve">compete with is </w:t>
      </w:r>
      <w:r w:rsidRPr="00954C12">
        <w:t>produce</w:t>
      </w:r>
      <w:r>
        <w:t>d</w:t>
      </w:r>
      <w:r w:rsidRPr="00954C12">
        <w:t xml:space="preserve"> to the same standards. Quite evidently, it is not in the case of th</w:t>
      </w:r>
      <w:r>
        <w:t>o</w:t>
      </w:r>
      <w:r w:rsidRPr="00954C12">
        <w:t xml:space="preserve">se countries. </w:t>
      </w:r>
      <w:r>
        <w:t xml:space="preserve">My </w:t>
      </w:r>
      <w:r w:rsidRPr="00954C12">
        <w:t>disappointment is that we have opened our doors</w:t>
      </w:r>
      <w:r>
        <w:t xml:space="preserve"> wide</w:t>
      </w:r>
      <w:r w:rsidRPr="00954C12">
        <w:t xml:space="preserve">. I do not think it will affect us at the minute </w:t>
      </w:r>
      <w:r>
        <w:t xml:space="preserve">while </w:t>
      </w:r>
      <w:r w:rsidRPr="00954C12">
        <w:t>the Asia</w:t>
      </w:r>
      <w:r>
        <w:t>n market</w:t>
      </w:r>
      <w:r w:rsidRPr="00954C12">
        <w:t xml:space="preserve"> or </w:t>
      </w:r>
      <w:r>
        <w:t xml:space="preserve">the </w:t>
      </w:r>
      <w:r w:rsidRPr="00954C12">
        <w:t xml:space="preserve">Chinese market </w:t>
      </w:r>
      <w:r>
        <w:t>remain</w:t>
      </w:r>
      <w:r w:rsidRPr="00954C12">
        <w:t xml:space="preserve"> good, but in the</w:t>
      </w:r>
      <w:r>
        <w:t xml:space="preserve"> event of that c</w:t>
      </w:r>
      <w:r w:rsidRPr="00954C12">
        <w:t>hanging</w:t>
      </w:r>
      <w:r>
        <w:t>,</w:t>
      </w:r>
      <w:r w:rsidRPr="00954C12">
        <w:t xml:space="preserve"> our doors are wide open and we could be wiped out overnight.</w:t>
      </w:r>
    </w:p>
    <w:p w:rsidR="00F56BC0" w:rsidP="00F56BC0">
      <w:pPr>
        <w:pStyle w:val="Answer"/>
      </w:pPr>
      <w:r w:rsidRPr="00954C12">
        <w:rPr>
          <w:b/>
          <w:i/>
        </w:rPr>
        <w:t>Huw Rhys Thomas:</w:t>
      </w:r>
      <w:r>
        <w:t xml:space="preserve"> </w:t>
      </w:r>
      <w:r w:rsidRPr="00954C12">
        <w:t>I want to clarify my comments about agricultural attach</w:t>
      </w:r>
      <w:r>
        <w:t>é</w:t>
      </w:r>
      <w:r w:rsidRPr="00954C12">
        <w:t>s</w:t>
      </w:r>
      <w:r w:rsidR="00B32ED8">
        <w:t>,</w:t>
      </w:r>
      <w:r w:rsidRPr="00954C12">
        <w:t xml:space="preserve"> in case they have been misunderstood. I was not advocating that we should </w:t>
      </w:r>
      <w:r>
        <w:t xml:space="preserve">necessarily be </w:t>
      </w:r>
      <w:r w:rsidRPr="00954C12">
        <w:t>sending agricultural attach</w:t>
      </w:r>
      <w:r>
        <w:t>é</w:t>
      </w:r>
      <w:r w:rsidRPr="00954C12">
        <w:t xml:space="preserve">s to Canberra or Wellington. It is </w:t>
      </w:r>
      <w:r>
        <w:t>about</w:t>
      </w:r>
      <w:r w:rsidRPr="00954C12">
        <w:t xml:space="preserve"> opening up new markets and looking at </w:t>
      </w:r>
      <w:r>
        <w:t>new</w:t>
      </w:r>
      <w:r w:rsidRPr="00954C12">
        <w:t xml:space="preserve"> export opportunities.</w:t>
      </w:r>
      <w:r>
        <w:t xml:space="preserve"> T</w:t>
      </w:r>
      <w:r w:rsidRPr="00954C12">
        <w:t>rying to send me</w:t>
      </w:r>
      <w:r>
        <w:t>a</w:t>
      </w:r>
      <w:r w:rsidRPr="00954C12">
        <w:t>t o</w:t>
      </w:r>
      <w:r>
        <w:t>r</w:t>
      </w:r>
      <w:r w:rsidRPr="00954C12">
        <w:t xml:space="preserve"> dairy product to New Zealand </w:t>
      </w:r>
      <w:r>
        <w:t>or</w:t>
      </w:r>
      <w:r w:rsidRPr="00954C12">
        <w:t xml:space="preserve"> Australia </w:t>
      </w:r>
      <w:r>
        <w:t>is akin</w:t>
      </w:r>
      <w:r w:rsidRPr="00954C12">
        <w:t xml:space="preserve"> to sending sand to </w:t>
      </w:r>
      <w:r>
        <w:t>a</w:t>
      </w:r>
      <w:r w:rsidRPr="00954C12">
        <w:t xml:space="preserve"> beach</w:t>
      </w:r>
      <w:r>
        <w:t>.</w:t>
      </w:r>
      <w:r w:rsidRPr="00954C12">
        <w:t xml:space="preserve"> It is pointless.</w:t>
      </w:r>
    </w:p>
    <w:p w:rsidR="00F56BC0" w:rsidP="00F56BC0">
      <w:pPr>
        <w:pStyle w:val="Remark"/>
      </w:pPr>
      <w:r w:rsidRPr="00711568">
        <w:rPr>
          <w:b/>
        </w:rPr>
        <w:t>The Chair:</w:t>
      </w:r>
      <w:r>
        <w:t xml:space="preserve"> </w:t>
      </w:r>
      <w:r w:rsidRPr="00711568">
        <w:t>If we have time I would like to come to a couple of questions on beef and cheese</w:t>
      </w:r>
      <w:r>
        <w:t xml:space="preserve">, but </w:t>
      </w:r>
      <w:r w:rsidRPr="00711568">
        <w:t>I would</w:t>
      </w:r>
      <w:r>
        <w:t xml:space="preserve"> now</w:t>
      </w:r>
      <w:r w:rsidRPr="00711568">
        <w:t xml:space="preserve"> like to move to Lord</w:t>
      </w:r>
      <w:r>
        <w:t> R</w:t>
      </w:r>
      <w:r w:rsidRPr="00711568">
        <w:t>azzall</w:t>
      </w:r>
      <w:r>
        <w:t>.</w:t>
      </w:r>
    </w:p>
    <w:p w:rsidR="00F56BC0" w:rsidP="00F56BC0">
      <w:pPr>
        <w:pStyle w:val="Question"/>
      </w:pPr>
      <w:r w:rsidRPr="00711568">
        <w:rPr>
          <w:b/>
        </w:rPr>
        <w:t>Lord Razzall:</w:t>
      </w:r>
      <w:r>
        <w:t xml:space="preserve"> C</w:t>
      </w:r>
      <w:r w:rsidRPr="00711568">
        <w:t>an I move to a rather more technical issue</w:t>
      </w:r>
      <w:r>
        <w:t>,</w:t>
      </w:r>
      <w:r w:rsidRPr="00711568">
        <w:t xml:space="preserve"> which is the question of geographical indications? </w:t>
      </w:r>
      <w:r>
        <w:t>A</w:t>
      </w:r>
      <w:r w:rsidRPr="00711568">
        <w:t>s everybody will know,</w:t>
      </w:r>
      <w:r>
        <w:t xml:space="preserve"> </w:t>
      </w:r>
      <w:r w:rsidRPr="00711568">
        <w:t>all</w:t>
      </w:r>
      <w:r>
        <w:t xml:space="preserve"> the agreement in principle says</w:t>
      </w:r>
      <w:r w:rsidRPr="00711568">
        <w:t xml:space="preserve"> about geographical indications is that the final agreement</w:t>
      </w:r>
      <w:r w:rsidRPr="007F30CA">
        <w:t xml:space="preserve"> w</w:t>
      </w:r>
      <w:r>
        <w:t>ill</w:t>
      </w:r>
      <w:r w:rsidRPr="007F30CA">
        <w:t xml:space="preserve"> deal with them</w:t>
      </w:r>
      <w:r>
        <w:t>.</w:t>
      </w:r>
      <w:r w:rsidRPr="007F30CA">
        <w:t xml:space="preserve"> I would like to know w</w:t>
      </w:r>
      <w:r>
        <w:t>he</w:t>
      </w:r>
      <w:r w:rsidRPr="007F30CA">
        <w:t>ther in the agricultural sector you feel that geographical indications are important and</w:t>
      </w:r>
      <w:r>
        <w:t>,</w:t>
      </w:r>
      <w:r w:rsidRPr="007F30CA">
        <w:t xml:space="preserve"> if they are, what geographical indications you would like to see in the final document.</w:t>
      </w:r>
    </w:p>
    <w:p w:rsidR="00F56BC0" w:rsidP="00F56BC0">
      <w:pPr>
        <w:pStyle w:val="Remark"/>
      </w:pPr>
      <w:r w:rsidRPr="00244ED7">
        <w:rPr>
          <w:b/>
        </w:rPr>
        <w:t>The Chair:</w:t>
      </w:r>
      <w:r>
        <w:t xml:space="preserve"> Shall we start in Scotland? Beatrice Morrice, do you have any views?</w:t>
      </w:r>
    </w:p>
    <w:p w:rsidR="00F56BC0" w:rsidP="00F56BC0">
      <w:pPr>
        <w:pStyle w:val="Answer"/>
      </w:pPr>
      <w:r w:rsidRPr="007F30CA">
        <w:rPr>
          <w:b/>
          <w:i/>
        </w:rPr>
        <w:t>Beatrice Morrice:</w:t>
      </w:r>
      <w:r>
        <w:t xml:space="preserve"> </w:t>
      </w:r>
      <w:r w:rsidRPr="007F30CA">
        <w:t xml:space="preserve">We have </w:t>
      </w:r>
      <w:r>
        <w:t xml:space="preserve">them for </w:t>
      </w:r>
      <w:r w:rsidRPr="007F30CA">
        <w:t xml:space="preserve">two main products: Scottish beef and Scottish lamb. We say </w:t>
      </w:r>
      <w:r>
        <w:t xml:space="preserve">that </w:t>
      </w:r>
      <w:r w:rsidRPr="007F30CA">
        <w:t>generally th</w:t>
      </w:r>
      <w:r>
        <w:t>is</w:t>
      </w:r>
      <w:r w:rsidRPr="007F30CA">
        <w:t xml:space="preserve"> protection should be recognised in any future trade agreement</w:t>
      </w:r>
      <w:r>
        <w:t>, but f</w:t>
      </w:r>
      <w:r w:rsidRPr="007F30CA">
        <w:t>or us</w:t>
      </w:r>
      <w:r>
        <w:t xml:space="preserve"> that </w:t>
      </w:r>
      <w:r w:rsidRPr="007F30CA">
        <w:t>is not the primary concern</w:t>
      </w:r>
      <w:r>
        <w:t xml:space="preserve"> about the </w:t>
      </w:r>
      <w:r w:rsidRPr="007F30CA">
        <w:t>trade</w:t>
      </w:r>
      <w:r>
        <w:t xml:space="preserve"> </w:t>
      </w:r>
      <w:r w:rsidRPr="007F30CA">
        <w:t>agreement in principle, so it would be based on other things going forward.</w:t>
      </w:r>
    </w:p>
    <w:p w:rsidR="00F56BC0" w:rsidP="00F56BC0">
      <w:pPr>
        <w:pStyle w:val="Remark"/>
      </w:pPr>
      <w:r w:rsidRPr="007117D8">
        <w:rPr>
          <w:b/>
        </w:rPr>
        <w:t>The Chair:</w:t>
      </w:r>
      <w:r>
        <w:t xml:space="preserve"> Let us go to Wales: Dr Fenwick or Mr Thomas.</w:t>
      </w:r>
    </w:p>
    <w:p w:rsidR="00F56BC0" w:rsidP="00F56BC0">
      <w:pPr>
        <w:pStyle w:val="Answer"/>
      </w:pPr>
      <w:r w:rsidRPr="007F30CA">
        <w:rPr>
          <w:b/>
          <w:i/>
        </w:rPr>
        <w:t>Huw Rhys Thomas:</w:t>
      </w:r>
      <w:r>
        <w:t xml:space="preserve"> A</w:t>
      </w:r>
      <w:r w:rsidRPr="00180AAB">
        <w:t>s Beatrice said, it is probably</w:t>
      </w:r>
      <w:r>
        <w:t xml:space="preserve"> a</w:t>
      </w:r>
      <w:r w:rsidRPr="00180AAB">
        <w:t xml:space="preserve"> secondary issue in the scheme of thi</w:t>
      </w:r>
      <w:r>
        <w:t>ng</w:t>
      </w:r>
      <w:r w:rsidRPr="00180AAB">
        <w:t xml:space="preserve">s. </w:t>
      </w:r>
      <w:r>
        <w:t>W</w:t>
      </w:r>
      <w:r w:rsidRPr="00180AAB">
        <w:t>e have Welsh lamb and Welsh beef.</w:t>
      </w:r>
      <w:r>
        <w:t xml:space="preserve"> Those are probably the two most important g</w:t>
      </w:r>
      <w:r w:rsidRPr="00180AAB">
        <w:t>eographical indicator</w:t>
      </w:r>
      <w:r>
        <w:t xml:space="preserve">s for us. The </w:t>
      </w:r>
      <w:r w:rsidRPr="00180AAB">
        <w:t>agreement in principle does not give up</w:t>
      </w:r>
      <w:r>
        <w:t>-</w:t>
      </w:r>
      <w:r w:rsidRPr="00180AAB">
        <w:t xml:space="preserve">front recognition </w:t>
      </w:r>
      <w:r w:rsidR="00B32ED8">
        <w:t>to</w:t>
      </w:r>
      <w:r>
        <w:t xml:space="preserve"> </w:t>
      </w:r>
      <w:r w:rsidRPr="00180AAB">
        <w:t>GI</w:t>
      </w:r>
      <w:r>
        <w:t>s</w:t>
      </w:r>
      <w:r w:rsidRPr="00180AAB">
        <w:t xml:space="preserve">; </w:t>
      </w:r>
      <w:r>
        <w:t>i</w:t>
      </w:r>
      <w:r w:rsidRPr="00180AAB">
        <w:t xml:space="preserve">t is only a commitment to review them if New Zealand were to introduce </w:t>
      </w:r>
      <w:r>
        <w:t>its</w:t>
      </w:r>
      <w:r w:rsidRPr="00180AAB">
        <w:t xml:space="preserve"> own scheme</w:t>
      </w:r>
      <w:r>
        <w:t>. W</w:t>
      </w:r>
      <w:r w:rsidRPr="00180AAB">
        <w:t>e know that</w:t>
      </w:r>
      <w:r>
        <w:t xml:space="preserve"> historically</w:t>
      </w:r>
      <w:r w:rsidRPr="00180AAB">
        <w:t xml:space="preserve"> New Zealand has opposed GI</w:t>
      </w:r>
      <w:r>
        <w:t>s</w:t>
      </w:r>
      <w:r w:rsidRPr="00180AAB">
        <w:t xml:space="preserve"> in the </w:t>
      </w:r>
      <w:r>
        <w:t xml:space="preserve">EU </w:t>
      </w:r>
      <w:r w:rsidRPr="00180AAB">
        <w:t xml:space="preserve">context, so there is no reason to suppose </w:t>
      </w:r>
      <w:r>
        <w:t xml:space="preserve">it </w:t>
      </w:r>
      <w:r w:rsidRPr="00180AAB">
        <w:t>might deviate from that line with the UK. GI</w:t>
      </w:r>
      <w:r>
        <w:t>s</w:t>
      </w:r>
      <w:r w:rsidRPr="00180AAB">
        <w:t xml:space="preserve"> are important</w:t>
      </w:r>
      <w:r>
        <w:t>,</w:t>
      </w:r>
      <w:r w:rsidRPr="00180AAB">
        <w:t xml:space="preserve"> but </w:t>
      </w:r>
      <w:r>
        <w:t>are</w:t>
      </w:r>
      <w:r w:rsidRPr="00180AAB">
        <w:t xml:space="preserve"> probably a secondary issue in the wider context of th</w:t>
      </w:r>
      <w:r>
        <w:t>e</w:t>
      </w:r>
      <w:r w:rsidRPr="00180AAB">
        <w:t xml:space="preserve"> whole agreement in principle.</w:t>
      </w:r>
    </w:p>
    <w:p w:rsidR="00F56BC0" w:rsidP="00F56BC0">
      <w:pPr>
        <w:pStyle w:val="Question"/>
      </w:pPr>
      <w:r w:rsidRPr="002E323C">
        <w:rPr>
          <w:b/>
        </w:rPr>
        <w:t>The Chair:</w:t>
      </w:r>
      <w:r>
        <w:t xml:space="preserve"> </w:t>
      </w:r>
      <w:r w:rsidRPr="002E323C">
        <w:t>That appears to be a common response</w:t>
      </w:r>
      <w:r>
        <w:t>.</w:t>
      </w:r>
      <w:r w:rsidRPr="002E323C">
        <w:t xml:space="preserve"> </w:t>
      </w:r>
      <w:r>
        <w:t>C</w:t>
      </w:r>
      <w:r w:rsidRPr="002E323C">
        <w:t>an</w:t>
      </w:r>
      <w:r>
        <w:t xml:space="preserve"> I</w:t>
      </w:r>
      <w:r w:rsidRPr="002E323C">
        <w:t xml:space="preserve"> turn back to dairy </w:t>
      </w:r>
      <w:r>
        <w:t xml:space="preserve">farming </w:t>
      </w:r>
      <w:r w:rsidRPr="002E323C">
        <w:t>and the five</w:t>
      </w:r>
      <w:r>
        <w:t>-</w:t>
      </w:r>
      <w:r w:rsidRPr="002E323C">
        <w:t xml:space="preserve">year tariff </w:t>
      </w:r>
      <w:r>
        <w:t>phase-</w:t>
      </w:r>
      <w:r w:rsidRPr="002E323C">
        <w:t>out</w:t>
      </w:r>
      <w:r>
        <w:t xml:space="preserve"> period f</w:t>
      </w:r>
      <w:r w:rsidRPr="002E323C">
        <w:t xml:space="preserve">or cheese? What is your response </w:t>
      </w:r>
      <w:r>
        <w:t>t</w:t>
      </w:r>
      <w:r w:rsidRPr="002E323C">
        <w:t>o that tariff phase</w:t>
      </w:r>
      <w:r>
        <w:t>-</w:t>
      </w:r>
      <w:r w:rsidRPr="002E323C">
        <w:t>out</w:t>
      </w:r>
      <w:r>
        <w:t xml:space="preserve"> period</w:t>
      </w:r>
      <w:r w:rsidRPr="002E323C">
        <w:t>?</w:t>
      </w:r>
    </w:p>
    <w:p w:rsidR="00F56BC0" w:rsidP="00F56BC0">
      <w:pPr>
        <w:pStyle w:val="Answer"/>
      </w:pPr>
      <w:r w:rsidRPr="002E323C">
        <w:rPr>
          <w:b/>
          <w:i/>
        </w:rPr>
        <w:t xml:space="preserve">Victor </w:t>
      </w:r>
      <w:r w:rsidRPr="002E323C">
        <w:rPr>
          <w:b/>
          <w:i/>
        </w:rPr>
        <w:t>Chestnutt</w:t>
      </w:r>
      <w:r w:rsidRPr="002E323C">
        <w:rPr>
          <w:b/>
          <w:i/>
        </w:rPr>
        <w:t>:</w:t>
      </w:r>
      <w:r>
        <w:t xml:space="preserve"> W</w:t>
      </w:r>
      <w:r w:rsidRPr="006A4547">
        <w:t xml:space="preserve">e are very concerned. Five years is a very short time. We in Northern Ireland have increased our dairy output, and we are in </w:t>
      </w:r>
      <w:r>
        <w:t>a</w:t>
      </w:r>
      <w:r w:rsidRPr="006A4547">
        <w:t xml:space="preserve"> region w</w:t>
      </w:r>
      <w:r>
        <w:t xml:space="preserve">here </w:t>
      </w:r>
      <w:r w:rsidRPr="006A4547">
        <w:t>we have to export</w:t>
      </w:r>
      <w:r>
        <w:t xml:space="preserve"> it</w:t>
      </w:r>
      <w:r w:rsidRPr="006A4547">
        <w:t xml:space="preserve">. We have </w:t>
      </w:r>
      <w:r w:rsidRPr="008F13B5">
        <w:t>a unique system where the whole food supply chain on the island of Ireland is integrated</w:t>
      </w:r>
      <w:r>
        <w:t>. A</w:t>
      </w:r>
      <w:r w:rsidRPr="008F13B5">
        <w:t>t the minute</w:t>
      </w:r>
      <w:r>
        <w:t>,</w:t>
      </w:r>
      <w:r w:rsidRPr="008F13B5">
        <w:t xml:space="preserve"> 40% of our milk goes </w:t>
      </w:r>
      <w:r w:rsidRPr="00BC3F25">
        <w:t xml:space="preserve">to the </w:t>
      </w:r>
      <w:r>
        <w:t>s</w:t>
      </w:r>
      <w:r w:rsidRPr="00BC3F25">
        <w:t>outh of Ireland</w:t>
      </w:r>
      <w:r>
        <w:t xml:space="preserve">, </w:t>
      </w:r>
      <w:r w:rsidRPr="00BC3F25">
        <w:t xml:space="preserve">basically into the </w:t>
      </w:r>
      <w:r>
        <w:t>EU,</w:t>
      </w:r>
      <w:r w:rsidRPr="00BC3F25">
        <w:t xml:space="preserve"> for processing. One of </w:t>
      </w:r>
      <w:r>
        <w:t xml:space="preserve">our </w:t>
      </w:r>
      <w:r w:rsidRPr="00BC3F25">
        <w:t>concerns</w:t>
      </w:r>
      <w:r>
        <w:t>—I am going off</w:t>
      </w:r>
      <w:r w:rsidR="00CC4CEA">
        <w:t>-</w:t>
      </w:r>
      <w:r>
        <w:t xml:space="preserve">piste a wee bit—is </w:t>
      </w:r>
      <w:r w:rsidRPr="00BC3F25">
        <w:t xml:space="preserve">that it is now </w:t>
      </w:r>
      <w:r>
        <w:t>becoming</w:t>
      </w:r>
      <w:r w:rsidRPr="00BC3F25">
        <w:t xml:space="preserve"> a mixed</w:t>
      </w:r>
      <w:r w:rsidR="00CC4CEA">
        <w:t>-</w:t>
      </w:r>
      <w:r w:rsidRPr="00BC3F25">
        <w:t>origin product</w:t>
      </w:r>
      <w:r w:rsidR="00CC4CEA">
        <w:t>, e</w:t>
      </w:r>
      <w:r w:rsidRPr="00BC3F25">
        <w:t xml:space="preserve">ven though it is produced to </w:t>
      </w:r>
      <w:r>
        <w:t>EU</w:t>
      </w:r>
      <w:r w:rsidRPr="00BC3F25">
        <w:t xml:space="preserve"> rules</w:t>
      </w:r>
      <w:r w:rsidR="00CC4CEA">
        <w:t>. Q</w:t>
      </w:r>
      <w:r w:rsidRPr="00BC3F25">
        <w:t>uite a lot of that milk will end up on the Asian and African markets as powder</w:t>
      </w:r>
      <w:r>
        <w:t>. W</w:t>
      </w:r>
      <w:r w:rsidRPr="00BC3F25">
        <w:t>e are concerned about that.</w:t>
      </w:r>
    </w:p>
    <w:p w:rsidR="00F56BC0" w:rsidP="00F56BC0">
      <w:pPr>
        <w:pStyle w:val="Answer"/>
      </w:pPr>
      <w:r>
        <w:t xml:space="preserve">Our main company in </w:t>
      </w:r>
      <w:r w:rsidRPr="00BC3F25">
        <w:t>Northern Ireland focuses solely on cheese</w:t>
      </w:r>
      <w:r>
        <w:t>,</w:t>
      </w:r>
      <w:r w:rsidRPr="00BC3F25">
        <w:t xml:space="preserve"> mainly for the UK market. Five years is a very </w:t>
      </w:r>
      <w:r w:rsidRPr="009848DC">
        <w:t>short time to see this trade completely opened up</w:t>
      </w:r>
      <w:r>
        <w:t xml:space="preserve">—I </w:t>
      </w:r>
      <w:r w:rsidRPr="009848DC">
        <w:t>come back to the same point</w:t>
      </w:r>
      <w:r>
        <w:t xml:space="preserve">—with </w:t>
      </w:r>
      <w:r w:rsidRPr="009848DC">
        <w:t>no way of rolling</w:t>
      </w:r>
      <w:r>
        <w:t xml:space="preserve"> </w:t>
      </w:r>
      <w:r w:rsidRPr="009848DC">
        <w:t>back or having any tariff</w:t>
      </w:r>
      <w:r w:rsidR="00CC4CEA">
        <w:t>-</w:t>
      </w:r>
      <w:r w:rsidRPr="009848DC">
        <w:t>rate quotas</w:t>
      </w:r>
      <w:r>
        <w:t>. W</w:t>
      </w:r>
      <w:r w:rsidRPr="009848DC">
        <w:t>e would be concerned about that. Five years is an extremely short</w:t>
      </w:r>
      <w:r w:rsidRPr="00A12E18">
        <w:t xml:space="preserve"> </w:t>
      </w:r>
      <w:r>
        <w:t>t</w:t>
      </w:r>
      <w:r w:rsidRPr="00A12E18">
        <w:t>ime to end up in a</w:t>
      </w:r>
      <w:r>
        <w:t xml:space="preserve"> </w:t>
      </w:r>
      <w:r w:rsidRPr="00A12E18">
        <w:t>completely free trade</w:t>
      </w:r>
      <w:r>
        <w:t xml:space="preserve"> situation</w:t>
      </w:r>
      <w:r w:rsidRPr="00A12E18">
        <w:t>.</w:t>
      </w:r>
    </w:p>
    <w:p w:rsidR="00F56BC0" w:rsidP="00A6778B">
      <w:pPr>
        <w:pStyle w:val="Question"/>
      </w:pPr>
      <w:r w:rsidRPr="00A12E18">
        <w:rPr>
          <w:b/>
        </w:rPr>
        <w:t>The Chair:</w:t>
      </w:r>
      <w:r>
        <w:t xml:space="preserve"> </w:t>
      </w:r>
      <w:r w:rsidRPr="00A12E18">
        <w:t xml:space="preserve">I </w:t>
      </w:r>
      <w:r>
        <w:t xml:space="preserve">am getting indications that </w:t>
      </w:r>
      <w:r w:rsidRPr="00A12E18">
        <w:t>others agree with that judgment</w:t>
      </w:r>
      <w:r>
        <w:t>. In that case,</w:t>
      </w:r>
      <w:r w:rsidRPr="00A12E18">
        <w:t xml:space="preserve"> before I open </w:t>
      </w:r>
      <w:r>
        <w:t xml:space="preserve">it </w:t>
      </w:r>
      <w:r w:rsidRPr="00A12E18">
        <w:t xml:space="preserve">up to colleagues for </w:t>
      </w:r>
      <w:r>
        <w:t>follow-ups,</w:t>
      </w:r>
      <w:r w:rsidRPr="0059739A">
        <w:t xml:space="preserve"> </w:t>
      </w:r>
      <w:r w:rsidRPr="00A12E18">
        <w:t>I have one other specific question</w:t>
      </w:r>
      <w:r>
        <w:t xml:space="preserve"> </w:t>
      </w:r>
      <w:r w:rsidRPr="00A12E18">
        <w:t>about the agreement</w:t>
      </w:r>
      <w:r>
        <w:t xml:space="preserve">’s </w:t>
      </w:r>
      <w:r w:rsidRPr="00A12E18">
        <w:t>product</w:t>
      </w:r>
      <w:r>
        <w:t>-</w:t>
      </w:r>
      <w:r w:rsidRPr="00A12E18">
        <w:t xml:space="preserve">specific safeguard </w:t>
      </w:r>
      <w:r w:rsidRPr="00A12E18">
        <w:t>for beef</w:t>
      </w:r>
      <w:r>
        <w:t>,</w:t>
      </w:r>
      <w:r w:rsidRPr="00A12E18">
        <w:t xml:space="preserve"> in addition to </w:t>
      </w:r>
      <w:r>
        <w:t>a</w:t>
      </w:r>
      <w:r w:rsidRPr="00A12E18">
        <w:t xml:space="preserve"> general bilateral s</w:t>
      </w:r>
      <w:r>
        <w:t xml:space="preserve">afeguard for </w:t>
      </w:r>
      <w:r w:rsidRPr="00A12E18">
        <w:t>all goods</w:t>
      </w:r>
      <w:r>
        <w:t>. Are there</w:t>
      </w:r>
      <w:r w:rsidRPr="00A12E18">
        <w:t xml:space="preserve"> any comments on that from the beef sector?</w:t>
      </w:r>
    </w:p>
    <w:p w:rsidR="00F56BC0" w:rsidP="00F56BC0">
      <w:pPr>
        <w:pStyle w:val="Answer"/>
      </w:pPr>
      <w:r w:rsidRPr="00A12E18">
        <w:rPr>
          <w:b/>
          <w:i/>
        </w:rPr>
        <w:t xml:space="preserve">Dr </w:t>
      </w:r>
      <w:r>
        <w:rPr>
          <w:b/>
          <w:i/>
        </w:rPr>
        <w:t xml:space="preserve">Nick </w:t>
      </w:r>
      <w:r w:rsidRPr="00A12E18">
        <w:rPr>
          <w:b/>
          <w:i/>
        </w:rPr>
        <w:t>Fenwick:</w:t>
      </w:r>
      <w:r>
        <w:t xml:space="preserve"> </w:t>
      </w:r>
      <w:r w:rsidRPr="00752906">
        <w:t xml:space="preserve">I </w:t>
      </w:r>
      <w:r>
        <w:t xml:space="preserve">will attempt to answer. I </w:t>
      </w:r>
      <w:r w:rsidRPr="00752906">
        <w:t xml:space="preserve">think it is too vague to give a definitive answer until </w:t>
      </w:r>
      <w:r>
        <w:t>we</w:t>
      </w:r>
      <w:r w:rsidRPr="00752906">
        <w:t xml:space="preserve"> start to see exactl</w:t>
      </w:r>
      <w:r>
        <w:t>y</w:t>
      </w:r>
      <w:r w:rsidRPr="00752906">
        <w:t xml:space="preserve"> how it will be worked out and what coefficients will be used to make the calculations. </w:t>
      </w:r>
      <w:r>
        <w:t>M</w:t>
      </w:r>
      <w:r w:rsidRPr="00752906">
        <w:t>ore broadly</w:t>
      </w:r>
      <w:r>
        <w:t>,</w:t>
      </w:r>
      <w:r w:rsidRPr="00752906">
        <w:t xml:space="preserve"> with regard to any of the products</w:t>
      </w:r>
      <w:r>
        <w:t>,</w:t>
      </w:r>
      <w:r w:rsidRPr="00752906">
        <w:t xml:space="preserve"> we need triggering mechanisms that relate to a whole host of things, including maybe even adverse impacts on</w:t>
      </w:r>
      <w:r>
        <w:t xml:space="preserve"> our</w:t>
      </w:r>
      <w:r w:rsidRPr="00752906">
        <w:t xml:space="preserve"> own main export destinations</w:t>
      </w:r>
      <w:r>
        <w:t>,</w:t>
      </w:r>
      <w:r w:rsidRPr="00752906">
        <w:t xml:space="preserve"> </w:t>
      </w:r>
      <w:r>
        <w:t xml:space="preserve">which </w:t>
      </w:r>
      <w:r w:rsidRPr="00752906">
        <w:t>currently would be the</w:t>
      </w:r>
      <w:r>
        <w:t xml:space="preserve"> EU. We </w:t>
      </w:r>
      <w:r w:rsidRPr="00752906">
        <w:t xml:space="preserve">need break clauses so </w:t>
      </w:r>
      <w:r>
        <w:t xml:space="preserve">that </w:t>
      </w:r>
      <w:r w:rsidRPr="00752906">
        <w:t xml:space="preserve">problems can be reviewed rather than our </w:t>
      </w:r>
      <w:r>
        <w:t>being on a one-</w:t>
      </w:r>
      <w:r w:rsidRPr="00752906">
        <w:t>way train to a completely liberali</w:t>
      </w:r>
      <w:r>
        <w:t>s</w:t>
      </w:r>
      <w:r w:rsidRPr="00752906">
        <w:t>ed trade deal</w:t>
      </w:r>
      <w:r>
        <w:t>,</w:t>
      </w:r>
      <w:r w:rsidRPr="00752906">
        <w:t xml:space="preserve"> which is an international agreement </w:t>
      </w:r>
      <w:r>
        <w:t>that</w:t>
      </w:r>
      <w:r w:rsidRPr="00752906">
        <w:t xml:space="preserve"> you cannot get out of simply.</w:t>
      </w:r>
    </w:p>
    <w:p w:rsidR="00F56BC0" w:rsidP="00F56BC0">
      <w:pPr>
        <w:pStyle w:val="Answer"/>
      </w:pPr>
      <w:r w:rsidRPr="00752906">
        <w:t>We need a whole host of mechanisms that can kick in when we start to see adverse effect</w:t>
      </w:r>
      <w:r>
        <w:t>s</w:t>
      </w:r>
      <w:r w:rsidRPr="00752906">
        <w:t>. I appreciate that there are</w:t>
      </w:r>
      <w:r w:rsidRPr="0063747E">
        <w:t xml:space="preserve"> certain trigger volumes and trade remedies in </w:t>
      </w:r>
      <w:r>
        <w:t>the agreement</w:t>
      </w:r>
      <w:r w:rsidRPr="0063747E">
        <w:t>, but who knows how effective they will be if we start to see the sort of impact that Lord Morris referred to earlier</w:t>
      </w:r>
      <w:r>
        <w:t>,</w:t>
      </w:r>
      <w:r w:rsidRPr="0063747E">
        <w:t xml:space="preserve"> </w:t>
      </w:r>
      <w:r>
        <w:t xml:space="preserve">with </w:t>
      </w:r>
      <w:r w:rsidRPr="0063747E">
        <w:t>people ending up leaving their communities</w:t>
      </w:r>
      <w:r>
        <w:t>,</w:t>
      </w:r>
      <w:r w:rsidRPr="0063747E">
        <w:t xml:space="preserve"> and farms going bankrupt as a result of the cumulative effect of a number of these trade deals</w:t>
      </w:r>
      <w:r>
        <w:t>?</w:t>
      </w:r>
    </w:p>
    <w:p w:rsidR="00F56BC0" w:rsidP="00F56BC0">
      <w:pPr>
        <w:pStyle w:val="Remark"/>
      </w:pPr>
      <w:r w:rsidRPr="00247C3F">
        <w:rPr>
          <w:b/>
        </w:rPr>
        <w:t>The Chair:</w:t>
      </w:r>
      <w:r>
        <w:t xml:space="preserve"> C</w:t>
      </w:r>
      <w:r w:rsidRPr="00247C3F">
        <w:t>an you give us a little more detail about what you mean by break clauses? What would trigger them?</w:t>
      </w:r>
    </w:p>
    <w:p w:rsidR="00F56BC0" w:rsidP="00F56BC0">
      <w:pPr>
        <w:pStyle w:val="Answer"/>
      </w:pPr>
      <w:r w:rsidRPr="00247C3F">
        <w:rPr>
          <w:b/>
          <w:i/>
        </w:rPr>
        <w:t xml:space="preserve">Dr </w:t>
      </w:r>
      <w:r>
        <w:rPr>
          <w:b/>
          <w:i/>
        </w:rPr>
        <w:t xml:space="preserve">Nick </w:t>
      </w:r>
      <w:r w:rsidRPr="00247C3F">
        <w:rPr>
          <w:b/>
          <w:i/>
        </w:rPr>
        <w:t>Fenwick:</w:t>
      </w:r>
      <w:r>
        <w:t xml:space="preserve"> </w:t>
      </w:r>
      <w:r w:rsidRPr="00247C3F">
        <w:t>I am no expert on WTO rule</w:t>
      </w:r>
      <w:r>
        <w:t>s; to be honest,</w:t>
      </w:r>
      <w:r w:rsidRPr="00247C3F">
        <w:t xml:space="preserve"> few are</w:t>
      </w:r>
      <w:r>
        <w:t>. I</w:t>
      </w:r>
      <w:r w:rsidRPr="00247C3F">
        <w:t>n a normal contractual situation</w:t>
      </w:r>
      <w:r w:rsidR="00CC4CEA">
        <w:t>—</w:t>
      </w:r>
      <w:r>
        <w:t>for example</w:t>
      </w:r>
      <w:r w:rsidR="00CC4CEA">
        <w:t>,</w:t>
      </w:r>
      <w:r>
        <w:t xml:space="preserve"> with a </w:t>
      </w:r>
      <w:r w:rsidRPr="00247C3F">
        <w:t>tenancy agreement</w:t>
      </w:r>
      <w:r w:rsidR="00CC4CEA">
        <w:t>—</w:t>
      </w:r>
      <w:r w:rsidRPr="00247C3F">
        <w:t>you would have a break clause or</w:t>
      </w:r>
      <w:r>
        <w:t xml:space="preserve"> period a</w:t>
      </w:r>
      <w:r w:rsidRPr="00247C3F">
        <w:t xml:space="preserve">fter which you can review </w:t>
      </w:r>
      <w:r>
        <w:t>the</w:t>
      </w:r>
      <w:r w:rsidRPr="00247C3F">
        <w:t xml:space="preserve"> contract and say, </w:t>
      </w:r>
      <w:r>
        <w:t xml:space="preserve">“Is it </w:t>
      </w:r>
      <w:r w:rsidRPr="00247C3F">
        <w:t xml:space="preserve">going </w:t>
      </w:r>
      <w:r>
        <w:t xml:space="preserve">okay? Is </w:t>
      </w:r>
      <w:r w:rsidRPr="00247C3F">
        <w:t>it going in the wrong direction</w:t>
      </w:r>
      <w:r>
        <w:t>? I</w:t>
      </w:r>
      <w:r w:rsidRPr="00247C3F">
        <w:t>s it having unforeseen consequences?</w:t>
      </w:r>
      <w:r>
        <w:t>”</w:t>
      </w:r>
      <w:r w:rsidRPr="00247C3F">
        <w:t xml:space="preserve"> For example, </w:t>
      </w:r>
      <w:r>
        <w:t>“W</w:t>
      </w:r>
      <w:r w:rsidRPr="00247C3F">
        <w:t xml:space="preserve">e thought New Zealand would never increase its </w:t>
      </w:r>
      <w:r>
        <w:t>ex</w:t>
      </w:r>
      <w:r w:rsidRPr="00247C3F">
        <w:t>ports</w:t>
      </w:r>
      <w:r>
        <w:t xml:space="preserve"> </w:t>
      </w:r>
      <w:r w:rsidRPr="00247C3F">
        <w:t>at rock</w:t>
      </w:r>
      <w:r>
        <w:t>-</w:t>
      </w:r>
      <w:r w:rsidRPr="00247C3F">
        <w:t xml:space="preserve">bottom prices, and it turns out we are now seeing a repeat of what happened 15 years ago </w:t>
      </w:r>
      <w:r>
        <w:t>and</w:t>
      </w:r>
      <w:r w:rsidRPr="00247C3F">
        <w:t xml:space="preserve"> it is happening</w:t>
      </w:r>
      <w:r>
        <w:t xml:space="preserve">”. We would </w:t>
      </w:r>
      <w:r w:rsidRPr="00247C3F">
        <w:t xml:space="preserve">have </w:t>
      </w:r>
      <w:r>
        <w:t>an</w:t>
      </w:r>
      <w:r w:rsidRPr="00247C3F">
        <w:t xml:space="preserve"> opportunity to renegotiate rather than it</w:t>
      </w:r>
      <w:r>
        <w:t>s</w:t>
      </w:r>
      <w:r w:rsidRPr="00247C3F">
        <w:t xml:space="preserve"> being a fixed course</w:t>
      </w:r>
      <w:r>
        <w:t>,</w:t>
      </w:r>
      <w:r w:rsidRPr="00247C3F">
        <w:t xml:space="preserve"> at the end of which we</w:t>
      </w:r>
      <w:r>
        <w:t xml:space="preserve"> would</w:t>
      </w:r>
      <w:r w:rsidRPr="00247C3F">
        <w:t xml:space="preserve"> have zero t</w:t>
      </w:r>
      <w:r>
        <w:t xml:space="preserve">ariffs and </w:t>
      </w:r>
      <w:r w:rsidRPr="00247C3F">
        <w:t>complete trade liberalisation and</w:t>
      </w:r>
      <w:r>
        <w:t xml:space="preserve"> be</w:t>
      </w:r>
      <w:r w:rsidRPr="00247C3F">
        <w:t xml:space="preserve"> </w:t>
      </w:r>
      <w:r>
        <w:t xml:space="preserve">on </w:t>
      </w:r>
      <w:r w:rsidRPr="00247C3F">
        <w:t>a one</w:t>
      </w:r>
      <w:r>
        <w:t>-</w:t>
      </w:r>
      <w:r w:rsidRPr="00247C3F">
        <w:t xml:space="preserve">way course. </w:t>
      </w:r>
      <w:r>
        <w:t xml:space="preserve">I do not know whether that is legal under WTO. </w:t>
      </w:r>
      <w:r w:rsidRPr="00247C3F">
        <w:t>I hope</w:t>
      </w:r>
      <w:r>
        <w:t xml:space="preserve"> so and probably expect</w:t>
      </w:r>
      <w:r w:rsidRPr="00247C3F">
        <w:t xml:space="preserve"> that </w:t>
      </w:r>
      <w:r>
        <w:t>to be so</w:t>
      </w:r>
      <w:r w:rsidRPr="00247C3F">
        <w:t>.</w:t>
      </w:r>
    </w:p>
    <w:p w:rsidR="00F56BC0" w:rsidP="00F56BC0">
      <w:pPr>
        <w:pStyle w:val="Remark"/>
      </w:pPr>
      <w:r w:rsidRPr="00E42526">
        <w:rPr>
          <w:b/>
        </w:rPr>
        <w:t>The Chair:</w:t>
      </w:r>
      <w:r>
        <w:t xml:space="preserve"> Thank you. Mr Thomas?</w:t>
      </w:r>
    </w:p>
    <w:p w:rsidR="00F56BC0" w:rsidP="00F56BC0">
      <w:pPr>
        <w:pStyle w:val="Answer"/>
      </w:pPr>
      <w:r w:rsidRPr="00247C3F">
        <w:rPr>
          <w:b/>
          <w:i/>
        </w:rPr>
        <w:t>Huw Rhys Thomas:</w:t>
      </w:r>
      <w:r>
        <w:t xml:space="preserve"> </w:t>
      </w:r>
      <w:r w:rsidRPr="002222BE">
        <w:t>I do no</w:t>
      </w:r>
      <w:r>
        <w:t>t have</w:t>
      </w:r>
      <w:r w:rsidRPr="002222BE">
        <w:t xml:space="preserve"> a huge </w:t>
      </w:r>
      <w:r>
        <w:t>amount</w:t>
      </w:r>
      <w:r w:rsidRPr="002222BE">
        <w:t xml:space="preserve"> to add to what </w:t>
      </w:r>
      <w:r>
        <w:t>Nick</w:t>
      </w:r>
      <w:r w:rsidRPr="002222BE">
        <w:t xml:space="preserve"> has just said. </w:t>
      </w:r>
      <w:r>
        <w:t>On the</w:t>
      </w:r>
      <w:r w:rsidRPr="002222BE">
        <w:t xml:space="preserve"> trigger volumes with regard to beef</w:t>
      </w:r>
      <w:r>
        <w:t>,</w:t>
      </w:r>
      <w:r w:rsidRPr="002222BE">
        <w:t xml:space="preserve"> the tariffs would bite at 20%</w:t>
      </w:r>
      <w:r>
        <w:t>.</w:t>
      </w:r>
      <w:r w:rsidRPr="002222BE">
        <w:t xml:space="preserve"> The 20% tariff i</w:t>
      </w:r>
      <w:r>
        <w:t>s</w:t>
      </w:r>
      <w:r w:rsidRPr="002222BE">
        <w:t xml:space="preserve"> still quite a bit below the UK </w:t>
      </w:r>
      <w:r>
        <w:t>global</w:t>
      </w:r>
      <w:r w:rsidRPr="002222BE">
        <w:t xml:space="preserve"> most favoured nation tariff that we would be charging</w:t>
      </w:r>
      <w:r>
        <w:t>. It</w:t>
      </w:r>
      <w:r w:rsidRPr="002222BE">
        <w:t xml:space="preserve"> may well be that New Zealand could still be competitive in the UK marketplace with a 20% tariff slapped on </w:t>
      </w:r>
      <w:r>
        <w:t>its product</w:t>
      </w:r>
      <w:r w:rsidRPr="002222BE">
        <w:t xml:space="preserve"> </w:t>
      </w:r>
      <w:r>
        <w:t>anyway</w:t>
      </w:r>
      <w:r w:rsidRPr="002222BE">
        <w:t>. Currency movements c</w:t>
      </w:r>
      <w:r>
        <w:t xml:space="preserve">ould </w:t>
      </w:r>
      <w:r w:rsidRPr="002222BE">
        <w:t>account for that discrepancy.</w:t>
      </w:r>
      <w:r>
        <w:t xml:space="preserve"> W</w:t>
      </w:r>
      <w:r w:rsidRPr="002222BE">
        <w:t>e need to know how it is going to work becaus</w:t>
      </w:r>
      <w:r>
        <w:t>e, to date,</w:t>
      </w:r>
      <w:r w:rsidRPr="002222BE">
        <w:t xml:space="preserve"> the detail has been pretty scant. If and when we have that information</w:t>
      </w:r>
      <w:r>
        <w:t>,</w:t>
      </w:r>
      <w:r w:rsidRPr="002222BE">
        <w:t xml:space="preserve"> we might be able to offer better analysis of it.</w:t>
      </w:r>
    </w:p>
    <w:p w:rsidR="00F56BC0" w:rsidP="00A6778B">
      <w:pPr>
        <w:pStyle w:val="Question"/>
      </w:pPr>
      <w:r w:rsidRPr="0003080E">
        <w:rPr>
          <w:b/>
        </w:rPr>
        <w:t>Lord Gold:</w:t>
      </w:r>
      <w:r>
        <w:t xml:space="preserve"> </w:t>
      </w:r>
      <w:r w:rsidRPr="002222BE">
        <w:t xml:space="preserve">I want to take </w:t>
      </w:r>
      <w:r>
        <w:t xml:space="preserve">Dr </w:t>
      </w:r>
      <w:r w:rsidRPr="002222BE">
        <w:t>Fenwick back to his comment</w:t>
      </w:r>
      <w:r>
        <w:t>s</w:t>
      </w:r>
      <w:r w:rsidRPr="002222BE">
        <w:t xml:space="preserve"> about animal welfare. The </w:t>
      </w:r>
      <w:r>
        <w:t>c</w:t>
      </w:r>
      <w:r w:rsidRPr="002222BE">
        <w:t>ommittee has</w:t>
      </w:r>
      <w:r>
        <w:t xml:space="preserve"> </w:t>
      </w:r>
      <w:r w:rsidRPr="00453737">
        <w:t>received written</w:t>
      </w:r>
      <w:r w:rsidRPr="002222BE">
        <w:t xml:space="preserve"> evidence</w:t>
      </w:r>
      <w:r w:rsidRPr="00453737">
        <w:t xml:space="preserve"> from the British </w:t>
      </w:r>
      <w:r>
        <w:t>V</w:t>
      </w:r>
      <w:r w:rsidRPr="00453737">
        <w:t xml:space="preserve">eterinary </w:t>
      </w:r>
      <w:r>
        <w:t>A</w:t>
      </w:r>
      <w:r w:rsidRPr="00453737">
        <w:t>ssociation</w:t>
      </w:r>
      <w:r>
        <w:t>.</w:t>
      </w:r>
      <w:r w:rsidRPr="00453737">
        <w:t xml:space="preserve"> I would like you to comment on</w:t>
      </w:r>
      <w:r>
        <w:t xml:space="preserve"> this because we s</w:t>
      </w:r>
      <w:r w:rsidRPr="00453737">
        <w:t>hould get the record straight</w:t>
      </w:r>
      <w:r>
        <w:t xml:space="preserve">: “The </w:t>
      </w:r>
      <w:r w:rsidRPr="00453737">
        <w:t xml:space="preserve">UK and New Zealand are largely </w:t>
      </w:r>
      <w:r w:rsidRPr="00453737">
        <w:t xml:space="preserve">aligned on many aspects of animal health and welfare policy. Animals used in farming in New Zealand are protected by the </w:t>
      </w:r>
      <w:r>
        <w:t>A</w:t>
      </w:r>
      <w:r w:rsidRPr="00453737">
        <w:t xml:space="preserve">nimal </w:t>
      </w:r>
      <w:r>
        <w:t>W</w:t>
      </w:r>
      <w:r w:rsidRPr="00453737">
        <w:t xml:space="preserve">elfare </w:t>
      </w:r>
      <w:r>
        <w:t>A</w:t>
      </w:r>
      <w:r w:rsidRPr="00453737">
        <w:t>ct 1999, including the general anti-cruelty and duty</w:t>
      </w:r>
      <w:r>
        <w:t xml:space="preserve"> </w:t>
      </w:r>
      <w:r w:rsidRPr="00453737">
        <w:t>of</w:t>
      </w:r>
      <w:r>
        <w:t xml:space="preserve"> </w:t>
      </w:r>
      <w:r w:rsidRPr="00453737">
        <w:t xml:space="preserve">care provisions. Codes created under the </w:t>
      </w:r>
      <w:r>
        <w:t>A</w:t>
      </w:r>
      <w:r w:rsidRPr="00453737">
        <w:t>ct provide detailed standards for transport</w:t>
      </w:r>
      <w:r>
        <w:t xml:space="preserve">”, </w:t>
      </w:r>
      <w:r w:rsidRPr="00453737">
        <w:t xml:space="preserve">which I think </w:t>
      </w:r>
      <w:r>
        <w:t>you</w:t>
      </w:r>
      <w:r w:rsidRPr="00453737">
        <w:t xml:space="preserve"> mentioned,</w:t>
      </w:r>
      <w:r>
        <w:t xml:space="preserve"> “</w:t>
      </w:r>
      <w:r w:rsidRPr="00453737">
        <w:t>painful husbandry procedures, commercial slaughter and specific requirements for farm animals</w:t>
      </w:r>
      <w:r>
        <w:t xml:space="preserve">”. </w:t>
      </w:r>
      <w:r w:rsidRPr="00453737">
        <w:t>I would like to give you the chance to explain why that is not sufficient for our purposes if animals are exported from New Zealand into our market</w:t>
      </w:r>
      <w:r>
        <w:t>.</w:t>
      </w:r>
    </w:p>
    <w:p w:rsidR="00F56BC0" w:rsidP="00F56BC0">
      <w:pPr>
        <w:pStyle w:val="Answer"/>
      </w:pPr>
      <w:r w:rsidRPr="00453737">
        <w:rPr>
          <w:b/>
          <w:i/>
        </w:rPr>
        <w:t xml:space="preserve">Dr </w:t>
      </w:r>
      <w:r>
        <w:rPr>
          <w:b/>
          <w:i/>
        </w:rPr>
        <w:t xml:space="preserve">Nick </w:t>
      </w:r>
      <w:r w:rsidRPr="00453737">
        <w:rPr>
          <w:b/>
          <w:i/>
        </w:rPr>
        <w:t>Fenwick:</w:t>
      </w:r>
      <w:r>
        <w:t xml:space="preserve"> T</w:t>
      </w:r>
      <w:r w:rsidRPr="00F83F61">
        <w:t>he point I was making was in the broader context of animal health and welfare</w:t>
      </w:r>
      <w:r>
        <w:t>. W</w:t>
      </w:r>
      <w:r w:rsidRPr="00F83F61">
        <w:t xml:space="preserve">e have been in meetings with the Welsh </w:t>
      </w:r>
      <w:r>
        <w:t>G</w:t>
      </w:r>
      <w:r w:rsidRPr="00F83F61">
        <w:t xml:space="preserve">overnment in the </w:t>
      </w:r>
      <w:r>
        <w:t>l</w:t>
      </w:r>
      <w:r w:rsidRPr="00F83F61">
        <w:t>ast few days regarding changes to animal health and welfare rules</w:t>
      </w:r>
      <w:r>
        <w:t>.</w:t>
      </w:r>
      <w:r w:rsidRPr="00F83F61">
        <w:t xml:space="preserve"> </w:t>
      </w:r>
      <w:r>
        <w:t>T</w:t>
      </w:r>
      <w:r w:rsidRPr="00F83F61">
        <w:t>he standards we have to adhere</w:t>
      </w:r>
      <w:r>
        <w:t xml:space="preserve"> to</w:t>
      </w:r>
      <w:r w:rsidRPr="00F83F61">
        <w:t xml:space="preserve"> are by definition higher tha</w:t>
      </w:r>
      <w:r>
        <w:t>n</w:t>
      </w:r>
      <w:r w:rsidRPr="00F83F61">
        <w:t xml:space="preserve"> the standards New Zealand farmers have to adhere t</w:t>
      </w:r>
      <w:r>
        <w:t>o</w:t>
      </w:r>
      <w:r w:rsidRPr="00F83F61">
        <w:t>.</w:t>
      </w:r>
    </w:p>
    <w:p w:rsidR="00F56BC0" w:rsidP="00F56BC0">
      <w:pPr>
        <w:pStyle w:val="Answer"/>
      </w:pPr>
      <w:r w:rsidRPr="00F83F61">
        <w:t xml:space="preserve">I fully respect the view of the British </w:t>
      </w:r>
      <w:r>
        <w:t>V</w:t>
      </w:r>
      <w:r w:rsidRPr="00F83F61">
        <w:t xml:space="preserve">eterinary </w:t>
      </w:r>
      <w:r>
        <w:t>A</w:t>
      </w:r>
      <w:r w:rsidRPr="00F83F61">
        <w:t>ssociation if it says they are broadly aligned</w:t>
      </w:r>
      <w:r>
        <w:t>.</w:t>
      </w:r>
      <w:r w:rsidRPr="00143F16">
        <w:t xml:space="preserve"> </w:t>
      </w:r>
      <w:r>
        <w:t>There are m</w:t>
      </w:r>
      <w:r w:rsidRPr="00143F16">
        <w:t xml:space="preserve">any of </w:t>
      </w:r>
      <w:r>
        <w:t>New Zealand’s</w:t>
      </w:r>
      <w:r w:rsidRPr="00143F16">
        <w:t xml:space="preserve"> standards we would rather like to adopt here when it comes to</w:t>
      </w:r>
      <w:r>
        <w:t>,</w:t>
      </w:r>
      <w:r w:rsidRPr="00143F16">
        <w:t xml:space="preserve"> for example, </w:t>
      </w:r>
      <w:r>
        <w:t xml:space="preserve">its </w:t>
      </w:r>
      <w:r w:rsidRPr="00143F16">
        <w:t>trac</w:t>
      </w:r>
      <w:r>
        <w:t>e</w:t>
      </w:r>
      <w:r w:rsidRPr="00143F16">
        <w:t xml:space="preserve">ability system. </w:t>
      </w:r>
      <w:r>
        <w:t>A</w:t>
      </w:r>
      <w:r w:rsidRPr="00143F16">
        <w:t xml:space="preserve"> number of our members would like to have more liberal rules </w:t>
      </w:r>
      <w:r>
        <w:t xml:space="preserve">on </w:t>
      </w:r>
      <w:r w:rsidRPr="00143F16">
        <w:t>reporting movements</w:t>
      </w:r>
      <w:r>
        <w:t xml:space="preserve">, tagging </w:t>
      </w:r>
      <w:r w:rsidRPr="00143F16">
        <w:t>of animals</w:t>
      </w:r>
      <w:r>
        <w:t>,</w:t>
      </w:r>
      <w:r w:rsidRPr="00143F16">
        <w:t xml:space="preserve"> et cetera</w:t>
      </w:r>
      <w:r>
        <w:t>. A</w:t>
      </w:r>
      <w:r w:rsidRPr="00143F16">
        <w:t xml:space="preserve">ll </w:t>
      </w:r>
      <w:r>
        <w:t xml:space="preserve">these </w:t>
      </w:r>
      <w:r w:rsidRPr="00143F16">
        <w:t>things cost farmers</w:t>
      </w:r>
      <w:r>
        <w:t xml:space="preserve"> money</w:t>
      </w:r>
      <w:r w:rsidRPr="00143F16">
        <w:t xml:space="preserve"> and </w:t>
      </w:r>
      <w:r>
        <w:t xml:space="preserve">all </w:t>
      </w:r>
      <w:r w:rsidRPr="00143F16">
        <w:t>are related to animal health and welfare, particularly in tracking diseases</w:t>
      </w:r>
      <w:r>
        <w:t>,</w:t>
      </w:r>
      <w:r w:rsidRPr="00143F16">
        <w:t xml:space="preserve"> responding to disease outbreaks and ensuring that anything that is picked up in the food chain can be</w:t>
      </w:r>
      <w:r>
        <w:t xml:space="preserve"> very quickly</w:t>
      </w:r>
      <w:r w:rsidRPr="00143F16">
        <w:t xml:space="preserve"> traced back properly</w:t>
      </w:r>
      <w:r>
        <w:t>.</w:t>
      </w:r>
    </w:p>
    <w:p w:rsidR="00F56BC0" w:rsidP="00F56BC0">
      <w:pPr>
        <w:pStyle w:val="Answer"/>
      </w:pPr>
      <w:r>
        <w:t>I</w:t>
      </w:r>
      <w:r w:rsidRPr="00143F16">
        <w:t>t is about the animal health and welfare regulations that</w:t>
      </w:r>
      <w:r>
        <w:t xml:space="preserve"> inherently</w:t>
      </w:r>
      <w:r w:rsidRPr="00143F16">
        <w:t xml:space="preserve"> cost British farmers money and </w:t>
      </w:r>
      <w:r w:rsidR="00CC4CEA">
        <w:t xml:space="preserve">which </w:t>
      </w:r>
      <w:r w:rsidRPr="00143F16">
        <w:t>do not exist</w:t>
      </w:r>
      <w:r>
        <w:t>,</w:t>
      </w:r>
      <w:r w:rsidRPr="00143F16">
        <w:t xml:space="preserve"> or are implemented at a very much lower level</w:t>
      </w:r>
      <w:r>
        <w:t>, in</w:t>
      </w:r>
      <w:r w:rsidRPr="00143F16">
        <w:t xml:space="preserve"> New Zealand</w:t>
      </w:r>
      <w:r>
        <w:t>. T</w:t>
      </w:r>
      <w:r w:rsidRPr="00143F16">
        <w:t xml:space="preserve">he same goes for Australia and other countries with which we want to make trade deals. </w:t>
      </w:r>
      <w:r>
        <w:t xml:space="preserve">The standards they have to adhere to are </w:t>
      </w:r>
      <w:r w:rsidR="00CC4CEA">
        <w:t xml:space="preserve">literally </w:t>
      </w:r>
      <w:r>
        <w:t>laughable. T</w:t>
      </w:r>
      <w:r w:rsidRPr="00143F16">
        <w:t>hey laugh at us when we explain some of the things we have to do by law</w:t>
      </w:r>
      <w:r>
        <w:t>.</w:t>
      </w:r>
    </w:p>
    <w:p w:rsidR="00F56BC0" w:rsidP="00F56BC0">
      <w:pPr>
        <w:pStyle w:val="Remark"/>
      </w:pPr>
      <w:r w:rsidRPr="00143F16">
        <w:rPr>
          <w:b/>
        </w:rPr>
        <w:t>Lord Gold:</w:t>
      </w:r>
      <w:r>
        <w:t xml:space="preserve"> </w:t>
      </w:r>
      <w:r w:rsidRPr="00EA68D2">
        <w:t>I have no expertise in this area, as I</w:t>
      </w:r>
      <w:r>
        <w:t xml:space="preserve"> a</w:t>
      </w:r>
      <w:r w:rsidRPr="00EA68D2">
        <w:t xml:space="preserve">m sure is absolutely obvious to you, but does that lead to the suggestion that perhaps there should be a change </w:t>
      </w:r>
      <w:r>
        <w:t>in our</w:t>
      </w:r>
      <w:r w:rsidRPr="00EA68D2">
        <w:t xml:space="preserve"> regulations?</w:t>
      </w:r>
    </w:p>
    <w:p w:rsidR="00F56BC0" w:rsidP="00F56BC0">
      <w:pPr>
        <w:pStyle w:val="Answer"/>
      </w:pPr>
      <w:r w:rsidRPr="00EA68D2">
        <w:rPr>
          <w:b/>
          <w:i/>
        </w:rPr>
        <w:t xml:space="preserve">Dr </w:t>
      </w:r>
      <w:r>
        <w:rPr>
          <w:b/>
          <w:i/>
        </w:rPr>
        <w:t xml:space="preserve">Nick </w:t>
      </w:r>
      <w:r w:rsidRPr="00EA68D2">
        <w:rPr>
          <w:b/>
          <w:i/>
        </w:rPr>
        <w:t>Fenwick:</w:t>
      </w:r>
      <w:r>
        <w:t xml:space="preserve"> </w:t>
      </w:r>
      <w:r w:rsidRPr="00EA68D2">
        <w:t>We need to retain alignment with our main export market</w:t>
      </w:r>
      <w:r>
        <w:t>,</w:t>
      </w:r>
      <w:r w:rsidRPr="00EA68D2">
        <w:t xml:space="preserve"> which is the European Union</w:t>
      </w:r>
      <w:r>
        <w:t xml:space="preserve">. The loss </w:t>
      </w:r>
      <w:r w:rsidRPr="00EA68D2">
        <w:t>of that</w:t>
      </w:r>
      <w:r>
        <w:t xml:space="preserve"> would</w:t>
      </w:r>
      <w:r w:rsidRPr="00EA68D2">
        <w:t xml:space="preserve"> mean the loss of</w:t>
      </w:r>
      <w:r>
        <w:t xml:space="preserve"> a third</w:t>
      </w:r>
      <w:r w:rsidRPr="00EA68D2">
        <w:t xml:space="preserve"> of our export market for lamb and potentially lower figures</w:t>
      </w:r>
      <w:r>
        <w:t>,</w:t>
      </w:r>
      <w:r w:rsidRPr="00EA68D2">
        <w:t xml:space="preserve"> but nevertheless substantial </w:t>
      </w:r>
      <w:r>
        <w:t>figures,</w:t>
      </w:r>
      <w:r w:rsidRPr="00EA68D2">
        <w:t xml:space="preserve"> for other key product</w:t>
      </w:r>
      <w:r>
        <w:t>s</w:t>
      </w:r>
      <w:r w:rsidRPr="00EA68D2">
        <w:t xml:space="preserve">. </w:t>
      </w:r>
      <w:r>
        <w:t>W</w:t>
      </w:r>
      <w:r w:rsidRPr="00EA68D2">
        <w:t>e need to retain that alignment</w:t>
      </w:r>
      <w:r>
        <w:t>,</w:t>
      </w:r>
      <w:r w:rsidRPr="00EA68D2">
        <w:t xml:space="preserve"> but that does not mean there is </w:t>
      </w:r>
      <w:r>
        <w:t xml:space="preserve">no </w:t>
      </w:r>
      <w:r w:rsidRPr="00EA68D2">
        <w:t xml:space="preserve">scope for more flexibility within the rules that the </w:t>
      </w:r>
      <w:r>
        <w:t>EU</w:t>
      </w:r>
      <w:r w:rsidRPr="00EA68D2">
        <w:t xml:space="preserve"> ask</w:t>
      </w:r>
      <w:r>
        <w:t>s</w:t>
      </w:r>
      <w:r w:rsidRPr="00EA68D2">
        <w:t xml:space="preserve"> </w:t>
      </w:r>
      <w:r w:rsidRPr="008645D2">
        <w:t>of all</w:t>
      </w:r>
      <w:r>
        <w:t xml:space="preserve"> EU</w:t>
      </w:r>
      <w:r w:rsidRPr="008645D2">
        <w:t xml:space="preserve"> farmers. We have inherited UK rules within </w:t>
      </w:r>
      <w:r>
        <w:t>the</w:t>
      </w:r>
      <w:r w:rsidRPr="008645D2">
        <w:t xml:space="preserve"> </w:t>
      </w:r>
      <w:r>
        <w:t>EU</w:t>
      </w:r>
      <w:r w:rsidRPr="008645D2">
        <w:t xml:space="preserve"> framework that are already more stringent than the</w:t>
      </w:r>
      <w:r>
        <w:t xml:space="preserve"> EU</w:t>
      </w:r>
      <w:r w:rsidRPr="008645D2">
        <w:t xml:space="preserve"> framework allows </w:t>
      </w:r>
      <w:r>
        <w:t>for</w:t>
      </w:r>
      <w:r w:rsidRPr="008645D2">
        <w:t xml:space="preserve">. </w:t>
      </w:r>
      <w:r>
        <w:t>W</w:t>
      </w:r>
      <w:r w:rsidRPr="008645D2">
        <w:t>e have</w:t>
      </w:r>
      <w:r>
        <w:t xml:space="preserve"> already</w:t>
      </w:r>
      <w:r w:rsidRPr="008645D2">
        <w:t xml:space="preserve"> gold</w:t>
      </w:r>
      <w:r>
        <w:t>-</w:t>
      </w:r>
      <w:r w:rsidRPr="008645D2">
        <w:t>plated the rules, whether it is our slaughterhouses</w:t>
      </w:r>
      <w:r>
        <w:t xml:space="preserve"> or reporting times for </w:t>
      </w:r>
      <w:r w:rsidRPr="008645D2">
        <w:t>animal movements. There is scope for us to have more flexibility</w:t>
      </w:r>
      <w:r>
        <w:t xml:space="preserve">. To be honest, </w:t>
      </w:r>
      <w:r w:rsidRPr="008645D2">
        <w:t>a large number of farmers who voted for Brexit w</w:t>
      </w:r>
      <w:r>
        <w:t>ere</w:t>
      </w:r>
      <w:r w:rsidRPr="008645D2">
        <w:t xml:space="preserve"> led to believe </w:t>
      </w:r>
      <w:r w:rsidR="00CC4CEA">
        <w:t xml:space="preserve">that </w:t>
      </w:r>
      <w:r w:rsidRPr="008645D2">
        <w:t>that would happen</w:t>
      </w:r>
      <w:r>
        <w:t>. T</w:t>
      </w:r>
      <w:r w:rsidRPr="008645D2">
        <w:t>hat prompted them to vote for Brexit. We are now seeing an escalation</w:t>
      </w:r>
      <w:r>
        <w:t xml:space="preserve"> rather than a stepping down</w:t>
      </w:r>
      <w:r w:rsidRPr="008645D2">
        <w:t xml:space="preserve"> </w:t>
      </w:r>
      <w:r>
        <w:t>of</w:t>
      </w:r>
      <w:r w:rsidRPr="008645D2">
        <w:t xml:space="preserve"> regulation.</w:t>
      </w:r>
    </w:p>
    <w:p w:rsidR="00F56BC0" w:rsidP="00F56BC0">
      <w:pPr>
        <w:pStyle w:val="Remark"/>
      </w:pPr>
      <w:r w:rsidRPr="008A3E99">
        <w:rPr>
          <w:b/>
        </w:rPr>
        <w:t>The Chair:</w:t>
      </w:r>
      <w:r>
        <w:t xml:space="preserve"> It is interesting that, a</w:t>
      </w:r>
      <w:r w:rsidRPr="008A3E99">
        <w:t xml:space="preserve">lthough you have used the word </w:t>
      </w:r>
      <w:r>
        <w:t>“</w:t>
      </w:r>
      <w:r w:rsidRPr="008A3E99">
        <w:t>standards</w:t>
      </w:r>
      <w:r>
        <w:t xml:space="preserve">”, it seems to me you are talking about </w:t>
      </w:r>
      <w:r w:rsidRPr="008A3E99">
        <w:t>enforcement</w:t>
      </w:r>
      <w:r>
        <w:t xml:space="preserve">, which is </w:t>
      </w:r>
      <w:r>
        <w:t>important for consumers,</w:t>
      </w:r>
      <w:r w:rsidRPr="008A3E99">
        <w:t xml:space="preserve"> rather than the standards themselves. </w:t>
      </w:r>
      <w:r>
        <w:t>As</w:t>
      </w:r>
      <w:r w:rsidRPr="008A3E99">
        <w:t xml:space="preserve"> long as the rules are kept</w:t>
      </w:r>
      <w:r>
        <w:t>,</w:t>
      </w:r>
      <w:r w:rsidRPr="008A3E99">
        <w:t xml:space="preserve"> from the point of view of the consumer they will be getting the same high</w:t>
      </w:r>
      <w:r>
        <w:t>-</w:t>
      </w:r>
      <w:r w:rsidRPr="008A3E99">
        <w:t xml:space="preserve">quality product. </w:t>
      </w:r>
      <w:r>
        <w:t xml:space="preserve">I was interested in what Dr Fenwick </w:t>
      </w:r>
      <w:r w:rsidRPr="008A3E99">
        <w:t>said earlier</w:t>
      </w:r>
      <w:r>
        <w:t>. The bigger concern is</w:t>
      </w:r>
      <w:r w:rsidRPr="008A3E99">
        <w:t xml:space="preserve"> about enforcement and checking</w:t>
      </w:r>
      <w:r>
        <w:t>, rather than what you are</w:t>
      </w:r>
      <w:r w:rsidRPr="008A3E99">
        <w:t xml:space="preserve"> being asked to do. Have I got that right?</w:t>
      </w:r>
    </w:p>
    <w:p w:rsidR="00F56BC0" w:rsidP="00F56BC0">
      <w:pPr>
        <w:pStyle w:val="Answer"/>
      </w:pPr>
      <w:r w:rsidRPr="008A3E99">
        <w:rPr>
          <w:b/>
          <w:i/>
        </w:rPr>
        <w:t xml:space="preserve">Dr </w:t>
      </w:r>
      <w:r>
        <w:rPr>
          <w:b/>
          <w:i/>
        </w:rPr>
        <w:t xml:space="preserve">Nick </w:t>
      </w:r>
      <w:r w:rsidRPr="008A3E99">
        <w:rPr>
          <w:b/>
          <w:i/>
        </w:rPr>
        <w:t>Fenwick:</w:t>
      </w:r>
      <w:r>
        <w:t xml:space="preserve"> </w:t>
      </w:r>
      <w:r w:rsidRPr="008A3E99">
        <w:t>There are some areas where British consumers would be surprised at the difference between what is required of a Welsh farmer and what is required of farmers in other countries</w:t>
      </w:r>
      <w:r>
        <w:t>,</w:t>
      </w:r>
      <w:r w:rsidRPr="008A3E99">
        <w:t xml:space="preserve"> </w:t>
      </w:r>
      <w:r>
        <w:t xml:space="preserve">and the stark </w:t>
      </w:r>
      <w:r w:rsidRPr="008A3E99">
        <w:t>differences between those requirements. Some of th</w:t>
      </w:r>
      <w:r>
        <w:t>em</w:t>
      </w:r>
      <w:r w:rsidRPr="008A3E99">
        <w:t xml:space="preserve"> would be interpreted as relating to animal health and welfare. Movement times are a classic example. We have very strict rules </w:t>
      </w:r>
      <w:r w:rsidR="00CC4CEA">
        <w:t>on</w:t>
      </w:r>
      <w:r w:rsidRPr="008A3E99">
        <w:t xml:space="preserve"> movement times that are nowhere near as restrictive in </w:t>
      </w:r>
      <w:r w:rsidRPr="009F5837">
        <w:t>southern hemisphere countries</w:t>
      </w:r>
      <w:r>
        <w:t>—</w:t>
      </w:r>
      <w:r w:rsidRPr="009F5837">
        <w:t>for example</w:t>
      </w:r>
      <w:r>
        <w:t>,</w:t>
      </w:r>
      <w:r w:rsidRPr="009F5837">
        <w:t xml:space="preserve"> Australia and New Zealand. </w:t>
      </w:r>
      <w:r>
        <w:t>I am</w:t>
      </w:r>
      <w:r w:rsidRPr="009F5837">
        <w:t xml:space="preserve"> no expert</w:t>
      </w:r>
      <w:r>
        <w:t xml:space="preserve"> on</w:t>
      </w:r>
      <w:r w:rsidRPr="009F5837">
        <w:t xml:space="preserve"> what happens in New Zealand, but Australia </w:t>
      </w:r>
      <w:r>
        <w:t xml:space="preserve">has </w:t>
      </w:r>
      <w:r w:rsidRPr="009F5837">
        <w:t>maximum</w:t>
      </w:r>
      <w:r>
        <w:t xml:space="preserve"> </w:t>
      </w:r>
      <w:r w:rsidRPr="009F5837">
        <w:t xml:space="preserve">animal journey times without water </w:t>
      </w:r>
      <w:r>
        <w:t>that</w:t>
      </w:r>
      <w:r w:rsidRPr="009F5837">
        <w:t xml:space="preserve"> are multiples of what we are allowed to do here in our small island.</w:t>
      </w:r>
    </w:p>
    <w:p w:rsidR="00F56BC0" w:rsidP="00F56BC0">
      <w:pPr>
        <w:pStyle w:val="Remark"/>
      </w:pPr>
      <w:r w:rsidRPr="009F5837">
        <w:rPr>
          <w:b/>
        </w:rPr>
        <w:t>The Chair:</w:t>
      </w:r>
      <w:r>
        <w:t xml:space="preserve"> </w:t>
      </w:r>
      <w:r w:rsidRPr="009F5837">
        <w:t>It is possible that my colleagues around the table are aware of those, bu</w:t>
      </w:r>
      <w:r>
        <w:t>t if you have t</w:t>
      </w:r>
      <w:r w:rsidRPr="009F5837">
        <w:t xml:space="preserve">hat </w:t>
      </w:r>
      <w:r>
        <w:t>sort</w:t>
      </w:r>
      <w:r w:rsidRPr="009F5837">
        <w:t xml:space="preserve"> of evidence</w:t>
      </w:r>
      <w:r>
        <w:t>,</w:t>
      </w:r>
      <w:r w:rsidRPr="009F5837">
        <w:t xml:space="preserve"> perhaps you could send it to us.</w:t>
      </w:r>
      <w:r>
        <w:t xml:space="preserve"> T</w:t>
      </w:r>
      <w:r w:rsidRPr="009F5837">
        <w:t xml:space="preserve">hat would be helpful so </w:t>
      </w:r>
      <w:r>
        <w:t xml:space="preserve">that </w:t>
      </w:r>
      <w:r w:rsidRPr="009F5837">
        <w:t xml:space="preserve">we have chapter and verse on </w:t>
      </w:r>
      <w:r>
        <w:t>i</w:t>
      </w:r>
      <w:r w:rsidRPr="009F5837">
        <w:t xml:space="preserve">t. I think we have come to the end, but </w:t>
      </w:r>
      <w:r>
        <w:t>do any of</w:t>
      </w:r>
      <w:r w:rsidRPr="009F5837">
        <w:t xml:space="preserve"> my colleagues have follow</w:t>
      </w:r>
      <w:r>
        <w:noBreakHyphen/>
      </w:r>
      <w:r w:rsidRPr="009F5837">
        <w:t>up questions</w:t>
      </w:r>
      <w:r>
        <w:t>?</w:t>
      </w:r>
    </w:p>
    <w:p w:rsidR="00F56BC0" w:rsidP="00A6778B">
      <w:pPr>
        <w:pStyle w:val="Question"/>
      </w:pPr>
      <w:r w:rsidRPr="0080036E">
        <w:rPr>
          <w:b/>
        </w:rPr>
        <w:t>Lord Morris of Aberavon:</w:t>
      </w:r>
      <w:r>
        <w:t xml:space="preserve"> </w:t>
      </w:r>
      <w:r w:rsidRPr="009F5837">
        <w:t>As far as agricultural goods are concerned, my understanding—correct me if I</w:t>
      </w:r>
      <w:r>
        <w:t xml:space="preserve"> a</w:t>
      </w:r>
      <w:r w:rsidRPr="009F5837">
        <w:t xml:space="preserve">m wrong—is that the prospect of exports </w:t>
      </w:r>
      <w:r>
        <w:t>is</w:t>
      </w:r>
      <w:r w:rsidRPr="009F5837">
        <w:t xml:space="preserve"> minimal. The concern of British agriculture, as I understand it, is imports, and the bottom line is the possibility of New Zealand switching</w:t>
      </w:r>
      <w:r>
        <w:t xml:space="preserve"> from</w:t>
      </w:r>
      <w:r w:rsidRPr="009F5837">
        <w:t xml:space="preserve"> its existing Asian markets to the United Kingdom</w:t>
      </w:r>
      <w:r>
        <w:t>,</w:t>
      </w:r>
      <w:r w:rsidRPr="009F5837">
        <w:t xml:space="preserve"> possibly from year </w:t>
      </w:r>
      <w:r w:rsidR="00CC4CEA">
        <w:t>1</w:t>
      </w:r>
      <w:r w:rsidRPr="009F5837">
        <w:t>, let alone what might happen by year 15</w:t>
      </w:r>
      <w:r>
        <w:t>. We</w:t>
      </w:r>
      <w:r w:rsidRPr="009F5837">
        <w:t xml:space="preserve"> start in year </w:t>
      </w:r>
      <w:r w:rsidR="00CC4CEA">
        <w:t>1</w:t>
      </w:r>
      <w:r w:rsidRPr="009F5837">
        <w:t xml:space="preserve"> to lower the tariffs.</w:t>
      </w:r>
    </w:p>
    <w:p w:rsidR="00F56BC0" w:rsidP="00F56BC0">
      <w:pPr>
        <w:pStyle w:val="Remark"/>
      </w:pPr>
      <w:r w:rsidRPr="006B31B6">
        <w:rPr>
          <w:b/>
        </w:rPr>
        <w:t>The Chair:</w:t>
      </w:r>
      <w:r>
        <w:t xml:space="preserve"> </w:t>
      </w:r>
      <w:r w:rsidRPr="009F5837">
        <w:t>We</w:t>
      </w:r>
      <w:r>
        <w:t xml:space="preserve"> are</w:t>
      </w:r>
      <w:r w:rsidRPr="006B31B6">
        <w:t xml:space="preserve"> getting nods from our witnesses.</w:t>
      </w:r>
    </w:p>
    <w:p w:rsidR="00F56BC0" w:rsidP="00A6778B">
      <w:pPr>
        <w:pStyle w:val="Question"/>
      </w:pPr>
      <w:r w:rsidRPr="00076755">
        <w:rPr>
          <w:b/>
        </w:rPr>
        <w:t xml:space="preserve">Lord Kerr of </w:t>
      </w:r>
      <w:r w:rsidRPr="00076755">
        <w:rPr>
          <w:b/>
        </w:rPr>
        <w:t>Kinlochard</w:t>
      </w:r>
      <w:r w:rsidRPr="00076755">
        <w:rPr>
          <w:b/>
        </w:rPr>
        <w:t>:</w:t>
      </w:r>
      <w:r>
        <w:t xml:space="preserve"> </w:t>
      </w:r>
      <w:r w:rsidRPr="006B31B6">
        <w:t xml:space="preserve">Can I </w:t>
      </w:r>
      <w:r>
        <w:t>go back</w:t>
      </w:r>
      <w:r w:rsidRPr="006B31B6">
        <w:t xml:space="preserve"> to</w:t>
      </w:r>
      <w:r>
        <w:t xml:space="preserve"> Baroness Li</w:t>
      </w:r>
      <w:r w:rsidRPr="006B31B6">
        <w:t>ddell</w:t>
      </w:r>
      <w:r>
        <w:t>’</w:t>
      </w:r>
      <w:r w:rsidRPr="006B31B6">
        <w:t>s question</w:t>
      </w:r>
      <w:r>
        <w:t xml:space="preserve"> and</w:t>
      </w:r>
      <w:r w:rsidRPr="006B31B6">
        <w:t xml:space="preserve"> ask about the process of consultation with Wales, Northern Ireland</w:t>
      </w:r>
      <w:r>
        <w:t xml:space="preserve"> and</w:t>
      </w:r>
      <w:r w:rsidRPr="006B31B6">
        <w:t xml:space="preserve"> Scotland</w:t>
      </w:r>
      <w:r>
        <w:t>?</w:t>
      </w:r>
      <w:r w:rsidRPr="006B31B6">
        <w:t xml:space="preserve"> What should the </w:t>
      </w:r>
      <w:r>
        <w:t>G</w:t>
      </w:r>
      <w:r w:rsidRPr="006B31B6">
        <w:t>overnment do to improve that process?</w:t>
      </w:r>
    </w:p>
    <w:p w:rsidR="00F56BC0" w:rsidP="00F56BC0">
      <w:pPr>
        <w:pStyle w:val="Answer"/>
      </w:pPr>
      <w:r w:rsidRPr="006B31B6">
        <w:rPr>
          <w:b/>
          <w:i/>
        </w:rPr>
        <w:t xml:space="preserve">Victor </w:t>
      </w:r>
      <w:r w:rsidRPr="006B31B6">
        <w:rPr>
          <w:b/>
          <w:i/>
        </w:rPr>
        <w:t>Chestnutt</w:t>
      </w:r>
      <w:r w:rsidRPr="006B31B6">
        <w:rPr>
          <w:b/>
          <w:i/>
        </w:rPr>
        <w:t>:</w:t>
      </w:r>
      <w:r>
        <w:t xml:space="preserve"> T</w:t>
      </w:r>
      <w:r w:rsidRPr="00032AC6">
        <w:t xml:space="preserve">he </w:t>
      </w:r>
      <w:r>
        <w:t>G</w:t>
      </w:r>
      <w:r w:rsidRPr="00032AC6">
        <w:t>overnment set up the trade advisory committees</w:t>
      </w:r>
      <w:r>
        <w:t>. It is</w:t>
      </w:r>
      <w:r w:rsidRPr="00032AC6">
        <w:t xml:space="preserve"> simply not acceptable</w:t>
      </w:r>
      <w:r>
        <w:t xml:space="preserve"> that the </w:t>
      </w:r>
      <w:r w:rsidRPr="00032AC6">
        <w:t xml:space="preserve">first </w:t>
      </w:r>
      <w:r>
        <w:t xml:space="preserve">they </w:t>
      </w:r>
      <w:r w:rsidRPr="00032AC6">
        <w:t>hear</w:t>
      </w:r>
      <w:r>
        <w:t xml:space="preserve"> about</w:t>
      </w:r>
      <w:r w:rsidRPr="00032AC6">
        <w:t xml:space="preserve"> an Australian deal being signed</w:t>
      </w:r>
      <w:r>
        <w:t xml:space="preserve"> is from Australia and </w:t>
      </w:r>
      <w:r w:rsidRPr="00032AC6">
        <w:t>Australian farming organisations. That is the st</w:t>
      </w:r>
      <w:r>
        <w:t>ark</w:t>
      </w:r>
      <w:r w:rsidRPr="00032AC6">
        <w:t xml:space="preserve"> reality of the engagement. There</w:t>
      </w:r>
      <w:r>
        <w:t xml:space="preserve"> is </w:t>
      </w:r>
      <w:r w:rsidRPr="00032AC6">
        <w:t>no point in setting up trade advisory group</w:t>
      </w:r>
      <w:r>
        <w:t>s</w:t>
      </w:r>
      <w:r w:rsidRPr="00032AC6">
        <w:t xml:space="preserve"> and appointing people from the regions and not involving them as they go along.</w:t>
      </w:r>
    </w:p>
    <w:p w:rsidR="00F56BC0" w:rsidP="00F56BC0">
      <w:pPr>
        <w:pStyle w:val="Answer"/>
      </w:pPr>
      <w:r w:rsidRPr="00032AC6">
        <w:t>The New Zealand deal was very similar</w:t>
      </w:r>
      <w:r>
        <w:t xml:space="preserve">. </w:t>
      </w:r>
      <w:r w:rsidRPr="00032AC6">
        <w:t>Maybe we did not hear</w:t>
      </w:r>
      <w:r>
        <w:t xml:space="preserve"> about it first</w:t>
      </w:r>
      <w:r w:rsidRPr="00032AC6">
        <w:t xml:space="preserve"> from New Zealand farmers, but from talking to some of the people on th</w:t>
      </w:r>
      <w:r>
        <w:t>e</w:t>
      </w:r>
      <w:r w:rsidRPr="00032AC6">
        <w:t xml:space="preserve"> group</w:t>
      </w:r>
      <w:r>
        <w:t>, I understand</w:t>
      </w:r>
      <w:r w:rsidRPr="00032AC6">
        <w:t xml:space="preserve"> they had no idea that it was going to be signed when it was signed</w:t>
      </w:r>
      <w:r>
        <w:t>.</w:t>
      </w:r>
      <w:r w:rsidRPr="00032AC6">
        <w:t xml:space="preserve"> They were not kept involved on the way through and that is simply unacceptable as far as I</w:t>
      </w:r>
      <w:r>
        <w:t xml:space="preserve"> a</w:t>
      </w:r>
      <w:r w:rsidRPr="00032AC6">
        <w:t>m concerned. We need</w:t>
      </w:r>
      <w:r>
        <w:t xml:space="preserve"> to import food </w:t>
      </w:r>
      <w:r w:rsidRPr="00032AC6">
        <w:t xml:space="preserve">to the UK; </w:t>
      </w:r>
      <w:r>
        <w:t>w</w:t>
      </w:r>
      <w:r w:rsidRPr="00032AC6">
        <w:t>e are not against</w:t>
      </w:r>
      <w:r>
        <w:t xml:space="preserve"> that,</w:t>
      </w:r>
      <w:r w:rsidRPr="00032AC6">
        <w:t xml:space="preserve"> but there</w:t>
      </w:r>
      <w:r>
        <w:t xml:space="preserve"> is</w:t>
      </w:r>
      <w:r w:rsidRPr="00032AC6">
        <w:t xml:space="preserve"> no point in setting up an </w:t>
      </w:r>
      <w:r>
        <w:t>a</w:t>
      </w:r>
      <w:r w:rsidRPr="00032AC6">
        <w:t xml:space="preserve">dvisory </w:t>
      </w:r>
      <w:r>
        <w:t>b</w:t>
      </w:r>
      <w:r w:rsidRPr="00032AC6">
        <w:t>oard if you do not keep</w:t>
      </w:r>
      <w:r>
        <w:t xml:space="preserve"> it involved. It </w:t>
      </w:r>
      <w:r w:rsidRPr="00032AC6">
        <w:t>is only a tick</w:t>
      </w:r>
      <w:r>
        <w:t>-</w:t>
      </w:r>
      <w:r w:rsidRPr="00032AC6">
        <w:t>box exercise.</w:t>
      </w:r>
    </w:p>
    <w:p w:rsidR="00F56BC0" w:rsidP="00F56BC0">
      <w:pPr>
        <w:pStyle w:val="Answer"/>
      </w:pPr>
      <w:r w:rsidRPr="00032AC6">
        <w:rPr>
          <w:b/>
          <w:i/>
        </w:rPr>
        <w:t>Beatrice Morrice:</w:t>
      </w:r>
      <w:r>
        <w:t xml:space="preserve"> </w:t>
      </w:r>
      <w:r w:rsidRPr="00E2318C">
        <w:t xml:space="preserve">I reiterate what </w:t>
      </w:r>
      <w:r>
        <w:t>V</w:t>
      </w:r>
      <w:r w:rsidRPr="00E2318C">
        <w:t xml:space="preserve">ictor has just said. We were very disappointed that the statutory </w:t>
      </w:r>
      <w:r>
        <w:t>T</w:t>
      </w:r>
      <w:r w:rsidRPr="00E2318C">
        <w:t xml:space="preserve">rade and </w:t>
      </w:r>
      <w:r>
        <w:t>A</w:t>
      </w:r>
      <w:r w:rsidRPr="00E2318C">
        <w:t>griculture Commission took so long to be established. We are pleased that it has</w:t>
      </w:r>
      <w:r>
        <w:t xml:space="preserve"> now</w:t>
      </w:r>
      <w:r w:rsidRPr="00E2318C">
        <w:t xml:space="preserve"> been established</w:t>
      </w:r>
      <w:r>
        <w:t>,</w:t>
      </w:r>
      <w:r w:rsidRPr="00E2318C">
        <w:t xml:space="preserve"> but it has to have weight</w:t>
      </w:r>
      <w:r>
        <w:t>;</w:t>
      </w:r>
      <w:r w:rsidRPr="00E2318C">
        <w:t xml:space="preserve"> it has to be listened to and </w:t>
      </w:r>
      <w:r>
        <w:t xml:space="preserve">be </w:t>
      </w:r>
      <w:r w:rsidRPr="00E2318C">
        <w:t>given the opportunity to consider the</w:t>
      </w:r>
      <w:r>
        <w:t xml:space="preserve"> possible</w:t>
      </w:r>
      <w:r w:rsidRPr="00E2318C">
        <w:t xml:space="preserve"> outcomes or impact</w:t>
      </w:r>
      <w:r>
        <w:t>s</w:t>
      </w:r>
      <w:r w:rsidRPr="00E2318C">
        <w:t xml:space="preserve"> the trade deals could have on the sector. It has been recently announced; it m</w:t>
      </w:r>
      <w:r>
        <w:t>ight</w:t>
      </w:r>
      <w:r w:rsidRPr="00E2318C">
        <w:t xml:space="preserve"> have been the same week as the New Zealand deal, but it needs to be up</w:t>
      </w:r>
      <w:r>
        <w:t xml:space="preserve"> </w:t>
      </w:r>
      <w:r w:rsidRPr="00E2318C">
        <w:t xml:space="preserve">front looking at the negotiations as they go forward, not looking at </w:t>
      </w:r>
      <w:r>
        <w:t>them</w:t>
      </w:r>
      <w:r w:rsidRPr="00E2318C">
        <w:t xml:space="preserve"> at the end</w:t>
      </w:r>
      <w:r>
        <w:t>. It is</w:t>
      </w:r>
      <w:r w:rsidRPr="00E2318C">
        <w:t xml:space="preserve"> important for it to have weight and teeth.</w:t>
      </w:r>
    </w:p>
    <w:p w:rsidR="00713C6E" w:rsidRPr="00C76003" w:rsidP="00F56BC0">
      <w:pPr>
        <w:pStyle w:val="Remark"/>
      </w:pPr>
      <w:r w:rsidRPr="007979EA">
        <w:rPr>
          <w:b/>
        </w:rPr>
        <w:t>The Chair:</w:t>
      </w:r>
      <w:r>
        <w:t xml:space="preserve"> Thank you for that. As t</w:t>
      </w:r>
      <w:r w:rsidRPr="00DA0893">
        <w:t>here are no other questions from my colleagues, I thank you all enormously for joining us today</w:t>
      </w:r>
      <w:r>
        <w:t>.</w:t>
      </w:r>
      <w:r w:rsidRPr="00DA0893">
        <w:t xml:space="preserve"> </w:t>
      </w:r>
      <w:r>
        <w:t>When we are</w:t>
      </w:r>
      <w:r w:rsidRPr="00DA0893">
        <w:t xml:space="preserve"> writing our report</w:t>
      </w:r>
      <w:r>
        <w:t>,</w:t>
      </w:r>
      <w:r w:rsidRPr="00DA0893">
        <w:t xml:space="preserve"> your input </w:t>
      </w:r>
      <w:r>
        <w:t>will be</w:t>
      </w:r>
      <w:r w:rsidRPr="00DA0893">
        <w:t xml:space="preserve"> invaluable. If </w:t>
      </w:r>
      <w:r>
        <w:t>w</w:t>
      </w:r>
      <w:r w:rsidRPr="00DA0893">
        <w:t xml:space="preserve">hen you look at the transcript </w:t>
      </w:r>
      <w:r>
        <w:t>or see our</w:t>
      </w:r>
      <w:r w:rsidRPr="00DA0893">
        <w:t xml:space="preserve"> direction of </w:t>
      </w:r>
      <w:r w:rsidRPr="00035F15">
        <w:t>travel you would like to</w:t>
      </w:r>
      <w:r>
        <w:t xml:space="preserve"> submit</w:t>
      </w:r>
      <w:r w:rsidRPr="00035F15">
        <w:t xml:space="preserve"> anything in writing</w:t>
      </w:r>
      <w:r>
        <w:t>,</w:t>
      </w:r>
      <w:r w:rsidRPr="00035F15">
        <w:t xml:space="preserve"> </w:t>
      </w:r>
      <w:r w:rsidR="00CC4CEA">
        <w:t>that would be</w:t>
      </w:r>
      <w:r>
        <w:t xml:space="preserve"> extremely</w:t>
      </w:r>
      <w:r w:rsidRPr="00035F15">
        <w:t xml:space="preserve"> welcom</w:t>
      </w:r>
      <w:r>
        <w:t>e</w:t>
      </w:r>
      <w:r w:rsidRPr="00035F15">
        <w:t>. For the moment, thank you all very much</w:t>
      </w:r>
      <w:r>
        <w:t>. Enjoy the rest of this rather wet and cold evening.</w:t>
      </w:r>
    </w:p>
    <w:sectPr w:rsidSect="00086950">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F56BC0" w:rsidP="009277D8">
        <w:pPr>
          <w:pStyle w:val="Para"/>
          <w:rPr>
            <w:color w:val="808080"/>
          </w:rPr>
        </w:pPr>
        <w:r w:rsidRPr="002F34C5">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F56BC0"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1B8414A"/>
    <w:lvl w:ilvl="0">
      <w:start w:val="1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56BC0"/>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34</Value>
      <Value>2</Value>
      <Value>37</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Document_x0020_Status xmlns="4600776d-0a3c-44b4-bff2-0ceaafb13046">n/a</Document_x0020_Status>
    <Session xmlns="4600776d-0a3c-44b4-bff2-0ceaafb13046">2021 - 22</Session>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Committee Meetings</TermName>
          <TermId xmlns="http://schemas.microsoft.com/office/infopath/2007/PartnerControls">6f9b7bf9-6fe8-48b2-a745-6fcd3a4fcf1a</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SharedWithUsers xmlns="b860bd31-ff8c-4556-b523-697ae479a807">
      <UserInfo>
        <DisplayName>MARTIN-KOHLMORGEN, Jennifer</DisplayName>
        <AccountId>92</AccountId>
        <AccountType/>
      </UserInfo>
      <UserInfo>
        <DisplayName>NINOMIYA, Andrea</DisplayName>
        <AccountId>29</AccountId>
        <AccountType/>
      </UserInfo>
    </SharedWithUsers>
    <_dlc_DocId xmlns="b860bd31-ff8c-4556-b523-697ae479a807">5FN4SYRFCHUM-1561629779-84571</_dlc_DocId>
    <_dlc_DocIdUrl xmlns="b860bd31-ff8c-4556-b523-697ae479a807">
      <Url>https://hopuk.sharepoint.com/sites/hlc-EUIntAgr/_layouts/15/DocIdRedir.aspx?ID=5FN4SYRFCHUM-1561629779-84571</Url>
      <Description>5FN4SYRFCHUM-1561629779-84571</Description>
    </_dlc_DocIdUrl>
    <Meeting_x0020_Date xmlns="d8222392-b826-4e7f-8d76-618570c3d63d">2021-11-17T00:00:00+00:00</Meeting_x0020_Date>
    <pe0046b78788446e8af8630d70ff0240 xmlns="d8222392-b826-4e7f-8d76-618570c3d63d">
      <Terms xmlns="http://schemas.microsoft.com/office/infopath/2007/PartnerControls">
        <TermInfo xmlns="http://schemas.microsoft.com/office/infopath/2007/PartnerControls">
          <TermName xmlns="http://schemas.microsoft.com/office/infopath/2007/PartnerControls">UK-New Zealand</TermName>
          <TermId xmlns="http://schemas.microsoft.com/office/infopath/2007/PartnerControls">03c975b9-3b94-452b-a914-dda3e73c43ec</TermId>
        </TermInfo>
      </Terms>
    </pe0046b78788446e8af8630d70ff0240>
    <l7696876a7074d528e0a92d152008307 xmlns="d8222392-b826-4e7f-8d76-618570c3d63d">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l7696876a7074d528e0a92d152008307>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14BADA5441ED849BB96AA646C80DE77" ma:contentTypeVersion="129" ma:contentTypeDescription="Create a new document." ma:contentTypeScope="" ma:versionID="94826176e14b2e93c926a479c502cd5a">
  <xsd:schema xmlns:xsd="http://www.w3.org/2001/XMLSchema" xmlns:xs="http://www.w3.org/2001/XMLSchema" xmlns:p="http://schemas.microsoft.com/office/2006/metadata/properties" xmlns:ns2="b860bd31-ff8c-4556-b523-697ae479a807" xmlns:ns3="4600776d-0a3c-44b4-bff2-0ceaafb13046" xmlns:ns4="d8222392-b826-4e7f-8d76-618570c3d63d" targetNamespace="http://schemas.microsoft.com/office/2006/metadata/properties" ma:root="true" ma:fieldsID="692434ba8b4273c48347edb19d8700ec" ns2:_="" ns3:_="" ns4:_="">
    <xsd:import namespace="b860bd31-ff8c-4556-b523-697ae479a807"/>
    <xsd:import namespace="4600776d-0a3c-44b4-bff2-0ceaafb13046"/>
    <xsd:import namespace="d8222392-b826-4e7f-8d76-618570c3d63d"/>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cd0fc526a5c840319a97fd94028e9904" minOccurs="0"/>
                <xsd:element ref="ns3:k5b153ee974a4a57a7568e533217f2cb" minOccurs="0"/>
                <xsd:element ref="ns3:j6c5b17cd04246da82e5604daf08bc68" minOccurs="0"/>
                <xsd:element ref="ns3:RecordNumber" minOccurs="0"/>
                <xsd:element ref="ns3:g3ef09377e3444258679b6035a1ff93a" minOccurs="0"/>
                <xsd:element ref="ns3:RetentionTriggerDate" minOccurs="0"/>
                <xsd:element ref="ns3:TransfertoArchives" minOccurs="0"/>
                <xsd:element ref="ns3:c4838c65c76546ae93d5703426802f7f" minOccurs="0"/>
                <xsd:element ref="ns4:l7696876a7074d528e0a92d152008307" minOccurs="0"/>
                <xsd:element ref="ns3:Document_x0020_Status"/>
                <xsd:element ref="ns3:Session" minOccurs="0"/>
                <xsd:element ref="ns4:Meeting_x0020_Date" minOccurs="0"/>
                <xsd:element ref="ns4:pe0046b78788446e8af8630d70ff0240" minOccurs="0"/>
                <xsd:element ref="ns4:MediaServiceMetadata" minOccurs="0"/>
                <xsd:element ref="ns4:MediaServiceFastMetadata" minOccurs="0"/>
                <xsd:element ref="ns2:SharedWithUsers" minOccurs="0"/>
                <xsd:element ref="ns2:SharedWithDetails"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60bd31-ff8c-4556-b523-697ae479a80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2574df81-c3e1-48fb-831c-07a27deb3e59}" ma:internalName="TaxCatchAll" ma:showField="CatchAllData" ma:web="b860bd31-ff8c-4556-b523-697ae479a807">
      <xsd:complexType>
        <xsd:complexContent>
          <xsd:extension base="dms:MultiChoiceLookup">
            <xsd:sequence>
              <xsd:element name="Value" type="dms:Lookup" maxOccurs="unbounded" minOccurs="0" nillable="true"/>
            </xsd:sequence>
          </xsd:extension>
        </xsd:complexContent>
      </xsd:complexType>
    </xsd:element>
    <xsd:element name="cd0fc526a5c840319a97fd94028e9904" ma:index="12"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14"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3;#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RecordNumber" ma:index="18" nillable="true" ma:displayName="Record Number" ma:indexed="true" ma:internalName="RecordNumber" ma:readOnly="false">
      <xsd:simpleType>
        <xsd:restriction base="dms:Text">
          <xsd:maxLength value="255"/>
        </xsd:restriction>
      </xsd:simpleType>
    </xsd:element>
    <xsd:element name="g3ef09377e3444258679b6035a1ff93a" ma:index="19"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RetentionTriggerDate" ma:index="21" nillable="true" ma:displayName="Retention Trigger Date" ma:format="DateOnly" ma:internalName="RetentionTriggerDate" ma:readOnly="false">
      <xsd:simpleType>
        <xsd:restriction base="dms:DateTime"/>
      </xsd:simpleType>
    </xsd:element>
    <xsd:element name="TransfertoArchives" ma:index="22" nillable="true" ma:displayName="Transfer to Archives" ma:default="0" ma:internalName="TransfertoArchives" ma:readOnly="false">
      <xsd:simpleType>
        <xsd:restriction base="dms:Boolean"/>
      </xsd:simpleType>
    </xsd:element>
    <xsd:element name="c4838c65c76546ae93d5703426802f7f" ma:index="23"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Document_x0020_Status" ma:index="27" ma:displayName="Document Status" ma:default="n/a" ma:format="Dropdown" ma:internalName="Document_x0020_Status">
      <xsd:simpleType>
        <xsd:restriction base="dms:Choice">
          <xsd:enumeration value="Draft"/>
          <xsd:enumeration value="Final"/>
          <xsd:enumeration value="n/a"/>
        </xsd:restriction>
      </xsd:simpleType>
    </xsd:element>
    <xsd:element name="Session" ma:index="28" nillable="true" ma:displayName="Session" ma:format="Dropdown" ma:internalName="Session">
      <xsd:simpleType>
        <xsd:restriction base="dms:Choice">
          <xsd:enumeration value="2013 - 14"/>
          <xsd:enumeration value="2014 - 15"/>
          <xsd:enumeration value="2015 - 16"/>
          <xsd:enumeration value="2016 - 17"/>
          <xsd:enumeration value="2017 - 18"/>
          <xsd:enumeration value="2018 - 19"/>
          <xsd:enumeration value="2019 - 21"/>
          <xsd:enumeration value="2021 - 22"/>
        </xsd:restriction>
      </xsd:simpleType>
    </xsd:element>
  </xsd:schema>
  <xsd:schema xmlns:xsd="http://www.w3.org/2001/XMLSchema" xmlns:xs="http://www.w3.org/2001/XMLSchema" xmlns:dms="http://schemas.microsoft.com/office/2006/documentManagement/types" xmlns:pc="http://schemas.microsoft.com/office/infopath/2007/PartnerControls" targetNamespace="d8222392-b826-4e7f-8d76-618570c3d63d" elementFormDefault="qualified">
    <xsd:import namespace="http://schemas.microsoft.com/office/2006/documentManagement/types"/>
    <xsd:import namespace="http://schemas.microsoft.com/office/infopath/2007/PartnerControls"/>
    <xsd:element name="l7696876a7074d528e0a92d152008307" ma:index="26" ma:taxonomy="true" ma:internalName="l7696876a7074d528e0a92d152008307" ma:taxonomyFieldName="Document_x0020_Type" ma:displayName="Document Type" ma:default="53;#Not set|946977a2-afe1-4f89-ac89-357bacc37f01" ma:fieldId="{57696876-a707-4d52-8e0a-92d152008307}"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Meeting_x0020_Date" ma:index="29" nillable="true" ma:displayName="Meeting Date" ma:format="DateOnly" ma:internalName="Meeting_x0020_Date">
      <xsd:simpleType>
        <xsd:restriction base="dms:DateTime"/>
      </xsd:simpleType>
    </xsd:element>
    <xsd:element name="pe0046b78788446e8af8630d70ff0240" ma:index="31" ma:taxonomy="true" ma:internalName="pe0046b78788446e8af8630d70ff0240" ma:taxonomyFieldName="Inquiry_x0020_Name" ma:displayName="Inquiry Name" ma:readOnly="false" ma:default="54;#Not set|e8cd569a-5369-4e4f-ad9b-8d833cbb2bb3" ma:fieldId="{9e0046b7-8788-446e-8af8-630d70ff0240}"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BEC932-1B62-4D46-9F76-D4884BA4F1F7}">
  <ds:schemaRefs>
    <ds:schemaRef ds:uri="http://schemas.openxmlformats.org/package/2006/metadata/core-properties"/>
    <ds:schemaRef ds:uri="http://schemas.microsoft.com/office/2006/documentManagement/types"/>
    <ds:schemaRef ds:uri="b860bd31-ff8c-4556-b523-697ae479a807"/>
    <ds:schemaRef ds:uri="http://purl.org/dc/elements/1.1/"/>
    <ds:schemaRef ds:uri="http://schemas.microsoft.com/office/2006/metadata/properties"/>
    <ds:schemaRef ds:uri="http://schemas.microsoft.com/office/infopath/2007/PartnerControls"/>
    <ds:schemaRef ds:uri="d8222392-b826-4e7f-8d76-618570c3d63d"/>
    <ds:schemaRef ds:uri="http://purl.org/dc/terms/"/>
    <ds:schemaRef ds:uri="4600776d-0a3c-44b4-bff2-0ceaafb13046"/>
    <ds:schemaRef ds:uri="http://www.w3.org/XML/1998/namespace"/>
    <ds:schemaRef ds:uri="http://purl.org/dc/dcmitype/"/>
  </ds:schemaRefs>
</ds:datastoreItem>
</file>

<file path=customXml/itemProps2.xml><?xml version="1.0" encoding="utf-8"?>
<ds:datastoreItem xmlns:ds="http://schemas.openxmlformats.org/officeDocument/2006/customXml" ds:itemID="{9E3EA975-4CB6-47D8-A57C-C6765E3E0C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60bd31-ff8c-4556-b523-697ae479a807"/>
    <ds:schemaRef ds:uri="4600776d-0a3c-44b4-bff2-0ceaafb13046"/>
    <ds:schemaRef ds:uri="d8222392-b826-4e7f-8d76-618570c3d6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15EF3C-40C0-410E-A234-0DE8DA693BEB}">
  <ds:schemaRefs>
    <ds:schemaRef ds:uri="http://schemas.microsoft.com/sharepoint/events"/>
  </ds:schemaRefs>
</ds:datastoreItem>
</file>

<file path=customXml/itemProps4.xml><?xml version="1.0" encoding="utf-8"?>
<ds:datastoreItem xmlns:ds="http://schemas.openxmlformats.org/officeDocument/2006/customXml" ds:itemID="{EB4E27E9-5247-4AFA-8956-9A4A940C0993}">
  <ds:schemaRefs>
    <ds:schemaRef ds:uri="http://schemas.microsoft.com/sharepoint/v3/contenttype/forms"/>
  </ds:schemaRefs>
</ds:datastoreItem>
</file>

<file path=customXml/itemProps5.xml><?xml version="1.0" encoding="utf-8"?>
<ds:datastoreItem xmlns:ds="http://schemas.openxmlformats.org/officeDocument/2006/customXml" ds:itemID="{78114D45-0E2E-4F77-BC29-BC66B6B39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