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437E56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F8D2B1E8EDC647F8996C496FBE0327B1"/>
          </w:placeholder>
          <w:richText/>
        </w:sdtPr>
        <w:sdtContent>
          <w:r>
            <w:t>Petitions Committee</w:t>
          </w:r>
        </w:sdtContent>
      </w:sdt>
    </w:p>
    <w:p w:rsidR="00437E56" w:rsidP="00156A60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F8D2B1E8EDC647F8996C496FBE0327B1"/>
          </w:placeholder>
          <w:richText/>
        </w:sdtPr>
        <w:sdtContent>
          <w:r>
            <w:t>Tackling Online Abuse</w:t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F8D2B1E8EDC647F8996C496FBE0327B1"/>
          </w:placeholder>
          <w:richText/>
        </w:sdtPr>
        <w:sdtContent>
          <w:r w:rsidR="00475EA7">
            <w:t>766</w:t>
          </w:r>
        </w:sdtContent>
      </w:sdt>
    </w:p>
    <w:sdt>
      <w:sdtPr>
        <w:alias w:val="SittingDate"/>
        <w:tag w:val="SittingDate"/>
        <w:id w:val="-1160222926"/>
        <w:placeholder>
          <w:docPart w:val="F8D2B1E8EDC647F8996C496FBE0327B1"/>
        </w:placeholder>
        <w:richText/>
      </w:sdtPr>
      <w:sdtContent>
        <w:p w:rsidR="00437E56" w:rsidP="00156A60">
          <w:pPr>
            <w:pStyle w:val="Para"/>
          </w:pPr>
          <w:r>
            <w:t>Tuesday 16 November 2021</w:t>
          </w:r>
        </w:p>
      </w:sdtContent>
    </w:sdt>
    <w:p w:rsidR="00437E56" w:rsidP="00156A60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F8D2B1E8EDC647F8996C496FBE0327B1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F8D2B1E8EDC647F8996C496FBE0327B1"/>
          </w:placeholder>
          <w:richText/>
        </w:sdtPr>
        <w:sdtContent>
          <w:r>
            <w:t>16 November 2021</w:t>
          </w:r>
        </w:sdtContent>
      </w:sdt>
      <w:r w:rsidRPr="00615759">
        <w:t>.</w:t>
      </w:r>
    </w:p>
    <w:p w:rsidR="00437E56" w:rsidP="00421864">
      <w:pPr>
        <w:pStyle w:val="Para"/>
      </w:pPr>
      <w:sdt>
        <w:sdtPr>
          <w:alias w:val="VideoHyperlink"/>
          <w:tag w:val="VideoHyperlink"/>
          <w:id w:val="703995351"/>
          <w:placeholder>
            <w:docPart w:val="F8D2B1E8EDC647F8996C496FBE0327B1"/>
          </w:placeholder>
          <w:richText/>
        </w:sdtPr>
        <w:sdtContent>
          <w:r>
            <w:fldChar w:fldCharType="begin"/>
          </w:r>
          <w:r>
            <w:instrText xml:space="preserve"> HYPERLINK "https://www.youtube.com/watch?v=jsmi_2v5uIA" </w:instrText>
          </w:r>
          <w:r>
            <w:fldChar w:fldCharType="separate"/>
          </w:r>
          <w:r w:rsidRPr="00272001">
            <w:rPr>
              <w:rStyle w:val="Hyperlink"/>
            </w:rPr>
            <w:t>Watch the meeting</w:t>
          </w:r>
          <w:r>
            <w:fldChar w:fldCharType="end"/>
          </w:r>
        </w:sdtContent>
      </w:sdt>
    </w:p>
    <w:p w:rsidR="00437E56" w:rsidP="00156A60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F8D2B1E8EDC647F8996C496FBE0327B1"/>
          </w:placeholder>
          <w:richText/>
        </w:sdtPr>
        <w:sdtContent>
          <w:r>
            <w:t>Catherine McKinnell (Chair); Tonia An</w:t>
          </w:r>
          <w:r w:rsidR="00E66F7A">
            <w:t>toniazzi; Mart</w:t>
          </w:r>
          <w:r w:rsidR="00BD0465">
            <w:t>y</w:t>
          </w:r>
          <w:r w:rsidR="00E66F7A">
            <w:t>n Day; Christina Rees</w:t>
          </w:r>
        </w:sdtContent>
      </w:sdt>
      <w:r w:rsidR="00BA17D6">
        <w:t>.</w:t>
      </w:r>
    </w:p>
    <w:p w:rsidR="00437E56" w:rsidP="00427893">
      <w:pPr>
        <w:pStyle w:val="ParaCentre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F8D2B1E8EDC647F8996C496FBE0327B1"/>
          </w:placeholder>
          <w:richText/>
        </w:sdtPr>
        <w:sdtContent>
          <w:r w:rsidR="006F3354">
            <w:t>41</w:t>
          </w:r>
          <w:r>
            <w:t xml:space="preserve"> - </w:t>
          </w:r>
          <w:r w:rsidR="006F3354">
            <w:t>7</w:t>
          </w:r>
          <w:r w:rsidR="008F7660">
            <w:t>6</w:t>
          </w:r>
        </w:sdtContent>
      </w:sdt>
    </w:p>
    <w:p w:rsidR="00437E56" w:rsidP="00427893">
      <w:pPr>
        <w:pStyle w:val="TitleWitnesses0"/>
      </w:pPr>
      <w:r>
        <w:t>Witnesses</w:t>
      </w:r>
    </w:p>
    <w:p w:rsidR="00437E56" w:rsidRPr="00BD6D45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437E56">
        <w:rPr>
          <w:rStyle w:val="Hyperlink"/>
        </w:rPr>
        <w:t>I</w:t>
      </w:r>
      <w:r>
        <w:fldChar w:fldCharType="end"/>
      </w:r>
      <w:r>
        <w:t>: Seyi Akiwowo</w:t>
      </w:r>
      <w:r w:rsidR="00946E14">
        <w:t>, Founder and CEO, Glitch</w:t>
      </w:r>
      <w:r>
        <w:t>; Andy Burrows</w:t>
      </w:r>
      <w:r w:rsidR="00946E14">
        <w:t>, Head of Child Safety Online Policy, NSPCC</w:t>
      </w:r>
      <w:r>
        <w:t>; Stephen Kinsella OBE</w:t>
      </w:r>
      <w:r w:rsidR="00946E14">
        <w:t>, Founder, Clean up the Internet.</w:t>
      </w:r>
      <w:r>
        <w:t xml:space="preserve"> </w:t>
      </w:r>
    </w:p>
    <w:p w:rsidR="00437E56" w:rsidRPr="00BD6D45" w:rsidP="006B01EC">
      <w:pPr>
        <w:pStyle w:val="Para"/>
      </w:pPr>
      <w:r>
        <w:fldChar w:fldCharType="begin"/>
      </w:r>
      <w:r>
        <w:instrText xml:space="preserve"> HYPERLINK \l "Panel2" </w:instrText>
      </w:r>
      <w:r>
        <w:fldChar w:fldCharType="separate"/>
      </w:r>
      <w:r w:rsidRPr="00437E56">
        <w:rPr>
          <w:rStyle w:val="Hyperlink"/>
        </w:rPr>
        <w:t>II</w:t>
      </w:r>
      <w:r>
        <w:fldChar w:fldCharType="end"/>
      </w:r>
      <w:r>
        <w:t>: Ellen Judson</w:t>
      </w:r>
      <w:r w:rsidR="00946E14">
        <w:t>, Senior Researcher, Demos</w:t>
      </w:r>
      <w:r>
        <w:t>; William Perrin OBE</w:t>
      </w:r>
      <w:r w:rsidR="00946E14">
        <w:t>, Trustee, Carnegie Trust UK</w:t>
      </w:r>
      <w:r>
        <w:t>; Dr Bertie Vidgen</w:t>
      </w:r>
      <w:r w:rsidR="00946E14">
        <w:t>, Research Fellow, The Alan Turing Institute.</w:t>
      </w:r>
    </w:p>
    <w:p w:rsidR="00437E56" w:rsidP="006B01EC">
      <w:pPr>
        <w:pStyle w:val="Para"/>
      </w:pPr>
      <w:r>
        <w:t>Written evidence from witnesses:</w:t>
      </w:r>
    </w:p>
    <w:p w:rsidR="00437E56" w:rsidP="006B01EC">
      <w:pPr>
        <w:pStyle w:val="Witnesssubmission"/>
      </w:pPr>
      <w:r>
        <w:t xml:space="preserve">– </w:t>
      </w:r>
      <w:r>
        <w:fldChar w:fldCharType="begin"/>
      </w:r>
      <w:r>
        <w:instrText xml:space="preserve"> HYPERLINK "https://committees.parliament.uk/writtenevidence/10039/html/" </w:instrText>
      </w:r>
      <w:r>
        <w:fldChar w:fldCharType="separate"/>
      </w:r>
      <w:r w:rsidRPr="00272001" w:rsidR="00272001">
        <w:rPr>
          <w:rStyle w:val="Hyperlink"/>
        </w:rPr>
        <w:t>Andy Burrows, Head of Child Safety Online Policy, NSPCC</w:t>
      </w:r>
      <w:r>
        <w:fldChar w:fldCharType="end"/>
      </w:r>
    </w:p>
    <w:p w:rsidR="00272001" w:rsidP="006B01EC">
      <w:pPr>
        <w:pStyle w:val="Witnesssubmission"/>
      </w:pPr>
      <w:r>
        <w:t xml:space="preserve">– </w:t>
      </w:r>
      <w:r>
        <w:fldChar w:fldCharType="begin"/>
      </w:r>
      <w:r>
        <w:instrText xml:space="preserve"> HYPERLINK "https://committees.parliament.uk/writtenevidence/9823/html/" </w:instrText>
      </w:r>
      <w:r>
        <w:fldChar w:fldCharType="separate"/>
      </w:r>
      <w:r>
        <w:rPr>
          <w:rStyle w:val="Hyperlink"/>
        </w:rPr>
        <w:t>William Perrin OBE, Trustee, Carnegie Trust UK</w:t>
      </w:r>
      <w:r>
        <w:fldChar w:fldCharType="end"/>
      </w:r>
    </w:p>
    <w:p w:rsidR="00272001" w:rsidP="00272001">
      <w:pPr>
        <w:pStyle w:val="Witnesssubmission"/>
      </w:pPr>
    </w:p>
    <w:p w:rsidR="00437E56" w:rsidP="00776882">
      <w:pPr>
        <w:rPr>
          <w:rFonts w:eastAsia="Times New Roman"/>
          <w:szCs w:val="20"/>
        </w:rPr>
      </w:pPr>
      <w:r>
        <w:br w:type="page"/>
      </w:r>
    </w:p>
    <w:p w:rsidR="00437E56" w:rsidP="00316298">
      <w:pPr>
        <w:pStyle w:val="TitlePanel0"/>
      </w:pPr>
      <w:bookmarkStart w:id="0" w:name="Panel1"/>
      <w:r>
        <w:t>Examination of witness</w:t>
      </w:r>
      <w:r w:rsidR="009D3C63">
        <w:t>es</w:t>
      </w:r>
    </w:p>
    <w:p w:rsidR="00437E56" w:rsidP="007C1BEE">
      <w:pPr>
        <w:pStyle w:val="Para"/>
      </w:pPr>
      <w:r>
        <w:t xml:space="preserve">Witnesses: </w:t>
      </w:r>
      <w:r>
        <w:t>Seyi Akiwowo</w:t>
      </w:r>
      <w:r>
        <w:t xml:space="preserve">, </w:t>
      </w:r>
      <w:r>
        <w:t>Andy Burrow</w:t>
      </w:r>
      <w:r>
        <w:t xml:space="preserve"> and </w:t>
      </w:r>
      <w:r>
        <w:t>Stephen Kinsella OBE</w:t>
      </w:r>
      <w:bookmarkEnd w:id="0"/>
      <w:r w:rsidR="00BE6687">
        <w:t>.</w:t>
      </w:r>
    </w:p>
    <w:sdt>
      <w:sdtPr>
        <w:alias w:val="Member"/>
        <w:tag w:val="&lt;Member mnisId='4525' dodsId='91697'&gt;"/>
        <w:id w:val="354850825"/>
        <w:placeholder>
          <w:docPart w:val="DefaultPlaceholder_1081868574"/>
        </w:placeholder>
        <w:richText/>
      </w:sdtPr>
      <w:sdtContent>
        <w:p w:rsidR="007D394C" w:rsidP="009074BC">
          <w:pPr>
            <w:pStyle w:val="Question"/>
            <w:rPr>
              <w:rStyle w:val="srword"/>
              <w:rFonts w:eastAsia="Verdana" w:cs="Verdana"/>
            </w:rPr>
          </w:pPr>
          <w:r>
            <w:rPr>
              <w:b/>
            </w:rPr>
            <w:t xml:space="preserve">Chair: </w:t>
          </w:r>
          <w:r w:rsidRPr="00B9549E">
            <w:rPr>
              <w:rStyle w:val="srword"/>
              <w:rFonts w:eastAsia="Verdana" w:cs="Verdana"/>
            </w:rPr>
            <w:t>Thank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coming</w:t>
          </w:r>
          <w:r w:rsidRPr="00B9549E">
            <w:rPr>
              <w:rFonts w:eastAsia="Verdana"/>
            </w:rPr>
            <w:t xml:space="preserve"> </w:t>
          </w:r>
          <w:r w:rsidR="00EE542D">
            <w:rPr>
              <w:rStyle w:val="srword"/>
              <w:rFonts w:eastAsia="Verdana" w:cs="Verdana"/>
            </w:rPr>
            <w:t xml:space="preserve">here </w:t>
          </w:r>
          <w:r w:rsidRPr="00B9549E">
            <w:rPr>
              <w:rStyle w:val="srword"/>
              <w:rFonts w:eastAsia="Verdana" w:cs="Verdana"/>
            </w:rPr>
            <w:t>today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talk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tackling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abuse.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 a</w:t>
          </w:r>
          <w:r w:rsidRPr="00B9549E">
            <w:rPr>
              <w:rStyle w:val="srword"/>
              <w:rFonts w:eastAsia="Verdana" w:cs="Verdana"/>
            </w:rPr>
            <w:t>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sorry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there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not </w:t>
          </w:r>
          <w:r w:rsidRPr="00B9549E">
            <w:rPr>
              <w:rStyle w:val="srword"/>
              <w:rFonts w:eastAsia="Verdana" w:cs="Verdana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="008D1A8A">
            <w:rPr>
              <w:rFonts w:eastAsia="Verdana"/>
            </w:rPr>
            <w:t>M</w:t>
          </w:r>
          <w:r w:rsidRPr="00B9549E">
            <w:rPr>
              <w:rStyle w:val="srword"/>
              <w:rFonts w:eastAsia="Verdana" w:cs="Verdana"/>
            </w:rPr>
            <w:t>embers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today,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several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members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="008E7FC9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</w:rPr>
            <w:t>ommittee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sitting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="008D1A8A">
            <w:rPr>
              <w:rFonts w:eastAsia="Verdana"/>
            </w:rPr>
            <w:t>P</w:t>
          </w:r>
          <w:r w:rsidRPr="00B9549E">
            <w:rPr>
              <w:rStyle w:val="srword"/>
              <w:rFonts w:eastAsia="Verdana" w:cs="Verdana"/>
            </w:rPr>
            <w:t>ublic</w:t>
          </w:r>
          <w:r w:rsidRPr="00B9549E">
            <w:rPr>
              <w:rFonts w:eastAsia="Verdana"/>
            </w:rPr>
            <w:t xml:space="preserve"> </w:t>
          </w:r>
          <w:r w:rsidR="008D1A8A">
            <w:rPr>
              <w:rFonts w:eastAsia="Verdana"/>
            </w:rPr>
            <w:t>B</w:t>
          </w:r>
          <w:r w:rsidRPr="00B9549E">
            <w:rPr>
              <w:rStyle w:val="srword"/>
              <w:rFonts w:eastAsia="Verdana" w:cs="Verdana"/>
            </w:rPr>
            <w:t>ill</w:t>
          </w:r>
          <w:r w:rsidRPr="00B9549E">
            <w:rPr>
              <w:rFonts w:eastAsia="Verdana"/>
            </w:rPr>
            <w:t xml:space="preserve"> </w:t>
          </w:r>
          <w:r w:rsidR="008D1A8A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</w:rPr>
            <w:t>ommittees</w:t>
          </w:r>
          <w:r w:rsidRPr="00B9549E">
            <w:rPr>
              <w:rFonts w:eastAsia="Verdana"/>
            </w:rPr>
            <w:t xml:space="preserve"> </w:t>
          </w:r>
          <w:r w:rsidR="001D0D57">
            <w:rPr>
              <w:rStyle w:val="srword"/>
              <w:rFonts w:eastAsia="Verdana" w:cs="Verdana"/>
            </w:rPr>
            <w:t xml:space="preserve">that </w:t>
          </w:r>
          <w:r w:rsidRPr="00B9549E">
            <w:rPr>
              <w:rStyle w:val="srword"/>
              <w:rFonts w:eastAsia="Verdana" w:cs="Verdana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meeting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time</w:t>
          </w:r>
          <w:r w:rsidR="008D1A8A">
            <w:rPr>
              <w:rStyle w:val="srword"/>
              <w:rFonts w:eastAsia="Verdana" w:cs="Verdana"/>
            </w:rPr>
            <w:t xml:space="preserve"> as us</w:t>
          </w:r>
          <w:r w:rsidRPr="00B9549E">
            <w:rPr>
              <w:rStyle w:val="srword"/>
              <w:rFonts w:eastAsia="Verdana" w:cs="Verdana"/>
            </w:rPr>
            <w:t>.</w:t>
          </w:r>
        </w:p>
        <w:p w:rsidR="007D394C" w:rsidP="007363C1">
          <w:pPr>
            <w:pStyle w:val="Answer"/>
            <w:rPr>
              <w:rFonts w:eastAsia="Verdana"/>
            </w:rPr>
          </w:pPr>
          <w:r>
            <w:rPr>
              <w:rStyle w:val="srword"/>
              <w:rFonts w:eastAsia="Verdana" w:cs="Verdana"/>
            </w:rPr>
            <w:t>O</w:t>
          </w:r>
          <w:r w:rsidRPr="00B9549E">
            <w:rPr>
              <w:rStyle w:val="srword"/>
              <w:rFonts w:eastAsia="Verdana" w:cs="Verdana"/>
            </w:rPr>
            <w:t>ur</w:t>
          </w:r>
          <w:r w:rsidRPr="00B9549E">
            <w:rPr>
              <w:rFonts w:eastAsia="Verdana"/>
            </w:rPr>
            <w:t xml:space="preserve"> </w:t>
          </w:r>
          <w:r w:rsidR="009F5A22">
            <w:rPr>
              <w:rStyle w:val="srword"/>
              <w:rFonts w:eastAsia="Verdana" w:cs="Verdana"/>
            </w:rPr>
            <w:t>C</w:t>
          </w:r>
          <w:r w:rsidRPr="00B9549E">
            <w:rPr>
              <w:rStyle w:val="srword"/>
              <w:rFonts w:eastAsia="Verdana" w:cs="Verdana"/>
            </w:rPr>
            <w:t>ommittee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received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several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popular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petitions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topic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recent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years.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It i</w:t>
          </w:r>
          <w:r w:rsidRPr="00B9549E">
            <w:rPr>
              <w:rStyle w:val="srword"/>
              <w:rFonts w:eastAsia="Verdana" w:cs="Verdana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clearly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matter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concern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public.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originally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opened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inquiry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last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summer,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today's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hearing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second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session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</w:t>
          </w:r>
          <w:r w:rsidR="00F90FB2">
            <w:rPr>
              <w:rStyle w:val="srword"/>
              <w:rFonts w:eastAsia="Verdana" w:cs="Verdana"/>
            </w:rPr>
            <w:t xml:space="preserve">e </w:t>
          </w:r>
          <w:r w:rsidRPr="00B9549E">
            <w:rPr>
              <w:rStyle w:val="srword"/>
              <w:rFonts w:eastAsia="Verdana" w:cs="Verdana"/>
            </w:rPr>
            <w:t>issue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since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Government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published</w:t>
          </w:r>
          <w:r w:rsidRPr="00B9549E">
            <w:rPr>
              <w:rFonts w:eastAsia="Verdana"/>
            </w:rPr>
            <w:t xml:space="preserve"> </w:t>
          </w:r>
          <w:r w:rsidR="00A35E29">
            <w:rPr>
              <w:rStyle w:val="srword"/>
              <w:rFonts w:eastAsia="Verdana" w:cs="Verdana"/>
            </w:rPr>
            <w:t xml:space="preserve">their </w:t>
          </w:r>
          <w:r>
            <w:rPr>
              <w:rStyle w:val="srword"/>
              <w:rFonts w:eastAsia="Verdana" w:cs="Verdana"/>
            </w:rPr>
            <w:t>draft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O</w:t>
          </w:r>
          <w:r w:rsidRPr="00B9549E">
            <w:rPr>
              <w:rStyle w:val="srword"/>
              <w:rFonts w:eastAsia="Verdana" w:cs="Verdana"/>
            </w:rPr>
            <w:t>nline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S</w:t>
          </w:r>
          <w:r w:rsidRPr="00B9549E">
            <w:rPr>
              <w:rStyle w:val="srword"/>
              <w:rFonts w:eastAsia="Verdana" w:cs="Verdana"/>
            </w:rPr>
            <w:t>afety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B</w:t>
          </w:r>
          <w:r w:rsidRPr="00B9549E">
            <w:rPr>
              <w:rStyle w:val="srword"/>
              <w:rFonts w:eastAsia="Verdana" w:cs="Verdana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earlier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year.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At t</w:t>
          </w:r>
          <w:r w:rsidRPr="00B9549E">
            <w:rPr>
              <w:rStyle w:val="srword"/>
              <w:rFonts w:eastAsia="Verdana" w:cs="Verdana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previous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session</w:t>
          </w:r>
          <w:r w:rsidR="00F90FB2">
            <w:rPr>
              <w:rStyle w:val="srword"/>
              <w:rFonts w:eastAsia="Verdana" w:cs="Verdana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heard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groups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representing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communities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particularly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affected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abuse</w:t>
          </w:r>
          <w:r w:rsidR="00F90FB2">
            <w:rPr>
              <w:rStyle w:val="srword"/>
              <w:rFonts w:eastAsia="Verdana" w:cs="Verdana"/>
            </w:rPr>
            <w:t xml:space="preserve">. We </w:t>
          </w:r>
          <w:r w:rsidRPr="00B9549E">
            <w:rPr>
              <w:rStyle w:val="srword"/>
              <w:rFonts w:eastAsia="Verdana" w:cs="Verdana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discussed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measures</w:t>
          </w:r>
          <w:r>
            <w:rPr>
              <w:rStyle w:val="srword"/>
              <w:rFonts w:eastAsia="Verdana" w:cs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taken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tackle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how</w:t>
          </w:r>
          <w:r w:rsidRPr="00B9549E">
            <w:rPr>
              <w:rFonts w:eastAsia="Verdana"/>
            </w:rPr>
            <w:t xml:space="preserve"> </w:t>
          </w:r>
          <w:r w:rsidR="00F90FB2">
            <w:rPr>
              <w:rStyle w:val="srword"/>
              <w:rFonts w:eastAsia="Verdana" w:cs="Verdana"/>
            </w:rPr>
            <w:t xml:space="preserve">they </w:t>
          </w:r>
          <w:r w:rsidRPr="00B9549E">
            <w:rPr>
              <w:rStyle w:val="srword"/>
              <w:rFonts w:eastAsia="Verdana" w:cs="Verdana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impact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free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speech</w:t>
          </w:r>
          <w:r w:rsidR="00E01D97">
            <w:rPr>
              <w:rStyle w:val="srword"/>
              <w:rFonts w:eastAsia="Verdana" w:cs="Verdana"/>
            </w:rPr>
            <w:t>,</w:t>
          </w:r>
          <w:r>
            <w:rPr>
              <w:rStyle w:val="srword"/>
              <w:rFonts w:eastAsia="Verdana" w:cs="Verdana"/>
            </w:rPr>
            <w:t xml:space="preserve"> so w</w:t>
          </w:r>
          <w:r w:rsidRPr="00B9549E">
            <w:rPr>
              <w:rStyle w:val="srword"/>
              <w:rFonts w:eastAsia="Verdana" w:cs="Verdana"/>
            </w:rPr>
            <w:t>e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forward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hearing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witnesses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today</w:t>
          </w:r>
          <w:r>
            <w:rPr>
              <w:rFonts w:eastAsia="Verdana"/>
            </w:rPr>
            <w:t xml:space="preserve">. </w:t>
          </w:r>
        </w:p>
        <w:p w:rsidR="007D394C" w:rsidP="007363C1">
          <w:pPr>
            <w:pStyle w:val="Answer"/>
            <w:rPr>
              <w:rFonts w:eastAsia="Verdana"/>
            </w:rPr>
          </w:pPr>
          <w:r>
            <w:rPr>
              <w:rFonts w:eastAsia="Verdana"/>
            </w:rPr>
            <w:t>I</w:t>
          </w:r>
          <w:r w:rsidRPr="00B9549E">
            <w:rPr>
              <w:rStyle w:val="srword"/>
              <w:rFonts w:eastAsia="Verdana" w:cs="Verdana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possible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vote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during</w:t>
          </w:r>
          <w:r w:rsidRPr="00B9549E">
            <w:rPr>
              <w:rFonts w:eastAsia="Verdana"/>
            </w:rPr>
            <w:t xml:space="preserve"> </w:t>
          </w:r>
          <w:r w:rsidR="00E01D97">
            <w:rPr>
              <w:rFonts w:eastAsia="Verdana"/>
            </w:rPr>
            <w:t xml:space="preserve">today’s </w:t>
          </w:r>
          <w:r w:rsidRPr="00B9549E">
            <w:rPr>
              <w:rStyle w:val="srword"/>
              <w:rFonts w:eastAsia="Verdana" w:cs="Verdana"/>
            </w:rPr>
            <w:t>meeting</w:t>
          </w:r>
          <w:r>
            <w:rPr>
              <w:rStyle w:val="srword"/>
              <w:rFonts w:eastAsia="Verdana" w:cs="Verdana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I</w:t>
          </w:r>
          <w:r w:rsidRPr="00B9549E">
            <w:rPr>
              <w:rStyle w:val="srword"/>
              <w:rFonts w:eastAsia="Verdana" w:cs="Verdana"/>
            </w:rPr>
            <w:t>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happens,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>
            <w:rPr>
              <w:rStyle w:val="srword"/>
              <w:rFonts w:eastAsia="Verdana" w:cs="Verdana"/>
            </w:rPr>
            <w:t xml:space="preserve"> wi</w:t>
          </w:r>
          <w:r w:rsidRPr="00B9549E">
            <w:rPr>
              <w:rStyle w:val="srword"/>
              <w:rFonts w:eastAsia="Verdana" w:cs="Verdana"/>
            </w:rPr>
            <w:t>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suspend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hearing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E01D97">
            <w:rPr>
              <w:rStyle w:val="srword"/>
              <w:rFonts w:eastAsia="Verdana" w:cs="Verdana"/>
            </w:rPr>
            <w:t xml:space="preserve">Members </w:t>
          </w:r>
          <w:r>
            <w:rPr>
              <w:rStyle w:val="srword"/>
              <w:rFonts w:eastAsia="Verdana" w:cs="Verdana"/>
            </w:rPr>
            <w:t>wi</w:t>
          </w:r>
          <w:r w:rsidRPr="00B9549E">
            <w:rPr>
              <w:rStyle w:val="srword"/>
              <w:rFonts w:eastAsia="Verdana" w:cs="Verdana"/>
            </w:rPr>
            <w:t>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vote.</w:t>
          </w:r>
          <w:r w:rsidRPr="00B9549E">
            <w:rPr>
              <w:rFonts w:eastAsia="Verdana"/>
            </w:rPr>
            <w:t xml:space="preserve"> </w:t>
          </w:r>
          <w:r w:rsidR="00E01D97">
            <w:rPr>
              <w:rStyle w:val="srword"/>
              <w:rFonts w:eastAsia="Verdana" w:cs="Verdana"/>
            </w:rPr>
            <w:t xml:space="preserve">Do </w:t>
          </w:r>
          <w:r w:rsidRPr="00B9549E">
            <w:rPr>
              <w:rStyle w:val="srword"/>
              <w:rFonts w:eastAsia="Verdana" w:cs="Verdana"/>
            </w:rPr>
            <w:t>n</w:t>
          </w:r>
          <w:r>
            <w:rPr>
              <w:rStyle w:val="srword"/>
              <w:rFonts w:eastAsia="Verdana" w:cs="Verdana"/>
            </w:rPr>
            <w:t>o</w:t>
          </w:r>
          <w:r w:rsidRPr="00B9549E">
            <w:rPr>
              <w:rStyle w:val="srword"/>
              <w:rFonts w:eastAsia="Verdana" w:cs="Verdana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alarmed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starts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suspend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hearing</w:t>
          </w:r>
          <w:r w:rsidR="00E01D97">
            <w:rPr>
              <w:rStyle w:val="srword"/>
              <w:rFonts w:eastAsia="Verdana" w:cs="Verdana"/>
            </w:rPr>
            <w:t>—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reason.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B</w:t>
          </w:r>
          <w:r w:rsidRPr="00B9549E">
            <w:rPr>
              <w:rStyle w:val="srword"/>
              <w:rFonts w:eastAsia="Verdana" w:cs="Verdana"/>
            </w:rPr>
            <w:t>efore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launch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questions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today</w:t>
          </w:r>
          <w:r>
            <w:rPr>
              <w:rStyle w:val="srword"/>
              <w:rFonts w:eastAsia="Verdana" w:cs="Verdana"/>
            </w:rPr>
            <w:t>,</w:t>
          </w:r>
          <w:r w:rsidRPr="00B9549E">
            <w:rPr>
              <w:rFonts w:eastAsia="Verdana"/>
            </w:rPr>
            <w:t xml:space="preserve"> </w:t>
          </w:r>
          <w:r w:rsidR="00E01D97">
            <w:rPr>
              <w:rStyle w:val="srword"/>
              <w:rFonts w:eastAsia="Verdana" w:cs="Verdana"/>
            </w:rPr>
            <w:t xml:space="preserve">will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witnesses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introduce</w:t>
          </w:r>
          <w:r w:rsidRPr="00B9549E">
            <w:rPr>
              <w:rFonts w:eastAsia="Verdana"/>
            </w:rPr>
            <w:t xml:space="preserve"> </w:t>
          </w:r>
          <w:r w:rsidR="000C6C76">
            <w:rPr>
              <w:rStyle w:val="srword"/>
              <w:rFonts w:eastAsia="Verdana" w:cs="Verdana"/>
            </w:rPr>
            <w:t>them</w:t>
          </w:r>
          <w:r w:rsidRPr="00B9549E">
            <w:rPr>
              <w:rStyle w:val="srword"/>
              <w:rFonts w:eastAsia="Verdana" w:cs="Verdana"/>
            </w:rPr>
            <w:t>selves,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please?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Answer"/>
            <w:rPr>
              <w:rStyle w:val="srword"/>
              <w:rFonts w:eastAsia="Verdana" w:cs="Verdana"/>
            </w:rPr>
          </w:pPr>
          <w:r>
            <w:rPr>
              <w:rStyle w:val="srword"/>
              <w:rFonts w:eastAsia="Verdana" w:cs="Verdana"/>
              <w:b/>
              <w:i/>
            </w:rPr>
            <w:t xml:space="preserve">Andy Burrows: </w:t>
          </w:r>
          <w:r w:rsidRPr="00B9549E">
            <w:rPr>
              <w:rStyle w:val="srword"/>
              <w:rFonts w:eastAsia="Verdana" w:cs="Verdana"/>
            </w:rPr>
            <w:t>I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Burrows</w:t>
          </w:r>
          <w:r>
            <w:rPr>
              <w:rFonts w:eastAsia="Verdana"/>
            </w:rPr>
            <w:t>. I am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head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C</w:t>
          </w:r>
          <w:r w:rsidRPr="00B9549E">
            <w:rPr>
              <w:rStyle w:val="srword"/>
              <w:rFonts w:eastAsia="Verdana" w:cs="Verdana"/>
            </w:rPr>
            <w:t>hild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Safety Online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P</w:t>
          </w:r>
          <w:r w:rsidRPr="00B9549E">
            <w:rPr>
              <w:rStyle w:val="srword"/>
              <w:rFonts w:eastAsia="Verdana" w:cs="Verdana"/>
            </w:rPr>
            <w:t>olicy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</w:t>
          </w:r>
          <w:r>
            <w:rPr>
              <w:rStyle w:val="srword"/>
              <w:rFonts w:eastAsia="Verdana" w:cs="Verdana"/>
            </w:rPr>
            <w:t>S</w:t>
          </w:r>
          <w:r w:rsidRPr="00B9549E">
            <w:rPr>
              <w:rStyle w:val="srword"/>
              <w:rFonts w:eastAsia="Verdana" w:cs="Verdana"/>
            </w:rPr>
            <w:t>PC</w:t>
          </w:r>
          <w:r>
            <w:rPr>
              <w:rStyle w:val="srword"/>
              <w:rFonts w:eastAsia="Verdana" w:cs="Verdana"/>
            </w:rPr>
            <w:t>C</w:t>
          </w:r>
          <w:r w:rsidRPr="00B9549E">
            <w:rPr>
              <w:rStyle w:val="srword"/>
              <w:rFonts w:eastAsia="Verdana" w:cs="Verdana"/>
            </w:rPr>
            <w:t>.</w:t>
          </w:r>
        </w:p>
        <w:p w:rsidR="007D394C" w:rsidP="007363C1">
          <w:pPr>
            <w:pStyle w:val="Answer"/>
            <w:rPr>
              <w:rStyle w:val="srword"/>
              <w:rFonts w:eastAsia="Verdana" w:cs="Verdana"/>
            </w:rPr>
          </w:pPr>
          <w:r w:rsidRPr="00397798">
            <w:rPr>
              <w:rStyle w:val="speakerspeaker-S1"/>
              <w:rFonts w:eastAsia="Verdana" w:cs="Verdana"/>
              <w:b/>
              <w:bCs/>
              <w:i/>
            </w:rPr>
            <w:t>Seyi Akiwowo:</w:t>
          </w:r>
          <w:r w:rsidRPr="00B9549E">
            <w:rPr>
              <w:rStyle w:val="speakerspeaker-S1"/>
              <w:rFonts w:eastAsia="Verdana" w:cs="Verdana"/>
              <w:b/>
              <w:bCs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m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Seyi Akiwowo</w:t>
          </w:r>
          <w:r w:rsidRPr="00B9549E">
            <w:rPr>
              <w:rStyle w:val="srword"/>
              <w:rFonts w:eastAsia="Verdana" w:cs="Verdana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founder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CEO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Glitch,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charity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ending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abuse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girls.</w:t>
          </w:r>
        </w:p>
        <w:p w:rsidR="007D394C" w:rsidP="007363C1">
          <w:pPr>
            <w:pStyle w:val="Answer"/>
            <w:rPr>
              <w:rFonts w:eastAsia="Verdana"/>
            </w:rPr>
          </w:pPr>
          <w:r>
            <w:rPr>
              <w:rStyle w:val="speakerspeaker-S0"/>
              <w:rFonts w:eastAsia="Verdana" w:cs="Verdana"/>
              <w:b/>
              <w:bCs/>
              <w:i/>
            </w:rPr>
            <w:t>Stephen Kinsella:</w:t>
          </w:r>
          <w:r w:rsidRPr="00B9549E">
            <w:rPr>
              <w:rStyle w:val="speakerspeaker-S0"/>
              <w:rFonts w:eastAsia="Verdana" w:cs="Verdana"/>
              <w:b/>
              <w:bCs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Stephen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Kinsella.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founder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Clean</w:t>
          </w:r>
          <w:r w:rsidRPr="00B9549E">
            <w:rPr>
              <w:rFonts w:eastAsia="Verdana"/>
            </w:rPr>
            <w:t xml:space="preserve"> </w:t>
          </w:r>
          <w:r w:rsidR="000C6C76">
            <w:rPr>
              <w:rStyle w:val="srword"/>
              <w:rFonts w:eastAsia="Verdana" w:cs="Verdana"/>
            </w:rPr>
            <w:t>u</w:t>
          </w:r>
          <w:r w:rsidRPr="00B9549E">
            <w:rPr>
              <w:rStyle w:val="srword"/>
              <w:rFonts w:eastAsia="Verdana" w:cs="Verdana"/>
            </w:rPr>
            <w:t>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Internet,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campaigns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raise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level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discourse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online.</w:t>
          </w:r>
          <w:r w:rsidRPr="00B9549E">
            <w:rPr>
              <w:rFonts w:eastAsia="Verdana"/>
            </w:rPr>
            <w:t xml:space="preserve"> </w:t>
          </w:r>
        </w:p>
        <w:p w:rsidR="00E01D97" w:rsidRPr="00E01D97" w:rsidP="007363C1">
          <w:pPr>
            <w:pStyle w:val="Question"/>
            <w:rPr>
              <w:rFonts w:eastAsia="Verdana" w:cs="Verdana"/>
            </w:rPr>
          </w:pPr>
          <w:r>
            <w:rPr>
              <w:rStyle w:val="srword"/>
              <w:rFonts w:eastAsia="Verdana" w:cs="Verdana"/>
              <w:b/>
            </w:rPr>
            <w:t xml:space="preserve">Chair: </w:t>
          </w:r>
          <w:r w:rsidRPr="00B9549E">
            <w:rPr>
              <w:rStyle w:val="srword"/>
              <w:rFonts w:eastAsia="Verdana" w:cs="Verdana"/>
            </w:rPr>
            <w:t>Thank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much</w:t>
          </w:r>
          <w:r>
            <w:rPr>
              <w:rStyle w:val="srword"/>
              <w:rFonts w:eastAsia="Verdana" w:cs="Verdana"/>
            </w:rPr>
            <w:t>,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again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today.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J</w:t>
          </w:r>
          <w:r w:rsidRPr="00B9549E">
            <w:rPr>
              <w:rStyle w:val="srword"/>
              <w:rFonts w:eastAsia="Verdana" w:cs="Verdana"/>
            </w:rPr>
            <w:t>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say,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loads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questions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finite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time</w:t>
          </w:r>
          <w:r>
            <w:rPr>
              <w:rStyle w:val="srword"/>
              <w:rFonts w:eastAsia="Verdana" w:cs="Verdana"/>
            </w:rPr>
            <w:t>, s</w:t>
          </w:r>
          <w:r w:rsidRPr="00B9549E">
            <w:rPr>
              <w:rStyle w:val="srword"/>
              <w:rFonts w:eastAsia="Verdana" w:cs="Verdana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build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another</w:t>
          </w:r>
          <w:r>
            <w:rPr>
              <w:rStyle w:val="srword"/>
              <w:rFonts w:eastAsia="Verdana" w:cs="Verdana"/>
            </w:rPr>
            <w:t>’</w:t>
          </w:r>
          <w:r w:rsidRPr="00B9549E">
            <w:rPr>
              <w:rStyle w:val="srword"/>
              <w:rFonts w:eastAsia="Verdana" w:cs="Verdana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responses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somebody</w:t>
          </w:r>
          <w:r>
            <w:rPr>
              <w:rStyle w:val="srword"/>
              <w:rFonts w:eastAsia="Verdana" w:cs="Verdana"/>
            </w:rPr>
            <w:t xml:space="preserve"> ha</w:t>
          </w:r>
          <w:r w:rsidRPr="00B9549E">
            <w:rPr>
              <w:rStyle w:val="srword"/>
              <w:rFonts w:eastAsia="Verdana" w:cs="Verdana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already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covered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something</w:t>
          </w:r>
          <w:r>
            <w:rPr>
              <w:rStyle w:val="srword"/>
              <w:rFonts w:eastAsia="Verdana" w:cs="Verdana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maximise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time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today</w:t>
          </w:r>
          <w:r>
            <w:rPr>
              <w:rStyle w:val="srword"/>
              <w:rFonts w:eastAsia="Verdana" w:cs="Verdana"/>
            </w:rPr>
            <w:t>.</w:t>
          </w:r>
        </w:p>
        <w:p w:rsidR="007D394C" w:rsidP="00E01D97">
          <w:pPr>
            <w:pStyle w:val="Question"/>
            <w:numPr>
              <w:ilvl w:val="0"/>
              <w:numId w:val="0"/>
            </w:numPr>
            <w:ind w:left="794"/>
            <w:rPr>
              <w:rStyle w:val="srword"/>
              <w:rFonts w:eastAsia="Verdana" w:cs="Verdana"/>
            </w:rPr>
          </w:pPr>
          <w:r>
            <w:rPr>
              <w:rFonts w:eastAsia="Verdana"/>
            </w:rPr>
            <w:t>T</w:t>
          </w:r>
          <w:r w:rsidRPr="00B9549E">
            <w:rPr>
              <w:rStyle w:val="srword"/>
              <w:rFonts w:eastAsia="Verdana" w:cs="Verdana"/>
            </w:rPr>
            <w:t>here</w:t>
          </w:r>
          <w:r>
            <w:rPr>
              <w:rStyle w:val="srword"/>
              <w:rFonts w:eastAsia="Verdana" w:cs="Verdana"/>
            </w:rPr>
            <w:t xml:space="preserve"> i</w:t>
          </w:r>
          <w:r w:rsidRPr="00B9549E">
            <w:rPr>
              <w:rStyle w:val="srword"/>
              <w:rFonts w:eastAsia="Verdana" w:cs="Verdana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question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w</w:t>
          </w:r>
          <w:r w:rsidRPr="00B9549E">
            <w:rPr>
              <w:rStyle w:val="srword"/>
              <w:rFonts w:eastAsia="Verdana" w:cs="Verdana"/>
            </w:rPr>
            <w:t>hich</w:t>
          </w:r>
          <w:r w:rsidRPr="00B9549E">
            <w:rPr>
              <w:rFonts w:eastAsia="Verdana"/>
            </w:rPr>
            <w:t xml:space="preserve"> </w:t>
          </w:r>
          <w:r w:rsidR="00E01D97">
            <w:rPr>
              <w:rStyle w:val="srword"/>
              <w:rFonts w:eastAsia="Verdana" w:cs="Verdana"/>
            </w:rPr>
            <w:t xml:space="preserve">was </w:t>
          </w:r>
          <w:r w:rsidRPr="00B9549E">
            <w:rPr>
              <w:rStyle w:val="srword"/>
              <w:rFonts w:eastAsia="Verdana" w:cs="Verdana"/>
            </w:rPr>
            <w:t>why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caveat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first.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O</w:t>
          </w:r>
          <w:r w:rsidRPr="00B9549E">
            <w:rPr>
              <w:rStyle w:val="srword"/>
              <w:rFonts w:eastAsia="Verdana" w:cs="Verdana"/>
            </w:rPr>
            <w:t>bviously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you </w:t>
          </w:r>
          <w:r w:rsidRPr="00B9549E">
            <w:rPr>
              <w:rStyle w:val="srword"/>
              <w:rFonts w:eastAsia="Verdana" w:cs="Verdana"/>
            </w:rPr>
            <w:t>represent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quite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diverse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range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groups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interests</w:t>
          </w:r>
          <w:r w:rsidRPr="00B9549E">
            <w:rPr>
              <w:rFonts w:eastAsia="Verdana"/>
            </w:rPr>
            <w:t xml:space="preserve"> </w:t>
          </w:r>
          <w:r w:rsidR="00A47CF3">
            <w:rPr>
              <w:rStyle w:val="srword"/>
              <w:rFonts w:eastAsia="Verdana" w:cs="Verdana"/>
            </w:rPr>
            <w:t xml:space="preserve">regarding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issue</w:t>
          </w:r>
          <w:r w:rsidR="00E01D97">
            <w:rPr>
              <w:rStyle w:val="srword"/>
              <w:rFonts w:eastAsia="Verdana" w:cs="Verdana"/>
            </w:rPr>
            <w:t xml:space="preserve">. </w:t>
          </w:r>
          <w:r w:rsidR="00A47CF3">
            <w:rPr>
              <w:rStyle w:val="srword"/>
              <w:rFonts w:eastAsia="Verdana" w:cs="Verdana"/>
            </w:rPr>
            <w:t>C</w:t>
          </w:r>
          <w:r w:rsidRPr="00B9549E">
            <w:rPr>
              <w:rStyle w:val="srword"/>
              <w:rFonts w:eastAsia="Verdana" w:cs="Verdana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explain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briefly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see</w:t>
          </w:r>
          <w:r w:rsidRPr="00B9549E">
            <w:rPr>
              <w:rFonts w:eastAsia="Verdana"/>
            </w:rPr>
            <w:t xml:space="preserve"> </w:t>
          </w:r>
          <w:r w:rsidR="00A47CF3">
            <w:rPr>
              <w:rStyle w:val="srword"/>
              <w:rFonts w:eastAsia="Verdana" w:cs="Verdana"/>
            </w:rPr>
            <w:t xml:space="preserve">as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consequences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current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regulation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harms</w:t>
          </w:r>
          <w:r>
            <w:rPr>
              <w:rStyle w:val="srword"/>
              <w:rFonts w:eastAsia="Verdana" w:cs="Verdana"/>
            </w:rPr>
            <w:t>?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Seyi, I will bring you in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first.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Style w:val="speakerspeaker-S1"/>
              <w:rFonts w:eastAsia="Verdana" w:cs="Verdana"/>
              <w:b/>
              <w:bCs/>
              <w:i/>
              <w:szCs w:val="22"/>
            </w:rPr>
            <w:t>Seyi Akiwowo</w:t>
          </w:r>
          <w:r w:rsidRPr="00B9549E">
            <w:rPr>
              <w:rStyle w:val="speakerspeaker-S1"/>
              <w:rFonts w:eastAsia="Verdana" w:cs="Verdana"/>
              <w:b/>
              <w:bCs/>
              <w:szCs w:val="22"/>
            </w:rPr>
            <w:t xml:space="preserve">: </w:t>
          </w:r>
          <w:r w:rsidRPr="00B9549E">
            <w:rPr>
              <w:rStyle w:val="srword"/>
              <w:rFonts w:eastAsia="Verdana" w:cs="Verdana"/>
              <w:szCs w:val="22"/>
            </w:rPr>
            <w:t>Thank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inviting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</w:t>
          </w:r>
          <w:r>
            <w:rPr>
              <w:rStyle w:val="srword"/>
              <w:rFonts w:eastAsia="Verdana" w:cs="Verdana"/>
              <w:szCs w:val="22"/>
            </w:rPr>
            <w:t>ant 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acknowledge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Katie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Bobby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Norris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petitions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="00FD5FA2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particularly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intersectionality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disability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homophobia.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current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landscape</w:t>
          </w:r>
          <w:r w:rsidRPr="00B9549E">
            <w:rPr>
              <w:rFonts w:eastAsia="Verdana"/>
            </w:rPr>
            <w:t xml:space="preserve"> </w:t>
          </w:r>
          <w:r w:rsidR="0051400B">
            <w:rPr>
              <w:rFonts w:eastAsia="Verdana"/>
            </w:rPr>
            <w:t xml:space="preserve">of the </w:t>
          </w:r>
          <w:r w:rsidRPr="00B9549E">
            <w:rPr>
              <w:rStyle w:val="srword"/>
              <w:rFonts w:eastAsia="Verdana" w:cs="Verdana"/>
              <w:szCs w:val="22"/>
            </w:rPr>
            <w:t>problem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disproportionately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impacted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research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shows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27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men</w:t>
          </w:r>
          <w:r w:rsidR="0051400B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Amnesty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International's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research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shows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black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84%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G</w:t>
          </w:r>
          <w:r w:rsidRPr="00B9549E">
            <w:rPr>
              <w:rStyle w:val="srword"/>
              <w:rFonts w:eastAsia="Verdana" w:cs="Verdana"/>
              <w:szCs w:val="22"/>
            </w:rPr>
            <w:t>irlguiding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research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just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weeks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showed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71%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girls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aged</w:t>
          </w:r>
          <w:r w:rsidRPr="00B9549E">
            <w:rPr>
              <w:rFonts w:eastAsia="Verdana"/>
            </w:rPr>
            <w:t xml:space="preserve"> </w:t>
          </w:r>
          <w:r w:rsidR="00472A61">
            <w:rPr>
              <w:rStyle w:val="srword"/>
              <w:rFonts w:eastAsia="Verdana" w:cs="Verdana"/>
              <w:szCs w:val="22"/>
            </w:rPr>
            <w:t xml:space="preserve">seven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21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receiving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now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censo</w:t>
          </w:r>
          <w:r w:rsidRPr="00B9549E">
            <w:rPr>
              <w:rStyle w:val="srword"/>
              <w:rFonts w:eastAsia="Verdana" w:cs="Verdana"/>
              <w:szCs w:val="22"/>
            </w:rPr>
            <w:t>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themselves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online.</w:t>
          </w:r>
          <w:r w:rsidRPr="00B9549E">
            <w:rPr>
              <w:rFonts w:eastAsia="Verdana"/>
            </w:rPr>
            <w:t xml:space="preserve"> </w:t>
          </w:r>
          <w:r w:rsidR="00247862">
            <w:rPr>
              <w:rStyle w:val="srword"/>
              <w:rFonts w:eastAsia="Verdana" w:cs="Verdana"/>
              <w:szCs w:val="22"/>
            </w:rPr>
            <w:t xml:space="preserve">Those are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disproportionate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number</w:t>
          </w:r>
          <w:r w:rsidR="00472A61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="00472A61">
            <w:rPr>
              <w:rStyle w:val="srword"/>
              <w:rFonts w:eastAsia="Verdana" w:cs="Verdana"/>
              <w:szCs w:val="22"/>
            </w:rPr>
            <w:t xml:space="preserve">for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="00472A61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talking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Fonts w:eastAsia="Verdana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abuse?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dox</w:t>
          </w:r>
          <w:r>
            <w:rPr>
              <w:rStyle w:val="srword"/>
              <w:rFonts w:eastAsia="Verdana" w:cs="Verdana"/>
              <w:szCs w:val="22"/>
            </w:rPr>
            <w:t>x</w:t>
          </w:r>
          <w:r w:rsidRPr="00B9549E">
            <w:rPr>
              <w:rStyle w:val="srword"/>
              <w:rFonts w:eastAsia="Verdana" w:cs="Verdana"/>
              <w:szCs w:val="22"/>
            </w:rPr>
            <w:t>ing</w:t>
          </w:r>
          <w:r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sharing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non</w:t>
          </w:r>
          <w:r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consensual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photography,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harassment,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cross</w:t>
          </w:r>
          <w:r w:rsidR="00247862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harassment</w:t>
          </w:r>
          <w:r w:rsidR="00247862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targeting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niche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="00F61A62">
            <w:rPr>
              <w:rStyle w:val="srword"/>
              <w:rFonts w:eastAsia="Verdana" w:cs="Verdana"/>
              <w:szCs w:val="22"/>
            </w:rPr>
            <w:t xml:space="preserve">platforms that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parenting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animals</w:t>
          </w:r>
          <w:r w:rsidR="00F61A62">
            <w:rPr>
              <w:rStyle w:val="srword"/>
              <w:rFonts w:eastAsia="Verdana" w:cs="Verdana"/>
              <w:szCs w:val="22"/>
            </w:rPr>
            <w:t xml:space="preserve"> or </w:t>
          </w:r>
          <w:r w:rsidRPr="00B9549E">
            <w:rPr>
              <w:rStyle w:val="srword"/>
              <w:rFonts w:eastAsia="Verdana" w:cs="Verdana"/>
              <w:szCs w:val="22"/>
            </w:rPr>
            <w:t>animal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rights</w:t>
          </w:r>
          <w:r w:rsidR="00522802">
            <w:rPr>
              <w:rStyle w:val="srword"/>
              <w:rFonts w:eastAsia="Verdana" w:cs="Verdana"/>
              <w:szCs w:val="22"/>
            </w:rPr>
            <w:t>,</w:t>
          </w:r>
          <w:r w:rsidR="00F61A62">
            <w:rPr>
              <w:rStyle w:val="srword"/>
              <w:rFonts w:eastAsia="Verdana" w:cs="Verdana"/>
              <w:szCs w:val="22"/>
            </w:rPr>
            <w:t xml:space="preserve"> but are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>x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people's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information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troll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huge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impact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democracy</w:t>
          </w:r>
          <w:r w:rsidR="000C6C76">
            <w:rPr>
              <w:rStyle w:val="srword"/>
              <w:rFonts w:eastAsia="Verdana" w:cs="Verdana"/>
              <w:szCs w:val="22"/>
            </w:rPr>
            <w:t xml:space="preserve">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censoring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campaigners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Katie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Price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Bobby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Norris.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stifling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freedom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expressio</w:t>
          </w:r>
          <w:r>
            <w:rPr>
              <w:rStyle w:val="srword"/>
              <w:rFonts w:eastAsia="Verdana" w:cs="Verdana"/>
              <w:szCs w:val="22"/>
            </w:rPr>
            <w:t>n. O</w:t>
          </w:r>
          <w:r w:rsidRPr="00B9549E">
            <w:rPr>
              <w:rStyle w:val="srword"/>
              <w:rFonts w:eastAsia="Verdana" w:cs="Verdana"/>
              <w:szCs w:val="22"/>
            </w:rPr>
            <w:t>ften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against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freedom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of </w:t>
          </w:r>
          <w:r w:rsidRPr="00B9549E">
            <w:rPr>
              <w:rStyle w:val="srword"/>
              <w:rFonts w:eastAsia="Verdana" w:cs="Verdana"/>
              <w:szCs w:val="22"/>
            </w:rPr>
            <w:t>expression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binary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debate</w:t>
          </w:r>
          <w:r w:rsidR="00DD2E8A">
            <w:rPr>
              <w:rStyle w:val="srword"/>
              <w:rFonts w:eastAsia="Verdana" w:cs="Verdana"/>
              <w:szCs w:val="22"/>
            </w:rPr>
            <w:t>—</w:t>
          </w:r>
          <w:r>
            <w:rPr>
              <w:rStyle w:val="srword"/>
              <w:rFonts w:eastAsia="Verdana" w:cs="Verdana"/>
              <w:szCs w:val="22"/>
            </w:rPr>
            <w:t>at Glitch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believe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case</w:t>
          </w:r>
          <w:r w:rsidR="00DD2E8A">
            <w:rPr>
              <w:rStyle w:val="srword"/>
              <w:rFonts w:eastAsia="Verdana" w:cs="Verdana"/>
              <w:szCs w:val="22"/>
            </w:rPr>
            <w:t>—but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="000C6C76">
            <w:rPr>
              <w:rStyle w:val="srword"/>
              <w:rFonts w:eastAsia="Verdana" w:cs="Verdana"/>
              <w:szCs w:val="22"/>
            </w:rPr>
            <w:t xml:space="preserve"> see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consistent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failure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products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mind</w:t>
          </w:r>
          <w:r>
            <w:rPr>
              <w:rFonts w:eastAsia="Verdana"/>
            </w:rPr>
            <w:t>. H</w:t>
          </w:r>
          <w:r w:rsidRPr="00B9549E">
            <w:rPr>
              <w:rStyle w:val="srword"/>
              <w:rFonts w:eastAsia="Verdana" w:cs="Verdana"/>
              <w:szCs w:val="22"/>
            </w:rPr>
            <w:t>aving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neutral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policies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and gender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neutral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content m</w:t>
          </w:r>
          <w:r w:rsidRPr="00B9549E">
            <w:rPr>
              <w:rStyle w:val="srword"/>
              <w:rFonts w:eastAsia="Verdana" w:cs="Verdana"/>
              <w:szCs w:val="22"/>
            </w:rPr>
            <w:t>oderation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help</w:t>
          </w:r>
          <w:r w:rsidR="003E7E3E">
            <w:rPr>
              <w:rStyle w:val="srword"/>
              <w:rFonts w:eastAsia="Verdana" w:cs="Verdana"/>
              <w:szCs w:val="22"/>
            </w:rPr>
            <w:t xml:space="preserve"> 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produce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outcomes</w:t>
          </w:r>
          <w:r w:rsidR="003E7E3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</w:t>
          </w:r>
          <w:r>
            <w:rPr>
              <w:rStyle w:val="srword"/>
              <w:rFonts w:eastAsia="Verdana" w:cs="Verdana"/>
              <w:szCs w:val="22"/>
            </w:rPr>
            <w:t>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favourable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outcomes</w:t>
          </w:r>
          <w:r>
            <w:rPr>
              <w:rStyle w:val="srword"/>
              <w:rFonts w:eastAsia="Verdana" w:cs="Verdana"/>
              <w:szCs w:val="22"/>
            </w:rPr>
            <w:t xml:space="preserve"> needed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receive</w:t>
          </w:r>
          <w:r>
            <w:rPr>
              <w:rFonts w:eastAsia="Verdana"/>
            </w:rPr>
            <w:t>.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nline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afety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proposed</w:t>
          </w:r>
          <w:r w:rsidR="003E7E3E">
            <w:rPr>
              <w:rStyle w:val="srword"/>
              <w:rFonts w:eastAsia="Verdana" w:cs="Verdana"/>
              <w:szCs w:val="22"/>
            </w:rPr>
            <w:t xml:space="preserve">.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>
            <w:rPr>
              <w:rStyle w:val="srword"/>
              <w:rFonts w:eastAsia="Verdana" w:cs="Verdana"/>
              <w:szCs w:val="22"/>
            </w:rPr>
            <w:t>ing 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questions</w:t>
          </w:r>
          <w:r w:rsidRPr="00B9549E">
            <w:rPr>
              <w:rFonts w:eastAsia="Verdana"/>
            </w:rPr>
            <w:t xml:space="preserve"> </w:t>
          </w:r>
          <w:r w:rsidR="00574ACE">
            <w:rPr>
              <w:rFonts w:eastAsia="Verdana"/>
            </w:rPr>
            <w:t xml:space="preserve">about this </w:t>
          </w:r>
          <w:r w:rsidRPr="00B9549E">
            <w:rPr>
              <w:rStyle w:val="srword"/>
              <w:rFonts w:eastAsia="Verdana" w:cs="Verdana"/>
              <w:szCs w:val="22"/>
            </w:rPr>
            <w:t>later</w:t>
          </w:r>
          <w:r w:rsidR="00574ACE">
            <w:rPr>
              <w:rStyle w:val="srword"/>
              <w:rFonts w:eastAsia="Verdana" w:cs="Verdana"/>
              <w:szCs w:val="22"/>
            </w:rPr>
            <w:t xml:space="preserve">,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context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landscape</w:t>
          </w:r>
          <w:r>
            <w:rPr>
              <w:rStyle w:val="srword"/>
              <w:rFonts w:eastAsia="Verdana" w:cs="Verdana"/>
              <w:szCs w:val="22"/>
            </w:rPr>
            <w:t>. 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algorithms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amplifying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exacerbating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="00574ACE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based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Files</w:t>
          </w:r>
          <w:r w:rsidRPr="00B9549E">
            <w:rPr>
              <w:rFonts w:eastAsia="Verdana"/>
            </w:rPr>
            <w:t xml:space="preserve"> </w:t>
          </w:r>
          <w:r w:rsidR="00E92FAA">
            <w:rPr>
              <w:rStyle w:val="srword"/>
              <w:rFonts w:eastAsia="Verdana" w:cs="Verdana"/>
              <w:szCs w:val="22"/>
            </w:rPr>
            <w:t xml:space="preserve">in </w:t>
          </w:r>
          <w:r w:rsidRPr="008365E1">
            <w:rPr>
              <w:rStyle w:val="srword"/>
              <w:rFonts w:eastAsia="Verdana" w:cs="Verdana"/>
              <w:i/>
              <w:iCs/>
              <w:szCs w:val="22"/>
            </w:rPr>
            <w:t>The</w:t>
          </w:r>
          <w:r w:rsidRPr="008365E1">
            <w:rPr>
              <w:rFonts w:eastAsia="Verdana"/>
              <w:i/>
              <w:iCs/>
            </w:rPr>
            <w:t xml:space="preserve"> </w:t>
          </w:r>
          <w:r w:rsidRPr="008365E1">
            <w:rPr>
              <w:rStyle w:val="srword"/>
              <w:rFonts w:eastAsia="Verdana" w:cs="Verdana"/>
              <w:i/>
              <w:iCs/>
              <w:szCs w:val="22"/>
            </w:rPr>
            <w:t>Wall</w:t>
          </w:r>
          <w:r w:rsidRPr="008365E1">
            <w:rPr>
              <w:rFonts w:eastAsia="Verdana"/>
              <w:i/>
              <w:iCs/>
            </w:rPr>
            <w:t xml:space="preserve"> </w:t>
          </w:r>
          <w:r w:rsidRPr="008365E1">
            <w:rPr>
              <w:rStyle w:val="srword"/>
              <w:rFonts w:eastAsia="Verdana" w:cs="Verdana"/>
              <w:i/>
              <w:iCs/>
              <w:szCs w:val="22"/>
            </w:rPr>
            <w:t>Street</w:t>
          </w:r>
          <w:r w:rsidRPr="008365E1">
            <w:rPr>
              <w:rFonts w:eastAsia="Verdana"/>
              <w:i/>
              <w:iCs/>
            </w:rPr>
            <w:t xml:space="preserve"> </w:t>
          </w:r>
          <w:r w:rsidRPr="008365E1">
            <w:rPr>
              <w:rStyle w:val="srword"/>
              <w:rFonts w:eastAsia="Verdana" w:cs="Verdana"/>
              <w:i/>
              <w:iCs/>
              <w:szCs w:val="22"/>
            </w:rPr>
            <w:t>Journal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</w:t>
          </w:r>
          <w:r>
            <w:rPr>
              <w:rStyle w:val="srword"/>
              <w:rFonts w:eastAsia="Verdana" w:cs="Verdana"/>
              <w:szCs w:val="22"/>
            </w:rPr>
            <w:t>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internal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documents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="00E92FAA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 xml:space="preserve">and we saw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="000C6C76">
            <w:rPr>
              <w:rStyle w:val="srword"/>
              <w:rFonts w:eastAsia="Verdana" w:cs="Verdana"/>
              <w:szCs w:val="22"/>
            </w:rPr>
            <w:t xml:space="preserve"> </w:t>
          </w:r>
          <w:r w:rsidR="00E92FAA">
            <w:rPr>
              <w:rStyle w:val="srword"/>
              <w:rFonts w:eastAsia="Verdana" w:cs="Verdana"/>
              <w:szCs w:val="22"/>
            </w:rPr>
            <w:t xml:space="preserve">is </w:t>
          </w:r>
          <w:r w:rsidRPr="00B9549E">
            <w:rPr>
              <w:rStyle w:val="srword"/>
              <w:rFonts w:eastAsia="Verdana" w:cs="Verdana"/>
              <w:szCs w:val="22"/>
            </w:rPr>
            <w:t>ineffectively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tackling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="00E92FAA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E92FAA">
            <w:rPr>
              <w:rFonts w:eastAsia="Verdana"/>
            </w:rPr>
            <w:t xml:space="preserve">is </w:t>
          </w:r>
          <w:r w:rsidRPr="00B9549E">
            <w:rPr>
              <w:rStyle w:val="srword"/>
              <w:rFonts w:eastAsia="Verdana" w:cs="Verdana"/>
              <w:szCs w:val="22"/>
            </w:rPr>
            <w:t>actually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amplif</w:t>
          </w:r>
          <w:r>
            <w:rPr>
              <w:rStyle w:val="srword"/>
              <w:rFonts w:eastAsia="Verdana" w:cs="Verdana"/>
              <w:szCs w:val="22"/>
            </w:rPr>
            <w:t>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benefiting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outrage.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disinformation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="00E92FAA">
            <w:rPr>
              <w:rStyle w:val="srword"/>
              <w:rFonts w:eastAsia="Verdana" w:cs="Verdana"/>
              <w:szCs w:val="22"/>
            </w:rPr>
            <w:t xml:space="preserve">is </w:t>
          </w:r>
          <w:r w:rsidRPr="00B9549E">
            <w:rPr>
              <w:rStyle w:val="srword"/>
              <w:rFonts w:eastAsia="Verdana" w:cs="Verdana"/>
              <w:szCs w:val="22"/>
            </w:rPr>
            <w:t>particularly</w:t>
          </w:r>
          <w:r w:rsidRPr="00B9549E">
            <w:rPr>
              <w:rFonts w:eastAsia="Verdana"/>
            </w:rPr>
            <w:t xml:space="preserve"> </w:t>
          </w:r>
          <w:r w:rsidR="00244404">
            <w:rPr>
              <w:rStyle w:val="srword"/>
              <w:rFonts w:eastAsia="Verdana" w:cs="Verdana"/>
              <w:szCs w:val="22"/>
            </w:rPr>
            <w:t xml:space="preserve">affecting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politics</w:t>
          </w:r>
          <w:r w:rsidR="00244404">
            <w:rPr>
              <w:rStyle w:val="srword"/>
              <w:rFonts w:eastAsia="Verdana" w:cs="Verdana"/>
              <w:szCs w:val="22"/>
            </w:rPr>
            <w:t>, such 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Lucian</w:t>
          </w:r>
          <w:r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Berger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Danny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Stone</w:t>
          </w:r>
          <w:r>
            <w:rPr>
              <w:rStyle w:val="srword"/>
              <w:rFonts w:eastAsia="Verdana" w:cs="Verdana"/>
              <w:szCs w:val="22"/>
            </w:rPr>
            <w:t xml:space="preserve"> gave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evidence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weeks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talked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="00C61301">
            <w:rPr>
              <w:rStyle w:val="srword"/>
              <w:rFonts w:eastAsia="Verdana" w:cs="Verdana"/>
              <w:szCs w:val="22"/>
            </w:rPr>
            <w:t>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nature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anti</w:t>
          </w:r>
          <w:r w:rsidR="004B134D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emitism.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</w:t>
          </w:r>
          <w:r>
            <w:rPr>
              <w:rStyle w:val="srword"/>
              <w:rFonts w:eastAsia="Verdana" w:cs="Verdana"/>
              <w:szCs w:val="22"/>
            </w:rPr>
            <w:t>iane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Abbott</w:t>
          </w:r>
          <w:r>
            <w:rPr>
              <w:rStyle w:val="srword"/>
              <w:rFonts w:eastAsia="Verdana" w:cs="Verdana"/>
              <w:szCs w:val="22"/>
            </w:rPr>
            <w:t xml:space="preserve"> and Jess Phi</w:t>
          </w:r>
          <w:r w:rsidR="00C41493">
            <w:rPr>
              <w:rStyle w:val="srword"/>
              <w:rFonts w:eastAsia="Verdana" w:cs="Verdana"/>
              <w:szCs w:val="22"/>
            </w:rPr>
            <w:t>l</w:t>
          </w:r>
          <w:r>
            <w:rPr>
              <w:rStyle w:val="srword"/>
              <w:rFonts w:eastAsia="Verdana" w:cs="Verdana"/>
              <w:szCs w:val="22"/>
            </w:rPr>
            <w:t>lips. You have 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across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political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landscape.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Fonts w:eastAsia="Verdana"/>
            </w:rPr>
            <w:t>R</w:t>
          </w:r>
          <w:r w:rsidRPr="00B9549E">
            <w:rPr>
              <w:rStyle w:val="srword"/>
              <w:rFonts w:eastAsia="Verdana" w:cs="Verdana"/>
              <w:szCs w:val="22"/>
            </w:rPr>
            <w:t>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truly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issue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addressed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properly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nline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afety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creating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gaps.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forward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discussing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="00293F8F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="00293F8F">
            <w:rPr>
              <w:rStyle w:val="srword"/>
              <w:rFonts w:eastAsia="Verdana" w:cs="Verdana"/>
              <w:szCs w:val="22"/>
            </w:rPr>
            <w:t xml:space="preserve">makes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properly </w:t>
          </w:r>
          <w:r w:rsidRPr="00B9549E">
            <w:rPr>
              <w:rStyle w:val="srword"/>
              <w:rFonts w:eastAsia="Verdana" w:cs="Verdana"/>
              <w:szCs w:val="22"/>
            </w:rPr>
            <w:t>safe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online.</w:t>
          </w:r>
        </w:p>
        <w:p w:rsidR="007D394C" w:rsidRPr="007D394C" w:rsidP="007363C1">
          <w:pPr>
            <w:pStyle w:val="Question"/>
            <w:rPr>
              <w:rStyle w:val="srword"/>
            </w:rPr>
          </w:pPr>
          <w:r w:rsidRPr="007D394C">
            <w:rPr>
              <w:rStyle w:val="speakerspeaker-S0"/>
              <w:b/>
            </w:rPr>
            <w:t>Chair:</w:t>
          </w:r>
          <w:r w:rsidRPr="007D394C">
            <w:rPr>
              <w:rStyle w:val="speakerspeaker-S0"/>
            </w:rPr>
            <w:t xml:space="preserve"> </w:t>
          </w:r>
          <w:r w:rsidRPr="007D394C">
            <w:rPr>
              <w:rStyle w:val="srword"/>
            </w:rPr>
            <w:t>Thank</w:t>
          </w:r>
          <w:r w:rsidRPr="007D394C">
            <w:t xml:space="preserve"> </w:t>
          </w:r>
          <w:r w:rsidRPr="007D394C">
            <w:rPr>
              <w:rStyle w:val="srword"/>
            </w:rPr>
            <w:t>you.</w:t>
          </w:r>
          <w:r w:rsidRPr="007D394C">
            <w:t xml:space="preserve"> </w:t>
          </w:r>
          <w:r w:rsidRPr="007D394C">
            <w:rPr>
              <w:rStyle w:val="srword"/>
            </w:rPr>
            <w:t>I am</w:t>
          </w:r>
          <w:r w:rsidRPr="007D394C">
            <w:t xml:space="preserve"> </w:t>
          </w:r>
          <w:r w:rsidRPr="007D394C">
            <w:rPr>
              <w:rStyle w:val="srword"/>
            </w:rPr>
            <w:t>going</w:t>
          </w:r>
          <w:r w:rsidRPr="007D394C">
            <w:t xml:space="preserve"> </w:t>
          </w:r>
          <w:r w:rsidRPr="007D394C">
            <w:rPr>
              <w:rStyle w:val="srword"/>
            </w:rPr>
            <w:t>to</w:t>
          </w:r>
          <w:r w:rsidRPr="007D394C">
            <w:t xml:space="preserve"> </w:t>
          </w:r>
          <w:r w:rsidRPr="007D394C">
            <w:rPr>
              <w:rStyle w:val="srword"/>
            </w:rPr>
            <w:t>come</w:t>
          </w:r>
          <w:r w:rsidRPr="007D394C">
            <w:t xml:space="preserve"> </w:t>
          </w:r>
          <w:r w:rsidRPr="007D394C">
            <w:rPr>
              <w:rStyle w:val="srword"/>
            </w:rPr>
            <w:t>to</w:t>
          </w:r>
          <w:r w:rsidRPr="007D394C">
            <w:t xml:space="preserve"> </w:t>
          </w:r>
          <w:r w:rsidRPr="007D394C">
            <w:rPr>
              <w:rStyle w:val="srword"/>
            </w:rPr>
            <w:t xml:space="preserve">both </w:t>
          </w:r>
          <w:r w:rsidR="005274D1">
            <w:rPr>
              <w:rStyle w:val="srword"/>
            </w:rPr>
            <w:t xml:space="preserve">the other witnesses </w:t>
          </w:r>
          <w:r w:rsidRPr="007D394C">
            <w:rPr>
              <w:rStyle w:val="srword"/>
            </w:rPr>
            <w:t>to</w:t>
          </w:r>
          <w:r w:rsidRPr="007D394C">
            <w:t xml:space="preserve"> </w:t>
          </w:r>
          <w:r w:rsidRPr="007D394C">
            <w:rPr>
              <w:rStyle w:val="srword"/>
            </w:rPr>
            <w:t>ask</w:t>
          </w:r>
          <w:r w:rsidRPr="007D394C">
            <w:t xml:space="preserve"> </w:t>
          </w:r>
          <w:r w:rsidRPr="007D394C">
            <w:rPr>
              <w:rStyle w:val="srword"/>
            </w:rPr>
            <w:t>the</w:t>
          </w:r>
          <w:r w:rsidRPr="007D394C">
            <w:t xml:space="preserve"> </w:t>
          </w:r>
          <w:r w:rsidRPr="007D394C">
            <w:rPr>
              <w:rStyle w:val="srword"/>
            </w:rPr>
            <w:t>same</w:t>
          </w:r>
          <w:r w:rsidRPr="007D394C">
            <w:t xml:space="preserve"> </w:t>
          </w:r>
          <w:r w:rsidRPr="007D394C">
            <w:rPr>
              <w:rStyle w:val="srword"/>
            </w:rPr>
            <w:t>question but</w:t>
          </w:r>
          <w:r w:rsidR="000C6C76">
            <w:rPr>
              <w:rStyle w:val="srword"/>
            </w:rPr>
            <w:t>,</w:t>
          </w:r>
          <w:r w:rsidRPr="007D394C">
            <w:t xml:space="preserve"> </w:t>
          </w:r>
          <w:r w:rsidRPr="007D394C">
            <w:rPr>
              <w:rStyle w:val="srword"/>
            </w:rPr>
            <w:t>since</w:t>
          </w:r>
          <w:r w:rsidRPr="007D394C">
            <w:t xml:space="preserve"> </w:t>
          </w:r>
          <w:r w:rsidRPr="007D394C">
            <w:rPr>
              <w:rStyle w:val="srword"/>
            </w:rPr>
            <w:t>you have</w:t>
          </w:r>
          <w:r w:rsidRPr="007D394C">
            <w:t xml:space="preserve"> </w:t>
          </w:r>
          <w:r w:rsidRPr="007D394C">
            <w:rPr>
              <w:rStyle w:val="srword"/>
            </w:rPr>
            <w:t>led</w:t>
          </w:r>
          <w:r w:rsidRPr="007D394C">
            <w:t xml:space="preserve"> </w:t>
          </w:r>
          <w:r w:rsidRPr="007D394C">
            <w:rPr>
              <w:rStyle w:val="srword"/>
            </w:rPr>
            <w:t>us</w:t>
          </w:r>
          <w:r w:rsidRPr="007D394C">
            <w:t xml:space="preserve"> </w:t>
          </w:r>
          <w:r w:rsidRPr="007D394C">
            <w:rPr>
              <w:rStyle w:val="srword"/>
            </w:rPr>
            <w:t>into</w:t>
          </w:r>
          <w:r w:rsidRPr="007D394C">
            <w:t xml:space="preserve"> </w:t>
          </w:r>
          <w:r w:rsidRPr="007D394C">
            <w:rPr>
              <w:rStyle w:val="srword"/>
            </w:rPr>
            <w:t>this</w:t>
          </w:r>
          <w:r w:rsidRPr="007D394C">
            <w:t xml:space="preserve"> </w:t>
          </w:r>
          <w:r w:rsidRPr="007D394C">
            <w:rPr>
              <w:rStyle w:val="srword"/>
            </w:rPr>
            <w:t>anyway,</w:t>
          </w:r>
          <w:r w:rsidRPr="007D394C">
            <w:t xml:space="preserve"> </w:t>
          </w:r>
          <w:r w:rsidRPr="007D394C">
            <w:rPr>
              <w:rStyle w:val="srword"/>
            </w:rPr>
            <w:t>what</w:t>
          </w:r>
          <w:r w:rsidRPr="007D394C">
            <w:t xml:space="preserve"> </w:t>
          </w:r>
          <w:r w:rsidRPr="007D394C">
            <w:rPr>
              <w:rStyle w:val="srword"/>
            </w:rPr>
            <w:t>would</w:t>
          </w:r>
          <w:r w:rsidRPr="007D394C">
            <w:t xml:space="preserve"> </w:t>
          </w:r>
          <w:r w:rsidRPr="007D394C">
            <w:rPr>
              <w:rStyle w:val="srword"/>
            </w:rPr>
            <w:t>be</w:t>
          </w:r>
          <w:r w:rsidRPr="007D394C">
            <w:t xml:space="preserve"> </w:t>
          </w:r>
          <w:r w:rsidRPr="007D394C">
            <w:rPr>
              <w:rStyle w:val="srword"/>
            </w:rPr>
            <w:t>the</w:t>
          </w:r>
          <w:r w:rsidRPr="007D394C">
            <w:t xml:space="preserve"> </w:t>
          </w:r>
          <w:r w:rsidRPr="007D394C">
            <w:rPr>
              <w:rStyle w:val="srword"/>
            </w:rPr>
            <w:t>one</w:t>
          </w:r>
          <w:r w:rsidRPr="007D394C">
            <w:t xml:space="preserve"> </w:t>
          </w:r>
          <w:r w:rsidRPr="007D394C">
            <w:rPr>
              <w:rStyle w:val="srword"/>
            </w:rPr>
            <w:t>thing</w:t>
          </w:r>
          <w:r w:rsidRPr="007D394C">
            <w:t xml:space="preserve"> </w:t>
          </w:r>
          <w:r w:rsidRPr="007D394C">
            <w:rPr>
              <w:rStyle w:val="srword"/>
            </w:rPr>
            <w:t>that</w:t>
          </w:r>
          <w:r w:rsidRPr="007D394C">
            <w:t xml:space="preserve"> </w:t>
          </w:r>
          <w:r w:rsidRPr="007D394C">
            <w:rPr>
              <w:rStyle w:val="srword"/>
            </w:rPr>
            <w:t>you</w:t>
          </w:r>
          <w:r w:rsidRPr="007D394C">
            <w:t xml:space="preserve"> would like to see the Government do that you </w:t>
          </w:r>
          <w:r w:rsidRPr="007D394C">
            <w:rPr>
              <w:rStyle w:val="srword"/>
            </w:rPr>
            <w:t>think</w:t>
          </w:r>
          <w:r w:rsidRPr="007D394C">
            <w:t xml:space="preserve"> </w:t>
          </w:r>
          <w:r w:rsidRPr="007D394C">
            <w:rPr>
              <w:rStyle w:val="srword"/>
            </w:rPr>
            <w:t>would</w:t>
          </w:r>
          <w:r w:rsidRPr="007D394C">
            <w:t xml:space="preserve"> </w:t>
          </w:r>
          <w:r w:rsidRPr="007D394C">
            <w:rPr>
              <w:rStyle w:val="srword"/>
            </w:rPr>
            <w:t>make</w:t>
          </w:r>
          <w:r w:rsidRPr="007D394C">
            <w:t xml:space="preserve"> </w:t>
          </w:r>
          <w:r w:rsidRPr="007D394C">
            <w:rPr>
              <w:rStyle w:val="srword"/>
            </w:rPr>
            <w:t>a</w:t>
          </w:r>
          <w:r w:rsidRPr="007D394C">
            <w:t xml:space="preserve"> </w:t>
          </w:r>
          <w:r w:rsidRPr="007D394C">
            <w:rPr>
              <w:rStyle w:val="srword"/>
            </w:rPr>
            <w:t>difference</w:t>
          </w:r>
          <w:r w:rsidRPr="007D394C">
            <w:t xml:space="preserve"> </w:t>
          </w:r>
          <w:r w:rsidRPr="007D394C">
            <w:rPr>
              <w:rStyle w:val="srword"/>
            </w:rPr>
            <w:t>to</w:t>
          </w:r>
          <w:r w:rsidRPr="007D394C">
            <w:t xml:space="preserve"> </w:t>
          </w:r>
          <w:r w:rsidRPr="007D394C">
            <w:rPr>
              <w:rStyle w:val="srword"/>
            </w:rPr>
            <w:t>tackl</w:t>
          </w:r>
          <w:r w:rsidR="005274D1">
            <w:rPr>
              <w:rStyle w:val="srword"/>
            </w:rPr>
            <w:t>ing</w:t>
          </w:r>
          <w:r w:rsidRPr="007D394C">
            <w:t xml:space="preserve"> </w:t>
          </w:r>
          <w:r w:rsidRPr="007D394C">
            <w:rPr>
              <w:rStyle w:val="srword"/>
            </w:rPr>
            <w:t>online</w:t>
          </w:r>
          <w:r w:rsidRPr="007D394C">
            <w:t xml:space="preserve"> </w:t>
          </w:r>
          <w:r w:rsidRPr="007D394C">
            <w:rPr>
              <w:rStyle w:val="srword"/>
            </w:rPr>
            <w:t>abuse?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 w:rsidRPr="00107314">
            <w:rPr>
              <w:rStyle w:val="speakerspeaker-S1"/>
              <w:rFonts w:eastAsia="Verdana" w:cs="Verdana"/>
              <w:b/>
              <w:bCs/>
              <w:i/>
              <w:szCs w:val="22"/>
            </w:rPr>
            <w:t>Seyi Akiwowo:</w:t>
          </w:r>
          <w:r w:rsidRPr="00B9549E">
            <w:rPr>
              <w:rStyle w:val="speakerspeaker-S1"/>
              <w:rFonts w:eastAsia="Verdana" w:cs="Verdana"/>
              <w:b/>
              <w:bCs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great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nline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afety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="000C6C76"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0C6C76">
            <w:rPr>
              <w:rStyle w:val="srword"/>
              <w:rFonts w:eastAsia="Verdana" w:cs="Verdana"/>
              <w:szCs w:val="22"/>
            </w:rPr>
            <w:t>tackling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terrorism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Children</w:t>
          </w:r>
          <w:r>
            <w:rPr>
              <w:rStyle w:val="srword"/>
              <w:rFonts w:eastAsia="Verdana" w:cs="Verdana"/>
              <w:szCs w:val="22"/>
            </w:rPr>
            <w:t xml:space="preserve">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mentioned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213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="00FC7C66">
            <w:rPr>
              <w:rStyle w:val="srword"/>
              <w:rFonts w:eastAsia="Verdana" w:cs="Verdana"/>
              <w:szCs w:val="22"/>
            </w:rPr>
            <w:t xml:space="preserve"> and t</w:t>
          </w:r>
          <w:r w:rsidRPr="00B9549E">
            <w:rPr>
              <w:rStyle w:val="srword"/>
              <w:rFonts w:eastAsia="Verdana" w:cs="Verdana"/>
              <w:szCs w:val="22"/>
            </w:rPr>
            <w:t>errorism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mentioned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55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times</w:t>
          </w:r>
          <w:r w:rsidR="00FC7C66">
            <w:rPr>
              <w:rStyle w:val="srword"/>
              <w:rFonts w:eastAsia="Verdana" w:cs="Verdana"/>
              <w:szCs w:val="22"/>
            </w:rPr>
            <w:t>, but t</w:t>
          </w:r>
          <w:r>
            <w:rPr>
              <w:rStyle w:val="srword"/>
              <w:rFonts w:eastAsia="Verdana" w:cs="Verdana"/>
              <w:szCs w:val="22"/>
            </w:rPr>
            <w:t>here is no mention of w</w:t>
          </w:r>
          <w:r w:rsidRPr="00B9549E">
            <w:rPr>
              <w:rStyle w:val="srword"/>
              <w:rFonts w:eastAsia="Verdana" w:cs="Verdana"/>
              <w:szCs w:val="22"/>
            </w:rPr>
            <w:t>omen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n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="00FC7C66">
            <w:rPr>
              <w:rStyle w:val="srword"/>
              <w:rFonts w:eastAsia="Verdana" w:cs="Verdana"/>
              <w:szCs w:val="22"/>
            </w:rPr>
            <w:t xml:space="preserve">the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</w:t>
          </w:r>
          <w:r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secondary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legislation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="00FC7C66">
            <w:rPr>
              <w:rFonts w:eastAsia="Verdana"/>
            </w:rPr>
            <w:t xml:space="preserve">the </w:t>
          </w:r>
          <w:r>
            <w:rPr>
              <w:rStyle w:val="srword"/>
              <w:rFonts w:eastAsia="Verdana" w:cs="Verdana"/>
              <w:szCs w:val="22"/>
            </w:rPr>
            <w:t>gendered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nature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  <w:r w:rsidRPr="00B9549E">
            <w:rPr>
              <w:rFonts w:eastAsia="Verdana"/>
            </w:rPr>
            <w:t xml:space="preserve"> </w:t>
          </w:r>
          <w:r w:rsidR="00FC7C66">
            <w:rPr>
              <w:rStyle w:val="srword"/>
              <w:rFonts w:eastAsia="Verdana" w:cs="Verdana"/>
              <w:szCs w:val="22"/>
            </w:rPr>
            <w:t xml:space="preserve">The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urge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encourage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="00FC7C66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ommittee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recommendation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="00FC7C66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based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violence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mentioned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H</w:t>
          </w:r>
          <w:r w:rsidRPr="00B9549E">
            <w:rPr>
              <w:rStyle w:val="srword"/>
              <w:rFonts w:eastAsia="Verdana" w:cs="Verdana"/>
              <w:szCs w:val="22"/>
            </w:rPr>
            <w:t>aving</w:t>
          </w:r>
          <w:r w:rsidRPr="00B9549E">
            <w:rPr>
              <w:rFonts w:eastAsia="Verdana"/>
            </w:rPr>
            <w:t xml:space="preserve"> </w:t>
          </w:r>
          <w:r w:rsidR="00FC7C66">
            <w:rPr>
              <w:rStyle w:val="srword"/>
              <w:rFonts w:eastAsia="Verdana" w:cs="Verdana"/>
              <w:szCs w:val="22"/>
            </w:rPr>
            <w:t xml:space="preserve">the </w:t>
          </w:r>
          <w:r>
            <w:rPr>
              <w:rFonts w:eastAsia="Verdana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="00154DCD">
            <w:rPr>
              <w:rStyle w:val="srword"/>
              <w:rFonts w:eastAsia="Verdana" w:cs="Verdana"/>
              <w:szCs w:val="22"/>
            </w:rPr>
            <w:t xml:space="preserve">as a tool to </w:t>
          </w:r>
          <w:r w:rsidRPr="00B9549E">
            <w:rPr>
              <w:rStyle w:val="srword"/>
              <w:rFonts w:eastAsia="Verdana" w:cs="Verdana"/>
              <w:szCs w:val="22"/>
            </w:rPr>
            <w:t>mean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down</w:t>
          </w:r>
          <w:r w:rsidRPr="00B9549E">
            <w:rPr>
              <w:rFonts w:eastAsia="Verdana"/>
            </w:rPr>
            <w:t xml:space="preserve"> </w:t>
          </w:r>
          <w:r w:rsidR="00154DCD">
            <w:rPr>
              <w:rFonts w:eastAsia="Verdana"/>
            </w:rPr>
            <w:t xml:space="preserve">illegal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quicker</w:t>
          </w:r>
          <w:r w:rsidR="000C6C76"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does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help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disinformation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targeted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="00154DCD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b</w:t>
          </w:r>
          <w:r w:rsidRPr="00B9549E">
            <w:rPr>
              <w:rStyle w:val="srword"/>
              <w:rFonts w:eastAsia="Verdana" w:cs="Verdana"/>
              <w:szCs w:val="22"/>
            </w:rPr>
            <w:t>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>
            <w:rPr>
              <w:rStyle w:val="srword"/>
              <w:rFonts w:eastAsia="Verdana" w:cs="Verdana"/>
              <w:szCs w:val="22"/>
            </w:rPr>
            <w:t xml:space="preserve"> 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illegal</w:t>
          </w:r>
          <w:r>
            <w:rPr>
              <w:rStyle w:val="srword"/>
              <w:rFonts w:eastAsia="Verdana" w:cs="Verdana"/>
              <w:szCs w:val="22"/>
            </w:rPr>
            <w:t xml:space="preserve"> and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yet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speech.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="00DB40CD">
            <w:rPr>
              <w:rFonts w:eastAsia="Verdana"/>
            </w:rPr>
            <w:t xml:space="preserve">the idea of </w:t>
          </w:r>
          <w:r w:rsidRPr="00B9549E">
            <w:rPr>
              <w:rStyle w:val="srword"/>
              <w:rFonts w:eastAsia="Verdana" w:cs="Verdana"/>
              <w:szCs w:val="22"/>
            </w:rPr>
            <w:t>legal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having</w:t>
          </w:r>
          <w:r>
            <w:rPr>
              <w:rStyle w:val="srword"/>
              <w:rFonts w:eastAsia="Verdana" w:cs="Verdana"/>
              <w:szCs w:val="22"/>
            </w:rPr>
            <w:t xml:space="preserve"> 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indicative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="00846D06">
            <w:rPr>
              <w:rStyle w:val="srword"/>
              <w:rFonts w:eastAsia="Verdana" w:cs="Verdana"/>
              <w:szCs w:val="22"/>
            </w:rPr>
            <w:t>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nature</w:t>
          </w:r>
          <w:r w:rsidRPr="00B9549E">
            <w:rPr>
              <w:rFonts w:eastAsia="Verdana"/>
            </w:rPr>
            <w:t xml:space="preserve"> </w:t>
          </w:r>
          <w:r w:rsidR="00846D06">
            <w:rPr>
              <w:rStyle w:val="srword"/>
              <w:rFonts w:eastAsia="Verdana" w:cs="Verdana"/>
              <w:szCs w:val="22"/>
            </w:rPr>
            <w:t xml:space="preserve">of </w:t>
          </w:r>
          <w:r w:rsidRPr="00B9549E">
            <w:rPr>
              <w:rStyle w:val="srword"/>
              <w:rFonts w:eastAsia="Verdana" w:cs="Verdana"/>
              <w:szCs w:val="22"/>
            </w:rPr>
            <w:t>certain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money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ring</w:t>
          </w:r>
          <w:r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fenced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taxation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towards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helplines</w:t>
          </w:r>
          <w:r>
            <w:rPr>
              <w:rFonts w:eastAsia="Verdana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services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trauma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services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support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abused</w:t>
          </w:r>
          <w:r>
            <w:rPr>
              <w:rFonts w:eastAsia="Verdana"/>
            </w:rPr>
            <w:t>. Y</w:t>
          </w:r>
          <w:r w:rsidRPr="00B9549E">
            <w:rPr>
              <w:rStyle w:val="srword"/>
              <w:rFonts w:eastAsia="Verdana" w:cs="Verdana"/>
              <w:szCs w:val="22"/>
            </w:rPr>
            <w:t>ou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certain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helplines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revenge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porn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niche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</w:t>
          </w:r>
          <w:r>
            <w:rPr>
              <w:rStyle w:val="srword"/>
              <w:rFonts w:eastAsia="Verdana" w:cs="Verdana"/>
              <w:szCs w:val="22"/>
            </w:rPr>
            <w:t>e—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dwindling</w:t>
          </w:r>
          <w:r w:rsidR="00764DAF">
            <w:rPr>
              <w:rStyle w:val="srword"/>
              <w:rFonts w:eastAsia="Verdana" w:cs="Verdana"/>
              <w:szCs w:val="22"/>
            </w:rPr>
            <w:t xml:space="preserve">—it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reduce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service.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variety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specialism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keep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beast</w:t>
          </w:r>
          <w:r>
            <w:rPr>
              <w:rStyle w:val="srword"/>
              <w:rFonts w:eastAsia="Verdana" w:cs="Verdana"/>
              <w:szCs w:val="22"/>
            </w:rPr>
            <w:t xml:space="preserve"> 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Style w:val="speakerspeaker-S0"/>
              <w:rFonts w:eastAsia="Verdana" w:cs="Verdana"/>
              <w:b/>
              <w:bCs/>
              <w:szCs w:val="22"/>
            </w:rPr>
            <w:t>Chair</w:t>
          </w:r>
          <w:r w:rsidRPr="00B9549E">
            <w:rPr>
              <w:rStyle w:val="speakerspeaker-S0"/>
              <w:rFonts w:eastAsia="Verdana" w:cs="Verdana"/>
              <w:b/>
              <w:bCs/>
              <w:szCs w:val="22"/>
            </w:rPr>
            <w:t xml:space="preserve">: </w:t>
          </w:r>
          <w:r w:rsidRPr="00B9549E">
            <w:rPr>
              <w:rStyle w:val="srword"/>
              <w:rFonts w:eastAsia="Verdana" w:cs="Verdana"/>
              <w:szCs w:val="22"/>
            </w:rPr>
            <w:t>Thank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>. Who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next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first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question,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="009861FA">
            <w:rPr>
              <w:rStyle w:val="srword"/>
              <w:rFonts w:eastAsia="Verdana" w:cs="Verdana"/>
              <w:szCs w:val="22"/>
            </w:rPr>
            <w:t>second</w:t>
          </w:r>
          <w:r w:rsidR="00764DAF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happy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well</w:t>
          </w:r>
          <w:r>
            <w:rPr>
              <w:rStyle w:val="srword"/>
              <w:rFonts w:eastAsia="Verdana" w:cs="Verdana"/>
              <w:szCs w:val="22"/>
            </w:rPr>
            <w:t>? Andy?</w:t>
          </w:r>
        </w:p>
        <w:p w:rsidR="00764DAF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b/>
              <w:i/>
              <w:szCs w:val="22"/>
            </w:rPr>
            <w:t>Andy Burrows: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Yes</w:t>
          </w:r>
          <w:r w:rsidRPr="00B9549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absolutely.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opportunity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evidence.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ver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years</w:t>
          </w:r>
          <w:r w:rsidR="00764DAF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scale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impacts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continued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deteriorate.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thread</w:t>
          </w:r>
          <w:r w:rsidRPr="00B9549E">
            <w:rPr>
              <w:rFonts w:eastAsia="Verdana"/>
            </w:rPr>
            <w:t xml:space="preserve"> </w:t>
          </w:r>
          <w:r w:rsidR="00764DAF">
            <w:rPr>
              <w:rFonts w:eastAsia="Verdana"/>
            </w:rPr>
            <w:t xml:space="preserve">is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="00764DAF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again</w:t>
          </w:r>
          <w:r w:rsidR="00764DAF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social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networks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fail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engage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problem.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best,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investment,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resource</w:t>
          </w:r>
          <w:r w:rsidR="00764DAF">
            <w:rPr>
              <w:rStyle w:val="srword"/>
              <w:rFonts w:eastAsia="Verdana" w:cs="Verdana"/>
              <w:szCs w:val="22"/>
            </w:rPr>
            <w:t xml:space="preserve"> and </w:t>
          </w:r>
          <w:r>
            <w:rPr>
              <w:rFonts w:eastAsia="Verdana"/>
            </w:rPr>
            <w:t xml:space="preserve">a </w:t>
          </w:r>
          <w:r w:rsidRPr="00B9549E">
            <w:rPr>
              <w:rStyle w:val="srword"/>
              <w:rFonts w:eastAsia="Verdana" w:cs="Verdana"/>
              <w:szCs w:val="22"/>
            </w:rPr>
            <w:t>lack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consideration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protecting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>
            <w:rPr>
              <w:rStyle w:val="srword"/>
              <w:rFonts w:eastAsia="Verdana" w:cs="Verdana"/>
              <w:szCs w:val="22"/>
            </w:rPr>
            <w:t xml:space="preserve"> and y</w:t>
          </w:r>
          <w:r w:rsidRPr="00B9549E">
            <w:rPr>
              <w:rStyle w:val="srword"/>
              <w:rFonts w:eastAsia="Verdana" w:cs="Verdana"/>
              <w:szCs w:val="22"/>
            </w:rPr>
            <w:t>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="00764DAF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vulnerable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services.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="00764DAF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worst</w:t>
          </w:r>
          <w:r w:rsidR="00764DAF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business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model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produce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outrage.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Seyi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 w:rsidR="00764DAF">
            <w:rPr>
              <w:rStyle w:val="srword"/>
              <w:rFonts w:eastAsia="Verdana" w:cs="Verdana"/>
              <w:szCs w:val="22"/>
            </w:rPr>
            <w:t xml:space="preserve">, and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Francis</w:t>
          </w:r>
          <w:r w:rsidRPr="00B9549E">
            <w:rPr>
              <w:rFonts w:eastAsia="Verdana"/>
            </w:rPr>
            <w:t xml:space="preserve"> </w:t>
          </w:r>
          <w:r w:rsidR="006017F7">
            <w:rPr>
              <w:rStyle w:val="srword"/>
              <w:rFonts w:eastAsia="Verdana" w:cs="Verdana"/>
              <w:szCs w:val="22"/>
            </w:rPr>
            <w:t>Hauge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="00764DAF"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large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business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models</w:t>
          </w:r>
          <w:r w:rsidRPr="00B9549E">
            <w:rPr>
              <w:rFonts w:eastAsia="Verdana"/>
            </w:rPr>
            <w:t xml:space="preserve"> </w:t>
          </w:r>
          <w:r w:rsidR="00764DAF">
            <w:rPr>
              <w:rStyle w:val="srword"/>
              <w:rFonts w:eastAsia="Verdana" w:cs="Verdana"/>
              <w:szCs w:val="22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predicated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basis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push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centre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edge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topics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promoting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outrage</w:t>
          </w:r>
          <w:r>
            <w:rPr>
              <w:rStyle w:val="srword"/>
              <w:rFonts w:eastAsia="Verdana" w:cs="Verdana"/>
              <w:szCs w:val="22"/>
            </w:rPr>
            <w:t>. 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dynamics</w:t>
          </w:r>
          <w:r>
            <w:rPr>
              <w:rFonts w:eastAsia="Verdana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bolts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processes</w:t>
          </w:r>
          <w:r>
            <w:rPr>
              <w:rFonts w:eastAsia="Verdana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deliver</w:t>
          </w:r>
          <w:r>
            <w:rPr>
              <w:rStyle w:val="srword"/>
              <w:rFonts w:eastAsia="Verdana" w:cs="Verdana"/>
              <w:szCs w:val="22"/>
            </w:rPr>
            <w:t xml:space="preserve"> p</w:t>
          </w:r>
          <w:r w:rsidRPr="00B9549E">
            <w:rPr>
              <w:rStyle w:val="srword"/>
              <w:rFonts w:eastAsia="Verdana" w:cs="Verdana"/>
              <w:szCs w:val="22"/>
            </w:rPr>
            <w:t>recisely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consequence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subject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range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deeply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disturbing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life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changing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life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lasting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impact.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Style w:val="srword"/>
              <w:rFonts w:eastAsia="Verdana" w:cs="Verdana"/>
              <w:szCs w:val="22"/>
            </w:rPr>
            <w:t>xample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>
            <w:rPr>
              <w:rStyle w:val="srword"/>
              <w:rFonts w:eastAsia="Verdana" w:cs="Verdana"/>
              <w:szCs w:val="22"/>
            </w:rPr>
            <w:t xml:space="preserve"> b</w:t>
          </w:r>
          <w:r w:rsidRPr="00B9549E">
            <w:rPr>
              <w:rStyle w:val="srword"/>
              <w:rFonts w:eastAsia="Verdana" w:cs="Verdana"/>
              <w:szCs w:val="22"/>
            </w:rPr>
            <w:t>ullying</w:t>
          </w:r>
          <w:r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deeply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 w:rsidR="00735AF0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disturbing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sharing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semi</w:t>
          </w:r>
          <w:r>
            <w:rPr>
              <w:rStyle w:val="srword"/>
              <w:rFonts w:eastAsia="Verdana" w:cs="Verdana"/>
              <w:szCs w:val="22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nude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images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intention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distress,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inherently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issue.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seeing</w:t>
          </w:r>
          <w:r>
            <w:rPr>
              <w:rStyle w:val="srword"/>
              <w:rFonts w:eastAsia="Verdana" w:cs="Verdana"/>
              <w:szCs w:val="22"/>
            </w:rPr>
            <w:t xml:space="preserve"> huge numbers of children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inappropriate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worst,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large</w:t>
          </w:r>
          <w:r w:rsidR="00735AF0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scale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campaigns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sticking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fingers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failing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basic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processes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identify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then </w:t>
          </w:r>
          <w:r w:rsidRPr="00B9549E">
            <w:rPr>
              <w:rStyle w:val="srword"/>
              <w:rFonts w:eastAsia="Verdana" w:cs="Verdana"/>
              <w:szCs w:val="22"/>
            </w:rPr>
            <w:t>respond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including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as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travels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across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Fonts w:eastAsia="Verdana"/>
            </w:rPr>
          </w:pP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situation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deteriorated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lockdown.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three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bullying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year.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hrough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service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earlier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wee</w:t>
          </w:r>
          <w:r>
            <w:rPr>
              <w:rStyle w:val="srword"/>
              <w:rFonts w:eastAsia="Verdana" w:cs="Verdana"/>
              <w:szCs w:val="22"/>
            </w:rPr>
            <w:t>k</w:t>
          </w:r>
          <w:r w:rsidR="00767E21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released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figures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showed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25%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increase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counselling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sessions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relating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bullying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pandemic.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disproportionately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affecting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vulnerable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minority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>
            <w:rPr>
              <w:rStyle w:val="srword"/>
              <w:rFonts w:eastAsia="Verdana" w:cs="Verdana"/>
              <w:szCs w:val="22"/>
            </w:rPr>
            <w:t>. I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particular,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LGBTQ</w:t>
          </w:r>
          <w:r>
            <w:rPr>
              <w:rFonts w:eastAsia="Verdana"/>
            </w:rPr>
            <w:t>+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shockingly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high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levels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lockdown.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survey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Stonewall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40%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LGBTQ</w:t>
          </w:r>
          <w:r>
            <w:rPr>
              <w:rFonts w:eastAsia="Verdana"/>
            </w:rPr>
            <w:t>+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directly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subject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="00727234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evidence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suggesting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Fonts w:eastAsia="Verdana"/>
            </w:rPr>
            <w:t xml:space="preserve"> that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2.5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straight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young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witnessing.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point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="00727234">
            <w:rPr>
              <w:rStyle w:val="srword"/>
              <w:rFonts w:eastAsia="Verdana" w:cs="Verdana"/>
              <w:szCs w:val="22"/>
            </w:rPr>
            <w:t>—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Style w:val="srword"/>
              <w:rFonts w:eastAsia="Verdana" w:cs="Verdana"/>
              <w:b/>
              <w:szCs w:val="22"/>
            </w:rPr>
            <w:t xml:space="preserve">Chair: </w:t>
          </w:r>
          <w:r>
            <w:rPr>
              <w:rStyle w:val="srword"/>
              <w:rFonts w:eastAsia="Verdana" w:cs="Verdana"/>
              <w:szCs w:val="22"/>
            </w:rPr>
            <w:t>What one thing would you do?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Fonts w:eastAsia="Verdana"/>
              <w:b/>
              <w:i/>
            </w:rPr>
            <w:t>Andy Burrows: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concerns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scope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relates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built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="00CA1795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lause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26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="00CA1795">
            <w:rPr>
              <w:rStyle w:val="srword"/>
              <w:rFonts w:eastAsia="Verdana" w:cs="Verdana"/>
              <w:szCs w:val="22"/>
            </w:rPr>
            <w:t>d</w:t>
          </w:r>
          <w:r w:rsidR="002E66D1">
            <w:rPr>
              <w:rStyle w:val="srword"/>
              <w:rFonts w:eastAsia="Verdana" w:cs="Verdana"/>
              <w:szCs w:val="22"/>
            </w:rPr>
            <w:t xml:space="preserve">raft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="00CA1795">
            <w:rPr>
              <w:rStyle w:val="srword"/>
              <w:rFonts w:eastAsia="Verdana" w:cs="Verdana"/>
              <w:szCs w:val="22"/>
            </w:rPr>
            <w:t>,</w:t>
          </w:r>
          <w:r w:rsidR="002E66D1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imposes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higher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threshold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services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considered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accessed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comparative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legislation</w:t>
          </w:r>
          <w:r w:rsidR="00CA1795">
            <w:rPr>
              <w:rStyle w:val="srword"/>
              <w:rFonts w:eastAsia="Verdana" w:cs="Verdana"/>
              <w:szCs w:val="22"/>
            </w:rPr>
            <w:t xml:space="preserve">, such as that covering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ICO </w:t>
          </w:r>
          <w:r w:rsidR="00CA1795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hildren's</w:t>
          </w:r>
          <w:r w:rsidRPr="00B9549E">
            <w:rPr>
              <w:rFonts w:eastAsia="Verdana"/>
            </w:rPr>
            <w:t xml:space="preserve"> </w:t>
          </w:r>
          <w:r w:rsidR="00CA1795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ode</w:t>
          </w:r>
          <w:r>
            <w:rPr>
              <w:rStyle w:val="srword"/>
              <w:rFonts w:eastAsia="Verdana" w:cs="Verdana"/>
              <w:szCs w:val="22"/>
            </w:rPr>
            <w:t>. S</w:t>
          </w:r>
          <w:r w:rsidRPr="00B9549E"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subject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therefore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required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prevent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exposure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age</w:t>
          </w:r>
          <w:r w:rsidR="00CA1795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inappropriate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either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significant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number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users</w:t>
          </w:r>
          <w:r>
            <w:rPr>
              <w:rFonts w:eastAsia="Verdana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significant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number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scope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="002E66D1">
            <w:rPr>
              <w:rStyle w:val="srword"/>
              <w:rFonts w:eastAsia="Verdana" w:cs="Verdana"/>
              <w:szCs w:val="22"/>
            </w:rPr>
            <w:t>higher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will no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tackled</w:t>
          </w:r>
          <w:r w:rsidR="002E66D1">
            <w:rPr>
              <w:rStyle w:val="srword"/>
              <w:rFonts w:eastAsia="Verdana" w:cs="Verdana"/>
              <w:szCs w:val="22"/>
            </w:rPr>
            <w:t>. W</w:t>
          </w:r>
          <w:r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simply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displaced</w:t>
          </w:r>
          <w:r>
            <w:rPr>
              <w:rFonts w:eastAsia="Verdana"/>
            </w:rPr>
            <w:t>.</w:t>
          </w:r>
        </w:p>
        <w:p w:rsidR="007D394C" w:rsidP="00283927">
          <w:pPr>
            <w:pStyle w:val="Question"/>
            <w:rPr>
              <w:rStyle w:val="srword"/>
              <w:rFonts w:eastAsia="Verdana" w:cs="Verdana"/>
            </w:rPr>
          </w:pPr>
          <w:r>
            <w:rPr>
              <w:rFonts w:eastAsia="Verdana"/>
              <w:b/>
            </w:rPr>
            <w:t>Chair: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Stephen</w:t>
          </w:r>
          <w:r>
            <w:rPr>
              <w:rStyle w:val="srword"/>
              <w:rFonts w:eastAsia="Verdana" w:cs="Verdana"/>
            </w:rPr>
            <w:t>, did you want to answer?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Style w:val="srword"/>
              <w:rFonts w:eastAsia="Verdana" w:cs="Verdana"/>
              <w:b/>
              <w:i/>
              <w:szCs w:val="22"/>
            </w:rPr>
            <w:t>Stephen Kinsella: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Yes,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>
            <w:rPr>
              <w:rStyle w:val="srword"/>
              <w:rFonts w:eastAsia="Verdana" w:cs="Verdana"/>
              <w:szCs w:val="22"/>
            </w:rPr>
            <w:t>. B</w:t>
          </w:r>
          <w:r w:rsidRPr="00B9549E">
            <w:rPr>
              <w:rStyle w:val="srword"/>
              <w:rFonts w:eastAsia="Verdana" w:cs="Verdana"/>
              <w:szCs w:val="22"/>
            </w:rPr>
            <w:t>uilding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>
            <w:rPr>
              <w:rStyle w:val="srword"/>
              <w:rFonts w:eastAsia="Verdana" w:cs="Verdana"/>
              <w:szCs w:val="22"/>
            </w:rPr>
            <w:t>yi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Andrew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hey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obviously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talked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particular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received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Opinium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ompassion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P</w:t>
          </w:r>
          <w:r w:rsidRPr="00B9549E">
            <w:rPr>
              <w:rStyle w:val="srword"/>
              <w:rFonts w:eastAsia="Verdana" w:cs="Verdana"/>
              <w:szCs w:val="22"/>
            </w:rPr>
            <w:t>olitics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250606">
            <w:rPr>
              <w:rStyle w:val="srword"/>
              <w:rFonts w:eastAsia="Verdana" w:cs="Verdana"/>
              <w:szCs w:val="22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showed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quarter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media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across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across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pitch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received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="00250606">
            <w:rPr>
              <w:rStyle w:val="srword"/>
              <w:rFonts w:eastAsia="Verdana" w:cs="Verdana"/>
              <w:szCs w:val="22"/>
            </w:rPr>
            <w:t xml:space="preserve">. As </w:t>
          </w:r>
          <w:r w:rsidRPr="00B9549E">
            <w:rPr>
              <w:rStyle w:val="srword"/>
              <w:rFonts w:eastAsia="Verdana" w:cs="Verdana"/>
              <w:szCs w:val="22"/>
            </w:rPr>
            <w:t>Andy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said</w:t>
          </w:r>
          <w:r w:rsidR="00250606"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lockdown</w:t>
          </w:r>
          <w:r>
            <w:rPr>
              <w:rStyle w:val="srword"/>
              <w:rFonts w:eastAsia="Verdana" w:cs="Verdana"/>
              <w:szCs w:val="22"/>
            </w:rPr>
            <w:t xml:space="preserve">. Some </w:t>
          </w:r>
          <w:r w:rsidRPr="00B9549E">
            <w:rPr>
              <w:rStyle w:val="srword"/>
              <w:rFonts w:eastAsia="Verdana" w:cs="Verdana"/>
              <w:szCs w:val="22"/>
            </w:rPr>
            <w:t>research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yesterday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organisation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called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Ditch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Label</w:t>
          </w:r>
          <w:r w:rsidR="00250606">
            <w:rPr>
              <w:rStyle w:val="srword"/>
              <w:rFonts w:eastAsia="Verdana" w:cs="Verdana"/>
              <w:szCs w:val="22"/>
            </w:rPr>
            <w:t xml:space="preserve">, which </w:t>
          </w:r>
          <w:r w:rsidRPr="00B9549E">
            <w:rPr>
              <w:rStyle w:val="srword"/>
              <w:rFonts w:eastAsia="Verdana" w:cs="Verdana"/>
              <w:szCs w:val="22"/>
            </w:rPr>
            <w:t>said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since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20</w:t>
          </w:r>
          <w:r w:rsidRPr="00B9549E">
            <w:rPr>
              <w:rStyle w:val="srword"/>
              <w:rFonts w:eastAsia="Verdana" w:cs="Verdana"/>
              <w:szCs w:val="22"/>
            </w:rPr>
            <w:t>19</w:t>
          </w:r>
          <w:r w:rsidR="00250606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28%</w:t>
          </w:r>
          <w:r>
            <w:rPr>
              <w:rFonts w:eastAsia="Verdana"/>
            </w:rPr>
            <w:t>.</w:t>
          </w:r>
          <w:r w:rsidRPr="00B9549E">
            <w:rPr>
              <w:rFonts w:eastAsia="Verdana"/>
            </w:rPr>
            <w:t xml:space="preserve"> </w:t>
          </w:r>
          <w:r w:rsidR="00F661DB">
            <w:rPr>
              <w:rFonts w:eastAsia="Verdana"/>
            </w:rPr>
            <w:t xml:space="preserve">It is </w:t>
          </w:r>
          <w:r>
            <w:rPr>
              <w:rFonts w:eastAsia="Verdana"/>
            </w:rPr>
            <w:t xml:space="preserve">still working on this, but </w:t>
          </w:r>
          <w:r w:rsidR="00F661DB">
            <w:rPr>
              <w:rStyle w:val="srword"/>
              <w:rFonts w:eastAsia="Verdana" w:cs="Verdana"/>
              <w:szCs w:val="22"/>
            </w:rPr>
            <w:t xml:space="preserve">it also </w:t>
          </w:r>
          <w:r w:rsidRPr="00B9549E">
            <w:rPr>
              <w:rStyle w:val="srword"/>
              <w:rFonts w:eastAsia="Verdana" w:cs="Verdana"/>
              <w:szCs w:val="22"/>
            </w:rPr>
            <w:t>remarked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problem</w:t>
          </w:r>
          <w:r w:rsidR="00F661DB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correlation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between,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instance,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racist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incidents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street.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I am afraid that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bleeds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across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experience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world</w:t>
          </w:r>
          <w:r w:rsidR="00F661DB">
            <w:rPr>
              <w:rStyle w:val="srword"/>
              <w:rFonts w:eastAsia="Verdana" w:cs="Verdana"/>
              <w:szCs w:val="22"/>
            </w:rPr>
            <w:t xml:space="preserve">,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welcome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>
            <w:rPr>
              <w:rStyle w:val="srword"/>
              <w:rFonts w:eastAsia="Verdana" w:cs="Verdana"/>
              <w:szCs w:val="22"/>
            </w:rPr>
            <w:t xml:space="preserve"> we also recognise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probably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generation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opportunity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="00F661DB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s</w:t>
          </w:r>
          <w:r w:rsidRPr="00B9549E"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Melanie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Dawes</w:t>
          </w:r>
          <w:r w:rsidRPr="00B9549E">
            <w:rPr>
              <w:rStyle w:val="srword"/>
              <w:rFonts w:eastAsia="Verdana" w:cs="Verdana"/>
              <w:szCs w:val="22"/>
            </w:rPr>
            <w:t>,</w:t>
          </w:r>
          <w:r>
            <w:rPr>
              <w:rFonts w:eastAsia="Verdana"/>
            </w:rPr>
            <w:t xml:space="preserve"> for instance, </w:t>
          </w:r>
          <w:r w:rsidR="00F661DB">
            <w:rPr>
              <w:rFonts w:eastAsia="Verdana"/>
            </w:rPr>
            <w:t xml:space="preserve">in </w:t>
          </w:r>
          <w:r w:rsidRPr="00B9549E">
            <w:rPr>
              <w:rStyle w:val="srword"/>
              <w:rFonts w:eastAsia="Verdana" w:cs="Verdana"/>
              <w:szCs w:val="22"/>
            </w:rPr>
            <w:t>evidence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="00F661DB">
            <w:rPr>
              <w:rFonts w:eastAsia="Verdana"/>
            </w:rPr>
            <w:t>J</w:t>
          </w:r>
          <w:r w:rsidRPr="00B9549E">
            <w:rPr>
              <w:rStyle w:val="srword"/>
              <w:rFonts w:eastAsia="Verdana" w:cs="Verdana"/>
              <w:szCs w:val="22"/>
            </w:rPr>
            <w:t>oint</w:t>
          </w:r>
          <w:r w:rsidRPr="00B9549E">
            <w:rPr>
              <w:rFonts w:eastAsia="Verdana"/>
            </w:rPr>
            <w:t xml:space="preserve"> </w:t>
          </w:r>
          <w:r w:rsidR="00F661DB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ommittee</w:t>
          </w:r>
          <w:r w:rsidR="00F661DB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remark</w:t>
          </w:r>
          <w:r>
            <w:rPr>
              <w:rStyle w:val="srword"/>
              <w:rFonts w:eastAsia="Verdana" w:cs="Verdana"/>
              <w:szCs w:val="22"/>
            </w:rPr>
            <w:t>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loophole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legislation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moment</w:t>
          </w:r>
          <w:r>
            <w:rPr>
              <w:rStyle w:val="srword"/>
              <w:rFonts w:eastAsia="Verdana" w:cs="Verdana"/>
              <w:szCs w:val="22"/>
            </w:rPr>
            <w:t>. 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effectively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conduct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measured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against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own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G</w:t>
          </w:r>
          <w:r w:rsidRPr="00B9549E">
            <w:rPr>
              <w:rStyle w:val="srword"/>
              <w:rFonts w:eastAsia="Verdana" w:cs="Verdana"/>
              <w:szCs w:val="22"/>
            </w:rPr>
            <w:t>enerally,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woul</w:t>
          </w:r>
          <w:r w:rsidRPr="00B9549E">
            <w:rPr>
              <w:rStyle w:val="srword"/>
              <w:rFonts w:eastAsia="Verdana" w:cs="Verdana"/>
              <w:szCs w:val="22"/>
            </w:rPr>
            <w:t>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serious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beefing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powers</w:t>
          </w:r>
          <w:r w:rsidR="00160286"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Ofcom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power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direct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cover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>
            <w:rPr>
              <w:rStyle w:val="srword"/>
              <w:rFonts w:eastAsia="Verdana" w:cs="Verdana"/>
              <w:szCs w:val="22"/>
            </w:rPr>
            <w:t>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assessments</w:t>
          </w:r>
          <w:r w:rsidR="002E66D1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compel</w:t>
          </w:r>
          <w:r w:rsidRPr="00B9549E">
            <w:rPr>
              <w:rFonts w:eastAsia="Verdana"/>
            </w:rPr>
            <w:t xml:space="preserve"> </w:t>
          </w:r>
          <w:r w:rsidR="00160286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address</w:t>
          </w:r>
          <w:r w:rsidRPr="00B9549E">
            <w:rPr>
              <w:rFonts w:eastAsia="Verdana"/>
            </w:rPr>
            <w:t xml:space="preserve"> </w:t>
          </w:r>
          <w:r w:rsidR="00160286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 w:rsidRPr="00B9549E">
            <w:rPr>
              <w:rStyle w:val="srword"/>
              <w:rFonts w:eastAsia="Verdana" w:cs="Verdana"/>
              <w:szCs w:val="22"/>
            </w:rPr>
            <w:t>Specifically,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campaign</w:t>
          </w:r>
          <w:r>
            <w:rPr>
              <w:rStyle w:val="srword"/>
              <w:rFonts w:eastAsia="Verdana" w:cs="Verdana"/>
              <w:szCs w:val="22"/>
            </w:rPr>
            <w:t xml:space="preserve"> 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focusing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anonymity.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problems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caused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>
            <w:rPr>
              <w:rStyle w:val="srword"/>
              <w:rFonts w:eastAsia="Verdana" w:cs="Verdana"/>
              <w:szCs w:val="22"/>
            </w:rPr>
            <w:t>, b</w:t>
          </w:r>
          <w:r w:rsidRPr="00B9549E">
            <w:rPr>
              <w:rStyle w:val="srword"/>
              <w:rFonts w:eastAsia="Verdana" w:cs="Verdana"/>
              <w:szCs w:val="22"/>
            </w:rPr>
            <w:t>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proposal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addressed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specific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factor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talking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banning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>
            <w:rPr>
              <w:rStyle w:val="srword"/>
              <w:rFonts w:eastAsia="Verdana" w:cs="Verdana"/>
              <w:szCs w:val="22"/>
            </w:rPr>
            <w:t>, b</w:t>
          </w:r>
          <w:r w:rsidRPr="00B9549E">
            <w:rPr>
              <w:rStyle w:val="srword"/>
              <w:rFonts w:eastAsia="Verdana" w:cs="Verdana"/>
              <w:szCs w:val="22"/>
            </w:rPr>
            <w:t>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identified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factor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contributes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volume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specifically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address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forward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plans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mitigate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responsible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>
            <w:rPr>
              <w:rStyle w:val="srword"/>
              <w:rFonts w:eastAsia="Verdana" w:cs="Verdana"/>
              <w:szCs w:val="22"/>
            </w:rPr>
            <w:t>.</w:t>
          </w:r>
        </w:p>
        <w:p w:rsidR="007D394C" w:rsidP="007363C1">
          <w:pPr>
            <w:pStyle w:val="Question"/>
            <w:rPr>
              <w:rStyle w:val="srword"/>
              <w:rFonts w:eastAsia="Verdana" w:cs="Verdana"/>
            </w:rPr>
          </w:pPr>
          <w:r>
            <w:rPr>
              <w:rStyle w:val="srword"/>
              <w:rFonts w:eastAsia="Verdana" w:cs="Verdana"/>
              <w:b/>
            </w:rPr>
            <w:t>Chair: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You 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challenge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anonymity</w:t>
          </w:r>
          <w:r>
            <w:rPr>
              <w:rStyle w:val="srword"/>
              <w:rFonts w:eastAsia="Verdana" w:cs="Verdana"/>
            </w:rPr>
            <w:t xml:space="preserve"> i</w:t>
          </w:r>
          <w:r w:rsidRPr="00B9549E">
            <w:rPr>
              <w:rStyle w:val="srword"/>
              <w:rFonts w:eastAsia="Verdana" w:cs="Verdana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itself</w:t>
          </w:r>
          <w:r w:rsidR="008671DA">
            <w:rPr>
              <w:rStyle w:val="srword"/>
              <w:rFonts w:eastAsia="Verdana" w:cs="Verdana"/>
            </w:rPr>
            <w:t xml:space="preserve">; </w:t>
          </w:r>
          <w:r w:rsidRPr="00B9549E">
            <w:rPr>
              <w:rStyle w:val="srword"/>
              <w:rFonts w:eastAsia="Verdana" w:cs="Verdana"/>
            </w:rPr>
            <w:t>it</w:t>
          </w:r>
          <w:r>
            <w:rPr>
              <w:rStyle w:val="srword"/>
              <w:rFonts w:eastAsia="Verdana" w:cs="Verdana"/>
            </w:rPr>
            <w:t xml:space="preserve"> i</w:t>
          </w:r>
          <w:r w:rsidRPr="00B9549E">
            <w:rPr>
              <w:rStyle w:val="srword"/>
              <w:rFonts w:eastAsia="Verdana" w:cs="Verdana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abuse</w:t>
          </w:r>
          <w:r w:rsidR="008671DA">
            <w:rPr>
              <w:rStyle w:val="srword"/>
              <w:rFonts w:eastAsia="Verdana" w:cs="Verdana"/>
            </w:rPr>
            <w:t>.</w:t>
          </w:r>
        </w:p>
        <w:p w:rsidR="007D394C" w:rsidRPr="002E66D1" w:rsidP="007363C1">
          <w:pPr>
            <w:pStyle w:val="Remark"/>
            <w:rPr>
              <w:rFonts w:eastAsia="Verdana" w:cs="Verdana"/>
              <w:szCs w:val="22"/>
            </w:rPr>
          </w:pPr>
          <w:r>
            <w:rPr>
              <w:rStyle w:val="srword"/>
              <w:rFonts w:eastAsia="Verdana" w:cs="Verdana"/>
              <w:b/>
              <w:i/>
              <w:szCs w:val="22"/>
            </w:rPr>
            <w:t>Stephen Kinsella: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="008671DA">
            <w:rPr>
              <w:rStyle w:val="srword"/>
              <w:rFonts w:eastAsia="Verdana" w:cs="Verdana"/>
              <w:szCs w:val="22"/>
            </w:rPr>
            <w:t xml:space="preserve">;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disinformation.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problem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difficult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level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="002E66D1">
            <w:rPr>
              <w:rStyle w:val="srword"/>
              <w:rFonts w:eastAsia="Verdana" w:cs="Verdana"/>
              <w:szCs w:val="22"/>
            </w:rPr>
            <w:t>risk—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level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threat</w:t>
          </w:r>
          <w:r w:rsidR="002E66D1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</w:t>
          </w:r>
          <w:r>
            <w:rPr>
              <w:rStyle w:val="srword"/>
              <w:rFonts w:eastAsia="Verdana" w:cs="Verdana"/>
              <w:szCs w:val="22"/>
            </w:rPr>
            <w:t xml:space="preserve">. When it is </w:t>
          </w:r>
          <w:r w:rsidRPr="00B9549E">
            <w:rPr>
              <w:rStyle w:val="srword"/>
              <w:rFonts w:eastAsia="Verdana" w:cs="Verdana"/>
              <w:szCs w:val="22"/>
            </w:rPr>
            <w:t>disinformation</w:t>
          </w:r>
          <w:r w:rsidR="008671DA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problem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="002E66D1">
            <w:rPr>
              <w:rStyle w:val="srword"/>
              <w:rFonts w:eastAsia="Verdana" w:cs="Verdana"/>
              <w:szCs w:val="22"/>
            </w:rPr>
            <w:t>more</w:t>
          </w:r>
          <w:r w:rsidR="008671DA">
            <w:rPr>
              <w:rStyle w:val="srword"/>
              <w:rFonts w:eastAsia="Verdana" w:cs="Verdana"/>
              <w:szCs w:val="22"/>
            </w:rPr>
            <w:t xml:space="preserve"> that </w:t>
          </w:r>
          <w:r w:rsidRPr="00B9549E">
            <w:rPr>
              <w:rStyle w:val="srword"/>
              <w:rFonts w:eastAsia="Verdana" w:cs="Verdana"/>
              <w:szCs w:val="22"/>
            </w:rPr>
            <w:t>someone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says</w:t>
          </w:r>
          <w:r w:rsidR="008671DA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</w:t>
          </w:r>
          <w:r w:rsidRPr="00B9549E">
            <w:rPr>
              <w:rStyle w:val="srword"/>
              <w:rFonts w:eastAsia="Verdana" w:cs="Verdana"/>
              <w:szCs w:val="22"/>
            </w:rPr>
            <w:t>Well,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nurse,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suffering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reactions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vaccine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Government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concealing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="00FA5DC5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 w:rsidR="00FA5DC5">
            <w:rPr>
              <w:rFonts w:eastAsia="Verdana"/>
            </w:rPr>
            <w:t xml:space="preserve">but you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nurse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dis</w:t>
          </w:r>
          <w:r w:rsidRPr="00B9549E">
            <w:rPr>
              <w:rStyle w:val="srword"/>
              <w:rFonts w:eastAsia="Verdana" w:cs="Verdana"/>
              <w:szCs w:val="22"/>
            </w:rPr>
            <w:t>information,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inability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dealing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saying.</w:t>
          </w:r>
          <w:r w:rsidRPr="00B9549E">
            <w:rPr>
              <w:rFonts w:eastAsia="Verdana"/>
            </w:rPr>
            <w:t xml:space="preserve"> </w:t>
          </w:r>
        </w:p>
        <w:p w:rsidR="00512C00" w:rsidP="00512C00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proposal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</w:t>
          </w:r>
          <w:r w:rsidR="00C01450">
            <w:rPr>
              <w:rStyle w:val="srword"/>
              <w:rFonts w:eastAsia="Verdana" w:cs="Verdana"/>
              <w:szCs w:val="22"/>
            </w:rPr>
            <w:t xml:space="preserve">; </w:t>
          </w:r>
          <w:r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actually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thought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starting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>
            <w:rPr>
              <w:rStyle w:val="srword"/>
              <w:rFonts w:eastAsia="Verdana" w:cs="Verdana"/>
              <w:szCs w:val="22"/>
            </w:rPr>
            <w:t xml:space="preserve"> which is that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</w:t>
          </w:r>
          <w:r w:rsidR="00C01450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led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approach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</w:t>
          </w:r>
          <w:r w:rsidRPr="00B9549E">
            <w:rPr>
              <w:rStyle w:val="srword"/>
              <w:rFonts w:eastAsia="Verdana" w:cs="Verdana"/>
              <w:szCs w:val="22"/>
            </w:rPr>
            <w:t>Well,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disinformation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problematic?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say,</w:t>
          </w:r>
          <w:r w:rsidRPr="00B9549E">
            <w:rPr>
              <w:rFonts w:eastAsia="Verdana"/>
            </w:rPr>
            <w:t xml:space="preserve"> </w:t>
          </w:r>
          <w:r w:rsidR="00C01450">
            <w:rPr>
              <w:rFonts w:eastAsia="Verdana"/>
            </w:rPr>
            <w:t>“R</w:t>
          </w:r>
          <w:r w:rsidRPr="00B9549E">
            <w:rPr>
              <w:rStyle w:val="srword"/>
              <w:rFonts w:eastAsia="Verdana" w:cs="Verdana"/>
              <w:szCs w:val="22"/>
            </w:rPr>
            <w:t>ather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prevent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="00C01450">
            <w:rPr>
              <w:rStyle w:val="srword"/>
              <w:rFonts w:eastAsia="Verdana" w:cs="Verdana"/>
              <w:szCs w:val="22"/>
            </w:rPr>
            <w:t>”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="00C01450">
            <w:rPr>
              <w:rStyle w:val="srword"/>
              <w:rFonts w:eastAsia="Verdana" w:cs="Verdana"/>
              <w:szCs w:val="22"/>
            </w:rPr>
            <w:t xml:space="preserve">;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reasons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="00C01450">
            <w:rPr>
              <w:rStyle w:val="srword"/>
              <w:rFonts w:eastAsia="Verdana" w:cs="Verdana"/>
              <w:szCs w:val="22"/>
            </w:rPr>
            <w:t>"</w:t>
          </w:r>
          <w:r w:rsidRPr="00B9549E">
            <w:rPr>
              <w:rStyle w:val="srword"/>
              <w:rFonts w:eastAsia="Verdana" w:cs="Verdana"/>
              <w:szCs w:val="22"/>
            </w:rPr>
            <w:t>why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shouldn</w:t>
          </w:r>
          <w:r>
            <w:rPr>
              <w:rStyle w:val="srword"/>
              <w:rFonts w:eastAsia="Verdana" w:cs="Verdana"/>
              <w:szCs w:val="22"/>
            </w:rPr>
            <w:t>’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verified</w:t>
          </w:r>
          <w:r>
            <w:rPr>
              <w:rStyle w:val="srword"/>
              <w:rFonts w:eastAsia="Verdana" w:cs="Verdana"/>
              <w:szCs w:val="22"/>
            </w:rPr>
            <w:t>?</w:t>
          </w:r>
          <w:r w:rsidR="00C01450">
            <w:rPr>
              <w:rStyle w:val="srword"/>
              <w:rFonts w:eastAsia="Verdana" w:cs="Verdana"/>
              <w:szCs w:val="22"/>
            </w:rPr>
            <w:t>”</w:t>
          </w:r>
          <w:r>
            <w:rPr>
              <w:rStyle w:val="srword"/>
              <w:rFonts w:eastAsia="Verdana" w:cs="Verdana"/>
              <w:szCs w:val="22"/>
            </w:rPr>
            <w:t xml:space="preserve"> It </w:t>
          </w:r>
          <w:r w:rsidR="00C01450">
            <w:rPr>
              <w:rStyle w:val="srword"/>
              <w:rFonts w:eastAsia="Verdana" w:cs="Verdana"/>
              <w:szCs w:val="22"/>
            </w:rPr>
            <w:t xml:space="preserve">would </w:t>
          </w:r>
          <w:r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clear</w:t>
          </w:r>
          <w:r>
            <w:rPr>
              <w:rStyle w:val="srword"/>
              <w:rFonts w:eastAsia="Verdana" w:cs="Verdana"/>
              <w:szCs w:val="22"/>
            </w:rPr>
            <w:t xml:space="preserve"> to see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Perhaps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Twitter's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model</w:t>
          </w:r>
          <w:r>
            <w:rPr>
              <w:rStyle w:val="srword"/>
              <w:rFonts w:eastAsia="Verdana" w:cs="Verdana"/>
              <w:szCs w:val="22"/>
            </w:rPr>
            <w:t>. 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verified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we could all be given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block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interactions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all un</w:t>
          </w:r>
          <w:r w:rsidRPr="00B9549E">
            <w:rPr>
              <w:rStyle w:val="srword"/>
              <w:rFonts w:eastAsia="Verdana" w:cs="Verdana"/>
              <w:szCs w:val="22"/>
            </w:rPr>
            <w:t>verified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accounts.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G</w:t>
          </w:r>
          <w:r w:rsidRPr="00B9549E">
            <w:rPr>
              <w:rStyle w:val="srword"/>
              <w:rFonts w:eastAsia="Verdana" w:cs="Verdana"/>
              <w:szCs w:val="22"/>
            </w:rPr>
            <w:t>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control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individual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curate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experience</w:t>
          </w:r>
          <w:r>
            <w:rPr>
              <w:rStyle w:val="srword"/>
              <w:rFonts w:eastAsia="Verdana" w:cs="Verdana"/>
              <w:szCs w:val="22"/>
            </w:rPr>
            <w:t xml:space="preserve">. In that way, </w:t>
          </w:r>
          <w:r>
            <w:rPr>
              <w:rStyle w:val="srword"/>
              <w:rFonts w:eastAsia="Verdana" w:cs="Verdana"/>
              <w:szCs w:val="22"/>
            </w:rPr>
            <w:t xml:space="preserve">those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felt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vulnerable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screen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category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block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individual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us.</w:t>
          </w:r>
        </w:p>
        <w:p w:rsidR="007D394C" w:rsidP="00512C00">
          <w:pPr>
            <w:pStyle w:val="Question"/>
            <w:rPr>
              <w:rFonts w:eastAsia="Verdana"/>
            </w:rPr>
          </w:pPr>
          <w:r>
            <w:rPr>
              <w:rFonts w:eastAsia="Verdana"/>
              <w:b/>
            </w:rPr>
            <w:t xml:space="preserve">Christina Rees: </w:t>
          </w:r>
          <w:r w:rsidRPr="00B9549E">
            <w:rPr>
              <w:rStyle w:val="srword"/>
              <w:rFonts w:eastAsia="Verdana" w:cs="Verdana"/>
            </w:rPr>
            <w:t>Thank</w:t>
          </w:r>
          <w:r>
            <w:rPr>
              <w:rStyle w:val="srword"/>
              <w:rFonts w:eastAsia="Verdana" w:cs="Verdana"/>
            </w:rPr>
            <w:t xml:space="preserve"> 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coming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along</w:t>
          </w:r>
          <w:r>
            <w:rPr>
              <w:rStyle w:val="srword"/>
              <w:rFonts w:eastAsia="Verdana" w:cs="Verdana"/>
            </w:rPr>
            <w:t xml:space="preserve"> to give evidence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today</w:t>
          </w:r>
          <w:r w:rsidR="00512C00">
            <w:rPr>
              <w:rStyle w:val="srword"/>
              <w:rFonts w:eastAsia="Verdana" w:cs="Verdana"/>
            </w:rPr>
            <w:t xml:space="preserve">; </w:t>
          </w:r>
          <w:r>
            <w:rPr>
              <w:rStyle w:val="srword"/>
              <w:rFonts w:eastAsia="Verdana" w:cs="Verdana"/>
            </w:rPr>
            <w:t>it is very m</w:t>
          </w:r>
          <w:r w:rsidRPr="00B9549E">
            <w:rPr>
              <w:rStyle w:val="srword"/>
              <w:rFonts w:eastAsia="Verdana" w:cs="Verdana"/>
            </w:rPr>
            <w:t>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appreciated.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T</w:t>
          </w:r>
          <w:r w:rsidRPr="00B9549E">
            <w:rPr>
              <w:rStyle w:val="srword"/>
              <w:rFonts w:eastAsia="Verdana" w:cs="Verdana"/>
            </w:rPr>
            <w:t>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question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start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with.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Government</w:t>
          </w:r>
          <w:r w:rsidRPr="00B9549E">
            <w:rPr>
              <w:rStyle w:val="srword"/>
              <w:rFonts w:eastAsia="Verdana" w:cs="Verdana"/>
            </w:rPr>
            <w:t>'s</w:t>
          </w:r>
          <w:r w:rsidRPr="00B9549E">
            <w:rPr>
              <w:rFonts w:eastAsia="Verdana"/>
            </w:rPr>
            <w:t xml:space="preserve"> </w:t>
          </w:r>
          <w:r w:rsidR="00CC5A61">
            <w:rPr>
              <w:rFonts w:eastAsia="Verdana"/>
            </w:rPr>
            <w:t>d</w:t>
          </w:r>
          <w:r w:rsidRPr="00B9549E">
            <w:rPr>
              <w:rStyle w:val="srword"/>
              <w:rFonts w:eastAsia="Verdana" w:cs="Verdana"/>
            </w:rPr>
            <w:t>raft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O</w:t>
          </w:r>
          <w:r w:rsidRPr="00B9549E">
            <w:rPr>
              <w:rStyle w:val="srword"/>
              <w:rFonts w:eastAsia="Verdana" w:cs="Verdana"/>
            </w:rPr>
            <w:t>nline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S</w:t>
          </w:r>
          <w:r w:rsidRPr="00B9549E">
            <w:rPr>
              <w:rStyle w:val="srword"/>
              <w:rFonts w:eastAsia="Verdana" w:cs="Verdana"/>
            </w:rPr>
            <w:t>afety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B</w:t>
          </w:r>
          <w:r w:rsidRPr="00B9549E">
            <w:rPr>
              <w:rStyle w:val="srword"/>
              <w:rFonts w:eastAsia="Verdana" w:cs="Verdana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ambitious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enough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plans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tackle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abuse?</w:t>
          </w:r>
        </w:p>
        <w:p w:rsidR="007D394C" w:rsidP="007363C1">
          <w:pPr>
            <w:pStyle w:val="Remark"/>
            <w:rPr>
              <w:rFonts w:eastAsia="Verdana"/>
            </w:rPr>
          </w:pPr>
          <w:r w:rsidRPr="009A1E24">
            <w:rPr>
              <w:rStyle w:val="speakerspeaker-S1"/>
              <w:rFonts w:eastAsia="Verdana" w:cs="Verdana"/>
              <w:b/>
              <w:bCs/>
              <w:i/>
              <w:szCs w:val="22"/>
            </w:rPr>
            <w:t>Seyi Akiwowo:</w:t>
          </w:r>
          <w:r w:rsidRPr="00B9549E">
            <w:rPr>
              <w:rStyle w:val="speakerspeaker-S1"/>
              <w:rFonts w:eastAsia="Verdana" w:cs="Verdana"/>
              <w:b/>
              <w:bCs/>
              <w:szCs w:val="22"/>
            </w:rPr>
            <w:t xml:space="preserve"> </w:t>
          </w:r>
          <w:r w:rsidR="00CC5A61">
            <w:rPr>
              <w:rStyle w:val="speakerspeaker-S1"/>
              <w:rFonts w:eastAsia="Verdana" w:cs="Verdana"/>
              <w:szCs w:val="22"/>
            </w:rPr>
            <w:t xml:space="preserve">I do not mind going first.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ambitious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countries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doing</w:t>
          </w:r>
          <w:r w:rsidRPr="00B9549E">
            <w:rPr>
              <w:rFonts w:eastAsia="Verdana"/>
            </w:rPr>
            <w:t xml:space="preserve"> </w:t>
          </w:r>
          <w:r w:rsidR="00CC5A61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countries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</w:t>
          </w:r>
          <w:r>
            <w:rPr>
              <w:rStyle w:val="srword"/>
              <w:rFonts w:eastAsia="Verdana" w:cs="Verdana"/>
              <w:szCs w:val="22"/>
            </w:rPr>
            <w:t>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having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conversation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ambitious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kind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starting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scratch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Google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document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literally </w:t>
          </w:r>
          <w:r>
            <w:rPr>
              <w:rStyle w:val="srword"/>
              <w:rFonts w:eastAsia="Verdana" w:cs="Verdana"/>
              <w:szCs w:val="22"/>
            </w:rPr>
            <w:t>needing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created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here</w:t>
          </w:r>
          <w:r w:rsidR="00CC5A61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understand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ambition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currently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proposed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fails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in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ambitious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support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>
            <w:rPr>
              <w:rStyle w:val="srword"/>
              <w:rFonts w:eastAsia="Verdana" w:cs="Verdana"/>
              <w:szCs w:val="22"/>
            </w:rPr>
            <w:t xml:space="preserve"> and i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fails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accountable.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Stephen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level</w:t>
          </w:r>
          <w:r>
            <w:rPr>
              <w:rStyle w:val="srword"/>
              <w:rFonts w:eastAsia="Verdana" w:cs="Verdana"/>
              <w:szCs w:val="22"/>
            </w:rPr>
            <w:t>, it needs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regulation</w:t>
          </w:r>
          <w:r>
            <w:rPr>
              <w:rStyle w:val="srword"/>
              <w:rFonts w:eastAsia="Verdana" w:cs="Verdana"/>
              <w:szCs w:val="22"/>
            </w:rPr>
            <w:t>. I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holding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to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systemically.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The 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currently </w:t>
          </w:r>
          <w:r w:rsidRPr="00B9549E">
            <w:rPr>
              <w:rStyle w:val="srword"/>
              <w:rFonts w:eastAsia="Verdana" w:cs="Verdana"/>
              <w:szCs w:val="22"/>
            </w:rPr>
            <w:t>proposed</w:t>
          </w:r>
          <w:r>
            <w:rPr>
              <w:rStyle w:val="srword"/>
              <w:rFonts w:eastAsia="Verdana" w:cs="Verdana"/>
              <w:szCs w:val="22"/>
            </w:rPr>
            <w:t>, in my opinion, is 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failing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defend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democracy.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specific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mention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types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="004536AA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="002E66D1"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 w:rsidR="002E66D1">
            <w:rPr>
              <w:rStyle w:val="srword"/>
              <w:rFonts w:eastAsia="Verdana" w:cs="Verdana"/>
              <w:szCs w:val="22"/>
            </w:rPr>
            <w:t>particularly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politics</w:t>
          </w:r>
          <w:r w:rsidR="002E66D1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</w:t>
          </w:r>
          <w:r w:rsidRPr="00B9549E">
            <w:rPr>
              <w:rFonts w:eastAsia="Verdana"/>
            </w:rPr>
            <w:t xml:space="preserve"> </w:t>
          </w:r>
          <w:r w:rsidR="004536AA">
            <w:rPr>
              <w:rStyle w:val="srword"/>
              <w:rFonts w:eastAsia="Verdana" w:cs="Verdana"/>
              <w:szCs w:val="22"/>
            </w:rPr>
            <w:t xml:space="preserve">or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disinformation</w:t>
          </w:r>
          <w:r w:rsidR="004536AA"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break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woman's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electability</w:t>
          </w:r>
          <w:r w:rsidR="004536AA">
            <w:rPr>
              <w:rStyle w:val="srword"/>
              <w:rFonts w:eastAsia="Verdana" w:cs="Verdana"/>
              <w:szCs w:val="22"/>
            </w:rPr>
            <w:t xml:space="preserve">. This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already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we are </w:t>
          </w:r>
          <w:r w:rsidRPr="00B9549E">
            <w:rPr>
              <w:rStyle w:val="srword"/>
              <w:rFonts w:eastAsia="Verdana" w:cs="Verdana"/>
              <w:szCs w:val="22"/>
            </w:rPr>
            <w:t>already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fighting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issue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representation.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="002E66D1"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ambitious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supporting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50%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population.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Let me j</w:t>
          </w:r>
          <w:r w:rsidRPr="00B9549E">
            <w:rPr>
              <w:rStyle w:val="srword"/>
              <w:rFonts w:eastAsia="Verdana" w:cs="Verdana"/>
              <w:szCs w:val="22"/>
            </w:rPr>
            <w:t>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lockdown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pandemic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exacerbated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issue.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called</w:t>
          </w:r>
          <w:r w:rsidRPr="00B9549E">
            <w:rPr>
              <w:rFonts w:eastAsia="Verdana"/>
            </w:rPr>
            <w:t xml:space="preserve"> </w:t>
          </w:r>
          <w:r w:rsidR="008F0C39">
            <w:rPr>
              <w:rStyle w:val="srword"/>
              <w:rFonts w:eastAsia="Verdana" w:cs="Verdana"/>
              <w:szCs w:val="22"/>
            </w:rPr>
            <w:t xml:space="preserve">“The </w:t>
          </w:r>
          <w:r w:rsidRPr="00B9549E">
            <w:rPr>
              <w:rStyle w:val="srword"/>
              <w:rFonts w:eastAsia="Verdana" w:cs="Verdana"/>
              <w:szCs w:val="22"/>
            </w:rPr>
            <w:t>Ripple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Effect</w:t>
          </w:r>
          <w:r w:rsidR="008F0C39"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investigat</w:t>
          </w:r>
          <w:r>
            <w:rPr>
              <w:rStyle w:val="srword"/>
              <w:rFonts w:eastAsia="Verdana" w:cs="Verdana"/>
              <w:szCs w:val="22"/>
            </w:rPr>
            <w:t>e w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</w:t>
          </w:r>
          <w:r w:rsidR="000675BC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kitchen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tables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rooms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workplace</w:t>
          </w:r>
          <w:r w:rsidR="000675BC">
            <w:rPr>
              <w:rStyle w:val="srword"/>
              <w:rFonts w:eastAsia="Verdana" w:cs="Verdana"/>
              <w:szCs w:val="22"/>
            </w:rPr>
            <w:t>.</w:t>
          </w:r>
          <w:r>
            <w:rPr>
              <w:rStyle w:val="srword"/>
              <w:rFonts w:eastAsia="Verdana" w:cs="Verdana"/>
              <w:szCs w:val="22"/>
            </w:rPr>
            <w:t xml:space="preserve"> 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actually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against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increased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46%</w:t>
          </w:r>
          <w:r>
            <w:rPr>
              <w:rFonts w:eastAsia="Verdana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>
            <w:rPr>
              <w:rStyle w:val="srword"/>
              <w:rFonts w:eastAsia="Verdana" w:cs="Verdana"/>
              <w:szCs w:val="22"/>
            </w:rPr>
            <w:t>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black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non</w:t>
          </w:r>
          <w:r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binary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>
            <w:rPr>
              <w:rStyle w:val="srword"/>
              <w:rFonts w:eastAsia="Verdana" w:cs="Verdana"/>
              <w:szCs w:val="22"/>
            </w:rPr>
            <w:t>, t</w:t>
          </w:r>
          <w:r w:rsidRPr="00B9549E">
            <w:rPr>
              <w:rStyle w:val="srword"/>
              <w:rFonts w:eastAsia="Verdana" w:cs="Verdana"/>
              <w:szCs w:val="22"/>
            </w:rPr>
            <w:t>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increase</w:t>
          </w:r>
          <w:r w:rsidR="0090019F">
            <w:rPr>
              <w:rStyle w:val="srword"/>
              <w:rFonts w:eastAsia="Verdana" w:cs="Verdana"/>
              <w:szCs w:val="22"/>
            </w:rPr>
            <w:t>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50%.</w:t>
          </w:r>
          <w:r w:rsidRPr="00B9549E">
            <w:rPr>
              <w:rFonts w:eastAsia="Verdana"/>
            </w:rPr>
            <w:t xml:space="preserve"> </w:t>
          </w:r>
          <w:r w:rsidR="0090019F">
            <w:rPr>
              <w:rFonts w:eastAsia="Verdana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different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waves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lockdowns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remote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future</w:t>
          </w:r>
          <w:r>
            <w:rPr>
              <w:rStyle w:val="srword"/>
              <w:rFonts w:eastAsia="Verdana" w:cs="Verdana"/>
              <w:szCs w:val="22"/>
            </w:rPr>
            <w:t>, t</w:t>
          </w:r>
          <w:r w:rsidRPr="00B9549E">
            <w:rPr>
              <w:rStyle w:val="srword"/>
              <w:rFonts w:eastAsia="Verdana" w:cs="Verdana"/>
              <w:szCs w:val="22"/>
            </w:rPr>
            <w:t>his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ambitious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holding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employers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institutions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Fonts w:eastAsia="Verdana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ping</w:t>
          </w:r>
          <w:r w:rsidR="000675BC">
            <w:rPr>
              <w:rFonts w:eastAsia="Verdana"/>
            </w:rPr>
            <w:t>-</w:t>
          </w:r>
          <w:r>
            <w:rPr>
              <w:rFonts w:eastAsia="Verdana"/>
            </w:rPr>
            <w:t>p</w:t>
          </w:r>
          <w:r w:rsidRPr="00B9549E">
            <w:rPr>
              <w:rStyle w:val="srword"/>
              <w:rFonts w:eastAsia="Verdana" w:cs="Verdana"/>
              <w:szCs w:val="22"/>
            </w:rPr>
            <w:t>ong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Stephen's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point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</w:t>
          </w:r>
          <w:r>
            <w:rPr>
              <w:rStyle w:val="srword"/>
              <w:rFonts w:eastAsia="Verdana" w:cs="Verdana"/>
              <w:szCs w:val="22"/>
            </w:rPr>
            <w:t>, t</w:t>
          </w:r>
          <w:r w:rsidRPr="00B9549E">
            <w:rPr>
              <w:rStyle w:val="srword"/>
              <w:rFonts w:eastAsia="Verdana" w:cs="Verdana"/>
              <w:szCs w:val="22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indicative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including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</w:t>
          </w:r>
          <w:r>
            <w:rPr>
              <w:rStyle w:val="srword"/>
              <w:rFonts w:eastAsia="Verdana" w:cs="Verdana"/>
              <w:szCs w:val="22"/>
            </w:rPr>
            <w:t>ing gender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example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declare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interest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TikT</w:t>
          </w:r>
          <w:r w:rsidRPr="00B9549E">
            <w:rPr>
              <w:rStyle w:val="srword"/>
              <w:rFonts w:eastAsia="Verdana" w:cs="Verdana"/>
              <w:szCs w:val="22"/>
            </w:rPr>
            <w:t>ok</w:t>
          </w:r>
          <w:r w:rsidR="003B501F">
            <w:rPr>
              <w:rStyle w:val="srword"/>
              <w:rFonts w:eastAsia="Verdana" w:cs="Verdana"/>
              <w:szCs w:val="22"/>
            </w:rPr>
            <w:t>’s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</w:t>
          </w:r>
          <w:r w:rsidR="003B501F">
            <w:rPr>
              <w:rStyle w:val="srword"/>
              <w:rFonts w:eastAsia="Verdana" w:cs="Verdana"/>
              <w:szCs w:val="22"/>
            </w:rPr>
            <w:t>’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="0090019F">
            <w:rPr>
              <w:rFonts w:eastAsia="Verdana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rust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90019F">
            <w:rPr>
              <w:rFonts w:eastAsia="Verdana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afety</w:t>
          </w:r>
          <w:r w:rsidRPr="00B9549E">
            <w:rPr>
              <w:rFonts w:eastAsia="Verdana"/>
            </w:rPr>
            <w:t xml:space="preserve"> </w:t>
          </w:r>
          <w:r w:rsidR="0090019F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ouncil</w:t>
          </w:r>
          <w:r w:rsidR="003E4F21">
            <w:rPr>
              <w:rStyle w:val="srword"/>
              <w:rFonts w:eastAsia="Verdana" w:cs="Verdana"/>
              <w:szCs w:val="22"/>
            </w:rPr>
            <w:t>s</w:t>
          </w:r>
          <w:r w:rsidR="00CC765B">
            <w:rPr>
              <w:rStyle w:val="srword"/>
              <w:rFonts w:eastAsia="Verdana" w:cs="Verdana"/>
              <w:szCs w:val="22"/>
            </w:rPr>
            <w:t>.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="00CC765B">
            <w:rPr>
              <w:rStyle w:val="srword"/>
              <w:rFonts w:eastAsia="Verdana" w:cs="Verdana"/>
              <w:szCs w:val="22"/>
            </w:rPr>
            <w:t xml:space="preserve">Twitter was </w:t>
          </w:r>
          <w:r w:rsidRPr="00B9549E">
            <w:rPr>
              <w:rStyle w:val="srword"/>
              <w:rFonts w:eastAsia="Verdana" w:cs="Verdana"/>
              <w:szCs w:val="22"/>
            </w:rPr>
            <w:t>releasing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product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audios</w:t>
          </w:r>
          <w:r w:rsidR="00CC765B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compete,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guess</w:t>
          </w:r>
          <w:r>
            <w:rPr>
              <w:rStyle w:val="srword"/>
              <w:rFonts w:eastAsia="Verdana" w:cs="Verdana"/>
              <w:szCs w:val="22"/>
            </w:rPr>
            <w:t>, w</w:t>
          </w:r>
          <w:r w:rsidRPr="00B9549E">
            <w:rPr>
              <w:rStyle w:val="srword"/>
              <w:rFonts w:eastAsia="Verdana" w:cs="Verdana"/>
              <w:szCs w:val="22"/>
            </w:rPr>
            <w:t>ith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lubhouse</w:t>
          </w:r>
          <w:r>
            <w:rPr>
              <w:rStyle w:val="srword"/>
              <w:rFonts w:eastAsia="Verdana" w:cs="Verdana"/>
              <w:szCs w:val="22"/>
            </w:rPr>
            <w:t>. Within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30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minutes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product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released,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abused.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pornographic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audios</w:t>
          </w:r>
          <w:r w:rsidR="00C4600B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</w:t>
          </w:r>
          <w:r>
            <w:rPr>
              <w:rStyle w:val="srword"/>
              <w:rFonts w:eastAsia="Verdana" w:cs="Verdana"/>
              <w:szCs w:val="22"/>
            </w:rPr>
            <w:t>eaf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disabled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were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completely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isolated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properly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checked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</w:t>
          </w:r>
          <w:r>
            <w:rPr>
              <w:rStyle w:val="srword"/>
              <w:rFonts w:eastAsia="Verdana" w:cs="Verdana"/>
              <w:szCs w:val="22"/>
            </w:rPr>
            <w:t>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equalities.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keep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reforming</w:t>
          </w:r>
          <w:r w:rsidR="00062B89">
            <w:rPr>
              <w:rStyle w:val="srword"/>
              <w:rFonts w:eastAsia="Verdana" w:cs="Verdana"/>
              <w:szCs w:val="22"/>
            </w:rPr>
            <w:t xml:space="preserve"> by being </w:t>
          </w:r>
          <w:r w:rsidRPr="00B9549E">
            <w:rPr>
              <w:rStyle w:val="srword"/>
              <w:rFonts w:eastAsia="Verdana" w:cs="Verdana"/>
              <w:szCs w:val="22"/>
            </w:rPr>
            <w:t>amended</w:t>
          </w:r>
          <w:r w:rsidR="00062B89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keep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Stephen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said,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>
            <w:rPr>
              <w:rStyle w:val="srword"/>
              <w:rFonts w:eastAsia="Verdana" w:cs="Verdana"/>
              <w:szCs w:val="22"/>
            </w:rPr>
            <w:t>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accountability.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Style w:val="speakerspeaker-S0"/>
              <w:rFonts w:eastAsia="Verdana" w:cs="Verdana"/>
              <w:b/>
              <w:bCs/>
              <w:szCs w:val="22"/>
            </w:rPr>
            <w:t>Christina Rees</w:t>
          </w:r>
          <w:r w:rsidRPr="00B9549E">
            <w:rPr>
              <w:rStyle w:val="speakerspeaker-S0"/>
              <w:rFonts w:eastAsia="Verdana" w:cs="Verdana"/>
              <w:b/>
              <w:bCs/>
              <w:szCs w:val="22"/>
            </w:rPr>
            <w:t xml:space="preserve">: </w:t>
          </w:r>
          <w:r w:rsidRPr="00B9549E">
            <w:rPr>
              <w:rStyle w:val="srword"/>
              <w:rFonts w:eastAsia="Verdana" w:cs="Verdana"/>
              <w:szCs w:val="22"/>
            </w:rPr>
            <w:t>Stephen,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anything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that?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b/>
              <w:i/>
              <w:szCs w:val="22"/>
            </w:rPr>
            <w:t>Stephen Kinsella:</w:t>
          </w:r>
          <w:r>
            <w:rPr>
              <w:rStyle w:val="srword"/>
              <w:rFonts w:eastAsia="Verdana" w:cs="Verdana"/>
              <w:b/>
              <w:i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echo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pretty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Seyi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said</w:t>
          </w:r>
          <w:r>
            <w:rPr>
              <w:rStyle w:val="srword"/>
              <w:rFonts w:eastAsia="Verdana" w:cs="Verdana"/>
              <w:szCs w:val="22"/>
            </w:rPr>
            <w:t>. I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certainly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enough.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complex.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Before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started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commercial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lawyer</w:t>
          </w:r>
          <w:r>
            <w:rPr>
              <w:rFonts w:eastAsia="Verdana"/>
            </w:rPr>
            <w:t>—I 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lawyer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parliamentary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drafting</w:t>
          </w:r>
          <w:r>
            <w:rPr>
              <w:rFonts w:eastAsia="Verdana"/>
            </w:rPr>
            <w:t>. 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legislation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privatisation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electricity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industries.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afraid</w:t>
          </w:r>
          <w:r>
            <w:rPr>
              <w:rStyle w:val="srword"/>
              <w:rFonts w:eastAsia="Verdana" w:cs="Verdana"/>
              <w:szCs w:val="22"/>
            </w:rPr>
            <w:t xml:space="preserve"> this Bill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tortuous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Carnegie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today,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forward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proposal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simplify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restructure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promoting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duties.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foundational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promote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follow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Ofcom’s p</w:t>
          </w:r>
          <w:r w:rsidRPr="00B9549E">
            <w:rPr>
              <w:rStyle w:val="srword"/>
              <w:rFonts w:eastAsia="Verdana" w:cs="Verdana"/>
              <w:szCs w:val="22"/>
            </w:rPr>
            <w:t>owers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>
            <w:rPr>
              <w:rStyle w:val="srword"/>
              <w:rFonts w:eastAsia="Verdana" w:cs="Verdana"/>
              <w:szCs w:val="22"/>
            </w:rPr>
            <w:t>. A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moment</w:t>
          </w:r>
          <w:r>
            <w:rPr>
              <w:rStyle w:val="srword"/>
              <w:rFonts w:eastAsia="Verdana" w:cs="Verdana"/>
              <w:szCs w:val="22"/>
            </w:rPr>
            <w:t xml:space="preserve"> y</w:t>
          </w:r>
          <w:r w:rsidRPr="00B9549E">
            <w:rPr>
              <w:rStyle w:val="srword"/>
              <w:rFonts w:eastAsia="Verdana" w:cs="Verdana"/>
              <w:szCs w:val="22"/>
            </w:rPr>
            <w:t>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jump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across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sense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="00D85EB0">
            <w:rPr>
              <w:rFonts w:eastAsia="Verdana"/>
            </w:rPr>
            <w:t>. If I struggle—</w:t>
          </w:r>
          <w:r w:rsidR="0025450B">
            <w:rPr>
              <w:rStyle w:val="srword"/>
              <w:rFonts w:eastAsia="Verdana" w:cs="Verdana"/>
              <w:szCs w:val="22"/>
            </w:rPr>
            <w:t xml:space="preserve">we </w:t>
          </w:r>
          <w:r w:rsidRPr="00B9549E">
            <w:rPr>
              <w:rStyle w:val="srword"/>
              <w:rFonts w:eastAsia="Verdana" w:cs="Verdana"/>
              <w:szCs w:val="22"/>
            </w:rPr>
            <w:t>always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Pr="00B9549E">
            <w:rPr>
              <w:rFonts w:eastAsia="Verdana"/>
            </w:rPr>
            <w:t xml:space="preserve"> </w:t>
          </w:r>
          <w:r w:rsidR="0025450B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ignorance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defence</w:t>
          </w:r>
          <w:r w:rsidR="0025450B">
            <w:rPr>
              <w:rStyle w:val="srword"/>
              <w:rFonts w:eastAsia="Verdana" w:cs="Verdana"/>
              <w:szCs w:val="22"/>
            </w:rPr>
            <w:t xml:space="preserve">;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draft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laws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sense.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Fonts w:eastAsia="Verdana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here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the </w:t>
          </w:r>
          <w:r w:rsidRPr="00B9549E">
            <w:rPr>
              <w:rStyle w:val="srword"/>
              <w:rFonts w:eastAsia="Verdana" w:cs="Verdana"/>
              <w:szCs w:val="22"/>
            </w:rPr>
            <w:t>Bill.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principles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genuinely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welcome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Seyi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mentioned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harms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to </w:t>
          </w:r>
          <w:r w:rsidRPr="00B9549E">
            <w:rPr>
              <w:rStyle w:val="srword"/>
              <w:rFonts w:eastAsia="Verdana" w:cs="Verdana"/>
              <w:szCs w:val="22"/>
            </w:rPr>
            <w:t>democracy</w:t>
          </w:r>
          <w:r>
            <w:rPr>
              <w:rStyle w:val="srword"/>
              <w:rFonts w:eastAsia="Verdana" w:cs="Verdana"/>
              <w:szCs w:val="22"/>
            </w:rPr>
            <w:t>, for instance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agree.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big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gap.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big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gap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approach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approach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="00D40B4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direct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structure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built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Fonts w:eastAsia="Verdana"/>
            </w:rPr>
          </w:pPr>
          <w:r w:rsidRPr="00A70863">
            <w:rPr>
              <w:rFonts w:eastAsia="Verdana"/>
              <w:b/>
              <w:i/>
            </w:rPr>
            <w:t>Andy Burrows:</w:t>
          </w:r>
          <w:r>
            <w:rPr>
              <w:rFonts w:eastAsia="Verdana"/>
              <w:b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agree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everything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Seyi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Stephen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said</w:t>
          </w:r>
          <w:r>
            <w:rPr>
              <w:rStyle w:val="srword"/>
              <w:rFonts w:eastAsia="Verdana" w:cs="Verdana"/>
              <w:szCs w:val="22"/>
            </w:rPr>
            <w:t>. 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add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points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now</w:t>
          </w:r>
          <w:r>
            <w:rPr>
              <w:rStyle w:val="srword"/>
              <w:rFonts w:eastAsia="Verdana" w:cs="Verdana"/>
              <w:szCs w:val="22"/>
            </w:rPr>
            <w:t xml:space="preserve"> 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require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discharge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duties</w:t>
          </w:r>
          <w:r w:rsidR="00D40B4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basis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cross</w:t>
          </w:r>
          <w:r w:rsidR="00D40B4E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spread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vir</w:t>
          </w:r>
          <w:r w:rsidRPr="00B9549E">
            <w:rPr>
              <w:rStyle w:val="srword"/>
              <w:rFonts w:eastAsia="Verdana" w:cs="Verdana"/>
              <w:szCs w:val="22"/>
            </w:rPr>
            <w:t>ality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velocity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across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platforms.</w:t>
          </w:r>
          <w:r w:rsidR="000675BC">
            <w:rPr>
              <w:rStyle w:val="srword"/>
              <w:rFonts w:eastAsia="Verdana" w:cs="Verdana"/>
              <w:szCs w:val="22"/>
            </w:rPr>
            <w:t xml:space="preserve"> T</w:t>
          </w:r>
          <w:r w:rsidRPr="00B9549E" w:rsidR="000675BC">
            <w:rPr>
              <w:rStyle w:val="srword"/>
              <w:rFonts w:eastAsia="Verdana" w:cs="Verdana"/>
              <w:szCs w:val="22"/>
            </w:rPr>
            <w:t>o</w:t>
          </w:r>
          <w:r w:rsidRPr="00B9549E" w:rsidR="000675BC">
            <w:rPr>
              <w:rFonts w:eastAsia="Verdana"/>
            </w:rPr>
            <w:t xml:space="preserve"> </w:t>
          </w:r>
          <w:r w:rsidRPr="00B9549E" w:rsidR="000675BC">
            <w:rPr>
              <w:rStyle w:val="srword"/>
              <w:rFonts w:eastAsia="Verdana" w:cs="Verdana"/>
              <w:szCs w:val="22"/>
            </w:rPr>
            <w:t>give</w:t>
          </w:r>
          <w:r w:rsidRPr="00B9549E" w:rsidR="000675BC">
            <w:rPr>
              <w:rFonts w:eastAsia="Verdana"/>
            </w:rPr>
            <w:t xml:space="preserve"> </w:t>
          </w:r>
          <w:r w:rsidRPr="00B9549E" w:rsidR="000675BC">
            <w:rPr>
              <w:rStyle w:val="srword"/>
              <w:rFonts w:eastAsia="Verdana" w:cs="Verdana"/>
              <w:szCs w:val="22"/>
            </w:rPr>
            <w:t>a</w:t>
          </w:r>
          <w:r w:rsidRPr="00B9549E" w:rsidR="000675BC">
            <w:rPr>
              <w:rFonts w:eastAsia="Verdana"/>
            </w:rPr>
            <w:t xml:space="preserve"> </w:t>
          </w:r>
          <w:r w:rsidRPr="00B9549E" w:rsidR="000675BC">
            <w:rPr>
              <w:rStyle w:val="srword"/>
              <w:rFonts w:eastAsia="Verdana" w:cs="Verdana"/>
              <w:szCs w:val="22"/>
            </w:rPr>
            <w:t>very</w:t>
          </w:r>
          <w:r w:rsidRPr="00B9549E" w:rsidR="000675BC">
            <w:rPr>
              <w:rFonts w:eastAsia="Verdana"/>
            </w:rPr>
            <w:t xml:space="preserve"> </w:t>
          </w:r>
          <w:r w:rsidRPr="00B9549E" w:rsidR="000675BC">
            <w:rPr>
              <w:rStyle w:val="srword"/>
              <w:rFonts w:eastAsia="Verdana" w:cs="Verdana"/>
              <w:szCs w:val="22"/>
            </w:rPr>
            <w:t>real</w:t>
          </w:r>
          <w:r w:rsidRPr="00B9549E" w:rsidR="000675BC">
            <w:rPr>
              <w:rFonts w:eastAsia="Verdana"/>
            </w:rPr>
            <w:t xml:space="preserve"> </w:t>
          </w:r>
          <w:r w:rsidRPr="00B9549E" w:rsidR="000675BC">
            <w:rPr>
              <w:rStyle w:val="srword"/>
              <w:rFonts w:eastAsia="Verdana" w:cs="Verdana"/>
              <w:szCs w:val="22"/>
            </w:rPr>
            <w:t>world</w:t>
          </w:r>
          <w:r w:rsidRPr="00B9549E" w:rsidR="000675BC">
            <w:rPr>
              <w:rFonts w:eastAsia="Verdana"/>
            </w:rPr>
            <w:t xml:space="preserve"> </w:t>
          </w:r>
          <w:r w:rsidRPr="00B9549E" w:rsidR="000675BC">
            <w:rPr>
              <w:rStyle w:val="srword"/>
              <w:rFonts w:eastAsia="Verdana" w:cs="Verdana"/>
              <w:szCs w:val="22"/>
            </w:rPr>
            <w:t>example</w:t>
          </w:r>
          <w:r w:rsidRPr="00B9549E" w:rsidR="000675BC">
            <w:rPr>
              <w:rFonts w:eastAsia="Verdana"/>
            </w:rPr>
            <w:t xml:space="preserve"> </w:t>
          </w:r>
          <w:r w:rsidRPr="00B9549E" w:rsidR="000675BC">
            <w:rPr>
              <w:rStyle w:val="srword"/>
              <w:rFonts w:eastAsia="Verdana" w:cs="Verdana"/>
              <w:szCs w:val="22"/>
            </w:rPr>
            <w:t>of</w:t>
          </w:r>
          <w:r w:rsidRPr="00B9549E" w:rsidR="000675BC">
            <w:rPr>
              <w:rFonts w:eastAsia="Verdana"/>
            </w:rPr>
            <w:t xml:space="preserve"> </w:t>
          </w:r>
          <w:r w:rsidRPr="00B9549E" w:rsidR="000675BC">
            <w:rPr>
              <w:rStyle w:val="srword"/>
              <w:rFonts w:eastAsia="Verdana" w:cs="Verdana"/>
              <w:szCs w:val="22"/>
            </w:rPr>
            <w:t>that</w:t>
          </w:r>
          <w:r w:rsidR="000675BC">
            <w:rPr>
              <w:rStyle w:val="srword"/>
              <w:rFonts w:eastAsia="Verdana" w:cs="Verdana"/>
              <w:szCs w:val="22"/>
            </w:rPr>
            <w:t>,</w:t>
          </w:r>
          <w:r w:rsidRPr="00B9549E" w:rsidR="000675BC">
            <w:rPr>
              <w:rStyle w:val="srword"/>
              <w:rFonts w:eastAsia="Verdana" w:cs="Verdana"/>
              <w:szCs w:val="22"/>
            </w:rPr>
            <w:t xml:space="preserve"> </w:t>
          </w:r>
          <w:r w:rsidR="000675BC">
            <w:rPr>
              <w:rStyle w:val="srword"/>
              <w:rFonts w:eastAsia="Verdana" w:cs="Verdana"/>
              <w:szCs w:val="22"/>
            </w:rPr>
            <w:t>l</w:t>
          </w:r>
          <w:r w:rsidRPr="00B9549E">
            <w:rPr>
              <w:rStyle w:val="srword"/>
              <w:rFonts w:eastAsia="Verdana" w:cs="Verdana"/>
              <w:szCs w:val="22"/>
            </w:rPr>
            <w:t>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talk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very vulnerable </w:t>
          </w:r>
          <w:r w:rsidRPr="00B9549E">
            <w:rPr>
              <w:rStyle w:val="srword"/>
              <w:rFonts w:eastAsia="Verdana" w:cs="Verdana"/>
              <w:szCs w:val="22"/>
            </w:rPr>
            <w:t>16</w:t>
          </w:r>
          <w:r w:rsidR="00D40B4E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year</w:t>
          </w:r>
          <w:r w:rsidR="00D40B4E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old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girl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called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mu</w:t>
          </w:r>
          <w:r w:rsidRPr="00B9549E">
            <w:rPr>
              <w:rStyle w:val="srword"/>
              <w:rFonts w:eastAsia="Verdana" w:cs="Verdana"/>
              <w:szCs w:val="22"/>
            </w:rPr>
            <w:t>m,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Hanna</w:t>
          </w:r>
          <w:r>
            <w:rPr>
              <w:rStyle w:val="srword"/>
              <w:rFonts w:eastAsia="Verdana" w:cs="Verdana"/>
              <w:szCs w:val="22"/>
            </w:rPr>
            <w:t>h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Lil</w:t>
          </w:r>
          <w:r>
            <w:rPr>
              <w:rStyle w:val="srword"/>
              <w:rFonts w:eastAsia="Verdana" w:cs="Verdana"/>
              <w:szCs w:val="22"/>
            </w:rPr>
            <w:t>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diagnosed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ADH</w:t>
          </w:r>
          <w:r w:rsidRPr="00B9549E">
            <w:rPr>
              <w:rStyle w:val="srword"/>
              <w:rFonts w:eastAsia="Verdana" w:cs="Verdana"/>
              <w:szCs w:val="22"/>
            </w:rPr>
            <w:t>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autism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diagnosis.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past</w:t>
          </w:r>
          <w:r w:rsidR="00D40B4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she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sexually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assaulted</w:t>
          </w:r>
          <w:r>
            <w:rPr>
              <w:rStyle w:val="srword"/>
              <w:rFonts w:eastAsia="Verdana" w:cs="Verdana"/>
              <w:szCs w:val="22"/>
            </w:rPr>
            <w:t>. 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January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year</w:t>
          </w:r>
          <w:r w:rsidR="00D40B4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videos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posted</w:t>
          </w:r>
          <w:r>
            <w:rPr>
              <w:rStyle w:val="srword"/>
              <w:rFonts w:eastAsia="Verdana" w:cs="Verdana"/>
              <w:szCs w:val="22"/>
            </w:rPr>
            <w:t xml:space="preserve"> 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assault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falsely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claiming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she</w:t>
          </w:r>
          <w:r w:rsidRPr="00B9549E">
            <w:rPr>
              <w:rFonts w:eastAsia="Verdana"/>
            </w:rPr>
            <w:t xml:space="preserve"> </w:t>
          </w:r>
          <w:r w:rsidR="002A1560">
            <w:rPr>
              <w:rFonts w:eastAsia="Verdana"/>
            </w:rPr>
            <w:t xml:space="preserve">had </w:t>
          </w:r>
          <w:r w:rsidRPr="00B9549E">
            <w:rPr>
              <w:rStyle w:val="srword"/>
              <w:rFonts w:eastAsia="Verdana" w:cs="Verdana"/>
              <w:szCs w:val="22"/>
            </w:rPr>
            <w:t>committed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against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boy.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course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days,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material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spread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wildfire.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600,000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views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hashtag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TikT</w:t>
          </w:r>
          <w:r w:rsidRPr="00B9549E">
            <w:rPr>
              <w:rStyle w:val="srword"/>
              <w:rFonts w:eastAsia="Verdana" w:cs="Verdana"/>
              <w:szCs w:val="22"/>
            </w:rPr>
            <w:t>ok.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spread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across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multiple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sites</w:t>
          </w:r>
          <w:r w:rsidR="002A1560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Snapchat</w:t>
          </w:r>
          <w:r>
            <w:rPr>
              <w:rStyle w:val="srword"/>
              <w:rFonts w:eastAsia="Verdana" w:cs="Verdana"/>
              <w:szCs w:val="22"/>
            </w:rPr>
            <w:t xml:space="preserve">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YouTube.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petition</w:t>
          </w:r>
          <w:r w:rsidRPr="00B9549E">
            <w:rPr>
              <w:rFonts w:eastAsia="Verdana"/>
            </w:rPr>
            <w:t xml:space="preserve"> </w:t>
          </w:r>
          <w:r w:rsidR="002A1560">
            <w:rPr>
              <w:rStyle w:val="srword"/>
              <w:rFonts w:eastAsia="Verdana" w:cs="Verdana"/>
              <w:szCs w:val="22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30,000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signed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suggesting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prosecuted.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Hannah</w:t>
          </w:r>
          <w:r>
            <w:rPr>
              <w:rStyle w:val="srword"/>
              <w:rFonts w:eastAsia="Verdana" w:cs="Verdana"/>
              <w:szCs w:val="22"/>
            </w:rPr>
            <w:t>, the mother,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receiving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hundreds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messages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hour.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vigilantes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track</w:t>
          </w:r>
          <w:r w:rsidRPr="00B9549E">
            <w:rPr>
              <w:rFonts w:eastAsia="Verdana"/>
            </w:rPr>
            <w:t xml:space="preserve"> </w:t>
          </w:r>
          <w:r w:rsidR="002A1560">
            <w:rPr>
              <w:rStyle w:val="srword"/>
              <w:rFonts w:eastAsia="Verdana" w:cs="Verdana"/>
              <w:szCs w:val="22"/>
            </w:rPr>
            <w:t xml:space="preserve">down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family.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Fonts w:eastAsia="Verdana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speaks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failing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identify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spreading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scale.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also </w:t>
          </w:r>
          <w:r w:rsidRPr="00B9549E">
            <w:rPr>
              <w:rStyle w:val="srword"/>
              <w:rFonts w:eastAsia="Verdana" w:cs="Verdana"/>
              <w:szCs w:val="22"/>
            </w:rPr>
            <w:t>speaks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rapid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arrangements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identify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vulnerable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mechanism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together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Christchurch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attack,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business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reputational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drivers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necessitate it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talking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vulnerable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talking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families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>
            <w:rPr>
              <w:rStyle w:val="srword"/>
              <w:rFonts w:eastAsia="Verdana" w:cs="Verdana"/>
              <w:szCs w:val="22"/>
            </w:rPr>
            <w:t>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lives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torn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>
            <w:rPr>
              <w:rStyle w:val="srword"/>
              <w:rFonts w:eastAsia="Verdana" w:cs="Verdana"/>
              <w:szCs w:val="22"/>
            </w:rPr>
            <w:t>,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impetus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action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legislation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bake 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cross</w:t>
          </w:r>
          <w:r w:rsidR="002A1560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process.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</w:t>
          </w:r>
          <w:r>
            <w:rPr>
              <w:rStyle w:val="srword"/>
              <w:rFonts w:eastAsia="Verdana" w:cs="Verdana"/>
              <w:szCs w:val="22"/>
            </w:rPr>
            <w:t>th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>
            <w:rPr>
              <w:rStyle w:val="srword"/>
              <w:rFonts w:eastAsia="Verdana" w:cs="Verdana"/>
              <w:szCs w:val="22"/>
            </w:rPr>
            <w:t>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flag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absence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>
            <w:rPr>
              <w:rStyle w:val="srword"/>
              <w:rFonts w:eastAsia="Verdana" w:cs="Verdana"/>
              <w:szCs w:val="22"/>
            </w:rPr>
            <w:t>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advocacy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arrangements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legislation.</w:t>
          </w:r>
          <w:r w:rsidRPr="00B9549E">
            <w:rPr>
              <w:rFonts w:eastAsia="Verdana"/>
            </w:rPr>
            <w:t xml:space="preserve"> </w:t>
          </w:r>
          <w:r w:rsidR="000675BC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="002A1560">
            <w:rPr>
              <w:rFonts w:eastAsia="Verdana"/>
            </w:rPr>
            <w:t>d</w:t>
          </w:r>
          <w:r w:rsidRPr="00B9549E">
            <w:rPr>
              <w:rStyle w:val="srword"/>
              <w:rFonts w:eastAsia="Verdana" w:cs="Verdana"/>
              <w:szCs w:val="22"/>
            </w:rPr>
            <w:t>raft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stands,</w:t>
          </w:r>
          <w:r>
            <w:rPr>
              <w:rFonts w:eastAsia="Verdana"/>
            </w:rPr>
            <w:t xml:space="preserve"> c</w:t>
          </w:r>
          <w:r w:rsidRPr="00B9549E">
            <w:rPr>
              <w:rStyle w:val="srword"/>
              <w:rFonts w:eastAsia="Verdana" w:cs="Verdana"/>
              <w:szCs w:val="22"/>
            </w:rPr>
            <w:t>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receive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advocacy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protections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passengers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transport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customers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offices.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polluter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principle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applies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across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settlements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Style w:val="srword"/>
              <w:rFonts w:eastAsia="Verdana" w:cs="Verdana"/>
              <w:szCs w:val="22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</w:t>
          </w:r>
          <w:r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l</w:t>
          </w:r>
          <w:r w:rsidRPr="00B9549E">
            <w:rPr>
              <w:rStyle w:val="srword"/>
              <w:rFonts w:eastAsia="Verdana" w:cs="Verdana"/>
              <w:szCs w:val="22"/>
            </w:rPr>
            <w:t>evy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funded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>
            <w:rPr>
              <w:rStyle w:val="srword"/>
              <w:rFonts w:eastAsia="Verdana" w:cs="Verdana"/>
              <w:szCs w:val="22"/>
            </w:rPr>
            <w:t>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advocacy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arrangements</w:t>
          </w:r>
          <w:r>
            <w:rPr>
              <w:rStyle w:val="srword"/>
              <w:rFonts w:eastAsia="Verdana" w:cs="Verdana"/>
              <w:szCs w:val="22"/>
            </w:rPr>
            <w:t xml:space="preserve"> b</w:t>
          </w:r>
          <w:r w:rsidRPr="00B9549E">
            <w:rPr>
              <w:rStyle w:val="srword"/>
              <w:rFonts w:eastAsia="Verdana" w:cs="Verdana"/>
              <w:szCs w:val="22"/>
            </w:rPr>
            <w:t>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fight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significantly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scale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policy</w:t>
          </w:r>
          <w:r>
            <w:rPr>
              <w:rStyle w:val="srword"/>
              <w:rFonts w:eastAsia="Verdana" w:cs="Verdana"/>
              <w:szCs w:val="22"/>
            </w:rPr>
            <w:t xml:space="preserve">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teams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influence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worldview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invest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research</w:t>
          </w:r>
          <w:r w:rsidR="00EC2746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skew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evidence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base.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>
            <w:rPr>
              <w:rStyle w:val="srword"/>
              <w:rFonts w:eastAsia="Verdana" w:cs="Verdana"/>
              <w:szCs w:val="22"/>
            </w:rPr>
            <w:t>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advocacy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speak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behalf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suffering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buse</w:t>
          </w:r>
          <w:r>
            <w:rPr>
              <w:rStyle w:val="srword"/>
              <w:rFonts w:eastAsia="Verdana" w:cs="Verdana"/>
              <w:szCs w:val="22"/>
            </w:rPr>
            <w:t>.</w:t>
          </w:r>
        </w:p>
        <w:p w:rsidR="007D394C" w:rsidP="007363C1">
          <w:pPr>
            <w:pStyle w:val="Remark"/>
            <w:rPr>
              <w:rFonts w:eastAsia="Verdana"/>
            </w:rPr>
          </w:pPr>
          <w:r w:rsidRPr="00C42474">
            <w:rPr>
              <w:rStyle w:val="speakerspeaker-S1"/>
              <w:rFonts w:eastAsia="Verdana" w:cs="Verdana"/>
              <w:b/>
              <w:bCs/>
              <w:i/>
              <w:szCs w:val="22"/>
            </w:rPr>
            <w:t>Seyi Akiwowo:</w:t>
          </w:r>
          <w:r w:rsidRPr="00B9549E">
            <w:rPr>
              <w:rStyle w:val="speakerspeaker-S1"/>
              <w:rFonts w:eastAsia="Verdana" w:cs="Verdana"/>
              <w:b/>
              <w:bCs/>
              <w:szCs w:val="22"/>
            </w:rPr>
            <w:t xml:space="preserve"> </w:t>
          </w:r>
          <w:r w:rsidR="00470832">
            <w:rPr>
              <w:rStyle w:val="srword"/>
              <w:rFonts w:eastAsia="Verdana" w:cs="Verdana"/>
              <w:szCs w:val="22"/>
            </w:rPr>
            <w:t xml:space="preserve">May I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>?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>
            <w:rPr>
              <w:rStyle w:val="srword"/>
              <w:rFonts w:eastAsia="Verdana" w:cs="Verdana"/>
              <w:szCs w:val="22"/>
            </w:rPr>
            <w:t xml:space="preserve"> Andy ha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point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first</w:t>
          </w:r>
          <w:r w:rsidRPr="00B9549E">
            <w:rPr>
              <w:rFonts w:eastAsia="Verdana"/>
            </w:rPr>
            <w:t xml:space="preserve"> </w:t>
          </w:r>
          <w:r w:rsidR="00B21205">
            <w:rPr>
              <w:rStyle w:val="srword"/>
              <w:rFonts w:eastAsia="Verdana" w:cs="Verdana"/>
              <w:szCs w:val="22"/>
            </w:rPr>
            <w:t xml:space="preserve">iteration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ill</w:t>
          </w:r>
          <w:r w:rsidR="00B21205">
            <w:rPr>
              <w:rStyle w:val="srword"/>
              <w:rFonts w:eastAsia="Verdana" w:cs="Verdana"/>
              <w:szCs w:val="22"/>
            </w:rPr>
            <w:t>—</w:t>
          </w:r>
          <w:r>
            <w:rPr>
              <w:rStyle w:val="srword"/>
              <w:rFonts w:eastAsia="Verdana" w:cs="Verdana"/>
              <w:szCs w:val="22"/>
            </w:rPr>
            <w:t>bei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class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action.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consultation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 xml:space="preserve">on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>
            <w:rPr>
              <w:rStyle w:val="srword"/>
              <w:rFonts w:eastAsia="Verdana" w:cs="Verdana"/>
              <w:szCs w:val="22"/>
            </w:rPr>
            <w:t>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class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lever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regulatory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body</w:t>
          </w:r>
          <w:r>
            <w:rPr>
              <w:rStyle w:val="srword"/>
              <w:rFonts w:eastAsia="Verdana" w:cs="Verdana"/>
              <w:szCs w:val="22"/>
            </w:rPr>
            <w:t>—it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Ofcom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</w:t>
          </w:r>
          <w:r>
            <w:rPr>
              <w:rFonts w:eastAsia="Verdana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massively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lost.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said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already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compete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="004104B0">
            <w:rPr>
              <w:rStyle w:val="srword"/>
              <w:rFonts w:eastAsia="Verdana" w:cs="Verdana"/>
              <w:szCs w:val="22"/>
            </w:rPr>
            <w:t xml:space="preserve">that are </w:t>
          </w:r>
          <w:r w:rsidRPr="00B9549E">
            <w:rPr>
              <w:rStyle w:val="srword"/>
              <w:rFonts w:eastAsia="Verdana" w:cs="Verdana"/>
              <w:szCs w:val="22"/>
            </w:rPr>
            <w:t>multibillion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</w:t>
          </w:r>
          <w:r>
            <w:rPr>
              <w:rStyle w:val="srword"/>
              <w:rFonts w:eastAsia="Verdana" w:cs="Verdana"/>
              <w:szCs w:val="22"/>
            </w:rPr>
            <w:t>mpanies. Yo</w:t>
          </w:r>
          <w:r w:rsidRPr="00B9549E">
            <w:rPr>
              <w:rStyle w:val="srword"/>
              <w:rFonts w:eastAsia="Verdana" w:cs="Verdana"/>
              <w:szCs w:val="22"/>
            </w:rPr>
            <w:t>u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founder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Hawaii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are all 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struggling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spaces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small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organisations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compete.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Fonts w:eastAsia="Verdana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services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tax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generate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£400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million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year</w:t>
          </w:r>
          <w:r w:rsidR="004104B0">
            <w:rPr>
              <w:rStyle w:val="srword"/>
              <w:rFonts w:eastAsia="Verdana" w:cs="Verdana"/>
              <w:szCs w:val="22"/>
            </w:rPr>
            <w:t xml:space="preserve">; </w:t>
          </w:r>
          <w:r w:rsidRPr="00B9549E">
            <w:rPr>
              <w:rStyle w:val="srword"/>
              <w:rFonts w:eastAsia="Verdana" w:cs="Verdana"/>
              <w:szCs w:val="22"/>
            </w:rPr>
            <w:t>10%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easily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ring</w:t>
          </w:r>
          <w:r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fence</w:t>
          </w:r>
          <w:r w:rsidR="004104B0">
            <w:rPr>
              <w:rStyle w:val="srword"/>
              <w:rFonts w:eastAsia="Verdana" w:cs="Verdana"/>
              <w:szCs w:val="22"/>
            </w:rPr>
            <w:t>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towards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efforts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>
            <w:rPr>
              <w:rStyle w:val="srword"/>
              <w:rFonts w:eastAsia="Verdana" w:cs="Verdana"/>
              <w:szCs w:val="22"/>
            </w:rPr>
            <w:t>. 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towards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education</w:t>
          </w:r>
          <w:r w:rsidR="004E4D5B">
            <w:rPr>
              <w:rStyle w:val="srword"/>
              <w:rFonts w:eastAsia="Verdana" w:cs="Verdana"/>
              <w:szCs w:val="22"/>
            </w:rPr>
            <w:t xml:space="preserve"> or </w:t>
          </w:r>
          <w:r w:rsidRPr="00B9549E">
            <w:rPr>
              <w:rStyle w:val="srword"/>
              <w:rFonts w:eastAsia="Verdana" w:cs="Verdana"/>
              <w:szCs w:val="22"/>
            </w:rPr>
            <w:t>law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enforcement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enforcement</w:t>
          </w:r>
          <w:r w:rsidRPr="00B9549E">
            <w:rPr>
              <w:rFonts w:eastAsia="Verdana"/>
            </w:rPr>
            <w:t xml:space="preserve"> </w:t>
          </w:r>
          <w:r w:rsidR="004E4D5B">
            <w:rPr>
              <w:rStyle w:val="srword"/>
              <w:rFonts w:eastAsia="Verdana" w:cs="Verdana"/>
              <w:szCs w:val="22"/>
            </w:rPr>
            <w:t xml:space="preserve">is </w:t>
          </w:r>
          <w:r w:rsidRPr="00B9549E">
            <w:rPr>
              <w:rStyle w:val="srword"/>
              <w:rFonts w:eastAsia="Verdana" w:cs="Verdana"/>
              <w:szCs w:val="22"/>
            </w:rPr>
            <w:t>stretched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="004E4D5B">
            <w:rPr>
              <w:rStyle w:val="srword"/>
              <w:rFonts w:eastAsia="Verdana" w:cs="Verdana"/>
              <w:szCs w:val="22"/>
            </w:rPr>
            <w:t xml:space="preserve">A </w:t>
          </w:r>
          <w:r w:rsidRPr="00B9549E">
            <w:rPr>
              <w:rStyle w:val="srword"/>
              <w:rFonts w:eastAsia="Verdana" w:cs="Verdana"/>
              <w:szCs w:val="22"/>
            </w:rPr>
            <w:t>lot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="004E4D5B">
            <w:rPr>
              <w:rStyle w:val="srword"/>
              <w:rFonts w:eastAsia="Verdana" w:cs="Verdana"/>
              <w:szCs w:val="22"/>
            </w:rPr>
            <w:t xml:space="preserve">could 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civil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 w:rsidRPr="00B9549E">
            <w:rPr>
              <w:rFonts w:eastAsia="Verdana"/>
            </w:rPr>
            <w:t xml:space="preserve"> </w:t>
          </w:r>
          <w:r w:rsidR="004E4D5B">
            <w:rPr>
              <w:rFonts w:eastAsia="Verdana"/>
            </w:rPr>
            <w:t xml:space="preserve">that </w:t>
          </w:r>
          <w:r>
            <w:rPr>
              <w:rFonts w:eastAsia="Verdana"/>
            </w:rPr>
            <w:t xml:space="preserve">are </w:t>
          </w:r>
          <w:r w:rsidRPr="00B9549E">
            <w:rPr>
              <w:rStyle w:val="srword"/>
              <w:rFonts w:eastAsia="Verdana" w:cs="Verdana"/>
              <w:szCs w:val="22"/>
            </w:rPr>
            <w:t>providing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helpline</w:t>
          </w:r>
          <w:r w:rsidR="000675BC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>
            <w:rPr>
              <w:rStyle w:val="srword"/>
              <w:rFonts w:eastAsia="Verdana" w:cs="Verdana"/>
              <w:szCs w:val="22"/>
            </w:rPr>
            <w:t>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redress.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ability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="002E4483">
            <w:rPr>
              <w:rStyle w:val="srword"/>
              <w:rFonts w:eastAsia="Verdana" w:cs="Verdana"/>
              <w:szCs w:val="22"/>
            </w:rPr>
            <w:t xml:space="preserve">deal with </w:t>
          </w:r>
          <w:r w:rsidRPr="00B9549E">
            <w:rPr>
              <w:rStyle w:val="srword"/>
              <w:rFonts w:eastAsia="Verdana" w:cs="Verdana"/>
              <w:szCs w:val="22"/>
            </w:rPr>
            <w:t>food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standard</w:t>
          </w:r>
          <w:r w:rsidR="002E4483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alcohol</w:t>
          </w:r>
          <w:r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2E4483">
            <w:rPr>
              <w:rFonts w:eastAsia="Verdana"/>
            </w:rPr>
            <w:t xml:space="preserve">we can </w:t>
          </w:r>
          <w:r w:rsidRPr="00B9549E">
            <w:rPr>
              <w:rStyle w:val="srword"/>
              <w:rFonts w:eastAsia="Verdana" w:cs="Verdana"/>
              <w:szCs w:val="22"/>
            </w:rPr>
            <w:t>complain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local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supermarket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wrong.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="002E4483">
            <w:rPr>
              <w:rStyle w:val="srword"/>
              <w:rFonts w:eastAsia="Verdana" w:cs="Verdana"/>
              <w:szCs w:val="22"/>
            </w:rPr>
            <w:t>;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Fonts w:eastAsia="Verdana"/>
            </w:rPr>
          </w:pP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multimillion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="002E4483">
            <w:rPr>
              <w:rStyle w:val="srword"/>
              <w:rFonts w:eastAsia="Verdana" w:cs="Verdana"/>
              <w:szCs w:val="22"/>
            </w:rPr>
            <w:t xml:space="preserve">its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combined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size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population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China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population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Europe.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emergency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service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line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>
            <w:rPr>
              <w:rFonts w:eastAsia="Verdana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again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Pr="00B9549E">
            <w:rPr>
              <w:rFonts w:eastAsia="Verdana"/>
            </w:rPr>
            <w:t xml:space="preserve"> </w:t>
          </w:r>
          <w:r w:rsidR="000675BC"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Style w:val="srword"/>
              <w:rFonts w:eastAsia="Verdana" w:cs="Verdana"/>
              <w:szCs w:val="22"/>
            </w:rPr>
            <w:t>iles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difficult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reporting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over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year.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after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Donald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Trump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election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="002E4483">
            <w:rPr>
              <w:rStyle w:val="srword"/>
              <w:rFonts w:eastAsia="Verdana" w:cs="Verdana"/>
              <w:szCs w:val="22"/>
            </w:rPr>
            <w:t xml:space="preserve">it is </w:t>
          </w:r>
          <w:r w:rsidRPr="00B9549E">
            <w:rPr>
              <w:rStyle w:val="srword"/>
              <w:rFonts w:eastAsia="Verdana" w:cs="Verdana"/>
              <w:szCs w:val="22"/>
            </w:rPr>
            <w:t>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putting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measures</w:t>
          </w:r>
          <w:r w:rsidRPr="00B9549E">
            <w:rPr>
              <w:rFonts w:eastAsia="Verdana"/>
            </w:rPr>
            <w:t xml:space="preserve"> </w:t>
          </w:r>
          <w:r w:rsidR="002E4483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stop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spreading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="002E4483">
            <w:rPr>
              <w:rStyle w:val="srword"/>
              <w:rFonts w:eastAsia="Verdana" w:cs="Verdana"/>
              <w:szCs w:val="22"/>
            </w:rPr>
            <w:t xml:space="preserve">its </w:t>
          </w:r>
          <w:r w:rsidRPr="00B9549E">
            <w:rPr>
              <w:rStyle w:val="srword"/>
              <w:rFonts w:eastAsia="Verdana" w:cs="Verdana"/>
              <w:szCs w:val="22"/>
            </w:rPr>
            <w:t>platform.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enough</w:t>
          </w:r>
          <w:r w:rsidR="000675BC">
            <w:rPr>
              <w:rStyle w:val="srword"/>
              <w:rFonts w:eastAsia="Verdana" w:cs="Verdana"/>
              <w:szCs w:val="22"/>
            </w:rPr>
            <w:t xml:space="preserve">. </w:t>
          </w:r>
          <w:r w:rsidR="002E4483">
            <w:rPr>
              <w:rStyle w:val="srword"/>
              <w:rFonts w:eastAsia="Verdana" w:cs="Verdana"/>
              <w:szCs w:val="22"/>
            </w:rPr>
            <w:t>For u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mortals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understand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amendment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text</w:t>
          </w:r>
          <w:r w:rsidR="002E4483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support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vulnerable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>
            <w:rPr>
              <w:rStyle w:val="srword"/>
              <w:rFonts w:eastAsia="Verdana" w:cs="Verdana"/>
              <w:szCs w:val="22"/>
            </w:rPr>
            <w:t>, w</w:t>
          </w:r>
          <w:r w:rsidRPr="00B9549E">
            <w:rPr>
              <w:rStyle w:val="srword"/>
              <w:rFonts w:eastAsia="Verdana" w:cs="Verdana"/>
              <w:szCs w:val="22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go?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Fonts w:eastAsia="Verdana"/>
            </w:rPr>
          </w:pPr>
          <w:r>
            <w:rPr>
              <w:rFonts w:eastAsia="Verdana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talk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experience,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myself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recovering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politician.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2014,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local</w:t>
          </w:r>
          <w:r w:rsidRPr="00B9549E">
            <w:rPr>
              <w:rFonts w:eastAsia="Verdana"/>
            </w:rPr>
            <w:t xml:space="preserve"> </w:t>
          </w:r>
          <w:r w:rsidR="002E4483">
            <w:rPr>
              <w:rFonts w:eastAsia="Verdana"/>
            </w:rPr>
            <w:t>g</w:t>
          </w:r>
          <w:r>
            <w:rPr>
              <w:rStyle w:val="srword"/>
              <w:rFonts w:eastAsia="Verdana" w:cs="Verdana"/>
              <w:szCs w:val="22"/>
            </w:rPr>
            <w:t>overnment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youngest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black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elected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local</w:t>
          </w:r>
          <w:r w:rsidRPr="00B9549E">
            <w:rPr>
              <w:rFonts w:eastAsia="Verdana"/>
            </w:rPr>
            <w:t xml:space="preserve"> </w:t>
          </w:r>
          <w:r w:rsidR="002E4483">
            <w:rPr>
              <w:rFonts w:eastAsia="Verdana"/>
            </w:rPr>
            <w:t>g</w:t>
          </w:r>
          <w:r>
            <w:rPr>
              <w:rStyle w:val="srword"/>
              <w:rFonts w:eastAsia="Verdana" w:cs="Verdana"/>
              <w:szCs w:val="22"/>
            </w:rPr>
            <w:t>overnment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European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Parliament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viral,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thought,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amazing.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opportunity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encourage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black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politics.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="002E4483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day</w:t>
          </w:r>
          <w:r w:rsidR="002E4483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somebody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posted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neo</w:t>
          </w:r>
          <w:r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Nazi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forum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death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threats</w:t>
          </w:r>
          <w:r>
            <w:rPr>
              <w:rStyle w:val="srword"/>
              <w:rFonts w:eastAsia="Verdana" w:cs="Verdana"/>
              <w:szCs w:val="22"/>
            </w:rPr>
            <w:t xml:space="preserve">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rape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threats.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complete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audit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check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ad</w:t>
          </w:r>
          <w:r w:rsidRPr="00B9549E">
            <w:rPr>
              <w:rStyle w:val="srword"/>
              <w:rFonts w:eastAsia="Verdana" w:cs="Verdana"/>
              <w:szCs w:val="22"/>
            </w:rPr>
            <w:t>dress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after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Cox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murdered</w:t>
          </w:r>
          <w:r>
            <w:rPr>
              <w:rStyle w:val="srword"/>
              <w:rFonts w:eastAsia="Verdana" w:cs="Verdana"/>
              <w:szCs w:val="22"/>
            </w:rPr>
            <w:t>. I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>
            <w:rPr>
              <w:rStyle w:val="srword"/>
              <w:rFonts w:eastAsia="Verdana" w:cs="Verdana"/>
              <w:szCs w:val="22"/>
            </w:rPr>
            <w:t xml:space="preserve"> 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terrified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myself</w:t>
          </w:r>
          <w:r w:rsidR="002E4483">
            <w:rPr>
              <w:rStyle w:val="srword"/>
              <w:rFonts w:eastAsia="Verdana" w:cs="Verdana"/>
              <w:szCs w:val="22"/>
            </w:rPr>
            <w:t xml:space="preserve">;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upset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</w:t>
          </w:r>
          <w:r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mother</w:t>
          </w:r>
          <w:r w:rsidR="002E4483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mortified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abused</w:t>
          </w:r>
          <w:r>
            <w:rPr>
              <w:rFonts w:eastAsia="Verdana"/>
            </w:rPr>
            <w:t xml:space="preserve">.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TV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stories.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="00CA243B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better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place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campaign</w:t>
          </w:r>
          <w:r w:rsidRPr="00B9549E">
            <w:rPr>
              <w:rFonts w:eastAsia="Verdana"/>
            </w:rPr>
            <w:t xml:space="preserve"> </w:t>
          </w:r>
          <w:r w:rsidR="0046229C">
            <w:rPr>
              <w:rStyle w:val="srword"/>
              <w:rFonts w:eastAsia="Verdana" w:cs="Verdana"/>
              <w:szCs w:val="22"/>
            </w:rPr>
            <w:t xml:space="preserve">for </w:t>
          </w:r>
          <w:r w:rsidRPr="00B9549E">
            <w:rPr>
              <w:rStyle w:val="srword"/>
              <w:rFonts w:eastAsia="Verdana" w:cs="Verdana"/>
              <w:szCs w:val="22"/>
            </w:rPr>
            <w:t>society</w:t>
          </w:r>
          <w:r w:rsidR="0046229C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offline,</w:t>
          </w:r>
          <w:r w:rsidRPr="00B9549E">
            <w:rPr>
              <w:rFonts w:eastAsia="Verdana"/>
            </w:rPr>
            <w:t xml:space="preserve"> </w:t>
          </w:r>
          <w:r w:rsidR="0046229C">
            <w:rPr>
              <w:rFonts w:eastAsia="Verdana"/>
            </w:rPr>
            <w:t xml:space="preserve">and who </w:t>
          </w:r>
          <w:r w:rsidRPr="00B9549E">
            <w:rPr>
              <w:rStyle w:val="srword"/>
              <w:rFonts w:eastAsia="Verdana" w:cs="Verdana"/>
              <w:szCs w:val="22"/>
            </w:rPr>
            <w:t>put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parapet</w:t>
          </w:r>
          <w:r w:rsidR="0046229C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action.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completely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agree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Style w:val="srword"/>
              <w:rFonts w:eastAsia="Verdana" w:cs="Verdana"/>
              <w:szCs w:val="22"/>
            </w:rPr>
            <w:t>dress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>
            <w:rPr>
              <w:rStyle w:val="srword"/>
              <w:rFonts w:eastAsia="Verdana" w:cs="Verdana"/>
              <w:szCs w:val="22"/>
            </w:rPr>
            <w:t>.</w:t>
          </w:r>
        </w:p>
        <w:p w:rsidR="0082120A" w:rsidP="007363C1">
          <w:pPr>
            <w:pStyle w:val="Question"/>
            <w:rPr>
              <w:rFonts w:eastAsia="Verdana"/>
            </w:rPr>
          </w:pPr>
          <w:r>
            <w:rPr>
              <w:rStyle w:val="speakerspeaker-S0"/>
              <w:rFonts w:eastAsia="Verdana" w:cs="Verdana"/>
              <w:b/>
              <w:bCs/>
            </w:rPr>
            <w:t>Christina Rees</w:t>
          </w:r>
          <w:r w:rsidRPr="00B9549E">
            <w:rPr>
              <w:rStyle w:val="speakerspeaker-S0"/>
              <w:rFonts w:eastAsia="Verdana" w:cs="Verdana"/>
              <w:b/>
              <w:bCs/>
            </w:rPr>
            <w:t xml:space="preserve">: </w:t>
          </w:r>
          <w:r>
            <w:rPr>
              <w:rStyle w:val="speakerspeaker-S0"/>
              <w:rFonts w:eastAsia="Verdana" w:cs="Verdana"/>
              <w:bCs/>
            </w:rPr>
            <w:t>Thank you, Seyi. It</w:t>
          </w:r>
          <w:r>
            <w:rPr>
              <w:rStyle w:val="srword"/>
              <w:rFonts w:eastAsia="Verdana" w:cs="Verdana"/>
            </w:rPr>
            <w:t xml:space="preserve"> i</w:t>
          </w:r>
          <w:r w:rsidRPr="00B9549E">
            <w:rPr>
              <w:rStyle w:val="srword"/>
              <w:rFonts w:eastAsia="Verdana" w:cs="Verdana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shame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="00CA243B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female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politicians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seem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attacked</w:t>
          </w:r>
          <w:r>
            <w:rPr>
              <w:rFonts w:eastAsia="Verdana"/>
            </w:rPr>
            <w:t xml:space="preserve">. </w:t>
          </w:r>
          <w:r w:rsidRPr="00B9549E">
            <w:rPr>
              <w:rStyle w:val="srword"/>
              <w:rFonts w:eastAsia="Verdana" w:cs="Verdana"/>
            </w:rPr>
            <w:t>I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share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personal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story</w:t>
          </w:r>
          <w:r>
            <w:rPr>
              <w:rStyle w:val="srword"/>
              <w:rFonts w:eastAsia="Verdana" w:cs="Verdana"/>
            </w:rPr>
            <w:t>, b</w:t>
          </w:r>
          <w:r w:rsidRPr="00B9549E">
            <w:rPr>
              <w:rStyle w:val="srword"/>
              <w:rFonts w:eastAsia="Verdana" w:cs="Verdana"/>
            </w:rPr>
            <w:t>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sharing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yours</w:t>
          </w:r>
          <w:r>
            <w:rPr>
              <w:rStyle w:val="srword"/>
              <w:rFonts w:eastAsia="Verdana" w:cs="Verdana"/>
            </w:rPr>
            <w:t>—m</w:t>
          </w:r>
          <w:r w:rsidRPr="00B9549E">
            <w:rPr>
              <w:rStyle w:val="srword"/>
              <w:rFonts w:eastAsia="Verdana" w:cs="Verdana"/>
            </w:rPr>
            <w:t>uch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ppreciate</w:t>
          </w:r>
          <w:r>
            <w:rPr>
              <w:rFonts w:eastAsia="Verdana"/>
            </w:rPr>
            <w:t>d</w:t>
          </w:r>
          <w:r w:rsidRPr="00B9549E">
            <w:rPr>
              <w:rStyle w:val="srword"/>
              <w:rFonts w:eastAsia="Verdana" w:cs="Verdana"/>
            </w:rPr>
            <w:t>.</w:t>
          </w:r>
        </w:p>
        <w:p w:rsidR="007D394C" w:rsidP="0082120A">
          <w:pPr>
            <w:pStyle w:val="Question"/>
            <w:numPr>
              <w:ilvl w:val="0"/>
              <w:numId w:val="0"/>
            </w:numPr>
            <w:ind w:left="794"/>
            <w:rPr>
              <w:rFonts w:eastAsia="Verdana"/>
            </w:rPr>
          </w:pPr>
          <w:r w:rsidRPr="00B9549E">
            <w:rPr>
              <w:rStyle w:val="srword"/>
              <w:rFonts w:eastAsia="Verdana" w:cs="Verdana"/>
            </w:rPr>
            <w:t>Andy,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written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evidence</w:t>
          </w:r>
          <w:r>
            <w:rPr>
              <w:rStyle w:val="srword"/>
              <w:rFonts w:eastAsia="Verdana" w:cs="Verdana"/>
            </w:rPr>
            <w:t xml:space="preserve"> a minute</w:t>
          </w:r>
          <w:r w:rsidRPr="00B9549E">
            <w:rPr>
              <w:rStyle w:val="srword"/>
              <w:rFonts w:eastAsia="Verdana" w:cs="Verdana"/>
            </w:rPr>
            <w:t>?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Y</w:t>
          </w:r>
          <w:r w:rsidRPr="00B9549E">
            <w:rPr>
              <w:rStyle w:val="srword"/>
              <w:rFonts w:eastAsia="Verdana" w:cs="Verdana"/>
            </w:rPr>
            <w:t>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highlighted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platforms</w:t>
          </w:r>
          <w:r>
            <w:rPr>
              <w:rStyle w:val="srword"/>
              <w:rFonts w:eastAsia="Verdana" w:cs="Verdana"/>
            </w:rPr>
            <w:t>’ 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algorithms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promote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potentially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harmful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content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others,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including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people,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priority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issue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future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regulation.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satisfied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framework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B</w:t>
          </w:r>
          <w:r w:rsidRPr="00B9549E">
            <w:rPr>
              <w:rStyle w:val="srword"/>
              <w:rFonts w:eastAsia="Verdana" w:cs="Verdana"/>
            </w:rPr>
            <w:t>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allow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appropriate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action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taken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particular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issue?</w:t>
          </w:r>
          <w:r w:rsidRPr="00B9549E">
            <w:rPr>
              <w:rFonts w:eastAsia="Verdana"/>
            </w:rPr>
            <w:t xml:space="preserve"> </w:t>
          </w:r>
        </w:p>
        <w:p w:rsidR="00CA243B" w:rsidP="007363C1">
          <w:pPr>
            <w:pStyle w:val="Remark"/>
            <w:rPr>
              <w:rFonts w:eastAsia="Verdana"/>
            </w:rPr>
          </w:pPr>
          <w:r w:rsidRPr="0035103C">
            <w:rPr>
              <w:rFonts w:eastAsia="Verdana"/>
              <w:b/>
              <w:i/>
            </w:rPr>
            <w:t>Andy Burrows:</w:t>
          </w:r>
          <w:r>
            <w:rPr>
              <w:rFonts w:eastAsia="Verdana"/>
              <w:b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question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algorithms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recommended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amplified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>
            <w:rPr>
              <w:rFonts w:eastAsia="Verdana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crucial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of then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Style w:val="srword"/>
              <w:rFonts w:eastAsia="Verdana" w:cs="Verdana"/>
              <w:szCs w:val="22"/>
            </w:rPr>
            <w:t>ing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appears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timeline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Ofcom</w:t>
          </w:r>
          <w:r w:rsidRPr="00B9549E">
            <w:rPr>
              <w:rFonts w:eastAsia="Verdana"/>
            </w:rPr>
            <w:t xml:space="preserve"> </w:t>
          </w:r>
          <w:r w:rsidR="002F53E3">
            <w:rPr>
              <w:rStyle w:val="srword"/>
              <w:rFonts w:eastAsia="Verdana" w:cs="Verdana"/>
              <w:szCs w:val="22"/>
            </w:rPr>
            <w:t xml:space="preserve">has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investigatory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powers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resources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="002F53E3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="002F53E3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lift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bonnet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understand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algorithms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are </w:t>
          </w:r>
          <w:r w:rsidRPr="00B9549E">
            <w:rPr>
              <w:rStyle w:val="srword"/>
              <w:rFonts w:eastAsia="Verdana" w:cs="Verdana"/>
              <w:szCs w:val="22"/>
            </w:rPr>
            <w:t>working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h</w:t>
          </w:r>
          <w:r w:rsidRPr="00B9549E">
            <w:rPr>
              <w:rStyle w:val="srword"/>
              <w:rFonts w:eastAsia="Verdana" w:cs="Verdana"/>
              <w:szCs w:val="22"/>
            </w:rPr>
            <w:t>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promote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steps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then </w:t>
          </w:r>
          <w:r w:rsidRPr="00B9549E"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longer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recommended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concerning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for me a</w:t>
          </w:r>
          <w:r w:rsidRPr="00B9549E">
            <w:rPr>
              <w:rStyle w:val="srword"/>
              <w:rFonts w:eastAsia="Verdana" w:cs="Verdana"/>
              <w:szCs w:val="22"/>
            </w:rPr>
            <w:t>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Francis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Haugen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disclosed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Facebook's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practi</w:t>
          </w:r>
          <w:r w:rsidR="00F21D3E"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algorithms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actively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amplifying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hateful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contents</w:t>
          </w:r>
          <w:r w:rsidR="00DA7C73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business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decisions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algorithms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example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speech.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allegations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applied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="009A097A"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ovid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19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disinformation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pandemic.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powers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expertise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issue.</w:t>
          </w:r>
          <w:r w:rsidRPr="00B9549E">
            <w:rPr>
              <w:rFonts w:eastAsia="Verdana"/>
            </w:rPr>
            <w:t xml:space="preserve"> </w:t>
          </w:r>
        </w:p>
        <w:p w:rsidR="00CA243B" w:rsidP="007363C1">
          <w:pPr>
            <w:pStyle w:val="Remark"/>
            <w:rPr>
              <w:rFonts w:eastAsia="Verdana"/>
            </w:rPr>
          </w:pP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</w:t>
          </w:r>
          <w:r>
            <w:rPr>
              <w:rStyle w:val="srword"/>
              <w:rFonts w:eastAsia="Verdana" w:cs="Verdana"/>
              <w:szCs w:val="22"/>
            </w:rPr>
            <w:t>o—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indirectly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ut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importantly,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addresses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decisions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algorithms</w:t>
          </w:r>
          <w:r>
            <w:rPr>
              <w:rFonts w:eastAsia="Verdana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explore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better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accountability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product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decisions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eventually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frustrations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legislation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learned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lessons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market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financial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services</w:t>
          </w:r>
          <w:r>
            <w:rPr>
              <w:rStyle w:val="srword"/>
              <w:rFonts w:eastAsia="Verdana" w:cs="Verdana"/>
              <w:szCs w:val="22"/>
            </w:rPr>
            <w:t xml:space="preserve">, for example,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exercise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significant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influence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function,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subject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named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accountability.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crucial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ensuring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decision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algorithm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stakes</w:t>
          </w:r>
          <w:r w:rsidRPr="00B9549E">
            <w:rPr>
              <w:rFonts w:eastAsia="Verdana"/>
            </w:rPr>
            <w:t xml:space="preserve"> </w:t>
          </w:r>
          <w:r w:rsidR="007B7003">
            <w:rPr>
              <w:rFonts w:eastAsia="Verdana"/>
            </w:rPr>
            <w:t xml:space="preserve">and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jeopardy,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potential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cor</w:t>
          </w:r>
          <w:r>
            <w:rPr>
              <w:rStyle w:val="srword"/>
              <w:rFonts w:eastAsia="Verdana" w:cs="Verdana"/>
              <w:szCs w:val="22"/>
            </w:rPr>
            <w:t>porate entity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point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after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already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occurred.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crucial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address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culture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choices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algorithms,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manifest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themselves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</w:p>
        <w:p w:rsidR="00F11C46" w:rsidP="007363C1">
          <w:pPr>
            <w:pStyle w:val="Question"/>
            <w:rPr>
              <w:rStyle w:val="srword"/>
              <w:rFonts w:eastAsia="Verdana" w:cs="Verdana"/>
            </w:rPr>
          </w:pPr>
          <w:r w:rsidRPr="00F11C46">
            <w:rPr>
              <w:rFonts w:eastAsia="Verdana"/>
              <w:b/>
            </w:rPr>
            <w:t xml:space="preserve">Christina Rees: </w:t>
          </w:r>
          <w:r w:rsidRPr="00F11C46">
            <w:rPr>
              <w:rStyle w:val="srword"/>
              <w:rFonts w:eastAsia="Verdana" w:cs="Verdana"/>
            </w:rPr>
            <w:t>Stephen, as a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lawyer you would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probably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support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that</w:t>
          </w:r>
          <w:r w:rsidR="007B7003">
            <w:rPr>
              <w:rStyle w:val="srword"/>
              <w:rFonts w:eastAsia="Verdana" w:cs="Verdana"/>
            </w:rPr>
            <w:t>.</w:t>
          </w:r>
        </w:p>
        <w:p w:rsidR="00CA243B" w:rsidRPr="00F11C46" w:rsidP="00F11C46">
          <w:pPr>
            <w:pStyle w:val="Answer"/>
            <w:rPr>
              <w:rStyle w:val="srword"/>
              <w:rFonts w:eastAsia="Verdana" w:cs="Verdana"/>
            </w:rPr>
          </w:pPr>
          <w:r w:rsidRPr="00F11C46">
            <w:rPr>
              <w:rFonts w:eastAsia="Verdana"/>
              <w:b/>
              <w:i/>
            </w:rPr>
            <w:t>Stephen Kinsella: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Yes,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definitely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would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support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that.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One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of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problems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find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often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in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this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debate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sometimes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think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underestimate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our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powers.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For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instance,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often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hear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people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say</w:t>
          </w:r>
          <w:r w:rsidR="002F6813">
            <w:rPr>
              <w:rStyle w:val="srword"/>
              <w:rFonts w:eastAsia="Verdana" w:cs="Verdana"/>
            </w:rPr>
            <w:t>,</w:t>
          </w:r>
          <w:r w:rsidRPr="00F11C46">
            <w:rPr>
              <w:rStyle w:val="srword"/>
              <w:rFonts w:eastAsia="Verdana" w:cs="Verdana"/>
            </w:rPr>
            <w:t xml:space="preserve"> ”Well,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these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companies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are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huge.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They are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global. They are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outside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our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jurisdiction.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cannot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do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much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about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them.”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reality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is</w:t>
          </w:r>
          <w:r w:rsidR="002F6813">
            <w:rPr>
              <w:rStyle w:val="srword"/>
              <w:rFonts w:eastAsia="Verdana" w:cs="Verdana"/>
            </w:rPr>
            <w:t xml:space="preserve"> that </w:t>
          </w:r>
          <w:r w:rsidRPr="00F11C46">
            <w:rPr>
              <w:rStyle w:val="srword"/>
              <w:rFonts w:eastAsia="Verdana" w:cs="Verdana"/>
            </w:rPr>
            <w:t>the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UK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such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an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enormous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digital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market.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We are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not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a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market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that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any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major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platform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going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to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want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to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ignore</w:t>
          </w:r>
          <w:r w:rsidR="002F6813">
            <w:rPr>
              <w:rStyle w:val="srword"/>
              <w:rFonts w:eastAsia="Verdana" w:cs="Verdana"/>
            </w:rPr>
            <w:t>,</w:t>
          </w:r>
          <w:r w:rsidRPr="00F11C46">
            <w:rPr>
              <w:rStyle w:val="srword"/>
              <w:rFonts w:eastAsia="Verdana" w:cs="Verdana"/>
            </w:rPr>
            <w:t xml:space="preserve"> and we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definitely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can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make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laws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that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will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have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teeth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that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will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bite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here</w:t>
          </w:r>
          <w:r w:rsidR="002F6813">
            <w:rPr>
              <w:rStyle w:val="srword"/>
              <w:rFonts w:eastAsia="Verdana" w:cs="Verdana"/>
            </w:rPr>
            <w:t xml:space="preserve">. The </w:t>
          </w:r>
          <w:r w:rsidRPr="00F11C46">
            <w:rPr>
              <w:rStyle w:val="srword"/>
              <w:rFonts w:eastAsia="Verdana" w:cs="Verdana"/>
            </w:rPr>
            <w:t>companies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will not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want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to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have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a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different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business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model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for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UK.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are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actually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in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vanguard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of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potential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serious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regulation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in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this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field. We are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ahead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of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pretty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much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everybody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else.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So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what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do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here,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think,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could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very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much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set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benchmark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for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how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other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jurisdictions—including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EU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with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their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DSA—approach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it.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So</w:t>
          </w:r>
          <w:r w:rsidR="002F6813">
            <w:rPr>
              <w:rStyle w:val="srword"/>
              <w:rFonts w:eastAsia="Verdana" w:cs="Verdana"/>
            </w:rPr>
            <w:t>,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yes,</w:t>
          </w:r>
          <w:r w:rsidRPr="00F11C46">
            <w:rPr>
              <w:rFonts w:eastAsia="Verdana"/>
            </w:rPr>
            <w:t xml:space="preserve"> I </w:t>
          </w:r>
          <w:r w:rsidRPr="00F11C46">
            <w:rPr>
              <w:rStyle w:val="srword"/>
              <w:rFonts w:eastAsia="Verdana" w:cs="Verdana"/>
            </w:rPr>
            <w:t>absolutely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>agree</w:t>
          </w:r>
          <w:r w:rsidRPr="00F11C46">
            <w:rPr>
              <w:rFonts w:eastAsia="Verdana"/>
            </w:rPr>
            <w:t xml:space="preserve"> </w:t>
          </w:r>
          <w:r w:rsidRPr="00F11C46">
            <w:rPr>
              <w:rStyle w:val="srword"/>
              <w:rFonts w:eastAsia="Verdana" w:cs="Verdana"/>
            </w:rPr>
            <w:t xml:space="preserve">with what Andy was saying. </w:t>
          </w:r>
        </w:p>
        <w:p w:rsidR="00CA243B" w:rsidP="007363C1">
          <w:pPr>
            <w:pStyle w:val="Question"/>
            <w:rPr>
              <w:rStyle w:val="srword"/>
              <w:rFonts w:eastAsia="Verdana" w:cs="Verdana"/>
            </w:rPr>
          </w:pPr>
          <w:r>
            <w:rPr>
              <w:rStyle w:val="srword"/>
              <w:rFonts w:eastAsia="Verdana" w:cs="Verdana"/>
              <w:b/>
            </w:rPr>
            <w:t xml:space="preserve">Chair: </w:t>
          </w:r>
          <w:r w:rsidRPr="000F39F1">
            <w:rPr>
              <w:rStyle w:val="srword"/>
              <w:rFonts w:eastAsia="Verdana" w:cs="Verdana"/>
            </w:rPr>
            <w:t>O</w:t>
          </w:r>
          <w:r w:rsidRPr="00B9549E">
            <w:rPr>
              <w:rStyle w:val="srword"/>
              <w:rFonts w:eastAsia="Verdana" w:cs="Verdana"/>
            </w:rPr>
            <w:t>bviously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>
            <w:rPr>
              <w:rStyle w:val="srword"/>
              <w:rFonts w:eastAsia="Verdana" w:cs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focus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>
            <w:rPr>
              <w:rStyle w:val="srword"/>
              <w:rFonts w:eastAsia="Verdana" w:cs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petitions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kindly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paid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tribute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>
            <w:rPr>
              <w:rFonts w:eastAsia="Verdana"/>
            </w:rPr>
            <w:t>, Seyi,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brought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Bobby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Norris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Katie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Price</w:t>
          </w:r>
          <w:r>
            <w:rPr>
              <w:rStyle w:val="srword"/>
              <w:rFonts w:eastAsia="Verdana" w:cs="Verdana"/>
            </w:rPr>
            <w:t>, wer</w:t>
          </w:r>
          <w:r w:rsidRPr="00B9549E">
            <w:rPr>
              <w:rStyle w:val="srword"/>
              <w:rFonts w:eastAsia="Verdana" w:cs="Verdana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focused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anonymity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users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</w:t>
          </w:r>
          <w:r w:rsidRPr="00B9549E">
            <w:rPr>
              <w:rStyle w:val="srword"/>
              <w:rFonts w:eastAsia="Verdana" w:cs="Verdana"/>
            </w:rPr>
            <w:t>nternet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platforms.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talking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</w:t>
          </w:r>
          <w:r>
            <w:rPr>
              <w:rStyle w:val="srword"/>
              <w:rFonts w:eastAsia="Verdana" w:cs="Verdana"/>
            </w:rPr>
            <w:t>—Andy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particular</w:t>
          </w:r>
          <w:r>
            <w:rPr>
              <w:rFonts w:eastAsia="Verdana"/>
            </w:rPr>
            <w:t>—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removing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anonymity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platform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creators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lifting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veil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well,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interesting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anonymity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debate.</w:t>
          </w:r>
          <w:r>
            <w:rPr>
              <w:rStyle w:val="srword"/>
              <w:rFonts w:eastAsia="Verdana" w:cs="Verdana"/>
            </w:rPr>
            <w:t xml:space="preserve"> </w:t>
          </w:r>
        </w:p>
        <w:p w:rsidR="00CA243B" w:rsidP="007363C1">
          <w:pPr>
            <w:pStyle w:val="Question"/>
            <w:numPr>
              <w:ilvl w:val="0"/>
              <w:numId w:val="0"/>
            </w:numPr>
            <w:ind w:left="794"/>
            <w:rPr>
              <w:rFonts w:eastAsia="Verdana"/>
            </w:rPr>
          </w:pPr>
          <w:r>
            <w:rPr>
              <w:rStyle w:val="srword"/>
              <w:rFonts w:eastAsia="Verdana" w:cs="Verdana"/>
            </w:rPr>
            <w:t xml:space="preserve">Seyi, I was also </w:t>
          </w:r>
          <w:r w:rsidRPr="00B9549E">
            <w:rPr>
              <w:rStyle w:val="srword"/>
              <w:rFonts w:eastAsia="Verdana" w:cs="Verdana"/>
            </w:rPr>
            <w:t>just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going 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personal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testimony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it</w:t>
          </w:r>
          <w:r>
            <w:rPr>
              <w:rStyle w:val="srword"/>
              <w:rFonts w:eastAsia="Verdana" w:cs="Verdana"/>
            </w:rPr>
            <w:t xml:space="preserve"> i</w:t>
          </w:r>
          <w:r w:rsidRPr="00B9549E">
            <w:rPr>
              <w:rStyle w:val="srword"/>
              <w:rFonts w:eastAsia="Verdana" w:cs="Verdana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testimony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lead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petitioners</w:t>
          </w:r>
          <w:r>
            <w:rPr>
              <w:rStyle w:val="srword"/>
              <w:rFonts w:eastAsia="Verdana" w:cs="Verdana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Bobby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Norris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Katie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Price</w:t>
          </w:r>
          <w:r>
            <w:rPr>
              <w:rStyle w:val="srword"/>
              <w:rFonts w:eastAsia="Verdana" w:cs="Verdana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touched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people's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hearts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minds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wanting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="00EE0407">
            <w:rPr>
              <w:rStyle w:val="srword"/>
              <w:rFonts w:eastAsia="Verdana" w:cs="Verdana"/>
            </w:rPr>
            <w:t xml:space="preserve">, which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petitioners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signed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petitions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numbers.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it</w:t>
          </w:r>
          <w:r>
            <w:rPr>
              <w:rStyle w:val="srword"/>
              <w:rFonts w:eastAsia="Verdana" w:cs="Verdana"/>
            </w:rPr>
            <w:t xml:space="preserve"> i</w:t>
          </w:r>
          <w:r w:rsidRPr="00B9549E">
            <w:rPr>
              <w:rStyle w:val="srword"/>
              <w:rFonts w:eastAsia="Verdana" w:cs="Verdana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personal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testimonies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help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volume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voices</w:t>
          </w:r>
          <w:r>
            <w:rPr>
              <w:rStyle w:val="srword"/>
              <w:rFonts w:eastAsia="Verdana" w:cs="Verdana"/>
            </w:rPr>
            <w:t>, s</w:t>
          </w:r>
          <w:r w:rsidRPr="00B9549E">
            <w:rPr>
              <w:rStyle w:val="srword"/>
              <w:rFonts w:eastAsia="Verdana" w:cs="Verdana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that.</w:t>
          </w:r>
          <w:r w:rsidRPr="00B9549E">
            <w:rPr>
              <w:rFonts w:eastAsia="Verdana"/>
            </w:rPr>
            <w:t xml:space="preserve"> </w:t>
          </w:r>
        </w:p>
        <w:p w:rsidR="00CA243B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Fonts w:eastAsia="Verdana"/>
              <w:b/>
              <w:i/>
            </w:rPr>
            <w:t>Stephen Kinsella:</w:t>
          </w:r>
          <w:r>
            <w:rPr>
              <w:rFonts w:eastAsia="Verdana"/>
              <w:b/>
              <w:i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numbers,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course,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acknowledge</w:t>
          </w:r>
          <w:r>
            <w:rPr>
              <w:rStyle w:val="srword"/>
              <w:rFonts w:eastAsia="Verdana" w:cs="Verdana"/>
              <w:szCs w:val="22"/>
            </w:rPr>
            <w:t xml:space="preserve"> that w</w:t>
          </w:r>
          <w:r w:rsidRPr="00B9549E">
            <w:rPr>
              <w:rStyle w:val="srword"/>
              <w:rFonts w:eastAsia="Verdana" w:cs="Verdana"/>
              <w:szCs w:val="22"/>
            </w:rPr>
            <w:t>ithout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media,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petitions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success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did.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bad.</w:t>
          </w:r>
        </w:p>
        <w:p w:rsidR="00CA243B" w:rsidP="007363C1">
          <w:pPr>
            <w:pStyle w:val="Remark"/>
            <w:rPr>
              <w:rFonts w:eastAsia="Verdana"/>
            </w:rPr>
          </w:pPr>
          <w:r w:rsidRPr="008E1D40">
            <w:rPr>
              <w:rStyle w:val="speakerspeaker-S1"/>
              <w:rFonts w:eastAsia="Verdana" w:cs="Verdana"/>
              <w:b/>
              <w:bCs/>
              <w:i/>
              <w:szCs w:val="22"/>
            </w:rPr>
            <w:t>Seyi Akiwowo:</w:t>
          </w:r>
          <w:r w:rsidRPr="00B9549E">
            <w:rPr>
              <w:rStyle w:val="speakerspeaker-S1"/>
              <w:rFonts w:eastAsia="Verdana" w:cs="Verdana"/>
              <w:b/>
              <w:bCs/>
              <w:szCs w:val="22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 xml:space="preserve">Chair, </w:t>
          </w:r>
          <w:r w:rsidRPr="00B9549E">
            <w:rPr>
              <w:rStyle w:val="srword"/>
              <w:rFonts w:eastAsia="Verdana" w:cs="Verdana"/>
              <w:szCs w:val="22"/>
            </w:rPr>
            <w:t>may</w:t>
          </w:r>
          <w:r w:rsidRPr="00B9549E">
            <w:rPr>
              <w:rFonts w:eastAsia="Verdana"/>
            </w:rPr>
            <w:t xml:space="preserve"> </w:t>
          </w:r>
          <w:r w:rsidR="00EE0407">
            <w:rPr>
              <w:rFonts w:eastAsia="Verdana"/>
            </w:rPr>
            <w:t xml:space="preserve">I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Pr="00B9549E">
            <w:rPr>
              <w:rFonts w:eastAsia="Verdana"/>
            </w:rPr>
            <w:t xml:space="preserve"> </w:t>
          </w:r>
          <w:r w:rsidR="00EE0407">
            <w:rPr>
              <w:rStyle w:val="srword"/>
              <w:rFonts w:eastAsia="Verdana" w:cs="Verdana"/>
              <w:szCs w:val="22"/>
            </w:rPr>
            <w:t xml:space="preserve">something about the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>
            <w:rPr>
              <w:rFonts w:eastAsia="Verdana"/>
            </w:rPr>
            <w:t>o</w:t>
          </w:r>
          <w:r>
            <w:rPr>
              <w:rStyle w:val="srword"/>
              <w:rFonts w:eastAsia="Verdana" w:cs="Verdana"/>
              <w:szCs w:val="22"/>
            </w:rPr>
            <w:t>nym</w:t>
          </w:r>
          <w:r w:rsidRPr="00B9549E">
            <w:rPr>
              <w:rStyle w:val="srword"/>
              <w:rFonts w:eastAsia="Verdana" w:cs="Verdana"/>
              <w:szCs w:val="22"/>
            </w:rPr>
            <w:t>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websites.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website,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502EF9">
            <w:rPr>
              <w:rStyle w:val="srword"/>
              <w:rFonts w:eastAsia="Verdana" w:cs="Verdana"/>
              <w:i/>
              <w:iCs/>
              <w:szCs w:val="22"/>
            </w:rPr>
            <w:t>WIRED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magazine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series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investigations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>
            <w:rPr>
              <w:rStyle w:val="srword"/>
              <w:rFonts w:eastAsia="Verdana" w:cs="Verdana"/>
              <w:szCs w:val="22"/>
            </w:rPr>
            <w:t xml:space="preserve"> wi</w:t>
          </w:r>
          <w:r w:rsidRPr="00B9549E">
            <w:rPr>
              <w:rStyle w:val="srword"/>
              <w:rFonts w:eastAsia="Verdana" w:cs="Verdana"/>
              <w:szCs w:val="22"/>
            </w:rPr>
            <w:t>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="00502EF9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if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week</w:t>
          </w:r>
          <w:r>
            <w:rPr>
              <w:rStyle w:val="srword"/>
              <w:rFonts w:eastAsia="Verdana" w:cs="Verdana"/>
              <w:szCs w:val="22"/>
            </w:rPr>
            <w:t xml:space="preserve"> 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next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week</w:t>
          </w:r>
          <w:r w:rsidR="00640BD3">
            <w:rPr>
              <w:rStyle w:val="srword"/>
              <w:rFonts w:eastAsia="Verdana" w:cs="Verdana"/>
              <w:szCs w:val="22"/>
            </w:rPr>
            <w:t xml:space="preserve">.  They expose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particular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upload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image</w:t>
          </w:r>
          <w:r w:rsidR="0014424F">
            <w:rPr>
              <w:rStyle w:val="srword"/>
              <w:rFonts w:eastAsia="Verdana" w:cs="Verdana"/>
              <w:szCs w:val="22"/>
            </w:rPr>
            <w:t xml:space="preserve">: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photo</w:t>
          </w:r>
          <w:r w:rsidRPr="00B9549E">
            <w:rPr>
              <w:rFonts w:eastAsia="Verdana"/>
            </w:rPr>
            <w:t xml:space="preserve"> </w:t>
          </w:r>
          <w:r w:rsidR="0014424F">
            <w:rPr>
              <w:rFonts w:eastAsia="Verdana"/>
            </w:rPr>
            <w:t xml:space="preserve">of us </w:t>
          </w:r>
          <w:r w:rsidRPr="00B9549E">
            <w:rPr>
              <w:rStyle w:val="srword"/>
              <w:rFonts w:eastAsia="Verdana" w:cs="Verdana"/>
              <w:szCs w:val="22"/>
            </w:rPr>
            <w:t>today</w:t>
          </w:r>
          <w:r w:rsidRPr="00B9549E">
            <w:rPr>
              <w:rFonts w:eastAsia="Verdana"/>
            </w:rPr>
            <w:t xml:space="preserve"> </w:t>
          </w:r>
          <w:r w:rsidR="0014424F">
            <w:rPr>
              <w:rFonts w:eastAsia="Verdana"/>
            </w:rPr>
            <w:t xml:space="preserve">and </w:t>
          </w:r>
          <w:r w:rsidRPr="00B9549E">
            <w:rPr>
              <w:rStyle w:val="srword"/>
              <w:rFonts w:eastAsia="Verdana" w:cs="Verdana"/>
              <w:szCs w:val="22"/>
            </w:rPr>
            <w:t>uploa</w:t>
          </w:r>
          <w:r>
            <w:rPr>
              <w:rStyle w:val="srword"/>
              <w:rFonts w:eastAsia="Verdana" w:cs="Verdana"/>
              <w:szCs w:val="22"/>
            </w:rPr>
            <w:t>d it</w:t>
          </w:r>
          <w:r w:rsidR="0014424F"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="0014424F">
            <w:rPr>
              <w:rStyle w:val="srword"/>
              <w:rFonts w:eastAsia="Verdana" w:cs="Verdana"/>
              <w:szCs w:val="22"/>
            </w:rPr>
            <w:t xml:space="preserve">would </w:t>
          </w:r>
          <w:r>
            <w:rPr>
              <w:rStyle w:val="srword"/>
              <w:rFonts w:eastAsia="Verdana" w:cs="Verdana"/>
              <w:szCs w:val="22"/>
            </w:rPr>
            <w:t>nud</w:t>
          </w:r>
          <w:r w:rsidRPr="00B9549E">
            <w:rPr>
              <w:rStyle w:val="srword"/>
              <w:rFonts w:eastAsia="Verdana" w:cs="Verdana"/>
              <w:szCs w:val="22"/>
            </w:rPr>
            <w:t>ify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create</w:t>
          </w:r>
          <w:r>
            <w:rPr>
              <w:rStyle w:val="srword"/>
              <w:rFonts w:eastAsia="Verdana" w:cs="Verdana"/>
              <w:szCs w:val="22"/>
            </w:rPr>
            <w:t>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holding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accountable.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definitely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point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anonym</w:t>
          </w:r>
          <w:r w:rsidRPr="00B9549E">
            <w:rPr>
              <w:rStyle w:val="srword"/>
              <w:rFonts w:eastAsia="Verdana" w:cs="Verdana"/>
              <w:szCs w:val="22"/>
            </w:rPr>
            <w:t>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conversation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bro</w:t>
          </w:r>
          <w:r>
            <w:rPr>
              <w:rStyle w:val="srword"/>
              <w:rFonts w:eastAsia="Verdana" w:cs="Verdana"/>
              <w:szCs w:val="22"/>
            </w:rPr>
            <w:t xml:space="preserve">ader than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individuals</w:t>
          </w:r>
          <w:r w:rsidR="00054605">
            <w:rPr>
              <w:rStyle w:val="srword"/>
              <w:rFonts w:eastAsia="Verdana" w:cs="Verdana"/>
              <w:szCs w:val="22"/>
            </w:rPr>
            <w:t xml:space="preserve"> to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>
            <w:rPr>
              <w:rFonts w:eastAsia="Verdana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creating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it.</w:t>
          </w:r>
          <w:r>
            <w:rPr>
              <w:rFonts w:eastAsia="Verdana"/>
            </w:rPr>
            <w:t xml:space="preserve"> L</w:t>
          </w:r>
          <w:r w:rsidRPr="00B9549E">
            <w:rPr>
              <w:rStyle w:val="srword"/>
              <w:rFonts w:eastAsia="Verdana" w:cs="Verdana"/>
              <w:szCs w:val="22"/>
            </w:rPr>
            <w:t>eading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Stephen’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p</w:t>
          </w:r>
          <w:r w:rsidRPr="00B9549E">
            <w:rPr>
              <w:rStyle w:val="srword"/>
              <w:rFonts w:eastAsia="Verdana" w:cs="Verdana"/>
              <w:szCs w:val="22"/>
            </w:rPr>
            <w:t>oint</w:t>
          </w:r>
          <w:r>
            <w:rPr>
              <w:rStyle w:val="srword"/>
              <w:rFonts w:eastAsia="Verdana" w:cs="Verdana"/>
              <w:szCs w:val="22"/>
            </w:rPr>
            <w:t>, h</w:t>
          </w:r>
          <w:r w:rsidRPr="00B9549E">
            <w:rPr>
              <w:rStyle w:val="srword"/>
              <w:rFonts w:eastAsia="Verdana" w:cs="Verdana"/>
              <w:szCs w:val="22"/>
            </w:rPr>
            <w:t>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market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incentivise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type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="00054605">
            <w:rPr>
              <w:rStyle w:val="srword"/>
              <w:rFonts w:eastAsia="Verdana" w:cs="Verdana"/>
              <w:szCs w:val="22"/>
            </w:rPr>
            <w:t>, with s</w:t>
          </w:r>
          <w:r w:rsidRPr="00B9549E">
            <w:rPr>
              <w:rStyle w:val="srword"/>
              <w:rFonts w:eastAsia="Verdana" w:cs="Verdana"/>
              <w:szCs w:val="22"/>
            </w:rPr>
            <w:t>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</w:t>
          </w:r>
          <w:r w:rsidR="00054605">
            <w:rPr>
              <w:rStyle w:val="srword"/>
              <w:rFonts w:eastAsia="Verdana" w:cs="Verdana"/>
              <w:szCs w:val="22"/>
            </w:rPr>
            <w:t>?</w:t>
          </w:r>
        </w:p>
        <w:p w:rsidR="00CA243B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At 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moment</w:t>
          </w:r>
          <w:r>
            <w:rPr>
              <w:rStyle w:val="srword"/>
              <w:rFonts w:eastAsia="Verdana" w:cs="Verdana"/>
              <w:szCs w:val="22"/>
            </w:rPr>
            <w:t xml:space="preserve"> 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bottom</w:t>
          </w:r>
          <w:r w:rsidR="00054605">
            <w:rPr>
              <w:rStyle w:val="srword"/>
              <w:rFonts w:eastAsia="Verdana" w:cs="Verdana"/>
              <w:szCs w:val="22"/>
            </w:rPr>
            <w:t xml:space="preserve">: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create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innovation</w:t>
          </w:r>
          <w:r>
            <w:rPr>
              <w:rStyle w:val="srword"/>
              <w:rFonts w:eastAsia="Verdana" w:cs="Verdana"/>
              <w:szCs w:val="22"/>
            </w:rPr>
            <w:t xml:space="preserve"> t</w:t>
          </w:r>
          <w:r w:rsidRPr="00B9549E">
            <w:rPr>
              <w:rStyle w:val="srword"/>
              <w:rFonts w:eastAsia="Verdana" w:cs="Verdana"/>
              <w:szCs w:val="22"/>
            </w:rPr>
            <w:t>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fast</w:t>
          </w:r>
          <w:r>
            <w:rPr>
              <w:rStyle w:val="srword"/>
              <w:rFonts w:eastAsia="Verdana" w:cs="Verdana"/>
              <w:szCs w:val="22"/>
            </w:rPr>
            <w:t>, b</w:t>
          </w:r>
          <w:r w:rsidRPr="00B9549E">
            <w:rPr>
              <w:rStyle w:val="srword"/>
              <w:rFonts w:eastAsia="Verdana" w:cs="Verdana"/>
              <w:szCs w:val="22"/>
            </w:rPr>
            <w:t>reak</w:t>
          </w:r>
          <w:r w:rsidR="00054605">
            <w:rPr>
              <w:rStyle w:val="srword"/>
              <w:rFonts w:eastAsia="Verdana" w:cs="Verdana"/>
              <w:szCs w:val="22"/>
            </w:rPr>
            <w:t>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</w:t>
          </w:r>
          <w:r w:rsidR="00054605">
            <w:rPr>
              <w:rStyle w:val="srword"/>
              <w:rFonts w:eastAsia="Verdana" w:cs="Verdana"/>
              <w:szCs w:val="22"/>
            </w:rPr>
            <w:t xml:space="preserve">?  There is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bottom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minimum.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lubhouse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minimum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policies</w:t>
          </w:r>
          <w:r w:rsidR="00054605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generated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millions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pounds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pandemic.</w:t>
          </w:r>
          <w:r w:rsidRPr="00B9549E">
            <w:rPr>
              <w:rFonts w:eastAsia="Verdana"/>
            </w:rPr>
            <w:t xml:space="preserve"> </w:t>
          </w:r>
          <w:r w:rsidR="00D13A67">
            <w:rPr>
              <w:rFonts w:eastAsia="Verdana"/>
            </w:rPr>
            <w:t>It is 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Houseparty,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</w:t>
          </w:r>
          <w:r w:rsidR="00D13A67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</w:t>
          </w:r>
          <w:r>
            <w:rPr>
              <w:rStyle w:val="srword"/>
              <w:rFonts w:eastAsia="Verdana" w:cs="Verdana"/>
              <w:szCs w:val="22"/>
            </w:rPr>
            <w:t>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products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minimum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now</w:t>
          </w:r>
          <w:r>
            <w:rPr>
              <w:rStyle w:val="srword"/>
              <w:rFonts w:eastAsia="Verdana" w:cs="Verdana"/>
              <w:szCs w:val="22"/>
            </w:rPr>
            <w:t>. T</w:t>
          </w:r>
          <w:r w:rsidRPr="00B9549E">
            <w:rPr>
              <w:rStyle w:val="srword"/>
              <w:rFonts w:eastAsia="Verdana" w:cs="Verdana"/>
              <w:szCs w:val="22"/>
            </w:rPr>
            <w:t>his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Bill</w:t>
          </w:r>
          <w:r w:rsidRPr="00B9549E">
            <w:rPr>
              <w:rFonts w:eastAsia="Verdana"/>
            </w:rPr>
            <w:t xml:space="preserve"> </w:t>
          </w:r>
          <w:r w:rsidR="00D13A67">
            <w:rPr>
              <w:rStyle w:val="srword"/>
              <w:rFonts w:eastAsia="Verdana" w:cs="Verdana"/>
              <w:szCs w:val="22"/>
            </w:rPr>
            <w:t xml:space="preserve">is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opportunity</w:t>
          </w:r>
          <w:r w:rsidRPr="00B9549E">
            <w:rPr>
              <w:rFonts w:eastAsia="Verdana"/>
            </w:rPr>
            <w:t xml:space="preserve"> </w:t>
          </w:r>
          <w:r w:rsidR="00D13A67">
            <w:rPr>
              <w:rStyle w:val="srword"/>
              <w:rFonts w:eastAsia="Verdana" w:cs="Verdana"/>
              <w:szCs w:val="22"/>
            </w:rPr>
            <w:t xml:space="preserve">for a step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hange</w:t>
          </w:r>
          <w:r w:rsidRPr="00B9549E">
            <w:rPr>
              <w:rFonts w:eastAsia="Verdana"/>
            </w:rPr>
            <w:t xml:space="preserve"> </w:t>
          </w:r>
          <w:r w:rsidR="00D13A67">
            <w:rPr>
              <w:rFonts w:eastAsia="Verdana"/>
            </w:rPr>
            <w:t xml:space="preserve">to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huge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standard</w:t>
          </w:r>
          <w:r w:rsidRPr="00B9549E">
            <w:rPr>
              <w:rFonts w:eastAsia="Verdana"/>
            </w:rPr>
            <w:t xml:space="preserve"> </w:t>
          </w:r>
          <w:r w:rsidR="00D13A67">
            <w:rPr>
              <w:rStyle w:val="srword"/>
              <w:rFonts w:eastAsia="Verdana" w:cs="Verdana"/>
              <w:szCs w:val="22"/>
            </w:rPr>
            <w:t xml:space="preserve">to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perform</w:t>
          </w:r>
          <w:r w:rsidR="00D13A67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D13A67">
            <w:rPr>
              <w:rStyle w:val="srword"/>
              <w:rFonts w:eastAsia="Verdana" w:cs="Verdana"/>
              <w:szCs w:val="22"/>
            </w:rPr>
            <w:t xml:space="preserve">to </w:t>
          </w:r>
          <w:r w:rsidRPr="00B9549E">
            <w:rPr>
              <w:rStyle w:val="srword"/>
              <w:rFonts w:eastAsia="Verdana" w:cs="Verdana"/>
              <w:szCs w:val="22"/>
            </w:rPr>
            <w:t>chang</w:t>
          </w:r>
          <w:r w:rsidR="009027B7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="009027B7">
            <w:rPr>
              <w:rStyle w:val="srword"/>
              <w:rFonts w:eastAsia="Verdana" w:cs="Verdana"/>
              <w:szCs w:val="22"/>
            </w:rPr>
            <w:t xml:space="preserve">the </w:t>
          </w:r>
          <w:r>
            <w:rPr>
              <w:rStyle w:val="srword"/>
              <w:rFonts w:eastAsia="Verdana" w:cs="Verdana"/>
              <w:szCs w:val="22"/>
            </w:rPr>
            <w:t>dial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</w:t>
          </w:r>
          <w:r w:rsidR="009027B7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safety.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Y</w:t>
          </w:r>
          <w:r w:rsidRPr="00B9549E">
            <w:rPr>
              <w:rStyle w:val="srword"/>
              <w:rFonts w:eastAsia="Verdana" w:cs="Verdana"/>
              <w:szCs w:val="22"/>
            </w:rPr>
            <w:t>ou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product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ambition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>
            <w:rPr>
              <w:rStyle w:val="srword"/>
              <w:rFonts w:eastAsia="Verdana" w:cs="Verdana"/>
              <w:szCs w:val="22"/>
            </w:rPr>
            <w:t xml:space="preserve"> company</w:t>
          </w:r>
          <w:r w:rsidRPr="00B9549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why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spaces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work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tackle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harassment</w:t>
          </w:r>
          <w:r>
            <w:rPr>
              <w:rStyle w:val="srword"/>
              <w:rFonts w:eastAsia="Verdana" w:cs="Verdana"/>
              <w:szCs w:val="22"/>
            </w:rPr>
            <w:t>, s</w:t>
          </w:r>
          <w:r w:rsidRPr="00B9549E"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>
            <w:rPr>
              <w:rStyle w:val="srword"/>
              <w:rFonts w:eastAsia="Verdana" w:cs="Verdana"/>
              <w:szCs w:val="22"/>
            </w:rPr>
            <w:t xml:space="preserve"> it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>
            <w:rPr>
              <w:rStyle w:val="srword"/>
              <w:rFonts w:eastAsia="Verdana" w:cs="Verdana"/>
              <w:szCs w:val="22"/>
            </w:rPr>
            <w:t>?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Bumble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women's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successful.</w:t>
          </w:r>
          <w:r w:rsidRPr="00B9549E">
            <w:rPr>
              <w:rFonts w:eastAsia="Verdana"/>
            </w:rPr>
            <w:t xml:space="preserve"> </w:t>
          </w:r>
        </w:p>
        <w:p w:rsidR="00CA243B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Bill, 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incentivise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business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model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“</w:t>
          </w:r>
          <w:r w:rsidR="000663B0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going 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be 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>
            <w:rPr>
              <w:rStyle w:val="srword"/>
              <w:rFonts w:eastAsia="Verdana" w:cs="Verdana"/>
              <w:szCs w:val="22"/>
            </w:rPr>
            <w:t>.”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="000663B0">
            <w:rPr>
              <w:rFonts w:eastAsia="Verdana"/>
            </w:rPr>
            <w:t xml:space="preserve">then </w:t>
          </w:r>
          <w:r w:rsidRPr="00B9549E">
            <w:rPr>
              <w:rStyle w:val="srword"/>
              <w:rFonts w:eastAsia="Verdana" w:cs="Verdana"/>
              <w:szCs w:val="22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TikTok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creators</w:t>
          </w:r>
          <w:r>
            <w:rPr>
              <w:rStyle w:val="srword"/>
              <w:rFonts w:eastAsia="Verdana" w:cs="Verdana"/>
              <w:szCs w:val="22"/>
            </w:rPr>
            <w:t xml:space="preserve">, </w:t>
          </w:r>
          <w:r w:rsidR="000663B0">
            <w:rPr>
              <w:rStyle w:val="srword"/>
              <w:rFonts w:eastAsia="Verdana" w:cs="Verdana"/>
              <w:szCs w:val="22"/>
            </w:rPr>
            <w:t xml:space="preserve">and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opportunities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engage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democracy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Parliament</w:t>
          </w:r>
          <w:r w:rsidR="000663B0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therefore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inspire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next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generation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stand</w:t>
          </w:r>
          <w:r>
            <w:rPr>
              <w:rStyle w:val="srword"/>
              <w:rFonts w:eastAsia="Verdana" w:cs="Verdana"/>
              <w:szCs w:val="22"/>
            </w:rPr>
            <w:t>. 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moment</w:t>
          </w:r>
          <w:r>
            <w:rPr>
              <w:rStyle w:val="srword"/>
              <w:rFonts w:eastAsia="Verdana" w:cs="Verdana"/>
              <w:szCs w:val="22"/>
            </w:rPr>
            <w:t xml:space="preserve">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="000663B0">
            <w:rPr>
              <w:rStyle w:val="srword"/>
              <w:rFonts w:eastAsia="Verdana" w:cs="Verdana"/>
              <w:szCs w:val="22"/>
            </w:rPr>
            <w:t>;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outrage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  <w:r w:rsidRPr="00B9549E">
            <w:rPr>
              <w:rFonts w:eastAsia="Verdana"/>
            </w:rPr>
            <w:t xml:space="preserve"> </w:t>
          </w:r>
        </w:p>
        <w:p w:rsidR="00CA243B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Fonts w:eastAsia="Verdana"/>
              <w:b/>
            </w:rPr>
            <w:t xml:space="preserve">Chair: </w:t>
          </w:r>
          <w:r>
            <w:rPr>
              <w:rStyle w:val="srword"/>
              <w:rFonts w:eastAsia="Verdana" w:cs="Verdana"/>
              <w:szCs w:val="22"/>
            </w:rPr>
            <w:t>Marty</w:t>
          </w:r>
          <w:r w:rsidRPr="00B9549E">
            <w:rPr>
              <w:rStyle w:val="srword"/>
              <w:rFonts w:eastAsia="Verdana" w:cs="Verdana"/>
              <w:szCs w:val="22"/>
            </w:rPr>
            <w:t>n,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</w:t>
          </w:r>
          <w:r w:rsidRPr="00B9549E">
            <w:rPr>
              <w:rStyle w:val="srword"/>
              <w:rFonts w:eastAsia="Verdana" w:cs="Verdana"/>
              <w:szCs w:val="22"/>
            </w:rPr>
            <w:t>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questions?</w:t>
          </w:r>
        </w:p>
        <w:p w:rsidR="00CA243B" w:rsidP="007363C1">
          <w:pPr>
            <w:pStyle w:val="Question"/>
            <w:rPr>
              <w:rStyle w:val="srword"/>
              <w:rFonts w:eastAsia="Verdana" w:cs="Verdana"/>
            </w:rPr>
          </w:pPr>
          <w:r>
            <w:rPr>
              <w:rStyle w:val="speakerspeaker-S0"/>
              <w:rFonts w:eastAsia="Verdana" w:cs="Verdana"/>
              <w:b/>
              <w:bCs/>
            </w:rPr>
            <w:t>Martyn Day</w:t>
          </w:r>
          <w:r w:rsidRPr="00B9549E">
            <w:rPr>
              <w:rStyle w:val="speakerspeaker-S0"/>
              <w:rFonts w:eastAsia="Verdana" w:cs="Verdana"/>
              <w:b/>
              <w:bCs/>
            </w:rPr>
            <w:t xml:space="preserve">: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panel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actually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largely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answered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bulk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already,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probably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sign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because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we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obviously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wavelength</w:t>
          </w:r>
          <w:r>
            <w:rPr>
              <w:rStyle w:val="srword"/>
              <w:rFonts w:eastAsia="Verdana" w:cs="Verdana"/>
            </w:rPr>
            <w:t>. W</w:t>
          </w:r>
          <w:r w:rsidRPr="00B9549E">
            <w:rPr>
              <w:rStyle w:val="srword"/>
              <w:rFonts w:eastAsia="Verdana" w:cs="Verdana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</w:t>
          </w:r>
          <w:r>
            <w:rPr>
              <w:rStyle w:val="srword"/>
              <w:rFonts w:eastAsia="Verdana" w:cs="Verdana"/>
            </w:rPr>
            <w:t>—I 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follow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>
            <w:rPr>
              <w:rStyle w:val="srword"/>
              <w:rFonts w:eastAsia="Verdana" w:cs="Verdana"/>
            </w:rPr>
            <w:t>—</w:t>
          </w:r>
          <w:r w:rsidR="00F91970">
            <w:rPr>
              <w:rStyle w:val="srword"/>
              <w:rFonts w:eastAsia="Verdana" w:cs="Verdana"/>
            </w:rPr>
            <w:t xml:space="preserve">was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duty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in the</w:t>
          </w:r>
          <w:r w:rsidRPr="00B9549E">
            <w:rPr>
              <w:rFonts w:eastAsia="Verdana"/>
            </w:rPr>
            <w:t xml:space="preserve"> </w:t>
          </w:r>
          <w:r w:rsidR="000663B0">
            <w:rPr>
              <w:rFonts w:eastAsia="Verdana"/>
            </w:rPr>
            <w:t>d</w:t>
          </w:r>
          <w:r w:rsidRPr="00B9549E">
            <w:rPr>
              <w:rStyle w:val="srword"/>
              <w:rFonts w:eastAsia="Verdana" w:cs="Verdana"/>
            </w:rPr>
            <w:t>raft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Bill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media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illegal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harms</w:t>
          </w:r>
          <w:r w:rsidR="00F91970">
            <w:rPr>
              <w:rStyle w:val="srword"/>
              <w:rFonts w:eastAsia="Verdana" w:cs="Verdana"/>
            </w:rPr>
            <w:t>,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prescriptive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enough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should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there </w:t>
          </w:r>
          <w:r w:rsidRPr="00B9549E">
            <w:rPr>
              <w:rStyle w:val="srword"/>
              <w:rFonts w:eastAsia="Verdana" w:cs="Verdana"/>
            </w:rPr>
            <w:t>be</w:t>
          </w:r>
          <w:r w:rsidR="00F91970">
            <w:rPr>
              <w:rStyle w:val="srword"/>
              <w:rFonts w:eastAsia="Verdana" w:cs="Verdana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think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you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pretty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covered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="00F91970">
            <w:rPr>
              <w:rStyle w:val="srword"/>
              <w:rFonts w:eastAsia="Verdana" w:cs="Verdana"/>
            </w:rPr>
            <w:t>, so w</w:t>
          </w:r>
          <w:r>
            <w:rPr>
              <w:rStyle w:val="srword"/>
              <w:rFonts w:eastAsia="Verdana" w:cs="Verdana"/>
            </w:rPr>
            <w:t>hat I am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="00F91970">
            <w:rPr>
              <w:rStyle w:val="srword"/>
              <w:rFonts w:eastAsia="Verdana" w:cs="Verdana"/>
            </w:rPr>
            <w:t xml:space="preserve">: </w:t>
          </w:r>
          <w:r w:rsidRPr="00B9549E">
            <w:rPr>
              <w:rStyle w:val="srword"/>
              <w:rFonts w:eastAsia="Verdana" w:cs="Verdana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powers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Ofcom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have</w:t>
          </w:r>
          <w:r>
            <w:rPr>
              <w:rStyle w:val="srword"/>
              <w:rFonts w:eastAsia="Verdana" w:cs="Verdana"/>
            </w:rPr>
            <w:t xml:space="preserve"> 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intervene</w:t>
          </w:r>
          <w:r>
            <w:rPr>
              <w:rStyle w:val="srword"/>
              <w:rFonts w:eastAsia="Verdana" w:cs="Verdana"/>
            </w:rPr>
            <w:t xml:space="preserve"> 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impose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sanctions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sure</w:t>
          </w:r>
          <w:r>
            <w:rPr>
              <w:rStyle w:val="srword"/>
              <w:rFonts w:eastAsia="Verdana" w:cs="Verdana"/>
            </w:rPr>
            <w:t xml:space="preserve"> 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if</w:t>
          </w:r>
          <w:r w:rsidRPr="00B9549E">
            <w:rPr>
              <w:rFonts w:eastAsia="Verdana"/>
            </w:rPr>
            <w:t xml:space="preserve"> </w:t>
          </w:r>
          <w:r w:rsidR="000F1961">
            <w:rPr>
              <w:rStyle w:val="srword"/>
              <w:rFonts w:eastAsia="Verdana" w:cs="Verdana"/>
            </w:rPr>
            <w:t xml:space="preserve">the </w:t>
          </w:r>
          <w:r w:rsidRPr="00B9549E">
            <w:rPr>
              <w:rStyle w:val="srword"/>
              <w:rFonts w:eastAsia="Verdana" w:cs="Verdana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care</w:t>
          </w:r>
          <w:r w:rsidRPr="00B9549E">
            <w:rPr>
              <w:rFonts w:eastAsia="Verdana"/>
            </w:rPr>
            <w:t xml:space="preserve"> </w:t>
          </w:r>
          <w:r w:rsidR="000F1961">
            <w:rPr>
              <w:rFonts w:eastAsia="Verdana"/>
            </w:rPr>
            <w:t xml:space="preserve">is not interpreted </w:t>
          </w:r>
          <w:r w:rsidRPr="00B9549E">
            <w:rPr>
              <w:rStyle w:val="srword"/>
              <w:rFonts w:eastAsia="Verdana" w:cs="Verdana"/>
            </w:rPr>
            <w:t>properly</w:t>
          </w:r>
          <w:r w:rsidR="00F91970">
            <w:rPr>
              <w:rStyle w:val="srword"/>
              <w:rFonts w:eastAsia="Verdana" w:cs="Verdana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result</w:t>
          </w:r>
          <w:r>
            <w:rPr>
              <w:rStyle w:val="srword"/>
              <w:rFonts w:eastAsia="Verdana" w:cs="Verdana"/>
            </w:rPr>
            <w:t>?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start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with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that one,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Stephen?</w:t>
          </w:r>
        </w:p>
        <w:p w:rsidR="00CA243B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b/>
              <w:i/>
              <w:szCs w:val="22"/>
            </w:rPr>
            <w:t>Stephen Kinsella:</w:t>
          </w:r>
          <w:r w:rsidRPr="00B9549E">
            <w:rPr>
              <w:rFonts w:eastAsia="Verdana"/>
            </w:rPr>
            <w:t xml:space="preserve"> </w:t>
          </w:r>
          <w:r w:rsidR="000F1961">
            <w:rPr>
              <w:rFonts w:eastAsia="Verdana"/>
            </w:rPr>
            <w:t xml:space="preserve">Yes. </w:t>
          </w:r>
          <w:r>
            <w:rPr>
              <w:rStyle w:val="srword"/>
              <w:rFonts w:eastAsia="Verdana" w:cs="Verdana"/>
              <w:szCs w:val="22"/>
            </w:rPr>
            <w:t>I 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obviously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do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down</w:t>
          </w:r>
          <w:r>
            <w:rPr>
              <w:rStyle w:val="srword"/>
              <w:rFonts w:eastAsia="Verdana" w:cs="Verdana"/>
              <w:szCs w:val="22"/>
            </w:rPr>
            <w:t xml:space="preserve"> 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road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sanctions</w:t>
          </w:r>
          <w:r>
            <w:rPr>
              <w:rStyle w:val="srword"/>
              <w:rFonts w:eastAsia="Verdana" w:cs="Verdana"/>
              <w:szCs w:val="22"/>
            </w:rPr>
            <w:t>. 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Ofcom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powers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explicit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required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then </w:t>
          </w:r>
          <w:r w:rsidRPr="00B9549E">
            <w:rPr>
              <w:rStyle w:val="srword"/>
              <w:rFonts w:eastAsia="Verdana" w:cs="Verdana"/>
              <w:szCs w:val="22"/>
            </w:rPr>
            <w:t>conducted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discussed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before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tweak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launch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products</w:t>
          </w:r>
          <w:r w:rsidR="00CE0A10">
            <w:rPr>
              <w:rStyle w:val="srword"/>
              <w:rFonts w:eastAsia="Verdana" w:cs="Verdana"/>
              <w:szCs w:val="22"/>
            </w:rPr>
            <w:t>, with m</w:t>
          </w:r>
          <w:r w:rsidRPr="00B9549E">
            <w:rPr>
              <w:rStyle w:val="srword"/>
              <w:rFonts w:eastAsia="Verdana" w:cs="Verdana"/>
              <w:szCs w:val="22"/>
            </w:rPr>
            <w:t>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consultation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implications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are.</w:t>
          </w:r>
          <w:r w:rsidRPr="00B9549E">
            <w:rPr>
              <w:rFonts w:eastAsia="Verdana"/>
            </w:rPr>
            <w:t xml:space="preserve"> </w:t>
          </w:r>
          <w:r w:rsidR="00CE0A10">
            <w:rPr>
              <w:rFonts w:eastAsia="Verdana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therwise</w:t>
          </w:r>
          <w:r w:rsidR="00CE0A10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always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catch</w:t>
          </w:r>
          <w:r w:rsidR="00CE0A10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up.</w:t>
          </w:r>
          <w:r w:rsidRPr="00B9549E">
            <w:rPr>
              <w:rFonts w:eastAsia="Verdana"/>
            </w:rPr>
            <w:t xml:space="preserve"> </w:t>
          </w:r>
          <w:r w:rsidR="00CE0A10">
            <w:rPr>
              <w:rStyle w:val="srword"/>
              <w:rFonts w:eastAsia="Verdana" w:cs="Verdana"/>
              <w:szCs w:val="22"/>
            </w:rPr>
            <w:t xml:space="preserve">The </w:t>
          </w:r>
          <w:r w:rsidRPr="00B9549E">
            <w:rPr>
              <w:rStyle w:val="srword"/>
              <w:rFonts w:eastAsia="Verdana" w:cs="Verdana"/>
              <w:szCs w:val="22"/>
            </w:rPr>
            <w:t>point</w:t>
          </w:r>
          <w:r w:rsidRPr="00B9549E">
            <w:rPr>
              <w:rFonts w:eastAsia="Verdana"/>
            </w:rPr>
            <w:t xml:space="preserve"> </w:t>
          </w:r>
          <w:r w:rsidR="00CE0A10">
            <w:rPr>
              <w:rStyle w:val="srword"/>
              <w:rFonts w:eastAsia="Verdana" w:cs="Verdana"/>
              <w:szCs w:val="22"/>
            </w:rPr>
            <w:t xml:space="preserve">was </w:t>
          </w:r>
          <w:r w:rsidRPr="00B9549E">
            <w:rPr>
              <w:rStyle w:val="srword"/>
              <w:rFonts w:eastAsia="Verdana" w:cs="Verdana"/>
              <w:szCs w:val="22"/>
            </w:rPr>
            <w:t>made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earlier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prosecutions</w:t>
          </w:r>
          <w:r>
            <w:rPr>
              <w:rFonts w:eastAsia="Verdana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already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overwhelmed.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do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raft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further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offences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quite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aside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difficulties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detection</w:t>
          </w:r>
          <w:r w:rsidRPr="00B9549E">
            <w:rPr>
              <w:rFonts w:eastAsia="Verdana"/>
            </w:rPr>
            <w:t xml:space="preserve"> </w:t>
          </w:r>
          <w:r w:rsidR="00C3477B">
            <w:rPr>
              <w:rStyle w:val="srword"/>
              <w:rFonts w:eastAsia="Verdana" w:cs="Verdana"/>
              <w:szCs w:val="22"/>
            </w:rPr>
            <w:t xml:space="preserve">and then </w:t>
          </w:r>
          <w:r>
            <w:rPr>
              <w:rStyle w:val="srword"/>
              <w:rFonts w:eastAsia="Verdana" w:cs="Verdana"/>
              <w:szCs w:val="22"/>
            </w:rPr>
            <w:t>prosecut</w:t>
          </w:r>
          <w:r w:rsidR="00C3477B">
            <w:rPr>
              <w:rStyle w:val="srword"/>
              <w:rFonts w:eastAsia="Verdana" w:cs="Verdana"/>
              <w:szCs w:val="22"/>
            </w:rPr>
            <w:t>ion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</w:p>
        <w:p w:rsidR="000F1961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Fonts w:eastAsia="Verdana"/>
            </w:rPr>
            <w:t xml:space="preserve">I </w:t>
          </w:r>
          <w:r w:rsidRPr="00B9549E">
            <w:rPr>
              <w:rStyle w:val="srword"/>
              <w:rFonts w:eastAsia="Verdana" w:cs="Verdana"/>
              <w:szCs w:val="22"/>
            </w:rPr>
            <w:t>focus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that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campaign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Carnegie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</w:t>
          </w:r>
          <w:r w:rsidR="00766AB5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hierarchy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duties</w:t>
          </w:r>
          <w:r w:rsidRPr="00B9549E">
            <w:rPr>
              <w:rFonts w:eastAsia="Verdana"/>
            </w:rPr>
            <w:t xml:space="preserve"> </w:t>
          </w:r>
          <w:r w:rsidR="00766AB5">
            <w:rPr>
              <w:rStyle w:val="srword"/>
              <w:rFonts w:eastAsia="Verdana" w:cs="Verdana"/>
              <w:szCs w:val="22"/>
            </w:rPr>
            <w:t xml:space="preserve">and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simplify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="00766AB5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concern</w:t>
          </w:r>
          <w:r w:rsidRPr="00B9549E">
            <w:rPr>
              <w:rFonts w:eastAsia="Verdana"/>
            </w:rPr>
            <w:t xml:space="preserve"> </w:t>
          </w:r>
          <w:r w:rsidR="00766AB5">
            <w:rPr>
              <w:rStyle w:val="srword"/>
              <w:rFonts w:eastAsia="Verdana" w:cs="Verdana"/>
              <w:szCs w:val="22"/>
            </w:rPr>
            <w:t xml:space="preserve">about </w:t>
          </w:r>
          <w:r w:rsidRPr="00B9549E">
            <w:rPr>
              <w:rStyle w:val="srword"/>
              <w:rFonts w:eastAsia="Verdana" w:cs="Verdana"/>
              <w:szCs w:val="22"/>
            </w:rPr>
            <w:t>whether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multiple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types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="00766AB5">
            <w:rPr>
              <w:rFonts w:eastAsia="Verdana"/>
            </w:rPr>
            <w:t xml:space="preserve">to be </w:t>
          </w:r>
          <w:r w:rsidRPr="00B9549E">
            <w:rPr>
              <w:rStyle w:val="srword"/>
              <w:rFonts w:eastAsia="Verdana" w:cs="Verdana"/>
              <w:szCs w:val="22"/>
            </w:rPr>
            <w:t>identified</w:t>
          </w:r>
          <w:r w:rsidR="00766AB5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Could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simplify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overriding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foundational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>
            <w:rPr>
              <w:rStyle w:val="srword"/>
              <w:rFonts w:eastAsia="Verdana" w:cs="Verdana"/>
              <w:szCs w:val="22"/>
            </w:rPr>
            <w:t>?</w:t>
          </w:r>
        </w:p>
        <w:p w:rsidR="00CA243B" w:rsidP="007363C1">
          <w:pPr>
            <w:pStyle w:val="Remark"/>
            <w:rPr>
              <w:rFonts w:eastAsia="Verdana"/>
            </w:rPr>
          </w:pPr>
          <w:r w:rsidRPr="002A5612">
            <w:rPr>
              <w:rStyle w:val="speakerspeaker-S1"/>
              <w:rFonts w:eastAsia="Verdana" w:cs="Verdana"/>
              <w:b/>
              <w:bCs/>
              <w:i/>
              <w:szCs w:val="22"/>
            </w:rPr>
            <w:t>Seyi Akiwowo:</w:t>
          </w:r>
          <w:r w:rsidRPr="00B9549E">
            <w:rPr>
              <w:rStyle w:val="speakerspeaker-S1"/>
              <w:rFonts w:eastAsia="Verdana" w:cs="Verdana"/>
              <w:b/>
              <w:bCs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completely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agree.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 xml:space="preserve">if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focus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sanctions</w:t>
          </w:r>
          <w:r w:rsidR="007D5D19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achieving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change.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really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prevention,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cause</w:t>
          </w:r>
          <w:r>
            <w:rPr>
              <w:rStyle w:val="srword"/>
              <w:rFonts w:eastAsia="Verdana" w:cs="Verdana"/>
              <w:szCs w:val="22"/>
            </w:rPr>
            <w:t>. 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sitting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almost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35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minutes</w:t>
          </w:r>
          <w:r>
            <w:rPr>
              <w:rStyle w:val="srword"/>
              <w:rFonts w:eastAsia="Verdana" w:cs="Verdana"/>
              <w:szCs w:val="22"/>
            </w:rPr>
            <w:t xml:space="preserve"> now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30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seconds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cannot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math</w:t>
          </w:r>
          <w:r w:rsidR="007D5D19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abused</w:t>
          </w:r>
          <w:r>
            <w:rPr>
              <w:rStyle w:val="srword"/>
              <w:rFonts w:eastAsia="Verdana" w:cs="Verdana"/>
              <w:szCs w:val="22"/>
            </w:rPr>
            <w:t xml:space="preserve"> s</w:t>
          </w:r>
          <w:r w:rsidRPr="00B9549E">
            <w:rPr>
              <w:rStyle w:val="srword"/>
              <w:rFonts w:eastAsia="Verdana" w:cs="Verdana"/>
              <w:szCs w:val="22"/>
            </w:rPr>
            <w:t>ince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talking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cannot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sanctions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="007D5D19">
            <w:rPr>
              <w:rFonts w:eastAsia="Verdana"/>
            </w:rPr>
            <w:t xml:space="preserve">do not </w:t>
          </w:r>
          <w:r w:rsidR="000622B9">
            <w:rPr>
              <w:rFonts w:eastAsia="Verdana"/>
            </w:rPr>
            <w:t xml:space="preserve">properly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redress.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explicit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Carnegie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present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later</w:t>
          </w:r>
          <w:r>
            <w:rPr>
              <w:rFonts w:eastAsia="Verdana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simple.</w:t>
          </w:r>
          <w:r w:rsidRPr="00B9549E">
            <w:rPr>
              <w:rFonts w:eastAsia="Verdana"/>
            </w:rPr>
            <w:t xml:space="preserve"> </w:t>
          </w:r>
        </w:p>
        <w:p w:rsidR="00CA243B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Glitch</w:t>
          </w:r>
          <w:r w:rsidR="000622B9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believe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also </w:t>
          </w:r>
          <w:r w:rsidRPr="00B9549E">
            <w:rPr>
              <w:rStyle w:val="srword"/>
              <w:rFonts w:eastAsia="Verdana" w:cs="Verdana"/>
              <w:szCs w:val="22"/>
            </w:rPr>
            <w:t>needs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gendered.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learning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EU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D</w:t>
          </w:r>
          <w:r w:rsidRPr="00B9549E">
            <w:rPr>
              <w:rStyle w:val="srword"/>
              <w:rFonts w:eastAsia="Verdana" w:cs="Verdana"/>
              <w:szCs w:val="22"/>
            </w:rPr>
            <w:t>igital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ervices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Act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December,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EU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exec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providing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="00521BA8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specific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legislation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</w:t>
          </w:r>
          <w:r w:rsidRPr="00B9549E">
            <w:rPr>
              <w:rStyle w:val="srword"/>
              <w:rFonts w:eastAsia="Verdana" w:cs="Verdana"/>
              <w:szCs w:val="22"/>
            </w:rPr>
            <w:t>igital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ervices</w:t>
          </w:r>
          <w:r>
            <w:rPr>
              <w:rStyle w:val="srword"/>
              <w:rFonts w:eastAsia="Verdana" w:cs="Verdana"/>
              <w:szCs w:val="22"/>
            </w:rPr>
            <w:t xml:space="preserve"> Act and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learnings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including o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actively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reducing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="00521BA8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automated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decision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video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moderation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woman</w:t>
          </w:r>
          <w:r w:rsidR="00A37413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vulnerable</w:t>
          </w:r>
          <w:r w:rsidR="00A37413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self</w:t>
          </w:r>
          <w:r w:rsidRPr="00B9549E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isolating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embark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political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career</w:t>
          </w:r>
          <w:r w:rsidR="00A37413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feels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9B2D8F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algorithms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="009B2D8F">
            <w:rPr>
              <w:rFonts w:eastAsia="Verdana"/>
            </w:rPr>
            <w:t xml:space="preserve">either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turning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</w:t>
          </w:r>
          <w:r w:rsidR="009B2D8F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exacerbating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already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online.</w:t>
          </w:r>
          <w:r w:rsidRPr="00B9549E">
            <w:rPr>
              <w:rFonts w:eastAsia="Verdana"/>
            </w:rPr>
            <w:t xml:space="preserve"> </w:t>
          </w:r>
        </w:p>
        <w:p w:rsidR="00CA243B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empower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fcom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instructions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guidance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properly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layer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framework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Ofcom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properly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stipulated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simplified</w:t>
          </w:r>
          <w:r>
            <w:rPr>
              <w:rStyle w:val="srword"/>
              <w:rFonts w:eastAsia="Verdana" w:cs="Verdana"/>
              <w:szCs w:val="22"/>
            </w:rPr>
            <w:t xml:space="preserve">, Ofcom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always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danger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committing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ultra</w:t>
          </w:r>
          <w:r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vire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="008C3C45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="008C3C45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should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doing.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framework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Carnegie</w:t>
          </w:r>
          <w:r w:rsidRPr="00B9549E">
            <w:rPr>
              <w:rFonts w:eastAsia="Verdana"/>
            </w:rPr>
            <w:t xml:space="preserve"> </w:t>
          </w:r>
          <w:r w:rsidR="008C3C45">
            <w:rPr>
              <w:rStyle w:val="srword"/>
              <w:rFonts w:eastAsia="Verdana" w:cs="Verdana"/>
              <w:szCs w:val="22"/>
            </w:rPr>
            <w:t xml:space="preserve">has </w:t>
          </w:r>
          <w:r w:rsidRPr="00B9549E">
            <w:rPr>
              <w:rStyle w:val="srword"/>
              <w:rFonts w:eastAsia="Verdana" w:cs="Verdana"/>
              <w:szCs w:val="22"/>
            </w:rPr>
            <w:t>set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="00AC1FD0">
            <w:rPr>
              <w:rStyle w:val="srword"/>
              <w:rFonts w:eastAsia="Verdana" w:cs="Verdana"/>
              <w:szCs w:val="22"/>
            </w:rPr>
            <w:t>—p</w:t>
          </w:r>
          <w:r w:rsidRPr="00B9549E">
            <w:rPr>
              <w:rStyle w:val="srword"/>
              <w:rFonts w:eastAsia="Verdana" w:cs="Verdana"/>
              <w:szCs w:val="22"/>
            </w:rPr>
            <w:t>articular</w:t>
          </w:r>
          <w:r w:rsidR="00AC1FD0"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William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Perrin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Lorna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Woods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that.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Pr="00B9549E">
            <w:rPr>
              <w:rFonts w:eastAsia="Verdana"/>
            </w:rPr>
            <w:t xml:space="preserve"> </w:t>
          </w:r>
          <w:r w:rsidR="00AC1FD0">
            <w:rPr>
              <w:rStyle w:val="srword"/>
              <w:rFonts w:eastAsia="Verdana" w:cs="Verdana"/>
              <w:szCs w:val="22"/>
            </w:rPr>
            <w:t xml:space="preserve">to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="00AC1FD0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ommittee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honour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Katie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Price,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Bobby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N</w:t>
          </w:r>
          <w:r w:rsidRPr="00B9549E">
            <w:rPr>
              <w:rStyle w:val="srword"/>
              <w:rFonts w:eastAsia="Verdana" w:cs="Verdana"/>
              <w:szCs w:val="22"/>
            </w:rPr>
            <w:t>orr</w:t>
          </w:r>
          <w:r>
            <w:rPr>
              <w:rStyle w:val="srword"/>
              <w:rFonts w:eastAsia="Verdana" w:cs="Verdana"/>
              <w:szCs w:val="22"/>
            </w:rPr>
            <w:t>is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 am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constituents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telling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terrible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now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="00AC1FD0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too.</w:t>
          </w:r>
        </w:p>
        <w:p w:rsidR="00CA243B" w:rsidP="007363C1">
          <w:pPr>
            <w:pStyle w:val="Remark"/>
            <w:rPr>
              <w:rFonts w:eastAsia="Verdana"/>
            </w:rPr>
          </w:pPr>
          <w:r w:rsidRPr="008D5E28">
            <w:rPr>
              <w:rStyle w:val="speakerspeaker-S0"/>
              <w:rFonts w:eastAsia="Verdana" w:cs="Verdana"/>
              <w:b/>
              <w:bCs/>
              <w:i/>
              <w:szCs w:val="22"/>
            </w:rPr>
            <w:t>Andy Burrows:</w:t>
          </w:r>
          <w:r w:rsidRPr="008D5E28">
            <w:rPr>
              <w:rStyle w:val="speakerspeaker-S0"/>
              <w:rFonts w:eastAsia="Verdana" w:cs="Verdana"/>
              <w:bCs/>
              <w:szCs w:val="22"/>
            </w:rPr>
            <w:t xml:space="preserve"> J</w:t>
          </w:r>
          <w:r w:rsidRPr="008D5E28">
            <w:rPr>
              <w:rStyle w:val="srword"/>
              <w:rFonts w:eastAsia="Verdana" w:cs="Verdana"/>
              <w:szCs w:val="22"/>
            </w:rPr>
            <w:t>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point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foundational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</w:t>
          </w:r>
          <w:r>
            <w:rPr>
              <w:rStyle w:val="srword"/>
              <w:rFonts w:eastAsia="Verdana" w:cs="Verdana"/>
              <w:szCs w:val="22"/>
            </w:rPr>
            <w:t>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creates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clear,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overarching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requirement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identify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mitigate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reasonably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foreseeable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danger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dense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complex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Bill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is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increasingly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becomes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kind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prescriptive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checklist.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bundle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codes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guidance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everyone,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frankly,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struggling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through</w:t>
          </w:r>
          <w:r>
            <w:rPr>
              <w:rStyle w:val="srword"/>
              <w:rFonts w:eastAsia="Verdana" w:cs="Verdana"/>
              <w:szCs w:val="22"/>
            </w:rPr>
            <w:t>. 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benefit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clear,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overarching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health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legislation</w:t>
          </w:r>
          <w:r w:rsidR="00215254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where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clear,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overarching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objective,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employers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determine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context</w:t>
          </w:r>
          <w:r w:rsidR="00215254">
            <w:rPr>
              <w:rFonts w:eastAsia="Verdana"/>
            </w:rPr>
            <w:t>-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pecific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complying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legislation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focuses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minds,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require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roll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sleeves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consider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constitutes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effective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response.</w:t>
          </w:r>
          <w:r w:rsidRPr="00B9549E">
            <w:rPr>
              <w:rFonts w:eastAsia="Verdana"/>
            </w:rPr>
            <w:t xml:space="preserve"> </w:t>
          </w:r>
        </w:p>
        <w:p w:rsidR="00CA243B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Style w:val="srword"/>
              <w:rFonts w:eastAsia="Verdana" w:cs="Verdana"/>
              <w:szCs w:val="22"/>
            </w:rPr>
            <w:t xml:space="preserve">On implementing that, for </w:t>
          </w:r>
          <w:r>
            <w:rPr>
              <w:rStyle w:val="srword"/>
              <w:rFonts w:eastAsia="Verdana" w:cs="Verdana"/>
              <w:szCs w:val="22"/>
            </w:rPr>
            <w:t>me</w:t>
          </w:r>
          <w:r w:rsidRPr="00B9549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back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investigatory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powers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information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disclosure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powers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then </w:t>
          </w:r>
          <w:r w:rsidRPr="00B9549E">
            <w:rPr>
              <w:rStyle w:val="srword"/>
              <w:rFonts w:eastAsia="Verdana" w:cs="Verdana"/>
              <w:szCs w:val="22"/>
            </w:rPr>
            <w:t>enforcement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powers.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>
            <w:rPr>
              <w:rStyle w:val="srword"/>
              <w:rFonts w:eastAsia="Verdana" w:cs="Verdana"/>
              <w:szCs w:val="22"/>
            </w:rPr>
            <w:t>s Seyi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enforcement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powers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used,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processes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deterrent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value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considerable,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welcome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strong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financial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sanctions</w:t>
          </w:r>
          <w:r>
            <w:rPr>
              <w:rStyle w:val="srword"/>
              <w:rFonts w:eastAsia="Verdana" w:cs="Verdana"/>
              <w:szCs w:val="22"/>
            </w:rPr>
            <w:t xml:space="preserve">, but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recognise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 xml:space="preserve">we are dealing with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largest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world</w:t>
          </w:r>
          <w:r>
            <w:rPr>
              <w:rStyle w:val="srword"/>
              <w:rFonts w:eastAsia="Verdana" w:cs="Verdana"/>
              <w:szCs w:val="22"/>
            </w:rPr>
            <w:t xml:space="preserve">.  If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consider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cash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hand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10%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proportion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delay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years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subject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challenge.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question</w:t>
          </w:r>
          <w:r w:rsidR="00DD6323">
            <w:rPr>
              <w:rStyle w:val="srword"/>
              <w:rFonts w:eastAsia="Verdana" w:cs="Verdana"/>
              <w:szCs w:val="22"/>
            </w:rPr>
            <w:t xml:space="preserve">: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effective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range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sanction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measures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proposed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actually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idea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viewing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kind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compliance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piece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business</w:t>
          </w:r>
          <w:r>
            <w:rPr>
              <w:rStyle w:val="srword"/>
              <w:rFonts w:eastAsia="Verdana" w:cs="Verdana"/>
              <w:szCs w:val="22"/>
            </w:rPr>
            <w:t xml:space="preserve">? </w:t>
          </w:r>
        </w:p>
        <w:p w:rsidR="00CA243B" w:rsidP="007363C1">
          <w:pPr>
            <w:pStyle w:val="Remark"/>
            <w:rPr>
              <w:rFonts w:eastAsia="Verdana"/>
            </w:rPr>
          </w:pP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that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="00DD6323">
            <w:rPr>
              <w:rFonts w:eastAsia="Verdana"/>
            </w:rPr>
            <w:t xml:space="preserve">. Again,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Fonts w:eastAsia="Verdana"/>
            </w:rPr>
            <w:t>SPCC, 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brings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named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responsibility.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great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through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nline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afety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Bill,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named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responsible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against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against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women?</w:t>
          </w:r>
          <w:r w:rsidRPr="00B9549E">
            <w:rPr>
              <w:rFonts w:eastAsia="Verdana"/>
            </w:rPr>
            <w:t xml:space="preserve"> </w:t>
          </w:r>
          <w:r w:rsidR="007602E4">
            <w:rPr>
              <w:rStyle w:val="srword"/>
              <w:rFonts w:eastAsia="Verdana" w:cs="Verdana"/>
              <w:szCs w:val="22"/>
            </w:rPr>
            <w:t xml:space="preserve">There would then be </w:t>
          </w:r>
          <w:r w:rsidRPr="00B9549E">
            <w:rPr>
              <w:rStyle w:val="srword"/>
              <w:rFonts w:eastAsia="Verdana" w:cs="Verdana"/>
              <w:szCs w:val="22"/>
            </w:rPr>
            <w:t>direct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accountability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translate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that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caused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</w:t>
          </w:r>
          <w:r w:rsidRPr="00B9549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="00E6160A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families</w:t>
          </w:r>
          <w:r w:rsidR="00E6160A"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down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country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single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day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Question"/>
            <w:rPr>
              <w:rFonts w:eastAsia="Verdana"/>
            </w:rPr>
          </w:pPr>
          <w:r>
            <w:rPr>
              <w:rStyle w:val="speakerspeaker-S1"/>
              <w:rFonts w:eastAsia="Verdana" w:cs="Verdana"/>
              <w:b/>
              <w:bCs/>
            </w:rPr>
            <w:t>Tonia Antoniazzi</w:t>
          </w:r>
          <w:r w:rsidRPr="00B9549E">
            <w:rPr>
              <w:rStyle w:val="speakerspeaker-S1"/>
              <w:rFonts w:eastAsia="Verdana" w:cs="Verdana"/>
              <w:b/>
              <w:bCs/>
            </w:rPr>
            <w:t xml:space="preserve">: </w:t>
          </w:r>
          <w:r>
            <w:rPr>
              <w:rStyle w:val="srword"/>
              <w:rFonts w:eastAsia="Verdana" w:cs="Verdana"/>
            </w:rPr>
            <w:t>Again, 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 am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covered</w:t>
          </w:r>
          <w:r>
            <w:rPr>
              <w:rStyle w:val="srword"/>
              <w:rFonts w:eastAsia="Verdana" w:cs="Verdana"/>
            </w:rPr>
            <w:t>. This question is really for Seyi. 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called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disproportionate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faced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girls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specifically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recognised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O</w:t>
          </w:r>
          <w:r w:rsidRPr="00B9549E">
            <w:rPr>
              <w:rStyle w:val="srword"/>
              <w:rFonts w:eastAsia="Verdana" w:cs="Verdana"/>
            </w:rPr>
            <w:t>nline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S</w:t>
          </w:r>
          <w:r w:rsidRPr="00B9549E">
            <w:rPr>
              <w:rStyle w:val="srword"/>
              <w:rFonts w:eastAsia="Verdana" w:cs="Verdana"/>
            </w:rPr>
            <w:t>afety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Bill</w:t>
          </w:r>
          <w:r w:rsidRPr="00B9549E">
            <w:rPr>
              <w:rStyle w:val="srword"/>
              <w:rFonts w:eastAsia="Verdana" w:cs="Verdana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quite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worrying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word</w:t>
          </w:r>
          <w:r w:rsidRPr="00B9549E">
            <w:rPr>
              <w:rFonts w:eastAsia="Verdana"/>
            </w:rPr>
            <w:t xml:space="preserve"> </w:t>
          </w:r>
          <w:r w:rsidR="00550308">
            <w:rPr>
              <w:rFonts w:eastAsia="Verdana"/>
            </w:rPr>
            <w:t>“</w:t>
          </w:r>
          <w:r w:rsidRPr="00B9549E">
            <w:rPr>
              <w:rStyle w:val="srword"/>
              <w:rFonts w:eastAsia="Verdana" w:cs="Verdana"/>
            </w:rPr>
            <w:t>woman</w:t>
          </w:r>
          <w:r w:rsidR="00550308">
            <w:rPr>
              <w:rStyle w:val="srword"/>
              <w:rFonts w:eastAsia="Verdana" w:cs="Verdana"/>
            </w:rPr>
            <w:t>”</w:t>
          </w:r>
          <w:r>
            <w:rPr>
              <w:rStyle w:val="srword"/>
              <w:rFonts w:eastAsia="Verdana" w:cs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there</w:t>
          </w:r>
          <w:r w:rsidR="00550308">
            <w:rPr>
              <w:rStyle w:val="srword"/>
              <w:rFonts w:eastAsia="Verdana" w:cs="Verdana"/>
            </w:rPr>
            <w:t>—i</w:t>
          </w:r>
          <w:r>
            <w:rPr>
              <w:rStyle w:val="srword"/>
              <w:rFonts w:eastAsia="Verdana" w:cs="Verdana"/>
            </w:rPr>
            <w:t>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appalling</w:t>
          </w:r>
          <w:r>
            <w:rPr>
              <w:rStyle w:val="srword"/>
              <w:rFonts w:eastAsia="Verdana" w:cs="Verdana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B</w:t>
          </w:r>
          <w:r w:rsidRPr="00B9549E">
            <w:rPr>
              <w:rStyle w:val="srword"/>
              <w:rFonts w:eastAsia="Verdana" w:cs="Verdana"/>
            </w:rPr>
            <w:t>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practi</w:t>
          </w:r>
          <w:r w:rsidR="00550308">
            <w:rPr>
              <w:rStyle w:val="srword"/>
              <w:rFonts w:eastAsia="Verdana" w:cs="Verdana"/>
            </w:rPr>
            <w:t>c</w:t>
          </w:r>
          <w:r w:rsidRPr="00B9549E">
            <w:rPr>
              <w:rStyle w:val="srword"/>
              <w:rFonts w:eastAsia="Verdana" w:cs="Verdana"/>
            </w:rPr>
            <w:t>e?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spoken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care</w:t>
          </w:r>
          <w:r w:rsidR="0031452C">
            <w:rPr>
              <w:rStyle w:val="srword"/>
              <w:rFonts w:eastAsia="Verdana" w:cs="Verdana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Andy</w:t>
          </w:r>
          <w:r w:rsidRPr="00B9549E">
            <w:rPr>
              <w:rFonts w:eastAsia="Verdana"/>
            </w:rPr>
            <w:t xml:space="preserve"> </w:t>
          </w:r>
          <w:r w:rsidR="0031452C">
            <w:rPr>
              <w:rStyle w:val="srword"/>
              <w:rFonts w:eastAsia="Verdana" w:cs="Verdana"/>
            </w:rPr>
            <w:t xml:space="preserve">was </w:t>
          </w:r>
          <w:r w:rsidRPr="00B9549E">
            <w:rPr>
              <w:rStyle w:val="srword"/>
              <w:rFonts w:eastAsia="Verdana" w:cs="Verdana"/>
            </w:rPr>
            <w:t>talking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compliance</w:t>
          </w:r>
          <w:r w:rsidR="0031452C">
            <w:rPr>
              <w:rStyle w:val="srword"/>
              <w:rFonts w:eastAsia="Verdana" w:cs="Verdana"/>
            </w:rPr>
            <w:t xml:space="preserve">. Is </w:t>
          </w:r>
          <w:r w:rsidRPr="00B9549E">
            <w:rPr>
              <w:rStyle w:val="srword"/>
              <w:rFonts w:eastAsia="Verdana" w:cs="Verdana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anything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else?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like?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What will it be?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b/>
              <w:i/>
              <w:szCs w:val="22"/>
            </w:rPr>
            <w:t xml:space="preserve">Seyi Akiwowo: </w:t>
          </w:r>
          <w:r w:rsidR="00B87058">
            <w:rPr>
              <w:rStyle w:val="srword"/>
              <w:rFonts w:eastAsia="Verdana" w:cs="Verdana"/>
              <w:szCs w:val="22"/>
            </w:rPr>
            <w:t xml:space="preserve">What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involving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civil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beginning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decision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platform.</w:t>
          </w:r>
          <w:r w:rsidRPr="00B9549E">
            <w:rPr>
              <w:rFonts w:eastAsia="Verdana"/>
            </w:rPr>
            <w:t xml:space="preserve"> </w:t>
          </w:r>
          <w:r w:rsidR="00B87058">
            <w:rPr>
              <w:rStyle w:val="srword"/>
              <w:rFonts w:eastAsia="Verdana" w:cs="Verdana"/>
              <w:szCs w:val="22"/>
            </w:rPr>
            <w:t xml:space="preserve">There are </w:t>
          </w:r>
          <w:r w:rsidRPr="00B9549E">
            <w:rPr>
              <w:rStyle w:val="srword"/>
              <w:rFonts w:eastAsia="Verdana" w:cs="Verdana"/>
              <w:szCs w:val="22"/>
            </w:rPr>
            <w:t>trust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councils</w:t>
          </w:r>
          <w:r>
            <w:rPr>
              <w:rStyle w:val="srword"/>
              <w:rFonts w:eastAsia="Verdana" w:cs="Verdana"/>
              <w:szCs w:val="22"/>
            </w:rPr>
            <w:t>, b</w:t>
          </w:r>
          <w:r w:rsidRPr="00B9549E">
            <w:rPr>
              <w:rStyle w:val="srword"/>
              <w:rFonts w:eastAsia="Verdana" w:cs="Verdana"/>
              <w:szCs w:val="22"/>
            </w:rPr>
            <w:t>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civil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disagree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</w:t>
          </w:r>
          <w:r>
            <w:rPr>
              <w:rStyle w:val="srword"/>
              <w:rFonts w:eastAsia="Verdana" w:cs="Verdana"/>
              <w:szCs w:val="22"/>
            </w:rPr>
            <w:t>s—are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properly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remunerated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councils</w:t>
          </w:r>
          <w:r w:rsidR="00B87058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s</w:t>
          </w:r>
          <w:r w:rsidRPr="00B9549E"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compete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policy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minds?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invest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organisations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="00B87058">
            <w:rPr>
              <w:rFonts w:eastAsia="Verdana"/>
            </w:rPr>
            <w:t>sense-</w:t>
          </w:r>
          <w:r w:rsidRPr="00B9549E">
            <w:rPr>
              <w:rStyle w:val="srword"/>
              <w:rFonts w:eastAsia="Verdana" w:cs="Verdana"/>
              <w:szCs w:val="22"/>
            </w:rPr>
            <w:t>check</w:t>
          </w:r>
          <w:r w:rsidRPr="00B9549E">
            <w:rPr>
              <w:rFonts w:eastAsia="Verdana"/>
            </w:rPr>
            <w:t xml:space="preserve"> </w:t>
          </w:r>
          <w:r w:rsidR="00B87058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they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actually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true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spin</w:t>
          </w:r>
          <w:r>
            <w:rPr>
              <w:rStyle w:val="srword"/>
              <w:rFonts w:eastAsia="Verdana" w:cs="Verdana"/>
              <w:szCs w:val="22"/>
            </w:rPr>
            <w:t>? C</w:t>
          </w:r>
          <w:r w:rsidRPr="00B9549E">
            <w:rPr>
              <w:rStyle w:val="srword"/>
              <w:rFonts w:eastAsia="Verdana" w:cs="Verdana"/>
              <w:szCs w:val="22"/>
            </w:rPr>
            <w:t>ivil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societies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properly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armoured,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>
            <w:rPr>
              <w:rStyle w:val="srword"/>
              <w:rFonts w:eastAsia="Verdana" w:cs="Verdana"/>
              <w:szCs w:val="22"/>
            </w:rPr>
            <w:t>, i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battles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slightly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ajar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kind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>
            <w:rPr>
              <w:rStyle w:val="srword"/>
              <w:rFonts w:eastAsia="Verdana" w:cs="Verdana"/>
              <w:szCs w:val="22"/>
            </w:rPr>
            <w:t xml:space="preserve">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civil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="00B87058">
            <w:rPr>
              <w:rStyle w:val="srword"/>
              <w:rFonts w:eastAsia="Verdana" w:cs="Verdana"/>
              <w:szCs w:val="22"/>
            </w:rPr>
            <w:t>’ t</w:t>
          </w:r>
          <w:r w:rsidRPr="00B9549E">
            <w:rPr>
              <w:rStyle w:val="srword"/>
              <w:rFonts w:eastAsia="Verdana" w:cs="Verdana"/>
              <w:szCs w:val="22"/>
            </w:rPr>
            <w:t>rust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B87058">
            <w:rPr>
              <w:rFonts w:eastAsia="Verdana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afety</w:t>
          </w:r>
          <w:r w:rsidRPr="00B9549E">
            <w:rPr>
              <w:rFonts w:eastAsia="Verdana"/>
            </w:rPr>
            <w:t xml:space="preserve"> </w:t>
          </w:r>
          <w:r w:rsidR="00B87058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ouncil</w:t>
          </w:r>
          <w:r w:rsidR="00B87058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oversight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board</w:t>
          </w:r>
          <w:r w:rsidR="00B87058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gain,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F</w:t>
          </w:r>
          <w:r w:rsidRPr="00B9549E">
            <w:rPr>
              <w:rStyle w:val="srword"/>
              <w:rFonts w:eastAsia="Verdana" w:cs="Verdana"/>
              <w:szCs w:val="22"/>
            </w:rPr>
            <w:t>iles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oversight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boards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that is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at least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would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fcom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civil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closely.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="00A82D97">
            <w:rPr>
              <w:rFonts w:eastAsia="Verdana"/>
            </w:rPr>
            <w:t xml:space="preserve">that </w:t>
          </w:r>
          <w:r>
            <w:rPr>
              <w:rFonts w:eastAsia="Verdana"/>
            </w:rPr>
            <w:t xml:space="preserve">Ofcom </w:t>
          </w:r>
          <w:r w:rsidR="00A82D97">
            <w:rPr>
              <w:rStyle w:val="srword"/>
              <w:rFonts w:eastAsia="Verdana" w:cs="Verdana"/>
              <w:szCs w:val="22"/>
            </w:rPr>
            <w:t xml:space="preserve">is </w:t>
          </w:r>
          <w:r w:rsidRPr="00B9549E">
            <w:rPr>
              <w:rStyle w:val="srword"/>
              <w:rFonts w:eastAsia="Verdana" w:cs="Verdana"/>
              <w:szCs w:val="22"/>
            </w:rPr>
            <w:t>hiring</w:t>
          </w:r>
          <w:r w:rsidR="00A82D97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="00A82D97">
            <w:rPr>
              <w:rStyle w:val="srword"/>
              <w:rFonts w:eastAsia="Verdana" w:cs="Verdana"/>
              <w:szCs w:val="22"/>
            </w:rPr>
            <w:t xml:space="preserve">it is </w:t>
          </w:r>
          <w:r w:rsidRPr="00B9549E">
            <w:rPr>
              <w:rStyle w:val="srword"/>
              <w:rFonts w:eastAsia="Verdana" w:cs="Verdana"/>
              <w:szCs w:val="22"/>
            </w:rPr>
            <w:t>definitely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building</w:t>
          </w:r>
          <w:r w:rsidRPr="00B9549E">
            <w:rPr>
              <w:rFonts w:eastAsia="Verdana"/>
            </w:rPr>
            <w:t xml:space="preserve"> </w:t>
          </w:r>
          <w:r w:rsidR="00A82D97">
            <w:rPr>
              <w:rStyle w:val="srword"/>
              <w:rFonts w:eastAsia="Verdana" w:cs="Verdana"/>
              <w:szCs w:val="22"/>
            </w:rPr>
            <w:t xml:space="preserve">its </w:t>
          </w:r>
          <w:r w:rsidRPr="00B9549E">
            <w:rPr>
              <w:rStyle w:val="srword"/>
              <w:rFonts w:eastAsia="Verdana" w:cs="Verdana"/>
              <w:szCs w:val="22"/>
            </w:rPr>
            <w:t>capacity</w:t>
          </w:r>
          <w:r w:rsidR="00A82D97">
            <w:rPr>
              <w:rStyle w:val="srword"/>
              <w:rFonts w:eastAsia="Verdana" w:cs="Verdana"/>
              <w:szCs w:val="22"/>
            </w:rPr>
            <w:t xml:space="preserve">, but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cannot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expect</w:t>
          </w:r>
          <w:r w:rsidRPr="00B9549E">
            <w:rPr>
              <w:rFonts w:eastAsia="Verdana"/>
            </w:rPr>
            <w:t xml:space="preserve"> </w:t>
          </w:r>
          <w:r w:rsidR="00A82D97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ahead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curve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time.</w:t>
          </w:r>
          <w:r w:rsidRPr="00B9549E">
            <w:rPr>
              <w:rFonts w:eastAsia="Verdana"/>
            </w:rPr>
            <w:t xml:space="preserve"> </w:t>
          </w:r>
          <w:r w:rsidR="00A82D97">
            <w:rPr>
              <w:rFonts w:eastAsia="Verdana"/>
            </w:rPr>
            <w:t>There are c</w:t>
          </w:r>
          <w:r w:rsidRPr="00B9549E">
            <w:rPr>
              <w:rStyle w:val="srword"/>
              <w:rFonts w:eastAsia="Verdana" w:cs="Verdana"/>
              <w:szCs w:val="22"/>
            </w:rPr>
            <w:t>ivil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G</w:t>
          </w:r>
          <w:r w:rsidRPr="00B9549E">
            <w:rPr>
              <w:rStyle w:val="srword"/>
              <w:rFonts w:eastAsia="Verdana" w:cs="Verdana"/>
              <w:szCs w:val="22"/>
            </w:rPr>
            <w:t>litch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NSP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C</w:t>
          </w:r>
          <w:r w:rsidR="00A82D97">
            <w:rPr>
              <w:rStyle w:val="srword"/>
              <w:rFonts w:eastAsia="Verdana" w:cs="Verdana"/>
              <w:szCs w:val="22"/>
            </w:rPr>
            <w:t xml:space="preserve"> and </w:t>
          </w:r>
          <w:r>
            <w:rPr>
              <w:rStyle w:val="srword"/>
              <w:rFonts w:eastAsia="Verdana" w:cs="Verdana"/>
              <w:szCs w:val="22"/>
            </w:rPr>
            <w:t>EVAW,</w:t>
          </w:r>
          <w:r w:rsidRPr="00B9549E">
            <w:rPr>
              <w:rFonts w:eastAsia="Verdana"/>
            </w:rPr>
            <w:t xml:space="preserve"> </w:t>
          </w:r>
          <w:r w:rsidR="00A82D97">
            <w:rPr>
              <w:rStyle w:val="srword"/>
              <w:rFonts w:eastAsia="Verdana" w:cs="Verdana"/>
              <w:szCs w:val="22"/>
            </w:rPr>
            <w:t xml:space="preserve">which </w:t>
          </w:r>
          <w:r w:rsidR="00973D0D">
            <w:rPr>
              <w:rStyle w:val="srword"/>
              <w:rFonts w:eastAsia="Verdana" w:cs="Verdana"/>
              <w:szCs w:val="22"/>
            </w:rPr>
            <w:t xml:space="preserve">are </w:t>
          </w:r>
          <w:r w:rsidRPr="00B9549E">
            <w:rPr>
              <w:rStyle w:val="srword"/>
              <w:rFonts w:eastAsia="Verdana" w:cs="Verdana"/>
              <w:szCs w:val="22"/>
            </w:rPr>
            <w:t>providing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support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G</w:t>
          </w:r>
          <w:r w:rsidRPr="00B9549E">
            <w:rPr>
              <w:rStyle w:val="srword"/>
              <w:rFonts w:eastAsia="Verdana" w:cs="Verdana"/>
              <w:szCs w:val="22"/>
            </w:rPr>
            <w:t>litch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provides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training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online.</w:t>
          </w:r>
          <w:r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support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security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self</w:t>
          </w:r>
          <w:r w:rsidRPr="00B9549E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>
            <w:rPr>
              <w:rStyle w:val="srword"/>
              <w:rFonts w:eastAsia="Verdana" w:cs="Verdana"/>
              <w:szCs w:val="22"/>
            </w:rPr>
            <w:t>. That 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="00973D0D">
            <w:rPr>
              <w:rFonts w:eastAsia="Verdana"/>
            </w:rPr>
            <w:t xml:space="preserve">, and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therefore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ahead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curve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improve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advocacy.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seeing</w:t>
          </w:r>
          <w:r>
            <w:rPr>
              <w:rStyle w:val="srword"/>
              <w:rFonts w:eastAsia="Verdana" w:cs="Verdana"/>
              <w:szCs w:val="22"/>
            </w:rPr>
            <w:t xml:space="preserve"> with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fcom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</w:p>
        <w:p w:rsidR="00BB0993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 w:rsidRPr="00B9549E">
            <w:rPr>
              <w:rStyle w:val="srword"/>
              <w:rFonts w:eastAsia="Verdana" w:cs="Verdana"/>
              <w:szCs w:val="22"/>
            </w:rPr>
            <w:t>Putting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r</w:t>
          </w:r>
          <w:r w:rsidRPr="00B9549E">
            <w:rPr>
              <w:rStyle w:val="srword"/>
              <w:rFonts w:eastAsia="Verdana" w:cs="Verdana"/>
              <w:szCs w:val="22"/>
            </w:rPr>
            <w:t>ecovering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politician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="00973D0D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and g</w:t>
          </w:r>
          <w:r w:rsidRPr="00B9549E">
            <w:rPr>
              <w:rStyle w:val="srword"/>
              <w:rFonts w:eastAsia="Verdana" w:cs="Verdana"/>
              <w:szCs w:val="22"/>
            </w:rPr>
            <w:t>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Andy</w:t>
          </w:r>
          <w:r w:rsidRPr="00B9549E">
            <w:rPr>
              <w:rStyle w:val="srword"/>
              <w:rFonts w:eastAsia="Verdana" w:cs="Verdana"/>
              <w:szCs w:val="22"/>
            </w:rPr>
            <w:t>'s</w:t>
          </w:r>
          <w:r w:rsidRPr="00B9549E">
            <w:rPr>
              <w:rFonts w:eastAsia="Verdana"/>
            </w:rPr>
            <w:t xml:space="preserve"> </w:t>
          </w:r>
          <w:r w:rsidR="00973D0D">
            <w:rPr>
              <w:rFonts w:eastAsia="Verdana"/>
            </w:rPr>
            <w:t>p</w:t>
          </w:r>
          <w:r w:rsidRPr="00B9549E">
            <w:rPr>
              <w:rStyle w:val="srword"/>
              <w:rFonts w:eastAsia="Verdana" w:cs="Verdana"/>
              <w:szCs w:val="22"/>
            </w:rPr>
            <w:t>oint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review</w:t>
          </w:r>
          <w:r w:rsidR="00973D0D"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sadly </w:t>
          </w:r>
          <w:r w:rsidRPr="00B9549E">
            <w:rPr>
              <w:rStyle w:val="srword"/>
              <w:rFonts w:eastAsia="Verdana" w:cs="Verdana"/>
              <w:szCs w:val="22"/>
            </w:rPr>
            <w:t>remember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reviews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homicide,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domestic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safeguarding</w:t>
          </w:r>
          <w:r w:rsidRPr="00B9549E">
            <w:rPr>
              <w:rFonts w:eastAsia="Verdana"/>
            </w:rPr>
            <w:t xml:space="preserve"> </w:t>
          </w:r>
          <w:r w:rsidR="00FA461B">
            <w:rPr>
              <w:rStyle w:val="srword"/>
              <w:rFonts w:eastAsia="Verdana" w:cs="Verdana"/>
              <w:szCs w:val="22"/>
            </w:rPr>
            <w:t xml:space="preserve">that had </w:t>
          </w:r>
          <w:r w:rsidRPr="00B9549E">
            <w:rPr>
              <w:rStyle w:val="srword"/>
              <w:rFonts w:eastAsia="Verdana" w:cs="Verdana"/>
              <w:szCs w:val="22"/>
            </w:rPr>
            <w:t>gone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wrong.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council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review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failings</w:t>
          </w:r>
          <w:r w:rsidR="00FA461B">
            <w:rPr>
              <w:rStyle w:val="srword"/>
              <w:rFonts w:eastAsia="Verdana" w:cs="Verdana"/>
              <w:szCs w:val="22"/>
            </w:rPr>
            <w:t xml:space="preserve"> were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do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companies.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E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somebody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="00FA461B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tolerance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level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increases</w:t>
          </w:r>
          <w:r>
            <w:rPr>
              <w:rStyle w:val="srword"/>
              <w:rFonts w:eastAsia="Verdana" w:cs="Verdana"/>
              <w:szCs w:val="22"/>
            </w:rPr>
            <w:t xml:space="preserve"> o</w:t>
          </w:r>
          <w:r w:rsidRPr="00B9549E">
            <w:rPr>
              <w:rStyle w:val="srword"/>
              <w:rFonts w:eastAsia="Verdana" w:cs="Verdana"/>
              <w:szCs w:val="22"/>
            </w:rPr>
            <w:t>nce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again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violence.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violence</w:t>
          </w:r>
          <w:r w:rsidR="00FA461B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late.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="00204BF2">
            <w:rPr>
              <w:rStyle w:val="srword"/>
              <w:rFonts w:eastAsia="Verdana" w:cs="Verdana"/>
              <w:szCs w:val="22"/>
            </w:rPr>
            <w:t>’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reporting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gender</w:t>
          </w:r>
          <w:r w:rsidR="00204BF2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based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violence.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moment</w:t>
          </w:r>
          <w:r w:rsidR="00204BF2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volunteer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annual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report</w:t>
          </w:r>
          <w:r>
            <w:rPr>
              <w:rStyle w:val="srword"/>
              <w:rFonts w:eastAsia="Verdana" w:cs="Verdana"/>
              <w:szCs w:val="22"/>
            </w:rPr>
            <w:t xml:space="preserve"> b</w:t>
          </w:r>
          <w:r w:rsidRPr="00B9549E">
            <w:rPr>
              <w:rStyle w:val="srword"/>
              <w:rFonts w:eastAsia="Verdana" w:cs="Verdana"/>
              <w:szCs w:val="22"/>
            </w:rPr>
            <w:t>ut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again,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spin</w:t>
          </w:r>
          <w:r w:rsidR="00FE7336">
            <w:rPr>
              <w:rStyle w:val="srword"/>
              <w:rFonts w:eastAsia="Verdana" w:cs="Verdana"/>
              <w:szCs w:val="22"/>
            </w:rPr>
            <w:t xml:space="preserve">, so you have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behind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stats.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 xml:space="preserve">it </w:t>
          </w:r>
          <w:r w:rsidR="00FE7336">
            <w:rPr>
              <w:rStyle w:val="srword"/>
              <w:rFonts w:eastAsia="Verdana" w:cs="Verdana"/>
              <w:szCs w:val="22"/>
            </w:rPr>
            <w:t xml:space="preserve">would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interesting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breakdown</w:t>
          </w:r>
          <w:r w:rsidRPr="00B9549E">
            <w:rPr>
              <w:rFonts w:eastAsia="Verdana"/>
            </w:rPr>
            <w:t xml:space="preserve"> </w:t>
          </w:r>
          <w:r w:rsidR="00FE7336">
            <w:rPr>
              <w:rStyle w:val="srword"/>
              <w:rFonts w:eastAsia="Verdana" w:cs="Verdana"/>
              <w:szCs w:val="22"/>
            </w:rPr>
            <w:t xml:space="preserve">of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down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X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period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="00FE7336">
            <w:rPr>
              <w:rStyle w:val="srword"/>
              <w:rFonts w:eastAsia="Verdana" w:cs="Verdana"/>
              <w:szCs w:val="22"/>
            </w:rPr>
            <w:t xml:space="preserve">were </w:t>
          </w:r>
          <w:r w:rsidRPr="00B9549E">
            <w:rPr>
              <w:rStyle w:val="srword"/>
              <w:rFonts w:eastAsia="Verdana" w:cs="Verdana"/>
              <w:szCs w:val="22"/>
            </w:rPr>
            <w:t>anti</w:t>
          </w:r>
          <w:r w:rsidR="00FE7336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emitic</w:t>
          </w:r>
          <w:r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anti</w:t>
          </w:r>
          <w:r w:rsidRPr="00B9549E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black</w:t>
          </w:r>
          <w:r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homophobic</w:t>
          </w:r>
          <w:r w:rsidR="00BD2A92">
            <w:rPr>
              <w:rStyle w:val="srword"/>
              <w:rFonts w:eastAsia="Verdana" w:cs="Verdana"/>
              <w:szCs w:val="22"/>
            </w:rPr>
            <w:t xml:space="preserve"> or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st</w:t>
          </w:r>
          <w:r w:rsidR="00BD2A92">
            <w:rPr>
              <w:rStyle w:val="srword"/>
              <w:rFonts w:eastAsia="Verdana" w:cs="Verdana"/>
              <w:szCs w:val="22"/>
            </w:rPr>
            <w:t xml:space="preserve">, </w:t>
          </w:r>
          <w:r w:rsidR="00FE7336">
            <w:rPr>
              <w:rStyle w:val="srword"/>
              <w:rFonts w:eastAsia="Verdana" w:cs="Verdana"/>
              <w:szCs w:val="22"/>
            </w:rPr>
            <w:t xml:space="preserve">or </w:t>
          </w:r>
          <w:r w:rsidR="00BD2A92">
            <w:rPr>
              <w:rStyle w:val="srword"/>
              <w:rFonts w:eastAsia="Verdana" w:cs="Verdana"/>
              <w:szCs w:val="22"/>
            </w:rPr>
            <w:t xml:space="preserve">that </w:t>
          </w:r>
          <w:r w:rsidR="00FE7336">
            <w:rPr>
              <w:rFonts w:eastAsia="Verdana"/>
            </w:rPr>
            <w:t xml:space="preserve">had an </w:t>
          </w:r>
          <w:r w:rsidRPr="00B9549E">
            <w:rPr>
              <w:rStyle w:val="srword"/>
              <w:rFonts w:eastAsia="Verdana" w:cs="Verdana"/>
              <w:szCs w:val="22"/>
            </w:rPr>
            <w:t>impact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democracy</w:t>
          </w:r>
          <w:r>
            <w:rPr>
              <w:rStyle w:val="srword"/>
              <w:rFonts w:eastAsia="Verdana" w:cs="Verdana"/>
              <w:szCs w:val="22"/>
            </w:rPr>
            <w:t>, 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let 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</w:t>
          </w:r>
          <w:r w:rsidRPr="00B9549E">
            <w:rPr>
              <w:rFonts w:eastAsia="Verdana"/>
            </w:rPr>
            <w:t xml:space="preserve"> </w:t>
          </w:r>
          <w:r w:rsidR="00BD2A92">
            <w:rPr>
              <w:rStyle w:val="srword"/>
              <w:rFonts w:eastAsia="Verdana" w:cs="Verdana"/>
              <w:szCs w:val="22"/>
            </w:rPr>
            <w:t xml:space="preserve">them on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indicators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six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months.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indicators</w:t>
          </w:r>
          <w:r w:rsidRPr="00B9549E">
            <w:rPr>
              <w:rFonts w:eastAsia="Verdana"/>
            </w:rPr>
            <w:t xml:space="preserve"> </w:t>
          </w:r>
          <w:r w:rsidR="00BD2A92">
            <w:rPr>
              <w:rStyle w:val="srword"/>
              <w:rFonts w:eastAsia="Verdana" w:cs="Verdana"/>
              <w:szCs w:val="22"/>
            </w:rPr>
            <w:t xml:space="preserve">and </w:t>
          </w:r>
          <w:r w:rsidRPr="00B9549E">
            <w:rPr>
              <w:rStyle w:val="srword"/>
              <w:rFonts w:eastAsia="Verdana" w:cs="Verdana"/>
              <w:szCs w:val="22"/>
            </w:rPr>
            <w:t>metrics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change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nd,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said,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civil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shoestring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budget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cannot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keep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Question"/>
            <w:rPr>
              <w:rFonts w:eastAsia="Verdana"/>
            </w:rPr>
          </w:pPr>
          <w:r>
            <w:rPr>
              <w:rStyle w:val="speakerspeaker-S1"/>
              <w:rFonts w:eastAsia="Verdana" w:cs="Verdana"/>
              <w:b/>
              <w:bCs/>
            </w:rPr>
            <w:t>Tonia Antoniazzi</w:t>
          </w:r>
          <w:r w:rsidRPr="00B9549E">
            <w:rPr>
              <w:rStyle w:val="speakerspeaker-S1"/>
              <w:rFonts w:eastAsia="Verdana" w:cs="Verdana"/>
              <w:b/>
              <w:bCs/>
            </w:rPr>
            <w:t xml:space="preserve">: </w:t>
          </w:r>
          <w:r>
            <w:rPr>
              <w:rStyle w:val="srword"/>
              <w:rFonts w:eastAsia="Verdana" w:cs="Verdana"/>
            </w:rPr>
            <w:t>W</w:t>
          </w:r>
          <w:r w:rsidRPr="00B9549E">
            <w:rPr>
              <w:rStyle w:val="srword"/>
              <w:rFonts w:eastAsia="Verdana" w:cs="Verdana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hear</w:t>
          </w:r>
          <w:r>
            <w:rPr>
              <w:rStyle w:val="srword"/>
              <w:rFonts w:eastAsia="Verdana" w:cs="Verdana"/>
            </w:rPr>
            <w:t>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suggestions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last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session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important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limits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functionality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un</w:t>
          </w:r>
          <w:r w:rsidRPr="00B9549E">
            <w:rPr>
              <w:rStyle w:val="srword"/>
              <w:rFonts w:eastAsia="Verdana" w:cs="Verdana"/>
            </w:rPr>
            <w:t>verified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accounts</w:t>
          </w:r>
          <w:r w:rsidR="00282903">
            <w:rPr>
              <w:rStyle w:val="srword"/>
              <w:rFonts w:eastAsia="Verdana" w:cs="Verdana"/>
            </w:rPr>
            <w:t>,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mean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vulnerable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users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unable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choose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verify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identity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ability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contact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high</w:t>
          </w:r>
          <w:r w:rsidR="00282903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</w:rPr>
            <w:t>profile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figures.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C</w:t>
          </w:r>
          <w:r w:rsidRPr="00B9549E">
            <w:rPr>
              <w:rStyle w:val="srword"/>
              <w:rFonts w:eastAsia="Verdana" w:cs="Verdana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managed</w:t>
          </w:r>
          <w:r>
            <w:rPr>
              <w:rStyle w:val="srword"/>
              <w:rFonts w:eastAsia="Verdana" w:cs="Verdana"/>
            </w:rPr>
            <w:t xml:space="preserve"> o</w:t>
          </w:r>
          <w:r w:rsidRPr="00B9549E">
            <w:rPr>
              <w:rStyle w:val="srword"/>
              <w:rFonts w:eastAsia="Verdana" w:cs="Verdana"/>
            </w:rPr>
            <w:t>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inevitable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trade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off?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</w:t>
          </w:r>
          <w:r w:rsidRPr="00B9549E">
            <w:rPr>
              <w:rStyle w:val="srword"/>
              <w:rFonts w:eastAsia="Verdana" w:cs="Verdana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issue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because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we were hearing in the last session that </w:t>
          </w:r>
          <w:r w:rsidRPr="00B9549E">
            <w:rPr>
              <w:rStyle w:val="srword"/>
              <w:rFonts w:eastAsia="Verdana" w:cs="Verdana"/>
            </w:rPr>
            <w:t>anonymity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to </w:t>
          </w:r>
          <w:r w:rsidRPr="00B9549E">
            <w:rPr>
              <w:rStyle w:val="srword"/>
              <w:rFonts w:eastAsia="Verdana" w:cs="Verdana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</w:t>
          </w:r>
          <w:r>
            <w:rPr>
              <w:rStyle w:val="srword"/>
              <w:rFonts w:eastAsia="Verdana" w:cs="Verdana"/>
            </w:rPr>
            <w:t>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key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contact.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Fonts w:eastAsia="Verdana"/>
              <w:b/>
              <w:i/>
            </w:rPr>
            <w:t xml:space="preserve">Seyi Akiwowo: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han</w:t>
          </w:r>
          <w:r w:rsidRPr="00B9549E">
            <w:rPr>
              <w:rStyle w:val="srword"/>
              <w:rFonts w:eastAsia="Verdana" w:cs="Verdana"/>
              <w:szCs w:val="22"/>
            </w:rPr>
            <w:t>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Stephen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he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>
            <w:rPr>
              <w:rFonts w:eastAsia="Verdana"/>
            </w:rPr>
            <w:t>onym</w:t>
          </w:r>
          <w:r w:rsidRPr="00B9549E">
            <w:rPr>
              <w:rStyle w:val="srword"/>
              <w:rFonts w:eastAsia="Verdana" w:cs="Verdana"/>
              <w:szCs w:val="22"/>
            </w:rPr>
            <w:t>ity.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>
            <w:rPr>
              <w:rFonts w:eastAsia="Verdana"/>
            </w:rPr>
            <w:t>onym</w:t>
          </w:r>
          <w:r w:rsidRPr="00B9549E">
            <w:rPr>
              <w:rStyle w:val="srword"/>
              <w:rFonts w:eastAsia="Verdana" w:cs="Verdana"/>
              <w:szCs w:val="22"/>
            </w:rPr>
            <w:t>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pseudonyms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participate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="00C444B0">
            <w:rPr>
              <w:rStyle w:val="srword"/>
              <w:rFonts w:eastAsia="Verdana" w:cs="Verdana"/>
              <w:szCs w:val="22"/>
            </w:rPr>
            <w:t>With g</w:t>
          </w:r>
          <w:r w:rsidRPr="00B9549E">
            <w:rPr>
              <w:rStyle w:val="srword"/>
              <w:rFonts w:eastAsia="Verdana" w:cs="Verdana"/>
              <w:szCs w:val="22"/>
            </w:rPr>
            <w:t>aming,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example</w:t>
          </w:r>
          <w:r w:rsidR="00C444B0">
            <w:rPr>
              <w:rStyle w:val="srword"/>
              <w:rFonts w:eastAsia="Verdana" w:cs="Verdana"/>
              <w:szCs w:val="22"/>
            </w:rPr>
            <w:t>, 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="00C444B0">
            <w:rPr>
              <w:rFonts w:eastAsia="Verdana"/>
            </w:rPr>
            <w:t>G</w:t>
          </w:r>
          <w:r w:rsidRPr="00B9549E">
            <w:rPr>
              <w:rStyle w:val="srword"/>
              <w:rFonts w:eastAsia="Verdana" w:cs="Verdana"/>
              <w:szCs w:val="22"/>
            </w:rPr>
            <w:t>amergate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20</w:t>
          </w:r>
          <w:r w:rsidRPr="00B9549E">
            <w:rPr>
              <w:rStyle w:val="srword"/>
              <w:rFonts w:eastAsia="Verdana" w:cs="Verdana"/>
              <w:szCs w:val="22"/>
            </w:rPr>
            <w:t>10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onwards</w:t>
          </w:r>
          <w:r>
            <w:rPr>
              <w:rStyle w:val="srword"/>
              <w:rFonts w:eastAsia="Verdana" w:cs="Verdana"/>
              <w:szCs w:val="22"/>
            </w:rPr>
            <w:t xml:space="preserve"> saw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exodus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themselves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FIFA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D940DE">
            <w:rPr>
              <w:rFonts w:eastAsia="Verdana"/>
            </w:rPr>
            <w:t xml:space="preserve">The </w:t>
          </w:r>
          <w:r w:rsidRPr="00B9549E">
            <w:rPr>
              <w:rStyle w:val="srword"/>
              <w:rFonts w:eastAsia="Verdana" w:cs="Verdana"/>
              <w:szCs w:val="22"/>
            </w:rPr>
            <w:t>Si</w:t>
          </w:r>
          <w:r>
            <w:rPr>
              <w:rStyle w:val="srword"/>
              <w:rFonts w:eastAsia="Verdana" w:cs="Verdana"/>
              <w:szCs w:val="22"/>
            </w:rPr>
            <w:t>m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="00D940DE">
            <w:rPr>
              <w:rFonts w:eastAsia="Verdana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games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sometimes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protection</w:t>
          </w:r>
          <w:r w:rsidR="00947C61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literally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life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death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also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assessments</w:t>
          </w:r>
          <w:r w:rsidR="00947C61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="00947C61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investing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tools.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blocking,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filtering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muting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expanded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range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agency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="000511B5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opt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="000511B5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</w:t>
          </w:r>
          <w:r w:rsidRPr="00B9549E">
            <w:rPr>
              <w:rStyle w:val="srword"/>
              <w:rFonts w:eastAsia="Verdana" w:cs="Verdana"/>
              <w:szCs w:val="22"/>
            </w:rPr>
            <w:t>Okay,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 am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speak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="000511B5">
            <w:rPr>
              <w:rFonts w:eastAsia="Verdana"/>
            </w:rPr>
            <w:t>P</w:t>
          </w:r>
          <w:r w:rsidRPr="00B9549E">
            <w:rPr>
              <w:rStyle w:val="srword"/>
              <w:rFonts w:eastAsia="Verdana" w:cs="Verdana"/>
              <w:szCs w:val="22"/>
            </w:rPr>
            <w:t>etitions</w:t>
          </w:r>
          <w:r w:rsidRPr="00B9549E">
            <w:rPr>
              <w:rFonts w:eastAsia="Verdana"/>
            </w:rPr>
            <w:t xml:space="preserve"> </w:t>
          </w:r>
          <w:r w:rsidR="000511B5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ommittee.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spark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="000511B5">
            <w:rPr>
              <w:rStyle w:val="srword"/>
              <w:rFonts w:eastAsia="Verdana" w:cs="Verdana"/>
              <w:szCs w:val="22"/>
            </w:rPr>
            <w:t>’m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>
            <w:rPr>
              <w:rStyle w:val="srword"/>
              <w:rFonts w:eastAsia="Verdana" w:cs="Verdana"/>
              <w:szCs w:val="22"/>
            </w:rPr>
            <w:t>ing 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turn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security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settings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next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days</w:t>
          </w:r>
          <w:r>
            <w:rPr>
              <w:rStyle w:val="srword"/>
              <w:rFonts w:eastAsia="Verdana" w:cs="Verdana"/>
              <w:szCs w:val="22"/>
            </w:rPr>
            <w:t xml:space="preserve"> so</w:t>
          </w:r>
          <w:r w:rsidRPr="00B9549E">
            <w:rPr>
              <w:rFonts w:eastAsia="Verdana"/>
            </w:rPr>
            <w:t xml:space="preserve"> </w:t>
          </w:r>
          <w:r w:rsidR="000511B5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do</w:t>
          </w:r>
          <w:r w:rsidR="000511B5">
            <w:rPr>
              <w:rStyle w:val="srword"/>
              <w:rFonts w:eastAsia="Verdana" w:cs="Verdana"/>
              <w:szCs w:val="22"/>
            </w:rPr>
            <w:t xml:space="preserve">n’t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>.”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do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invested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reporting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mechanisms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="000511B5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opt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>
            <w:rPr>
              <w:rStyle w:val="srword"/>
              <w:rFonts w:eastAsia="Verdana" w:cs="Verdana"/>
              <w:szCs w:val="22"/>
            </w:rPr>
            <w:t>nonymity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peakerspeaker-S0"/>
              <w:rFonts w:eastAsia="Verdana" w:cs="Verdana"/>
              <w:b/>
              <w:bCs/>
              <w:i/>
              <w:szCs w:val="22"/>
            </w:rPr>
            <w:t>Stephen Kinsella:</w:t>
          </w:r>
          <w:r w:rsidRPr="00B9549E">
            <w:rPr>
              <w:rStyle w:val="speakerspeaker-S0"/>
              <w:rFonts w:eastAsia="Verdana" w:cs="Verdana"/>
              <w:b/>
              <w:bCs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>
            <w:rPr>
              <w:rFonts w:eastAsia="Verdana"/>
            </w:rPr>
            <w:t xml:space="preserve"> </w:t>
          </w:r>
          <w:r w:rsidR="00DB7075">
            <w:rPr>
              <w:rFonts w:eastAsia="Verdana"/>
            </w:rPr>
            <w:t xml:space="preserve">in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previous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sessions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witnesses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talked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idea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did they not</w:t>
          </w:r>
          <w:r w:rsidRPr="00B9549E">
            <w:rPr>
              <w:rStyle w:val="srword"/>
              <w:rFonts w:eastAsia="Verdana" w:cs="Verdana"/>
              <w:szCs w:val="22"/>
            </w:rPr>
            <w:t>?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over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ac</w:t>
          </w:r>
          <w:r w:rsidRPr="00B9549E">
            <w:rPr>
              <w:rStyle w:val="srword"/>
              <w:rFonts w:eastAsia="Verdana" w:cs="Verdana"/>
              <w:szCs w:val="22"/>
            </w:rPr>
            <w:t>quire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certain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status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permissions</w:t>
          </w:r>
          <w:r w:rsidR="00DB7075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that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alluding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proposal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does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</w:t>
          </w:r>
          <w:r w:rsidR="00DB7075">
            <w:rPr>
              <w:rStyle w:val="srword"/>
              <w:rFonts w:eastAsia="Verdana" w:cs="Verdana"/>
              <w:szCs w:val="22"/>
            </w:rPr>
            <w:t xml:space="preserve">; it </w:t>
          </w:r>
          <w:r w:rsidRPr="00B9549E">
            <w:rPr>
              <w:rStyle w:val="srword"/>
              <w:rFonts w:eastAsia="Verdana" w:cs="Verdana"/>
              <w:szCs w:val="22"/>
            </w:rPr>
            <w:t>goes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completely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way.</w:t>
          </w:r>
          <w:r w:rsidRPr="00B9549E">
            <w:rPr>
              <w:rFonts w:eastAsia="Verdana"/>
            </w:rPr>
            <w:t xml:space="preserve"> </w:t>
          </w:r>
          <w:r w:rsidR="00DB7075">
            <w:rPr>
              <w:rFonts w:eastAsia="Verdana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unverified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status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do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permissions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abilities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hings.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</w:t>
          </w:r>
          <w:r>
            <w:rPr>
              <w:rStyle w:val="srword"/>
              <w:rFonts w:eastAsia="Verdana" w:cs="Verdana"/>
              <w:szCs w:val="22"/>
            </w:rPr>
            <w:t xml:space="preserve">l we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choose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for </w:t>
          </w:r>
          <w:r w:rsidRPr="00B9549E">
            <w:rPr>
              <w:rStyle w:val="srword"/>
              <w:rFonts w:eastAsia="Verdana" w:cs="Verdana"/>
              <w:szCs w:val="22"/>
            </w:rPr>
            <w:t>ourselves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interact</w:t>
          </w:r>
          <w:r w:rsidR="007C7F37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receive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replies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un</w:t>
          </w:r>
          <w:r w:rsidRPr="00B9549E">
            <w:rPr>
              <w:rStyle w:val="srword"/>
              <w:rFonts w:eastAsia="Verdana" w:cs="Verdana"/>
              <w:szCs w:val="22"/>
            </w:rPr>
            <w:t>verified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="007C7F37">
            <w:rPr>
              <w:rStyle w:val="srword"/>
              <w:rFonts w:eastAsia="Verdana" w:cs="Verdana"/>
              <w:szCs w:val="22"/>
            </w:rPr>
            <w:t xml:space="preserve">a </w:t>
          </w:r>
          <w:r w:rsidRPr="00B9549E">
            <w:rPr>
              <w:rStyle w:val="srword"/>
              <w:rFonts w:eastAsia="Verdana" w:cs="Verdana"/>
              <w:szCs w:val="22"/>
            </w:rPr>
            <w:t>benefit.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="007C7F37">
            <w:rPr>
              <w:rFonts w:eastAsia="Verdana"/>
            </w:rPr>
            <w:t xml:space="preserve">not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would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it.</w:t>
          </w:r>
          <w:r w:rsidRPr="00B9549E">
            <w:rPr>
              <w:rFonts w:eastAsia="Verdana"/>
            </w:rPr>
            <w:t xml:space="preserve"> </w:t>
          </w:r>
          <w:r w:rsidR="007C7F37">
            <w:rPr>
              <w:rFonts w:eastAsia="Verdana"/>
            </w:rPr>
            <w:t>L</w:t>
          </w:r>
          <w:r>
            <w:rPr>
              <w:rStyle w:val="srword"/>
              <w:rFonts w:eastAsia="Verdana" w:cs="Verdana"/>
              <w:szCs w:val="22"/>
            </w:rPr>
            <w:t>et 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Pr="00B9549E">
            <w:rPr>
              <w:rFonts w:eastAsia="Verdana"/>
            </w:rPr>
            <w:t xml:space="preserve"> </w:t>
          </w:r>
          <w:r w:rsidR="007C7F37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Marcus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Rashford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communicate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follow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him,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decides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activate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permission,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allowed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him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therefore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follow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him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replies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="007C7F37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greatly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diminish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ability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disseminate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question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times</w:t>
          </w:r>
          <w:r>
            <w:rPr>
              <w:rStyle w:val="srword"/>
              <w:rFonts w:eastAsia="Verdana" w:cs="Verdana"/>
              <w:szCs w:val="22"/>
            </w:rPr>
            <w:t xml:space="preserve"> and 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 am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encourage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constituents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matters</w:t>
          </w:r>
          <w:r w:rsidRPr="00B9549E">
            <w:rPr>
              <w:rFonts w:eastAsia="Verdana"/>
            </w:rPr>
            <w:t xml:space="preserve"> </w:t>
          </w:r>
          <w:r w:rsidR="007C7F37">
            <w:rPr>
              <w:rStyle w:val="srword"/>
              <w:rFonts w:eastAsia="Verdana" w:cs="Verdana"/>
              <w:szCs w:val="22"/>
            </w:rPr>
            <w:t xml:space="preserve">to them </w:t>
          </w:r>
          <w:r w:rsidRPr="00B9549E">
            <w:rPr>
              <w:rStyle w:val="srword"/>
              <w:rFonts w:eastAsia="Verdana" w:cs="Verdana"/>
              <w:szCs w:val="22"/>
            </w:rPr>
            <w:t>via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Twitter.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email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MP,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for instance,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always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get 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automated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reply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 w:rsidR="007C7F37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“F</w:t>
          </w:r>
          <w:r w:rsidRPr="00B9549E">
            <w:rPr>
              <w:rStyle w:val="srword"/>
              <w:rFonts w:eastAsia="Verdana" w:cs="Verdana"/>
              <w:szCs w:val="22"/>
            </w:rPr>
            <w:t>irst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="007C7F37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if you are a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constituent</w:t>
          </w:r>
          <w:r w:rsidR="007C7F37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provide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address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my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constituency</w:t>
          </w:r>
          <w:r>
            <w:rPr>
              <w:rStyle w:val="srword"/>
              <w:rFonts w:eastAsia="Verdana" w:cs="Verdana"/>
              <w:szCs w:val="22"/>
            </w:rPr>
            <w:t>?”</w:t>
          </w:r>
          <w:r w:rsidRPr="00B9549E">
            <w:rPr>
              <w:rFonts w:eastAsia="Verdana"/>
            </w:rPr>
            <w:t xml:space="preserve"> </w:t>
          </w:r>
        </w:p>
        <w:p w:rsidR="00BB0993" w:rsidP="007C7F37">
          <w:pPr>
            <w:pStyle w:val="Question"/>
            <w:rPr>
              <w:rStyle w:val="srword"/>
              <w:rFonts w:eastAsia="Verdana" w:cs="Verdana"/>
            </w:rPr>
          </w:pPr>
          <w:r>
            <w:rPr>
              <w:rStyle w:val="speakerspeaker-S1"/>
              <w:rFonts w:eastAsia="Verdana" w:cs="Verdana"/>
              <w:b/>
              <w:bCs/>
            </w:rPr>
            <w:t>Tonia Antoniazzi</w:t>
          </w:r>
          <w:r w:rsidRPr="00B9549E">
            <w:rPr>
              <w:rStyle w:val="speakerspeaker-S1"/>
              <w:rFonts w:eastAsia="Verdana" w:cs="Verdana"/>
              <w:b/>
              <w:bCs/>
            </w:rPr>
            <w:t xml:space="preserve">: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="007C7F37">
            <w:rPr>
              <w:rStyle w:val="srword"/>
              <w:rFonts w:eastAsia="Verdana" w:cs="Verdana"/>
            </w:rPr>
            <w:t xml:space="preserve">the </w:t>
          </w:r>
          <w:r w:rsidRPr="00B9549E">
            <w:rPr>
              <w:rStyle w:val="srword"/>
              <w:rFonts w:eastAsia="Verdana" w:cs="Verdana"/>
            </w:rPr>
            <w:t>example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is</w:t>
          </w:r>
          <w:r w:rsidR="007C7F37">
            <w:rPr>
              <w:rStyle w:val="srword"/>
              <w:rFonts w:eastAsia="Verdana" w:cs="Verdana"/>
            </w:rPr>
            <w:t xml:space="preserve"> that </w:t>
          </w:r>
          <w:r w:rsidRPr="00B9549E">
            <w:rPr>
              <w:rStyle w:val="srword"/>
              <w:rFonts w:eastAsia="Verdana" w:cs="Verdana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somebody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danger,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means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hold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Twitter.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certain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issues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spoken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is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norm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talk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constituents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via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Twitter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direct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messaging,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example.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W</w:t>
          </w:r>
          <w:r w:rsidRPr="00B9549E">
            <w:rPr>
              <w:rStyle w:val="srword"/>
              <w:rFonts w:eastAsia="Verdana" w:cs="Verdana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say</w:t>
          </w:r>
          <w:r w:rsidR="007C7F37">
            <w:rPr>
              <w:rStyle w:val="srword"/>
              <w:rFonts w:eastAsia="Verdana" w:cs="Verdana"/>
            </w:rPr>
            <w:t>,</w:t>
          </w:r>
          <w:r>
            <w:rPr>
              <w:rStyle w:val="srword"/>
              <w:rFonts w:eastAsia="Verdana" w:cs="Verdana"/>
            </w:rPr>
            <w:t xml:space="preserve"> “P</w:t>
          </w:r>
          <w:r w:rsidRPr="00B9549E">
            <w:rPr>
              <w:rStyle w:val="srword"/>
              <w:rFonts w:eastAsia="Verdana" w:cs="Verdana"/>
            </w:rPr>
            <w:t>lease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my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email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account.</w:t>
          </w:r>
          <w:r>
            <w:rPr>
              <w:rStyle w:val="srword"/>
              <w:rFonts w:eastAsia="Verdana" w:cs="Verdana"/>
            </w:rPr>
            <w:t>”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However,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there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cases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>
            <w:rPr>
              <w:rStyle w:val="srword"/>
              <w:rFonts w:eastAsia="Verdana" w:cs="Verdana"/>
            </w:rPr>
            <w:t>.</w:t>
          </w:r>
        </w:p>
        <w:p w:rsidR="00BB0993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Style w:val="speakerspeaker-S0"/>
              <w:rFonts w:eastAsia="Verdana" w:cs="Verdana"/>
              <w:b/>
              <w:bCs/>
              <w:i/>
              <w:szCs w:val="22"/>
            </w:rPr>
            <w:t>Stephen Kinsella:</w:t>
          </w:r>
          <w:r w:rsidRPr="00B9549E">
            <w:rPr>
              <w:rStyle w:val="speakerspeaker-S0"/>
              <w:rFonts w:eastAsia="Verdana" w:cs="Verdana"/>
              <w:b/>
              <w:bCs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course</w:t>
          </w:r>
          <w:r>
            <w:rPr>
              <w:rStyle w:val="srword"/>
              <w:rFonts w:eastAsia="Verdana" w:cs="Verdana"/>
              <w:szCs w:val="22"/>
            </w:rPr>
            <w:t>. 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recipient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message</w:t>
          </w:r>
          <w:r w:rsidR="007C7F37">
            <w:rPr>
              <w:rStyle w:val="srword"/>
              <w:rFonts w:eastAsia="Verdana" w:cs="Verdana"/>
              <w:szCs w:val="22"/>
            </w:rPr>
            <w:t>, so i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choice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decide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did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unverified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Y</w:t>
          </w:r>
          <w:r w:rsidRPr="00B9549E">
            <w:rPr>
              <w:rStyle w:val="srword"/>
              <w:rFonts w:eastAsia="Verdana" w:cs="Verdana"/>
              <w:szCs w:val="22"/>
            </w:rPr>
            <w:t>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="007C7F37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“W</w:t>
          </w:r>
          <w:r w:rsidRPr="00B9549E">
            <w:rPr>
              <w:rStyle w:val="srword"/>
              <w:rFonts w:eastAsia="Verdana" w:cs="Verdana"/>
              <w:szCs w:val="22"/>
            </w:rPr>
            <w:t>ell,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MP</w:t>
          </w:r>
          <w:r>
            <w:rPr>
              <w:rStyle w:val="srword"/>
              <w:rFonts w:eastAsia="Verdana" w:cs="Verdana"/>
              <w:szCs w:val="22"/>
            </w:rPr>
            <w:t>.”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obviously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spoken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number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Margaret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Hodge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receives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great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="007C7F37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does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staff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screen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</w:t>
          </w:r>
          <w:r>
            <w:rPr>
              <w:rStyle w:val="srword"/>
              <w:rFonts w:eastAsia="Verdana" w:cs="Verdana"/>
              <w:szCs w:val="22"/>
            </w:rPr>
            <w:t>. Obviously m</w:t>
          </w:r>
          <w:r w:rsidRPr="00B9549E">
            <w:rPr>
              <w:rStyle w:val="srword"/>
              <w:rFonts w:eastAsia="Verdana" w:cs="Verdana"/>
              <w:szCs w:val="22"/>
            </w:rPr>
            <w:t>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others</w:t>
          </w:r>
          <w:r>
            <w:rPr>
              <w:rStyle w:val="srword"/>
              <w:rFonts w:eastAsia="Verdana" w:cs="Verdana"/>
              <w:szCs w:val="22"/>
            </w:rPr>
            <w:t xml:space="preserve"> use staff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>
            <w:rPr>
              <w:rStyle w:val="srword"/>
              <w:rFonts w:eastAsia="Verdana" w:cs="Verdana"/>
              <w:szCs w:val="22"/>
            </w:rPr>
            <w:t xml:space="preserve"> filter</w:t>
          </w:r>
          <w:r w:rsidR="007C7F37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="007C7F37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would</w:t>
          </w:r>
          <w:r w:rsidR="007C7F37">
            <w:rPr>
              <w:rStyle w:val="srword"/>
              <w:rFonts w:eastAsia="Verdana" w:cs="Verdana"/>
              <w:szCs w:val="22"/>
            </w:rPr>
            <w:t>n’t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stop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messages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 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screening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mechanism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it.”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obviously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choice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MP</w:t>
          </w:r>
          <w:r w:rsidR="007C7F37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="007C7F37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MP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basis.</w:t>
          </w:r>
        </w:p>
        <w:p w:rsidR="00BB0993" w:rsidP="007363C1">
          <w:pPr>
            <w:pStyle w:val="Remark"/>
            <w:rPr>
              <w:rFonts w:eastAsia="Verdana"/>
            </w:rPr>
          </w:pP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whistleblowers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again,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 am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="001234A9">
            <w:rPr>
              <w:rStyle w:val="srword"/>
              <w:rFonts w:eastAsia="Verdana" w:cs="Verdana"/>
              <w:szCs w:val="22"/>
            </w:rPr>
            <w:t xml:space="preserve">they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mechanism.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communicate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1234A9" w:rsidR="001234A9">
            <w:rPr>
              <w:rStyle w:val="srword"/>
              <w:rFonts w:eastAsia="Verdana" w:cs="Verdana"/>
              <w:i/>
              <w:iCs/>
              <w:szCs w:val="22"/>
            </w:rPr>
            <w:t>The Guardian</w:t>
          </w:r>
          <w:r w:rsidRPr="00B9549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for instance, </w:t>
          </w:r>
          <w:r w:rsidR="001234A9">
            <w:rPr>
              <w:rStyle w:val="srword"/>
              <w:rFonts w:eastAsia="Verdana" w:cs="Verdana"/>
              <w:szCs w:val="22"/>
            </w:rPr>
            <w:t xml:space="preserve">and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material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="001234A9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follow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>
            <w:rPr>
              <w:rStyle w:val="srword"/>
              <w:rFonts w:eastAsia="Verdana" w:cs="Verdana"/>
              <w:szCs w:val="22"/>
            </w:rPr>
            <w:t>, there wi</w:t>
          </w:r>
          <w:r w:rsidRPr="00B9549E">
            <w:rPr>
              <w:rStyle w:val="srword"/>
              <w:rFonts w:eastAsia="Verdana" w:cs="Verdana"/>
              <w:szCs w:val="22"/>
            </w:rPr>
            <w:t>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secure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drop box.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always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sensitive,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course,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unintended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consequences.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talking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today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after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unintended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consequences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business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models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control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</w:t>
          </w:r>
          <w:r w:rsidRPr="00B9549E">
            <w:rPr>
              <w:rStyle w:val="srword"/>
              <w:rFonts w:eastAsia="Verdana" w:cs="Verdana"/>
              <w:szCs w:val="22"/>
            </w:rPr>
            <w:t>move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break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things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Style w:val="srword"/>
              <w:rFonts w:eastAsia="Verdana" w:cs="Verdana"/>
              <w:szCs w:val="22"/>
            </w:rPr>
            <w:t>thos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dominated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else.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acknowledge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downsides</w:t>
          </w:r>
          <w:r w:rsidRPr="00B9549E">
            <w:rPr>
              <w:rFonts w:eastAsia="Verdana"/>
            </w:rPr>
            <w:t xml:space="preserve"> </w:t>
          </w:r>
          <w:r w:rsidR="002113DB">
            <w:rPr>
              <w:rFonts w:eastAsia="Verdana"/>
            </w:rPr>
            <w:t xml:space="preserve">would be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simply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="002113DB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“</w:t>
          </w:r>
          <w:r w:rsidR="002113DB">
            <w:rPr>
              <w:rStyle w:val="srword"/>
              <w:rFonts w:eastAsia="Verdana" w:cs="Verdana"/>
              <w:szCs w:val="22"/>
            </w:rPr>
            <w:t xml:space="preserve">You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="002113DB">
            <w:rPr>
              <w:rStyle w:val="srword"/>
              <w:rFonts w:eastAsia="Verdana" w:cs="Verdana"/>
              <w:szCs w:val="22"/>
            </w:rPr>
            <w:t xml:space="preserve">you </w:t>
          </w:r>
          <w:r w:rsidRPr="00B9549E">
            <w:rPr>
              <w:rStyle w:val="srword"/>
              <w:rFonts w:eastAsia="Verdana" w:cs="Verdana"/>
              <w:szCs w:val="22"/>
            </w:rPr>
            <w:t>choose</w:t>
          </w:r>
          <w:r>
            <w:rPr>
              <w:rStyle w:val="srword"/>
              <w:rFonts w:eastAsia="Verdana" w:cs="Verdana"/>
              <w:szCs w:val="22"/>
            </w:rPr>
            <w:t>.”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instance,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it could be that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headlines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="002113DB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“W</w:t>
          </w:r>
          <w:r w:rsidRPr="00B9549E">
            <w:rPr>
              <w:rStyle w:val="srword"/>
              <w:rFonts w:eastAsia="Verdana" w:cs="Verdana"/>
              <w:szCs w:val="22"/>
            </w:rPr>
            <w:t>ell,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weeks</w:t>
          </w:r>
          <w:r w:rsidR="002113DB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 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down.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will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unsolicited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material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completely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un</w:t>
          </w:r>
          <w:r w:rsidRPr="00B9549E">
            <w:rPr>
              <w:rStyle w:val="srword"/>
              <w:rFonts w:eastAsia="Verdana" w:cs="Verdana"/>
              <w:szCs w:val="22"/>
            </w:rPr>
            <w:t>verified,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passed</w:t>
          </w:r>
          <w:r w:rsidR="002113DB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maybe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="002113DB">
            <w:rPr>
              <w:rStyle w:val="srword"/>
              <w:rFonts w:eastAsia="Verdana" w:cs="Verdana"/>
              <w:szCs w:val="22"/>
            </w:rPr>
            <w:t>’ll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little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bit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again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happens.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="00650F39">
            <w:rPr>
              <w:rFonts w:eastAsia="Verdana"/>
            </w:rPr>
            <w:t xml:space="preserve">the choice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potential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recipient.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>
            <w:rPr>
              <w:rStyle w:val="srword"/>
              <w:rFonts w:eastAsia="Verdana" w:cs="Verdana"/>
              <w:szCs w:val="22"/>
            </w:rPr>
            <w:t xml:space="preserve"> is 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elements</w:t>
          </w:r>
          <w:r w:rsidR="003C0192">
            <w:rPr>
              <w:rStyle w:val="srword"/>
              <w:rFonts w:eastAsia="Verdana" w:cs="Verdana"/>
              <w:szCs w:val="22"/>
            </w:rPr>
            <w:t xml:space="preserve">. If the </w:t>
          </w:r>
          <w:r w:rsidRPr="00B9549E">
            <w:rPr>
              <w:rStyle w:val="srword"/>
              <w:rFonts w:eastAsia="Verdana" w:cs="Verdana"/>
              <w:szCs w:val="22"/>
            </w:rPr>
            <w:t>abuser</w:t>
          </w:r>
          <w:r w:rsidR="003C0192">
            <w:rPr>
              <w:rStyle w:val="srword"/>
              <w:rFonts w:eastAsia="Verdana" w:cs="Verdana"/>
              <w:szCs w:val="22"/>
            </w:rPr>
            <w:t xml:space="preserve"> is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void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nobody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</w:t>
          </w:r>
          <w:r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are </w:t>
          </w:r>
          <w:r w:rsidRPr="00B9549E">
            <w:rPr>
              <w:rStyle w:val="srword"/>
              <w:rFonts w:eastAsia="Verdana" w:cs="Verdana"/>
              <w:szCs w:val="22"/>
            </w:rPr>
            <w:t>probably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technically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committing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offence,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they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causing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gain,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proposal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great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benefit</w:t>
          </w:r>
          <w:r w:rsidR="003C0192">
            <w:rPr>
              <w:rStyle w:val="srword"/>
              <w:rFonts w:eastAsia="Verdana" w:cs="Verdana"/>
              <w:szCs w:val="22"/>
            </w:rPr>
            <w:t xml:space="preserve"> in </w:t>
          </w:r>
          <w:r w:rsidRPr="00B9549E">
            <w:rPr>
              <w:rStyle w:val="srword"/>
              <w:rFonts w:eastAsia="Verdana" w:cs="Verdana"/>
              <w:szCs w:val="22"/>
            </w:rPr>
            <w:t>reduc</w:t>
          </w:r>
          <w:r w:rsidR="003C0192">
            <w:rPr>
              <w:rStyle w:val="srword"/>
              <w:rFonts w:eastAsia="Verdana" w:cs="Verdana"/>
              <w:szCs w:val="22"/>
            </w:rPr>
            <w:t>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number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authorities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follow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discussed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>
            <w:rPr>
              <w:rStyle w:val="srword"/>
              <w:rFonts w:eastAsia="Verdana" w:cs="Verdana"/>
              <w:szCs w:val="22"/>
            </w:rPr>
            <w:t xml:space="preserve"> the </w:t>
          </w:r>
          <w:r w:rsidR="003C0192">
            <w:rPr>
              <w:rStyle w:val="srword"/>
              <w:rFonts w:eastAsia="Verdana" w:cs="Verdana"/>
              <w:szCs w:val="22"/>
            </w:rPr>
            <w:t>v</w:t>
          </w:r>
          <w:r w:rsidRPr="00B9549E">
            <w:rPr>
              <w:rStyle w:val="srword"/>
              <w:rFonts w:eastAsia="Verdana" w:cs="Verdana"/>
              <w:szCs w:val="22"/>
            </w:rPr>
            <w:t>ictims</w:t>
          </w:r>
          <w:r w:rsidRPr="00B9549E">
            <w:rPr>
              <w:rFonts w:eastAsia="Verdana"/>
            </w:rPr>
            <w:t xml:space="preserve"> </w:t>
          </w:r>
          <w:r w:rsidR="003C0192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ommissioner.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discussed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record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prosecuting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authorities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well.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benefit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workload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perhaps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workload.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peakerspeaker-S1"/>
              <w:rFonts w:eastAsia="Verdana" w:cs="Verdana"/>
              <w:b/>
              <w:bCs/>
              <w:i/>
              <w:szCs w:val="22"/>
            </w:rPr>
            <w:t>Seyi Akiwowo</w:t>
          </w:r>
          <w:r w:rsidRPr="006B647E">
            <w:rPr>
              <w:rStyle w:val="speakerspeaker-S1"/>
              <w:rFonts w:eastAsia="Verdana" w:cs="Verdana"/>
              <w:b/>
              <w:bCs/>
              <w:i/>
              <w:szCs w:val="22"/>
            </w:rPr>
            <w:t>:</w:t>
          </w:r>
          <w:r w:rsidRPr="00B9549E">
            <w:rPr>
              <w:rStyle w:val="speakerspeaker-S1"/>
              <w:rFonts w:eastAsia="Verdana" w:cs="Verdana"/>
              <w:b/>
              <w:bCs/>
              <w:szCs w:val="22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J</w:t>
          </w:r>
          <w:r w:rsidRPr="00B9549E">
            <w:rPr>
              <w:rStyle w:val="srword"/>
              <w:rFonts w:eastAsia="Verdana" w:cs="Verdana"/>
              <w:szCs w:val="22"/>
            </w:rPr>
            <w:t>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point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>
            <w:rPr>
              <w:rStyle w:val="srword"/>
              <w:rFonts w:eastAsia="Verdana" w:cs="Verdana"/>
              <w:szCs w:val="22"/>
            </w:rPr>
            <w:t>, w</w:t>
          </w:r>
          <w:r w:rsidRPr="00B9549E">
            <w:rPr>
              <w:rStyle w:val="srword"/>
              <w:rFonts w:eastAsia="Verdana" w:cs="Verdana"/>
              <w:szCs w:val="22"/>
            </w:rPr>
            <w:t>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health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approach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addressing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="003C100A"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scope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education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regulatory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powers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Ofcom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as </w:t>
          </w:r>
          <w:r w:rsidRPr="00B9549E">
            <w:rPr>
              <w:rStyle w:val="srword"/>
              <w:rFonts w:eastAsia="Verdana" w:cs="Verdana"/>
              <w:szCs w:val="22"/>
            </w:rPr>
            <w:t>Stephen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said,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="003C100A">
            <w:rPr>
              <w:rFonts w:eastAsia="Verdana"/>
            </w:rPr>
            <w:t xml:space="preserve">their friends and family, and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="003C100A">
            <w:rPr>
              <w:rStyle w:val="srword"/>
              <w:rFonts w:eastAsia="Verdana" w:cs="Verdana"/>
              <w:szCs w:val="22"/>
            </w:rPr>
            <w:t xml:space="preserve">who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</w:t>
          </w:r>
          <w:r w:rsidR="003C100A">
            <w:rPr>
              <w:rStyle w:val="srword"/>
              <w:rFonts w:eastAsia="Verdana" w:cs="Verdana"/>
              <w:szCs w:val="22"/>
            </w:rPr>
            <w:t>—</w:t>
          </w:r>
          <w:r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ripple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effect.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violence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health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approach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deeming</w:t>
          </w:r>
          <w:r w:rsidRPr="00B9549E">
            <w:rPr>
              <w:rFonts w:eastAsia="Verdana"/>
            </w:rPr>
            <w:t xml:space="preserve"> </w:t>
          </w:r>
          <w:r w:rsidR="003C100A">
            <w:rPr>
              <w:rFonts w:eastAsia="Verdana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health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issue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helped</w:t>
          </w:r>
          <w:r w:rsidRPr="00B9549E">
            <w:rPr>
              <w:rFonts w:eastAsia="Verdana"/>
            </w:rPr>
            <w:t xml:space="preserve"> </w:t>
          </w:r>
          <w:r w:rsidR="003C100A">
            <w:rPr>
              <w:rFonts w:eastAsia="Verdana"/>
            </w:rPr>
            <w:t xml:space="preserve">to </w:t>
          </w:r>
          <w:r w:rsidRPr="00B9549E">
            <w:rPr>
              <w:rStyle w:val="srword"/>
              <w:rFonts w:eastAsia="Verdana" w:cs="Verdana"/>
              <w:szCs w:val="22"/>
            </w:rPr>
            <w:t>address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ripple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effect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="003C100A">
            <w:rPr>
              <w:rStyle w:val="srword"/>
              <w:rFonts w:eastAsia="Verdana" w:cs="Verdana"/>
              <w:szCs w:val="22"/>
            </w:rPr>
            <w:t xml:space="preserve">person </w:t>
          </w:r>
          <w:r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stabbed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abused</w:t>
          </w:r>
          <w:r>
            <w:rPr>
              <w:rStyle w:val="srword"/>
              <w:rFonts w:eastAsia="Verdana" w:cs="Verdana"/>
              <w:szCs w:val="22"/>
            </w:rPr>
            <w:t xml:space="preserve">, </w:t>
          </w:r>
          <w:r w:rsidR="003C100A">
            <w:rPr>
              <w:rStyle w:val="srword"/>
              <w:rFonts w:eastAsia="Verdana" w:cs="Verdana"/>
              <w:szCs w:val="22"/>
            </w:rPr>
            <w:t xml:space="preserve">and </w:t>
          </w:r>
          <w:r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impact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="003C100A">
            <w:rPr>
              <w:rStyle w:val="srword"/>
              <w:rFonts w:eastAsia="Verdana" w:cs="Verdana"/>
              <w:szCs w:val="22"/>
            </w:rPr>
            <w:t xml:space="preserve">it </w:t>
          </w:r>
          <w:r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community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school.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similar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approach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prevention</w:t>
          </w:r>
          <w:r w:rsidR="00035114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reduction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Fonts w:eastAsia="Verdana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characteristics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troll</w:t>
          </w:r>
          <w:r>
            <w:rPr>
              <w:rFonts w:eastAsia="Verdana"/>
            </w:rPr>
            <w:t>—</w:t>
          </w:r>
          <w:r w:rsidR="00035114">
            <w:rPr>
              <w:rFonts w:eastAsia="Verdana"/>
            </w:rPr>
            <w:t xml:space="preserve">I am fascinated about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trolls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obsessive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seen.</w:t>
          </w:r>
          <w:r w:rsidRPr="00B9549E">
            <w:rPr>
              <w:rFonts w:eastAsia="Verdana"/>
            </w:rPr>
            <w:t xml:space="preserve"> </w:t>
          </w:r>
          <w:r w:rsidR="00035114">
            <w:rPr>
              <w:rStyle w:val="srword"/>
              <w:rFonts w:eastAsia="Verdana" w:cs="Verdana"/>
              <w:szCs w:val="22"/>
            </w:rPr>
            <w:t xml:space="preserve">A </w:t>
          </w:r>
          <w:r w:rsidRPr="00B9549E">
            <w:rPr>
              <w:rStyle w:val="srword"/>
              <w:rFonts w:eastAsia="Verdana" w:cs="Verdana"/>
              <w:szCs w:val="22"/>
            </w:rPr>
            <w:t>particular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tactic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called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ratio</w:t>
          </w:r>
          <w:r w:rsidR="00E46E25">
            <w:rPr>
              <w:rStyle w:val="srword"/>
              <w:rFonts w:eastAsia="Verdana" w:cs="Verdana"/>
              <w:szCs w:val="22"/>
            </w:rPr>
            <w:t xml:space="preserve">. For example, </w:t>
          </w:r>
          <w:r w:rsidRPr="00B9549E">
            <w:rPr>
              <w:rStyle w:val="srword"/>
              <w:rFonts w:eastAsia="Verdana" w:cs="Verdana"/>
              <w:szCs w:val="22"/>
            </w:rPr>
            <w:t>Chair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Catherine,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might</w:t>
          </w:r>
          <w:r w:rsidRPr="00B9549E">
            <w:rPr>
              <w:rFonts w:eastAsia="Verdana"/>
            </w:rPr>
            <w:t xml:space="preserve"> </w:t>
          </w:r>
          <w:r w:rsidR="00E46E25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weet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“I</w:t>
          </w:r>
          <w:r>
            <w:rPr>
              <w:rStyle w:val="srword"/>
              <w:rFonts w:eastAsia="Verdana" w:cs="Verdana"/>
              <w:szCs w:val="22"/>
            </w:rPr>
            <w:t>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lovely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engage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invitation</w:t>
          </w:r>
          <w:r w:rsidR="008335B8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 w:rsidR="008335B8">
            <w:rPr>
              <w:rStyle w:val="srword"/>
              <w:rFonts w:eastAsia="Verdana" w:cs="Verdana"/>
              <w:szCs w:val="22"/>
            </w:rPr>
            <w:t xml:space="preserve">and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 xml:space="preserve">we </w:t>
          </w:r>
          <w:r w:rsidR="008335B8">
            <w:rPr>
              <w:rStyle w:val="srword"/>
              <w:rFonts w:eastAsia="Verdana" w:cs="Verdana"/>
              <w:szCs w:val="22"/>
            </w:rPr>
            <w:t xml:space="preserve">may have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friendly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dialogue</w:t>
          </w:r>
          <w:r>
            <w:rPr>
              <w:rFonts w:eastAsia="Verdana"/>
            </w:rPr>
            <w:t xml:space="preserve"> and </w:t>
          </w:r>
          <w:r>
            <w:rPr>
              <w:rStyle w:val="srword"/>
              <w:rFonts w:eastAsia="Verdana" w:cs="Verdana"/>
              <w:szCs w:val="22"/>
            </w:rPr>
            <w:t>post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selfie</w:t>
          </w:r>
          <w:r>
            <w:rPr>
              <w:rStyle w:val="srword"/>
              <w:rFonts w:eastAsia="Verdana" w:cs="Verdana"/>
              <w:szCs w:val="22"/>
            </w:rPr>
            <w:t>. R</w:t>
          </w:r>
          <w:r w:rsidRPr="00B9549E">
            <w:rPr>
              <w:rStyle w:val="srword"/>
              <w:rFonts w:eastAsia="Verdana" w:cs="Verdana"/>
              <w:szCs w:val="22"/>
            </w:rPr>
            <w:t>atio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trolls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maliciously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negative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replies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tha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retweet</w:t>
          </w:r>
          <w:r w:rsidR="008335B8">
            <w:rPr>
              <w:rStyle w:val="srword"/>
              <w:rFonts w:eastAsia="Verdana" w:cs="Verdana"/>
              <w:szCs w:val="22"/>
            </w:rPr>
            <w:t>s—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positive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engagements</w:t>
          </w:r>
          <w:r>
            <w:rPr>
              <w:rFonts w:eastAsia="Verdana"/>
            </w:rPr>
            <w:t>. 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Glitch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campaign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earlier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drawing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sports</w:t>
          </w:r>
          <w:r w:rsidR="008335B8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="008335B8">
            <w:rPr>
              <w:rStyle w:val="srword"/>
              <w:rFonts w:eastAsia="Verdana" w:cs="Verdana"/>
              <w:szCs w:val="22"/>
            </w:rPr>
            <w:t xml:space="preserve">affecting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sports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="00A54B6A">
            <w:rPr>
              <w:rFonts w:eastAsia="Verdana"/>
            </w:rPr>
            <w:t xml:space="preserve">Some </w:t>
          </w:r>
          <w:r w:rsidRPr="00A54B6A">
            <w:rPr>
              <w:rStyle w:val="srword"/>
              <w:rFonts w:eastAsia="Verdana" w:cs="Verdana"/>
              <w:iCs/>
              <w:szCs w:val="22"/>
            </w:rPr>
            <w:t>1.8</w:t>
          </w:r>
          <w:r w:rsidRPr="00A54B6A">
            <w:rPr>
              <w:rFonts w:eastAsia="Verdana"/>
              <w:iCs/>
            </w:rPr>
            <w:t xml:space="preserve"> </w:t>
          </w:r>
          <w:r w:rsidRPr="00A54B6A">
            <w:rPr>
              <w:rStyle w:val="srword"/>
              <w:rFonts w:eastAsia="Verdana" w:cs="Verdana"/>
              <w:iCs/>
              <w:szCs w:val="22"/>
            </w:rPr>
            <w:t>million</w:t>
          </w:r>
          <w:r w:rsidR="00A54B6A">
            <w:rPr>
              <w:rStyle w:val="srword"/>
              <w:rFonts w:eastAsia="Verdana" w:cs="Verdana"/>
              <w:szCs w:val="22"/>
            </w:rPr>
            <w:t xml:space="preserve"> were affected</w:t>
          </w:r>
          <w:r>
            <w:rPr>
              <w:rStyle w:val="srword"/>
              <w:rFonts w:eastAsia="Verdana" w:cs="Verdana"/>
              <w:szCs w:val="22"/>
            </w:rPr>
            <w:t xml:space="preserve">, </w:t>
          </w:r>
          <w:r w:rsidR="00A54B6A">
            <w:rPr>
              <w:rStyle w:val="srword"/>
              <w:rFonts w:eastAsia="Verdana" w:cs="Verdana"/>
              <w:szCs w:val="22"/>
            </w:rPr>
            <w:t xml:space="preserve">and </w:t>
          </w:r>
          <w:r w:rsidRPr="00B9549E">
            <w:rPr>
              <w:rStyle w:val="srword"/>
              <w:rFonts w:eastAsia="Verdana" w:cs="Verdana"/>
              <w:szCs w:val="22"/>
            </w:rPr>
            <w:t>half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population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="00A54B6A">
            <w:rPr>
              <w:rFonts w:eastAsia="Verdana"/>
            </w:rPr>
            <w:t xml:space="preserve">are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 w:rsidR="00A54B6A">
            <w:rPr>
              <w:rStyle w:val="srword"/>
              <w:rFonts w:eastAsia="Verdana" w:cs="Verdana"/>
              <w:szCs w:val="22"/>
            </w:rPr>
            <w:t>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health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approach</w:t>
          </w:r>
          <w:r w:rsidR="00A54B6A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mak</w:t>
          </w:r>
          <w:r w:rsidR="00A54B6A">
            <w:rPr>
              <w:rStyle w:val="srword"/>
              <w:rFonts w:eastAsia="Verdana" w:cs="Verdana"/>
              <w:szCs w:val="22"/>
            </w:rPr>
            <w:t>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equipping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citizens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citizens</w:t>
          </w:r>
          <w:r w:rsidR="00A45EFC"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="00A45EFC">
            <w:rPr>
              <w:rStyle w:val="srword"/>
              <w:rFonts w:eastAsia="Verdana" w:cs="Verdana"/>
              <w:szCs w:val="22"/>
            </w:rPr>
            <w:t>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responsible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="00A54B6A">
            <w:rPr>
              <w:rStyle w:val="srword"/>
              <w:rFonts w:eastAsia="Verdana" w:cs="Verdana"/>
              <w:szCs w:val="22"/>
            </w:rPr>
            <w:t>the</w:t>
          </w:r>
          <w:r w:rsidR="00A45EFC">
            <w:rPr>
              <w:rStyle w:val="srword"/>
              <w:rFonts w:eastAsia="Verdana" w:cs="Verdana"/>
              <w:szCs w:val="22"/>
            </w:rPr>
            <w:t>ir</w:t>
          </w:r>
          <w:r w:rsidR="00A54B6A"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="00A45EFC">
            <w:rPr>
              <w:rStyle w:val="srword"/>
              <w:rFonts w:eastAsia="Verdana" w:cs="Verdana"/>
              <w:szCs w:val="22"/>
            </w:rPr>
            <w:t xml:space="preserve">, we </w:t>
          </w:r>
          <w:r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reducing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are seeing</w:t>
          </w:r>
          <w:r w:rsidR="00A45EFC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knock</w:t>
          </w:r>
          <w:r w:rsidR="00A45EFC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effect.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seven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="00A45EFC">
            <w:rPr>
              <w:rStyle w:val="srword"/>
              <w:rFonts w:eastAsia="Verdana" w:cs="Verdana"/>
              <w:szCs w:val="22"/>
            </w:rPr>
            <w:t xml:space="preserve">who were </w:t>
          </w:r>
          <w:r w:rsidRPr="00B9549E">
            <w:rPr>
              <w:rStyle w:val="srword"/>
              <w:rFonts w:eastAsia="Verdana" w:cs="Verdana"/>
              <w:szCs w:val="22"/>
            </w:rPr>
            <w:t>surveyed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expected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life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massive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disconnection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>
            <w:rPr>
              <w:rStyle w:val="srword"/>
              <w:rFonts w:eastAsia="Verdana" w:cs="Verdana"/>
              <w:szCs w:val="22"/>
            </w:rPr>
            <w:t xml:space="preserve"> w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="00A45EFC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subjecting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overload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long.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power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teaching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>
            <w:rPr>
              <w:rFonts w:eastAsia="Verdana"/>
            </w:rPr>
            <w:t>onym</w:t>
          </w:r>
          <w:r w:rsidRPr="00B9549E">
            <w:rPr>
              <w:rStyle w:val="srword"/>
              <w:rFonts w:eastAsia="Verdana" w:cs="Verdana"/>
              <w:szCs w:val="22"/>
            </w:rPr>
            <w:t>ity</w:t>
          </w:r>
          <w:r w:rsidRPr="00B9549E">
            <w:rPr>
              <w:rFonts w:eastAsia="Verdana"/>
            </w:rPr>
            <w:t xml:space="preserve"> </w:t>
          </w:r>
          <w:r w:rsidR="00A45EFC">
            <w:rPr>
              <w:rStyle w:val="srword"/>
              <w:rFonts w:eastAsia="Verdana" w:cs="Verdana"/>
              <w:szCs w:val="22"/>
            </w:rPr>
            <w:t xml:space="preserve">as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>
            <w:rPr>
              <w:rStyle w:val="srword"/>
              <w:rFonts w:eastAsia="Verdana" w:cs="Verdana"/>
              <w:szCs w:val="22"/>
            </w:rPr>
            <w:t xml:space="preserve"> tool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responsible</w:t>
          </w:r>
          <w:r w:rsidR="00A45EFC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health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approach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tackling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>
            <w:rPr>
              <w:rFonts w:eastAsia="Verdana"/>
            </w:rPr>
            <w:t>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like.</w:t>
          </w:r>
        </w:p>
        <w:p w:rsidR="00BB0993" w:rsidP="007363C1">
          <w:pPr>
            <w:pStyle w:val="Question"/>
            <w:rPr>
              <w:rFonts w:eastAsia="Verdana"/>
            </w:rPr>
          </w:pPr>
          <w:r>
            <w:rPr>
              <w:rStyle w:val="speakerspeaker-S0"/>
              <w:rFonts w:eastAsia="Verdana" w:cs="Verdana"/>
              <w:b/>
              <w:bCs/>
            </w:rPr>
            <w:t>Chair</w:t>
          </w:r>
          <w:r w:rsidRPr="00B9549E">
            <w:rPr>
              <w:rStyle w:val="speakerspeaker-S0"/>
              <w:rFonts w:eastAsia="Verdana" w:cs="Verdana"/>
              <w:b/>
              <w:bCs/>
            </w:rPr>
            <w:t xml:space="preserve">: </w:t>
          </w:r>
          <w:r>
            <w:rPr>
              <w:rStyle w:val="srword"/>
              <w:rFonts w:eastAsia="Verdana" w:cs="Verdana"/>
            </w:rPr>
            <w:t>We are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going 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anonymity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explore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proposals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talking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="00A45EFC">
            <w:rPr>
              <w:rStyle w:val="srword"/>
              <w:rFonts w:eastAsia="Verdana" w:cs="Verdana"/>
            </w:rPr>
            <w:t xml:space="preserve">a little bit, but </w:t>
          </w:r>
          <w:r w:rsidRPr="00B9549E">
            <w:rPr>
              <w:rStyle w:val="srword"/>
              <w:rFonts w:eastAsia="Verdana" w:cs="Verdana"/>
            </w:rPr>
            <w:t>first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wanted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children</w:t>
          </w:r>
          <w:r w:rsidR="00A45EFC">
            <w:rPr>
              <w:rStyle w:val="srword"/>
              <w:rFonts w:eastAsia="Verdana" w:cs="Verdana"/>
            </w:rPr>
            <w:t xml:space="preserve">, </w:t>
          </w:r>
          <w:r w:rsidRPr="00B9549E">
            <w:rPr>
              <w:rStyle w:val="srword"/>
              <w:rFonts w:eastAsia="Verdana" w:cs="Verdana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often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lot</w:t>
          </w:r>
          <w:r>
            <w:rPr>
              <w:rStyle w:val="srword"/>
              <w:rFonts w:eastAsia="Verdana" w:cs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debate</w:t>
          </w:r>
          <w:r>
            <w:rPr>
              <w:rStyle w:val="srword"/>
              <w:rFonts w:eastAsia="Verdana" w:cs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does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understandably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revolve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adults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manage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world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normalised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abuse</w:t>
          </w:r>
          <w:r w:rsidR="00D13232">
            <w:rPr>
              <w:rStyle w:val="srword"/>
              <w:rFonts w:eastAsia="Verdana" w:cs="Verdana"/>
            </w:rPr>
            <w:t>—</w:t>
          </w:r>
          <w:r>
            <w:rPr>
              <w:rStyle w:val="srword"/>
              <w:rFonts w:eastAsia="Verdana" w:cs="Verdana"/>
            </w:rPr>
            <w:t>Seyi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painted</w:t>
          </w:r>
          <w:r w:rsidRPr="00B9549E">
            <w:rPr>
              <w:rFonts w:eastAsia="Verdana"/>
            </w:rPr>
            <w:t xml:space="preserve"> </w:t>
          </w:r>
          <w:r w:rsidR="00D13232">
            <w:rPr>
              <w:rStyle w:val="srword"/>
              <w:rFonts w:eastAsia="Verdana" w:cs="Verdana"/>
            </w:rPr>
            <w:t xml:space="preserve">a </w:t>
          </w:r>
          <w:r w:rsidRPr="00B9549E">
            <w:rPr>
              <w:rStyle w:val="srword"/>
              <w:rFonts w:eastAsia="Verdana" w:cs="Verdana"/>
            </w:rPr>
            <w:t>picture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="00D13232">
            <w:rPr>
              <w:rStyle w:val="srword"/>
              <w:rFonts w:eastAsia="Verdana" w:cs="Verdana"/>
            </w:rPr>
            <w:t xml:space="preserve"> that</w:t>
          </w:r>
          <w:r>
            <w:rPr>
              <w:rStyle w:val="srword"/>
              <w:rFonts w:eastAsia="Verdana" w:cs="Verdana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concerned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children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overlooked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discussion,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think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we are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sufficiently </w:t>
          </w:r>
          <w:r w:rsidRPr="00B9549E">
            <w:rPr>
              <w:rStyle w:val="srword"/>
              <w:rFonts w:eastAsia="Verdana" w:cs="Verdana"/>
            </w:rPr>
            <w:t>addressing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specific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risks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children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people</w:t>
          </w:r>
          <w:r>
            <w:rPr>
              <w:rFonts w:eastAsia="Verdana"/>
            </w:rPr>
            <w:t>?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Fonts w:eastAsia="Verdana"/>
              <w:b/>
              <w:i/>
            </w:rPr>
            <w:t xml:space="preserve">Andy Burrows: </w:t>
          </w:r>
          <w:r>
            <w:rPr>
              <w:rFonts w:eastAsia="Verdana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nonymity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double</w:t>
          </w:r>
          <w:r w:rsidR="00D13232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edged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sword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plenty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examples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speak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voice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basis,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would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support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anonymity.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endorse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approach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dealing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mitigated</w:t>
          </w:r>
          <w:r>
            <w:rPr>
              <w:rStyle w:val="srword"/>
              <w:rFonts w:eastAsia="Verdana" w:cs="Verdana"/>
              <w:szCs w:val="22"/>
            </w:rPr>
            <w:t xml:space="preserve"> and 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features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Steph</w:t>
          </w:r>
          <w:r w:rsidRPr="00B9549E">
            <w:rPr>
              <w:rStyle w:val="srword"/>
              <w:rFonts w:eastAsia="Verdana" w:cs="Verdana"/>
              <w:szCs w:val="22"/>
            </w:rPr>
            <w:t>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speaking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bespoke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particularly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role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example,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steps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introduce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friction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experience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control?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example,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</w:t>
          </w:r>
          <w:r>
            <w:rPr>
              <w:rFonts w:eastAsia="Verdana"/>
            </w:rPr>
            <w:t xml:space="preserve">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contacted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someone</w:t>
          </w:r>
          <w:r w:rsidR="0008282C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choose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accept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friend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request,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nevertheless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cooling</w:t>
          </w:r>
          <w:r w:rsidR="0008282C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off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period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24</w:t>
          </w:r>
          <w:r>
            <w:rPr>
              <w:rStyle w:val="srword"/>
              <w:rFonts w:eastAsia="Verdana" w:cs="Verdana"/>
              <w:szCs w:val="22"/>
            </w:rPr>
            <w:t xml:space="preserve"> 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48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hours</w:t>
          </w:r>
          <w:r w:rsidR="004F7E3F">
            <w:rPr>
              <w:rStyle w:val="srword"/>
              <w:rFonts w:eastAsia="Verdana" w:cs="Verdana"/>
              <w:szCs w:val="22"/>
            </w:rPr>
            <w:t xml:space="preserve"> so that </w:t>
          </w:r>
          <w:r w:rsidRPr="00B9549E">
            <w:rPr>
              <w:rStyle w:val="srword"/>
              <w:rFonts w:eastAsia="Verdana" w:cs="Verdana"/>
              <w:szCs w:val="22"/>
            </w:rPr>
            <w:t>then,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aiming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abusive,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least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kind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cooling</w:t>
          </w:r>
          <w:r w:rsidR="004F7E3F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off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period</w:t>
          </w:r>
          <w:r>
            <w:rPr>
              <w:rStyle w:val="srword"/>
              <w:rFonts w:eastAsia="Verdana" w:cs="Verdana"/>
              <w:szCs w:val="22"/>
            </w:rPr>
            <w:t>.</w:t>
          </w:r>
        </w:p>
        <w:p w:rsidR="00BB0993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Style w:val="srword"/>
              <w:rFonts w:eastAsia="Verdana" w:cs="Verdana"/>
              <w:szCs w:val="22"/>
            </w:rPr>
            <w:t>T</w:t>
          </w:r>
          <w:r>
            <w:rPr>
              <w:rStyle w:val="srword"/>
              <w:rFonts w:eastAsia="Verdana" w:cs="Verdana"/>
              <w:szCs w:val="22"/>
            </w:rPr>
            <w:t>here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novel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features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friction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experience,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reasonable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expecting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consider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discharge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duties.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For us,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can </w:t>
          </w:r>
          <w:r w:rsidRPr="00B9549E">
            <w:rPr>
              <w:rStyle w:val="srword"/>
              <w:rFonts w:eastAsia="Verdana" w:cs="Verdana"/>
              <w:szCs w:val="22"/>
            </w:rPr>
            <w:t>mitigate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>
            <w:rPr>
              <w:rStyle w:val="srword"/>
              <w:rFonts w:eastAsia="Verdana" w:cs="Verdana"/>
              <w:szCs w:val="22"/>
            </w:rPr>
            <w:t xml:space="preserve">re is a 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danger,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particularly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vulnerable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speak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danger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bathwater.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Question"/>
            <w:rPr>
              <w:rStyle w:val="srword"/>
              <w:rFonts w:eastAsia="Verdana" w:cs="Verdana"/>
            </w:rPr>
          </w:pPr>
          <w:r>
            <w:rPr>
              <w:rStyle w:val="srword"/>
              <w:rFonts w:eastAsia="Verdana" w:cs="Verdana"/>
              <w:b/>
            </w:rPr>
            <w:t xml:space="preserve">Christina Rees: </w:t>
          </w:r>
          <w:r>
            <w:rPr>
              <w:rStyle w:val="srword"/>
              <w:rFonts w:eastAsia="Verdana" w:cs="Verdana"/>
            </w:rPr>
            <w:t>Seyi, you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argued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citizenship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behaviour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change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key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elements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response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abuse.</w:t>
          </w:r>
          <w:r w:rsidRPr="00B9549E">
            <w:rPr>
              <w:rFonts w:eastAsia="Verdana"/>
            </w:rPr>
            <w:t xml:space="preserve"> </w:t>
          </w:r>
          <w:r w:rsidR="00C45388">
            <w:rPr>
              <w:rFonts w:eastAsia="Verdana"/>
            </w:rPr>
            <w:t>W</w:t>
          </w:r>
          <w:r w:rsidRPr="00B9549E">
            <w:rPr>
              <w:rStyle w:val="srword"/>
              <w:rFonts w:eastAsia="Verdana" w:cs="Verdana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practi</w:t>
          </w:r>
          <w:r w:rsidR="00C45388">
            <w:rPr>
              <w:rStyle w:val="srword"/>
              <w:rFonts w:eastAsia="Verdana" w:cs="Verdana"/>
            </w:rPr>
            <w:t>c</w:t>
          </w:r>
          <w:r w:rsidRPr="00B9549E">
            <w:rPr>
              <w:rStyle w:val="srword"/>
              <w:rFonts w:eastAsia="Verdana" w:cs="Verdana"/>
            </w:rPr>
            <w:t>e</w:t>
          </w:r>
          <w:r>
            <w:rPr>
              <w:rStyle w:val="srword"/>
              <w:rFonts w:eastAsia="Verdana" w:cs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terms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education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schools,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also</w:t>
          </w:r>
          <w:r>
            <w:rPr>
              <w:rStyle w:val="srword"/>
              <w:rFonts w:eastAsia="Verdana" w:cs="Verdana"/>
            </w:rPr>
            <w:t xml:space="preserve"> to reach adults?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peakerspeaker-S1"/>
              <w:rFonts w:eastAsia="Verdana" w:cs="Verdana"/>
              <w:b/>
              <w:bCs/>
              <w:i/>
              <w:szCs w:val="22"/>
            </w:rPr>
            <w:t>Seyi Akiwowo</w:t>
          </w:r>
          <w:r w:rsidRPr="005C4CB9">
            <w:rPr>
              <w:rStyle w:val="speakerspeaker-S1"/>
              <w:rFonts w:eastAsia="Verdana" w:cs="Verdana"/>
              <w:b/>
              <w:bCs/>
              <w:i/>
              <w:szCs w:val="22"/>
            </w:rPr>
            <w:t>:</w:t>
          </w:r>
          <w:r w:rsidRPr="00B9549E">
            <w:rPr>
              <w:rStyle w:val="speakerspeaker-S1"/>
              <w:rFonts w:eastAsia="Verdana" w:cs="Verdana"/>
              <w:b/>
              <w:bCs/>
              <w:szCs w:val="22"/>
            </w:rPr>
            <w:t xml:space="preserve"> </w:t>
          </w:r>
          <w:r w:rsidR="00C45388">
            <w:rPr>
              <w:rStyle w:val="speakerspeaker-S1"/>
              <w:rFonts w:eastAsia="Verdana" w:cs="Verdana"/>
              <w:szCs w:val="22"/>
            </w:rPr>
            <w:t xml:space="preserve">That is a great question.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concept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of 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citizenship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again,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systemic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norms</w:t>
          </w:r>
          <w:r w:rsidRPr="00B9549E">
            <w:rPr>
              <w:rFonts w:eastAsia="Verdana"/>
            </w:rPr>
            <w:t xml:space="preserve"> </w:t>
          </w:r>
          <w:r w:rsidR="00407086">
            <w:rPr>
              <w:rStyle w:val="srword"/>
              <w:rFonts w:eastAsia="Verdana" w:cs="Verdana"/>
              <w:szCs w:val="22"/>
            </w:rPr>
            <w:t xml:space="preserve">and </w:t>
          </w:r>
          <w:r w:rsidRPr="00B9549E">
            <w:rPr>
              <w:rStyle w:val="srword"/>
              <w:rFonts w:eastAsia="Verdana" w:cs="Verdana"/>
              <w:szCs w:val="22"/>
            </w:rPr>
            <w:t>values</w:t>
          </w:r>
          <w:r>
            <w:rPr>
              <w:rStyle w:val="srword"/>
              <w:rFonts w:eastAsia="Verdana" w:cs="Verdana"/>
              <w:szCs w:val="22"/>
            </w:rPr>
            <w:t xml:space="preserve"> 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space</w:t>
          </w:r>
          <w:r>
            <w:rPr>
              <w:rStyle w:val="srword"/>
              <w:rFonts w:eastAsia="Verdana" w:cs="Verdana"/>
              <w:szCs w:val="22"/>
            </w:rPr>
            <w:t xml:space="preserve"> r</w:t>
          </w:r>
          <w:r w:rsidRPr="00B9549E">
            <w:rPr>
              <w:rStyle w:val="srword"/>
              <w:rFonts w:eastAsia="Verdana" w:cs="Verdana"/>
              <w:szCs w:val="22"/>
            </w:rPr>
            <w:t>ather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designing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curriculum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keep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Glitch,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TikTo</w:t>
          </w:r>
          <w:r w:rsidRPr="00B9549E">
            <w:rPr>
              <w:rStyle w:val="srword"/>
              <w:rFonts w:eastAsia="Verdana" w:cs="Verdana"/>
              <w:szCs w:val="22"/>
            </w:rPr>
            <w:t>k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did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exist</w:t>
          </w:r>
          <w:r w:rsidR="00407086">
            <w:rPr>
              <w:rStyle w:val="srword"/>
              <w:rFonts w:eastAsia="Verdana" w:cs="Verdana"/>
              <w:szCs w:val="22"/>
            </w:rPr>
            <w:t xml:space="preserve">, so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imagine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keep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different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provid</w:t>
          </w:r>
          <w:r w:rsidR="00407086">
            <w:rPr>
              <w:rStyle w:val="srword"/>
              <w:rFonts w:eastAsia="Verdana" w:cs="Verdana"/>
              <w:szCs w:val="22"/>
            </w:rPr>
            <w:t>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curriculum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that?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citizenship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concept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responsibilities</w:t>
          </w:r>
          <w:r w:rsidR="00407086">
            <w:rPr>
              <w:rStyle w:val="srword"/>
              <w:rFonts w:eastAsia="Verdana" w:cs="Verdana"/>
              <w:szCs w:val="22"/>
            </w:rPr>
            <w:t xml:space="preserve">, </w:t>
          </w:r>
          <w:r>
            <w:rPr>
              <w:rStyle w:val="srword"/>
              <w:rFonts w:eastAsia="Verdana" w:cs="Verdana"/>
              <w:szCs w:val="22"/>
            </w:rPr>
            <w:t>and w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responsible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="00407086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individual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="00407086">
            <w:rPr>
              <w:rFonts w:eastAsia="Verdana"/>
            </w:rPr>
            <w:t xml:space="preserve">it is </w:t>
          </w:r>
          <w:r w:rsidRPr="00B9549E">
            <w:rPr>
              <w:rStyle w:val="srword"/>
              <w:rFonts w:eastAsia="Verdana" w:cs="Verdana"/>
              <w:szCs w:val="22"/>
            </w:rPr>
            <w:t>thinking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security</w:t>
          </w:r>
          <w:r w:rsidR="00407086">
            <w:rPr>
              <w:rStyle w:val="srword"/>
              <w:rFonts w:eastAsia="Verdana" w:cs="Verdana"/>
              <w:szCs w:val="22"/>
            </w:rPr>
            <w:t xml:space="preserve">: </w:t>
          </w:r>
          <w:r w:rsidRPr="00B9549E">
            <w:rPr>
              <w:rStyle w:val="srword"/>
              <w:rFonts w:eastAsia="Verdana" w:cs="Verdana"/>
              <w:szCs w:val="22"/>
            </w:rPr>
            <w:t>safe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passwords</w:t>
          </w:r>
          <w:r>
            <w:rPr>
              <w:rStyle w:val="srword"/>
              <w:rFonts w:eastAsia="Verdana" w:cs="Verdana"/>
              <w:szCs w:val="22"/>
            </w:rPr>
            <w:t>;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two</w:t>
          </w:r>
          <w:r w:rsidR="00407086">
            <w:rPr>
              <w:rStyle w:val="srword"/>
              <w:rFonts w:eastAsia="Verdana" w:cs="Verdana"/>
              <w:szCs w:val="22"/>
            </w:rPr>
            <w:t>-</w:t>
          </w:r>
          <w:r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Style w:val="srword"/>
              <w:rFonts w:eastAsia="Verdana" w:cs="Verdana"/>
              <w:szCs w:val="22"/>
            </w:rPr>
            <w:t>actor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authentication</w:t>
          </w:r>
          <w:r>
            <w:rPr>
              <w:rStyle w:val="srword"/>
              <w:rFonts w:eastAsia="Verdana" w:cs="Verdana"/>
              <w:szCs w:val="22"/>
            </w:rPr>
            <w:t xml:space="preserve">; </w:t>
          </w:r>
          <w:r w:rsidR="00407086">
            <w:rPr>
              <w:rStyle w:val="srword"/>
              <w:rFonts w:eastAsia="Verdana" w:cs="Verdana"/>
              <w:szCs w:val="22"/>
            </w:rPr>
            <w:t xml:space="preserve">and </w:t>
          </w:r>
          <w:r>
            <w:rPr>
              <w:rStyle w:val="srword"/>
              <w:rFonts w:eastAsia="Verdana" w:cs="Verdana"/>
              <w:szCs w:val="22"/>
            </w:rPr>
            <w:t>m</w:t>
          </w:r>
          <w:r w:rsidRPr="00B9549E">
            <w:rPr>
              <w:rStyle w:val="srword"/>
              <w:rFonts w:eastAsia="Verdana" w:cs="Verdana"/>
              <w:szCs w:val="22"/>
            </w:rPr>
            <w:t>aking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logging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certain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sites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media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="00407086">
            <w:rPr>
              <w:rStyle w:val="srword"/>
              <w:rFonts w:eastAsia="Verdana" w:cs="Verdana"/>
              <w:szCs w:val="22"/>
            </w:rPr>
            <w:t>It is b</w:t>
          </w:r>
          <w:r w:rsidRPr="00B9549E">
            <w:rPr>
              <w:rStyle w:val="srword"/>
              <w:rFonts w:eastAsia="Verdana" w:cs="Verdana"/>
              <w:szCs w:val="22"/>
            </w:rPr>
            <w:t>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responsible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devices</w:t>
          </w:r>
          <w:r w:rsidR="00407086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an </w:t>
          </w:r>
          <w:r w:rsidRPr="00B9549E">
            <w:rPr>
              <w:rStyle w:val="srword"/>
              <w:rFonts w:eastAsia="Verdana" w:cs="Verdana"/>
              <w:szCs w:val="22"/>
            </w:rPr>
            <w:t>open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window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="00E26DEB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friends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family.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citizenship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level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="00E26DEB"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="00E26DEB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someone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receiving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="00E26DEB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targeted</w:t>
          </w:r>
          <w:r w:rsidR="00E26DEB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instinctively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999</w:t>
          </w:r>
          <w:r w:rsidR="00E26DEB">
            <w:rPr>
              <w:rFonts w:eastAsia="Verdana"/>
            </w:rPr>
            <w:t xml:space="preserve">, and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instinctively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>
            <w:rPr>
              <w:rStyle w:val="srword"/>
              <w:rFonts w:eastAsia="Verdana" w:cs="Verdana"/>
              <w:szCs w:val="22"/>
            </w:rPr>
            <w:t xml:space="preserve"> 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someone</w:t>
          </w:r>
          <w:r w:rsidRPr="00B9549E">
            <w:rPr>
              <w:rFonts w:eastAsia="Verdana"/>
            </w:rPr>
            <w:t xml:space="preserve"> </w:t>
          </w:r>
          <w:r w:rsidR="00E26DEB">
            <w:rPr>
              <w:rStyle w:val="srword"/>
              <w:rFonts w:eastAsia="Verdana" w:cs="Verdana"/>
              <w:szCs w:val="22"/>
            </w:rPr>
            <w:t xml:space="preserve">needs </w:t>
          </w:r>
          <w:r w:rsidRPr="00B9549E">
            <w:rPr>
              <w:rStyle w:val="srword"/>
              <w:rFonts w:eastAsia="Verdana" w:cs="Verdana"/>
              <w:szCs w:val="22"/>
            </w:rPr>
            <w:t>medical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attention.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first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training.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ways</w:t>
          </w:r>
          <w:r w:rsidRPr="00B9549E">
            <w:rPr>
              <w:rFonts w:eastAsia="Verdana"/>
            </w:rPr>
            <w:t xml:space="preserve"> </w:t>
          </w:r>
          <w:r w:rsidR="00E26DEB">
            <w:rPr>
              <w:rStyle w:val="srword"/>
              <w:rFonts w:eastAsia="Verdana" w:cs="Verdana"/>
              <w:szCs w:val="22"/>
            </w:rPr>
            <w:t xml:space="preserve">in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standard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training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instances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offline</w:t>
          </w:r>
          <w:r w:rsidR="00847BDC">
            <w:rPr>
              <w:rStyle w:val="srword"/>
              <w:rFonts w:eastAsia="Verdana" w:cs="Verdana"/>
              <w:szCs w:val="22"/>
            </w:rPr>
            <w:t>;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begun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conversation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institutional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level,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argue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along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lines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Stephen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Andy 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 w:rsidR="00847BDC">
            <w:rPr>
              <w:rStyle w:val="srword"/>
              <w:rFonts w:eastAsia="Verdana" w:cs="Verdana"/>
              <w:szCs w:val="22"/>
            </w:rPr>
            <w:t xml:space="preserve">: </w:t>
          </w:r>
          <w:r w:rsidRPr="00B9549E">
            <w:rPr>
              <w:rStyle w:val="srword"/>
              <w:rFonts w:eastAsia="Verdana" w:cs="Verdana"/>
              <w:szCs w:val="22"/>
            </w:rPr>
            <w:t>products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nudge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encourage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citizenship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behaviour</w:t>
          </w:r>
          <w:r w:rsidR="00847BDC">
            <w:rPr>
              <w:rStyle w:val="srword"/>
              <w:rFonts w:eastAsia="Verdana" w:cs="Verdana"/>
              <w:szCs w:val="22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encourage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communities</w:t>
          </w:r>
          <w:r w:rsidR="00847BDC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support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running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hundreds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thousands.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 xml:space="preserve">There </w:t>
          </w:r>
          <w:r w:rsidR="00F60AB5">
            <w:rPr>
              <w:rStyle w:val="srword"/>
              <w:rFonts w:eastAsia="Verdana" w:cs="Verdana"/>
              <w:szCs w:val="22"/>
            </w:rPr>
            <w:t xml:space="preserve">was </w:t>
          </w:r>
          <w:r w:rsidRPr="00B9549E">
            <w:rPr>
              <w:rStyle w:val="srword"/>
              <w:rFonts w:eastAsia="Verdana" w:cs="Verdana"/>
              <w:szCs w:val="22"/>
            </w:rPr>
            <w:t>probably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massive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increase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creating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>
            <w:rPr>
              <w:rStyle w:val="srword"/>
              <w:rFonts w:eastAsia="Verdana" w:cs="Verdana"/>
              <w:szCs w:val="22"/>
            </w:rPr>
            <w:t>, WhatsApp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="00F60AB5">
            <w:rPr>
              <w:rStyle w:val="srword"/>
              <w:rFonts w:eastAsia="Verdana" w:cs="Verdana"/>
              <w:szCs w:val="22"/>
            </w:rPr>
            <w:t xml:space="preserve"> and </w:t>
          </w:r>
          <w:r>
            <w:rPr>
              <w:rFonts w:eastAsia="Verdana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ignal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during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lockdown</w:t>
          </w:r>
          <w:r w:rsidR="00F60AB5">
            <w:rPr>
              <w:rFonts w:eastAsia="Verdana"/>
            </w:rPr>
            <w:t xml:space="preserve">, </w:t>
          </w:r>
          <w:r>
            <w:rPr>
              <w:rFonts w:eastAsia="Verdana"/>
            </w:rPr>
            <w:t>b</w:t>
          </w:r>
          <w:r w:rsidRPr="00B9549E">
            <w:rPr>
              <w:rStyle w:val="srword"/>
              <w:rFonts w:eastAsia="Verdana" w:cs="Verdana"/>
              <w:szCs w:val="22"/>
            </w:rPr>
            <w:t>ecause</w:t>
          </w:r>
          <w:r w:rsidRPr="00B9549E">
            <w:rPr>
              <w:rFonts w:eastAsia="Verdana"/>
            </w:rPr>
            <w:t xml:space="preserve"> </w:t>
          </w:r>
          <w:r w:rsidR="00F60AB5">
            <w:rPr>
              <w:rFonts w:eastAsia="Verdana"/>
            </w:rPr>
            <w:t xml:space="preserve">there are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keeping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community,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amazing.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takes</w:t>
          </w:r>
          <w:r w:rsidRPr="00B9549E">
            <w:rPr>
              <w:rFonts w:eastAsia="Verdana"/>
            </w:rPr>
            <w:t xml:space="preserve"> </w:t>
          </w:r>
          <w:r w:rsidR="008510AA">
            <w:rPr>
              <w:rStyle w:val="srword"/>
              <w:rFonts w:eastAsia="Verdana" w:cs="Verdana"/>
              <w:szCs w:val="22"/>
            </w:rPr>
            <w:t xml:space="preserve">is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rude</w:t>
          </w:r>
          <w:r w:rsidR="008510AA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disrespectful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abusive</w:t>
          </w:r>
          <w:r w:rsidR="008510AA">
            <w:rPr>
              <w:rStyle w:val="srword"/>
              <w:rFonts w:eastAsia="Verdana" w:cs="Verdana"/>
              <w:szCs w:val="22"/>
            </w:rPr>
            <w:t xml:space="preserve">, </w:t>
          </w:r>
          <w:r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community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crumble.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supporting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moderators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="00971E78">
            <w:rPr>
              <w:rStyle w:val="srword"/>
              <w:rFonts w:eastAsia="Verdana" w:cs="Verdana"/>
              <w:szCs w:val="22"/>
            </w:rPr>
            <w:t xml:space="preserve">how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principles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run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run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campaign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signing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kind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community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guidelines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everyone</w:t>
          </w:r>
          <w:r>
            <w:rPr>
              <w:rStyle w:val="srword"/>
              <w:rFonts w:eastAsia="Verdana" w:cs="Verdana"/>
              <w:szCs w:val="22"/>
            </w:rPr>
            <w:t xml:space="preserve"> i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page</w:t>
          </w:r>
          <w:r>
            <w:rPr>
              <w:rStyle w:val="srword"/>
              <w:rFonts w:eastAsia="Verdana" w:cs="Verdana"/>
              <w:szCs w:val="22"/>
            </w:rPr>
            <w:t>?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health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education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public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education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campaign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focuses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everyone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drink</w:t>
          </w:r>
          <w:r w:rsidR="00971E78">
            <w:rPr>
              <w:rStyle w:val="srword"/>
              <w:rFonts w:eastAsia="Verdana" w:cs="Verdana"/>
              <w:szCs w:val="22"/>
            </w:rPr>
            <w:t>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driving</w:t>
          </w:r>
          <w:r>
            <w:rPr>
              <w:rStyle w:val="srword"/>
              <w:rFonts w:eastAsia="Verdana" w:cs="Verdana"/>
              <w:szCs w:val="22"/>
            </w:rPr>
            <w:t>. I</w:t>
          </w:r>
          <w:r w:rsidRPr="00B9549E"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2000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="00971E78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heavy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focus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>
            <w:rPr>
              <w:rStyle w:val="srword"/>
              <w:rFonts w:eastAsia="Verdana" w:cs="Verdana"/>
              <w:szCs w:val="22"/>
            </w:rPr>
            <w:t xml:space="preserve"> e</w:t>
          </w:r>
          <w:r w:rsidRPr="00B9549E">
            <w:rPr>
              <w:rStyle w:val="srword"/>
              <w:rFonts w:eastAsia="Verdana" w:cs="Verdana"/>
              <w:szCs w:val="22"/>
            </w:rPr>
            <w:t>veryone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keeping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roads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safe.</w:t>
          </w:r>
          <w:r w:rsidRPr="00B9549E">
            <w:rPr>
              <w:rFonts w:eastAsia="Verdana"/>
            </w:rPr>
            <w:t xml:space="preserve"> </w:t>
          </w:r>
          <w:r w:rsidR="00D44E8C">
            <w:rPr>
              <w:rFonts w:eastAsia="Verdana"/>
            </w:rPr>
            <w:t xml:space="preserve">We had </w:t>
          </w:r>
          <w:r w:rsidRPr="00B9549E">
            <w:rPr>
              <w:rStyle w:val="srword"/>
              <w:rFonts w:eastAsia="Verdana" w:cs="Verdana"/>
              <w:szCs w:val="22"/>
            </w:rPr>
            <w:t>20</w:t>
          </w:r>
          <w:r>
            <w:rPr>
              <w:rFonts w:eastAsia="Verdana"/>
            </w:rPr>
            <w:t>’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="00D44E8C">
            <w:rPr>
              <w:rFonts w:eastAsia="Verdana"/>
            </w:rPr>
            <w:t>P</w:t>
          </w:r>
          <w:r w:rsidRPr="00B9549E">
            <w:rPr>
              <w:rStyle w:val="srword"/>
              <w:rFonts w:eastAsia="Verdana" w:cs="Verdana"/>
              <w:szCs w:val="22"/>
            </w:rPr>
            <w:t>lenty</w:t>
          </w:r>
          <w:r w:rsidR="00D44E8C">
            <w:rPr>
              <w:rStyle w:val="srword"/>
              <w:rFonts w:eastAsia="Verdana" w:cs="Verdana"/>
              <w:szCs w:val="22"/>
            </w:rPr>
            <w:t xml:space="preserve"> and do not </w:t>
          </w:r>
          <w:r w:rsidRPr="00B9549E">
            <w:rPr>
              <w:rStyle w:val="srword"/>
              <w:rFonts w:eastAsia="Verdana" w:cs="Verdana"/>
              <w:szCs w:val="22"/>
            </w:rPr>
            <w:t>drink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drive.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</w:t>
          </w:r>
          <w:r>
            <w:rPr>
              <w:rStyle w:val="srword"/>
              <w:rFonts w:eastAsia="Verdana" w:cs="Verdana"/>
              <w:szCs w:val="22"/>
            </w:rPr>
            <w:t>eggy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Mitchell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people's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keys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="00D44E8C">
            <w:rPr>
              <w:rStyle w:val="srword"/>
              <w:rFonts w:eastAsia="Verdana" w:cs="Verdana"/>
              <w:szCs w:val="22"/>
            </w:rPr>
            <w:t xml:space="preserve">they </w:t>
          </w:r>
          <w:r w:rsidRPr="00B9549E">
            <w:rPr>
              <w:rStyle w:val="srword"/>
              <w:rFonts w:eastAsia="Verdana" w:cs="Verdana"/>
              <w:szCs w:val="22"/>
            </w:rPr>
            <w:t>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drinking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Queen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Vic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investment</w:t>
          </w:r>
          <w:r w:rsidRPr="00B9549E">
            <w:rPr>
              <w:rFonts w:eastAsia="Verdana"/>
            </w:rPr>
            <w:t xml:space="preserve"> </w:t>
          </w:r>
          <w:r w:rsidR="00A25759">
            <w:rPr>
              <w:rStyle w:val="srword"/>
              <w:rFonts w:eastAsia="Verdana" w:cs="Verdana"/>
              <w:szCs w:val="22"/>
            </w:rPr>
            <w:t xml:space="preserve">on </w:t>
          </w:r>
          <w:r w:rsidR="00A25759">
            <w:rPr>
              <w:rFonts w:eastAsia="Verdana"/>
            </w:rPr>
            <w:t>b</w:t>
          </w:r>
          <w:r>
            <w:rPr>
              <w:rStyle w:val="srword"/>
              <w:rFonts w:eastAsia="Verdana" w:cs="Verdana"/>
              <w:szCs w:val="22"/>
            </w:rPr>
            <w:t>ill</w:t>
          </w:r>
          <w:r w:rsidRPr="00B9549E">
            <w:rPr>
              <w:rStyle w:val="srword"/>
              <w:rFonts w:eastAsia="Verdana" w:cs="Verdana"/>
              <w:szCs w:val="22"/>
            </w:rPr>
            <w:t>boards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TV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="00A25759">
            <w:rPr>
              <w:rStyle w:val="srword"/>
              <w:rFonts w:eastAsia="Verdana" w:cs="Verdana"/>
              <w:szCs w:val="22"/>
            </w:rPr>
            <w:t xml:space="preserve">our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="00A25759">
            <w:rPr>
              <w:rStyle w:val="srword"/>
              <w:rFonts w:eastAsia="Verdana" w:cs="Verdana"/>
              <w:szCs w:val="22"/>
            </w:rPr>
            <w:t>needing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keep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roads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investments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seatbelts</w:t>
          </w:r>
          <w:r w:rsidR="00A25759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importance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seats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 xml:space="preserve">children. We do not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conversations</w:t>
          </w:r>
          <w:r w:rsidR="00A25759">
            <w:rPr>
              <w:rStyle w:val="srword"/>
              <w:rFonts w:eastAsia="Verdana" w:cs="Verdana"/>
              <w:szCs w:val="22"/>
            </w:rPr>
            <w:t xml:space="preserve"> or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bystander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conversations</w:t>
          </w:r>
          <w:r w:rsidR="00A25759"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</w:t>
          </w:r>
          <w:r>
            <w:rPr>
              <w:rStyle w:val="srword"/>
              <w:rFonts w:eastAsia="Verdana" w:cs="Verdana"/>
              <w:szCs w:val="22"/>
            </w:rPr>
            <w:t>e. That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citizenship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="00FB1EE9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Particularly for women,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programme</w:t>
          </w:r>
          <w:r w:rsidRPr="00B9549E">
            <w:rPr>
              <w:rFonts w:eastAsia="Verdana"/>
            </w:rPr>
            <w:t xml:space="preserve"> </w:t>
          </w:r>
          <w:r w:rsidR="00A10496">
            <w:rPr>
              <w:rStyle w:val="srword"/>
              <w:rFonts w:eastAsia="Verdana" w:cs="Verdana"/>
              <w:szCs w:val="22"/>
            </w:rPr>
            <w:t>on d</w:t>
          </w:r>
          <w:r w:rsidRPr="00B9549E">
            <w:rPr>
              <w:rStyle w:val="srword"/>
              <w:rFonts w:eastAsia="Verdana" w:cs="Verdana"/>
              <w:szCs w:val="22"/>
            </w:rPr>
            <w:t>igital</w:t>
          </w:r>
          <w:r w:rsidRPr="00B9549E">
            <w:rPr>
              <w:rFonts w:eastAsia="Verdana"/>
            </w:rPr>
            <w:t xml:space="preserve"> </w:t>
          </w:r>
          <w:r w:rsidR="00A10496">
            <w:rPr>
              <w:rFonts w:eastAsia="Verdana"/>
            </w:rPr>
            <w:t>s</w:t>
          </w:r>
          <w:r w:rsidRPr="00B9549E">
            <w:rPr>
              <w:rStyle w:val="srword"/>
              <w:rFonts w:eastAsia="Verdana" w:cs="Verdana"/>
              <w:szCs w:val="22"/>
            </w:rPr>
            <w:t>elf</w:t>
          </w:r>
          <w:r>
            <w:rPr>
              <w:rFonts w:eastAsia="Verdana"/>
            </w:rPr>
            <w:t>-</w:t>
          </w:r>
          <w:r w:rsidR="00A10496">
            <w:rPr>
              <w:rFonts w:eastAsia="Verdana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boundaries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particularly</w:t>
          </w:r>
          <w:r w:rsidRPr="00B9549E">
            <w:rPr>
              <w:rFonts w:eastAsia="Verdana"/>
            </w:rPr>
            <w:t xml:space="preserve"> </w:t>
          </w:r>
          <w:r w:rsidR="00A10496">
            <w:rPr>
              <w:rFonts w:eastAsia="Verdana"/>
            </w:rPr>
            <w:t xml:space="preserve">for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politics</w:t>
          </w:r>
          <w:r>
            <w:rPr>
              <w:rStyle w:val="srword"/>
              <w:rFonts w:eastAsia="Verdana" w:cs="Verdana"/>
              <w:szCs w:val="22"/>
            </w:rPr>
            <w:t>. 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often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said</w:t>
          </w:r>
          <w:r w:rsidR="00A10496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 xml:space="preserve"> “W</w:t>
          </w:r>
          <w:r w:rsidRPr="00B9549E">
            <w:rPr>
              <w:rStyle w:val="srword"/>
              <w:rFonts w:eastAsia="Verdana" w:cs="Verdana"/>
              <w:szCs w:val="22"/>
            </w:rPr>
            <w:t>ell,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politics</w:t>
          </w:r>
          <w:r w:rsidR="00A10496">
            <w:rPr>
              <w:rStyle w:val="srword"/>
              <w:rFonts w:eastAsia="Verdana" w:cs="Verdana"/>
              <w:szCs w:val="22"/>
            </w:rPr>
            <w:t>,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="00A10496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“It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politics</w:t>
          </w:r>
          <w:r w:rsidR="00A10496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kitchen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can’t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heat</w:t>
          </w:r>
          <w:r>
            <w:rPr>
              <w:rStyle w:val="srword"/>
              <w:rFonts w:eastAsia="Verdana" w:cs="Verdana"/>
              <w:szCs w:val="22"/>
            </w:rPr>
            <w:t xml:space="preserve">.” </w:t>
          </w:r>
          <w:r w:rsidR="00A10496">
            <w:rPr>
              <w:rStyle w:val="srword"/>
              <w:rFonts w:eastAsia="Verdana" w:cs="Verdana"/>
              <w:szCs w:val="22"/>
            </w:rPr>
            <w:t>Those are v</w:t>
          </w:r>
          <w:r w:rsidRPr="00B9549E">
            <w:rPr>
              <w:rStyle w:val="srword"/>
              <w:rFonts w:eastAsia="Verdana" w:cs="Verdana"/>
              <w:szCs w:val="22"/>
            </w:rPr>
            <w:t>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>
            <w:rPr>
              <w:rStyle w:val="srword"/>
              <w:rFonts w:eastAsia="Verdana" w:cs="Verdana"/>
              <w:szCs w:val="22"/>
            </w:rPr>
            <w:t xml:space="preserve"> v</w:t>
          </w:r>
          <w:r w:rsidRPr="00B9549E">
            <w:rPr>
              <w:rStyle w:val="srword"/>
              <w:rFonts w:eastAsia="Verdana" w:cs="Verdana"/>
              <w:szCs w:val="22"/>
            </w:rPr>
            <w:t>ictim</w:t>
          </w:r>
          <w:r w:rsidR="00A10496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blaming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narratives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citizenship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countering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="00A10496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passing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blame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somebody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else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victim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="00A10496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self</w:t>
          </w:r>
          <w:r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care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="00A10496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“H</w:t>
          </w:r>
          <w:r w:rsidRPr="00B9549E">
            <w:rPr>
              <w:rStyle w:val="srword"/>
              <w:rFonts w:eastAsia="Verdana" w:cs="Verdana"/>
              <w:szCs w:val="22"/>
            </w:rPr>
            <w:t>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boundaries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online?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flourish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agency?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hope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="00A10496">
            <w:rPr>
              <w:rStyle w:val="srword"/>
              <w:rFonts w:eastAsia="Verdana" w:cs="Verdana"/>
              <w:szCs w:val="22"/>
            </w:rPr>
            <w:t xml:space="preserve">three </w:t>
          </w:r>
          <w:r>
            <w:rPr>
              <w:rStyle w:val="srword"/>
              <w:rFonts w:eastAsia="Verdana" w:cs="Verdana"/>
              <w:szCs w:val="22"/>
            </w:rPr>
            <w:t xml:space="preserve">or </w:t>
          </w:r>
          <w:r w:rsidR="00A10496">
            <w:rPr>
              <w:rStyle w:val="srword"/>
              <w:rFonts w:eastAsia="Verdana" w:cs="Verdana"/>
              <w:szCs w:val="22"/>
            </w:rPr>
            <w:t xml:space="preserve">four </w:t>
          </w:r>
          <w:r w:rsidRPr="00B9549E">
            <w:rPr>
              <w:rStyle w:val="srword"/>
              <w:rFonts w:eastAsia="Verdana" w:cs="Verdana"/>
              <w:szCs w:val="22"/>
            </w:rPr>
            <w:t>years</w:t>
          </w:r>
          <w:r>
            <w:rPr>
              <w:rStyle w:val="srword"/>
              <w:rFonts w:eastAsia="Verdana" w:cs="Verdana"/>
              <w:szCs w:val="22"/>
            </w:rPr>
            <w:t>’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</w:t>
          </w:r>
          <w:r w:rsidR="00A10496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Bill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h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passed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is </w:t>
          </w:r>
          <w:r w:rsidRPr="00B9549E">
            <w:rPr>
              <w:rStyle w:val="srword"/>
              <w:rFonts w:eastAsia="Verdana" w:cs="Verdana"/>
              <w:szCs w:val="22"/>
            </w:rPr>
            <w:t>hopefully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successful,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conversation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joy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="00A10496">
            <w:rPr>
              <w:rStyle w:val="srword"/>
              <w:rFonts w:eastAsia="Verdana" w:cs="Verdana"/>
              <w:szCs w:val="22"/>
            </w:rPr>
            <w:t xml:space="preserve"> and w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pleasure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focused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reduce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violence</w:t>
          </w:r>
          <w:r w:rsidR="00A10496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harassment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death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forgotten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space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innovation.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T</w:t>
          </w:r>
          <w:r>
            <w:rPr>
              <w:rStyle w:val="srword"/>
              <w:rFonts w:eastAsia="Verdana" w:cs="Verdana"/>
              <w:szCs w:val="22"/>
            </w:rPr>
            <w:t>hat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citizenship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="00A10496">
            <w:rPr>
              <w:rStyle w:val="srword"/>
              <w:rFonts w:eastAsia="Verdana" w:cs="Verdana"/>
              <w:szCs w:val="22"/>
            </w:rPr>
            <w:t>—u</w:t>
          </w:r>
          <w:r w:rsidRPr="00B9549E">
            <w:rPr>
              <w:rStyle w:val="srword"/>
              <w:rFonts w:eastAsia="Verdana" w:cs="Verdana"/>
              <w:szCs w:val="22"/>
            </w:rPr>
            <w:t>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responsibly</w:t>
          </w:r>
          <w:r>
            <w:rPr>
              <w:rFonts w:eastAsia="Verdana"/>
            </w:rPr>
            <w:t>.</w:t>
          </w:r>
        </w:p>
        <w:p w:rsidR="00BB0993" w:rsidP="007363C1">
          <w:pPr>
            <w:pStyle w:val="Remark"/>
            <w:rPr>
              <w:rStyle w:val="srword"/>
              <w:rFonts w:eastAsia="Verdana" w:cs="Verdana"/>
              <w:szCs w:val="22"/>
            </w:rPr>
          </w:pPr>
          <w:r>
            <w:rPr>
              <w:rFonts w:eastAsia="Verdana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provide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training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100%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participants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citizenship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offering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gain</w:t>
          </w:r>
          <w:r>
            <w:rPr>
              <w:rStyle w:val="srword"/>
              <w:rFonts w:eastAsia="Verdana" w:cs="Verdana"/>
              <w:szCs w:val="22"/>
            </w:rPr>
            <w:t>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skills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="00A10496">
            <w:rPr>
              <w:rFonts w:eastAsia="Verdana"/>
            </w:rPr>
            <w:t xml:space="preserve">Some </w:t>
          </w:r>
          <w:r w:rsidRPr="00B9549E">
            <w:rPr>
              <w:rStyle w:val="srword"/>
              <w:rFonts w:eastAsia="Verdana" w:cs="Verdana"/>
              <w:szCs w:val="22"/>
            </w:rPr>
            <w:t>89%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felt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intervene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confidently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safely</w:t>
          </w:r>
          <w:r w:rsidR="00A10496">
            <w:rPr>
              <w:rStyle w:val="srword"/>
              <w:rFonts w:eastAsia="Verdana" w:cs="Verdana"/>
              <w:szCs w:val="22"/>
            </w:rPr>
            <w:t xml:space="preserve">, and </w:t>
          </w:r>
          <w:r w:rsidRPr="00B9549E">
            <w:rPr>
              <w:rStyle w:val="srword"/>
              <w:rFonts w:eastAsia="Verdana" w:cs="Verdana"/>
              <w:szCs w:val="22"/>
            </w:rPr>
            <w:t>85%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felt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confident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tools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sign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="00A10496">
            <w:rPr>
              <w:rFonts w:eastAsia="Verdana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Instagram</w:t>
          </w:r>
          <w:r>
            <w:rPr>
              <w:rStyle w:val="srword"/>
              <w:rFonts w:eastAsia="Verdana" w:cs="Verdana"/>
              <w:szCs w:val="22"/>
            </w:rPr>
            <w:t>, n</w:t>
          </w:r>
          <w:r w:rsidRPr="00B9549E"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tutorial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</w:t>
          </w:r>
          <w:r>
            <w:rPr>
              <w:rStyle w:val="srword"/>
              <w:rFonts w:eastAsia="Verdana" w:cs="Verdana"/>
              <w:szCs w:val="22"/>
            </w:rPr>
            <w:t>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tutorial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responsibly.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T</w:t>
          </w:r>
          <w:r>
            <w:rPr>
              <w:rStyle w:val="srword"/>
              <w:rFonts w:eastAsia="Verdana" w:cs="Verdana"/>
              <w:szCs w:val="22"/>
            </w:rPr>
            <w:t>hat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citizen</w:t>
          </w:r>
          <w:r>
            <w:rPr>
              <w:rStyle w:val="srword"/>
              <w:rFonts w:eastAsia="Verdana" w:cs="Verdana"/>
              <w:szCs w:val="22"/>
            </w:rPr>
            <w:t>ship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education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about.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peakerspeaker-S0"/>
              <w:rFonts w:eastAsia="Verdana" w:cs="Verdana"/>
              <w:b/>
              <w:bCs/>
              <w:i/>
              <w:szCs w:val="22"/>
            </w:rPr>
            <w:t>Andy Burrows:</w:t>
          </w:r>
          <w:r w:rsidRPr="00B9549E">
            <w:rPr>
              <w:rStyle w:val="speakerspeaker-S0"/>
              <w:rFonts w:eastAsia="Verdana" w:cs="Verdana"/>
              <w:b/>
              <w:bCs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briefly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>
            <w:rPr>
              <w:rStyle w:val="srword"/>
              <w:rFonts w:eastAsia="Verdana" w:cs="Verdana"/>
              <w:szCs w:val="22"/>
            </w:rPr>
            <w:t>? O</w:t>
          </w:r>
          <w:r w:rsidRPr="00B9549E">
            <w:rPr>
              <w:rStyle w:val="srword"/>
              <w:rFonts w:eastAsia="Verdana" w:cs="Verdana"/>
              <w:szCs w:val="22"/>
            </w:rPr>
            <w:t>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that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characteristic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debate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Bill</w:t>
          </w:r>
          <w:r w:rsidRPr="00B9549E">
            <w:rPr>
              <w:rFonts w:eastAsia="Verdana"/>
            </w:rPr>
            <w:t xml:space="preserve"> </w:t>
          </w:r>
          <w:r w:rsidR="005756BE">
            <w:rPr>
              <w:rStyle w:val="srword"/>
              <w:rFonts w:eastAsia="Verdana" w:cs="Verdana"/>
              <w:szCs w:val="22"/>
            </w:rPr>
            <w:t xml:space="preserve">is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keenly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legitimate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concerns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stifles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freedom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expression.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freedom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expression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participate.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present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spaces.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children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women</w:t>
          </w:r>
          <w:r w:rsidR="005756BE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groups</w:t>
          </w:r>
          <w:r w:rsidR="005756BE"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are </w:t>
          </w:r>
          <w:r w:rsidRPr="00B9549E">
            <w:rPr>
              <w:rStyle w:val="srword"/>
              <w:rFonts w:eastAsia="Verdana" w:cs="Verdana"/>
              <w:szCs w:val="22"/>
            </w:rPr>
            <w:t>faced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decision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="005756BE">
            <w:rPr>
              <w:rFonts w:eastAsia="Verdana"/>
            </w:rPr>
            <w:t xml:space="preserve">either </w:t>
          </w:r>
          <w:r w:rsidRPr="00B9549E">
            <w:rPr>
              <w:rStyle w:val="srword"/>
              <w:rFonts w:eastAsia="Verdana" w:cs="Verdana"/>
              <w:szCs w:val="22"/>
            </w:rPr>
            <w:t>having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absorb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absolutely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unacceptable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levels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negative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experiences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="005756BE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withdraw</w:t>
          </w:r>
          <w:r w:rsidR="005756BE">
            <w:rPr>
              <w:rStyle w:val="srword"/>
              <w:rFonts w:eastAsia="Verdana" w:cs="Verdana"/>
              <w:szCs w:val="22"/>
            </w:rPr>
            <w:t>ing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when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</w:t>
          </w:r>
          <w:r>
            <w:rPr>
              <w:rStyle w:val="srword"/>
              <w:rFonts w:eastAsia="Verdana" w:cs="Verdana"/>
              <w:szCs w:val="22"/>
            </w:rPr>
            <w:t>ile</w:t>
          </w:r>
          <w:r w:rsidR="005756BE">
            <w:rPr>
              <w:rStyle w:val="srword"/>
              <w:rFonts w:eastAsia="Verdana" w:cs="Verdana"/>
              <w:szCs w:val="22"/>
            </w:rPr>
            <w:t>-</w:t>
          </w:r>
          <w:r>
            <w:rPr>
              <w:rStyle w:val="srword"/>
              <w:rFonts w:eastAsia="Verdana" w:cs="Verdana"/>
              <w:szCs w:val="22"/>
            </w:rPr>
            <w:t>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harassment</w:t>
          </w:r>
          <w:r w:rsidR="00440B35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willingness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engage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conversation?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="00440B35">
            <w:rPr>
              <w:rStyle w:val="srword"/>
              <w:rFonts w:eastAsia="Verdana" w:cs="Verdana"/>
              <w:szCs w:val="22"/>
            </w:rPr>
            <w:t>re is</w:t>
          </w:r>
          <w:r w:rsidRPr="00B9549E">
            <w:rPr>
              <w:rFonts w:eastAsia="Verdana"/>
            </w:rPr>
            <w:t xml:space="preserve"> </w:t>
          </w:r>
          <w:r w:rsidR="00440B35">
            <w:rPr>
              <w:rFonts w:eastAsia="Verdana"/>
            </w:rPr>
            <w:t xml:space="preserve">the </w:t>
          </w:r>
          <w:r w:rsidRPr="00B9549E">
            <w:rPr>
              <w:rStyle w:val="srword"/>
              <w:rFonts w:eastAsia="Verdana" w:cs="Verdana"/>
              <w:szCs w:val="22"/>
            </w:rPr>
            <w:t>fear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trolls</w:t>
          </w:r>
          <w:r>
            <w:rPr>
              <w:rStyle w:val="srword"/>
              <w:rFonts w:eastAsia="Verdana" w:cs="Verdana"/>
              <w:szCs w:val="22"/>
            </w:rPr>
            <w:t>, 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ratios</w:t>
          </w:r>
          <w:r w:rsidR="00440B35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approach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issues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recognising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prize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actually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safeguarding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securing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freedom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expression,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objective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deliver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legislation.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Question"/>
            <w:rPr>
              <w:rFonts w:eastAsia="Verdana"/>
            </w:rPr>
          </w:pPr>
          <w:r>
            <w:rPr>
              <w:rFonts w:eastAsia="Verdana"/>
              <w:b/>
            </w:rPr>
            <w:t xml:space="preserve">Chair: </w:t>
          </w:r>
          <w:r>
            <w:rPr>
              <w:rFonts w:eastAsia="Verdana"/>
            </w:rPr>
            <w:t xml:space="preserve">We </w:t>
          </w:r>
          <w:r w:rsidR="00C24790">
            <w:rPr>
              <w:rFonts w:eastAsia="Verdana"/>
            </w:rPr>
            <w:t xml:space="preserve">will </w:t>
          </w:r>
          <w:r>
            <w:rPr>
              <w:rFonts w:eastAsia="Verdana"/>
            </w:rPr>
            <w:t>go to Tonia</w:t>
          </w:r>
          <w:r w:rsidR="00C24790">
            <w:rPr>
              <w:rFonts w:eastAsia="Verdana"/>
            </w:rPr>
            <w:t xml:space="preserve">, </w:t>
          </w:r>
          <w:r>
            <w:rPr>
              <w:rFonts w:eastAsia="Verdana"/>
            </w:rPr>
            <w:t>who wan</w:t>
          </w:r>
          <w:r w:rsidR="00C24790">
            <w:rPr>
              <w:rFonts w:eastAsia="Verdana"/>
            </w:rPr>
            <w:t>ts</w:t>
          </w:r>
          <w:r>
            <w:rPr>
              <w:rFonts w:eastAsia="Verdana"/>
            </w:rPr>
            <w:t xml:space="preserve"> to ask some questions</w:t>
          </w:r>
          <w:r w:rsidR="00C24790">
            <w:rPr>
              <w:rFonts w:eastAsia="Verdana"/>
            </w:rPr>
            <w:t xml:space="preserve">, but </w:t>
          </w:r>
          <w:r>
            <w:rPr>
              <w:rFonts w:eastAsia="Verdana"/>
            </w:rPr>
            <w:t>I said</w:t>
          </w:r>
          <w:r w:rsidR="00C24790">
            <w:rPr>
              <w:rFonts w:eastAsia="Verdana"/>
            </w:rPr>
            <w:t xml:space="preserve">, Stephen, that </w:t>
          </w:r>
          <w:r>
            <w:rPr>
              <w:rFonts w:eastAsia="Verdana"/>
            </w:rPr>
            <w:t xml:space="preserve">we were going to come back to you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anonymity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balance</w:t>
          </w:r>
          <w:r>
            <w:rPr>
              <w:rStyle w:val="srword"/>
              <w:rFonts w:eastAsia="Verdana" w:cs="Verdana"/>
            </w:rPr>
            <w:t xml:space="preserve">.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debate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whether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value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anonymity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freedom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gives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</w:t>
          </w:r>
          <w:r w:rsidR="00504E33">
            <w:rPr>
              <w:rStyle w:val="srword"/>
              <w:rFonts w:eastAsia="Verdana" w:cs="Verdana"/>
            </w:rPr>
            <w:t xml:space="preserve">, </w:t>
          </w:r>
          <w:r>
            <w:rPr>
              <w:rStyle w:val="srword"/>
              <w:rFonts w:eastAsia="Verdana" w:cs="Verdana"/>
            </w:rPr>
            <w:t>a</w:t>
          </w:r>
          <w:r w:rsidRPr="00B9549E">
            <w:rPr>
              <w:rStyle w:val="srword"/>
              <w:rFonts w:eastAsia="Verdana" w:cs="Verdana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balance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between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creating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safe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spaces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participate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proposal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adding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verification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element</w:t>
          </w:r>
          <w:r>
            <w:rPr>
              <w:rStyle w:val="srword"/>
              <w:rFonts w:eastAsia="Verdana" w:cs="Verdana"/>
            </w:rPr>
            <w:t>. R</w:t>
          </w:r>
          <w:r w:rsidRPr="00B9549E">
            <w:rPr>
              <w:rStyle w:val="srword"/>
              <w:rFonts w:eastAsia="Verdana" w:cs="Verdana"/>
            </w:rPr>
            <w:t>eally,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crux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debate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balance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right</w:t>
          </w:r>
          <w:r w:rsidR="00504E33">
            <w:rPr>
              <w:rFonts w:eastAsia="Verdana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guess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argue</w:t>
          </w:r>
          <w:r>
            <w:rPr>
              <w:rStyle w:val="srword"/>
              <w:rFonts w:eastAsia="Verdana" w:cs="Verdana"/>
            </w:rPr>
            <w:t xml:space="preserve"> </w:t>
          </w:r>
          <w:r w:rsidR="00380896">
            <w:rPr>
              <w:rStyle w:val="srword"/>
              <w:rFonts w:eastAsia="Verdana" w:cs="Verdana"/>
            </w:rPr>
            <w:t xml:space="preserve">that </w:t>
          </w:r>
          <w:r w:rsidRPr="00B9549E">
            <w:rPr>
              <w:rStyle w:val="srword"/>
              <w:rFonts w:eastAsia="Verdana" w:cs="Verdana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proposal</w:t>
          </w:r>
          <w:r>
            <w:rPr>
              <w:rStyle w:val="srword"/>
              <w:rFonts w:eastAsia="Verdana" w:cs="Verdana"/>
            </w:rPr>
            <w:t xml:space="preserve">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infringing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 xml:space="preserve">your </w:t>
          </w:r>
          <w:r w:rsidRPr="00B9549E">
            <w:rPr>
              <w:rStyle w:val="srword"/>
              <w:rFonts w:eastAsia="Verdana" w:cs="Verdana"/>
            </w:rPr>
            <w:t>freedom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speech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anonymity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online,</w:t>
          </w:r>
          <w:r w:rsidRPr="00B9549E">
            <w:rPr>
              <w:rFonts w:eastAsia="Verdana"/>
            </w:rPr>
            <w:t xml:space="preserve"> </w:t>
          </w:r>
          <w:r w:rsidR="003823ED">
            <w:rPr>
              <w:rFonts w:eastAsia="Verdana"/>
            </w:rPr>
            <w:t xml:space="preserve">and your proposal is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tr</w:t>
          </w:r>
          <w:r>
            <w:rPr>
              <w:rStyle w:val="srword"/>
              <w:rFonts w:eastAsia="Verdana" w:cs="Verdana"/>
            </w:rPr>
            <w:t>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stop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unsolicited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coming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through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mailboxes</w:t>
          </w:r>
          <w:r w:rsidR="00077E25">
            <w:rPr>
              <w:rStyle w:val="srword"/>
              <w:rFonts w:eastAsia="Verdana" w:cs="Verdana"/>
            </w:rPr>
            <w:t xml:space="preserve">, but </w:t>
          </w:r>
          <w:r w:rsidR="003823ED">
            <w:rPr>
              <w:rStyle w:val="srword"/>
              <w:rFonts w:eastAsia="Verdana" w:cs="Verdana"/>
            </w:rPr>
            <w:t xml:space="preserve">we </w:t>
          </w:r>
          <w:r w:rsidRPr="00B9549E">
            <w:rPr>
              <w:rStyle w:val="srword"/>
              <w:rFonts w:eastAsia="Verdana" w:cs="Verdana"/>
            </w:rPr>
            <w:t>still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massive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pile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every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time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collect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mail</w:t>
          </w:r>
          <w:r>
            <w:rPr>
              <w:rStyle w:val="srword"/>
              <w:rFonts w:eastAsia="Verdana" w:cs="Verdana"/>
            </w:rPr>
            <w:t>. 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achieved</w:t>
          </w:r>
          <w:r>
            <w:rPr>
              <w:rStyle w:val="srword"/>
              <w:rFonts w:eastAsia="Verdana" w:cs="Verdana"/>
            </w:rPr>
            <w:t xml:space="preserve"> 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physical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world</w:t>
          </w:r>
          <w:r w:rsidR="00D219F3">
            <w:rPr>
              <w:rStyle w:val="srword"/>
              <w:rFonts w:eastAsia="Verdana" w:cs="Verdana"/>
            </w:rPr>
            <w:t xml:space="preserve">; </w:t>
          </w:r>
          <w:r>
            <w:rPr>
              <w:rStyle w:val="srword"/>
              <w:rFonts w:eastAsia="Verdana" w:cs="Verdana"/>
            </w:rPr>
            <w:t>p</w:t>
          </w:r>
          <w:r w:rsidRPr="00B9549E">
            <w:rPr>
              <w:rStyle w:val="srword"/>
              <w:rFonts w:eastAsia="Verdana" w:cs="Verdana"/>
            </w:rPr>
            <w:t>erhaps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possible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achieve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world,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think,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proposing.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b/>
              <w:i/>
              <w:szCs w:val="22"/>
            </w:rPr>
            <w:t>Stephen Kinsella:</w:t>
          </w:r>
          <w:r>
            <w:rPr>
              <w:rStyle w:val="srword"/>
              <w:rFonts w:eastAsia="Verdana" w:cs="Verdana"/>
              <w:b/>
              <w:i/>
              <w:szCs w:val="22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That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comparison</w:t>
          </w:r>
          <w:r>
            <w:rPr>
              <w:rStyle w:val="srword"/>
              <w:rFonts w:eastAsia="Verdana" w:cs="Verdana"/>
              <w:szCs w:val="22"/>
            </w:rPr>
            <w:t xml:space="preserve"> b</w:t>
          </w:r>
          <w:r w:rsidRPr="00B9549E">
            <w:rPr>
              <w:rStyle w:val="srword"/>
              <w:rFonts w:eastAsia="Verdana" w:cs="Verdana"/>
              <w:szCs w:val="22"/>
            </w:rPr>
            <w:t>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exactly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would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sending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unsolicited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mail.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would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cannot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produce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print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put,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letterbox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door</w:t>
          </w:r>
          <w:r w:rsidR="00D219F3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 w:rsidR="00D219F3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</w:t>
          </w:r>
          <w:r w:rsidRPr="00B9549E"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circulars</w:t>
          </w:r>
          <w:r w:rsidR="00D219F3">
            <w:rPr>
              <w:rStyle w:val="srword"/>
              <w:rFonts w:eastAsia="Verdana" w:cs="Verdana"/>
              <w:szCs w:val="22"/>
            </w:rPr>
            <w:t xml:space="preserve">; </w:t>
          </w:r>
          <w:r w:rsidRPr="00B9549E">
            <w:rPr>
              <w:rStyle w:val="srword"/>
              <w:rFonts w:eastAsia="Verdana" w:cs="Verdana"/>
              <w:szCs w:val="22"/>
            </w:rPr>
            <w:t>no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unsolicited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mail.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N</w:t>
          </w:r>
          <w:r w:rsidRPr="00B9549E">
            <w:rPr>
              <w:rStyle w:val="srword"/>
              <w:rFonts w:eastAsia="Verdana" w:cs="Verdana"/>
              <w:szCs w:val="22"/>
            </w:rPr>
            <w:t>owadays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you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>
            <w:rPr>
              <w:rStyle w:val="srword"/>
              <w:rFonts w:eastAsia="Verdana" w:cs="Verdana"/>
              <w:szCs w:val="22"/>
            </w:rPr>
            <w:t xml:space="preserve"> also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instruct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P</w:t>
          </w:r>
          <w:r w:rsidRPr="00B9549E">
            <w:rPr>
              <w:rStyle w:val="srword"/>
              <w:rFonts w:eastAsia="Verdana" w:cs="Verdana"/>
              <w:szCs w:val="22"/>
            </w:rPr>
            <w:t>ost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ffice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deliver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well.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Now,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maybe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is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always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effective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unsolicited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mail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D45EBF">
            <w:rPr>
              <w:rStyle w:val="srword"/>
              <w:rFonts w:eastAsia="Verdana" w:cs="Verdana"/>
              <w:szCs w:val="22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="00C6409C">
            <w:rPr>
              <w:rStyle w:val="srword"/>
              <w:rFonts w:eastAsia="Verdana" w:cs="Verdana"/>
              <w:szCs w:val="22"/>
            </w:rPr>
            <w:t xml:space="preserve">affected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say</w:t>
          </w:r>
          <w:r w:rsidRPr="00B9549E">
            <w:rPr>
              <w:rStyle w:val="srword"/>
              <w:rFonts w:eastAsia="Verdana" w:cs="Verdana"/>
              <w:szCs w:val="22"/>
            </w:rPr>
            <w:t>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ability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decline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>
            <w:rPr>
              <w:rFonts w:eastAsia="Verdana"/>
            </w:rPr>
            <w:t>.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rword"/>
              <w:rFonts w:eastAsia="Verdana" w:cs="Verdana"/>
              <w:szCs w:val="22"/>
            </w:rPr>
            <w:t>We are very conscious that one of 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issues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concerned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="00962DBF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“W</w:t>
          </w:r>
          <w:r w:rsidRPr="00B9549E">
            <w:rPr>
              <w:rStyle w:val="srword"/>
              <w:rFonts w:eastAsia="Verdana" w:cs="Verdana"/>
              <w:szCs w:val="22"/>
            </w:rPr>
            <w:t>ell,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verification</w:t>
          </w:r>
          <w:r>
            <w:rPr>
              <w:rStyle w:val="srword"/>
              <w:rFonts w:eastAsia="Verdana" w:cs="Verdana"/>
              <w:szCs w:val="22"/>
            </w:rPr>
            <w:t>? H</w:t>
          </w:r>
          <w:r w:rsidRPr="00B9549E">
            <w:rPr>
              <w:rStyle w:val="srword"/>
              <w:rFonts w:eastAsia="Verdana" w:cs="Verdana"/>
              <w:szCs w:val="22"/>
            </w:rPr>
            <w:t>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that?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obviously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great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reluctance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</w:t>
          </w:r>
          <w:r>
            <w:rPr>
              <w:rStyle w:val="srword"/>
              <w:rFonts w:eastAsia="Verdana" w:cs="Verdana"/>
              <w:szCs w:val="22"/>
            </w:rPr>
            <w:t>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data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="00EE3920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whether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target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monetise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third</w:t>
          </w:r>
          <w:r w:rsidR="00EE3920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party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solutions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For instance, there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dealt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>
            <w:rPr>
              <w:rStyle w:val="srword"/>
              <w:rFonts w:eastAsia="Verdana" w:cs="Verdana"/>
              <w:szCs w:val="22"/>
            </w:rPr>
            <w:t xml:space="preserve"> called Yoti</w:t>
          </w:r>
          <w:r w:rsidR="00EE3920">
            <w:rPr>
              <w:rStyle w:val="srword"/>
              <w:rFonts w:eastAsia="Verdana" w:cs="Verdana"/>
              <w:szCs w:val="22"/>
            </w:rPr>
            <w:t xml:space="preserve">, which provides </w:t>
          </w:r>
          <w:r w:rsidRPr="00B9549E">
            <w:rPr>
              <w:rStyle w:val="srword"/>
              <w:rFonts w:eastAsia="Verdana" w:cs="Verdana"/>
              <w:szCs w:val="22"/>
            </w:rPr>
            <w:t>verification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P</w:t>
          </w:r>
          <w:r w:rsidRPr="00B9549E">
            <w:rPr>
              <w:rStyle w:val="srword"/>
              <w:rFonts w:eastAsia="Verdana" w:cs="Verdana"/>
              <w:szCs w:val="22"/>
            </w:rPr>
            <w:t>ost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ffice.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There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called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One ID</w:t>
          </w:r>
          <w:r w:rsidR="00EE3920">
            <w:rPr>
              <w:rStyle w:val="srword"/>
              <w:rFonts w:eastAsia="Verdana" w:cs="Verdana"/>
              <w:szCs w:val="22"/>
            </w:rPr>
            <w:t xml:space="preserve">, which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 w:rsidR="00EE3920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data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already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banks</w:t>
          </w:r>
          <w:r w:rsidR="00EE3920">
            <w:rPr>
              <w:rStyle w:val="srword"/>
              <w:rFonts w:eastAsia="Verdana" w:cs="Verdana"/>
              <w:szCs w:val="22"/>
            </w:rPr>
            <w:t xml:space="preserve">, so it </w:t>
          </w:r>
          <w:r w:rsidRPr="00B9549E">
            <w:rPr>
              <w:rStyle w:val="srword"/>
              <w:rFonts w:eastAsia="Verdana" w:cs="Verdana"/>
              <w:szCs w:val="22"/>
            </w:rPr>
            <w:t>create</w:t>
          </w:r>
          <w:r w:rsidR="00EE3920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bridge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between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</w:t>
          </w:r>
          <w:r w:rsidR="0053025D">
            <w:rPr>
              <w:rFonts w:eastAsia="Verdana"/>
            </w:rPr>
            <w:t>. Y</w:t>
          </w:r>
          <w:r w:rsidRPr="00B9549E">
            <w:rPr>
              <w:rStyle w:val="srword"/>
              <w:rFonts w:eastAsia="Verdana" w:cs="Verdana"/>
              <w:szCs w:val="22"/>
            </w:rPr>
            <w:t>ou</w:t>
          </w:r>
          <w:r>
            <w:rPr>
              <w:rStyle w:val="srword"/>
              <w:rFonts w:eastAsia="Verdana" w:cs="Verdana"/>
              <w:szCs w:val="22"/>
            </w:rPr>
            <w:t xml:space="preserve">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already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through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exercise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once</w:t>
          </w:r>
          <w:r>
            <w:rPr>
              <w:rStyle w:val="srword"/>
              <w:rFonts w:eastAsia="Verdana" w:cs="Verdana"/>
              <w:szCs w:val="22"/>
            </w:rPr>
            <w:t xml:space="preserve"> 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yourself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bank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="0053025D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generate</w:t>
          </w:r>
          <w:r w:rsidR="0053025D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then </w:t>
          </w:r>
          <w:r w:rsidRPr="00B9549E">
            <w:rPr>
              <w:rStyle w:val="srword"/>
              <w:rFonts w:eastAsia="Verdana" w:cs="Verdana"/>
              <w:szCs w:val="22"/>
            </w:rPr>
            <w:t>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</w:t>
          </w:r>
          <w:r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open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media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>
            <w:rPr>
              <w:rStyle w:val="srword"/>
              <w:rFonts w:eastAsia="Verdana" w:cs="Verdana"/>
              <w:szCs w:val="22"/>
            </w:rPr>
            <w:t>. 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great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benefit</w:t>
          </w:r>
          <w:r>
            <w:rPr>
              <w:rStyle w:val="srword"/>
              <w:rFonts w:eastAsia="Verdana" w:cs="Verdana"/>
              <w:szCs w:val="22"/>
            </w:rPr>
            <w:t xml:space="preserve"> that it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does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data.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That is</w:t>
          </w:r>
          <w:r w:rsidR="008B422F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course</w:t>
          </w:r>
          <w:r w:rsidR="008B422F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reasons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will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appeal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media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companies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do not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reasons</w:t>
          </w:r>
          <w:r>
            <w:rPr>
              <w:rStyle w:val="srword"/>
              <w:rFonts w:eastAsia="Verdana" w:cs="Verdana"/>
              <w:szCs w:val="22"/>
            </w:rPr>
            <w:t>. O</w:t>
          </w:r>
          <w:r w:rsidRPr="00B9549E">
            <w:rPr>
              <w:rStyle w:val="srword"/>
              <w:rFonts w:eastAsia="Verdana" w:cs="Verdana"/>
              <w:szCs w:val="22"/>
            </w:rPr>
            <w:t>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denied t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data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="008B422F">
            <w:rPr>
              <w:rStyle w:val="srword"/>
              <w:rFonts w:eastAsia="Verdana" w:cs="Verdana"/>
              <w:szCs w:val="22"/>
            </w:rPr>
            <w:t>The s</w:t>
          </w:r>
          <w:r w:rsidRPr="00B9549E">
            <w:rPr>
              <w:rStyle w:val="srword"/>
              <w:rFonts w:eastAsia="Verdana" w:cs="Verdana"/>
              <w:szCs w:val="22"/>
            </w:rPr>
            <w:t>econd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="008B422F">
            <w:rPr>
              <w:rStyle w:val="srword"/>
              <w:rFonts w:eastAsia="Verdana" w:cs="Verdana"/>
              <w:szCs w:val="22"/>
            </w:rPr>
            <w:t xml:space="preserve"> </w:t>
          </w:r>
          <w:r w:rsidR="00785639">
            <w:rPr>
              <w:rStyle w:val="srword"/>
              <w:rFonts w:eastAsia="Verdana" w:cs="Verdana"/>
              <w:szCs w:val="22"/>
            </w:rPr>
            <w:t xml:space="preserve">what happens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verification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becoming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common</w:t>
          </w:r>
          <w:r w:rsidR="00785639">
            <w:rPr>
              <w:rFonts w:eastAsia="Verdana"/>
            </w:rPr>
            <w:t>. T</w:t>
          </w:r>
          <w:r w:rsidR="008B422F">
            <w:rPr>
              <w:rStyle w:val="srword"/>
              <w:rFonts w:eastAsia="Verdana" w:cs="Verdana"/>
              <w:szCs w:val="22"/>
            </w:rPr>
            <w:t xml:space="preserve">he </w:t>
          </w:r>
          <w:r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pini</w:t>
          </w:r>
          <w:r>
            <w:rPr>
              <w:rStyle w:val="srword"/>
              <w:rFonts w:eastAsia="Verdana" w:cs="Verdana"/>
              <w:szCs w:val="22"/>
            </w:rPr>
            <w:t>um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mentioned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C</w:t>
          </w:r>
          <w:r w:rsidRPr="00B9549E">
            <w:rPr>
              <w:rStyle w:val="srword"/>
              <w:rFonts w:eastAsia="Verdana" w:cs="Verdana"/>
              <w:szCs w:val="22"/>
            </w:rPr>
            <w:t>ompassion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P</w:t>
          </w:r>
          <w:r w:rsidRPr="00B9549E">
            <w:rPr>
              <w:rStyle w:val="srword"/>
              <w:rFonts w:eastAsia="Verdana" w:cs="Verdana"/>
              <w:szCs w:val="22"/>
            </w:rPr>
            <w:t>olitics</w:t>
          </w:r>
          <w:r w:rsidR="00785639">
            <w:rPr>
              <w:rStyle w:val="srword"/>
              <w:rFonts w:eastAsia="Verdana" w:cs="Verdana"/>
              <w:szCs w:val="22"/>
            </w:rPr>
            <w:t xml:space="preserve"> showed that </w:t>
          </w:r>
          <w:r>
            <w:rPr>
              <w:rStyle w:val="srword"/>
              <w:rFonts w:eastAsia="Verdana" w:cs="Verdana"/>
              <w:szCs w:val="22"/>
            </w:rPr>
            <w:t>mo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80%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users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polled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="00785639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similar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percentage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exercise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>
            <w:rPr>
              <w:rStyle w:val="srword"/>
              <w:rFonts w:eastAsia="Verdana" w:cs="Verdana"/>
              <w:szCs w:val="22"/>
            </w:rPr>
            <w:t>. I think it 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73%</w:t>
          </w:r>
          <w:r w:rsidRPr="00B9549E">
            <w:rPr>
              <w:rFonts w:eastAsia="Verdana"/>
            </w:rPr>
            <w:t xml:space="preserve"> </w:t>
          </w:r>
          <w:r w:rsidR="00785639">
            <w:rPr>
              <w:rFonts w:eastAsia="Verdana"/>
            </w:rPr>
            <w:t xml:space="preserve">who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="00785639">
            <w:rPr>
              <w:rFonts w:eastAsia="Verdana"/>
            </w:rPr>
            <w:t xml:space="preserve">then </w:t>
          </w:r>
          <w:r w:rsidRPr="00B9549E">
            <w:rPr>
              <w:rStyle w:val="srword"/>
              <w:rFonts w:eastAsia="Verdana" w:cs="Verdana"/>
              <w:szCs w:val="22"/>
            </w:rPr>
            <w:t>exercise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interactions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unsolicited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communications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un</w:t>
          </w:r>
          <w:r w:rsidRPr="00B9549E">
            <w:rPr>
              <w:rStyle w:val="srword"/>
              <w:rFonts w:eastAsia="Verdana" w:cs="Verdana"/>
              <w:szCs w:val="22"/>
            </w:rPr>
            <w:t>verified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accounts.</w:t>
          </w:r>
          <w:r w:rsidRPr="00B9549E">
            <w:rPr>
              <w:rFonts w:eastAsia="Verdana"/>
            </w:rPr>
            <w:t xml:space="preserve"> 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verification,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apparent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actually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illusory</w:t>
          </w:r>
          <w:r w:rsidR="00785639">
            <w:rPr>
              <w:rStyle w:val="srword"/>
              <w:rFonts w:eastAsia="Verdana" w:cs="Verdana"/>
              <w:szCs w:val="22"/>
            </w:rPr>
            <w:t>, h</w:t>
          </w:r>
          <w:r w:rsidRPr="00B9549E">
            <w:rPr>
              <w:rStyle w:val="srword"/>
              <w:rFonts w:eastAsia="Verdana" w:cs="Verdana"/>
              <w:szCs w:val="22"/>
            </w:rPr>
            <w:t>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followers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followers</w:t>
          </w:r>
          <w:r w:rsidR="00785639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how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</w:t>
          </w:r>
          <w:r w:rsidR="00785639">
            <w:rPr>
              <w:rStyle w:val="srword"/>
              <w:rFonts w:eastAsia="Verdana" w:cs="Verdana"/>
              <w:szCs w:val="22"/>
            </w:rPr>
            <w:t xml:space="preserve">. That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obviously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impact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advertising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revenue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 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term.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 w:rsidRPr="00B9549E">
            <w:rPr>
              <w:rStyle w:val="srword"/>
              <w:rFonts w:eastAsia="Verdana" w:cs="Verdana"/>
              <w:szCs w:val="22"/>
            </w:rPr>
            <w:t>So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="00785639">
            <w:rPr>
              <w:rFonts w:eastAsia="Verdana"/>
            </w:rPr>
            <w:t xml:space="preserve">for </w:t>
          </w:r>
          <w:r w:rsidRPr="00B9549E">
            <w:rPr>
              <w:rStyle w:val="srword"/>
              <w:rFonts w:eastAsia="Verdana" w:cs="Verdana"/>
              <w:szCs w:val="22"/>
            </w:rPr>
            <w:t>verificati</w:t>
          </w:r>
          <w:r w:rsidR="00785639">
            <w:rPr>
              <w:rStyle w:val="srword"/>
              <w:rFonts w:eastAsia="Verdana" w:cs="Verdana"/>
              <w:szCs w:val="22"/>
            </w:rPr>
            <w:t xml:space="preserve">on,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solutions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trust</w:t>
          </w:r>
          <w:r>
            <w:rPr>
              <w:rStyle w:val="srword"/>
              <w:rFonts w:eastAsia="Verdana" w:cs="Verdana"/>
              <w:szCs w:val="22"/>
            </w:rPr>
            <w:t xml:space="preserve">. </w:t>
          </w:r>
          <w:r w:rsidR="00785639">
            <w:rPr>
              <w:rStyle w:val="srword"/>
              <w:rFonts w:eastAsia="Verdana" w:cs="Verdana"/>
              <w:szCs w:val="22"/>
            </w:rPr>
            <w:t>Let me j</w:t>
          </w:r>
          <w:r>
            <w:rPr>
              <w:rStyle w:val="srword"/>
              <w:rFonts w:eastAsia="Verdana" w:cs="Verdana"/>
              <w:szCs w:val="22"/>
            </w:rPr>
            <w:t xml:space="preserve">ust give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anecdote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>
            <w:rPr>
              <w:rStyle w:val="srword"/>
              <w:rFonts w:eastAsia="Verdana" w:cs="Verdana"/>
              <w:szCs w:val="22"/>
            </w:rPr>
            <w:t xml:space="preserve"> to t</w:t>
          </w:r>
          <w:r w:rsidRPr="00B9549E">
            <w:rPr>
              <w:rStyle w:val="srword"/>
              <w:rFonts w:eastAsia="Verdana" w:cs="Verdana"/>
              <w:szCs w:val="22"/>
            </w:rPr>
            <w:t>rust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</w:t>
          </w:r>
          <w:r>
            <w:rPr>
              <w:rFonts w:eastAsia="Verdana"/>
            </w:rPr>
            <w:t>. One of t</w:t>
          </w:r>
          <w:r w:rsidRPr="00B9549E">
            <w:rPr>
              <w:rStyle w:val="srword"/>
              <w:rFonts w:eastAsia="Verdana" w:cs="Verdana"/>
              <w:szCs w:val="22"/>
            </w:rPr>
            <w:t>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problems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="00785639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does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rely</w:t>
          </w:r>
          <w:r w:rsidRPr="00B9549E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as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said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own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assessments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785639">
            <w:rPr>
              <w:rFonts w:eastAsia="Verdana"/>
            </w:rPr>
            <w:t xml:space="preserve">there is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great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reliance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properly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scrupulously.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Well,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wi</w:t>
          </w:r>
          <w:r w:rsidRPr="00B9549E">
            <w:rPr>
              <w:rStyle w:val="srword"/>
              <w:rFonts w:eastAsia="Verdana" w:cs="Verdana"/>
              <w:szCs w:val="22"/>
            </w:rPr>
            <w:t>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Euro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finals</w:t>
          </w:r>
          <w:r w:rsidR="00785639">
            <w:rPr>
              <w:rStyle w:val="srword"/>
              <w:rFonts w:eastAsia="Verdana" w:cs="Verdana"/>
              <w:szCs w:val="22"/>
            </w:rPr>
            <w:t xml:space="preserve">, </w:t>
          </w:r>
          <w:r>
            <w:rPr>
              <w:rStyle w:val="srword"/>
              <w:rFonts w:eastAsia="Verdana" w:cs="Verdana"/>
              <w:szCs w:val="22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footballers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missed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penalties</w:t>
          </w:r>
          <w:r w:rsidR="00785639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amount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racist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surprising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claim</w:t>
          </w:r>
          <w:r w:rsidR="00785639">
            <w:rPr>
              <w:rStyle w:val="srword"/>
              <w:rFonts w:eastAsia="Verdana" w:cs="Verdana"/>
              <w:szCs w:val="22"/>
            </w:rPr>
            <w:t xml:space="preserve">: it said that </w:t>
          </w:r>
          <w:r w:rsidRPr="00B9549E">
            <w:rPr>
              <w:rStyle w:val="srword"/>
              <w:rFonts w:eastAsia="Verdana" w:cs="Verdana"/>
              <w:szCs w:val="22"/>
            </w:rPr>
            <w:t>99%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down</w:t>
          </w:r>
          <w:r>
            <w:rPr>
              <w:rStyle w:val="srword"/>
              <w:rFonts w:eastAsia="Verdana" w:cs="Verdana"/>
              <w:szCs w:val="22"/>
            </w:rPr>
            <w:t xml:space="preserve"> were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>
            <w:rPr>
              <w:rFonts w:eastAsia="Verdana"/>
            </w:rPr>
            <w:t>. N</w:t>
          </w:r>
          <w:r w:rsidRPr="00B9549E">
            <w:rPr>
              <w:rStyle w:val="srword"/>
              <w:rFonts w:eastAsia="Verdana" w:cs="Verdana"/>
              <w:szCs w:val="22"/>
            </w:rPr>
            <w:t>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surprised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 w:rsidR="00785639">
            <w:rPr>
              <w:rStyle w:val="srword"/>
              <w:rFonts w:eastAsia="Verdana" w:cs="Verdana"/>
              <w:szCs w:val="22"/>
            </w:rPr>
            <w:t>, and i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surprise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anyone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="00785639">
            <w:rPr>
              <w:rFonts w:eastAsia="Verdana"/>
            </w:rPr>
            <w:t xml:space="preserve">has </w:t>
          </w:r>
          <w:r w:rsidRPr="00B9549E">
            <w:rPr>
              <w:rStyle w:val="srword"/>
              <w:rFonts w:eastAsia="Verdana" w:cs="Verdana"/>
              <w:szCs w:val="22"/>
            </w:rPr>
            <w:t>spent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minutes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="00785639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over</w:t>
          </w:r>
          <w:r w:rsidR="00785639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claimed</w:t>
          </w:r>
          <w:r w:rsidR="00785639">
            <w:rPr>
              <w:rFonts w:eastAsia="Verdana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do 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why</w:t>
          </w:r>
          <w:r w:rsidRPr="00B9549E">
            <w:rPr>
              <w:rFonts w:eastAsia="Verdana"/>
            </w:rPr>
            <w:t xml:space="preserve"> </w:t>
          </w:r>
          <w:r w:rsidR="00785639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went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99%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honest</w:t>
          </w:r>
          <w:r w:rsidR="00785639">
            <w:rPr>
              <w:rStyle w:val="srword"/>
              <w:rFonts w:eastAsia="Verdana" w:cs="Verdana"/>
              <w:szCs w:val="22"/>
            </w:rPr>
            <w:t>—s</w:t>
          </w:r>
          <w:r w:rsidRPr="00B9549E">
            <w:rPr>
              <w:rStyle w:val="srword"/>
              <w:rFonts w:eastAsia="Verdana" w:cs="Verdana"/>
              <w:szCs w:val="22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challenge</w:t>
          </w:r>
          <w:r>
            <w:rPr>
              <w:rStyle w:val="srword"/>
              <w:rFonts w:eastAsia="Verdana" w:cs="Verdana"/>
              <w:szCs w:val="22"/>
            </w:rPr>
            <w:t>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them.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wrote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="00785639">
            <w:rPr>
              <w:rStyle w:val="srword"/>
              <w:rFonts w:eastAsia="Verdana" w:cs="Verdana"/>
              <w:szCs w:val="22"/>
            </w:rPr>
            <w:t xml:space="preserve">Twitter </w:t>
          </w:r>
          <w:r>
            <w:rPr>
              <w:rStyle w:val="srword"/>
              <w:rFonts w:eastAsia="Verdana" w:cs="Verdana"/>
              <w:szCs w:val="22"/>
            </w:rPr>
            <w:t xml:space="preserve">and </w:t>
          </w:r>
          <w:r w:rsidR="00785639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ignored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wrote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together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Kick</w:t>
          </w:r>
          <w:r w:rsidRPr="00B9549E">
            <w:rPr>
              <w:rFonts w:eastAsia="Verdana"/>
            </w:rPr>
            <w:t xml:space="preserve"> </w:t>
          </w:r>
          <w:r w:rsidR="001477AC">
            <w:rPr>
              <w:rFonts w:eastAsia="Verdana"/>
            </w:rPr>
            <w:t>I</w:t>
          </w:r>
          <w:r w:rsidRPr="00B9549E"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Fonts w:eastAsia="Verdana"/>
            </w:rPr>
            <w:t xml:space="preserve"> </w:t>
          </w:r>
          <w:r w:rsidR="001477AC">
            <w:rPr>
              <w:rFonts w:eastAsia="Verdana"/>
            </w:rPr>
            <w:t>O</w:t>
          </w:r>
          <w:r w:rsidRPr="00B9549E">
            <w:rPr>
              <w:rStyle w:val="srword"/>
              <w:rFonts w:eastAsia="Verdana" w:cs="Verdana"/>
              <w:szCs w:val="22"/>
            </w:rPr>
            <w:t>ut</w:t>
          </w:r>
          <w:r>
            <w:rPr>
              <w:rStyle w:val="srword"/>
              <w:rFonts w:eastAsia="Verdana" w:cs="Verdana"/>
              <w:szCs w:val="22"/>
            </w:rPr>
            <w:t xml:space="preserve"> and </w:t>
          </w:r>
          <w:r w:rsidR="00785639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ignored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Margaret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Hodge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to write</w:t>
          </w:r>
          <w:r w:rsidR="001477AC">
            <w:rPr>
              <w:rStyle w:val="srword"/>
              <w:rFonts w:eastAsia="Verdana" w:cs="Verdana"/>
              <w:szCs w:val="22"/>
            </w:rPr>
            <w:t xml:space="preserve">, </w:t>
          </w:r>
          <w:r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second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her,</w:t>
          </w:r>
          <w:r w:rsidRPr="00B9549E">
            <w:rPr>
              <w:rFonts w:eastAsia="Verdana"/>
            </w:rPr>
            <w:t xml:space="preserve"> </w:t>
          </w:r>
          <w:r w:rsidR="001477AC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finally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replied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confirmed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suspected</w:t>
          </w:r>
          <w:r w:rsidR="001477AC">
            <w:rPr>
              <w:rStyle w:val="srword"/>
              <w:rFonts w:eastAsia="Verdana" w:cs="Verdana"/>
              <w:szCs w:val="22"/>
            </w:rPr>
            <w:t xml:space="preserve">: its </w:t>
          </w:r>
          <w:r w:rsidRPr="00B9549E">
            <w:rPr>
              <w:rStyle w:val="srword"/>
              <w:rFonts w:eastAsia="Verdana" w:cs="Verdana"/>
              <w:szCs w:val="22"/>
            </w:rPr>
            <w:t>definition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anonymous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unusual.</w:t>
          </w:r>
          <w:r w:rsidRPr="00B9549E">
            <w:rPr>
              <w:rFonts w:eastAsia="Verdana"/>
            </w:rPr>
            <w:t xml:space="preserve"> </w:t>
          </w:r>
          <w:r w:rsidR="00801253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="00801253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linked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email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address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phone.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Well</w:t>
          </w:r>
          <w:r w:rsidR="00801253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tested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up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called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m</w:t>
          </w:r>
          <w:r w:rsidRPr="00B9549E">
            <w:rPr>
              <w:rStyle w:val="srword"/>
              <w:rFonts w:eastAsia="Verdana" w:cs="Verdana"/>
              <w:szCs w:val="22"/>
            </w:rPr>
            <w:t>ickey</w:t>
          </w:r>
          <w:r>
            <w:rPr>
              <w:rFonts w:eastAsia="Verdana"/>
            </w:rPr>
            <w:t>m</w:t>
          </w:r>
          <w:r w:rsidRPr="00B9549E">
            <w:rPr>
              <w:rStyle w:val="srword"/>
              <w:rFonts w:eastAsia="Verdana" w:cs="Verdana"/>
              <w:szCs w:val="22"/>
            </w:rPr>
            <w:t>ouse</w:t>
          </w:r>
          <w:r>
            <w:rPr>
              <w:rFonts w:eastAsia="Verdana"/>
            </w:rPr>
            <w:t>@</w:t>
          </w:r>
          <w:r w:rsidRPr="00B9549E">
            <w:rPr>
              <w:rStyle w:val="srword"/>
              <w:rFonts w:eastAsia="Verdana" w:cs="Verdana"/>
              <w:szCs w:val="22"/>
            </w:rPr>
            <w:t>gmail</w:t>
          </w:r>
          <w:r>
            <w:rPr>
              <w:rFonts w:eastAsia="Verdana"/>
            </w:rPr>
            <w:t>.</w:t>
          </w:r>
          <w:r w:rsidRPr="00B9549E">
            <w:rPr>
              <w:rStyle w:val="srword"/>
              <w:rFonts w:eastAsia="Verdana" w:cs="Verdana"/>
              <w:szCs w:val="22"/>
            </w:rPr>
            <w:t>com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newsagents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bought</w:t>
          </w:r>
          <w:r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£10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pay</w:t>
          </w:r>
          <w:r w:rsidR="00801253">
            <w:rPr>
              <w:rFonts w:eastAsia="Verdana"/>
            </w:rPr>
            <w:t>-</w:t>
          </w:r>
          <w:r>
            <w:rPr>
              <w:rFonts w:eastAsia="Verdana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="00801253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="00801253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phone</w:t>
          </w:r>
          <w:r>
            <w:rPr>
              <w:rStyle w:val="srword"/>
              <w:rFonts w:eastAsia="Verdana" w:cs="Verdana"/>
              <w:szCs w:val="22"/>
            </w:rPr>
            <w:t xml:space="preserve"> for cash. U</w:t>
          </w:r>
          <w:r w:rsidRPr="00B9549E">
            <w:rPr>
              <w:rStyle w:val="srword"/>
              <w:rFonts w:eastAsia="Verdana" w:cs="Verdana"/>
              <w:szCs w:val="22"/>
            </w:rPr>
            <w:t>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email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address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phone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number,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open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Twitter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account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="00801253">
            <w:rPr>
              <w:rStyle w:val="srword"/>
              <w:rFonts w:eastAsia="Verdana" w:cs="Verdana"/>
              <w:szCs w:val="22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="00801253">
            <w:rPr>
              <w:rStyle w:val="srword"/>
              <w:rFonts w:eastAsia="Verdana" w:cs="Verdana"/>
              <w:szCs w:val="22"/>
            </w:rPr>
            <w:t xml:space="preserve">, </w:t>
          </w:r>
          <w:r>
            <w:rPr>
              <w:rStyle w:val="srword"/>
              <w:rFonts w:eastAsia="Verdana" w:cs="Verdana"/>
              <w:szCs w:val="22"/>
            </w:rPr>
            <w:t>“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course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verified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linked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email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address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phone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number.</w:t>
          </w:r>
          <w:r>
            <w:rPr>
              <w:rStyle w:val="srword"/>
              <w:rFonts w:eastAsia="Verdana" w:cs="Verdana"/>
              <w:szCs w:val="22"/>
            </w:rPr>
            <w:t>”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get</w:t>
          </w:r>
          <w:r w:rsidRPr="00B9549E">
            <w:rPr>
              <w:rFonts w:eastAsia="Verdana"/>
            </w:rPr>
            <w:t xml:space="preserve"> </w:t>
          </w:r>
          <w:r w:rsidR="00C10DFC">
            <w:rPr>
              <w:rStyle w:val="srword"/>
              <w:rFonts w:eastAsia="Verdana" w:cs="Verdana"/>
              <w:szCs w:val="22"/>
            </w:rPr>
            <w:t xml:space="preserve">the platforms </w:t>
          </w:r>
          <w:r w:rsidRPr="00B9549E">
            <w:rPr>
              <w:rStyle w:val="srword"/>
              <w:rFonts w:eastAsia="Verdana" w:cs="Verdana"/>
              <w:szCs w:val="22"/>
            </w:rPr>
            <w:t>before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treat</w:t>
          </w:r>
          <w:r w:rsidRPr="00B9549E">
            <w:rPr>
              <w:rFonts w:eastAsia="Verdana"/>
            </w:rPr>
            <w:t xml:space="preserve"> </w:t>
          </w:r>
          <w:r w:rsidR="00C10DFC">
            <w:rPr>
              <w:rFonts w:eastAsia="Verdana"/>
            </w:rPr>
            <w:t xml:space="preserve">their </w:t>
          </w:r>
          <w:r w:rsidRPr="00B9549E">
            <w:rPr>
              <w:rStyle w:val="srword"/>
              <w:rFonts w:eastAsia="Verdana" w:cs="Verdana"/>
              <w:szCs w:val="22"/>
            </w:rPr>
            <w:t>claims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caution.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certainly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verification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="00C10DFC">
            <w:rPr>
              <w:rFonts w:eastAsia="Verdana"/>
            </w:rPr>
            <w:t xml:space="preserve">the </w:t>
          </w:r>
          <w:r w:rsidRPr="00B9549E">
            <w:rPr>
              <w:rStyle w:val="srword"/>
              <w:rFonts w:eastAsia="Verdana" w:cs="Verdana"/>
              <w:szCs w:val="22"/>
            </w:rPr>
            <w:t>claims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platforms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attitudes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security.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Question"/>
            <w:rPr>
              <w:rStyle w:val="srword"/>
              <w:rFonts w:eastAsia="Verdana" w:cs="Verdana"/>
            </w:rPr>
          </w:pPr>
          <w:r>
            <w:rPr>
              <w:rFonts w:eastAsia="Verdana"/>
              <w:b/>
            </w:rPr>
            <w:t xml:space="preserve">Chair: </w:t>
          </w:r>
          <w:r>
            <w:rPr>
              <w:rStyle w:val="srword"/>
              <w:rFonts w:eastAsia="Verdana" w:cs="Verdana"/>
            </w:rPr>
            <w:t>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run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time,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but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interesting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</w:t>
          </w:r>
          <w:r>
            <w:rPr>
              <w:rStyle w:val="srword"/>
              <w:rFonts w:eastAsia="Verdana" w:cs="Verdana"/>
            </w:rPr>
            <w:t xml:space="preserve"> a</w:t>
          </w:r>
          <w:r w:rsidRPr="00B9549E">
            <w:rPr>
              <w:rStyle w:val="srword"/>
              <w:rFonts w:eastAsia="Verdana" w:cs="Verdana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saying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>
            <w:rPr>
              <w:rStyle w:val="srword"/>
              <w:rFonts w:eastAsia="Verdana" w:cs="Verdana"/>
            </w:rPr>
            <w:t xml:space="preserve">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taken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inquiry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schools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constituencies</w:t>
          </w:r>
          <w:r w:rsidR="00C10DFC">
            <w:rPr>
              <w:rStyle w:val="srword"/>
              <w:rFonts w:eastAsia="Verdana" w:cs="Verdana"/>
            </w:rPr>
            <w:t xml:space="preserve">. For me,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messages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talked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were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 xml:space="preserve">that </w:t>
          </w:r>
          <w:r w:rsidR="00C10DFC">
            <w:rPr>
              <w:rStyle w:val="srword"/>
              <w:rFonts w:eastAsia="Verdana" w:cs="Verdana"/>
            </w:rPr>
            <w:t xml:space="preserve">they </w:t>
          </w:r>
          <w:r w:rsidRPr="00B9549E">
            <w:rPr>
              <w:rStyle w:val="srword"/>
              <w:rFonts w:eastAsia="Verdana" w:cs="Verdana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crying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digital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citizenship.</w:t>
          </w:r>
          <w:r>
            <w:rPr>
              <w:rStyle w:val="srword"/>
              <w:rFonts w:eastAsia="Verdana" w:cs="Verdana"/>
            </w:rPr>
            <w:t xml:space="preserve"> O</w:t>
          </w:r>
          <w:r w:rsidRPr="00B9549E">
            <w:rPr>
              <w:rStyle w:val="srword"/>
              <w:rFonts w:eastAsia="Verdana" w:cs="Verdana"/>
            </w:rPr>
            <w:t>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suggestion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made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was</w:t>
          </w:r>
          <w:r w:rsidR="00C10DFC">
            <w:rPr>
              <w:rStyle w:val="srword"/>
              <w:rFonts w:eastAsia="Verdana" w:cs="Verdana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>“</w:t>
          </w:r>
          <w:r w:rsidRPr="00B9549E">
            <w:rPr>
              <w:rStyle w:val="srword"/>
              <w:rFonts w:eastAsia="Verdana" w:cs="Verdana"/>
            </w:rPr>
            <w:t>Why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cannot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link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all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</w:rPr>
            <w:t>i</w:t>
          </w:r>
          <w:r w:rsidRPr="00B9549E">
            <w:rPr>
              <w:rStyle w:val="srword"/>
              <w:rFonts w:eastAsia="Verdana" w:cs="Verdana"/>
            </w:rPr>
            <w:t>nternet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accounts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account?</w:t>
          </w:r>
          <w:r>
            <w:rPr>
              <w:rStyle w:val="srword"/>
              <w:rFonts w:eastAsia="Verdana" w:cs="Verdana"/>
            </w:rPr>
            <w:t>”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came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people</w:t>
          </w:r>
          <w:r w:rsidR="00C10DFC">
            <w:rPr>
              <w:rFonts w:eastAsia="Verdana"/>
            </w:rPr>
            <w:t>—</w:t>
          </w:r>
          <w:r>
            <w:rPr>
              <w:rFonts w:eastAsia="Verdana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were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not </w:t>
          </w:r>
          <w:r w:rsidRPr="00B9549E">
            <w:rPr>
              <w:rStyle w:val="srword"/>
              <w:rFonts w:eastAsia="Verdana" w:cs="Verdana"/>
            </w:rPr>
            <w:t>things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had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particularly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said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them</w:t>
          </w:r>
          <w:r w:rsidR="00C10DFC">
            <w:rPr>
              <w:rStyle w:val="srword"/>
              <w:rFonts w:eastAsia="Verdana" w:cs="Verdana"/>
            </w:rPr>
            <w:t>—s</w:t>
          </w:r>
          <w:r w:rsidRPr="00B9549E">
            <w:rPr>
              <w:rStyle w:val="srword"/>
              <w:rFonts w:eastAsia="Verdana" w:cs="Verdana"/>
            </w:rPr>
            <w:t>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quite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interestin</w:t>
          </w:r>
          <w:r>
            <w:rPr>
              <w:rStyle w:val="srword"/>
              <w:rFonts w:eastAsia="Verdana" w:cs="Verdana"/>
            </w:rPr>
            <w:t>g. It was j</w:t>
          </w:r>
          <w:r w:rsidRPr="00B9549E">
            <w:rPr>
              <w:rStyle w:val="srword"/>
              <w:rFonts w:eastAsia="Verdana" w:cs="Verdana"/>
            </w:rPr>
            <w:t>ust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some of the feedback that we had </w:t>
          </w:r>
          <w:r w:rsidRPr="00B9549E">
            <w:rPr>
              <w:rStyle w:val="srword"/>
              <w:rFonts w:eastAsia="Verdana" w:cs="Verdana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person</w:t>
          </w:r>
          <w:r w:rsidR="00C10DFC">
            <w:rPr>
              <w:rStyle w:val="srword"/>
              <w:rFonts w:eastAsia="Verdana" w:cs="Verdana"/>
            </w:rPr>
            <w:t>’</w:t>
          </w:r>
          <w:r w:rsidRPr="00B9549E">
            <w:rPr>
              <w:rStyle w:val="srword"/>
              <w:rFonts w:eastAsia="Verdana" w:cs="Verdana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perspective</w:t>
          </w:r>
          <w:r>
            <w:rPr>
              <w:rStyle w:val="srword"/>
              <w:rFonts w:eastAsia="Verdana" w:cs="Verdana"/>
            </w:rPr>
            <w:t xml:space="preserve">. </w:t>
          </w:r>
          <w:r w:rsidR="00C10DFC">
            <w:rPr>
              <w:rStyle w:val="srword"/>
              <w:rFonts w:eastAsia="Verdana" w:cs="Verdana"/>
            </w:rPr>
            <w:t xml:space="preserve">Do </w:t>
          </w:r>
          <w:r w:rsidRPr="00B9549E">
            <w:rPr>
              <w:rStyle w:val="srword"/>
              <w:rFonts w:eastAsia="Verdana" w:cs="Verdana"/>
            </w:rPr>
            <w:t>you</w:t>
          </w:r>
          <w:r w:rsidRPr="00B9549E">
            <w:rPr>
              <w:rFonts w:eastAsia="Verdana"/>
            </w:rPr>
            <w:t xml:space="preserve"> </w:t>
          </w:r>
          <w:r w:rsidR="00C10DFC">
            <w:rPr>
              <w:rStyle w:val="srword"/>
              <w:rFonts w:eastAsia="Verdana" w:cs="Verdana"/>
            </w:rPr>
            <w:t xml:space="preserve">have </w:t>
          </w:r>
          <w:r w:rsidRPr="00B9549E">
            <w:rPr>
              <w:rStyle w:val="srword"/>
              <w:rFonts w:eastAsia="Verdana" w:cs="Verdana"/>
            </w:rPr>
            <w:t>any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final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comments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before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go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</w:rPr>
            <w:t>second</w:t>
          </w:r>
          <w:r>
            <w:rPr>
              <w:rStyle w:val="srword"/>
              <w:rFonts w:eastAsia="Verdana" w:cs="Verdana"/>
            </w:rPr>
            <w:t xml:space="preserve"> panel?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Style w:val="speakerspeaker-S1"/>
              <w:rFonts w:eastAsia="Verdana" w:cs="Verdana"/>
              <w:b/>
              <w:bCs/>
              <w:i/>
              <w:szCs w:val="22"/>
            </w:rPr>
            <w:t>Seyi Akiwowo:</w:t>
          </w:r>
          <w:r w:rsidRPr="00B9549E">
            <w:rPr>
              <w:rStyle w:val="speakerspeaker-S1"/>
              <w:rFonts w:eastAsia="Verdana" w:cs="Verdana"/>
              <w:b/>
              <w:bCs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definitely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believe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Carnegie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second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panel</w:t>
          </w:r>
          <w:r w:rsidR="00C10DFC">
            <w:rPr>
              <w:rStyle w:val="srword"/>
              <w:rFonts w:eastAsia="Verdana" w:cs="Verdana"/>
              <w:szCs w:val="22"/>
            </w:rPr>
            <w:t xml:space="preserve">, but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mirror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complement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Stephen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="00C10DFC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education.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>
            <w:rPr>
              <w:rFonts w:eastAsia="Verdana"/>
            </w:rPr>
            <w:t>onym</w:t>
          </w:r>
          <w:r w:rsidRPr="00B9549E">
            <w:rPr>
              <w:rStyle w:val="srword"/>
              <w:rFonts w:eastAsia="Verdana" w:cs="Verdana"/>
              <w:szCs w:val="22"/>
            </w:rPr>
            <w:t>ity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saying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hurtful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things</w:t>
          </w:r>
          <w:r w:rsidR="003B4FF6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radicalised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join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movements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>
            <w:rPr>
              <w:rFonts w:eastAsia="Verdana"/>
            </w:rPr>
            <w:t>cels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driving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offline.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curriculum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progressive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education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offline</w:t>
          </w:r>
          <w:r w:rsidR="001D63BE">
            <w:rPr>
              <w:rFonts w:eastAsia="Verdana"/>
            </w:rPr>
            <w:t xml:space="preserve"> that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</w:t>
          </w:r>
          <w:r>
            <w:rPr>
              <w:rStyle w:val="srword"/>
              <w:rFonts w:eastAsia="Verdana" w:cs="Verdana"/>
              <w:szCs w:val="22"/>
            </w:rPr>
            <w:t>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holding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harmful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opinions</w:t>
          </w:r>
          <w:r w:rsidR="001D63BE">
            <w:rPr>
              <w:rFonts w:eastAsia="Verdana"/>
            </w:rPr>
            <w:t xml:space="preserve">,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feeling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emboldened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it </w:t>
          </w:r>
          <w:r w:rsidRPr="00B9549E">
            <w:rPr>
              <w:rStyle w:val="srword"/>
              <w:rFonts w:eastAsia="Verdana" w:cs="Verdana"/>
              <w:szCs w:val="22"/>
            </w:rPr>
            <w:t>say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>
            <w:rPr>
              <w:rStyle w:val="srword"/>
              <w:rFonts w:eastAsia="Verdana" w:cs="Verdana"/>
              <w:szCs w:val="22"/>
            </w:rPr>
            <w:t>. W</w:t>
          </w:r>
          <w:r w:rsidRPr="00B9549E">
            <w:rPr>
              <w:rStyle w:val="srword"/>
              <w:rFonts w:eastAsia="Verdana" w:cs="Verdana"/>
              <w:szCs w:val="22"/>
            </w:rPr>
            <w:t>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learning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offline?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</w:t>
          </w:r>
          <w:r w:rsidRPr="00B9549E">
            <w:rPr>
              <w:rStyle w:val="srword"/>
              <w:rFonts w:eastAsia="Verdana" w:cs="Verdana"/>
              <w:szCs w:val="22"/>
            </w:rPr>
            <w:t>hey</w:t>
          </w:r>
          <w:r>
            <w:rPr>
              <w:rStyle w:val="srword"/>
              <w:rFonts w:eastAsia="Verdana" w:cs="Verdana"/>
              <w:szCs w:val="22"/>
            </w:rPr>
            <w:t xml:space="preserve"> ha</w:t>
          </w:r>
          <w:r w:rsidRPr="00B9549E">
            <w:rPr>
              <w:rStyle w:val="srword"/>
              <w:rFonts w:eastAsia="Verdana" w:cs="Verdana"/>
              <w:szCs w:val="22"/>
            </w:rPr>
            <w:t>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hearing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politicians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from </w:t>
          </w:r>
          <w:r w:rsidRPr="00B9549E">
            <w:rPr>
              <w:rStyle w:val="srword"/>
              <w:rFonts w:eastAsia="Verdana" w:cs="Verdana"/>
              <w:szCs w:val="22"/>
            </w:rPr>
            <w:t>celebrities</w:t>
          </w:r>
          <w:r w:rsidR="001D63BE">
            <w:rPr>
              <w:rStyle w:val="srword"/>
              <w:rFonts w:eastAsia="Verdana" w:cs="Verdana"/>
              <w:szCs w:val="22"/>
            </w:rPr>
            <w:t xml:space="preserve"> and </w:t>
          </w:r>
          <w:r w:rsidRPr="00B9549E">
            <w:rPr>
              <w:rStyle w:val="srword"/>
              <w:rFonts w:eastAsia="Verdana" w:cs="Verdana"/>
              <w:szCs w:val="22"/>
            </w:rPr>
            <w:t>from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role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models.</w:t>
          </w:r>
          <w:r w:rsidRPr="00B9549E">
            <w:rPr>
              <w:rFonts w:eastAsia="Verdana"/>
            </w:rPr>
            <w:t xml:space="preserve"> </w:t>
          </w:r>
          <w:r w:rsidR="001D63BE">
            <w:rPr>
              <w:rFonts w:eastAsia="Verdana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issue,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violence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continuation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offline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violence</w:t>
          </w:r>
          <w:r w:rsidR="001D63BE">
            <w:rPr>
              <w:rStyle w:val="srword"/>
              <w:rFonts w:eastAsia="Verdana" w:cs="Verdana"/>
              <w:szCs w:val="22"/>
            </w:rPr>
            <w:t xml:space="preserve">, </w:t>
          </w:r>
          <w:r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Style w:val="srword"/>
              <w:rFonts w:eastAsia="Verdana" w:cs="Verdana"/>
              <w:szCs w:val="22"/>
            </w:rPr>
            <w:t>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>
            <w:rPr>
              <w:rStyle w:val="srword"/>
              <w:rFonts w:eastAsia="Verdana" w:cs="Verdana"/>
              <w:szCs w:val="22"/>
            </w:rPr>
            <w:t>nonymity 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tackling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people</w:t>
          </w:r>
          <w:r w:rsidRPr="00B9549E">
            <w:rPr>
              <w:rFonts w:eastAsia="Verdana"/>
            </w:rPr>
            <w:t xml:space="preserve"> </w:t>
          </w:r>
          <w:r w:rsidR="001D63BE">
            <w:rPr>
              <w:rStyle w:val="srword"/>
              <w:rFonts w:eastAsia="Verdana" w:cs="Verdana"/>
              <w:szCs w:val="22"/>
            </w:rPr>
            <w:t xml:space="preserve">have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behaviours</w:t>
          </w:r>
          <w:r w:rsidR="001D63B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there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great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organisations</w:t>
          </w:r>
          <w:r w:rsidRPr="00B9549E">
            <w:rPr>
              <w:rFonts w:eastAsia="Verdana"/>
            </w:rPr>
            <w:t xml:space="preserve"> </w:t>
          </w:r>
          <w:r w:rsidR="00235DF5">
            <w:rPr>
              <w:rStyle w:val="srword"/>
              <w:rFonts w:eastAsia="Verdana" w:cs="Verdana"/>
              <w:szCs w:val="22"/>
            </w:rPr>
            <w:t xml:space="preserve">on </w:t>
          </w:r>
          <w:r w:rsidRPr="00B9549E">
            <w:rPr>
              <w:rStyle w:val="srword"/>
              <w:rFonts w:eastAsia="Verdana" w:cs="Verdana"/>
              <w:szCs w:val="22"/>
            </w:rPr>
            <w:t>decolonising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curriculum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="00235DF5">
            <w:rPr>
              <w:rStyle w:val="srword"/>
              <w:rFonts w:eastAsia="Verdana" w:cs="Verdana"/>
              <w:szCs w:val="22"/>
            </w:rPr>
            <w:t xml:space="preserve">are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tackling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values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other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invite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speak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speak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Fonts w:eastAsia="Verdana"/>
              <w:b/>
              <w:i/>
            </w:rPr>
            <w:t xml:space="preserve">Andy Burrows: </w:t>
          </w:r>
          <w:r w:rsidRPr="00B9549E">
            <w:rPr>
              <w:rStyle w:val="srword"/>
              <w:rFonts w:eastAsia="Verdana" w:cs="Verdana"/>
              <w:szCs w:val="22"/>
            </w:rPr>
            <w:t>Can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just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quick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point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transparency</w:t>
          </w:r>
          <w:r w:rsidR="00235DF5">
            <w:rPr>
              <w:rStyle w:val="srword"/>
              <w:rFonts w:eastAsia="Verdana" w:cs="Verdana"/>
              <w:szCs w:val="22"/>
            </w:rPr>
            <w:t xml:space="preserve">, because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crucial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effective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regulation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look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like</w:t>
          </w:r>
          <w:r w:rsidR="00235DF5">
            <w:rPr>
              <w:rStyle w:val="srword"/>
              <w:rFonts w:eastAsia="Verdana" w:cs="Verdana"/>
              <w:szCs w:val="22"/>
            </w:rPr>
            <w:t xml:space="preserve">? As </w:t>
          </w:r>
          <w:r w:rsidRPr="00B9549E">
            <w:rPr>
              <w:rStyle w:val="srword"/>
              <w:rFonts w:eastAsia="Verdana" w:cs="Verdana"/>
              <w:szCs w:val="22"/>
            </w:rPr>
            <w:t>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example,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Facebook</w:t>
          </w:r>
          <w:r w:rsidR="00235DF5">
            <w:rPr>
              <w:rStyle w:val="srword"/>
              <w:rFonts w:eastAsia="Verdana" w:cs="Verdana"/>
              <w:szCs w:val="22"/>
            </w:rPr>
            <w:t>’</w:t>
          </w:r>
          <w:r w:rsidRPr="00B9549E">
            <w:rPr>
              <w:rStyle w:val="srword"/>
              <w:rFonts w:eastAsia="Verdana" w:cs="Verdana"/>
              <w:szCs w:val="22"/>
            </w:rPr>
            <w:t>s</w:t>
          </w:r>
          <w:r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self</w:t>
          </w:r>
          <w:r w:rsidRPr="00B9549E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transparency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reports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suggest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between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0.</w:t>
          </w:r>
          <w:r w:rsidRPr="00B9549E">
            <w:rPr>
              <w:rStyle w:val="srword"/>
              <w:rFonts w:eastAsia="Verdana" w:cs="Verdana"/>
              <w:szCs w:val="22"/>
            </w:rPr>
            <w:t>14</w:t>
          </w:r>
          <w:r w:rsidR="00235DF5">
            <w:rPr>
              <w:rStyle w:val="srword"/>
              <w:rFonts w:eastAsia="Verdana" w:cs="Verdana"/>
              <w:szCs w:val="22"/>
            </w:rPr>
            <w:t>%</w:t>
          </w:r>
          <w:r>
            <w:rPr>
              <w:rStyle w:val="srword"/>
              <w:rFonts w:eastAsia="Verdana" w:cs="Verdana"/>
              <w:szCs w:val="22"/>
            </w:rPr>
            <w:t xml:space="preserve"> and 0.</w:t>
          </w:r>
          <w:r w:rsidRPr="00B9549E">
            <w:rPr>
              <w:rStyle w:val="srword"/>
              <w:rFonts w:eastAsia="Verdana" w:cs="Verdana"/>
              <w:szCs w:val="22"/>
            </w:rPr>
            <w:t>15%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posts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contain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content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around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hateful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speech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bullying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behaviour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breach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>
            <w:rPr>
              <w:rStyle w:val="srword"/>
              <w:rFonts w:eastAsia="Verdana" w:cs="Verdana"/>
              <w:szCs w:val="22"/>
            </w:rPr>
            <w:t>ir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terms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conditions.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But</w:t>
          </w:r>
          <w:r w:rsidR="00235DF5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course,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that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general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</w:t>
          </w:r>
          <w:r w:rsidR="00235DF5">
            <w:rPr>
              <w:rStyle w:val="srword"/>
              <w:rFonts w:eastAsia="Verdana" w:cs="Verdana"/>
              <w:szCs w:val="22"/>
            </w:rPr>
            <w:t>; i</w:t>
          </w:r>
          <w:r>
            <w:rPr>
              <w:rStyle w:val="srword"/>
              <w:rFonts w:eastAsia="Verdana" w:cs="Verdana"/>
              <w:szCs w:val="22"/>
            </w:rPr>
            <w:t>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someone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subject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targeted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harassment.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 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based</w:t>
          </w:r>
          <w:r w:rsidRPr="00B9549E">
            <w:rPr>
              <w:rFonts w:eastAsia="Verdana"/>
            </w:rPr>
            <w:t xml:space="preserve"> </w:t>
          </w:r>
          <w:r w:rsidR="00235DF5">
            <w:rPr>
              <w:rStyle w:val="srword"/>
              <w:rFonts w:eastAsia="Verdana" w:cs="Verdana"/>
              <w:szCs w:val="22"/>
            </w:rPr>
            <w:t xml:space="preserve">on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woman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situation</w:t>
          </w:r>
          <w:r w:rsidR="00235DF5">
            <w:rPr>
              <w:rStyle w:val="srword"/>
              <w:rFonts w:eastAsia="Verdana" w:cs="Verdana"/>
              <w:szCs w:val="22"/>
            </w:rPr>
            <w:t xml:space="preserve"> or </w:t>
          </w:r>
          <w:r>
            <w:rPr>
              <w:rFonts w:eastAsia="Verdana"/>
            </w:rPr>
            <w:t xml:space="preserve">an </w:t>
          </w:r>
          <w:r w:rsidRPr="00B9549E">
            <w:rPr>
              <w:rStyle w:val="srword"/>
              <w:rFonts w:eastAsia="Verdana" w:cs="Verdana"/>
              <w:szCs w:val="22"/>
            </w:rPr>
            <w:t>LGBTQ</w:t>
          </w:r>
          <w:r>
            <w:rPr>
              <w:rFonts w:eastAsia="Verdana"/>
            </w:rPr>
            <w:t>+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situation.</w:t>
          </w:r>
          <w:r w:rsidRPr="00B9549E">
            <w:rPr>
              <w:rFonts w:eastAsia="Verdana"/>
            </w:rPr>
            <w:t xml:space="preserve"> </w:t>
          </w:r>
          <w:r w:rsidR="00235DF5">
            <w:rPr>
              <w:rStyle w:val="srword"/>
              <w:rFonts w:eastAsia="Verdana" w:cs="Verdana"/>
              <w:szCs w:val="22"/>
            </w:rPr>
            <w:t xml:space="preserve">One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things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transparency</w:t>
          </w:r>
          <w:r w:rsidR="00235DF5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granular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transparency</w:t>
          </w:r>
          <w:r w:rsidR="00235DF5">
            <w:rPr>
              <w:rFonts w:eastAsia="Verdana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speaks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user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experience</w:t>
          </w:r>
          <w:r w:rsidR="00235DF5"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data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able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interrogate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it</w:t>
          </w:r>
          <w:r w:rsidRPr="00B9549E">
            <w:rPr>
              <w:rStyle w:val="srword"/>
              <w:rFonts w:eastAsia="Verdana" w:cs="Verdana"/>
              <w:szCs w:val="22"/>
            </w:rPr>
            <w:t>.</w:t>
          </w:r>
          <w:r w:rsidRPr="00B9549E">
            <w:rPr>
              <w:rFonts w:eastAsia="Verdana"/>
            </w:rPr>
            <w:t xml:space="preserve"> </w:t>
          </w:r>
          <w:r w:rsidR="00235DF5">
            <w:rPr>
              <w:rFonts w:eastAsia="Verdana"/>
            </w:rPr>
            <w:t>W</w:t>
          </w:r>
          <w:r w:rsidRPr="00B9549E">
            <w:rPr>
              <w:rStyle w:val="srword"/>
              <w:rFonts w:eastAsia="Verdana" w:cs="Verdana"/>
              <w:szCs w:val="22"/>
            </w:rPr>
            <w:t>hen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we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seeing</w:t>
          </w:r>
          <w:r>
            <w:rPr>
              <w:rStyle w:val="srword"/>
              <w:rFonts w:eastAsia="Verdana" w:cs="Verdana"/>
              <w:szCs w:val="22"/>
            </w:rPr>
            <w:t>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best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now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under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self</w:t>
          </w:r>
          <w:r w:rsidRPr="00B9549E">
            <w:rPr>
              <w:rFonts w:eastAsia="Verdana"/>
            </w:rPr>
            <w:t>-</w:t>
          </w:r>
          <w:r w:rsidRPr="00B9549E">
            <w:rPr>
              <w:rStyle w:val="srword"/>
              <w:rFonts w:eastAsia="Verdana" w:cs="Verdana"/>
              <w:szCs w:val="22"/>
            </w:rPr>
            <w:t>regulation,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global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figures,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they 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actually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pretty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meaningless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because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child</w:t>
          </w:r>
          <w:r w:rsidR="00235DF5">
            <w:rPr>
              <w:rStyle w:val="srword"/>
              <w:rFonts w:eastAsia="Verdana" w:cs="Verdana"/>
              <w:szCs w:val="22"/>
            </w:rPr>
            <w:t xml:space="preserve"> or </w:t>
          </w:r>
          <w:r w:rsidRPr="00B9549E">
            <w:rPr>
              <w:rStyle w:val="srword"/>
              <w:rFonts w:eastAsia="Verdana" w:cs="Verdana"/>
              <w:szCs w:val="22"/>
            </w:rPr>
            <w:t>young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person</w:t>
          </w:r>
          <w:r w:rsidR="00235DF5">
            <w:rPr>
              <w:rStyle w:val="srword"/>
              <w:rFonts w:eastAsia="Verdana" w:cs="Verdana"/>
              <w:szCs w:val="22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who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receiving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end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sustained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harassment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those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global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figures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nothing.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means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are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night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having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absorbed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online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throughout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day,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abuse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could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prevented</w:t>
          </w:r>
          <w:r w:rsidR="00235DF5">
            <w:rPr>
              <w:rStyle w:val="srword"/>
              <w:rFonts w:eastAsia="Verdana" w:cs="Verdana"/>
              <w:szCs w:val="22"/>
            </w:rPr>
            <w:t xml:space="preserve">—it is </w:t>
          </w:r>
          <w:r w:rsidRPr="00B9549E">
            <w:rPr>
              <w:rStyle w:val="srword"/>
              <w:rFonts w:eastAsia="Verdana" w:cs="Verdana"/>
              <w:szCs w:val="22"/>
            </w:rPr>
            <w:t>inherently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avoidable.</w:t>
          </w:r>
          <w:r w:rsidRPr="00B9549E">
            <w:rPr>
              <w:rFonts w:eastAsia="Verdana"/>
            </w:rPr>
            <w:t xml:space="preserve"> </w:t>
          </w:r>
        </w:p>
        <w:p w:rsidR="00BB0993" w:rsidP="007363C1">
          <w:pPr>
            <w:pStyle w:val="Remark"/>
            <w:rPr>
              <w:rFonts w:eastAsia="Verdana"/>
            </w:rPr>
          </w:pPr>
          <w:r>
            <w:rPr>
              <w:rFonts w:eastAsia="Verdana"/>
              <w:b/>
              <w:i/>
            </w:rPr>
            <w:t>Stephen Kinsella:</w:t>
          </w:r>
          <w:r>
            <w:rPr>
              <w:rFonts w:eastAsia="Verdana"/>
              <w:b/>
              <w:i/>
            </w:rPr>
            <w:t xml:space="preserve"> </w:t>
          </w:r>
          <w:r w:rsidRPr="008D7268" w:rsidR="008D7268">
            <w:rPr>
              <w:rFonts w:eastAsia="Verdana"/>
              <w:bCs/>
              <w:iCs/>
            </w:rPr>
            <w:t>May</w:t>
          </w:r>
          <w:r w:rsidR="008D7268">
            <w:rPr>
              <w:rFonts w:eastAsia="Verdana"/>
              <w:b/>
              <w:iCs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make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brief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final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point</w:t>
          </w:r>
          <w:r w:rsidR="008D7268">
            <w:rPr>
              <w:rStyle w:val="srword"/>
              <w:rFonts w:eastAsia="Verdana" w:cs="Verdana"/>
              <w:szCs w:val="22"/>
            </w:rPr>
            <w:t xml:space="preserve">? </w:t>
          </w:r>
          <w:r>
            <w:rPr>
              <w:rStyle w:val="srword"/>
              <w:rFonts w:eastAsia="Verdana" w:cs="Verdana"/>
              <w:szCs w:val="22"/>
            </w:rPr>
            <w:t>We have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been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working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very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closely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with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Siobhan Baillie </w:t>
          </w:r>
          <w:r w:rsidRPr="00B9549E">
            <w:rPr>
              <w:rStyle w:val="srword"/>
              <w:rFonts w:eastAsia="Verdana" w:cs="Verdana"/>
              <w:szCs w:val="22"/>
            </w:rPr>
            <w:t>MP</w:t>
          </w:r>
          <w:r>
            <w:rPr>
              <w:rStyle w:val="srword"/>
              <w:rFonts w:eastAsia="Verdana" w:cs="Verdana"/>
              <w:szCs w:val="22"/>
            </w:rPr>
            <w:t xml:space="preserve"> a</w:t>
          </w:r>
          <w:r w:rsidRPr="00B9549E">
            <w:rPr>
              <w:rStyle w:val="srword"/>
              <w:rFonts w:eastAsia="Verdana" w:cs="Verdana"/>
              <w:szCs w:val="22"/>
            </w:rPr>
            <w:t>nd,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probably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know,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has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="008D7268">
            <w:rPr>
              <w:rFonts w:eastAsia="Verdana"/>
            </w:rPr>
            <w:t>t</w:t>
          </w:r>
          <w:r>
            <w:rPr>
              <w:rStyle w:val="srword"/>
              <w:rFonts w:eastAsia="Verdana" w:cs="Verdana"/>
              <w:szCs w:val="22"/>
            </w:rPr>
            <w:t>en</w:t>
          </w:r>
          <w:r w:rsidR="008D7268">
            <w:rPr>
              <w:rFonts w:eastAsia="Verdana"/>
            </w:rPr>
            <w:t>-m</w:t>
          </w:r>
          <w:r w:rsidRPr="00B9549E">
            <w:rPr>
              <w:rStyle w:val="srword"/>
              <w:rFonts w:eastAsia="Verdana" w:cs="Verdana"/>
              <w:szCs w:val="22"/>
            </w:rPr>
            <w:t>inute</w:t>
          </w:r>
          <w:r w:rsidRPr="00B9549E">
            <w:rPr>
              <w:rFonts w:eastAsia="Verdana"/>
            </w:rPr>
            <w:t xml:space="preserve"> </w:t>
          </w:r>
          <w:r w:rsidR="008D7268">
            <w:rPr>
              <w:rFonts w:eastAsia="Verdana"/>
            </w:rPr>
            <w:t>r</w:t>
          </w:r>
          <w:r w:rsidRPr="00B9549E">
            <w:rPr>
              <w:rStyle w:val="srword"/>
              <w:rFonts w:eastAsia="Verdana" w:cs="Verdana"/>
              <w:szCs w:val="22"/>
            </w:rPr>
            <w:t>ule</w:t>
          </w:r>
          <w:r w:rsidRPr="00B9549E">
            <w:rPr>
              <w:rFonts w:eastAsia="Verdana"/>
            </w:rPr>
            <w:t xml:space="preserve"> </w:t>
          </w:r>
          <w:r>
            <w:rPr>
              <w:rStyle w:val="srword"/>
              <w:rFonts w:eastAsia="Verdana" w:cs="Verdana"/>
              <w:szCs w:val="22"/>
            </w:rPr>
            <w:t>Bill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next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week</w:t>
          </w:r>
          <w:r w:rsidR="008D7268">
            <w:rPr>
              <w:rStyle w:val="srword"/>
              <w:rFonts w:eastAsia="Verdana" w:cs="Verdana"/>
              <w:szCs w:val="22"/>
            </w:rPr>
            <w:t>—</w:t>
          </w:r>
          <w:r w:rsidRPr="00B9549E">
            <w:rPr>
              <w:rStyle w:val="srword"/>
              <w:rFonts w:eastAsia="Verdana" w:cs="Verdana"/>
              <w:szCs w:val="22"/>
            </w:rPr>
            <w:t>Wednesday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24</w:t>
          </w:r>
          <w:r w:rsidR="008D7268">
            <w:rPr>
              <w:rStyle w:val="srword"/>
              <w:rFonts w:eastAsia="Verdana" w:cs="Verdana"/>
              <w:szCs w:val="22"/>
            </w:rPr>
            <w:t>th—</w:t>
          </w:r>
          <w:r w:rsidRPr="00B9549E">
            <w:rPr>
              <w:rStyle w:val="srword"/>
              <w:rFonts w:eastAsia="Verdana" w:cs="Verdana"/>
              <w:szCs w:val="22"/>
            </w:rPr>
            <w:t>which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="008D7268">
            <w:rPr>
              <w:rStyle w:val="srword"/>
              <w:rFonts w:eastAsia="Verdana" w:cs="Verdana"/>
              <w:szCs w:val="22"/>
            </w:rPr>
            <w:t xml:space="preserve">put </w:t>
          </w:r>
          <w:r w:rsidRPr="00B9549E">
            <w:rPr>
              <w:rStyle w:val="srword"/>
              <w:rFonts w:eastAsia="Verdana" w:cs="Verdana"/>
              <w:szCs w:val="22"/>
            </w:rPr>
            <w:t>forward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proposed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language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on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anonymity</w:t>
          </w:r>
          <w:r>
            <w:rPr>
              <w:rStyle w:val="srword"/>
              <w:rFonts w:eastAsia="Verdana" w:cs="Verdana"/>
              <w:szCs w:val="22"/>
            </w:rPr>
            <w:t>. I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think</w:t>
          </w:r>
          <w:r w:rsidRPr="00B9549E">
            <w:rPr>
              <w:rFonts w:eastAsia="Verdana"/>
            </w:rPr>
            <w:t xml:space="preserve"> </w:t>
          </w:r>
          <w:r>
            <w:rPr>
              <w:rFonts w:eastAsia="Verdana"/>
            </w:rPr>
            <w:t xml:space="preserve">that </w:t>
          </w:r>
          <w:r w:rsidR="008D7268">
            <w:rPr>
              <w:rFonts w:eastAsia="Verdana"/>
            </w:rPr>
            <w:t xml:space="preserve">that </w:t>
          </w:r>
          <w:r w:rsidRPr="00B9549E">
            <w:rPr>
              <w:rStyle w:val="srword"/>
              <w:rFonts w:eastAsia="Verdana" w:cs="Verdana"/>
              <w:szCs w:val="22"/>
            </w:rPr>
            <w:t>will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good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way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testing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breadth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of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parliamentary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support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that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approach.</w:t>
          </w:r>
          <w:r w:rsidRPr="00B9549E">
            <w:rPr>
              <w:rFonts w:eastAsia="Verdana"/>
            </w:rPr>
            <w:t xml:space="preserve"> </w:t>
          </w:r>
        </w:p>
        <w:p w:rsidR="007D394C" w:rsidP="007363C1">
          <w:pPr>
            <w:pStyle w:val="Remark"/>
            <w:rPr>
              <w:rStyle w:val="srword"/>
              <w:rFonts w:eastAsia="Verdana" w:cs="Verdana"/>
            </w:rPr>
          </w:pPr>
          <w:r>
            <w:rPr>
              <w:rFonts w:eastAsia="Verdana"/>
              <w:b/>
            </w:rPr>
            <w:t xml:space="preserve">Chair: </w:t>
          </w:r>
          <w:r w:rsidRPr="00B9549E">
            <w:rPr>
              <w:rStyle w:val="srword"/>
              <w:rFonts w:eastAsia="Verdana" w:cs="Verdana"/>
              <w:szCs w:val="22"/>
            </w:rPr>
            <w:t>Thank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so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much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for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your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time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today.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We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really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appreciate</w:t>
          </w:r>
          <w:r w:rsidRPr="00B9549E">
            <w:rPr>
              <w:rFonts w:eastAsia="Verdana"/>
            </w:rPr>
            <w:t xml:space="preserve"> </w:t>
          </w:r>
          <w:r w:rsidRPr="00B9549E">
            <w:rPr>
              <w:rStyle w:val="srword"/>
              <w:rFonts w:eastAsia="Verdana" w:cs="Verdana"/>
              <w:szCs w:val="22"/>
            </w:rPr>
            <w:t>it.</w:t>
          </w:r>
          <w:r w:rsidRPr="00B9549E">
            <w:rPr>
              <w:rFonts w:eastAsia="Verdana"/>
            </w:rPr>
            <w:t xml:space="preserve"> </w:t>
          </w:r>
        </w:p>
        <w:p w:rsidR="00615FE8" w:rsidRPr="007D394C" w:rsidP="009A11C8">
          <w:pPr>
            <w:pStyle w:val="QuestionCont"/>
          </w:pPr>
        </w:p>
      </w:sdtContent>
    </w:sdt>
    <w:p w:rsidR="00437E56" w:rsidP="00782824">
      <w:pPr>
        <w:pStyle w:val="TitlePanel0"/>
      </w:pPr>
      <w:bookmarkStart w:id="1" w:name="Panel2"/>
      <w:r>
        <w:t>Examination of witness</w:t>
      </w:r>
      <w:r w:rsidR="00D00B6E">
        <w:t>es</w:t>
      </w:r>
    </w:p>
    <w:p w:rsidR="00437E56" w:rsidP="007C1BEE">
      <w:pPr>
        <w:pStyle w:val="Para"/>
      </w:pPr>
      <w:r>
        <w:t xml:space="preserve">Witnesses: </w:t>
      </w:r>
      <w:r>
        <w:t>Ellen Judson</w:t>
      </w:r>
      <w:r>
        <w:t xml:space="preserve">, </w:t>
      </w:r>
      <w:r>
        <w:t>William Perrin OBE</w:t>
      </w:r>
      <w:r>
        <w:t xml:space="preserve"> and </w:t>
      </w:r>
      <w:r>
        <w:t>Dr Bertie Vidgen</w:t>
      </w:r>
      <w:bookmarkEnd w:id="1"/>
      <w:r w:rsidR="00BE6687">
        <w:t>.</w:t>
      </w:r>
    </w:p>
    <w:p w:rsidR="000F54DD" w:rsidRPr="00B9549E" w:rsidP="007363C1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</w:rPr>
        <w:t xml:space="preserve">Chair: </w:t>
      </w:r>
      <w:r w:rsidRPr="00B9549E">
        <w:rPr>
          <w:rStyle w:val="srword"/>
          <w:rFonts w:eastAsia="Verdana" w:cs="Verdana"/>
        </w:rPr>
        <w:t>Thank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joining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us</w:t>
      </w:r>
      <w:r w:rsidR="003A4254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grateful.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B9549E">
        <w:rPr>
          <w:rStyle w:val="srword"/>
          <w:rFonts w:eastAsia="Verdana" w:cs="Verdana"/>
        </w:rPr>
        <w:t>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first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introduce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yourselves,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please?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Ellen</w:t>
      </w:r>
      <w:r w:rsidRPr="00B9549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start?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 w:rsidRPr="00C57AC3">
        <w:rPr>
          <w:rStyle w:val="speakerspeaker-S0"/>
          <w:rFonts w:eastAsia="Verdana" w:cs="Verdana"/>
          <w:b/>
          <w:bCs/>
          <w:i/>
          <w:szCs w:val="22"/>
        </w:rPr>
        <w:t>Ellen Judson:</w:t>
      </w:r>
      <w:r w:rsidRPr="00B9549E">
        <w:rPr>
          <w:rStyle w:val="speakerspeaker-S0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M</w:t>
      </w:r>
      <w:r w:rsidRPr="00B9549E">
        <w:rPr>
          <w:rStyle w:val="srword"/>
          <w:rFonts w:eastAsia="Verdana" w:cs="Verdana"/>
          <w:szCs w:val="22"/>
        </w:rPr>
        <w:t>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name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Ellen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Jud</w:t>
      </w:r>
      <w:r w:rsidRPr="00B9549E">
        <w:rPr>
          <w:rStyle w:val="srword"/>
          <w:rFonts w:eastAsia="Verdana" w:cs="Verdana"/>
          <w:szCs w:val="22"/>
        </w:rPr>
        <w:t>son.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="00610F6F">
        <w:rPr>
          <w:rFonts w:eastAsia="Verdana"/>
        </w:rPr>
        <w:t>s</w:t>
      </w:r>
      <w:r w:rsidRPr="00B9549E">
        <w:rPr>
          <w:rStyle w:val="srword"/>
          <w:rFonts w:eastAsia="Verdana" w:cs="Verdana"/>
          <w:szCs w:val="22"/>
        </w:rPr>
        <w:t>enior</w:t>
      </w:r>
      <w:r w:rsidRPr="00B9549E">
        <w:rPr>
          <w:rFonts w:eastAsia="Verdana"/>
        </w:rPr>
        <w:t xml:space="preserve"> </w:t>
      </w:r>
      <w:r w:rsidR="00610F6F">
        <w:rPr>
          <w:rFonts w:eastAsia="Verdana"/>
        </w:rPr>
        <w:t>r</w:t>
      </w:r>
      <w:r w:rsidRPr="00B9549E">
        <w:rPr>
          <w:rStyle w:val="srword"/>
          <w:rFonts w:eastAsia="Verdana" w:cs="Verdana"/>
          <w:szCs w:val="22"/>
        </w:rPr>
        <w:t>esearcher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Centre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for the </w:t>
      </w:r>
      <w:r w:rsidRPr="00B9549E">
        <w:rPr>
          <w:rStyle w:val="srword"/>
          <w:rFonts w:eastAsia="Verdana" w:cs="Verdana"/>
          <w:szCs w:val="22"/>
        </w:rPr>
        <w:t>Analysis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B9549E">
        <w:rPr>
          <w:rStyle w:val="srword"/>
          <w:rFonts w:eastAsia="Verdana" w:cs="Verdana"/>
          <w:szCs w:val="22"/>
        </w:rPr>
        <w:t>Social</w:t>
      </w:r>
      <w:r w:rsidRPr="00B9549E">
        <w:rPr>
          <w:rStyle w:val="speakerspeaker-S0"/>
          <w:rFonts w:eastAsia="Verdana" w:cs="Verdana"/>
          <w:b/>
          <w:bCs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Media</w:t>
      </w:r>
      <w:r>
        <w:rPr>
          <w:rStyle w:val="srword"/>
          <w:rFonts w:eastAsia="Verdana" w:cs="Verdana"/>
          <w:szCs w:val="22"/>
        </w:rPr>
        <w:t xml:space="preserve"> 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Demos</w:t>
      </w:r>
      <w:r>
        <w:rPr>
          <w:rStyle w:val="srword"/>
          <w:rFonts w:eastAsia="Verdana" w:cs="Verdana"/>
          <w:szCs w:val="22"/>
        </w:rPr>
        <w:t>. 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cross</w:t>
      </w:r>
      <w:r w:rsidR="00610F6F"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party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CASM is 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dedicated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digital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hub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policy.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peakerspeaker-S2"/>
          <w:rFonts w:eastAsia="Verdana" w:cs="Verdana"/>
          <w:b/>
          <w:bCs/>
          <w:i/>
          <w:szCs w:val="22"/>
        </w:rPr>
        <w:t>Dr Vidgen:</w:t>
      </w:r>
      <w:r w:rsidRPr="00B9549E">
        <w:rPr>
          <w:rStyle w:val="speakerspeaker-S2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I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</w:t>
      </w:r>
      <w:r>
        <w:rPr>
          <w:rStyle w:val="srword"/>
          <w:rFonts w:eastAsia="Verdana" w:cs="Verdana"/>
          <w:szCs w:val="22"/>
        </w:rPr>
        <w:t xml:space="preserve">hrough. My name is Bertie Vidgen. I am a </w:t>
      </w:r>
      <w:r w:rsidR="00610F6F">
        <w:rPr>
          <w:rStyle w:val="srword"/>
          <w:rFonts w:eastAsia="Verdana" w:cs="Verdana"/>
          <w:szCs w:val="22"/>
        </w:rPr>
        <w:t>r</w:t>
      </w:r>
      <w:r w:rsidRPr="00B9549E">
        <w:rPr>
          <w:rStyle w:val="srword"/>
          <w:rFonts w:eastAsia="Verdana" w:cs="Verdana"/>
          <w:szCs w:val="22"/>
        </w:rPr>
        <w:t>esearch</w:t>
      </w:r>
      <w:r w:rsidRPr="00B9549E">
        <w:rPr>
          <w:rFonts w:eastAsia="Verdana"/>
        </w:rPr>
        <w:t xml:space="preserve"> </w:t>
      </w:r>
      <w:r w:rsidR="00610F6F">
        <w:rPr>
          <w:rFonts w:eastAsia="Verdana"/>
        </w:rPr>
        <w:t>f</w:t>
      </w:r>
      <w:r w:rsidRPr="00B9549E">
        <w:rPr>
          <w:rStyle w:val="srword"/>
          <w:rFonts w:eastAsia="Verdana" w:cs="Verdana"/>
          <w:szCs w:val="22"/>
        </w:rPr>
        <w:t>ellow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</w:t>
      </w:r>
      <w:r w:rsidRPr="00B9549E">
        <w:rPr>
          <w:rStyle w:val="srword"/>
          <w:rFonts w:eastAsia="Verdana" w:cs="Verdana"/>
          <w:szCs w:val="22"/>
        </w:rPr>
        <w:t>arms</w:t>
      </w:r>
      <w:r>
        <w:rPr>
          <w:rStyle w:val="srword"/>
          <w:rFonts w:eastAsia="Verdana" w:cs="Verdana"/>
          <w:szCs w:val="22"/>
        </w:rPr>
        <w:t xml:space="preserve"> 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Alan Turing Institute</w:t>
      </w:r>
      <w:r w:rsidR="00610F6F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where I lead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observatory</w:t>
      </w:r>
      <w:r>
        <w:rPr>
          <w:rStyle w:val="srword"/>
          <w:rFonts w:eastAsia="Verdana" w:cs="Verdana"/>
          <w:szCs w:val="22"/>
        </w:rPr>
        <w:t>. I am 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</w:t>
      </w:r>
      <w:r>
        <w:rPr>
          <w:rStyle w:val="srword"/>
          <w:rFonts w:eastAsia="Verdana" w:cs="Verdana"/>
          <w:szCs w:val="22"/>
        </w:rPr>
        <w:t>-</w:t>
      </w:r>
      <w:r w:rsidRPr="00B9549E">
        <w:rPr>
          <w:rStyle w:val="srword"/>
          <w:rFonts w:eastAsia="Verdana" w:cs="Verdana"/>
          <w:szCs w:val="22"/>
        </w:rPr>
        <w:t>founder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small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start-up</w:t>
      </w:r>
      <w:r>
        <w:rPr>
          <w:rStyle w:val="srword"/>
          <w:rFonts w:eastAsia="Verdana" w:cs="Verdana"/>
          <w:szCs w:val="22"/>
        </w:rPr>
        <w:t xml:space="preserve"> called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</w:t>
      </w:r>
      <w:r w:rsidRPr="00B9549E">
        <w:rPr>
          <w:rStyle w:val="srword"/>
          <w:rFonts w:eastAsia="Verdana" w:cs="Verdana"/>
          <w:szCs w:val="22"/>
        </w:rPr>
        <w:t>ewire</w:t>
      </w:r>
      <w:r w:rsidR="00610F6F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building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responsible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</w:t>
      </w:r>
      <w:r w:rsidR="00610F6F"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by</w:t>
      </w:r>
      <w:r w:rsidR="00610F6F"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design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advise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="00610F6F">
        <w:rPr>
          <w:rFonts w:eastAsia="Verdana"/>
        </w:rPr>
        <w:t>o</w:t>
      </w:r>
      <w:r w:rsidRPr="00B9549E">
        <w:rPr>
          <w:rStyle w:val="srword"/>
          <w:rFonts w:eastAsia="Verdana" w:cs="Verdana"/>
          <w:szCs w:val="22"/>
        </w:rPr>
        <w:t>nline</w:t>
      </w:r>
      <w:r w:rsidRPr="00B9549E">
        <w:rPr>
          <w:rFonts w:eastAsia="Verdana"/>
        </w:rPr>
        <w:t xml:space="preserve"> </w:t>
      </w:r>
      <w:r w:rsidR="00610F6F">
        <w:rPr>
          <w:rFonts w:eastAsia="Verdana"/>
        </w:rPr>
        <w:t>s</w:t>
      </w:r>
      <w:r w:rsidRPr="00B9549E">
        <w:rPr>
          <w:rStyle w:val="srword"/>
          <w:rFonts w:eastAsia="Verdana" w:cs="Verdana"/>
          <w:szCs w:val="22"/>
        </w:rPr>
        <w:t>afety</w:t>
      </w:r>
      <w:r w:rsidRPr="00B9549E">
        <w:rPr>
          <w:rFonts w:eastAsia="Verdana"/>
        </w:rPr>
        <w:t xml:space="preserve"> </w:t>
      </w:r>
      <w:r w:rsidR="00610F6F">
        <w:rPr>
          <w:rFonts w:eastAsia="Verdana"/>
        </w:rPr>
        <w:t>d</w:t>
      </w:r>
      <w:r w:rsidRPr="00B9549E">
        <w:rPr>
          <w:rStyle w:val="srword"/>
          <w:rFonts w:eastAsia="Verdana" w:cs="Verdana"/>
          <w:szCs w:val="22"/>
        </w:rPr>
        <w:t>ata</w:t>
      </w:r>
      <w:r w:rsidRPr="00B9549E">
        <w:rPr>
          <w:rFonts w:eastAsia="Verdana"/>
        </w:rPr>
        <w:t xml:space="preserve"> </w:t>
      </w:r>
      <w:r w:rsidR="00610F6F">
        <w:rPr>
          <w:rFonts w:eastAsia="Verdana"/>
        </w:rPr>
        <w:t>i</w:t>
      </w:r>
      <w:r w:rsidRPr="00B9549E">
        <w:rPr>
          <w:rStyle w:val="srword"/>
          <w:rFonts w:eastAsia="Verdana" w:cs="Verdana"/>
          <w:szCs w:val="22"/>
        </w:rPr>
        <w:t>nitiative,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</w:t>
      </w:r>
      <w:r w:rsidRPr="00B9549E">
        <w:rPr>
          <w:rStyle w:val="srword"/>
          <w:rFonts w:eastAsia="Verdana" w:cs="Verdana"/>
          <w:szCs w:val="22"/>
        </w:rPr>
        <w:t>CMS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project,</w:t>
      </w:r>
      <w:r>
        <w:rPr>
          <w:rStyle w:val="srword"/>
          <w:rFonts w:eastAsia="Verdana" w:cs="Verdana"/>
          <w:szCs w:val="22"/>
        </w:rPr>
        <w:t xml:space="preserve"> 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improve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</w:t>
      </w:r>
      <w:r>
        <w:rPr>
          <w:rFonts w:eastAsia="Verdana"/>
        </w:rPr>
        <w:t>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I am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B9549E">
        <w:rPr>
          <w:rStyle w:val="srword"/>
          <w:rFonts w:eastAsia="Verdana" w:cs="Verdana"/>
          <w:szCs w:val="22"/>
        </w:rPr>
        <w:t>special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advisor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="00610F6F">
        <w:rPr>
          <w:rFonts w:eastAsia="Verdana"/>
        </w:rPr>
        <w:t>p</w:t>
      </w:r>
      <w:r w:rsidRPr="00B9549E">
        <w:rPr>
          <w:rStyle w:val="srword"/>
          <w:rFonts w:eastAsia="Verdana" w:cs="Verdana"/>
          <w:szCs w:val="22"/>
        </w:rPr>
        <w:t>re</w:t>
      </w:r>
      <w:r>
        <w:rPr>
          <w:rFonts w:eastAsia="Verdana"/>
        </w:rPr>
        <w:t>-</w:t>
      </w:r>
      <w:r w:rsidR="00610F6F">
        <w:rPr>
          <w:rFonts w:eastAsia="Verdana"/>
        </w:rPr>
        <w:t>l</w:t>
      </w:r>
      <w:r w:rsidRPr="00B9549E">
        <w:rPr>
          <w:rStyle w:val="srword"/>
          <w:rFonts w:eastAsia="Verdana" w:cs="Verdana"/>
          <w:szCs w:val="22"/>
        </w:rPr>
        <w:t>egislative</w:t>
      </w:r>
      <w:r w:rsidRPr="00B9549E">
        <w:rPr>
          <w:rFonts w:eastAsia="Verdana"/>
        </w:rPr>
        <w:t xml:space="preserve"> </w:t>
      </w:r>
      <w:r w:rsidR="00610F6F">
        <w:rPr>
          <w:rFonts w:eastAsia="Verdana"/>
        </w:rPr>
        <w:t>s</w:t>
      </w:r>
      <w:r w:rsidRPr="00B9549E">
        <w:rPr>
          <w:rStyle w:val="srword"/>
          <w:rFonts w:eastAsia="Verdana" w:cs="Verdana"/>
          <w:szCs w:val="22"/>
        </w:rPr>
        <w:t>crutiny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Committee</w:t>
      </w:r>
      <w:r>
        <w:rPr>
          <w:rStyle w:val="srword"/>
          <w:rFonts w:eastAsia="Verdana" w:cs="Verdana"/>
          <w:szCs w:val="22"/>
        </w:rPr>
        <w:t>. S</w:t>
      </w:r>
      <w:r w:rsidRPr="00B9549E">
        <w:rPr>
          <w:rStyle w:val="srword"/>
          <w:rFonts w:eastAsia="Verdana" w:cs="Verdana"/>
          <w:szCs w:val="22"/>
        </w:rPr>
        <w:t>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collaborations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involve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tech</w:t>
      </w:r>
      <w:r w:rsidR="00610F6F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but e</w:t>
      </w:r>
      <w:r w:rsidRPr="00B9549E">
        <w:rPr>
          <w:rStyle w:val="srword"/>
          <w:rFonts w:eastAsia="Verdana" w:cs="Verdana"/>
          <w:szCs w:val="22"/>
        </w:rPr>
        <w:t>verything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open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open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data.</w:t>
      </w:r>
    </w:p>
    <w:p w:rsidR="00D00B6E" w:rsidP="00D00B6E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peakerspeaker-S0"/>
          <w:rFonts w:eastAsia="Verdana" w:cs="Verdana"/>
          <w:b/>
          <w:bCs/>
          <w:i/>
          <w:szCs w:val="22"/>
        </w:rPr>
        <w:t>William Perrin:</w:t>
      </w:r>
      <w:r w:rsidRPr="00B9549E" w:rsidR="000F54DD">
        <w:rPr>
          <w:rStyle w:val="speakerspeaker-S0"/>
          <w:rFonts w:eastAsia="Verdana" w:cs="Verdana"/>
          <w:b/>
          <w:bCs/>
          <w:szCs w:val="22"/>
        </w:rPr>
        <w:t xml:space="preserve"> </w:t>
      </w:r>
      <w:r w:rsidR="000F54DD">
        <w:rPr>
          <w:rStyle w:val="srword"/>
          <w:rFonts w:eastAsia="Verdana" w:cs="Verdana"/>
          <w:szCs w:val="22"/>
        </w:rPr>
        <w:t>I am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William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Perrin.</w:t>
      </w:r>
      <w:r w:rsidRPr="00B9549E" w:rsidR="000F54DD">
        <w:rPr>
          <w:rFonts w:eastAsia="Verdana"/>
        </w:rPr>
        <w:t xml:space="preserve"> </w:t>
      </w:r>
      <w:r w:rsidR="000F54DD">
        <w:rPr>
          <w:rStyle w:val="srword"/>
          <w:rFonts w:eastAsia="Verdana" w:cs="Verdana"/>
          <w:szCs w:val="22"/>
        </w:rPr>
        <w:t>I am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</w:t>
      </w:r>
      <w:r w:rsidRPr="00B9549E" w:rsidR="000F54DD">
        <w:rPr>
          <w:rFonts w:eastAsia="Verdana"/>
        </w:rPr>
        <w:t xml:space="preserve"> </w:t>
      </w:r>
      <w:r w:rsidR="00C274C9">
        <w:rPr>
          <w:rFonts w:eastAsia="Verdana"/>
        </w:rPr>
        <w:t>t</w:t>
      </w:r>
      <w:r w:rsidRPr="00B9549E" w:rsidR="000F54DD">
        <w:rPr>
          <w:rStyle w:val="srword"/>
          <w:rFonts w:eastAsia="Verdana" w:cs="Verdana"/>
          <w:szCs w:val="22"/>
        </w:rPr>
        <w:t>rustee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Carnegie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UK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Trust,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where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lead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team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of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people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who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have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been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working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online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safety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issues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since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2017</w:t>
      </w:r>
      <w:r w:rsidR="00C274C9">
        <w:rPr>
          <w:rFonts w:eastAsia="Verdana"/>
        </w:rPr>
        <w:t>-</w:t>
      </w:r>
      <w:r w:rsidRPr="00B9549E" w:rsidR="000F54DD">
        <w:rPr>
          <w:rStyle w:val="srword"/>
          <w:rFonts w:eastAsia="Verdana" w:cs="Verdana"/>
          <w:szCs w:val="22"/>
        </w:rPr>
        <w:t>18</w:t>
      </w:r>
      <w:r w:rsidR="000F54DD">
        <w:rPr>
          <w:rStyle w:val="srword"/>
          <w:rFonts w:eastAsia="Verdana" w:cs="Verdana"/>
          <w:szCs w:val="22"/>
        </w:rPr>
        <w:t>. W</w:t>
      </w:r>
      <w:r w:rsidRPr="00B9549E" w:rsidR="000F54DD">
        <w:rPr>
          <w:rStyle w:val="srword"/>
          <w:rFonts w:eastAsia="Verdana" w:cs="Verdana"/>
          <w:szCs w:val="22"/>
        </w:rPr>
        <w:t>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originally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devised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statutory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duty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of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care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approach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that</w:t>
      </w:r>
      <w:r w:rsidR="000F54DD">
        <w:rPr>
          <w:rStyle w:val="srword"/>
          <w:rFonts w:eastAsia="Verdana" w:cs="Verdana"/>
          <w:szCs w:val="22"/>
        </w:rPr>
        <w:t xml:space="preserve"> has been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broadly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adopted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by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</w:t>
      </w:r>
      <w:r w:rsidRPr="00B9549E" w:rsidR="000F54DD">
        <w:rPr>
          <w:rFonts w:eastAsia="Verdana"/>
        </w:rPr>
        <w:t xml:space="preserve"> </w:t>
      </w:r>
      <w:r w:rsidR="000F54DD">
        <w:rPr>
          <w:rStyle w:val="srword"/>
          <w:rFonts w:eastAsia="Verdana" w:cs="Verdana"/>
          <w:szCs w:val="22"/>
        </w:rPr>
        <w:t>Government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UK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and</w:t>
      </w:r>
      <w:r w:rsidR="000F54DD">
        <w:rPr>
          <w:rStyle w:val="srword"/>
          <w:rFonts w:eastAsia="Verdana" w:cs="Verdana"/>
          <w:szCs w:val="22"/>
        </w:rPr>
        <w:t>,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to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some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extent</w:t>
      </w:r>
      <w:r w:rsidR="000F54DD">
        <w:rPr>
          <w:rStyle w:val="srword"/>
          <w:rFonts w:eastAsia="Verdana" w:cs="Verdana"/>
          <w:szCs w:val="22"/>
        </w:rPr>
        <w:t>,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Europe</w:t>
      </w:r>
      <w:r w:rsidRPr="00B9549E" w:rsidR="000F54DD">
        <w:rPr>
          <w:rFonts w:eastAsia="Verdana"/>
        </w:rPr>
        <w:t xml:space="preserve"> </w:t>
      </w:r>
      <w:r w:rsidR="000F54DD">
        <w:rPr>
          <w:rStyle w:val="srword"/>
          <w:rFonts w:eastAsia="Verdana" w:cs="Verdana"/>
          <w:szCs w:val="22"/>
        </w:rPr>
        <w:t>in the Digital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Services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Act.</w:t>
      </w:r>
    </w:p>
    <w:p w:rsidR="000F54DD" w:rsidP="00D00B6E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</w:rPr>
        <w:t xml:space="preserve">Chair: </w:t>
      </w:r>
      <w:r w:rsidRPr="00B9549E">
        <w:rPr>
          <w:rStyle w:val="srword"/>
          <w:rFonts w:eastAsia="Verdana" w:cs="Verdana"/>
        </w:rPr>
        <w:t>Thank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B9549E">
        <w:rPr>
          <w:rStyle w:val="srword"/>
          <w:rFonts w:eastAsia="Verdana" w:cs="Verdana"/>
        </w:rPr>
        <w:t>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afternoon.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direct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 first question to you, Bertie</w:t>
      </w:r>
      <w:r w:rsidRPr="00B9549E">
        <w:rPr>
          <w:rStyle w:val="srword"/>
          <w:rFonts w:eastAsia="Verdana" w:cs="Verdana"/>
        </w:rPr>
        <w:t>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research,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mentioned,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looks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help</w:t>
      </w:r>
      <w:r w:rsidRPr="00B9549E">
        <w:rPr>
          <w:rFonts w:eastAsia="Verdana"/>
        </w:rPr>
        <w:t xml:space="preserve"> </w:t>
      </w:r>
      <w:r w:rsidR="00C274C9">
        <w:rPr>
          <w:rFonts w:eastAsia="Verdana"/>
        </w:rPr>
        <w:t xml:space="preserve">to </w:t>
      </w:r>
      <w:r w:rsidRPr="00B9549E">
        <w:rPr>
          <w:rStyle w:val="srword"/>
          <w:rFonts w:eastAsia="Verdana" w:cs="Verdana"/>
        </w:rPr>
        <w:t>detect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speech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online.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advances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technology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particular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trying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tackle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clearly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heart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inquiry?</w:t>
      </w:r>
    </w:p>
    <w:p w:rsidR="000F54DD" w:rsidP="007363C1">
      <w:pPr>
        <w:pStyle w:val="Remark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szCs w:val="22"/>
        </w:rPr>
        <w:t>Dr Vidgen:</w:t>
      </w:r>
      <w:r w:rsidRPr="00B9549E">
        <w:rPr>
          <w:rStyle w:val="speakerspeaker-S2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</w:t>
      </w:r>
      <w:r>
        <w:rPr>
          <w:rStyle w:val="srword"/>
          <w:rFonts w:eastAsia="Verdana" w:cs="Verdana"/>
          <w:szCs w:val="22"/>
        </w:rPr>
        <w:t xml:space="preserve">.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first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always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encounter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actually,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few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years</w:t>
      </w:r>
      <w:r w:rsidR="002F70A9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>
        <w:rPr>
          <w:rStyle w:val="srword"/>
          <w:rFonts w:eastAsia="Verdana" w:cs="Verdana"/>
          <w:szCs w:val="22"/>
        </w:rPr>
        <w:t>, s</w:t>
      </w:r>
      <w:r w:rsidRPr="00B9549E">
        <w:rPr>
          <w:rStyle w:val="srword"/>
          <w:rFonts w:eastAsia="Verdana" w:cs="Verdana"/>
          <w:szCs w:val="22"/>
        </w:rPr>
        <w:t>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pick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type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want 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="00F800ED">
        <w:rPr>
          <w:rStyle w:val="srword"/>
          <w:rFonts w:eastAsia="Verdana" w:cs="Verdana"/>
          <w:szCs w:val="22"/>
        </w:rPr>
        <w:t xml:space="preserve">, but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down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legitimate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expressions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leave</w:t>
      </w:r>
      <w:r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brittle</w:t>
      </w:r>
      <w:r>
        <w:rPr>
          <w:rStyle w:val="srword"/>
          <w:rFonts w:eastAsia="Verdana" w:cs="Verdana"/>
          <w:szCs w:val="22"/>
        </w:rPr>
        <w:t xml:space="preserve">. It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blind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spots</w:t>
      </w:r>
      <w:r>
        <w:rPr>
          <w:rStyle w:val="srword"/>
          <w:rFonts w:eastAsia="Verdana" w:cs="Verdana"/>
          <w:szCs w:val="22"/>
        </w:rPr>
        <w:t>. I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biases</w:t>
      </w:r>
      <w:r w:rsidR="00F800ED">
        <w:rPr>
          <w:rStyle w:val="srword"/>
          <w:rFonts w:eastAsia="Verdana" w:cs="Verdana"/>
          <w:szCs w:val="22"/>
        </w:rPr>
        <w:t xml:space="preserve"> and s</w:t>
      </w:r>
      <w:r w:rsidRPr="00B9549E">
        <w:rPr>
          <w:rStyle w:val="srword"/>
          <w:rFonts w:eastAsia="Verdana" w:cs="Verdana"/>
          <w:szCs w:val="22"/>
        </w:rPr>
        <w:t>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issues</w:t>
      </w:r>
      <w:r>
        <w:rPr>
          <w:rStyle w:val="srword"/>
          <w:rFonts w:eastAsia="Verdana" w:cs="Verdana"/>
          <w:szCs w:val="22"/>
        </w:rPr>
        <w:t xml:space="preserve"> with its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performance.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raise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</w:t>
      </w:r>
      <w:r w:rsidR="00F800ED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Well,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it?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answer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actually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simple</w:t>
      </w:r>
      <w:r w:rsidR="00F800ED">
        <w:rPr>
          <w:rStyle w:val="srword"/>
          <w:rFonts w:eastAsia="Verdana" w:cs="Verdana"/>
          <w:szCs w:val="22"/>
        </w:rPr>
        <w:t>: i</w:t>
      </w:r>
      <w:r>
        <w:rPr>
          <w:rStyle w:val="srword"/>
          <w:rFonts w:eastAsia="Verdana" w:cs="Verdana"/>
          <w:szCs w:val="22"/>
        </w:rPr>
        <w:t>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scale</w:t>
      </w:r>
      <w:r>
        <w:rPr>
          <w:rStyle w:val="srword"/>
          <w:rFonts w:eastAsia="Verdana" w:cs="Verdana"/>
          <w:szCs w:val="22"/>
        </w:rPr>
        <w:t>. T</w:t>
      </w:r>
      <w:r w:rsidRPr="00B9549E">
        <w:rPr>
          <w:rStyle w:val="srword"/>
          <w:rFonts w:eastAsia="Verdana" w:cs="Verdana"/>
          <w:szCs w:val="22"/>
        </w:rPr>
        <w:t>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sheer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volume,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complexity</w:t>
      </w:r>
      <w:r w:rsidR="00F800ED">
        <w:rPr>
          <w:rStyle w:val="srword"/>
          <w:rFonts w:eastAsia="Verdana" w:cs="Verdana"/>
          <w:szCs w:val="22"/>
        </w:rPr>
        <w:t xml:space="preserve"> and </w:t>
      </w:r>
      <w:r w:rsidRPr="00B9549E">
        <w:rPr>
          <w:rStyle w:val="srword"/>
          <w:rFonts w:eastAsia="Verdana" w:cs="Verdana"/>
          <w:szCs w:val="22"/>
        </w:rPr>
        <w:t>variety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means</w:t>
      </w:r>
      <w:r>
        <w:rPr>
          <w:rStyle w:val="srword"/>
          <w:rFonts w:eastAsia="Verdana" w:cs="Verdana"/>
          <w:szCs w:val="22"/>
        </w:rPr>
        <w:t xml:space="preserve"> that</w:t>
      </w:r>
      <w:r w:rsidRPr="00B9549E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especially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proactive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monitoring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alternative.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sometimes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moderating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apart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tried</w:t>
      </w:r>
      <w:r>
        <w:rPr>
          <w:rStyle w:val="srword"/>
          <w:rFonts w:eastAsia="Verdana" w:cs="Verdana"/>
          <w:szCs w:val="22"/>
        </w:rPr>
        <w:t>. B</w:t>
      </w:r>
      <w:r w:rsidRPr="00B9549E">
        <w:rPr>
          <w:rStyle w:val="srword"/>
          <w:rFonts w:eastAsia="Verdana" w:cs="Verdana"/>
          <w:szCs w:val="22"/>
        </w:rPr>
        <w:t>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alternative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human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moderators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sitting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through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reviewing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content,</w:t>
      </w:r>
      <w:r w:rsidRPr="00B9549E">
        <w:rPr>
          <w:rFonts w:eastAsia="Verdana"/>
        </w:rPr>
        <w:t xml:space="preserve"> </w:t>
      </w:r>
      <w:r w:rsidR="009B172F">
        <w:rPr>
          <w:rFonts w:eastAsia="Verdana"/>
        </w:rPr>
        <w:t xml:space="preserve">and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difficult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inflicts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inconsistent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does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scale.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Le</w:t>
      </w:r>
      <w:r>
        <w:rPr>
          <w:rStyle w:val="srword"/>
          <w:rFonts w:eastAsia="Verdana" w:cs="Verdana"/>
          <w:szCs w:val="22"/>
        </w:rPr>
        <w:t>t 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unexpected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event</w:t>
      </w:r>
      <w:r>
        <w:rPr>
          <w:rStyle w:val="srword"/>
          <w:rFonts w:eastAsia="Verdana" w:cs="Verdana"/>
          <w:szCs w:val="22"/>
        </w:rPr>
        <w:t>—p</w:t>
      </w:r>
      <w:r w:rsidRPr="00B9549E">
        <w:rPr>
          <w:rStyle w:val="srword"/>
          <w:rFonts w:eastAsia="Verdana" w:cs="Verdana"/>
          <w:szCs w:val="22"/>
        </w:rPr>
        <w:t>erhaps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terrorist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attack</w:t>
      </w:r>
      <w:r>
        <w:rPr>
          <w:rStyle w:val="srword"/>
          <w:rFonts w:eastAsia="Verdana" w:cs="Verdana"/>
          <w:szCs w:val="22"/>
        </w:rPr>
        <w:t>—a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amount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massively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skyrockets.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Well,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100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moderators,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okay,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ea</w:t>
      </w:r>
      <w:r>
        <w:rPr>
          <w:rStyle w:val="srword"/>
          <w:rFonts w:eastAsia="Verdana" w:cs="Verdana"/>
          <w:szCs w:val="22"/>
        </w:rPr>
        <w:t>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overtime,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scale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there </w:t>
      </w:r>
      <w:r w:rsidR="00EF74B0">
        <w:rPr>
          <w:rStyle w:val="srword"/>
          <w:rFonts w:eastAsia="Verdana" w:cs="Verdana"/>
          <w:szCs w:val="22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lot</w:t>
      </w:r>
      <w:r w:rsidR="00EF74B0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reasons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Style w:val="srword"/>
          <w:rFonts w:eastAsia="Verdana" w:cs="Verdana"/>
          <w:szCs w:val="22"/>
        </w:rPr>
        <w:t>I</w:t>
      </w:r>
      <w:r w:rsidR="00EF74B0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>
        <w:rPr>
          <w:rStyle w:val="srword"/>
          <w:rFonts w:eastAsia="Verdana" w:cs="Verdana"/>
          <w:szCs w:val="22"/>
        </w:rPr>
        <w:t xml:space="preserve"> s</w:t>
      </w:r>
      <w:r w:rsidRPr="00B9549E">
        <w:rPr>
          <w:rStyle w:val="srword"/>
          <w:rFonts w:eastAsia="Verdana" w:cs="Verdana"/>
          <w:szCs w:val="22"/>
        </w:rPr>
        <w:t>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>
        <w:rPr>
          <w:rStyle w:val="srword"/>
          <w:rFonts w:eastAsia="Verdana" w:cs="Verdana"/>
          <w:szCs w:val="22"/>
        </w:rPr>
        <w:t>, 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oversight</w:t>
      </w:r>
      <w:r w:rsidR="00EF74B0">
        <w:rPr>
          <w:rStyle w:val="srword"/>
          <w:rFonts w:eastAsia="Verdana" w:cs="Verdana"/>
          <w:szCs w:val="22"/>
        </w:rPr>
        <w:t xml:space="preserve">. </w:t>
      </w:r>
      <w:r>
        <w:rPr>
          <w:rStyle w:val="srword"/>
          <w:rFonts w:eastAsia="Verdana" w:cs="Verdana"/>
          <w:szCs w:val="22"/>
        </w:rPr>
        <w:t xml:space="preserve">There </w:t>
      </w:r>
      <w:r w:rsidR="00CC6E91">
        <w:rPr>
          <w:rStyle w:val="srword"/>
          <w:rFonts w:eastAsia="Verdana" w:cs="Verdana"/>
          <w:szCs w:val="22"/>
        </w:rPr>
        <w:t xml:space="preserve">are </w:t>
      </w:r>
      <w:r>
        <w:rPr>
          <w:rFonts w:eastAsia="Verdana"/>
        </w:rPr>
        <w:t xml:space="preserve">actually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few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</w:t>
      </w:r>
      <w:r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space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thought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seriously</w:t>
      </w:r>
      <w:r w:rsidR="00CC6E91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minutes</w:t>
      </w:r>
      <w:r w:rsidR="00CC6E91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 w:rsidR="00CC6E91"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only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</w:t>
      </w:r>
      <w:r>
        <w:rPr>
          <w:rStyle w:val="srword"/>
          <w:rFonts w:eastAsia="Verdana" w:cs="Verdana"/>
          <w:szCs w:val="22"/>
        </w:rPr>
        <w:t>. 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forward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anyone.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="00CC6E91">
        <w:rPr>
          <w:rStyle w:val="srword"/>
          <w:rFonts w:eastAsia="Verdana" w:cs="Verdana"/>
          <w:szCs w:val="22"/>
        </w:rPr>
        <w:t xml:space="preserve">that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moving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towards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>. 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B9549E">
        <w:rPr>
          <w:rStyle w:val="srword"/>
          <w:rFonts w:eastAsia="Verdana" w:cs="Verdana"/>
          <w:szCs w:val="22"/>
        </w:rPr>
        <w:t>hybrid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flexible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approach.</w:t>
      </w:r>
      <w:r w:rsidRPr="00B9549E">
        <w:rPr>
          <w:rFonts w:eastAsia="Verdana"/>
        </w:rPr>
        <w:t xml:space="preserve"> </w:t>
      </w:r>
    </w:p>
    <w:p w:rsidR="00D00B6E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szCs w:val="22"/>
        </w:rPr>
        <w:t>S</w:t>
      </w:r>
      <w:r w:rsidRPr="00B9549E">
        <w:rPr>
          <w:rStyle w:val="srword"/>
          <w:rFonts w:eastAsia="Verdana" w:cs="Verdana"/>
          <w:szCs w:val="22"/>
        </w:rPr>
        <w:t>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challenges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going 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overcome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actually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relate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freedom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expression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privacy.</w:t>
      </w:r>
      <w:r w:rsidRPr="00B9549E">
        <w:rPr>
          <w:rFonts w:eastAsia="Verdana"/>
        </w:rPr>
        <w:t xml:space="preserve"> </w:t>
      </w:r>
      <w:r w:rsidR="00CC6E91">
        <w:rPr>
          <w:rStyle w:val="srword"/>
          <w:rFonts w:eastAsia="Verdana" w:cs="Verdana"/>
          <w:szCs w:val="22"/>
        </w:rPr>
        <w:t xml:space="preserve">How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build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harvest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>
        <w:rPr>
          <w:rStyle w:val="srword"/>
          <w:rFonts w:eastAsia="Verdana" w:cs="Verdana"/>
          <w:szCs w:val="22"/>
        </w:rPr>
        <w:t>?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</w:t>
      </w:r>
      <w:r w:rsidRPr="00B9549E">
        <w:rPr>
          <w:rStyle w:val="srword"/>
          <w:rFonts w:eastAsia="Verdana" w:cs="Verdana"/>
          <w:szCs w:val="22"/>
        </w:rPr>
        <w:t>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challenges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now</w:t>
      </w:r>
      <w:r>
        <w:rPr>
          <w:rStyle w:val="srword"/>
          <w:rFonts w:eastAsia="Verdana" w:cs="Verdana"/>
          <w:szCs w:val="22"/>
        </w:rPr>
        <w:t>, for example,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context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hugely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important.</w:t>
      </w:r>
      <w:r w:rsidRPr="00B9549E">
        <w:rPr>
          <w:rFonts w:eastAsia="Verdana"/>
        </w:rPr>
        <w:t xml:space="preserve"> </w:t>
      </w:r>
      <w:r w:rsidR="00CC6E91">
        <w:rPr>
          <w:rFonts w:eastAsia="Verdana"/>
        </w:rPr>
        <w:t>W</w:t>
      </w:r>
      <w:r w:rsidRPr="00B9549E">
        <w:rPr>
          <w:rStyle w:val="srword"/>
          <w:rFonts w:eastAsia="Verdana" w:cs="Verdana"/>
          <w:szCs w:val="22"/>
        </w:rPr>
        <w:t>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speaking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>
        <w:rPr>
          <w:rStyle w:val="srword"/>
          <w:rFonts w:eastAsia="Verdana" w:cs="Verdana"/>
          <w:szCs w:val="22"/>
        </w:rPr>
        <w:t>, 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social</w:t>
      </w:r>
      <w:r>
        <w:rPr>
          <w:rStyle w:val="srword"/>
          <w:rFonts w:eastAsia="Verdana" w:cs="Verdana"/>
          <w:szCs w:val="22"/>
        </w:rPr>
        <w:t xml:space="preserve"> setting</w:t>
      </w:r>
      <w:r w:rsidR="00CC6E91">
        <w:rPr>
          <w:rStyle w:val="srword"/>
          <w:rFonts w:eastAsia="Verdana" w:cs="Verdana"/>
          <w:szCs w:val="22"/>
        </w:rPr>
        <w:t xml:space="preserve"> and </w:t>
      </w:r>
      <w:r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>
        <w:rPr>
          <w:rStyle w:val="srword"/>
          <w:rFonts w:eastAsia="Verdana" w:cs="Verdana"/>
          <w:szCs w:val="22"/>
        </w:rPr>
        <w:t xml:space="preserve"> setting</w:t>
      </w:r>
      <w:r w:rsidR="00CC6E91">
        <w:rPr>
          <w:rStyle w:val="srword"/>
          <w:rFonts w:eastAsia="Verdana" w:cs="Verdana"/>
          <w:szCs w:val="22"/>
        </w:rPr>
        <w:t xml:space="preserve"> </w:t>
      </w:r>
      <w:r>
        <w:rPr>
          <w:rFonts w:eastAsia="Verdana"/>
        </w:rPr>
        <w:t>a</w:t>
      </w:r>
      <w:r w:rsidRPr="00B9549E">
        <w:rPr>
          <w:rStyle w:val="srword"/>
          <w:rFonts w:eastAsia="Verdana" w:cs="Verdana"/>
          <w:szCs w:val="22"/>
        </w:rPr>
        <w:t>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huge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difference.</w:t>
      </w:r>
      <w:r w:rsidR="00CC6E91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encode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AI?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Well,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start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="00CC6E91">
        <w:rPr>
          <w:rStyle w:val="srword"/>
          <w:rFonts w:eastAsia="Verdana" w:cs="Verdana"/>
          <w:szCs w:val="22"/>
        </w:rPr>
        <w:t xml:space="preserve">that </w:t>
      </w:r>
      <w:r w:rsidRPr="00B9549E">
        <w:rPr>
          <w:rStyle w:val="srword"/>
          <w:rFonts w:eastAsia="Verdana" w:cs="Verdana"/>
          <w:szCs w:val="22"/>
        </w:rPr>
        <w:t>understands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identity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speaker?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Okay</w:t>
      </w:r>
      <w:r>
        <w:rPr>
          <w:rStyle w:val="srword"/>
          <w:rFonts w:eastAsia="Verdana" w:cs="Verdana"/>
          <w:szCs w:val="22"/>
        </w:rPr>
        <w:t>, o</w:t>
      </w:r>
      <w:r w:rsidRPr="00B9549E"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sense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talking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>
        <w:rPr>
          <w:rStyle w:val="srword"/>
          <w:rFonts w:eastAsia="Verdana" w:cs="Verdana"/>
          <w:szCs w:val="22"/>
        </w:rPr>
        <w:t xml:space="preserve"> </w:t>
      </w:r>
      <w:r w:rsidR="00CC6E91">
        <w:rPr>
          <w:rStyle w:val="srword"/>
          <w:rFonts w:eastAsia="Verdana" w:cs="Verdana"/>
          <w:szCs w:val="22"/>
        </w:rPr>
        <w:t xml:space="preserve">the </w:t>
      </w:r>
      <w:r w:rsidRPr="00B9549E">
        <w:rPr>
          <w:rStyle w:val="srword"/>
          <w:rFonts w:eastAsia="Verdana" w:cs="Verdana"/>
          <w:szCs w:val="22"/>
        </w:rPr>
        <w:t>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word</w:t>
      </w:r>
      <w:r>
        <w:rPr>
          <w:rStyle w:val="srword"/>
          <w:rFonts w:eastAsia="Verdana" w:cs="Verdana"/>
          <w:szCs w:val="22"/>
        </w:rPr>
        <w:t>. 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incredibly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black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white</w:t>
      </w:r>
      <w:r w:rsidR="00CC6E91">
        <w:rPr>
          <w:rStyle w:val="srword"/>
          <w:rFonts w:eastAsia="Verdana" w:cs="Verdana"/>
          <w:szCs w:val="22"/>
        </w:rPr>
        <w:t>—i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incredibly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resonance</w:t>
      </w:r>
      <w:r w:rsidRPr="00B9549E"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infer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understand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identity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better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assessment?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answer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no.</w:t>
      </w:r>
      <w:r w:rsidRPr="00B9549E">
        <w:rPr>
          <w:rFonts w:eastAsia="Verdana"/>
        </w:rPr>
        <w:t xml:space="preserve">  </w:t>
      </w:r>
      <w:r>
        <w:rPr>
          <w:rStyle w:val="srword"/>
          <w:rFonts w:eastAsia="Verdana" w:cs="Verdana"/>
          <w:szCs w:val="22"/>
        </w:rPr>
        <w:t xml:space="preserve">There </w:t>
      </w:r>
      <w:r w:rsidR="00CC6E91">
        <w:rPr>
          <w:rStyle w:val="srword"/>
          <w:rFonts w:eastAsia="Verdana" w:cs="Verdana"/>
          <w:szCs w:val="22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tricky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 w:rsidRPr="00B9549E">
        <w:rPr>
          <w:rStyle w:val="srword"/>
          <w:rFonts w:eastAsia="Verdana" w:cs="Verdana"/>
          <w:szCs w:val="22"/>
        </w:rPr>
        <w:t>better.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always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aware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trivial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build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AI, 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difficult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draw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boundaries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between</w:t>
      </w:r>
      <w:r>
        <w:rPr>
          <w:rStyle w:val="srword"/>
          <w:rFonts w:eastAsia="Verdana" w:cs="Verdana"/>
          <w:szCs w:val="22"/>
        </w:rPr>
        <w:t>, say,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hate</w:t>
      </w:r>
      <w:r>
        <w:rPr>
          <w:rStyle w:val="srword"/>
          <w:rFonts w:eastAsia="Verdana" w:cs="Verdana"/>
          <w:szCs w:val="22"/>
        </w:rPr>
        <w:t>? W</w:t>
      </w:r>
      <w:r w:rsidRPr="00B9549E">
        <w:rPr>
          <w:rStyle w:val="srword"/>
          <w:rFonts w:eastAsia="Verdana" w:cs="Verdana"/>
          <w:szCs w:val="22"/>
        </w:rPr>
        <w:t>hat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permissible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allowed</w:t>
      </w:r>
      <w:r>
        <w:rPr>
          <w:rStyle w:val="srword"/>
          <w:rFonts w:eastAsia="Verdana" w:cs="Verdana"/>
          <w:szCs w:val="22"/>
        </w:rPr>
        <w:t>?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="00587191">
        <w:rPr>
          <w:rStyle w:val="srword"/>
          <w:rFonts w:eastAsia="Verdana" w:cs="Verdana"/>
          <w:szCs w:val="22"/>
        </w:rPr>
        <w:t xml:space="preserve">do we </w:t>
      </w:r>
      <w:r w:rsidRPr="00B9549E">
        <w:rPr>
          <w:rStyle w:val="srword"/>
          <w:rFonts w:eastAsia="Verdana" w:cs="Verdana"/>
          <w:szCs w:val="22"/>
        </w:rPr>
        <w:t>draw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consistent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clear</w:t>
      </w:r>
      <w:r w:rsidR="00587191">
        <w:rPr>
          <w:rStyle w:val="srword"/>
          <w:rFonts w:eastAsia="Verdana" w:cs="Verdana"/>
          <w:szCs w:val="22"/>
        </w:rPr>
        <w:t xml:space="preserve">?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build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reflects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boundary</w:t>
      </w:r>
      <w:r w:rsidR="00587191">
        <w:rPr>
          <w:rStyle w:val="srword"/>
          <w:rFonts w:eastAsia="Verdana" w:cs="Verdana"/>
          <w:szCs w:val="22"/>
        </w:rPr>
        <w:t xml:space="preserve">, but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boundary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="00587191">
        <w:rPr>
          <w:rStyle w:val="srword"/>
          <w:rFonts w:eastAsia="Verdana" w:cs="Verdana"/>
          <w:szCs w:val="22"/>
        </w:rPr>
        <w:t>—</w:t>
      </w:r>
      <w:r>
        <w:rPr>
          <w:rFonts w:eastAsia="Verdana"/>
        </w:rPr>
        <w:t xml:space="preserve">if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 no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</w:t>
      </w:r>
      <w:r w:rsidR="00587191">
        <w:rPr>
          <w:rStyle w:val="srword"/>
          <w:rFonts w:eastAsia="Verdana" w:cs="Verdana"/>
          <w:szCs w:val="22"/>
        </w:rPr>
        <w:t>—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>
        <w:rPr>
          <w:rStyle w:val="srword"/>
          <w:rFonts w:eastAsia="Verdana" w:cs="Verdana"/>
          <w:szCs w:val="22"/>
        </w:rPr>
        <w:t xml:space="preserve"> 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</w:t>
      </w:r>
      <w:r>
        <w:rPr>
          <w:rStyle w:val="srword"/>
          <w:rFonts w:eastAsia="Verdana" w:cs="Verdana"/>
          <w:szCs w:val="22"/>
        </w:rPr>
        <w:t>o.</w:t>
      </w:r>
    </w:p>
    <w:p w:rsidR="000F54DD" w:rsidP="007363C1">
      <w:pPr>
        <w:pStyle w:val="Question"/>
        <w:rPr>
          <w:rStyle w:val="srword"/>
          <w:rFonts w:eastAsia="Verdana" w:cs="Verdana"/>
        </w:rPr>
      </w:pPr>
      <w:r>
        <w:rPr>
          <w:rStyle w:val="speakerspeaker-S0"/>
          <w:rFonts w:eastAsia="Verdana" w:cs="Verdana"/>
          <w:b/>
          <w:bCs/>
        </w:rPr>
        <w:t>Chair</w:t>
      </w:r>
      <w:r w:rsidRPr="00B9549E">
        <w:rPr>
          <w:rStyle w:val="speakerspeaker-S0"/>
          <w:rFonts w:eastAsia="Verdana" w:cs="Verdana"/>
          <w:b/>
          <w:bCs/>
        </w:rPr>
        <w:t xml:space="preserve">: </w:t>
      </w:r>
      <w:r w:rsidRPr="0019021D">
        <w:rPr>
          <w:rStyle w:val="speakerspeaker-S0"/>
          <w:rFonts w:eastAsia="Verdana" w:cs="Verdana"/>
          <w:bCs/>
        </w:rPr>
        <w:t xml:space="preserve">What </w:t>
      </w:r>
      <w:r w:rsidRPr="00B9549E">
        <w:rPr>
          <w:rStyle w:val="srword"/>
          <w:rFonts w:eastAsia="Verdana" w:cs="Verdana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suggested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most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effective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enabling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platforms</w:t>
      </w:r>
      <w:r>
        <w:rPr>
          <w:rStyle w:val="srword"/>
          <w:rFonts w:eastAsia="Verdana" w:cs="Verdana"/>
        </w:rPr>
        <w:t xml:space="preserve">?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propose</w:t>
      </w:r>
      <w:r w:rsidR="003B4280">
        <w:rPr>
          <w:rStyle w:val="srword"/>
          <w:rFonts w:eastAsia="Verdana" w:cs="Verdana"/>
        </w:rPr>
        <w:t>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questions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answer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there.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wondering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extent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actually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reached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conclusions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answer</w:t>
      </w:r>
      <w:r w:rsidR="003B4280">
        <w:rPr>
          <w:rStyle w:val="srword"/>
          <w:rFonts w:eastAsia="Verdana" w:cs="Verdana"/>
        </w:rPr>
        <w:t>s</w:t>
      </w:r>
      <w:r w:rsidRPr="00B9549E">
        <w:rPr>
          <w:rStyle w:val="srword"/>
          <w:rFonts w:eastAsia="Verdana" w:cs="Verdana"/>
        </w:rPr>
        <w:t>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guess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thinking</w:t>
      </w:r>
      <w:r w:rsidRPr="00B9549E">
        <w:rPr>
          <w:rFonts w:eastAsia="Verdana"/>
        </w:rPr>
        <w:t xml:space="preserve"> </w:t>
      </w:r>
      <w:r w:rsidR="003B4280">
        <w:rPr>
          <w:rFonts w:eastAsia="Verdana"/>
        </w:rPr>
        <w:t xml:space="preserve">that </w:t>
      </w:r>
      <w:r w:rsidRPr="00B9549E">
        <w:rPr>
          <w:rStyle w:val="srword"/>
          <w:rFonts w:eastAsia="Verdana" w:cs="Verdana"/>
        </w:rPr>
        <w:t>if</w:t>
      </w:r>
      <w:r w:rsidRPr="00B9549E">
        <w:rPr>
          <w:rFonts w:eastAsia="Verdana"/>
        </w:rPr>
        <w:t xml:space="preserve"> </w:t>
      </w:r>
      <w:r w:rsidR="003B4280">
        <w:rPr>
          <w:rStyle w:val="srword"/>
          <w:rFonts w:eastAsia="Verdana" w:cs="Verdana"/>
        </w:rPr>
        <w:t xml:space="preserve">the </w:t>
      </w:r>
      <w:r w:rsidRPr="00B9549E">
        <w:rPr>
          <w:rStyle w:val="srword"/>
          <w:rFonts w:eastAsia="Verdana" w:cs="Verdana"/>
        </w:rPr>
        <w:t>legislation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creates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overarching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care,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presumably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role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tech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companies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meeting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obligation.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B9549E">
        <w:rPr>
          <w:rStyle w:val="srword"/>
          <w:rFonts w:eastAsia="Verdana" w:cs="Verdana"/>
        </w:rPr>
        <w:t>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balance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between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artificial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intelligence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human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moderation?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sure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balance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therefore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outcomes,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hide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behind</w:t>
      </w:r>
      <w:r>
        <w:rPr>
          <w:rStyle w:val="srword"/>
          <w:rFonts w:eastAsia="Verdana" w:cs="Verdana"/>
        </w:rPr>
        <w:t xml:space="preserve"> t</w:t>
      </w:r>
      <w:r w:rsidRPr="00B9549E">
        <w:rPr>
          <w:rStyle w:val="srword"/>
          <w:rFonts w:eastAsia="Verdana" w:cs="Verdana"/>
        </w:rPr>
        <w:t>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excuse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="003B6A41">
        <w:rPr>
          <w:rFonts w:eastAsia="Verdana"/>
        </w:rPr>
        <w:t>, “I</w:t>
      </w:r>
      <w:r w:rsidRPr="00B9549E">
        <w:rPr>
          <w:rStyle w:val="srword"/>
          <w:rFonts w:eastAsia="Verdana" w:cs="Verdana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was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 w:rsidR="003B6A41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i</w:t>
      </w:r>
      <w:r w:rsidRPr="00B9549E">
        <w:rPr>
          <w:rStyle w:val="srword"/>
          <w:rFonts w:eastAsia="Verdana" w:cs="Verdana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was</w:t>
      </w:r>
      <w:r w:rsidR="003B6A41">
        <w:rPr>
          <w:rStyle w:val="srword"/>
          <w:rFonts w:eastAsia="Verdana" w:cs="Verdana"/>
        </w:rPr>
        <w:t>n’t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human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error</w:t>
      </w:r>
      <w:r w:rsidR="003B6A41">
        <w:rPr>
          <w:rStyle w:val="srword"/>
          <w:rFonts w:eastAsia="Verdana" w:cs="Verdana"/>
        </w:rPr>
        <w:t>”</w:t>
      </w:r>
      <w:r>
        <w:rPr>
          <w:rFonts w:eastAsia="Verdana"/>
        </w:rPr>
        <w:t>? H</w:t>
      </w:r>
      <w:r w:rsidRPr="00B9549E">
        <w:rPr>
          <w:rStyle w:val="srword"/>
          <w:rFonts w:eastAsia="Verdana" w:cs="Verdana"/>
        </w:rPr>
        <w:t>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balance</w:t>
      </w:r>
      <w:r>
        <w:rPr>
          <w:rStyle w:val="srword"/>
          <w:rFonts w:eastAsia="Verdana" w:cs="Verdana"/>
        </w:rPr>
        <w:t xml:space="preserve"> r</w:t>
      </w:r>
      <w:r w:rsidRPr="00B9549E">
        <w:rPr>
          <w:rStyle w:val="srword"/>
          <w:rFonts w:eastAsia="Verdana" w:cs="Verdana"/>
        </w:rPr>
        <w:t>ight</w:t>
      </w:r>
      <w:r>
        <w:rPr>
          <w:rStyle w:val="srword"/>
          <w:rFonts w:eastAsia="Verdana" w:cs="Verdana"/>
        </w:rPr>
        <w:t>?</w:t>
      </w:r>
    </w:p>
    <w:p w:rsidR="000F54DD" w:rsidP="007363C1">
      <w:pPr>
        <w:pStyle w:val="Remark"/>
        <w:rPr>
          <w:rFonts w:eastAsia="Verdana"/>
        </w:rPr>
      </w:pPr>
      <w:r>
        <w:rPr>
          <w:rFonts w:eastAsia="Verdana"/>
          <w:b/>
          <w:i/>
        </w:rPr>
        <w:t>Dr Vidgen:</w:t>
      </w:r>
      <w:r>
        <w:rPr>
          <w:rFonts w:eastAsia="Verdana"/>
          <w:b/>
          <w:i/>
        </w:rPr>
        <w:t xml:space="preserve"> </w:t>
      </w:r>
      <w:r>
        <w:rPr>
          <w:rFonts w:eastAsia="Verdana"/>
        </w:rPr>
        <w:t xml:space="preserve">Anyone who uses </w:t>
      </w:r>
      <w:r w:rsidRPr="00B9549E"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responsible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excuse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="000225AA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>
        <w:rPr>
          <w:rFonts w:eastAsia="Verdana"/>
        </w:rPr>
        <w:t>d 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spat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magic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answer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</w:t>
      </w:r>
      <w:r>
        <w:rPr>
          <w:rStyle w:val="srword"/>
          <w:rFonts w:eastAsia="Verdana" w:cs="Verdana"/>
          <w:szCs w:val="22"/>
        </w:rPr>
        <w:t>w 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accept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it.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okay.</w:t>
      </w:r>
      <w:r w:rsidRPr="00B9549E">
        <w:rPr>
          <w:rFonts w:eastAsia="Verdana"/>
        </w:rPr>
        <w:t xml:space="preserve"> </w:t>
      </w:r>
      <w:r w:rsidR="000225AA">
        <w:rPr>
          <w:rStyle w:val="srword"/>
          <w:rFonts w:eastAsia="Verdana" w:cs="Verdana"/>
          <w:szCs w:val="22"/>
        </w:rPr>
        <w:t xml:space="preserve">One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>
        <w:rPr>
          <w:rStyle w:val="srword"/>
          <w:rFonts w:eastAsia="Verdana" w:cs="Verdana"/>
          <w:szCs w:val="22"/>
        </w:rPr>
        <w:t xml:space="preserve">r </w:t>
      </w:r>
      <w:r w:rsidRPr="00B9549E">
        <w:rPr>
          <w:rStyle w:val="srword"/>
          <w:rFonts w:eastAsia="Verdana" w:cs="Verdana"/>
          <w:szCs w:val="22"/>
        </w:rPr>
        <w:t>challenges</w:t>
      </w:r>
      <w:r>
        <w:rPr>
          <w:rStyle w:val="srword"/>
          <w:rFonts w:eastAsia="Verdana" w:cs="Verdana"/>
          <w:szCs w:val="22"/>
        </w:rPr>
        <w:t>. U</w:t>
      </w:r>
      <w:r w:rsidRPr="00B9549E">
        <w:rPr>
          <w:rStyle w:val="srword"/>
          <w:rFonts w:eastAsia="Verdana" w:cs="Verdana"/>
          <w:szCs w:val="22"/>
        </w:rPr>
        <w:t>sers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always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challenge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>
        <w:rPr>
          <w:rStyle w:val="srword"/>
          <w:rFonts w:eastAsia="Verdana" w:cs="Verdana"/>
          <w:szCs w:val="22"/>
        </w:rPr>
        <w:t xml:space="preserve"> ha</w:t>
      </w:r>
      <w:r w:rsidRPr="00B9549E">
        <w:rPr>
          <w:rStyle w:val="srword"/>
          <w:rFonts w:eastAsia="Verdana" w:cs="Verdana"/>
          <w:szCs w:val="22"/>
        </w:rPr>
        <w:t>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subjected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explainable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now</w:t>
      </w:r>
      <w:r w:rsidR="000225AA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actually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true</w:t>
      </w:r>
      <w:r>
        <w:rPr>
          <w:rStyle w:val="srword"/>
          <w:rFonts w:eastAsia="Verdana" w:cs="Verdana"/>
          <w:szCs w:val="22"/>
        </w:rPr>
        <w:t xml:space="preserve"> even if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human</w:t>
      </w:r>
      <w:r w:rsidR="000225AA"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led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process.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kick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off,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often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why.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probably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cas</w:t>
      </w:r>
      <w:r w:rsidRPr="00B9549E">
        <w:rPr>
          <w:rStyle w:val="srword"/>
          <w:rFonts w:eastAsia="Verdana" w:cs="Verdana"/>
          <w:szCs w:val="22"/>
        </w:rPr>
        <w:t>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="00FB65B5">
        <w:rPr>
          <w:rStyle w:val="srword"/>
          <w:rFonts w:eastAsia="Verdana" w:cs="Verdana"/>
          <w:szCs w:val="22"/>
        </w:rPr>
        <w:t xml:space="preserve">, especially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mistake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legitimately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done.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</w:t>
      </w:r>
      <w:r>
        <w:rPr>
          <w:rStyle w:val="srword"/>
          <w:rFonts w:eastAsia="Verdana" w:cs="Verdana"/>
          <w:szCs w:val="22"/>
        </w:rPr>
        <w:t>o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policy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contravened.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often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policies,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easy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sense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>
        <w:rPr>
          <w:rStyle w:val="srword"/>
          <w:rFonts w:eastAsia="Verdana" w:cs="Verdana"/>
          <w:szCs w:val="22"/>
        </w:rPr>
        <w:t>. 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unless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explainable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moderation,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challenges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mistakes,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absolutely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key.</w:t>
      </w:r>
      <w:r w:rsidRPr="00B9549E">
        <w:rPr>
          <w:rFonts w:eastAsia="Verdana"/>
        </w:rPr>
        <w:t xml:space="preserve"> </w:t>
      </w:r>
    </w:p>
    <w:p w:rsidR="00D00B6E" w:rsidP="00D00B6E">
      <w:pPr>
        <w:pStyle w:val="Remark"/>
        <w:rPr>
          <w:rStyle w:val="srword"/>
          <w:rFonts w:eastAsia="Verdana" w:cs="Verdana"/>
          <w:szCs w:val="22"/>
        </w:rPr>
      </w:pP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</w:t>
      </w:r>
      <w:r w:rsidR="007913CD"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driven.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="007913CD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saying</w:t>
      </w:r>
      <w:r w:rsidR="007913CD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“R</w:t>
      </w:r>
      <w:r w:rsidRPr="00B9549E">
        <w:rPr>
          <w:rStyle w:val="srword"/>
          <w:rFonts w:eastAsia="Verdana" w:cs="Verdana"/>
          <w:szCs w:val="22"/>
        </w:rPr>
        <w:t>ight,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shiny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fantastic</w:t>
      </w:r>
      <w:r>
        <w:rPr>
          <w:rStyle w:val="srword"/>
          <w:rFonts w:eastAsia="Verdana" w:cs="Verdana"/>
          <w:szCs w:val="22"/>
        </w:rPr>
        <w:t>”,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="007913CD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“W</w:t>
      </w:r>
      <w:r w:rsidRPr="00B9549E">
        <w:rPr>
          <w:rStyle w:val="srword"/>
          <w:rFonts w:eastAsia="Verdana" w:cs="Verdana"/>
          <w:szCs w:val="22"/>
        </w:rPr>
        <w:t>hat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solve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tool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amongst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using</w:t>
      </w:r>
      <w:r>
        <w:rPr>
          <w:rStyle w:val="srword"/>
          <w:rFonts w:eastAsia="Verdana" w:cs="Verdana"/>
          <w:szCs w:val="22"/>
        </w:rPr>
        <w:t xml:space="preserve"> and 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carefully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="007913CD">
        <w:rPr>
          <w:rFonts w:eastAsia="Verdana"/>
        </w:rPr>
        <w:t xml:space="preserve">it </w:t>
      </w:r>
      <w:r w:rsidRPr="00B9549E">
        <w:rPr>
          <w:rStyle w:val="srword"/>
          <w:rFonts w:eastAsia="Verdana" w:cs="Verdana"/>
          <w:szCs w:val="22"/>
        </w:rPr>
        <w:t>when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>
        <w:rPr>
          <w:rStyle w:val="srword"/>
          <w:rFonts w:eastAsia="Verdana" w:cs="Verdana"/>
          <w:szCs w:val="22"/>
        </w:rPr>
        <w:t>?”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will probably get on</w:t>
      </w:r>
      <w:r w:rsidR="007913CD">
        <w:rPr>
          <w:rStyle w:val="srword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to this separately</w:t>
      </w:r>
      <w:r w:rsidR="007913CD">
        <w:rPr>
          <w:rStyle w:val="srword"/>
          <w:rFonts w:eastAsia="Verdana" w:cs="Verdana"/>
          <w:szCs w:val="22"/>
        </w:rPr>
        <w:t xml:space="preserve">, </w:t>
      </w:r>
      <w:r>
        <w:rPr>
          <w:rStyle w:val="srword"/>
          <w:rFonts w:eastAsia="Verdana" w:cs="Verdana"/>
          <w:szCs w:val="22"/>
        </w:rPr>
        <w:t xml:space="preserve">but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down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build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="007913CD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rather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moderation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="007913CD"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solve</w:t>
      </w:r>
      <w:r>
        <w:rPr>
          <w:rStyle w:val="srword"/>
          <w:rFonts w:eastAsia="Verdana" w:cs="Verdana"/>
          <w:szCs w:val="22"/>
        </w:rPr>
        <w:t xml:space="preserve"> 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underlying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problems</w:t>
      </w:r>
      <w:r w:rsidR="007913CD"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</w:t>
      </w:r>
      <w:r>
        <w:rPr>
          <w:rStyle w:val="srword"/>
          <w:rFonts w:eastAsia="Verdana" w:cs="Verdana"/>
          <w:szCs w:val="22"/>
        </w:rPr>
        <w:t>o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built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begin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>
        <w:rPr>
          <w:rStyle w:val="srword"/>
          <w:rFonts w:eastAsia="Verdana" w:cs="Verdana"/>
          <w:szCs w:val="22"/>
        </w:rPr>
        <w:t xml:space="preserve"> it</w:t>
      </w:r>
      <w:r w:rsidR="0059281F">
        <w:rPr>
          <w:rStyle w:val="srword"/>
          <w:rFonts w:eastAsia="Verdana" w:cs="Verdana"/>
          <w:szCs w:val="22"/>
        </w:rPr>
        <w:t>—i</w:t>
      </w:r>
      <w:r>
        <w:rPr>
          <w:rStyle w:val="srword"/>
          <w:rFonts w:eastAsia="Verdana" w:cs="Verdana"/>
          <w:szCs w:val="22"/>
        </w:rPr>
        <w:t>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putting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plaster.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answer.</w:t>
      </w:r>
    </w:p>
    <w:p w:rsidR="000F54DD" w:rsidP="00D00B6E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Tonia</w:t>
      </w:r>
      <w:r w:rsidRPr="00EA643A">
        <w:rPr>
          <w:rStyle w:val="speakerspeaker-S1"/>
          <w:rFonts w:eastAsia="Verdana" w:cs="Verdana"/>
          <w:b/>
          <w:bCs/>
        </w:rPr>
        <w:t xml:space="preserve"> Antoniazzi: </w:t>
      </w:r>
      <w:r w:rsidRPr="00B9549E">
        <w:rPr>
          <w:rStyle w:val="srword"/>
          <w:rFonts w:eastAsia="Verdana" w:cs="Verdana"/>
        </w:rPr>
        <w:t>Ellen,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suggested</w:t>
      </w:r>
      <w:r w:rsidRPr="00B9549E">
        <w:rPr>
          <w:rFonts w:eastAsia="Verdana"/>
        </w:rPr>
        <w:t xml:space="preserve"> </w:t>
      </w:r>
      <w:r w:rsidR="002850BF">
        <w:rPr>
          <w:rFonts w:eastAsia="Verdana"/>
        </w:rPr>
        <w:t xml:space="preserve">that </w:t>
      </w:r>
      <w:r w:rsidRPr="00B9549E">
        <w:rPr>
          <w:rStyle w:val="srword"/>
          <w:rFonts w:eastAsia="Verdana" w:cs="Verdana"/>
        </w:rPr>
        <w:t>action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focus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encouraging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social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media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companies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change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features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users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likely,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rather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trying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specific</w:t>
      </w:r>
      <w:r w:rsidR="004B7778">
        <w:rPr>
          <w:rStyle w:val="srword"/>
          <w:rFonts w:eastAsia="Verdana" w:cs="Verdana"/>
        </w:rPr>
        <w:t xml:space="preserve"> 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harmful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content.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key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changes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kind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woul</w:t>
      </w:r>
      <w:r w:rsidRPr="00B9549E">
        <w:rPr>
          <w:rStyle w:val="srword"/>
          <w:rFonts w:eastAsia="Verdana" w:cs="Verdana"/>
        </w:rPr>
        <w:t>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address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abuse?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>
        <w:rPr>
          <w:rFonts w:eastAsia="Verdana"/>
          <w:b/>
          <w:i/>
        </w:rPr>
        <w:t xml:space="preserve">Ellen Judson: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answers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place</w:t>
      </w:r>
      <w:r>
        <w:rPr>
          <w:rStyle w:val="srword"/>
          <w:rFonts w:eastAsia="Verdana" w:cs="Verdana"/>
          <w:szCs w:val="22"/>
        </w:rPr>
        <w:t xml:space="preserve"> t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beyond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moderation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</w:t>
      </w:r>
      <w:r w:rsidRPr="00B9549E">
        <w:rPr>
          <w:rStyle w:val="srword"/>
          <w:rFonts w:eastAsia="Verdana" w:cs="Verdana"/>
          <w:szCs w:val="22"/>
        </w:rPr>
        <w:t>ertainly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moderation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</w:t>
      </w:r>
      <w:r>
        <w:rPr>
          <w:rStyle w:val="srword"/>
          <w:rFonts w:eastAsia="Verdana" w:cs="Verdana"/>
          <w:szCs w:val="22"/>
        </w:rPr>
        <w:t xml:space="preserve"> 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steps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takin</w:t>
      </w:r>
      <w:r>
        <w:rPr>
          <w:rStyle w:val="srword"/>
          <w:rFonts w:eastAsia="Verdana" w:cs="Verdana"/>
          <w:szCs w:val="22"/>
        </w:rPr>
        <w:t xml:space="preserve">g. But </w:t>
      </w:r>
      <w:r w:rsidRPr="00B9549E">
        <w:rPr>
          <w:rStyle w:val="srword"/>
          <w:rFonts w:eastAsia="Verdana" w:cs="Verdana"/>
          <w:szCs w:val="22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moderation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="00003DBF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currently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are,</w:t>
      </w:r>
      <w:r>
        <w:rPr>
          <w:rStyle w:val="srword"/>
          <w:rFonts w:eastAsia="Verdana" w:cs="Verdana"/>
          <w:szCs w:val="22"/>
        </w:rPr>
        <w:t xml:space="preserve">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always</w:t>
      </w:r>
      <w:r>
        <w:rPr>
          <w:rStyle w:val="srword"/>
          <w:rFonts w:eastAsia="Verdana" w:cs="Verdana"/>
          <w:szCs w:val="22"/>
        </w:rPr>
        <w:t xml:space="preserve"> kind 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post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hoc</w:t>
      </w:r>
      <w:r w:rsidRPr="00B9549E"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always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occur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="00003DBF">
        <w:rPr>
          <w:rStyle w:val="srword"/>
          <w:rFonts w:eastAsia="Verdana" w:cs="Verdana"/>
          <w:szCs w:val="22"/>
        </w:rPr>
        <w:t xml:space="preserve"> it is: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report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="00003DBF">
        <w:rPr>
          <w:rStyle w:val="srword"/>
          <w:rFonts w:eastAsia="Verdana" w:cs="Verdana"/>
          <w:szCs w:val="22"/>
        </w:rPr>
        <w:t>; i</w:t>
      </w:r>
      <w:r>
        <w:rPr>
          <w:rStyle w:val="srword"/>
          <w:rFonts w:eastAsia="Verdana" w:cs="Verdana"/>
          <w:szCs w:val="22"/>
        </w:rPr>
        <w:t xml:space="preserve">s it </w:t>
      </w:r>
      <w:r w:rsidRPr="00B9549E">
        <w:rPr>
          <w:rStyle w:val="srword"/>
          <w:rFonts w:eastAsia="Verdana" w:cs="Verdana"/>
          <w:szCs w:val="22"/>
        </w:rPr>
        <w:t>taken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down</w:t>
      </w:r>
      <w:r w:rsidR="00003DBF">
        <w:rPr>
          <w:rStyle w:val="srword"/>
          <w:rFonts w:eastAsia="Verdana" w:cs="Verdana"/>
          <w:szCs w:val="22"/>
        </w:rPr>
        <w:t>; a</w:t>
      </w:r>
      <w:r>
        <w:rPr>
          <w:rStyle w:val="srword"/>
          <w:rFonts w:eastAsia="Verdana" w:cs="Verdana"/>
          <w:szCs w:val="22"/>
        </w:rPr>
        <w:t>re you banned? W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proactive</w:t>
      </w:r>
      <w:r w:rsidR="00C15439">
        <w:rPr>
          <w:rStyle w:val="srword"/>
          <w:rFonts w:eastAsia="Verdana" w:cs="Verdana"/>
          <w:szCs w:val="22"/>
        </w:rPr>
        <w:t xml:space="preserve"> steps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="00182C31">
        <w:rPr>
          <w:rStyle w:val="srword"/>
          <w:rFonts w:eastAsia="Verdana" w:cs="Verdana"/>
          <w:szCs w:val="22"/>
        </w:rPr>
        <w:t xml:space="preserve"> to </w:t>
      </w:r>
      <w:r w:rsidRPr="00B9549E">
        <w:rPr>
          <w:rStyle w:val="srword"/>
          <w:rFonts w:eastAsia="Verdana" w:cs="Verdana"/>
          <w:szCs w:val="22"/>
        </w:rPr>
        <w:t>design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reduce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those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overall.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related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Bertie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talking abou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AI </w:t>
      </w:r>
      <w:r w:rsidRPr="00B9549E">
        <w:rPr>
          <w:rStyle w:val="srword"/>
          <w:rFonts w:eastAsia="Verdana" w:cs="Verdana"/>
          <w:szCs w:val="22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curation,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instance</w:t>
      </w:r>
      <w:r>
        <w:rPr>
          <w:rStyle w:val="srword"/>
          <w:rFonts w:eastAsia="Verdana" w:cs="Verdana"/>
          <w:szCs w:val="22"/>
        </w:rPr>
        <w:t>. 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recommend</w:t>
      </w:r>
      <w:r>
        <w:rPr>
          <w:rStyle w:val="srword"/>
          <w:rFonts w:eastAsia="Verdana" w:cs="Verdana"/>
          <w:szCs w:val="22"/>
        </w:rPr>
        <w:t xml:space="preserve"> to 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newsfeeds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timelines</w:t>
      </w:r>
      <w:r>
        <w:rPr>
          <w:rStyle w:val="srword"/>
          <w:rFonts w:eastAsia="Verdana" w:cs="Verdana"/>
          <w:szCs w:val="22"/>
        </w:rPr>
        <w:t xml:space="preserve">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created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served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B9549E">
        <w:rPr>
          <w:rStyle w:val="srword"/>
          <w:rFonts w:eastAsia="Verdana" w:cs="Verdana"/>
          <w:szCs w:val="22"/>
        </w:rPr>
        <w:t>people.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there </w:t>
      </w:r>
      <w:r w:rsidR="007E15D2">
        <w:rPr>
          <w:rStyle w:val="srword"/>
          <w:rFonts w:eastAsia="Verdana" w:cs="Verdana"/>
          <w:szCs w:val="22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kinds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communication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engage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each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other.</w:t>
      </w:r>
      <w:r>
        <w:rPr>
          <w:rFonts w:eastAsia="Verdana"/>
        </w:rPr>
        <w:t xml:space="preserve"> There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concern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throwaway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accounts</w:t>
      </w:r>
      <w:r>
        <w:rPr>
          <w:rStyle w:val="srword"/>
          <w:rFonts w:eastAsia="Verdana" w:cs="Verdana"/>
          <w:szCs w:val="22"/>
        </w:rPr>
        <w:t>, for instance,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somebody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delete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="007E15D2">
        <w:rPr>
          <w:rStyle w:val="srword"/>
          <w:rFonts w:eastAsia="Verdana" w:cs="Verdana"/>
          <w:szCs w:val="22"/>
        </w:rPr>
        <w:t xml:space="preserve">before </w:t>
      </w:r>
      <w:r w:rsidRPr="00B9549E">
        <w:rPr>
          <w:rStyle w:val="srword"/>
          <w:rFonts w:eastAsia="Verdana" w:cs="Verdana"/>
          <w:szCs w:val="22"/>
        </w:rPr>
        <w:t>mov</w:t>
      </w:r>
      <w:r w:rsidR="007E15D2">
        <w:rPr>
          <w:rStyle w:val="srword"/>
          <w:rFonts w:eastAsia="Verdana" w:cs="Verdana"/>
          <w:szCs w:val="22"/>
        </w:rPr>
        <w:t>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</w:t>
      </w:r>
      <w:r>
        <w:rPr>
          <w:rStyle w:val="srword"/>
          <w:rFonts w:eastAsia="Verdana" w:cs="Verdana"/>
          <w:szCs w:val="22"/>
        </w:rPr>
        <w:t xml:space="preserve">. </w:t>
      </w:r>
      <w:r w:rsidR="00255063">
        <w:rPr>
          <w:rStyle w:val="srword"/>
          <w:rFonts w:eastAsia="Verdana" w:cs="Verdana"/>
          <w:szCs w:val="22"/>
        </w:rPr>
        <w:t>It is h</w:t>
      </w:r>
      <w:r w:rsidRPr="00B9549E">
        <w:rPr>
          <w:rStyle w:val="srword"/>
          <w:rFonts w:eastAsia="Verdana" w:cs="Verdana"/>
          <w:szCs w:val="22"/>
        </w:rPr>
        <w:t>aving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immediately.</w:t>
      </w:r>
      <w:r w:rsidRPr="00B9549E">
        <w:rPr>
          <w:rFonts w:eastAsia="Verdana"/>
        </w:rPr>
        <w:t xml:space="preserve"> </w:t>
      </w:r>
      <w:r w:rsidR="00255063">
        <w:rPr>
          <w:rFonts w:eastAsia="Verdana"/>
        </w:rPr>
        <w:t xml:space="preserve">If you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account,</w:t>
      </w:r>
      <w:r w:rsidRPr="00B9549E">
        <w:rPr>
          <w:rFonts w:eastAsia="Verdana"/>
        </w:rPr>
        <w:t xml:space="preserve"> </w:t>
      </w:r>
      <w:r w:rsidR="00255063">
        <w:rPr>
          <w:rFonts w:eastAsia="Verdana"/>
        </w:rPr>
        <w:t xml:space="preserve">you can </w:t>
      </w:r>
      <w:r w:rsidRPr="00B9549E">
        <w:rPr>
          <w:rStyle w:val="srword"/>
          <w:rFonts w:eastAsia="Verdana" w:cs="Verdana"/>
          <w:szCs w:val="22"/>
        </w:rPr>
        <w:t>immediately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message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anybody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Reddit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</w:t>
      </w:r>
      <w:r>
        <w:rPr>
          <w:rStyle w:val="srword"/>
          <w:rFonts w:eastAsia="Verdana" w:cs="Verdana"/>
          <w:szCs w:val="22"/>
        </w:rPr>
        <w:t>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>
        <w:rPr>
          <w:rStyle w:val="srword"/>
          <w:rFonts w:eastAsia="Verdana" w:cs="Verdana"/>
          <w:szCs w:val="22"/>
        </w:rPr>
        <w:t xml:space="preserve"> where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build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community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identity.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identity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verification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sense,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sense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="00255063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participated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online.</w:t>
      </w:r>
      <w:r w:rsidRPr="00B9549E">
        <w:rPr>
          <w:rFonts w:eastAsia="Verdana"/>
        </w:rPr>
        <w:t xml:space="preserve"> </w:t>
      </w:r>
    </w:p>
    <w:p w:rsidR="00D00B6E" w:rsidP="00D00B6E">
      <w:pPr>
        <w:pStyle w:val="Remark"/>
        <w:rPr>
          <w:rStyle w:val="srword"/>
          <w:rFonts w:eastAsia="Verdana" w:cs="Verdana"/>
          <w:szCs w:val="22"/>
        </w:rPr>
      </w:pP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evidence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gap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features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detailed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elements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obviously </w:t>
      </w:r>
      <w:r w:rsidRPr="00B9549E">
        <w:rPr>
          <w:rStyle w:val="srword"/>
          <w:rFonts w:eastAsia="Verdana" w:cs="Verdana"/>
          <w:szCs w:val="22"/>
        </w:rPr>
        <w:t>seen</w:t>
      </w:r>
      <w:r>
        <w:rPr>
          <w:rFonts w:eastAsia="Verdana"/>
        </w:rPr>
        <w:t xml:space="preserve"> that 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Facebook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Files</w:t>
      </w:r>
      <w:r>
        <w:rPr>
          <w:rStyle w:val="srword"/>
          <w:rFonts w:eastAsia="Verdana" w:cs="Verdana"/>
          <w:szCs w:val="22"/>
        </w:rPr>
        <w:t>. W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whistleblowers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sharing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years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kinds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tests.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tweaking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algorithmic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changes.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Twitter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increased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character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count.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effect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abuse?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know</w:t>
      </w:r>
      <w:r w:rsidR="00255063">
        <w:rPr>
          <w:rStyle w:val="srword"/>
          <w:rFonts w:eastAsia="Verdana" w:cs="Verdana"/>
          <w:szCs w:val="22"/>
        </w:rPr>
        <w:t xml:space="preserve">, but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feel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ask</w:t>
      </w:r>
      <w:r w:rsidR="00255063">
        <w:rPr>
          <w:rStyle w:val="srword"/>
          <w:rFonts w:eastAsia="Verdana" w:cs="Verdana"/>
          <w:szCs w:val="22"/>
        </w:rPr>
        <w:t>—</w:t>
      </w:r>
      <w:r>
        <w:rPr>
          <w:rStyle w:val="srword"/>
          <w:rFonts w:eastAsia="Verdana" w:cs="Verdana"/>
          <w:szCs w:val="22"/>
        </w:rPr>
        <w:t>“I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change</w:t>
      </w:r>
      <w:r w:rsidR="00255063">
        <w:rPr>
          <w:rStyle w:val="srword"/>
          <w:rFonts w:eastAsia="Verdana" w:cs="Verdana"/>
          <w:szCs w:val="22"/>
        </w:rPr>
        <w:t>.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Seyi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 w:rsidR="00255063">
        <w:rPr>
          <w:rStyle w:val="srword"/>
          <w:rFonts w:eastAsia="Verdana" w:cs="Verdana"/>
          <w:szCs w:val="22"/>
        </w:rPr>
        <w:t xml:space="preserve">talking </w:t>
      </w:r>
      <w:r w:rsidRPr="00B9549E">
        <w:rPr>
          <w:rStyle w:val="srword"/>
          <w:rFonts w:eastAsia="Verdana" w:cs="Verdana"/>
          <w:szCs w:val="22"/>
        </w:rPr>
        <w:t>earlier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introduction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audio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Twitter.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effect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little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tweaks</w:t>
      </w:r>
      <w:r w:rsidRPr="00B9549E">
        <w:rPr>
          <w:rFonts w:eastAsia="Verdana"/>
        </w:rPr>
        <w:t xml:space="preserve"> </w:t>
      </w:r>
      <w:r w:rsidR="002E3EDE">
        <w:rPr>
          <w:rFonts w:eastAsia="Verdana"/>
        </w:rPr>
        <w:t xml:space="preserve">when they are </w:t>
      </w:r>
      <w:r w:rsidRPr="00B9549E">
        <w:rPr>
          <w:rStyle w:val="srword"/>
          <w:rFonts w:eastAsia="Verdana" w:cs="Verdana"/>
          <w:szCs w:val="22"/>
        </w:rPr>
        <w:t>made?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</w:t>
      </w:r>
      <w:r w:rsidRPr="00B9549E">
        <w:rPr>
          <w:rStyle w:val="srword"/>
          <w:rFonts w:eastAsia="Verdana" w:cs="Verdana"/>
          <w:szCs w:val="22"/>
        </w:rPr>
        <w:t>ven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obvious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connection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="002E3EDE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2E3EDE">
        <w:rPr>
          <w:rFonts w:eastAsia="Verdana"/>
        </w:rPr>
        <w:t xml:space="preserve">Oh,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straight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lead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greater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="002E3EDE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="002E3EDE">
        <w:rPr>
          <w:rStyle w:val="srword"/>
          <w:rFonts w:eastAsia="Verdana" w:cs="Verdana"/>
          <w:szCs w:val="22"/>
        </w:rPr>
        <w:t xml:space="preserve">their </w:t>
      </w:r>
      <w:r w:rsidRPr="00B9549E">
        <w:rPr>
          <w:rStyle w:val="srword"/>
          <w:rFonts w:eastAsia="Verdana" w:cs="Verdana"/>
          <w:szCs w:val="22"/>
        </w:rPr>
        <w:t>telling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</w:t>
      </w:r>
      <w:r w:rsidR="002E3EDE">
        <w:rPr>
          <w:rStyle w:val="srword"/>
          <w:rFonts w:eastAsia="Verdana" w:cs="Verdana"/>
          <w:szCs w:val="22"/>
        </w:rPr>
        <w:t>, “E</w:t>
      </w:r>
      <w:r w:rsidRPr="00B9549E">
        <w:rPr>
          <w:rStyle w:val="srword"/>
          <w:rFonts w:eastAsia="Verdana" w:cs="Verdana"/>
          <w:szCs w:val="22"/>
        </w:rPr>
        <w:t>verything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fine,</w:t>
      </w:r>
      <w:r w:rsidR="002E3EDE"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 w:rsidR="002E3EDE">
        <w:rPr>
          <w:rStyle w:val="srword"/>
          <w:rFonts w:eastAsia="Verdana" w:cs="Verdana"/>
          <w:szCs w:val="22"/>
        </w:rPr>
        <w:t xml:space="preserve">which is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</w:t>
      </w:r>
      <w:r>
        <w:rPr>
          <w:rStyle w:val="srword"/>
          <w:rFonts w:eastAsia="Verdana" w:cs="Verdana"/>
          <w:szCs w:val="22"/>
        </w:rPr>
        <w:t>end to say.</w:t>
      </w:r>
    </w:p>
    <w:p w:rsidR="000F54DD" w:rsidP="00D00B6E">
      <w:pPr>
        <w:pStyle w:val="Question"/>
        <w:rPr>
          <w:rFonts w:eastAsia="Verdana"/>
        </w:rPr>
      </w:pPr>
      <w:r w:rsidRPr="00B35E74">
        <w:rPr>
          <w:rStyle w:val="speakerspeaker-S1"/>
          <w:rFonts w:eastAsia="Verdana" w:cs="Verdana"/>
          <w:b/>
          <w:bCs/>
        </w:rPr>
        <w:t>Tonia Antoniazzi:</w:t>
      </w:r>
      <w:r w:rsidRPr="00B9549E">
        <w:rPr>
          <w:rStyle w:val="speakerspeaker-S1"/>
          <w:rFonts w:eastAsia="Verdana" w:cs="Verdana"/>
          <w:b/>
          <w:bCs/>
        </w:rPr>
        <w:t xml:space="preserve"> </w:t>
      </w:r>
      <w:r>
        <w:rPr>
          <w:rStyle w:val="speakerspeaker-S1"/>
          <w:rFonts w:eastAsia="Verdana" w:cs="Verdana"/>
          <w:bCs/>
        </w:rPr>
        <w:t xml:space="preserve">Yes, that accountability is needed. </w:t>
      </w:r>
      <w:r>
        <w:rPr>
          <w:rStyle w:val="srword"/>
          <w:rFonts w:eastAsia="Verdana" w:cs="Verdana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also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spoke </w:t>
      </w:r>
      <w:r w:rsidRPr="00B9549E">
        <w:rPr>
          <w:rStyle w:val="srword"/>
          <w:rFonts w:eastAsia="Verdana" w:cs="Verdana"/>
        </w:rPr>
        <w:t>earlier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unintended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consequences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doing</w:t>
      </w:r>
      <w:r>
        <w:rPr>
          <w:rStyle w:val="srword"/>
          <w:rFonts w:eastAsia="Verdana" w:cs="Verdana"/>
        </w:rPr>
        <w:t xml:space="preserve"> as well</w:t>
      </w:r>
      <w:r w:rsidRPr="00B9549E">
        <w:rPr>
          <w:rStyle w:val="srword"/>
          <w:rFonts w:eastAsia="Verdana" w:cs="Verdana"/>
        </w:rPr>
        <w:t>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spoken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systems.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duties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adjusted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emphasis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system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design?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>
        <w:rPr>
          <w:rFonts w:eastAsia="Verdana"/>
          <w:b/>
          <w:i/>
        </w:rPr>
        <w:t xml:space="preserve">Ellen Judson: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moment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elements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 are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sometimes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little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secondary.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</w:t>
      </w:r>
      <w:r w:rsidRPr="00B9549E"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legal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harmful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duty</w:t>
      </w:r>
      <w:r>
        <w:rPr>
          <w:rStyle w:val="srword"/>
          <w:rFonts w:eastAsia="Verdana" w:cs="Verdana"/>
          <w:szCs w:val="22"/>
        </w:rPr>
        <w:t>, for instance, 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conditions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enforcement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>
        <w:rPr>
          <w:rStyle w:val="srword"/>
          <w:rFonts w:eastAsia="Verdana" w:cs="Verdana"/>
          <w:szCs w:val="22"/>
        </w:rPr>
        <w:t>’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service.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again,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usually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reactive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after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something</w:t>
      </w:r>
      <w:r>
        <w:rPr>
          <w:rStyle w:val="srword"/>
          <w:rFonts w:eastAsia="Verdana" w:cs="Verdana"/>
          <w:szCs w:val="22"/>
        </w:rPr>
        <w:t xml:space="preserve"> ha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occurred</w:t>
      </w:r>
      <w:r w:rsidR="003D4194">
        <w:rPr>
          <w:rStyle w:val="srword"/>
          <w:rFonts w:eastAsia="Verdana" w:cs="Verdana"/>
          <w:szCs w:val="22"/>
        </w:rPr>
        <w:t xml:space="preserve">: </w:t>
      </w:r>
      <w:r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down?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it?</w:t>
      </w:r>
      <w:r>
        <w:rPr>
          <w:rStyle w:val="srword"/>
          <w:rFonts w:eastAsia="Verdana" w:cs="Verdana"/>
          <w:szCs w:val="22"/>
        </w:rPr>
        <w:t xml:space="preserve">”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mentions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elsewhere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="003D4194">
        <w:rPr>
          <w:rStyle w:val="srword"/>
          <w:rFonts w:eastAsia="Verdana" w:cs="Verdana"/>
          <w:szCs w:val="22"/>
        </w:rPr>
        <w:t xml:space="preserve">that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include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algorithms,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</w:t>
      </w:r>
      <w:r w:rsidR="003D4194">
        <w:rPr>
          <w:rStyle w:val="srword"/>
          <w:rFonts w:eastAsia="Verdana" w:cs="Verdana"/>
          <w:szCs w:val="22"/>
        </w:rPr>
        <w:t xml:space="preserve"> and </w:t>
      </w:r>
      <w:r w:rsidRPr="00B9549E">
        <w:rPr>
          <w:rStyle w:val="srword"/>
          <w:rFonts w:eastAsia="Verdana" w:cs="Verdana"/>
          <w:szCs w:val="22"/>
        </w:rPr>
        <w:t>business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models,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brought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secondary</w:t>
      </w:r>
      <w:r w:rsidRPr="00B9549E">
        <w:rPr>
          <w:rFonts w:eastAsia="Verdana"/>
        </w:rPr>
        <w:t xml:space="preserve"> </w:t>
      </w:r>
      <w:r w:rsidR="003D4194">
        <w:rPr>
          <w:rFonts w:eastAsia="Verdana"/>
        </w:rPr>
        <w:t xml:space="preserve">point </w:t>
      </w:r>
      <w:r w:rsidRPr="00B9549E">
        <w:rPr>
          <w:rStyle w:val="srword"/>
          <w:rFonts w:eastAsia="Verdana" w:cs="Verdana"/>
          <w:szCs w:val="22"/>
        </w:rPr>
        <w:t>after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>
        <w:rPr>
          <w:rStyle w:val="srword"/>
          <w:rFonts w:eastAsia="Verdana" w:cs="Verdana"/>
          <w:szCs w:val="22"/>
        </w:rPr>
        <w:t xml:space="preserve"> m</w:t>
      </w:r>
      <w:r w:rsidRPr="00B9549E">
        <w:rPr>
          <w:rStyle w:val="srword"/>
          <w:rFonts w:eastAsia="Verdana" w:cs="Verdana"/>
          <w:szCs w:val="22"/>
        </w:rPr>
        <w:t>oderation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worries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heard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folks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concerned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freedom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expression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</w:t>
      </w:r>
      <w:r>
        <w:rPr>
          <w:rStyle w:val="srword"/>
          <w:rFonts w:eastAsia="Verdana" w:cs="Verdana"/>
          <w:szCs w:val="22"/>
        </w:rPr>
        <w:t>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="003D4194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Well,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="00E338CA">
        <w:rPr>
          <w:rFonts w:eastAsia="Verdana"/>
        </w:rPr>
        <w:t xml:space="preserve">this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enforce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down</w:t>
      </w:r>
      <w:r w:rsidR="00E338CA">
        <w:rPr>
          <w:rStyle w:val="srword"/>
          <w:rFonts w:eastAsia="Verdana" w:cs="Verdana"/>
          <w:szCs w:val="22"/>
        </w:rPr>
        <w:t>?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="00E338CA">
        <w:rPr>
          <w:rStyle w:val="srword"/>
          <w:rFonts w:eastAsia="Verdana" w:cs="Verdana"/>
          <w:szCs w:val="22"/>
        </w:rPr>
        <w:t xml:space="preserve">is </w:t>
      </w:r>
      <w:r w:rsidRPr="00B9549E">
        <w:rPr>
          <w:rStyle w:val="srword"/>
          <w:rFonts w:eastAsia="Verdana" w:cs="Verdana"/>
          <w:szCs w:val="22"/>
        </w:rPr>
        <w:t>want</w:t>
      </w:r>
      <w:r w:rsidR="00E338CA">
        <w:rPr>
          <w:rStyle w:val="srword"/>
          <w:rFonts w:eastAsia="Verdana" w:cs="Verdana"/>
          <w:szCs w:val="22"/>
        </w:rPr>
        <w:t>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removed,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change</w:t>
      </w:r>
      <w:r>
        <w:rPr>
          <w:rStyle w:val="srword"/>
          <w:rFonts w:eastAsia="Verdana" w:cs="Verdana"/>
          <w:szCs w:val="22"/>
        </w:rPr>
        <w:t>. T</w:t>
      </w:r>
      <w:r w:rsidRPr="00B9549E">
        <w:rPr>
          <w:rStyle w:val="srword"/>
          <w:rFonts w:eastAsia="Verdana" w:cs="Verdana"/>
          <w:szCs w:val="22"/>
        </w:rPr>
        <w:t>hen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there </w:t>
      </w:r>
      <w:r w:rsidR="00E338CA">
        <w:rPr>
          <w:rStyle w:val="srword"/>
          <w:rFonts w:eastAsia="Verdana" w:cs="Verdana"/>
          <w:szCs w:val="22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worries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balance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freedoms</w:t>
      </w:r>
      <w:r w:rsidR="00E338CA"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processes</w:t>
      </w:r>
      <w:r>
        <w:rPr>
          <w:rStyle w:val="srword"/>
          <w:rFonts w:eastAsia="Verdana" w:cs="Verdana"/>
          <w:szCs w:val="22"/>
        </w:rPr>
        <w:t>, obviously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freedoms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immediate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threat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level</w:t>
      </w:r>
      <w:r>
        <w:rPr>
          <w:rStyle w:val="srword"/>
          <w:rFonts w:eastAsia="Verdana" w:cs="Verdana"/>
          <w:szCs w:val="22"/>
        </w:rPr>
        <w:t>.</w:t>
      </w:r>
    </w:p>
    <w:p w:rsidR="000F54DD" w:rsidP="007363C1">
      <w:pPr>
        <w:pStyle w:val="Question"/>
        <w:rPr>
          <w:rFonts w:eastAsia="Verdana"/>
        </w:rPr>
      </w:pPr>
      <w:r w:rsidRPr="00B35E74">
        <w:rPr>
          <w:rStyle w:val="speakerspeaker-S1"/>
          <w:rFonts w:eastAsia="Verdana" w:cs="Verdana"/>
          <w:b/>
          <w:bCs/>
        </w:rPr>
        <w:t>Tonia Antoniazzi: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strikes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good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balance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between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requiring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action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types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harmful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encouraging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companies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change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features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increase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users?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 w:rsidRPr="009E5BC3">
        <w:rPr>
          <w:rFonts w:eastAsia="Verdana"/>
          <w:b/>
          <w:i/>
        </w:rPr>
        <w:t>Ellen Judson:</w:t>
      </w:r>
      <w:r>
        <w:rPr>
          <w:rFonts w:eastAsia="Verdana"/>
          <w:b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>
        <w:rPr>
          <w:rStyle w:val="srword"/>
          <w:rFonts w:eastAsia="Verdana" w:cs="Verdana"/>
          <w:szCs w:val="22"/>
        </w:rPr>
        <w:t>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difficult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moment</w:t>
      </w:r>
      <w:r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before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priority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everything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play</w:t>
      </w:r>
      <w:r>
        <w:rPr>
          <w:rFonts w:eastAsia="Verdana"/>
        </w:rPr>
        <w:t>—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predict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exactly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changes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require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clarity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versus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B9549E">
        <w:rPr>
          <w:rStyle w:val="srword"/>
          <w:rFonts w:eastAsia="Verdana" w:cs="Verdana"/>
          <w:szCs w:val="22"/>
        </w:rPr>
        <w:t>enerally,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there </w:t>
      </w:r>
      <w:r w:rsidR="00BD5CF0">
        <w:rPr>
          <w:rStyle w:val="srword"/>
          <w:rFonts w:eastAsia="Verdana" w:cs="Verdana"/>
          <w:szCs w:val="22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common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="00BD5CF0">
        <w:rPr>
          <w:rFonts w:eastAsia="Verdana"/>
        </w:rPr>
        <w:t>. F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instance,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algorithm</w:t>
      </w:r>
      <w:r w:rsidRPr="00B9549E">
        <w:rPr>
          <w:rFonts w:eastAsia="Verdana"/>
        </w:rPr>
        <w:t xml:space="preserve"> </w:t>
      </w:r>
      <w:r w:rsidR="00BD5CF0">
        <w:rPr>
          <w:rStyle w:val="srword"/>
          <w:rFonts w:eastAsia="Verdana" w:cs="Verdana"/>
          <w:szCs w:val="22"/>
        </w:rPr>
        <w:t xml:space="preserve">that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promoting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divisive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 w:rsidR="00BD5CF0"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linked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linked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general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violence,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amplification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violence,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Style w:val="srword"/>
          <w:rFonts w:eastAsia="Verdana" w:cs="Verdana"/>
          <w:szCs w:val="22"/>
        </w:rPr>
        <w:t>mplification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="00BD5CF0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="00BD5CF0">
        <w:rPr>
          <w:rFonts w:eastAsia="Verdana"/>
        </w:rPr>
        <w:t xml:space="preserve">on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forth.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pinning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down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exactly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="00BD5CF0">
        <w:rPr>
          <w:rStyle w:val="srword"/>
          <w:rFonts w:eastAsia="Verdana" w:cs="Verdana"/>
          <w:szCs w:val="22"/>
        </w:rPr>
        <w:t xml:space="preserve">addressed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="00BD5CF0">
        <w:rPr>
          <w:rFonts w:eastAsia="Verdana"/>
        </w:rPr>
        <w:t xml:space="preserve">if </w:t>
      </w:r>
      <w:r w:rsidRPr="00B9549E">
        <w:rPr>
          <w:rStyle w:val="srword"/>
          <w:rFonts w:eastAsia="Verdana" w:cs="Verdana"/>
          <w:szCs w:val="22"/>
        </w:rPr>
        <w:t>anything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does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exactly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scope,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="00BD5CF0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Oh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well,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</w:t>
      </w:r>
      <w:r w:rsidR="00BD5CF0">
        <w:rPr>
          <w:rStyle w:val="srword"/>
          <w:rFonts w:eastAsia="Verdana" w:cs="Verdana"/>
          <w:szCs w:val="22"/>
        </w:rPr>
        <w:t>.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particularly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disinformation</w:t>
      </w:r>
      <w:r w:rsidR="00BD5CF0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often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between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disinformation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commonly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connected,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attacks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against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women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public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life.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</w:t>
      </w:r>
      <w:r w:rsidRPr="00B9549E">
        <w:rPr>
          <w:rStyle w:val="srword"/>
          <w:rFonts w:eastAsia="Verdana" w:cs="Verdana"/>
          <w:szCs w:val="22"/>
        </w:rPr>
        <w:t>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concern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societal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those </w:t>
      </w:r>
      <w:r w:rsidRPr="00B9549E">
        <w:rPr>
          <w:rStyle w:val="srword"/>
          <w:rFonts w:eastAsia="Verdana" w:cs="Verdana"/>
          <w:szCs w:val="22"/>
        </w:rPr>
        <w:t>broader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misinformation</w:t>
      </w:r>
      <w:r w:rsidR="00AB6286">
        <w:rPr>
          <w:rStyle w:val="srword"/>
          <w:rFonts w:eastAsia="Verdana" w:cs="Verdana"/>
          <w:szCs w:val="22"/>
        </w:rPr>
        <w:t xml:space="preserve"> and </w:t>
      </w:r>
      <w:r w:rsidRPr="00B9549E">
        <w:rPr>
          <w:rStyle w:val="srword"/>
          <w:rFonts w:eastAsia="Verdana" w:cs="Verdana"/>
          <w:szCs w:val="22"/>
        </w:rPr>
        <w:t>disinformation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elements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explicitly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excluded</w:t>
      </w:r>
      <w:r>
        <w:rPr>
          <w:rStyle w:val="srword"/>
          <w:rFonts w:eastAsia="Verdana" w:cs="Verdana"/>
          <w:szCs w:val="22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gives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>
        <w:rPr>
          <w:rFonts w:eastAsia="Verdana"/>
        </w:rPr>
        <w:t xml:space="preserve"> out 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saying</w:t>
      </w:r>
      <w:r w:rsidR="00AB6286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</w:t>
      </w:r>
      <w:r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Oh,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scope</w:t>
      </w:r>
      <w:r>
        <w:rPr>
          <w:rStyle w:val="srword"/>
          <w:rFonts w:eastAsia="Verdana" w:cs="Verdana"/>
          <w:szCs w:val="22"/>
        </w:rPr>
        <w:t>. 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anything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="00AB6286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 w:rsidR="00AB6286">
        <w:rPr>
          <w:rStyle w:val="srword"/>
          <w:rFonts w:eastAsia="Verdana" w:cs="Verdana"/>
          <w:szCs w:val="22"/>
        </w:rPr>
        <w:t xml:space="preserve">when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similar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change</w:t>
      </w:r>
      <w:r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help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both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problems</w:t>
      </w:r>
      <w:r>
        <w:rPr>
          <w:rStyle w:val="srword"/>
          <w:rFonts w:eastAsia="Verdana" w:cs="Verdana"/>
          <w:szCs w:val="22"/>
        </w:rPr>
        <w:t>.</w:t>
      </w:r>
    </w:p>
    <w:p w:rsidR="000F54DD" w:rsidP="007363C1">
      <w:pPr>
        <w:pStyle w:val="Question"/>
        <w:rPr>
          <w:rFonts w:eastAsia="Verdana"/>
        </w:rPr>
      </w:pPr>
      <w:r>
        <w:rPr>
          <w:rStyle w:val="speakerspeaker-S0"/>
          <w:rFonts w:eastAsia="Verdana" w:cs="Verdana"/>
          <w:b/>
          <w:bCs/>
        </w:rPr>
        <w:t>Christina Rees</w:t>
      </w:r>
      <w:r w:rsidRPr="00B9549E">
        <w:rPr>
          <w:rStyle w:val="speakerspeaker-S0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William,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argued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final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B9549E">
        <w:rPr>
          <w:rStyle w:val="srword"/>
          <w:rFonts w:eastAsia="Verdana" w:cs="Verdana"/>
        </w:rPr>
        <w:t>nline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B9549E">
        <w:rPr>
          <w:rStyle w:val="srword"/>
          <w:rFonts w:eastAsia="Verdana" w:cs="Verdana"/>
        </w:rPr>
        <w:t>afety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include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overarching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protect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users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reasonably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foreseeable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harms,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necessary?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>
        <w:rPr>
          <w:rFonts w:eastAsia="Verdana"/>
          <w:b/>
          <w:i/>
        </w:rPr>
        <w:t>William Perrin:</w:t>
      </w:r>
      <w:r>
        <w:rPr>
          <w:rFonts w:eastAsia="Verdana"/>
          <w:b/>
          <w:i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current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split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small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pieces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constrain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operation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keep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focused</w:t>
      </w:r>
      <w:r w:rsidR="000D7937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creep</w:t>
      </w:r>
      <w:r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gaps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opening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between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variety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="001028D5">
        <w:rPr>
          <w:rStyle w:val="srword"/>
          <w:rFonts w:eastAsia="Verdana" w:cs="Verdana"/>
          <w:szCs w:val="22"/>
        </w:rPr>
        <w:t xml:space="preserve">. As </w:t>
      </w:r>
      <w:r w:rsidRPr="00B9549E">
        <w:rPr>
          <w:rStyle w:val="srword"/>
          <w:rFonts w:eastAsia="Verdana" w:cs="Verdana"/>
          <w:szCs w:val="22"/>
        </w:rPr>
        <w:t>Ellen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</w:t>
      </w:r>
      <w:r w:rsidR="00775C8C">
        <w:rPr>
          <w:rStyle w:val="srword"/>
          <w:rFonts w:eastAsia="Verdana" w:cs="Verdana"/>
          <w:szCs w:val="22"/>
        </w:rPr>
        <w:t xml:space="preserve">id, </w:t>
      </w:r>
      <w:r w:rsidR="001028D5">
        <w:rPr>
          <w:rStyle w:val="srword"/>
          <w:rFonts w:eastAsia="Verdana" w:cs="Verdana"/>
          <w:szCs w:val="22"/>
        </w:rPr>
        <w:t xml:space="preserve">the </w:t>
      </w:r>
      <w:r w:rsidRPr="00B9549E">
        <w:rPr>
          <w:rStyle w:val="srword"/>
          <w:rFonts w:eastAsia="Verdana" w:cs="Verdana"/>
          <w:szCs w:val="22"/>
        </w:rPr>
        <w:t>scatter</w:t>
      </w:r>
      <w:r w:rsidR="001028D5">
        <w:rPr>
          <w:rStyle w:val="srword"/>
          <w:rFonts w:eastAsia="Verdana" w:cs="Verdana"/>
          <w:szCs w:val="22"/>
        </w:rPr>
        <w:t>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throughout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="00775C8C"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mean</w:t>
      </w:r>
      <w:r w:rsidR="001028D5">
        <w:rPr>
          <w:rStyle w:val="srword"/>
          <w:rFonts w:eastAsia="Verdana" w:cs="Verdana"/>
          <w:szCs w:val="22"/>
        </w:rPr>
        <w:t>s</w:t>
      </w:r>
      <w:r>
        <w:rPr>
          <w:rStyle w:val="srword"/>
          <w:rFonts w:eastAsia="Verdana" w:cs="Verdana"/>
          <w:szCs w:val="22"/>
        </w:rPr>
        <w:t xml:space="preserve"> 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holistic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view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sit.</w:t>
      </w:r>
      <w:r w:rsidR="001028D5">
        <w:rPr>
          <w:rStyle w:val="srword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In some senses 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="001028D5">
        <w:rPr>
          <w:rStyle w:val="srword"/>
          <w:rFonts w:eastAsia="Verdana" w:cs="Verdana"/>
          <w:szCs w:val="22"/>
        </w:rPr>
        <w:t xml:space="preserve">Grieg </w:t>
      </w:r>
      <w:r w:rsidR="00DD4D93">
        <w:rPr>
          <w:rStyle w:val="srword"/>
          <w:rFonts w:eastAsia="Verdana" w:cs="Verdana"/>
          <w:szCs w:val="22"/>
        </w:rPr>
        <w:t>p</w:t>
      </w:r>
      <w:r w:rsidRPr="00B9549E">
        <w:rPr>
          <w:rStyle w:val="srword"/>
          <w:rFonts w:eastAsia="Verdana" w:cs="Verdana"/>
          <w:szCs w:val="22"/>
        </w:rPr>
        <w:t>iano</w:t>
      </w:r>
      <w:r w:rsidRPr="00B9549E">
        <w:rPr>
          <w:rFonts w:eastAsia="Verdana"/>
        </w:rPr>
        <w:t xml:space="preserve"> </w:t>
      </w:r>
      <w:r w:rsidR="00DD4D93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oncerto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sketch</w:t>
      </w:r>
      <w:r w:rsidR="00DD4D93">
        <w:rPr>
          <w:rStyle w:val="srword"/>
          <w:rFonts w:eastAsia="Verdana" w:cs="Verdana"/>
          <w:szCs w:val="22"/>
        </w:rPr>
        <w:t>: i</w:t>
      </w:r>
      <w:r>
        <w:rPr>
          <w:rStyle w:val="srword"/>
          <w:rFonts w:eastAsia="Verdana" w:cs="Verdana"/>
          <w:szCs w:val="22"/>
        </w:rPr>
        <w:t>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notes</w:t>
      </w:r>
      <w:r w:rsidR="00DD4D93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necessarily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order.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greatly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Bill’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complexity,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increases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burden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victims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victims</w:t>
      </w:r>
      <w:r>
        <w:rPr>
          <w:rStyle w:val="srword"/>
          <w:rFonts w:eastAsia="Verdana" w:cs="Verdana"/>
          <w:szCs w:val="22"/>
        </w:rPr>
        <w:t>’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representatives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reassure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themselves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job.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few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ago,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Carnegie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published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substantial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reworking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reordering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structure</w:t>
      </w:r>
      <w:r>
        <w:rPr>
          <w:rFonts w:eastAsia="Verdana"/>
        </w:rPr>
        <w:t xml:space="preserve"> it s</w:t>
      </w:r>
      <w:r w:rsidRPr="00B9549E">
        <w:rPr>
          <w:rStyle w:val="srword"/>
          <w:rFonts w:eastAsia="Verdana" w:cs="Verdana"/>
          <w:szCs w:val="22"/>
        </w:rPr>
        <w:t>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B9549E">
        <w:rPr>
          <w:rStyle w:val="srword"/>
          <w:rFonts w:eastAsia="Verdana" w:cs="Verdana"/>
          <w:szCs w:val="22"/>
        </w:rPr>
        <w:t>opens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clear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objectives</w:t>
      </w:r>
      <w:r>
        <w:rPr>
          <w:rStyle w:val="srword"/>
          <w:rFonts w:eastAsia="Verdana" w:cs="Verdana"/>
          <w:szCs w:val="22"/>
        </w:rPr>
        <w:t xml:space="preserve">. It </w:t>
      </w:r>
      <w:r w:rsidRPr="00B9549E">
        <w:rPr>
          <w:rStyle w:val="srword"/>
          <w:rFonts w:eastAsia="Verdana" w:cs="Verdana"/>
          <w:szCs w:val="22"/>
        </w:rPr>
        <w:t>gives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powers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broader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definition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="00DD4D93">
        <w:rPr>
          <w:rStyle w:val="srword"/>
          <w:rFonts w:eastAsia="Verdana" w:cs="Verdana"/>
          <w:szCs w:val="22"/>
        </w:rPr>
        <w:t xml:space="preserve"> and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comprehensive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statutory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</w:t>
      </w:r>
      <w:r>
        <w:rPr>
          <w:rStyle w:val="srword"/>
          <w:rFonts w:eastAsia="Verdana" w:cs="Verdana"/>
          <w:szCs w:val="22"/>
        </w:rPr>
        <w:t>yle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foundation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duty.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believe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replace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criminal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children, 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serve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stronger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foundation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underpin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adults.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>
        <w:rPr>
          <w:rStyle w:val="srword"/>
          <w:rFonts w:eastAsia="Verdana" w:cs="Verdana"/>
          <w:szCs w:val="22"/>
        </w:rPr>
        <w:t xml:space="preserve"> 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explain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little</w:t>
      </w:r>
      <w:r w:rsidRPr="00B9549E">
        <w:rPr>
          <w:rFonts w:eastAsia="Verdana"/>
        </w:rPr>
        <w:t xml:space="preserve"> </w:t>
      </w:r>
      <w:r w:rsidR="00DD4D93">
        <w:rPr>
          <w:rFonts w:eastAsia="Verdana"/>
        </w:rPr>
        <w:t xml:space="preserve">about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working.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feel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regime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unless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 w:rsidRPr="00B9549E">
        <w:rPr>
          <w:rStyle w:val="srword"/>
          <w:rFonts w:eastAsia="Verdana" w:cs="Verdana"/>
          <w:szCs w:val="22"/>
        </w:rPr>
        <w:t>almost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complete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understanding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range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arising</w:t>
      </w:r>
      <w:r>
        <w:rPr>
          <w:rFonts w:eastAsia="Verdana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major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>
        <w:rPr>
          <w:rFonts w:eastAsia="Verdana"/>
        </w:rPr>
        <w:t>. I</w:t>
      </w:r>
      <w:r w:rsidRPr="00B9549E"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current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regime</w:t>
      </w:r>
      <w:r>
        <w:rPr>
          <w:rStyle w:val="srword"/>
          <w:rFonts w:eastAsia="Verdana" w:cs="Verdana"/>
          <w:szCs w:val="22"/>
        </w:rPr>
        <w:t>—a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</w:t>
      </w:r>
      <w:r w:rsidRPr="00B9549E">
        <w:rPr>
          <w:rStyle w:val="srword"/>
          <w:rFonts w:eastAsia="Verdana" w:cs="Verdana"/>
          <w:szCs w:val="22"/>
        </w:rPr>
        <w:t>nline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</w:t>
      </w:r>
      <w:r w:rsidRPr="00B9549E">
        <w:rPr>
          <w:rStyle w:val="srword"/>
          <w:rFonts w:eastAsia="Verdana" w:cs="Verdana"/>
          <w:szCs w:val="22"/>
        </w:rPr>
        <w:t>afety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tight,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restrictive</w:t>
      </w:r>
      <w:r>
        <w:rPr>
          <w:rStyle w:val="srword"/>
          <w:rFonts w:eastAsia="Verdana" w:cs="Verdana"/>
          <w:szCs w:val="22"/>
        </w:rPr>
        <w:t>—i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clear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Ofcom,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indeed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companies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tasked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comprehensive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systematic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reasonably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foreseeably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during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operation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platform.</w:t>
      </w:r>
      <w:r w:rsidRPr="00B9549E">
        <w:rPr>
          <w:rFonts w:eastAsia="Verdana"/>
        </w:rPr>
        <w:t xml:space="preserve"> </w:t>
      </w:r>
      <w:r w:rsidR="001D2F1A">
        <w:rPr>
          <w:rFonts w:eastAsia="Verdana"/>
        </w:rPr>
        <w:t>T</w:t>
      </w:r>
      <w:r w:rsidRPr="00B9549E">
        <w:rPr>
          <w:rStyle w:val="srword"/>
          <w:rFonts w:eastAsia="Verdana" w:cs="Verdana"/>
          <w:szCs w:val="22"/>
        </w:rPr>
        <w:t>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language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language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proportionality.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language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economic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regulation</w:t>
      </w:r>
      <w:r w:rsidR="00DF0A20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instance,</w:t>
      </w:r>
      <w:r>
        <w:rPr>
          <w:rStyle w:val="srword"/>
          <w:rFonts w:eastAsia="Verdana" w:cs="Verdana"/>
          <w:szCs w:val="22"/>
        </w:rPr>
        <w:t xml:space="preserve"> in the H</w:t>
      </w:r>
      <w:r w:rsidRPr="00B9549E">
        <w:rPr>
          <w:rStyle w:val="srword"/>
          <w:rFonts w:eastAsia="Verdana" w:cs="Verdana"/>
          <w:szCs w:val="22"/>
        </w:rPr>
        <w:t>ealth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 S</w:t>
      </w:r>
      <w:r w:rsidRPr="00B9549E">
        <w:rPr>
          <w:rStyle w:val="srword"/>
          <w:rFonts w:eastAsia="Verdana" w:cs="Verdana"/>
          <w:szCs w:val="22"/>
        </w:rPr>
        <w:t>afety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</w:t>
      </w:r>
      <w:r w:rsidRPr="00B9549E">
        <w:rPr>
          <w:rFonts w:eastAsia="Verdana"/>
        </w:rPr>
        <w:t xml:space="preserve"> </w:t>
      </w:r>
      <w:r w:rsidR="00DF0A20">
        <w:rPr>
          <w:rFonts w:eastAsia="Verdana"/>
        </w:rPr>
        <w:t xml:space="preserve">etc </w:t>
      </w:r>
      <w:r>
        <w:rPr>
          <w:rStyle w:val="srword"/>
          <w:rFonts w:eastAsia="Verdana" w:cs="Verdana"/>
          <w:szCs w:val="22"/>
        </w:rPr>
        <w:t>Ac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1974</w:t>
      </w:r>
      <w:r w:rsidRPr="00B9549E">
        <w:rPr>
          <w:rFonts w:eastAsia="Verdana"/>
        </w:rPr>
        <w:t xml:space="preserve"> </w:t>
      </w:r>
      <w:r w:rsidR="00DF0A20">
        <w:rPr>
          <w:rStyle w:val="srword"/>
          <w:rFonts w:eastAsia="Verdana" w:cs="Verdana"/>
          <w:szCs w:val="22"/>
        </w:rPr>
        <w:t xml:space="preserve">when it </w:t>
      </w:r>
      <w:r w:rsidRPr="00B9549E">
        <w:rPr>
          <w:rStyle w:val="srword"/>
          <w:rFonts w:eastAsia="Verdana" w:cs="Verdana"/>
          <w:szCs w:val="22"/>
        </w:rPr>
        <w:t>talks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reasonably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foreseeable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arising.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pulled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together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looks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broadly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</w:t>
      </w:r>
      <w:r w:rsidRPr="00B9549E">
        <w:rPr>
          <w:rStyle w:val="srword"/>
          <w:rFonts w:eastAsia="Verdana" w:cs="Verdana"/>
          <w:szCs w:val="22"/>
        </w:rPr>
        <w:t>rough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operation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 w:rsidR="00DF0A20"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necessarily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types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</w:t>
      </w:r>
      <w:r w:rsidR="00DF0A20">
        <w:rPr>
          <w:rStyle w:val="srword"/>
          <w:rFonts w:eastAsia="Verdana" w:cs="Verdana"/>
          <w:szCs w:val="22"/>
        </w:rPr>
        <w:t>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through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operation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captures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processes</w:t>
      </w:r>
      <w:r w:rsidR="008A11EE">
        <w:rPr>
          <w:rStyle w:val="srword"/>
          <w:rFonts w:eastAsia="Verdana" w:cs="Verdana"/>
          <w:szCs w:val="22"/>
        </w:rPr>
        <w:t xml:space="preserve"> and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run</w:t>
      </w:r>
      <w:r w:rsidR="008A11EE">
        <w:rPr>
          <w:rStyle w:val="srword"/>
          <w:rFonts w:eastAsia="Verdana" w:cs="Verdana"/>
          <w:szCs w:val="22"/>
        </w:rPr>
        <w:t xml:space="preserve">, and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includes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extent,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course,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="008A11EE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We </w:t>
      </w:r>
      <w:r w:rsidRPr="00B9549E">
        <w:rPr>
          <w:rStyle w:val="srword"/>
          <w:rFonts w:eastAsia="Verdana" w:cs="Verdana"/>
          <w:szCs w:val="22"/>
        </w:rPr>
        <w:t>bound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sense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appropriateness.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</w:t>
      </w:r>
      <w:r w:rsidRPr="00B9549E">
        <w:rPr>
          <w:rStyle w:val="srword"/>
          <w:rFonts w:eastAsia="Verdana" w:cs="Verdana"/>
          <w:szCs w:val="22"/>
        </w:rPr>
        <w:t>obody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totally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bland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 w:rsidRPr="00B9549E">
        <w:rPr>
          <w:rStyle w:val="srword"/>
          <w:rFonts w:eastAsia="Verdana" w:cs="Verdana"/>
          <w:szCs w:val="22"/>
        </w:rPr>
        <w:t>nternet</w:t>
      </w:r>
      <w:r w:rsidRPr="00B9549E">
        <w:rPr>
          <w:rFonts w:eastAsia="Verdana"/>
        </w:rPr>
        <w:t xml:space="preserve"> </w:t>
      </w:r>
      <w:r w:rsidR="008A11EE">
        <w:rPr>
          <w:rStyle w:val="srword"/>
          <w:rFonts w:eastAsia="Verdana" w:cs="Verdana"/>
          <w:szCs w:val="22"/>
        </w:rPr>
        <w:t xml:space="preserve">that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completely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</w:t>
      </w:r>
      <w:r>
        <w:rPr>
          <w:rStyle w:val="srword"/>
          <w:rFonts w:eastAsia="Verdana" w:cs="Verdana"/>
          <w:szCs w:val="22"/>
        </w:rPr>
        <w:t xml:space="preserve"> and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="008A11EE">
        <w:rPr>
          <w:rStyle w:val="srword"/>
          <w:rFonts w:eastAsia="Verdana" w:cs="Verdana"/>
          <w:szCs w:val="22"/>
        </w:rPr>
        <w:t xml:space="preserve">, so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appropriate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tolerances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>
        <w:rPr>
          <w:rStyle w:val="srword"/>
          <w:rFonts w:eastAsia="Verdana" w:cs="Verdana"/>
          <w:szCs w:val="22"/>
        </w:rPr>
        <w:t>. 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look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talk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preventing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mitigating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arising</w:t>
      </w:r>
      <w:r>
        <w:rPr>
          <w:rStyle w:val="srword"/>
          <w:rFonts w:eastAsia="Verdana" w:cs="Verdana"/>
          <w:szCs w:val="22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language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United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Nations</w:t>
      </w:r>
      <w:r w:rsidRPr="00B9549E">
        <w:rPr>
          <w:rFonts w:eastAsia="Verdana"/>
        </w:rPr>
        <w:t xml:space="preserve"> </w:t>
      </w:r>
      <w:r w:rsidRPr="00B30C49" w:rsidR="00B30C49">
        <w:rPr>
          <w:rFonts w:eastAsia="Verdana"/>
          <w:i/>
          <w:iCs/>
        </w:rPr>
        <w:t>G</w:t>
      </w:r>
      <w:r w:rsidRPr="00B30C49">
        <w:rPr>
          <w:rStyle w:val="srword"/>
          <w:rFonts w:eastAsia="Verdana" w:cs="Verdana"/>
          <w:i/>
          <w:iCs/>
          <w:szCs w:val="22"/>
        </w:rPr>
        <w:t>uiding</w:t>
      </w:r>
      <w:r w:rsidRPr="00B30C49">
        <w:rPr>
          <w:rFonts w:eastAsia="Verdana"/>
          <w:i/>
          <w:iCs/>
        </w:rPr>
        <w:t xml:space="preserve"> </w:t>
      </w:r>
      <w:r w:rsidRPr="00B30C49">
        <w:rPr>
          <w:rStyle w:val="srword"/>
          <w:rFonts w:eastAsia="Verdana" w:cs="Verdana"/>
          <w:i/>
          <w:iCs/>
          <w:szCs w:val="22"/>
        </w:rPr>
        <w:t>Principles</w:t>
      </w:r>
      <w:r w:rsidRPr="00B30C49">
        <w:rPr>
          <w:rFonts w:eastAsia="Verdana"/>
          <w:i/>
          <w:iCs/>
        </w:rPr>
        <w:t xml:space="preserve"> </w:t>
      </w:r>
      <w:r w:rsidRPr="00B30C49">
        <w:rPr>
          <w:rStyle w:val="srword"/>
          <w:rFonts w:eastAsia="Verdana" w:cs="Verdana"/>
          <w:i/>
          <w:iCs/>
          <w:szCs w:val="22"/>
        </w:rPr>
        <w:t>on</w:t>
      </w:r>
      <w:r w:rsidRPr="00B30C49">
        <w:rPr>
          <w:rFonts w:eastAsia="Verdana"/>
          <w:i/>
          <w:iCs/>
        </w:rPr>
        <w:t xml:space="preserve"> </w:t>
      </w:r>
      <w:r w:rsidRPr="00B30C49">
        <w:rPr>
          <w:rStyle w:val="srword"/>
          <w:rFonts w:eastAsia="Verdana" w:cs="Verdana"/>
          <w:i/>
          <w:iCs/>
          <w:szCs w:val="22"/>
        </w:rPr>
        <w:t>Business</w:t>
      </w:r>
      <w:r w:rsidRPr="00B30C49">
        <w:rPr>
          <w:rFonts w:eastAsia="Verdana"/>
          <w:i/>
          <w:iCs/>
        </w:rPr>
        <w:t xml:space="preserve"> </w:t>
      </w:r>
      <w:r w:rsidRPr="00B30C49">
        <w:rPr>
          <w:rStyle w:val="srword"/>
          <w:rFonts w:eastAsia="Verdana" w:cs="Verdana"/>
          <w:i/>
          <w:iCs/>
          <w:szCs w:val="22"/>
        </w:rPr>
        <w:t>and</w:t>
      </w:r>
      <w:r w:rsidRPr="00B30C49">
        <w:rPr>
          <w:rFonts w:eastAsia="Verdana"/>
          <w:i/>
          <w:iCs/>
        </w:rPr>
        <w:t xml:space="preserve"> </w:t>
      </w:r>
      <w:r w:rsidRPr="00B30C49">
        <w:rPr>
          <w:rStyle w:val="srword"/>
          <w:rFonts w:eastAsia="Verdana" w:cs="Verdana"/>
          <w:i/>
          <w:iCs/>
          <w:szCs w:val="22"/>
        </w:rPr>
        <w:t>Human</w:t>
      </w:r>
      <w:r w:rsidRPr="00B30C49">
        <w:rPr>
          <w:rFonts w:eastAsia="Verdana"/>
          <w:i/>
          <w:iCs/>
        </w:rPr>
        <w:t xml:space="preserve"> </w:t>
      </w:r>
      <w:r w:rsidRPr="00B30C49">
        <w:rPr>
          <w:rStyle w:val="srword"/>
          <w:rFonts w:eastAsia="Verdana" w:cs="Verdana"/>
          <w:i/>
          <w:iCs/>
          <w:szCs w:val="22"/>
        </w:rPr>
        <w:t>Rights</w:t>
      </w:r>
      <w:r w:rsidRPr="00B9549E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suggests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first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obligation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="002E20EE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</w:t>
      </w:r>
      <w:r>
        <w:rPr>
          <w:rStyle w:val="srword"/>
          <w:rFonts w:eastAsia="Verdana" w:cs="Verdana"/>
          <w:szCs w:val="22"/>
        </w:rPr>
        <w:t>o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worked,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mitigate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arises.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firmly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assessments.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gap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between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 w:rsidRPr="00B9549E">
        <w:rPr>
          <w:rStyle w:val="srword"/>
          <w:rFonts w:eastAsia="Verdana" w:cs="Verdana"/>
          <w:szCs w:val="22"/>
        </w:rPr>
        <w:t>com</w:t>
      </w:r>
      <w:r w:rsidR="002E20EE">
        <w:rPr>
          <w:rStyle w:val="srword"/>
          <w:rFonts w:eastAsia="Verdana" w:cs="Verdana"/>
          <w:szCs w:val="22"/>
        </w:rPr>
        <w:t>’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</w:t>
      </w:r>
      <w:r>
        <w:rPr>
          <w:rStyle w:val="srword"/>
          <w:rFonts w:eastAsia="Verdana" w:cs="Verdana"/>
          <w:szCs w:val="22"/>
        </w:rPr>
        <w:t>ad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outlining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assessments</w:t>
      </w:r>
      <w:r w:rsidRPr="00B9549E">
        <w:rPr>
          <w:rFonts w:eastAsia="Verdana"/>
        </w:rPr>
        <w:t xml:space="preserve"> </w:t>
      </w:r>
      <w:r w:rsidR="002E20EE">
        <w:rPr>
          <w:rFonts w:eastAsia="Verdana"/>
        </w:rPr>
        <w:t xml:space="preserve">that </w:t>
      </w:r>
      <w:r>
        <w:rPr>
          <w:rFonts w:eastAsia="Verdana"/>
        </w:rPr>
        <w:t xml:space="preserve">it </w:t>
      </w:r>
      <w:r w:rsidRPr="00B9549E">
        <w:rPr>
          <w:rStyle w:val="srword"/>
          <w:rFonts w:eastAsia="Verdana" w:cs="Verdana"/>
          <w:szCs w:val="22"/>
        </w:rPr>
        <w:t>expects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="002E20EE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="00733996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“</w:t>
      </w:r>
      <w:r w:rsidRPr="00B9549E">
        <w:rPr>
          <w:rStyle w:val="srword"/>
          <w:rFonts w:eastAsia="Verdana" w:cs="Verdana"/>
          <w:szCs w:val="22"/>
        </w:rPr>
        <w:t>Well,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comply 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explain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regime</w:t>
      </w:r>
      <w:r>
        <w:rPr>
          <w:rStyle w:val="srword"/>
          <w:rFonts w:eastAsia="Verdana" w:cs="Verdana"/>
          <w:szCs w:val="22"/>
        </w:rPr>
        <w:t>, w</w:t>
      </w:r>
      <w:r w:rsidRPr="00B9549E">
        <w:rPr>
          <w:rStyle w:val="srword"/>
          <w:rFonts w:eastAsia="Verdana" w:cs="Verdana"/>
          <w:szCs w:val="22"/>
        </w:rPr>
        <w:t>e</w:t>
      </w:r>
      <w:r>
        <w:rPr>
          <w:rStyle w:val="srword"/>
          <w:rFonts w:eastAsia="Verdana" w:cs="Verdana"/>
          <w:szCs w:val="22"/>
        </w:rPr>
        <w:t xml:space="preserve"> woul</w:t>
      </w:r>
      <w:r w:rsidRPr="00B9549E">
        <w:rPr>
          <w:rStyle w:val="srword"/>
          <w:rFonts w:eastAsia="Verdana" w:cs="Verdana"/>
          <w:szCs w:val="22"/>
        </w:rPr>
        <w:t>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explain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>
        <w:rPr>
          <w:rStyle w:val="srword"/>
          <w:rFonts w:eastAsia="Verdana" w:cs="Verdana"/>
          <w:szCs w:val="22"/>
        </w:rPr>
        <w:t>.” We do not think 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strong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caus</w:t>
      </w:r>
      <w:r>
        <w:rPr>
          <w:rStyle w:val="srword"/>
          <w:rFonts w:eastAsia="Verdana" w:cs="Verdana"/>
          <w:szCs w:val="22"/>
        </w:rPr>
        <w:t>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area,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propose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strengthening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B9549E">
        <w:rPr>
          <w:rStyle w:val="srword"/>
          <w:rFonts w:eastAsia="Verdana" w:cs="Verdana"/>
          <w:szCs w:val="22"/>
        </w:rPr>
        <w:t>considerably.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>
        <w:rPr>
          <w:rFonts w:eastAsia="Verdana"/>
        </w:rPr>
        <w:t xml:space="preserve">This </w:t>
      </w:r>
      <w:r w:rsidRPr="00B9549E">
        <w:rPr>
          <w:rStyle w:val="srword"/>
          <w:rFonts w:eastAsia="Verdana" w:cs="Verdana"/>
          <w:szCs w:val="22"/>
        </w:rPr>
        <w:t>provides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stronger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foundation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address,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adults.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moment,</w:t>
      </w:r>
      <w:r w:rsidRPr="00B9549E">
        <w:rPr>
          <w:rFonts w:eastAsia="Verdana"/>
        </w:rPr>
        <w:t xml:space="preserve"> </w:t>
      </w:r>
      <w:r w:rsidR="00733996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lause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11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="00733996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refer</w:t>
      </w:r>
      <w:r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extremely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weak</w:t>
      </w:r>
      <w:r>
        <w:rPr>
          <w:rStyle w:val="srword"/>
          <w:rFonts w:eastAsia="Verdana" w:cs="Verdana"/>
          <w:szCs w:val="22"/>
        </w:rPr>
        <w:t>. 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odd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requires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resolve</w:t>
      </w:r>
      <w:r w:rsidR="007A1A66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mitigate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clear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choice</w:t>
      </w:r>
      <w:r w:rsidRPr="00B9549E">
        <w:rPr>
          <w:rFonts w:eastAsia="Verdana"/>
        </w:rPr>
        <w:t xml:space="preserve"> </w:t>
      </w:r>
      <w:r w:rsidR="007A1A66">
        <w:rPr>
          <w:rFonts w:eastAsia="Verdana"/>
        </w:rPr>
        <w:t xml:space="preserve">that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Government </w:t>
      </w:r>
      <w:r w:rsidR="007A1A66">
        <w:rPr>
          <w:rStyle w:val="srword"/>
          <w:rFonts w:eastAsia="Verdana" w:cs="Verdana"/>
          <w:szCs w:val="22"/>
        </w:rPr>
        <w:t xml:space="preserve">have </w:t>
      </w:r>
      <w:r w:rsidRPr="00B9549E">
        <w:rPr>
          <w:rStyle w:val="srword"/>
          <w:rFonts w:eastAsia="Verdana" w:cs="Verdana"/>
          <w:szCs w:val="22"/>
        </w:rPr>
        <w:t>made</w:t>
      </w:r>
      <w:r w:rsidR="007A1A66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mitigate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language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criminal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the duty towards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children</w:t>
      </w:r>
      <w:r w:rsidRPr="00B9549E"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Clause 11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suggests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dealing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Ellen was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saying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conditions</w:t>
      </w:r>
      <w:r w:rsidR="007A1A66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downstream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after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tighter.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broader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foundation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gives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Parliament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and the regulator—however that is resolved in the final legislation—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="00DC2232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“W</w:t>
      </w:r>
      <w:r w:rsidRPr="00B9549E">
        <w:rPr>
          <w:rStyle w:val="srword"/>
          <w:rFonts w:eastAsia="Verdana" w:cs="Verdana"/>
          <w:szCs w:val="22"/>
        </w:rPr>
        <w:t>ell,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arise</w:t>
      </w:r>
      <w:r>
        <w:rPr>
          <w:rStyle w:val="srword"/>
          <w:rFonts w:eastAsia="Verdana" w:cs="Verdana"/>
          <w:szCs w:val="22"/>
        </w:rPr>
        <w:t>, t</w:t>
      </w:r>
      <w:r w:rsidRPr="00B9549E">
        <w:rPr>
          <w:rStyle w:val="srword"/>
          <w:rFonts w:eastAsia="Verdana" w:cs="Verdana"/>
          <w:szCs w:val="22"/>
        </w:rPr>
        <w:t>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="00DC2232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 w:rsidR="00DC2232">
        <w:rPr>
          <w:rFonts w:eastAsia="Verdana"/>
        </w:rPr>
        <w:t xml:space="preserve">based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better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understanding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happening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Question"/>
        <w:rPr>
          <w:rFonts w:eastAsia="Verdana"/>
        </w:rPr>
      </w:pPr>
      <w:r>
        <w:rPr>
          <w:rFonts w:eastAsia="Verdana"/>
          <w:b/>
        </w:rPr>
        <w:t xml:space="preserve">Christina Rees: </w:t>
      </w:r>
      <w:r>
        <w:rPr>
          <w:rFonts w:eastAsia="Verdana"/>
        </w:rPr>
        <w:t>B</w:t>
      </w:r>
      <w:r w:rsidRPr="00B9549E">
        <w:rPr>
          <w:rStyle w:val="srword"/>
          <w:rFonts w:eastAsia="Verdana" w:cs="Verdana"/>
        </w:rPr>
        <w:t>uilding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gaps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likely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response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new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regulatory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framework?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Fonts w:eastAsia="Verdana"/>
          <w:b/>
          <w:i/>
        </w:rPr>
        <w:t>William Perrin:</w:t>
      </w:r>
      <w:r>
        <w:rPr>
          <w:rFonts w:eastAsia="Verdana"/>
          <w:b/>
          <w:i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Government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</w:t>
      </w:r>
      <w:r w:rsidR="00AC7B94">
        <w:rPr>
          <w:rStyle w:val="srword"/>
          <w:rFonts w:eastAsia="Verdana" w:cs="Verdana"/>
          <w:szCs w:val="22"/>
        </w:rPr>
        <w:t>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sought,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tell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flexibility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guidance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>
        <w:rPr>
          <w:rFonts w:eastAsia="Verdana"/>
        </w:rPr>
        <w:t xml:space="preserve"> Ofcom</w:t>
      </w:r>
      <w:r w:rsidRPr="00B9549E"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>
        <w:rPr>
          <w:rStyle w:val="srword"/>
          <w:rFonts w:eastAsia="Verdana" w:cs="Verdana"/>
          <w:szCs w:val="22"/>
        </w:rPr>
        <w:t xml:space="preserve"> ha</w:t>
      </w:r>
      <w:r w:rsidRPr="00B9549E">
        <w:rPr>
          <w:rStyle w:val="srword"/>
          <w:rFonts w:eastAsia="Verdana" w:cs="Verdana"/>
          <w:szCs w:val="22"/>
        </w:rPr>
        <w:t>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essentially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explain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regime</w:t>
      </w:r>
      <w:r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old Cadbury</w:t>
      </w:r>
      <w:r w:rsidRPr="00B9549E">
        <w:rPr>
          <w:rFonts w:eastAsia="Verdana"/>
        </w:rPr>
        <w:t xml:space="preserve"> </w:t>
      </w:r>
      <w:r w:rsidR="00AC7B94">
        <w:rPr>
          <w:rFonts w:eastAsia="Verdana"/>
        </w:rPr>
        <w:t>r</w:t>
      </w:r>
      <w:r w:rsidRPr="00B9549E">
        <w:rPr>
          <w:rStyle w:val="srword"/>
          <w:rFonts w:eastAsia="Verdana" w:cs="Verdana"/>
          <w:szCs w:val="22"/>
        </w:rPr>
        <w:t>ules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corporate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governance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England</w:t>
      </w:r>
      <w:r w:rsidR="00AC7B94">
        <w:rPr>
          <w:rStyle w:val="srword"/>
          <w:rFonts w:eastAsia="Verdana" w:cs="Verdana"/>
          <w:szCs w:val="22"/>
        </w:rPr>
        <w:t xml:space="preserve"> and </w:t>
      </w:r>
      <w:r w:rsidRPr="00B9549E">
        <w:rPr>
          <w:rStyle w:val="srword"/>
          <w:rFonts w:eastAsia="Verdana" w:cs="Verdana"/>
          <w:szCs w:val="22"/>
        </w:rPr>
        <w:t>Wales</w:t>
      </w:r>
      <w:r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feel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honestly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openly,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phenomenal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job.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great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believer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companies</w:t>
      </w:r>
      <w:r>
        <w:rPr>
          <w:rFonts w:eastAsia="Verdana"/>
        </w:rPr>
        <w:t>, 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regulating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answer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solving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must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</w:t>
      </w:r>
      <w:r>
        <w:rPr>
          <w:rStyle w:val="srword"/>
          <w:rFonts w:eastAsia="Verdana" w:cs="Verdana"/>
          <w:szCs w:val="22"/>
        </w:rPr>
        <w:t>o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>
        <w:rPr>
          <w:rStyle w:val="srword"/>
          <w:rFonts w:eastAsia="Verdana" w:cs="Verdana"/>
          <w:szCs w:val="22"/>
        </w:rPr>
        <w:t>utomatically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assume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bad.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 to earn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returns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shareholders.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perfectly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legitimate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democracies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rules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reflect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returns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society</w:t>
      </w:r>
      <w:r>
        <w:rPr>
          <w:rStyle w:val="srword"/>
          <w:rFonts w:eastAsia="Verdana" w:cs="Verdana"/>
          <w:szCs w:val="22"/>
        </w:rPr>
        <w:t xml:space="preserve">. </w:t>
      </w:r>
    </w:p>
    <w:p w:rsidR="000F54DD" w:rsidP="007363C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S</w:t>
      </w:r>
      <w:r w:rsidRPr="00B9549E">
        <w:rPr>
          <w:rStyle w:val="srword"/>
          <w:rFonts w:eastAsia="Verdana" w:cs="Verdana"/>
          <w:szCs w:val="22"/>
        </w:rPr>
        <w:t>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route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complying</w:t>
      </w:r>
      <w:r>
        <w:rPr>
          <w:rStyle w:val="srword"/>
          <w:rFonts w:eastAsia="Verdana" w:cs="Verdana"/>
          <w:szCs w:val="22"/>
        </w:rPr>
        <w:t xml:space="preserve"> than Ofcom had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conceived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will 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absolutely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fine.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strong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suspicion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companies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="00894D19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pushed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guidance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Ofcom</w:t>
      </w:r>
      <w:r w:rsidRPr="00B9549E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possibly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conforming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external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standards.</w:t>
      </w:r>
      <w:r w:rsidRPr="00B9549E">
        <w:rPr>
          <w:rFonts w:eastAsia="Verdana"/>
        </w:rPr>
        <w:t xml:space="preserve"> </w:t>
      </w:r>
      <w:r w:rsidR="00894D19">
        <w:rPr>
          <w:rStyle w:val="srword"/>
          <w:rFonts w:eastAsia="Verdana" w:cs="Verdana"/>
          <w:szCs w:val="22"/>
        </w:rPr>
        <w:t xml:space="preserve">We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major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gap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regime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tried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tighten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="00C95AE1">
        <w:rPr>
          <w:rStyle w:val="srword"/>
          <w:rFonts w:eastAsia="Verdana" w:cs="Verdana"/>
          <w:szCs w:val="22"/>
        </w:rPr>
        <w:t xml:space="preserve">okay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comply 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explain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approach,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essentially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wilfully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blind</w:t>
      </w:r>
      <w:r w:rsidR="006B1A4C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fantastic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actually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trivial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mission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lucrative</w:t>
      </w:r>
      <w:r w:rsidR="006B1A4C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g</w:t>
      </w:r>
      <w:r w:rsidRPr="00B9549E">
        <w:rPr>
          <w:rStyle w:val="srword"/>
          <w:rFonts w:eastAsia="Verdana" w:cs="Verdana"/>
          <w:szCs w:val="22"/>
        </w:rPr>
        <w:t>iven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returns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shareholders</w:t>
      </w:r>
      <w:r w:rsidR="006B1A4C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be able to </w:t>
      </w:r>
      <w:r w:rsidRPr="00B9549E">
        <w:rPr>
          <w:rStyle w:val="srword"/>
          <w:rFonts w:eastAsia="Verdana" w:cs="Verdana"/>
          <w:szCs w:val="22"/>
        </w:rPr>
        <w:t>tell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tha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external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standards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sets.</w:t>
      </w:r>
      <w:r w:rsidRPr="00B9549E">
        <w:rPr>
          <w:rFonts w:eastAsia="Verdana"/>
        </w:rPr>
        <w:t xml:space="preserve"> </w:t>
      </w:r>
      <w:r w:rsidR="006B1A4C">
        <w:rPr>
          <w:rStyle w:val="srword"/>
          <w:rFonts w:eastAsia="Verdana" w:cs="Verdana"/>
          <w:szCs w:val="22"/>
        </w:rPr>
        <w:t xml:space="preserve">We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major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gap.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smaller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gaps.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circularity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="006B1A4C">
        <w:rPr>
          <w:rFonts w:eastAsia="Verdana"/>
        </w:rPr>
        <w:t>a</w:t>
      </w:r>
      <w:r w:rsidRPr="00B9549E">
        <w:rPr>
          <w:rStyle w:val="srword"/>
          <w:rFonts w:eastAsia="Verdana" w:cs="Verdana"/>
          <w:szCs w:val="22"/>
        </w:rPr>
        <w:t>rise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before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</w:t>
      </w:r>
      <w:r>
        <w:rPr>
          <w:rStyle w:val="srword"/>
          <w:rFonts w:eastAsia="Verdana" w:cs="Verdana"/>
          <w:szCs w:val="22"/>
        </w:rPr>
        <w:t xml:space="preserve"> t</w:t>
      </w:r>
      <w:r w:rsidRPr="00B9549E">
        <w:rPr>
          <w:rStyle w:val="srword"/>
          <w:rFonts w:eastAsia="Verdana" w:cs="Verdana"/>
          <w:szCs w:val="22"/>
        </w:rPr>
        <w:t>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>
        <w:rPr>
          <w:rStyle w:val="srword"/>
          <w:rFonts w:eastAsia="Verdana" w:cs="Verdana"/>
          <w:szCs w:val="22"/>
        </w:rPr>
        <w:t>. 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little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odd.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Maybe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</w:t>
      </w:r>
      <w:r>
        <w:rPr>
          <w:rStyle w:val="srword"/>
          <w:rFonts w:eastAsia="Verdana" w:cs="Verdana"/>
          <w:szCs w:val="22"/>
        </w:rPr>
        <w:t>id</w:t>
      </w:r>
      <w:r w:rsidRPr="00B9549E">
        <w:rPr>
          <w:rStyle w:val="srword"/>
          <w:rFonts w:eastAsia="Verdana" w:cs="Verdana"/>
          <w:szCs w:val="22"/>
        </w:rPr>
        <w:t>ied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better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drafting.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prevention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regime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revolve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="00CD3259">
        <w:rPr>
          <w:rFonts w:eastAsia="Verdana"/>
        </w:rPr>
        <w:t xml:space="preserve">as </w:t>
      </w:r>
      <w:r w:rsidRPr="00B9549E">
        <w:rPr>
          <w:rStyle w:val="srword"/>
          <w:rFonts w:eastAsia="Verdana" w:cs="Verdana"/>
          <w:szCs w:val="22"/>
        </w:rPr>
        <w:t>strong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possible</w:t>
      </w:r>
      <w:r w:rsidR="00CD3259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comprehensive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possible,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choose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target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  <w:szCs w:val="22"/>
        </w:rPr>
        <w:t>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gap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been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</w:t>
      </w:r>
      <w:r w:rsidRPr="00B9549E">
        <w:rPr>
          <w:rStyle w:val="srword"/>
          <w:rFonts w:eastAsia="Verdana" w:cs="Verdana"/>
          <w:szCs w:val="22"/>
        </w:rPr>
        <w:t>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tidy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</w:rPr>
        <w:t xml:space="preserve">Christina Rees: </w:t>
      </w:r>
      <w:r>
        <w:rPr>
          <w:rFonts w:eastAsia="Verdana"/>
        </w:rPr>
        <w:t>I</w:t>
      </w:r>
      <w:r w:rsidRPr="00B9549E">
        <w:rPr>
          <w:rStyle w:val="srword"/>
          <w:rFonts w:eastAsia="Verdana" w:cs="Verdana"/>
        </w:rPr>
        <w:t>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decide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introduce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overarching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care,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changes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woul</w:t>
      </w:r>
      <w:r w:rsidRPr="00B9549E">
        <w:rPr>
          <w:rStyle w:val="srword"/>
          <w:rFonts w:eastAsia="Verdana" w:cs="Verdana"/>
        </w:rPr>
        <w:t>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="0015687C">
        <w:rPr>
          <w:rFonts w:eastAsia="Verdana"/>
        </w:rPr>
        <w:t>d</w:t>
      </w:r>
      <w:r w:rsidRPr="00B9549E">
        <w:rPr>
          <w:rStyle w:val="srword"/>
          <w:rFonts w:eastAsia="Verdana" w:cs="Verdana"/>
        </w:rPr>
        <w:t>raft</w:t>
      </w:r>
      <w:r w:rsidRPr="00B9549E">
        <w:rPr>
          <w:rFonts w:eastAsia="Verdana"/>
        </w:rPr>
        <w:t xml:space="preserve"> </w:t>
      </w:r>
      <w:r w:rsidR="0015687C">
        <w:rPr>
          <w:rFonts w:eastAsia="Verdana"/>
        </w:rPr>
        <w:t>d</w:t>
      </w:r>
      <w:r w:rsidRPr="00B9549E">
        <w:rPr>
          <w:rStyle w:val="srword"/>
          <w:rFonts w:eastAsia="Verdana" w:cs="Verdana"/>
        </w:rPr>
        <w:t>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="0015687C">
        <w:rPr>
          <w:rFonts w:eastAsia="Verdana"/>
        </w:rPr>
        <w:t>p</w:t>
      </w:r>
      <w:r w:rsidRPr="00B9549E">
        <w:rPr>
          <w:rStyle w:val="srword"/>
          <w:rFonts w:eastAsia="Verdana" w:cs="Verdana"/>
        </w:rPr>
        <w:t>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terms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service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deal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legal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harmful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ensure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effectively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addressing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content</w:t>
      </w:r>
      <w:r>
        <w:rPr>
          <w:rStyle w:val="srword"/>
          <w:rFonts w:eastAsia="Verdana" w:cs="Verdana"/>
        </w:rPr>
        <w:t>?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b/>
          <w:i/>
          <w:szCs w:val="22"/>
        </w:rPr>
        <w:t>William Perrin: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B9549E">
        <w:rPr>
          <w:rStyle w:val="srword"/>
          <w:rFonts w:eastAsia="Verdana" w:cs="Verdana"/>
          <w:szCs w:val="22"/>
        </w:rPr>
        <w:t>process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driven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civil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interrogation.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must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="007279C3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“So </w:t>
      </w:r>
      <w:r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conditions,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okay.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process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effective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mitigating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preventing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="007279C3"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similar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children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adults</w:t>
      </w:r>
      <w:r>
        <w:rPr>
          <w:rStyle w:val="srword"/>
          <w:rFonts w:eastAsia="Verdana" w:cs="Verdana"/>
          <w:szCs w:val="22"/>
        </w:rPr>
        <w:t xml:space="preserve">. </w:t>
      </w:r>
      <w:r w:rsidR="007279C3">
        <w:rPr>
          <w:rStyle w:val="srword"/>
          <w:rFonts w:eastAsia="Verdana" w:cs="Verdana"/>
          <w:szCs w:val="22"/>
        </w:rPr>
        <w:t>It is s</w:t>
      </w:r>
      <w:r w:rsidRPr="00B9549E">
        <w:rPr>
          <w:rStyle w:val="srword"/>
          <w:rFonts w:eastAsia="Verdana" w:cs="Verdana"/>
          <w:szCs w:val="22"/>
        </w:rPr>
        <w:t>imilar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principle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indeed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familiar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anyone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>
        <w:rPr>
          <w:rStyle w:val="srword"/>
          <w:rFonts w:eastAsia="Verdana" w:cs="Verdana"/>
          <w:szCs w:val="22"/>
        </w:rPr>
        <w:t xml:space="preserve"> ha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across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statutory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duties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law.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Government </w:t>
      </w:r>
      <w:r w:rsidR="00745385">
        <w:rPr>
          <w:rStyle w:val="srword"/>
          <w:rFonts w:eastAsia="Verdana" w:cs="Verdana"/>
          <w:szCs w:val="22"/>
        </w:rPr>
        <w:t xml:space="preserve">have </w:t>
      </w:r>
      <w:r w:rsidRPr="00B9549E">
        <w:rPr>
          <w:rStyle w:val="srword"/>
          <w:rFonts w:eastAsia="Verdana" w:cs="Verdana"/>
          <w:szCs w:val="22"/>
        </w:rPr>
        <w:t>chosen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deliberately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>
        <w:rPr>
          <w:rFonts w:eastAsia="Verdana"/>
        </w:rPr>
        <w:t xml:space="preserve"> </w:t>
      </w:r>
      <w:r w:rsidR="00CE7DD6">
        <w:rPr>
          <w:rFonts w:eastAsia="Verdana"/>
        </w:rPr>
        <w:t>c</w:t>
      </w:r>
      <w:r>
        <w:rPr>
          <w:rFonts w:eastAsia="Verdana"/>
        </w:rPr>
        <w:t>lause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11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relatively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weak.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substantial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pressure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strengthen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entirely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doable</w:t>
      </w:r>
      <w:r>
        <w:rPr>
          <w:rStyle w:val="srword"/>
          <w:rFonts w:eastAsia="Verdana" w:cs="Verdana"/>
          <w:szCs w:val="22"/>
        </w:rPr>
        <w:t xml:space="preserve">. </w:t>
      </w:r>
    </w:p>
    <w:p w:rsidR="000F54DD" w:rsidP="007363C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I</w:t>
      </w:r>
      <w:r w:rsidRPr="00B9549E"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 w:rsidR="00745385">
        <w:rPr>
          <w:rFonts w:eastAsia="Verdana"/>
        </w:rPr>
        <w:t>w</w:t>
      </w:r>
      <w:r w:rsidRPr="00B9549E">
        <w:rPr>
          <w:rStyle w:val="srword"/>
          <w:rFonts w:eastAsia="Verdana" w:cs="Verdana"/>
          <w:szCs w:val="22"/>
        </w:rPr>
        <w:t>estern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Europe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Style w:val="srword"/>
          <w:rFonts w:eastAsia="Verdana" w:cs="Verdana"/>
          <w:szCs w:val="22"/>
        </w:rPr>
        <w:t>ssociated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 w:rsidRPr="00B9549E">
        <w:rPr>
          <w:rStyle w:val="srword"/>
          <w:rFonts w:eastAsia="Verdana" w:cs="Verdana"/>
          <w:szCs w:val="22"/>
        </w:rPr>
        <w:t>slands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generally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powerful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media.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European</w:t>
      </w:r>
      <w:r w:rsidRPr="00B9549E">
        <w:rPr>
          <w:rFonts w:eastAsia="Verdana"/>
        </w:rPr>
        <w:t xml:space="preserve"> </w:t>
      </w:r>
      <w:r w:rsidR="00745385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onvention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="00745385">
        <w:rPr>
          <w:rFonts w:eastAsia="Verdana"/>
        </w:rPr>
        <w:t>h</w:t>
      </w:r>
      <w:r w:rsidRPr="00B9549E">
        <w:rPr>
          <w:rStyle w:val="srword"/>
          <w:rFonts w:eastAsia="Verdana" w:cs="Verdana"/>
          <w:szCs w:val="22"/>
        </w:rPr>
        <w:t>uman</w:t>
      </w:r>
      <w:r w:rsidRPr="00B9549E">
        <w:rPr>
          <w:rFonts w:eastAsia="Verdana"/>
        </w:rPr>
        <w:t xml:space="preserve"> </w:t>
      </w:r>
      <w:r w:rsidR="00745385">
        <w:rPr>
          <w:rFonts w:eastAsia="Verdana"/>
        </w:rPr>
        <w:t>r</w:t>
      </w:r>
      <w:r w:rsidRPr="00B9549E">
        <w:rPr>
          <w:rStyle w:val="srword"/>
          <w:rFonts w:eastAsia="Verdana" w:cs="Verdana"/>
          <w:szCs w:val="22"/>
        </w:rPr>
        <w:t>ights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perfectly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permissible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broadcasting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cinema</w:t>
      </w:r>
      <w:r w:rsidR="00CF39F5">
        <w:rPr>
          <w:rFonts w:eastAsia="Verdana"/>
        </w:rPr>
        <w:t>—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drafted</w:t>
      </w:r>
      <w:r>
        <w:rPr>
          <w:rStyle w:val="srword"/>
          <w:rFonts w:eastAsia="Verdana" w:cs="Verdana"/>
          <w:szCs w:val="22"/>
        </w:rPr>
        <w:t>. We are 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massive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advertising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earn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returns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shareholders,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exploiting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write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advertising.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</w:t>
      </w:r>
      <w:r w:rsidRPr="00B9549E">
        <w:rPr>
          <w:rStyle w:val="srword"/>
          <w:rFonts w:eastAsia="Verdana" w:cs="Verdana"/>
          <w:szCs w:val="22"/>
        </w:rPr>
        <w:t>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time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adults,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TV,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radio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advertising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film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distribution</w:t>
      </w:r>
      <w:r w:rsidR="006F0740">
        <w:rPr>
          <w:rStyle w:val="srword"/>
          <w:rFonts w:eastAsia="Verdana" w:cs="Verdana"/>
          <w:szCs w:val="22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="006F0740">
        <w:rPr>
          <w:rFonts w:eastAsia="Verdana"/>
        </w:rPr>
        <w:t xml:space="preserve">the </w:t>
      </w:r>
      <w:r w:rsidRPr="00B9549E">
        <w:rPr>
          <w:rStyle w:val="srword"/>
          <w:rFonts w:eastAsia="Verdana" w:cs="Verdana"/>
          <w:szCs w:val="22"/>
        </w:rPr>
        <w:t>context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>
        <w:rPr>
          <w:rStyle w:val="srword"/>
          <w:rFonts w:eastAsia="Verdana" w:cs="Verdana"/>
          <w:szCs w:val="22"/>
        </w:rPr>
        <w:t>. They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radio,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TV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advertising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cinema</w:t>
      </w:r>
      <w:r w:rsidR="006F0740">
        <w:rPr>
          <w:rStyle w:val="srword"/>
          <w:rFonts w:eastAsia="Verdana" w:cs="Verdana"/>
          <w:szCs w:val="22"/>
        </w:rPr>
        <w:t>; t</w:t>
      </w:r>
      <w:r w:rsidRPr="00B9549E">
        <w:rPr>
          <w:rStyle w:val="srword"/>
          <w:rFonts w:eastAsia="Verdana" w:cs="Verdana"/>
          <w:szCs w:val="22"/>
        </w:rPr>
        <w:t>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levels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already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substantial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advertising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driven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media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here.</w:t>
      </w:r>
      <w:r w:rsidRPr="00B9549E">
        <w:rPr>
          <w:rFonts w:eastAsia="Verdana"/>
        </w:rPr>
        <w:t xml:space="preserve"> </w:t>
      </w:r>
    </w:p>
    <w:p w:rsidR="00D00B6E" w:rsidRPr="00D00B6E" w:rsidP="007363C1">
      <w:pPr>
        <w:pStyle w:val="Question"/>
        <w:rPr>
          <w:rStyle w:val="srword"/>
          <w:rFonts w:eastAsia="Verdana"/>
        </w:rPr>
      </w:pPr>
      <w:r w:rsidRPr="00D00B6E">
        <w:rPr>
          <w:rFonts w:eastAsia="Verdana"/>
          <w:b/>
        </w:rPr>
        <w:t xml:space="preserve">Martyn Day: </w:t>
      </w:r>
      <w:r w:rsidRPr="00D00B6E">
        <w:rPr>
          <w:rStyle w:val="srword"/>
          <w:rFonts w:eastAsia="Verdana" w:cs="Verdana"/>
        </w:rPr>
        <w:t>Again to you, William. A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lot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of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abuse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that is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harmful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adults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will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come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into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category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of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abuse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that is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legal.</w:t>
      </w:r>
      <w:r w:rsidRPr="00D00B6E">
        <w:rPr>
          <w:rFonts w:eastAsia="Verdana"/>
        </w:rPr>
        <w:t xml:space="preserve"> </w:t>
      </w:r>
      <w:r w:rsidR="00C66013">
        <w:rPr>
          <w:rFonts w:eastAsia="Verdana"/>
        </w:rPr>
        <w:t>U</w:t>
      </w:r>
      <w:r w:rsidRPr="00D00B6E">
        <w:rPr>
          <w:rStyle w:val="srword"/>
          <w:rFonts w:eastAsia="Verdana" w:cs="Verdana"/>
        </w:rPr>
        <w:t>nlike</w:t>
      </w:r>
      <w:r w:rsidRPr="00D00B6E">
        <w:rPr>
          <w:rFonts w:eastAsia="Verdana"/>
        </w:rPr>
        <w:t xml:space="preserve"> </w:t>
      </w:r>
      <w:r w:rsidR="00C66013">
        <w:rPr>
          <w:rStyle w:val="srword"/>
          <w:rFonts w:eastAsia="Verdana" w:cs="Verdana"/>
        </w:rPr>
        <w:t xml:space="preserve">with </w:t>
      </w:r>
      <w:r w:rsidRPr="00D00B6E">
        <w:rPr>
          <w:rStyle w:val="srword"/>
          <w:rFonts w:eastAsia="Verdana" w:cs="Verdana"/>
        </w:rPr>
        <w:t>illegal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content,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</w:t>
      </w:r>
      <w:r w:rsidRPr="00D00B6E">
        <w:rPr>
          <w:rFonts w:eastAsia="Verdana"/>
        </w:rPr>
        <w:t xml:space="preserve"> </w:t>
      </w:r>
      <w:r w:rsidR="00C66013">
        <w:rPr>
          <w:rFonts w:eastAsia="Verdana"/>
        </w:rPr>
        <w:t>d</w:t>
      </w:r>
      <w:r w:rsidRPr="00D00B6E">
        <w:rPr>
          <w:rStyle w:val="srword"/>
          <w:rFonts w:eastAsia="Verdana" w:cs="Verdana"/>
        </w:rPr>
        <w:t>raft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Bill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does not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impose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duty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platforms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actively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mitigate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those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risks.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Would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you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like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see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equivalent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duty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introduced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Bill?</w:t>
      </w:r>
    </w:p>
    <w:p w:rsidR="000F54DD" w:rsidRPr="00D00B6E" w:rsidP="00D00B6E">
      <w:pPr>
        <w:pStyle w:val="Answer"/>
        <w:rPr>
          <w:rFonts w:eastAsia="Verdana"/>
        </w:rPr>
      </w:pPr>
      <w:r w:rsidRPr="00D00B6E">
        <w:rPr>
          <w:rStyle w:val="srword"/>
          <w:rFonts w:eastAsia="Verdana" w:cs="Verdana"/>
          <w:b/>
          <w:i/>
        </w:rPr>
        <w:t>William Perrin:</w:t>
      </w:r>
      <w:r w:rsidRPr="00D00B6E">
        <w:rPr>
          <w:rStyle w:val="srword"/>
          <w:rFonts w:eastAsia="Verdana" w:cs="Verdana"/>
          <w:b/>
          <w:i/>
        </w:rPr>
        <w:t xml:space="preserve"> </w:t>
      </w:r>
      <w:r w:rsidRPr="00D00B6E">
        <w:rPr>
          <w:rStyle w:val="srword"/>
          <w:rFonts w:eastAsia="Verdana" w:cs="Verdana"/>
        </w:rPr>
        <w:t>The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duty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that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we have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set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out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from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Carnegie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would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have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that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effect</w:t>
      </w:r>
      <w:r w:rsidR="005F224F">
        <w:rPr>
          <w:rStyle w:val="srword"/>
          <w:rFonts w:eastAsia="Verdana" w:cs="Verdana"/>
        </w:rPr>
        <w:t xml:space="preserve">, but </w:t>
      </w:r>
      <w:r w:rsidRPr="00D00B6E">
        <w:rPr>
          <w:rStyle w:val="srword"/>
          <w:rFonts w:eastAsia="Verdana" w:cs="Verdana"/>
        </w:rPr>
        <w:t>we have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taken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great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care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bind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appropriateness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and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context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which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 xml:space="preserve">set. </w:t>
      </w:r>
      <w:r w:rsidR="005F224F">
        <w:rPr>
          <w:rStyle w:val="srword"/>
          <w:rFonts w:eastAsia="Verdana" w:cs="Verdana"/>
        </w:rPr>
        <w:t>O</w:t>
      </w:r>
      <w:r w:rsidRPr="00D00B6E">
        <w:rPr>
          <w:rStyle w:val="srword"/>
          <w:rFonts w:eastAsia="Verdana" w:cs="Verdana"/>
        </w:rPr>
        <w:t>ne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should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not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regulating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adult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content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same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way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one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does children's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content. No one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would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disagree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with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that. But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nor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should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all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adult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content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regulated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same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way.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There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will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huge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spectrum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from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very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polite,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focused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discussion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about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stamps</w:t>
      </w:r>
      <w:r w:rsidR="001318BA">
        <w:rPr>
          <w:rStyle w:val="srword"/>
          <w:rFonts w:eastAsia="Verdana" w:cs="Verdana"/>
        </w:rPr>
        <w:t>,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through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far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more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bawdy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discussion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about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football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teams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or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some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other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thing,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or a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discussion</w:t>
      </w:r>
      <w:r w:rsidRPr="00D00B6E">
        <w:rPr>
          <w:rFonts w:eastAsia="Verdana"/>
        </w:rPr>
        <w:t xml:space="preserve"> that </w:t>
      </w:r>
      <w:r w:rsidRPr="00D00B6E">
        <w:rPr>
          <w:rStyle w:val="srword"/>
          <w:rFonts w:eastAsia="Verdana" w:cs="Verdana"/>
        </w:rPr>
        <w:t>is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designed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take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place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after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pub is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closed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and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bit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lairy</w:t>
      </w:r>
      <w:r w:rsidR="001318BA">
        <w:rPr>
          <w:rFonts w:eastAsia="Verdana"/>
        </w:rPr>
        <w:t xml:space="preserve">, </w:t>
      </w:r>
      <w:r w:rsidRPr="00D00B6E">
        <w:rPr>
          <w:rStyle w:val="srword"/>
          <w:rFonts w:eastAsia="Verdana" w:cs="Verdana"/>
        </w:rPr>
        <w:t>and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bit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entertaining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or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offensive.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But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people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need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aware</w:t>
      </w:r>
      <w:r w:rsidR="00C61FE2">
        <w:rPr>
          <w:rStyle w:val="srword"/>
          <w:rFonts w:eastAsia="Verdana" w:cs="Verdana"/>
        </w:rPr>
        <w:t xml:space="preserve">, and </w:t>
      </w:r>
      <w:r w:rsidRPr="00D00B6E">
        <w:rPr>
          <w:rStyle w:val="srword"/>
          <w:rFonts w:eastAsia="Verdana" w:cs="Verdana"/>
        </w:rPr>
        <w:t>they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can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made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aware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through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regulation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measures</w:t>
      </w:r>
      <w:r w:rsidR="00C61FE2">
        <w:rPr>
          <w:rStyle w:val="srword"/>
          <w:rFonts w:eastAsia="Verdana" w:cs="Verdana"/>
        </w:rPr>
        <w:t>,</w:t>
      </w:r>
      <w:r w:rsidRPr="00D00B6E" w:rsidR="00C61FE2">
        <w:rPr>
          <w:rStyle w:val="srword"/>
          <w:rFonts w:eastAsia="Verdana" w:cs="Verdana"/>
        </w:rPr>
        <w:t xml:space="preserve"> </w:t>
      </w:r>
      <w:r w:rsidRPr="00D00B6E">
        <w:rPr>
          <w:rStyle w:val="srword"/>
          <w:rFonts w:eastAsia="Verdana" w:cs="Verdana"/>
        </w:rPr>
        <w:t>of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what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are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getting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into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when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go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into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such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conversations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so</w:t>
      </w:r>
      <w:r w:rsidRPr="00D00B6E">
        <w:rPr>
          <w:rFonts w:eastAsia="Verdana"/>
        </w:rPr>
        <w:t xml:space="preserve"> that </w:t>
      </w:r>
      <w:r w:rsidRPr="00D00B6E">
        <w:rPr>
          <w:rStyle w:val="srword"/>
          <w:rFonts w:eastAsia="Verdana" w:cs="Verdana"/>
        </w:rPr>
        <w:t>they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understand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what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likely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happen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them</w:t>
      </w:r>
      <w:r w:rsidR="00C61FE2">
        <w:rPr>
          <w:rStyle w:val="srword"/>
          <w:rFonts w:eastAsia="Verdana" w:cs="Verdana"/>
        </w:rPr>
        <w:t xml:space="preserve">—so </w:t>
      </w:r>
      <w:r w:rsidRPr="00D00B6E">
        <w:rPr>
          <w:rStyle w:val="srword"/>
          <w:rFonts w:eastAsia="Verdana" w:cs="Verdana"/>
        </w:rPr>
        <w:t>the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reasonably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foreseeable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harms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that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might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occur</w:t>
      </w:r>
      <w:r w:rsidR="00C61FE2">
        <w:rPr>
          <w:rStyle w:val="srword"/>
          <w:rFonts w:eastAsia="Verdana" w:cs="Verdana"/>
        </w:rPr>
        <w:t>—</w:t>
      </w:r>
      <w:r w:rsidR="00E538CD">
        <w:rPr>
          <w:rStyle w:val="srword"/>
          <w:rFonts w:eastAsia="Verdana" w:cs="Verdana"/>
        </w:rPr>
        <w:t>i</w:t>
      </w:r>
      <w:r w:rsidRPr="00D00B6E">
        <w:rPr>
          <w:rStyle w:val="srword"/>
          <w:rFonts w:eastAsia="Verdana" w:cs="Verdana"/>
        </w:rPr>
        <w:t>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much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the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same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way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expect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to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warned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other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areas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of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society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and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commercial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life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before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we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engage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in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some</w:t>
      </w:r>
      <w:r w:rsidRPr="00D00B6E">
        <w:rPr>
          <w:rFonts w:eastAsia="Verdana"/>
        </w:rPr>
        <w:t xml:space="preserve"> </w:t>
      </w:r>
      <w:r w:rsidRPr="00D00B6E">
        <w:rPr>
          <w:rStyle w:val="srword"/>
          <w:rFonts w:eastAsia="Verdana" w:cs="Verdana"/>
        </w:rPr>
        <w:t>risks.</w:t>
      </w:r>
      <w:r w:rsidRPr="00D00B6E">
        <w:rPr>
          <w:rFonts w:eastAsia="Verdana"/>
        </w:rPr>
        <w:t xml:space="preserve"> 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szCs w:val="22"/>
        </w:rPr>
        <w:t xml:space="preserve">Once </w:t>
      </w:r>
      <w:r w:rsidRPr="00B9549E">
        <w:rPr>
          <w:rStyle w:val="srword"/>
          <w:rFonts w:eastAsia="Verdana" w:cs="Verdana"/>
          <w:szCs w:val="22"/>
        </w:rPr>
        <w:t>they</w:t>
      </w:r>
      <w:r>
        <w:rPr>
          <w:rStyle w:val="srword"/>
          <w:rFonts w:eastAsia="Verdana" w:cs="Verdana"/>
          <w:szCs w:val="22"/>
        </w:rPr>
        <w:t xml:space="preserve"> ha</w:t>
      </w:r>
      <w:r w:rsidRPr="00B9549E">
        <w:rPr>
          <w:rStyle w:val="srword"/>
          <w:rFonts w:eastAsia="Verdana" w:cs="Verdana"/>
          <w:szCs w:val="22"/>
        </w:rPr>
        <w:t>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entered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discussion,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wrong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expect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becomes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offensive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harmful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process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whereby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help</w:t>
      </w:r>
      <w:r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protected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resolution</w:t>
      </w:r>
      <w:r>
        <w:rPr>
          <w:rFonts w:eastAsia="Verdana"/>
        </w:rPr>
        <w:t>. T</w:t>
      </w:r>
      <w:r w:rsidRPr="00B9549E">
        <w:rPr>
          <w:rStyle w:val="srword"/>
          <w:rFonts w:eastAsia="Verdana" w:cs="Verdana"/>
          <w:szCs w:val="22"/>
        </w:rPr>
        <w:t>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dull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process</w:t>
      </w:r>
      <w:r w:rsidR="00B679D4">
        <w:rPr>
          <w:rStyle w:val="srword"/>
          <w:rFonts w:eastAsia="Verdana" w:cs="Verdana"/>
          <w:szCs w:val="22"/>
        </w:rPr>
        <w:t>es</w:t>
      </w:r>
      <w:r>
        <w:rPr>
          <w:rStyle w:val="srword"/>
          <w:rFonts w:eastAsia="Verdana" w:cs="Verdana"/>
          <w:szCs w:val="22"/>
        </w:rPr>
        <w:t>—I 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sure,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="00B679D4">
        <w:rPr>
          <w:rFonts w:eastAsia="Verdana"/>
        </w:rPr>
        <w:t>M</w:t>
      </w:r>
      <w:r w:rsidRPr="00B9549E">
        <w:rPr>
          <w:rStyle w:val="srword"/>
          <w:rFonts w:eastAsia="Verdana" w:cs="Verdana"/>
          <w:szCs w:val="22"/>
        </w:rPr>
        <w:t>ember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Parliament,</w:t>
      </w:r>
      <w:r w:rsidRPr="00B9549E">
        <w:rPr>
          <w:rFonts w:eastAsia="Verdana"/>
        </w:rPr>
        <w:t xml:space="preserve"> </w:t>
      </w:r>
      <w:r w:rsidR="00B679D4">
        <w:rPr>
          <w:rFonts w:eastAsia="Verdana"/>
        </w:rPr>
        <w:t xml:space="preserve">this is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encounter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day</w:t>
      </w:r>
      <w:r w:rsidR="00B679D4">
        <w:rPr>
          <w:rStyle w:val="srword"/>
          <w:rFonts w:eastAsia="Verdana" w:cs="Verdana"/>
          <w:szCs w:val="22"/>
        </w:rPr>
        <w:t xml:space="preserve">: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simple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malfunctioning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complaints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processes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individual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person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heard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corporation</w:t>
      </w:r>
      <w:r w:rsidRPr="00B9549E">
        <w:rPr>
          <w:rFonts w:eastAsia="Verdana"/>
        </w:rPr>
        <w:t xml:space="preserve"> </w:t>
      </w:r>
      <w:r w:rsidR="00B679D4">
        <w:rPr>
          <w:rStyle w:val="srword"/>
          <w:rFonts w:eastAsia="Verdana" w:cs="Verdana"/>
          <w:szCs w:val="22"/>
        </w:rPr>
        <w:t xml:space="preserve">or </w:t>
      </w:r>
      <w:r w:rsidRPr="00B9549E">
        <w:rPr>
          <w:rStyle w:val="srword"/>
          <w:rFonts w:eastAsia="Verdana" w:cs="Verdana"/>
          <w:szCs w:val="22"/>
        </w:rPr>
        <w:t>regulated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utility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company</w:t>
      </w:r>
      <w:r>
        <w:rPr>
          <w:rStyle w:val="srword"/>
          <w:rFonts w:eastAsia="Verdana" w:cs="Verdana"/>
          <w:szCs w:val="22"/>
        </w:rPr>
        <w:t>—</w:t>
      </w:r>
      <w:r w:rsidR="00B679D4">
        <w:rPr>
          <w:rStyle w:val="srword"/>
          <w:rFonts w:eastAsia="Verdana" w:cs="Verdana"/>
          <w:szCs w:val="22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crux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harmed</w:t>
      </w:r>
      <w:r w:rsidR="00D208AC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had</w:t>
      </w:r>
      <w:r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unexpected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happen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 them,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resolution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that?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deplo</w:t>
      </w:r>
      <w:r>
        <w:rPr>
          <w:rStyle w:val="srword"/>
          <w:rFonts w:eastAsia="Verdana" w:cs="Verdana"/>
          <w:szCs w:val="22"/>
        </w:rPr>
        <w:t>y w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at Carnegie </w:t>
      </w:r>
      <w:r w:rsidRPr="00B9549E">
        <w:rPr>
          <w:rStyle w:val="srword"/>
          <w:rFonts w:eastAsia="Verdana" w:cs="Verdana"/>
          <w:szCs w:val="22"/>
        </w:rPr>
        <w:t>sometimes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call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defence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tools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ensure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manage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constrain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conversation</w:t>
      </w:r>
      <w:r w:rsidR="00D208AC">
        <w:rPr>
          <w:rStyle w:val="srword"/>
          <w:rFonts w:eastAsia="Verdana" w:cs="Verdana"/>
          <w:szCs w:val="22"/>
        </w:rPr>
        <w:t xml:space="preserve">, and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</w:t>
      </w:r>
      <w:r>
        <w:rPr>
          <w:rStyle w:val="srword"/>
          <w:rFonts w:eastAsia="Verdana" w:cs="Verdana"/>
          <w:szCs w:val="22"/>
        </w:rPr>
        <w:t>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</w:t>
      </w:r>
      <w:r>
        <w:rPr>
          <w:rStyle w:val="srword"/>
          <w:rFonts w:eastAsia="Verdana" w:cs="Verdana"/>
          <w:szCs w:val="22"/>
        </w:rPr>
        <w:t>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identity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media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service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does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forever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tainted</w:t>
      </w:r>
      <w:r w:rsidR="00D208AC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forever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forever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="00D208AC">
        <w:rPr>
          <w:rStyle w:val="srword"/>
          <w:rFonts w:eastAsia="Verdana" w:cs="Verdana"/>
          <w:szCs w:val="22"/>
        </w:rPr>
        <w:t>ed</w:t>
      </w:r>
      <w:r>
        <w:rPr>
          <w:rStyle w:val="srword"/>
          <w:rFonts w:eastAsia="Verdana" w:cs="Verdana"/>
          <w:szCs w:val="22"/>
        </w:rPr>
        <w:t xml:space="preserve">? 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szCs w:val="22"/>
        </w:rPr>
        <w:t>As 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heard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sometimes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testimony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B9549E">
        <w:rPr>
          <w:rStyle w:val="srword"/>
          <w:rFonts w:eastAsia="Verdana" w:cs="Verdana"/>
          <w:szCs w:val="22"/>
        </w:rPr>
        <w:t>crutiny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</w:t>
      </w:r>
      <w:r w:rsidRPr="00B9549E">
        <w:rPr>
          <w:rStyle w:val="srword"/>
          <w:rFonts w:eastAsia="Verdana" w:cs="Verdana"/>
          <w:szCs w:val="22"/>
        </w:rPr>
        <w:t>ommittee</w:t>
      </w:r>
      <w:r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heard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this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previous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discussion</w:t>
      </w:r>
      <w:r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platforms. T</w:t>
      </w:r>
      <w:r w:rsidRPr="00B9549E">
        <w:rPr>
          <w:rStyle w:val="srword"/>
          <w:rFonts w:eastAsia="Verdana" w:cs="Verdana"/>
          <w:szCs w:val="22"/>
        </w:rPr>
        <w:t>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voice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suppressed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amount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receive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defending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themselves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effectively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platform.</w:t>
      </w:r>
    </w:p>
    <w:p w:rsidR="000F54DD" w:rsidP="007363C1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</w:rPr>
        <w:t>Martyn Day: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role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for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Ofcom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assessing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whether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interpreting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duty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deal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legal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harmful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robustly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enough?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>
        <w:rPr>
          <w:rFonts w:eastAsia="Verdana"/>
          <w:b/>
          <w:i/>
        </w:rPr>
        <w:t>William Perrin:</w:t>
      </w:r>
      <w:r>
        <w:rPr>
          <w:rFonts w:eastAsia="Verdana"/>
          <w:b/>
          <w:i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pretty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straightforward.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evidence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good</w:t>
      </w:r>
      <w:r w:rsidR="002D600A"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faith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dialogue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Ofcom's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general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behaviour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proportionate</w:t>
      </w:r>
      <w:r>
        <w:rPr>
          <w:rStyle w:val="srword"/>
          <w:rFonts w:eastAsia="Verdana" w:cs="Verdana"/>
          <w:szCs w:val="22"/>
        </w:rPr>
        <w:t>, t</w:t>
      </w:r>
      <w:r w:rsidRPr="00B9549E">
        <w:rPr>
          <w:rStyle w:val="srword"/>
          <w:rFonts w:eastAsia="Verdana" w:cs="Verdana"/>
          <w:szCs w:val="22"/>
        </w:rPr>
        <w:t>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regulation,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responsibly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="009F17A5">
        <w:rPr>
          <w:rFonts w:eastAsia="Verdana"/>
        </w:rPr>
        <w:t xml:space="preserve">to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broadly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balanced</w:t>
      </w:r>
      <w:r w:rsidR="009F17A5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Ofcom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shown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itself</w:t>
      </w:r>
      <w:r w:rsidR="009F17A5">
        <w:rPr>
          <w:rStyle w:val="srword"/>
          <w:rFonts w:eastAsia="Verdana" w:cs="Verdana"/>
          <w:szCs w:val="22"/>
        </w:rPr>
        <w:t xml:space="preserve"> when taking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difficult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types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instance,</w:t>
      </w:r>
      <w:r w:rsidRPr="00B9549E">
        <w:rPr>
          <w:rFonts w:eastAsia="Verdana"/>
        </w:rPr>
        <w:t xml:space="preserve"> </w:t>
      </w:r>
      <w:r w:rsidR="00FA2E8B">
        <w:rPr>
          <w:rFonts w:eastAsia="Verdana"/>
        </w:rPr>
        <w:t xml:space="preserve">there was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Piers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Morgan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judgment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months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ago</w:t>
      </w:r>
      <w:r>
        <w:rPr>
          <w:rStyle w:val="srword"/>
          <w:rFonts w:eastAsia="Verdana" w:cs="Verdana"/>
          <w:szCs w:val="22"/>
        </w:rPr>
        <w:t>. T</w:t>
      </w:r>
      <w:r w:rsidRPr="00B9549E">
        <w:rPr>
          <w:rStyle w:val="srword"/>
          <w:rFonts w:eastAsia="Verdana" w:cs="Verdana"/>
          <w:szCs w:val="22"/>
        </w:rPr>
        <w:t>here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disagreement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 xml:space="preserve"> and 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good</w:t>
      </w:r>
      <w:r w:rsidR="00AE22D8">
        <w:rPr>
          <w:rStyle w:val="srword"/>
          <w:rFonts w:eastAsia="Verdana" w:cs="Verdana"/>
          <w:szCs w:val="22"/>
        </w:rPr>
        <w:t>—t</w:t>
      </w:r>
      <w:r w:rsidRPr="00B9549E">
        <w:rPr>
          <w:rStyle w:val="srword"/>
          <w:rFonts w:eastAsia="Verdana" w:cs="Verdana"/>
          <w:szCs w:val="22"/>
        </w:rPr>
        <w:t>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</w:t>
      </w:r>
      <w:r w:rsidRPr="00B9549E">
        <w:rPr>
          <w:rStyle w:val="srword"/>
          <w:rFonts w:eastAsia="Verdana" w:cs="Verdana"/>
          <w:szCs w:val="22"/>
        </w:rPr>
        <w:t>ealthy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debate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decisions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takes</w:t>
      </w:r>
      <w:r w:rsidR="00AE22D8">
        <w:rPr>
          <w:rStyle w:val="srword"/>
          <w:rFonts w:eastAsia="Verdana" w:cs="Verdana"/>
          <w:szCs w:val="22"/>
        </w:rPr>
        <w:t xml:space="preserve">—but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took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favour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freedom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speech.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 w:rsidRPr="00B9549E">
        <w:rPr>
          <w:rStyle w:val="srword"/>
          <w:rFonts w:eastAsia="Verdana" w:cs="Verdana"/>
          <w:szCs w:val="22"/>
        </w:rPr>
        <w:t>Similarly,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="009953A6">
        <w:rPr>
          <w:rStyle w:val="srword"/>
          <w:rFonts w:eastAsia="Verdana" w:cs="Verdana"/>
          <w:szCs w:val="22"/>
        </w:rPr>
        <w:t>re was 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</w:t>
      </w:r>
      <w:r>
        <w:rPr>
          <w:rStyle w:val="srword"/>
          <w:rFonts w:eastAsia="Verdana" w:cs="Verdana"/>
          <w:szCs w:val="22"/>
        </w:rPr>
        <w:t xml:space="preserve"> S</w:t>
      </w:r>
      <w:r w:rsidRPr="00B9549E">
        <w:rPr>
          <w:rStyle w:val="srword"/>
          <w:rFonts w:eastAsia="Verdana" w:cs="Verdana"/>
          <w:szCs w:val="22"/>
        </w:rPr>
        <w:t>peech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</w:t>
      </w:r>
      <w:r w:rsidRPr="00B9549E">
        <w:rPr>
          <w:rStyle w:val="srword"/>
          <w:rFonts w:eastAsia="Verdana" w:cs="Verdana"/>
          <w:szCs w:val="22"/>
        </w:rPr>
        <w:t>nion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brought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against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Ofcom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judicially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review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piece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="009953A6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ovid</w:t>
      </w:r>
      <w:r w:rsidR="009953A6"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related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programming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="009953A6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ovid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disinformation.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case,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judge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clear</w:t>
      </w:r>
      <w:r w:rsidR="009953A6">
        <w:rPr>
          <w:rStyle w:val="srword"/>
          <w:rFonts w:eastAsia="Verdana" w:cs="Verdana"/>
          <w:szCs w:val="22"/>
        </w:rPr>
        <w:t xml:space="preserve">. </w:t>
      </w:r>
      <w:r>
        <w:rPr>
          <w:rStyle w:val="srword"/>
          <w:rFonts w:eastAsia="Verdana" w:cs="Verdana"/>
          <w:szCs w:val="22"/>
        </w:rPr>
        <w:t>H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said</w:t>
      </w:r>
      <w:r w:rsidR="009953A6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Yes,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Ofcom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fully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robust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effective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processes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compatible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human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law,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decisions</w:t>
      </w:r>
      <w:r w:rsidR="009953A6">
        <w:rPr>
          <w:rFonts w:eastAsia="Verdana"/>
        </w:rPr>
        <w:t>.</w:t>
      </w:r>
      <w:r>
        <w:rPr>
          <w:rFonts w:eastAsia="Verdana"/>
        </w:rPr>
        <w:t xml:space="preserve"> Y</w:t>
      </w:r>
      <w:r w:rsidRPr="00B9549E">
        <w:rPr>
          <w:rStyle w:val="srword"/>
          <w:rFonts w:eastAsia="Verdana" w:cs="Verdana"/>
          <w:szCs w:val="22"/>
        </w:rPr>
        <w:t>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disagree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process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taking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B9549E">
        <w:rPr>
          <w:rStyle w:val="srword"/>
          <w:rFonts w:eastAsia="Verdana" w:cs="Verdana"/>
          <w:szCs w:val="22"/>
        </w:rPr>
        <w:t>decision</w:t>
      </w:r>
      <w:r w:rsidR="009953A6">
        <w:rPr>
          <w:rStyle w:val="srword"/>
          <w:rFonts w:eastAsia="Verdana" w:cs="Verdana"/>
          <w:szCs w:val="22"/>
        </w:rPr>
        <w:t xml:space="preserve">.”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="009953A6">
        <w:rPr>
          <w:rStyle w:val="srword"/>
          <w:rFonts w:eastAsia="Verdana" w:cs="Verdana"/>
          <w:szCs w:val="22"/>
        </w:rPr>
        <w:t xml:space="preserve">it is </w:t>
      </w:r>
      <w:r w:rsidRPr="00B9549E">
        <w:rPr>
          <w:rStyle w:val="srword"/>
          <w:rFonts w:eastAsia="Verdana" w:cs="Verdana"/>
          <w:szCs w:val="22"/>
        </w:rPr>
        <w:t>well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placed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 xml:space="preserve">. </w:t>
      </w:r>
      <w:r w:rsidR="009953A6">
        <w:rPr>
          <w:rStyle w:val="srword"/>
          <w:rFonts w:eastAsia="Verdana" w:cs="Verdana"/>
          <w:szCs w:val="22"/>
        </w:rPr>
        <w:t xml:space="preserve">It has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record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>
        <w:rPr>
          <w:rStyle w:val="srword"/>
          <w:rFonts w:eastAsia="Verdana" w:cs="Verdana"/>
          <w:szCs w:val="22"/>
        </w:rPr>
        <w:t>, 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 w:rsidR="009953A6">
        <w:rPr>
          <w:rStyle w:val="srword"/>
          <w:rFonts w:eastAsia="Verdana" w:cs="Verdana"/>
          <w:szCs w:val="22"/>
        </w:rPr>
        <w:t xml:space="preserve">has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apply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context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now.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</w:rPr>
        <w:t xml:space="preserve">Martyn Day: </w:t>
      </w:r>
      <w:r w:rsidRPr="00B9549E">
        <w:rPr>
          <w:rStyle w:val="srword"/>
          <w:rFonts w:eastAsia="Verdana" w:cs="Verdana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changes</w:t>
      </w:r>
      <w:r>
        <w:rPr>
          <w:rStyle w:val="srword"/>
          <w:rFonts w:eastAsia="Verdana" w:cs="Verdana"/>
        </w:rPr>
        <w:t xml:space="preserve"> 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made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="009953A6">
        <w:rPr>
          <w:rFonts w:eastAsia="Verdana"/>
        </w:rPr>
        <w:t>d</w:t>
      </w:r>
      <w:r w:rsidRPr="00B9549E">
        <w:rPr>
          <w:rStyle w:val="srword"/>
          <w:rFonts w:eastAsia="Verdana" w:cs="Verdana"/>
        </w:rPr>
        <w:t>raft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="00A34DC5">
        <w:rPr>
          <w:rStyle w:val="srword"/>
          <w:rFonts w:eastAsia="Verdana" w:cs="Verdana"/>
        </w:rPr>
        <w:t xml:space="preserve">allow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framework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enable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</w:t>
      </w:r>
    </w:p>
    <w:p w:rsidR="004F13CF" w:rsidP="004F13CF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b/>
          <w:i/>
          <w:szCs w:val="22"/>
        </w:rPr>
        <w:t>William Perrin:</w:t>
      </w:r>
      <w:r w:rsidR="000F54DD">
        <w:rPr>
          <w:rStyle w:val="srword"/>
          <w:rFonts w:eastAsia="Verdana" w:cs="Verdana"/>
          <w:b/>
          <w:i/>
          <w:szCs w:val="22"/>
        </w:rPr>
        <w:t xml:space="preserve"> </w:t>
      </w:r>
      <w:r w:rsidR="00A34DC5">
        <w:rPr>
          <w:rStyle w:val="srword"/>
          <w:rFonts w:eastAsia="Verdana" w:cs="Verdana"/>
          <w:bCs/>
          <w:iCs/>
          <w:szCs w:val="22"/>
        </w:rPr>
        <w:t>A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number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of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technical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changes,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some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of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which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we</w:t>
      </w:r>
      <w:r w:rsidR="000F54DD">
        <w:rPr>
          <w:rStyle w:val="srword"/>
          <w:rFonts w:eastAsia="Verdana" w:cs="Verdana"/>
          <w:szCs w:val="22"/>
        </w:rPr>
        <w:t xml:space="preserve"> have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set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out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our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proposals.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think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much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of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enforcement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framework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</w:t>
      </w:r>
      <w:r w:rsidRPr="00B9549E" w:rsidR="000F54DD">
        <w:rPr>
          <w:rFonts w:eastAsia="Verdana"/>
        </w:rPr>
        <w:t xml:space="preserve"> </w:t>
      </w:r>
      <w:r w:rsidR="000F54DD">
        <w:rPr>
          <w:rStyle w:val="srword"/>
          <w:rFonts w:eastAsia="Verdana" w:cs="Verdana"/>
          <w:szCs w:val="22"/>
        </w:rPr>
        <w:t>Government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has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brought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forward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pretty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sound.</w:t>
      </w:r>
      <w:r w:rsidRPr="00B9549E" w:rsidR="000F54DD">
        <w:rPr>
          <w:rFonts w:eastAsia="Verdana"/>
        </w:rPr>
        <w:t xml:space="preserve"> </w:t>
      </w:r>
      <w:r w:rsidR="000F54DD">
        <w:rPr>
          <w:rStyle w:val="srword"/>
          <w:rFonts w:eastAsia="Verdana" w:cs="Verdana"/>
          <w:szCs w:val="22"/>
        </w:rPr>
        <w:t>It is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quite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clearly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based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previous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regulatory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frameworks.</w:t>
      </w:r>
      <w:r w:rsidRPr="00B9549E" w:rsidR="000F54DD">
        <w:rPr>
          <w:rFonts w:eastAsia="Verdana"/>
        </w:rPr>
        <w:t xml:space="preserve"> </w:t>
      </w:r>
      <w:r w:rsidR="000F54DD">
        <w:rPr>
          <w:rStyle w:val="srword"/>
          <w:rFonts w:eastAsia="Verdana" w:cs="Verdana"/>
          <w:szCs w:val="22"/>
        </w:rPr>
        <w:t>Ofcom has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strong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powers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to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require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information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from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companies</w:t>
      </w:r>
      <w:r w:rsidR="000F54DD">
        <w:rPr>
          <w:rStyle w:val="srword"/>
          <w:rFonts w:eastAsia="Verdana" w:cs="Verdana"/>
          <w:szCs w:val="22"/>
        </w:rPr>
        <w:t>. I</w:t>
      </w:r>
      <w:r w:rsidRPr="00B9549E" w:rsidR="000F54DD">
        <w:rPr>
          <w:rStyle w:val="srword"/>
          <w:rFonts w:eastAsia="Verdana" w:cs="Verdana"/>
          <w:szCs w:val="22"/>
        </w:rPr>
        <w:t>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background</w:t>
      </w:r>
      <w:r w:rsidR="000F54DD">
        <w:rPr>
          <w:rStyle w:val="srword"/>
          <w:rFonts w:eastAsia="Verdana" w:cs="Verdana"/>
          <w:szCs w:val="22"/>
        </w:rPr>
        <w:t xml:space="preserve"> t</w:t>
      </w:r>
      <w:r w:rsidRPr="00B9549E" w:rsidR="000F54DD">
        <w:rPr>
          <w:rStyle w:val="srword"/>
          <w:rFonts w:eastAsia="Verdana" w:cs="Verdana"/>
          <w:szCs w:val="22"/>
        </w:rPr>
        <w:t>here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threat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of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criminal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offence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that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could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be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brought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forward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if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they</w:t>
      </w:r>
      <w:r w:rsidRPr="00B9549E" w:rsidR="000F54DD">
        <w:rPr>
          <w:rFonts w:eastAsia="Verdana"/>
        </w:rPr>
        <w:t xml:space="preserve"> </w:t>
      </w:r>
      <w:r w:rsidR="000F54DD">
        <w:rPr>
          <w:rStyle w:val="srword"/>
          <w:rFonts w:eastAsia="Verdana" w:cs="Verdana"/>
          <w:szCs w:val="22"/>
        </w:rPr>
        <w:t>do not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supply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information.</w:t>
      </w:r>
      <w:r w:rsidRPr="00B9549E" w:rsidR="000F54DD">
        <w:rPr>
          <w:rFonts w:eastAsia="Verdana"/>
        </w:rPr>
        <w:t xml:space="preserve"> </w:t>
      </w:r>
      <w:r w:rsidR="000F54DD">
        <w:rPr>
          <w:rStyle w:val="srword"/>
          <w:rFonts w:eastAsia="Verdana" w:cs="Verdana"/>
          <w:szCs w:val="22"/>
        </w:rPr>
        <w:t>That is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quite</w:t>
      </w:r>
      <w:r w:rsidRPr="00B9549E" w:rsidR="000F54DD">
        <w:rPr>
          <w:rFonts w:eastAsia="Verdana"/>
        </w:rPr>
        <w:t xml:space="preserve"> </w:t>
      </w:r>
      <w:r w:rsidR="000F54DD">
        <w:rPr>
          <w:rFonts w:eastAsia="Verdana"/>
        </w:rPr>
        <w:t xml:space="preserve">a </w:t>
      </w:r>
      <w:r w:rsidRPr="00B9549E" w:rsidR="000F54DD">
        <w:rPr>
          <w:rStyle w:val="srword"/>
          <w:rFonts w:eastAsia="Verdana" w:cs="Verdana"/>
          <w:szCs w:val="22"/>
        </w:rPr>
        <w:t>contentious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issue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moment.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We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wonder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bit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about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penalties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and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service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denial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orders.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Are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some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of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these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things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effective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enough</w:t>
      </w:r>
      <w:r>
        <w:rPr>
          <w:rStyle w:val="srword"/>
          <w:rFonts w:eastAsia="Verdana" w:cs="Verdana"/>
          <w:szCs w:val="22"/>
        </w:rPr>
        <w:t>, p</w:t>
      </w:r>
      <w:r w:rsidRPr="00B9549E" w:rsidR="000F54DD">
        <w:rPr>
          <w:rStyle w:val="srword"/>
          <w:rFonts w:eastAsia="Verdana" w:cs="Verdana"/>
          <w:szCs w:val="22"/>
        </w:rPr>
        <w:t>articularly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with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largest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companies</w:t>
      </w:r>
      <w:r>
        <w:rPr>
          <w:rStyle w:val="srword"/>
          <w:rFonts w:eastAsia="Verdana" w:cs="Verdana"/>
          <w:szCs w:val="22"/>
        </w:rPr>
        <w:t xml:space="preserve">? </w:t>
      </w:r>
      <w:r w:rsidRPr="00B9549E" w:rsidR="000F54DD">
        <w:rPr>
          <w:rStyle w:val="srword"/>
          <w:rFonts w:eastAsia="Verdana" w:cs="Verdana"/>
          <w:szCs w:val="22"/>
        </w:rPr>
        <w:t>I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think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Facebook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sits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on</w:t>
      </w:r>
      <w:r>
        <w:rPr>
          <w:rStyle w:val="srword"/>
          <w:rFonts w:eastAsia="Verdana" w:cs="Verdana"/>
          <w:szCs w:val="22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$60</w:t>
      </w:r>
      <w:r w:rsidRPr="00B9549E" w:rsidR="000F54DD">
        <w:rPr>
          <w:rFonts w:eastAsia="Verdana"/>
        </w:rPr>
        <w:t xml:space="preserve"> </w:t>
      </w:r>
      <w:r>
        <w:rPr>
          <w:rFonts w:eastAsia="Verdana"/>
        </w:rPr>
        <w:t>b</w:t>
      </w:r>
      <w:r w:rsidR="000F54DD">
        <w:rPr>
          <w:rStyle w:val="srword"/>
          <w:rFonts w:eastAsia="Verdana" w:cs="Verdana"/>
          <w:szCs w:val="22"/>
        </w:rPr>
        <w:t>ill</w:t>
      </w:r>
      <w:r w:rsidRPr="00B9549E" w:rsidR="000F54DD">
        <w:rPr>
          <w:rStyle w:val="srword"/>
          <w:rFonts w:eastAsia="Verdana" w:cs="Verdana"/>
          <w:szCs w:val="22"/>
        </w:rPr>
        <w:t>ion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cash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bank</w:t>
      </w:r>
      <w:r>
        <w:rPr>
          <w:rStyle w:val="srword"/>
          <w:rFonts w:eastAsia="Verdana" w:cs="Verdana"/>
          <w:szCs w:val="22"/>
        </w:rPr>
        <w:t>.</w:t>
      </w:r>
      <w:r w:rsidRPr="00B9549E" w:rsidR="000F54DD">
        <w:rPr>
          <w:rFonts w:eastAsia="Verdana"/>
        </w:rPr>
        <w:t xml:space="preserve"> </w:t>
      </w:r>
      <w:r w:rsidR="000F54DD">
        <w:rPr>
          <w:rStyle w:val="srword"/>
          <w:rFonts w:eastAsia="Verdana" w:cs="Verdana"/>
          <w:szCs w:val="22"/>
        </w:rPr>
        <w:t>It is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just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sitting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there</w:t>
      </w:r>
      <w:r>
        <w:rPr>
          <w:rStyle w:val="srword"/>
          <w:rFonts w:eastAsia="Verdana" w:cs="Verdana"/>
          <w:szCs w:val="22"/>
        </w:rPr>
        <w:t>; i</w:t>
      </w:r>
      <w:r w:rsidR="000F54DD">
        <w:rPr>
          <w:rStyle w:val="srword"/>
          <w:rFonts w:eastAsia="Verdana" w:cs="Verdana"/>
          <w:szCs w:val="22"/>
        </w:rPr>
        <w:t>t is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not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earning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any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money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for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shareholders.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Alphabet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sits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over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$100</w:t>
      </w:r>
      <w:r w:rsidRPr="00B9549E" w:rsidR="000F54DD">
        <w:rPr>
          <w:rFonts w:eastAsia="Verdana"/>
        </w:rPr>
        <w:t xml:space="preserve"> </w:t>
      </w:r>
      <w:r>
        <w:rPr>
          <w:rFonts w:eastAsia="Verdana"/>
        </w:rPr>
        <w:t>b</w:t>
      </w:r>
      <w:r w:rsidR="000F54DD">
        <w:rPr>
          <w:rStyle w:val="srword"/>
          <w:rFonts w:eastAsia="Verdana" w:cs="Verdana"/>
          <w:szCs w:val="22"/>
        </w:rPr>
        <w:t>ill</w:t>
      </w:r>
      <w:r w:rsidRPr="00B9549E" w:rsidR="000F54DD">
        <w:rPr>
          <w:rStyle w:val="srword"/>
          <w:rFonts w:eastAsia="Verdana" w:cs="Verdana"/>
          <w:szCs w:val="22"/>
        </w:rPr>
        <w:t>ion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cash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at</w:t>
      </w:r>
      <w:r w:rsidRPr="00B9549E" w:rsidR="000F54DD">
        <w:rPr>
          <w:rFonts w:eastAsia="Verdana"/>
        </w:rPr>
        <w:t xml:space="preserve"> </w:t>
      </w:r>
      <w:r w:rsidR="000F54DD">
        <w:rPr>
          <w:rStyle w:val="srword"/>
          <w:rFonts w:eastAsia="Verdana" w:cs="Verdana"/>
          <w:szCs w:val="22"/>
        </w:rPr>
        <w:t>b</w:t>
      </w:r>
      <w:r w:rsidRPr="00B9549E" w:rsidR="000F54DD">
        <w:rPr>
          <w:rStyle w:val="srword"/>
          <w:rFonts w:eastAsia="Verdana" w:cs="Verdana"/>
          <w:szCs w:val="22"/>
        </w:rPr>
        <w:t>ank</w:t>
      </w:r>
      <w:r>
        <w:rPr>
          <w:rStyle w:val="srword"/>
          <w:rFonts w:eastAsia="Verdana" w:cs="Verdana"/>
          <w:szCs w:val="22"/>
        </w:rPr>
        <w:t>—</w:t>
      </w:r>
      <w:r w:rsidR="000F54DD">
        <w:rPr>
          <w:rStyle w:val="srword"/>
          <w:rFonts w:eastAsia="Verdana" w:cs="Verdana"/>
          <w:szCs w:val="22"/>
        </w:rPr>
        <w:t>I think it is</w:t>
      </w:r>
      <w:r w:rsidRPr="00B9549E" w:rsidR="000F54DD">
        <w:rPr>
          <w:rFonts w:eastAsia="Verdana"/>
        </w:rPr>
        <w:t xml:space="preserve"> </w:t>
      </w:r>
      <w:r w:rsidR="000F54DD">
        <w:rPr>
          <w:rFonts w:eastAsia="Verdana"/>
        </w:rPr>
        <w:t>$</w:t>
      </w:r>
      <w:r w:rsidRPr="00B9549E" w:rsidR="000F54DD">
        <w:rPr>
          <w:rStyle w:val="srword"/>
          <w:rFonts w:eastAsia="Verdana" w:cs="Verdana"/>
          <w:szCs w:val="22"/>
        </w:rPr>
        <w:t>120</w:t>
      </w:r>
      <w:r w:rsidRPr="00B9549E" w:rsidR="000F54DD">
        <w:rPr>
          <w:rFonts w:eastAsia="Verdana"/>
        </w:rPr>
        <w:t xml:space="preserve"> </w:t>
      </w:r>
      <w:r w:rsidR="00290D83">
        <w:rPr>
          <w:rFonts w:eastAsia="Verdana"/>
        </w:rPr>
        <w:t>b</w:t>
      </w:r>
      <w:r w:rsidR="000F54DD">
        <w:rPr>
          <w:rStyle w:val="srword"/>
          <w:rFonts w:eastAsia="Verdana" w:cs="Verdana"/>
          <w:szCs w:val="22"/>
        </w:rPr>
        <w:t>ill</w:t>
      </w:r>
      <w:r w:rsidRPr="00B9549E" w:rsidR="000F54DD">
        <w:rPr>
          <w:rStyle w:val="srword"/>
          <w:rFonts w:eastAsia="Verdana" w:cs="Verdana"/>
          <w:szCs w:val="22"/>
        </w:rPr>
        <w:t>ion.</w:t>
      </w:r>
      <w:r w:rsidRPr="00B9549E" w:rsidR="000F54DD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In </w:t>
      </w:r>
      <w:r w:rsidRPr="00B9549E" w:rsidR="000F54DD">
        <w:rPr>
          <w:rStyle w:val="srword"/>
          <w:rFonts w:eastAsia="Verdana" w:cs="Verdana"/>
          <w:szCs w:val="22"/>
        </w:rPr>
        <w:t>regulatory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microeconomics,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you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would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say</w:t>
      </w:r>
      <w:r>
        <w:rPr>
          <w:rStyle w:val="srword"/>
          <w:rFonts w:eastAsia="Verdana" w:cs="Verdana"/>
          <w:szCs w:val="22"/>
        </w:rPr>
        <w:t>,</w:t>
      </w:r>
      <w:r w:rsidRPr="00B9549E" w:rsidR="000F54DD">
        <w:rPr>
          <w:rFonts w:eastAsia="Verdana"/>
        </w:rPr>
        <w:t xml:space="preserve"> </w:t>
      </w:r>
      <w:r w:rsidR="000F54DD">
        <w:rPr>
          <w:rFonts w:eastAsia="Verdana"/>
        </w:rPr>
        <w:t>“</w:t>
      </w:r>
      <w:r w:rsidRPr="00B9549E" w:rsidR="000F54DD">
        <w:rPr>
          <w:rStyle w:val="srword"/>
          <w:rFonts w:eastAsia="Verdana" w:cs="Verdana"/>
          <w:szCs w:val="22"/>
        </w:rPr>
        <w:t>Well,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where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are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incentives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to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respond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to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fines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in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those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circumstances?</w:t>
      </w:r>
      <w:r w:rsidR="000F54DD">
        <w:rPr>
          <w:rStyle w:val="srword"/>
          <w:rFonts w:eastAsia="Verdana" w:cs="Verdana"/>
          <w:szCs w:val="22"/>
        </w:rPr>
        <w:t>”</w:t>
      </w:r>
      <w:r>
        <w:rPr>
          <w:rStyle w:val="srword"/>
          <w:rFonts w:eastAsia="Verdana" w:cs="Verdana"/>
          <w:szCs w:val="22"/>
        </w:rPr>
        <w:t>,</w:t>
      </w:r>
      <w:r w:rsidRPr="00B9549E" w:rsidR="000F54DD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because </w:t>
      </w:r>
      <w:r w:rsidR="000F54DD">
        <w:rPr>
          <w:rStyle w:val="srword"/>
          <w:rFonts w:eastAsia="Verdana" w:cs="Verdana"/>
          <w:szCs w:val="22"/>
        </w:rPr>
        <w:t>there is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this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sort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of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deadweight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money</w:t>
      </w:r>
      <w:r w:rsidRPr="00B9549E" w:rsidR="000F54DD">
        <w:rPr>
          <w:rFonts w:eastAsia="Verdana"/>
        </w:rPr>
        <w:t xml:space="preserve"> </w:t>
      </w:r>
      <w:r w:rsidRPr="00B9549E" w:rsidR="000F54DD">
        <w:rPr>
          <w:rStyle w:val="srword"/>
          <w:rFonts w:eastAsia="Verdana" w:cs="Verdana"/>
          <w:szCs w:val="22"/>
        </w:rPr>
        <w:t>there.</w:t>
      </w:r>
    </w:p>
    <w:p w:rsidR="000F54DD" w:rsidRPr="004F13CF" w:rsidP="004F13CF">
      <w:pPr>
        <w:pStyle w:val="Remark"/>
        <w:rPr>
          <w:rFonts w:eastAsia="Verdana" w:cs="Verdana"/>
          <w:szCs w:val="22"/>
        </w:rPr>
      </w:pPr>
      <w:r>
        <w:rPr>
          <w:rStyle w:val="srword"/>
          <w:rFonts w:eastAsia="Verdana" w:cs="Verdana"/>
          <w:szCs w:val="22"/>
        </w:rPr>
        <w:t xml:space="preserve">As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great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hopes</w:t>
      </w:r>
      <w:r>
        <w:rPr>
          <w:rFonts w:eastAsia="Verdana"/>
        </w:rPr>
        <w:t>. I</w:t>
      </w:r>
      <w:r w:rsidRPr="00B9549E"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experience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sorts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industries,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faith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bigger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respond.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across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range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sectors,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regime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>
        <w:rPr>
          <w:rStyle w:val="srword"/>
          <w:rFonts w:eastAsia="Verdana" w:cs="Verdana"/>
          <w:szCs w:val="22"/>
        </w:rPr>
        <w:t xml:space="preserve"> and y</w:t>
      </w:r>
      <w:r w:rsidRPr="00B9549E">
        <w:rPr>
          <w:rStyle w:val="srword"/>
          <w:rFonts w:eastAsia="Verdana" w:cs="Verdana"/>
          <w:szCs w:val="22"/>
        </w:rPr>
        <w:t>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powers.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said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earlier,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</w:t>
      </w:r>
      <w:r>
        <w:rPr>
          <w:rStyle w:val="srword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it is </w:t>
      </w:r>
      <w:r>
        <w:rPr>
          <w:rStyle w:val="srword"/>
          <w:rFonts w:eastAsia="Verdana" w:cs="Verdana"/>
          <w:szCs w:val="22"/>
        </w:rPr>
        <w:t>this 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through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heart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mitigate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revealed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crux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regime,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stronger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Ofcom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drive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through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and for it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enforcement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powers</w:t>
      </w:r>
      <w:r>
        <w:rPr>
          <w:rStyle w:val="srword"/>
          <w:rFonts w:eastAsia="Verdana" w:cs="Verdana"/>
          <w:szCs w:val="22"/>
        </w:rPr>
        <w:t xml:space="preserve"> tha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Question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</w:rPr>
        <w:t xml:space="preserve">Chair: </w:t>
      </w:r>
      <w:r>
        <w:rPr>
          <w:rStyle w:val="srword"/>
          <w:rFonts w:eastAsia="Verdana" w:cs="Verdana"/>
        </w:rPr>
        <w:t>J</w:t>
      </w:r>
      <w:r w:rsidRPr="00B9549E">
        <w:rPr>
          <w:rStyle w:val="srword"/>
          <w:rFonts w:eastAsia="Verdana" w:cs="Verdana"/>
        </w:rPr>
        <w:t>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following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order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undertake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assessments,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proposal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codes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practi</w:t>
      </w:r>
      <w:r w:rsidR="004E6D42">
        <w:rPr>
          <w:rStyle w:val="srword"/>
          <w:rFonts w:eastAsia="Verdana" w:cs="Verdana"/>
        </w:rPr>
        <w:t>c</w:t>
      </w:r>
      <w:r w:rsidRPr="00B9549E">
        <w:rPr>
          <w:rStyle w:val="srword"/>
          <w:rFonts w:eastAsia="Verdana" w:cs="Verdana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 xml:space="preserve">?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want</w:t>
      </w:r>
      <w:r>
        <w:rPr>
          <w:rStyle w:val="srword"/>
          <w:rFonts w:eastAsia="Verdana" w:cs="Verdana"/>
        </w:rPr>
        <w:t>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William,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Ellen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well</w:t>
      </w:r>
      <w:r w:rsidR="0048326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follow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up.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prescriptive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be?</w:t>
      </w:r>
      <w:r w:rsidRPr="00B9549E">
        <w:rPr>
          <w:rFonts w:eastAsia="Verdana"/>
        </w:rPr>
        <w:t xml:space="preserve"> </w:t>
      </w:r>
      <w:r w:rsidR="0048326D">
        <w:rPr>
          <w:rFonts w:eastAsia="Verdana"/>
        </w:rPr>
        <w:t>W</w:t>
      </w:r>
      <w:r w:rsidRPr="00B9549E">
        <w:rPr>
          <w:rStyle w:val="srword"/>
          <w:rFonts w:eastAsia="Verdana" w:cs="Verdana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issues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raised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fast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technology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develops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quickly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legislation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regulations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date.</w:t>
      </w:r>
      <w:r w:rsidRPr="00B9549E">
        <w:rPr>
          <w:rFonts w:eastAsia="Verdana"/>
        </w:rPr>
        <w:t xml:space="preserve"> </w:t>
      </w:r>
      <w:r w:rsidR="000A797C">
        <w:rPr>
          <w:rFonts w:eastAsia="Verdana"/>
        </w:rPr>
        <w:t>W</w:t>
      </w:r>
      <w:r w:rsidRPr="00B9549E">
        <w:rPr>
          <w:rStyle w:val="srword"/>
          <w:rFonts w:eastAsia="Verdana" w:cs="Verdana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thoughts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Government’</w:t>
      </w:r>
      <w:r w:rsidRPr="00B9549E">
        <w:rPr>
          <w:rStyle w:val="srword"/>
          <w:rFonts w:eastAsia="Verdana" w:cs="Verdana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proposals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proceed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codes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practi</w:t>
      </w:r>
      <w:r w:rsidR="000A797C">
        <w:rPr>
          <w:rStyle w:val="srword"/>
          <w:rFonts w:eastAsia="Verdana" w:cs="Verdana"/>
        </w:rPr>
        <w:t>c</w:t>
      </w:r>
      <w:r w:rsidRPr="00B9549E">
        <w:rPr>
          <w:rStyle w:val="srword"/>
          <w:rFonts w:eastAsia="Verdana" w:cs="Verdana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particular?</w:t>
      </w:r>
      <w:r w:rsidRPr="00B9549E">
        <w:rPr>
          <w:rFonts w:eastAsia="Verdana"/>
        </w:rPr>
        <w:t xml:space="preserve">  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b/>
          <w:i/>
          <w:szCs w:val="22"/>
        </w:rPr>
        <w:t>William Perrin:</w:t>
      </w:r>
      <w:r>
        <w:rPr>
          <w:rStyle w:val="srword"/>
          <w:rFonts w:eastAsia="Verdana" w:cs="Verdana"/>
          <w:b/>
          <w:i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interesting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Ofcom will do 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producing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guidance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codes,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studied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great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detail,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="000A797C">
        <w:rPr>
          <w:rStyle w:val="srword"/>
          <w:rFonts w:eastAsia="Verdana" w:cs="Verdana"/>
          <w:szCs w:val="22"/>
        </w:rPr>
        <w:t xml:space="preserve">the </w:t>
      </w:r>
      <w:r w:rsidRPr="00B9549E">
        <w:rPr>
          <w:rStyle w:val="srword"/>
          <w:rFonts w:eastAsia="Verdana" w:cs="Verdana"/>
          <w:szCs w:val="22"/>
        </w:rPr>
        <w:t>production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profiles.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Ofcom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its</w:t>
      </w:r>
      <w:r w:rsidRPr="00B9549E">
        <w:rPr>
          <w:rFonts w:eastAsia="Verdana"/>
        </w:rPr>
        <w:t xml:space="preserve"> </w:t>
      </w:r>
      <w:r w:rsidR="000A797C">
        <w:rPr>
          <w:rFonts w:eastAsia="Verdana"/>
        </w:rPr>
        <w:t>c</w:t>
      </w:r>
      <w:r>
        <w:rPr>
          <w:rStyle w:val="srword"/>
          <w:rFonts w:eastAsia="Verdana" w:cs="Verdana"/>
          <w:szCs w:val="22"/>
        </w:rPr>
        <w:t>lause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61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produce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series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profiles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="00EB24C3">
        <w:rPr>
          <w:rFonts w:eastAsia="Verdana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essentially,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service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types,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statistically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likely</w:t>
      </w:r>
      <w:r w:rsidRPr="00B9549E">
        <w:rPr>
          <w:rFonts w:eastAsia="Verdana"/>
        </w:rPr>
        <w:t xml:space="preserve"> </w:t>
      </w:r>
      <w:r w:rsidR="00EB24C3">
        <w:rPr>
          <w:rStyle w:val="srword"/>
          <w:rFonts w:eastAsia="Verdana" w:cs="Verdana"/>
          <w:szCs w:val="22"/>
        </w:rPr>
        <w:t xml:space="preserve">incidence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against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service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type</w:t>
      </w:r>
      <w:r>
        <w:rPr>
          <w:rStyle w:val="srword"/>
          <w:rFonts w:eastAsia="Verdana" w:cs="Verdana"/>
          <w:szCs w:val="22"/>
        </w:rPr>
        <w:t>?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guidance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flows—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complicated</w:t>
      </w:r>
      <w:r>
        <w:rPr>
          <w:rFonts w:eastAsia="Verdana"/>
        </w:rPr>
        <w:t>—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assessments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related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those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profiles.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fulcrum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>
        <w:rPr>
          <w:rStyle w:val="srword"/>
          <w:rFonts w:eastAsia="Verdana" w:cs="Verdana"/>
          <w:szCs w:val="22"/>
        </w:rPr>
        <w:t xml:space="preserve"> 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pivots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="00B261EE"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profiles</w:t>
      </w:r>
      <w:r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B9549E">
        <w:rPr>
          <w:rStyle w:val="srword"/>
          <w:rFonts w:eastAsia="Verdana" w:cs="Verdana"/>
          <w:szCs w:val="22"/>
        </w:rPr>
        <w:t>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prescriptive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B9549E">
        <w:rPr>
          <w:rStyle w:val="srword"/>
          <w:rFonts w:eastAsia="Verdana" w:cs="Verdana"/>
          <w:szCs w:val="22"/>
        </w:rPr>
        <w:t>codes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="00F059F5">
        <w:rPr>
          <w:rFonts w:eastAsia="Verdana"/>
        </w:rPr>
        <w:t xml:space="preserve">is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balance</w:t>
      </w:r>
      <w:r w:rsidR="00F059F5">
        <w:rPr>
          <w:rFonts w:eastAsia="Verdana"/>
        </w:rPr>
        <w:t>. 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draft</w:t>
      </w:r>
      <w:r>
        <w:rPr>
          <w:rStyle w:val="srword"/>
          <w:rFonts w:eastAsia="Verdana" w:cs="Verdana"/>
          <w:szCs w:val="22"/>
        </w:rPr>
        <w:t xml:space="preserve"> codes </w:t>
      </w:r>
      <w:r w:rsidRPr="00B9549E">
        <w:rPr>
          <w:rStyle w:val="srword"/>
          <w:rFonts w:eastAsia="Verdana" w:cs="Verdana"/>
          <w:szCs w:val="22"/>
        </w:rPr>
        <w:t>th</w:t>
      </w:r>
      <w:r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Government </w:t>
      </w:r>
      <w:r w:rsidR="00E75B4B">
        <w:rPr>
          <w:rStyle w:val="srword"/>
          <w:rFonts w:eastAsia="Verdana" w:cs="Verdana"/>
          <w:szCs w:val="22"/>
        </w:rPr>
        <w:t xml:space="preserve">have </w:t>
      </w:r>
      <w:r w:rsidRPr="00B9549E">
        <w:rPr>
          <w:rStyle w:val="srword"/>
          <w:rFonts w:eastAsia="Verdana" w:cs="Verdana"/>
          <w:szCs w:val="22"/>
        </w:rPr>
        <w:t>produce</w:t>
      </w:r>
      <w:r>
        <w:rPr>
          <w:rStyle w:val="srword"/>
          <w:rFonts w:eastAsia="Verdana" w:cs="Verdana"/>
          <w:szCs w:val="22"/>
        </w:rPr>
        <w:t>d</w:t>
      </w:r>
      <w:r w:rsidR="00F059F5">
        <w:rPr>
          <w:rStyle w:val="srword"/>
          <w:rFonts w:eastAsia="Verdana" w:cs="Verdana"/>
          <w:szCs w:val="22"/>
        </w:rPr>
        <w:t xml:space="preserve">: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children</w:t>
      </w:r>
      <w:r w:rsidRPr="00B9549E">
        <w:rPr>
          <w:rStyle w:val="srword"/>
          <w:rFonts w:eastAsia="Verdana" w:cs="Verdana"/>
          <w:szCs w:val="22"/>
        </w:rPr>
        <w:t>'s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code,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instance,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prescriptive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places</w:t>
      </w:r>
      <w:r w:rsidR="00F059F5">
        <w:rPr>
          <w:rStyle w:val="srword"/>
          <w:rFonts w:eastAsia="Verdana" w:cs="Verdana"/>
          <w:szCs w:val="22"/>
        </w:rPr>
        <w:t xml:space="preserve">, but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acutely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victim</w:t>
      </w:r>
      <w:r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led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approach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tackling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practi</w:t>
      </w:r>
      <w:r w:rsidR="00F059F5">
        <w:rPr>
          <w:rStyle w:val="srword"/>
          <w:rFonts w:eastAsia="Verdana" w:cs="Verdana"/>
          <w:szCs w:val="22"/>
        </w:rPr>
        <w:t>c</w:t>
      </w:r>
      <w:r w:rsidRPr="00B9549E">
        <w:rPr>
          <w:rStyle w:val="srword"/>
          <w:rFonts w:eastAsia="Verdana" w:cs="Verdana"/>
          <w:szCs w:val="22"/>
        </w:rPr>
        <w:t>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victim</w:t>
      </w:r>
      <w:r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led.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step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strategic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view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individual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victim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perspective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="00F059F5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Well,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tackle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tho</w:t>
      </w:r>
      <w:r w:rsidRPr="00B9549E">
        <w:rPr>
          <w:rStyle w:val="srword"/>
          <w:rFonts w:eastAsia="Verdana" w:cs="Verdana"/>
          <w:szCs w:val="22"/>
        </w:rPr>
        <w:t>s</w:t>
      </w:r>
      <w:r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strategically</w:t>
      </w:r>
      <w:r>
        <w:rPr>
          <w:rStyle w:val="srword"/>
          <w:rFonts w:eastAsia="Verdana" w:cs="Verdana"/>
          <w:szCs w:val="22"/>
        </w:rPr>
        <w:t xml:space="preserve">.” </w:t>
      </w:r>
    </w:p>
    <w:p w:rsidR="000F54DD" w:rsidP="007363C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A</w:t>
      </w:r>
      <w:r w:rsidRPr="00B9549E">
        <w:rPr>
          <w:rStyle w:val="srword"/>
          <w:rFonts w:eastAsia="Verdana" w:cs="Verdana"/>
          <w:szCs w:val="22"/>
        </w:rPr>
        <w:t>gain,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sense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biggest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companies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should </w:t>
      </w:r>
      <w:r w:rsidRPr="00B9549E">
        <w:rPr>
          <w:rStyle w:val="srword"/>
          <w:rFonts w:eastAsia="Verdana" w:cs="Verdana"/>
          <w:szCs w:val="22"/>
        </w:rPr>
        <w:t>respond</w:t>
      </w:r>
      <w:r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="00E75B4B">
        <w:rPr>
          <w:rStyle w:val="srword"/>
          <w:rFonts w:eastAsia="Verdana" w:cs="Verdana"/>
          <w:szCs w:val="22"/>
        </w:rPr>
        <w:t xml:space="preserve">. They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dialogue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</w:t>
      </w:r>
      <w:r>
        <w:rPr>
          <w:rStyle w:val="srword"/>
          <w:rFonts w:eastAsia="Verdana" w:cs="Verdana"/>
          <w:szCs w:val="22"/>
        </w:rPr>
        <w:t>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codes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drafting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those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codes.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always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litigation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prescription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code.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early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days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 Ofcom. I did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setting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Ofcom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nearly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20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years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ago</w:t>
      </w:r>
      <w:r>
        <w:rPr>
          <w:rStyle w:val="srword"/>
          <w:rFonts w:eastAsia="Verdana" w:cs="Verdana"/>
          <w:szCs w:val="22"/>
        </w:rPr>
        <w:t xml:space="preserve"> now—</w:t>
      </w:r>
      <w:r w:rsidRPr="00B9549E">
        <w:rPr>
          <w:rStyle w:val="srword"/>
          <w:rFonts w:eastAsia="Verdana" w:cs="Verdana"/>
          <w:szCs w:val="22"/>
        </w:rPr>
        <w:t>when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full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head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hair</w:t>
      </w:r>
      <w:r>
        <w:rPr>
          <w:rStyle w:val="srword"/>
          <w:rFonts w:eastAsia="Verdana" w:cs="Verdana"/>
          <w:szCs w:val="22"/>
        </w:rPr>
        <w:t xml:space="preserve"> and a 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energy</w:t>
      </w:r>
      <w:r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first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years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operation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were </w:t>
      </w:r>
      <w:r w:rsidRPr="00B9549E">
        <w:rPr>
          <w:rStyle w:val="srword"/>
          <w:rFonts w:eastAsia="Verdana" w:cs="Verdana"/>
          <w:szCs w:val="22"/>
        </w:rPr>
        <w:t>often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characterised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heavy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litigation</w:t>
      </w:r>
      <w:r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 w:rsidR="0073405B">
        <w:rPr>
          <w:rFonts w:eastAsia="Verdana"/>
        </w:rPr>
        <w:t>There were m</w:t>
      </w:r>
      <w:r w:rsidRPr="00B9549E">
        <w:rPr>
          <w:rStyle w:val="srword"/>
          <w:rFonts w:eastAsia="Verdana" w:cs="Verdana"/>
          <w:szCs w:val="22"/>
        </w:rPr>
        <w:t>any,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many</w:t>
      </w:r>
      <w:r w:rsidR="0073405B"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appeals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against</w:t>
      </w:r>
      <w:r w:rsidRPr="00B9549E">
        <w:rPr>
          <w:rFonts w:eastAsia="Verdana"/>
        </w:rPr>
        <w:t xml:space="preserve"> </w:t>
      </w:r>
      <w:r w:rsidR="0073405B">
        <w:rPr>
          <w:rStyle w:val="srword"/>
          <w:rFonts w:eastAsia="Verdana" w:cs="Verdana"/>
          <w:szCs w:val="22"/>
        </w:rPr>
        <w:t xml:space="preserve">its </w:t>
      </w:r>
      <w:r w:rsidRPr="00B9549E">
        <w:rPr>
          <w:rStyle w:val="srword"/>
          <w:rFonts w:eastAsia="Verdana" w:cs="Verdana"/>
          <w:szCs w:val="22"/>
        </w:rPr>
        <w:t>regulatory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judgments</w:t>
      </w:r>
      <w:r w:rsidRPr="00B9549E">
        <w:rPr>
          <w:rFonts w:eastAsia="Verdana"/>
        </w:rPr>
        <w:t xml:space="preserve"> </w:t>
      </w:r>
      <w:r w:rsidR="0073405B">
        <w:rPr>
          <w:rStyle w:val="srword"/>
          <w:rFonts w:eastAsia="Verdana" w:cs="Verdana"/>
          <w:szCs w:val="22"/>
        </w:rPr>
        <w:t xml:space="preserve">that </w:t>
      </w:r>
      <w:r>
        <w:rPr>
          <w:rStyle w:val="srword"/>
          <w:rFonts w:eastAsia="Verdana" w:cs="Verdana"/>
          <w:szCs w:val="22"/>
        </w:rPr>
        <w:t>b</w:t>
      </w:r>
      <w:r w:rsidRPr="00B9549E">
        <w:rPr>
          <w:rStyle w:val="srword"/>
          <w:rFonts w:eastAsia="Verdana" w:cs="Verdana"/>
          <w:szCs w:val="22"/>
        </w:rPr>
        <w:t>ought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Aston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Martins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barristers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chambers</w:t>
      </w:r>
      <w:r>
        <w:rPr>
          <w:rStyle w:val="srword"/>
          <w:rFonts w:eastAsia="Verdana" w:cs="Verdana"/>
          <w:szCs w:val="22"/>
        </w:rPr>
        <w:t xml:space="preserve">. </w:t>
      </w:r>
      <w:r w:rsidRPr="00B9549E">
        <w:rPr>
          <w:rStyle w:val="srword"/>
          <w:rFonts w:eastAsia="Verdana" w:cs="Verdana"/>
          <w:szCs w:val="22"/>
        </w:rPr>
        <w:t>After</w:t>
      </w:r>
      <w:r>
        <w:rPr>
          <w:rStyle w:val="srword"/>
          <w:rFonts w:eastAsia="Verdana" w:cs="Verdana"/>
          <w:szCs w:val="22"/>
        </w:rPr>
        <w:t>, I think,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years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Parliament </w:t>
      </w:r>
      <w:r w:rsidRPr="00B9549E">
        <w:rPr>
          <w:rStyle w:val="srword"/>
          <w:rFonts w:eastAsia="Verdana" w:cs="Verdana"/>
          <w:szCs w:val="22"/>
        </w:rPr>
        <w:t>said</w:t>
      </w:r>
      <w:r w:rsidR="0073405B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“No, 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limit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appeal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trust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Ofcom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>
        <w:rPr>
          <w:rStyle w:val="srword"/>
          <w:rFonts w:eastAsia="Verdana" w:cs="Verdana"/>
          <w:szCs w:val="22"/>
        </w:rPr>
        <w:t>.”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Fonts w:eastAsia="Verdana"/>
        </w:rPr>
      </w:pPr>
      <w:r w:rsidRPr="00B9549E">
        <w:rPr>
          <w:rStyle w:val="srword"/>
          <w:rFonts w:eastAsia="Verdana" w:cs="Verdana"/>
          <w:szCs w:val="22"/>
        </w:rPr>
        <w:t>Good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practise</w:t>
      </w:r>
      <w:r>
        <w:rPr>
          <w:rStyle w:val="srword"/>
          <w:rFonts w:eastAsia="Verdana" w:cs="Verdana"/>
          <w:szCs w:val="22"/>
        </w:rPr>
        <w:t xml:space="preserve">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quickly.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this </w:t>
      </w:r>
      <w:r w:rsidRPr="00B9549E">
        <w:rPr>
          <w:rStyle w:val="srword"/>
          <w:rFonts w:eastAsia="Verdana" w:cs="Verdana"/>
          <w:szCs w:val="22"/>
        </w:rPr>
        <w:t>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</w:t>
      </w:r>
      <w:r>
        <w:rPr>
          <w:rStyle w:val="srword"/>
          <w:rFonts w:eastAsia="Verdana" w:cs="Verdana"/>
          <w:szCs w:val="22"/>
        </w:rPr>
        <w:t>t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B9549E">
        <w:rPr>
          <w:rStyle w:val="srword"/>
          <w:rFonts w:eastAsia="Verdana" w:cs="Verdana"/>
          <w:szCs w:val="22"/>
        </w:rPr>
        <w:t>people</w:t>
      </w:r>
      <w:r>
        <w:rPr>
          <w:rStyle w:val="srword"/>
          <w:rFonts w:eastAsia="Verdana" w:cs="Verdana"/>
          <w:szCs w:val="22"/>
        </w:rPr>
        <w:t xml:space="preserve"> 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confidence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regulator's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endless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litigation.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tell</w:t>
      </w:r>
      <w:r w:rsidRPr="00B9549E">
        <w:rPr>
          <w:rFonts w:eastAsia="Verdana"/>
        </w:rPr>
        <w:t xml:space="preserve"> </w:t>
      </w:r>
      <w:r w:rsidR="003B17C1">
        <w:rPr>
          <w:rStyle w:val="srword"/>
          <w:rFonts w:eastAsia="Verdana" w:cs="Verdana"/>
          <w:szCs w:val="22"/>
        </w:rPr>
        <w:t xml:space="preserve">yet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up.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prescriptive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code</w:t>
      </w:r>
      <w:r>
        <w:rPr>
          <w:rStyle w:val="srword"/>
          <w:rFonts w:eastAsia="Verdana" w:cs="Verdana"/>
          <w:szCs w:val="22"/>
        </w:rPr>
        <w:t>, i</w:t>
      </w:r>
      <w:r w:rsidRPr="00B9549E"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cases,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litigation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wi</w:t>
      </w:r>
      <w:r w:rsidRPr="00B9549E">
        <w:rPr>
          <w:rStyle w:val="srword"/>
          <w:rFonts w:eastAsia="Verdana" w:cs="Verdana"/>
          <w:szCs w:val="22"/>
        </w:rPr>
        <w:t>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detail.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Similarly,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though,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broader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B9549E">
        <w:rPr>
          <w:rStyle w:val="srword"/>
          <w:rFonts w:eastAsia="Verdana" w:cs="Verdana"/>
          <w:szCs w:val="22"/>
        </w:rPr>
        <w:t>less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prescriptive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might</w:t>
      </w:r>
      <w:r>
        <w:rPr>
          <w:rStyle w:val="srword"/>
          <w:rFonts w:eastAsia="Verdana" w:cs="Verdana"/>
          <w:szCs w:val="22"/>
        </w:rPr>
        <w:t xml:space="preserve"> 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definition</w:t>
      </w:r>
      <w:r w:rsidRPr="00B9549E">
        <w:rPr>
          <w:rFonts w:eastAsia="Verdana"/>
        </w:rPr>
        <w:t xml:space="preserve"> </w:t>
      </w:r>
      <w:r w:rsidR="00D46FB1">
        <w:rPr>
          <w:rStyle w:val="srword"/>
          <w:rFonts w:eastAsia="Verdana" w:cs="Verdana"/>
          <w:szCs w:val="22"/>
        </w:rPr>
        <w:t xml:space="preserve">and </w:t>
      </w:r>
      <w:r>
        <w:rPr>
          <w:rStyle w:val="srword"/>
          <w:rFonts w:eastAsia="Verdana" w:cs="Verdana"/>
          <w:szCs w:val="22"/>
        </w:rPr>
        <w:t>fairness</w:t>
      </w:r>
      <w:r w:rsidR="00D46FB1">
        <w:rPr>
          <w:rStyle w:val="srword"/>
          <w:rFonts w:eastAsia="Verdana" w:cs="Verdana"/>
          <w:szCs w:val="22"/>
        </w:rPr>
        <w:t xml:space="preserve">, so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balance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struck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middle.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</w:rPr>
        <w:t xml:space="preserve">Christina Rees: </w:t>
      </w:r>
      <w:r>
        <w:rPr>
          <w:rFonts w:eastAsia="Verdana"/>
        </w:rPr>
        <w:t xml:space="preserve">Ellen, obviously </w:t>
      </w:r>
      <w:r w:rsidR="00982D83">
        <w:rPr>
          <w:rFonts w:eastAsia="Verdana"/>
        </w:rPr>
        <w:t xml:space="preserve">say </w:t>
      </w:r>
      <w:r>
        <w:rPr>
          <w:rFonts w:eastAsia="Verdana"/>
        </w:rPr>
        <w:t xml:space="preserve">if you have anything to add to that, but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wanted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argument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recognising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gendered</w:t>
      </w:r>
      <w:r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nature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many</w:t>
      </w:r>
      <w:r w:rsidRPr="00B9549E">
        <w:rPr>
          <w:rStyle w:val="speakerspeaker-S0"/>
          <w:rFonts w:eastAsia="Verdana" w:cs="Verdana"/>
          <w:b/>
          <w:bCs/>
        </w:rPr>
        <w:t xml:space="preserve"> </w:t>
      </w:r>
      <w:r w:rsidRPr="00B9549E">
        <w:rPr>
          <w:rStyle w:val="srword"/>
          <w:rFonts w:eastAsia="Verdana" w:cs="Verdana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harms,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including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abuse</w:t>
      </w:r>
      <w:r w:rsidR="00982D83"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codes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practi</w:t>
      </w:r>
      <w:r w:rsidR="00982D83">
        <w:rPr>
          <w:rStyle w:val="srword"/>
          <w:rFonts w:eastAsia="Verdana" w:cs="Verdana"/>
        </w:rPr>
        <w:t>c</w:t>
      </w:r>
      <w:r w:rsidRPr="00B9549E">
        <w:rPr>
          <w:rStyle w:val="srword"/>
          <w:rFonts w:eastAsia="Verdana" w:cs="Verdana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reflect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="00982D83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 xml:space="preserve"> </w:t>
      </w:r>
      <w:r w:rsidR="00982D83">
        <w:rPr>
          <w:rStyle w:val="srword"/>
          <w:rFonts w:eastAsia="Verdana" w:cs="Verdana"/>
        </w:rPr>
        <w:t>W</w:t>
      </w:r>
      <w:r w:rsidRPr="00B9549E">
        <w:rPr>
          <w:rStyle w:val="srword"/>
          <w:rFonts w:eastAsia="Verdana" w:cs="Verdana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thoughts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B9549E">
        <w:rPr>
          <w:rStyle w:val="srword"/>
          <w:rFonts w:eastAsia="Verdana" w:cs="Verdana"/>
        </w:rPr>
        <w:t>got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that?</w:t>
      </w:r>
    </w:p>
    <w:p w:rsidR="00D00B6E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peakerspeaker-S1"/>
          <w:rFonts w:eastAsia="Verdana" w:cs="Verdana"/>
          <w:b/>
          <w:bCs/>
          <w:i/>
          <w:szCs w:val="22"/>
        </w:rPr>
        <w:t xml:space="preserve">Ellen Judson: </w:t>
      </w:r>
      <w:r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prescriptive</w:t>
      </w:r>
      <w:r w:rsidRPr="00B9549E">
        <w:rPr>
          <w:rFonts w:eastAsia="Verdana"/>
        </w:rPr>
        <w:t xml:space="preserve"> </w:t>
      </w:r>
      <w:r w:rsidR="00047A9A">
        <w:rPr>
          <w:rFonts w:eastAsia="Verdana"/>
        </w:rPr>
        <w:t xml:space="preserve">they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definitely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actual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mandating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feature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="00047A9A">
        <w:rPr>
          <w:rStyle w:val="srword"/>
          <w:rFonts w:eastAsia="Verdana" w:cs="Verdana"/>
          <w:szCs w:val="22"/>
        </w:rPr>
        <w:t xml:space="preserve">that </w:t>
      </w:r>
      <w:r w:rsidRPr="00B9549E">
        <w:rPr>
          <w:rStyle w:val="srword"/>
          <w:rFonts w:eastAsia="Verdana" w:cs="Verdana"/>
          <w:szCs w:val="22"/>
        </w:rPr>
        <w:t>particular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</w:t>
      </w:r>
      <w:r w:rsidRPr="00B9549E">
        <w:rPr>
          <w:rFonts w:eastAsia="Verdana"/>
        </w:rPr>
        <w:t xml:space="preserve"> </w:t>
      </w:r>
      <w:r w:rsidR="00047A9A">
        <w:rPr>
          <w:rStyle w:val="srword"/>
          <w:rFonts w:eastAsia="Verdana" w:cs="Verdana"/>
          <w:szCs w:val="22"/>
        </w:rPr>
        <w:t xml:space="preserve">to </w:t>
      </w:r>
      <w:r w:rsidRPr="00B9549E">
        <w:rPr>
          <w:rStyle w:val="srword"/>
          <w:rFonts w:eastAsia="Verdana" w:cs="Verdana"/>
          <w:szCs w:val="22"/>
        </w:rPr>
        <w:t>actually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reduc</w:t>
      </w:r>
      <w:r w:rsidR="00047A9A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practi</w:t>
      </w:r>
      <w:r w:rsidR="00047A9A">
        <w:rPr>
          <w:rStyle w:val="srword"/>
          <w:rFonts w:eastAsia="Verdana" w:cs="Verdana"/>
          <w:szCs w:val="22"/>
        </w:rPr>
        <w:t>c</w:t>
      </w:r>
      <w:r w:rsidRPr="00B9549E">
        <w:rPr>
          <w:rStyle w:val="srword"/>
          <w:rFonts w:eastAsia="Verdana" w:cs="Verdana"/>
          <w:szCs w:val="22"/>
        </w:rPr>
        <w:t>e.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prescribed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codes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B9549E">
        <w:rPr>
          <w:rStyle w:val="srword"/>
          <w:rFonts w:eastAsia="Verdana" w:cs="Verdana"/>
          <w:szCs w:val="22"/>
        </w:rPr>
        <w:t>practise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measurable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something</w:t>
      </w:r>
      <w:r w:rsidRPr="00B9549E">
        <w:rPr>
          <w:rFonts w:eastAsia="Verdana"/>
        </w:rPr>
        <w:t xml:space="preserve"> </w:t>
      </w:r>
      <w:r w:rsidR="00741F56">
        <w:rPr>
          <w:rStyle w:val="srword"/>
          <w:rFonts w:eastAsia="Verdana" w:cs="Verdana"/>
          <w:szCs w:val="22"/>
        </w:rPr>
        <w:t xml:space="preserve">through which it </w:t>
      </w:r>
      <w:r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possible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</w:t>
      </w:r>
      <w:r>
        <w:rPr>
          <w:rStyle w:val="srword"/>
          <w:rFonts w:eastAsia="Verdana" w:cs="Verdana"/>
          <w:szCs w:val="22"/>
        </w:rPr>
        <w:t>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judge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complying</w:t>
      </w:r>
      <w:r w:rsidR="00741F56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beyond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sayin</w:t>
      </w:r>
      <w:r>
        <w:rPr>
          <w:rStyle w:val="srword"/>
          <w:rFonts w:eastAsia="Verdana" w:cs="Verdana"/>
          <w:szCs w:val="22"/>
        </w:rPr>
        <w:t>g</w:t>
      </w:r>
      <w:r w:rsidRPr="00B9549E">
        <w:rPr>
          <w:rStyle w:val="speakerspeaker-S1"/>
          <w:rFonts w:eastAsia="Verdana" w:cs="Verdana"/>
          <w:b/>
          <w:bCs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="00741F56">
        <w:rPr>
          <w:rStyle w:val="srword"/>
          <w:rFonts w:eastAsia="Verdana" w:cs="Verdana"/>
          <w:szCs w:val="22"/>
        </w:rPr>
        <w:t xml:space="preserve">it is </w:t>
      </w:r>
      <w:r w:rsidRPr="00B9549E">
        <w:rPr>
          <w:rStyle w:val="srword"/>
          <w:rFonts w:eastAsia="Verdana" w:cs="Verdana"/>
          <w:szCs w:val="22"/>
        </w:rPr>
        <w:t>complying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producing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top</w:t>
      </w:r>
      <w:r w:rsidR="00741F56"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transparency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report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says</w:t>
      </w:r>
      <w:r w:rsidR="00741F56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“Y</w:t>
      </w:r>
      <w:r w:rsidRPr="00B9549E">
        <w:rPr>
          <w:rStyle w:val="srword"/>
          <w:rFonts w:eastAsia="Verdana" w:cs="Verdana"/>
          <w:szCs w:val="22"/>
        </w:rPr>
        <w:t>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</w:t>
      </w:r>
      <w:r>
        <w:rPr>
          <w:rStyle w:val="srword"/>
          <w:rFonts w:eastAsia="Verdana" w:cs="Verdana"/>
          <w:szCs w:val="22"/>
        </w:rPr>
        <w:t xml:space="preserve"> s</w:t>
      </w:r>
      <w:r w:rsidRPr="00B9549E">
        <w:rPr>
          <w:rStyle w:val="srword"/>
          <w:rFonts w:eastAsia="Verdana" w:cs="Verdana"/>
          <w:szCs w:val="22"/>
        </w:rPr>
        <w:t>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everything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fine.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actually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result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levels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experiencing.</w:t>
      </w:r>
    </w:p>
    <w:p w:rsidR="000F54DD" w:rsidP="007363C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O</w:t>
      </w:r>
      <w:r w:rsidRPr="00B9549E"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="00846220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related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Ofcom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engaging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action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role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independent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civil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here</w:t>
      </w:r>
      <w:r w:rsidR="00AD738C">
        <w:rPr>
          <w:rStyle w:val="srword"/>
          <w:rFonts w:eastAsia="Verdana" w:cs="Verdana"/>
          <w:szCs w:val="22"/>
        </w:rPr>
        <w:t>—I d</w:t>
      </w:r>
      <w:r w:rsidRPr="00B9549E">
        <w:rPr>
          <w:rStyle w:val="srword"/>
          <w:rFonts w:eastAsia="Verdana" w:cs="Verdana"/>
          <w:szCs w:val="22"/>
        </w:rPr>
        <w:t>eclar</w:t>
      </w:r>
      <w:r w:rsidR="00AD738C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conflict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interest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member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institute</w:t>
      </w:r>
      <w:r w:rsidR="00AD738C">
        <w:rPr>
          <w:rStyle w:val="srword"/>
          <w:rFonts w:eastAsia="Verdana" w:cs="Verdana"/>
          <w:szCs w:val="22"/>
        </w:rPr>
        <w:t>—</w:t>
      </w:r>
      <w:r>
        <w:rPr>
          <w:rStyle w:val="srword"/>
          <w:rFonts w:eastAsia="Verdana" w:cs="Verdana"/>
          <w:szCs w:val="22"/>
        </w:rPr>
        <w:t>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current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gaps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I know that Ofcom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="007D15D7">
        <w:rPr>
          <w:rFonts w:eastAsia="Verdana"/>
        </w:rPr>
        <w:t xml:space="preserve">significant </w:t>
      </w:r>
      <w:r w:rsidRPr="00B9549E">
        <w:rPr>
          <w:rStyle w:val="srword"/>
          <w:rFonts w:eastAsia="Verdana" w:cs="Verdana"/>
          <w:szCs w:val="22"/>
        </w:rPr>
        <w:t>information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gathering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powers,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appropriate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recognition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consultation.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civil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media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look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absolutely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crucial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civil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assist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Ofcom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holding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</w:t>
      </w:r>
      <w:r w:rsidR="004C2DD0">
        <w:rPr>
          <w:rStyle w:val="srword"/>
          <w:rFonts w:eastAsia="Verdana" w:cs="Verdana"/>
          <w:szCs w:val="22"/>
        </w:rPr>
        <w:t>.</w:t>
      </w:r>
      <w:r>
        <w:rPr>
          <w:rStyle w:val="srword"/>
          <w:rFonts w:eastAsia="Verdana" w:cs="Verdana"/>
          <w:szCs w:val="22"/>
        </w:rPr>
        <w:t xml:space="preserve"> Ofcom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finite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resources.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  <w:szCs w:val="22"/>
        </w:rPr>
        <w:t xml:space="preserve">here is a </w:t>
      </w:r>
      <w:r w:rsidRPr="00B9549E">
        <w:rPr>
          <w:rStyle w:val="srword"/>
          <w:rFonts w:eastAsia="Verdana" w:cs="Verdana"/>
          <w:szCs w:val="22"/>
        </w:rPr>
        <w:t>wide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array 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expertise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brought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assist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process</w:t>
      </w:r>
      <w:r w:rsidR="004C2DD0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 w:rsidR="004C2DD0">
        <w:rPr>
          <w:rStyle w:val="srword"/>
          <w:rFonts w:eastAsia="Verdana" w:cs="Verdana"/>
          <w:szCs w:val="22"/>
        </w:rPr>
        <w:t>—t</w:t>
      </w:r>
      <w:r w:rsidRPr="00B9549E">
        <w:rPr>
          <w:rStyle w:val="srword"/>
          <w:rFonts w:eastAsia="Verdana" w:cs="Verdana"/>
          <w:szCs w:val="22"/>
        </w:rPr>
        <w:t>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own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="004C2DD0">
        <w:rPr>
          <w:rStyle w:val="srword"/>
          <w:rFonts w:eastAsia="Verdana" w:cs="Verdana"/>
          <w:szCs w:val="22"/>
        </w:rPr>
        <w:t>—t</w:t>
      </w:r>
      <w:r>
        <w:rPr>
          <w:rStyle w:val="srword"/>
          <w:rFonts w:eastAsia="Verdana" w:cs="Verdana"/>
          <w:szCs w:val="22"/>
        </w:rPr>
        <w:t>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limit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measure</w:t>
      </w:r>
      <w:r w:rsidR="004C2DD0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observe.</w:t>
      </w:r>
      <w:r w:rsidRPr="00B9549E">
        <w:rPr>
          <w:rFonts w:eastAsia="Verdana"/>
        </w:rPr>
        <w:t xml:space="preserve"> 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szCs w:val="22"/>
        </w:rPr>
        <w:t>I</w:t>
      </w:r>
      <w:r w:rsidRPr="00B9549E"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B9549E">
        <w:rPr>
          <w:rStyle w:val="srword"/>
          <w:rFonts w:eastAsia="Verdana" w:cs="Verdana"/>
          <w:szCs w:val="22"/>
        </w:rPr>
        <w:t>case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Facebook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New York U</w:t>
      </w:r>
      <w:r w:rsidRPr="00B9549E">
        <w:rPr>
          <w:rStyle w:val="srword"/>
          <w:rFonts w:eastAsia="Verdana" w:cs="Verdana"/>
          <w:szCs w:val="22"/>
        </w:rPr>
        <w:t>niversity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researchers,</w:t>
      </w:r>
      <w:r w:rsidRPr="00B9549E">
        <w:rPr>
          <w:rFonts w:eastAsia="Verdana"/>
        </w:rPr>
        <w:t xml:space="preserve"> </w:t>
      </w:r>
      <w:r w:rsidR="004C2DD0">
        <w:rPr>
          <w:rStyle w:val="srword"/>
          <w:rFonts w:eastAsia="Verdana" w:cs="Verdana"/>
          <w:szCs w:val="22"/>
        </w:rPr>
        <w:t xml:space="preserve">it </w:t>
      </w:r>
      <w:r w:rsidRPr="00B9549E">
        <w:rPr>
          <w:rStyle w:val="srword"/>
          <w:rFonts w:eastAsia="Verdana" w:cs="Verdana"/>
          <w:szCs w:val="22"/>
        </w:rPr>
        <w:t>shut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down</w:t>
      </w:r>
      <w:r>
        <w:rPr>
          <w:rStyle w:val="srword"/>
          <w:rFonts w:eastAsia="Verdana" w:cs="Verdana"/>
          <w:szCs w:val="22"/>
        </w:rPr>
        <w:t xml:space="preserve"> 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carrying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against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Facebook's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service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believe.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clear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public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interest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available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codes 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practi</w:t>
      </w:r>
      <w:r w:rsidR="004C2DD0">
        <w:rPr>
          <w:rStyle w:val="srword"/>
          <w:rFonts w:eastAsia="Verdana" w:cs="Verdana"/>
          <w:szCs w:val="22"/>
        </w:rPr>
        <w:t>c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implemented</w:t>
      </w:r>
      <w:r w:rsidR="00817309">
        <w:rPr>
          <w:rStyle w:val="srword"/>
          <w:rFonts w:eastAsia="Verdana" w:cs="Verdana"/>
          <w:szCs w:val="22"/>
        </w:rPr>
        <w:t>, i</w:t>
      </w:r>
      <w:r w:rsidRPr="00B9549E">
        <w:rPr>
          <w:rStyle w:val="srword"/>
          <w:rFonts w:eastAsia="Verdana" w:cs="Verdana"/>
          <w:szCs w:val="22"/>
        </w:rPr>
        <w:t>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implemented,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well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working</w:t>
      </w:r>
      <w:r>
        <w:rPr>
          <w:rStyle w:val="srword"/>
          <w:rFonts w:eastAsia="Verdana" w:cs="Verdana"/>
          <w:szCs w:val="22"/>
        </w:rPr>
        <w:t xml:space="preserve"> 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effect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="00817309">
        <w:rPr>
          <w:rStyle w:val="srword"/>
          <w:rFonts w:eastAsia="Verdana" w:cs="Verdana"/>
          <w:szCs w:val="22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stronger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mechanisms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="00817309"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obviously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privacy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</w:t>
      </w:r>
      <w:r w:rsidR="00817309"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useful</w:t>
      </w:r>
      <w:r>
        <w:rPr>
          <w:rStyle w:val="srword"/>
          <w:rFonts w:eastAsia="Verdana" w:cs="Verdana"/>
          <w:szCs w:val="22"/>
        </w:rPr>
        <w:t>.</w:t>
      </w:r>
    </w:p>
    <w:p w:rsidR="000F54DD" w:rsidP="007363C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O</w:t>
      </w:r>
      <w:r w:rsidRPr="00B9549E"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point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gender,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going 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crucial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actual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risks.</w:t>
      </w:r>
      <w:r w:rsidRPr="00B9549E">
        <w:rPr>
          <w:rFonts w:eastAsia="Verdana"/>
        </w:rPr>
        <w:t xml:space="preserve"> </w:t>
      </w:r>
      <w:r w:rsidR="006A0286">
        <w:rPr>
          <w:rFonts w:eastAsia="Verdana"/>
        </w:rPr>
        <w:t>W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gendered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gendered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disinformation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look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="006A0286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solutions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>
        <w:rPr>
          <w:rStyle w:val="srword"/>
          <w:rFonts w:eastAsia="Verdana" w:cs="Verdana"/>
          <w:szCs w:val="22"/>
        </w:rPr>
        <w:t>,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vary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hugely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across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="006A0286">
        <w:rPr>
          <w:rStyle w:val="srword"/>
          <w:rFonts w:eastAsia="Verdana" w:cs="Verdana"/>
          <w:szCs w:val="22"/>
        </w:rPr>
        <w:t xml:space="preserve"> and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contexts</w:t>
      </w:r>
      <w:r>
        <w:rPr>
          <w:rStyle w:val="srword"/>
          <w:rFonts w:eastAsia="Verdana" w:cs="Verdana"/>
          <w:szCs w:val="22"/>
        </w:rPr>
        <w:t xml:space="preserve">. As Bertie </w:t>
      </w:r>
      <w:r w:rsidRPr="00B9549E"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earlier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political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contexts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political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issues</w:t>
      </w:r>
      <w:r>
        <w:rPr>
          <w:rStyle w:val="srword"/>
          <w:rFonts w:eastAsia="Verdana" w:cs="Verdana"/>
          <w:szCs w:val="22"/>
        </w:rPr>
        <w:t>, 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tool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kits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effective</w:t>
      </w:r>
      <w:r>
        <w:rPr>
          <w:rStyle w:val="srword"/>
          <w:rFonts w:eastAsia="Verdana" w:cs="Verdana"/>
          <w:szCs w:val="22"/>
        </w:rPr>
        <w:t>. T</w:t>
      </w:r>
      <w:r w:rsidRPr="00B9549E">
        <w:rPr>
          <w:rStyle w:val="srword"/>
          <w:rFonts w:eastAsia="Verdana" w:cs="Verdana"/>
          <w:szCs w:val="22"/>
        </w:rPr>
        <w:t>hinking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gender </w:t>
      </w:r>
      <w:r w:rsidRPr="00B9549E">
        <w:rPr>
          <w:rStyle w:val="srword"/>
          <w:rFonts w:eastAsia="Verdana" w:cs="Verdana"/>
          <w:szCs w:val="22"/>
        </w:rPr>
        <w:t>disinformation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campaigns</w:t>
      </w:r>
      <w:r>
        <w:rPr>
          <w:rStyle w:val="srword"/>
          <w:rFonts w:eastAsia="Verdana" w:cs="Verdana"/>
          <w:szCs w:val="22"/>
        </w:rPr>
        <w:t>, 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evolve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against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</w:t>
      </w:r>
      <w:r w:rsidR="001E5DF1">
        <w:rPr>
          <w:rStyle w:val="srword"/>
          <w:rFonts w:eastAsia="Verdana" w:cs="Verdana"/>
          <w:szCs w:val="22"/>
        </w:rPr>
        <w:t xml:space="preserve">, so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algorithm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detect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certain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gendered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slurs,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change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characters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radar.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Style w:val="srword"/>
          <w:rFonts w:eastAsia="Verdana" w:cs="Verdana"/>
          <w:szCs w:val="22"/>
        </w:rPr>
        <w:t>lways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catch</w:t>
      </w:r>
      <w:r w:rsidR="007B3AEA"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sorts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campaigns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sorts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widespread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gender</w:t>
      </w:r>
      <w:r w:rsidR="007B3AEA">
        <w:rPr>
          <w:rStyle w:val="srword"/>
          <w:rFonts w:eastAsia="Verdana" w:cs="Verdana"/>
          <w:szCs w:val="22"/>
        </w:rPr>
        <w:t>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scale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always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limited.</w:t>
      </w:r>
    </w:p>
    <w:p w:rsidR="000F54DD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szCs w:val="22"/>
        </w:rPr>
        <w:t xml:space="preserve">That </w:t>
      </w:r>
      <w:r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elements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discussed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earlier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better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digital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citizenship</w:t>
      </w:r>
      <w:r>
        <w:rPr>
          <w:rFonts w:eastAsia="Verdana"/>
        </w:rPr>
        <w:t>, better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digital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literacy</w:t>
      </w:r>
      <w:r>
        <w:rPr>
          <w:rFonts w:eastAsia="Verdana"/>
        </w:rPr>
        <w:t xml:space="preserve">, and </w:t>
      </w:r>
      <w:r w:rsidRPr="00B9549E">
        <w:rPr>
          <w:rStyle w:val="srword"/>
          <w:rFonts w:eastAsia="Verdana" w:cs="Verdana"/>
          <w:szCs w:val="22"/>
        </w:rPr>
        <w:t>empowering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control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>
        <w:rPr>
          <w:rStyle w:val="srword"/>
          <w:rFonts w:eastAsia="Verdana" w:cs="Verdana"/>
          <w:szCs w:val="22"/>
        </w:rPr>
        <w:t>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</w:t>
      </w:r>
      <w:r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n</w:t>
      </w:r>
      <w:r>
        <w:rPr>
          <w:rStyle w:val="srword"/>
          <w:rFonts w:eastAsia="Verdana" w:cs="Verdana"/>
          <w:szCs w:val="22"/>
        </w:rPr>
        <w:t xml:space="preserve"> 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experiences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crucial</w:t>
      </w:r>
      <w:r>
        <w:rPr>
          <w:rStyle w:val="srword"/>
          <w:rFonts w:eastAsia="Verdana" w:cs="Verdana"/>
          <w:szCs w:val="22"/>
        </w:rPr>
        <w:t>, b</w:t>
      </w:r>
      <w:r w:rsidRPr="00B9549E">
        <w:rPr>
          <w:rStyle w:val="srword"/>
          <w:rFonts w:eastAsia="Verdana" w:cs="Verdana"/>
          <w:szCs w:val="22"/>
        </w:rPr>
        <w:t>ut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those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protect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themselves.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thinking</w:t>
      </w:r>
      <w:r w:rsidRPr="00B9549E">
        <w:rPr>
          <w:rFonts w:eastAsia="Verdana"/>
        </w:rPr>
        <w:t xml:space="preserve"> </w:t>
      </w:r>
      <w:r w:rsidR="00AF31FD">
        <w:rPr>
          <w:rFonts w:eastAsia="Verdana"/>
        </w:rPr>
        <w:t xml:space="preserve">about </w:t>
      </w:r>
      <w:r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="00AF31FD">
        <w:rPr>
          <w:rFonts w:eastAsia="Verdana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responsible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="00AF31FD">
        <w:rPr>
          <w:rStyle w:val="srword"/>
          <w:rFonts w:eastAsia="Verdana" w:cs="Verdana"/>
          <w:szCs w:val="22"/>
        </w:rPr>
        <w:t>. W</w:t>
      </w:r>
      <w:r w:rsidRPr="00B9549E">
        <w:rPr>
          <w:rStyle w:val="srword"/>
          <w:rFonts w:eastAsia="Verdana" w:cs="Verdana"/>
          <w:szCs w:val="22"/>
        </w:rPr>
        <w:t>hat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role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this?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decisions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increasing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gender</w:t>
      </w:r>
      <w:r>
        <w:rPr>
          <w:rStyle w:val="srword"/>
          <w:rFonts w:eastAsia="Verdana" w:cs="Verdana"/>
          <w:szCs w:val="22"/>
        </w:rPr>
        <w:t>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>
        <w:rPr>
          <w:rStyle w:val="srword"/>
          <w:rFonts w:eastAsia="Verdana" w:cs="Verdana"/>
          <w:szCs w:val="22"/>
        </w:rPr>
        <w:t xml:space="preserve">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spreading</w:t>
      </w:r>
      <w:r w:rsidR="00AF31FD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normalising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gendered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communicate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>
        <w:rPr>
          <w:rStyle w:val="srword"/>
          <w:rFonts w:eastAsia="Verdana" w:cs="Verdana"/>
          <w:szCs w:val="22"/>
        </w:rPr>
        <w:t>? O</w:t>
      </w:r>
      <w:r w:rsidRPr="00B9549E"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flip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that,</w:t>
      </w:r>
      <w:r w:rsidRPr="00B9549E">
        <w:rPr>
          <w:rFonts w:eastAsia="Verdana"/>
        </w:rPr>
        <w:t xml:space="preserve"> </w:t>
      </w:r>
      <w:r w:rsidR="003856F9">
        <w:rPr>
          <w:rStyle w:val="srword"/>
          <w:rFonts w:eastAsia="Verdana" w:cs="Verdana"/>
          <w:szCs w:val="22"/>
        </w:rPr>
        <w:t xml:space="preserve">what are the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gendered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="003856F9">
        <w:rPr>
          <w:rFonts w:eastAsia="Verdana"/>
        </w:rPr>
        <w:t xml:space="preserve">perhaps </w:t>
      </w:r>
      <w:r w:rsidRPr="00B9549E">
        <w:rPr>
          <w:rStyle w:val="srword"/>
          <w:rFonts w:eastAsia="Verdana" w:cs="Verdana"/>
          <w:szCs w:val="22"/>
        </w:rPr>
        <w:t>less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</w:t>
      </w:r>
      <w:r w:rsidR="003856F9">
        <w:rPr>
          <w:rStyle w:val="srword"/>
          <w:rFonts w:eastAsia="Verdana" w:cs="Verdana"/>
          <w:szCs w:val="22"/>
        </w:rPr>
        <w:t>?</w:t>
      </w:r>
      <w:r>
        <w:rPr>
          <w:rStyle w:val="srword"/>
          <w:rFonts w:eastAsia="Verdana" w:cs="Verdana"/>
          <w:szCs w:val="22"/>
        </w:rPr>
        <w:t xml:space="preserve"> </w:t>
      </w:r>
      <w:r w:rsidR="003856F9"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</w:t>
      </w:r>
      <w:r>
        <w:rPr>
          <w:rStyle w:val="srword"/>
          <w:rFonts w:eastAsia="Verdana" w:cs="Verdana"/>
          <w:szCs w:val="22"/>
        </w:rPr>
        <w:t>t</w:t>
      </w:r>
      <w:r w:rsidR="003856F9">
        <w:rPr>
          <w:rStyle w:val="srword"/>
          <w:rFonts w:eastAsia="Verdana" w:cs="Verdana"/>
          <w:szCs w:val="22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learn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</w:t>
      </w:r>
      <w:r w:rsidR="003856F9">
        <w:rPr>
          <w:rStyle w:val="srword"/>
          <w:rFonts w:eastAsia="Verdana" w:cs="Verdana"/>
          <w:szCs w:val="22"/>
        </w:rPr>
        <w:t xml:space="preserve"> and h</w:t>
      </w:r>
      <w:r w:rsidRPr="00B9549E">
        <w:rPr>
          <w:rStyle w:val="srword"/>
          <w:rFonts w:eastAsia="Verdana" w:cs="Verdana"/>
          <w:szCs w:val="22"/>
        </w:rPr>
        <w:t>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expectations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problem?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requires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measurement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investigation</w:t>
      </w:r>
      <w:r w:rsidR="003856F9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="003856F9">
        <w:rPr>
          <w:rFonts w:eastAsia="Verdana"/>
        </w:rPr>
        <w:t xml:space="preserve">we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hope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powers</w:t>
      </w:r>
      <w:r w:rsidRPr="00B9549E">
        <w:rPr>
          <w:rFonts w:eastAsia="Verdana"/>
        </w:rPr>
        <w:t xml:space="preserve"> </w:t>
      </w:r>
      <w:r w:rsidR="003856F9">
        <w:rPr>
          <w:rStyle w:val="srword"/>
          <w:rFonts w:eastAsia="Verdana" w:cs="Verdana"/>
          <w:szCs w:val="22"/>
        </w:rPr>
        <w:t xml:space="preserve">under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granular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investigation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="007B7E6D">
        <w:rPr>
          <w:rStyle w:val="srword"/>
          <w:rFonts w:eastAsia="Verdana" w:cs="Verdana"/>
          <w:szCs w:val="22"/>
        </w:rPr>
        <w:t xml:space="preserve"> saying</w:t>
      </w:r>
      <w:r w:rsidR="003856F9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</w:t>
      </w:r>
      <w:r w:rsidR="007B7E6D">
        <w:rPr>
          <w:rStyle w:val="srword"/>
          <w:rFonts w:eastAsia="Verdana" w:cs="Verdana"/>
          <w:szCs w:val="22"/>
        </w:rPr>
        <w:t>.  W</w:t>
      </w:r>
      <w:r>
        <w:rPr>
          <w:rStyle w:val="srword"/>
          <w:rFonts w:eastAsia="Verdana" w:cs="Verdana"/>
          <w:szCs w:val="22"/>
        </w:rPr>
        <w:t>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heard</w:t>
      </w:r>
      <w:r w:rsidR="007B7E6D">
        <w:rPr>
          <w:rStyle w:val="srword"/>
          <w:rFonts w:eastAsia="Verdana" w:cs="Verdana"/>
          <w:szCs w:val="22"/>
        </w:rPr>
        <w:t>”—</w:t>
      </w:r>
      <w:r w:rsidRPr="00B9549E">
        <w:rPr>
          <w:rStyle w:val="srword"/>
          <w:rFonts w:eastAsia="Verdana" w:cs="Verdana"/>
          <w:szCs w:val="22"/>
        </w:rPr>
        <w:t>whether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anecdotally</w:t>
      </w:r>
      <w:r w:rsidRPr="00B9549E">
        <w:rPr>
          <w:rFonts w:eastAsia="Verdana"/>
        </w:rPr>
        <w:t xml:space="preserve"> </w:t>
      </w:r>
      <w:r w:rsidR="007B7E6D">
        <w:rPr>
          <w:rFonts w:eastAsia="Verdana"/>
        </w:rPr>
        <w:t xml:space="preserve">or </w:t>
      </w:r>
      <w:r w:rsidRPr="00B9549E">
        <w:rPr>
          <w:rStyle w:val="srword"/>
          <w:rFonts w:eastAsia="Verdana" w:cs="Verdana"/>
          <w:szCs w:val="22"/>
        </w:rPr>
        <w:t>through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</w:t>
      </w:r>
      <w:r>
        <w:rPr>
          <w:rStyle w:val="srword"/>
          <w:rFonts w:eastAsia="Verdana" w:cs="Verdana"/>
          <w:szCs w:val="22"/>
        </w:rPr>
        <w:t>arch</w:t>
      </w:r>
      <w:r w:rsidR="007B7E6D">
        <w:rPr>
          <w:rStyle w:val="srword"/>
          <w:rFonts w:eastAsia="Verdana" w:cs="Verdana"/>
          <w:szCs w:val="22"/>
        </w:rPr>
        <w:t>—"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significant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provide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actual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evidence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impact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it </w:t>
      </w:r>
      <w:r w:rsidR="007B7E6D">
        <w:rPr>
          <w:rStyle w:val="srword"/>
          <w:rFonts w:eastAsia="Verdana" w:cs="Verdana"/>
          <w:szCs w:val="22"/>
        </w:rPr>
        <w:t xml:space="preserve">has </w:t>
      </w:r>
      <w:r w:rsidRPr="00B9549E">
        <w:rPr>
          <w:rStyle w:val="srword"/>
          <w:rFonts w:eastAsia="Verdana" w:cs="Verdana"/>
          <w:szCs w:val="22"/>
        </w:rPr>
        <w:t>had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amplification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spread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</w:t>
      </w:r>
      <w:r>
        <w:rPr>
          <w:rStyle w:val="srword"/>
          <w:rFonts w:eastAsia="Verdana" w:cs="Verdana"/>
          <w:szCs w:val="22"/>
        </w:rPr>
        <w:t>ndered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>
        <w:rPr>
          <w:rStyle w:val="srword"/>
          <w:rFonts w:eastAsia="Verdana" w:cs="Verdana"/>
          <w:szCs w:val="22"/>
        </w:rPr>
        <w:t>.”</w:t>
      </w:r>
    </w:p>
    <w:p w:rsidR="007363C1" w:rsidP="007363C1">
      <w:pPr>
        <w:pStyle w:val="Question"/>
        <w:rPr>
          <w:rStyle w:val="srword"/>
          <w:rFonts w:eastAsia="Verdana" w:cs="Verdana"/>
        </w:rPr>
      </w:pPr>
      <w:r>
        <w:rPr>
          <w:rStyle w:val="speakerspeaker-S0"/>
          <w:rFonts w:eastAsia="Verdana" w:cs="Verdana"/>
          <w:b/>
          <w:bCs/>
        </w:rPr>
        <w:t>Christina Rees</w:t>
      </w:r>
      <w:r w:rsidRPr="00B9549E">
        <w:rPr>
          <w:rStyle w:val="speakerspeaker-S0"/>
          <w:rFonts w:eastAsia="Verdana" w:cs="Verdana"/>
          <w:b/>
          <w:bCs/>
        </w:rPr>
        <w:t xml:space="preserve">: </w:t>
      </w:r>
      <w:r w:rsidRPr="00B9549E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rtie, 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back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now.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B9549E">
        <w:rPr>
          <w:rStyle w:val="srword"/>
          <w:rFonts w:eastAsia="Verdana" w:cs="Verdana"/>
        </w:rPr>
        <w:t>revious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witnesses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suggested</w:t>
      </w:r>
      <w:r w:rsidRPr="00B9549E">
        <w:rPr>
          <w:rFonts w:eastAsia="Verdana"/>
        </w:rPr>
        <w:t xml:space="preserve"> </w:t>
      </w:r>
      <w:r w:rsidR="002F57A3">
        <w:rPr>
          <w:rFonts w:eastAsia="Verdana"/>
        </w:rPr>
        <w:t xml:space="preserve">that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significant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proportion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posted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anonymously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post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anonymously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encourages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behaviour.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important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factor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scale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speech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online</w:t>
      </w:r>
      <w:r>
        <w:rPr>
          <w:rStyle w:val="srword"/>
          <w:rFonts w:eastAsia="Verdana" w:cs="Verdana"/>
        </w:rPr>
        <w:t>?</w:t>
      </w:r>
    </w:p>
    <w:p w:rsidR="00D04B68" w:rsidP="00D04B68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peakerspeaker-S2"/>
          <w:rFonts w:eastAsia="Verdana" w:cs="Verdana"/>
          <w:b/>
          <w:bCs/>
          <w:i/>
          <w:szCs w:val="22"/>
        </w:rPr>
        <w:t>Dr Vidgen:</w:t>
      </w:r>
      <w:r w:rsidRPr="00B9549E" w:rsidR="007363C1">
        <w:rPr>
          <w:rStyle w:val="speakerspeaker-S2"/>
          <w:rFonts w:eastAsia="Verdana" w:cs="Verdana"/>
          <w:b/>
          <w:bCs/>
          <w:szCs w:val="22"/>
        </w:rPr>
        <w:t xml:space="preserve"> </w:t>
      </w:r>
      <w:r w:rsidR="007363C1">
        <w:rPr>
          <w:rStyle w:val="srword"/>
          <w:rFonts w:eastAsia="Verdana" w:cs="Verdana"/>
          <w:szCs w:val="22"/>
        </w:rPr>
        <w:t>Anonymity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is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one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of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these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really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difficult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issues</w:t>
      </w:r>
      <w:r>
        <w:rPr>
          <w:rFonts w:eastAsia="Verdana"/>
        </w:rPr>
        <w:t>—</w:t>
      </w:r>
      <w:r w:rsidRPr="00B9549E" w:rsidR="007363C1">
        <w:rPr>
          <w:rStyle w:val="srword"/>
          <w:rFonts w:eastAsia="Verdana" w:cs="Verdana"/>
          <w:szCs w:val="22"/>
        </w:rPr>
        <w:t>I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think</w:t>
      </w:r>
      <w:r w:rsidRPr="00B9549E" w:rsidR="007363C1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there </w:t>
      </w:r>
      <w:r w:rsidR="007363C1">
        <w:rPr>
          <w:rStyle w:val="srword"/>
          <w:rFonts w:eastAsia="Verdana" w:cs="Verdana"/>
          <w:szCs w:val="22"/>
        </w:rPr>
        <w:t>is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widespread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consensus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around</w:t>
      </w:r>
      <w:r w:rsidR="007363C1">
        <w:rPr>
          <w:rStyle w:val="srword"/>
          <w:rFonts w:eastAsia="Verdana" w:cs="Verdana"/>
          <w:szCs w:val="22"/>
        </w:rPr>
        <w:t xml:space="preserve"> t</w:t>
      </w:r>
      <w:r w:rsidRPr="00B9549E" w:rsidR="007363C1">
        <w:rPr>
          <w:rStyle w:val="srword"/>
          <w:rFonts w:eastAsia="Verdana" w:cs="Verdana"/>
          <w:szCs w:val="22"/>
        </w:rPr>
        <w:t>h</w:t>
      </w:r>
      <w:r w:rsidR="007363C1">
        <w:rPr>
          <w:rStyle w:val="srword"/>
          <w:rFonts w:eastAsia="Verdana" w:cs="Verdana"/>
          <w:szCs w:val="22"/>
        </w:rPr>
        <w:t>i</w:t>
      </w:r>
      <w:r w:rsidRPr="00B9549E" w:rsidR="007363C1">
        <w:rPr>
          <w:rStyle w:val="srword"/>
          <w:rFonts w:eastAsia="Verdana" w:cs="Verdana"/>
          <w:szCs w:val="22"/>
        </w:rPr>
        <w:t>s</w:t>
      </w:r>
      <w:r>
        <w:rPr>
          <w:rStyle w:val="srword"/>
          <w:rFonts w:eastAsia="Verdana" w:cs="Verdana"/>
          <w:szCs w:val="22"/>
        </w:rPr>
        <w:t xml:space="preserve">—because </w:t>
      </w:r>
      <w:r w:rsidRPr="00B9549E" w:rsidR="007363C1">
        <w:rPr>
          <w:rStyle w:val="srword"/>
          <w:rFonts w:eastAsia="Verdana" w:cs="Verdana"/>
          <w:szCs w:val="22"/>
        </w:rPr>
        <w:t>both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vulnerable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and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non</w:t>
      </w:r>
      <w:r w:rsidR="007363C1">
        <w:rPr>
          <w:rFonts w:eastAsia="Verdana"/>
        </w:rPr>
        <w:t>-</w:t>
      </w:r>
      <w:r w:rsidRPr="00B9549E" w:rsidR="007363C1">
        <w:rPr>
          <w:rStyle w:val="srword"/>
          <w:rFonts w:eastAsia="Verdana" w:cs="Verdana"/>
          <w:szCs w:val="22"/>
        </w:rPr>
        <w:t>vulnerable</w:t>
      </w:r>
      <w:r w:rsidR="007363C1">
        <w:rPr>
          <w:rStyle w:val="srword"/>
          <w:rFonts w:eastAsia="Verdana" w:cs="Verdana"/>
          <w:szCs w:val="22"/>
        </w:rPr>
        <w:t xml:space="preserve"> p</w:t>
      </w:r>
      <w:r w:rsidRPr="00B9549E" w:rsidR="007363C1">
        <w:rPr>
          <w:rStyle w:val="srword"/>
          <w:rFonts w:eastAsia="Verdana" w:cs="Verdana"/>
          <w:szCs w:val="22"/>
        </w:rPr>
        <w:t>eople</w:t>
      </w:r>
      <w:r w:rsidRPr="00B9549E" w:rsidR="007363C1">
        <w:rPr>
          <w:rFonts w:eastAsia="Verdana"/>
        </w:rPr>
        <w:t xml:space="preserve"> </w:t>
      </w:r>
      <w:r w:rsidR="007363C1">
        <w:rPr>
          <w:rFonts w:eastAsia="Verdana"/>
        </w:rPr>
        <w:t xml:space="preserve">who </w:t>
      </w:r>
      <w:r w:rsidRPr="00B9549E" w:rsidR="007363C1">
        <w:rPr>
          <w:rStyle w:val="srword"/>
          <w:rFonts w:eastAsia="Verdana" w:cs="Verdana"/>
          <w:szCs w:val="22"/>
        </w:rPr>
        <w:t>want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to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be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anonymous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online,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and</w:t>
      </w:r>
      <w:r w:rsidRPr="00B9549E" w:rsidR="007363C1">
        <w:rPr>
          <w:rFonts w:eastAsia="Verdana"/>
        </w:rPr>
        <w:t xml:space="preserve"> </w:t>
      </w:r>
      <w:r w:rsidR="007363C1">
        <w:rPr>
          <w:rStyle w:val="srword"/>
          <w:rFonts w:eastAsia="Verdana" w:cs="Verdana"/>
          <w:szCs w:val="22"/>
        </w:rPr>
        <w:t>it is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incredibly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important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that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we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protect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that.</w:t>
      </w:r>
      <w:r w:rsidRPr="00B9549E" w:rsidR="007363C1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B9549E" w:rsidR="007363C1">
        <w:rPr>
          <w:rStyle w:val="srword"/>
          <w:rFonts w:eastAsia="Verdana" w:cs="Verdana"/>
          <w:szCs w:val="22"/>
        </w:rPr>
        <w:t>hatever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finding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we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have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around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the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relationship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between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anonymity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and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abuse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or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hate,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we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have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to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take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into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account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that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anonymity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is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very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important.</w:t>
      </w:r>
      <w:r w:rsidRPr="00B9549E" w:rsidR="007363C1">
        <w:rPr>
          <w:rFonts w:eastAsia="Verdana"/>
        </w:rPr>
        <w:t xml:space="preserve"> </w:t>
      </w:r>
      <w:r w:rsidR="007363C1">
        <w:rPr>
          <w:rStyle w:val="srword"/>
          <w:rFonts w:eastAsia="Verdana" w:cs="Verdana"/>
          <w:szCs w:val="22"/>
        </w:rPr>
        <w:t>W</w:t>
      </w:r>
      <w:r w:rsidRPr="00B9549E" w:rsidR="007363C1">
        <w:rPr>
          <w:rStyle w:val="srword"/>
          <w:rFonts w:eastAsia="Verdana" w:cs="Verdana"/>
          <w:szCs w:val="22"/>
        </w:rPr>
        <w:t>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heard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in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the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previous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session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about</w:t>
      </w:r>
      <w:r w:rsidRPr="00B9549E" w:rsidR="007363C1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how </w:t>
      </w:r>
      <w:r w:rsidRPr="00B9549E" w:rsidR="007363C1">
        <w:rPr>
          <w:rStyle w:val="srword"/>
          <w:rFonts w:eastAsia="Verdana" w:cs="Verdana"/>
          <w:szCs w:val="22"/>
        </w:rPr>
        <w:t>Twitter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define</w:t>
      </w:r>
      <w:r>
        <w:rPr>
          <w:rStyle w:val="srword"/>
          <w:rFonts w:eastAsia="Verdana" w:cs="Verdana"/>
          <w:szCs w:val="22"/>
        </w:rPr>
        <w:t>s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an</w:t>
      </w:r>
      <w:r w:rsidR="007363C1">
        <w:rPr>
          <w:rFonts w:eastAsia="Verdana"/>
        </w:rPr>
        <w:t>onymit</w:t>
      </w:r>
      <w:r w:rsidRPr="00B9549E" w:rsidR="007363C1">
        <w:rPr>
          <w:rStyle w:val="srword"/>
          <w:rFonts w:eastAsia="Verdana" w:cs="Verdana"/>
          <w:szCs w:val="22"/>
        </w:rPr>
        <w:t>y,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which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is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very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interesting.</w:t>
      </w:r>
      <w:r w:rsidRPr="00B9549E" w:rsidR="007363C1">
        <w:rPr>
          <w:rFonts w:eastAsia="Verdana"/>
        </w:rPr>
        <w:t xml:space="preserve"> </w:t>
      </w:r>
      <w:r w:rsidR="007363C1">
        <w:rPr>
          <w:rStyle w:val="srword"/>
          <w:rFonts w:eastAsia="Verdana" w:cs="Verdana"/>
          <w:szCs w:val="22"/>
        </w:rPr>
        <w:t>There is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very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clear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body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of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research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and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theory</w:t>
      </w:r>
      <w:r>
        <w:rPr>
          <w:rFonts w:eastAsia="Verdana"/>
        </w:rPr>
        <w:t xml:space="preserve">, </w:t>
      </w:r>
      <w:r w:rsidRPr="00B9549E" w:rsidR="007363C1">
        <w:rPr>
          <w:rStyle w:val="srword"/>
          <w:rFonts w:eastAsia="Verdana" w:cs="Verdana"/>
          <w:szCs w:val="22"/>
        </w:rPr>
        <w:t>in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particular</w:t>
      </w:r>
      <w:r>
        <w:rPr>
          <w:rFonts w:eastAsia="Verdana"/>
        </w:rPr>
        <w:t xml:space="preserve">, </w:t>
      </w:r>
      <w:r w:rsidRPr="00B9549E" w:rsidR="007363C1">
        <w:rPr>
          <w:rStyle w:val="srword"/>
          <w:rFonts w:eastAsia="Verdana" w:cs="Verdana"/>
          <w:szCs w:val="22"/>
        </w:rPr>
        <w:t>which</w:t>
      </w:r>
      <w:r w:rsidRPr="00B9549E" w:rsidR="007363C1">
        <w:rPr>
          <w:rFonts w:eastAsia="Verdana"/>
        </w:rPr>
        <w:t xml:space="preserve"> </w:t>
      </w:r>
      <w:r w:rsidRPr="00B9549E" w:rsidR="007363C1">
        <w:rPr>
          <w:rStyle w:val="srword"/>
          <w:rFonts w:eastAsia="Verdana" w:cs="Verdana"/>
          <w:szCs w:val="22"/>
        </w:rPr>
        <w:t>says</w:t>
      </w:r>
      <w:r>
        <w:rPr>
          <w:rStyle w:val="srword"/>
          <w:rFonts w:eastAsia="Verdana" w:cs="Verdana"/>
          <w:szCs w:val="22"/>
        </w:rPr>
        <w:t>—</w:t>
      </w:r>
    </w:p>
    <w:p w:rsidR="007363C1" w:rsidP="00D04B68">
      <w:pPr>
        <w:pStyle w:val="Question"/>
        <w:rPr>
          <w:rStyle w:val="srword"/>
          <w:rFonts w:eastAsia="Verdana" w:cs="Verdana"/>
        </w:rPr>
      </w:pPr>
      <w:r>
        <w:rPr>
          <w:rStyle w:val="speakerspeaker-S0"/>
          <w:rFonts w:eastAsia="Verdana" w:cs="Verdana"/>
          <w:b/>
          <w:bCs/>
        </w:rPr>
        <w:t>Chair</w:t>
      </w:r>
      <w:r w:rsidRPr="00B9549E">
        <w:rPr>
          <w:rStyle w:val="speakerspeaker-S0"/>
          <w:rFonts w:eastAsia="Verdana" w:cs="Verdana"/>
          <w:b/>
          <w:bCs/>
        </w:rPr>
        <w:t xml:space="preserve">: </w:t>
      </w:r>
      <w:r w:rsidRPr="00B9549E">
        <w:rPr>
          <w:rStyle w:val="srword"/>
          <w:rFonts w:eastAsia="Verdana" w:cs="Verdana"/>
        </w:rPr>
        <w:t>Just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B9549E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h</w:t>
      </w:r>
      <w:r w:rsidRPr="00B9549E">
        <w:rPr>
          <w:rStyle w:val="srword"/>
          <w:rFonts w:eastAsia="Verdana" w:cs="Verdana"/>
        </w:rPr>
        <w:t>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define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anonymity</w:t>
      </w:r>
      <w:r>
        <w:rPr>
          <w:rStyle w:val="srword"/>
          <w:rFonts w:eastAsia="Verdana" w:cs="Verdana"/>
        </w:rPr>
        <w:t>? W</w:t>
      </w:r>
      <w:r w:rsidRPr="00B9549E">
        <w:rPr>
          <w:rStyle w:val="srword"/>
          <w:rFonts w:eastAsia="Verdana" w:cs="Verdana"/>
        </w:rPr>
        <w:t>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 d</w:t>
      </w:r>
      <w:r w:rsidRPr="00B9549E">
        <w:rPr>
          <w:rStyle w:val="srword"/>
          <w:rFonts w:eastAsia="Verdana" w:cs="Verdana"/>
        </w:rPr>
        <w:t>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mean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anonymity</w:t>
      </w:r>
      <w:r>
        <w:rPr>
          <w:rStyle w:val="srword"/>
          <w:rFonts w:eastAsia="Verdana" w:cs="Verdana"/>
        </w:rPr>
        <w:t xml:space="preserve"> a</w:t>
      </w:r>
      <w:r w:rsidRPr="00B9549E">
        <w:rPr>
          <w:rStyle w:val="srword"/>
          <w:rFonts w:eastAsia="Verdana" w:cs="Verdana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account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verified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or</w:t>
      </w:r>
      <w:r w:rsidRPr="00B9549E">
        <w:rPr>
          <w:rFonts w:eastAsia="Verdana"/>
        </w:rPr>
        <w:t xml:space="preserve"> </w:t>
      </w:r>
      <w:r w:rsidR="00D04B68">
        <w:rPr>
          <w:rFonts w:eastAsia="Verdana"/>
        </w:rPr>
        <w:t xml:space="preserve">that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untraceable,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mean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present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argument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people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necessarily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know </w:t>
      </w:r>
      <w:r w:rsidRPr="00B9549E">
        <w:rPr>
          <w:rStyle w:val="srword"/>
          <w:rFonts w:eastAsia="Verdana" w:cs="Verdana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="00D04B68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</w:t>
      </w:r>
      <w:r w:rsidRPr="00B9549E">
        <w:rPr>
          <w:rStyle w:val="srword"/>
          <w:rFonts w:eastAsia="Verdana" w:cs="Verdana"/>
        </w:rPr>
        <w:t>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platform</w:t>
      </w:r>
      <w:r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third</w:t>
      </w:r>
      <w:r w:rsidR="00D04B68">
        <w:rPr>
          <w:rFonts w:eastAsia="Verdana"/>
        </w:rPr>
        <w:t>-</w:t>
      </w:r>
      <w:r w:rsidRPr="00B9549E">
        <w:rPr>
          <w:rStyle w:val="srword"/>
          <w:rFonts w:eastAsia="Verdana" w:cs="Verdana"/>
        </w:rPr>
        <w:t>party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provider</w:t>
      </w:r>
      <w:r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trace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="00D04B68">
        <w:rPr>
          <w:rStyle w:val="srword"/>
          <w:rFonts w:eastAsia="Verdana" w:cs="Verdana"/>
        </w:rPr>
        <w:t xml:space="preserve">were </w:t>
      </w:r>
      <w:r w:rsidRPr="00B9549E">
        <w:rPr>
          <w:rStyle w:val="srword"/>
          <w:rFonts w:eastAsia="Verdana" w:cs="Verdana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abusive</w:t>
      </w:r>
      <w:r>
        <w:rPr>
          <w:rStyle w:val="srword"/>
          <w:rFonts w:eastAsia="Verdana" w:cs="Verdana"/>
        </w:rPr>
        <w:t>?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conclusions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those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definitions</w:t>
      </w:r>
      <w:r>
        <w:rPr>
          <w:rStyle w:val="srword"/>
          <w:rFonts w:eastAsia="Verdana" w:cs="Verdana"/>
        </w:rPr>
        <w:t>?</w:t>
      </w:r>
    </w:p>
    <w:p w:rsidR="007363C1" w:rsidP="007363C1">
      <w:pPr>
        <w:pStyle w:val="Remark"/>
        <w:rPr>
          <w:rFonts w:eastAsia="Verdana"/>
        </w:rPr>
      </w:pPr>
      <w:r>
        <w:rPr>
          <w:rStyle w:val="speakerspeaker-S2"/>
          <w:rFonts w:eastAsia="Verdana" w:cs="Verdana"/>
          <w:b/>
          <w:bCs/>
          <w:i/>
          <w:szCs w:val="22"/>
        </w:rPr>
        <w:t>Dr Vidgen:</w:t>
      </w:r>
      <w:r w:rsidRPr="00B9549E">
        <w:rPr>
          <w:rStyle w:val="speakerspeaker-S2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>
        <w:rPr>
          <w:rStyle w:val="srword"/>
          <w:rFonts w:eastAsia="Verdana" w:cs="Verdana"/>
          <w:szCs w:val="22"/>
        </w:rPr>
        <w:t xml:space="preserve"> from me</w:t>
      </w:r>
      <w:r w:rsidR="00EF2EFE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which is</w:t>
      </w:r>
      <w:r w:rsidRPr="00B9549E">
        <w:rPr>
          <w:rFonts w:eastAsia="Verdana"/>
        </w:rPr>
        <w:t xml:space="preserve"> </w:t>
      </w:r>
      <w:r w:rsidR="00EF2EFE"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traceability</w:t>
      </w:r>
      <w:r w:rsidR="00EF2EFE">
        <w:rPr>
          <w:rStyle w:val="srword"/>
          <w:rFonts w:eastAsia="Verdana" w:cs="Verdana"/>
          <w:szCs w:val="22"/>
        </w:rPr>
        <w:t>”</w:t>
      </w:r>
      <w:r w:rsidRPr="00B9549E"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distinction</w:t>
      </w:r>
      <w:r w:rsidR="00EF2EFE">
        <w:rPr>
          <w:rStyle w:val="srword"/>
          <w:rFonts w:eastAsia="Verdana" w:cs="Verdana"/>
          <w:szCs w:val="22"/>
        </w:rPr>
        <w:t>: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anonymous</w:t>
      </w:r>
      <w:r>
        <w:rPr>
          <w:rStyle w:val="srword"/>
          <w:rFonts w:eastAsia="Verdana" w:cs="Verdana"/>
          <w:szCs w:val="22"/>
        </w:rPr>
        <w:t xml:space="preserve"> 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untraceable?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raceability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crucial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security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services.</w:t>
      </w:r>
      <w:r w:rsidRPr="00B9549E">
        <w:rPr>
          <w:rFonts w:eastAsia="Verdana"/>
        </w:rPr>
        <w:t xml:space="preserve"> </w:t>
      </w:r>
      <w:r w:rsidR="00EF2EFE">
        <w:rPr>
          <w:rFonts w:eastAsia="Verdana"/>
        </w:rPr>
        <w:t>I</w:t>
      </w:r>
      <w:r w:rsidRPr="00B9549E">
        <w:rPr>
          <w:rStyle w:val="srword"/>
          <w:rFonts w:eastAsia="Verdana" w:cs="Verdana"/>
          <w:szCs w:val="22"/>
        </w:rPr>
        <w:t>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security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services</w:t>
      </w:r>
      <w:r w:rsidRPr="00B9549E">
        <w:rPr>
          <w:rFonts w:eastAsia="Verdana"/>
        </w:rPr>
        <w:t xml:space="preserve"> </w:t>
      </w:r>
      <w:r w:rsidR="00EF2EFE">
        <w:rPr>
          <w:rStyle w:val="srword"/>
          <w:rFonts w:eastAsia="Verdana" w:cs="Verdana"/>
          <w:szCs w:val="22"/>
        </w:rPr>
        <w:t xml:space="preserve">that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prosecute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illegal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absolutely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traceable.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>
        <w:rPr>
          <w:rStyle w:val="srword"/>
          <w:rFonts w:eastAsia="Verdana" w:cs="Verdana"/>
          <w:szCs w:val="22"/>
        </w:rPr>
        <w:t xml:space="preserve"> that is 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Twitter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talking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about.</w:t>
      </w:r>
      <w:r w:rsidRPr="00B9549E">
        <w:rPr>
          <w:rFonts w:eastAsia="Verdana"/>
        </w:rPr>
        <w:t xml:space="preserve"> </w:t>
      </w:r>
      <w:r w:rsidR="00EF2EFE">
        <w:rPr>
          <w:rStyle w:val="srword"/>
          <w:rFonts w:eastAsia="Verdana" w:cs="Verdana"/>
          <w:szCs w:val="22"/>
        </w:rPr>
        <w:t xml:space="preserve">It is </w:t>
      </w:r>
      <w:r w:rsidRPr="00B9549E">
        <w:rPr>
          <w:rStyle w:val="srword"/>
          <w:rFonts w:eastAsia="Verdana" w:cs="Verdana"/>
          <w:szCs w:val="22"/>
        </w:rPr>
        <w:t>saying</w:t>
      </w:r>
      <w:r w:rsidR="00EF2EFE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Look,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tracing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people.</w:t>
      </w:r>
      <w:r>
        <w:rPr>
          <w:rStyle w:val="srword"/>
          <w:rFonts w:eastAsia="Verdana" w:cs="Verdana"/>
          <w:szCs w:val="22"/>
        </w:rPr>
        <w:t xml:space="preserve">” </w:t>
      </w:r>
      <w:r w:rsidR="00EF2EFE">
        <w:rPr>
          <w:rStyle w:val="srword"/>
          <w:rFonts w:eastAsia="Verdana" w:cs="Verdana"/>
          <w:szCs w:val="22"/>
        </w:rPr>
        <w:t xml:space="preserve">It </w:t>
      </w:r>
      <w:r w:rsidR="00EF2EFE">
        <w:rPr>
          <w:rFonts w:eastAsia="Verdana"/>
        </w:rPr>
        <w:t xml:space="preserve">is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robust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="00EF2EFE">
        <w:rPr>
          <w:rStyle w:val="srword"/>
          <w:rFonts w:eastAsia="Verdana" w:cs="Verdana"/>
          <w:szCs w:val="22"/>
        </w:rPr>
        <w:t xml:space="preserve">, </w:t>
      </w:r>
      <w:r>
        <w:rPr>
          <w:rStyle w:val="srword"/>
          <w:rFonts w:eastAsia="Verdana" w:cs="Verdana"/>
          <w:szCs w:val="22"/>
        </w:rPr>
        <w:t>if all 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do is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email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</w:t>
      </w:r>
      <w:r>
        <w:rPr>
          <w:rStyle w:val="srword"/>
          <w:rFonts w:eastAsia="Verdana" w:cs="Verdana"/>
          <w:szCs w:val="22"/>
        </w:rPr>
        <w:t>dress and 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phone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number.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know,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barrier.</w:t>
      </w:r>
      <w:r w:rsidRPr="00B9549E">
        <w:rPr>
          <w:rFonts w:eastAsia="Verdana"/>
        </w:rPr>
        <w:t xml:space="preserve"> </w:t>
      </w:r>
    </w:p>
    <w:p w:rsidR="00A16E42" w:rsidP="00A16E42">
      <w:pPr>
        <w:pStyle w:val="Remark"/>
        <w:rPr>
          <w:rFonts w:eastAsia="Verdana"/>
        </w:rPr>
      </w:pPr>
      <w:r w:rsidRPr="00B9549E">
        <w:rPr>
          <w:rStyle w:val="srword"/>
          <w:rFonts w:eastAsia="Verdana" w:cs="Verdana"/>
          <w:szCs w:val="22"/>
        </w:rPr>
        <w:t>Anonymity,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course,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slightly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="00BC0BF7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talk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="00EF2EFE">
        <w:rPr>
          <w:rFonts w:eastAsia="Verdana"/>
        </w:rPr>
        <w:t xml:space="preserve">it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technical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sense,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certain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define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</w:t>
      </w:r>
      <w:r w:rsidR="00BC0BF7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sense</w:t>
      </w:r>
      <w:r w:rsidR="00BC0BF7">
        <w:rPr>
          <w:rFonts w:eastAsia="Verdana"/>
        </w:rPr>
        <w:t xml:space="preserve">, I think we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mean</w:t>
      </w:r>
      <w:r w:rsidR="00BC0BF7">
        <w:rPr>
          <w:rStyle w:val="srword"/>
          <w:rFonts w:eastAsia="Verdana" w:cs="Verdana"/>
          <w:szCs w:val="22"/>
        </w:rPr>
        <w:t xml:space="preserve">: </w:t>
      </w:r>
      <w:r>
        <w:rPr>
          <w:rStyle w:val="srword"/>
          <w:rFonts w:eastAsia="Verdana" w:cs="Verdana"/>
          <w:szCs w:val="22"/>
        </w:rPr>
        <w:t>c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hide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online?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pseudonymous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accounts</w:t>
      </w:r>
      <w:r w:rsidR="00BC0BF7">
        <w:rPr>
          <w:rStyle w:val="srword"/>
          <w:rFonts w:eastAsia="Verdana" w:cs="Verdana"/>
          <w:szCs w:val="22"/>
        </w:rPr>
        <w:t xml:space="preserve">—someone </w:t>
      </w:r>
      <w:r w:rsidRPr="00B9549E">
        <w:rPr>
          <w:rStyle w:val="srword"/>
          <w:rFonts w:eastAsia="Verdana" w:cs="Verdana"/>
          <w:szCs w:val="22"/>
        </w:rPr>
        <w:t>pretending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else</w:t>
      </w:r>
      <w:r w:rsidR="00BC0BF7">
        <w:rPr>
          <w:rStyle w:val="srword"/>
          <w:rFonts w:eastAsia="Verdana" w:cs="Verdana"/>
          <w:szCs w:val="22"/>
        </w:rPr>
        <w:t xml:space="preserve">, or </w:t>
      </w:r>
      <w:r w:rsidRPr="00B9549E">
        <w:rPr>
          <w:rStyle w:val="srword"/>
          <w:rFonts w:eastAsia="Verdana" w:cs="Verdana"/>
          <w:szCs w:val="22"/>
        </w:rPr>
        <w:t>even</w:t>
      </w:r>
      <w:r w:rsidRPr="00B9549E">
        <w:rPr>
          <w:rFonts w:eastAsia="Verdana"/>
        </w:rPr>
        <w:t xml:space="preserve"> </w:t>
      </w:r>
      <w:r w:rsidR="00BC0BF7">
        <w:rPr>
          <w:rFonts w:eastAsia="Verdana"/>
        </w:rPr>
        <w:t xml:space="preserve">when it is </w:t>
      </w:r>
      <w:r w:rsidRPr="00B9549E">
        <w:rPr>
          <w:rStyle w:val="srword"/>
          <w:rFonts w:eastAsia="Verdana" w:cs="Verdana"/>
          <w:szCs w:val="22"/>
        </w:rPr>
        <w:t>slightly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recognised</w:t>
      </w:r>
      <w:r>
        <w:rPr>
          <w:rStyle w:val="srword"/>
          <w:rFonts w:eastAsia="Verdana" w:cs="Verdana"/>
          <w:szCs w:val="22"/>
        </w:rPr>
        <w:t xml:space="preserve"> that </w:t>
      </w:r>
      <w:r w:rsidR="00D01528">
        <w:rPr>
          <w:rStyle w:val="srword"/>
          <w:rFonts w:eastAsia="Verdana" w:cs="Verdana"/>
          <w:szCs w:val="22"/>
        </w:rPr>
        <w:t xml:space="preserve">the account </w:t>
      </w:r>
      <w:r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completely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authentic</w:t>
      </w:r>
      <w:r>
        <w:rPr>
          <w:rStyle w:val="srword"/>
          <w:rFonts w:eastAsia="Verdana" w:cs="Verdana"/>
          <w:szCs w:val="22"/>
        </w:rPr>
        <w:t>. T</w:t>
      </w:r>
      <w:r w:rsidRPr="00B9549E">
        <w:rPr>
          <w:rStyle w:val="srword"/>
          <w:rFonts w:eastAsia="Verdana" w:cs="Verdana"/>
          <w:szCs w:val="22"/>
        </w:rPr>
        <w:t>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slightly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body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says</w:t>
      </w:r>
      <w:r w:rsidR="00D01528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absolutely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crucial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essentially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longer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responsible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actions</w:t>
      </w:r>
      <w:r w:rsidR="00D01528">
        <w:rPr>
          <w:rStyle w:val="srword"/>
          <w:rFonts w:eastAsia="Verdana" w:cs="Verdana"/>
          <w:szCs w:val="22"/>
        </w:rPr>
        <w:t>. W</w:t>
      </w:r>
      <w:r w:rsidRPr="00B9549E">
        <w:rPr>
          <w:rStyle w:val="srword"/>
          <w:rFonts w:eastAsia="Verdana" w:cs="Verdana"/>
          <w:szCs w:val="22"/>
        </w:rPr>
        <w:t>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add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computer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mediated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environment,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immediate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effect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whatever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person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affected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="00D01528">
        <w:rPr>
          <w:rStyle w:val="srword"/>
          <w:rFonts w:eastAsia="Verdana" w:cs="Verdana"/>
          <w:szCs w:val="22"/>
        </w:rPr>
        <w:t xml:space="preserve">, so you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incredibly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often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asynchronous,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night</w:t>
      </w:r>
      <w:r>
        <w:rPr>
          <w:rStyle w:val="srword"/>
          <w:rFonts w:eastAsia="Verdana" w:cs="Verdana"/>
          <w:szCs w:val="22"/>
        </w:rPr>
        <w:t xml:space="preserve"> and </w:t>
      </w:r>
      <w:r>
        <w:rPr>
          <w:rStyle w:val="srword"/>
          <w:rFonts w:eastAsia="Verdana" w:cs="Verdana"/>
          <w:szCs w:val="22"/>
        </w:rPr>
        <w:t>f</w:t>
      </w:r>
      <w:r w:rsidRPr="00B9549E">
        <w:rPr>
          <w:rStyle w:val="srword"/>
          <w:rFonts w:eastAsia="Verdana" w:cs="Verdana"/>
          <w:szCs w:val="22"/>
        </w:rPr>
        <w:t>orget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  <w:szCs w:val="22"/>
        </w:rPr>
        <w:t xml:space="preserve">but </w:t>
      </w:r>
      <w:r>
        <w:rPr>
          <w:rFonts w:eastAsia="Verdana"/>
        </w:rPr>
        <w:t xml:space="preserve">for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person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>
        <w:rPr>
          <w:rStyle w:val="srword"/>
          <w:rFonts w:eastAsia="Verdana" w:cs="Verdana"/>
          <w:szCs w:val="22"/>
        </w:rPr>
        <w:t xml:space="preserve"> ha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received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course,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huge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impact.</w:t>
      </w:r>
    </w:p>
    <w:p w:rsidR="007363C1" w:rsidRPr="00A16E42" w:rsidP="00A16E42">
      <w:pPr>
        <w:pStyle w:val="Remark"/>
        <w:rPr>
          <w:rFonts w:eastAsia="Verdana" w:cs="Verdana"/>
          <w:szCs w:val="22"/>
        </w:rPr>
      </w:pP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="00A16E42">
        <w:rPr>
          <w:rStyle w:val="srword"/>
          <w:rFonts w:eastAsia="Verdana" w:cs="Verdana"/>
          <w:szCs w:val="22"/>
        </w:rPr>
        <w:t xml:space="preserve">call </w:t>
      </w:r>
      <w:r w:rsidRPr="00B9549E">
        <w:rPr>
          <w:rStyle w:val="srword"/>
          <w:rFonts w:eastAsia="Verdana" w:cs="Verdana"/>
          <w:szCs w:val="22"/>
        </w:rPr>
        <w:t>theory</w:t>
      </w:r>
      <w:r w:rsidR="00A16E42"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inspired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case</w:t>
      </w:r>
      <w:r>
        <w:rPr>
          <w:rStyle w:val="srword"/>
          <w:rFonts w:eastAsia="Verdana" w:cs="Verdana"/>
          <w:szCs w:val="22"/>
        </w:rPr>
        <w:t>, 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huge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amount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qualitative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studies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case.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quantitative,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systematic,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longitudinal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="00A16E42">
        <w:rPr>
          <w:rStyle w:val="srword"/>
          <w:rFonts w:eastAsia="Verdana" w:cs="Verdana"/>
          <w:szCs w:val="22"/>
        </w:rPr>
        <w:t xml:space="preserve"> that </w:t>
      </w:r>
      <w:r w:rsidRPr="00B9549E">
        <w:rPr>
          <w:rStyle w:val="srword"/>
          <w:rFonts w:eastAsia="Verdana" w:cs="Verdana"/>
          <w:szCs w:val="22"/>
        </w:rPr>
        <w:t>shows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solve.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absolutely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present 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singular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</w:t>
      </w:r>
      <w:r w:rsidR="00BF55B9">
        <w:rPr>
          <w:rStyle w:val="srword"/>
          <w:rFonts w:eastAsia="Verdana" w:cs="Verdana"/>
          <w:szCs w:val="22"/>
        </w:rPr>
        <w:t>, saying, “I</w:t>
      </w:r>
      <w:r w:rsidRPr="00B9549E">
        <w:rPr>
          <w:rStyle w:val="srword"/>
          <w:rFonts w:eastAsia="Verdana" w:cs="Verdana"/>
          <w:szCs w:val="22"/>
        </w:rPr>
        <w:t>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solve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</w:t>
      </w:r>
      <w:r w:rsidR="00BF55B9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solve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>
        <w:rPr>
          <w:rFonts w:eastAsia="Verdana"/>
        </w:rPr>
        <w:t>.</w:t>
      </w:r>
      <w:r w:rsidR="00BF55B9">
        <w:rPr>
          <w:rFonts w:eastAsia="Verdana"/>
        </w:rPr>
        <w:t>”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definitely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done</w:t>
      </w:r>
      <w:r>
        <w:rPr>
          <w:rStyle w:val="srword"/>
          <w:rFonts w:eastAsia="Verdana" w:cs="Verdana"/>
          <w:szCs w:val="22"/>
        </w:rPr>
        <w:t>. L</w:t>
      </w:r>
      <w:r w:rsidRPr="00B9549E">
        <w:rPr>
          <w:rStyle w:val="srword"/>
          <w:rFonts w:eastAsia="Verdana" w:cs="Verdana"/>
          <w:szCs w:val="22"/>
        </w:rPr>
        <w:t>ots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identified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person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consequences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necessarily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abusive.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letting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steam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valid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something which is hateful and prejudice</w:t>
      </w:r>
      <w:r w:rsidR="00BF55B9">
        <w:rPr>
          <w:rStyle w:val="srword"/>
          <w:rFonts w:eastAsia="Verdana" w:cs="Verdana"/>
          <w:szCs w:val="22"/>
        </w:rPr>
        <w:t>d</w:t>
      </w:r>
      <w:r>
        <w:rPr>
          <w:rStyle w:val="srword"/>
          <w:rFonts w:eastAsia="Verdana" w:cs="Verdana"/>
          <w:szCs w:val="22"/>
        </w:rPr>
        <w:t>. T</w:t>
      </w:r>
      <w:r w:rsidRPr="00B9549E">
        <w:rPr>
          <w:rStyle w:val="srword"/>
          <w:rFonts w:eastAsia="Verdana" w:cs="Verdana"/>
          <w:szCs w:val="22"/>
        </w:rPr>
        <w:t>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against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general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discourse,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certainly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leaning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towards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idea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reviewed,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certainly</w:t>
      </w:r>
      <w:r w:rsidRPr="00B9549E">
        <w:rPr>
          <w:rFonts w:eastAsia="Verdana"/>
        </w:rPr>
        <w:t xml:space="preserve"> </w:t>
      </w:r>
      <w:r w:rsidR="00D7382A">
        <w:rPr>
          <w:rFonts w:eastAsia="Verdana"/>
        </w:rPr>
        <w:t xml:space="preserve">it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issue.</w:t>
      </w:r>
      <w:r w:rsidRPr="00B9549E">
        <w:rPr>
          <w:rFonts w:eastAsia="Verdana"/>
        </w:rPr>
        <w:t xml:space="preserve"> </w:t>
      </w:r>
    </w:p>
    <w:p w:rsidR="007363C1" w:rsidP="007363C1">
      <w:pPr>
        <w:pStyle w:val="Remark"/>
        <w:rPr>
          <w:rStyle w:val="srword"/>
          <w:rFonts w:eastAsia="Verdana" w:cs="Verdana"/>
          <w:szCs w:val="22"/>
        </w:rPr>
      </w:pP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 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</w:t>
      </w:r>
      <w:r w:rsidR="00235C3E">
        <w:rPr>
          <w:rStyle w:val="srword"/>
          <w:rFonts w:eastAsia="Verdana" w:cs="Verdana"/>
          <w:szCs w:val="22"/>
        </w:rPr>
        <w:t>s</w:t>
      </w:r>
      <w:r w:rsidRPr="00B9549E"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absolutely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="00235C3E">
        <w:rPr>
          <w:rStyle w:val="srword"/>
          <w:rFonts w:eastAsia="Verdana" w:cs="Verdana"/>
          <w:szCs w:val="22"/>
        </w:rPr>
        <w:t>—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important</w:t>
      </w:r>
      <w:r w:rsidR="00235C3E">
        <w:rPr>
          <w:rStyle w:val="srword"/>
          <w:rFonts w:eastAsia="Verdana" w:cs="Verdana"/>
          <w:szCs w:val="22"/>
        </w:rPr>
        <w:t>—b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 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designing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anonymous,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help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limit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exposure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content</w:t>
      </w:r>
      <w:r w:rsidR="00235C3E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disinformation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conversation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heading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towards</w:t>
      </w:r>
      <w:r w:rsidR="00576BC6">
        <w:rPr>
          <w:rStyle w:val="srword"/>
          <w:rFonts w:eastAsia="Verdana" w:cs="Verdana"/>
          <w:szCs w:val="22"/>
        </w:rPr>
        <w:t>: h</w:t>
      </w:r>
      <w:r w:rsidRPr="00B9549E">
        <w:rPr>
          <w:rStyle w:val="srword"/>
          <w:rFonts w:eastAsia="Verdana" w:cs="Verdana"/>
          <w:szCs w:val="22"/>
        </w:rPr>
        <w:t>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choice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flexibility,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prescriptive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single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</w:t>
      </w:r>
      <w:r>
        <w:rPr>
          <w:rStyle w:val="srword"/>
          <w:rFonts w:eastAsia="Verdana" w:cs="Verdana"/>
          <w:szCs w:val="22"/>
        </w:rPr>
        <w:t>?</w:t>
      </w:r>
    </w:p>
    <w:p w:rsidR="007363C1" w:rsidP="007363C1">
      <w:pPr>
        <w:pStyle w:val="Question"/>
        <w:rPr>
          <w:rStyle w:val="srword"/>
          <w:rFonts w:eastAsia="Verdana" w:cs="Verdana"/>
        </w:rPr>
      </w:pPr>
      <w:r>
        <w:rPr>
          <w:rStyle w:val="speakerspeaker-S0"/>
          <w:rFonts w:eastAsia="Verdana" w:cs="Verdana"/>
          <w:b/>
          <w:bCs/>
        </w:rPr>
        <w:t>Chair</w:t>
      </w:r>
      <w:r w:rsidRPr="00B9549E">
        <w:rPr>
          <w:rStyle w:val="speakerspeaker-S0"/>
          <w:rFonts w:eastAsia="Verdana" w:cs="Verdana"/>
          <w:b/>
          <w:bCs/>
        </w:rPr>
        <w:t xml:space="preserve">: </w:t>
      </w:r>
      <w:r w:rsidRPr="00B9549E">
        <w:rPr>
          <w:rStyle w:val="srword"/>
          <w:rFonts w:eastAsia="Verdana" w:cs="Verdana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follow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="00576BC6">
        <w:rPr>
          <w:rStyle w:val="srword"/>
          <w:rFonts w:eastAsia="Verdana" w:cs="Verdana"/>
        </w:rPr>
        <w:t xml:space="preserve"> with </w:t>
      </w:r>
      <w:r w:rsidRPr="00B9549E">
        <w:rPr>
          <w:rStyle w:val="srword"/>
          <w:rFonts w:eastAsia="Verdana" w:cs="Verdana"/>
        </w:rPr>
        <w:t>two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things</w:t>
      </w:r>
      <w:r w:rsidR="00576BC6">
        <w:rPr>
          <w:rStyle w:val="srword"/>
          <w:rFonts w:eastAsia="Verdana" w:cs="Verdana"/>
        </w:rPr>
        <w:t>? First</w:t>
      </w:r>
      <w:r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online</w:t>
      </w:r>
      <w:r>
        <w:rPr>
          <w:rStyle w:val="srword"/>
          <w:rFonts w:eastAsia="Verdana" w:cs="Verdana"/>
        </w:rPr>
        <w:t xml:space="preserve">, </w:t>
      </w:r>
      <w:r w:rsidR="00576BC6">
        <w:rPr>
          <w:rStyle w:val="srword"/>
          <w:rFonts w:eastAsia="Verdana" w:cs="Verdana"/>
        </w:rPr>
        <w:t xml:space="preserve">there is </w:t>
      </w:r>
      <w:r w:rsidRPr="00B9549E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B9549E">
        <w:rPr>
          <w:rStyle w:val="srword"/>
          <w:rFonts w:eastAsia="Verdana" w:cs="Verdana"/>
        </w:rPr>
        <w:t>counter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argument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members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public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feel</w:t>
      </w:r>
      <w:r w:rsidR="00576BC6">
        <w:rPr>
          <w:rStyle w:val="srword"/>
          <w:rFonts w:eastAsia="Verdana" w:cs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walking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down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street</w:t>
      </w:r>
      <w:r w:rsidR="00784FEC">
        <w:rPr>
          <w:rStyle w:val="srword"/>
          <w:rFonts w:eastAsia="Verdana" w:cs="Verdana"/>
        </w:rPr>
        <w:t xml:space="preserve">,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public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meeting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voicing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opinion</w:t>
      </w:r>
      <w:r w:rsidR="00784FEC">
        <w:rPr>
          <w:rStyle w:val="srword"/>
          <w:rFonts w:eastAsia="Verdana" w:cs="Verdana"/>
        </w:rPr>
        <w:t xml:space="preserve">, or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shop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shout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somebody</w:t>
      </w:r>
      <w:r w:rsidR="00784FEC">
        <w:rPr>
          <w:rStyle w:val="srword"/>
          <w:rFonts w:eastAsia="Verdana" w:cs="Verdana"/>
        </w:rPr>
        <w:t xml:space="preserve">, so they </w:t>
      </w:r>
      <w:r w:rsidRPr="00B9549E">
        <w:rPr>
          <w:rStyle w:val="srword"/>
          <w:rFonts w:eastAsia="Verdana" w:cs="Verdana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question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B9549E">
        <w:rPr>
          <w:rStyle w:val="srword"/>
          <w:rFonts w:eastAsia="Verdana" w:cs="Verdana"/>
        </w:rPr>
        <w:t>hy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online</w:t>
      </w:r>
      <w:r w:rsidR="00784FEC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question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part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undertaking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B9549E">
        <w:rPr>
          <w:rStyle w:val="srword"/>
          <w:rFonts w:eastAsia="Verdana" w:cs="Verdana"/>
        </w:rPr>
        <w:t>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inquiry</w:t>
      </w:r>
      <w:r>
        <w:rPr>
          <w:rStyle w:val="srword"/>
          <w:rFonts w:eastAsia="Verdana" w:cs="Verdana"/>
        </w:rPr>
        <w:t xml:space="preserve">. </w:t>
      </w:r>
    </w:p>
    <w:p w:rsidR="007363C1" w:rsidP="007363C1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B9549E">
        <w:rPr>
          <w:rStyle w:val="srword"/>
          <w:rFonts w:eastAsia="Verdana" w:cs="Verdana"/>
        </w:rPr>
        <w:t>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question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 put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: </w:t>
      </w:r>
      <w:r w:rsidRPr="00B9549E">
        <w:rPr>
          <w:rStyle w:val="srword"/>
          <w:rFonts w:eastAsia="Verdana" w:cs="Verdana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cause,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, o</w:t>
      </w:r>
      <w:r w:rsidRPr="00B9549E">
        <w:rPr>
          <w:rStyle w:val="srword"/>
          <w:rFonts w:eastAsia="Verdana" w:cs="Verdana"/>
        </w:rPr>
        <w:t>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predominance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online</w:t>
      </w:r>
      <w:r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amplified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physical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world?</w:t>
      </w:r>
    </w:p>
    <w:p w:rsidR="007363C1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peakerspeaker-S2"/>
          <w:rFonts w:eastAsia="Verdana" w:cs="Verdana"/>
          <w:b/>
          <w:bCs/>
          <w:i/>
          <w:szCs w:val="22"/>
        </w:rPr>
        <w:t>Dr Vidgen:</w:t>
      </w:r>
      <w:r w:rsidRPr="00B9549E">
        <w:rPr>
          <w:rStyle w:val="speakerspeaker-S2"/>
          <w:rFonts w:eastAsia="Verdana" w:cs="Verdana"/>
          <w:b/>
          <w:bCs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small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clarification</w:t>
      </w:r>
      <w:r w:rsidR="00DA1CF1">
        <w:rPr>
          <w:rFonts w:eastAsia="Verdana"/>
        </w:rPr>
        <w:t xml:space="preserve">. </w:t>
      </w:r>
      <w:r>
        <w:rPr>
          <w:rStyle w:val="srword"/>
          <w:rFonts w:eastAsia="Verdana" w:cs="Verdana"/>
          <w:szCs w:val="22"/>
        </w:rPr>
        <w:t>I 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evidence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important</w:t>
      </w:r>
      <w:r w:rsidR="00DA1CF1">
        <w:rPr>
          <w:rStyle w:val="srword"/>
          <w:rFonts w:eastAsia="Verdana" w:cs="Verdana"/>
          <w:szCs w:val="22"/>
        </w:rPr>
        <w:t xml:space="preserve">;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overstating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sometimes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treated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single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factor.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  <w:szCs w:val="22"/>
        </w:rPr>
        <w:t>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="00DA1CF1">
        <w:rPr>
          <w:rFonts w:eastAsia="Verdana"/>
        </w:rPr>
        <w:t xml:space="preserve">an </w:t>
      </w:r>
      <w:r w:rsidRPr="00B9549E">
        <w:rPr>
          <w:rStyle w:val="srword"/>
          <w:rFonts w:eastAsia="Verdana" w:cs="Verdana"/>
          <w:szCs w:val="22"/>
        </w:rPr>
        <w:t>issue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evidence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shows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one </w:t>
      </w:r>
      <w:r w:rsidRPr="00B9549E">
        <w:rPr>
          <w:rStyle w:val="srword"/>
          <w:rFonts w:eastAsia="Verdana" w:cs="Verdana"/>
          <w:szCs w:val="22"/>
        </w:rPr>
        <w:t>factor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among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others.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hy</w:t>
      </w:r>
      <w:r w:rsidRPr="00B9549E">
        <w:rPr>
          <w:rFonts w:eastAsia="Verdana"/>
        </w:rPr>
        <w:t xml:space="preserve"> </w:t>
      </w:r>
      <w:r w:rsidR="00DA1CF1">
        <w:rPr>
          <w:rFonts w:eastAsia="Verdana"/>
        </w:rPr>
        <w:t xml:space="preserve">is </w:t>
      </w:r>
      <w:r w:rsidRPr="00B9549E">
        <w:rPr>
          <w:rStyle w:val="srword"/>
          <w:rFonts w:eastAsia="Verdana" w:cs="Verdana"/>
          <w:szCs w:val="22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important</w:t>
      </w:r>
      <w:r>
        <w:rPr>
          <w:rStyle w:val="srword"/>
          <w:rFonts w:eastAsia="Verdana" w:cs="Verdana"/>
          <w:szCs w:val="22"/>
        </w:rPr>
        <w:t>? I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range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dissidents</w:t>
      </w:r>
      <w:r w:rsidRPr="00B9549E">
        <w:rPr>
          <w:rFonts w:eastAsia="Verdana"/>
        </w:rPr>
        <w:t xml:space="preserve"> </w:t>
      </w:r>
      <w:r w:rsidR="00DA1CF1">
        <w:rPr>
          <w:rStyle w:val="srword"/>
          <w:rFonts w:eastAsia="Verdana" w:cs="Verdana"/>
          <w:szCs w:val="22"/>
        </w:rPr>
        <w:t xml:space="preserve">or </w:t>
      </w:r>
      <w:r w:rsidRPr="00B9549E">
        <w:rPr>
          <w:rStyle w:val="srword"/>
          <w:rFonts w:eastAsia="Verdana" w:cs="Verdana"/>
          <w:szCs w:val="22"/>
        </w:rPr>
        <w:t>journalists</w:t>
      </w:r>
      <w:r w:rsidR="00DA1CF1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>
        <w:rPr>
          <w:rStyle w:val="srword"/>
          <w:rFonts w:eastAsia="Verdana" w:cs="Verdana"/>
          <w:szCs w:val="22"/>
        </w:rPr>
        <w:t xml:space="preserve">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speaking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politically</w:t>
      </w:r>
      <w:r w:rsidR="00DA1CF1"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obviously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incredibly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sensitive</w:t>
      </w:r>
      <w:r w:rsidR="00560C61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especially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when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look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globally</w:t>
      </w:r>
      <w:r w:rsidR="00560C61">
        <w:rPr>
          <w:rFonts w:eastAsia="Verdana"/>
        </w:rPr>
        <w:t>—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protected</w:t>
      </w:r>
      <w:r>
        <w:rPr>
          <w:rStyle w:val="srword"/>
          <w:rFonts w:eastAsia="Verdana" w:cs="Verdana"/>
          <w:szCs w:val="22"/>
        </w:rPr>
        <w:t>. 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 w:rsidR="00560C61">
        <w:rPr>
          <w:rFonts w:eastAsia="Verdana"/>
        </w:rPr>
        <w:t xml:space="preserve">it goes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through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exploring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identity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searching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sense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self</w:t>
      </w:r>
      <w:r w:rsidR="00560C61">
        <w:rPr>
          <w:rStyle w:val="srword"/>
          <w:rFonts w:eastAsia="Verdana" w:cs="Verdana"/>
          <w:szCs w:val="22"/>
        </w:rPr>
        <w:t>. T</w:t>
      </w:r>
      <w:r w:rsidRPr="00B9549E">
        <w:rPr>
          <w:rStyle w:val="srword"/>
          <w:rFonts w:eastAsia="Verdana" w:cs="Verdana"/>
          <w:szCs w:val="22"/>
        </w:rPr>
        <w:t>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might</w:t>
      </w:r>
      <w:r w:rsidRPr="00B9549E">
        <w:rPr>
          <w:rFonts w:eastAsia="Verdana"/>
        </w:rPr>
        <w:t xml:space="preserve"> </w:t>
      </w:r>
      <w:r w:rsidR="005A0411">
        <w:rPr>
          <w:rStyle w:val="srword"/>
          <w:rFonts w:eastAsia="Verdana" w:cs="Verdana"/>
          <w:szCs w:val="22"/>
        </w:rPr>
        <w:t xml:space="preserve">benefit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having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pseu</w:t>
      </w:r>
      <w:r w:rsidRPr="00B9549E">
        <w:rPr>
          <w:rStyle w:val="srword"/>
          <w:rFonts w:eastAsia="Verdana" w:cs="Verdana"/>
          <w:szCs w:val="22"/>
        </w:rPr>
        <w:t>donymous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well.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B9549E">
        <w:rPr>
          <w:rStyle w:val="srword"/>
          <w:rFonts w:eastAsia="Verdana" w:cs="Verdana"/>
          <w:szCs w:val="22"/>
        </w:rPr>
        <w:t>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clear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motivations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protected</w:t>
      </w:r>
      <w:r>
        <w:rPr>
          <w:rStyle w:val="srword"/>
          <w:rFonts w:eastAsia="Verdana" w:cs="Verdana"/>
          <w:szCs w:val="22"/>
        </w:rPr>
        <w:t>.</w:t>
      </w:r>
    </w:p>
    <w:p w:rsidR="007363C1" w:rsidP="007363C1">
      <w:pPr>
        <w:pStyle w:val="Remark"/>
        <w:rPr>
          <w:rStyle w:val="srword"/>
          <w:rFonts w:eastAsia="Verdana" w:cs="Verdana"/>
          <w:szCs w:val="22"/>
        </w:rPr>
      </w:pPr>
      <w:r w:rsidRPr="000D2B2A">
        <w:rPr>
          <w:rStyle w:val="srword"/>
          <w:rFonts w:eastAsia="Verdana" w:cs="Verdana"/>
          <w:szCs w:val="22"/>
        </w:rPr>
        <w:t>In</w:t>
      </w:r>
      <w:r w:rsidRPr="000D2B2A">
        <w:rPr>
          <w:rFonts w:eastAsia="Verdana"/>
        </w:rPr>
        <w:t xml:space="preserve"> </w:t>
      </w:r>
      <w:r w:rsidRPr="000D2B2A">
        <w:rPr>
          <w:rStyle w:val="srword"/>
          <w:rFonts w:eastAsia="Verdana" w:cs="Verdana"/>
          <w:szCs w:val="22"/>
        </w:rPr>
        <w:t>terms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reasons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why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ask</w:t>
      </w:r>
      <w:r w:rsidR="005A0411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causes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abuse?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</w:t>
      </w:r>
      <w:r>
        <w:rPr>
          <w:rStyle w:val="srword"/>
          <w:rFonts w:eastAsia="Verdana" w:cs="Verdana"/>
          <w:szCs w:val="22"/>
        </w:rPr>
        <w:t>eyi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said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</w:t>
      </w:r>
      <w:r>
        <w:rPr>
          <w:rStyle w:val="srword"/>
          <w:rFonts w:eastAsia="Verdana" w:cs="Verdana"/>
          <w:szCs w:val="22"/>
        </w:rPr>
        <w:t>ell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previous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session</w:t>
      </w:r>
      <w:r w:rsidR="003B1380">
        <w:rPr>
          <w:rStyle w:val="srword"/>
          <w:rFonts w:eastAsia="Verdana" w:cs="Verdana"/>
          <w:szCs w:val="22"/>
        </w:rPr>
        <w:t xml:space="preserve">: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often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continuation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offline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world.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="003B1380">
        <w:rPr>
          <w:rFonts w:eastAsia="Verdana"/>
        </w:rPr>
        <w:t xml:space="preserve">how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interact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own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group</w:t>
      </w:r>
      <w:r>
        <w:rPr>
          <w:rStyle w:val="srword"/>
          <w:rFonts w:eastAsia="Verdana" w:cs="Verdana"/>
          <w:szCs w:val="22"/>
        </w:rPr>
        <w:t xml:space="preserve"> </w:t>
      </w:r>
      <w:r w:rsidR="003B1380">
        <w:rPr>
          <w:rStyle w:val="srword"/>
          <w:rFonts w:eastAsia="Verdana" w:cs="Verdana"/>
          <w:szCs w:val="22"/>
        </w:rPr>
        <w:t xml:space="preserve">can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understanding</w:t>
      </w:r>
      <w:r w:rsidRPr="00B9549E">
        <w:rPr>
          <w:rFonts w:eastAsia="Verdana"/>
        </w:rPr>
        <w:t xml:space="preserve"> </w:t>
      </w:r>
      <w:r w:rsidR="003B1380">
        <w:rPr>
          <w:rFonts w:eastAsia="Verdana"/>
        </w:rPr>
        <w:t xml:space="preserve">of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contact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groups</w:t>
      </w:r>
      <w:r w:rsidR="003B1380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start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develop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prejudicial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hateful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views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contact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engagement</w:t>
      </w:r>
      <w:r w:rsidR="003B1380">
        <w:rPr>
          <w:rStyle w:val="srword"/>
          <w:rFonts w:eastAsia="Verdana" w:cs="Verdana"/>
          <w:szCs w:val="22"/>
        </w:rPr>
        <w:t xml:space="preserve">. That </w:t>
      </w:r>
      <w:r w:rsidRPr="00B9549E">
        <w:rPr>
          <w:rStyle w:val="srword"/>
          <w:rFonts w:eastAsia="Verdana" w:cs="Verdana"/>
          <w:szCs w:val="22"/>
        </w:rPr>
        <w:t>spills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well.</w:t>
      </w:r>
      <w:r>
        <w:rPr>
          <w:rStyle w:val="srword"/>
          <w:rFonts w:eastAsia="Verdana" w:cs="Verdana"/>
          <w:szCs w:val="22"/>
        </w:rPr>
        <w:t xml:space="preserve"> T</w:t>
      </w:r>
      <w:r w:rsidRPr="00B9549E">
        <w:rPr>
          <w:rStyle w:val="srword"/>
          <w:rFonts w:eastAsia="Verdana" w:cs="Verdana"/>
          <w:szCs w:val="22"/>
        </w:rPr>
        <w:t>he</w:t>
      </w:r>
      <w:r>
        <w:rPr>
          <w:rStyle w:val="srword"/>
          <w:rFonts w:eastAsia="Verdana" w:cs="Verdana"/>
          <w:szCs w:val="22"/>
        </w:rPr>
        <w:t xml:space="preserve">re </w:t>
      </w:r>
      <w:r w:rsidR="00770DE4">
        <w:rPr>
          <w:rStyle w:val="srword"/>
          <w:rFonts w:eastAsia="Verdana" w:cs="Verdana"/>
          <w:szCs w:val="22"/>
        </w:rPr>
        <w:t xml:space="preserve">are </w:t>
      </w:r>
      <w:r>
        <w:rPr>
          <w:rStyle w:val="srword"/>
          <w:rFonts w:eastAsia="Verdana" w:cs="Verdana"/>
          <w:szCs w:val="22"/>
        </w:rPr>
        <w:t xml:space="preserve">also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computer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mediated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communications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sense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separation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person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bears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brunt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>
        <w:rPr>
          <w:rStyle w:val="srword"/>
          <w:rFonts w:eastAsia="Verdana" w:cs="Verdana"/>
          <w:szCs w:val="22"/>
        </w:rPr>
        <w:t>. T</w:t>
      </w:r>
      <w:r w:rsidRPr="00B9549E">
        <w:rPr>
          <w:rStyle w:val="srword"/>
          <w:rFonts w:eastAsia="Verdana" w:cs="Verdana"/>
          <w:szCs w:val="22"/>
        </w:rPr>
        <w:t>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factors,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too</w:t>
      </w:r>
      <w:r w:rsidR="00770DE4">
        <w:rPr>
          <w:rStyle w:val="srword"/>
          <w:rFonts w:eastAsia="Verdana" w:cs="Verdana"/>
          <w:szCs w:val="22"/>
        </w:rPr>
        <w:t xml:space="preserve">, but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challenge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media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changing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rapidly,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new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generate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longitudinal,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systematic,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quantitative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causal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drivers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behaviour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limited.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heard,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challenges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="00770DE4">
        <w:rPr>
          <w:rStyle w:val="srword"/>
          <w:rFonts w:eastAsia="Verdana" w:cs="Verdana"/>
          <w:szCs w:val="22"/>
        </w:rPr>
        <w:t xml:space="preserve"> how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 w:rsidR="00770DE4">
        <w:rPr>
          <w:rStyle w:val="srword"/>
          <w:rFonts w:eastAsia="Verdana" w:cs="Verdana"/>
          <w:szCs w:val="22"/>
        </w:rPr>
        <w:t>.</w:t>
      </w:r>
      <w:r>
        <w:rPr>
          <w:rStyle w:val="srword"/>
          <w:rFonts w:eastAsia="Verdana" w:cs="Verdana"/>
          <w:szCs w:val="22"/>
        </w:rPr>
        <w:t xml:space="preserve"> All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 w:rsidRPr="00B9549E">
        <w:rPr>
          <w:rStyle w:val="srword"/>
          <w:rFonts w:eastAsia="Verdana" w:cs="Verdana"/>
          <w:szCs w:val="22"/>
        </w:rPr>
        <w:t>researchers</w:t>
      </w:r>
      <w:r w:rsidR="00770DE4">
        <w:rPr>
          <w:rStyle w:val="srword"/>
          <w:rFonts w:eastAsia="Verdana" w:cs="Verdana"/>
          <w:szCs w:val="22"/>
        </w:rPr>
        <w:t>; i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="00C05665">
        <w:rPr>
          <w:rFonts w:eastAsia="Verdana"/>
        </w:rPr>
        <w:t xml:space="preserve">,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difficult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B9549E">
        <w:rPr>
          <w:rStyle w:val="srword"/>
          <w:rFonts w:eastAsia="Verdana" w:cs="Verdana"/>
          <w:szCs w:val="22"/>
        </w:rPr>
        <w:t>Look,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Now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let’s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solve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 w:rsidRPr="00B9549E">
        <w:rPr>
          <w:rStyle w:val="srword"/>
          <w:rFonts w:eastAsia="Verdana" w:cs="Verdana"/>
          <w:szCs w:val="22"/>
        </w:rPr>
        <w:t>.</w:t>
      </w:r>
      <w:r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="00C05665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fully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until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better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data.</w:t>
      </w:r>
    </w:p>
    <w:p w:rsidR="007363C1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peakerspeaker-S0"/>
          <w:rFonts w:eastAsia="Verdana" w:cs="Verdana"/>
          <w:b/>
          <w:bCs/>
          <w:i/>
          <w:szCs w:val="22"/>
        </w:rPr>
        <w:t>Ellen Judson:</w:t>
      </w:r>
      <w:r w:rsidRPr="00B9549E">
        <w:rPr>
          <w:rStyle w:val="speakerspeaker-S0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Might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as well? O</w:t>
      </w:r>
      <w:r w:rsidRPr="00B9549E">
        <w:rPr>
          <w:rStyle w:val="srword"/>
          <w:rFonts w:eastAsia="Verdana" w:cs="Verdana"/>
          <w:szCs w:val="22"/>
        </w:rPr>
        <w:t>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anonymous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cases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offline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accept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degree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traced.</w:t>
      </w:r>
      <w:r w:rsidRPr="00B9549E">
        <w:rPr>
          <w:rFonts w:eastAsia="Verdana"/>
        </w:rPr>
        <w:t xml:space="preserve"> </w:t>
      </w:r>
      <w:r w:rsidR="002C646D">
        <w:rPr>
          <w:rFonts w:eastAsia="Verdana"/>
        </w:rPr>
        <w:t xml:space="preserve">When we go </w:t>
      </w:r>
      <w:r>
        <w:rPr>
          <w:rStyle w:val="srword"/>
          <w:rFonts w:eastAsia="Verdana" w:cs="Verdana"/>
          <w:szCs w:val="22"/>
        </w:rPr>
        <w:t>to 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shop</w:t>
      </w:r>
      <w:r>
        <w:rPr>
          <w:rStyle w:val="srword"/>
          <w:rFonts w:eastAsia="Verdana" w:cs="Verdana"/>
          <w:szCs w:val="22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instance</w:t>
      </w:r>
      <w:r w:rsidR="002C646D">
        <w:rPr>
          <w:rStyle w:val="srword"/>
          <w:rFonts w:eastAsia="Verdana" w:cs="Verdana"/>
          <w:szCs w:val="22"/>
        </w:rPr>
        <w:t xml:space="preserve">, we </w:t>
      </w:r>
      <w:r w:rsidRPr="00B9549E">
        <w:rPr>
          <w:rStyle w:val="srword"/>
          <w:rFonts w:eastAsia="Verdana" w:cs="Verdana"/>
          <w:szCs w:val="22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</w:t>
      </w:r>
      <w:r>
        <w:rPr>
          <w:rStyle w:val="srword"/>
          <w:rFonts w:eastAsia="Verdana" w:cs="Verdana"/>
          <w:szCs w:val="22"/>
        </w:rPr>
        <w:t xml:space="preserve">ere </w:t>
      </w:r>
      <w:r w:rsidR="002C646D">
        <w:rPr>
          <w:rStyle w:val="srword"/>
          <w:rFonts w:eastAsia="Verdana" w:cs="Verdana"/>
          <w:szCs w:val="22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probably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going to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CCTV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cameras</w:t>
      </w:r>
      <w:r w:rsidR="002C646D">
        <w:rPr>
          <w:rStyle w:val="srword"/>
          <w:rFonts w:eastAsia="Verdana" w:cs="Verdana"/>
          <w:szCs w:val="22"/>
        </w:rPr>
        <w:t xml:space="preserve">, </w:t>
      </w:r>
      <w:r>
        <w:rPr>
          <w:rStyle w:val="srword"/>
          <w:rFonts w:eastAsia="Verdana" w:cs="Verdana"/>
          <w:szCs w:val="22"/>
        </w:rPr>
        <w:t>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presenting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person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definitely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down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happen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commit 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while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space</w:t>
      </w:r>
      <w:r>
        <w:rPr>
          <w:rStyle w:val="srword"/>
          <w:rFonts w:eastAsia="Verdana" w:cs="Verdana"/>
          <w:szCs w:val="22"/>
        </w:rPr>
        <w:t>. Over the past few years</w:t>
      </w:r>
      <w:r w:rsidR="002C646D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we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debate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>
        <w:rPr>
          <w:rStyle w:val="srword"/>
          <w:rFonts w:eastAsia="Verdana" w:cs="Verdana"/>
          <w:szCs w:val="22"/>
        </w:rPr>
        <w:t xml:space="preserve"> </w:t>
      </w:r>
      <w:r w:rsidR="002C646D"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limit</w:t>
      </w:r>
      <w:r w:rsidRPr="00B9549E">
        <w:rPr>
          <w:rFonts w:eastAsia="Verdana"/>
        </w:rPr>
        <w:t xml:space="preserve"> </w:t>
      </w:r>
      <w:r w:rsidR="002C646D">
        <w:rPr>
          <w:rFonts w:eastAsia="Verdana"/>
        </w:rPr>
        <w:t xml:space="preserve">is </w:t>
      </w:r>
      <w:r w:rsidRPr="00B9549E">
        <w:rPr>
          <w:rStyle w:val="srword"/>
          <w:rFonts w:eastAsia="Verdana" w:cs="Verdana"/>
          <w:szCs w:val="22"/>
        </w:rPr>
        <w:t>between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trackable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traceable</w:t>
      </w:r>
      <w:r w:rsidR="002C646D">
        <w:rPr>
          <w:rStyle w:val="srword"/>
          <w:rFonts w:eastAsia="Verdana" w:cs="Verdana"/>
          <w:szCs w:val="22"/>
        </w:rPr>
        <w:t>—to use a common term—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acceptable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>
        <w:rPr>
          <w:rStyle w:val="srword"/>
          <w:rFonts w:eastAsia="Verdana" w:cs="Verdana"/>
          <w:szCs w:val="22"/>
        </w:rPr>
        <w:t>?”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Google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refusing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changes</w:t>
      </w:r>
      <w:r w:rsidR="002C646D">
        <w:rPr>
          <w:rStyle w:val="srword"/>
          <w:rFonts w:eastAsia="Verdana" w:cs="Verdana"/>
          <w:szCs w:val="22"/>
        </w:rPr>
        <w:t>, for privacy reasons,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="002C646D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ovid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apps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traceable.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debate,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offline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world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="00DC305B">
        <w:rPr>
          <w:rFonts w:eastAsia="Verdana"/>
        </w:rPr>
        <w:t xml:space="preserve">of </w:t>
      </w:r>
      <w:r w:rsidRPr="00B9549E">
        <w:rPr>
          <w:rStyle w:val="srword"/>
          <w:rFonts w:eastAsia="Verdana" w:cs="Verdana"/>
          <w:szCs w:val="22"/>
        </w:rPr>
        <w:t>where</w:t>
      </w:r>
      <w:r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limits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traceability are. </w:t>
      </w:r>
    </w:p>
    <w:p w:rsidR="007363C1" w:rsidP="007363C1">
      <w:pPr>
        <w:pStyle w:val="Answer"/>
        <w:rPr>
          <w:rFonts w:eastAsia="Verdana"/>
        </w:rPr>
      </w:pP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totally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agree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Bertie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said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often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coming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as</w:t>
      </w:r>
      <w:r w:rsidR="00DC305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“M</w:t>
      </w:r>
      <w:r w:rsidRPr="00B9549E">
        <w:rPr>
          <w:rStyle w:val="srword"/>
          <w:rFonts w:eastAsia="Verdana" w:cs="Verdana"/>
        </w:rPr>
        <w:t>aybe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solution</w:t>
      </w:r>
      <w:r w:rsidR="00DC305B"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 w:rsidR="00DC305B">
        <w:rPr>
          <w:rStyle w:val="srword"/>
          <w:rFonts w:eastAsia="Verdana" w:cs="Verdana"/>
        </w:rPr>
        <w:t xml:space="preserve">and </w:t>
      </w:r>
      <w:r w:rsidRPr="00B9549E">
        <w:rPr>
          <w:rStyle w:val="srword"/>
          <w:rFonts w:eastAsia="Verdana" w:cs="Verdana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fix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this</w:t>
      </w:r>
      <w:r w:rsidR="00DC305B"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everything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away</w:t>
      </w:r>
      <w:r>
        <w:rPr>
          <w:rStyle w:val="srword"/>
          <w:rFonts w:eastAsia="Verdana" w:cs="Verdana"/>
        </w:rPr>
        <w:t>”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thinking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. </w:t>
      </w:r>
      <w:r w:rsidRPr="00B9549E">
        <w:rPr>
          <w:rStyle w:val="srword"/>
          <w:rFonts w:eastAsia="Verdana" w:cs="Verdana"/>
        </w:rPr>
        <w:t>There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reduction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negatively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impacts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abusive.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often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silver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bullet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looking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quite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understandably.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anything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reducing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people's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anonymous,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whether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directly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requiring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identity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proxy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measures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strongly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incentivise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reveal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identity,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risk.</w:t>
      </w:r>
      <w:r w:rsidRPr="00B9549E">
        <w:rPr>
          <w:rFonts w:eastAsia="Verdana"/>
        </w:rPr>
        <w:t xml:space="preserve"> </w:t>
      </w:r>
    </w:p>
    <w:p w:rsidR="007363C1" w:rsidP="007363C1">
      <w:pPr>
        <w:pStyle w:val="Answer"/>
        <w:rPr>
          <w:rFonts w:eastAsia="Verdana"/>
        </w:rPr>
      </w:pP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worry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system</w:t>
      </w:r>
      <w:r w:rsidRPr="00B9549E">
        <w:rPr>
          <w:rFonts w:eastAsia="Verdana"/>
        </w:rPr>
        <w:t xml:space="preserve"> </w:t>
      </w:r>
      <w:r w:rsidR="00090035">
        <w:rPr>
          <w:rStyle w:val="srword"/>
          <w:rFonts w:eastAsia="Verdana" w:cs="Verdana"/>
        </w:rPr>
        <w:t xml:space="preserve">that </w:t>
      </w:r>
      <w:r w:rsidRPr="00B9549E">
        <w:rPr>
          <w:rStyle w:val="srword"/>
          <w:rFonts w:eastAsia="Verdana" w:cs="Verdana"/>
        </w:rPr>
        <w:t>allows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block</w:t>
      </w:r>
      <w:r w:rsidR="00090035">
        <w:rPr>
          <w:rStyle w:val="srword"/>
          <w:rFonts w:eastAsia="Verdana" w:cs="Verdana"/>
        </w:rPr>
        <w:t xml:space="preserve"> </w:t>
      </w:r>
      <w:r w:rsidRPr="00B9549E">
        <w:rPr>
          <w:rStyle w:val="srword"/>
          <w:rFonts w:eastAsia="Verdana" w:cs="Verdana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accounts,</w:t>
      </w:r>
      <w:r w:rsidRPr="00B9549E">
        <w:rPr>
          <w:rFonts w:eastAsia="Verdana"/>
        </w:rPr>
        <w:t xml:space="preserve"> </w:t>
      </w:r>
      <w:r w:rsidR="00090035">
        <w:rPr>
          <w:rFonts w:eastAsia="Verdana"/>
        </w:rPr>
        <w:t xml:space="preserve">for instance, </w:t>
      </w:r>
      <w:r w:rsidRPr="00B9549E">
        <w:rPr>
          <w:rStyle w:val="srword"/>
          <w:rFonts w:eastAsia="Verdana" w:cs="Verdana"/>
        </w:rPr>
        <w:t>regardless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actual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behaviour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those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accounts</w:t>
      </w:r>
      <w:r w:rsidR="00090035"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simply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identity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basis</w:t>
      </w:r>
      <w:r>
        <w:rPr>
          <w:rStyle w:val="srword"/>
          <w:rFonts w:eastAsia="Verdana" w:cs="Verdana"/>
        </w:rPr>
        <w:t>, 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connected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whether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person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spreading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disinformation</w:t>
      </w:r>
      <w:r w:rsidR="00090035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connected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simply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fact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not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reveal</w:t>
      </w:r>
      <w:r w:rsidRPr="00B9549E">
        <w:rPr>
          <w:rStyle w:val="srword"/>
          <w:rFonts w:eastAsia="Verdana" w:cs="Verdana"/>
        </w:rPr>
        <w:t>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identity,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disproportionately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marginalised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groups.</w:t>
      </w:r>
      <w:r w:rsidRPr="00B9549E">
        <w:rPr>
          <w:rFonts w:eastAsia="Verdana"/>
        </w:rPr>
        <w:t xml:space="preserve"> </w:t>
      </w:r>
      <w:r w:rsidR="00090035">
        <w:rPr>
          <w:rFonts w:eastAsia="Verdana"/>
        </w:rPr>
        <w:t>T</w:t>
      </w:r>
      <w:r w:rsidRPr="00B9549E">
        <w:rPr>
          <w:rStyle w:val="srword"/>
          <w:rFonts w:eastAsia="Verdana" w:cs="Verdana"/>
        </w:rPr>
        <w:t>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leads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two</w:t>
      </w:r>
      <w:r w:rsidR="00090035">
        <w:rPr>
          <w:rFonts w:eastAsia="Verdana"/>
        </w:rPr>
        <w:t>-</w:t>
      </w:r>
      <w:r w:rsidRPr="00B9549E">
        <w:rPr>
          <w:rStyle w:val="srword"/>
          <w:rFonts w:eastAsia="Verdana" w:cs="Verdana"/>
        </w:rPr>
        <w:t>tier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system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say</w:t>
      </w:r>
      <w:r w:rsidR="00090035"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“W</w:t>
      </w:r>
      <w:r w:rsidRPr="00B9549E">
        <w:rPr>
          <w:rStyle w:val="srword"/>
          <w:rFonts w:eastAsia="Verdana" w:cs="Verdana"/>
        </w:rPr>
        <w:t>ell,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own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safety</w:t>
      </w:r>
      <w:r>
        <w:rPr>
          <w:rStyle w:val="srword"/>
          <w:rFonts w:eastAsia="Verdana" w:cs="Verdana"/>
        </w:rPr>
        <w:t xml:space="preserve">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allowed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platform,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talk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anybody</w:t>
      </w:r>
      <w:r>
        <w:rPr>
          <w:rStyle w:val="srword"/>
          <w:rFonts w:eastAsia="Verdana" w:cs="Verdana"/>
        </w:rPr>
        <w:t xml:space="preserve"> a</w:t>
      </w:r>
      <w:r w:rsidRPr="00B9549E">
        <w:rPr>
          <w:rStyle w:val="srword"/>
          <w:rFonts w:eastAsia="Verdana" w:cs="Verdana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interact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public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debates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because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entirely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sure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are.</w:t>
      </w:r>
      <w:r>
        <w:rPr>
          <w:rStyle w:val="srword"/>
          <w:rFonts w:eastAsia="Verdana" w:cs="Verdana"/>
        </w:rPr>
        <w:t>”</w:t>
      </w:r>
      <w:r w:rsidRPr="00B9549E">
        <w:rPr>
          <w:rFonts w:eastAsia="Verdana"/>
        </w:rPr>
        <w:t xml:space="preserve"> </w:t>
      </w:r>
    </w:p>
    <w:p w:rsidR="007363C1" w:rsidP="007363C1">
      <w:pPr>
        <w:pStyle w:val="Remark"/>
        <w:rPr>
          <w:rStyle w:val="srword"/>
          <w:rFonts w:eastAsia="Verdana" w:cs="Verdana"/>
          <w:szCs w:val="22"/>
        </w:rPr>
      </w:pP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distinction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between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pseudonyms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provide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IDs</w:t>
      </w:r>
      <w:r w:rsidRPr="00B9549E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provide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useful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distinction.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keep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pseudonyms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often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maybe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personal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verification</w:t>
      </w:r>
      <w:r w:rsidRPr="00B9549E">
        <w:rPr>
          <w:rFonts w:eastAsia="Verdana"/>
        </w:rPr>
        <w:t xml:space="preserve"> </w:t>
      </w:r>
      <w:r w:rsidR="00AA0168">
        <w:rPr>
          <w:rFonts w:eastAsia="Verdana"/>
        </w:rPr>
        <w:t xml:space="preserve">data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</w:t>
      </w:r>
      <w:r w:rsidR="00AA0168">
        <w:rPr>
          <w:rFonts w:eastAsia="Verdana"/>
        </w:rPr>
        <w:t xml:space="preserve">, </w:t>
      </w:r>
      <w:r>
        <w:rPr>
          <w:rFonts w:eastAsia="Verdana"/>
        </w:rPr>
        <w:t xml:space="preserve">and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practical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reasons.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Perhaps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third</w:t>
      </w:r>
      <w:r w:rsidR="00AA0168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identity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verification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links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bank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reasons</w:t>
      </w:r>
      <w:r w:rsidR="00C906CC">
        <w:rPr>
          <w:rStyle w:val="srword"/>
          <w:rFonts w:eastAsia="Verdana" w:cs="Verdana"/>
          <w:szCs w:val="22"/>
        </w:rPr>
        <w:t xml:space="preserve">: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leaks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hacks</w:t>
      </w:r>
      <w:r w:rsidR="00C906CC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="008146DE">
        <w:rPr>
          <w:rFonts w:eastAsia="Verdana"/>
        </w:rPr>
        <w:t xml:space="preserve">bad actors </w:t>
      </w:r>
      <w:r w:rsidRPr="00B9549E">
        <w:rPr>
          <w:rStyle w:val="srword"/>
          <w:rFonts w:eastAsia="Verdana" w:cs="Verdana"/>
          <w:szCs w:val="22"/>
        </w:rPr>
        <w:t>having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or</w:t>
      </w:r>
      <w:r w:rsidRPr="00B9549E">
        <w:rPr>
          <w:rFonts w:eastAsia="Verdana"/>
        </w:rPr>
        <w:t xml:space="preserve"> </w:t>
      </w:r>
      <w:r w:rsidR="008146DE">
        <w:rPr>
          <w:rFonts w:eastAsia="Verdana"/>
        </w:rPr>
        <w:t xml:space="preserve">platforms </w:t>
      </w:r>
      <w:r>
        <w:rPr>
          <w:rStyle w:val="srword"/>
          <w:rFonts w:eastAsia="Verdana" w:cs="Verdana"/>
          <w:szCs w:val="22"/>
        </w:rPr>
        <w:t>m</w:t>
      </w:r>
      <w:r w:rsidRPr="00B9549E">
        <w:rPr>
          <w:rStyle w:val="srword"/>
          <w:rFonts w:eastAsia="Verdana" w:cs="Verdana"/>
          <w:szCs w:val="22"/>
        </w:rPr>
        <w:t>isusing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>
        <w:rPr>
          <w:rStyle w:val="srword"/>
          <w:rFonts w:eastAsia="Verdana" w:cs="Verdana"/>
          <w:szCs w:val="22"/>
        </w:rPr>
        <w:t>—we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seen</w:t>
      </w:r>
      <w:r w:rsidRPr="00B9549E">
        <w:rPr>
          <w:rFonts w:eastAsia="Verdana"/>
        </w:rPr>
        <w:t xml:space="preserve"> </w:t>
      </w:r>
      <w:r w:rsidR="008146DE">
        <w:rPr>
          <w:rFonts w:eastAsia="Verdana"/>
        </w:rPr>
        <w:t xml:space="preserve">that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="00C906CC">
        <w:rPr>
          <w:rStyle w:val="srword"/>
          <w:rFonts w:eastAsia="Verdana" w:cs="Verdana"/>
          <w:szCs w:val="22"/>
        </w:rPr>
        <w:t xml:space="preserve"> that</w:t>
      </w:r>
      <w:r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high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think, p</w:t>
      </w:r>
      <w:r w:rsidRPr="00B9549E">
        <w:rPr>
          <w:rStyle w:val="srword"/>
          <w:rFonts w:eastAsia="Verdana" w:cs="Verdana"/>
          <w:szCs w:val="22"/>
        </w:rPr>
        <w:t>articularly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context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greater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recognition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privacy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entail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users</w:t>
      </w:r>
      <w:r>
        <w:rPr>
          <w:rStyle w:val="srword"/>
          <w:rFonts w:eastAsia="Verdana" w:cs="Verdana"/>
          <w:szCs w:val="22"/>
        </w:rPr>
        <w:t xml:space="preserve">. </w:t>
      </w:r>
    </w:p>
    <w:p w:rsidR="007363C1" w:rsidP="007363C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T</w:t>
      </w:r>
      <w:r>
        <w:rPr>
          <w:rStyle w:val="srword"/>
          <w:rFonts w:eastAsia="Verdana" w:cs="Verdana"/>
          <w:szCs w:val="22"/>
        </w:rPr>
        <w:t>he Bill a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moment</w:t>
      </w:r>
      <w:r>
        <w:rPr>
          <w:rStyle w:val="srword"/>
          <w:rFonts w:eastAsia="Verdana" w:cs="Verdana"/>
          <w:szCs w:val="22"/>
        </w:rPr>
        <w:t xml:space="preserve"> does not </w:t>
      </w:r>
      <w:r w:rsidRPr="00B9549E">
        <w:rPr>
          <w:rStyle w:val="srword"/>
          <w:rFonts w:eastAsia="Verdana" w:cs="Verdana"/>
          <w:szCs w:val="22"/>
        </w:rPr>
        <w:t>speak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specifically</w:t>
      </w:r>
      <w:r>
        <w:rPr>
          <w:rStyle w:val="srword"/>
          <w:rFonts w:eastAsia="Verdana" w:cs="Verdana"/>
          <w:szCs w:val="22"/>
        </w:rPr>
        <w:t>, 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</w:t>
      </w:r>
      <w:r>
        <w:rPr>
          <w:rStyle w:val="srword"/>
          <w:rFonts w:eastAsia="Verdana" w:cs="Verdana"/>
          <w:szCs w:val="22"/>
        </w:rPr>
        <w:t>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privacy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freedom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expression were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brought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constraints</w:t>
      </w:r>
      <w:r w:rsidR="00D02937">
        <w:rPr>
          <w:rStyle w:val="srword"/>
          <w:rFonts w:eastAsia="Verdana" w:cs="Verdana"/>
          <w:szCs w:val="22"/>
        </w:rPr>
        <w:t>: “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pursue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</w:t>
      </w:r>
      <w:r>
        <w:rPr>
          <w:rStyle w:val="srword"/>
          <w:rFonts w:eastAsia="Verdana" w:cs="Verdana"/>
          <w:szCs w:val="22"/>
        </w:rPr>
        <w:t>, b</w:t>
      </w:r>
      <w:r w:rsidRPr="00B9549E">
        <w:rPr>
          <w:rStyle w:val="srword"/>
          <w:rFonts w:eastAsia="Verdana" w:cs="Verdana"/>
          <w:szCs w:val="22"/>
        </w:rPr>
        <w:t>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pursuing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="00D02937">
        <w:rPr>
          <w:rStyle w:val="srword"/>
          <w:rFonts w:eastAsia="Verdana" w:cs="Verdana"/>
          <w:szCs w:val="22"/>
        </w:rPr>
        <w:t xml:space="preserve">a </w:t>
      </w:r>
      <w:r w:rsidRPr="00B9549E">
        <w:rPr>
          <w:rStyle w:val="srword"/>
          <w:rFonts w:eastAsia="Verdana" w:cs="Verdana"/>
          <w:szCs w:val="22"/>
        </w:rPr>
        <w:t>duty</w:t>
      </w:r>
      <w:r w:rsidRPr="00B9549E">
        <w:rPr>
          <w:rFonts w:eastAsia="Verdana"/>
        </w:rPr>
        <w:t xml:space="preserve"> </w:t>
      </w:r>
      <w:r w:rsidR="00D02937">
        <w:rPr>
          <w:rStyle w:val="srword"/>
          <w:rFonts w:eastAsia="Verdana" w:cs="Verdana"/>
          <w:szCs w:val="22"/>
        </w:rPr>
        <w:t xml:space="preserve">in </w:t>
      </w:r>
      <w:r w:rsidRPr="00B9549E">
        <w:rPr>
          <w:rStyle w:val="srword"/>
          <w:rFonts w:eastAsia="Verdana" w:cs="Verdana"/>
          <w:szCs w:val="22"/>
        </w:rPr>
        <w:t>regard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rights.</w:t>
      </w:r>
      <w:r w:rsidR="00796CAA">
        <w:rPr>
          <w:rStyle w:val="srword"/>
          <w:rFonts w:eastAsia="Verdana" w:cs="Verdana"/>
          <w:szCs w:val="22"/>
        </w:rPr>
        <w:t>”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Carnegie’s </w:t>
      </w:r>
      <w:r w:rsidRPr="00B9549E">
        <w:rPr>
          <w:rStyle w:val="srword"/>
          <w:rFonts w:eastAsia="Verdana" w:cs="Verdana"/>
          <w:szCs w:val="22"/>
        </w:rPr>
        <w:t>proposals</w:t>
      </w:r>
      <w:r w:rsidRPr="00B9549E">
        <w:rPr>
          <w:rFonts w:eastAsia="Verdana"/>
        </w:rPr>
        <w:t xml:space="preserve"> </w:t>
      </w:r>
      <w:r w:rsidR="005D536C">
        <w:rPr>
          <w:rFonts w:eastAsia="Verdana"/>
        </w:rPr>
        <w:t xml:space="preserve">for reworking the Bill </w:t>
      </w:r>
      <w:r w:rsidRPr="00B9549E">
        <w:rPr>
          <w:rStyle w:val="srword"/>
          <w:rFonts w:eastAsia="Verdana" w:cs="Verdana"/>
          <w:szCs w:val="22"/>
        </w:rPr>
        <w:t>do</w:t>
      </w:r>
      <w:r>
        <w:rPr>
          <w:rStyle w:val="srword"/>
          <w:rFonts w:eastAsia="Verdana" w:cs="Verdana"/>
          <w:szCs w:val="22"/>
        </w:rPr>
        <w:t xml:space="preserve"> t</w:t>
      </w:r>
      <w:r w:rsidRPr="00B9549E">
        <w:rPr>
          <w:rStyle w:val="srword"/>
          <w:rFonts w:eastAsia="Verdana" w:cs="Verdana"/>
          <w:szCs w:val="22"/>
        </w:rPr>
        <w:t>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nicely</w:t>
      </w:r>
      <w:r>
        <w:rPr>
          <w:rStyle w:val="srword"/>
          <w:rFonts w:eastAsia="Verdana" w:cs="Verdana"/>
          <w:szCs w:val="22"/>
        </w:rPr>
        <w:t>. A</w:t>
      </w:r>
      <w:r w:rsidRPr="00B9549E">
        <w:rPr>
          <w:rStyle w:val="srword"/>
          <w:rFonts w:eastAsia="Verdana" w:cs="Verdana"/>
          <w:szCs w:val="22"/>
        </w:rPr>
        <w:t>ctually,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exercise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those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pursuit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="0097744B">
        <w:rPr>
          <w:rStyle w:val="srword"/>
          <w:rFonts w:eastAsia="Verdana" w:cs="Verdana"/>
          <w:szCs w:val="22"/>
        </w:rPr>
        <w:t xml:space="preserve">them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absolutely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central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exist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speak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world.</w:t>
      </w:r>
      <w:r w:rsidRPr="00B9549E">
        <w:rPr>
          <w:rFonts w:eastAsia="Verdana"/>
        </w:rPr>
        <w:t xml:space="preserve"> </w:t>
      </w:r>
    </w:p>
    <w:p w:rsidR="00ED3D71" w:rsidP="007363C1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</w:rPr>
        <w:t xml:space="preserve">Chair: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just</w:t>
      </w:r>
      <w:r w:rsidRPr="00B9549E">
        <w:rPr>
          <w:rFonts w:eastAsia="Verdana"/>
        </w:rPr>
        <w:t xml:space="preserve"> </w:t>
      </w:r>
      <w:r w:rsidR="00881C4F">
        <w:rPr>
          <w:rStyle w:val="srword"/>
          <w:rFonts w:eastAsia="Verdana" w:cs="Verdana"/>
        </w:rPr>
        <w:t xml:space="preserve">thinking </w:t>
      </w:r>
      <w:r w:rsidRPr="00B9549E">
        <w:rPr>
          <w:rStyle w:val="srword"/>
          <w:rFonts w:eastAsia="Verdana" w:cs="Verdana"/>
        </w:rPr>
        <w:t>back</w:t>
      </w:r>
      <w:r w:rsidRPr="00B9549E">
        <w:rPr>
          <w:rFonts w:eastAsia="Verdana"/>
        </w:rPr>
        <w:t xml:space="preserve"> </w:t>
      </w:r>
      <w:r w:rsidR="00881C4F">
        <w:rPr>
          <w:rFonts w:eastAsia="Verdana"/>
        </w:rPr>
        <w:t xml:space="preserve">to </w:t>
      </w:r>
      <w:r w:rsidRPr="00B9549E">
        <w:rPr>
          <w:rStyle w:val="srword"/>
          <w:rFonts w:eastAsia="Verdana" w:cs="Verdana"/>
        </w:rPr>
        <w:t>something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="00881C4F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Bertie</w:t>
      </w:r>
      <w:r w:rsidR="00881C4F">
        <w:rPr>
          <w:rStyle w:val="srword"/>
          <w:rFonts w:eastAsia="Verdana" w:cs="Verdana"/>
        </w:rPr>
        <w:t xml:space="preserve"> </w:t>
      </w:r>
      <w:r w:rsidRPr="00B9549E">
        <w:rPr>
          <w:rStyle w:val="srword"/>
          <w:rFonts w:eastAsia="Verdana" w:cs="Verdana"/>
        </w:rPr>
        <w:t>said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earlier</w:t>
      </w:r>
      <w:r w:rsidR="00881C4F">
        <w:rPr>
          <w:rStyle w:val="srword"/>
          <w:rFonts w:eastAsia="Verdana" w:cs="Verdana"/>
        </w:rPr>
        <w:t xml:space="preserve">: </w:t>
      </w:r>
      <w:r>
        <w:rPr>
          <w:rStyle w:val="srword"/>
          <w:rFonts w:eastAsia="Verdana" w:cs="Verdana"/>
        </w:rPr>
        <w:t>w</w:t>
      </w:r>
      <w:r w:rsidRPr="00B9549E">
        <w:rPr>
          <w:rStyle w:val="srword"/>
          <w:rFonts w:eastAsia="Verdana" w:cs="Verdana"/>
        </w:rPr>
        <w:t>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root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phrase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used</w:t>
      </w:r>
      <w:r>
        <w:rPr>
          <w:rStyle w:val="srword"/>
          <w:rFonts w:eastAsia="Verdana" w:cs="Verdana"/>
        </w:rPr>
        <w:t xml:space="preserve"> was </w:t>
      </w:r>
      <w:r w:rsidR="00881C4F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some of 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computer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automation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distance.</w:t>
      </w:r>
      <w:r w:rsidRPr="00B9549E">
        <w:rPr>
          <w:rFonts w:eastAsia="Verdana"/>
        </w:rPr>
        <w:t xml:space="preserve"> </w:t>
      </w:r>
      <w:r w:rsidR="00A625A2">
        <w:rPr>
          <w:rStyle w:val="srword"/>
          <w:rFonts w:eastAsia="Verdana" w:cs="Verdana"/>
        </w:rPr>
        <w:t xml:space="preserve">What you said about the need for more research and more data available was interesting. </w:t>
      </w:r>
      <w:r w:rsidRPr="00B9549E">
        <w:rPr>
          <w:rStyle w:val="srword"/>
          <w:rFonts w:eastAsia="Verdana" w:cs="Verdana"/>
        </w:rPr>
        <w:t>If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solve</w:t>
      </w:r>
      <w:r w:rsidRPr="00B9549E">
        <w:rPr>
          <w:rFonts w:eastAsia="Verdana"/>
        </w:rPr>
        <w:t xml:space="preserve"> </w:t>
      </w:r>
      <w:r w:rsidR="00A625A2">
        <w:rPr>
          <w:rStyle w:val="srword"/>
          <w:rFonts w:eastAsia="Verdana" w:cs="Verdana"/>
        </w:rPr>
        <w:t>this</w:t>
      </w:r>
      <w:r w:rsidRPr="00B9549E">
        <w:rPr>
          <w:rStyle w:val="srword"/>
          <w:rFonts w:eastAsia="Verdana" w:cs="Verdana"/>
        </w:rPr>
        <w:t>,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data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B9549E">
        <w:rPr>
          <w:rStyle w:val="srword"/>
          <w:rFonts w:eastAsia="Verdana" w:cs="Verdana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causing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it.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 xml:space="preserve">has </w:t>
      </w:r>
      <w:r w:rsidRPr="00B9549E">
        <w:rPr>
          <w:rStyle w:val="srword"/>
          <w:rFonts w:eastAsia="Verdana" w:cs="Verdana"/>
        </w:rPr>
        <w:t>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across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clearly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B9549E">
        <w:rPr>
          <w:rStyle w:val="srword"/>
          <w:rFonts w:eastAsia="Verdana" w:cs="Verdana"/>
        </w:rPr>
        <w:t>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>.</w:t>
      </w:r>
    </w:p>
    <w:p w:rsidR="00F812B8" w:rsidP="00ED3D71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proposed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few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solutions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there,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Ellen,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anything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else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possible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solutions</w:t>
      </w:r>
      <w:r>
        <w:rPr>
          <w:rStyle w:val="srword"/>
          <w:rFonts w:eastAsia="Verdana" w:cs="Verdana"/>
        </w:rPr>
        <w:t xml:space="preserve"> there are t</w:t>
      </w:r>
      <w:r w:rsidRPr="00B9549E">
        <w:rPr>
          <w:rStyle w:val="srword"/>
          <w:rFonts w:eastAsia="Verdana" w:cs="Verdana"/>
        </w:rPr>
        <w:t>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increas</w:t>
      </w:r>
      <w:r w:rsidR="00ED3D71">
        <w:rPr>
          <w:rStyle w:val="srword"/>
          <w:rFonts w:eastAsia="Verdana" w:cs="Verdana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traceability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enable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widest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articipation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possible,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minimise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abuse</w:t>
      </w:r>
      <w:r>
        <w:rPr>
          <w:rStyle w:val="srword"/>
          <w:rFonts w:eastAsia="Verdana" w:cs="Verdana"/>
        </w:rPr>
        <w:t xml:space="preserve">?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anonymous,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think,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most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egregious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—</w:t>
      </w:r>
      <w:r w:rsidRPr="00B9549E">
        <w:rPr>
          <w:rStyle w:val="srword"/>
          <w:rFonts w:eastAsia="Verdana" w:cs="Verdana"/>
        </w:rPr>
        <w:t>when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even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abusing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them.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think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big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challenges.</w:t>
      </w:r>
    </w:p>
    <w:p w:rsidR="007363C1" w:rsidP="00ED3D71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 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conscious</w:t>
      </w:r>
      <w:r>
        <w:rPr>
          <w:rStyle w:val="srword"/>
          <w:rFonts w:eastAsia="Verdana" w:cs="Verdana"/>
        </w:rPr>
        <w:t xml:space="preserve"> </w:t>
      </w:r>
      <w:r w:rsidR="00F812B8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w</w:t>
      </w:r>
      <w:r w:rsidRPr="00B9549E">
        <w:rPr>
          <w:rStyle w:val="srword"/>
          <w:rFonts w:eastAsia="Verdana" w:cs="Verdana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running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 D</w:t>
      </w:r>
      <w:r w:rsidRPr="00B9549E">
        <w:rPr>
          <w:rStyle w:val="srword"/>
          <w:rFonts w:eastAsia="Verdana" w:cs="Verdana"/>
        </w:rPr>
        <w:t>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anything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woul</w:t>
      </w:r>
      <w:r w:rsidRPr="00B9549E">
        <w:rPr>
          <w:rStyle w:val="srword"/>
          <w:rFonts w:eastAsia="Verdana" w:cs="Verdana"/>
        </w:rPr>
        <w:t>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add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you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feel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had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opportunity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address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far</w:t>
      </w:r>
      <w:r>
        <w:rPr>
          <w:rStyle w:val="srword"/>
          <w:rFonts w:eastAsia="Verdana" w:cs="Verdana"/>
        </w:rPr>
        <w:t>? We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got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couple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minutes,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</w:rPr>
        <w:t>really</w:t>
      </w:r>
      <w:r>
        <w:rPr>
          <w:rStyle w:val="srword"/>
          <w:rFonts w:eastAsia="Verdana" w:cs="Verdana"/>
        </w:rPr>
        <w:t>.</w:t>
      </w:r>
    </w:p>
    <w:p w:rsidR="007363C1" w:rsidP="007363C1">
      <w:pPr>
        <w:pStyle w:val="Remark"/>
        <w:rPr>
          <w:rFonts w:eastAsia="Verdana"/>
        </w:rPr>
      </w:pPr>
      <w:r>
        <w:rPr>
          <w:rFonts w:eastAsia="Verdana"/>
          <w:b/>
          <w:i/>
        </w:rPr>
        <w:t>Dr Vidgen: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Yes, j</w:t>
      </w:r>
      <w:r w:rsidRPr="00B9549E">
        <w:rPr>
          <w:rStyle w:val="srword"/>
          <w:rFonts w:eastAsia="Verdana" w:cs="Verdana"/>
          <w:szCs w:val="22"/>
        </w:rPr>
        <w:t>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two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final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points.</w:t>
      </w:r>
      <w:r w:rsidRPr="00B9549E">
        <w:rPr>
          <w:rFonts w:eastAsia="Verdana"/>
        </w:rPr>
        <w:t xml:space="preserve"> </w:t>
      </w:r>
      <w:r w:rsidR="00F812B8">
        <w:rPr>
          <w:rStyle w:val="srword"/>
          <w:rFonts w:eastAsia="Verdana" w:cs="Verdana"/>
          <w:szCs w:val="22"/>
        </w:rPr>
        <w:t xml:space="preserve">First,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="00F812B8">
        <w:rPr>
          <w:rFonts w:eastAsia="Verdana"/>
        </w:rPr>
        <w:t xml:space="preserve">that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affected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="00F812B8">
        <w:rPr>
          <w:rStyle w:val="srword"/>
          <w:rFonts w:eastAsia="Verdana" w:cs="Verdana"/>
          <w:szCs w:val="22"/>
        </w:rPr>
        <w:t xml:space="preserve">have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bigger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voice 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bigger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role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policy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discourse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civic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discourse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problem.</w:t>
      </w:r>
      <w:r w:rsidRPr="00B9549E">
        <w:rPr>
          <w:rFonts w:eastAsia="Verdana"/>
        </w:rPr>
        <w:t xml:space="preserve"> </w:t>
      </w:r>
      <w:r w:rsidR="00F812B8">
        <w:rPr>
          <w:rFonts w:eastAsia="Verdana"/>
        </w:rPr>
        <w:t>P</w:t>
      </w:r>
      <w:r w:rsidRPr="00B9549E">
        <w:rPr>
          <w:rStyle w:val="srword"/>
          <w:rFonts w:eastAsia="Verdana" w:cs="Verdana"/>
          <w:szCs w:val="22"/>
        </w:rPr>
        <w:t>eople</w:t>
      </w:r>
      <w:r w:rsidRPr="00B9549E">
        <w:rPr>
          <w:rFonts w:eastAsia="Verdana"/>
        </w:rPr>
        <w:t xml:space="preserve"> </w:t>
      </w:r>
      <w:r w:rsidR="00F812B8">
        <w:rPr>
          <w:rFonts w:eastAsia="Verdana"/>
        </w:rPr>
        <w:t xml:space="preserve">who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affected</w:t>
      </w:r>
      <w:r>
        <w:rPr>
          <w:rFonts w:eastAsia="Verdana"/>
        </w:rPr>
        <w:t xml:space="preserve">, </w:t>
      </w:r>
      <w:r w:rsidR="00F812B8">
        <w:rPr>
          <w:rFonts w:eastAsia="Verdana"/>
        </w:rPr>
        <w:t xml:space="preserve">and </w:t>
      </w:r>
      <w:r w:rsidRPr="00B9549E">
        <w:rPr>
          <w:rStyle w:val="srword"/>
          <w:rFonts w:eastAsia="Verdana" w:cs="Verdana"/>
          <w:szCs w:val="22"/>
        </w:rPr>
        <w:t>groups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who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affected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>
        <w:rPr>
          <w:rStyle w:val="srword"/>
          <w:rFonts w:eastAsia="Verdana" w:cs="Verdana"/>
          <w:szCs w:val="22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centre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stage.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should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across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do.</w:t>
      </w:r>
      <w:r w:rsidRPr="00B9549E">
        <w:rPr>
          <w:rFonts w:eastAsia="Verdana"/>
        </w:rPr>
        <w:t xml:space="preserve"> </w:t>
      </w:r>
    </w:p>
    <w:p w:rsidR="007363C1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szCs w:val="22"/>
        </w:rPr>
        <w:t xml:space="preserve">The second point, really,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clarity.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  <w:szCs w:val="22"/>
        </w:rPr>
        <w:t>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confusion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terms</w:t>
      </w:r>
      <w:r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 w:rsidR="001F1E97">
        <w:rPr>
          <w:rFonts w:eastAsia="Verdana"/>
        </w:rPr>
        <w:t xml:space="preserve">If we have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precision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clarity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around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mean</w:t>
      </w:r>
      <w:r w:rsidR="001F1E97">
        <w:rPr>
          <w:rFonts w:eastAsia="Verdana"/>
        </w:rPr>
        <w:t xml:space="preserve">, then </w:t>
      </w:r>
      <w:r w:rsidRPr="00B9549E">
        <w:rPr>
          <w:rStyle w:val="srword"/>
          <w:rFonts w:eastAsia="Verdana" w:cs="Verdana"/>
          <w:szCs w:val="22"/>
        </w:rPr>
        <w:t>even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disagree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challenge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incredibly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helpful.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maybe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request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="001F1E97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ommittee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could</w:t>
      </w:r>
      <w:r w:rsidRPr="00B9549E">
        <w:rPr>
          <w:rFonts w:eastAsia="Verdana"/>
        </w:rPr>
        <w:t xml:space="preserve"> </w:t>
      </w:r>
      <w:r w:rsidR="001F1E97">
        <w:rPr>
          <w:rStyle w:val="srword"/>
          <w:rFonts w:eastAsia="Verdana" w:cs="Verdana"/>
          <w:szCs w:val="22"/>
        </w:rPr>
        <w:t xml:space="preserve">make </w:t>
      </w:r>
      <w:r w:rsidRPr="00B9549E">
        <w:rPr>
          <w:rStyle w:val="srword"/>
          <w:rFonts w:eastAsia="Verdana" w:cs="Verdana"/>
          <w:szCs w:val="22"/>
        </w:rPr>
        <w:t>any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push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towards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clearer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definitions,</w:t>
      </w:r>
      <w:r w:rsidRPr="00B9549E">
        <w:rPr>
          <w:rFonts w:eastAsia="Verdana"/>
        </w:rPr>
        <w:t xml:space="preserve"> </w:t>
      </w:r>
      <w:r w:rsidR="001F1E97">
        <w:rPr>
          <w:rFonts w:eastAsia="Verdana"/>
        </w:rPr>
        <w:t xml:space="preserve">and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consensus</w:t>
      </w:r>
      <w:r w:rsidRPr="00B9549E">
        <w:rPr>
          <w:rFonts w:eastAsia="Verdana"/>
        </w:rPr>
        <w:t xml:space="preserve"> </w:t>
      </w:r>
      <w:r w:rsidR="001F1E97">
        <w:rPr>
          <w:rFonts w:eastAsia="Verdana"/>
        </w:rPr>
        <w:t xml:space="preserve">and </w:t>
      </w:r>
      <w:r w:rsidRPr="00B9549E">
        <w:rPr>
          <w:rStyle w:val="srword"/>
          <w:rFonts w:eastAsia="Verdana" w:cs="Verdana"/>
          <w:szCs w:val="22"/>
        </w:rPr>
        <w:t>standardisation,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huge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help.</w:t>
      </w:r>
    </w:p>
    <w:p w:rsidR="007363C1" w:rsidP="007363C1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  <w:i/>
          <w:szCs w:val="22"/>
        </w:rPr>
        <w:t>William Perrin:</w:t>
      </w:r>
      <w:r>
        <w:rPr>
          <w:rStyle w:val="speakerspeaker-S1"/>
          <w:rFonts w:eastAsia="Verdana" w:cs="Verdana"/>
          <w:b/>
          <w:bCs/>
          <w:i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One</w:t>
      </w:r>
      <w:r>
        <w:rPr>
          <w:rStyle w:val="srword"/>
          <w:rFonts w:eastAsia="Verdana" w:cs="Verdana"/>
          <w:szCs w:val="22"/>
        </w:rPr>
        <w:t xml:space="preserve"> thing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struck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by</w:t>
      </w:r>
      <w:r w:rsidR="001F1E97">
        <w:rPr>
          <w:rStyle w:val="srword"/>
          <w:rFonts w:eastAsia="Verdana" w:cs="Verdana"/>
          <w:szCs w:val="22"/>
        </w:rPr>
        <w:t>, Chair—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read</w:t>
      </w:r>
      <w:r w:rsidRPr="00B9549E">
        <w:rPr>
          <w:rFonts w:eastAsia="Verdana"/>
        </w:rPr>
        <w:t xml:space="preserve"> </w:t>
      </w:r>
      <w:r w:rsidR="001F1E97">
        <w:rPr>
          <w:rFonts w:eastAsia="Verdana"/>
        </w:rPr>
        <w:t xml:space="preserve">this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website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well</w:t>
      </w:r>
      <w:r w:rsidR="001F1E97">
        <w:rPr>
          <w:rFonts w:eastAsia="Verdana"/>
        </w:rPr>
        <w:t>—</w:t>
      </w:r>
      <w:r w:rsidRPr="00B9549E"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 w:rsidR="001F1E97">
        <w:rPr>
          <w:rFonts w:eastAsia="Verdana"/>
        </w:rPr>
        <w:t xml:space="preserve">the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views</w:t>
      </w:r>
      <w:r w:rsidR="001F1E97"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school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children</w:t>
      </w:r>
      <w:r w:rsidR="001F1E97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="006C0D8D">
        <w:rPr>
          <w:rFonts w:eastAsia="Verdana"/>
        </w:rPr>
        <w:t xml:space="preserve">in that particular example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anonymity.</w:t>
      </w:r>
      <w:r w:rsidRPr="00B9549E">
        <w:rPr>
          <w:rFonts w:eastAsia="Verdana"/>
        </w:rPr>
        <w:t xml:space="preserve"> </w:t>
      </w:r>
      <w:r w:rsidR="001F1E97">
        <w:rPr>
          <w:rFonts w:eastAsia="Verdana"/>
        </w:rPr>
        <w:t>I</w:t>
      </w:r>
      <w:r>
        <w:rPr>
          <w:rStyle w:val="srword"/>
          <w:rFonts w:eastAsia="Verdana" w:cs="Verdana"/>
          <w:szCs w:val="22"/>
        </w:rPr>
        <w:t>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symptomatic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transition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first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era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 w:rsidRPr="00B9549E">
        <w:rPr>
          <w:rStyle w:val="srword"/>
          <w:rFonts w:eastAsia="Verdana" w:cs="Verdana"/>
          <w:szCs w:val="22"/>
        </w:rPr>
        <w:t>nternet,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individual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personal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freedoms</w:t>
      </w:r>
      <w:r w:rsidR="001F1E97">
        <w:rPr>
          <w:rStyle w:val="srword"/>
          <w:rFonts w:eastAsia="Verdana" w:cs="Verdana"/>
          <w:szCs w:val="22"/>
        </w:rPr>
        <w:t>: “</w:t>
      </w:r>
      <w:r>
        <w:rPr>
          <w:rStyle w:val="srword"/>
          <w:rFonts w:eastAsia="Verdana" w:cs="Verdana"/>
          <w:szCs w:val="22"/>
        </w:rPr>
        <w:t>Government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here.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Corporations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either.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open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 w:rsidRPr="00B9549E">
        <w:rPr>
          <w:rStyle w:val="srword"/>
          <w:rFonts w:eastAsia="Verdana" w:cs="Verdana"/>
          <w:szCs w:val="22"/>
        </w:rPr>
        <w:t>nternet</w:t>
      </w:r>
      <w:r>
        <w:rPr>
          <w:rStyle w:val="srword"/>
          <w:rFonts w:eastAsia="Verdana" w:cs="Verdana"/>
          <w:szCs w:val="22"/>
        </w:rPr>
        <w:t>.</w:t>
      </w:r>
      <w:r w:rsidR="001F1E97">
        <w:rPr>
          <w:rStyle w:val="srword"/>
          <w:rFonts w:eastAsia="Verdana" w:cs="Verdana"/>
          <w:szCs w:val="22"/>
        </w:rPr>
        <w:t>”</w:t>
      </w:r>
      <w:r>
        <w:rPr>
          <w:rStyle w:val="srword"/>
          <w:rFonts w:eastAsia="Verdana" w:cs="Verdana"/>
          <w:szCs w:val="22"/>
        </w:rPr>
        <w:t xml:space="preserve"> 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transiting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towards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Jonathan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Zittrain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calls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public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health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era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 w:rsidRPr="00B9549E">
        <w:rPr>
          <w:rStyle w:val="srword"/>
          <w:rFonts w:eastAsia="Verdana" w:cs="Verdana"/>
          <w:szCs w:val="22"/>
        </w:rPr>
        <w:t>nternet,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fact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dealing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externalities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individual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freedoms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="00E660F9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together</w:t>
      </w:r>
      <w:r w:rsidR="00E660F9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society.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strong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role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Ofcom,</w:t>
      </w:r>
      <w:r w:rsidRPr="00B9549E">
        <w:rPr>
          <w:rFonts w:eastAsia="Verdana"/>
        </w:rPr>
        <w:t xml:space="preserve"> </w:t>
      </w:r>
      <w:r w:rsidR="00E660F9">
        <w:rPr>
          <w:rStyle w:val="srword"/>
          <w:rFonts w:eastAsia="Verdana" w:cs="Verdana"/>
          <w:szCs w:val="22"/>
        </w:rPr>
        <w:t xml:space="preserve">with </w:t>
      </w:r>
      <w:r w:rsidRPr="00B9549E">
        <w:rPr>
          <w:rStyle w:val="srword"/>
          <w:rFonts w:eastAsia="Verdana" w:cs="Verdana"/>
          <w:szCs w:val="22"/>
        </w:rPr>
        <w:t>its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broadcasting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responsibility,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strong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track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record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qualitative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quantitative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="00A938EB">
        <w:rPr>
          <w:rStyle w:val="srword"/>
          <w:rFonts w:eastAsia="Verdana" w:cs="Verdana"/>
          <w:szCs w:val="22"/>
        </w:rPr>
        <w:t>—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BBFC</w:t>
      </w:r>
      <w:r w:rsidR="00A938EB">
        <w:rPr>
          <w:rStyle w:val="srword"/>
          <w:rFonts w:eastAsia="Verdana" w:cs="Verdana"/>
          <w:szCs w:val="22"/>
        </w:rPr>
        <w:t xml:space="preserve">, </w:t>
      </w:r>
      <w:r w:rsidR="00E660F9">
        <w:rPr>
          <w:rStyle w:val="srword"/>
          <w:rFonts w:eastAsia="Verdana" w:cs="Verdana"/>
          <w:szCs w:val="22"/>
        </w:rPr>
        <w:t xml:space="preserve">in </w:t>
      </w:r>
      <w:r w:rsidRPr="00B9549E">
        <w:rPr>
          <w:rStyle w:val="srword"/>
          <w:rFonts w:eastAsia="Verdana" w:cs="Verdana"/>
          <w:szCs w:val="22"/>
        </w:rPr>
        <w:t>regulating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film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distribution</w:t>
      </w:r>
      <w:r w:rsidR="00A938EB">
        <w:rPr>
          <w:rFonts w:eastAsia="Verdana"/>
        </w:rPr>
        <w:t>—</w:t>
      </w:r>
      <w:r w:rsidR="00A938EB">
        <w:rPr>
          <w:rStyle w:val="srword"/>
          <w:rFonts w:eastAsia="Verdana" w:cs="Verdana"/>
          <w:szCs w:val="22"/>
        </w:rPr>
        <w:t xml:space="preserve">on </w:t>
      </w:r>
      <w:r w:rsidRPr="00B9549E">
        <w:rPr>
          <w:rStyle w:val="srword"/>
          <w:rFonts w:eastAsia="Verdana" w:cs="Verdana"/>
          <w:szCs w:val="22"/>
        </w:rPr>
        <w:t>public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attitudes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understanding.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</w:t>
      </w:r>
      <w:r w:rsidRPr="00B9549E">
        <w:rPr>
          <w:rStyle w:val="srword"/>
          <w:rFonts w:eastAsia="Verdana" w:cs="Verdana"/>
          <w:szCs w:val="22"/>
        </w:rPr>
        <w:t>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detailed,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swear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changes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now</w:t>
      </w:r>
      <w:r>
        <w:rPr>
          <w:rFonts w:eastAsia="Verdana"/>
        </w:rPr>
        <w:t xml:space="preserve">, </w:t>
      </w:r>
      <w:r w:rsidR="00A938EB">
        <w:rPr>
          <w:rFonts w:eastAsia="Verdana"/>
        </w:rPr>
        <w:t xml:space="preserve">that </w:t>
      </w:r>
      <w:r>
        <w:rPr>
          <w:rFonts w:eastAsia="Verdana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almost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comedic.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does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greatly </w:t>
      </w:r>
      <w:r w:rsidRPr="00B9549E">
        <w:rPr>
          <w:rStyle w:val="srword"/>
          <w:rFonts w:eastAsia="Verdana" w:cs="Verdana"/>
          <w:szCs w:val="22"/>
        </w:rPr>
        <w:t>inform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acceptable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level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trade</w:t>
      </w:r>
      <w:r w:rsidR="00A938EB">
        <w:rPr>
          <w:rStyle w:val="srword"/>
          <w:rFonts w:eastAsia="Verdana" w:cs="Verdana"/>
          <w:szCs w:val="22"/>
        </w:rPr>
        <w:t>-</w:t>
      </w:r>
      <w:r w:rsidRPr="00B9549E">
        <w:rPr>
          <w:rStyle w:val="srword"/>
          <w:rFonts w:eastAsia="Verdana" w:cs="Verdana"/>
          <w:szCs w:val="22"/>
        </w:rPr>
        <w:t>off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society.</w:t>
      </w:r>
      <w:r w:rsidRPr="00B9549E">
        <w:rPr>
          <w:rFonts w:eastAsia="Verdana"/>
        </w:rPr>
        <w:t xml:space="preserve"> </w:t>
      </w:r>
      <w:r w:rsidR="00A938EB">
        <w:rPr>
          <w:rFonts w:eastAsia="Verdana"/>
        </w:rPr>
        <w:t>T</w:t>
      </w:r>
      <w:r w:rsidRPr="00B9549E">
        <w:rPr>
          <w:rStyle w:val="srword"/>
          <w:rFonts w:eastAsia="Verdana" w:cs="Verdana"/>
          <w:szCs w:val="22"/>
        </w:rPr>
        <w:t>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conduct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understand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better</w:t>
      </w:r>
      <w:r w:rsidR="00A938EB">
        <w:rPr>
          <w:rFonts w:eastAsia="Verdana"/>
        </w:rPr>
        <w:t xml:space="preserve">, and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bring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space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discuss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</w:t>
      </w:r>
      <w:r w:rsidR="00A938EB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greatly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improve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everybody's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understanding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abuse.</w:t>
      </w:r>
      <w:r w:rsidRPr="00B9549E">
        <w:rPr>
          <w:rFonts w:eastAsia="Verdana"/>
        </w:rPr>
        <w:t xml:space="preserve"> </w:t>
      </w:r>
    </w:p>
    <w:p w:rsidR="007363C1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hat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seen,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="00A938EB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ommittees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examining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seen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astonishing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quite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distressing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brea</w:t>
      </w:r>
      <w:r w:rsidRPr="00B9549E">
        <w:rPr>
          <w:rStyle w:val="srword"/>
          <w:rFonts w:eastAsia="Verdana" w:cs="Verdana"/>
          <w:szCs w:val="22"/>
        </w:rPr>
        <w:t>dth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issues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arise.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B9549E">
        <w:rPr>
          <w:rStyle w:val="srword"/>
          <w:rFonts w:eastAsia="Verdana" w:cs="Verdana"/>
          <w:szCs w:val="22"/>
        </w:rPr>
        <w:t>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need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broad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understand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those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things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decide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democratic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framework</w:t>
      </w:r>
      <w:r w:rsidR="00920B20">
        <w:rPr>
          <w:rStyle w:val="srword"/>
          <w:rFonts w:eastAsia="Verdana" w:cs="Verdana"/>
          <w:szCs w:val="22"/>
        </w:rPr>
        <w:t>, i</w:t>
      </w:r>
      <w:r w:rsidRPr="00B9549E">
        <w:rPr>
          <w:rStyle w:val="srword"/>
          <w:rFonts w:eastAsia="Verdana" w:cs="Verdana"/>
          <w:szCs w:val="22"/>
        </w:rPr>
        <w:t>nformed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research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talking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earlier</w:t>
      </w:r>
      <w:r>
        <w:rPr>
          <w:rStyle w:val="srword"/>
          <w:rFonts w:eastAsia="Verdana" w:cs="Verdana"/>
          <w:szCs w:val="22"/>
        </w:rPr>
        <w:t>. A</w:t>
      </w:r>
      <w:r w:rsidRPr="00B9549E">
        <w:rPr>
          <w:rStyle w:val="srword"/>
          <w:rFonts w:eastAsia="Verdana" w:cs="Verdana"/>
          <w:szCs w:val="22"/>
        </w:rPr>
        <w:t>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moment</w:t>
      </w:r>
      <w:r w:rsidR="00920B20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Government</w:t>
      </w:r>
      <w:r w:rsidRPr="00B9549E">
        <w:rPr>
          <w:rStyle w:val="srword"/>
          <w:rFonts w:eastAsia="Verdana" w:cs="Verdana"/>
          <w:szCs w:val="22"/>
        </w:rPr>
        <w:t>'s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little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tightly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constraining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rather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broader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view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first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hard.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="00920B20">
        <w:rPr>
          <w:rFonts w:eastAsia="Verdana"/>
        </w:rPr>
        <w:t>J</w:t>
      </w:r>
      <w:r w:rsidRPr="00B9549E">
        <w:rPr>
          <w:rStyle w:val="srword"/>
          <w:rFonts w:eastAsia="Verdana" w:cs="Verdana"/>
          <w:szCs w:val="22"/>
        </w:rPr>
        <w:t>oint</w:t>
      </w:r>
      <w:r w:rsidRPr="00B9549E">
        <w:rPr>
          <w:rFonts w:eastAsia="Verdana"/>
        </w:rPr>
        <w:t xml:space="preserve"> </w:t>
      </w:r>
      <w:r w:rsidR="00920B20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ommittee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recommends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="00920B20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ommittee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recommends.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="00920B20">
        <w:rPr>
          <w:rFonts w:eastAsia="Verdana"/>
        </w:rPr>
        <w:t>J</w:t>
      </w:r>
      <w:r w:rsidRPr="00B9549E">
        <w:rPr>
          <w:rStyle w:val="srword"/>
          <w:rFonts w:eastAsia="Verdana" w:cs="Verdana"/>
          <w:szCs w:val="22"/>
        </w:rPr>
        <w:t>oint</w:t>
      </w:r>
      <w:r w:rsidRPr="00B9549E">
        <w:rPr>
          <w:rFonts w:eastAsia="Verdana"/>
        </w:rPr>
        <w:t xml:space="preserve"> </w:t>
      </w:r>
      <w:r w:rsidR="00920B20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ommittee</w:t>
      </w:r>
      <w:r>
        <w:rPr>
          <w:rStyle w:val="srword"/>
          <w:rFonts w:eastAsia="Verdana" w:cs="Verdana"/>
          <w:szCs w:val="22"/>
        </w:rPr>
        <w:t>’s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report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debated,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strong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voice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="00920B20">
        <w:rPr>
          <w:rStyle w:val="srword"/>
          <w:rFonts w:eastAsia="Verdana" w:cs="Verdana"/>
          <w:szCs w:val="22"/>
        </w:rPr>
        <w:t xml:space="preserve">Floor of the House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hope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</w:t>
      </w:r>
      <w:r w:rsidRPr="00B9549E">
        <w:rPr>
          <w:rStyle w:val="srword"/>
          <w:rFonts w:eastAsia="Verdana" w:cs="Verdana"/>
          <w:szCs w:val="22"/>
        </w:rPr>
        <w:t>ecretary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of S</w:t>
      </w:r>
      <w:r w:rsidRPr="00B9549E">
        <w:rPr>
          <w:rStyle w:val="srword"/>
          <w:rFonts w:eastAsia="Verdana" w:cs="Verdana"/>
          <w:szCs w:val="22"/>
        </w:rPr>
        <w:t>tate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I thought, </w:t>
      </w:r>
      <w:r w:rsidRPr="00B9549E">
        <w:rPr>
          <w:rStyle w:val="srword"/>
          <w:rFonts w:eastAsia="Verdana" w:cs="Verdana"/>
          <w:szCs w:val="22"/>
        </w:rPr>
        <w:t>showed</w:t>
      </w:r>
      <w:r w:rsidRPr="00B9549E">
        <w:rPr>
          <w:rFonts w:eastAsia="Verdana"/>
        </w:rPr>
        <w:t xml:space="preserve"> </w:t>
      </w:r>
      <w:r w:rsidR="00AC2CDE">
        <w:rPr>
          <w:rFonts w:eastAsia="Verdana"/>
        </w:rPr>
        <w:t xml:space="preserve">a </w:t>
      </w:r>
      <w:r w:rsidRPr="00B9549E">
        <w:rPr>
          <w:rStyle w:val="srword"/>
          <w:rFonts w:eastAsia="Verdana" w:cs="Verdana"/>
          <w:szCs w:val="22"/>
        </w:rPr>
        <w:t>commendable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spirit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team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="00AC2CDE">
        <w:rPr>
          <w:rStyle w:val="srword"/>
          <w:rFonts w:eastAsia="Verdana" w:cs="Verdana"/>
          <w:szCs w:val="22"/>
        </w:rPr>
        <w:t>J</w:t>
      </w:r>
      <w:r w:rsidRPr="00B9549E">
        <w:rPr>
          <w:rStyle w:val="srword"/>
          <w:rFonts w:eastAsia="Verdana" w:cs="Verdana"/>
          <w:szCs w:val="22"/>
        </w:rPr>
        <w:t>oint</w:t>
      </w:r>
      <w:r w:rsidRPr="00B9549E">
        <w:rPr>
          <w:rFonts w:eastAsia="Verdana"/>
        </w:rPr>
        <w:t xml:space="preserve"> </w:t>
      </w:r>
      <w:r w:rsidR="00AC2CDE">
        <w:rPr>
          <w:rFonts w:eastAsia="Verdana"/>
        </w:rPr>
        <w:t>C</w:t>
      </w:r>
      <w:r w:rsidRPr="00B9549E">
        <w:rPr>
          <w:rStyle w:val="srword"/>
          <w:rFonts w:eastAsia="Verdana" w:cs="Verdana"/>
          <w:szCs w:val="22"/>
        </w:rPr>
        <w:t>ommittee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extend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output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amend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appropriately.</w:t>
      </w:r>
    </w:p>
    <w:p w:rsidR="00AC2CDE" w:rsidP="00AC2CDE">
      <w:pPr>
        <w:pStyle w:val="Question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Ellen, a final word.</w:t>
      </w:r>
    </w:p>
    <w:p w:rsidR="007363C1" w:rsidP="007363C1">
      <w:pPr>
        <w:pStyle w:val="Remark"/>
        <w:rPr>
          <w:rStyle w:val="srword"/>
          <w:rFonts w:eastAsia="Verdana" w:cs="Verdana"/>
          <w:szCs w:val="22"/>
        </w:rPr>
      </w:pPr>
      <w:r>
        <w:rPr>
          <w:rStyle w:val="speakerspeaker-S0"/>
          <w:rFonts w:eastAsia="Verdana" w:cs="Verdana"/>
          <w:b/>
          <w:bCs/>
          <w:i/>
          <w:szCs w:val="22"/>
        </w:rPr>
        <w:t>Ellen Judson:</w:t>
      </w:r>
      <w:r w:rsidRPr="00B9549E">
        <w:rPr>
          <w:rStyle w:val="speakerspeaker-S0"/>
          <w:rFonts w:eastAsia="Verdana" w:cs="Verdana"/>
          <w:b/>
          <w:bCs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J</w:t>
      </w:r>
      <w:r w:rsidRPr="00B9549E">
        <w:rPr>
          <w:rStyle w:val="srword"/>
          <w:rFonts w:eastAsia="Verdana" w:cs="Verdana"/>
          <w:szCs w:val="22"/>
        </w:rPr>
        <w:t>ust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response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anonymity.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>
        <w:rPr>
          <w:rStyle w:val="srword"/>
          <w:rFonts w:eastAsia="Verdana" w:cs="Verdana"/>
          <w:szCs w:val="22"/>
        </w:rPr>
        <w:t xml:space="preserve"> i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separate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identify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exactly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which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intervention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trying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solve.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 w:rsidRPr="00B9549E">
        <w:rPr>
          <w:rStyle w:val="srword"/>
          <w:rFonts w:eastAsia="Verdana" w:cs="Verdana"/>
          <w:szCs w:val="22"/>
        </w:rPr>
        <w:t>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proble</w:t>
      </w:r>
      <w:r>
        <w:rPr>
          <w:rStyle w:val="srword"/>
          <w:rFonts w:eastAsia="Verdana" w:cs="Verdana"/>
          <w:szCs w:val="22"/>
        </w:rPr>
        <w:t>m</w:t>
      </w:r>
      <w:r w:rsidRPr="00B9549E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said,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happens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someone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="006D0EB5">
        <w:rPr>
          <w:rStyle w:val="srword"/>
          <w:rFonts w:eastAsia="Verdana" w:cs="Verdana"/>
          <w:szCs w:val="22"/>
        </w:rPr>
        <w:t xml:space="preserve"> and </w:t>
      </w:r>
      <w:r w:rsidRPr="00B9549E">
        <w:rPr>
          <w:rStyle w:val="srword"/>
          <w:rFonts w:eastAsia="Verdana" w:cs="Verdana"/>
          <w:szCs w:val="22"/>
        </w:rPr>
        <w:t>committing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offence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="006D0EB5"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them</w:t>
      </w:r>
      <w:r w:rsidR="006D0EB5">
        <w:rPr>
          <w:rStyle w:val="srword"/>
          <w:rFonts w:eastAsia="Verdana" w:cs="Verdana"/>
          <w:szCs w:val="22"/>
        </w:rPr>
        <w:t>.</w:t>
      </w:r>
      <w:r>
        <w:rPr>
          <w:rStyle w:val="srword"/>
          <w:rFonts w:eastAsia="Verdana" w:cs="Verdana"/>
          <w:szCs w:val="22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less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</w:t>
      </w:r>
      <w:r w:rsidRPr="00B9549E">
        <w:rPr>
          <w:rStyle w:val="srword"/>
          <w:rFonts w:eastAsia="Verdana" w:cs="Verdana"/>
          <w:szCs w:val="22"/>
        </w:rPr>
        <w:t>nline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B9549E">
        <w:rPr>
          <w:rStyle w:val="srword"/>
          <w:rFonts w:eastAsia="Verdana" w:cs="Verdana"/>
          <w:szCs w:val="22"/>
        </w:rPr>
        <w:t>afety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="006D0EB5">
        <w:rPr>
          <w:rFonts w:eastAsia="Verdana"/>
        </w:rPr>
        <w:t xml:space="preserve">it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concerned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="006D0EB5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B9549E">
        <w:rPr>
          <w:rStyle w:val="srword"/>
          <w:rFonts w:eastAsia="Verdana" w:cs="Verdana"/>
          <w:szCs w:val="22"/>
        </w:rPr>
        <w:t>question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="006D0EB5">
        <w:rPr>
          <w:rFonts w:eastAsia="Verdana"/>
        </w:rPr>
        <w:t xml:space="preserve">the </w:t>
      </w:r>
      <w:r w:rsidRPr="00B9549E">
        <w:rPr>
          <w:rStyle w:val="srword"/>
          <w:rFonts w:eastAsia="Verdana" w:cs="Verdana"/>
          <w:szCs w:val="22"/>
        </w:rPr>
        <w:t>resourc</w:t>
      </w:r>
      <w:r>
        <w:rPr>
          <w:rStyle w:val="srword"/>
          <w:rFonts w:eastAsia="Verdana" w:cs="Verdana"/>
          <w:szCs w:val="22"/>
        </w:rPr>
        <w:t>ing 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law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enforcement</w:t>
      </w:r>
      <w:r w:rsidR="006D0EB5">
        <w:rPr>
          <w:rStyle w:val="srword"/>
          <w:rFonts w:eastAsia="Verdana" w:cs="Verdana"/>
          <w:szCs w:val="22"/>
        </w:rPr>
        <w:t xml:space="preserve"> and </w:t>
      </w:r>
      <w:r>
        <w:rPr>
          <w:rStyle w:val="srword"/>
          <w:rFonts w:eastAsia="Verdana" w:cs="Verdana"/>
          <w:szCs w:val="22"/>
        </w:rPr>
        <w:t>h</w:t>
      </w:r>
      <w:r w:rsidRPr="00B9549E">
        <w:rPr>
          <w:rStyle w:val="srword"/>
          <w:rFonts w:eastAsia="Verdana" w:cs="Verdana"/>
          <w:szCs w:val="22"/>
        </w:rPr>
        <w:t>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="006D0EB5">
        <w:rPr>
          <w:rFonts w:eastAsia="Verdana"/>
        </w:rPr>
        <w:t xml:space="preserve">are </w:t>
      </w:r>
      <w:r w:rsidRPr="00B9549E">
        <w:rPr>
          <w:rStyle w:val="srword"/>
          <w:rFonts w:eastAsia="Verdana" w:cs="Verdana"/>
          <w:szCs w:val="22"/>
        </w:rPr>
        <w:t>conducting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investigations</w:t>
      </w:r>
      <w:r w:rsidR="006D0EB5"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supporting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people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targeted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way</w:t>
      </w:r>
      <w:r>
        <w:rPr>
          <w:rStyle w:val="srword"/>
          <w:rFonts w:eastAsia="Verdana" w:cs="Verdana"/>
          <w:szCs w:val="22"/>
        </w:rPr>
        <w:t>?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social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media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companies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handing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over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data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>
        <w:rPr>
          <w:rStyle w:val="srword"/>
          <w:rFonts w:eastAsia="Verdana" w:cs="Verdana"/>
          <w:szCs w:val="22"/>
        </w:rPr>
        <w:t xml:space="preserve"> already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required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through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existing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powers</w:t>
      </w:r>
      <w:r>
        <w:rPr>
          <w:rStyle w:val="srword"/>
          <w:rFonts w:eastAsia="Verdana" w:cs="Verdana"/>
          <w:szCs w:val="22"/>
        </w:rPr>
        <w:t>?</w:t>
      </w:r>
    </w:p>
    <w:p w:rsidR="007363C1" w:rsidP="007363C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There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separate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question</w:t>
      </w:r>
      <w:r w:rsidR="006D0EB5">
        <w:rPr>
          <w:rStyle w:val="srword"/>
          <w:rFonts w:eastAsia="Verdana" w:cs="Verdana"/>
          <w:szCs w:val="22"/>
        </w:rPr>
        <w:t xml:space="preserve">: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reduce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happening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first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place?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focusing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traceability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="006D0EB5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miss</w:t>
      </w:r>
      <w:r w:rsidR="006D0EB5">
        <w:rPr>
          <w:rStyle w:val="srword"/>
          <w:rFonts w:eastAsia="Verdana" w:cs="Verdana"/>
          <w:szCs w:val="22"/>
        </w:rPr>
        <w:t>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preventative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piece</w:t>
      </w:r>
      <w:r w:rsidR="006D0EB5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because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always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hoc</w:t>
      </w:r>
      <w:r w:rsidR="006D0EB5">
        <w:rPr>
          <w:rStyle w:val="srword"/>
          <w:rFonts w:eastAsia="Verdana" w:cs="Verdana"/>
          <w:szCs w:val="22"/>
        </w:rPr>
        <w:t xml:space="preserve">, but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="006D0EB5">
        <w:rPr>
          <w:rFonts w:eastAsia="Verdana"/>
        </w:rPr>
        <w:t xml:space="preserve">also </w:t>
      </w:r>
      <w:r w:rsidRPr="00B9549E">
        <w:rPr>
          <w:rStyle w:val="srword"/>
          <w:rFonts w:eastAsia="Verdana" w:cs="Verdana"/>
          <w:szCs w:val="22"/>
        </w:rPr>
        <w:t>only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talking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illegal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="006D0EB5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stuff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online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probably</w:t>
      </w:r>
      <w:r w:rsidRPr="00B9549E">
        <w:rPr>
          <w:rFonts w:eastAsia="Verdana"/>
        </w:rPr>
        <w:t xml:space="preserve"> </w:t>
      </w:r>
      <w:r w:rsidR="006D0EB5">
        <w:rPr>
          <w:rStyle w:val="srword"/>
          <w:rFonts w:eastAsia="Verdana" w:cs="Verdana"/>
          <w:szCs w:val="22"/>
        </w:rPr>
        <w:t>coun</w:t>
      </w:r>
      <w:r w:rsidR="00B24FB0">
        <w:rPr>
          <w:rStyle w:val="srword"/>
          <w:rFonts w:eastAsia="Verdana" w:cs="Verdana"/>
          <w:szCs w:val="22"/>
        </w:rPr>
        <w:t>ts</w:t>
      </w:r>
      <w:r w:rsidR="006D0EB5">
        <w:rPr>
          <w:rStyle w:val="srword"/>
          <w:rFonts w:eastAsia="Verdana" w:cs="Verdana"/>
          <w:szCs w:val="22"/>
        </w:rPr>
        <w:t xml:space="preserve"> as </w:t>
      </w:r>
      <w:r w:rsidRPr="00B9549E">
        <w:rPr>
          <w:rStyle w:val="srword"/>
          <w:rFonts w:eastAsia="Verdana" w:cs="Verdana"/>
          <w:szCs w:val="22"/>
        </w:rPr>
        <w:t>legal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speech.</w:t>
      </w:r>
      <w:r w:rsidRPr="00B9549E">
        <w:rPr>
          <w:rFonts w:eastAsia="Verdana"/>
        </w:rPr>
        <w:t xml:space="preserve"> </w:t>
      </w:r>
      <w:r w:rsidR="00B24FB0">
        <w:rPr>
          <w:rFonts w:eastAsia="Verdana"/>
        </w:rPr>
        <w:t>W</w:t>
      </w:r>
      <w:r w:rsidRPr="00B9549E">
        <w:rPr>
          <w:rStyle w:val="srword"/>
          <w:rFonts w:eastAsia="Verdana" w:cs="Verdana"/>
          <w:szCs w:val="22"/>
        </w:rPr>
        <w:t>ithout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accountability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framework,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you are </w:t>
      </w:r>
      <w:r w:rsidRPr="00B9549E">
        <w:rPr>
          <w:rStyle w:val="srword"/>
          <w:rFonts w:eastAsia="Verdana" w:cs="Verdana"/>
          <w:szCs w:val="22"/>
        </w:rPr>
        <w:t>then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left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dark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tackle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it.</w:t>
      </w:r>
      <w:r w:rsidRPr="00B9549E">
        <w:rPr>
          <w:rFonts w:eastAsia="Verdana"/>
        </w:rPr>
        <w:t xml:space="preserve"> </w:t>
      </w:r>
      <w:r w:rsidR="00A575BA">
        <w:rPr>
          <w:rFonts w:eastAsia="Verdana"/>
        </w:rPr>
        <w:t>It is f</w:t>
      </w:r>
      <w:r w:rsidRPr="00B9549E">
        <w:rPr>
          <w:rStyle w:val="srword"/>
          <w:rFonts w:eastAsia="Verdana" w:cs="Verdana"/>
          <w:szCs w:val="22"/>
        </w:rPr>
        <w:t>ocusing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we</w:t>
      </w:r>
      <w:r w:rsidRPr="00B9549E">
        <w:rPr>
          <w:rFonts w:eastAsia="Verdana"/>
        </w:rPr>
        <w:t xml:space="preserve"> </w:t>
      </w:r>
      <w:r w:rsidR="00A575BA">
        <w:rPr>
          <w:rFonts w:eastAsia="Verdana"/>
        </w:rPr>
        <w:t xml:space="preserve">can </w:t>
      </w:r>
      <w:r w:rsidRPr="00B9549E">
        <w:rPr>
          <w:rStyle w:val="srword"/>
          <w:rFonts w:eastAsia="Verdana" w:cs="Verdana"/>
          <w:szCs w:val="22"/>
        </w:rPr>
        <w:t>prevent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abuse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from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anonymous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accounts</w:t>
      </w:r>
      <w:r w:rsidRPr="00B9549E">
        <w:rPr>
          <w:rFonts w:eastAsia="Verdana"/>
        </w:rPr>
        <w:t xml:space="preserve"> </w:t>
      </w:r>
      <w:r w:rsidR="00A575BA">
        <w:rPr>
          <w:rStyle w:val="srword"/>
          <w:rFonts w:eastAsia="Verdana" w:cs="Verdana"/>
          <w:szCs w:val="22"/>
        </w:rPr>
        <w:t xml:space="preserve">and </w:t>
      </w:r>
      <w:r w:rsidRPr="00B9549E">
        <w:rPr>
          <w:rStyle w:val="srword"/>
          <w:rFonts w:eastAsia="Verdana" w:cs="Verdana"/>
          <w:szCs w:val="22"/>
        </w:rPr>
        <w:t>non</w:t>
      </w:r>
      <w:r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anonymous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accounts.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 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looks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again,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said,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="00A575BA">
        <w:rPr>
          <w:rStyle w:val="srword"/>
          <w:rFonts w:eastAsia="Verdana" w:cs="Verdana"/>
          <w:szCs w:val="22"/>
        </w:rPr>
        <w:t xml:space="preserve">it </w:t>
      </w:r>
      <w:r w:rsidRPr="00B9549E">
        <w:rPr>
          <w:rStyle w:val="srword"/>
          <w:rFonts w:eastAsia="Verdana" w:cs="Verdana"/>
          <w:szCs w:val="22"/>
        </w:rPr>
        <w:t>depends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>
        <w:rPr>
          <w:rStyle w:val="srword"/>
          <w:rFonts w:eastAsia="Verdana" w:cs="Verdana"/>
          <w:szCs w:val="22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specific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evidence.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="00A575BA">
        <w:rPr>
          <w:rFonts w:eastAsia="Verdana"/>
        </w:rPr>
        <w:t xml:space="preserve">it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useful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investigating</w:t>
      </w:r>
      <w:r w:rsidR="0010001C">
        <w:rPr>
          <w:rStyle w:val="srword"/>
          <w:rFonts w:eastAsia="Verdana" w:cs="Verdana"/>
          <w:szCs w:val="22"/>
        </w:rPr>
        <w:t xml:space="preserve"> that </w:t>
      </w:r>
      <w:r w:rsidR="0076125F">
        <w:rPr>
          <w:rStyle w:val="srword"/>
          <w:rFonts w:eastAsia="Verdana" w:cs="Verdana"/>
          <w:szCs w:val="22"/>
        </w:rPr>
        <w:t xml:space="preserve">sort of thing, as would it </w:t>
      </w:r>
      <w:r w:rsidRPr="00B9549E">
        <w:rPr>
          <w:rStyle w:val="srword"/>
          <w:rFonts w:eastAsia="Verdana" w:cs="Verdana"/>
          <w:szCs w:val="22"/>
        </w:rPr>
        <w:t>asking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platforms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their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evidence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they</w:t>
      </w:r>
      <w:r w:rsidRPr="00B9549E">
        <w:rPr>
          <w:rFonts w:eastAsia="Verdana"/>
        </w:rPr>
        <w:t xml:space="preserve"> </w:t>
      </w:r>
      <w:r w:rsidR="0076125F">
        <w:rPr>
          <w:rFonts w:eastAsia="Verdana"/>
        </w:rPr>
        <w:t xml:space="preserve">have </w:t>
      </w:r>
      <w:r w:rsidRPr="00B9549E">
        <w:rPr>
          <w:rStyle w:val="srword"/>
          <w:rFonts w:eastAsia="Verdana" w:cs="Verdana"/>
          <w:szCs w:val="22"/>
        </w:rPr>
        <w:t>found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actually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help</w:t>
      </w:r>
      <w:r w:rsidR="0076125F">
        <w:rPr>
          <w:rStyle w:val="srword"/>
          <w:rFonts w:eastAsia="Verdana" w:cs="Verdana"/>
          <w:szCs w:val="22"/>
        </w:rPr>
        <w:t>s 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reduce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those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risks.</w:t>
      </w:r>
      <w:r w:rsidRPr="00B9549E">
        <w:rPr>
          <w:rFonts w:eastAsia="Verdana"/>
        </w:rPr>
        <w:t xml:space="preserve"> </w:t>
      </w:r>
    </w:p>
    <w:p w:rsidR="007363C1" w:rsidP="007363C1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J</w:t>
      </w:r>
      <w:r w:rsidRPr="00B9549E">
        <w:rPr>
          <w:rStyle w:val="srword"/>
          <w:rFonts w:eastAsia="Verdana" w:cs="Verdana"/>
          <w:szCs w:val="22"/>
        </w:rPr>
        <w:t>ust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final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point.</w:t>
      </w:r>
      <w:r>
        <w:rPr>
          <w:rFonts w:eastAsia="Verdana"/>
        </w:rPr>
        <w:t xml:space="preserve"> A</w:t>
      </w:r>
      <w:r w:rsidRPr="00B9549E">
        <w:rPr>
          <w:rStyle w:val="srword"/>
          <w:rFonts w:eastAsia="Verdana" w:cs="Verdana"/>
          <w:szCs w:val="22"/>
        </w:rPr>
        <w:t>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said,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 xml:space="preserve">we would </w:t>
      </w:r>
      <w:r w:rsidRPr="00B9549E">
        <w:rPr>
          <w:rStyle w:val="srword"/>
          <w:rFonts w:eastAsia="Verdana" w:cs="Verdana"/>
          <w:szCs w:val="22"/>
        </w:rPr>
        <w:t>very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understanding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broadened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understand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how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safety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looks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groups</w:t>
      </w:r>
      <w:r w:rsidR="00DF06D3">
        <w:rPr>
          <w:rStyle w:val="srword"/>
          <w:rFonts w:eastAsia="Verdana" w:cs="Verdana"/>
          <w:szCs w:val="22"/>
        </w:rPr>
        <w:t>,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freedoms</w:t>
      </w:r>
      <w:r>
        <w:rPr>
          <w:rStyle w:val="srword"/>
          <w:rFonts w:eastAsia="Verdana" w:cs="Verdana"/>
          <w:szCs w:val="22"/>
        </w:rPr>
        <w:t xml:space="preserve"> </w:t>
      </w:r>
      <w:r w:rsidR="00DF06D3">
        <w:rPr>
          <w:rStyle w:val="srword"/>
          <w:rFonts w:eastAsia="Verdana" w:cs="Verdana"/>
          <w:szCs w:val="22"/>
        </w:rPr>
        <w:t xml:space="preserve">need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bit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more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prioritised.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also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good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keep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mind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going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world</w:t>
      </w:r>
      <w:r>
        <w:rPr>
          <w:rFonts w:eastAsia="Verdana"/>
        </w:rPr>
        <w:t>-</w:t>
      </w:r>
      <w:r w:rsidRPr="00B9549E">
        <w:rPr>
          <w:rStyle w:val="srword"/>
          <w:rFonts w:eastAsia="Verdana" w:cs="Verdana"/>
          <w:szCs w:val="22"/>
        </w:rPr>
        <w:t>leading</w:t>
      </w:r>
      <w:r w:rsidRPr="00B9549E">
        <w:rPr>
          <w:rFonts w:eastAsia="Verdana"/>
        </w:rPr>
        <w:t xml:space="preserve"> </w:t>
      </w:r>
      <w:r w:rsidR="00DF06D3">
        <w:rPr>
          <w:rStyle w:val="srword"/>
          <w:rFonts w:eastAsia="Verdana" w:cs="Verdana"/>
          <w:szCs w:val="22"/>
        </w:rPr>
        <w:t>regulations.</w:t>
      </w:r>
      <w:r w:rsidRPr="00B9549E">
        <w:rPr>
          <w:rFonts w:eastAsia="Verdana"/>
        </w:rPr>
        <w:t xml:space="preserve"> </w:t>
      </w:r>
      <w:r w:rsidR="00DF06D3">
        <w:rPr>
          <w:rFonts w:eastAsia="Verdana"/>
        </w:rPr>
        <w:t>O</w:t>
      </w:r>
      <w:r>
        <w:rPr>
          <w:rStyle w:val="srword"/>
          <w:rFonts w:eastAsia="Verdana" w:cs="Verdana"/>
          <w:szCs w:val="22"/>
        </w:rPr>
        <w:t>bviously we have got the DSA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other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countries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have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taken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</w:t>
      </w:r>
      <w:r w:rsidRPr="00B9549E">
        <w:rPr>
          <w:rStyle w:val="srword"/>
          <w:rFonts w:eastAsia="Verdana" w:cs="Verdana"/>
          <w:szCs w:val="22"/>
        </w:rPr>
        <w:t>ome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steps</w:t>
      </w:r>
      <w:r w:rsidR="00DF06D3">
        <w:rPr>
          <w:rFonts w:eastAsia="Verdana"/>
        </w:rPr>
        <w:t xml:space="preserve">, </w:t>
      </w:r>
      <w:r w:rsidRPr="00B9549E">
        <w:rPr>
          <w:rStyle w:val="srword"/>
          <w:rFonts w:eastAsia="Verdana" w:cs="Verdana"/>
          <w:szCs w:val="22"/>
        </w:rPr>
        <w:t>but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think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of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countries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will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be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watching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UK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does.</w:t>
      </w:r>
      <w:r w:rsidRPr="00B9549E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  <w:szCs w:val="22"/>
        </w:rPr>
        <w:t>hat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why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particularly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important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and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freedoms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prioritised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explicitly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avoid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copycat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regulation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countries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with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different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frameworks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where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rights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are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not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embedded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everyday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practi</w:t>
      </w:r>
      <w:r w:rsidR="00A035B5">
        <w:rPr>
          <w:rStyle w:val="srword"/>
          <w:rFonts w:eastAsia="Verdana" w:cs="Verdana"/>
          <w:szCs w:val="22"/>
        </w:rPr>
        <w:t>c</w:t>
      </w:r>
      <w:r w:rsidRPr="00B9549E">
        <w:rPr>
          <w:rStyle w:val="srword"/>
          <w:rFonts w:eastAsia="Verdana" w:cs="Verdana"/>
          <w:szCs w:val="22"/>
        </w:rPr>
        <w:t>es.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would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like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see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that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considered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in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a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redraft</w:t>
      </w:r>
      <w:r w:rsidR="00A035B5">
        <w:rPr>
          <w:rStyle w:val="srword"/>
          <w:rFonts w:eastAsia="Verdana" w:cs="Verdana"/>
          <w:szCs w:val="22"/>
        </w:rPr>
        <w:t>ed</w:t>
      </w:r>
      <w:r>
        <w:rPr>
          <w:rStyle w:val="srword"/>
          <w:rFonts w:eastAsia="Verdana" w:cs="Verdana"/>
          <w:szCs w:val="22"/>
        </w:rPr>
        <w:t xml:space="preserve"> Bill</w:t>
      </w:r>
      <w:r w:rsidRPr="00B9549E">
        <w:rPr>
          <w:rStyle w:val="srword"/>
          <w:rFonts w:eastAsia="Verdana" w:cs="Verdana"/>
          <w:szCs w:val="22"/>
        </w:rPr>
        <w:t>.</w:t>
      </w:r>
      <w:r w:rsidRPr="00B9549E">
        <w:rPr>
          <w:rFonts w:eastAsia="Verdana"/>
        </w:rPr>
        <w:t xml:space="preserve"> </w:t>
      </w:r>
    </w:p>
    <w:p w:rsidR="004A7EAF" w:rsidRPr="00EA0FC1" w:rsidP="007363C1">
      <w:pPr>
        <w:pStyle w:val="Remark"/>
      </w:pPr>
      <w:r>
        <w:rPr>
          <w:rStyle w:val="srword"/>
          <w:rFonts w:eastAsia="Verdana" w:cs="Verdana"/>
          <w:b/>
          <w:szCs w:val="22"/>
        </w:rPr>
        <w:t xml:space="preserve">Chair: </w:t>
      </w:r>
      <w:r w:rsidRPr="00B9549E">
        <w:rPr>
          <w:rStyle w:val="srword"/>
          <w:rFonts w:eastAsia="Verdana" w:cs="Verdana"/>
          <w:szCs w:val="22"/>
        </w:rPr>
        <w:t>Thank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</w:t>
      </w:r>
      <w:r w:rsidRPr="00B9549E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so </w:t>
      </w:r>
      <w:r w:rsidRPr="00B9549E">
        <w:rPr>
          <w:rStyle w:val="srword"/>
          <w:rFonts w:eastAsia="Verdana" w:cs="Verdana"/>
          <w:szCs w:val="22"/>
        </w:rPr>
        <w:t>much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for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your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time</w:t>
      </w:r>
      <w:r w:rsidRPr="00B9549E">
        <w:rPr>
          <w:rFonts w:eastAsia="Verdana"/>
        </w:rPr>
        <w:t xml:space="preserve"> </w:t>
      </w:r>
      <w:r w:rsidRPr="00B9549E">
        <w:rPr>
          <w:rStyle w:val="srword"/>
          <w:rFonts w:eastAsia="Verdana" w:cs="Verdana"/>
          <w:szCs w:val="22"/>
        </w:rPr>
        <w:t>today.</w:t>
      </w:r>
      <w:r w:rsidRPr="00B9549E">
        <w:rPr>
          <w:rFonts w:eastAsia="Verdana"/>
        </w:rPr>
        <w:t xml:space="preserve"> </w:t>
      </w: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F8D2B1E8EDC647F8996C496FBE0327B1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437E56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AB43A1D9BB93421F83D3F18E2A84000B"/>
      </w:placeholder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E4A07490"/>
    <w:lvl w:ilvl="0">
      <w:start w:val="4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971AD8"/>
    <w:multiLevelType w:val="hybridMultilevel"/>
    <w:tmpl w:val="D3EC813C"/>
    <w:lvl w:ilvl="0">
      <w:start w:val="0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5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1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srword">
    <w:name w:val="srword"/>
    <w:basedOn w:val="DefaultParagraphFont"/>
    <w:rsid w:val="007D394C"/>
  </w:style>
  <w:style w:type="character" w:customStyle="1" w:styleId="speakerspeaker-S1">
    <w:name w:val="speaker speaker-S1"/>
    <w:basedOn w:val="DefaultParagraphFont"/>
    <w:rsid w:val="007D394C"/>
  </w:style>
  <w:style w:type="character" w:customStyle="1" w:styleId="speakerspeaker-S0">
    <w:name w:val="speaker speaker-S0"/>
    <w:basedOn w:val="DefaultParagraphFont"/>
    <w:rsid w:val="007D394C"/>
  </w:style>
  <w:style w:type="character" w:customStyle="1" w:styleId="jumpPoint">
    <w:name w:val="jumpPoint"/>
    <w:basedOn w:val="DefaultParagraphFont"/>
    <w:rsid w:val="007D394C"/>
  </w:style>
  <w:style w:type="character" w:customStyle="1" w:styleId="speakerspeaker-S2">
    <w:name w:val="speaker speaker-S2"/>
    <w:basedOn w:val="DefaultParagraphFont"/>
    <w:rsid w:val="007D394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72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natal\OneDrive\Documents\TTA\HOP\SelectCommittees%20(4)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F8D2B1E8EDC647F8996C496FBE032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F83A2-4378-45AA-9F47-CE271D586BC7}"/>
      </w:docPartPr>
      <w:docPartBody>
        <w:p w:rsidR="00625986" w:rsidP="0003712D">
          <w:pPr>
            <w:pStyle w:val="F8D2B1E8EDC647F8996C496FBE0327B1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AB43A1D9BB93421F83D3F18E2A840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3EDC9-6CA1-4F75-86F3-B6F99ED3E0A5}"/>
      </w:docPartPr>
      <w:docPartBody>
        <w:p w:rsidR="00625986" w:rsidP="0003712D">
          <w:r w:rsidRPr="00D2074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94C50-506F-4037-B4A2-742C7AEA8FF9}"/>
      </w:docPartPr>
      <w:docPartBody>
        <w:p w:rsidR="00625986">
          <w:r w:rsidRPr="0078282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712D"/>
    <w:rPr>
      <w:color w:val="808080"/>
    </w:rPr>
  </w:style>
  <w:style w:type="paragraph" w:customStyle="1" w:styleId="F8D2B1E8EDC647F8996C496FBE0327B1">
    <w:name w:val="F8D2B1E8EDC647F8996C496FBE0327B1"/>
    <w:rsid w:val="000371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452BD-30FA-4B6B-A0F0-C8718823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